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67B8E46"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A86DD9">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95DE277"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BE2CF7">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04A61A6A" w:rsidR="007F336F" w:rsidRPr="00170370" w:rsidRDefault="00C8355B" w:rsidP="00932C84">
            <w:pPr>
              <w:spacing w:after="0"/>
              <w:jc w:val="center"/>
              <w:rPr>
                <w:b/>
                <w:caps/>
                <w:color w:val="000080"/>
                <w:sz w:val="28"/>
                <w:szCs w:val="28"/>
              </w:rPr>
            </w:pPr>
            <w:r>
              <w:rPr>
                <w:b/>
                <w:caps/>
                <w:color w:val="000080"/>
                <w:sz w:val="22"/>
              </w:rPr>
              <w:t>2</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011D40">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BADCF8A" w:rsidR="007F336F" w:rsidRPr="00025ABE" w:rsidRDefault="00C8355B" w:rsidP="00C8355B">
            <w:pPr>
              <w:spacing w:after="0"/>
              <w:jc w:val="center"/>
              <w:rPr>
                <w:b/>
                <w:caps/>
                <w:color w:val="000080"/>
                <w:sz w:val="28"/>
                <w:szCs w:val="28"/>
              </w:rPr>
            </w:pPr>
            <w:r>
              <w:rPr>
                <w:rFonts w:cs="Arial"/>
                <w:color w:val="000080"/>
                <w:sz w:val="28"/>
                <w:szCs w:val="28"/>
              </w:rPr>
              <w:t>LIVRAISON D’UNE INSTALLATION EP Avec Sécurité piétons et protection de l’environnement</w:t>
            </w:r>
          </w:p>
        </w:tc>
      </w:tr>
    </w:tbl>
    <w:p w14:paraId="75B87D42" w14:textId="77777777" w:rsidR="00D34465"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512ED05E">
                <wp:simplePos x="0" y="0"/>
                <wp:positionH relativeFrom="margin">
                  <wp:posOffset>635</wp:posOffset>
                </wp:positionH>
                <wp:positionV relativeFrom="paragraph">
                  <wp:posOffset>5088890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552825" y="102870"/>
                            <a:ext cx="322897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C50E97" w:rsidP="0060389F">
                              <w:pPr>
                                <w:pStyle w:val="Fxpagedegarde"/>
                              </w:pPr>
                              <w:fldSimple w:instr=" DOCPROPERTY  Category  \* MERGEFORMAT ">
                                <w:r w:rsidR="002757AD">
                                  <w:t>Mise en service / Livraison d'une installationEP avec sécurité piétons et protection de l'environnement</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400.7pt;width:538.6pt;height:207pt;z-index:251671552;mso-position-horizontal-relative:margin"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5528;top:1028;width:3229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3D0807" w:rsidP="0060389F">
                        <w:pPr>
                          <w:pStyle w:val="Fxpagedegarde"/>
                        </w:pPr>
                        <w:fldSimple w:instr=" DOCPROPERTY  Category  \* MERGEFORMAT ">
                          <w:r w:rsidR="002757AD">
                            <w:t>Mise en service / Livraison d'une installationEP avec sécurité piétons et protection de l'environnement</w:t>
                          </w:r>
                        </w:fldSimple>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A2F5430" w14:textId="57182283" w:rsidR="00D34465" w:rsidRDefault="00301360">
      <w:pPr>
        <w:pStyle w:val="TM1"/>
        <w:tabs>
          <w:tab w:val="left" w:pos="1771"/>
          <w:tab w:val="right" w:leader="dot" w:pos="10762"/>
        </w:tabs>
        <w:rPr>
          <w:rFonts w:asciiTheme="minorHAnsi" w:hAnsiTheme="minorHAnsi"/>
          <w:b w:val="0"/>
          <w:bCs w:val="0"/>
          <w:caps w:val="0"/>
          <w:noProof/>
          <w:sz w:val="22"/>
          <w:szCs w:val="22"/>
        </w:rPr>
      </w:pPr>
      <w:hyperlink w:anchor="_Toc530376197" w:history="1">
        <w:r w:rsidR="00D34465" w:rsidRPr="00542E82">
          <w:rPr>
            <w:rStyle w:val="Lienhypertexte"/>
            <w:noProof/>
          </w:rPr>
          <w:t>1</w:t>
        </w:r>
        <w:r w:rsidR="00D34465">
          <w:rPr>
            <w:rFonts w:asciiTheme="minorHAnsi" w:hAnsiTheme="minorHAnsi"/>
            <w:b w:val="0"/>
            <w:bCs w:val="0"/>
            <w:caps w:val="0"/>
            <w:noProof/>
            <w:sz w:val="22"/>
            <w:szCs w:val="22"/>
          </w:rPr>
          <w:tab/>
        </w:r>
        <w:r w:rsidR="00D34465" w:rsidRPr="00542E82">
          <w:rPr>
            <w:rStyle w:val="Lienhypertexte"/>
            <w:noProof/>
          </w:rPr>
          <w:t>ORGANISATION PEDAGOGIQUE :</w:t>
        </w:r>
        <w:r w:rsidR="00D34465">
          <w:rPr>
            <w:noProof/>
            <w:webHidden/>
          </w:rPr>
          <w:tab/>
        </w:r>
        <w:r w:rsidR="00D34465">
          <w:rPr>
            <w:noProof/>
            <w:webHidden/>
          </w:rPr>
          <w:fldChar w:fldCharType="begin"/>
        </w:r>
        <w:r w:rsidR="00D34465">
          <w:rPr>
            <w:noProof/>
            <w:webHidden/>
          </w:rPr>
          <w:instrText xml:space="preserve"> PAGEREF _Toc530376197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44BD82EA" w14:textId="178B708F" w:rsidR="00D34465" w:rsidRDefault="00301360">
      <w:pPr>
        <w:pStyle w:val="TM2"/>
        <w:rPr>
          <w:rFonts w:asciiTheme="minorHAnsi" w:hAnsiTheme="minorHAnsi"/>
          <w:b w:val="0"/>
          <w:bCs w:val="0"/>
          <w:noProof/>
          <w:sz w:val="22"/>
          <w:szCs w:val="22"/>
        </w:rPr>
      </w:pPr>
      <w:hyperlink w:anchor="_Toc530376198" w:history="1">
        <w:r w:rsidR="00D34465" w:rsidRPr="00542E82">
          <w:rPr>
            <w:rStyle w:val="Lienhypertexte"/>
            <w:noProof/>
          </w:rPr>
          <w:t>1.1</w:t>
        </w:r>
        <w:r w:rsidR="00D34465">
          <w:rPr>
            <w:rFonts w:asciiTheme="minorHAnsi" w:hAnsiTheme="minorHAnsi"/>
            <w:b w:val="0"/>
            <w:bCs w:val="0"/>
            <w:noProof/>
            <w:sz w:val="22"/>
            <w:szCs w:val="22"/>
          </w:rPr>
          <w:tab/>
        </w:r>
        <w:r w:rsidR="00D34465" w:rsidRPr="00542E82">
          <w:rPr>
            <w:rStyle w:val="Lienhypertexte"/>
            <w:noProof/>
          </w:rPr>
          <w:t>Données pédagogiques</w:t>
        </w:r>
        <w:r w:rsidR="00D34465">
          <w:rPr>
            <w:noProof/>
            <w:webHidden/>
          </w:rPr>
          <w:tab/>
        </w:r>
        <w:r w:rsidR="00D34465">
          <w:rPr>
            <w:noProof/>
            <w:webHidden/>
          </w:rPr>
          <w:fldChar w:fldCharType="begin"/>
        </w:r>
        <w:r w:rsidR="00D34465">
          <w:rPr>
            <w:noProof/>
            <w:webHidden/>
          </w:rPr>
          <w:instrText xml:space="preserve"> PAGEREF _Toc530376198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35541DCE" w14:textId="06408C84" w:rsidR="00D34465" w:rsidRDefault="00301360">
      <w:pPr>
        <w:pStyle w:val="TM2"/>
        <w:rPr>
          <w:rFonts w:asciiTheme="minorHAnsi" w:hAnsiTheme="minorHAnsi"/>
          <w:b w:val="0"/>
          <w:bCs w:val="0"/>
          <w:noProof/>
          <w:sz w:val="22"/>
          <w:szCs w:val="22"/>
        </w:rPr>
      </w:pPr>
      <w:hyperlink w:anchor="_Toc530376199" w:history="1">
        <w:r w:rsidR="00D34465" w:rsidRPr="00542E82">
          <w:rPr>
            <w:rStyle w:val="Lienhypertexte"/>
            <w:noProof/>
          </w:rPr>
          <w:t>1.2</w:t>
        </w:r>
        <w:r w:rsidR="00D34465">
          <w:rPr>
            <w:rFonts w:asciiTheme="minorHAnsi" w:hAnsiTheme="minorHAnsi"/>
            <w:b w:val="0"/>
            <w:bCs w:val="0"/>
            <w:noProof/>
            <w:sz w:val="22"/>
            <w:szCs w:val="22"/>
          </w:rPr>
          <w:tab/>
        </w:r>
        <w:r w:rsidR="00D34465" w:rsidRPr="00542E82">
          <w:rPr>
            <w:rStyle w:val="Lienhypertexte"/>
            <w:noProof/>
          </w:rPr>
          <w:t>Mise en situation</w:t>
        </w:r>
        <w:r w:rsidR="00D34465">
          <w:rPr>
            <w:noProof/>
            <w:webHidden/>
          </w:rPr>
          <w:tab/>
        </w:r>
        <w:r w:rsidR="00D34465">
          <w:rPr>
            <w:noProof/>
            <w:webHidden/>
          </w:rPr>
          <w:fldChar w:fldCharType="begin"/>
        </w:r>
        <w:r w:rsidR="00D34465">
          <w:rPr>
            <w:noProof/>
            <w:webHidden/>
          </w:rPr>
          <w:instrText xml:space="preserve"> PAGEREF _Toc530376199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770836A8" w14:textId="499546E5" w:rsidR="00D34465" w:rsidRDefault="00301360">
      <w:pPr>
        <w:pStyle w:val="TM2"/>
        <w:rPr>
          <w:rFonts w:asciiTheme="minorHAnsi" w:hAnsiTheme="minorHAnsi"/>
          <w:b w:val="0"/>
          <w:bCs w:val="0"/>
          <w:noProof/>
          <w:sz w:val="22"/>
          <w:szCs w:val="22"/>
        </w:rPr>
      </w:pPr>
      <w:hyperlink w:anchor="_Toc530376200" w:history="1">
        <w:r w:rsidR="00D34465" w:rsidRPr="00542E82">
          <w:rPr>
            <w:rStyle w:val="Lienhypertexte"/>
            <w:noProof/>
          </w:rPr>
          <w:t>1.3</w:t>
        </w:r>
        <w:r w:rsidR="00D34465">
          <w:rPr>
            <w:rFonts w:asciiTheme="minorHAnsi" w:hAnsiTheme="minorHAnsi"/>
            <w:b w:val="0"/>
            <w:bCs w:val="0"/>
            <w:noProof/>
            <w:sz w:val="22"/>
            <w:szCs w:val="22"/>
          </w:rPr>
          <w:tab/>
        </w:r>
        <w:r w:rsidR="00D34465" w:rsidRPr="00542E82">
          <w:rPr>
            <w:rStyle w:val="Lienhypertexte"/>
            <w:noProof/>
          </w:rPr>
          <w:t>Secteur d’activité</w:t>
        </w:r>
        <w:r w:rsidR="00D34465">
          <w:rPr>
            <w:noProof/>
            <w:webHidden/>
          </w:rPr>
          <w:tab/>
        </w:r>
        <w:r w:rsidR="00D34465">
          <w:rPr>
            <w:noProof/>
            <w:webHidden/>
          </w:rPr>
          <w:fldChar w:fldCharType="begin"/>
        </w:r>
        <w:r w:rsidR="00D34465">
          <w:rPr>
            <w:noProof/>
            <w:webHidden/>
          </w:rPr>
          <w:instrText xml:space="preserve"> PAGEREF _Toc530376200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1125CE89" w14:textId="312C914D" w:rsidR="00D34465" w:rsidRDefault="00301360">
      <w:pPr>
        <w:pStyle w:val="TM2"/>
        <w:rPr>
          <w:rFonts w:asciiTheme="minorHAnsi" w:hAnsiTheme="minorHAnsi"/>
          <w:b w:val="0"/>
          <w:bCs w:val="0"/>
          <w:noProof/>
          <w:sz w:val="22"/>
          <w:szCs w:val="22"/>
        </w:rPr>
      </w:pPr>
      <w:hyperlink w:anchor="_Toc530376201" w:history="1">
        <w:r w:rsidR="00D34465" w:rsidRPr="00542E82">
          <w:rPr>
            <w:rStyle w:val="Lienhypertexte"/>
            <w:noProof/>
          </w:rPr>
          <w:t>1.4</w:t>
        </w:r>
        <w:r w:rsidR="00D34465">
          <w:rPr>
            <w:rFonts w:asciiTheme="minorHAnsi" w:hAnsiTheme="minorHAnsi"/>
            <w:b w:val="0"/>
            <w:bCs w:val="0"/>
            <w:noProof/>
            <w:sz w:val="22"/>
            <w:szCs w:val="22"/>
          </w:rPr>
          <w:tab/>
        </w:r>
        <w:r w:rsidR="00D34465" w:rsidRPr="00542E82">
          <w:rPr>
            <w:rStyle w:val="Lienhypertexte"/>
            <w:noProof/>
          </w:rPr>
          <w:t>Objectifs pédagogiques</w:t>
        </w:r>
        <w:r w:rsidR="00D34465">
          <w:rPr>
            <w:noProof/>
            <w:webHidden/>
          </w:rPr>
          <w:tab/>
        </w:r>
        <w:r w:rsidR="00D34465">
          <w:rPr>
            <w:noProof/>
            <w:webHidden/>
          </w:rPr>
          <w:fldChar w:fldCharType="begin"/>
        </w:r>
        <w:r w:rsidR="00D34465">
          <w:rPr>
            <w:noProof/>
            <w:webHidden/>
          </w:rPr>
          <w:instrText xml:space="preserve"> PAGEREF _Toc530376201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727108DA" w14:textId="4471457A" w:rsidR="00D34465" w:rsidRDefault="00301360">
      <w:pPr>
        <w:pStyle w:val="TM2"/>
        <w:rPr>
          <w:rFonts w:asciiTheme="minorHAnsi" w:hAnsiTheme="minorHAnsi"/>
          <w:b w:val="0"/>
          <w:bCs w:val="0"/>
          <w:noProof/>
          <w:sz w:val="22"/>
          <w:szCs w:val="22"/>
        </w:rPr>
      </w:pPr>
      <w:hyperlink w:anchor="_Toc530376202" w:history="1">
        <w:r w:rsidR="00D34465" w:rsidRPr="00542E82">
          <w:rPr>
            <w:rStyle w:val="Lienhypertexte"/>
            <w:noProof/>
          </w:rPr>
          <w:t>1.5</w:t>
        </w:r>
        <w:r w:rsidR="00D34465">
          <w:rPr>
            <w:rFonts w:asciiTheme="minorHAnsi" w:hAnsiTheme="minorHAnsi"/>
            <w:b w:val="0"/>
            <w:bCs w:val="0"/>
            <w:noProof/>
            <w:sz w:val="22"/>
            <w:szCs w:val="22"/>
          </w:rPr>
          <w:tab/>
        </w:r>
        <w:r w:rsidR="00D34465" w:rsidRPr="00542E82">
          <w:rPr>
            <w:rStyle w:val="Lienhypertexte"/>
            <w:noProof/>
          </w:rPr>
          <w:t>CRITERES D’EVALUATION</w:t>
        </w:r>
        <w:r w:rsidR="00D34465">
          <w:rPr>
            <w:noProof/>
            <w:webHidden/>
          </w:rPr>
          <w:tab/>
        </w:r>
        <w:r w:rsidR="00D34465">
          <w:rPr>
            <w:noProof/>
            <w:webHidden/>
          </w:rPr>
          <w:fldChar w:fldCharType="begin"/>
        </w:r>
        <w:r w:rsidR="00D34465">
          <w:rPr>
            <w:noProof/>
            <w:webHidden/>
          </w:rPr>
          <w:instrText xml:space="preserve"> PAGEREF _Toc530376202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756D7E0A" w14:textId="69ADDBD4" w:rsidR="00D34465" w:rsidRDefault="00301360">
      <w:pPr>
        <w:pStyle w:val="TM2"/>
        <w:rPr>
          <w:rFonts w:asciiTheme="minorHAnsi" w:hAnsiTheme="minorHAnsi"/>
          <w:b w:val="0"/>
          <w:bCs w:val="0"/>
          <w:noProof/>
          <w:sz w:val="22"/>
          <w:szCs w:val="22"/>
        </w:rPr>
      </w:pPr>
      <w:hyperlink w:anchor="_Toc530376203" w:history="1">
        <w:r w:rsidR="00D34465" w:rsidRPr="00542E82">
          <w:rPr>
            <w:rStyle w:val="Lienhypertexte"/>
            <w:noProof/>
          </w:rPr>
          <w:t>1.6</w:t>
        </w:r>
        <w:r w:rsidR="00D34465">
          <w:rPr>
            <w:rFonts w:asciiTheme="minorHAnsi" w:hAnsiTheme="minorHAnsi"/>
            <w:b w:val="0"/>
            <w:bCs w:val="0"/>
            <w:noProof/>
            <w:sz w:val="22"/>
            <w:szCs w:val="22"/>
          </w:rPr>
          <w:tab/>
        </w:r>
        <w:r w:rsidR="00D34465" w:rsidRPr="00542E82">
          <w:rPr>
            <w:rStyle w:val="Lienhypertexte"/>
            <w:noProof/>
          </w:rPr>
          <w:t>COMPETENCES EVALUEES sur CPro STI</w:t>
        </w:r>
        <w:r w:rsidR="00D34465">
          <w:rPr>
            <w:noProof/>
            <w:webHidden/>
          </w:rPr>
          <w:tab/>
        </w:r>
        <w:r w:rsidR="00D34465">
          <w:rPr>
            <w:noProof/>
            <w:webHidden/>
          </w:rPr>
          <w:fldChar w:fldCharType="begin"/>
        </w:r>
        <w:r w:rsidR="00D34465">
          <w:rPr>
            <w:noProof/>
            <w:webHidden/>
          </w:rPr>
          <w:instrText xml:space="preserve"> PAGEREF _Toc530376203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048946BD" w14:textId="53BEF3F4" w:rsidR="00D34465" w:rsidRDefault="00301360">
      <w:pPr>
        <w:pStyle w:val="TM2"/>
        <w:rPr>
          <w:rFonts w:asciiTheme="minorHAnsi" w:hAnsiTheme="minorHAnsi"/>
          <w:b w:val="0"/>
          <w:bCs w:val="0"/>
          <w:noProof/>
          <w:sz w:val="22"/>
          <w:szCs w:val="22"/>
        </w:rPr>
      </w:pPr>
      <w:hyperlink w:anchor="_Toc530376204" w:history="1">
        <w:r w:rsidR="00D34465" w:rsidRPr="00542E82">
          <w:rPr>
            <w:rStyle w:val="Lienhypertexte"/>
            <w:noProof/>
          </w:rPr>
          <w:t>1.7</w:t>
        </w:r>
        <w:r w:rsidR="00D34465">
          <w:rPr>
            <w:rFonts w:asciiTheme="minorHAnsi" w:hAnsiTheme="minorHAnsi"/>
            <w:b w:val="0"/>
            <w:bCs w:val="0"/>
            <w:noProof/>
            <w:sz w:val="22"/>
            <w:szCs w:val="22"/>
          </w:rPr>
          <w:tab/>
        </w:r>
        <w:r w:rsidR="00D34465" w:rsidRPr="00542E82">
          <w:rPr>
            <w:rStyle w:val="Lienhypertexte"/>
            <w:noProof/>
          </w:rPr>
          <w:t>OBSERVATIONS</w:t>
        </w:r>
        <w:r w:rsidR="00D34465">
          <w:rPr>
            <w:noProof/>
            <w:webHidden/>
          </w:rPr>
          <w:tab/>
        </w:r>
        <w:r w:rsidR="00D34465">
          <w:rPr>
            <w:noProof/>
            <w:webHidden/>
          </w:rPr>
          <w:fldChar w:fldCharType="begin"/>
        </w:r>
        <w:r w:rsidR="00D34465">
          <w:rPr>
            <w:noProof/>
            <w:webHidden/>
          </w:rPr>
          <w:instrText xml:space="preserve"> PAGEREF _Toc530376204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216B72F0" w14:textId="59C945DA" w:rsidR="00D34465" w:rsidRDefault="00301360">
      <w:pPr>
        <w:pStyle w:val="TM1"/>
        <w:tabs>
          <w:tab w:val="left" w:pos="1771"/>
          <w:tab w:val="right" w:leader="dot" w:pos="10762"/>
        </w:tabs>
        <w:rPr>
          <w:rFonts w:asciiTheme="minorHAnsi" w:hAnsiTheme="minorHAnsi"/>
          <w:b w:val="0"/>
          <w:bCs w:val="0"/>
          <w:caps w:val="0"/>
          <w:noProof/>
          <w:sz w:val="22"/>
          <w:szCs w:val="22"/>
        </w:rPr>
      </w:pPr>
      <w:hyperlink w:anchor="_Toc530376205" w:history="1">
        <w:r w:rsidR="00D34465" w:rsidRPr="00542E82">
          <w:rPr>
            <w:rStyle w:val="Lienhypertexte"/>
            <w:noProof/>
          </w:rPr>
          <w:t>2</w:t>
        </w:r>
        <w:r w:rsidR="00D34465">
          <w:rPr>
            <w:rFonts w:asciiTheme="minorHAnsi" w:hAnsiTheme="minorHAnsi"/>
            <w:b w:val="0"/>
            <w:bCs w:val="0"/>
            <w:caps w:val="0"/>
            <w:noProof/>
            <w:sz w:val="22"/>
            <w:szCs w:val="22"/>
          </w:rPr>
          <w:tab/>
        </w:r>
        <w:r w:rsidR="00D34465" w:rsidRPr="00542E82">
          <w:rPr>
            <w:rStyle w:val="Lienhypertexte"/>
            <w:noProof/>
          </w:rPr>
          <w:t>Préparation</w:t>
        </w:r>
        <w:r w:rsidR="00D34465">
          <w:rPr>
            <w:noProof/>
            <w:webHidden/>
          </w:rPr>
          <w:tab/>
        </w:r>
        <w:r w:rsidR="00D34465">
          <w:rPr>
            <w:noProof/>
            <w:webHidden/>
          </w:rPr>
          <w:fldChar w:fldCharType="begin"/>
        </w:r>
        <w:r w:rsidR="00D34465">
          <w:rPr>
            <w:noProof/>
            <w:webHidden/>
          </w:rPr>
          <w:instrText xml:space="preserve"> PAGEREF _Toc530376205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32253675" w14:textId="52A8F6C3" w:rsidR="00D34465" w:rsidRDefault="00301360">
      <w:pPr>
        <w:pStyle w:val="TM2"/>
        <w:rPr>
          <w:rFonts w:asciiTheme="minorHAnsi" w:hAnsiTheme="minorHAnsi"/>
          <w:b w:val="0"/>
          <w:bCs w:val="0"/>
          <w:noProof/>
          <w:sz w:val="22"/>
          <w:szCs w:val="22"/>
        </w:rPr>
      </w:pPr>
      <w:hyperlink w:anchor="_Toc530376206" w:history="1">
        <w:r w:rsidR="00D34465" w:rsidRPr="00542E82">
          <w:rPr>
            <w:rStyle w:val="Lienhypertexte"/>
            <w:noProof/>
          </w:rPr>
          <w:t>2.1</w:t>
        </w:r>
        <w:r w:rsidR="00D34465">
          <w:rPr>
            <w:rFonts w:asciiTheme="minorHAnsi" w:hAnsiTheme="minorHAnsi"/>
            <w:b w:val="0"/>
            <w:bCs w:val="0"/>
            <w:noProof/>
            <w:sz w:val="22"/>
            <w:szCs w:val="22"/>
          </w:rPr>
          <w:tab/>
        </w:r>
        <w:r w:rsidR="00D34465" w:rsidRPr="00542E82">
          <w:rPr>
            <w:rStyle w:val="Lienhypertexte"/>
            <w:noProof/>
          </w:rPr>
          <w:t>Matériel et équipement.</w:t>
        </w:r>
        <w:r w:rsidR="00D34465">
          <w:rPr>
            <w:noProof/>
            <w:webHidden/>
          </w:rPr>
          <w:tab/>
        </w:r>
        <w:r w:rsidR="00D34465">
          <w:rPr>
            <w:noProof/>
            <w:webHidden/>
          </w:rPr>
          <w:fldChar w:fldCharType="begin"/>
        </w:r>
        <w:r w:rsidR="00D34465">
          <w:rPr>
            <w:noProof/>
            <w:webHidden/>
          </w:rPr>
          <w:instrText xml:space="preserve"> PAGEREF _Toc530376206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58A6F51A" w14:textId="6828C072" w:rsidR="00D34465" w:rsidRDefault="00301360">
      <w:pPr>
        <w:pStyle w:val="TM2"/>
        <w:rPr>
          <w:rFonts w:asciiTheme="minorHAnsi" w:hAnsiTheme="minorHAnsi"/>
          <w:b w:val="0"/>
          <w:bCs w:val="0"/>
          <w:noProof/>
          <w:sz w:val="22"/>
          <w:szCs w:val="22"/>
        </w:rPr>
      </w:pPr>
      <w:hyperlink w:anchor="_Toc530376207" w:history="1">
        <w:r w:rsidR="00D34465" w:rsidRPr="00542E82">
          <w:rPr>
            <w:rStyle w:val="Lienhypertexte"/>
            <w:noProof/>
          </w:rPr>
          <w:t>2.2</w:t>
        </w:r>
        <w:r w:rsidR="00D34465">
          <w:rPr>
            <w:rFonts w:asciiTheme="minorHAnsi" w:hAnsiTheme="minorHAnsi"/>
            <w:b w:val="0"/>
            <w:bCs w:val="0"/>
            <w:noProof/>
            <w:sz w:val="22"/>
            <w:szCs w:val="22"/>
          </w:rPr>
          <w:tab/>
        </w:r>
        <w:r w:rsidR="00D34465" w:rsidRPr="00542E82">
          <w:rPr>
            <w:rStyle w:val="Lienhypertexte"/>
            <w:noProof/>
          </w:rPr>
          <w:t>Présentation du système « Smart street CY10 ».</w:t>
        </w:r>
        <w:r w:rsidR="00D34465">
          <w:rPr>
            <w:noProof/>
            <w:webHidden/>
          </w:rPr>
          <w:tab/>
        </w:r>
        <w:r w:rsidR="00D34465">
          <w:rPr>
            <w:noProof/>
            <w:webHidden/>
          </w:rPr>
          <w:fldChar w:fldCharType="begin"/>
        </w:r>
        <w:r w:rsidR="00D34465">
          <w:rPr>
            <w:noProof/>
            <w:webHidden/>
          </w:rPr>
          <w:instrText xml:space="preserve"> PAGEREF _Toc530376207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1815D50B" w14:textId="0A05DF0A" w:rsidR="00D34465" w:rsidRDefault="00301360">
      <w:pPr>
        <w:pStyle w:val="TM2"/>
        <w:rPr>
          <w:rFonts w:asciiTheme="minorHAnsi" w:hAnsiTheme="minorHAnsi"/>
          <w:b w:val="0"/>
          <w:bCs w:val="0"/>
          <w:noProof/>
          <w:sz w:val="22"/>
          <w:szCs w:val="22"/>
        </w:rPr>
      </w:pPr>
      <w:hyperlink w:anchor="_Toc530376208" w:history="1">
        <w:r w:rsidR="00D34465" w:rsidRPr="00542E82">
          <w:rPr>
            <w:rStyle w:val="Lienhypertexte"/>
            <w:noProof/>
          </w:rPr>
          <w:t>2.3</w:t>
        </w:r>
        <w:r w:rsidR="00D34465">
          <w:rPr>
            <w:rFonts w:asciiTheme="minorHAnsi" w:hAnsiTheme="minorHAnsi"/>
            <w:b w:val="0"/>
            <w:bCs w:val="0"/>
            <w:noProof/>
            <w:sz w:val="22"/>
            <w:szCs w:val="22"/>
          </w:rPr>
          <w:tab/>
        </w:r>
        <w:r w:rsidR="00D34465" w:rsidRPr="00542E82">
          <w:rPr>
            <w:rStyle w:val="Lienhypertexte"/>
            <w:noProof/>
          </w:rPr>
          <w:t>Règlementation.</w:t>
        </w:r>
        <w:r w:rsidR="00D34465">
          <w:rPr>
            <w:noProof/>
            <w:webHidden/>
          </w:rPr>
          <w:tab/>
        </w:r>
        <w:r w:rsidR="00D34465">
          <w:rPr>
            <w:noProof/>
            <w:webHidden/>
          </w:rPr>
          <w:fldChar w:fldCharType="begin"/>
        </w:r>
        <w:r w:rsidR="00D34465">
          <w:rPr>
            <w:noProof/>
            <w:webHidden/>
          </w:rPr>
          <w:instrText xml:space="preserve"> PAGEREF _Toc530376208 \h </w:instrText>
        </w:r>
        <w:r w:rsidR="00D34465">
          <w:rPr>
            <w:noProof/>
            <w:webHidden/>
          </w:rPr>
        </w:r>
        <w:r w:rsidR="00D34465">
          <w:rPr>
            <w:noProof/>
            <w:webHidden/>
          </w:rPr>
          <w:fldChar w:fldCharType="separate"/>
        </w:r>
        <w:r w:rsidR="00D34465">
          <w:rPr>
            <w:noProof/>
            <w:webHidden/>
          </w:rPr>
          <w:t>4</w:t>
        </w:r>
        <w:r w:rsidR="00D34465">
          <w:rPr>
            <w:noProof/>
            <w:webHidden/>
          </w:rPr>
          <w:fldChar w:fldCharType="end"/>
        </w:r>
      </w:hyperlink>
    </w:p>
    <w:p w14:paraId="189ABE5F" w14:textId="20CE190D" w:rsidR="00D34465" w:rsidRDefault="00301360">
      <w:pPr>
        <w:pStyle w:val="TM2"/>
        <w:rPr>
          <w:rFonts w:asciiTheme="minorHAnsi" w:hAnsiTheme="minorHAnsi"/>
          <w:b w:val="0"/>
          <w:bCs w:val="0"/>
          <w:noProof/>
          <w:sz w:val="22"/>
          <w:szCs w:val="22"/>
        </w:rPr>
      </w:pPr>
      <w:hyperlink w:anchor="_Toc530376209" w:history="1">
        <w:r w:rsidR="00D34465" w:rsidRPr="00542E82">
          <w:rPr>
            <w:rStyle w:val="Lienhypertexte"/>
            <w:noProof/>
          </w:rPr>
          <w:t>2.4</w:t>
        </w:r>
        <w:r w:rsidR="00D34465">
          <w:rPr>
            <w:rFonts w:asciiTheme="minorHAnsi" w:hAnsiTheme="minorHAnsi"/>
            <w:b w:val="0"/>
            <w:bCs w:val="0"/>
            <w:noProof/>
            <w:sz w:val="22"/>
            <w:szCs w:val="22"/>
          </w:rPr>
          <w:tab/>
        </w:r>
        <w:r w:rsidR="00D34465" w:rsidRPr="00542E82">
          <w:rPr>
            <w:rStyle w:val="Lienhypertexte"/>
            <w:noProof/>
          </w:rPr>
          <w:t>Distribution (SLT).</w:t>
        </w:r>
        <w:r w:rsidR="00D34465">
          <w:rPr>
            <w:noProof/>
            <w:webHidden/>
          </w:rPr>
          <w:tab/>
        </w:r>
        <w:r w:rsidR="00D34465">
          <w:rPr>
            <w:noProof/>
            <w:webHidden/>
          </w:rPr>
          <w:fldChar w:fldCharType="begin"/>
        </w:r>
        <w:r w:rsidR="00D34465">
          <w:rPr>
            <w:noProof/>
            <w:webHidden/>
          </w:rPr>
          <w:instrText xml:space="preserve"> PAGEREF _Toc530376209 \h </w:instrText>
        </w:r>
        <w:r w:rsidR="00D34465">
          <w:rPr>
            <w:noProof/>
            <w:webHidden/>
          </w:rPr>
        </w:r>
        <w:r w:rsidR="00D34465">
          <w:rPr>
            <w:noProof/>
            <w:webHidden/>
          </w:rPr>
          <w:fldChar w:fldCharType="separate"/>
        </w:r>
        <w:r w:rsidR="00D34465">
          <w:rPr>
            <w:noProof/>
            <w:webHidden/>
          </w:rPr>
          <w:t>6</w:t>
        </w:r>
        <w:r w:rsidR="00D34465">
          <w:rPr>
            <w:noProof/>
            <w:webHidden/>
          </w:rPr>
          <w:fldChar w:fldCharType="end"/>
        </w:r>
      </w:hyperlink>
    </w:p>
    <w:p w14:paraId="0385FEE8" w14:textId="313F77F0" w:rsidR="00D34465" w:rsidRDefault="00301360">
      <w:pPr>
        <w:pStyle w:val="TM2"/>
        <w:rPr>
          <w:rFonts w:asciiTheme="minorHAnsi" w:hAnsiTheme="minorHAnsi"/>
          <w:b w:val="0"/>
          <w:bCs w:val="0"/>
          <w:noProof/>
          <w:sz w:val="22"/>
          <w:szCs w:val="22"/>
        </w:rPr>
      </w:pPr>
      <w:hyperlink w:anchor="_Toc530376210" w:history="1">
        <w:r w:rsidR="00D34465" w:rsidRPr="00542E82">
          <w:rPr>
            <w:rStyle w:val="Lienhypertexte"/>
            <w:noProof/>
          </w:rPr>
          <w:t>2.5</w:t>
        </w:r>
        <w:r w:rsidR="00D34465">
          <w:rPr>
            <w:rFonts w:asciiTheme="minorHAnsi" w:hAnsiTheme="minorHAnsi"/>
            <w:b w:val="0"/>
            <w:bCs w:val="0"/>
            <w:noProof/>
            <w:sz w:val="22"/>
            <w:szCs w:val="22"/>
          </w:rPr>
          <w:tab/>
        </w:r>
        <w:r w:rsidR="00D34465" w:rsidRPr="00542E82">
          <w:rPr>
            <w:rStyle w:val="Lienhypertexte"/>
            <w:noProof/>
          </w:rPr>
          <w:t>Je m’informe</w:t>
        </w:r>
        <w:r w:rsidR="00D34465">
          <w:rPr>
            <w:noProof/>
            <w:webHidden/>
          </w:rPr>
          <w:tab/>
        </w:r>
        <w:r w:rsidR="00D34465">
          <w:rPr>
            <w:noProof/>
            <w:webHidden/>
          </w:rPr>
          <w:fldChar w:fldCharType="begin"/>
        </w:r>
        <w:r w:rsidR="00D34465">
          <w:rPr>
            <w:noProof/>
            <w:webHidden/>
          </w:rPr>
          <w:instrText xml:space="preserve"> PAGEREF _Toc530376210 \h </w:instrText>
        </w:r>
        <w:r w:rsidR="00D34465">
          <w:rPr>
            <w:noProof/>
            <w:webHidden/>
          </w:rPr>
        </w:r>
        <w:r w:rsidR="00D34465">
          <w:rPr>
            <w:noProof/>
            <w:webHidden/>
          </w:rPr>
          <w:fldChar w:fldCharType="separate"/>
        </w:r>
        <w:r w:rsidR="00D34465">
          <w:rPr>
            <w:noProof/>
            <w:webHidden/>
          </w:rPr>
          <w:t>6</w:t>
        </w:r>
        <w:r w:rsidR="00D34465">
          <w:rPr>
            <w:noProof/>
            <w:webHidden/>
          </w:rPr>
          <w:fldChar w:fldCharType="end"/>
        </w:r>
      </w:hyperlink>
    </w:p>
    <w:p w14:paraId="4690CD31" w14:textId="05FE6292" w:rsidR="00D34465" w:rsidRDefault="00301360">
      <w:pPr>
        <w:pStyle w:val="TM2"/>
        <w:rPr>
          <w:rFonts w:asciiTheme="minorHAnsi" w:hAnsiTheme="minorHAnsi"/>
          <w:b w:val="0"/>
          <w:bCs w:val="0"/>
          <w:noProof/>
          <w:sz w:val="22"/>
          <w:szCs w:val="22"/>
        </w:rPr>
      </w:pPr>
      <w:hyperlink w:anchor="_Toc530376211" w:history="1">
        <w:r w:rsidR="00D34465" w:rsidRPr="00542E82">
          <w:rPr>
            <w:rStyle w:val="Lienhypertexte"/>
            <w:noProof/>
          </w:rPr>
          <w:t>2.6</w:t>
        </w:r>
        <w:r w:rsidR="00D34465">
          <w:rPr>
            <w:rFonts w:asciiTheme="minorHAnsi" w:hAnsiTheme="minorHAnsi"/>
            <w:b w:val="0"/>
            <w:bCs w:val="0"/>
            <w:noProof/>
            <w:sz w:val="22"/>
            <w:szCs w:val="22"/>
          </w:rPr>
          <w:tab/>
        </w:r>
        <w:r w:rsidR="00D34465" w:rsidRPr="00542E82">
          <w:rPr>
            <w:rStyle w:val="Lienhypertexte"/>
            <w:noProof/>
          </w:rPr>
          <w:t>Sécurité</w:t>
        </w:r>
        <w:r w:rsidR="00D34465">
          <w:rPr>
            <w:noProof/>
            <w:webHidden/>
          </w:rPr>
          <w:tab/>
        </w:r>
        <w:r w:rsidR="00D34465">
          <w:rPr>
            <w:noProof/>
            <w:webHidden/>
          </w:rPr>
          <w:fldChar w:fldCharType="begin"/>
        </w:r>
        <w:r w:rsidR="00D34465">
          <w:rPr>
            <w:noProof/>
            <w:webHidden/>
          </w:rPr>
          <w:instrText xml:space="preserve"> PAGEREF _Toc530376211 \h </w:instrText>
        </w:r>
        <w:r w:rsidR="00D34465">
          <w:rPr>
            <w:noProof/>
            <w:webHidden/>
          </w:rPr>
        </w:r>
        <w:r w:rsidR="00D34465">
          <w:rPr>
            <w:noProof/>
            <w:webHidden/>
          </w:rPr>
          <w:fldChar w:fldCharType="separate"/>
        </w:r>
        <w:r w:rsidR="00D34465">
          <w:rPr>
            <w:noProof/>
            <w:webHidden/>
          </w:rPr>
          <w:t>7</w:t>
        </w:r>
        <w:r w:rsidR="00D34465">
          <w:rPr>
            <w:noProof/>
            <w:webHidden/>
          </w:rPr>
          <w:fldChar w:fldCharType="end"/>
        </w:r>
      </w:hyperlink>
    </w:p>
    <w:p w14:paraId="3C1CB282" w14:textId="36E8F037" w:rsidR="00D34465" w:rsidRDefault="00301360">
      <w:pPr>
        <w:pStyle w:val="TM1"/>
        <w:tabs>
          <w:tab w:val="left" w:pos="1771"/>
          <w:tab w:val="right" w:leader="dot" w:pos="10762"/>
        </w:tabs>
        <w:rPr>
          <w:rFonts w:asciiTheme="minorHAnsi" w:hAnsiTheme="minorHAnsi"/>
          <w:b w:val="0"/>
          <w:bCs w:val="0"/>
          <w:caps w:val="0"/>
          <w:noProof/>
          <w:sz w:val="22"/>
          <w:szCs w:val="22"/>
        </w:rPr>
      </w:pPr>
      <w:hyperlink w:anchor="_Toc530376212" w:history="1">
        <w:r w:rsidR="00D34465" w:rsidRPr="00542E82">
          <w:rPr>
            <w:rStyle w:val="Lienhypertexte"/>
            <w:noProof/>
          </w:rPr>
          <w:t>3</w:t>
        </w:r>
        <w:r w:rsidR="00D34465">
          <w:rPr>
            <w:rFonts w:asciiTheme="minorHAnsi" w:hAnsiTheme="minorHAnsi"/>
            <w:b w:val="0"/>
            <w:bCs w:val="0"/>
            <w:caps w:val="0"/>
            <w:noProof/>
            <w:sz w:val="22"/>
            <w:szCs w:val="22"/>
          </w:rPr>
          <w:tab/>
        </w:r>
        <w:r w:rsidR="00D34465" w:rsidRPr="00542E82">
          <w:rPr>
            <w:rStyle w:val="Lienhypertexte"/>
            <w:noProof/>
          </w:rPr>
          <w:t>Mise en service</w:t>
        </w:r>
        <w:r w:rsidR="00D34465">
          <w:rPr>
            <w:noProof/>
            <w:webHidden/>
          </w:rPr>
          <w:tab/>
        </w:r>
        <w:r w:rsidR="00D34465">
          <w:rPr>
            <w:noProof/>
            <w:webHidden/>
          </w:rPr>
          <w:fldChar w:fldCharType="begin"/>
        </w:r>
        <w:r w:rsidR="00D34465">
          <w:rPr>
            <w:noProof/>
            <w:webHidden/>
          </w:rPr>
          <w:instrText xml:space="preserve"> PAGEREF _Toc530376212 \h </w:instrText>
        </w:r>
        <w:r w:rsidR="00D34465">
          <w:rPr>
            <w:noProof/>
            <w:webHidden/>
          </w:rPr>
        </w:r>
        <w:r w:rsidR="00D34465">
          <w:rPr>
            <w:noProof/>
            <w:webHidden/>
          </w:rPr>
          <w:fldChar w:fldCharType="separate"/>
        </w:r>
        <w:r w:rsidR="00D34465">
          <w:rPr>
            <w:noProof/>
            <w:webHidden/>
          </w:rPr>
          <w:t>9</w:t>
        </w:r>
        <w:r w:rsidR="00D34465">
          <w:rPr>
            <w:noProof/>
            <w:webHidden/>
          </w:rPr>
          <w:fldChar w:fldCharType="end"/>
        </w:r>
      </w:hyperlink>
    </w:p>
    <w:p w14:paraId="33F8F9AC" w14:textId="39AA5115" w:rsidR="00D34465" w:rsidRDefault="00301360">
      <w:pPr>
        <w:pStyle w:val="TM2"/>
        <w:rPr>
          <w:rFonts w:asciiTheme="minorHAnsi" w:hAnsiTheme="minorHAnsi"/>
          <w:b w:val="0"/>
          <w:bCs w:val="0"/>
          <w:noProof/>
          <w:sz w:val="22"/>
          <w:szCs w:val="22"/>
        </w:rPr>
      </w:pPr>
      <w:hyperlink w:anchor="_Toc530376213" w:history="1">
        <w:r w:rsidR="00D34465" w:rsidRPr="00542E82">
          <w:rPr>
            <w:rStyle w:val="Lienhypertexte"/>
            <w:noProof/>
          </w:rPr>
          <w:t>3.1</w:t>
        </w:r>
        <w:r w:rsidR="00D34465">
          <w:rPr>
            <w:rFonts w:asciiTheme="minorHAnsi" w:hAnsiTheme="minorHAnsi"/>
            <w:b w:val="0"/>
            <w:bCs w:val="0"/>
            <w:noProof/>
            <w:sz w:val="22"/>
            <w:szCs w:val="22"/>
          </w:rPr>
          <w:tab/>
        </w:r>
        <w:r w:rsidR="00D34465" w:rsidRPr="00542E82">
          <w:rPr>
            <w:rStyle w:val="Lienhypertexte"/>
            <w:noProof/>
          </w:rPr>
          <w:t>Fiche d’autocontrôles de l’ouvrage</w:t>
        </w:r>
        <w:r w:rsidR="00D34465">
          <w:rPr>
            <w:noProof/>
            <w:webHidden/>
          </w:rPr>
          <w:tab/>
        </w:r>
        <w:r w:rsidR="00D34465">
          <w:rPr>
            <w:noProof/>
            <w:webHidden/>
          </w:rPr>
          <w:fldChar w:fldCharType="begin"/>
        </w:r>
        <w:r w:rsidR="00D34465">
          <w:rPr>
            <w:noProof/>
            <w:webHidden/>
          </w:rPr>
          <w:instrText xml:space="preserve"> PAGEREF _Toc530376213 \h </w:instrText>
        </w:r>
        <w:r w:rsidR="00D34465">
          <w:rPr>
            <w:noProof/>
            <w:webHidden/>
          </w:rPr>
        </w:r>
        <w:r w:rsidR="00D34465">
          <w:rPr>
            <w:noProof/>
            <w:webHidden/>
          </w:rPr>
          <w:fldChar w:fldCharType="separate"/>
        </w:r>
        <w:r w:rsidR="00D34465">
          <w:rPr>
            <w:noProof/>
            <w:webHidden/>
          </w:rPr>
          <w:t>9</w:t>
        </w:r>
        <w:r w:rsidR="00D34465">
          <w:rPr>
            <w:noProof/>
            <w:webHidden/>
          </w:rPr>
          <w:fldChar w:fldCharType="end"/>
        </w:r>
      </w:hyperlink>
    </w:p>
    <w:p w14:paraId="718F0A28" w14:textId="41F618C9" w:rsidR="00D34465" w:rsidRDefault="00301360">
      <w:pPr>
        <w:pStyle w:val="TM2"/>
        <w:rPr>
          <w:rFonts w:asciiTheme="minorHAnsi" w:hAnsiTheme="minorHAnsi"/>
          <w:b w:val="0"/>
          <w:bCs w:val="0"/>
          <w:noProof/>
          <w:sz w:val="22"/>
          <w:szCs w:val="22"/>
        </w:rPr>
      </w:pPr>
      <w:hyperlink w:anchor="_Toc530376214" w:history="1">
        <w:r w:rsidR="00D34465" w:rsidRPr="00542E82">
          <w:rPr>
            <w:rStyle w:val="Lienhypertexte"/>
            <w:noProof/>
          </w:rPr>
          <w:t>3.2</w:t>
        </w:r>
        <w:r w:rsidR="00D34465">
          <w:rPr>
            <w:rFonts w:asciiTheme="minorHAnsi" w:hAnsiTheme="minorHAnsi"/>
            <w:b w:val="0"/>
            <w:bCs w:val="0"/>
            <w:noProof/>
            <w:sz w:val="22"/>
            <w:szCs w:val="22"/>
          </w:rPr>
          <w:tab/>
        </w:r>
        <w:r w:rsidR="00D34465" w:rsidRPr="00542E82">
          <w:rPr>
            <w:rStyle w:val="Lienhypertexte"/>
            <w:noProof/>
          </w:rPr>
          <w:t>Conformité de l’implantation et du niveau d’éclairement</w:t>
        </w:r>
        <w:r w:rsidR="00D34465">
          <w:rPr>
            <w:noProof/>
            <w:webHidden/>
          </w:rPr>
          <w:tab/>
        </w:r>
        <w:r w:rsidR="00D34465">
          <w:rPr>
            <w:noProof/>
            <w:webHidden/>
          </w:rPr>
          <w:fldChar w:fldCharType="begin"/>
        </w:r>
        <w:r w:rsidR="00D34465">
          <w:rPr>
            <w:noProof/>
            <w:webHidden/>
          </w:rPr>
          <w:instrText xml:space="preserve"> PAGEREF _Toc530376214 \h </w:instrText>
        </w:r>
        <w:r w:rsidR="00D34465">
          <w:rPr>
            <w:noProof/>
            <w:webHidden/>
          </w:rPr>
        </w:r>
        <w:r w:rsidR="00D34465">
          <w:rPr>
            <w:noProof/>
            <w:webHidden/>
          </w:rPr>
          <w:fldChar w:fldCharType="separate"/>
        </w:r>
        <w:r w:rsidR="00D34465">
          <w:rPr>
            <w:noProof/>
            <w:webHidden/>
          </w:rPr>
          <w:t>13</w:t>
        </w:r>
        <w:r w:rsidR="00D34465">
          <w:rPr>
            <w:noProof/>
            <w:webHidden/>
          </w:rPr>
          <w:fldChar w:fldCharType="end"/>
        </w:r>
      </w:hyperlink>
    </w:p>
    <w:p w14:paraId="17859619" w14:textId="3BD8819D" w:rsidR="00D34465" w:rsidRDefault="00301360">
      <w:pPr>
        <w:pStyle w:val="TM2"/>
        <w:rPr>
          <w:rFonts w:asciiTheme="minorHAnsi" w:hAnsiTheme="minorHAnsi"/>
          <w:b w:val="0"/>
          <w:bCs w:val="0"/>
          <w:noProof/>
          <w:sz w:val="22"/>
          <w:szCs w:val="22"/>
        </w:rPr>
      </w:pPr>
      <w:hyperlink w:anchor="_Toc530376215" w:history="1">
        <w:r w:rsidR="00D34465" w:rsidRPr="00542E82">
          <w:rPr>
            <w:rStyle w:val="Lienhypertexte"/>
            <w:noProof/>
          </w:rPr>
          <w:t>3.3</w:t>
        </w:r>
        <w:r w:rsidR="00D34465">
          <w:rPr>
            <w:rFonts w:asciiTheme="minorHAnsi" w:hAnsiTheme="minorHAnsi"/>
            <w:b w:val="0"/>
            <w:bCs w:val="0"/>
            <w:noProof/>
            <w:sz w:val="22"/>
            <w:szCs w:val="22"/>
          </w:rPr>
          <w:tab/>
        </w:r>
        <w:r w:rsidR="00D34465" w:rsidRPr="00542E82">
          <w:rPr>
            <w:rStyle w:val="Lienhypertexte"/>
            <w:noProof/>
          </w:rPr>
          <w:t>Vérification du fonctionnement de la sécurité piétons</w:t>
        </w:r>
        <w:r w:rsidR="00D34465">
          <w:rPr>
            <w:noProof/>
            <w:webHidden/>
          </w:rPr>
          <w:tab/>
        </w:r>
        <w:r w:rsidR="00D34465">
          <w:rPr>
            <w:noProof/>
            <w:webHidden/>
          </w:rPr>
          <w:fldChar w:fldCharType="begin"/>
        </w:r>
        <w:r w:rsidR="00D34465">
          <w:rPr>
            <w:noProof/>
            <w:webHidden/>
          </w:rPr>
          <w:instrText xml:space="preserve"> PAGEREF _Toc530376215 \h </w:instrText>
        </w:r>
        <w:r w:rsidR="00D34465">
          <w:rPr>
            <w:noProof/>
            <w:webHidden/>
          </w:rPr>
        </w:r>
        <w:r w:rsidR="00D34465">
          <w:rPr>
            <w:noProof/>
            <w:webHidden/>
          </w:rPr>
          <w:fldChar w:fldCharType="separate"/>
        </w:r>
        <w:r w:rsidR="00D34465">
          <w:rPr>
            <w:noProof/>
            <w:webHidden/>
          </w:rPr>
          <w:t>14</w:t>
        </w:r>
        <w:r w:rsidR="00D34465">
          <w:rPr>
            <w:noProof/>
            <w:webHidden/>
          </w:rPr>
          <w:fldChar w:fldCharType="end"/>
        </w:r>
      </w:hyperlink>
    </w:p>
    <w:p w14:paraId="7ADBF068" w14:textId="6EDA2353" w:rsidR="00D34465" w:rsidRDefault="00301360">
      <w:pPr>
        <w:pStyle w:val="TM2"/>
        <w:rPr>
          <w:rFonts w:asciiTheme="minorHAnsi" w:hAnsiTheme="minorHAnsi"/>
          <w:b w:val="0"/>
          <w:bCs w:val="0"/>
          <w:noProof/>
          <w:sz w:val="22"/>
          <w:szCs w:val="22"/>
        </w:rPr>
      </w:pPr>
      <w:hyperlink w:anchor="_Toc530376216" w:history="1">
        <w:r w:rsidR="00D34465" w:rsidRPr="00542E82">
          <w:rPr>
            <w:rStyle w:val="Lienhypertexte"/>
            <w:noProof/>
          </w:rPr>
          <w:t>3.4</w:t>
        </w:r>
        <w:r w:rsidR="00D34465">
          <w:rPr>
            <w:rFonts w:asciiTheme="minorHAnsi" w:hAnsiTheme="minorHAnsi"/>
            <w:b w:val="0"/>
            <w:bCs w:val="0"/>
            <w:noProof/>
            <w:sz w:val="22"/>
            <w:szCs w:val="22"/>
          </w:rPr>
          <w:tab/>
        </w:r>
        <w:r w:rsidR="00D34465" w:rsidRPr="00542E82">
          <w:rPr>
            <w:rStyle w:val="Lienhypertexte"/>
            <w:noProof/>
          </w:rPr>
          <w:t>Contrôle du fonctionnement du capteur de CO</w:t>
        </w:r>
        <w:r w:rsidR="00D34465" w:rsidRPr="00542E82">
          <w:rPr>
            <w:rStyle w:val="Lienhypertexte"/>
            <w:noProof/>
            <w:vertAlign w:val="subscript"/>
          </w:rPr>
          <w:t>2</w:t>
        </w:r>
        <w:r w:rsidR="00D34465">
          <w:rPr>
            <w:noProof/>
            <w:webHidden/>
          </w:rPr>
          <w:tab/>
        </w:r>
        <w:r w:rsidR="00D34465">
          <w:rPr>
            <w:noProof/>
            <w:webHidden/>
          </w:rPr>
          <w:fldChar w:fldCharType="begin"/>
        </w:r>
        <w:r w:rsidR="00D34465">
          <w:rPr>
            <w:noProof/>
            <w:webHidden/>
          </w:rPr>
          <w:instrText xml:space="preserve"> PAGEREF _Toc530376216 \h </w:instrText>
        </w:r>
        <w:r w:rsidR="00D34465">
          <w:rPr>
            <w:noProof/>
            <w:webHidden/>
          </w:rPr>
        </w:r>
        <w:r w:rsidR="00D34465">
          <w:rPr>
            <w:noProof/>
            <w:webHidden/>
          </w:rPr>
          <w:fldChar w:fldCharType="separate"/>
        </w:r>
        <w:r w:rsidR="00D34465">
          <w:rPr>
            <w:noProof/>
            <w:webHidden/>
          </w:rPr>
          <w:t>18</w:t>
        </w:r>
        <w:r w:rsidR="00D34465">
          <w:rPr>
            <w:noProof/>
            <w:webHidden/>
          </w:rPr>
          <w:fldChar w:fldCharType="end"/>
        </w:r>
      </w:hyperlink>
    </w:p>
    <w:p w14:paraId="62A2AFE1" w14:textId="6837CC4B" w:rsidR="00D34465" w:rsidRDefault="00301360">
      <w:pPr>
        <w:pStyle w:val="TM2"/>
        <w:rPr>
          <w:rFonts w:asciiTheme="minorHAnsi" w:hAnsiTheme="minorHAnsi"/>
          <w:b w:val="0"/>
          <w:bCs w:val="0"/>
          <w:noProof/>
          <w:sz w:val="22"/>
          <w:szCs w:val="22"/>
        </w:rPr>
      </w:pPr>
      <w:hyperlink w:anchor="_Toc530376217" w:history="1">
        <w:r w:rsidR="00D34465" w:rsidRPr="00542E82">
          <w:rPr>
            <w:rStyle w:val="Lienhypertexte"/>
            <w:noProof/>
          </w:rPr>
          <w:t>3.5</w:t>
        </w:r>
        <w:r w:rsidR="00D34465">
          <w:rPr>
            <w:rFonts w:asciiTheme="minorHAnsi" w:hAnsiTheme="minorHAnsi"/>
            <w:b w:val="0"/>
            <w:bCs w:val="0"/>
            <w:noProof/>
            <w:sz w:val="22"/>
            <w:szCs w:val="22"/>
          </w:rPr>
          <w:tab/>
        </w:r>
        <w:r w:rsidR="00D34465" w:rsidRPr="00542E82">
          <w:rPr>
            <w:rStyle w:val="Lienhypertexte"/>
            <w:noProof/>
          </w:rPr>
          <w:t>Contrôles, essais et validation du fonctionnement du système</w:t>
        </w:r>
        <w:r w:rsidR="00D34465">
          <w:rPr>
            <w:noProof/>
            <w:webHidden/>
          </w:rPr>
          <w:tab/>
        </w:r>
        <w:r w:rsidR="00D34465">
          <w:rPr>
            <w:noProof/>
            <w:webHidden/>
          </w:rPr>
          <w:fldChar w:fldCharType="begin"/>
        </w:r>
        <w:r w:rsidR="00D34465">
          <w:rPr>
            <w:noProof/>
            <w:webHidden/>
          </w:rPr>
          <w:instrText xml:space="preserve"> PAGEREF _Toc530376217 \h </w:instrText>
        </w:r>
        <w:r w:rsidR="00D34465">
          <w:rPr>
            <w:noProof/>
            <w:webHidden/>
          </w:rPr>
        </w:r>
        <w:r w:rsidR="00D34465">
          <w:rPr>
            <w:noProof/>
            <w:webHidden/>
          </w:rPr>
          <w:fldChar w:fldCharType="separate"/>
        </w:r>
        <w:r w:rsidR="00D34465">
          <w:rPr>
            <w:noProof/>
            <w:webHidden/>
          </w:rPr>
          <w:t>19</w:t>
        </w:r>
        <w:r w:rsidR="00D34465">
          <w:rPr>
            <w:noProof/>
            <w:webHidden/>
          </w:rPr>
          <w:fldChar w:fldCharType="end"/>
        </w:r>
      </w:hyperlink>
    </w:p>
    <w:p w14:paraId="16422C5F" w14:textId="405ABC84" w:rsidR="00D34465" w:rsidRDefault="00301360">
      <w:pPr>
        <w:pStyle w:val="TM1"/>
        <w:tabs>
          <w:tab w:val="left" w:pos="1771"/>
          <w:tab w:val="right" w:leader="dot" w:pos="10762"/>
        </w:tabs>
        <w:rPr>
          <w:rFonts w:asciiTheme="minorHAnsi" w:hAnsiTheme="minorHAnsi"/>
          <w:b w:val="0"/>
          <w:bCs w:val="0"/>
          <w:caps w:val="0"/>
          <w:noProof/>
          <w:sz w:val="22"/>
          <w:szCs w:val="22"/>
        </w:rPr>
      </w:pPr>
      <w:hyperlink w:anchor="_Toc530376218" w:history="1">
        <w:r w:rsidR="00D34465" w:rsidRPr="00542E82">
          <w:rPr>
            <w:rStyle w:val="Lienhypertexte"/>
            <w:noProof/>
          </w:rPr>
          <w:t>4</w:t>
        </w:r>
        <w:r w:rsidR="00D34465">
          <w:rPr>
            <w:rFonts w:asciiTheme="minorHAnsi" w:hAnsiTheme="minorHAnsi"/>
            <w:b w:val="0"/>
            <w:bCs w:val="0"/>
            <w:caps w:val="0"/>
            <w:noProof/>
            <w:sz w:val="22"/>
            <w:szCs w:val="22"/>
          </w:rPr>
          <w:tab/>
        </w:r>
        <w:r w:rsidR="00D34465" w:rsidRPr="00542E82">
          <w:rPr>
            <w:rStyle w:val="Lienhypertexte"/>
            <w:noProof/>
          </w:rPr>
          <w:t>Présentation au client.</w:t>
        </w:r>
        <w:r w:rsidR="00D34465">
          <w:rPr>
            <w:noProof/>
            <w:webHidden/>
          </w:rPr>
          <w:tab/>
        </w:r>
        <w:r w:rsidR="00D34465">
          <w:rPr>
            <w:noProof/>
            <w:webHidden/>
          </w:rPr>
          <w:fldChar w:fldCharType="begin"/>
        </w:r>
        <w:r w:rsidR="00D34465">
          <w:rPr>
            <w:noProof/>
            <w:webHidden/>
          </w:rPr>
          <w:instrText xml:space="preserve"> PAGEREF _Toc530376218 \h </w:instrText>
        </w:r>
        <w:r w:rsidR="00D34465">
          <w:rPr>
            <w:noProof/>
            <w:webHidden/>
          </w:rPr>
        </w:r>
        <w:r w:rsidR="00D34465">
          <w:rPr>
            <w:noProof/>
            <w:webHidden/>
          </w:rPr>
          <w:fldChar w:fldCharType="separate"/>
        </w:r>
        <w:r w:rsidR="00D34465">
          <w:rPr>
            <w:noProof/>
            <w:webHidden/>
          </w:rPr>
          <w:t>20</w:t>
        </w:r>
        <w:r w:rsidR="00D34465">
          <w:rPr>
            <w:noProof/>
            <w:webHidden/>
          </w:rPr>
          <w:fldChar w:fldCharType="end"/>
        </w:r>
      </w:hyperlink>
    </w:p>
    <w:p w14:paraId="03AD05FE" w14:textId="173A27CF" w:rsidR="00D34465" w:rsidRDefault="00301360">
      <w:pPr>
        <w:pStyle w:val="TM1"/>
        <w:tabs>
          <w:tab w:val="left" w:pos="1771"/>
          <w:tab w:val="right" w:leader="dot" w:pos="10762"/>
        </w:tabs>
        <w:rPr>
          <w:rFonts w:asciiTheme="minorHAnsi" w:hAnsiTheme="minorHAnsi"/>
          <w:b w:val="0"/>
          <w:bCs w:val="0"/>
          <w:caps w:val="0"/>
          <w:noProof/>
          <w:sz w:val="22"/>
          <w:szCs w:val="22"/>
        </w:rPr>
      </w:pPr>
      <w:hyperlink w:anchor="_Toc530376219" w:history="1">
        <w:r w:rsidR="00D34465" w:rsidRPr="00542E82">
          <w:rPr>
            <w:rStyle w:val="Lienhypertexte"/>
            <w:noProof/>
          </w:rPr>
          <w:t>5</w:t>
        </w:r>
        <w:r w:rsidR="00D34465">
          <w:rPr>
            <w:rFonts w:asciiTheme="minorHAnsi" w:hAnsiTheme="minorHAnsi"/>
            <w:b w:val="0"/>
            <w:bCs w:val="0"/>
            <w:caps w:val="0"/>
            <w:noProof/>
            <w:sz w:val="22"/>
            <w:szCs w:val="22"/>
          </w:rPr>
          <w:tab/>
        </w:r>
        <w:r w:rsidR="00D34465" w:rsidRPr="00542E82">
          <w:rPr>
            <w:rStyle w:val="Lienhypertexte"/>
            <w:noProof/>
          </w:rPr>
          <w:t>Communication</w:t>
        </w:r>
        <w:r w:rsidR="00D34465">
          <w:rPr>
            <w:noProof/>
            <w:webHidden/>
          </w:rPr>
          <w:tab/>
        </w:r>
        <w:r w:rsidR="00D34465">
          <w:rPr>
            <w:noProof/>
            <w:webHidden/>
          </w:rPr>
          <w:fldChar w:fldCharType="begin"/>
        </w:r>
        <w:r w:rsidR="00D34465">
          <w:rPr>
            <w:noProof/>
            <w:webHidden/>
          </w:rPr>
          <w:instrText xml:space="preserve"> PAGEREF _Toc530376219 \h </w:instrText>
        </w:r>
        <w:r w:rsidR="00D34465">
          <w:rPr>
            <w:noProof/>
            <w:webHidden/>
          </w:rPr>
        </w:r>
        <w:r w:rsidR="00D34465">
          <w:rPr>
            <w:noProof/>
            <w:webHidden/>
          </w:rPr>
          <w:fldChar w:fldCharType="separate"/>
        </w:r>
        <w:r w:rsidR="00D34465">
          <w:rPr>
            <w:noProof/>
            <w:webHidden/>
          </w:rPr>
          <w:t>21</w:t>
        </w:r>
        <w:r w:rsidR="00D34465">
          <w:rPr>
            <w:noProof/>
            <w:webHidden/>
          </w:rPr>
          <w:fldChar w:fldCharType="end"/>
        </w:r>
      </w:hyperlink>
    </w:p>
    <w:p w14:paraId="1FCB8DB5" w14:textId="3AF1BF59" w:rsidR="00D34465" w:rsidRDefault="00301360">
      <w:pPr>
        <w:pStyle w:val="TM2"/>
        <w:rPr>
          <w:rFonts w:asciiTheme="minorHAnsi" w:hAnsiTheme="minorHAnsi"/>
          <w:b w:val="0"/>
          <w:bCs w:val="0"/>
          <w:noProof/>
          <w:sz w:val="22"/>
          <w:szCs w:val="22"/>
        </w:rPr>
      </w:pPr>
      <w:hyperlink w:anchor="_Toc530376220" w:history="1">
        <w:r w:rsidR="00D34465" w:rsidRPr="00542E82">
          <w:rPr>
            <w:rStyle w:val="Lienhypertexte"/>
            <w:noProof/>
          </w:rPr>
          <w:t>5.1</w:t>
        </w:r>
        <w:r w:rsidR="00D34465">
          <w:rPr>
            <w:rFonts w:asciiTheme="minorHAnsi" w:hAnsiTheme="minorHAnsi"/>
            <w:b w:val="0"/>
            <w:bCs w:val="0"/>
            <w:noProof/>
            <w:sz w:val="22"/>
            <w:szCs w:val="22"/>
          </w:rPr>
          <w:tab/>
        </w:r>
        <w:r w:rsidR="00D34465" w:rsidRPr="00542E82">
          <w:rPr>
            <w:rStyle w:val="Lienhypertexte"/>
            <w:noProof/>
          </w:rPr>
          <w:t>Effectuer le compte rendu à la hiérarchie sur les résultats de votre intervention de mise en service.</w:t>
        </w:r>
        <w:r w:rsidR="00D34465">
          <w:rPr>
            <w:noProof/>
            <w:webHidden/>
          </w:rPr>
          <w:tab/>
        </w:r>
        <w:r w:rsidR="00D34465">
          <w:rPr>
            <w:noProof/>
            <w:webHidden/>
          </w:rPr>
          <w:fldChar w:fldCharType="begin"/>
        </w:r>
        <w:r w:rsidR="00D34465">
          <w:rPr>
            <w:noProof/>
            <w:webHidden/>
          </w:rPr>
          <w:instrText xml:space="preserve"> PAGEREF _Toc530376220 \h </w:instrText>
        </w:r>
        <w:r w:rsidR="00D34465">
          <w:rPr>
            <w:noProof/>
            <w:webHidden/>
          </w:rPr>
        </w:r>
        <w:r w:rsidR="00D34465">
          <w:rPr>
            <w:noProof/>
            <w:webHidden/>
          </w:rPr>
          <w:fldChar w:fldCharType="separate"/>
        </w:r>
        <w:r w:rsidR="00D34465">
          <w:rPr>
            <w:noProof/>
            <w:webHidden/>
          </w:rPr>
          <w:t>21</w:t>
        </w:r>
        <w:r w:rsidR="00D34465">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30376197"/>
      <w:r>
        <w:lastRenderedPageBreak/>
        <w:t>ORGANISATION PEDAGOGIQUE :</w:t>
      </w:r>
      <w:bookmarkEnd w:id="1"/>
      <w:bookmarkEnd w:id="2"/>
      <w:r>
        <w:t xml:space="preserve"> </w:t>
      </w:r>
      <w:bookmarkStart w:id="3" w:name="_GoBack"/>
      <w:bookmarkEnd w:id="3"/>
    </w:p>
    <w:p w14:paraId="44F5C304" w14:textId="77777777" w:rsidR="007F336F" w:rsidRDefault="007F336F" w:rsidP="007F336F">
      <w:pPr>
        <w:pStyle w:val="Titre2"/>
        <w:spacing w:line="240" w:lineRule="auto"/>
      </w:pPr>
      <w:bookmarkStart w:id="4" w:name="_Toc526094744"/>
      <w:bookmarkStart w:id="5" w:name="_Toc530376198"/>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5317A9AA">
            <wp:extent cx="6557842" cy="28532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7842" cy="2853255"/>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6199"/>
      <w:r w:rsidRPr="00775A57">
        <w:t>Mise en situation</w:t>
      </w:r>
      <w:bookmarkEnd w:id="6"/>
      <w:bookmarkEnd w:id="7"/>
      <w:r w:rsidRPr="00775A57">
        <w:t xml:space="preserve"> </w:t>
      </w:r>
    </w:p>
    <w:p w14:paraId="629C284B" w14:textId="77777777" w:rsidR="00C8355B" w:rsidRDefault="00C8355B" w:rsidP="00C8355B">
      <w:pPr>
        <w:spacing w:after="0"/>
      </w:pPr>
      <w:bookmarkStart w:id="8" w:name="_Toc526094746"/>
      <w:r>
        <w:t>Depuis toujours l’éclairage public est un élément important de la sécurité dans les rues et les quartiers en éclairant les espaces sombres.</w:t>
      </w:r>
    </w:p>
    <w:p w14:paraId="1BC2B5F1" w14:textId="40E2E5C9" w:rsidR="00C8355B" w:rsidRDefault="00C8355B" w:rsidP="00C8355B">
      <w:pPr>
        <w:spacing w:after="0"/>
      </w:pPr>
      <w:r>
        <w:t xml:space="preserve">Avec l’augmentation de la circulation et les pollutions atmosphériques nous devons aussi contrôler la qualité de l’air que </w:t>
      </w:r>
      <w:r w:rsidR="00B33ECE">
        <w:t>nous</w:t>
      </w:r>
      <w:r>
        <w:t xml:space="preserve"> respir</w:t>
      </w:r>
      <w:r w:rsidR="00B33ECE">
        <w:t>ons.</w:t>
      </w:r>
    </w:p>
    <w:p w14:paraId="17CA9939" w14:textId="77777777" w:rsidR="00C8355B" w:rsidRDefault="00C8355B" w:rsidP="00C8355B">
      <w:pPr>
        <w:spacing w:after="0"/>
      </w:pPr>
      <w:r>
        <w:t>Les systèmes d’éclairages public sont des supports très pratiques pour la pose de capteurs.</w:t>
      </w:r>
    </w:p>
    <w:p w14:paraId="5264DBCC" w14:textId="77777777" w:rsidR="00C8355B" w:rsidRDefault="00C8355B" w:rsidP="00C8355B">
      <w:pPr>
        <w:spacing w:after="0"/>
      </w:pPr>
      <w:r>
        <w:t>Les nouveaux systèmes intelligents qui équipent nos installations modernes « citybox » sont tout à fait capables de relever et d’afficher les niveaux de pollution.</w:t>
      </w:r>
    </w:p>
    <w:p w14:paraId="025114E1" w14:textId="77777777" w:rsidR="00C8355B" w:rsidRDefault="00C8355B" w:rsidP="00C8355B">
      <w:pPr>
        <w:spacing w:after="0"/>
      </w:pPr>
    </w:p>
    <w:p w14:paraId="7B9AA133" w14:textId="77777777" w:rsidR="00C8355B" w:rsidRDefault="00C8355B" w:rsidP="00C8355B">
      <w:pPr>
        <w:spacing w:after="0"/>
      </w:pPr>
      <w:r>
        <w:t>On vous demande de procéder à la livraison d’une installation d’éclairage public équipée d’un système de sécurité piétons par détection de présence.</w:t>
      </w:r>
    </w:p>
    <w:p w14:paraId="76271AD6" w14:textId="77777777" w:rsidR="00C8355B" w:rsidRDefault="00C8355B" w:rsidP="00C8355B">
      <w:pPr>
        <w:spacing w:after="0"/>
      </w:pPr>
      <w:r>
        <w:t>Vous devrez vérifier l’efficacité du système le long d’une rue piétonne et contrôler le bon fonctionnement du capteur de CO</w:t>
      </w:r>
      <w:r>
        <w:rPr>
          <w:vertAlign w:val="superscript"/>
        </w:rPr>
        <w:t>2</w:t>
      </w:r>
      <w:r>
        <w:t xml:space="preserve"> qui surveille la qualité de l’air.</w:t>
      </w:r>
    </w:p>
    <w:p w14:paraId="71FC2F1E" w14:textId="77777777" w:rsidR="007F336F" w:rsidRPr="00775A57" w:rsidRDefault="007F336F" w:rsidP="007F336F">
      <w:pPr>
        <w:pStyle w:val="Titre2"/>
        <w:spacing w:line="240" w:lineRule="auto"/>
      </w:pPr>
      <w:bookmarkStart w:id="9" w:name="_Toc530376200"/>
      <w:r>
        <w:t>Secteur d’activité</w:t>
      </w:r>
      <w:bookmarkEnd w:id="8"/>
      <w:bookmarkEnd w:id="9"/>
    </w:p>
    <w:p w14:paraId="0AD78C71" w14:textId="173BD089" w:rsidR="00932C84" w:rsidRPr="00434CFC" w:rsidRDefault="00932C84" w:rsidP="00932C84">
      <w:pPr>
        <w:ind w:right="340"/>
      </w:pPr>
      <w:r w:rsidRPr="000120EB">
        <w:t>Secteurs</w:t>
      </w:r>
      <w:r>
        <w:t> : « </w:t>
      </w:r>
      <w:r w:rsidR="00A86DD9">
        <w:t>Avenue technique</w:t>
      </w:r>
      <w:r>
        <w:t> ».</w:t>
      </w:r>
    </w:p>
    <w:p w14:paraId="3227474B" w14:textId="77777777" w:rsidR="007F336F" w:rsidRPr="006F1FE5" w:rsidRDefault="007F336F" w:rsidP="007F336F">
      <w:pPr>
        <w:pStyle w:val="Titre2"/>
        <w:spacing w:line="240" w:lineRule="auto"/>
      </w:pPr>
      <w:bookmarkStart w:id="10" w:name="_Toc526094747"/>
      <w:bookmarkStart w:id="11" w:name="_Toc530376201"/>
      <w:r w:rsidRPr="00AC3447">
        <w:t>Objectifs pédagogiques</w:t>
      </w:r>
      <w:bookmarkEnd w:id="10"/>
      <w:bookmarkEnd w:id="11"/>
    </w:p>
    <w:p w14:paraId="375E8923" w14:textId="77777777" w:rsidR="00C8355B" w:rsidRDefault="00C8355B" w:rsidP="00C8355B">
      <w:pPr>
        <w:spacing w:after="0"/>
      </w:pPr>
      <w:bookmarkStart w:id="12" w:name="_Toc526094748"/>
      <w:r>
        <w:t xml:space="preserve">Prendre connaissance du dossier technique (faire connaissance avec le matériel et la règlementation). </w:t>
      </w:r>
    </w:p>
    <w:p w14:paraId="40BFC3EE" w14:textId="77777777" w:rsidR="00C8355B" w:rsidRDefault="00C8355B" w:rsidP="00C8355B">
      <w:pPr>
        <w:spacing w:after="0"/>
      </w:pPr>
      <w:r>
        <w:t>Analyser les risques et les moyens de protection à mettre en œuvre lors des interventions pour assurer sa protection et celle des intervenants.</w:t>
      </w:r>
    </w:p>
    <w:p w14:paraId="17CC4E7D" w14:textId="77777777" w:rsidR="00C8355B" w:rsidRDefault="00C8355B" w:rsidP="00C8355B">
      <w:pPr>
        <w:spacing w:after="0"/>
      </w:pPr>
      <w:r>
        <w:t>Appliquer une procédure de mise en service et effectuer les contrôles assurant la protection des personnes.</w:t>
      </w:r>
    </w:p>
    <w:p w14:paraId="13EBE0C3" w14:textId="77777777" w:rsidR="00C8355B" w:rsidRDefault="00C8355B" w:rsidP="00C8355B">
      <w:pPr>
        <w:spacing w:after="0"/>
      </w:pPr>
      <w:r>
        <w:t>Réaliser les essais nécessaires à la validation du fonctionnement du système.</w:t>
      </w:r>
    </w:p>
    <w:p w14:paraId="5B1A5A07" w14:textId="77777777" w:rsidR="00C8355B" w:rsidRDefault="00C8355B" w:rsidP="00C8355B">
      <w:pPr>
        <w:spacing w:after="0"/>
      </w:pPr>
      <w:r>
        <w:t>Comprendre le fonctionnement du système afin de fournir les explications utiles au client.</w:t>
      </w:r>
    </w:p>
    <w:p w14:paraId="1CFC996F" w14:textId="77777777" w:rsidR="00C8355B" w:rsidRDefault="00C8355B" w:rsidP="00C8355B">
      <w:pPr>
        <w:spacing w:after="0"/>
      </w:pPr>
      <w:r>
        <w:t>Rendre compte à sa hiérarchie des opérations effectuées et du résultat de l’intervention.</w:t>
      </w:r>
    </w:p>
    <w:p w14:paraId="3B8F6B41" w14:textId="77777777" w:rsidR="007F336F" w:rsidRPr="004B068D" w:rsidRDefault="007F336F" w:rsidP="007F336F">
      <w:pPr>
        <w:pStyle w:val="Titre2"/>
        <w:spacing w:line="240" w:lineRule="auto"/>
      </w:pPr>
      <w:bookmarkStart w:id="13" w:name="_Toc530376202"/>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6203"/>
      <w:r>
        <w:t>COMPETENCES EVALUEES sur CPro STI</w:t>
      </w:r>
      <w:bookmarkEnd w:id="14"/>
      <w:bookmarkEnd w:id="15"/>
    </w:p>
    <w:p w14:paraId="6F4229B7" w14:textId="38F52737" w:rsidR="007F336F" w:rsidRDefault="00C8355B" w:rsidP="003B3DBA">
      <w:pPr>
        <w:jc w:val="center"/>
        <w:rPr>
          <w:sz w:val="28"/>
          <w:szCs w:val="28"/>
        </w:rPr>
      </w:pPr>
      <w:r>
        <w:rPr>
          <w:noProof/>
        </w:rPr>
        <w:drawing>
          <wp:inline distT="0" distB="0" distL="0" distR="0" wp14:anchorId="2FEE3E66" wp14:editId="65E31BA3">
            <wp:extent cx="5232238" cy="5104130"/>
            <wp:effectExtent l="0" t="0" r="635" b="127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2238" cy="510413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6204"/>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9003665" w14:textId="77777777" w:rsidR="00932C84" w:rsidRDefault="007F336F" w:rsidP="00932C84">
      <w:pPr>
        <w:pStyle w:val="Titre1"/>
        <w:spacing w:after="0" w:line="240" w:lineRule="auto"/>
      </w:pPr>
      <w:r>
        <w:rPr>
          <w:color w:val="0000FF"/>
          <w:sz w:val="28"/>
        </w:rPr>
        <w:br w:type="page"/>
      </w:r>
      <w:bookmarkStart w:id="18" w:name="_Toc528396408"/>
      <w:bookmarkStart w:id="19" w:name="_Toc530376205"/>
      <w:r w:rsidR="00932C84">
        <w:lastRenderedPageBreak/>
        <w:t>Préparation</w:t>
      </w:r>
      <w:bookmarkEnd w:id="18"/>
      <w:bookmarkEnd w:id="19"/>
    </w:p>
    <w:p w14:paraId="1833CA30" w14:textId="77777777" w:rsidR="00932C84" w:rsidRDefault="00932C84" w:rsidP="00932C84">
      <w:pPr>
        <w:pStyle w:val="Titre2"/>
        <w:spacing w:after="0" w:line="240" w:lineRule="auto"/>
      </w:pPr>
      <w:bookmarkStart w:id="20" w:name="_Toc528396409"/>
      <w:bookmarkStart w:id="21" w:name="_Toc530376206"/>
      <w:r>
        <w:t>Matériel et équipement.</w:t>
      </w:r>
      <w:bookmarkEnd w:id="20"/>
      <w:bookmarkEnd w:id="21"/>
      <w:r>
        <w:t xml:space="preserve"> </w:t>
      </w:r>
    </w:p>
    <w:p w14:paraId="28C3B8EC" w14:textId="77777777" w:rsidR="00C8355B" w:rsidRDefault="00C8355B" w:rsidP="00C8355B">
      <w:pPr>
        <w:spacing w:after="0"/>
      </w:pPr>
      <w:bookmarkStart w:id="22" w:name="_Toc528396410"/>
      <w:r>
        <w:t>Compléter si nécessaire le tableau ci-dessous (par un bon d’approvisionnement) en fonction du matériel et des ressources utilisés.</w:t>
      </w:r>
    </w:p>
    <w:p w14:paraId="7799F51F" w14:textId="77777777" w:rsidR="00C8355B" w:rsidRDefault="00C8355B" w:rsidP="00C8355B">
      <w:pPr>
        <w:spacing w:after="0"/>
      </w:pPr>
    </w:p>
    <w:tbl>
      <w:tblPr>
        <w:tblStyle w:val="Grilledutableau"/>
        <w:tblW w:w="0" w:type="auto"/>
        <w:tblLook w:val="04A0" w:firstRow="1" w:lastRow="0" w:firstColumn="1" w:lastColumn="0" w:noHBand="0" w:noVBand="1"/>
      </w:tblPr>
      <w:tblGrid>
        <w:gridCol w:w="4248"/>
        <w:gridCol w:w="3827"/>
        <w:gridCol w:w="2410"/>
      </w:tblGrid>
      <w:tr w:rsidR="00C8355B" w14:paraId="0FBC9B59" w14:textId="77777777" w:rsidTr="00C8355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685D99B9" w14:textId="77777777" w:rsidR="00C8355B" w:rsidRDefault="00C8355B" w:rsidP="00C8355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69DF4AF6" w14:textId="77777777" w:rsidR="00C8355B" w:rsidRDefault="00C8355B" w:rsidP="00C8355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64BA9C4" w14:textId="77777777" w:rsidR="00C8355B" w:rsidRDefault="00C8355B" w:rsidP="00C8355B">
            <w:pPr>
              <w:rPr>
                <w:b/>
              </w:rPr>
            </w:pPr>
            <w:r>
              <w:rPr>
                <w:b/>
              </w:rPr>
              <w:t>Documents</w:t>
            </w:r>
          </w:p>
        </w:tc>
      </w:tr>
      <w:tr w:rsidR="00C8355B" w14:paraId="7B22F08E" w14:textId="77777777" w:rsidTr="00C8355B">
        <w:tc>
          <w:tcPr>
            <w:tcW w:w="4248" w:type="dxa"/>
            <w:tcBorders>
              <w:top w:val="single" w:sz="4" w:space="0" w:color="auto"/>
              <w:left w:val="single" w:sz="4" w:space="0" w:color="auto"/>
              <w:bottom w:val="single" w:sz="4" w:space="0" w:color="auto"/>
              <w:right w:val="single" w:sz="4" w:space="0" w:color="auto"/>
            </w:tcBorders>
          </w:tcPr>
          <w:p w14:paraId="51A06253" w14:textId="77777777" w:rsidR="00C8355B" w:rsidRDefault="00C8355B" w:rsidP="00C8355B">
            <w:r>
              <w:t>Système : ERM_Smart_street-CY10</w:t>
            </w:r>
          </w:p>
          <w:p w14:paraId="10E8DE7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0AAA284" w14:textId="77777777" w:rsidR="00C8355B" w:rsidRDefault="00C8355B" w:rsidP="00C8355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D297965" w14:textId="77777777" w:rsidR="00C8355B" w:rsidRDefault="00C8355B" w:rsidP="00C8355B">
            <w:pPr>
              <w:rPr>
                <w:lang w:val="en-US"/>
              </w:rPr>
            </w:pPr>
            <w:r>
              <w:rPr>
                <w:lang w:val="en-US"/>
              </w:rPr>
              <w:t>Dossiers 1, 2 et 3</w:t>
            </w:r>
          </w:p>
        </w:tc>
      </w:tr>
      <w:tr w:rsidR="00C8355B" w14:paraId="0EA05A55" w14:textId="77777777" w:rsidTr="00C8355B">
        <w:tc>
          <w:tcPr>
            <w:tcW w:w="4248" w:type="dxa"/>
            <w:tcBorders>
              <w:top w:val="single" w:sz="4" w:space="0" w:color="auto"/>
              <w:left w:val="single" w:sz="4" w:space="0" w:color="auto"/>
              <w:bottom w:val="single" w:sz="4" w:space="0" w:color="auto"/>
              <w:right w:val="single" w:sz="4" w:space="0" w:color="auto"/>
            </w:tcBorders>
          </w:tcPr>
          <w:p w14:paraId="067361C3" w14:textId="77777777" w:rsidR="00C8355B" w:rsidRDefault="00C8355B" w:rsidP="00C8355B">
            <w:r>
              <w:t>Poste informatique raccordé réseaux internet.</w:t>
            </w:r>
          </w:p>
          <w:p w14:paraId="137A3828"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2C9007E" w14:textId="77777777" w:rsidR="00C8355B" w:rsidRDefault="00C8355B" w:rsidP="00C8355B">
            <w:r>
              <w:t>Navigateur internet</w:t>
            </w:r>
          </w:p>
        </w:tc>
        <w:tc>
          <w:tcPr>
            <w:tcW w:w="2410" w:type="dxa"/>
            <w:tcBorders>
              <w:top w:val="single" w:sz="4" w:space="0" w:color="auto"/>
              <w:left w:val="single" w:sz="4" w:space="0" w:color="auto"/>
              <w:bottom w:val="single" w:sz="4" w:space="0" w:color="auto"/>
              <w:right w:val="single" w:sz="4" w:space="0" w:color="auto"/>
            </w:tcBorders>
          </w:tcPr>
          <w:p w14:paraId="0424B0D4" w14:textId="77777777" w:rsidR="00C8355B" w:rsidRDefault="00C8355B" w:rsidP="00C8355B"/>
        </w:tc>
      </w:tr>
      <w:tr w:rsidR="00C8355B" w14:paraId="4187BF5C" w14:textId="77777777" w:rsidTr="00C8355B">
        <w:tc>
          <w:tcPr>
            <w:tcW w:w="4248" w:type="dxa"/>
            <w:tcBorders>
              <w:top w:val="single" w:sz="4" w:space="0" w:color="auto"/>
              <w:left w:val="single" w:sz="4" w:space="0" w:color="auto"/>
              <w:bottom w:val="single" w:sz="4" w:space="0" w:color="auto"/>
              <w:right w:val="single" w:sz="4" w:space="0" w:color="auto"/>
            </w:tcBorders>
          </w:tcPr>
          <w:p w14:paraId="38B633E3" w14:textId="77777777" w:rsidR="00C8355B" w:rsidRDefault="00C8355B" w:rsidP="00C8355B">
            <w:pPr>
              <w:rPr>
                <w:color w:val="0070C0"/>
              </w:rPr>
            </w:pPr>
          </w:p>
          <w:p w14:paraId="02033DC9" w14:textId="77777777" w:rsidR="003D0807" w:rsidRDefault="003D0807" w:rsidP="003D0807">
            <w:pPr>
              <w:rPr>
                <w:color w:val="FF0000"/>
              </w:rPr>
            </w:pPr>
            <w:r>
              <w:rPr>
                <w:color w:val="FF0000"/>
              </w:rPr>
              <w:t>Caisse à outils</w:t>
            </w:r>
          </w:p>
          <w:p w14:paraId="09747FBE" w14:textId="77777777" w:rsidR="00C8355B" w:rsidRDefault="00C8355B" w:rsidP="00C8355B">
            <w:pPr>
              <w:rPr>
                <w:color w:val="0070C0"/>
              </w:rPr>
            </w:pPr>
          </w:p>
        </w:tc>
        <w:tc>
          <w:tcPr>
            <w:tcW w:w="3827" w:type="dxa"/>
            <w:tcBorders>
              <w:top w:val="single" w:sz="4" w:space="0" w:color="auto"/>
              <w:left w:val="single" w:sz="4" w:space="0" w:color="auto"/>
              <w:bottom w:val="single" w:sz="4" w:space="0" w:color="auto"/>
              <w:right w:val="single" w:sz="4" w:space="0" w:color="auto"/>
            </w:tcBorders>
          </w:tcPr>
          <w:p w14:paraId="55554ED3" w14:textId="77777777" w:rsidR="00C8355B" w:rsidRDefault="00C8355B" w:rsidP="00C8355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44BDD456" w14:textId="77777777" w:rsidR="00C8355B" w:rsidRDefault="00C8355B" w:rsidP="00C8355B">
            <w:pPr>
              <w:jc w:val="center"/>
              <w:rPr>
                <w:color w:val="0070C0"/>
              </w:rPr>
            </w:pPr>
          </w:p>
        </w:tc>
      </w:tr>
      <w:tr w:rsidR="00C8355B" w14:paraId="5C01BB35" w14:textId="77777777" w:rsidTr="00C8355B">
        <w:tc>
          <w:tcPr>
            <w:tcW w:w="4248" w:type="dxa"/>
            <w:tcBorders>
              <w:top w:val="single" w:sz="4" w:space="0" w:color="auto"/>
              <w:left w:val="single" w:sz="4" w:space="0" w:color="auto"/>
              <w:bottom w:val="single" w:sz="4" w:space="0" w:color="auto"/>
              <w:right w:val="single" w:sz="4" w:space="0" w:color="auto"/>
            </w:tcBorders>
          </w:tcPr>
          <w:p w14:paraId="0FC4F747" w14:textId="77777777" w:rsidR="00C8355B" w:rsidRDefault="00C8355B" w:rsidP="00C8355B">
            <w:pPr>
              <w:rPr>
                <w:color w:val="0070C0"/>
              </w:rPr>
            </w:pPr>
          </w:p>
          <w:p w14:paraId="136D66D5" w14:textId="77777777" w:rsidR="003D0807" w:rsidRDefault="003D0807" w:rsidP="003D0807">
            <w:pPr>
              <w:rPr>
                <w:color w:val="FF0000"/>
              </w:rPr>
            </w:pPr>
            <w:r>
              <w:rPr>
                <w:color w:val="FF0000"/>
              </w:rPr>
              <w:t>Contrôleur d’installation</w:t>
            </w:r>
          </w:p>
          <w:p w14:paraId="0120345A" w14:textId="77777777" w:rsidR="00C8355B" w:rsidRDefault="00C8355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B850A5B"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9EB1E99" w14:textId="77777777" w:rsidR="00C8355B" w:rsidRDefault="00C8355B" w:rsidP="00C8355B">
            <w:pPr>
              <w:jc w:val="center"/>
              <w:rPr>
                <w:color w:val="000000" w:themeColor="text1"/>
              </w:rPr>
            </w:pPr>
          </w:p>
        </w:tc>
      </w:tr>
      <w:tr w:rsidR="00C8355B" w14:paraId="24EAD437" w14:textId="77777777" w:rsidTr="00C8355B">
        <w:tc>
          <w:tcPr>
            <w:tcW w:w="4248" w:type="dxa"/>
            <w:tcBorders>
              <w:top w:val="single" w:sz="4" w:space="0" w:color="auto"/>
              <w:left w:val="single" w:sz="4" w:space="0" w:color="auto"/>
              <w:bottom w:val="single" w:sz="4" w:space="0" w:color="auto"/>
              <w:right w:val="single" w:sz="4" w:space="0" w:color="auto"/>
            </w:tcBorders>
          </w:tcPr>
          <w:p w14:paraId="4977C21C" w14:textId="77777777" w:rsidR="00C8355B" w:rsidRDefault="00C8355B" w:rsidP="00C8355B">
            <w:pPr>
              <w:rPr>
                <w:color w:val="000000" w:themeColor="text1"/>
              </w:rPr>
            </w:pPr>
          </w:p>
          <w:p w14:paraId="125E8E8E" w14:textId="364D2AFA" w:rsidR="00C8355B" w:rsidRDefault="003D0807" w:rsidP="00C8355B">
            <w:pPr>
              <w:rPr>
                <w:color w:val="FF0000"/>
              </w:rPr>
            </w:pPr>
            <w:r>
              <w:rPr>
                <w:color w:val="FF0000"/>
              </w:rPr>
              <w:t>EPI</w:t>
            </w:r>
          </w:p>
          <w:p w14:paraId="508FA405" w14:textId="77777777" w:rsidR="00C8355B" w:rsidRDefault="00C8355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319423C4"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1B2CE8C7" w14:textId="77777777" w:rsidR="00C8355B" w:rsidRDefault="00C8355B" w:rsidP="00C8355B">
            <w:pPr>
              <w:jc w:val="center"/>
              <w:rPr>
                <w:color w:val="000000" w:themeColor="text1"/>
              </w:rPr>
            </w:pPr>
          </w:p>
        </w:tc>
      </w:tr>
    </w:tbl>
    <w:p w14:paraId="5FDC051D" w14:textId="77777777" w:rsidR="00C8355B" w:rsidRDefault="00C8355B" w:rsidP="00C8355B">
      <w:pPr>
        <w:spacing w:after="0"/>
        <w:rPr>
          <w:rFonts w:eastAsia="Times New Roman"/>
        </w:rPr>
      </w:pPr>
    </w:p>
    <w:p w14:paraId="7DF4D815" w14:textId="22AE92D3" w:rsidR="00932C84" w:rsidRDefault="00932C84" w:rsidP="00932C84">
      <w:pPr>
        <w:pStyle w:val="Titre2"/>
        <w:spacing w:after="0" w:line="240" w:lineRule="auto"/>
      </w:pPr>
      <w:bookmarkStart w:id="23" w:name="_Toc530376207"/>
      <w:r>
        <w:t>Présentation du système « Smart street CY10 ».</w:t>
      </w:r>
      <w:bookmarkEnd w:id="22"/>
      <w:bookmarkEnd w:id="23"/>
    </w:p>
    <w:p w14:paraId="420C88F8" w14:textId="7ECC7F6E" w:rsidR="00C8355B" w:rsidRDefault="00C8355B" w:rsidP="00C8355B">
      <w:pPr>
        <w:spacing w:after="0"/>
      </w:pPr>
    </w:p>
    <w:p w14:paraId="75EF687C" w14:textId="59E26FDD" w:rsidR="00C8355B" w:rsidRDefault="00C8355B" w:rsidP="00C8355B">
      <w:pPr>
        <w:spacing w:after="0"/>
      </w:pPr>
      <w:r>
        <w:rPr>
          <w:noProof/>
        </w:rPr>
        <w:drawing>
          <wp:inline distT="0" distB="0" distL="0" distR="0" wp14:anchorId="75B9B413" wp14:editId="1C39363C">
            <wp:extent cx="6829425" cy="32099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9425" cy="3209925"/>
                    </a:xfrm>
                    <a:prstGeom prst="rect">
                      <a:avLst/>
                    </a:prstGeom>
                    <a:noFill/>
                    <a:ln>
                      <a:noFill/>
                    </a:ln>
                  </pic:spPr>
                </pic:pic>
              </a:graphicData>
            </a:graphic>
          </wp:inline>
        </w:drawing>
      </w:r>
    </w:p>
    <w:p w14:paraId="7C884771" w14:textId="736E711C" w:rsidR="00C8355B" w:rsidRDefault="00C8355B" w:rsidP="00C8355B">
      <w:pPr>
        <w:spacing w:after="0"/>
      </w:pPr>
      <w:r>
        <w:rPr>
          <w:noProof/>
        </w:rPr>
        <mc:AlternateContent>
          <mc:Choice Requires="wps">
            <w:drawing>
              <wp:anchor distT="0" distB="0" distL="114300" distR="114300" simplePos="0" relativeHeight="251710464" behindDoc="0" locked="0" layoutInCell="1" allowOverlap="1" wp14:anchorId="7A6AFEB1" wp14:editId="6F0A265B">
                <wp:simplePos x="0" y="0"/>
                <wp:positionH relativeFrom="column">
                  <wp:posOffset>-97790</wp:posOffset>
                </wp:positionH>
                <wp:positionV relativeFrom="paragraph">
                  <wp:posOffset>45085</wp:posOffset>
                </wp:positionV>
                <wp:extent cx="6982460" cy="786130"/>
                <wp:effectExtent l="0" t="0" r="27940" b="13970"/>
                <wp:wrapNone/>
                <wp:docPr id="471" name="Zone de texte 471"/>
                <wp:cNvGraphicFramePr/>
                <a:graphic xmlns:a="http://schemas.openxmlformats.org/drawingml/2006/main">
                  <a:graphicData uri="http://schemas.microsoft.com/office/word/2010/wordprocessingShape">
                    <wps:wsp>
                      <wps:cNvSpPr txBox="1"/>
                      <wps:spPr>
                        <a:xfrm>
                          <a:off x="0" y="0"/>
                          <a:ext cx="6982460" cy="786130"/>
                        </a:xfrm>
                        <a:prstGeom prst="rect">
                          <a:avLst/>
                        </a:prstGeom>
                        <a:solidFill>
                          <a:schemeClr val="lt1"/>
                        </a:solidFill>
                        <a:ln w="6350">
                          <a:solidFill>
                            <a:prstClr val="black"/>
                          </a:solidFill>
                        </a:ln>
                      </wps:spPr>
                      <wps:txb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FEB1" id="Zone de texte 471" o:spid="_x0000_s1032" type="#_x0000_t202" style="position:absolute;left:0;text-align:left;margin-left:-7.7pt;margin-top:3.55pt;width:549.8pt;height:6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" fillcolor="white [3201]" strokeweight=".5pt">
                <v:textbo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v:textbox>
              </v:shape>
            </w:pict>
          </mc:Fallback>
        </mc:AlternateContent>
      </w:r>
      <w:r>
        <w:rPr>
          <w:noProof/>
        </w:rPr>
        <w:t xml:space="preserve"> </w:t>
      </w:r>
    </w:p>
    <w:p w14:paraId="1329B78F" w14:textId="77777777" w:rsidR="00C8355B" w:rsidRDefault="00C8355B" w:rsidP="00C8355B">
      <w:pPr>
        <w:spacing w:after="0"/>
      </w:pPr>
    </w:p>
    <w:p w14:paraId="2512892C" w14:textId="361F94B3" w:rsidR="00932C84" w:rsidRDefault="00932C84" w:rsidP="00C8355B">
      <w:pPr>
        <w:spacing w:after="0"/>
      </w:pPr>
    </w:p>
    <w:p w14:paraId="53251B40" w14:textId="77777777" w:rsidR="00932C84" w:rsidRDefault="00932C84" w:rsidP="00C8355B">
      <w:pPr>
        <w:spacing w:after="0"/>
      </w:pPr>
    </w:p>
    <w:p w14:paraId="51933DEA" w14:textId="77777777" w:rsidR="00932C84" w:rsidRDefault="00932C84" w:rsidP="00C8355B">
      <w:pPr>
        <w:spacing w:after="0"/>
      </w:pPr>
    </w:p>
    <w:p w14:paraId="18BB27C8" w14:textId="77777777" w:rsidR="00932C84" w:rsidRDefault="00932C84" w:rsidP="00932C84">
      <w:pPr>
        <w:pStyle w:val="Titre2"/>
        <w:spacing w:after="0" w:line="240" w:lineRule="auto"/>
      </w:pPr>
      <w:bookmarkStart w:id="24" w:name="_Toc528396411"/>
      <w:bookmarkStart w:id="25" w:name="_Toc530376208"/>
      <w:r>
        <w:lastRenderedPageBreak/>
        <w:t>Règlementation.</w:t>
      </w:r>
      <w:bookmarkEnd w:id="24"/>
      <w:bookmarkEnd w:id="25"/>
    </w:p>
    <w:p w14:paraId="4C8D58A1" w14:textId="77777777" w:rsidR="00C8355B" w:rsidRDefault="00932C84" w:rsidP="00932C84">
      <w:pPr>
        <w:pStyle w:val="Titre3"/>
        <w:spacing w:after="0" w:line="240" w:lineRule="auto"/>
      </w:pPr>
      <w:bookmarkStart w:id="26" w:name="_Toc528396412"/>
      <w:r>
        <w:t xml:space="preserve">Sécurité </w:t>
      </w:r>
      <w:r w:rsidR="00C8355B">
        <w:t>piétons ou « éclairage juste »</w:t>
      </w:r>
    </w:p>
    <w:p w14:paraId="2272378C" w14:textId="77777777" w:rsidR="00C8355B" w:rsidRDefault="00C8355B" w:rsidP="00C8355B">
      <w:pPr>
        <w:pStyle w:val="Paragraphedeliste"/>
        <w:numPr>
          <w:ilvl w:val="0"/>
          <w:numId w:val="41"/>
        </w:numPr>
        <w:spacing w:after="0" w:line="240" w:lineRule="auto"/>
        <w:jc w:val="left"/>
      </w:pPr>
      <w:bookmarkStart w:id="27" w:name="_Toc528396413"/>
      <w:bookmarkEnd w:id="26"/>
      <w:r>
        <w:t>Économie d’énergie :</w:t>
      </w:r>
    </w:p>
    <w:p w14:paraId="12C9CCDB" w14:textId="77777777" w:rsidR="00C8355B" w:rsidRDefault="00C8355B" w:rsidP="00C8355B">
      <w:r>
        <w:t>L’éclairage public comme tous les systèmes électriques a su évoluer pour devenir communiquant, supervisable, variable, contrôlable et économique.</w:t>
      </w:r>
    </w:p>
    <w:p w14:paraId="62C49C9D" w14:textId="77777777" w:rsidR="00C8355B" w:rsidRDefault="00C8355B" w:rsidP="00C8355B">
      <w:pPr>
        <w:pStyle w:val="Paragraphedeliste"/>
        <w:numPr>
          <w:ilvl w:val="0"/>
          <w:numId w:val="42"/>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2BB90F93" w14:textId="77777777" w:rsidR="00C8355B" w:rsidRDefault="00C8355B" w:rsidP="00C8355B">
      <w:pPr>
        <w:pStyle w:val="Paragraphedeliste"/>
        <w:numPr>
          <w:ilvl w:val="0"/>
          <w:numId w:val="42"/>
        </w:numPr>
        <w:spacing w:after="0" w:line="240" w:lineRule="auto"/>
        <w:jc w:val="left"/>
      </w:pPr>
      <w:r>
        <w:t>L’efficacité énergétique nous dicte d’éteindre les lumières en absence de personnes.</w:t>
      </w:r>
    </w:p>
    <w:p w14:paraId="75973A63" w14:textId="77777777" w:rsidR="00C8355B" w:rsidRDefault="00C8355B" w:rsidP="00C8355B">
      <w:pPr>
        <w:pStyle w:val="Paragraphedeliste"/>
        <w:numPr>
          <w:ilvl w:val="0"/>
          <w:numId w:val="42"/>
        </w:numPr>
        <w:spacing w:after="0" w:line="240" w:lineRule="auto"/>
        <w:jc w:val="left"/>
      </w:pPr>
      <w:r>
        <w:t>Un décret du 25 janvier 2013 limite l’éclairage des bâtiments publics la nuit (pour des raisons de sécurité l’éclairage public en voirie est exclus de ce décret).</w:t>
      </w:r>
    </w:p>
    <w:p w14:paraId="45A7ECD0" w14:textId="77777777" w:rsidR="00C8355B" w:rsidRDefault="00C8355B" w:rsidP="00C8355B">
      <w:pPr>
        <w:spacing w:after="0"/>
      </w:pPr>
    </w:p>
    <w:p w14:paraId="5634C359" w14:textId="77777777" w:rsidR="00C8355B" w:rsidRDefault="00C8355B" w:rsidP="00C8355B">
      <w:pPr>
        <w:pStyle w:val="Paragraphedeliste"/>
        <w:numPr>
          <w:ilvl w:val="0"/>
          <w:numId w:val="41"/>
        </w:numPr>
        <w:spacing w:after="0" w:line="240" w:lineRule="auto"/>
        <w:jc w:val="left"/>
      </w:pPr>
      <w:r>
        <w:t>Sécurité des personnes :</w:t>
      </w:r>
    </w:p>
    <w:p w14:paraId="41371ABA" w14:textId="77777777" w:rsidR="00C8355B" w:rsidRDefault="00C8355B" w:rsidP="00C8355B">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DF29FE2" w14:textId="77777777" w:rsidR="00C8355B" w:rsidRDefault="00C8355B" w:rsidP="00C8355B">
      <w:pPr>
        <w:pStyle w:val="Paragraphedeliste"/>
        <w:numPr>
          <w:ilvl w:val="0"/>
          <w:numId w:val="41"/>
        </w:numPr>
        <w:spacing w:after="0" w:line="240" w:lineRule="auto"/>
        <w:jc w:val="left"/>
      </w:pPr>
      <w:r>
        <w:t>Compromis :</w:t>
      </w:r>
    </w:p>
    <w:p w14:paraId="6FEC8487" w14:textId="77777777" w:rsidR="00C8355B" w:rsidRDefault="00C8355B" w:rsidP="00C8355B">
      <w:pPr>
        <w:pStyle w:val="Paragraphedeliste"/>
        <w:numPr>
          <w:ilvl w:val="0"/>
          <w:numId w:val="42"/>
        </w:numPr>
        <w:spacing w:after="0" w:line="240" w:lineRule="auto"/>
        <w:jc w:val="left"/>
      </w:pPr>
      <w:r>
        <w:t>La prise en compte de cet élément génère un compromis.</w:t>
      </w:r>
    </w:p>
    <w:p w14:paraId="5FA530AB" w14:textId="77777777" w:rsidR="00C8355B" w:rsidRDefault="00C8355B" w:rsidP="00C8355B">
      <w:pPr>
        <w:pStyle w:val="Paragraphedeliste"/>
        <w:numPr>
          <w:ilvl w:val="0"/>
          <w:numId w:val="42"/>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5F48F340" w14:textId="77777777" w:rsidR="00C8355B" w:rsidRDefault="00C8355B" w:rsidP="00C8355B">
      <w:pPr>
        <w:pStyle w:val="Paragraphedeliste"/>
        <w:numPr>
          <w:ilvl w:val="0"/>
          <w:numId w:val="42"/>
        </w:numPr>
        <w:spacing w:after="0" w:line="240" w:lineRule="auto"/>
        <w:jc w:val="left"/>
      </w:pPr>
      <w:r>
        <w:t>Le pilotage et la variation intelligente des niveaux d’éclairement devras donc être modulé en fonction des lieux et des calendriers.</w:t>
      </w:r>
    </w:p>
    <w:p w14:paraId="0CA8C402" w14:textId="77777777" w:rsidR="00C8355B" w:rsidRDefault="00C8355B" w:rsidP="00C8355B">
      <w:pPr>
        <w:pStyle w:val="Paragraphedeliste"/>
        <w:numPr>
          <w:ilvl w:val="0"/>
          <w:numId w:val="42"/>
        </w:numPr>
        <w:spacing w:after="0" w:line="240" w:lineRule="auto"/>
        <w:jc w:val="left"/>
      </w:pPr>
      <w:r>
        <w:t>On parle aujourd'hui de niveau «</w:t>
      </w:r>
      <w:r>
        <w:rPr>
          <w:b/>
          <w:bCs/>
        </w:rPr>
        <w:t> d’éclairage juste ».</w:t>
      </w:r>
    </w:p>
    <w:p w14:paraId="41742777" w14:textId="77777777" w:rsidR="00C8355B" w:rsidRDefault="00C8355B" w:rsidP="00C8355B">
      <w:pPr>
        <w:spacing w:after="0"/>
      </w:pPr>
    </w:p>
    <w:p w14:paraId="2C699E26" w14:textId="3C318614" w:rsidR="00C8355B" w:rsidRDefault="00C8355B" w:rsidP="00C8355B">
      <w:pPr>
        <w:spacing w:after="0"/>
      </w:pPr>
      <w:r>
        <w:rPr>
          <w:noProof/>
        </w:rPr>
        <w:drawing>
          <wp:inline distT="0" distB="0" distL="0" distR="0" wp14:anchorId="619EC180" wp14:editId="62143491">
            <wp:extent cx="6838950" cy="2733675"/>
            <wp:effectExtent l="0" t="0" r="0" b="952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6AE4D46B" w14:textId="77777777" w:rsidR="00C8355B" w:rsidRDefault="00C8355B" w:rsidP="00C8355B">
      <w:pPr>
        <w:spacing w:after="0"/>
      </w:pPr>
    </w:p>
    <w:p w14:paraId="67B60B0C" w14:textId="77777777" w:rsidR="00C8355B" w:rsidRDefault="00C8355B" w:rsidP="00C8355B">
      <w:pPr>
        <w:spacing w:after="0"/>
      </w:pPr>
    </w:p>
    <w:p w14:paraId="4DD2C711" w14:textId="77777777" w:rsidR="00C8355B" w:rsidRDefault="00C8355B" w:rsidP="00C8355B">
      <w:pPr>
        <w:pStyle w:val="Remarque"/>
        <w:numPr>
          <w:ilvl w:val="0"/>
          <w:numId w:val="40"/>
        </w:numPr>
        <w:spacing w:after="0" w:line="240" w:lineRule="auto"/>
        <w:jc w:val="left"/>
      </w:pPr>
      <w:r>
        <w:t xml:space="preserve">Remarque : en milieu urbain, le maire est responsable du disfonctionnement des systèmes destinés à assurer la sécurité́ des usagers. </w:t>
      </w:r>
    </w:p>
    <w:p w14:paraId="2A2BACBF" w14:textId="77777777" w:rsidR="00C8355B" w:rsidRDefault="00C8355B" w:rsidP="00C8355B">
      <w:pPr>
        <w:spacing w:after="0"/>
      </w:pPr>
    </w:p>
    <w:p w14:paraId="21882807" w14:textId="77777777" w:rsidR="00C8355B" w:rsidRDefault="00C8355B">
      <w:pPr>
        <w:jc w:val="left"/>
        <w:rPr>
          <w:rFonts w:eastAsiaTheme="majorEastAsia" w:cstheme="majorBidi"/>
          <w:bCs/>
          <w:sz w:val="24"/>
        </w:rPr>
      </w:pPr>
      <w:r>
        <w:br w:type="page"/>
      </w:r>
    </w:p>
    <w:p w14:paraId="688EDF7F" w14:textId="63C1EC03" w:rsidR="00C8355B" w:rsidRDefault="00C8355B" w:rsidP="00C8355B">
      <w:pPr>
        <w:pStyle w:val="Titre3"/>
      </w:pPr>
      <w:r>
        <w:lastRenderedPageBreak/>
        <w:t>Protection de l’environnement</w:t>
      </w:r>
    </w:p>
    <w:p w14:paraId="49FA8BEB" w14:textId="77777777" w:rsidR="00C8355B" w:rsidRDefault="00C8355B" w:rsidP="00C8355B">
      <w:pPr>
        <w:spacing w:after="0"/>
      </w:pPr>
      <w:r>
        <w:t>Au début du 20</w:t>
      </w:r>
      <w:r>
        <w:rPr>
          <w:vertAlign w:val="superscript"/>
        </w:rPr>
        <w:t>ème</w:t>
      </w:r>
      <w:r>
        <w:t xml:space="preserve"> siècle à paris, des Lois ont interdit de jeter quoi que se soit par les fenêtres (même de l’eau propre), de secouer les tapis ou des chiffons à l’extérieur des maisons, de façon à protéger l’air ambiant.</w:t>
      </w:r>
    </w:p>
    <w:p w14:paraId="2BD68C77" w14:textId="77777777" w:rsidR="00C8355B" w:rsidRDefault="00C8355B" w:rsidP="00C8355B">
      <w:pPr>
        <w:spacing w:after="0"/>
      </w:pPr>
      <w:r>
        <w:t>Aujourd’hui l’air continue d’être pollué. La croissance du nombre véhicules à essence augmente le nombre de particules en suspension (fumées noires) et le taux de CO (monoxyde de carbone) ne cesse d’augmenter.</w:t>
      </w:r>
    </w:p>
    <w:p w14:paraId="60D77FC1" w14:textId="77777777" w:rsidR="00C8355B" w:rsidRDefault="00C8355B" w:rsidP="00C8355B">
      <w:pPr>
        <w:spacing w:after="0"/>
      </w:pPr>
    </w:p>
    <w:p w14:paraId="464CF6BD" w14:textId="77777777" w:rsidR="00C8355B" w:rsidRDefault="00C8355B" w:rsidP="00C8355B">
      <w:pPr>
        <w:spacing w:after="0"/>
      </w:pPr>
      <w:r>
        <w:t>Le Grenelle de l’environnement et les Lois successives sur la protection de l’environnement et la qualité de l’air se renforcent d’années en années.</w:t>
      </w:r>
    </w:p>
    <w:p w14:paraId="11A29285" w14:textId="77777777" w:rsidR="00C8355B" w:rsidRDefault="00C8355B" w:rsidP="00C8355B">
      <w:pPr>
        <w:spacing w:after="0"/>
      </w:pPr>
    </w:p>
    <w:p w14:paraId="24DBB456" w14:textId="77777777" w:rsidR="00C8355B" w:rsidRDefault="00C8355B" w:rsidP="00C8355B">
      <w:pPr>
        <w:spacing w:after="0"/>
      </w:pPr>
      <w:r>
        <w:t>Les seuils limites de pollution sont fixés par des normes Européennes, française, et par arrêtés préfectoraux en fonction des régions.</w:t>
      </w:r>
    </w:p>
    <w:p w14:paraId="1BA20DAD" w14:textId="77777777" w:rsidR="00C8355B" w:rsidRDefault="00C8355B" w:rsidP="00C8355B">
      <w:pPr>
        <w:spacing w:after="0"/>
      </w:pPr>
    </w:p>
    <w:p w14:paraId="32F375CC" w14:textId="77777777" w:rsidR="00C8355B" w:rsidRDefault="00C8355B" w:rsidP="00C8355B">
      <w:pPr>
        <w:spacing w:after="0"/>
      </w:pPr>
      <w:r>
        <w:t>Nous donnons ci-dessous quelques seuils définis sur la pollution de l’air par la Directive Européenne de 2008.</w:t>
      </w:r>
    </w:p>
    <w:p w14:paraId="40FAE5AE" w14:textId="77777777" w:rsidR="00C8355B" w:rsidRDefault="00C8355B" w:rsidP="00C8355B">
      <w:pPr>
        <w:spacing w:after="0"/>
      </w:pPr>
    </w:p>
    <w:tbl>
      <w:tblPr>
        <w:tblStyle w:val="Grilledutableau"/>
        <w:tblW w:w="0" w:type="auto"/>
        <w:tblLook w:val="04A0" w:firstRow="1" w:lastRow="0" w:firstColumn="1" w:lastColumn="0" w:noHBand="0" w:noVBand="1"/>
      </w:tblPr>
      <w:tblGrid>
        <w:gridCol w:w="6516"/>
        <w:gridCol w:w="3827"/>
      </w:tblGrid>
      <w:tr w:rsidR="00C8355B" w14:paraId="7F73EB4A" w14:textId="77777777" w:rsidTr="00C8355B">
        <w:tc>
          <w:tcPr>
            <w:tcW w:w="6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A247E" w14:textId="77777777" w:rsidR="00C8355B" w:rsidRDefault="00C8355B" w:rsidP="00C8355B">
            <w:r>
              <w:t>Type de pollution</w:t>
            </w:r>
          </w:p>
          <w:p w14:paraId="5B66DF4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9050AE" w14:textId="77777777" w:rsidR="00C8355B" w:rsidRDefault="00C8355B" w:rsidP="00C8355B">
            <w:r>
              <w:t>Seuil (Directive Européenne 2008)</w:t>
            </w:r>
          </w:p>
        </w:tc>
      </w:tr>
      <w:tr w:rsidR="00C8355B" w14:paraId="520933C8" w14:textId="77777777" w:rsidTr="00C8355B">
        <w:tc>
          <w:tcPr>
            <w:tcW w:w="6516" w:type="dxa"/>
            <w:tcBorders>
              <w:top w:val="single" w:sz="4" w:space="0" w:color="auto"/>
              <w:left w:val="single" w:sz="4" w:space="0" w:color="auto"/>
              <w:bottom w:val="single" w:sz="4" w:space="0" w:color="auto"/>
              <w:right w:val="single" w:sz="4" w:space="0" w:color="auto"/>
            </w:tcBorders>
          </w:tcPr>
          <w:p w14:paraId="1D166C0C" w14:textId="77777777" w:rsidR="00C8355B" w:rsidRDefault="00C8355B" w:rsidP="00C8355B"/>
          <w:p w14:paraId="003BCD13" w14:textId="77777777" w:rsidR="00C8355B" w:rsidRDefault="00C8355B" w:rsidP="00C8355B">
            <w:r>
              <w:t>Dioxyde de soufre « SO</w:t>
            </w:r>
            <w:r>
              <w:rPr>
                <w:vertAlign w:val="subscript"/>
              </w:rPr>
              <w:t>2</w:t>
            </w:r>
            <w:r>
              <w:t> »</w:t>
            </w:r>
          </w:p>
          <w:p w14:paraId="1136F4AC" w14:textId="77777777" w:rsidR="00C8355B" w:rsidRDefault="00C8355B" w:rsidP="00C8355B">
            <w:r>
              <w:t>Très irritant et toxique (provient principalement des combustions fossiles.</w:t>
            </w:r>
          </w:p>
        </w:tc>
        <w:tc>
          <w:tcPr>
            <w:tcW w:w="3827" w:type="dxa"/>
            <w:tcBorders>
              <w:top w:val="single" w:sz="4" w:space="0" w:color="auto"/>
              <w:left w:val="single" w:sz="4" w:space="0" w:color="auto"/>
              <w:bottom w:val="single" w:sz="4" w:space="0" w:color="auto"/>
              <w:right w:val="single" w:sz="4" w:space="0" w:color="auto"/>
            </w:tcBorders>
            <w:hideMark/>
          </w:tcPr>
          <w:p w14:paraId="045528C1" w14:textId="77777777" w:rsidR="00C8355B" w:rsidRDefault="00C8355B" w:rsidP="00C8355B">
            <w:r>
              <w:t xml:space="preserve">Centile 99,2 des moyennes journalières de l’année civile : 125 </w:t>
            </w:r>
            <w:r>
              <w:sym w:font="Symbol" w:char="F06D"/>
            </w:r>
            <w:r>
              <w:t>g/m</w:t>
            </w:r>
            <w:r>
              <w:rPr>
                <w:vertAlign w:val="superscript"/>
              </w:rPr>
              <w:t>3</w:t>
            </w:r>
          </w:p>
        </w:tc>
      </w:tr>
      <w:tr w:rsidR="00C8355B" w14:paraId="30609CDF" w14:textId="77777777" w:rsidTr="00C8355B">
        <w:tc>
          <w:tcPr>
            <w:tcW w:w="6516" w:type="dxa"/>
            <w:tcBorders>
              <w:top w:val="single" w:sz="4" w:space="0" w:color="auto"/>
              <w:left w:val="single" w:sz="4" w:space="0" w:color="auto"/>
              <w:bottom w:val="single" w:sz="4" w:space="0" w:color="auto"/>
              <w:right w:val="single" w:sz="4" w:space="0" w:color="auto"/>
            </w:tcBorders>
          </w:tcPr>
          <w:p w14:paraId="4614707B" w14:textId="77777777" w:rsidR="00C8355B" w:rsidRDefault="00C8355B" w:rsidP="00C8355B"/>
          <w:p w14:paraId="192BEF29" w14:textId="77777777" w:rsidR="00C8355B" w:rsidRDefault="00C8355B" w:rsidP="00C8355B">
            <w:r>
              <w:t xml:space="preserve">PM10 </w:t>
            </w:r>
          </w:p>
          <w:p w14:paraId="4582AE84" w14:textId="77777777" w:rsidR="00C8355B" w:rsidRDefault="00C8355B" w:rsidP="00C8355B">
            <w:r>
              <w:t xml:space="preserve">Particules en suspension dont le diamètre est inférieur à 10 </w:t>
            </w:r>
            <w:r>
              <w:sym w:font="Symbol" w:char="F06D"/>
            </w:r>
            <w:r>
              <w:t>m (peuvent pénétrer profondément dans les voies respiratoires, chargées de composés toxiques)</w:t>
            </w:r>
          </w:p>
        </w:tc>
        <w:tc>
          <w:tcPr>
            <w:tcW w:w="3827" w:type="dxa"/>
            <w:tcBorders>
              <w:top w:val="single" w:sz="4" w:space="0" w:color="auto"/>
              <w:left w:val="single" w:sz="4" w:space="0" w:color="auto"/>
              <w:bottom w:val="single" w:sz="4" w:space="0" w:color="auto"/>
              <w:right w:val="single" w:sz="4" w:space="0" w:color="auto"/>
            </w:tcBorders>
            <w:hideMark/>
          </w:tcPr>
          <w:p w14:paraId="416DE7C1" w14:textId="77777777" w:rsidR="00C8355B" w:rsidRDefault="00C8355B" w:rsidP="00C8355B">
            <w:r>
              <w:t xml:space="preserve">Centile 90,4 des moyennes journalières de l’année civile : 50 </w:t>
            </w:r>
            <w:r>
              <w:sym w:font="Symbol" w:char="F06D"/>
            </w:r>
            <w:r>
              <w:t>g/m</w:t>
            </w:r>
            <w:r>
              <w:rPr>
                <w:vertAlign w:val="superscript"/>
              </w:rPr>
              <w:t>3</w:t>
            </w:r>
          </w:p>
        </w:tc>
      </w:tr>
      <w:tr w:rsidR="00C8355B" w14:paraId="7A1566AD" w14:textId="77777777" w:rsidTr="00C8355B">
        <w:tc>
          <w:tcPr>
            <w:tcW w:w="6516" w:type="dxa"/>
            <w:tcBorders>
              <w:top w:val="single" w:sz="4" w:space="0" w:color="auto"/>
              <w:left w:val="single" w:sz="4" w:space="0" w:color="auto"/>
              <w:bottom w:val="single" w:sz="4" w:space="0" w:color="auto"/>
              <w:right w:val="single" w:sz="4" w:space="0" w:color="auto"/>
            </w:tcBorders>
          </w:tcPr>
          <w:p w14:paraId="056EF4FA" w14:textId="77777777" w:rsidR="00C8355B" w:rsidRDefault="00C8355B" w:rsidP="00C8355B"/>
          <w:p w14:paraId="0CB8C5C2" w14:textId="77777777" w:rsidR="00C8355B" w:rsidRDefault="00C8355B" w:rsidP="00C8355B">
            <w:r>
              <w:t>Dioxyde d’azote « NO</w:t>
            </w:r>
            <w:r>
              <w:rPr>
                <w:vertAlign w:val="subscript"/>
              </w:rPr>
              <w:t>2</w:t>
            </w:r>
            <w:r>
              <w:t> »</w:t>
            </w:r>
          </w:p>
          <w:p w14:paraId="27875A07" w14:textId="77777777" w:rsidR="00C8355B" w:rsidRDefault="00C8355B" w:rsidP="00C8355B">
            <w:r>
              <w:t>Provient des combustions fossiles et altère les fonctions respiratoires.</w:t>
            </w:r>
          </w:p>
          <w:p w14:paraId="0E957B0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179CEBF9" w14:textId="77777777" w:rsidR="00C8355B" w:rsidRDefault="00C8355B" w:rsidP="00C8355B">
            <w:r>
              <w:t xml:space="preserve">Centile 98 des moyennes horaires de l’année civile : 240 </w:t>
            </w:r>
            <w:r>
              <w:sym w:font="Symbol" w:char="F06D"/>
            </w:r>
            <w:r>
              <w:t>g/m</w:t>
            </w:r>
            <w:r>
              <w:rPr>
                <w:vertAlign w:val="superscript"/>
              </w:rPr>
              <w:t>3</w:t>
            </w:r>
          </w:p>
        </w:tc>
      </w:tr>
      <w:tr w:rsidR="00C8355B" w14:paraId="2940E155" w14:textId="77777777" w:rsidTr="00C8355B">
        <w:tc>
          <w:tcPr>
            <w:tcW w:w="6516" w:type="dxa"/>
            <w:tcBorders>
              <w:top w:val="single" w:sz="4" w:space="0" w:color="auto"/>
              <w:left w:val="single" w:sz="4" w:space="0" w:color="auto"/>
              <w:bottom w:val="single" w:sz="4" w:space="0" w:color="auto"/>
              <w:right w:val="single" w:sz="4" w:space="0" w:color="auto"/>
            </w:tcBorders>
          </w:tcPr>
          <w:p w14:paraId="2210F608" w14:textId="77777777" w:rsidR="00C8355B" w:rsidRDefault="00C8355B" w:rsidP="00C8355B"/>
          <w:p w14:paraId="7FBB5C0E" w14:textId="77777777" w:rsidR="00C8355B" w:rsidRDefault="00C8355B" w:rsidP="00C8355B">
            <w:r>
              <w:t>Ozone « O</w:t>
            </w:r>
            <w:r>
              <w:rPr>
                <w:vertAlign w:val="subscript"/>
              </w:rPr>
              <w:t>3</w:t>
            </w:r>
            <w:r>
              <w:t> »</w:t>
            </w:r>
          </w:p>
          <w:p w14:paraId="51C78C68" w14:textId="77777777" w:rsidR="00C8355B" w:rsidRDefault="00C8355B" w:rsidP="00C8355B">
            <w:r>
              <w:t>L’ozone se forme sous l’action de la lumière à partir du SO</w:t>
            </w:r>
            <w:r>
              <w:rPr>
                <w:vertAlign w:val="subscript"/>
              </w:rPr>
              <w:t>2</w:t>
            </w:r>
            <w:r>
              <w:t xml:space="preserve"> et du NO</w:t>
            </w:r>
            <w:r>
              <w:rPr>
                <w:vertAlign w:val="subscript"/>
              </w:rPr>
              <w:t xml:space="preserve">2 </w:t>
            </w:r>
            <w:r>
              <w:t>et provoque les mêmes effets.</w:t>
            </w:r>
          </w:p>
        </w:tc>
        <w:tc>
          <w:tcPr>
            <w:tcW w:w="3827" w:type="dxa"/>
            <w:tcBorders>
              <w:top w:val="single" w:sz="4" w:space="0" w:color="auto"/>
              <w:left w:val="single" w:sz="4" w:space="0" w:color="auto"/>
              <w:bottom w:val="single" w:sz="4" w:space="0" w:color="auto"/>
              <w:right w:val="single" w:sz="4" w:space="0" w:color="auto"/>
            </w:tcBorders>
            <w:hideMark/>
          </w:tcPr>
          <w:p w14:paraId="6F624D6A" w14:textId="77777777" w:rsidR="00C8355B" w:rsidRDefault="00C8355B" w:rsidP="00C8355B">
            <w:r>
              <w:t>Maximum journalier de la moyenne glissante sur 8 heures : 120</w:t>
            </w:r>
            <w:r>
              <w:sym w:font="Symbol" w:char="F06D"/>
            </w:r>
            <w:r>
              <w:t>g/m</w:t>
            </w:r>
            <w:r>
              <w:rPr>
                <w:vertAlign w:val="superscript"/>
              </w:rPr>
              <w:t>3</w:t>
            </w:r>
          </w:p>
        </w:tc>
      </w:tr>
      <w:tr w:rsidR="00C8355B" w14:paraId="7EAC4D37" w14:textId="77777777" w:rsidTr="00C8355B">
        <w:tc>
          <w:tcPr>
            <w:tcW w:w="6516" w:type="dxa"/>
            <w:tcBorders>
              <w:top w:val="single" w:sz="4" w:space="0" w:color="auto"/>
              <w:left w:val="single" w:sz="4" w:space="0" w:color="auto"/>
              <w:bottom w:val="single" w:sz="4" w:space="0" w:color="auto"/>
              <w:right w:val="single" w:sz="4" w:space="0" w:color="auto"/>
            </w:tcBorders>
          </w:tcPr>
          <w:p w14:paraId="39113D3D" w14:textId="77777777" w:rsidR="00C8355B" w:rsidRDefault="00C8355B" w:rsidP="00C8355B"/>
          <w:p w14:paraId="65673250" w14:textId="77777777" w:rsidR="00C8355B" w:rsidRDefault="00C8355B" w:rsidP="00C8355B">
            <w:r>
              <w:t>Monoxyde de carbone « CO »</w:t>
            </w:r>
          </w:p>
          <w:p w14:paraId="4302092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4025A15D" w14:textId="77777777" w:rsidR="00C8355B" w:rsidRDefault="00C8355B" w:rsidP="00C8355B">
            <w:r>
              <w:t>10mg/m</w:t>
            </w:r>
            <w:r>
              <w:rPr>
                <w:vertAlign w:val="superscript"/>
              </w:rPr>
              <w:t>3</w:t>
            </w:r>
            <w:r>
              <w:t xml:space="preserve"> pour le maximum journalier de la moyenne sur 8 heure.</w:t>
            </w:r>
          </w:p>
        </w:tc>
      </w:tr>
      <w:tr w:rsidR="00C8355B" w14:paraId="233B3394" w14:textId="77777777" w:rsidTr="00C8355B">
        <w:tc>
          <w:tcPr>
            <w:tcW w:w="6516" w:type="dxa"/>
            <w:tcBorders>
              <w:top w:val="single" w:sz="4" w:space="0" w:color="auto"/>
              <w:left w:val="single" w:sz="4" w:space="0" w:color="auto"/>
              <w:bottom w:val="single" w:sz="4" w:space="0" w:color="auto"/>
              <w:right w:val="single" w:sz="4" w:space="0" w:color="auto"/>
            </w:tcBorders>
          </w:tcPr>
          <w:p w14:paraId="331B2E6B" w14:textId="77777777" w:rsidR="00C8355B" w:rsidRDefault="00C8355B" w:rsidP="00C8355B">
            <w:r>
              <w:t>Benzène</w:t>
            </w:r>
          </w:p>
          <w:p w14:paraId="34D08707"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3ED8EE4F" w14:textId="77777777" w:rsidR="00C8355B" w:rsidRDefault="00C8355B" w:rsidP="00C8355B">
            <w:r>
              <w:t>9</w:t>
            </w:r>
            <w:r>
              <w:sym w:font="Symbol" w:char="F06D"/>
            </w:r>
            <w:r>
              <w:t>g/m</w:t>
            </w:r>
            <w:r>
              <w:rPr>
                <w:vertAlign w:val="superscript"/>
              </w:rPr>
              <w:t>3</w:t>
            </w:r>
          </w:p>
        </w:tc>
      </w:tr>
      <w:tr w:rsidR="00C8355B" w:rsidRPr="00BE2CF7" w14:paraId="5CB9747B" w14:textId="77777777" w:rsidTr="00C8355B">
        <w:tc>
          <w:tcPr>
            <w:tcW w:w="6516" w:type="dxa"/>
            <w:tcBorders>
              <w:top w:val="single" w:sz="4" w:space="0" w:color="auto"/>
              <w:left w:val="single" w:sz="4" w:space="0" w:color="auto"/>
              <w:bottom w:val="single" w:sz="4" w:space="0" w:color="auto"/>
              <w:right w:val="single" w:sz="4" w:space="0" w:color="auto"/>
            </w:tcBorders>
          </w:tcPr>
          <w:p w14:paraId="3136774E" w14:textId="77777777" w:rsidR="00C8355B" w:rsidRDefault="00C8355B" w:rsidP="00C8355B"/>
          <w:p w14:paraId="118BAA34" w14:textId="77777777" w:rsidR="00C8355B" w:rsidRDefault="00C8355B" w:rsidP="00C8355B">
            <w:r>
              <w:t>Métaux lourds « Cadmium » ; « nickel » ; « arsenic » ; « Plomb »</w:t>
            </w:r>
          </w:p>
        </w:tc>
        <w:tc>
          <w:tcPr>
            <w:tcW w:w="3827" w:type="dxa"/>
            <w:tcBorders>
              <w:top w:val="single" w:sz="4" w:space="0" w:color="auto"/>
              <w:left w:val="single" w:sz="4" w:space="0" w:color="auto"/>
              <w:bottom w:val="single" w:sz="4" w:space="0" w:color="auto"/>
              <w:right w:val="single" w:sz="4" w:space="0" w:color="auto"/>
            </w:tcBorders>
          </w:tcPr>
          <w:p w14:paraId="360D4F94" w14:textId="77777777" w:rsidR="00C8355B" w:rsidRDefault="00C8355B" w:rsidP="00C8355B"/>
          <w:p w14:paraId="37B2AD91" w14:textId="77777777" w:rsidR="00C8355B" w:rsidRDefault="00C8355B" w:rsidP="00C8355B">
            <w:pPr>
              <w:rPr>
                <w:lang w:val="en-US"/>
              </w:rPr>
            </w:pPr>
            <w:r>
              <w:rPr>
                <w:lang w:val="en-US"/>
              </w:rPr>
              <w:t>5ng/m</w:t>
            </w:r>
            <w:r>
              <w:rPr>
                <w:vertAlign w:val="superscript"/>
                <w:lang w:val="en-US"/>
              </w:rPr>
              <w:t>3</w:t>
            </w:r>
            <w:r>
              <w:rPr>
                <w:lang w:val="en-US"/>
              </w:rPr>
              <w:t> ; 20ng/m</w:t>
            </w:r>
            <w:r>
              <w:rPr>
                <w:vertAlign w:val="superscript"/>
                <w:lang w:val="en-US"/>
              </w:rPr>
              <w:t>3</w:t>
            </w:r>
            <w:r>
              <w:rPr>
                <w:lang w:val="en-US"/>
              </w:rPr>
              <w:t> ; 6ng/m</w:t>
            </w:r>
            <w:r>
              <w:rPr>
                <w:vertAlign w:val="superscript"/>
                <w:lang w:val="en-US"/>
              </w:rPr>
              <w:t>3</w:t>
            </w:r>
            <w:r>
              <w:rPr>
                <w:lang w:val="en-US"/>
              </w:rPr>
              <w:t> ; &lt;0,9</w:t>
            </w:r>
            <w:r>
              <w:rPr>
                <w:lang w:val="en-US"/>
              </w:rPr>
              <w:sym w:font="Symbol" w:char="F06D"/>
            </w:r>
            <w:r>
              <w:rPr>
                <w:lang w:val="en-US"/>
              </w:rPr>
              <w:t>g/m</w:t>
            </w:r>
            <w:r>
              <w:rPr>
                <w:vertAlign w:val="superscript"/>
                <w:lang w:val="en-US"/>
              </w:rPr>
              <w:t>3</w:t>
            </w:r>
          </w:p>
        </w:tc>
      </w:tr>
    </w:tbl>
    <w:p w14:paraId="51B68699" w14:textId="77777777" w:rsidR="00C8355B" w:rsidRDefault="00C8355B" w:rsidP="00C8355B">
      <w:pPr>
        <w:spacing w:after="0"/>
        <w:rPr>
          <w:rFonts w:eastAsia="Times New Roman"/>
          <w:lang w:val="en-US"/>
        </w:rPr>
      </w:pPr>
    </w:p>
    <w:p w14:paraId="62567558" w14:textId="77777777" w:rsidR="00C8355B" w:rsidRDefault="00C8355B" w:rsidP="00C8355B">
      <w:pPr>
        <w:spacing w:after="0"/>
      </w:pPr>
      <w:r>
        <w:t>Afin de controller ses niveaux des capteurs sont positionnés dans les agglomérations et en campagne le long des voies de circulation.</w:t>
      </w:r>
    </w:p>
    <w:p w14:paraId="29E0A20A" w14:textId="77777777" w:rsidR="00C8355B" w:rsidRDefault="00C8355B" w:rsidP="00C8355B">
      <w:pPr>
        <w:spacing w:after="0"/>
      </w:pPr>
      <w:r>
        <w:t>Le réseau de distribution des Éclairages publics présent sur tout le territoire fournis les supports tout adaptés pour leurs implantations.</w:t>
      </w:r>
    </w:p>
    <w:p w14:paraId="29B510C8" w14:textId="77777777" w:rsidR="00C8355B" w:rsidRDefault="00C8355B" w:rsidP="00C8355B">
      <w:pPr>
        <w:spacing w:after="0"/>
      </w:pPr>
    </w:p>
    <w:p w14:paraId="22519682" w14:textId="77777777" w:rsidR="00C8355B" w:rsidRDefault="00C8355B" w:rsidP="00C8355B">
      <w:pPr>
        <w:spacing w:after="0"/>
      </w:pPr>
      <w:r>
        <w:t>Le système ERM_CY10_Smart_street est équipé d’un capteur CO</w:t>
      </w:r>
      <w:r>
        <w:rPr>
          <w:vertAlign w:val="subscript"/>
        </w:rPr>
        <w:t>2</w:t>
      </w:r>
      <w:r>
        <w:t>.</w:t>
      </w:r>
    </w:p>
    <w:p w14:paraId="2F07C881" w14:textId="77777777" w:rsidR="00C8355B" w:rsidRDefault="00C8355B" w:rsidP="00C8355B">
      <w:pPr>
        <w:spacing w:after="0"/>
        <w:rPr>
          <w:shd w:val="clear" w:color="auto" w:fill="FFFFFF"/>
        </w:rPr>
      </w:pPr>
    </w:p>
    <w:p w14:paraId="58A3B715" w14:textId="77777777" w:rsidR="00C8355B" w:rsidRDefault="00C8355B" w:rsidP="00C8355B">
      <w:pPr>
        <w:spacing w:after="0"/>
        <w:rPr>
          <w:shd w:val="clear" w:color="auto" w:fill="FFFFFF"/>
        </w:rPr>
      </w:pPr>
      <w:r>
        <w:rPr>
          <w:shd w:val="clear" w:color="auto" w:fill="FFFFFF"/>
        </w:rPr>
        <w:t>La concentration en CO</w:t>
      </w:r>
      <w:r>
        <w:rPr>
          <w:sz w:val="15"/>
          <w:szCs w:val="15"/>
          <w:bdr w:val="none" w:sz="0" w:space="0" w:color="auto" w:frame="1"/>
          <w:vertAlign w:val="subscript"/>
        </w:rPr>
        <w:t>2</w:t>
      </w:r>
      <w:r>
        <w:rPr>
          <w:shd w:val="clear" w:color="auto" w:fill="FFFFFF"/>
        </w:rPr>
        <w:t> a dépassé le seuil symbolique des 400 ppm en 2014. Cela signifie que l’air se compose d’environ 0,04% de CO</w:t>
      </w:r>
      <w:r>
        <w:rPr>
          <w:sz w:val="15"/>
          <w:szCs w:val="15"/>
          <w:bdr w:val="none" w:sz="0" w:space="0" w:color="auto" w:frame="1"/>
          <w:vertAlign w:val="subscript"/>
        </w:rPr>
        <w:t>2</w:t>
      </w:r>
      <w:r>
        <w:rPr>
          <w:shd w:val="clear" w:color="auto" w:fill="FFFFFF"/>
        </w:rPr>
        <w:t xml:space="preserve">, 78% d’azote et 21% d’oxygène et d’autres gaz. </w:t>
      </w:r>
    </w:p>
    <w:p w14:paraId="1BB37FA4" w14:textId="77777777" w:rsidR="00C8355B" w:rsidRDefault="00C8355B" w:rsidP="00C8355B">
      <w:pPr>
        <w:spacing w:after="0"/>
        <w:rPr>
          <w:sz w:val="24"/>
        </w:rPr>
      </w:pPr>
      <w:r>
        <w:rPr>
          <w:shd w:val="clear" w:color="auto" w:fill="FFFFFF"/>
        </w:rPr>
        <w:t>En comparaison en 1750, le taux de CO</w:t>
      </w:r>
      <w:r>
        <w:rPr>
          <w:sz w:val="15"/>
          <w:szCs w:val="15"/>
          <w:bdr w:val="none" w:sz="0" w:space="0" w:color="auto" w:frame="1"/>
          <w:vertAlign w:val="subscript"/>
        </w:rPr>
        <w:t>2</w:t>
      </w:r>
      <w:r>
        <w:rPr>
          <w:shd w:val="clear" w:color="auto" w:fill="FFFFFF"/>
        </w:rPr>
        <w:t> était de 278ppm. Selon les scénarios de changement climatique, cette teneur en CO</w:t>
      </w:r>
      <w:r>
        <w:rPr>
          <w:sz w:val="15"/>
          <w:szCs w:val="15"/>
          <w:bdr w:val="none" w:sz="0" w:space="0" w:color="auto" w:frame="1"/>
          <w:vertAlign w:val="subscript"/>
        </w:rPr>
        <w:t>2</w:t>
      </w:r>
      <w:r>
        <w:rPr>
          <w:shd w:val="clear" w:color="auto" w:fill="FFFFFF"/>
        </w:rPr>
        <w:t> pourrait atteindre 940 ppm à la fin du siècle ou 550ppm dans le scénario optimiste.</w:t>
      </w:r>
    </w:p>
    <w:p w14:paraId="50347657" w14:textId="53AE2E2E" w:rsidR="00C8355B" w:rsidRDefault="00C8355B">
      <w:pPr>
        <w:jc w:val="left"/>
      </w:pPr>
      <w:r>
        <w:br w:type="page"/>
      </w:r>
    </w:p>
    <w:p w14:paraId="0CB41B9D" w14:textId="77777777" w:rsidR="00932C84" w:rsidRPr="00411A91" w:rsidRDefault="00932C84" w:rsidP="00932C84">
      <w:pPr>
        <w:pStyle w:val="Titre2"/>
        <w:spacing w:after="0" w:line="240" w:lineRule="auto"/>
      </w:pPr>
      <w:bookmarkStart w:id="28" w:name="_Toc530376209"/>
      <w:r w:rsidRPr="003B114C">
        <w:rPr>
          <w:noProof/>
          <w:color w:val="000000" w:themeColor="text1"/>
          <w:szCs w:val="28"/>
        </w:rPr>
        <w:lastRenderedPageBreak/>
        <w:drawing>
          <wp:anchor distT="0" distB="0" distL="114300" distR="114300" simplePos="0" relativeHeight="251683840" behindDoc="0" locked="0" layoutInCell="1" allowOverlap="1" wp14:anchorId="2051841F" wp14:editId="72466B28">
            <wp:simplePos x="0" y="0"/>
            <wp:positionH relativeFrom="column">
              <wp:posOffset>3931372</wp:posOffset>
            </wp:positionH>
            <wp:positionV relativeFrom="paragraph">
              <wp:posOffset>374080</wp:posOffset>
            </wp:positionV>
            <wp:extent cx="2924013" cy="2607729"/>
            <wp:effectExtent l="25400" t="25400" r="22860" b="2159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013" cy="260772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t>Distribution (SLT).</w:t>
      </w:r>
      <w:bookmarkEnd w:id="27"/>
      <w:bookmarkEnd w:id="28"/>
    </w:p>
    <w:bookmarkStart w:id="29" w:name="_Toc528396414"/>
    <w:p w14:paraId="7493FF2B" w14:textId="0C9C4C72" w:rsidR="00932C84" w:rsidRDefault="00932C84" w:rsidP="00932C84">
      <w:pPr>
        <w:pStyle w:val="Titre3"/>
        <w:spacing w:after="0" w:line="240" w:lineRule="auto"/>
      </w:pPr>
      <w:r>
        <w:rPr>
          <w:noProof/>
          <w:sz w:val="28"/>
          <w:szCs w:val="28"/>
        </w:rPr>
        <mc:AlternateContent>
          <mc:Choice Requires="wps">
            <w:drawing>
              <wp:anchor distT="0" distB="0" distL="114300" distR="114300" simplePos="0" relativeHeight="251685888" behindDoc="0" locked="0" layoutInCell="1" allowOverlap="1" wp14:anchorId="1289CBD4" wp14:editId="31B544DD">
                <wp:simplePos x="0" y="0"/>
                <wp:positionH relativeFrom="column">
                  <wp:posOffset>-112395</wp:posOffset>
                </wp:positionH>
                <wp:positionV relativeFrom="paragraph">
                  <wp:posOffset>336549</wp:posOffset>
                </wp:positionV>
                <wp:extent cx="3967480" cy="4962525"/>
                <wp:effectExtent l="0" t="0" r="13970" b="28575"/>
                <wp:wrapNone/>
                <wp:docPr id="487" name="Zone de texte 487"/>
                <wp:cNvGraphicFramePr/>
                <a:graphic xmlns:a="http://schemas.openxmlformats.org/drawingml/2006/main">
                  <a:graphicData uri="http://schemas.microsoft.com/office/word/2010/wordprocessingShape">
                    <wps:wsp>
                      <wps:cNvSpPr txBox="1"/>
                      <wps:spPr>
                        <a:xfrm>
                          <a:off x="0" y="0"/>
                          <a:ext cx="3967480" cy="4962525"/>
                        </a:xfrm>
                        <a:prstGeom prst="rect">
                          <a:avLst/>
                        </a:prstGeom>
                        <a:solidFill>
                          <a:schemeClr val="lt1"/>
                        </a:solidFill>
                        <a:ln w="6350">
                          <a:solidFill>
                            <a:prstClr val="black"/>
                          </a:solidFill>
                        </a:ln>
                      </wps:spPr>
                      <wps:txb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CBD4" id="Zone de texte 487" o:spid="_x0000_s1033" type="#_x0000_t202" style="position:absolute;left:0;text-align:left;margin-left:-8.85pt;margin-top:26.5pt;width:312.4pt;height:39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" fillcolor="white [3201]" strokeweight=".5pt">
                <v:textbo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v:textbox>
              </v:shape>
            </w:pict>
          </mc:Fallback>
        </mc:AlternateContent>
      </w:r>
      <w:r>
        <w:t>Rappels sur le régime TT</w:t>
      </w:r>
      <w:bookmarkEnd w:id="29"/>
    </w:p>
    <w:p w14:paraId="6CB10A1B" w14:textId="5CD5AEB5" w:rsidR="00932C84" w:rsidRPr="005A1D63" w:rsidRDefault="00932C84" w:rsidP="00932C84">
      <w:pPr>
        <w:spacing w:after="0"/>
        <w:rPr>
          <w:sz w:val="28"/>
          <w:szCs w:val="28"/>
        </w:rPr>
      </w:pPr>
      <w:r w:rsidRPr="005A1D63">
        <w:rPr>
          <w:sz w:val="28"/>
          <w:szCs w:val="28"/>
        </w:rPr>
        <w:t xml:space="preserve"> </w:t>
      </w:r>
    </w:p>
    <w:p w14:paraId="5EDDA6D1" w14:textId="77777777" w:rsidR="00932C84" w:rsidRDefault="00932C84" w:rsidP="00932C84">
      <w:pPr>
        <w:spacing w:after="0"/>
      </w:pPr>
    </w:p>
    <w:p w14:paraId="78558740" w14:textId="77777777" w:rsidR="00932C84" w:rsidRDefault="00932C84" w:rsidP="00932C84">
      <w:pPr>
        <w:spacing w:after="0"/>
      </w:pPr>
    </w:p>
    <w:p w14:paraId="04328E9A" w14:textId="77777777" w:rsidR="00932C84" w:rsidRDefault="00932C84" w:rsidP="00932C84">
      <w:pPr>
        <w:spacing w:after="0"/>
      </w:pPr>
    </w:p>
    <w:p w14:paraId="2295503C" w14:textId="77777777" w:rsidR="00932C84" w:rsidRDefault="00932C84" w:rsidP="00932C84">
      <w:pPr>
        <w:spacing w:after="0"/>
      </w:pPr>
    </w:p>
    <w:p w14:paraId="5533E0AB" w14:textId="77777777" w:rsidR="00932C84" w:rsidRDefault="00932C84" w:rsidP="00932C84">
      <w:pPr>
        <w:spacing w:after="0"/>
      </w:pPr>
    </w:p>
    <w:p w14:paraId="423ED5EA" w14:textId="77777777" w:rsidR="00932C84" w:rsidRDefault="00932C84" w:rsidP="00932C84">
      <w:pPr>
        <w:spacing w:after="0"/>
      </w:pPr>
    </w:p>
    <w:p w14:paraId="7FA14B05" w14:textId="77777777" w:rsidR="00932C84" w:rsidRDefault="00932C84" w:rsidP="00932C84">
      <w:pPr>
        <w:spacing w:after="0"/>
      </w:pPr>
    </w:p>
    <w:p w14:paraId="69C7F6ED" w14:textId="77777777" w:rsidR="00932C84" w:rsidRDefault="00932C84" w:rsidP="00932C84">
      <w:pPr>
        <w:spacing w:after="0"/>
      </w:pPr>
    </w:p>
    <w:p w14:paraId="3758C288" w14:textId="77777777" w:rsidR="00932C84" w:rsidRDefault="00932C84" w:rsidP="00932C84">
      <w:pPr>
        <w:spacing w:after="0"/>
      </w:pPr>
    </w:p>
    <w:p w14:paraId="632BAC7A" w14:textId="77777777" w:rsidR="00932C84" w:rsidRDefault="00932C84" w:rsidP="00932C84">
      <w:pPr>
        <w:spacing w:after="0"/>
      </w:pPr>
    </w:p>
    <w:p w14:paraId="1D84B2B1" w14:textId="059596D0" w:rsidR="00932C84" w:rsidRDefault="00932C84" w:rsidP="00932C84">
      <w:pPr>
        <w:spacing w:after="0"/>
      </w:pPr>
    </w:p>
    <w:p w14:paraId="56C760A2" w14:textId="03DEEEB6" w:rsidR="00C8355B" w:rsidRDefault="00C8355B" w:rsidP="00932C84">
      <w:pPr>
        <w:spacing w:after="0"/>
      </w:pPr>
    </w:p>
    <w:p w14:paraId="1A786C14" w14:textId="6C14327F" w:rsidR="00C8355B" w:rsidRDefault="00C8355B" w:rsidP="00932C84">
      <w:pPr>
        <w:spacing w:after="0"/>
      </w:pPr>
    </w:p>
    <w:p w14:paraId="66AA0661" w14:textId="0E114ACB" w:rsidR="00C8355B" w:rsidRDefault="00C8355B" w:rsidP="00932C84">
      <w:pPr>
        <w:spacing w:after="0"/>
      </w:pPr>
    </w:p>
    <w:p w14:paraId="58516EF6" w14:textId="31116081" w:rsidR="00C8355B" w:rsidRDefault="00C8355B" w:rsidP="00932C84">
      <w:pPr>
        <w:spacing w:after="0"/>
      </w:pPr>
    </w:p>
    <w:p w14:paraId="6B0A728C" w14:textId="0BFCA0BC" w:rsidR="00C8355B" w:rsidRDefault="00C8355B" w:rsidP="00932C84">
      <w:pPr>
        <w:spacing w:after="0"/>
      </w:pPr>
      <w:r w:rsidRPr="004578FB">
        <w:rPr>
          <w:noProof/>
        </w:rPr>
        <w:drawing>
          <wp:anchor distT="0" distB="0" distL="114300" distR="114300" simplePos="0" relativeHeight="251684864" behindDoc="0" locked="0" layoutInCell="1" allowOverlap="1" wp14:anchorId="544E959D" wp14:editId="0EF69E65">
            <wp:simplePos x="0" y="0"/>
            <wp:positionH relativeFrom="column">
              <wp:posOffset>3930015</wp:posOffset>
            </wp:positionH>
            <wp:positionV relativeFrom="paragraph">
              <wp:posOffset>31750</wp:posOffset>
            </wp:positionV>
            <wp:extent cx="2920345" cy="2133600"/>
            <wp:effectExtent l="25400" t="25400" r="26670" b="2540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0345" cy="2133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F25F8D4" w14:textId="7B943EE9" w:rsidR="00C8355B" w:rsidRDefault="00C8355B" w:rsidP="00932C84">
      <w:pPr>
        <w:spacing w:after="0"/>
      </w:pPr>
    </w:p>
    <w:p w14:paraId="013E61A4" w14:textId="0F835B52" w:rsidR="00C8355B" w:rsidRDefault="00C8355B" w:rsidP="00932C84">
      <w:pPr>
        <w:spacing w:after="0"/>
      </w:pPr>
    </w:p>
    <w:p w14:paraId="3D5322E5" w14:textId="7F604F1B" w:rsidR="00C8355B" w:rsidRDefault="00C8355B" w:rsidP="00932C84">
      <w:pPr>
        <w:spacing w:after="0"/>
      </w:pPr>
    </w:p>
    <w:p w14:paraId="1CFC962D" w14:textId="6288ACEA" w:rsidR="00C8355B" w:rsidRDefault="00C8355B" w:rsidP="00932C84">
      <w:pPr>
        <w:spacing w:after="0"/>
      </w:pPr>
    </w:p>
    <w:p w14:paraId="305E6919" w14:textId="69D13D0B" w:rsidR="00C8355B" w:rsidRDefault="00C8355B" w:rsidP="00932C84">
      <w:pPr>
        <w:spacing w:after="0"/>
      </w:pPr>
    </w:p>
    <w:p w14:paraId="1B1FBFEA" w14:textId="0CBA0BBA" w:rsidR="00C8355B" w:rsidRDefault="00C8355B" w:rsidP="00932C84">
      <w:pPr>
        <w:spacing w:after="0"/>
      </w:pPr>
    </w:p>
    <w:p w14:paraId="5860944B" w14:textId="490FB518" w:rsidR="00C8355B" w:rsidRDefault="00C8355B" w:rsidP="00932C84">
      <w:pPr>
        <w:spacing w:after="0"/>
      </w:pPr>
    </w:p>
    <w:p w14:paraId="7AA32CE3" w14:textId="5636C0B3" w:rsidR="00C8355B" w:rsidRDefault="00C8355B" w:rsidP="00932C84">
      <w:pPr>
        <w:spacing w:after="0"/>
      </w:pPr>
    </w:p>
    <w:p w14:paraId="0D8B666D" w14:textId="7F547EA9" w:rsidR="00C8355B" w:rsidRDefault="00C8355B" w:rsidP="00932C84">
      <w:pPr>
        <w:spacing w:after="0"/>
      </w:pPr>
    </w:p>
    <w:p w14:paraId="678C0B82" w14:textId="77777777" w:rsidR="00C8355B" w:rsidRDefault="00C8355B" w:rsidP="00932C84">
      <w:pPr>
        <w:spacing w:after="0"/>
      </w:pPr>
    </w:p>
    <w:p w14:paraId="7BEF1224" w14:textId="77777777" w:rsidR="00C8355B" w:rsidRDefault="00C8355B" w:rsidP="00932C84">
      <w:pPr>
        <w:spacing w:after="0"/>
      </w:pPr>
    </w:p>
    <w:p w14:paraId="5659A43D" w14:textId="77777777" w:rsidR="00C8355B" w:rsidRDefault="00C8355B" w:rsidP="00932C84">
      <w:pPr>
        <w:spacing w:after="0"/>
      </w:pPr>
    </w:p>
    <w:p w14:paraId="1139BA5B" w14:textId="77777777" w:rsidR="00C8355B" w:rsidRDefault="00C8355B" w:rsidP="00932C84">
      <w:pPr>
        <w:spacing w:after="0"/>
      </w:pPr>
    </w:p>
    <w:p w14:paraId="75EA105C" w14:textId="5A2FEFD9" w:rsidR="00C8355B" w:rsidRDefault="00C8355B" w:rsidP="00C8355B">
      <w:pPr>
        <w:pStyle w:val="Titre2"/>
      </w:pPr>
      <w:bookmarkStart w:id="30" w:name="_Toc530376210"/>
      <w:r>
        <w:t>Je m’informe</w:t>
      </w:r>
      <w:bookmarkEnd w:id="30"/>
    </w:p>
    <w:p w14:paraId="78F26B1A" w14:textId="77777777" w:rsidR="00C8355B" w:rsidRDefault="00C8355B" w:rsidP="00C8355B">
      <w:pPr>
        <w:spacing w:after="0"/>
      </w:pPr>
      <w:r>
        <w:t>En vous référent aux trois chapitres précédents on vous demande de renseigner les éléments du tableau ci-dessous.</w:t>
      </w:r>
    </w:p>
    <w:tbl>
      <w:tblPr>
        <w:tblStyle w:val="Grilledutableau"/>
        <w:tblW w:w="0" w:type="auto"/>
        <w:tblLook w:val="04A0" w:firstRow="1" w:lastRow="0" w:firstColumn="1" w:lastColumn="0" w:noHBand="0" w:noVBand="1"/>
      </w:tblPr>
      <w:tblGrid>
        <w:gridCol w:w="5098"/>
        <w:gridCol w:w="1843"/>
        <w:gridCol w:w="3402"/>
      </w:tblGrid>
      <w:tr w:rsidR="00C8355B" w14:paraId="1A7EE8FD"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37178091" w14:textId="77777777" w:rsidR="00C8355B" w:rsidRDefault="00C8355B" w:rsidP="00C8355B">
            <w:pPr>
              <w:spacing w:line="276" w:lineRule="auto"/>
            </w:pPr>
            <w:r>
              <w:t>Pour un DDRHS avec un I</w:t>
            </w:r>
            <w:r>
              <w:sym w:font="Symbol" w:char="F044"/>
            </w:r>
            <w:r>
              <w:t>n=30mA indiquer le temps de déclenchement maximum et la zone d’intensité de déclenchement.</w:t>
            </w:r>
          </w:p>
        </w:tc>
        <w:tc>
          <w:tcPr>
            <w:tcW w:w="1843" w:type="dxa"/>
            <w:tcBorders>
              <w:top w:val="single" w:sz="4" w:space="0" w:color="auto"/>
              <w:left w:val="single" w:sz="4" w:space="0" w:color="auto"/>
              <w:bottom w:val="single" w:sz="4" w:space="0" w:color="auto"/>
              <w:right w:val="single" w:sz="4" w:space="0" w:color="auto"/>
            </w:tcBorders>
          </w:tcPr>
          <w:p w14:paraId="1BAC0A41" w14:textId="77777777" w:rsidR="00C8355B" w:rsidRDefault="00C8355B" w:rsidP="00C8355B">
            <w:pPr>
              <w:spacing w:line="276" w:lineRule="auto"/>
            </w:pPr>
          </w:p>
          <w:p w14:paraId="32120F58" w14:textId="77777777" w:rsidR="00C8355B" w:rsidRDefault="00C8355B" w:rsidP="00C8355B">
            <w:pPr>
              <w:spacing w:line="276" w:lineRule="auto"/>
            </w:pPr>
            <w:r>
              <w:sym w:font="Symbol" w:char="F044"/>
            </w:r>
            <w:r>
              <w:t xml:space="preserve">t = </w:t>
            </w:r>
          </w:p>
        </w:tc>
        <w:tc>
          <w:tcPr>
            <w:tcW w:w="3402" w:type="dxa"/>
            <w:tcBorders>
              <w:top w:val="single" w:sz="4" w:space="0" w:color="auto"/>
              <w:left w:val="single" w:sz="4" w:space="0" w:color="auto"/>
              <w:bottom w:val="single" w:sz="4" w:space="0" w:color="auto"/>
              <w:right w:val="single" w:sz="4" w:space="0" w:color="auto"/>
            </w:tcBorders>
          </w:tcPr>
          <w:p w14:paraId="79E3717E" w14:textId="77777777" w:rsidR="00C8355B" w:rsidRDefault="00C8355B" w:rsidP="00C8355B">
            <w:pPr>
              <w:spacing w:line="276" w:lineRule="auto"/>
            </w:pPr>
          </w:p>
          <w:p w14:paraId="2585D667" w14:textId="77777777" w:rsidR="00C8355B" w:rsidRDefault="00C8355B" w:rsidP="00C8355B">
            <w:pPr>
              <w:spacing w:line="276" w:lineRule="auto"/>
            </w:pPr>
            <w:r>
              <w:t xml:space="preserve">                       &gt;I</w:t>
            </w:r>
            <w:r>
              <w:sym w:font="Symbol" w:char="F044"/>
            </w:r>
            <w:r>
              <w:t>n&lt;</w:t>
            </w:r>
          </w:p>
        </w:tc>
      </w:tr>
      <w:tr w:rsidR="00C8355B" w14:paraId="2160E882"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11BCF4E6" w14:textId="77777777" w:rsidR="00C8355B" w:rsidRDefault="00C8355B" w:rsidP="00C8355B">
            <w:pPr>
              <w:spacing w:line="276" w:lineRule="auto"/>
            </w:pPr>
            <w:r>
              <w:t>Niveau moyen de CO2 dans l’air en 2014.</w:t>
            </w:r>
          </w:p>
        </w:tc>
        <w:tc>
          <w:tcPr>
            <w:tcW w:w="1843" w:type="dxa"/>
            <w:tcBorders>
              <w:top w:val="single" w:sz="4" w:space="0" w:color="auto"/>
              <w:left w:val="single" w:sz="4" w:space="0" w:color="auto"/>
              <w:bottom w:val="single" w:sz="4" w:space="0" w:color="auto"/>
              <w:right w:val="single" w:sz="4" w:space="0" w:color="auto"/>
            </w:tcBorders>
          </w:tcPr>
          <w:p w14:paraId="190BDDDE" w14:textId="77777777" w:rsidR="00C8355B" w:rsidRDefault="00C8355B" w:rsidP="00C8355B">
            <w:pPr>
              <w:spacing w:line="276" w:lineRule="auto"/>
            </w:pPr>
          </w:p>
        </w:tc>
        <w:tc>
          <w:tcPr>
            <w:tcW w:w="3402" w:type="dxa"/>
            <w:tcBorders>
              <w:top w:val="single" w:sz="4" w:space="0" w:color="auto"/>
              <w:left w:val="single" w:sz="4" w:space="0" w:color="auto"/>
              <w:bottom w:val="single" w:sz="4" w:space="0" w:color="auto"/>
              <w:right w:val="nil"/>
            </w:tcBorders>
          </w:tcPr>
          <w:p w14:paraId="774B5DF8" w14:textId="77777777" w:rsidR="00C8355B" w:rsidRDefault="00C8355B" w:rsidP="00C8355B">
            <w:pPr>
              <w:spacing w:line="276" w:lineRule="auto"/>
            </w:pPr>
          </w:p>
        </w:tc>
      </w:tr>
      <w:tr w:rsidR="00C8355B" w14:paraId="18ADFF2A" w14:textId="77777777" w:rsidTr="00C8355B">
        <w:tc>
          <w:tcPr>
            <w:tcW w:w="10343" w:type="dxa"/>
            <w:gridSpan w:val="3"/>
            <w:tcBorders>
              <w:top w:val="single" w:sz="4" w:space="0" w:color="auto"/>
              <w:left w:val="single" w:sz="4" w:space="0" w:color="auto"/>
              <w:bottom w:val="single" w:sz="4" w:space="0" w:color="auto"/>
              <w:right w:val="single" w:sz="4" w:space="0" w:color="auto"/>
            </w:tcBorders>
            <w:shd w:val="pct15" w:color="auto" w:fill="auto"/>
            <w:hideMark/>
          </w:tcPr>
          <w:p w14:paraId="1DC48EFB" w14:textId="77777777" w:rsidR="00C8355B" w:rsidRDefault="00C8355B" w:rsidP="00C8355B">
            <w:pPr>
              <w:spacing w:line="276" w:lineRule="auto"/>
              <w:jc w:val="center"/>
            </w:pPr>
            <w:r>
              <w:t>Expliquer la notion « Éclairage juste »</w:t>
            </w:r>
          </w:p>
        </w:tc>
      </w:tr>
      <w:tr w:rsidR="00C8355B" w14:paraId="372EB755" w14:textId="77777777" w:rsidTr="00C8355B">
        <w:tc>
          <w:tcPr>
            <w:tcW w:w="10343" w:type="dxa"/>
            <w:gridSpan w:val="3"/>
            <w:tcBorders>
              <w:top w:val="single" w:sz="4" w:space="0" w:color="auto"/>
              <w:left w:val="single" w:sz="4" w:space="0" w:color="auto"/>
              <w:bottom w:val="single" w:sz="4" w:space="0" w:color="auto"/>
              <w:right w:val="single" w:sz="4" w:space="0" w:color="auto"/>
            </w:tcBorders>
          </w:tcPr>
          <w:p w14:paraId="6622A8C6" w14:textId="77777777" w:rsidR="00C8355B" w:rsidRDefault="00C8355B" w:rsidP="00C8355B">
            <w:pPr>
              <w:spacing w:line="276" w:lineRule="auto"/>
            </w:pPr>
          </w:p>
          <w:p w14:paraId="5AB1AED0" w14:textId="77777777" w:rsidR="00C8355B" w:rsidRDefault="00C8355B" w:rsidP="00C8355B">
            <w:pPr>
              <w:spacing w:line="276" w:lineRule="auto"/>
            </w:pPr>
          </w:p>
          <w:p w14:paraId="6D8C3734" w14:textId="77777777" w:rsidR="00C8355B" w:rsidRDefault="00C8355B" w:rsidP="00C8355B">
            <w:pPr>
              <w:spacing w:line="276" w:lineRule="auto"/>
            </w:pPr>
          </w:p>
        </w:tc>
      </w:tr>
    </w:tbl>
    <w:p w14:paraId="4E9D521D" w14:textId="77777777" w:rsidR="00C8355B" w:rsidRDefault="00C8355B" w:rsidP="00932C84">
      <w:pPr>
        <w:spacing w:after="0"/>
      </w:pPr>
    </w:p>
    <w:p w14:paraId="06C7F923" w14:textId="53BB2C3F" w:rsidR="00932C84" w:rsidRDefault="00932C84" w:rsidP="00932C84">
      <w:pPr>
        <w:spacing w:after="0"/>
      </w:pPr>
      <w:r>
        <w:br w:type="page"/>
      </w:r>
    </w:p>
    <w:p w14:paraId="40AD561B" w14:textId="77777777" w:rsidR="00932C84" w:rsidRPr="00240629" w:rsidRDefault="00932C84" w:rsidP="00932C84">
      <w:pPr>
        <w:pStyle w:val="Titre2"/>
        <w:spacing w:after="0" w:line="240" w:lineRule="auto"/>
      </w:pPr>
      <w:bookmarkStart w:id="31" w:name="_Toc528396415"/>
      <w:bookmarkStart w:id="32" w:name="_Toc530376211"/>
      <w:r>
        <w:lastRenderedPageBreak/>
        <w:t>Sécurité</w:t>
      </w:r>
      <w:bookmarkEnd w:id="31"/>
      <w:bookmarkEnd w:id="32"/>
    </w:p>
    <w:p w14:paraId="54CD31F5" w14:textId="77777777" w:rsidR="00932C84" w:rsidRDefault="00932C84" w:rsidP="00932C84">
      <w:pPr>
        <w:pStyle w:val="Titre3"/>
        <w:spacing w:after="0" w:line="240" w:lineRule="auto"/>
      </w:pPr>
      <w:bookmarkStart w:id="33" w:name="_Toc528396416"/>
      <w:r>
        <w:t>Prévention des risques professionnels « PRP » et habilitation électrique.</w:t>
      </w:r>
      <w:bookmarkEnd w:id="33"/>
    </w:p>
    <w:p w14:paraId="5F027046" w14:textId="77777777" w:rsidR="00932C84" w:rsidRDefault="00932C84" w:rsidP="00932C84">
      <w:pPr>
        <w:spacing w:after="0"/>
      </w:pPr>
      <w:r>
        <w:t>Compléter la fiche sécurité, page 1 (sécurité électrique) et page 2 (maitrise du risque).</w:t>
      </w:r>
    </w:p>
    <w:p w14:paraId="7B9A1953" w14:textId="77777777" w:rsidR="00932C84" w:rsidRDefault="00932C84" w:rsidP="00932C84">
      <w:pPr>
        <w:spacing w:after="0"/>
      </w:pPr>
      <w:r>
        <w:t>Cette fiche est disponible dans les documents ressources du système ERM_CY10.</w:t>
      </w:r>
    </w:p>
    <w:p w14:paraId="61CA7492" w14:textId="77777777" w:rsidR="00932C84" w:rsidRPr="004D4E56" w:rsidRDefault="00932C84" w:rsidP="00932C84">
      <w:pPr>
        <w:spacing w:after="0"/>
      </w:pPr>
    </w:p>
    <w:p w14:paraId="2EE6E2C7" w14:textId="77777777" w:rsidR="00932C84" w:rsidRPr="001E73B3" w:rsidRDefault="00932C84" w:rsidP="00932C84">
      <w:pPr>
        <w:spacing w:after="0"/>
        <w:jc w:val="center"/>
      </w:pPr>
      <w:r w:rsidRPr="0082719B">
        <w:rPr>
          <w:noProof/>
        </w:rPr>
        <w:drawing>
          <wp:inline distT="0" distB="0" distL="0" distR="0" wp14:anchorId="406FE7FE" wp14:editId="2023D56A">
            <wp:extent cx="4850970" cy="7110964"/>
            <wp:effectExtent l="0" t="0" r="635" b="127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1210" cy="7169951"/>
                    </a:xfrm>
                    <a:prstGeom prst="rect">
                      <a:avLst/>
                    </a:prstGeom>
                  </pic:spPr>
                </pic:pic>
              </a:graphicData>
            </a:graphic>
          </wp:inline>
        </w:drawing>
      </w:r>
    </w:p>
    <w:p w14:paraId="6A96A8AF" w14:textId="77777777" w:rsidR="00932C84" w:rsidRDefault="00932C84" w:rsidP="00932C84">
      <w:pPr>
        <w:spacing w:after="0"/>
      </w:pPr>
      <w:r>
        <w:br w:type="page"/>
      </w:r>
    </w:p>
    <w:p w14:paraId="30D22ADA" w14:textId="77777777" w:rsidR="00932C84" w:rsidRPr="001E73B3" w:rsidRDefault="00932C84" w:rsidP="00932C84">
      <w:pPr>
        <w:spacing w:after="0"/>
        <w:jc w:val="center"/>
        <w:rPr>
          <w:rFonts w:eastAsiaTheme="majorEastAsia" w:cstheme="majorBidi"/>
          <w:b/>
          <w:bCs/>
          <w:sz w:val="28"/>
          <w:szCs w:val="26"/>
          <w:u w:val="single"/>
        </w:rPr>
      </w:pPr>
      <w:r w:rsidRPr="0082719B">
        <w:rPr>
          <w:noProof/>
        </w:rPr>
        <w:lastRenderedPageBreak/>
        <w:drawing>
          <wp:inline distT="0" distB="0" distL="0" distR="0" wp14:anchorId="19BF0AB1" wp14:editId="5109F135">
            <wp:extent cx="5651715" cy="8299757"/>
            <wp:effectExtent l="0" t="0" r="0" b="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5053" cy="8422142"/>
                    </a:xfrm>
                    <a:prstGeom prst="rect">
                      <a:avLst/>
                    </a:prstGeom>
                  </pic:spPr>
                </pic:pic>
              </a:graphicData>
            </a:graphic>
          </wp:inline>
        </w:drawing>
      </w:r>
      <w:r>
        <w:br w:type="page"/>
      </w:r>
    </w:p>
    <w:p w14:paraId="09C2A88B" w14:textId="77777777" w:rsidR="00932C84" w:rsidRDefault="00932C84" w:rsidP="00932C84">
      <w:pPr>
        <w:pStyle w:val="Titre1"/>
        <w:spacing w:after="0" w:line="240" w:lineRule="auto"/>
      </w:pPr>
      <w:bookmarkStart w:id="34" w:name="_Toc528396417"/>
      <w:bookmarkStart w:id="35" w:name="_Toc530376212"/>
      <w:r>
        <w:lastRenderedPageBreak/>
        <w:t>Mise en service</w:t>
      </w:r>
      <w:bookmarkEnd w:id="34"/>
      <w:bookmarkEnd w:id="35"/>
    </w:p>
    <w:p w14:paraId="0BC88A95" w14:textId="183634D3" w:rsidR="00932C84" w:rsidRDefault="00C8355B" w:rsidP="00932C84">
      <w:pPr>
        <w:pStyle w:val="Titre2"/>
        <w:spacing w:after="0" w:line="240" w:lineRule="auto"/>
      </w:pPr>
      <w:bookmarkStart w:id="36" w:name="_Toc528396418"/>
      <w:bookmarkStart w:id="37" w:name="_Toc530376213"/>
      <w:r>
        <w:t>Fiche d’auto</w:t>
      </w:r>
      <w:r w:rsidR="002757AD">
        <w:t>contrôles de l’ouvrage</w:t>
      </w:r>
      <w:bookmarkEnd w:id="36"/>
      <w:bookmarkEnd w:id="37"/>
    </w:p>
    <w:p w14:paraId="477F5E1B" w14:textId="77777777" w:rsidR="002757AD" w:rsidRDefault="002757AD" w:rsidP="002757AD">
      <w:pPr>
        <w:spacing w:after="0"/>
      </w:pPr>
      <w:bookmarkStart w:id="38" w:name="_Toc528396422"/>
      <w:r>
        <w:t>Compléter la fiche d’autocontrôles de l’ouvrage en respectant les procédures utiles de consignation et déconsignation pour les contrôles hors tension et sous tension.</w:t>
      </w:r>
    </w:p>
    <w:p w14:paraId="7C49FD2F" w14:textId="77777777" w:rsidR="002757AD" w:rsidRDefault="002757AD" w:rsidP="002757AD">
      <w:pPr>
        <w:spacing w:after="0"/>
      </w:pPr>
      <w:r>
        <w:t>Veiller à utiliser les EPI à bon escient.</w:t>
      </w:r>
    </w:p>
    <w:p w14:paraId="3D82E9F0" w14:textId="77777777" w:rsidR="002757AD" w:rsidRDefault="002757AD" w:rsidP="002757AD">
      <w:pPr>
        <w:spacing w:after="0"/>
      </w:pPr>
    </w:p>
    <w:p w14:paraId="62556B63" w14:textId="77777777" w:rsidR="002757AD" w:rsidRDefault="002757AD" w:rsidP="002757AD">
      <w:pPr>
        <w:spacing w:after="0"/>
        <w:jc w:val="center"/>
        <w:rPr>
          <w:b/>
          <w:sz w:val="28"/>
          <w:szCs w:val="28"/>
        </w:rPr>
      </w:pPr>
      <w:r>
        <w:rPr>
          <w:b/>
          <w:sz w:val="28"/>
          <w:szCs w:val="28"/>
          <w:highlight w:val="green"/>
        </w:rPr>
        <w:t>Fiche d’autocontrôle de l’ouvrage :</w:t>
      </w:r>
    </w:p>
    <w:p w14:paraId="02058E95" w14:textId="77777777" w:rsidR="002757AD" w:rsidRDefault="002757AD" w:rsidP="002757AD">
      <w:pPr>
        <w:spacing w:after="0"/>
        <w:rPr>
          <w:szCs w:val="20"/>
        </w:rPr>
      </w:pPr>
    </w:p>
    <w:p w14:paraId="2A3BA6E6" w14:textId="77777777" w:rsidR="002757AD" w:rsidRDefault="002757AD" w:rsidP="002757AD">
      <w:pPr>
        <w:spacing w:after="0"/>
        <w:rPr>
          <w:szCs w:val="20"/>
        </w:rPr>
      </w:pPr>
      <w:r>
        <w:rPr>
          <w:szCs w:val="20"/>
        </w:rPr>
        <w:t>Affaire N° : 12xxxx3xxxx</w:t>
      </w:r>
      <w:r>
        <w:rPr>
          <w:szCs w:val="20"/>
        </w:rPr>
        <w:tab/>
      </w:r>
      <w:r>
        <w:rPr>
          <w:szCs w:val="20"/>
        </w:rPr>
        <w:tab/>
        <w:t>Date : …………………….</w:t>
      </w:r>
    </w:p>
    <w:p w14:paraId="4D7E84F2" w14:textId="77777777" w:rsidR="002757AD" w:rsidRDefault="002757AD" w:rsidP="002757AD">
      <w:pPr>
        <w:spacing w:after="0"/>
        <w:rPr>
          <w:szCs w:val="20"/>
        </w:rPr>
      </w:pPr>
      <w:r>
        <w:rPr>
          <w:szCs w:val="20"/>
        </w:rPr>
        <w:t>Dénomination de l’ouvrage : ……………………………………………………………………</w:t>
      </w:r>
    </w:p>
    <w:p w14:paraId="09BF1C06" w14:textId="77777777" w:rsidR="002757AD" w:rsidRDefault="002757AD" w:rsidP="002757AD">
      <w:pPr>
        <w:spacing w:after="0"/>
        <w:rPr>
          <w:szCs w:val="20"/>
        </w:rPr>
      </w:pPr>
      <w:r>
        <w:rPr>
          <w:szCs w:val="20"/>
        </w:rPr>
        <w:t xml:space="preserve">Réalisé par :  …………………………………  </w:t>
      </w:r>
      <w:r>
        <w:rPr>
          <w:szCs w:val="20"/>
        </w:rPr>
        <w:tab/>
        <w:t>Niveau d’habilitation :  …………………</w:t>
      </w:r>
    </w:p>
    <w:p w14:paraId="03A2B912" w14:textId="77777777" w:rsidR="002757AD" w:rsidRDefault="002757AD" w:rsidP="002757AD">
      <w:pPr>
        <w:spacing w:after="0"/>
        <w:rPr>
          <w:szCs w:val="20"/>
        </w:rPr>
      </w:pPr>
      <w:r>
        <w:rPr>
          <w:szCs w:val="20"/>
        </w:rPr>
        <w:t>Nom du Client : …………………………………………………………………………………...</w:t>
      </w:r>
    </w:p>
    <w:p w14:paraId="14A2A56F" w14:textId="77777777" w:rsidR="002757AD" w:rsidRDefault="002757AD" w:rsidP="002757AD">
      <w:pPr>
        <w:spacing w:after="0"/>
        <w:rPr>
          <w:b/>
          <w:sz w:val="22"/>
          <w:szCs w:val="24"/>
        </w:rPr>
      </w:pPr>
    </w:p>
    <w:p w14:paraId="3EB14826" w14:textId="77777777" w:rsidR="002757AD" w:rsidRDefault="002757AD" w:rsidP="002757AD">
      <w:pPr>
        <w:spacing w:after="0"/>
        <w:rPr>
          <w:b/>
          <w:sz w:val="22"/>
        </w:rPr>
      </w:pPr>
      <w:r>
        <w:rPr>
          <w:b/>
          <w:sz w:val="22"/>
        </w:rPr>
        <w:t>Les contrôles de conformité de l’installation seront exécutés selon les critères des normes NF-C-13-100 ; NF-C-14-100 ; NF-C-17-200 et NF-C-15-100 (avec prise en compte de l’amendement N°5).</w:t>
      </w:r>
    </w:p>
    <w:p w14:paraId="41486941"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20A0050C"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1FABBB5" w14:textId="77777777" w:rsidR="002757AD" w:rsidRDefault="002757AD" w:rsidP="002757AD">
            <w:pPr>
              <w:jc w:val="center"/>
              <w:rPr>
                <w:b/>
                <w:sz w:val="32"/>
                <w:szCs w:val="32"/>
              </w:rPr>
            </w:pPr>
            <w:r>
              <w:rPr>
                <w:b/>
                <w:sz w:val="32"/>
                <w:szCs w:val="32"/>
              </w:rPr>
              <w:t>CONTROLES VISUELS (armoire S17), NF-C-13-100</w:t>
            </w:r>
          </w:p>
          <w:p w14:paraId="5AFFC11B" w14:textId="77777777" w:rsidR="002757AD" w:rsidRDefault="002757AD" w:rsidP="002757AD">
            <w:pPr>
              <w:jc w:val="center"/>
              <w:rPr>
                <w:b/>
                <w:sz w:val="28"/>
                <w:szCs w:val="28"/>
              </w:rPr>
            </w:pPr>
            <w:r>
              <w:rPr>
                <w:b/>
                <w:sz w:val="28"/>
                <w:szCs w:val="28"/>
              </w:rPr>
              <w:t>Raccordement du réseau de distribution BT au CCPI</w:t>
            </w:r>
          </w:p>
        </w:tc>
      </w:tr>
      <w:tr w:rsidR="002757AD" w14:paraId="130CAD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35EE67D7"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16126BB7"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BBAFF54"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FE22E08" w14:textId="77777777" w:rsidR="002757AD" w:rsidRDefault="002757AD" w:rsidP="002757AD">
            <w:pPr>
              <w:rPr>
                <w:sz w:val="16"/>
                <w:szCs w:val="16"/>
              </w:rPr>
            </w:pPr>
            <w:r>
              <w:rPr>
                <w:sz w:val="16"/>
                <w:szCs w:val="16"/>
              </w:rPr>
              <w:t>SO</w:t>
            </w:r>
          </w:p>
        </w:tc>
      </w:tr>
      <w:tr w:rsidR="002757AD" w14:paraId="43C313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8702F66"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32D73C9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63B38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8EDBEF2" w14:textId="77777777" w:rsidR="002757AD" w:rsidRDefault="002757AD" w:rsidP="002757AD">
            <w:pPr>
              <w:rPr>
                <w:szCs w:val="20"/>
              </w:rPr>
            </w:pPr>
            <w:r>
              <w:rPr>
                <w:rFonts w:ascii="MS Gothic" w:eastAsia="MS Gothic" w:hint="eastAsia"/>
                <w:szCs w:val="20"/>
              </w:rPr>
              <w:t>☐</w:t>
            </w:r>
          </w:p>
        </w:tc>
      </w:tr>
      <w:tr w:rsidR="002757AD" w14:paraId="6CCB853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DC1517F" w14:textId="77777777" w:rsidR="002757AD" w:rsidRDefault="002757AD" w:rsidP="002757AD">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6C6048AE"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D129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2C6280" w14:textId="77777777" w:rsidR="002757AD" w:rsidRDefault="002757AD" w:rsidP="002757AD">
            <w:pPr>
              <w:rPr>
                <w:szCs w:val="20"/>
              </w:rPr>
            </w:pPr>
            <w:r>
              <w:rPr>
                <w:rFonts w:ascii="MS Gothic" w:eastAsia="MS Gothic" w:hint="eastAsia"/>
                <w:szCs w:val="20"/>
              </w:rPr>
              <w:t>☐</w:t>
            </w:r>
          </w:p>
        </w:tc>
      </w:tr>
      <w:tr w:rsidR="002757AD" w14:paraId="0F23C93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6C18796" w14:textId="77777777" w:rsidR="002757AD" w:rsidRDefault="002757AD" w:rsidP="002757AD">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597B56C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BBD604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240013" w14:textId="77777777" w:rsidR="002757AD" w:rsidRDefault="002757AD" w:rsidP="002757AD">
            <w:pPr>
              <w:rPr>
                <w:szCs w:val="20"/>
              </w:rPr>
            </w:pPr>
            <w:r>
              <w:rPr>
                <w:rFonts w:ascii="MS Gothic" w:eastAsia="MS Gothic" w:hint="eastAsia"/>
                <w:szCs w:val="20"/>
              </w:rPr>
              <w:t>☐</w:t>
            </w:r>
          </w:p>
        </w:tc>
      </w:tr>
      <w:tr w:rsidR="002757AD" w14:paraId="19ECC8B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AEB4DE5" w14:textId="77777777" w:rsidR="002757AD" w:rsidRDefault="002757AD" w:rsidP="002757AD">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018414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D8C263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A2F063" w14:textId="77777777" w:rsidR="002757AD" w:rsidRDefault="002757AD" w:rsidP="002757AD">
            <w:pPr>
              <w:rPr>
                <w:szCs w:val="20"/>
              </w:rPr>
            </w:pPr>
            <w:r>
              <w:rPr>
                <w:rFonts w:ascii="MS Gothic" w:eastAsia="MS Gothic" w:hint="eastAsia"/>
                <w:szCs w:val="20"/>
              </w:rPr>
              <w:t>☐</w:t>
            </w:r>
          </w:p>
        </w:tc>
      </w:tr>
      <w:tr w:rsidR="002757AD" w14:paraId="22FDEF8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BDD5B57" w14:textId="77777777" w:rsidR="002757AD" w:rsidRDefault="002757AD" w:rsidP="002757AD">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6605F54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DA00C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FFCA3A" w14:textId="77777777" w:rsidR="002757AD" w:rsidRDefault="002757AD" w:rsidP="002757AD">
            <w:pPr>
              <w:rPr>
                <w:szCs w:val="20"/>
              </w:rPr>
            </w:pPr>
            <w:r>
              <w:rPr>
                <w:rFonts w:ascii="MS Gothic" w:eastAsia="MS Gothic" w:hint="eastAsia"/>
                <w:szCs w:val="20"/>
              </w:rPr>
              <w:t>☐</w:t>
            </w:r>
          </w:p>
        </w:tc>
      </w:tr>
      <w:tr w:rsidR="002757AD" w14:paraId="553702B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DB13CB" w14:textId="77777777" w:rsidR="002757AD" w:rsidRDefault="002757AD" w:rsidP="002757AD">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29930EFD"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B2DB41"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D9200D7" w14:textId="77777777" w:rsidR="002757AD" w:rsidRDefault="002757AD" w:rsidP="002757AD">
            <w:pPr>
              <w:rPr>
                <w:szCs w:val="20"/>
              </w:rPr>
            </w:pPr>
            <w:r>
              <w:rPr>
                <w:rFonts w:ascii="MS Gothic" w:eastAsia="MS Gothic" w:hint="eastAsia"/>
                <w:szCs w:val="20"/>
              </w:rPr>
              <w:t>☐</w:t>
            </w:r>
          </w:p>
        </w:tc>
      </w:tr>
    </w:tbl>
    <w:p w14:paraId="00378B5E"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4E0E0986"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DEA3C09" w14:textId="77777777" w:rsidR="002757AD" w:rsidRDefault="002757AD" w:rsidP="002757AD">
            <w:pPr>
              <w:jc w:val="center"/>
              <w:rPr>
                <w:b/>
                <w:sz w:val="32"/>
                <w:szCs w:val="32"/>
              </w:rPr>
            </w:pPr>
            <w:r>
              <w:rPr>
                <w:b/>
                <w:sz w:val="32"/>
                <w:szCs w:val="32"/>
              </w:rPr>
              <w:t>CONTROLES VISUELS (armoire S17), NF-C-14-100</w:t>
            </w:r>
          </w:p>
        </w:tc>
      </w:tr>
      <w:tr w:rsidR="002757AD" w14:paraId="30D98CC5"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0B904342"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3870EBD5"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140E56"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76EFC8" w14:textId="77777777" w:rsidR="002757AD" w:rsidRDefault="002757AD" w:rsidP="002757AD">
            <w:pPr>
              <w:rPr>
                <w:sz w:val="16"/>
                <w:szCs w:val="16"/>
              </w:rPr>
            </w:pPr>
            <w:r>
              <w:rPr>
                <w:sz w:val="16"/>
                <w:szCs w:val="16"/>
              </w:rPr>
              <w:t>SO</w:t>
            </w:r>
          </w:p>
        </w:tc>
      </w:tr>
      <w:tr w:rsidR="002757AD" w14:paraId="53E3308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4FA357D" w14:textId="77777777" w:rsidR="002757AD" w:rsidRDefault="002757AD" w:rsidP="002757AD">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DE2C0AC"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064C2A"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A4E49C" w14:textId="77777777" w:rsidR="002757AD" w:rsidRDefault="002757AD" w:rsidP="002757AD">
            <w:pPr>
              <w:rPr>
                <w:szCs w:val="20"/>
              </w:rPr>
            </w:pPr>
            <w:r>
              <w:rPr>
                <w:rFonts w:ascii="MS Gothic" w:eastAsia="MS Gothic" w:hint="eastAsia"/>
                <w:szCs w:val="20"/>
              </w:rPr>
              <w:t>☐</w:t>
            </w:r>
          </w:p>
        </w:tc>
      </w:tr>
      <w:tr w:rsidR="002757AD" w14:paraId="4A9D3FC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DC98E8C"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86E731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42183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A7CE2D" w14:textId="77777777" w:rsidR="002757AD" w:rsidRDefault="002757AD" w:rsidP="002757AD">
            <w:pPr>
              <w:rPr>
                <w:szCs w:val="20"/>
              </w:rPr>
            </w:pPr>
            <w:r>
              <w:rPr>
                <w:rFonts w:ascii="MS Gothic" w:eastAsia="MS Gothic" w:hint="eastAsia"/>
                <w:szCs w:val="20"/>
              </w:rPr>
              <w:t>☐</w:t>
            </w:r>
          </w:p>
        </w:tc>
      </w:tr>
      <w:tr w:rsidR="002757AD" w14:paraId="1362705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DA5A92A" w14:textId="77777777" w:rsidR="002757AD" w:rsidRDefault="002757AD" w:rsidP="002757AD">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2757763E"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5FF50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947D27A" w14:textId="77777777" w:rsidR="002757AD" w:rsidRDefault="002757AD" w:rsidP="002757AD">
            <w:pPr>
              <w:rPr>
                <w:szCs w:val="20"/>
              </w:rPr>
            </w:pPr>
            <w:r>
              <w:rPr>
                <w:rFonts w:ascii="MS Gothic" w:eastAsia="MS Gothic" w:hint="eastAsia"/>
                <w:szCs w:val="20"/>
              </w:rPr>
              <w:t>☐</w:t>
            </w:r>
          </w:p>
        </w:tc>
      </w:tr>
      <w:tr w:rsidR="002757AD" w14:paraId="5995D7B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7D2B53" w14:textId="77777777" w:rsidR="002757AD" w:rsidRDefault="002757AD" w:rsidP="002757AD">
            <w:pPr>
              <w:rPr>
                <w:rFonts w:ascii="Cambria" w:hAnsi="Cambria"/>
                <w:szCs w:val="20"/>
              </w:rPr>
            </w:pPr>
            <w:r>
              <w:rPr>
                <w:rFonts w:ascii="Cambria" w:hAnsi="Cambria"/>
                <w:szCs w:val="20"/>
              </w:rPr>
              <w:t>Arrivée « conducteur principal de protection » ou conducteur de terre.</w:t>
            </w:r>
          </w:p>
          <w:p w14:paraId="56F3E7F1" w14:textId="77777777" w:rsidR="002757AD" w:rsidRDefault="002757AD" w:rsidP="002757AD">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6615EBC1" w14:textId="77777777" w:rsidR="002757AD" w:rsidRDefault="002757AD" w:rsidP="002757AD">
            <w:pPr>
              <w:rPr>
                <w:rFonts w:ascii="MS Gothic" w:eastAsia="MS Gothic"/>
                <w:szCs w:val="20"/>
              </w:rPr>
            </w:pPr>
          </w:p>
          <w:p w14:paraId="720237D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A24D5B9" w14:textId="77777777" w:rsidR="002757AD" w:rsidRDefault="002757AD" w:rsidP="002757AD">
            <w:pPr>
              <w:rPr>
                <w:rFonts w:ascii="MS Gothic" w:eastAsia="MS Gothic"/>
                <w:szCs w:val="20"/>
              </w:rPr>
            </w:pPr>
          </w:p>
          <w:p w14:paraId="5227F10C"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1574734" w14:textId="77777777" w:rsidR="002757AD" w:rsidRDefault="002757AD" w:rsidP="002757AD">
            <w:pPr>
              <w:rPr>
                <w:rFonts w:ascii="MS Gothic" w:eastAsia="MS Gothic"/>
                <w:szCs w:val="20"/>
              </w:rPr>
            </w:pPr>
          </w:p>
          <w:p w14:paraId="6C537AAB" w14:textId="77777777" w:rsidR="002757AD" w:rsidRDefault="002757AD" w:rsidP="002757AD">
            <w:pPr>
              <w:rPr>
                <w:rFonts w:ascii="MS Gothic" w:eastAsia="MS Gothic"/>
                <w:szCs w:val="20"/>
              </w:rPr>
            </w:pPr>
            <w:r>
              <w:rPr>
                <w:rFonts w:ascii="MS Gothic" w:eastAsia="MS Gothic" w:hint="eastAsia"/>
                <w:szCs w:val="20"/>
              </w:rPr>
              <w:t>☐</w:t>
            </w:r>
          </w:p>
        </w:tc>
      </w:tr>
      <w:tr w:rsidR="002757AD" w14:paraId="5D3B62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81B9B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5FBF3FDB" w14:textId="77777777" w:rsidR="002757AD" w:rsidRDefault="002757AD" w:rsidP="002757AD">
            <w:pPr>
              <w:rPr>
                <w:rFonts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4701973D" w14:textId="77777777" w:rsidR="002757AD" w:rsidRDefault="002757AD" w:rsidP="002757AD">
            <w:pPr>
              <w:rPr>
                <w:rFonts w:ascii="MS Gothic" w:eastAsia="MS Gothic"/>
                <w:szCs w:val="20"/>
              </w:rPr>
            </w:pPr>
          </w:p>
          <w:p w14:paraId="2313E17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CBD780F" w14:textId="77777777" w:rsidR="002757AD" w:rsidRDefault="002757AD" w:rsidP="002757AD">
            <w:pPr>
              <w:rPr>
                <w:rFonts w:ascii="MS Gothic" w:eastAsia="MS Gothic"/>
                <w:szCs w:val="20"/>
              </w:rPr>
            </w:pPr>
          </w:p>
          <w:p w14:paraId="1BB3AB8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6C7DF83" w14:textId="77777777" w:rsidR="002757AD" w:rsidRDefault="002757AD" w:rsidP="002757AD">
            <w:pPr>
              <w:rPr>
                <w:rFonts w:ascii="MS Gothic" w:eastAsia="MS Gothic"/>
                <w:szCs w:val="20"/>
              </w:rPr>
            </w:pPr>
          </w:p>
          <w:p w14:paraId="4CD68865" w14:textId="77777777" w:rsidR="002757AD" w:rsidRDefault="002757AD" w:rsidP="002757AD">
            <w:pPr>
              <w:rPr>
                <w:rFonts w:ascii="MS Gothic" w:eastAsia="MS Gothic"/>
                <w:szCs w:val="20"/>
              </w:rPr>
            </w:pPr>
            <w:r>
              <w:rPr>
                <w:rFonts w:ascii="MS Gothic" w:eastAsia="MS Gothic" w:hint="eastAsia"/>
                <w:szCs w:val="20"/>
              </w:rPr>
              <w:t>☐</w:t>
            </w:r>
          </w:p>
        </w:tc>
      </w:tr>
    </w:tbl>
    <w:p w14:paraId="4A3C0AB3" w14:textId="77777777" w:rsidR="002757AD" w:rsidRDefault="002757AD" w:rsidP="002757AD">
      <w:pPr>
        <w:spacing w:after="0"/>
        <w:rPr>
          <w:rFonts w:eastAsia="Times New Roman"/>
          <w:szCs w:val="20"/>
        </w:rPr>
      </w:pPr>
    </w:p>
    <w:p w14:paraId="6E9FAC94" w14:textId="77777777" w:rsidR="002757AD" w:rsidRDefault="002757AD" w:rsidP="002757AD">
      <w:pPr>
        <w:pStyle w:val="Remarque"/>
        <w:numPr>
          <w:ilvl w:val="0"/>
          <w:numId w:val="40"/>
        </w:numPr>
        <w:spacing w:after="0" w:line="240" w:lineRule="auto"/>
        <w:jc w:val="left"/>
        <w:rPr>
          <w:szCs w:val="24"/>
        </w:rPr>
      </w:pPr>
      <w:r>
        <w:t>(*) C = Conforme et NC = Non Conforme et SO = Sans Objet</w:t>
      </w:r>
    </w:p>
    <w:p w14:paraId="7EAC8B65" w14:textId="77777777" w:rsidR="002757AD" w:rsidRDefault="002757AD" w:rsidP="002757AD">
      <w:pPr>
        <w:spacing w:after="0"/>
        <w:rPr>
          <w:szCs w:val="20"/>
        </w:rPr>
      </w:pPr>
    </w:p>
    <w:p w14:paraId="3C6C959B" w14:textId="77777777" w:rsidR="002757AD" w:rsidRDefault="002757AD" w:rsidP="002757AD">
      <w:pPr>
        <w:spacing w:after="0"/>
        <w:rPr>
          <w:szCs w:val="20"/>
        </w:rPr>
      </w:pPr>
      <w:r>
        <w:rPr>
          <w:szCs w:val="20"/>
        </w:rPr>
        <w:br w:type="page"/>
      </w:r>
    </w:p>
    <w:p w14:paraId="2CB43526"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1589F558"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867C47B" w14:textId="77777777" w:rsidR="002757AD" w:rsidRDefault="002757AD" w:rsidP="002757AD">
            <w:pPr>
              <w:jc w:val="center"/>
              <w:rPr>
                <w:b/>
                <w:sz w:val="32"/>
                <w:szCs w:val="32"/>
              </w:rPr>
            </w:pPr>
            <w:r>
              <w:rPr>
                <w:b/>
                <w:sz w:val="32"/>
                <w:szCs w:val="32"/>
              </w:rPr>
              <w:t xml:space="preserve">CONTROLES VISUELS (armoire S17), NF-C-17-200 </w:t>
            </w:r>
          </w:p>
          <w:p w14:paraId="5FE955B5" w14:textId="77777777" w:rsidR="002757AD" w:rsidRDefault="002757AD" w:rsidP="002757AD">
            <w:pPr>
              <w:jc w:val="center"/>
              <w:rPr>
                <w:szCs w:val="20"/>
              </w:rPr>
            </w:pPr>
            <w:r>
              <w:rPr>
                <w:b/>
                <w:sz w:val="32"/>
                <w:szCs w:val="32"/>
              </w:rPr>
              <w:t>et NF-C-15-100</w:t>
            </w:r>
          </w:p>
        </w:tc>
      </w:tr>
      <w:tr w:rsidR="002757AD" w14:paraId="2C6E4153"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6895FCB8" w14:textId="77777777" w:rsidR="002757AD" w:rsidRDefault="002757AD" w:rsidP="002757AD">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D112F"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918F5"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1F4386" w14:textId="77777777" w:rsidR="002757AD" w:rsidRDefault="002757AD" w:rsidP="002757AD">
            <w:pPr>
              <w:rPr>
                <w:sz w:val="16"/>
                <w:szCs w:val="16"/>
              </w:rPr>
            </w:pPr>
            <w:r>
              <w:rPr>
                <w:sz w:val="16"/>
                <w:szCs w:val="16"/>
              </w:rPr>
              <w:t>SO</w:t>
            </w:r>
          </w:p>
        </w:tc>
      </w:tr>
      <w:tr w:rsidR="002757AD" w14:paraId="3E9F83FF"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1CCCD83C" w14:textId="77777777" w:rsidR="002757AD" w:rsidRDefault="002757AD" w:rsidP="002757AD">
            <w:pPr>
              <w:rPr>
                <w:rFonts w:cs="Arial"/>
                <w:szCs w:val="20"/>
              </w:rPr>
            </w:pPr>
            <w:r>
              <w:rPr>
                <w:rFonts w:cs="Arial"/>
                <w:szCs w:val="20"/>
              </w:rPr>
              <w:t>Arrivée « conducteur principal de protection » ou conducteur de terre.</w:t>
            </w:r>
          </w:p>
          <w:p w14:paraId="7990296B" w14:textId="77777777" w:rsidR="002757AD" w:rsidRDefault="002757AD" w:rsidP="002757AD">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2A91F3D8" w14:textId="77777777" w:rsidR="002757AD" w:rsidRDefault="002757AD" w:rsidP="002757AD">
            <w:pPr>
              <w:rPr>
                <w:rFonts w:ascii="MS Gothic" w:eastAsia="MS Gothic"/>
                <w:szCs w:val="20"/>
              </w:rPr>
            </w:pPr>
          </w:p>
          <w:p w14:paraId="3C44769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9875A60" w14:textId="77777777" w:rsidR="002757AD" w:rsidRDefault="002757AD" w:rsidP="002757AD">
            <w:pPr>
              <w:rPr>
                <w:rFonts w:ascii="MS Gothic" w:eastAsia="MS Gothic"/>
                <w:szCs w:val="20"/>
              </w:rPr>
            </w:pPr>
          </w:p>
          <w:p w14:paraId="48A2D9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A8218A0" w14:textId="77777777" w:rsidR="002757AD" w:rsidRDefault="002757AD" w:rsidP="002757AD">
            <w:pPr>
              <w:rPr>
                <w:rFonts w:ascii="MS Gothic" w:eastAsia="MS Gothic"/>
                <w:szCs w:val="20"/>
              </w:rPr>
            </w:pPr>
          </w:p>
          <w:p w14:paraId="5BF77064" w14:textId="77777777" w:rsidR="002757AD" w:rsidRDefault="002757AD" w:rsidP="002757AD">
            <w:pPr>
              <w:rPr>
                <w:rFonts w:ascii="MS Gothic" w:eastAsia="MS Gothic"/>
                <w:szCs w:val="20"/>
              </w:rPr>
            </w:pPr>
            <w:r>
              <w:rPr>
                <w:rFonts w:ascii="MS Gothic" w:eastAsia="MS Gothic" w:hint="eastAsia"/>
                <w:szCs w:val="20"/>
              </w:rPr>
              <w:t>☐</w:t>
            </w:r>
          </w:p>
        </w:tc>
      </w:tr>
      <w:tr w:rsidR="002757AD" w14:paraId="60E215C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897950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3A3DA4CF" w14:textId="77777777" w:rsidR="002757AD" w:rsidRDefault="002757AD" w:rsidP="002757AD">
            <w:pPr>
              <w:rPr>
                <w:rFonts w:ascii="Cambria" w:hAnsi="Cambria"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69E85C8F" w14:textId="77777777" w:rsidR="002757AD" w:rsidRDefault="002757AD" w:rsidP="002757AD">
            <w:pPr>
              <w:rPr>
                <w:rFonts w:ascii="MS Gothic" w:eastAsia="MS Gothic"/>
                <w:szCs w:val="20"/>
              </w:rPr>
            </w:pPr>
          </w:p>
          <w:p w14:paraId="1233BF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372A86" w14:textId="77777777" w:rsidR="002757AD" w:rsidRDefault="002757AD" w:rsidP="002757AD">
            <w:pPr>
              <w:rPr>
                <w:rFonts w:ascii="MS Gothic" w:eastAsia="MS Gothic"/>
                <w:szCs w:val="20"/>
              </w:rPr>
            </w:pPr>
          </w:p>
          <w:p w14:paraId="6D674DF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26DD2A" w14:textId="77777777" w:rsidR="002757AD" w:rsidRDefault="002757AD" w:rsidP="002757AD">
            <w:pPr>
              <w:rPr>
                <w:rFonts w:ascii="MS Gothic" w:eastAsia="MS Gothic"/>
                <w:szCs w:val="20"/>
              </w:rPr>
            </w:pPr>
          </w:p>
          <w:p w14:paraId="00FF6569" w14:textId="77777777" w:rsidR="002757AD" w:rsidRDefault="002757AD" w:rsidP="002757AD">
            <w:pPr>
              <w:rPr>
                <w:rFonts w:ascii="MS Gothic" w:eastAsia="MS Gothic"/>
                <w:szCs w:val="20"/>
              </w:rPr>
            </w:pPr>
            <w:r>
              <w:rPr>
                <w:rFonts w:ascii="MS Gothic" w:eastAsia="MS Gothic" w:hint="eastAsia"/>
                <w:szCs w:val="20"/>
              </w:rPr>
              <w:t>☐</w:t>
            </w:r>
          </w:p>
        </w:tc>
      </w:tr>
      <w:tr w:rsidR="002757AD" w14:paraId="206AF5C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C697830" w14:textId="77777777" w:rsidR="002757AD" w:rsidRDefault="002757AD" w:rsidP="002757AD">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55349E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E9F758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6C3646" w14:textId="77777777" w:rsidR="002757AD" w:rsidRDefault="002757AD" w:rsidP="002757AD">
            <w:pPr>
              <w:rPr>
                <w:szCs w:val="20"/>
              </w:rPr>
            </w:pPr>
            <w:r>
              <w:rPr>
                <w:rFonts w:ascii="MS Gothic" w:eastAsia="MS Gothic" w:hint="eastAsia"/>
                <w:szCs w:val="20"/>
              </w:rPr>
              <w:t>☐</w:t>
            </w:r>
          </w:p>
        </w:tc>
      </w:tr>
      <w:tr w:rsidR="002757AD" w14:paraId="2131863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6448D5" w14:textId="77777777" w:rsidR="002757AD" w:rsidRDefault="002757AD" w:rsidP="002757AD">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C4AF649"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D71F5F"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1DB329E" w14:textId="77777777" w:rsidR="002757AD" w:rsidRDefault="002757AD" w:rsidP="002757AD">
            <w:pPr>
              <w:rPr>
                <w:szCs w:val="20"/>
              </w:rPr>
            </w:pPr>
            <w:r>
              <w:rPr>
                <w:rFonts w:ascii="MS Gothic" w:eastAsia="MS Gothic" w:hint="eastAsia"/>
                <w:szCs w:val="20"/>
              </w:rPr>
              <w:t>☐</w:t>
            </w:r>
          </w:p>
        </w:tc>
      </w:tr>
      <w:tr w:rsidR="002757AD" w14:paraId="2894187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F76412" w14:textId="77777777" w:rsidR="002757AD" w:rsidRDefault="002757AD" w:rsidP="002757AD">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4C6C9D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3981D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E36D4F2" w14:textId="77777777" w:rsidR="002757AD" w:rsidRDefault="002757AD" w:rsidP="002757AD">
            <w:pPr>
              <w:rPr>
                <w:rFonts w:ascii="MS Gothic" w:eastAsia="MS Gothic"/>
                <w:szCs w:val="20"/>
              </w:rPr>
            </w:pPr>
            <w:r>
              <w:rPr>
                <w:rFonts w:ascii="MS Gothic" w:eastAsia="MS Gothic" w:hint="eastAsia"/>
                <w:szCs w:val="20"/>
              </w:rPr>
              <w:t>☐</w:t>
            </w:r>
          </w:p>
        </w:tc>
      </w:tr>
      <w:tr w:rsidR="002757AD" w14:paraId="17EE884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47B4AD2" w14:textId="77777777" w:rsidR="002757AD" w:rsidRDefault="002757AD" w:rsidP="002757AD">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F23FF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08CD33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903282" w14:textId="77777777" w:rsidR="002757AD" w:rsidRDefault="002757AD" w:rsidP="002757AD">
            <w:pPr>
              <w:rPr>
                <w:rFonts w:ascii="MS Gothic" w:eastAsia="MS Gothic"/>
                <w:szCs w:val="20"/>
              </w:rPr>
            </w:pPr>
            <w:r>
              <w:rPr>
                <w:rFonts w:ascii="MS Gothic" w:eastAsia="MS Gothic" w:hint="eastAsia"/>
                <w:szCs w:val="20"/>
              </w:rPr>
              <w:t>☐</w:t>
            </w:r>
          </w:p>
        </w:tc>
      </w:tr>
      <w:tr w:rsidR="002757AD" w14:paraId="2228393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4EF10F1" w14:textId="77777777" w:rsidR="002757AD" w:rsidRDefault="002757AD" w:rsidP="002757AD">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5269BEC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C887D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115CF6" w14:textId="77777777" w:rsidR="002757AD" w:rsidRDefault="002757AD" w:rsidP="002757AD">
            <w:pPr>
              <w:rPr>
                <w:rFonts w:ascii="MS Gothic" w:eastAsia="MS Gothic"/>
                <w:szCs w:val="20"/>
              </w:rPr>
            </w:pPr>
            <w:r>
              <w:rPr>
                <w:rFonts w:ascii="MS Gothic" w:eastAsia="MS Gothic" w:hint="eastAsia"/>
                <w:szCs w:val="20"/>
              </w:rPr>
              <w:t>☐</w:t>
            </w:r>
          </w:p>
        </w:tc>
      </w:tr>
      <w:tr w:rsidR="002757AD" w14:paraId="6D1CB974"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C2893E7" w14:textId="77777777" w:rsidR="002757AD" w:rsidRDefault="002757AD" w:rsidP="002757AD">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3BBEEE5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CA6F5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F1D9653" w14:textId="77777777" w:rsidR="002757AD" w:rsidRDefault="002757AD" w:rsidP="002757AD">
            <w:pPr>
              <w:rPr>
                <w:rFonts w:ascii="MS Gothic" w:eastAsia="MS Gothic"/>
                <w:szCs w:val="20"/>
              </w:rPr>
            </w:pPr>
            <w:r>
              <w:rPr>
                <w:rFonts w:ascii="MS Gothic" w:eastAsia="MS Gothic" w:hint="eastAsia"/>
                <w:szCs w:val="20"/>
              </w:rPr>
              <w:t>☐</w:t>
            </w:r>
          </w:p>
        </w:tc>
      </w:tr>
      <w:tr w:rsidR="002757AD" w14:paraId="1677679A"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03860A" w14:textId="77777777" w:rsidR="002757AD" w:rsidRDefault="002757AD" w:rsidP="002757AD">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5C39DA8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80CC3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27A87C" w14:textId="77777777" w:rsidR="002757AD" w:rsidRDefault="002757AD" w:rsidP="002757AD">
            <w:pPr>
              <w:rPr>
                <w:rFonts w:ascii="MS Gothic" w:eastAsia="MS Gothic"/>
                <w:szCs w:val="20"/>
              </w:rPr>
            </w:pPr>
            <w:r>
              <w:rPr>
                <w:rFonts w:ascii="MS Gothic" w:eastAsia="MS Gothic" w:hint="eastAsia"/>
                <w:szCs w:val="20"/>
              </w:rPr>
              <w:t>☐</w:t>
            </w:r>
          </w:p>
        </w:tc>
      </w:tr>
      <w:tr w:rsidR="002757AD" w14:paraId="1359B20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DCE4E84"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6EA71A6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CFCB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68F3B1" w14:textId="77777777" w:rsidR="002757AD" w:rsidRDefault="002757AD" w:rsidP="002757AD">
            <w:pPr>
              <w:rPr>
                <w:rFonts w:ascii="MS Gothic" w:eastAsia="MS Gothic"/>
                <w:szCs w:val="20"/>
              </w:rPr>
            </w:pPr>
            <w:r>
              <w:rPr>
                <w:rFonts w:ascii="MS Gothic" w:eastAsia="MS Gothic" w:hint="eastAsia"/>
                <w:szCs w:val="20"/>
              </w:rPr>
              <w:t>☐</w:t>
            </w:r>
          </w:p>
        </w:tc>
      </w:tr>
      <w:tr w:rsidR="002757AD" w14:paraId="3B0ADA8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30EAEFF" w14:textId="77777777" w:rsidR="002757AD" w:rsidRDefault="002757AD" w:rsidP="002757AD">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155C56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670CD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664FB56" w14:textId="77777777" w:rsidR="002757AD" w:rsidRDefault="002757AD" w:rsidP="002757AD">
            <w:pPr>
              <w:rPr>
                <w:rFonts w:ascii="MS Gothic" w:eastAsia="MS Gothic"/>
                <w:szCs w:val="20"/>
              </w:rPr>
            </w:pPr>
            <w:r>
              <w:rPr>
                <w:rFonts w:ascii="MS Gothic" w:eastAsia="MS Gothic" w:hint="eastAsia"/>
                <w:szCs w:val="20"/>
              </w:rPr>
              <w:t>☐</w:t>
            </w:r>
          </w:p>
        </w:tc>
      </w:tr>
      <w:tr w:rsidR="002757AD" w14:paraId="29A4DF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A6F1191" w14:textId="77777777" w:rsidR="002757AD" w:rsidRDefault="002757AD" w:rsidP="002757AD">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02019FF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361F09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56A280" w14:textId="77777777" w:rsidR="002757AD" w:rsidRDefault="002757AD" w:rsidP="002757AD">
            <w:pPr>
              <w:rPr>
                <w:rFonts w:ascii="MS Gothic" w:eastAsia="MS Gothic"/>
                <w:szCs w:val="20"/>
              </w:rPr>
            </w:pPr>
            <w:r>
              <w:rPr>
                <w:rFonts w:ascii="MS Gothic" w:eastAsia="MS Gothic" w:hint="eastAsia"/>
                <w:szCs w:val="20"/>
              </w:rPr>
              <w:t>☐</w:t>
            </w:r>
          </w:p>
        </w:tc>
      </w:tr>
      <w:tr w:rsidR="002757AD" w14:paraId="1F60EF4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518FA74" w14:textId="77777777" w:rsidR="002757AD" w:rsidRDefault="002757AD" w:rsidP="002757AD">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1A4CF28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02173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4071F8" w14:textId="77777777" w:rsidR="002757AD" w:rsidRDefault="002757AD" w:rsidP="002757AD">
            <w:pPr>
              <w:rPr>
                <w:rFonts w:ascii="MS Gothic" w:eastAsia="MS Gothic"/>
                <w:szCs w:val="20"/>
              </w:rPr>
            </w:pPr>
            <w:r>
              <w:rPr>
                <w:rFonts w:ascii="MS Gothic" w:eastAsia="MS Gothic" w:hint="eastAsia"/>
                <w:szCs w:val="20"/>
              </w:rPr>
              <w:t>☐</w:t>
            </w:r>
          </w:p>
        </w:tc>
      </w:tr>
      <w:tr w:rsidR="002757AD" w14:paraId="68BECD46"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C8CC90" w14:textId="77777777" w:rsidR="002757AD" w:rsidRDefault="002757AD" w:rsidP="002757AD">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tcPr>
          <w:p w14:paraId="065C929F"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8719D3A"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A98E24" w14:textId="77777777" w:rsidR="002757AD" w:rsidRDefault="002757AD" w:rsidP="002757AD">
            <w:pPr>
              <w:rPr>
                <w:rFonts w:ascii="MS Gothic" w:eastAsia="MS Gothic"/>
                <w:szCs w:val="20"/>
              </w:rPr>
            </w:pPr>
          </w:p>
        </w:tc>
      </w:tr>
      <w:tr w:rsidR="002757AD" w14:paraId="72A847D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AD5DA3B" w14:textId="77777777" w:rsidR="002757AD" w:rsidRDefault="002757AD" w:rsidP="002757AD">
            <w:pPr>
              <w:rPr>
                <w:rFonts w:ascii="Cambria" w:eastAsia="Times New Roman" w:hAnsi="Cambria"/>
                <w:szCs w:val="20"/>
              </w:rPr>
            </w:pPr>
            <w:r>
              <w:rPr>
                <w:rFonts w:ascii="Cambria" w:hAnsi="Cambria"/>
                <w:szCs w:val="20"/>
              </w:rPr>
              <w:t>Présence d’un « interrupteur sectionneur » général cadenassable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tcPr>
          <w:p w14:paraId="79220789"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880796"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297BFDC" w14:textId="77777777" w:rsidR="002757AD" w:rsidRDefault="002757AD" w:rsidP="002757AD">
            <w:pPr>
              <w:rPr>
                <w:rFonts w:ascii="MS Gothic" w:eastAsia="MS Gothic"/>
                <w:szCs w:val="20"/>
              </w:rPr>
            </w:pPr>
          </w:p>
        </w:tc>
      </w:tr>
      <w:tr w:rsidR="002757AD" w14:paraId="0A86F6E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CD9ED89" w14:textId="77777777" w:rsidR="002757AD" w:rsidRDefault="002757AD" w:rsidP="002757AD">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tcPr>
          <w:p w14:paraId="0F7A6B2D"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66E5EFC"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333EC7E2" w14:textId="77777777" w:rsidR="002757AD" w:rsidRDefault="002757AD" w:rsidP="002757AD">
            <w:pPr>
              <w:rPr>
                <w:rFonts w:ascii="MS Gothic" w:eastAsia="MS Gothic"/>
                <w:szCs w:val="20"/>
              </w:rPr>
            </w:pPr>
          </w:p>
        </w:tc>
      </w:tr>
    </w:tbl>
    <w:p w14:paraId="76B9DE0B" w14:textId="77777777" w:rsidR="002757AD" w:rsidRDefault="002757AD" w:rsidP="002757AD">
      <w:pPr>
        <w:spacing w:after="0"/>
        <w:rPr>
          <w:rFonts w:eastAsia="Times New Roman"/>
          <w:szCs w:val="20"/>
        </w:rPr>
      </w:pPr>
    </w:p>
    <w:p w14:paraId="538830B3"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6B00962E"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2AC121AA" w14:textId="77777777" w:rsidR="002757AD" w:rsidRDefault="002757AD" w:rsidP="002757AD">
            <w:pPr>
              <w:jc w:val="center"/>
              <w:rPr>
                <w:b/>
                <w:sz w:val="32"/>
                <w:szCs w:val="32"/>
              </w:rPr>
            </w:pPr>
            <w:r>
              <w:rPr>
                <w:b/>
                <w:sz w:val="32"/>
                <w:szCs w:val="32"/>
              </w:rPr>
              <w:t xml:space="preserve">CONTROLES VISUELS (CANDELABRES et LUMINAIRES), </w:t>
            </w:r>
          </w:p>
          <w:p w14:paraId="4E353A0B" w14:textId="77777777" w:rsidR="002757AD" w:rsidRDefault="002757AD" w:rsidP="002757AD">
            <w:pPr>
              <w:jc w:val="center"/>
              <w:rPr>
                <w:szCs w:val="20"/>
              </w:rPr>
            </w:pPr>
            <w:r>
              <w:rPr>
                <w:b/>
                <w:sz w:val="32"/>
                <w:szCs w:val="32"/>
              </w:rPr>
              <w:t>NF-C-17-200</w:t>
            </w:r>
          </w:p>
        </w:tc>
      </w:tr>
      <w:tr w:rsidR="002757AD" w14:paraId="349B48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108E48EB" w14:textId="77777777" w:rsidR="002757AD" w:rsidRDefault="002757AD" w:rsidP="002757AD">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0098E"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CB708A"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943CF" w14:textId="77777777" w:rsidR="002757AD" w:rsidRDefault="002757AD" w:rsidP="002757AD">
            <w:pPr>
              <w:rPr>
                <w:sz w:val="16"/>
                <w:szCs w:val="16"/>
              </w:rPr>
            </w:pPr>
            <w:r>
              <w:rPr>
                <w:sz w:val="16"/>
                <w:szCs w:val="16"/>
              </w:rPr>
              <w:t>SO</w:t>
            </w:r>
          </w:p>
        </w:tc>
      </w:tr>
      <w:tr w:rsidR="002757AD" w14:paraId="3CFF73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440AF1A" w14:textId="77777777" w:rsidR="002757AD" w:rsidRDefault="002757AD" w:rsidP="002757AD">
            <w:pPr>
              <w:rPr>
                <w:rFonts w:ascii="Cambria"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008A5B8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E51C49"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E7AEDBF" w14:textId="77777777" w:rsidR="002757AD" w:rsidRDefault="002757AD" w:rsidP="002757AD">
            <w:pPr>
              <w:rPr>
                <w:rFonts w:ascii="MS Gothic" w:eastAsia="MS Gothic"/>
                <w:szCs w:val="20"/>
              </w:rPr>
            </w:pPr>
            <w:r>
              <w:rPr>
                <w:rFonts w:ascii="MS Gothic" w:eastAsia="MS Gothic" w:hint="eastAsia"/>
                <w:szCs w:val="20"/>
              </w:rPr>
              <w:t>☐</w:t>
            </w:r>
          </w:p>
        </w:tc>
      </w:tr>
      <w:tr w:rsidR="002757AD" w14:paraId="6697822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EFC21E5"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19AD2D5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3B1A36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0D64164" w14:textId="77777777" w:rsidR="002757AD" w:rsidRDefault="002757AD" w:rsidP="002757AD">
            <w:pPr>
              <w:rPr>
                <w:rFonts w:ascii="MS Gothic" w:eastAsia="MS Gothic"/>
                <w:szCs w:val="20"/>
              </w:rPr>
            </w:pPr>
            <w:r>
              <w:rPr>
                <w:rFonts w:ascii="MS Gothic" w:eastAsia="MS Gothic" w:hint="eastAsia"/>
                <w:szCs w:val="20"/>
              </w:rPr>
              <w:t>☐</w:t>
            </w:r>
          </w:p>
        </w:tc>
      </w:tr>
      <w:tr w:rsidR="002757AD" w14:paraId="58E4447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D68F080" w14:textId="77777777" w:rsidR="002757AD" w:rsidRDefault="002757AD" w:rsidP="002757AD">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1DDF52A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7225E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52433CF" w14:textId="77777777" w:rsidR="002757AD" w:rsidRDefault="002757AD" w:rsidP="002757AD">
            <w:pPr>
              <w:rPr>
                <w:rFonts w:ascii="MS Gothic" w:eastAsia="MS Gothic"/>
                <w:szCs w:val="20"/>
              </w:rPr>
            </w:pPr>
            <w:r>
              <w:rPr>
                <w:rFonts w:ascii="MS Gothic" w:eastAsia="MS Gothic" w:hint="eastAsia"/>
                <w:szCs w:val="20"/>
              </w:rPr>
              <w:t>☐</w:t>
            </w:r>
          </w:p>
        </w:tc>
      </w:tr>
      <w:tr w:rsidR="002757AD" w14:paraId="1594AE2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823993E" w14:textId="77777777" w:rsidR="002757AD" w:rsidRDefault="002757AD" w:rsidP="002757AD">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8BABDB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CAEF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4A0BD8E" w14:textId="77777777" w:rsidR="002757AD" w:rsidRDefault="002757AD" w:rsidP="002757AD">
            <w:pPr>
              <w:rPr>
                <w:rFonts w:ascii="MS Gothic" w:eastAsia="MS Gothic"/>
                <w:szCs w:val="20"/>
              </w:rPr>
            </w:pPr>
            <w:r>
              <w:rPr>
                <w:rFonts w:ascii="MS Gothic" w:eastAsia="MS Gothic" w:hint="eastAsia"/>
                <w:szCs w:val="20"/>
              </w:rPr>
              <w:t>☐</w:t>
            </w:r>
          </w:p>
        </w:tc>
      </w:tr>
      <w:tr w:rsidR="002757AD" w14:paraId="4140E030"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EADA08" w14:textId="77777777" w:rsidR="002757AD" w:rsidRDefault="002757AD" w:rsidP="002757AD">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63BB04A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AF3B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824294" w14:textId="77777777" w:rsidR="002757AD" w:rsidRDefault="002757AD" w:rsidP="002757AD">
            <w:pPr>
              <w:rPr>
                <w:rFonts w:ascii="MS Gothic" w:eastAsia="MS Gothic"/>
                <w:szCs w:val="20"/>
              </w:rPr>
            </w:pPr>
            <w:r>
              <w:rPr>
                <w:rFonts w:ascii="MS Gothic" w:eastAsia="MS Gothic" w:hint="eastAsia"/>
                <w:szCs w:val="20"/>
              </w:rPr>
              <w:t>☐</w:t>
            </w:r>
          </w:p>
        </w:tc>
      </w:tr>
      <w:tr w:rsidR="002757AD" w14:paraId="42301F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0E562A8" w14:textId="77777777" w:rsidR="002757AD" w:rsidRDefault="002757AD" w:rsidP="002757AD">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2B06C35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80A14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B7A48B" w14:textId="77777777" w:rsidR="002757AD" w:rsidRDefault="002757AD" w:rsidP="002757AD">
            <w:pPr>
              <w:rPr>
                <w:rFonts w:ascii="MS Gothic" w:eastAsia="MS Gothic"/>
                <w:szCs w:val="20"/>
              </w:rPr>
            </w:pPr>
            <w:r>
              <w:rPr>
                <w:rFonts w:ascii="MS Gothic" w:eastAsia="MS Gothic" w:hint="eastAsia"/>
                <w:szCs w:val="20"/>
              </w:rPr>
              <w:t>☐</w:t>
            </w:r>
          </w:p>
        </w:tc>
      </w:tr>
      <w:tr w:rsidR="002757AD" w14:paraId="1575B0A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B26ABB2" w14:textId="77777777" w:rsidR="002757AD" w:rsidRDefault="002757AD" w:rsidP="002757AD">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2595B7C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B877F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EDFA97A" w14:textId="77777777" w:rsidR="002757AD" w:rsidRDefault="002757AD" w:rsidP="002757AD">
            <w:pPr>
              <w:rPr>
                <w:rFonts w:ascii="MS Gothic" w:eastAsia="MS Gothic"/>
                <w:szCs w:val="20"/>
              </w:rPr>
            </w:pPr>
            <w:r>
              <w:rPr>
                <w:rFonts w:ascii="MS Gothic" w:eastAsia="MS Gothic" w:hint="eastAsia"/>
                <w:szCs w:val="20"/>
              </w:rPr>
              <w:t>☐</w:t>
            </w:r>
          </w:p>
        </w:tc>
      </w:tr>
      <w:tr w:rsidR="002757AD" w14:paraId="0537D3A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F0779FE" w14:textId="77777777" w:rsidR="002757AD" w:rsidRDefault="002757AD" w:rsidP="002757AD">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3CDFF85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747E19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788CD" w14:textId="77777777" w:rsidR="002757AD" w:rsidRDefault="002757AD" w:rsidP="002757AD">
            <w:pPr>
              <w:rPr>
                <w:rFonts w:ascii="MS Gothic" w:eastAsia="MS Gothic"/>
                <w:szCs w:val="20"/>
              </w:rPr>
            </w:pPr>
            <w:r>
              <w:rPr>
                <w:rFonts w:ascii="MS Gothic" w:eastAsia="MS Gothic" w:hint="eastAsia"/>
                <w:szCs w:val="20"/>
              </w:rPr>
              <w:t>☐</w:t>
            </w:r>
          </w:p>
        </w:tc>
      </w:tr>
      <w:tr w:rsidR="002757AD" w14:paraId="524295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9BF6377" w14:textId="77777777" w:rsidR="002757AD" w:rsidRDefault="002757AD" w:rsidP="002757AD">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4E57B6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F1F68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E8BBF9B" w14:textId="77777777" w:rsidR="002757AD" w:rsidRDefault="002757AD" w:rsidP="002757AD">
            <w:pPr>
              <w:rPr>
                <w:rFonts w:ascii="MS Gothic" w:eastAsia="MS Gothic"/>
                <w:szCs w:val="20"/>
              </w:rPr>
            </w:pPr>
            <w:r>
              <w:rPr>
                <w:rFonts w:ascii="MS Gothic" w:eastAsia="MS Gothic" w:hint="eastAsia"/>
                <w:szCs w:val="20"/>
              </w:rPr>
              <w:t>☐</w:t>
            </w:r>
          </w:p>
        </w:tc>
      </w:tr>
    </w:tbl>
    <w:p w14:paraId="5F682A82" w14:textId="77777777" w:rsidR="002757AD" w:rsidRDefault="002757AD" w:rsidP="002757AD">
      <w:pPr>
        <w:spacing w:after="0"/>
        <w:rPr>
          <w:rFonts w:eastAsia="Times New Roman"/>
          <w:szCs w:val="20"/>
        </w:rPr>
      </w:pPr>
    </w:p>
    <w:p w14:paraId="3A339964" w14:textId="77777777" w:rsidR="002757AD" w:rsidRDefault="002757AD" w:rsidP="002757AD">
      <w:pPr>
        <w:spacing w:after="0"/>
        <w:rPr>
          <w:szCs w:val="20"/>
        </w:rPr>
      </w:pPr>
    </w:p>
    <w:p w14:paraId="689054D6" w14:textId="77777777" w:rsidR="002757AD" w:rsidRDefault="002757AD" w:rsidP="002757AD">
      <w:pPr>
        <w:spacing w:after="0"/>
        <w:rPr>
          <w:szCs w:val="20"/>
        </w:rPr>
      </w:pPr>
      <w:r>
        <w:rPr>
          <w:szCs w:val="20"/>
        </w:rPr>
        <w:br w:type="page"/>
      </w:r>
    </w:p>
    <w:p w14:paraId="7C752D37" w14:textId="77777777" w:rsidR="002757AD" w:rsidRDefault="002757AD" w:rsidP="002757AD">
      <w:pPr>
        <w:pStyle w:val="Annotationimportante"/>
        <w:numPr>
          <w:ilvl w:val="0"/>
          <w:numId w:val="43"/>
        </w:numPr>
        <w:rPr>
          <w:szCs w:val="24"/>
        </w:rPr>
      </w:pPr>
      <w:r>
        <w:lastRenderedPageBreak/>
        <w:t>ATTENTION : Phase de contrôle hors tension. (L’ouvrage est consigné par le BC ou le BR).</w:t>
      </w:r>
    </w:p>
    <w:p w14:paraId="36548F04" w14:textId="77777777" w:rsidR="002757AD" w:rsidRDefault="002757AD" w:rsidP="002757AD">
      <w:pPr>
        <w:spacing w:after="0"/>
        <w:rPr>
          <w:szCs w:val="20"/>
        </w:rPr>
      </w:pPr>
    </w:p>
    <w:tbl>
      <w:tblPr>
        <w:tblStyle w:val="Grilledutableau"/>
        <w:tblW w:w="9606" w:type="dxa"/>
        <w:jc w:val="center"/>
        <w:tblLook w:val="04A0" w:firstRow="1" w:lastRow="0" w:firstColumn="1" w:lastColumn="0" w:noHBand="0" w:noVBand="1"/>
      </w:tblPr>
      <w:tblGrid>
        <w:gridCol w:w="3085"/>
        <w:gridCol w:w="3260"/>
        <w:gridCol w:w="3261"/>
      </w:tblGrid>
      <w:tr w:rsidR="002757AD" w14:paraId="34F89D70" w14:textId="77777777" w:rsidTr="002757A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64FF65FE" w14:textId="77777777" w:rsidR="002757AD" w:rsidRDefault="002757AD" w:rsidP="002757AD">
            <w:pPr>
              <w:jc w:val="center"/>
              <w:rPr>
                <w:b/>
                <w:sz w:val="32"/>
                <w:szCs w:val="32"/>
              </w:rPr>
            </w:pPr>
            <w:r>
              <w:rPr>
                <w:b/>
                <w:sz w:val="32"/>
                <w:szCs w:val="32"/>
              </w:rPr>
              <w:t xml:space="preserve">CONTROLES ELECTRIQUES HORS TENSION </w:t>
            </w:r>
          </w:p>
        </w:tc>
      </w:tr>
      <w:tr w:rsidR="002757AD" w14:paraId="5D4DB0D0"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0BC9533" w14:textId="77777777" w:rsidR="002757AD" w:rsidRDefault="002757AD" w:rsidP="002757A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1DB49242" w14:textId="77777777" w:rsidR="002757AD" w:rsidRDefault="002757AD" w:rsidP="002757A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335BA174" w14:textId="77777777" w:rsidR="002757AD" w:rsidRDefault="002757AD" w:rsidP="002757AD">
            <w:pPr>
              <w:jc w:val="center"/>
            </w:pPr>
            <w:r>
              <w:t>Défaut constaté ou valeur mesurée.</w:t>
            </w:r>
          </w:p>
        </w:tc>
      </w:tr>
      <w:tr w:rsidR="002757AD" w14:paraId="138DA1D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0884F4F5" w14:textId="77777777" w:rsidR="002757AD" w:rsidRDefault="002757AD" w:rsidP="002757AD">
            <w:r>
              <w:t>Effectuer une VAT</w:t>
            </w:r>
          </w:p>
          <w:p w14:paraId="6FB602DD"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3498CA67" w14:textId="77777777" w:rsidR="002757AD" w:rsidRDefault="002757AD" w:rsidP="002757AD"/>
          <w:p w14:paraId="64999D78"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43AEC71" w14:textId="77777777" w:rsidR="002757AD" w:rsidRDefault="002757AD" w:rsidP="002757AD"/>
        </w:tc>
      </w:tr>
      <w:tr w:rsidR="002757AD" w14:paraId="4CC12556"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3B857EA8" w14:textId="77777777" w:rsidR="002757AD" w:rsidRDefault="002757AD" w:rsidP="002757AD">
            <w:r>
              <w:t>Contrôle de serrage des conducteurs.</w:t>
            </w:r>
          </w:p>
          <w:p w14:paraId="0B58C18F"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67064C36"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7A69578" w14:textId="77777777" w:rsidR="002757AD" w:rsidRDefault="002757AD" w:rsidP="002757AD"/>
        </w:tc>
      </w:tr>
      <w:tr w:rsidR="002757AD" w14:paraId="601C109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28C2411D" w14:textId="77777777" w:rsidR="002757AD" w:rsidRDefault="002757AD" w:rsidP="002757AD">
            <w:r>
              <w:t>Contrôle d’absence de court-circuit de l’installation.</w:t>
            </w:r>
          </w:p>
          <w:p w14:paraId="3F48CC74"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hideMark/>
          </w:tcPr>
          <w:p w14:paraId="66D84C97" w14:textId="77777777" w:rsidR="002757AD" w:rsidRDefault="002757AD" w:rsidP="002757AD">
            <w:r>
              <w:t>Appareil :</w:t>
            </w:r>
          </w:p>
        </w:tc>
        <w:tc>
          <w:tcPr>
            <w:tcW w:w="3261" w:type="dxa"/>
            <w:tcBorders>
              <w:top w:val="single" w:sz="4" w:space="0" w:color="auto"/>
              <w:left w:val="single" w:sz="4" w:space="0" w:color="auto"/>
              <w:bottom w:val="single" w:sz="4" w:space="0" w:color="auto"/>
              <w:right w:val="single" w:sz="4" w:space="0" w:color="auto"/>
            </w:tcBorders>
          </w:tcPr>
          <w:p w14:paraId="12FF1D84" w14:textId="77777777" w:rsidR="002757AD" w:rsidRDefault="002757AD" w:rsidP="002757AD"/>
        </w:tc>
      </w:tr>
      <w:tr w:rsidR="002757AD" w14:paraId="3A8A1BDB"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hideMark/>
          </w:tcPr>
          <w:p w14:paraId="2FB46CAF" w14:textId="77777777" w:rsidR="002757AD" w:rsidRDefault="002757AD" w:rsidP="002757AD">
            <w:r>
              <w:t>Contrôle d’isolement de l’installation.</w:t>
            </w:r>
          </w:p>
        </w:tc>
        <w:tc>
          <w:tcPr>
            <w:tcW w:w="3260" w:type="dxa"/>
            <w:tcBorders>
              <w:top w:val="single" w:sz="4" w:space="0" w:color="auto"/>
              <w:left w:val="single" w:sz="4" w:space="0" w:color="auto"/>
              <w:bottom w:val="single" w:sz="4" w:space="0" w:color="auto"/>
              <w:right w:val="single" w:sz="4" w:space="0" w:color="auto"/>
            </w:tcBorders>
          </w:tcPr>
          <w:p w14:paraId="37BA3F87" w14:textId="77777777" w:rsidR="002757AD" w:rsidRDefault="002757AD" w:rsidP="002757AD">
            <w:pPr>
              <w:rPr>
                <w:sz w:val="18"/>
                <w:szCs w:val="18"/>
              </w:rPr>
            </w:pPr>
            <w:r>
              <w:rPr>
                <w:sz w:val="18"/>
                <w:szCs w:val="18"/>
              </w:rPr>
              <w:t>Appareil :</w:t>
            </w:r>
          </w:p>
          <w:p w14:paraId="7F240298" w14:textId="77777777" w:rsidR="002757AD" w:rsidRDefault="002757AD" w:rsidP="002757AD">
            <w:pPr>
              <w:rPr>
                <w:sz w:val="18"/>
                <w:szCs w:val="18"/>
              </w:rPr>
            </w:pPr>
          </w:p>
          <w:p w14:paraId="23847848" w14:textId="77777777" w:rsidR="002757AD" w:rsidRDefault="002757AD" w:rsidP="002757AD">
            <w:pPr>
              <w:rPr>
                <w:sz w:val="18"/>
                <w:szCs w:val="18"/>
              </w:rPr>
            </w:pPr>
            <w:r>
              <w:rPr>
                <w:sz w:val="18"/>
                <w:szCs w:val="18"/>
              </w:rPr>
              <w:t>Condition : R &gt; 0,5 M</w:t>
            </w:r>
            <w:r>
              <w:rPr>
                <w:rFonts w:ascii="Cambria" w:hAnsi="Cambria"/>
                <w:sz w:val="18"/>
                <w:szCs w:val="18"/>
              </w:rPr>
              <w:t>Ω</w:t>
            </w:r>
          </w:p>
          <w:p w14:paraId="2C072DC3" w14:textId="77777777" w:rsidR="002757AD" w:rsidRDefault="002757AD" w:rsidP="002757AD">
            <w:pPr>
              <w:rPr>
                <w:sz w:val="18"/>
                <w:szCs w:val="18"/>
              </w:rPr>
            </w:pPr>
          </w:p>
        </w:tc>
        <w:tc>
          <w:tcPr>
            <w:tcW w:w="3261" w:type="dxa"/>
            <w:tcBorders>
              <w:top w:val="single" w:sz="4" w:space="0" w:color="auto"/>
              <w:left w:val="single" w:sz="4" w:space="0" w:color="auto"/>
              <w:bottom w:val="single" w:sz="4" w:space="0" w:color="auto"/>
              <w:right w:val="single" w:sz="4" w:space="0" w:color="auto"/>
            </w:tcBorders>
          </w:tcPr>
          <w:p w14:paraId="2A734FE2" w14:textId="77777777" w:rsidR="002757AD" w:rsidRDefault="002757AD" w:rsidP="002757AD">
            <w:pPr>
              <w:rPr>
                <w:sz w:val="18"/>
                <w:szCs w:val="18"/>
              </w:rPr>
            </w:pPr>
          </w:p>
          <w:p w14:paraId="24CC53DD" w14:textId="77777777" w:rsidR="002757AD" w:rsidRDefault="002757AD" w:rsidP="002757AD">
            <w:pPr>
              <w:rPr>
                <w:sz w:val="18"/>
                <w:szCs w:val="18"/>
              </w:rPr>
            </w:pPr>
          </w:p>
          <w:p w14:paraId="4DBA190E" w14:textId="77777777" w:rsidR="002757AD" w:rsidRDefault="002757AD" w:rsidP="002757AD">
            <w:pPr>
              <w:rPr>
                <w:sz w:val="18"/>
                <w:szCs w:val="18"/>
              </w:rPr>
            </w:pPr>
            <w:r>
              <w:rPr>
                <w:sz w:val="18"/>
                <w:szCs w:val="18"/>
              </w:rPr>
              <w:t xml:space="preserve">R entre (L, N) et PE = </w:t>
            </w:r>
          </w:p>
          <w:p w14:paraId="77600AC5" w14:textId="77777777" w:rsidR="002757AD" w:rsidRDefault="002757AD" w:rsidP="002757AD">
            <w:pPr>
              <w:rPr>
                <w:sz w:val="18"/>
                <w:szCs w:val="18"/>
              </w:rPr>
            </w:pPr>
          </w:p>
        </w:tc>
      </w:tr>
    </w:tbl>
    <w:p w14:paraId="5F5B76CD" w14:textId="77777777" w:rsidR="002757AD" w:rsidRDefault="002757AD" w:rsidP="002757AD">
      <w:pPr>
        <w:spacing w:after="0"/>
        <w:rPr>
          <w:rFonts w:eastAsia="Times New Roman"/>
          <w:sz w:val="22"/>
          <w:szCs w:val="24"/>
        </w:rPr>
      </w:pPr>
    </w:p>
    <w:p w14:paraId="52E972EF" w14:textId="77777777" w:rsidR="002757AD" w:rsidRDefault="002757AD" w:rsidP="002757AD">
      <w:pPr>
        <w:pStyle w:val="Annotationimportante"/>
        <w:numPr>
          <w:ilvl w:val="0"/>
          <w:numId w:val="43"/>
        </w:numPr>
      </w:pPr>
      <w:r>
        <w:t>ATTENTION : Phase de contrôle sous tension. (L’ouvrage est déconsigné par le BC ou le BR). Utiliser les EPI adaptés à l’opération de mesurage.</w:t>
      </w:r>
    </w:p>
    <w:p w14:paraId="60EB1A35" w14:textId="77777777" w:rsidR="002757AD" w:rsidRDefault="002757AD" w:rsidP="002757AD">
      <w:pPr>
        <w:spacing w:after="0"/>
        <w:rPr>
          <w:sz w:val="22"/>
        </w:r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2757AD" w14:paraId="19D9E443" w14:textId="77777777" w:rsidTr="002757AD">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65945DC" w14:textId="77777777" w:rsidR="002757AD" w:rsidRDefault="002757AD" w:rsidP="002757AD">
            <w:pPr>
              <w:jc w:val="center"/>
              <w:rPr>
                <w:sz w:val="16"/>
                <w:szCs w:val="16"/>
              </w:rPr>
            </w:pPr>
            <w:r>
              <w:rPr>
                <w:b/>
                <w:sz w:val="32"/>
                <w:szCs w:val="32"/>
              </w:rPr>
              <w:t>CONTROLES ELECTRIQUES SOUS TENSION</w:t>
            </w:r>
          </w:p>
        </w:tc>
      </w:tr>
      <w:tr w:rsidR="002757AD" w14:paraId="2F89369B"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5716A1ED" w14:textId="77777777" w:rsidR="002757AD" w:rsidRDefault="002757AD" w:rsidP="002757AD">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1A4ED4CC" w14:textId="77777777" w:rsidR="002757AD" w:rsidRDefault="002757AD" w:rsidP="002757AD">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5D464576" w14:textId="77777777" w:rsidR="002757AD" w:rsidRDefault="002757AD" w:rsidP="002757A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6BE3B846" w14:textId="77777777" w:rsidR="002757AD" w:rsidRDefault="002757AD" w:rsidP="002757A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A2151AA" w14:textId="77777777" w:rsidR="002757AD" w:rsidRDefault="002757AD" w:rsidP="002757A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B46A088" w14:textId="77777777" w:rsidR="002757AD" w:rsidRDefault="002757AD" w:rsidP="002757AD">
            <w:pPr>
              <w:jc w:val="center"/>
              <w:rPr>
                <w:sz w:val="16"/>
                <w:szCs w:val="16"/>
              </w:rPr>
            </w:pPr>
            <w:r>
              <w:rPr>
                <w:sz w:val="16"/>
                <w:szCs w:val="16"/>
              </w:rPr>
              <w:t>SO*</w:t>
            </w:r>
          </w:p>
        </w:tc>
      </w:tr>
      <w:tr w:rsidR="002757AD" w14:paraId="46B2B36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3E00B0CD" w14:textId="77777777" w:rsidR="002757AD" w:rsidRDefault="002757AD" w:rsidP="002757AD">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3B8B6FCE" w14:textId="77777777" w:rsidR="002757AD" w:rsidRDefault="002757AD" w:rsidP="002757AD">
            <w:pPr>
              <w:rPr>
                <w:szCs w:val="20"/>
              </w:rPr>
            </w:pPr>
          </w:p>
          <w:p w14:paraId="6F4D08AD" w14:textId="77777777" w:rsidR="002757AD" w:rsidRDefault="002757AD" w:rsidP="002757AD">
            <w:pPr>
              <w:rPr>
                <w:szCs w:val="20"/>
              </w:rPr>
            </w:pPr>
            <w:r>
              <w:rPr>
                <w:szCs w:val="20"/>
              </w:rPr>
              <w:t>Appareil : ………………………</w:t>
            </w:r>
          </w:p>
          <w:p w14:paraId="7952C2B0" w14:textId="77777777" w:rsidR="002757AD" w:rsidRDefault="002757AD" w:rsidP="002757AD">
            <w:pPr>
              <w:rPr>
                <w:szCs w:val="20"/>
              </w:rPr>
            </w:pPr>
            <w:r>
              <w:rPr>
                <w:szCs w:val="20"/>
              </w:rPr>
              <w:t xml:space="preserve">Condition : </w:t>
            </w:r>
          </w:p>
          <w:p w14:paraId="7703E53A" w14:textId="77777777" w:rsidR="002757AD" w:rsidRDefault="002757AD" w:rsidP="002757AD">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6B7DD5AF" w14:textId="77777777" w:rsidR="002757AD" w:rsidRDefault="002757AD" w:rsidP="002757AD">
            <w:pPr>
              <w:rPr>
                <w:szCs w:val="20"/>
              </w:rPr>
            </w:pPr>
          </w:p>
          <w:p w14:paraId="557B7EE7" w14:textId="77777777" w:rsidR="002757AD" w:rsidRDefault="002757AD" w:rsidP="002757AD">
            <w:pPr>
              <w:rPr>
                <w:rFonts w:ascii="Cambria" w:hAnsi="Cambria"/>
                <w:szCs w:val="20"/>
              </w:rPr>
            </w:pPr>
            <w:r>
              <w:rPr>
                <w:szCs w:val="20"/>
              </w:rPr>
              <w:t>Mesure Uc =……...</w:t>
            </w:r>
            <w:r>
              <w:rPr>
                <w:rFonts w:ascii="Cambria" w:hAnsi="Cambria"/>
                <w:szCs w:val="20"/>
              </w:rPr>
              <w:t>Volts</w:t>
            </w:r>
          </w:p>
          <w:p w14:paraId="7DC04625"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544FFEAA" w14:textId="77777777" w:rsidR="002757AD" w:rsidRDefault="002757AD" w:rsidP="002757AD">
            <w:pPr>
              <w:rPr>
                <w:rFonts w:ascii="MS Gothic" w:eastAsia="MS Gothic"/>
                <w:szCs w:val="20"/>
              </w:rPr>
            </w:pPr>
          </w:p>
          <w:p w14:paraId="1BE9981A"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7CD6D7" w14:textId="77777777" w:rsidR="002757AD" w:rsidRDefault="002757AD" w:rsidP="002757AD">
            <w:pPr>
              <w:rPr>
                <w:rFonts w:ascii="MS Gothic" w:eastAsia="MS Gothic"/>
                <w:szCs w:val="20"/>
              </w:rPr>
            </w:pPr>
          </w:p>
          <w:p w14:paraId="2F4AD531"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4E17F9B" w14:textId="77777777" w:rsidR="002757AD" w:rsidRDefault="002757AD" w:rsidP="002757AD">
            <w:pPr>
              <w:rPr>
                <w:rFonts w:ascii="MS Gothic" w:eastAsia="MS Gothic"/>
                <w:szCs w:val="20"/>
              </w:rPr>
            </w:pPr>
          </w:p>
          <w:p w14:paraId="39E95019" w14:textId="77777777" w:rsidR="002757AD" w:rsidRDefault="002757AD" w:rsidP="002757AD">
            <w:pPr>
              <w:rPr>
                <w:rFonts w:eastAsia="Times New Roman"/>
                <w:szCs w:val="20"/>
              </w:rPr>
            </w:pPr>
            <w:r>
              <w:rPr>
                <w:rFonts w:ascii="MS Gothic" w:eastAsia="MS Gothic" w:hint="eastAsia"/>
                <w:szCs w:val="20"/>
              </w:rPr>
              <w:t>☐</w:t>
            </w:r>
          </w:p>
        </w:tc>
      </w:tr>
      <w:tr w:rsidR="002757AD" w14:paraId="6ECC53BC"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5099A54D" w14:textId="77777777" w:rsidR="002757AD" w:rsidRDefault="002757AD" w:rsidP="002757AD">
            <w:pPr>
              <w:rPr>
                <w:szCs w:val="20"/>
              </w:rPr>
            </w:pPr>
            <w:r>
              <w:rPr>
                <w:szCs w:val="20"/>
              </w:rPr>
              <w:t>Contrôle de la chute de tension en bout de ligne (candélabre le plus éloigné dans le cas d’un montage de type Rue).</w:t>
            </w:r>
          </w:p>
          <w:p w14:paraId="316752DD"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63E2C498" w14:textId="77777777" w:rsidR="002757AD" w:rsidRDefault="002757AD" w:rsidP="002757AD">
            <w:pPr>
              <w:rPr>
                <w:szCs w:val="20"/>
              </w:rPr>
            </w:pPr>
          </w:p>
          <w:p w14:paraId="0D9CF308" w14:textId="77777777" w:rsidR="002757AD" w:rsidRDefault="002757AD" w:rsidP="002757AD">
            <w:pPr>
              <w:rPr>
                <w:szCs w:val="20"/>
              </w:rPr>
            </w:pPr>
            <w:r>
              <w:rPr>
                <w:szCs w:val="20"/>
              </w:rPr>
              <w:t>Appareil : ………………………</w:t>
            </w:r>
          </w:p>
          <w:p w14:paraId="59243E64" w14:textId="77777777" w:rsidR="002757AD" w:rsidRDefault="002757AD" w:rsidP="002757AD">
            <w:pPr>
              <w:rPr>
                <w:szCs w:val="20"/>
              </w:rPr>
            </w:pPr>
            <w:r>
              <w:rPr>
                <w:szCs w:val="20"/>
              </w:rPr>
              <w:t xml:space="preserve">Condition : </w:t>
            </w:r>
          </w:p>
          <w:p w14:paraId="5E7A5CEA"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174B6E01" w14:textId="77777777" w:rsidR="002757AD" w:rsidRDefault="002757AD" w:rsidP="002757AD">
            <w:pPr>
              <w:rPr>
                <w:szCs w:val="20"/>
              </w:rPr>
            </w:pPr>
          </w:p>
          <w:p w14:paraId="43C7CC8B" w14:textId="77777777" w:rsidR="002757AD" w:rsidRDefault="002757AD" w:rsidP="002757AD">
            <w:pPr>
              <w:rPr>
                <w:szCs w:val="20"/>
              </w:rPr>
            </w:pPr>
            <w:r>
              <w:rPr>
                <w:szCs w:val="20"/>
              </w:rPr>
              <w:t xml:space="preserve">Mesure </w:t>
            </w:r>
          </w:p>
          <w:p w14:paraId="62FEC277"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6277447E"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148B79E1" w14:textId="77777777" w:rsidR="002757AD" w:rsidRDefault="002757AD" w:rsidP="002757AD">
            <w:pPr>
              <w:rPr>
                <w:rFonts w:ascii="MS Gothic" w:eastAsia="MS Gothic"/>
                <w:szCs w:val="20"/>
              </w:rPr>
            </w:pPr>
          </w:p>
          <w:p w14:paraId="45CF79FD"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387C32A" w14:textId="77777777" w:rsidR="002757AD" w:rsidRDefault="002757AD" w:rsidP="002757AD">
            <w:pPr>
              <w:rPr>
                <w:rFonts w:ascii="MS Gothic" w:eastAsia="MS Gothic"/>
                <w:szCs w:val="20"/>
              </w:rPr>
            </w:pPr>
          </w:p>
          <w:p w14:paraId="4A56FD72"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45DA6E" w14:textId="77777777" w:rsidR="002757AD" w:rsidRDefault="002757AD" w:rsidP="002757AD">
            <w:pPr>
              <w:rPr>
                <w:rFonts w:ascii="MS Gothic" w:eastAsia="MS Gothic"/>
                <w:szCs w:val="20"/>
              </w:rPr>
            </w:pPr>
          </w:p>
          <w:p w14:paraId="40D96389" w14:textId="77777777" w:rsidR="002757AD" w:rsidRDefault="002757AD" w:rsidP="002757AD">
            <w:pPr>
              <w:rPr>
                <w:rFonts w:eastAsia="Times New Roman"/>
                <w:szCs w:val="20"/>
              </w:rPr>
            </w:pPr>
            <w:r>
              <w:rPr>
                <w:rFonts w:ascii="MS Gothic" w:eastAsia="MS Gothic" w:hint="eastAsia"/>
                <w:szCs w:val="20"/>
              </w:rPr>
              <w:t>☐</w:t>
            </w:r>
          </w:p>
        </w:tc>
      </w:tr>
      <w:tr w:rsidR="002757AD" w14:paraId="6BE9924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2FB552C0" w14:textId="77777777" w:rsidR="002757AD" w:rsidRDefault="002757AD" w:rsidP="002757AD">
            <w:pPr>
              <w:rPr>
                <w:szCs w:val="20"/>
              </w:rPr>
            </w:pPr>
            <w:r>
              <w:rPr>
                <w:szCs w:val="20"/>
              </w:rPr>
              <w:t>Contrôle de la chute de tension en bout de ligne (Au pieds de chaque candélabre dans le cas d’un montage de type Parking).</w:t>
            </w:r>
          </w:p>
          <w:p w14:paraId="5A34688A"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279B5957" w14:textId="77777777" w:rsidR="002757AD" w:rsidRDefault="002757AD" w:rsidP="002757AD">
            <w:pPr>
              <w:rPr>
                <w:szCs w:val="20"/>
              </w:rPr>
            </w:pPr>
          </w:p>
          <w:p w14:paraId="0DBF24F7" w14:textId="77777777" w:rsidR="002757AD" w:rsidRDefault="002757AD" w:rsidP="002757AD">
            <w:pPr>
              <w:rPr>
                <w:szCs w:val="20"/>
              </w:rPr>
            </w:pPr>
            <w:r>
              <w:rPr>
                <w:szCs w:val="20"/>
              </w:rPr>
              <w:t>Appareil : ………………………</w:t>
            </w:r>
          </w:p>
          <w:p w14:paraId="78F9E0B5" w14:textId="77777777" w:rsidR="002757AD" w:rsidRDefault="002757AD" w:rsidP="002757AD">
            <w:pPr>
              <w:rPr>
                <w:szCs w:val="20"/>
              </w:rPr>
            </w:pPr>
            <w:r>
              <w:rPr>
                <w:szCs w:val="20"/>
              </w:rPr>
              <w:t xml:space="preserve">Condition : </w:t>
            </w:r>
          </w:p>
          <w:p w14:paraId="252E7CD0"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0376F130" w14:textId="77777777" w:rsidR="002757AD" w:rsidRDefault="002757AD" w:rsidP="002757AD">
            <w:pPr>
              <w:rPr>
                <w:szCs w:val="20"/>
              </w:rPr>
            </w:pPr>
          </w:p>
          <w:p w14:paraId="050F65B4" w14:textId="77777777" w:rsidR="002757AD" w:rsidRDefault="002757AD" w:rsidP="002757AD">
            <w:pPr>
              <w:rPr>
                <w:szCs w:val="20"/>
              </w:rPr>
            </w:pPr>
            <w:r>
              <w:rPr>
                <w:szCs w:val="20"/>
              </w:rPr>
              <w:t xml:space="preserve">Mesure </w:t>
            </w:r>
          </w:p>
          <w:p w14:paraId="3ABD64C3"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0ECF536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2C0341F" w14:textId="77777777" w:rsidR="002757AD" w:rsidRDefault="002757AD" w:rsidP="002757AD">
            <w:pPr>
              <w:rPr>
                <w:rFonts w:ascii="MS Gothic" w:eastAsia="MS Gothic"/>
                <w:szCs w:val="20"/>
              </w:rPr>
            </w:pPr>
          </w:p>
          <w:p w14:paraId="629C5397"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23FA8E4" w14:textId="77777777" w:rsidR="002757AD" w:rsidRDefault="002757AD" w:rsidP="002757AD">
            <w:pPr>
              <w:rPr>
                <w:rFonts w:ascii="MS Gothic" w:eastAsia="MS Gothic"/>
                <w:szCs w:val="20"/>
              </w:rPr>
            </w:pPr>
          </w:p>
          <w:p w14:paraId="7F3EEEEB"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0A123" w14:textId="77777777" w:rsidR="002757AD" w:rsidRDefault="002757AD" w:rsidP="002757AD">
            <w:pPr>
              <w:rPr>
                <w:rFonts w:ascii="MS Gothic" w:eastAsia="MS Gothic"/>
                <w:szCs w:val="20"/>
              </w:rPr>
            </w:pPr>
          </w:p>
          <w:p w14:paraId="1212879F" w14:textId="77777777" w:rsidR="002757AD" w:rsidRDefault="002757AD" w:rsidP="002757AD">
            <w:pPr>
              <w:rPr>
                <w:rFonts w:eastAsia="Times New Roman"/>
                <w:szCs w:val="20"/>
              </w:rPr>
            </w:pPr>
            <w:r>
              <w:rPr>
                <w:rFonts w:ascii="MS Gothic" w:eastAsia="MS Gothic" w:hint="eastAsia"/>
                <w:szCs w:val="20"/>
              </w:rPr>
              <w:t>☐</w:t>
            </w:r>
          </w:p>
        </w:tc>
      </w:tr>
      <w:tr w:rsidR="002757AD" w14:paraId="5F4411E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A9EDFB3" w14:textId="77777777" w:rsidR="002757AD" w:rsidRDefault="002757AD" w:rsidP="002757AD">
            <w:pPr>
              <w:rPr>
                <w:szCs w:val="20"/>
              </w:rPr>
            </w:pPr>
            <w:r>
              <w:rPr>
                <w:szCs w:val="20"/>
              </w:rPr>
              <w:t>Contrôle d’impédance de boucle (mesure approchée, par excès de la résistance de la prise de terre en régime TT).</w:t>
            </w:r>
          </w:p>
        </w:tc>
        <w:tc>
          <w:tcPr>
            <w:tcW w:w="3074" w:type="dxa"/>
            <w:tcBorders>
              <w:top w:val="single" w:sz="4" w:space="0" w:color="auto"/>
              <w:left w:val="single" w:sz="4" w:space="0" w:color="auto"/>
              <w:bottom w:val="single" w:sz="4" w:space="0" w:color="auto"/>
              <w:right w:val="single" w:sz="4" w:space="0" w:color="auto"/>
            </w:tcBorders>
          </w:tcPr>
          <w:p w14:paraId="3BF8D1BC" w14:textId="77777777" w:rsidR="002757AD" w:rsidRDefault="002757AD" w:rsidP="002757AD">
            <w:pPr>
              <w:rPr>
                <w:szCs w:val="20"/>
              </w:rPr>
            </w:pPr>
          </w:p>
          <w:p w14:paraId="5392EEF0" w14:textId="77777777" w:rsidR="002757AD" w:rsidRDefault="002757AD" w:rsidP="002757AD">
            <w:pPr>
              <w:rPr>
                <w:szCs w:val="20"/>
              </w:rPr>
            </w:pPr>
            <w:r>
              <w:rPr>
                <w:szCs w:val="20"/>
              </w:rPr>
              <w:t>Appareil : ………………………</w:t>
            </w:r>
          </w:p>
          <w:p w14:paraId="46E55EA1" w14:textId="77777777" w:rsidR="002757AD" w:rsidRDefault="002757AD" w:rsidP="002757AD">
            <w:pPr>
              <w:rPr>
                <w:szCs w:val="20"/>
              </w:rPr>
            </w:pPr>
            <w:r>
              <w:rPr>
                <w:szCs w:val="20"/>
              </w:rPr>
              <w:t>Condition : R&lt;100</w:t>
            </w:r>
            <w:r>
              <w:rPr>
                <w:rFonts w:ascii="Cambria" w:hAnsi="Cambria"/>
                <w:szCs w:val="20"/>
              </w:rPr>
              <w:t xml:space="preserve"> Ω (TT)</w:t>
            </w:r>
          </w:p>
          <w:p w14:paraId="686C207A" w14:textId="77777777" w:rsidR="002757AD" w:rsidRDefault="002757AD" w:rsidP="002757AD">
            <w:pPr>
              <w:rPr>
                <w:szCs w:val="20"/>
              </w:rPr>
            </w:pPr>
          </w:p>
        </w:tc>
        <w:tc>
          <w:tcPr>
            <w:tcW w:w="2552" w:type="dxa"/>
            <w:tcBorders>
              <w:top w:val="single" w:sz="4" w:space="0" w:color="auto"/>
              <w:left w:val="single" w:sz="4" w:space="0" w:color="auto"/>
              <w:bottom w:val="single" w:sz="4" w:space="0" w:color="auto"/>
              <w:right w:val="single" w:sz="4" w:space="0" w:color="auto"/>
            </w:tcBorders>
          </w:tcPr>
          <w:p w14:paraId="1726C7EE" w14:textId="77777777" w:rsidR="002757AD" w:rsidRDefault="002757AD" w:rsidP="002757AD">
            <w:pPr>
              <w:rPr>
                <w:szCs w:val="20"/>
              </w:rPr>
            </w:pPr>
          </w:p>
          <w:p w14:paraId="45D0C69C" w14:textId="77777777" w:rsidR="002757AD" w:rsidRDefault="002757AD" w:rsidP="002757AD">
            <w:pPr>
              <w:rPr>
                <w:rFonts w:ascii="Cambria" w:hAnsi="Cambria"/>
                <w:szCs w:val="20"/>
              </w:rPr>
            </w:pPr>
            <w:r>
              <w:rPr>
                <w:szCs w:val="20"/>
              </w:rPr>
              <w:t>Mesure R =…….</w:t>
            </w:r>
            <w:r>
              <w:rPr>
                <w:rFonts w:ascii="Cambria" w:hAnsi="Cambria"/>
                <w:szCs w:val="20"/>
              </w:rPr>
              <w:t>Ω</w:t>
            </w:r>
          </w:p>
          <w:p w14:paraId="75601DA5" w14:textId="77777777" w:rsidR="002757AD" w:rsidRDefault="002757AD" w:rsidP="002757AD">
            <w:pPr>
              <w:rPr>
                <w:rFonts w:ascii="Cambria" w:hAnsi="Cambria"/>
                <w:szCs w:val="20"/>
              </w:rPr>
            </w:pPr>
          </w:p>
          <w:p w14:paraId="035E2E05" w14:textId="77777777" w:rsidR="002757AD" w:rsidRDefault="002757AD" w:rsidP="002757A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4F1818A8" w14:textId="77777777" w:rsidR="002757AD" w:rsidRDefault="002757AD" w:rsidP="002757AD">
            <w:pPr>
              <w:rPr>
                <w:rFonts w:ascii="MS Gothic" w:eastAsia="MS Gothic"/>
                <w:szCs w:val="20"/>
              </w:rPr>
            </w:pPr>
          </w:p>
          <w:p w14:paraId="6A76D0A0"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2E8408" w14:textId="77777777" w:rsidR="002757AD" w:rsidRDefault="002757AD" w:rsidP="002757AD">
            <w:pPr>
              <w:rPr>
                <w:rFonts w:ascii="MS Gothic" w:eastAsia="MS Gothic"/>
                <w:szCs w:val="20"/>
              </w:rPr>
            </w:pPr>
          </w:p>
          <w:p w14:paraId="728C150C"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3106E2A" w14:textId="77777777" w:rsidR="002757AD" w:rsidRDefault="002757AD" w:rsidP="002757AD">
            <w:pPr>
              <w:rPr>
                <w:rFonts w:ascii="MS Gothic" w:eastAsia="MS Gothic"/>
                <w:szCs w:val="20"/>
              </w:rPr>
            </w:pPr>
          </w:p>
          <w:p w14:paraId="285EFE07" w14:textId="77777777" w:rsidR="002757AD" w:rsidRDefault="002757AD" w:rsidP="002757AD">
            <w:pPr>
              <w:rPr>
                <w:rFonts w:eastAsia="Times New Roman"/>
                <w:szCs w:val="20"/>
              </w:rPr>
            </w:pPr>
            <w:r>
              <w:rPr>
                <w:rFonts w:ascii="MS Gothic" w:eastAsia="MS Gothic" w:hint="eastAsia"/>
                <w:szCs w:val="20"/>
              </w:rPr>
              <w:t>☐</w:t>
            </w:r>
          </w:p>
        </w:tc>
      </w:tr>
      <w:tr w:rsidR="002757AD" w14:paraId="441A6621"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5170E1ED" w14:textId="77777777" w:rsidR="002757AD" w:rsidRDefault="002757AD" w:rsidP="002757AD">
            <w:pPr>
              <w:rPr>
                <w:szCs w:val="20"/>
              </w:rPr>
            </w:pPr>
            <w:r>
              <w:rPr>
                <w:szCs w:val="20"/>
              </w:rPr>
              <w:t>Contrôle d’impédance de boucle en régime TN et du courant présumé de court-circuit.</w:t>
            </w:r>
          </w:p>
        </w:tc>
        <w:tc>
          <w:tcPr>
            <w:tcW w:w="3074" w:type="dxa"/>
            <w:tcBorders>
              <w:top w:val="single" w:sz="4" w:space="0" w:color="auto"/>
              <w:left w:val="single" w:sz="4" w:space="0" w:color="auto"/>
              <w:bottom w:val="single" w:sz="4" w:space="0" w:color="auto"/>
              <w:right w:val="single" w:sz="4" w:space="0" w:color="auto"/>
            </w:tcBorders>
          </w:tcPr>
          <w:p w14:paraId="729834B6" w14:textId="77777777" w:rsidR="002757AD" w:rsidRDefault="002757AD" w:rsidP="002757AD">
            <w:pPr>
              <w:rPr>
                <w:szCs w:val="20"/>
              </w:rPr>
            </w:pPr>
          </w:p>
          <w:p w14:paraId="542B0E5F" w14:textId="77777777" w:rsidR="002757AD" w:rsidRDefault="002757AD" w:rsidP="002757AD">
            <w:pPr>
              <w:rPr>
                <w:szCs w:val="20"/>
              </w:rPr>
            </w:pPr>
            <w:r>
              <w:rPr>
                <w:szCs w:val="20"/>
              </w:rPr>
              <w:t>Relever Icc = Ik en TN</w:t>
            </w:r>
          </w:p>
        </w:tc>
        <w:tc>
          <w:tcPr>
            <w:tcW w:w="2552" w:type="dxa"/>
            <w:tcBorders>
              <w:top w:val="single" w:sz="4" w:space="0" w:color="auto"/>
              <w:left w:val="single" w:sz="4" w:space="0" w:color="auto"/>
              <w:bottom w:val="single" w:sz="4" w:space="0" w:color="auto"/>
              <w:right w:val="single" w:sz="4" w:space="0" w:color="auto"/>
            </w:tcBorders>
          </w:tcPr>
          <w:p w14:paraId="12D32DDA" w14:textId="77777777" w:rsidR="002757AD" w:rsidRDefault="002757AD" w:rsidP="002757AD">
            <w:pPr>
              <w:rPr>
                <w:rFonts w:ascii="Cambria" w:hAnsi="Cambria"/>
                <w:szCs w:val="20"/>
              </w:rPr>
            </w:pPr>
          </w:p>
          <w:p w14:paraId="4A92C7C8" w14:textId="77777777" w:rsidR="002757AD" w:rsidRDefault="002757AD" w:rsidP="002757AD">
            <w:pPr>
              <w:rPr>
                <w:rFonts w:ascii="Cambria" w:hAnsi="Cambria"/>
                <w:szCs w:val="20"/>
                <w:lang w:val="en-US"/>
              </w:rPr>
            </w:pPr>
            <w:r>
              <w:rPr>
                <w:rFonts w:ascii="Cambria" w:hAnsi="Cambria"/>
                <w:szCs w:val="20"/>
                <w:lang w:val="en-US"/>
              </w:rPr>
              <w:t>Ik = ………… A</w:t>
            </w:r>
          </w:p>
          <w:p w14:paraId="7C071759" w14:textId="77777777" w:rsidR="002757AD" w:rsidRDefault="002757AD" w:rsidP="002757AD">
            <w:pPr>
              <w:rPr>
                <w:szCs w:val="20"/>
                <w:lang w:val="en-US"/>
              </w:rPr>
            </w:pPr>
            <w:r>
              <w:rPr>
                <w:rFonts w:ascii="Cambria" w:hAnsi="Cambria"/>
                <w:szCs w:val="20"/>
                <w:lang w:val="en-US"/>
              </w:rPr>
              <w:t>Ik &lt; 3 KA (Pdc)</w:t>
            </w:r>
          </w:p>
        </w:tc>
        <w:tc>
          <w:tcPr>
            <w:tcW w:w="425" w:type="dxa"/>
            <w:tcBorders>
              <w:top w:val="single" w:sz="4" w:space="0" w:color="auto"/>
              <w:left w:val="single" w:sz="4" w:space="0" w:color="auto"/>
              <w:bottom w:val="single" w:sz="4" w:space="0" w:color="auto"/>
              <w:right w:val="single" w:sz="4" w:space="0" w:color="auto"/>
            </w:tcBorders>
          </w:tcPr>
          <w:p w14:paraId="3717AD6A" w14:textId="77777777" w:rsidR="002757AD" w:rsidRDefault="002757AD" w:rsidP="002757AD">
            <w:pPr>
              <w:rPr>
                <w:rFonts w:ascii="MS Gothic" w:eastAsia="MS Gothic"/>
                <w:szCs w:val="20"/>
                <w:lang w:val="en-US"/>
              </w:rPr>
            </w:pPr>
          </w:p>
          <w:p w14:paraId="22648D8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975675" w14:textId="77777777" w:rsidR="002757AD" w:rsidRDefault="002757AD" w:rsidP="002757AD">
            <w:pPr>
              <w:rPr>
                <w:rFonts w:ascii="MS Gothic" w:eastAsia="MS Gothic"/>
                <w:szCs w:val="20"/>
              </w:rPr>
            </w:pPr>
          </w:p>
          <w:p w14:paraId="76DC801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2C1941" w14:textId="77777777" w:rsidR="002757AD" w:rsidRDefault="002757AD" w:rsidP="002757AD">
            <w:pPr>
              <w:rPr>
                <w:rFonts w:ascii="MS Gothic" w:eastAsia="MS Gothic"/>
                <w:szCs w:val="20"/>
              </w:rPr>
            </w:pPr>
          </w:p>
          <w:p w14:paraId="2AD18CFC" w14:textId="77777777" w:rsidR="002757AD" w:rsidRDefault="002757AD" w:rsidP="002757AD">
            <w:pPr>
              <w:rPr>
                <w:rFonts w:ascii="MS Gothic" w:eastAsia="MS Gothic"/>
                <w:szCs w:val="20"/>
              </w:rPr>
            </w:pPr>
            <w:r>
              <w:rPr>
                <w:rFonts w:ascii="MS Gothic" w:eastAsia="MS Gothic" w:hint="eastAsia"/>
                <w:szCs w:val="20"/>
              </w:rPr>
              <w:t>☐</w:t>
            </w:r>
          </w:p>
        </w:tc>
      </w:tr>
      <w:tr w:rsidR="002757AD" w14:paraId="637ABD4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43CCDDE0" w14:textId="77777777" w:rsidR="002757AD" w:rsidRDefault="002757AD" w:rsidP="002757AD">
            <w:pPr>
              <w:rPr>
                <w:rFonts w:eastAsia="Times New Roman"/>
                <w:szCs w:val="20"/>
              </w:rPr>
            </w:pPr>
          </w:p>
          <w:p w14:paraId="2568A4B5" w14:textId="77777777" w:rsidR="002757AD" w:rsidRDefault="002757AD" w:rsidP="002757AD">
            <w:pPr>
              <w:rPr>
                <w:szCs w:val="20"/>
              </w:rPr>
            </w:pPr>
          </w:p>
          <w:p w14:paraId="3A836E6C" w14:textId="77777777" w:rsidR="002757AD" w:rsidRDefault="002757AD" w:rsidP="002757AD">
            <w:pPr>
              <w:rPr>
                <w:szCs w:val="20"/>
              </w:rPr>
            </w:pPr>
          </w:p>
          <w:p w14:paraId="5F3007B0" w14:textId="77777777" w:rsidR="002757AD" w:rsidRDefault="002757AD" w:rsidP="002757AD">
            <w:pPr>
              <w:rPr>
                <w:szCs w:val="20"/>
              </w:rPr>
            </w:pPr>
            <w:r>
              <w:rPr>
                <w:szCs w:val="20"/>
              </w:rPr>
              <w:lastRenderedPageBreak/>
              <w:t>Contrôle de la continuité des conducteurs de protection (armoire et candélabres).</w:t>
            </w:r>
          </w:p>
        </w:tc>
        <w:tc>
          <w:tcPr>
            <w:tcW w:w="3074" w:type="dxa"/>
            <w:tcBorders>
              <w:top w:val="single" w:sz="4" w:space="0" w:color="auto"/>
              <w:left w:val="single" w:sz="4" w:space="0" w:color="auto"/>
              <w:bottom w:val="single" w:sz="4" w:space="0" w:color="auto"/>
              <w:right w:val="single" w:sz="4" w:space="0" w:color="auto"/>
            </w:tcBorders>
          </w:tcPr>
          <w:p w14:paraId="50A3DEB3" w14:textId="77777777" w:rsidR="002757AD" w:rsidRDefault="002757AD" w:rsidP="002757AD">
            <w:pPr>
              <w:rPr>
                <w:szCs w:val="20"/>
              </w:rPr>
            </w:pPr>
          </w:p>
          <w:p w14:paraId="39A36B38" w14:textId="77777777" w:rsidR="002757AD" w:rsidRDefault="002757AD" w:rsidP="002757AD">
            <w:pPr>
              <w:rPr>
                <w:szCs w:val="20"/>
              </w:rPr>
            </w:pPr>
          </w:p>
          <w:p w14:paraId="4D55164A" w14:textId="77777777" w:rsidR="002757AD" w:rsidRDefault="002757AD" w:rsidP="002757AD">
            <w:pPr>
              <w:rPr>
                <w:szCs w:val="20"/>
              </w:rPr>
            </w:pPr>
          </w:p>
          <w:p w14:paraId="5444F1A5" w14:textId="77777777" w:rsidR="002757AD" w:rsidRDefault="002757AD" w:rsidP="002757AD">
            <w:pPr>
              <w:rPr>
                <w:szCs w:val="20"/>
              </w:rPr>
            </w:pPr>
            <w:r>
              <w:rPr>
                <w:szCs w:val="20"/>
              </w:rPr>
              <w:t xml:space="preserve">Appareil : </w:t>
            </w:r>
          </w:p>
          <w:p w14:paraId="73F71B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69F3B2D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521A51F" w14:textId="77777777" w:rsidR="002757AD" w:rsidRDefault="002757AD" w:rsidP="002757AD">
            <w:pPr>
              <w:rPr>
                <w:rFonts w:ascii="MS Gothic" w:eastAsia="MS Gothic"/>
                <w:szCs w:val="20"/>
              </w:rPr>
            </w:pPr>
          </w:p>
          <w:p w14:paraId="36C87220" w14:textId="77777777" w:rsidR="002757AD" w:rsidRDefault="002757AD" w:rsidP="002757AD">
            <w:pPr>
              <w:rPr>
                <w:rFonts w:ascii="MS Gothic" w:eastAsia="MS Gothic"/>
                <w:szCs w:val="20"/>
              </w:rPr>
            </w:pPr>
          </w:p>
          <w:p w14:paraId="42CF03A0" w14:textId="77777777" w:rsidR="002757AD" w:rsidRDefault="002757AD" w:rsidP="002757AD">
            <w:pPr>
              <w:rPr>
                <w:rFonts w:ascii="MS Gothic" w:eastAsia="MS Gothic"/>
                <w:szCs w:val="20"/>
              </w:rPr>
            </w:pPr>
          </w:p>
          <w:p w14:paraId="1ACAEE57" w14:textId="77777777" w:rsidR="002757AD" w:rsidRDefault="002757AD" w:rsidP="002757AD">
            <w:pPr>
              <w:rPr>
                <w:rFonts w:ascii="MS Gothic" w:eastAsia="MS Gothic"/>
                <w:szCs w:val="20"/>
              </w:rPr>
            </w:pPr>
          </w:p>
          <w:p w14:paraId="76263194"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324900E3" w14:textId="77777777" w:rsidR="002757AD" w:rsidRDefault="002757AD" w:rsidP="002757AD">
            <w:pPr>
              <w:rPr>
                <w:rFonts w:ascii="MS Gothic" w:eastAsia="MS Gothic"/>
                <w:szCs w:val="20"/>
              </w:rPr>
            </w:pPr>
          </w:p>
          <w:p w14:paraId="35B3E3B3" w14:textId="77777777" w:rsidR="002757AD" w:rsidRDefault="002757AD" w:rsidP="002757AD">
            <w:pPr>
              <w:rPr>
                <w:rFonts w:ascii="MS Gothic" w:eastAsia="MS Gothic"/>
                <w:szCs w:val="20"/>
              </w:rPr>
            </w:pPr>
          </w:p>
          <w:p w14:paraId="51331EB2" w14:textId="77777777" w:rsidR="002757AD" w:rsidRDefault="002757AD" w:rsidP="002757AD">
            <w:pPr>
              <w:rPr>
                <w:rFonts w:ascii="MS Gothic" w:eastAsia="MS Gothic"/>
                <w:szCs w:val="20"/>
              </w:rPr>
            </w:pPr>
          </w:p>
          <w:p w14:paraId="312D763F" w14:textId="77777777" w:rsidR="002757AD" w:rsidRDefault="002757AD" w:rsidP="002757AD">
            <w:pPr>
              <w:rPr>
                <w:rFonts w:ascii="MS Gothic" w:eastAsia="MS Gothic"/>
                <w:szCs w:val="20"/>
              </w:rPr>
            </w:pPr>
          </w:p>
          <w:p w14:paraId="381E11B9"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749AC0F1" w14:textId="77777777" w:rsidR="002757AD" w:rsidRDefault="002757AD" w:rsidP="002757AD">
            <w:pPr>
              <w:rPr>
                <w:rFonts w:ascii="MS Gothic" w:eastAsia="MS Gothic"/>
                <w:szCs w:val="20"/>
              </w:rPr>
            </w:pPr>
          </w:p>
          <w:p w14:paraId="6FE8DC7A" w14:textId="77777777" w:rsidR="002757AD" w:rsidRDefault="002757AD" w:rsidP="002757AD">
            <w:pPr>
              <w:rPr>
                <w:rFonts w:ascii="MS Gothic" w:eastAsia="MS Gothic"/>
                <w:szCs w:val="20"/>
              </w:rPr>
            </w:pPr>
          </w:p>
          <w:p w14:paraId="535F2922" w14:textId="77777777" w:rsidR="002757AD" w:rsidRDefault="002757AD" w:rsidP="002757AD">
            <w:pPr>
              <w:rPr>
                <w:rFonts w:ascii="MS Gothic" w:eastAsia="MS Gothic"/>
                <w:szCs w:val="20"/>
              </w:rPr>
            </w:pPr>
          </w:p>
          <w:p w14:paraId="04B9DE17" w14:textId="77777777" w:rsidR="002757AD" w:rsidRDefault="002757AD" w:rsidP="002757AD">
            <w:pPr>
              <w:rPr>
                <w:rFonts w:ascii="MS Gothic" w:eastAsia="MS Gothic"/>
                <w:szCs w:val="20"/>
              </w:rPr>
            </w:pPr>
          </w:p>
          <w:p w14:paraId="6989B893" w14:textId="77777777" w:rsidR="002757AD" w:rsidRDefault="002757AD" w:rsidP="002757AD">
            <w:pPr>
              <w:rPr>
                <w:rFonts w:eastAsia="Times New Roman"/>
                <w:szCs w:val="20"/>
              </w:rPr>
            </w:pPr>
            <w:r>
              <w:rPr>
                <w:rFonts w:ascii="MS Gothic" w:eastAsia="MS Gothic" w:hint="eastAsia"/>
                <w:szCs w:val="20"/>
              </w:rPr>
              <w:lastRenderedPageBreak/>
              <w:t>☐</w:t>
            </w:r>
          </w:p>
        </w:tc>
      </w:tr>
      <w:tr w:rsidR="002757AD" w14:paraId="65B0B08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BC8A35" w14:textId="77777777" w:rsidR="002757AD" w:rsidRDefault="002757AD" w:rsidP="002757AD">
            <w:pPr>
              <w:rPr>
                <w:szCs w:val="20"/>
              </w:rPr>
            </w:pPr>
            <w:r>
              <w:rPr>
                <w:szCs w:val="20"/>
              </w:rPr>
              <w:lastRenderedPageBreak/>
              <w:t>Continuité de la liaison équipotentielle principale (de l’armoire aux candélabres).</w:t>
            </w:r>
          </w:p>
        </w:tc>
        <w:tc>
          <w:tcPr>
            <w:tcW w:w="3074" w:type="dxa"/>
            <w:tcBorders>
              <w:top w:val="single" w:sz="4" w:space="0" w:color="auto"/>
              <w:left w:val="single" w:sz="4" w:space="0" w:color="auto"/>
              <w:bottom w:val="single" w:sz="4" w:space="0" w:color="auto"/>
              <w:right w:val="single" w:sz="4" w:space="0" w:color="auto"/>
            </w:tcBorders>
            <w:hideMark/>
          </w:tcPr>
          <w:p w14:paraId="3A0F1AA6" w14:textId="77777777" w:rsidR="002757AD" w:rsidRDefault="002757AD" w:rsidP="002757AD">
            <w:pPr>
              <w:rPr>
                <w:szCs w:val="20"/>
              </w:rPr>
            </w:pPr>
            <w:r>
              <w:rPr>
                <w:szCs w:val="20"/>
              </w:rPr>
              <w:t xml:space="preserve">Appareil : </w:t>
            </w:r>
          </w:p>
          <w:p w14:paraId="707E34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34BDCA1D" w14:textId="77777777" w:rsidR="002757AD" w:rsidRDefault="002757AD" w:rsidP="002757AD">
            <w:pPr>
              <w:rPr>
                <w:rFonts w:ascii="Cambria" w:hAnsi="Cambria"/>
                <w:szCs w:val="20"/>
              </w:rPr>
            </w:pPr>
          </w:p>
        </w:tc>
        <w:tc>
          <w:tcPr>
            <w:tcW w:w="425" w:type="dxa"/>
            <w:tcBorders>
              <w:top w:val="single" w:sz="4" w:space="0" w:color="auto"/>
              <w:left w:val="single" w:sz="4" w:space="0" w:color="auto"/>
              <w:bottom w:val="single" w:sz="4" w:space="0" w:color="auto"/>
              <w:right w:val="single" w:sz="4" w:space="0" w:color="auto"/>
            </w:tcBorders>
            <w:hideMark/>
          </w:tcPr>
          <w:p w14:paraId="6FFF826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83A17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A7A6A4" w14:textId="77777777" w:rsidR="002757AD" w:rsidRDefault="002757AD" w:rsidP="002757AD">
            <w:pPr>
              <w:rPr>
                <w:rFonts w:ascii="MS Gothic" w:eastAsia="MS Gothic"/>
                <w:szCs w:val="20"/>
              </w:rPr>
            </w:pPr>
            <w:r>
              <w:rPr>
                <w:rFonts w:ascii="MS Gothic" w:eastAsia="MS Gothic" w:hint="eastAsia"/>
                <w:szCs w:val="20"/>
              </w:rPr>
              <w:t>☐</w:t>
            </w:r>
          </w:p>
        </w:tc>
      </w:tr>
      <w:tr w:rsidR="002757AD" w14:paraId="647950D5"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4671FC4C" w14:textId="77777777" w:rsidR="002757AD" w:rsidRDefault="002757AD" w:rsidP="002757AD">
            <w:pPr>
              <w:rPr>
                <w:rFonts w:eastAsia="Times New Roman"/>
                <w:szCs w:val="20"/>
              </w:rPr>
            </w:pPr>
            <w:r>
              <w:rPr>
                <w:szCs w:val="20"/>
              </w:rPr>
              <w:t xml:space="preserve">Contrôle du dispositif différentiels haute sensibilité 30 mA de type AC en amont de la prise éclairage festif. </w:t>
            </w:r>
          </w:p>
        </w:tc>
        <w:tc>
          <w:tcPr>
            <w:tcW w:w="3074" w:type="dxa"/>
            <w:tcBorders>
              <w:top w:val="single" w:sz="4" w:space="0" w:color="auto"/>
              <w:left w:val="single" w:sz="4" w:space="0" w:color="auto"/>
              <w:bottom w:val="single" w:sz="4" w:space="0" w:color="auto"/>
              <w:right w:val="single" w:sz="4" w:space="0" w:color="auto"/>
            </w:tcBorders>
            <w:hideMark/>
          </w:tcPr>
          <w:p w14:paraId="1DE8B8BE" w14:textId="77777777" w:rsidR="002757AD" w:rsidRDefault="002757AD" w:rsidP="002757AD">
            <w:pPr>
              <w:rPr>
                <w:szCs w:val="20"/>
              </w:rPr>
            </w:pPr>
            <w:r>
              <w:rPr>
                <w:szCs w:val="20"/>
              </w:rPr>
              <w:t xml:space="preserve">Appareil : </w:t>
            </w:r>
          </w:p>
          <w:p w14:paraId="04040F4B"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2ACB618D"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tcPr>
          <w:p w14:paraId="576A25A1" w14:textId="77777777" w:rsidR="002757AD" w:rsidRDefault="002757AD" w:rsidP="002757AD">
            <w:pPr>
              <w:rPr>
                <w:rFonts w:ascii="Cambria" w:hAnsi="Cambria"/>
                <w:szCs w:val="20"/>
              </w:rPr>
            </w:pPr>
            <w:r>
              <w:rPr>
                <w:rFonts w:ascii="Cambria" w:hAnsi="Cambria"/>
                <w:szCs w:val="20"/>
              </w:rPr>
              <w:t xml:space="preserve">ΔI =              et  Δt = </w:t>
            </w:r>
          </w:p>
          <w:p w14:paraId="1E326F4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hideMark/>
          </w:tcPr>
          <w:p w14:paraId="0FE4A05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E7C2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60B8EFC" w14:textId="77777777" w:rsidR="002757AD" w:rsidRDefault="002757AD" w:rsidP="002757AD">
            <w:pPr>
              <w:rPr>
                <w:szCs w:val="20"/>
              </w:rPr>
            </w:pPr>
            <w:r>
              <w:rPr>
                <w:rFonts w:ascii="MS Gothic" w:eastAsia="MS Gothic" w:hint="eastAsia"/>
                <w:szCs w:val="20"/>
              </w:rPr>
              <w:t>☐</w:t>
            </w:r>
          </w:p>
        </w:tc>
      </w:tr>
      <w:tr w:rsidR="002757AD" w14:paraId="0E0F2AC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D1EDBD0" w14:textId="77777777" w:rsidR="002757AD" w:rsidRDefault="002757AD" w:rsidP="002757AD">
            <w:pPr>
              <w:rPr>
                <w:szCs w:val="20"/>
              </w:rPr>
            </w:pPr>
            <w:r>
              <w:rPr>
                <w:szCs w:val="20"/>
              </w:rPr>
              <w:t>Contrôle du dispositif différentiels haute sensibilité 30 mA de type A</w:t>
            </w:r>
          </w:p>
        </w:tc>
        <w:tc>
          <w:tcPr>
            <w:tcW w:w="3074" w:type="dxa"/>
            <w:tcBorders>
              <w:top w:val="single" w:sz="4" w:space="0" w:color="auto"/>
              <w:left w:val="single" w:sz="4" w:space="0" w:color="auto"/>
              <w:bottom w:val="single" w:sz="4" w:space="0" w:color="auto"/>
              <w:right w:val="single" w:sz="4" w:space="0" w:color="auto"/>
            </w:tcBorders>
            <w:hideMark/>
          </w:tcPr>
          <w:p w14:paraId="43E38BA3" w14:textId="77777777" w:rsidR="002757AD" w:rsidRDefault="002757AD" w:rsidP="002757AD">
            <w:pPr>
              <w:rPr>
                <w:szCs w:val="20"/>
              </w:rPr>
            </w:pPr>
            <w:r>
              <w:rPr>
                <w:szCs w:val="20"/>
              </w:rPr>
              <w:t xml:space="preserve">Appareil : </w:t>
            </w:r>
          </w:p>
          <w:p w14:paraId="0B70B439"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7DBEB789"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hideMark/>
          </w:tcPr>
          <w:p w14:paraId="1893F1E4"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EB379B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65048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0EDCE47" w14:textId="77777777" w:rsidR="002757AD" w:rsidRDefault="002757AD" w:rsidP="002757AD">
            <w:pPr>
              <w:rPr>
                <w:szCs w:val="20"/>
              </w:rPr>
            </w:pPr>
            <w:r>
              <w:rPr>
                <w:rFonts w:ascii="MS Gothic" w:eastAsia="MS Gothic" w:hint="eastAsia"/>
                <w:szCs w:val="20"/>
              </w:rPr>
              <w:t>☐</w:t>
            </w:r>
          </w:p>
        </w:tc>
      </w:tr>
      <w:tr w:rsidR="002757AD" w14:paraId="68799858"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E9A601" w14:textId="77777777" w:rsidR="002757AD" w:rsidRDefault="002757AD" w:rsidP="002757AD">
            <w:pPr>
              <w:rPr>
                <w:szCs w:val="20"/>
              </w:rPr>
            </w:pPr>
            <w:r>
              <w:rPr>
                <w:szCs w:val="20"/>
              </w:rPr>
              <w:t>Contrôle du dispositif différentiels haute sensibilité 30 mA de type SI</w:t>
            </w:r>
          </w:p>
        </w:tc>
        <w:tc>
          <w:tcPr>
            <w:tcW w:w="3074" w:type="dxa"/>
            <w:tcBorders>
              <w:top w:val="single" w:sz="4" w:space="0" w:color="auto"/>
              <w:left w:val="single" w:sz="4" w:space="0" w:color="auto"/>
              <w:bottom w:val="single" w:sz="4" w:space="0" w:color="auto"/>
              <w:right w:val="single" w:sz="4" w:space="0" w:color="auto"/>
            </w:tcBorders>
            <w:hideMark/>
          </w:tcPr>
          <w:p w14:paraId="7C9262A8" w14:textId="77777777" w:rsidR="002757AD" w:rsidRDefault="002757AD" w:rsidP="002757AD">
            <w:pPr>
              <w:rPr>
                <w:szCs w:val="20"/>
              </w:rPr>
            </w:pPr>
            <w:r>
              <w:rPr>
                <w:szCs w:val="20"/>
              </w:rPr>
              <w:t xml:space="preserve">Appareil : </w:t>
            </w:r>
          </w:p>
          <w:p w14:paraId="16DFAF42"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1E5343EE" w14:textId="77777777" w:rsidR="002757AD" w:rsidRDefault="002757AD" w:rsidP="002757AD">
            <w:pPr>
              <w:rPr>
                <w:szCs w:val="20"/>
              </w:rPr>
            </w:pPr>
            <w:r>
              <w:rPr>
                <w:szCs w:val="20"/>
              </w:rPr>
              <w:t xml:space="preserve">Et  </w:t>
            </w:r>
            <w:r>
              <w:rPr>
                <w:rFonts w:ascii="Cambria" w:hAnsi="Cambria"/>
                <w:szCs w:val="20"/>
              </w:rPr>
              <w:t>Δ</w:t>
            </w:r>
            <w:r>
              <w:rPr>
                <w:szCs w:val="20"/>
              </w:rPr>
              <w:t>t &lt; 0,2s en TT et 0,4 s en TN</w:t>
            </w:r>
          </w:p>
        </w:tc>
        <w:tc>
          <w:tcPr>
            <w:tcW w:w="2552" w:type="dxa"/>
            <w:tcBorders>
              <w:top w:val="single" w:sz="4" w:space="0" w:color="auto"/>
              <w:left w:val="single" w:sz="4" w:space="0" w:color="auto"/>
              <w:bottom w:val="single" w:sz="4" w:space="0" w:color="auto"/>
              <w:right w:val="single" w:sz="4" w:space="0" w:color="auto"/>
            </w:tcBorders>
            <w:hideMark/>
          </w:tcPr>
          <w:p w14:paraId="7B61C9D7"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18928C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5EE34E2"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E6F8CCF" w14:textId="77777777" w:rsidR="002757AD" w:rsidRDefault="002757AD" w:rsidP="002757AD">
            <w:pPr>
              <w:rPr>
                <w:szCs w:val="20"/>
              </w:rPr>
            </w:pPr>
            <w:r>
              <w:rPr>
                <w:rFonts w:ascii="MS Gothic" w:eastAsia="MS Gothic" w:hint="eastAsia"/>
                <w:szCs w:val="20"/>
              </w:rPr>
              <w:t>☐</w:t>
            </w:r>
          </w:p>
        </w:tc>
      </w:tr>
      <w:tr w:rsidR="002757AD" w14:paraId="2903C872"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BD65C2F" w14:textId="77777777" w:rsidR="002757AD" w:rsidRDefault="002757AD" w:rsidP="002757AD">
            <w:pPr>
              <w:rPr>
                <w:szCs w:val="20"/>
              </w:rPr>
            </w:pPr>
            <w:r>
              <w:rPr>
                <w:szCs w:val="20"/>
              </w:rPr>
              <w:t>Contrôle du dispositif différentiels 500 mA de type Sélectif repéré : DB ou AGCP</w:t>
            </w:r>
          </w:p>
        </w:tc>
        <w:tc>
          <w:tcPr>
            <w:tcW w:w="3074" w:type="dxa"/>
            <w:tcBorders>
              <w:top w:val="single" w:sz="4" w:space="0" w:color="auto"/>
              <w:left w:val="single" w:sz="4" w:space="0" w:color="auto"/>
              <w:bottom w:val="single" w:sz="4" w:space="0" w:color="auto"/>
              <w:right w:val="single" w:sz="4" w:space="0" w:color="auto"/>
            </w:tcBorders>
            <w:hideMark/>
          </w:tcPr>
          <w:p w14:paraId="099B465A" w14:textId="77777777" w:rsidR="002757AD" w:rsidRDefault="002757AD" w:rsidP="002757AD">
            <w:pPr>
              <w:rPr>
                <w:szCs w:val="20"/>
              </w:rPr>
            </w:pPr>
            <w:r>
              <w:rPr>
                <w:szCs w:val="20"/>
              </w:rPr>
              <w:t xml:space="preserve">Appareil : </w:t>
            </w:r>
          </w:p>
          <w:p w14:paraId="24E6A4EB" w14:textId="77777777" w:rsidR="002757AD" w:rsidRDefault="002757AD" w:rsidP="002757AD">
            <w:pPr>
              <w:rPr>
                <w:sz w:val="18"/>
                <w:szCs w:val="18"/>
              </w:rPr>
            </w:pPr>
            <w:r>
              <w:rPr>
                <w:sz w:val="18"/>
                <w:szCs w:val="18"/>
              </w:rPr>
              <w:t>Conditions : 250 mA&lt;I</w:t>
            </w:r>
            <w:r>
              <w:rPr>
                <w:rFonts w:ascii="Cambria" w:hAnsi="Cambria"/>
                <w:sz w:val="18"/>
                <w:szCs w:val="18"/>
              </w:rPr>
              <w:t>Δ</w:t>
            </w:r>
            <w:r>
              <w:rPr>
                <w:sz w:val="18"/>
                <w:szCs w:val="18"/>
              </w:rPr>
              <w:t>n&lt;500mA</w:t>
            </w:r>
          </w:p>
          <w:p w14:paraId="3F518404" w14:textId="77777777" w:rsidR="002757AD" w:rsidRDefault="002757AD" w:rsidP="002757AD">
            <w:pPr>
              <w:rPr>
                <w:szCs w:val="20"/>
              </w:rPr>
            </w:pPr>
            <w:r>
              <w:rPr>
                <w:szCs w:val="20"/>
              </w:rPr>
              <w:t xml:space="preserve">Et  </w:t>
            </w:r>
            <w:r>
              <w:rPr>
                <w:rFonts w:ascii="Cambria" w:hAnsi="Cambria"/>
                <w:szCs w:val="20"/>
              </w:rPr>
              <w:t>Δ</w:t>
            </w:r>
            <w:r>
              <w:rPr>
                <w:szCs w:val="20"/>
              </w:rPr>
              <w:t>t &lt; 0,2s en TT et 0 ,4s en TN</w:t>
            </w:r>
          </w:p>
        </w:tc>
        <w:tc>
          <w:tcPr>
            <w:tcW w:w="2552" w:type="dxa"/>
            <w:tcBorders>
              <w:top w:val="single" w:sz="4" w:space="0" w:color="auto"/>
              <w:left w:val="single" w:sz="4" w:space="0" w:color="auto"/>
              <w:bottom w:val="single" w:sz="4" w:space="0" w:color="auto"/>
              <w:right w:val="single" w:sz="4" w:space="0" w:color="auto"/>
            </w:tcBorders>
            <w:hideMark/>
          </w:tcPr>
          <w:p w14:paraId="35427395"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5158E4B5"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4ADBD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4E03953" w14:textId="77777777" w:rsidR="002757AD" w:rsidRDefault="002757AD" w:rsidP="002757AD">
            <w:pPr>
              <w:rPr>
                <w:szCs w:val="20"/>
              </w:rPr>
            </w:pPr>
            <w:r>
              <w:rPr>
                <w:rFonts w:ascii="MS Gothic" w:eastAsia="MS Gothic" w:hint="eastAsia"/>
                <w:szCs w:val="20"/>
              </w:rPr>
              <w:t>☐</w:t>
            </w:r>
          </w:p>
        </w:tc>
      </w:tr>
    </w:tbl>
    <w:p w14:paraId="112D8619" w14:textId="77777777" w:rsidR="002757AD" w:rsidRDefault="002757AD" w:rsidP="002757AD">
      <w:pPr>
        <w:spacing w:after="0"/>
        <w:rPr>
          <w:rFonts w:eastAsia="Times New Roman"/>
          <w:szCs w:val="24"/>
        </w:rPr>
      </w:pPr>
    </w:p>
    <w:p w14:paraId="74CD92F2" w14:textId="7E09389E" w:rsidR="002757AD" w:rsidRDefault="002757AD" w:rsidP="002757AD">
      <w:pPr>
        <w:spacing w:after="0"/>
      </w:pPr>
      <w:r>
        <w:rPr>
          <w:noProof/>
        </w:rPr>
        <mc:AlternateContent>
          <mc:Choice Requires="wps">
            <w:drawing>
              <wp:anchor distT="0" distB="0" distL="114300" distR="114300" simplePos="0" relativeHeight="251712512" behindDoc="0" locked="0" layoutInCell="1" allowOverlap="1" wp14:anchorId="4D294694" wp14:editId="75BA101E">
                <wp:simplePos x="0" y="0"/>
                <wp:positionH relativeFrom="column">
                  <wp:posOffset>874395</wp:posOffset>
                </wp:positionH>
                <wp:positionV relativeFrom="paragraph">
                  <wp:posOffset>93345</wp:posOffset>
                </wp:positionV>
                <wp:extent cx="1177925" cy="309880"/>
                <wp:effectExtent l="0" t="0" r="22225" b="13970"/>
                <wp:wrapNone/>
                <wp:docPr id="479" name="Zone de texte 479"/>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5151CDA3"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294694" id="Zone de texte 479" o:spid="_x0000_s1034" type="#_x0000_t202" style="position:absolute;left:0;text-align:left;margin-left:68.85pt;margin-top:7.35pt;width:92.75pt;height:2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" fillcolor="white [3201]" strokecolor="red" strokeweight="1pt">
                <v:textbox>
                  <w:txbxContent>
                    <w:p w14:paraId="5151CDA3"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38573CE" wp14:editId="2F91202F">
                <wp:simplePos x="0" y="0"/>
                <wp:positionH relativeFrom="column">
                  <wp:posOffset>4721225</wp:posOffset>
                </wp:positionH>
                <wp:positionV relativeFrom="paragraph">
                  <wp:posOffset>90170</wp:posOffset>
                </wp:positionV>
                <wp:extent cx="1177925" cy="309880"/>
                <wp:effectExtent l="0" t="0" r="22225" b="13970"/>
                <wp:wrapNone/>
                <wp:docPr id="478" name="Zone de texte 478"/>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4A4AC0E1"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8573CE" id="Zone de texte 478" o:spid="_x0000_s1035" type="#_x0000_t202" style="position:absolute;left:0;text-align:left;margin-left:371.75pt;margin-top:7.1pt;width:92.75pt;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" fillcolor="white [3201]" strokecolor="red" strokeweight="1pt">
                <v:textbox>
                  <w:txbxContent>
                    <w:p w14:paraId="4A4AC0E1"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1B89015" wp14:editId="2FAD62B8">
                <wp:simplePos x="0" y="0"/>
                <wp:positionH relativeFrom="column">
                  <wp:posOffset>2542540</wp:posOffset>
                </wp:positionH>
                <wp:positionV relativeFrom="paragraph">
                  <wp:posOffset>94615</wp:posOffset>
                </wp:positionV>
                <wp:extent cx="1177925" cy="309880"/>
                <wp:effectExtent l="0" t="0" r="22225" b="13970"/>
                <wp:wrapNone/>
                <wp:docPr id="477" name="Zone de texte 477"/>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30D64956"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89015" id="Zone de texte 477" o:spid="_x0000_s1036" type="#_x0000_t202" style="position:absolute;left:0;text-align:left;margin-left:200.2pt;margin-top:7.45pt;width:92.75pt;height:2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" fillcolor="white [3201]" strokecolor="red" strokeweight="1pt">
                <v:textbox>
                  <w:txbxContent>
                    <w:p w14:paraId="30D64956" w14:textId="77777777" w:rsidR="002757AD" w:rsidRDefault="002757AD" w:rsidP="002757AD"/>
                  </w:txbxContent>
                </v:textbox>
              </v:shape>
            </w:pict>
          </mc:Fallback>
        </mc:AlternateContent>
      </w:r>
    </w:p>
    <w:p w14:paraId="0D8B3971" w14:textId="77777777" w:rsidR="002757AD" w:rsidRDefault="002757AD" w:rsidP="002757AD">
      <w:pPr>
        <w:spacing w:after="0"/>
        <w:ind w:firstLine="708"/>
      </w:pPr>
      <w:r>
        <w:t xml:space="preserve">Date :                        </w:t>
      </w:r>
      <w:r>
        <w:tab/>
      </w:r>
      <w:r>
        <w:tab/>
        <w:t xml:space="preserve">le :    </w:t>
      </w:r>
      <w:r>
        <w:tab/>
      </w:r>
      <w:r>
        <w:tab/>
      </w:r>
      <w:r>
        <w:tab/>
      </w:r>
      <w:r>
        <w:tab/>
        <w:t xml:space="preserve">signature :  </w:t>
      </w:r>
    </w:p>
    <w:p w14:paraId="31274A57" w14:textId="77777777" w:rsidR="002757AD" w:rsidRDefault="002757AD" w:rsidP="002757AD">
      <w:pPr>
        <w:rPr>
          <w:rFonts w:eastAsiaTheme="majorEastAsia"/>
        </w:rPr>
      </w:pPr>
    </w:p>
    <w:p w14:paraId="4B5BBE7A" w14:textId="0AAC2A5B" w:rsidR="002757AD" w:rsidRDefault="002757AD" w:rsidP="002757AD">
      <w:pPr>
        <w:spacing w:after="0"/>
        <w:rPr>
          <w:rFonts w:eastAsia="Times New Roman" w:cs="Times New Roman"/>
          <w:szCs w:val="24"/>
        </w:rPr>
      </w:pPr>
      <w:r>
        <w:rPr>
          <w:rFonts w:eastAsia="Times New Roman" w:cs="Times New Roman"/>
          <w:noProof/>
          <w:szCs w:val="24"/>
        </w:rPr>
        <w:drawing>
          <wp:anchor distT="0" distB="0" distL="114300" distR="114300" simplePos="0" relativeHeight="251715584" behindDoc="0" locked="0" layoutInCell="1" allowOverlap="1" wp14:anchorId="507C6532" wp14:editId="3CA114EA">
            <wp:simplePos x="0" y="0"/>
            <wp:positionH relativeFrom="column">
              <wp:posOffset>3616325</wp:posOffset>
            </wp:positionH>
            <wp:positionV relativeFrom="paragraph">
              <wp:posOffset>363220</wp:posOffset>
            </wp:positionV>
            <wp:extent cx="3185795" cy="821055"/>
            <wp:effectExtent l="0" t="0" r="0" b="0"/>
            <wp:wrapNone/>
            <wp:docPr id="475" name="Image 475" descr="mso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msoA41C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795" cy="821055"/>
                    </a:xfrm>
                    <a:prstGeom prst="rect">
                      <a:avLst/>
                    </a:prstGeom>
                    <a:noFill/>
                  </pic:spPr>
                </pic:pic>
              </a:graphicData>
            </a:graphic>
            <wp14:sizeRelH relativeFrom="margin">
              <wp14:pctWidth>0</wp14:pctWidth>
            </wp14:sizeRelH>
            <wp14:sizeRelV relativeFrom="margin">
              <wp14:pctHeight>0</wp14:pctHeight>
            </wp14:sizeRelV>
          </wp:anchor>
        </w:drawing>
      </w:r>
      <w:r>
        <w:t>Indiquer sur le graphique ci-dessous la zone de conformité pour le déclenchement des DDRHS du système ainsi que les points de déclenchement des DDRHS relevés précédemment. Vous choisirez le temps de déclenchement maximal sur le tableau ci-contre (SLT en fonction des tensions d’alimentation).</w:t>
      </w:r>
    </w:p>
    <w:p w14:paraId="19A7241E" w14:textId="39CDA6D9" w:rsidR="002757AD" w:rsidRDefault="002757AD" w:rsidP="002757AD">
      <w:pPr>
        <w:rPr>
          <w:b/>
          <w:sz w:val="28"/>
          <w:szCs w:val="28"/>
          <w:highlight w:val="green"/>
        </w:rPr>
      </w:pPr>
      <w:r>
        <w:rPr>
          <w:noProof/>
        </w:rPr>
        <w:drawing>
          <wp:anchor distT="0" distB="0" distL="114300" distR="114300" simplePos="0" relativeHeight="251716608" behindDoc="0" locked="0" layoutInCell="1" allowOverlap="1" wp14:anchorId="4F431AD6" wp14:editId="4214FA28">
            <wp:simplePos x="0" y="0"/>
            <wp:positionH relativeFrom="column">
              <wp:posOffset>-72390</wp:posOffset>
            </wp:positionH>
            <wp:positionV relativeFrom="paragraph">
              <wp:posOffset>202565</wp:posOffset>
            </wp:positionV>
            <wp:extent cx="3690620" cy="2439670"/>
            <wp:effectExtent l="0" t="0" r="5080" b="0"/>
            <wp:wrapNone/>
            <wp:docPr id="474" name="Image 474"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5C695E41" wp14:editId="575B3323">
                <wp:simplePos x="0" y="0"/>
                <wp:positionH relativeFrom="column">
                  <wp:posOffset>3721100</wp:posOffset>
                </wp:positionH>
                <wp:positionV relativeFrom="paragraph">
                  <wp:posOffset>828040</wp:posOffset>
                </wp:positionV>
                <wp:extent cx="2975610" cy="1746250"/>
                <wp:effectExtent l="0" t="0" r="15240" b="25400"/>
                <wp:wrapNone/>
                <wp:docPr id="473" name="Zone de texte 473"/>
                <wp:cNvGraphicFramePr/>
                <a:graphic xmlns:a="http://schemas.openxmlformats.org/drawingml/2006/main">
                  <a:graphicData uri="http://schemas.microsoft.com/office/word/2010/wordprocessingShape">
                    <wps:wsp>
                      <wps:cNvSpPr txBox="1"/>
                      <wps:spPr>
                        <a:xfrm>
                          <a:off x="0" y="0"/>
                          <a:ext cx="2975610" cy="1745615"/>
                        </a:xfrm>
                        <a:prstGeom prst="rect">
                          <a:avLst/>
                        </a:prstGeom>
                        <a:solidFill>
                          <a:schemeClr val="lt1"/>
                        </a:solidFill>
                        <a:ln w="6350">
                          <a:solidFill>
                            <a:prstClr val="black"/>
                          </a:solidFill>
                        </a:ln>
                      </wps:spPr>
                      <wps:txbx>
                        <w:txbxContent>
                          <w:p w14:paraId="27C83AAA" w14:textId="77777777" w:rsidR="002757AD" w:rsidRDefault="002757AD" w:rsidP="002757AD">
                            <w:r>
                              <w:t xml:space="preserve">Conclure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95E41" id="Zone de texte 473" o:spid="_x0000_s1037" type="#_x0000_t202" style="position:absolute;left:0;text-align:left;margin-left:293pt;margin-top:65.2pt;width:234.3pt;height:1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" fillcolor="white [3201]" strokeweight=".5pt">
                <v:textbox>
                  <w:txbxContent>
                    <w:p w14:paraId="27C83AAA" w14:textId="77777777" w:rsidR="002757AD" w:rsidRDefault="002757AD" w:rsidP="002757AD">
                      <w:r>
                        <w:t xml:space="preserve">Conclure sur le fonctionnement des DDRHS et la protection des personnes contre le contact indirect. </w:t>
                      </w:r>
                    </w:p>
                  </w:txbxContent>
                </v:textbox>
              </v:shape>
            </w:pict>
          </mc:Fallback>
        </mc:AlternateContent>
      </w:r>
    </w:p>
    <w:p w14:paraId="3C21458D" w14:textId="77777777" w:rsidR="002757AD" w:rsidRDefault="002757AD" w:rsidP="002757AD">
      <w:pPr>
        <w:spacing w:after="0"/>
        <w:ind w:firstLine="708"/>
        <w:rPr>
          <w:szCs w:val="24"/>
        </w:rPr>
      </w:pPr>
      <w:r>
        <w:rPr>
          <w:b/>
          <w:sz w:val="28"/>
          <w:szCs w:val="28"/>
          <w:highlight w:val="green"/>
        </w:rPr>
        <w:br w:type="page"/>
      </w:r>
    </w:p>
    <w:p w14:paraId="385423AB" w14:textId="6B614E89" w:rsidR="002757AD" w:rsidRDefault="002757AD" w:rsidP="00932C84">
      <w:pPr>
        <w:pStyle w:val="Titre2"/>
        <w:spacing w:after="0" w:line="240" w:lineRule="auto"/>
      </w:pPr>
      <w:bookmarkStart w:id="39" w:name="_Toc530376214"/>
      <w:r>
        <w:lastRenderedPageBreak/>
        <w:t>Conformité de l’implantation et du niveau d’éclairement</w:t>
      </w:r>
      <w:bookmarkEnd w:id="39"/>
    </w:p>
    <w:p w14:paraId="0F0ECB2B" w14:textId="4C137733" w:rsidR="002757AD" w:rsidRDefault="002757AD" w:rsidP="002757AD">
      <w:pPr>
        <w:pStyle w:val="Titre3"/>
      </w:pPr>
      <w:r>
        <w:t>Contrôle de l’implantation des candélabres</w:t>
      </w:r>
    </w:p>
    <w:p w14:paraId="074372EC" w14:textId="77777777" w:rsidR="002757AD" w:rsidRDefault="002757AD" w:rsidP="002757AD">
      <w:pPr>
        <w:spacing w:after="0"/>
      </w:pPr>
      <w:r>
        <w:t>Afin que le parcourt du piéton soit toujours éclairé et que la sécurité soit assurée les zones de détection doivent se chevaucher.</w:t>
      </w:r>
    </w:p>
    <w:p w14:paraId="419C74EB" w14:textId="77777777" w:rsidR="002757AD" w:rsidRDefault="002757AD" w:rsidP="002757AD">
      <w:pPr>
        <w:spacing w:after="0"/>
      </w:pPr>
    </w:p>
    <w:p w14:paraId="2A3E2327" w14:textId="77777777" w:rsidR="002757AD" w:rsidRDefault="002757AD" w:rsidP="002757AD">
      <w:pPr>
        <w:spacing w:after="0"/>
      </w:pPr>
      <w:r>
        <w:t>Réaliser les mesures les mesures dimensionnels requises pour vérification puis compléter la figure ci-dessous.</w:t>
      </w:r>
    </w:p>
    <w:p w14:paraId="2CD76975" w14:textId="77777777" w:rsidR="002757AD" w:rsidRDefault="002757AD" w:rsidP="002757AD">
      <w:pPr>
        <w:spacing w:after="0"/>
      </w:pPr>
    </w:p>
    <w:p w14:paraId="5EF5829F" w14:textId="225BD870" w:rsidR="002757AD" w:rsidRDefault="002757AD" w:rsidP="002757AD">
      <w:pPr>
        <w:spacing w:after="0"/>
      </w:pPr>
      <w:r>
        <w:rPr>
          <w:noProof/>
        </w:rPr>
        <mc:AlternateContent>
          <mc:Choice Requires="wps">
            <w:drawing>
              <wp:anchor distT="0" distB="0" distL="114300" distR="114300" simplePos="0" relativeHeight="251719680" behindDoc="0" locked="0" layoutInCell="1" allowOverlap="1" wp14:anchorId="64520FB3" wp14:editId="3A2B189B">
                <wp:simplePos x="0" y="0"/>
                <wp:positionH relativeFrom="column">
                  <wp:posOffset>172720</wp:posOffset>
                </wp:positionH>
                <wp:positionV relativeFrom="paragraph">
                  <wp:posOffset>1561465</wp:posOffset>
                </wp:positionV>
                <wp:extent cx="723265" cy="309880"/>
                <wp:effectExtent l="0" t="0" r="19685" b="13970"/>
                <wp:wrapNone/>
                <wp:docPr id="502" name="Zone de texte 502"/>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4C5F421"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520FB3" id="Zone de texte 502" o:spid="_x0000_s1038" type="#_x0000_t202" style="position:absolute;left:0;text-align:left;margin-left:13.6pt;margin-top:122.95pt;width:56.9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" fillcolor="white [3201]" strokecolor="red" strokeweight="1pt">
                <v:textbox>
                  <w:txbxContent>
                    <w:p w14:paraId="04C5F421"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B31433C" wp14:editId="6CFFDAC8">
                <wp:simplePos x="0" y="0"/>
                <wp:positionH relativeFrom="column">
                  <wp:posOffset>4159885</wp:posOffset>
                </wp:positionH>
                <wp:positionV relativeFrom="paragraph">
                  <wp:posOffset>878205</wp:posOffset>
                </wp:positionV>
                <wp:extent cx="723265" cy="309880"/>
                <wp:effectExtent l="0" t="0" r="19685" b="13970"/>
                <wp:wrapNone/>
                <wp:docPr id="501" name="Zone de texte 50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393340C6"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31433C" id="Zone de texte 501" o:spid="_x0000_s1039" type="#_x0000_t202" style="position:absolute;left:0;text-align:left;margin-left:327.55pt;margin-top:69.15pt;width:56.9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" fillcolor="white [3201]" strokecolor="red" strokeweight="1pt">
                <v:textbox>
                  <w:txbxContent>
                    <w:p w14:paraId="393340C6"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BED1C47" wp14:editId="232B5F79">
                <wp:simplePos x="0" y="0"/>
                <wp:positionH relativeFrom="column">
                  <wp:posOffset>2165985</wp:posOffset>
                </wp:positionH>
                <wp:positionV relativeFrom="paragraph">
                  <wp:posOffset>612140</wp:posOffset>
                </wp:positionV>
                <wp:extent cx="723265" cy="309880"/>
                <wp:effectExtent l="0" t="0" r="19685" b="13970"/>
                <wp:wrapNone/>
                <wp:docPr id="494" name="Zone de texte 494"/>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7E48BAE7"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ED1C47" id="Zone de texte 494" o:spid="_x0000_s1040" type="#_x0000_t202" style="position:absolute;left:0;text-align:left;margin-left:170.55pt;margin-top:48.2pt;width:56.95pt;height:2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" fillcolor="white [3201]" strokecolor="red" strokeweight="1pt">
                <v:textbox>
                  <w:txbxContent>
                    <w:p w14:paraId="7E48BAE7" w14:textId="77777777" w:rsidR="002757AD" w:rsidRDefault="002757AD" w:rsidP="002757AD">
                      <w:r>
                        <w:rPr>
                          <w:u w:val="single"/>
                        </w:rPr>
                        <w:t xml:space="preserve">          </w:t>
                      </w:r>
                      <w:r>
                        <w:t xml:space="preserve"> m</w:t>
                      </w:r>
                    </w:p>
                  </w:txbxContent>
                </v:textbox>
              </v:shape>
            </w:pict>
          </mc:Fallback>
        </mc:AlternateContent>
      </w:r>
      <w:r>
        <w:rPr>
          <w:noProof/>
        </w:rPr>
        <w:drawing>
          <wp:inline distT="0" distB="0" distL="0" distR="0" wp14:anchorId="48DA9654" wp14:editId="46826A0D">
            <wp:extent cx="6838950" cy="308610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0BA0F4CB" w14:textId="77777777" w:rsidR="002757AD" w:rsidRDefault="002757AD" w:rsidP="002757A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38DBB9DB" w14:textId="3C177B69" w:rsidR="002757AD" w:rsidRDefault="002757AD" w:rsidP="002757AD">
      <w:pPr>
        <w:spacing w:after="0"/>
      </w:pPr>
      <w:r>
        <w:rPr>
          <w:noProof/>
        </w:rPr>
        <mc:AlternateContent>
          <mc:Choice Requires="wps">
            <w:drawing>
              <wp:anchor distT="0" distB="0" distL="114300" distR="114300" simplePos="0" relativeHeight="251724800" behindDoc="0" locked="0" layoutInCell="1" allowOverlap="1" wp14:anchorId="0262B493" wp14:editId="1FE8ABE7">
                <wp:simplePos x="0" y="0"/>
                <wp:positionH relativeFrom="column">
                  <wp:posOffset>0</wp:posOffset>
                </wp:positionH>
                <wp:positionV relativeFrom="paragraph">
                  <wp:posOffset>160655</wp:posOffset>
                </wp:positionV>
                <wp:extent cx="1776095" cy="1296670"/>
                <wp:effectExtent l="0" t="0" r="14605" b="17780"/>
                <wp:wrapNone/>
                <wp:docPr id="490" name="Zone de texte 490"/>
                <wp:cNvGraphicFramePr/>
                <a:graphic xmlns:a="http://schemas.openxmlformats.org/drawingml/2006/main">
                  <a:graphicData uri="http://schemas.microsoft.com/office/word/2010/wordprocessingShape">
                    <wps:wsp>
                      <wps:cNvSpPr txBox="1"/>
                      <wps:spPr>
                        <a:xfrm>
                          <a:off x="0" y="0"/>
                          <a:ext cx="1776095" cy="1296035"/>
                        </a:xfrm>
                        <a:prstGeom prst="rect">
                          <a:avLst/>
                        </a:prstGeom>
                        <a:solidFill>
                          <a:schemeClr val="lt1"/>
                        </a:solidFill>
                        <a:ln w="6350">
                          <a:solidFill>
                            <a:prstClr val="black"/>
                          </a:solidFill>
                        </a:ln>
                      </wps:spPr>
                      <wps:txb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62B493" id="Zone de texte 490" o:spid="_x0000_s1041" type="#_x0000_t202" style="position:absolute;left:0;text-align:left;margin-left:0;margin-top:12.65pt;width:139.85pt;height:10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" fillcolor="white [3201]" strokeweight=".5pt">
                <v:textbo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v:textbox>
              </v:shape>
            </w:pict>
          </mc:Fallback>
        </mc:AlternateContent>
      </w:r>
      <w:r>
        <w:rPr>
          <w:noProof/>
        </w:rPr>
        <w:drawing>
          <wp:anchor distT="0" distB="0" distL="114300" distR="114300" simplePos="0" relativeHeight="251722752" behindDoc="0" locked="0" layoutInCell="1" allowOverlap="1" wp14:anchorId="1FB62AB8" wp14:editId="724FFC43">
            <wp:simplePos x="0" y="0"/>
            <wp:positionH relativeFrom="column">
              <wp:posOffset>4631690</wp:posOffset>
            </wp:positionH>
            <wp:positionV relativeFrom="paragraph">
              <wp:posOffset>78105</wp:posOffset>
            </wp:positionV>
            <wp:extent cx="2131060" cy="3211195"/>
            <wp:effectExtent l="0" t="0" r="2540" b="8255"/>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060" cy="32111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2A919AFB" wp14:editId="3D0F80EA">
            <wp:simplePos x="0" y="0"/>
            <wp:positionH relativeFrom="column">
              <wp:posOffset>1885315</wp:posOffset>
            </wp:positionH>
            <wp:positionV relativeFrom="paragraph">
              <wp:posOffset>119380</wp:posOffset>
            </wp:positionV>
            <wp:extent cx="2747010" cy="15875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7010" cy="15875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2EF35A43" wp14:editId="308EAFC8">
                <wp:simplePos x="0" y="0"/>
                <wp:positionH relativeFrom="column">
                  <wp:posOffset>3417570</wp:posOffset>
                </wp:positionH>
                <wp:positionV relativeFrom="paragraph">
                  <wp:posOffset>1813560</wp:posOffset>
                </wp:positionV>
                <wp:extent cx="1022350" cy="309880"/>
                <wp:effectExtent l="0" t="0" r="25400" b="13970"/>
                <wp:wrapNone/>
                <wp:docPr id="482" name="Zone de texte 482"/>
                <wp:cNvGraphicFramePr/>
                <a:graphic xmlns:a="http://schemas.openxmlformats.org/drawingml/2006/main">
                  <a:graphicData uri="http://schemas.microsoft.com/office/word/2010/wordprocessingShape">
                    <wps:wsp>
                      <wps:cNvSpPr txBox="1"/>
                      <wps:spPr>
                        <a:xfrm>
                          <a:off x="0" y="0"/>
                          <a:ext cx="1022350" cy="309880"/>
                        </a:xfrm>
                        <a:prstGeom prst="rect">
                          <a:avLst/>
                        </a:prstGeom>
                        <a:solidFill>
                          <a:schemeClr val="lt1"/>
                        </a:solidFill>
                        <a:ln w="12700">
                          <a:solidFill>
                            <a:srgbClr val="FF0000"/>
                          </a:solidFill>
                        </a:ln>
                      </wps:spPr>
                      <wps:txbx>
                        <w:txbxContent>
                          <w:p w14:paraId="28134B7B" w14:textId="77777777" w:rsidR="002757AD" w:rsidRDefault="002757AD" w:rsidP="002757AD">
                            <w:r>
                              <w:t>Dt =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F35A43" id="Zone de texte 482" o:spid="_x0000_s1042" type="#_x0000_t202" style="position:absolute;left:0;text-align:left;margin-left:269.1pt;margin-top:142.8pt;width:80.5pt;height:2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" fillcolor="white [3201]" strokecolor="red" strokeweight="1pt">
                <v:textbox>
                  <w:txbxContent>
                    <w:p w14:paraId="28134B7B" w14:textId="77777777" w:rsidR="002757AD" w:rsidRDefault="002757AD" w:rsidP="002757AD">
                      <w:r>
                        <w:t>Dt =           m</w:t>
                      </w:r>
                    </w:p>
                  </w:txbxContent>
                </v:textbox>
              </v:shape>
            </w:pict>
          </mc:Fallback>
        </mc:AlternateContent>
      </w:r>
    </w:p>
    <w:p w14:paraId="6075E38B" w14:textId="77777777" w:rsidR="002757AD" w:rsidRDefault="002757AD" w:rsidP="002757AD">
      <w:pPr>
        <w:spacing w:after="0"/>
      </w:pPr>
    </w:p>
    <w:p w14:paraId="25A7354C" w14:textId="77777777" w:rsidR="002757AD" w:rsidRDefault="002757AD" w:rsidP="002757AD">
      <w:pPr>
        <w:spacing w:after="0"/>
      </w:pPr>
    </w:p>
    <w:p w14:paraId="1AB46A5F" w14:textId="77777777" w:rsidR="002757AD" w:rsidRDefault="002757AD" w:rsidP="002757AD">
      <w:pPr>
        <w:spacing w:after="0"/>
      </w:pPr>
    </w:p>
    <w:p w14:paraId="1661761D" w14:textId="77777777" w:rsidR="002757AD" w:rsidRDefault="002757AD" w:rsidP="002757AD">
      <w:pPr>
        <w:spacing w:after="0"/>
      </w:pPr>
    </w:p>
    <w:p w14:paraId="33FCE178" w14:textId="77777777" w:rsidR="002757AD" w:rsidRDefault="002757AD" w:rsidP="002757AD">
      <w:pPr>
        <w:spacing w:after="0"/>
      </w:pPr>
    </w:p>
    <w:p w14:paraId="07629582" w14:textId="77777777" w:rsidR="002757AD" w:rsidRDefault="002757AD" w:rsidP="002757AD">
      <w:pPr>
        <w:spacing w:after="0"/>
      </w:pPr>
    </w:p>
    <w:p w14:paraId="6C0E58B1" w14:textId="77777777" w:rsidR="002757AD" w:rsidRDefault="002757AD" w:rsidP="002757AD">
      <w:pPr>
        <w:spacing w:after="0"/>
      </w:pPr>
    </w:p>
    <w:p w14:paraId="7D6D6E8A" w14:textId="77777777" w:rsidR="002757AD" w:rsidRDefault="002757AD" w:rsidP="002757AD">
      <w:pPr>
        <w:spacing w:after="0"/>
      </w:pPr>
    </w:p>
    <w:p w14:paraId="6A36A83B" w14:textId="77777777" w:rsidR="002757AD" w:rsidRDefault="002757AD" w:rsidP="002757AD">
      <w:pPr>
        <w:spacing w:after="0"/>
      </w:pPr>
    </w:p>
    <w:p w14:paraId="42897495" w14:textId="77777777" w:rsidR="002757AD" w:rsidRDefault="002757AD" w:rsidP="002757AD">
      <w:pPr>
        <w:spacing w:after="0"/>
      </w:pPr>
    </w:p>
    <w:tbl>
      <w:tblPr>
        <w:tblStyle w:val="Grilledutableau"/>
        <w:tblW w:w="0" w:type="auto"/>
        <w:tblLook w:val="04A0" w:firstRow="1" w:lastRow="0" w:firstColumn="1" w:lastColumn="0" w:noHBand="0" w:noVBand="1"/>
      </w:tblPr>
      <w:tblGrid>
        <w:gridCol w:w="5240"/>
      </w:tblGrid>
      <w:tr w:rsidR="002757AD" w14:paraId="167BAF21" w14:textId="77777777" w:rsidTr="002757AD">
        <w:trPr>
          <w:trHeight w:val="600"/>
        </w:trPr>
        <w:tc>
          <w:tcPr>
            <w:tcW w:w="5240" w:type="dxa"/>
            <w:tcBorders>
              <w:top w:val="single" w:sz="4" w:space="0" w:color="auto"/>
              <w:left w:val="single" w:sz="4" w:space="0" w:color="auto"/>
              <w:bottom w:val="single" w:sz="4" w:space="0" w:color="auto"/>
              <w:right w:val="single" w:sz="4" w:space="0" w:color="auto"/>
            </w:tcBorders>
          </w:tcPr>
          <w:p w14:paraId="2E4A55B7" w14:textId="77777777" w:rsidR="002757AD" w:rsidRDefault="002757AD" w:rsidP="002757AD">
            <w:r>
              <w:t>Vos calculs :</w:t>
            </w:r>
          </w:p>
          <w:p w14:paraId="74C7224C" w14:textId="77777777" w:rsidR="002757AD" w:rsidRDefault="002757AD" w:rsidP="002757AD"/>
        </w:tc>
      </w:tr>
    </w:tbl>
    <w:p w14:paraId="21FA3FA9" w14:textId="77777777" w:rsidR="002757AD" w:rsidRDefault="002757AD" w:rsidP="002757AD">
      <w:pPr>
        <w:spacing w:after="0"/>
        <w:rPr>
          <w:rFonts w:eastAsia="Times New Roman"/>
        </w:rPr>
      </w:pPr>
    </w:p>
    <w:p w14:paraId="1868F27D" w14:textId="77777777" w:rsidR="002757AD" w:rsidRDefault="002757AD" w:rsidP="002757AD">
      <w:pPr>
        <w:spacing w:after="0"/>
      </w:pPr>
      <w:r>
        <w:t>Les candélabres sont-ils suffisamment espacés (justifier votre réponse) ?</w:t>
      </w:r>
    </w:p>
    <w:tbl>
      <w:tblPr>
        <w:tblStyle w:val="Grilledutableau"/>
        <w:tblW w:w="0" w:type="auto"/>
        <w:tblLook w:val="04A0" w:firstRow="1" w:lastRow="0" w:firstColumn="1" w:lastColumn="0" w:noHBand="0" w:noVBand="1"/>
      </w:tblPr>
      <w:tblGrid>
        <w:gridCol w:w="7083"/>
      </w:tblGrid>
      <w:tr w:rsidR="002757AD" w14:paraId="75CEAFA2" w14:textId="77777777" w:rsidTr="002757AD">
        <w:tc>
          <w:tcPr>
            <w:tcW w:w="7083" w:type="dxa"/>
            <w:tcBorders>
              <w:top w:val="single" w:sz="4" w:space="0" w:color="auto"/>
              <w:left w:val="single" w:sz="4" w:space="0" w:color="auto"/>
              <w:bottom w:val="single" w:sz="4" w:space="0" w:color="auto"/>
              <w:right w:val="single" w:sz="4" w:space="0" w:color="auto"/>
            </w:tcBorders>
          </w:tcPr>
          <w:p w14:paraId="56E06164" w14:textId="77777777" w:rsidR="002757AD" w:rsidRDefault="002757AD" w:rsidP="002757AD"/>
          <w:p w14:paraId="79050C45" w14:textId="77777777" w:rsidR="002757AD" w:rsidRDefault="002757AD" w:rsidP="002757AD"/>
          <w:p w14:paraId="51B4B631" w14:textId="77777777" w:rsidR="002757AD" w:rsidRDefault="002757AD" w:rsidP="002757AD"/>
          <w:p w14:paraId="1CBE4AD9" w14:textId="77777777" w:rsidR="002757AD" w:rsidRDefault="002757AD" w:rsidP="002757AD"/>
          <w:p w14:paraId="4B4A2087" w14:textId="77777777" w:rsidR="002757AD" w:rsidRDefault="002757AD" w:rsidP="002757AD"/>
        </w:tc>
      </w:tr>
    </w:tbl>
    <w:p w14:paraId="1534DCD4" w14:textId="77777777" w:rsidR="002757AD" w:rsidRDefault="002757AD" w:rsidP="002757AD">
      <w:pPr>
        <w:spacing w:after="0"/>
        <w:rPr>
          <w:rFonts w:eastAsia="Times New Roman"/>
        </w:rPr>
      </w:pPr>
      <w:r>
        <w:br w:type="page"/>
      </w:r>
    </w:p>
    <w:p w14:paraId="55513B6A" w14:textId="0E3E052B" w:rsidR="002757AD" w:rsidRDefault="002757AD" w:rsidP="002757AD">
      <w:pPr>
        <w:pStyle w:val="Titre3"/>
      </w:pPr>
      <w:r>
        <w:lastRenderedPageBreak/>
        <w:t>Contrôle du niveau d’éclairement</w:t>
      </w:r>
    </w:p>
    <w:p w14:paraId="32CC1109" w14:textId="77777777" w:rsidR="002757AD" w:rsidRDefault="002757AD" w:rsidP="002757AD">
      <w:pPr>
        <w:spacing w:after="0"/>
      </w:pPr>
      <w:r>
        <w:t>Rappels sur la règlementation (niveau minimal d’éclairement en tout point de la chaussée et du trottoir).</w:t>
      </w:r>
    </w:p>
    <w:tbl>
      <w:tblPr>
        <w:tblStyle w:val="Grilledutableau"/>
        <w:tblW w:w="0" w:type="auto"/>
        <w:tblInd w:w="3681" w:type="dxa"/>
        <w:tblLook w:val="04A0" w:firstRow="1" w:lastRow="0" w:firstColumn="1" w:lastColumn="0" w:noHBand="0" w:noVBand="1"/>
      </w:tblPr>
      <w:tblGrid>
        <w:gridCol w:w="4111"/>
      </w:tblGrid>
      <w:tr w:rsidR="002757AD" w14:paraId="42119FB9" w14:textId="77777777" w:rsidTr="002757AD">
        <w:tc>
          <w:tcPr>
            <w:tcW w:w="4111" w:type="dxa"/>
            <w:tcBorders>
              <w:top w:val="single" w:sz="4" w:space="0" w:color="auto"/>
              <w:left w:val="single" w:sz="4" w:space="0" w:color="auto"/>
              <w:bottom w:val="single" w:sz="4" w:space="0" w:color="auto"/>
              <w:right w:val="single" w:sz="4" w:space="0" w:color="auto"/>
            </w:tcBorders>
          </w:tcPr>
          <w:p w14:paraId="59B649C7" w14:textId="77777777" w:rsidR="002757AD" w:rsidRDefault="002757AD" w:rsidP="002757AD"/>
          <w:p w14:paraId="41394A62" w14:textId="77777777" w:rsidR="002757AD" w:rsidRDefault="002757AD" w:rsidP="002757AD">
            <w:r>
              <w:t xml:space="preserve">                              </w:t>
            </w:r>
            <w:r>
              <w:rPr>
                <w:b/>
                <w:color w:val="0070C0"/>
                <w:sz w:val="28"/>
                <w:szCs w:val="28"/>
              </w:rPr>
              <w:t xml:space="preserve">   </w:t>
            </w:r>
            <w:r>
              <w:rPr>
                <w:color w:val="0070C0"/>
              </w:rPr>
              <w:t xml:space="preserve">                     </w:t>
            </w:r>
            <w:r>
              <w:t>LUX</w:t>
            </w:r>
          </w:p>
          <w:p w14:paraId="4DE76B71" w14:textId="77777777" w:rsidR="002757AD" w:rsidRDefault="002757AD" w:rsidP="002757AD"/>
        </w:tc>
      </w:tr>
    </w:tbl>
    <w:p w14:paraId="39295599" w14:textId="7A38DF57" w:rsidR="002757AD" w:rsidRDefault="002757AD" w:rsidP="002757AD">
      <w:pPr>
        <w:spacing w:after="0"/>
        <w:rPr>
          <w:rFonts w:eastAsia="Times New Roman"/>
        </w:rPr>
      </w:pPr>
      <w:r>
        <w:rPr>
          <w:rFonts w:eastAsia="Times New Roman"/>
          <w:noProof/>
        </w:rPr>
        <w:drawing>
          <wp:anchor distT="0" distB="0" distL="114300" distR="114300" simplePos="0" relativeHeight="251727872" behindDoc="0" locked="0" layoutInCell="1" allowOverlap="1" wp14:anchorId="12239F9C" wp14:editId="29ECBDC4">
            <wp:simplePos x="0" y="0"/>
            <wp:positionH relativeFrom="column">
              <wp:posOffset>2847340</wp:posOffset>
            </wp:positionH>
            <wp:positionV relativeFrom="paragraph">
              <wp:posOffset>120650</wp:posOffset>
            </wp:positionV>
            <wp:extent cx="4175760" cy="2725420"/>
            <wp:effectExtent l="0" t="0"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5760" cy="27254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mc:AlternateContent>
          <mc:Choice Requires="wps">
            <w:drawing>
              <wp:anchor distT="0" distB="0" distL="114300" distR="114300" simplePos="0" relativeHeight="251728896" behindDoc="0" locked="0" layoutInCell="1" allowOverlap="1" wp14:anchorId="7BAEDEA3" wp14:editId="3D168B51">
                <wp:simplePos x="0" y="0"/>
                <wp:positionH relativeFrom="column">
                  <wp:posOffset>5283200</wp:posOffset>
                </wp:positionH>
                <wp:positionV relativeFrom="paragraph">
                  <wp:posOffset>2467610</wp:posOffset>
                </wp:positionV>
                <wp:extent cx="434340" cy="329565"/>
                <wp:effectExtent l="0" t="0" r="0" b="0"/>
                <wp:wrapNone/>
                <wp:docPr id="506" name="Zone de texte 506"/>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6DC61345" w14:textId="77777777" w:rsidR="002757AD" w:rsidRDefault="002757AD" w:rsidP="002757AD">
                            <w:pPr>
                              <w:rPr>
                                <w:b/>
                                <w:color w:val="0070C0"/>
                                <w:sz w:val="24"/>
                              </w:rPr>
                            </w:pPr>
                            <w:r>
                              <w:rPr>
                                <w:b/>
                                <w:color w:val="0070C0"/>
                                <w:sz w:val="24"/>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DEA3" id="Zone de texte 506" o:spid="_x0000_s1043" type="#_x0000_t202" style="position:absolute;left:0;text-align:left;margin-left:416pt;margin-top:194.3pt;width:34.2pt;height:2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" filled="f" stroked="f" strokeweight="1pt">
                <v:textbox>
                  <w:txbxContent>
                    <w:p w14:paraId="6DC61345" w14:textId="77777777" w:rsidR="002757AD" w:rsidRDefault="002757AD" w:rsidP="002757AD">
                      <w:pPr>
                        <w:rPr>
                          <w:b/>
                          <w:color w:val="0070C0"/>
                          <w:sz w:val="24"/>
                        </w:rPr>
                      </w:pPr>
                      <w:r>
                        <w:rPr>
                          <w:b/>
                          <w:color w:val="0070C0"/>
                          <w:sz w:val="24"/>
                        </w:rPr>
                        <w:t>P2</w:t>
                      </w:r>
                    </w:p>
                  </w:txbxContent>
                </v:textbox>
              </v:shape>
            </w:pict>
          </mc:Fallback>
        </mc:AlternateContent>
      </w:r>
      <w:r>
        <w:rPr>
          <w:rFonts w:eastAsia="Times New Roman"/>
          <w:noProof/>
        </w:rPr>
        <mc:AlternateContent>
          <mc:Choice Requires="wps">
            <w:drawing>
              <wp:anchor distT="0" distB="0" distL="114300" distR="114300" simplePos="0" relativeHeight="251729920" behindDoc="0" locked="0" layoutInCell="1" allowOverlap="1" wp14:anchorId="7EA0118A" wp14:editId="59E046D3">
                <wp:simplePos x="0" y="0"/>
                <wp:positionH relativeFrom="column">
                  <wp:posOffset>4744085</wp:posOffset>
                </wp:positionH>
                <wp:positionV relativeFrom="paragraph">
                  <wp:posOffset>2468880</wp:posOffset>
                </wp:positionV>
                <wp:extent cx="434340" cy="285115"/>
                <wp:effectExtent l="0" t="0" r="0" b="635"/>
                <wp:wrapNone/>
                <wp:docPr id="505" name="Zone de texte 505"/>
                <wp:cNvGraphicFramePr/>
                <a:graphic xmlns:a="http://schemas.openxmlformats.org/drawingml/2006/main">
                  <a:graphicData uri="http://schemas.microsoft.com/office/word/2010/wordprocessingShape">
                    <wps:wsp>
                      <wps:cNvSpPr txBox="1"/>
                      <wps:spPr>
                        <a:xfrm>
                          <a:off x="0" y="0"/>
                          <a:ext cx="434340" cy="284480"/>
                        </a:xfrm>
                        <a:prstGeom prst="rect">
                          <a:avLst/>
                        </a:prstGeom>
                        <a:noFill/>
                        <a:ln w="12700">
                          <a:noFill/>
                        </a:ln>
                      </wps:spPr>
                      <wps:txbx>
                        <w:txbxContent>
                          <w:p w14:paraId="62DE381F" w14:textId="77777777" w:rsidR="002757AD" w:rsidRDefault="002757AD" w:rsidP="002757AD">
                            <w:pPr>
                              <w:rPr>
                                <w:b/>
                                <w:color w:val="0070C0"/>
                                <w:sz w:val="24"/>
                              </w:rPr>
                            </w:pPr>
                            <w:r>
                              <w:rPr>
                                <w:b/>
                                <w:color w:val="0070C0"/>
                                <w:sz w:val="24"/>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118A" id="Zone de texte 505" o:spid="_x0000_s1044" type="#_x0000_t202" style="position:absolute;left:0;text-align:left;margin-left:373.55pt;margin-top:194.4pt;width:34.2pt;height:2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" filled="f" stroked="f" strokeweight="1pt">
                <v:textbox>
                  <w:txbxContent>
                    <w:p w14:paraId="62DE381F" w14:textId="77777777" w:rsidR="002757AD" w:rsidRDefault="002757AD" w:rsidP="002757AD">
                      <w:pPr>
                        <w:rPr>
                          <w:b/>
                          <w:color w:val="0070C0"/>
                          <w:sz w:val="24"/>
                        </w:rPr>
                      </w:pPr>
                      <w:r>
                        <w:rPr>
                          <w:b/>
                          <w:color w:val="0070C0"/>
                          <w:sz w:val="24"/>
                        </w:rPr>
                        <w:t>P3</w:t>
                      </w:r>
                    </w:p>
                  </w:txbxContent>
                </v:textbox>
              </v:shape>
            </w:pict>
          </mc:Fallback>
        </mc:AlternateContent>
      </w:r>
      <w:r>
        <w:rPr>
          <w:rFonts w:eastAsia="Times New Roman"/>
          <w:noProof/>
        </w:rPr>
        <mc:AlternateContent>
          <mc:Choice Requires="wps">
            <w:drawing>
              <wp:anchor distT="0" distB="0" distL="114300" distR="114300" simplePos="0" relativeHeight="251730944" behindDoc="0" locked="0" layoutInCell="1" allowOverlap="1" wp14:anchorId="5DCDE4ED" wp14:editId="70346C71">
                <wp:simplePos x="0" y="0"/>
                <wp:positionH relativeFrom="column">
                  <wp:posOffset>5845175</wp:posOffset>
                </wp:positionH>
                <wp:positionV relativeFrom="paragraph">
                  <wp:posOffset>2469515</wp:posOffset>
                </wp:positionV>
                <wp:extent cx="434340" cy="329565"/>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021BF96C" w14:textId="77777777" w:rsidR="002757AD" w:rsidRDefault="002757AD" w:rsidP="002757AD">
                            <w:pPr>
                              <w:rPr>
                                <w:b/>
                                <w:color w:val="0070C0"/>
                                <w:sz w:val="24"/>
                              </w:rPr>
                            </w:pPr>
                            <w:r>
                              <w:rPr>
                                <w:b/>
                                <w:color w:val="0070C0"/>
                                <w:sz w:val="24"/>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E4ED" id="Zone de texte 504" o:spid="_x0000_s1045" type="#_x0000_t202" style="position:absolute;left:0;text-align:left;margin-left:460.25pt;margin-top:194.45pt;width:34.2pt;height:2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" filled="f" stroked="f" strokeweight="1pt">
                <v:textbox>
                  <w:txbxContent>
                    <w:p w14:paraId="021BF96C" w14:textId="77777777" w:rsidR="002757AD" w:rsidRDefault="002757AD" w:rsidP="002757AD">
                      <w:pPr>
                        <w:rPr>
                          <w:b/>
                          <w:color w:val="0070C0"/>
                          <w:sz w:val="24"/>
                        </w:rPr>
                      </w:pPr>
                      <w:r>
                        <w:rPr>
                          <w:b/>
                          <w:color w:val="0070C0"/>
                          <w:sz w:val="24"/>
                        </w:rPr>
                        <w:t>P1</w:t>
                      </w:r>
                    </w:p>
                  </w:txbxContent>
                </v:textbox>
              </v:shape>
            </w:pict>
          </mc:Fallback>
        </mc:AlternateContent>
      </w:r>
      <w:r>
        <w:rPr>
          <w:rFonts w:eastAsia="Times New Roman"/>
          <w:noProof/>
        </w:rPr>
        <mc:AlternateContent>
          <mc:Choice Requires="wps">
            <w:drawing>
              <wp:anchor distT="0" distB="0" distL="114300" distR="114300" simplePos="0" relativeHeight="251731968" behindDoc="0" locked="0" layoutInCell="1" allowOverlap="1" wp14:anchorId="3ED43370" wp14:editId="7F364806">
                <wp:simplePos x="0" y="0"/>
                <wp:positionH relativeFrom="column">
                  <wp:posOffset>0</wp:posOffset>
                </wp:positionH>
                <wp:positionV relativeFrom="paragraph">
                  <wp:posOffset>156210</wp:posOffset>
                </wp:positionV>
                <wp:extent cx="2847975" cy="2188845"/>
                <wp:effectExtent l="0" t="0" r="28575" b="20955"/>
                <wp:wrapNone/>
                <wp:docPr id="503" name="Zone de texte 503"/>
                <wp:cNvGraphicFramePr/>
                <a:graphic xmlns:a="http://schemas.openxmlformats.org/drawingml/2006/main">
                  <a:graphicData uri="http://schemas.microsoft.com/office/word/2010/wordprocessingShape">
                    <wps:wsp>
                      <wps:cNvSpPr txBox="1"/>
                      <wps:spPr>
                        <a:xfrm>
                          <a:off x="0" y="0"/>
                          <a:ext cx="2847975" cy="2188210"/>
                        </a:xfrm>
                        <a:prstGeom prst="rect">
                          <a:avLst/>
                        </a:prstGeom>
                        <a:solidFill>
                          <a:schemeClr val="lt1"/>
                        </a:solidFill>
                        <a:ln w="6350">
                          <a:solidFill>
                            <a:prstClr val="black"/>
                          </a:solidFill>
                        </a:ln>
                      </wps:spPr>
                      <wps:txb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3370" id="Zone de texte 503" o:spid="_x0000_s1046" type="#_x0000_t202" style="position:absolute;left:0;text-align:left;margin-left:0;margin-top:12.3pt;width:224.25pt;height:17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" fillcolor="white [3201]" strokeweight=".5pt">
                <v:textbo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v:textbox>
              </v:shape>
            </w:pict>
          </mc:Fallback>
        </mc:AlternateContent>
      </w:r>
    </w:p>
    <w:p w14:paraId="01C59CD0" w14:textId="77777777" w:rsidR="002757AD" w:rsidRDefault="002757AD" w:rsidP="002757AD">
      <w:pPr>
        <w:spacing w:after="0"/>
      </w:pPr>
    </w:p>
    <w:p w14:paraId="151D7CF4" w14:textId="77777777" w:rsidR="002757AD" w:rsidRDefault="002757AD" w:rsidP="002757AD">
      <w:pPr>
        <w:spacing w:after="0"/>
      </w:pPr>
    </w:p>
    <w:p w14:paraId="274F689F" w14:textId="77777777" w:rsidR="002757AD" w:rsidRDefault="002757AD" w:rsidP="002757AD">
      <w:pPr>
        <w:spacing w:after="0"/>
      </w:pPr>
    </w:p>
    <w:p w14:paraId="2C6D6D49" w14:textId="77777777" w:rsidR="002757AD" w:rsidRDefault="002757AD" w:rsidP="002757AD">
      <w:pPr>
        <w:spacing w:after="0"/>
      </w:pPr>
    </w:p>
    <w:p w14:paraId="7D0654F8" w14:textId="77777777" w:rsidR="002757AD" w:rsidRDefault="002757AD" w:rsidP="002757AD">
      <w:pPr>
        <w:spacing w:after="0"/>
      </w:pPr>
    </w:p>
    <w:p w14:paraId="76F6AAEC" w14:textId="77777777" w:rsidR="002757AD" w:rsidRDefault="002757AD" w:rsidP="002757AD">
      <w:pPr>
        <w:spacing w:after="0"/>
      </w:pPr>
    </w:p>
    <w:p w14:paraId="70081140" w14:textId="77777777" w:rsidR="002757AD" w:rsidRDefault="002757AD" w:rsidP="002757AD">
      <w:pPr>
        <w:spacing w:after="0"/>
      </w:pPr>
    </w:p>
    <w:p w14:paraId="008AA549" w14:textId="77777777" w:rsidR="002757AD" w:rsidRDefault="002757AD" w:rsidP="002757AD">
      <w:pPr>
        <w:spacing w:after="0"/>
      </w:pPr>
    </w:p>
    <w:p w14:paraId="61F39DAF" w14:textId="77777777" w:rsidR="002757AD" w:rsidRDefault="002757AD" w:rsidP="002757AD">
      <w:pPr>
        <w:spacing w:after="0"/>
      </w:pPr>
    </w:p>
    <w:p w14:paraId="59F53D4F" w14:textId="77777777" w:rsidR="002757AD" w:rsidRDefault="002757AD" w:rsidP="002757AD">
      <w:pPr>
        <w:spacing w:after="0"/>
      </w:pPr>
    </w:p>
    <w:p w14:paraId="303DD2DF" w14:textId="77777777" w:rsidR="002757AD" w:rsidRDefault="002757AD" w:rsidP="002757AD">
      <w:pPr>
        <w:spacing w:after="0"/>
      </w:pPr>
    </w:p>
    <w:p w14:paraId="4ECF8050" w14:textId="77777777" w:rsidR="002757AD" w:rsidRDefault="002757AD" w:rsidP="002757AD">
      <w:pPr>
        <w:spacing w:after="0"/>
      </w:pPr>
    </w:p>
    <w:p w14:paraId="097A6BF6" w14:textId="77777777" w:rsidR="002757AD" w:rsidRDefault="002757AD" w:rsidP="002757AD">
      <w:pPr>
        <w:spacing w:after="0"/>
      </w:pPr>
    </w:p>
    <w:p w14:paraId="388C6940" w14:textId="77777777" w:rsidR="002757AD" w:rsidRDefault="002757AD" w:rsidP="002757AD">
      <w:pPr>
        <w:spacing w:after="0"/>
      </w:pPr>
    </w:p>
    <w:p w14:paraId="7DAE8E85" w14:textId="77777777" w:rsidR="002757AD" w:rsidRDefault="002757AD" w:rsidP="002757AD">
      <w:pPr>
        <w:spacing w:after="0"/>
      </w:pPr>
    </w:p>
    <w:p w14:paraId="5518990D" w14:textId="77777777" w:rsidR="002757AD" w:rsidRDefault="002757AD" w:rsidP="002757AD">
      <w:pPr>
        <w:spacing w:after="0"/>
      </w:pPr>
    </w:p>
    <w:p w14:paraId="7C58ED67" w14:textId="77777777" w:rsidR="002757AD" w:rsidRPr="002757AD" w:rsidRDefault="002757AD" w:rsidP="002757AD">
      <w:pPr>
        <w:spacing w:after="0"/>
      </w:pPr>
    </w:p>
    <w:p w14:paraId="0F9C319D" w14:textId="2CB40680" w:rsidR="002757AD" w:rsidRDefault="002757AD" w:rsidP="00932C84">
      <w:pPr>
        <w:pStyle w:val="Titre2"/>
        <w:spacing w:after="0" w:line="240" w:lineRule="auto"/>
      </w:pPr>
      <w:bookmarkStart w:id="40" w:name="_Toc530376215"/>
      <w:r>
        <w:t>Vérification du fonctionnement de la sécurité piétons</w:t>
      </w:r>
      <w:bookmarkEnd w:id="40"/>
    </w:p>
    <w:p w14:paraId="41E56337" w14:textId="77777777" w:rsidR="002757AD" w:rsidRDefault="002757AD" w:rsidP="002757AD">
      <w:pPr>
        <w:spacing w:after="0"/>
      </w:pPr>
    </w:p>
    <w:p w14:paraId="181C01A3" w14:textId="070258AE" w:rsidR="002757AD" w:rsidRDefault="002757AD" w:rsidP="002757AD">
      <w:pPr>
        <w:spacing w:after="0"/>
      </w:pPr>
      <w:r>
        <w:rPr>
          <w:noProof/>
        </w:rPr>
        <mc:AlternateContent>
          <mc:Choice Requires="wps">
            <w:drawing>
              <wp:anchor distT="0" distB="0" distL="114300" distR="114300" simplePos="0" relativeHeight="251734016" behindDoc="0" locked="0" layoutInCell="1" allowOverlap="1" wp14:anchorId="757F0145" wp14:editId="0D295DDB">
                <wp:simplePos x="0" y="0"/>
                <wp:positionH relativeFrom="column">
                  <wp:posOffset>914400</wp:posOffset>
                </wp:positionH>
                <wp:positionV relativeFrom="paragraph">
                  <wp:posOffset>233045</wp:posOffset>
                </wp:positionV>
                <wp:extent cx="749300" cy="309880"/>
                <wp:effectExtent l="0" t="0" r="12700" b="13970"/>
                <wp:wrapNone/>
                <wp:docPr id="511" name="Zone de texte 511"/>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26F63591" w14:textId="77777777" w:rsidR="002757AD" w:rsidRDefault="002757AD" w:rsidP="002757A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7F0145" id="Zone de texte 511" o:spid="_x0000_s1047" type="#_x0000_t202" style="position:absolute;left:0;text-align:left;margin-left:1in;margin-top:18.35pt;width:59pt;height:2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" fillcolor="white [3201]" strokecolor="red" strokeweight="1pt">
                <v:textbox>
                  <w:txbxContent>
                    <w:p w14:paraId="26F63591" w14:textId="77777777" w:rsidR="002757AD" w:rsidRDefault="002757AD" w:rsidP="002757AD">
                      <w:r>
                        <w:t>T3 =      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460AE6E" wp14:editId="20B3C233">
                <wp:simplePos x="0" y="0"/>
                <wp:positionH relativeFrom="column">
                  <wp:posOffset>3438525</wp:posOffset>
                </wp:positionH>
                <wp:positionV relativeFrom="paragraph">
                  <wp:posOffset>276860</wp:posOffset>
                </wp:positionV>
                <wp:extent cx="764540" cy="309880"/>
                <wp:effectExtent l="0" t="0" r="16510" b="13970"/>
                <wp:wrapNone/>
                <wp:docPr id="510" name="Zone de texte 510"/>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4E71CD7F" w14:textId="77777777" w:rsidR="002757AD" w:rsidRDefault="002757AD" w:rsidP="002757A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60AE6E" id="Zone de texte 510" o:spid="_x0000_s1048" type="#_x0000_t202" style="position:absolute;left:0;text-align:left;margin-left:270.75pt;margin-top:21.8pt;width:60.2pt;height:2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" fillcolor="white [3201]" strokecolor="red" strokeweight="1pt">
                <v:textbox>
                  <w:txbxContent>
                    <w:p w14:paraId="4E71CD7F" w14:textId="77777777" w:rsidR="002757AD" w:rsidRDefault="002757AD" w:rsidP="002757AD">
                      <w:r>
                        <w:t>T1 =       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C106DD5" wp14:editId="3AB6B292">
                <wp:simplePos x="0" y="0"/>
                <wp:positionH relativeFrom="column">
                  <wp:posOffset>2143125</wp:posOffset>
                </wp:positionH>
                <wp:positionV relativeFrom="paragraph">
                  <wp:posOffset>255905</wp:posOffset>
                </wp:positionV>
                <wp:extent cx="764540" cy="309880"/>
                <wp:effectExtent l="0" t="0" r="16510" b="13970"/>
                <wp:wrapNone/>
                <wp:docPr id="509" name="Zone de texte 509"/>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7EE56876" w14:textId="77777777" w:rsidR="002757AD" w:rsidRDefault="002757AD" w:rsidP="002757A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106DD5" id="Zone de texte 509" o:spid="_x0000_s1049" type="#_x0000_t202" style="position:absolute;left:0;text-align:left;margin-left:168.75pt;margin-top:20.15pt;width:60.2pt;height:2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" fillcolor="white [3201]" strokecolor="red" strokeweight="1pt">
                <v:textbox>
                  <w:txbxContent>
                    <w:p w14:paraId="7EE56876" w14:textId="77777777" w:rsidR="002757AD" w:rsidRDefault="002757AD" w:rsidP="002757AD">
                      <w:r>
                        <w:t>T2 =       s</w:t>
                      </w:r>
                    </w:p>
                  </w:txbxContent>
                </v:textbox>
              </v:shape>
            </w:pict>
          </mc:Fallback>
        </mc:AlternateContent>
      </w:r>
      <w:r>
        <w:rPr>
          <w:noProof/>
        </w:rPr>
        <w:drawing>
          <wp:inline distT="0" distB="0" distL="0" distR="0" wp14:anchorId="0D523CE1" wp14:editId="446AECB4">
            <wp:extent cx="4200525" cy="1704975"/>
            <wp:effectExtent l="0" t="0" r="9525"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057776BA" w14:textId="77777777" w:rsidR="002757AD" w:rsidRDefault="002757AD" w:rsidP="002757AD">
      <w:pPr>
        <w:spacing w:after="0"/>
      </w:pPr>
    </w:p>
    <w:p w14:paraId="53126D00" w14:textId="77777777" w:rsidR="002757AD" w:rsidRDefault="002757AD" w:rsidP="002757AD">
      <w:pPr>
        <w:spacing w:after="0"/>
      </w:pPr>
      <w:r>
        <w:t>Vos commentaires.</w:t>
      </w:r>
    </w:p>
    <w:tbl>
      <w:tblPr>
        <w:tblStyle w:val="Grilledutableau"/>
        <w:tblW w:w="0" w:type="auto"/>
        <w:tblLook w:val="04A0" w:firstRow="1" w:lastRow="0" w:firstColumn="1" w:lastColumn="0" w:noHBand="0" w:noVBand="1"/>
      </w:tblPr>
      <w:tblGrid>
        <w:gridCol w:w="10762"/>
      </w:tblGrid>
      <w:tr w:rsidR="002757AD" w14:paraId="0405E903" w14:textId="77777777">
        <w:tc>
          <w:tcPr>
            <w:tcW w:w="10762" w:type="dxa"/>
            <w:tcBorders>
              <w:top w:val="single" w:sz="4" w:space="0" w:color="auto"/>
              <w:left w:val="single" w:sz="4" w:space="0" w:color="auto"/>
              <w:bottom w:val="single" w:sz="4" w:space="0" w:color="auto"/>
              <w:right w:val="single" w:sz="4" w:space="0" w:color="auto"/>
            </w:tcBorders>
          </w:tcPr>
          <w:p w14:paraId="04EC7205" w14:textId="77777777" w:rsidR="002757AD" w:rsidRDefault="002757AD" w:rsidP="002757AD"/>
          <w:p w14:paraId="7DDED532" w14:textId="77777777" w:rsidR="002757AD" w:rsidRDefault="002757AD" w:rsidP="002757AD"/>
          <w:p w14:paraId="68A5E5E2" w14:textId="77777777" w:rsidR="002757AD" w:rsidRDefault="002757AD" w:rsidP="002757AD"/>
          <w:p w14:paraId="3F70FFB8" w14:textId="77777777" w:rsidR="002757AD" w:rsidRDefault="002757AD" w:rsidP="002757AD"/>
          <w:p w14:paraId="6D0F0FE8" w14:textId="77777777" w:rsidR="002757AD" w:rsidRDefault="002757AD" w:rsidP="002757AD"/>
          <w:p w14:paraId="75E21DDB" w14:textId="77777777" w:rsidR="002757AD" w:rsidRDefault="002757AD" w:rsidP="002757AD"/>
          <w:p w14:paraId="7EA04E05" w14:textId="77777777" w:rsidR="002757AD" w:rsidRDefault="002757AD" w:rsidP="002757AD"/>
          <w:p w14:paraId="66DE1292" w14:textId="77777777" w:rsidR="002757AD" w:rsidRDefault="002757AD" w:rsidP="002757AD"/>
          <w:p w14:paraId="707B5582" w14:textId="77777777" w:rsidR="002757AD" w:rsidRDefault="002757AD" w:rsidP="002757AD"/>
          <w:p w14:paraId="468C60B3" w14:textId="77777777" w:rsidR="002757AD" w:rsidRDefault="002757AD" w:rsidP="002757AD"/>
          <w:p w14:paraId="12669244" w14:textId="77777777" w:rsidR="002757AD" w:rsidRDefault="002757AD" w:rsidP="002757AD"/>
        </w:tc>
      </w:tr>
    </w:tbl>
    <w:p w14:paraId="71C8D54E" w14:textId="77777777" w:rsidR="002757AD" w:rsidRDefault="002757AD" w:rsidP="002757AD">
      <w:pPr>
        <w:spacing w:after="0"/>
        <w:rPr>
          <w:rFonts w:eastAsia="Times New Roman"/>
        </w:rPr>
      </w:pPr>
    </w:p>
    <w:p w14:paraId="116A34C5" w14:textId="40ABFA89" w:rsidR="002757AD" w:rsidRPr="002757AD" w:rsidRDefault="002757AD" w:rsidP="002757AD">
      <w:pPr>
        <w:spacing w:after="0"/>
      </w:pPr>
      <w:r>
        <w:br w:type="page"/>
      </w:r>
    </w:p>
    <w:p w14:paraId="2153B01B" w14:textId="202E802D" w:rsidR="002757AD" w:rsidRDefault="002757AD" w:rsidP="002757AD">
      <w:pPr>
        <w:pStyle w:val="Titre3"/>
      </w:pPr>
      <w:r>
        <w:t>Vérification des réglages</w:t>
      </w:r>
    </w:p>
    <w:p w14:paraId="73A143FF" w14:textId="77777777" w:rsidR="002757AD" w:rsidRDefault="002757AD" w:rsidP="002757AD">
      <w:pPr>
        <w:spacing w:after="0"/>
      </w:pPr>
      <w:r>
        <w:t>On vous demande de vérifier le fonctionnement des temporisations par rapport aux réglages des temporisations réalisés sur les trois détecteurs de présence.</w:t>
      </w:r>
    </w:p>
    <w:p w14:paraId="0CBA9170" w14:textId="77777777" w:rsidR="002757AD" w:rsidRDefault="002757AD" w:rsidP="002757AD">
      <w:pPr>
        <w:spacing w:after="0"/>
      </w:pPr>
    </w:p>
    <w:p w14:paraId="6C6A3CA4" w14:textId="77777777" w:rsidR="002757AD" w:rsidRDefault="002757AD" w:rsidP="002757AD">
      <w:pPr>
        <w:spacing w:after="0"/>
      </w:pPr>
      <w:r>
        <w:t>Pour ce faire vous complèterez le tableau ci-dessous :</w:t>
      </w:r>
      <w:r>
        <w:rPr>
          <w:noProof/>
        </w:rPr>
        <w:t xml:space="preserve"> </w:t>
      </w:r>
    </w:p>
    <w:p w14:paraId="42A5604E"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64DF7CF7"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6C6C92" w14:textId="77777777" w:rsidR="002757AD" w:rsidRDefault="002757AD" w:rsidP="002757AD">
            <w:r>
              <w:t>Durée relevée lors des essais de fonctionnement des détecteurs.</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E0DE2" w14:textId="77777777" w:rsidR="002757AD" w:rsidRDefault="002757AD" w:rsidP="002757A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75FB6" w14:textId="77777777" w:rsidR="002757AD" w:rsidRDefault="002757AD" w:rsidP="002757AD">
            <w:r>
              <w:t>Indiquer si le réglage est conforme à la durée relevée ou non conforme.</w:t>
            </w:r>
          </w:p>
        </w:tc>
      </w:tr>
      <w:tr w:rsidR="002757AD" w14:paraId="332D62D2" w14:textId="77777777" w:rsidTr="002757AD">
        <w:tc>
          <w:tcPr>
            <w:tcW w:w="2690" w:type="dxa"/>
            <w:tcBorders>
              <w:top w:val="single" w:sz="4" w:space="0" w:color="auto"/>
              <w:left w:val="single" w:sz="4" w:space="0" w:color="auto"/>
              <w:bottom w:val="single" w:sz="4" w:space="0" w:color="auto"/>
              <w:right w:val="single" w:sz="4" w:space="0" w:color="auto"/>
            </w:tcBorders>
          </w:tcPr>
          <w:p w14:paraId="6CCA043E" w14:textId="77777777" w:rsidR="002757AD" w:rsidRDefault="002757AD" w:rsidP="002757AD"/>
          <w:p w14:paraId="1D11A9AC" w14:textId="77777777" w:rsidR="002757AD" w:rsidRDefault="002757AD" w:rsidP="002757AD">
            <w:r>
              <w:t xml:space="preserve">T1 = </w:t>
            </w:r>
          </w:p>
        </w:tc>
        <w:tc>
          <w:tcPr>
            <w:tcW w:w="3542" w:type="dxa"/>
            <w:tcBorders>
              <w:top w:val="single" w:sz="4" w:space="0" w:color="auto"/>
              <w:left w:val="single" w:sz="4" w:space="0" w:color="auto"/>
              <w:bottom w:val="single" w:sz="4" w:space="0" w:color="auto"/>
              <w:right w:val="single" w:sz="4" w:space="0" w:color="auto"/>
            </w:tcBorders>
            <w:hideMark/>
          </w:tcPr>
          <w:p w14:paraId="49A6FBBB" w14:textId="5B903105" w:rsidR="002757AD" w:rsidRDefault="002757AD" w:rsidP="002757AD">
            <w:pPr>
              <w:jc w:val="center"/>
            </w:pPr>
            <w:r>
              <w:rPr>
                <w:noProof/>
              </w:rPr>
              <w:drawing>
                <wp:inline distT="0" distB="0" distL="0" distR="0" wp14:anchorId="4DC52264" wp14:editId="7ABDB9DC">
                  <wp:extent cx="990600" cy="6953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26142361" w14:textId="77777777" w:rsidR="002757AD" w:rsidRDefault="002757AD" w:rsidP="002757AD"/>
          <w:p w14:paraId="6D9E100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3DA1444" w14:textId="77777777" w:rsidR="002757AD" w:rsidRDefault="002757AD" w:rsidP="002757AD">
            <w:pPr>
              <w:rPr>
                <w:rFonts w:eastAsia="Times New Roman"/>
                <w:szCs w:val="24"/>
              </w:rPr>
            </w:pPr>
          </w:p>
          <w:p w14:paraId="40485D3A" w14:textId="77777777" w:rsidR="002757AD" w:rsidRDefault="002757AD" w:rsidP="002757AD">
            <w:r>
              <w:rPr>
                <w:rFonts w:ascii="MS Gothic" w:eastAsia="MS Gothic" w:hint="eastAsia"/>
                <w:szCs w:val="20"/>
              </w:rPr>
              <w:t xml:space="preserve">☐ </w:t>
            </w:r>
            <w:r>
              <w:rPr>
                <w:rFonts w:eastAsia="MS Gothic"/>
              </w:rPr>
              <w:t>Non conforme</w:t>
            </w:r>
          </w:p>
        </w:tc>
      </w:tr>
      <w:tr w:rsidR="002757AD" w14:paraId="2F90CF58" w14:textId="77777777" w:rsidTr="002757AD">
        <w:tc>
          <w:tcPr>
            <w:tcW w:w="2690" w:type="dxa"/>
            <w:tcBorders>
              <w:top w:val="single" w:sz="4" w:space="0" w:color="auto"/>
              <w:left w:val="single" w:sz="4" w:space="0" w:color="auto"/>
              <w:bottom w:val="single" w:sz="4" w:space="0" w:color="auto"/>
              <w:right w:val="single" w:sz="4" w:space="0" w:color="auto"/>
            </w:tcBorders>
          </w:tcPr>
          <w:p w14:paraId="6F34E994" w14:textId="77777777" w:rsidR="002757AD" w:rsidRDefault="002757AD" w:rsidP="002757AD"/>
          <w:p w14:paraId="5BF1C40E" w14:textId="77777777" w:rsidR="002757AD" w:rsidRDefault="002757AD" w:rsidP="002757AD">
            <w:r>
              <w:t xml:space="preserve">T2 = </w:t>
            </w:r>
          </w:p>
        </w:tc>
        <w:tc>
          <w:tcPr>
            <w:tcW w:w="3542" w:type="dxa"/>
            <w:tcBorders>
              <w:top w:val="single" w:sz="4" w:space="0" w:color="auto"/>
              <w:left w:val="single" w:sz="4" w:space="0" w:color="auto"/>
              <w:bottom w:val="single" w:sz="4" w:space="0" w:color="auto"/>
              <w:right w:val="single" w:sz="4" w:space="0" w:color="auto"/>
            </w:tcBorders>
            <w:hideMark/>
          </w:tcPr>
          <w:p w14:paraId="64FB3F80" w14:textId="2E8AD2CE" w:rsidR="002757AD" w:rsidRDefault="002757AD" w:rsidP="002757AD">
            <w:pPr>
              <w:jc w:val="center"/>
            </w:pPr>
            <w:r>
              <w:rPr>
                <w:noProof/>
              </w:rPr>
              <w:drawing>
                <wp:inline distT="0" distB="0" distL="0" distR="0" wp14:anchorId="1EC53AE2" wp14:editId="7A97D9C8">
                  <wp:extent cx="990600" cy="69532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5BFF95B" w14:textId="77777777" w:rsidR="002757AD" w:rsidRDefault="002757AD" w:rsidP="002757AD">
            <w:pPr>
              <w:rPr>
                <w:rFonts w:ascii="MS Gothic" w:eastAsia="MS Gothic"/>
                <w:szCs w:val="20"/>
              </w:rPr>
            </w:pPr>
          </w:p>
          <w:p w14:paraId="00CDC21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9BE8BC" w14:textId="77777777" w:rsidR="002757AD" w:rsidRDefault="002757AD" w:rsidP="002757AD">
            <w:pPr>
              <w:rPr>
                <w:rFonts w:eastAsia="Times New Roman"/>
                <w:szCs w:val="24"/>
              </w:rPr>
            </w:pPr>
          </w:p>
          <w:p w14:paraId="283C6238" w14:textId="77777777" w:rsidR="002757AD" w:rsidRDefault="002757AD" w:rsidP="002757AD">
            <w:r>
              <w:rPr>
                <w:rFonts w:ascii="MS Gothic" w:eastAsia="MS Gothic" w:hint="eastAsia"/>
                <w:szCs w:val="20"/>
              </w:rPr>
              <w:t xml:space="preserve">☐ </w:t>
            </w:r>
            <w:r>
              <w:rPr>
                <w:rFonts w:eastAsia="MS Gothic"/>
              </w:rPr>
              <w:t>Non conforme</w:t>
            </w:r>
          </w:p>
        </w:tc>
      </w:tr>
      <w:tr w:rsidR="002757AD" w14:paraId="3A512494" w14:textId="77777777" w:rsidTr="002757AD">
        <w:tc>
          <w:tcPr>
            <w:tcW w:w="2690" w:type="dxa"/>
            <w:tcBorders>
              <w:top w:val="single" w:sz="4" w:space="0" w:color="auto"/>
              <w:left w:val="single" w:sz="4" w:space="0" w:color="auto"/>
              <w:bottom w:val="single" w:sz="4" w:space="0" w:color="auto"/>
              <w:right w:val="single" w:sz="4" w:space="0" w:color="auto"/>
            </w:tcBorders>
          </w:tcPr>
          <w:p w14:paraId="616F2401" w14:textId="77777777" w:rsidR="002757AD" w:rsidRDefault="002757AD" w:rsidP="002757AD"/>
          <w:p w14:paraId="7FC52DAD" w14:textId="77777777" w:rsidR="002757AD" w:rsidRDefault="002757AD" w:rsidP="002757AD">
            <w:r>
              <w:t xml:space="preserve">T3 = </w:t>
            </w:r>
          </w:p>
        </w:tc>
        <w:tc>
          <w:tcPr>
            <w:tcW w:w="3542" w:type="dxa"/>
            <w:tcBorders>
              <w:top w:val="single" w:sz="4" w:space="0" w:color="auto"/>
              <w:left w:val="single" w:sz="4" w:space="0" w:color="auto"/>
              <w:bottom w:val="single" w:sz="4" w:space="0" w:color="auto"/>
              <w:right w:val="single" w:sz="4" w:space="0" w:color="auto"/>
            </w:tcBorders>
            <w:hideMark/>
          </w:tcPr>
          <w:p w14:paraId="4A763497" w14:textId="3F30B583" w:rsidR="002757AD" w:rsidRDefault="002757AD" w:rsidP="002757AD">
            <w:pPr>
              <w:jc w:val="center"/>
            </w:pPr>
            <w:r>
              <w:rPr>
                <w:noProof/>
              </w:rPr>
              <w:drawing>
                <wp:inline distT="0" distB="0" distL="0" distR="0" wp14:anchorId="0F70C0CD" wp14:editId="0DDF00DC">
                  <wp:extent cx="990600" cy="6953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3CC70AE" w14:textId="77777777" w:rsidR="002757AD" w:rsidRDefault="002757AD" w:rsidP="002757AD">
            <w:pPr>
              <w:rPr>
                <w:rFonts w:ascii="MS Gothic" w:eastAsia="MS Gothic"/>
                <w:szCs w:val="20"/>
              </w:rPr>
            </w:pPr>
          </w:p>
          <w:p w14:paraId="450B854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6059664" w14:textId="77777777" w:rsidR="002757AD" w:rsidRDefault="002757AD" w:rsidP="002757AD">
            <w:pPr>
              <w:rPr>
                <w:rFonts w:eastAsia="Times New Roman"/>
                <w:szCs w:val="24"/>
              </w:rPr>
            </w:pPr>
          </w:p>
          <w:p w14:paraId="7F6755BD" w14:textId="77777777" w:rsidR="002757AD" w:rsidRDefault="002757AD" w:rsidP="002757AD">
            <w:r>
              <w:rPr>
                <w:rFonts w:ascii="MS Gothic" w:eastAsia="MS Gothic" w:hint="eastAsia"/>
                <w:szCs w:val="20"/>
              </w:rPr>
              <w:t xml:space="preserve">☐ </w:t>
            </w:r>
            <w:r>
              <w:rPr>
                <w:rFonts w:eastAsia="MS Gothic"/>
              </w:rPr>
              <w:t>Non conforme</w:t>
            </w:r>
          </w:p>
        </w:tc>
      </w:tr>
    </w:tbl>
    <w:p w14:paraId="55F5116A" w14:textId="77777777" w:rsidR="002757AD" w:rsidRDefault="002757AD" w:rsidP="002757AD">
      <w:pPr>
        <w:spacing w:after="0"/>
        <w:rPr>
          <w:rFonts w:eastAsia="Times New Roman"/>
        </w:rPr>
      </w:pPr>
    </w:p>
    <w:p w14:paraId="32F80C46" w14:textId="6E2FE3AE" w:rsidR="002757AD" w:rsidRDefault="002757AD" w:rsidP="002757AD">
      <w:pPr>
        <w:pStyle w:val="Titre3"/>
      </w:pPr>
      <w:r>
        <w:t>Mode Auto Test</w:t>
      </w:r>
    </w:p>
    <w:p w14:paraId="69DC8FA3" w14:textId="0B726F3B" w:rsidR="002757AD" w:rsidRDefault="002757AD" w:rsidP="002757AD">
      <w:pPr>
        <w:spacing w:after="0"/>
      </w:pPr>
      <w:r>
        <w:rPr>
          <w:noProof/>
        </w:rPr>
        <w:drawing>
          <wp:inline distT="0" distB="0" distL="0" distR="0" wp14:anchorId="2A3261BE" wp14:editId="7B2D1458">
            <wp:extent cx="6562725" cy="1990725"/>
            <wp:effectExtent l="19050" t="19050" r="28575" b="285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4D7F4358" w14:textId="77777777" w:rsidR="002757AD" w:rsidRDefault="002757AD" w:rsidP="002757AD">
      <w:pPr>
        <w:spacing w:after="0"/>
      </w:pPr>
    </w:p>
    <w:p w14:paraId="26476CB9" w14:textId="77777777" w:rsidR="002757AD" w:rsidRDefault="002757AD" w:rsidP="002757AD">
      <w:pPr>
        <w:spacing w:after="0"/>
      </w:pPr>
      <w:r>
        <w:t>Réaliser l’auto test de chaque détecteur de présence en appliquant la procédure définie par la documentation technique.</w:t>
      </w:r>
    </w:p>
    <w:p w14:paraId="1D22C250" w14:textId="01D04928" w:rsidR="002757AD" w:rsidRDefault="002757AD" w:rsidP="002757AD">
      <w:pPr>
        <w:spacing w:after="0"/>
      </w:pPr>
      <w:r>
        <w:rPr>
          <w:noProof/>
        </w:rPr>
        <w:drawing>
          <wp:anchor distT="0" distB="0" distL="114300" distR="114300" simplePos="0" relativeHeight="251738112" behindDoc="0" locked="0" layoutInCell="1" allowOverlap="1" wp14:anchorId="4BA23E07" wp14:editId="0ED7A48C">
            <wp:simplePos x="0" y="0"/>
            <wp:positionH relativeFrom="column">
              <wp:posOffset>4191000</wp:posOffset>
            </wp:positionH>
            <wp:positionV relativeFrom="paragraph">
              <wp:posOffset>135890</wp:posOffset>
            </wp:positionV>
            <wp:extent cx="990600" cy="1079500"/>
            <wp:effectExtent l="0" t="0" r="0" b="635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0795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2757AD" w14:paraId="0BBE26C5"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59852704" w14:textId="77777777" w:rsidR="002757AD" w:rsidRDefault="002757AD" w:rsidP="002757A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hideMark/>
          </w:tcPr>
          <w:p w14:paraId="6436A7E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FD3645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611C8157"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8E20506" w14:textId="77777777" w:rsidR="002757AD" w:rsidRDefault="002757AD" w:rsidP="002757A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hideMark/>
          </w:tcPr>
          <w:p w14:paraId="31E7662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54708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027FE963"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D9AC4B8" w14:textId="77777777" w:rsidR="002757AD" w:rsidRDefault="002757AD" w:rsidP="002757A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hideMark/>
          </w:tcPr>
          <w:p w14:paraId="55797FB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125642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0293DCE" w14:textId="77777777" w:rsidR="002757AD" w:rsidRDefault="002757AD" w:rsidP="002757AD">
      <w:pPr>
        <w:spacing w:after="0"/>
        <w:rPr>
          <w:rFonts w:eastAsia="Times New Roman"/>
        </w:rPr>
      </w:pPr>
    </w:p>
    <w:p w14:paraId="4934BC37" w14:textId="77777777" w:rsidR="002757AD" w:rsidRDefault="002757AD" w:rsidP="002757AD">
      <w:pPr>
        <w:spacing w:after="0"/>
        <w:rPr>
          <w:rFonts w:eastAsiaTheme="majorEastAsia" w:cstheme="majorBidi"/>
          <w:bCs/>
          <w:sz w:val="24"/>
        </w:rPr>
      </w:pPr>
      <w:r>
        <w:br w:type="page"/>
      </w:r>
    </w:p>
    <w:p w14:paraId="23E4945F" w14:textId="27C20715" w:rsidR="002757AD" w:rsidRDefault="002757AD" w:rsidP="002757AD">
      <w:pPr>
        <w:pStyle w:val="Titre3"/>
      </w:pPr>
      <w:r>
        <w:t>Contrôle de la sensibilité et de la luminosité</w:t>
      </w:r>
    </w:p>
    <w:p w14:paraId="6A5E1D95" w14:textId="77777777" w:rsidR="002757AD" w:rsidRDefault="002757AD" w:rsidP="002757AD">
      <w:pPr>
        <w:spacing w:after="0"/>
      </w:pPr>
      <w:r>
        <w:t>Le réglage de sensibilité permet éventuellement de réduire la sensibilité de façon à ne pas détecter les chats et les chiens qui se promènent la nuit dans les rues.</w:t>
      </w:r>
    </w:p>
    <w:p w14:paraId="37A1D3AB" w14:textId="77777777" w:rsidR="002757AD" w:rsidRDefault="002757AD" w:rsidP="002757AD">
      <w:pPr>
        <w:spacing w:after="0"/>
      </w:pPr>
      <w:r>
        <w:t>Relever les réglages de sensibilité et de luminosité sur les trois détecteurs.</w:t>
      </w:r>
    </w:p>
    <w:p w14:paraId="5642083C" w14:textId="77777777" w:rsidR="002757AD" w:rsidRDefault="002757AD" w:rsidP="002757AD">
      <w:pPr>
        <w:spacing w:after="0"/>
      </w:pPr>
      <w:r>
        <w:t>Le réglage de luminosité permettra de ne faire fonctionner la commande par détection de présence que la nuit.</w:t>
      </w:r>
    </w:p>
    <w:p w14:paraId="3E42B9B8"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521E6D4C"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B8C1B" w14:textId="77777777" w:rsidR="002757AD" w:rsidRDefault="002757AD" w:rsidP="002757AD">
            <w:r>
              <w:t xml:space="preserve">Conditions de réglages : </w:t>
            </w:r>
          </w:p>
          <w:p w14:paraId="219AAD7E" w14:textId="77777777" w:rsidR="002757AD" w:rsidRDefault="002757AD" w:rsidP="002757A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E91C4" w14:textId="77777777" w:rsidR="002757AD" w:rsidRDefault="002757AD" w:rsidP="002757AD">
            <w:r>
              <w:t>Indiquer (dessiner) la position des réglages de luminosité et de sensibilité des mâts 1, 2 et 3.</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2AE19F" w14:textId="77777777" w:rsidR="002757AD" w:rsidRDefault="002757AD" w:rsidP="002757AD">
            <w:r>
              <w:t>Indiquer si le réglage est conforme à la durée relevée ou non conforme.</w:t>
            </w:r>
          </w:p>
        </w:tc>
      </w:tr>
      <w:tr w:rsidR="002757AD" w14:paraId="1A056326" w14:textId="77777777" w:rsidTr="002757AD">
        <w:tc>
          <w:tcPr>
            <w:tcW w:w="2690" w:type="dxa"/>
            <w:tcBorders>
              <w:top w:val="single" w:sz="4" w:space="0" w:color="auto"/>
              <w:left w:val="single" w:sz="4" w:space="0" w:color="auto"/>
              <w:bottom w:val="single" w:sz="4" w:space="0" w:color="auto"/>
              <w:right w:val="single" w:sz="4" w:space="0" w:color="auto"/>
            </w:tcBorders>
          </w:tcPr>
          <w:p w14:paraId="7453E2F5" w14:textId="77777777" w:rsidR="002757AD" w:rsidRDefault="002757AD" w:rsidP="002757AD"/>
          <w:p w14:paraId="5136D5DA" w14:textId="77777777" w:rsidR="002757AD" w:rsidRDefault="002757AD" w:rsidP="002757AD">
            <w:r>
              <w:t>Mât 1 :</w:t>
            </w:r>
          </w:p>
          <w:p w14:paraId="3FB6E7FC" w14:textId="77777777" w:rsidR="002757AD" w:rsidRDefault="002757AD" w:rsidP="002757AD">
            <w:r>
              <w:t>Luminosité : mode nuit</w:t>
            </w:r>
          </w:p>
          <w:p w14:paraId="66EE7594"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19018" w14:textId="772BD633" w:rsidR="002757AD" w:rsidRDefault="002757AD" w:rsidP="002757AD">
            <w:pPr>
              <w:jc w:val="center"/>
            </w:pPr>
            <w:r>
              <w:rPr>
                <w:noProof/>
              </w:rPr>
              <w:drawing>
                <wp:inline distT="0" distB="0" distL="0" distR="0" wp14:anchorId="0F077AFA" wp14:editId="5E40CE01">
                  <wp:extent cx="1809750" cy="7239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53A1E70C" w14:textId="77777777" w:rsidR="002757AD" w:rsidRDefault="002757AD" w:rsidP="002757AD"/>
          <w:p w14:paraId="05299AA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81E52E8" w14:textId="77777777" w:rsidR="002757AD" w:rsidRDefault="002757AD" w:rsidP="002757AD">
            <w:pPr>
              <w:rPr>
                <w:rFonts w:eastAsia="Times New Roman"/>
                <w:szCs w:val="24"/>
              </w:rPr>
            </w:pPr>
          </w:p>
          <w:p w14:paraId="2E5F5324" w14:textId="77777777" w:rsidR="002757AD" w:rsidRDefault="002757AD" w:rsidP="002757AD">
            <w:r>
              <w:rPr>
                <w:rFonts w:ascii="MS Gothic" w:eastAsia="MS Gothic" w:hint="eastAsia"/>
                <w:szCs w:val="20"/>
              </w:rPr>
              <w:t xml:space="preserve">☐ </w:t>
            </w:r>
            <w:r>
              <w:rPr>
                <w:rFonts w:eastAsia="MS Gothic"/>
              </w:rPr>
              <w:t>Non conforme</w:t>
            </w:r>
          </w:p>
        </w:tc>
      </w:tr>
      <w:tr w:rsidR="002757AD" w14:paraId="79C90C26" w14:textId="77777777" w:rsidTr="002757AD">
        <w:tc>
          <w:tcPr>
            <w:tcW w:w="2690" w:type="dxa"/>
            <w:tcBorders>
              <w:top w:val="single" w:sz="4" w:space="0" w:color="auto"/>
              <w:left w:val="single" w:sz="4" w:space="0" w:color="auto"/>
              <w:bottom w:val="single" w:sz="4" w:space="0" w:color="auto"/>
              <w:right w:val="single" w:sz="4" w:space="0" w:color="auto"/>
            </w:tcBorders>
          </w:tcPr>
          <w:p w14:paraId="5BB95ED4" w14:textId="77777777" w:rsidR="002757AD" w:rsidRDefault="002757AD" w:rsidP="002757AD"/>
          <w:p w14:paraId="7177C36E" w14:textId="77777777" w:rsidR="002757AD" w:rsidRDefault="002757AD" w:rsidP="002757AD">
            <w:r>
              <w:t>Mât 2 :</w:t>
            </w:r>
          </w:p>
          <w:p w14:paraId="1A9139B1" w14:textId="77777777" w:rsidR="002757AD" w:rsidRDefault="002757AD" w:rsidP="002757AD">
            <w:r>
              <w:t>Luminosité : mode nuit</w:t>
            </w:r>
          </w:p>
          <w:p w14:paraId="505EEFFA"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917E5" w14:textId="4AF0314E" w:rsidR="002757AD" w:rsidRDefault="002757AD" w:rsidP="002757AD">
            <w:pPr>
              <w:jc w:val="center"/>
            </w:pPr>
            <w:r>
              <w:rPr>
                <w:noProof/>
              </w:rPr>
              <w:drawing>
                <wp:inline distT="0" distB="0" distL="0" distR="0" wp14:anchorId="2D058C08" wp14:editId="590C60F3">
                  <wp:extent cx="1809750" cy="7239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486905E" w14:textId="77777777" w:rsidR="002757AD" w:rsidRDefault="002757AD" w:rsidP="002757AD">
            <w:pPr>
              <w:rPr>
                <w:rFonts w:ascii="MS Gothic" w:eastAsia="MS Gothic"/>
                <w:szCs w:val="20"/>
              </w:rPr>
            </w:pPr>
          </w:p>
          <w:p w14:paraId="695D60BB"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E54C611" w14:textId="77777777" w:rsidR="002757AD" w:rsidRDefault="002757AD" w:rsidP="002757AD">
            <w:pPr>
              <w:rPr>
                <w:rFonts w:eastAsia="Times New Roman"/>
                <w:szCs w:val="24"/>
              </w:rPr>
            </w:pPr>
          </w:p>
          <w:p w14:paraId="553F55BD" w14:textId="77777777" w:rsidR="002757AD" w:rsidRDefault="002757AD" w:rsidP="002757AD">
            <w:r>
              <w:rPr>
                <w:rFonts w:ascii="MS Gothic" w:eastAsia="MS Gothic" w:hint="eastAsia"/>
                <w:szCs w:val="20"/>
              </w:rPr>
              <w:t xml:space="preserve">☐ </w:t>
            </w:r>
            <w:r>
              <w:rPr>
                <w:rFonts w:eastAsia="MS Gothic"/>
              </w:rPr>
              <w:t>Non conforme</w:t>
            </w:r>
          </w:p>
        </w:tc>
      </w:tr>
      <w:tr w:rsidR="002757AD" w14:paraId="6A4E1239" w14:textId="77777777" w:rsidTr="002757AD">
        <w:tc>
          <w:tcPr>
            <w:tcW w:w="2690" w:type="dxa"/>
            <w:tcBorders>
              <w:top w:val="single" w:sz="4" w:space="0" w:color="auto"/>
              <w:left w:val="single" w:sz="4" w:space="0" w:color="auto"/>
              <w:bottom w:val="single" w:sz="4" w:space="0" w:color="auto"/>
              <w:right w:val="single" w:sz="4" w:space="0" w:color="auto"/>
            </w:tcBorders>
          </w:tcPr>
          <w:p w14:paraId="30E3FB80" w14:textId="77777777" w:rsidR="002757AD" w:rsidRDefault="002757AD" w:rsidP="002757AD"/>
          <w:p w14:paraId="35343458" w14:textId="77777777" w:rsidR="002757AD" w:rsidRDefault="002757AD" w:rsidP="002757AD">
            <w:r>
              <w:t>Mât 3 :</w:t>
            </w:r>
          </w:p>
          <w:p w14:paraId="2EC8DB74" w14:textId="77777777" w:rsidR="002757AD" w:rsidRDefault="002757AD" w:rsidP="002757AD">
            <w:r>
              <w:t>Luminosité : mode nuit</w:t>
            </w:r>
          </w:p>
          <w:p w14:paraId="6A97AF8E"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5836C030" w14:textId="10F89500" w:rsidR="002757AD" w:rsidRDefault="002757AD" w:rsidP="002757AD">
            <w:pPr>
              <w:jc w:val="center"/>
            </w:pPr>
            <w:r>
              <w:rPr>
                <w:noProof/>
              </w:rPr>
              <w:drawing>
                <wp:inline distT="0" distB="0" distL="0" distR="0" wp14:anchorId="48D9E61F" wp14:editId="7A184AC0">
                  <wp:extent cx="1809750" cy="7239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4777D6F7" w14:textId="77777777" w:rsidR="002757AD" w:rsidRDefault="002757AD" w:rsidP="002757AD">
            <w:pPr>
              <w:rPr>
                <w:rFonts w:ascii="MS Gothic" w:eastAsia="MS Gothic"/>
                <w:szCs w:val="20"/>
              </w:rPr>
            </w:pPr>
          </w:p>
          <w:p w14:paraId="5B7EA04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3D81991" w14:textId="77777777" w:rsidR="002757AD" w:rsidRDefault="002757AD" w:rsidP="002757AD">
            <w:pPr>
              <w:rPr>
                <w:rFonts w:eastAsia="Times New Roman"/>
                <w:szCs w:val="24"/>
              </w:rPr>
            </w:pPr>
          </w:p>
          <w:p w14:paraId="34598B9F" w14:textId="77777777" w:rsidR="002757AD" w:rsidRDefault="002757AD" w:rsidP="002757AD">
            <w:r>
              <w:rPr>
                <w:rFonts w:ascii="MS Gothic" w:eastAsia="MS Gothic" w:hint="eastAsia"/>
                <w:szCs w:val="20"/>
              </w:rPr>
              <w:t xml:space="preserve">☐ </w:t>
            </w:r>
            <w:r>
              <w:rPr>
                <w:rFonts w:eastAsia="MS Gothic"/>
              </w:rPr>
              <w:t>Non conforme</w:t>
            </w:r>
          </w:p>
        </w:tc>
      </w:tr>
    </w:tbl>
    <w:p w14:paraId="501E0F24" w14:textId="77777777" w:rsidR="002757AD" w:rsidRDefault="002757AD" w:rsidP="002757AD">
      <w:pPr>
        <w:spacing w:after="0"/>
        <w:rPr>
          <w:rFonts w:eastAsia="Times New Roman"/>
        </w:rPr>
      </w:pPr>
    </w:p>
    <w:p w14:paraId="5996811A" w14:textId="7EA2DAD9" w:rsidR="002757AD" w:rsidRDefault="002757AD" w:rsidP="002757AD">
      <w:pPr>
        <w:pStyle w:val="Titre3"/>
      </w:pPr>
      <w:r>
        <w:t>Contrôle et utilisation du masque</w:t>
      </w:r>
    </w:p>
    <w:p w14:paraId="11B8B2D4" w14:textId="77777777" w:rsidR="002757AD" w:rsidRDefault="002757AD" w:rsidP="002757AD">
      <w:pPr>
        <w:spacing w:after="0"/>
      </w:pPr>
      <w:r>
        <w:t>Dans le cas ou des branches d’arbres voisines du trottoir s’agiterais dans la zone de détection il est possible d’occulté une partie du détecteur.</w:t>
      </w:r>
    </w:p>
    <w:p w14:paraId="75B1214A" w14:textId="77777777" w:rsidR="002757AD" w:rsidRDefault="002757AD" w:rsidP="002757AD">
      <w:pPr>
        <w:spacing w:after="0"/>
      </w:pPr>
      <w:r>
        <w:t xml:space="preserve">La documentation indique qu’il est possible de limitez la portée du détecteur par clipsage de lamelles d'occultation sur l’optique. </w:t>
      </w:r>
    </w:p>
    <w:p w14:paraId="27570F84" w14:textId="77777777" w:rsidR="002757AD" w:rsidRDefault="002757AD" w:rsidP="002757AD">
      <w:pPr>
        <w:spacing w:after="0"/>
        <w:rPr>
          <w:rFonts w:eastAsia="Times New Roman"/>
        </w:rPr>
      </w:pPr>
      <w:r>
        <w:t>Contrôler la présence des zones d’occultation sur les trois détecteurs et compléter le tableau de ci-dessous.</w:t>
      </w:r>
    </w:p>
    <w:p w14:paraId="51FB09B4" w14:textId="07A19E9A" w:rsidR="002757AD" w:rsidRDefault="002757AD" w:rsidP="002757AD">
      <w:pPr>
        <w:spacing w:after="0"/>
      </w:pPr>
      <w:r>
        <w:rPr>
          <w:noProof/>
        </w:rPr>
        <w:drawing>
          <wp:anchor distT="0" distB="0" distL="114300" distR="114300" simplePos="0" relativeHeight="251740160" behindDoc="0" locked="0" layoutInCell="1" allowOverlap="1" wp14:anchorId="536D34C1" wp14:editId="2E016C39">
            <wp:simplePos x="0" y="0"/>
            <wp:positionH relativeFrom="column">
              <wp:posOffset>3829050</wp:posOffset>
            </wp:positionH>
            <wp:positionV relativeFrom="paragraph">
              <wp:posOffset>76835</wp:posOffset>
            </wp:positionV>
            <wp:extent cx="2677795" cy="2021840"/>
            <wp:effectExtent l="0" t="0" r="825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p w14:paraId="26B0148F" w14:textId="77777777" w:rsidR="002757AD" w:rsidRDefault="002757AD" w:rsidP="002757AD">
      <w:pPr>
        <w:spacing w:after="0"/>
      </w:pPr>
    </w:p>
    <w:tbl>
      <w:tblPr>
        <w:tblStyle w:val="Grilledutableau"/>
        <w:tblW w:w="0" w:type="auto"/>
        <w:tblLook w:val="04A0" w:firstRow="1" w:lastRow="0" w:firstColumn="1" w:lastColumn="0" w:noHBand="0" w:noVBand="1"/>
      </w:tblPr>
      <w:tblGrid>
        <w:gridCol w:w="1129"/>
        <w:gridCol w:w="1418"/>
        <w:gridCol w:w="1417"/>
        <w:gridCol w:w="1843"/>
      </w:tblGrid>
      <w:tr w:rsidR="002757AD" w14:paraId="12638E84" w14:textId="77777777" w:rsidTr="002757AD">
        <w:tc>
          <w:tcPr>
            <w:tcW w:w="1129" w:type="dxa"/>
            <w:tcBorders>
              <w:top w:val="single" w:sz="4" w:space="0" w:color="auto"/>
              <w:left w:val="single" w:sz="4" w:space="0" w:color="auto"/>
              <w:bottom w:val="single" w:sz="4" w:space="0" w:color="auto"/>
              <w:right w:val="single" w:sz="4" w:space="0" w:color="auto"/>
            </w:tcBorders>
          </w:tcPr>
          <w:p w14:paraId="4C118771" w14:textId="77777777" w:rsidR="002757AD" w:rsidRDefault="002757AD" w:rsidP="002757AD">
            <w:r>
              <w:t>N° du Mât</w:t>
            </w:r>
          </w:p>
          <w:p w14:paraId="5785DD8E" w14:textId="77777777" w:rsidR="002757AD" w:rsidRDefault="002757AD" w:rsidP="002757AD"/>
        </w:tc>
        <w:tc>
          <w:tcPr>
            <w:tcW w:w="1418" w:type="dxa"/>
            <w:tcBorders>
              <w:top w:val="single" w:sz="4" w:space="0" w:color="auto"/>
              <w:left w:val="single" w:sz="4" w:space="0" w:color="auto"/>
              <w:bottom w:val="single" w:sz="4" w:space="0" w:color="auto"/>
              <w:right w:val="single" w:sz="4" w:space="0" w:color="auto"/>
            </w:tcBorders>
            <w:hideMark/>
          </w:tcPr>
          <w:p w14:paraId="459172D1" w14:textId="77777777" w:rsidR="002757AD" w:rsidRDefault="002757AD" w:rsidP="002757A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77EE9AC8" w14:textId="77777777" w:rsidR="002757AD" w:rsidRDefault="002757AD" w:rsidP="002757A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7B4E937" w14:textId="77777777" w:rsidR="002757AD" w:rsidRDefault="002757AD" w:rsidP="002757AD">
            <w:r>
              <w:t>Conclure sur la Conformité</w:t>
            </w:r>
          </w:p>
        </w:tc>
      </w:tr>
      <w:tr w:rsidR="002757AD" w14:paraId="4CD8997C" w14:textId="77777777" w:rsidTr="002757AD">
        <w:tc>
          <w:tcPr>
            <w:tcW w:w="1129" w:type="dxa"/>
            <w:tcBorders>
              <w:top w:val="single" w:sz="4" w:space="0" w:color="auto"/>
              <w:left w:val="single" w:sz="4" w:space="0" w:color="auto"/>
              <w:bottom w:val="single" w:sz="4" w:space="0" w:color="auto"/>
              <w:right w:val="single" w:sz="4" w:space="0" w:color="auto"/>
            </w:tcBorders>
          </w:tcPr>
          <w:p w14:paraId="105F25E3" w14:textId="77777777" w:rsidR="002757AD" w:rsidRDefault="002757AD" w:rsidP="002757AD"/>
          <w:p w14:paraId="2D3D3754" w14:textId="77777777" w:rsidR="002757AD" w:rsidRDefault="002757AD" w:rsidP="002757AD">
            <w:r>
              <w:t>Mât 1</w:t>
            </w:r>
          </w:p>
        </w:tc>
        <w:tc>
          <w:tcPr>
            <w:tcW w:w="1418" w:type="dxa"/>
            <w:tcBorders>
              <w:top w:val="single" w:sz="4" w:space="0" w:color="auto"/>
              <w:left w:val="single" w:sz="4" w:space="0" w:color="auto"/>
              <w:bottom w:val="single" w:sz="4" w:space="0" w:color="auto"/>
              <w:right w:val="single" w:sz="4" w:space="0" w:color="auto"/>
            </w:tcBorders>
            <w:hideMark/>
          </w:tcPr>
          <w:p w14:paraId="20805E6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7B20A1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43A773E"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51FD394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7A8C062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8D4F5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54EB7576" w14:textId="77777777" w:rsidTr="002757AD">
        <w:tc>
          <w:tcPr>
            <w:tcW w:w="1129" w:type="dxa"/>
            <w:tcBorders>
              <w:top w:val="single" w:sz="4" w:space="0" w:color="auto"/>
              <w:left w:val="single" w:sz="4" w:space="0" w:color="auto"/>
              <w:bottom w:val="single" w:sz="4" w:space="0" w:color="auto"/>
              <w:right w:val="single" w:sz="4" w:space="0" w:color="auto"/>
            </w:tcBorders>
          </w:tcPr>
          <w:p w14:paraId="2C85150C" w14:textId="77777777" w:rsidR="002757AD" w:rsidRDefault="002757AD" w:rsidP="002757AD"/>
          <w:p w14:paraId="08852F86" w14:textId="77777777" w:rsidR="002757AD" w:rsidRDefault="002757AD" w:rsidP="002757AD">
            <w:r>
              <w:t>Mât 2</w:t>
            </w:r>
          </w:p>
        </w:tc>
        <w:tc>
          <w:tcPr>
            <w:tcW w:w="1418" w:type="dxa"/>
            <w:tcBorders>
              <w:top w:val="single" w:sz="4" w:space="0" w:color="auto"/>
              <w:left w:val="single" w:sz="4" w:space="0" w:color="auto"/>
              <w:bottom w:val="single" w:sz="4" w:space="0" w:color="auto"/>
              <w:right w:val="single" w:sz="4" w:space="0" w:color="auto"/>
            </w:tcBorders>
            <w:hideMark/>
          </w:tcPr>
          <w:p w14:paraId="787CEA1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B2C65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13D779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4E21FBAD"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8C1068D"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24F582"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4A18C9A4" w14:textId="77777777" w:rsidTr="002757AD">
        <w:tc>
          <w:tcPr>
            <w:tcW w:w="1129" w:type="dxa"/>
            <w:tcBorders>
              <w:top w:val="single" w:sz="4" w:space="0" w:color="auto"/>
              <w:left w:val="single" w:sz="4" w:space="0" w:color="auto"/>
              <w:bottom w:val="single" w:sz="4" w:space="0" w:color="auto"/>
              <w:right w:val="single" w:sz="4" w:space="0" w:color="auto"/>
            </w:tcBorders>
          </w:tcPr>
          <w:p w14:paraId="680605CF" w14:textId="77777777" w:rsidR="002757AD" w:rsidRDefault="002757AD" w:rsidP="002757AD"/>
          <w:p w14:paraId="4A19BD27" w14:textId="77777777" w:rsidR="002757AD" w:rsidRDefault="002757AD" w:rsidP="002757AD">
            <w:r>
              <w:t>Mât 3</w:t>
            </w:r>
          </w:p>
        </w:tc>
        <w:tc>
          <w:tcPr>
            <w:tcW w:w="1418" w:type="dxa"/>
            <w:tcBorders>
              <w:top w:val="single" w:sz="4" w:space="0" w:color="auto"/>
              <w:left w:val="single" w:sz="4" w:space="0" w:color="auto"/>
              <w:bottom w:val="single" w:sz="4" w:space="0" w:color="auto"/>
              <w:right w:val="single" w:sz="4" w:space="0" w:color="auto"/>
            </w:tcBorders>
            <w:hideMark/>
          </w:tcPr>
          <w:p w14:paraId="587A4AA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68F899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B9E4F4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35446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31F02E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57BEB453"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33FC823A" w14:textId="77777777" w:rsidR="002757AD" w:rsidRDefault="002757AD" w:rsidP="002757AD">
      <w:pPr>
        <w:spacing w:after="0"/>
        <w:rPr>
          <w:rFonts w:eastAsia="Times New Roman"/>
        </w:rPr>
      </w:pPr>
    </w:p>
    <w:p w14:paraId="791CC941" w14:textId="26DC945D" w:rsidR="002757AD" w:rsidRDefault="002757AD" w:rsidP="002757AD">
      <w:pPr>
        <w:spacing w:after="0"/>
      </w:pPr>
      <w:r>
        <w:rPr>
          <w:noProof/>
        </w:rPr>
        <mc:AlternateContent>
          <mc:Choice Requires="wps">
            <w:drawing>
              <wp:anchor distT="0" distB="0" distL="114300" distR="114300" simplePos="0" relativeHeight="251741184" behindDoc="0" locked="0" layoutInCell="1" allowOverlap="1" wp14:anchorId="1F8DC30E" wp14:editId="75ADC7F2">
                <wp:simplePos x="0" y="0"/>
                <wp:positionH relativeFrom="column">
                  <wp:posOffset>3829685</wp:posOffset>
                </wp:positionH>
                <wp:positionV relativeFrom="paragraph">
                  <wp:posOffset>201930</wp:posOffset>
                </wp:positionV>
                <wp:extent cx="2677795" cy="502285"/>
                <wp:effectExtent l="0" t="0" r="27305" b="12065"/>
                <wp:wrapNone/>
                <wp:docPr id="73" name="Zone de texte 73"/>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1C80BBFE" w14:textId="77777777" w:rsidR="002757AD" w:rsidRDefault="002757AD" w:rsidP="002757A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8DC30E" id="Zone de texte 73" o:spid="_x0000_s1050" type="#_x0000_t202" style="position:absolute;left:0;text-align:left;margin-left:301.55pt;margin-top:15.9pt;width:210.85pt;height:3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" fillcolor="white [3201]" strokeweight=".5pt">
                <v:textbox>
                  <w:txbxContent>
                    <w:p w14:paraId="1C80BBFE" w14:textId="77777777" w:rsidR="002757AD" w:rsidRDefault="002757AD" w:rsidP="002757AD">
                      <w:r>
                        <w:t>Ces lamelles sont fournies en accessoires avec le détecteur.</w:t>
                      </w:r>
                    </w:p>
                  </w:txbxContent>
                </v:textbox>
              </v:shape>
            </w:pict>
          </mc:Fallback>
        </mc:AlternateContent>
      </w:r>
    </w:p>
    <w:tbl>
      <w:tblPr>
        <w:tblStyle w:val="Grilledutableau"/>
        <w:tblW w:w="0" w:type="auto"/>
        <w:tblLook w:val="04A0" w:firstRow="1" w:lastRow="0" w:firstColumn="1" w:lastColumn="0" w:noHBand="0" w:noVBand="1"/>
      </w:tblPr>
      <w:tblGrid>
        <w:gridCol w:w="3114"/>
        <w:gridCol w:w="2693"/>
      </w:tblGrid>
      <w:tr w:rsidR="002757AD" w14:paraId="3B601BF5" w14:textId="77777777" w:rsidTr="002757AD">
        <w:tc>
          <w:tcPr>
            <w:tcW w:w="3114" w:type="dxa"/>
            <w:tcBorders>
              <w:top w:val="single" w:sz="4" w:space="0" w:color="auto"/>
              <w:left w:val="single" w:sz="4" w:space="0" w:color="auto"/>
              <w:bottom w:val="single" w:sz="4" w:space="0" w:color="auto"/>
              <w:right w:val="single" w:sz="4" w:space="0" w:color="auto"/>
            </w:tcBorders>
          </w:tcPr>
          <w:p w14:paraId="6061A8D0" w14:textId="77777777" w:rsidR="002757AD" w:rsidRDefault="002757AD" w:rsidP="002757AD">
            <w:r>
              <w:t>En cas de besoins les lamelles sont-elles disponibles :</w:t>
            </w:r>
          </w:p>
          <w:p w14:paraId="1D962A7A" w14:textId="77777777" w:rsidR="002757AD" w:rsidRDefault="002757AD" w:rsidP="002757AD"/>
        </w:tc>
        <w:tc>
          <w:tcPr>
            <w:tcW w:w="2693" w:type="dxa"/>
            <w:tcBorders>
              <w:top w:val="single" w:sz="4" w:space="0" w:color="auto"/>
              <w:left w:val="single" w:sz="4" w:space="0" w:color="auto"/>
              <w:bottom w:val="single" w:sz="4" w:space="0" w:color="auto"/>
              <w:right w:val="single" w:sz="4" w:space="0" w:color="auto"/>
            </w:tcBorders>
          </w:tcPr>
          <w:p w14:paraId="24E847E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E1B9B52" w14:textId="77777777" w:rsidR="002757AD" w:rsidRDefault="002757AD" w:rsidP="002757AD">
            <w:pPr>
              <w:rPr>
                <w:rFonts w:ascii="MS Gothic" w:eastAsia="MS Gothic"/>
                <w:szCs w:val="20"/>
              </w:rPr>
            </w:pPr>
          </w:p>
          <w:p w14:paraId="0422854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r>
    </w:tbl>
    <w:p w14:paraId="711D690E" w14:textId="77777777" w:rsidR="002757AD" w:rsidRDefault="002757AD" w:rsidP="002757AD">
      <w:pPr>
        <w:spacing w:after="0"/>
        <w:rPr>
          <w:rFonts w:eastAsia="Times New Roman"/>
        </w:rPr>
      </w:pPr>
    </w:p>
    <w:p w14:paraId="1635BC5A" w14:textId="77777777" w:rsidR="002757AD" w:rsidRDefault="002757AD" w:rsidP="002757AD">
      <w:pPr>
        <w:rPr>
          <w:rFonts w:eastAsiaTheme="majorEastAsia" w:cstheme="majorBidi"/>
          <w:sz w:val="28"/>
          <w:szCs w:val="26"/>
          <w:u w:val="single"/>
        </w:rPr>
      </w:pPr>
      <w:r>
        <w:br w:type="page"/>
      </w:r>
    </w:p>
    <w:p w14:paraId="1E17B857" w14:textId="02D1C138" w:rsidR="002757AD" w:rsidRDefault="002757AD" w:rsidP="002757AD">
      <w:pPr>
        <w:pStyle w:val="Titre3"/>
      </w:pPr>
      <w:r>
        <w:t>Contrôle de la tension d’alimentation du détecteur</w:t>
      </w:r>
    </w:p>
    <w:p w14:paraId="7EB2D766" w14:textId="77777777" w:rsidR="002757AD" w:rsidRDefault="002757AD" w:rsidP="002757AD">
      <w:pPr>
        <w:spacing w:after="0"/>
      </w:pPr>
      <w:r>
        <w:t>En vous reportant au schéma électrique du système « ERM_CY10_smart_street » compléter le schéma de raccordement du détecteur au citybox du mât1.</w:t>
      </w:r>
    </w:p>
    <w:p w14:paraId="2DFE67DB" w14:textId="346871AA" w:rsidR="002757AD" w:rsidRDefault="002757AD" w:rsidP="002757AD">
      <w:pPr>
        <w:spacing w:after="0"/>
      </w:pPr>
      <w:r>
        <w:rPr>
          <w:noProof/>
        </w:rPr>
        <mc:AlternateContent>
          <mc:Choice Requires="wpg">
            <w:drawing>
              <wp:anchor distT="0" distB="0" distL="114300" distR="114300" simplePos="0" relativeHeight="251743232" behindDoc="0" locked="0" layoutInCell="1" allowOverlap="1" wp14:anchorId="7FB5DB81" wp14:editId="539C7605">
                <wp:simplePos x="0" y="0"/>
                <wp:positionH relativeFrom="column">
                  <wp:posOffset>-74930</wp:posOffset>
                </wp:positionH>
                <wp:positionV relativeFrom="paragraph">
                  <wp:posOffset>86995</wp:posOffset>
                </wp:positionV>
                <wp:extent cx="6945630" cy="3552825"/>
                <wp:effectExtent l="0" t="0" r="26670" b="9525"/>
                <wp:wrapNone/>
                <wp:docPr id="75" name="Groupe 75"/>
                <wp:cNvGraphicFramePr/>
                <a:graphic xmlns:a="http://schemas.openxmlformats.org/drawingml/2006/main">
                  <a:graphicData uri="http://schemas.microsoft.com/office/word/2010/wordprocessingGroup">
                    <wpg:wgp>
                      <wpg:cNvGrpSpPr/>
                      <wpg:grpSpPr>
                        <a:xfrm>
                          <a:off x="0" y="0"/>
                          <a:ext cx="6945630" cy="3552190"/>
                          <a:chOff x="0" y="0"/>
                          <a:chExt cx="6945724" cy="3552668"/>
                        </a:xfrm>
                      </wpg:grpSpPr>
                      <wps:wsp>
                        <wps:cNvPr id="157" name="Rectangle 157"/>
                        <wps:cNvSpPr/>
                        <wps:spPr>
                          <a:xfrm>
                            <a:off x="0" y="0"/>
                            <a:ext cx="6945724" cy="3552668"/>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 15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452079" y="97435"/>
                            <a:ext cx="2405380" cy="1438275"/>
                          </a:xfrm>
                          <a:prstGeom prst="rect">
                            <a:avLst/>
                          </a:prstGeom>
                        </pic:spPr>
                      </pic:pic>
                      <pic:pic xmlns:pic="http://schemas.openxmlformats.org/drawingml/2006/picture">
                        <pic:nvPicPr>
                          <pic:cNvPr id="159" name="Image 15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4951" y="59960"/>
                            <a:ext cx="4373880" cy="224599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D237420" id="Groupe 75" o:spid="_x0000_s1026" style="position:absolute;margin-left:-5.9pt;margin-top:6.85pt;width:546.9pt;height:279.75pt;z-index:251743232;mso-height-relative:margin" coordsize="69457,3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">
                <v:rect id="Rectangle 157" o:spid="_x0000_s1027" style="position:absolute;width:69457;height:3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" fillcolor="white [3201]" strokecolor="red" strokeweight="1.5pt"/>
                <v:shape id="Image 158" o:spid="_x0000_s1028" type="#_x0000_t75" style="position:absolute;left:44520;top:97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">
                  <v:imagedata r:id="rId40" o:title=""/>
                </v:shape>
                <v:shape id="Image 159" o:spid="_x0000_s1029" type="#_x0000_t75" style="position:absolute;left:749;top:599;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">
                  <v:imagedata r:id="rId41" o:title=""/>
                </v:shape>
              </v:group>
            </w:pict>
          </mc:Fallback>
        </mc:AlternateContent>
      </w:r>
    </w:p>
    <w:p w14:paraId="13E30385" w14:textId="77777777" w:rsidR="002757AD" w:rsidRDefault="002757AD" w:rsidP="002757AD">
      <w:pPr>
        <w:spacing w:after="0"/>
      </w:pPr>
    </w:p>
    <w:p w14:paraId="070AB952" w14:textId="77777777" w:rsidR="002757AD" w:rsidRDefault="002757AD" w:rsidP="002757AD">
      <w:pPr>
        <w:spacing w:after="0"/>
      </w:pPr>
    </w:p>
    <w:p w14:paraId="41743483" w14:textId="77777777" w:rsidR="002757AD" w:rsidRDefault="002757AD" w:rsidP="002757AD">
      <w:pPr>
        <w:spacing w:after="0"/>
      </w:pPr>
    </w:p>
    <w:p w14:paraId="220F687F" w14:textId="77777777" w:rsidR="002757AD" w:rsidRDefault="002757AD" w:rsidP="002757AD">
      <w:pPr>
        <w:spacing w:after="0"/>
      </w:pPr>
    </w:p>
    <w:p w14:paraId="4428A0FC" w14:textId="77777777" w:rsidR="002757AD" w:rsidRDefault="002757AD" w:rsidP="002757AD">
      <w:pPr>
        <w:spacing w:after="0"/>
      </w:pPr>
    </w:p>
    <w:p w14:paraId="65B4BD02" w14:textId="77777777" w:rsidR="002757AD" w:rsidRDefault="002757AD" w:rsidP="002757AD">
      <w:pPr>
        <w:spacing w:after="0"/>
      </w:pPr>
    </w:p>
    <w:p w14:paraId="61C3F148" w14:textId="77777777" w:rsidR="002757AD" w:rsidRDefault="002757AD" w:rsidP="002757AD">
      <w:pPr>
        <w:spacing w:after="0"/>
      </w:pPr>
    </w:p>
    <w:p w14:paraId="350C4527" w14:textId="77777777" w:rsidR="002757AD" w:rsidRDefault="002757AD" w:rsidP="002757AD">
      <w:pPr>
        <w:spacing w:after="0"/>
      </w:pPr>
    </w:p>
    <w:p w14:paraId="32C5B585" w14:textId="77777777" w:rsidR="002757AD" w:rsidRDefault="002757AD" w:rsidP="002757AD">
      <w:pPr>
        <w:spacing w:after="0"/>
      </w:pPr>
    </w:p>
    <w:p w14:paraId="65D18CAD" w14:textId="77777777" w:rsidR="002757AD" w:rsidRDefault="002757AD" w:rsidP="002757AD">
      <w:pPr>
        <w:spacing w:after="0"/>
      </w:pPr>
    </w:p>
    <w:p w14:paraId="330EAF20" w14:textId="77777777" w:rsidR="002757AD" w:rsidRDefault="002757AD" w:rsidP="002757AD">
      <w:pPr>
        <w:spacing w:after="0"/>
      </w:pPr>
    </w:p>
    <w:p w14:paraId="55613624" w14:textId="77777777" w:rsidR="002757AD" w:rsidRDefault="002757AD" w:rsidP="002757AD">
      <w:pPr>
        <w:spacing w:after="0"/>
      </w:pPr>
    </w:p>
    <w:p w14:paraId="0D66E2EA" w14:textId="77777777" w:rsidR="002757AD" w:rsidRDefault="002757AD" w:rsidP="002757AD">
      <w:pPr>
        <w:spacing w:after="0"/>
      </w:pPr>
    </w:p>
    <w:p w14:paraId="3F1BEAB2" w14:textId="77777777" w:rsidR="002757AD" w:rsidRDefault="002757AD" w:rsidP="002757AD">
      <w:pPr>
        <w:spacing w:after="0"/>
      </w:pPr>
    </w:p>
    <w:p w14:paraId="2D0797A4" w14:textId="77777777" w:rsidR="002757AD" w:rsidRDefault="002757AD" w:rsidP="002757AD">
      <w:pPr>
        <w:spacing w:after="0"/>
      </w:pPr>
    </w:p>
    <w:p w14:paraId="1751346A" w14:textId="77777777" w:rsidR="002757AD" w:rsidRDefault="002757AD" w:rsidP="002757AD">
      <w:pPr>
        <w:spacing w:after="0"/>
      </w:pPr>
    </w:p>
    <w:p w14:paraId="21548513" w14:textId="77777777" w:rsidR="002757AD" w:rsidRDefault="002757AD" w:rsidP="002757AD">
      <w:pPr>
        <w:spacing w:after="0"/>
      </w:pPr>
    </w:p>
    <w:p w14:paraId="4281F714" w14:textId="77777777" w:rsidR="002757AD" w:rsidRDefault="002757AD" w:rsidP="002757AD">
      <w:pPr>
        <w:spacing w:after="0"/>
      </w:pPr>
    </w:p>
    <w:p w14:paraId="0EF0978E" w14:textId="77777777" w:rsidR="002757AD" w:rsidRDefault="002757AD" w:rsidP="002757AD">
      <w:pPr>
        <w:spacing w:after="0"/>
      </w:pPr>
    </w:p>
    <w:p w14:paraId="3EF2DB88" w14:textId="77777777" w:rsidR="002757AD" w:rsidRDefault="002757AD" w:rsidP="002757AD">
      <w:pPr>
        <w:spacing w:after="0"/>
      </w:pPr>
    </w:p>
    <w:p w14:paraId="05DCCC0C" w14:textId="77777777" w:rsidR="002757AD" w:rsidRDefault="002757AD" w:rsidP="002757AD">
      <w:pPr>
        <w:spacing w:after="0"/>
      </w:pPr>
    </w:p>
    <w:p w14:paraId="32243362" w14:textId="77777777" w:rsidR="002757AD" w:rsidRDefault="002757AD" w:rsidP="002757AD">
      <w:pPr>
        <w:spacing w:after="0"/>
      </w:pPr>
    </w:p>
    <w:p w14:paraId="31D3F88A" w14:textId="77777777" w:rsidR="002757AD" w:rsidRDefault="002757AD" w:rsidP="002757AD">
      <w:pPr>
        <w:spacing w:after="0"/>
      </w:pPr>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830"/>
        <w:gridCol w:w="3261"/>
        <w:gridCol w:w="2126"/>
      </w:tblGrid>
      <w:tr w:rsidR="002757AD" w14:paraId="6122CA76" w14:textId="77777777" w:rsidTr="002757AD">
        <w:trPr>
          <w:trHeight w:val="739"/>
        </w:trPr>
        <w:tc>
          <w:tcPr>
            <w:tcW w:w="2830" w:type="dxa"/>
            <w:tcBorders>
              <w:top w:val="single" w:sz="4" w:space="0" w:color="auto"/>
              <w:left w:val="single" w:sz="4" w:space="0" w:color="auto"/>
              <w:bottom w:val="single" w:sz="4" w:space="0" w:color="auto"/>
              <w:right w:val="single" w:sz="4" w:space="0" w:color="auto"/>
            </w:tcBorders>
            <w:vAlign w:val="center"/>
            <w:hideMark/>
          </w:tcPr>
          <w:p w14:paraId="2BF299FB" w14:textId="77777777" w:rsidR="002757AD" w:rsidRDefault="002757AD" w:rsidP="002757AD">
            <w:pPr>
              <w:spacing w:line="276" w:lineRule="auto"/>
              <w:rPr>
                <w:sz w:val="28"/>
                <w:szCs w:val="28"/>
              </w:rPr>
            </w:pPr>
            <w:r>
              <w:rPr>
                <w:sz w:val="28"/>
                <w:szCs w:val="28"/>
              </w:rPr>
              <w:t>Tension relevée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509EF7A" w14:textId="77777777" w:rsidR="002757AD" w:rsidRDefault="002757AD" w:rsidP="002757AD">
            <w:pPr>
              <w:spacing w:line="276" w:lineRule="auto"/>
              <w:jc w:val="right"/>
              <w:rPr>
                <w:b/>
                <w:sz w:val="36"/>
                <w:szCs w:val="36"/>
              </w:rPr>
            </w:pPr>
            <w:r>
              <w:t xml:space="preserve">                  ____________</w:t>
            </w:r>
            <w:r>
              <w:rPr>
                <w:b/>
                <w:sz w:val="36"/>
                <w:szCs w:val="36"/>
              </w:rPr>
              <w:t xml:space="preserve"> V</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34E52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D46D33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EBE0203" w14:textId="77777777" w:rsidR="002757AD" w:rsidRDefault="002757AD" w:rsidP="002757AD">
      <w:pPr>
        <w:spacing w:after="0"/>
        <w:rPr>
          <w:rFonts w:eastAsia="Times New Roman"/>
        </w:rPr>
      </w:pPr>
    </w:p>
    <w:p w14:paraId="43EE25C2" w14:textId="43159E6C" w:rsidR="002757AD" w:rsidRDefault="002757AD" w:rsidP="002757AD">
      <w:pPr>
        <w:pStyle w:val="Titre3"/>
      </w:pPr>
      <w:r>
        <w:t>Contrôle des causes de déclenchement intempestifs</w:t>
      </w:r>
    </w:p>
    <w:p w14:paraId="4F46B5CA" w14:textId="77777777" w:rsidR="002757AD" w:rsidRDefault="002757AD" w:rsidP="002757AD">
      <w:pPr>
        <w:spacing w:after="0"/>
      </w:pPr>
      <w:r>
        <w:t xml:space="preserve">Pour éviter les déclenchements intempestifs des détecteurs de présence on vous demande de contrôler les éléments suivants. </w:t>
      </w:r>
    </w:p>
    <w:p w14:paraId="66B8DB59" w14:textId="77777777" w:rsidR="002757AD" w:rsidRDefault="002757AD" w:rsidP="002757AD">
      <w:pPr>
        <w:spacing w:after="0"/>
      </w:pPr>
    </w:p>
    <w:tbl>
      <w:tblPr>
        <w:tblStyle w:val="Grilledutableau"/>
        <w:tblW w:w="0" w:type="auto"/>
        <w:tblLook w:val="04A0" w:firstRow="1" w:lastRow="0" w:firstColumn="1" w:lastColumn="0" w:noHBand="0" w:noVBand="1"/>
      </w:tblPr>
      <w:tblGrid>
        <w:gridCol w:w="8784"/>
        <w:gridCol w:w="1978"/>
      </w:tblGrid>
      <w:tr w:rsidR="002757AD" w14:paraId="38F46902" w14:textId="77777777" w:rsidTr="002757AD">
        <w:tc>
          <w:tcPr>
            <w:tcW w:w="8784" w:type="dxa"/>
            <w:tcBorders>
              <w:top w:val="single" w:sz="4" w:space="0" w:color="auto"/>
              <w:left w:val="single" w:sz="4" w:space="0" w:color="auto"/>
              <w:bottom w:val="single" w:sz="4" w:space="0" w:color="auto"/>
              <w:right w:val="single" w:sz="4" w:space="0" w:color="auto"/>
            </w:tcBorders>
          </w:tcPr>
          <w:p w14:paraId="5CC3E4C9" w14:textId="77777777" w:rsidR="002757AD" w:rsidRDefault="002757AD" w:rsidP="002757AD">
            <w:r>
              <w:t>Il n’y a pas d’activité permanente de sources de chaleur dans la zone de détection (arbres, buissons agités par le vent ou présence de chats, chiens dans la zone de détection).</w:t>
            </w:r>
          </w:p>
          <w:p w14:paraId="622CCBB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B90C78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C439D40"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78E849A0" w14:textId="77777777" w:rsidTr="002757AD">
        <w:tc>
          <w:tcPr>
            <w:tcW w:w="8784" w:type="dxa"/>
            <w:tcBorders>
              <w:top w:val="single" w:sz="4" w:space="0" w:color="auto"/>
              <w:left w:val="single" w:sz="4" w:space="0" w:color="auto"/>
              <w:bottom w:val="single" w:sz="4" w:space="0" w:color="auto"/>
              <w:right w:val="single" w:sz="4" w:space="0" w:color="auto"/>
            </w:tcBorders>
          </w:tcPr>
          <w:p w14:paraId="136D3384" w14:textId="77777777" w:rsidR="002757AD" w:rsidRDefault="002757AD" w:rsidP="002757AD">
            <w:r>
              <w:t>Le Soleil ne rayonne pas directement sur la lentille du détecteur.</w:t>
            </w:r>
          </w:p>
          <w:p w14:paraId="5F5E14D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75327D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C2B6C59"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13BCFE69" w14:textId="77777777" w:rsidTr="002757AD">
        <w:trPr>
          <w:trHeight w:val="57"/>
        </w:trPr>
        <w:tc>
          <w:tcPr>
            <w:tcW w:w="8784" w:type="dxa"/>
            <w:tcBorders>
              <w:top w:val="single" w:sz="4" w:space="0" w:color="auto"/>
              <w:left w:val="single" w:sz="4" w:space="0" w:color="auto"/>
              <w:bottom w:val="single" w:sz="4" w:space="0" w:color="auto"/>
              <w:right w:val="single" w:sz="4" w:space="0" w:color="auto"/>
            </w:tcBorders>
            <w:hideMark/>
          </w:tcPr>
          <w:p w14:paraId="025D8148" w14:textId="77777777" w:rsidR="002757AD" w:rsidRDefault="002757AD" w:rsidP="002757A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583547E6"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F142AD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5478B65E" w14:textId="77777777" w:rsidR="002757AD" w:rsidRDefault="002757AD" w:rsidP="002757AD">
      <w:pPr>
        <w:rPr>
          <w:rFonts w:eastAsiaTheme="majorEastAsia"/>
          <w:sz w:val="28"/>
          <w:szCs w:val="26"/>
          <w:u w:val="single"/>
        </w:rPr>
      </w:pPr>
      <w:r>
        <w:br w:type="page"/>
      </w:r>
    </w:p>
    <w:p w14:paraId="2A81CAC1" w14:textId="2DCA2786" w:rsidR="002757AD" w:rsidRDefault="002757AD" w:rsidP="00932C84">
      <w:pPr>
        <w:pStyle w:val="Titre2"/>
        <w:spacing w:after="0" w:line="240" w:lineRule="auto"/>
      </w:pPr>
      <w:bookmarkStart w:id="41" w:name="_Toc530376216"/>
      <w:r>
        <w:t>Contrôle du fonctionnement du capteur de CO</w:t>
      </w:r>
      <w:r>
        <w:rPr>
          <w:vertAlign w:val="subscript"/>
        </w:rPr>
        <w:t>2</w:t>
      </w:r>
      <w:bookmarkEnd w:id="41"/>
    </w:p>
    <w:p w14:paraId="4D7E3435" w14:textId="5F88B8B3" w:rsidR="00743A53" w:rsidRDefault="00743A53" w:rsidP="00743A53">
      <w:pPr>
        <w:spacing w:after="0"/>
      </w:pPr>
    </w:p>
    <w:p w14:paraId="7DA5A14D" w14:textId="3981B9B0" w:rsidR="00743A53" w:rsidRDefault="00743A53" w:rsidP="00743A53">
      <w:pPr>
        <w:spacing w:after="0"/>
      </w:pPr>
      <w:r>
        <w:rPr>
          <w:noProof/>
        </w:rPr>
        <mc:AlternateContent>
          <mc:Choice Requires="wpg">
            <w:drawing>
              <wp:anchor distT="0" distB="0" distL="114300" distR="114300" simplePos="0" relativeHeight="251749376" behindDoc="0" locked="0" layoutInCell="1" allowOverlap="1" wp14:anchorId="7F06446C" wp14:editId="13592877">
                <wp:simplePos x="0" y="0"/>
                <wp:positionH relativeFrom="column">
                  <wp:posOffset>2038350</wp:posOffset>
                </wp:positionH>
                <wp:positionV relativeFrom="paragraph">
                  <wp:posOffset>34290</wp:posOffset>
                </wp:positionV>
                <wp:extent cx="4819723" cy="4157751"/>
                <wp:effectExtent l="0" t="25400" r="6350" b="0"/>
                <wp:wrapNone/>
                <wp:docPr id="79" name="Groupe 79"/>
                <wp:cNvGraphicFramePr/>
                <a:graphic xmlns:a="http://schemas.openxmlformats.org/drawingml/2006/main">
                  <a:graphicData uri="http://schemas.microsoft.com/office/word/2010/wordprocessingGroup">
                    <wpg:wgp>
                      <wpg:cNvGrpSpPr/>
                      <wpg:grpSpPr>
                        <a:xfrm>
                          <a:off x="0" y="0"/>
                          <a:ext cx="4819723" cy="4157751"/>
                          <a:chOff x="0" y="0"/>
                          <a:chExt cx="4819723" cy="4157751"/>
                        </a:xfrm>
                      </wpg:grpSpPr>
                      <pic:pic xmlns:pic="http://schemas.openxmlformats.org/drawingml/2006/picture">
                        <pic:nvPicPr>
                          <pic:cNvPr id="80" name="Image 8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92111" y="0"/>
                            <a:ext cx="1491615" cy="1363980"/>
                          </a:xfrm>
                          <a:prstGeom prst="rect">
                            <a:avLst/>
                          </a:prstGeom>
                          <a:ln w="28575">
                            <a:solidFill>
                              <a:srgbClr val="FF0000"/>
                            </a:solidFill>
                          </a:ln>
                        </pic:spPr>
                      </pic:pic>
                      <pic:pic xmlns:pic="http://schemas.openxmlformats.org/drawingml/2006/picture">
                        <pic:nvPicPr>
                          <pic:cNvPr id="81" name="Image 8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548328" y="44970"/>
                            <a:ext cx="2271395" cy="3779520"/>
                          </a:xfrm>
                          <a:prstGeom prst="rect">
                            <a:avLst/>
                          </a:prstGeom>
                        </pic:spPr>
                      </pic:pic>
                      <wps:wsp>
                        <wps:cNvPr id="87" name="Connecteur droit avec flèche 87"/>
                        <wps:cNvCnPr/>
                        <wps:spPr>
                          <a:xfrm>
                            <a:off x="2091128" y="824459"/>
                            <a:ext cx="1408982" cy="359764"/>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91" name="Image 9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461541"/>
                            <a:ext cx="2134235" cy="2696210"/>
                          </a:xfrm>
                          <a:prstGeom prst="rect">
                            <a:avLst/>
                          </a:prstGeom>
                        </pic:spPr>
                      </pic:pic>
                      <wps:wsp>
                        <wps:cNvPr id="92" name="Connecteur droit avec flèche 92"/>
                        <wps:cNvCnPr/>
                        <wps:spPr>
                          <a:xfrm flipH="1">
                            <a:off x="1349115" y="1671403"/>
                            <a:ext cx="2615783" cy="1206708"/>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31A1FA1B" id="Groupe 79" o:spid="_x0000_s1026" style="position:absolute;margin-left:160.5pt;margin-top:2.7pt;width:379.5pt;height:327.4pt;z-index:251749376" coordsize="48197,4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">
                <v:shape id="Image 80" o:spid="_x0000_s1027" type="#_x0000_t75" style="position:absolute;left:5921;width:1491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" stroked="t" strokecolor="red" strokeweight="2.25pt">
                  <v:imagedata r:id="rId45" o:title=""/>
                  <v:path arrowok="t"/>
                </v:shape>
                <v:shape id="Image 81" o:spid="_x0000_s1028" type="#_x0000_t75" style="position:absolute;left:25483;top:449;width:22714;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">
                  <v:imagedata r:id="rId46" o:title=""/>
                </v:shape>
                <v:shapetype id="_x0000_t32" coordsize="21600,21600" o:spt="32" o:oned="t" path="m,l21600,21600e" filled="f">
                  <v:path arrowok="t" fillok="f" o:connecttype="none"/>
                  <o:lock v:ext="edit" shapetype="t"/>
                </v:shapetype>
                <v:shape id="Connecteur droit avec flèche 87" o:spid="_x0000_s1029" type="#_x0000_t32" style="position:absolute;left:20911;top:8244;width:14090;height:3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" strokecolor="red" strokeweight="3pt">
                  <v:stroke endarrow="block"/>
                </v:shape>
                <v:shape id="Image 91" o:spid="_x0000_s1030" type="#_x0000_t75" style="position:absolute;top:14615;width:21342;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">
                  <v:imagedata r:id="rId47" o:title=""/>
                </v:shape>
                <v:shape id="Connecteur droit avec flèche 92" o:spid="_x0000_s1031" type="#_x0000_t32" style="position:absolute;left:13491;top:16714;width:26157;height:1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" strokecolor="red" strokeweight="3pt">
                  <v:stroke endarrow="block"/>
                </v:shape>
              </v:group>
            </w:pict>
          </mc:Fallback>
        </mc:AlternateContent>
      </w:r>
      <w:r>
        <w:rPr>
          <w:noProof/>
        </w:rPr>
        <mc:AlternateContent>
          <mc:Choice Requires="wps">
            <w:drawing>
              <wp:anchor distT="0" distB="0" distL="114300" distR="114300" simplePos="0" relativeHeight="251747328" behindDoc="0" locked="0" layoutInCell="1" allowOverlap="1" wp14:anchorId="2F391023" wp14:editId="3B2CE0C3">
                <wp:simplePos x="0" y="0"/>
                <wp:positionH relativeFrom="column">
                  <wp:posOffset>51435</wp:posOffset>
                </wp:positionH>
                <wp:positionV relativeFrom="paragraph">
                  <wp:posOffset>39370</wp:posOffset>
                </wp:positionV>
                <wp:extent cx="1813560" cy="4059555"/>
                <wp:effectExtent l="0" t="0" r="15240" b="17145"/>
                <wp:wrapNone/>
                <wp:docPr id="485" name="Zone de texte 485"/>
                <wp:cNvGraphicFramePr/>
                <a:graphic xmlns:a="http://schemas.openxmlformats.org/drawingml/2006/main">
                  <a:graphicData uri="http://schemas.microsoft.com/office/word/2010/wordprocessingShape">
                    <wps:wsp>
                      <wps:cNvSpPr txBox="1"/>
                      <wps:spPr>
                        <a:xfrm>
                          <a:off x="0" y="0"/>
                          <a:ext cx="1813560" cy="4059555"/>
                        </a:xfrm>
                        <a:prstGeom prst="rect">
                          <a:avLst/>
                        </a:prstGeom>
                        <a:solidFill>
                          <a:schemeClr val="lt1"/>
                        </a:solidFill>
                        <a:ln w="6350">
                          <a:solidFill>
                            <a:prstClr val="black"/>
                          </a:solidFill>
                        </a:ln>
                      </wps:spPr>
                      <wps:txb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91023" id="Zone de texte 485" o:spid="_x0000_s1051" type="#_x0000_t202" style="position:absolute;left:0;text-align:left;margin-left:4.05pt;margin-top:3.1pt;width:142.8pt;height:319.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" fillcolor="white [3201]" strokeweight=".5pt">
                <v:textbo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v:textbox>
              </v:shape>
            </w:pict>
          </mc:Fallback>
        </mc:AlternateContent>
      </w:r>
    </w:p>
    <w:p w14:paraId="562A152F" w14:textId="77777777" w:rsidR="00743A53" w:rsidRDefault="00743A53" w:rsidP="00743A53">
      <w:pPr>
        <w:spacing w:after="0"/>
      </w:pPr>
    </w:p>
    <w:p w14:paraId="277BA2FD" w14:textId="1BA79214" w:rsidR="00743A53" w:rsidRDefault="00743A53" w:rsidP="00743A53">
      <w:pPr>
        <w:spacing w:after="0"/>
      </w:pPr>
      <w:r>
        <w:rPr>
          <w:noProof/>
        </w:rPr>
        <mc:AlternateContent>
          <mc:Choice Requires="wps">
            <w:drawing>
              <wp:anchor distT="0" distB="0" distL="114300" distR="114300" simplePos="0" relativeHeight="251746304" behindDoc="0" locked="0" layoutInCell="1" allowOverlap="1" wp14:anchorId="43B76EB5" wp14:editId="6F1EF5BC">
                <wp:simplePos x="0" y="0"/>
                <wp:positionH relativeFrom="column">
                  <wp:posOffset>2577486</wp:posOffset>
                </wp:positionH>
                <wp:positionV relativeFrom="paragraph">
                  <wp:posOffset>2624612</wp:posOffset>
                </wp:positionV>
                <wp:extent cx="764499" cy="337029"/>
                <wp:effectExtent l="0" t="0" r="0" b="0"/>
                <wp:wrapNone/>
                <wp:docPr id="481" name="Zone de texte 481"/>
                <wp:cNvGraphicFramePr/>
                <a:graphic xmlns:a="http://schemas.openxmlformats.org/drawingml/2006/main">
                  <a:graphicData uri="http://schemas.microsoft.com/office/word/2010/wordprocessingShape">
                    <wps:wsp>
                      <wps:cNvSpPr txBox="1"/>
                      <wps:spPr>
                        <a:xfrm>
                          <a:off x="0" y="0"/>
                          <a:ext cx="764499" cy="337029"/>
                        </a:xfrm>
                        <a:prstGeom prst="rect">
                          <a:avLst/>
                        </a:prstGeom>
                        <a:noFill/>
                        <a:ln w="6350">
                          <a:noFill/>
                        </a:ln>
                      </wps:spPr>
                      <wps:txb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6EB5" id="Zone de texte 481" o:spid="_x0000_s1052" type="#_x0000_t202" style="position:absolute;left:0;text-align:left;margin-left:202.95pt;margin-top:206.65pt;width:60.2pt;height:2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" filled="f" stroked="f" strokeweight=".5pt">
                <v:textbo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v:textbox>
              </v:shape>
            </w:pict>
          </mc:Fallback>
        </mc:AlternateContent>
      </w:r>
      <w:r w:rsidRPr="00817D43">
        <w:t xml:space="preserve"> </w:t>
      </w:r>
    </w:p>
    <w:p w14:paraId="4D288180" w14:textId="77777777" w:rsidR="00743A53" w:rsidRDefault="00743A53" w:rsidP="00743A53">
      <w:pPr>
        <w:spacing w:after="0"/>
      </w:pPr>
    </w:p>
    <w:p w14:paraId="25FCF12E" w14:textId="77777777" w:rsidR="00743A53" w:rsidRDefault="00743A53" w:rsidP="00743A53">
      <w:pPr>
        <w:spacing w:after="0"/>
      </w:pPr>
    </w:p>
    <w:p w14:paraId="73BD37D7" w14:textId="77777777" w:rsidR="00743A53" w:rsidRDefault="00743A53" w:rsidP="00743A53">
      <w:pPr>
        <w:spacing w:after="0"/>
      </w:pPr>
    </w:p>
    <w:p w14:paraId="3D1433E8" w14:textId="77777777" w:rsidR="00743A53" w:rsidRDefault="00743A53" w:rsidP="00743A53">
      <w:pPr>
        <w:spacing w:after="0"/>
      </w:pPr>
    </w:p>
    <w:p w14:paraId="4B182E69" w14:textId="77777777" w:rsidR="00743A53" w:rsidRDefault="00743A53" w:rsidP="00743A53">
      <w:pPr>
        <w:spacing w:after="0"/>
      </w:pPr>
    </w:p>
    <w:p w14:paraId="79B957E5" w14:textId="77777777" w:rsidR="00743A53" w:rsidRDefault="00743A53" w:rsidP="00743A53">
      <w:pPr>
        <w:spacing w:after="0"/>
      </w:pPr>
    </w:p>
    <w:p w14:paraId="566DDFA8" w14:textId="77777777" w:rsidR="00743A53" w:rsidRDefault="00743A53" w:rsidP="00743A53">
      <w:pPr>
        <w:spacing w:after="0"/>
      </w:pPr>
    </w:p>
    <w:p w14:paraId="502A066C" w14:textId="77777777" w:rsidR="00743A53" w:rsidRDefault="00743A53" w:rsidP="00743A53">
      <w:pPr>
        <w:spacing w:after="0"/>
      </w:pPr>
    </w:p>
    <w:p w14:paraId="774547A1" w14:textId="2D7D430B" w:rsidR="00743A53" w:rsidRDefault="00743A53" w:rsidP="00743A53">
      <w:pPr>
        <w:spacing w:after="0"/>
      </w:pPr>
    </w:p>
    <w:p w14:paraId="37D9E8FE" w14:textId="77777777" w:rsidR="00743A53" w:rsidRDefault="00743A53" w:rsidP="00743A53">
      <w:pPr>
        <w:spacing w:after="0"/>
      </w:pPr>
    </w:p>
    <w:p w14:paraId="3DCC3BB4" w14:textId="77777777" w:rsidR="00743A53" w:rsidRDefault="00743A53" w:rsidP="00743A53">
      <w:pPr>
        <w:spacing w:after="0"/>
      </w:pPr>
    </w:p>
    <w:p w14:paraId="5F1B43A7" w14:textId="77777777" w:rsidR="00743A53" w:rsidRDefault="00743A53" w:rsidP="00743A53">
      <w:pPr>
        <w:spacing w:after="0"/>
      </w:pPr>
    </w:p>
    <w:p w14:paraId="33FF40A6" w14:textId="77777777" w:rsidR="00743A53" w:rsidRDefault="00743A53" w:rsidP="00743A53">
      <w:pPr>
        <w:spacing w:after="0"/>
      </w:pPr>
    </w:p>
    <w:p w14:paraId="625FF81E" w14:textId="77777777" w:rsidR="00743A53" w:rsidRDefault="00743A53" w:rsidP="00743A53">
      <w:pPr>
        <w:spacing w:after="0"/>
      </w:pPr>
    </w:p>
    <w:p w14:paraId="16BE929C" w14:textId="77777777" w:rsidR="00743A53" w:rsidRDefault="00743A53" w:rsidP="00743A53">
      <w:pPr>
        <w:spacing w:after="0"/>
      </w:pPr>
    </w:p>
    <w:p w14:paraId="280B19E1" w14:textId="77777777" w:rsidR="00743A53" w:rsidRDefault="00743A53" w:rsidP="00743A53">
      <w:pPr>
        <w:spacing w:after="0"/>
      </w:pPr>
    </w:p>
    <w:p w14:paraId="4CEC90D9" w14:textId="77777777" w:rsidR="00743A53" w:rsidRDefault="00743A53" w:rsidP="00743A53">
      <w:pPr>
        <w:spacing w:after="0"/>
      </w:pPr>
    </w:p>
    <w:p w14:paraId="2A7DB2F2" w14:textId="77777777" w:rsidR="00743A53" w:rsidRDefault="00743A53" w:rsidP="00743A53">
      <w:pPr>
        <w:spacing w:after="0"/>
      </w:pPr>
    </w:p>
    <w:p w14:paraId="3346A6C9" w14:textId="77777777" w:rsidR="00743A53" w:rsidRDefault="00743A53" w:rsidP="00743A53">
      <w:pPr>
        <w:spacing w:after="0"/>
      </w:pPr>
    </w:p>
    <w:p w14:paraId="387941B0" w14:textId="77777777" w:rsidR="00743A53" w:rsidRDefault="00743A53" w:rsidP="00743A53">
      <w:pPr>
        <w:spacing w:after="0"/>
      </w:pPr>
    </w:p>
    <w:p w14:paraId="1ED9E085" w14:textId="77777777" w:rsidR="00743A53" w:rsidRDefault="00743A53" w:rsidP="00743A53">
      <w:pPr>
        <w:spacing w:after="0"/>
      </w:pPr>
    </w:p>
    <w:p w14:paraId="27871127" w14:textId="77777777" w:rsidR="00743A53" w:rsidRDefault="00743A53" w:rsidP="00743A53">
      <w:pPr>
        <w:spacing w:after="0"/>
      </w:pPr>
    </w:p>
    <w:p w14:paraId="2CF1E913" w14:textId="77777777" w:rsidR="00743A53" w:rsidRDefault="00743A53" w:rsidP="00743A53">
      <w:pPr>
        <w:spacing w:after="0"/>
      </w:pPr>
      <w:r w:rsidRPr="00DF1C54">
        <w:rPr>
          <w:noProof/>
        </w:rPr>
        <w:drawing>
          <wp:anchor distT="0" distB="0" distL="114300" distR="114300" simplePos="0" relativeHeight="251745280" behindDoc="1" locked="0" layoutInCell="1" allowOverlap="1" wp14:anchorId="11C6214A" wp14:editId="78F7CE40">
            <wp:simplePos x="0" y="0"/>
            <wp:positionH relativeFrom="column">
              <wp:posOffset>3757667</wp:posOffset>
            </wp:positionH>
            <wp:positionV relativeFrom="paragraph">
              <wp:posOffset>123797</wp:posOffset>
            </wp:positionV>
            <wp:extent cx="3020400" cy="3135600"/>
            <wp:effectExtent l="25400" t="25400" r="27940" b="27305"/>
            <wp:wrapTight wrapText="left">
              <wp:wrapPolygon edited="0">
                <wp:start x="-182" y="-175"/>
                <wp:lineTo x="-182" y="21701"/>
                <wp:lineTo x="21709" y="21701"/>
                <wp:lineTo x="21709" y="-175"/>
                <wp:lineTo x="-182" y="-175"/>
              </wp:wrapPolygon>
            </wp:wrapTight>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20400" cy="3135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78745C2" w14:textId="77777777" w:rsidR="00743A53" w:rsidRDefault="00743A53" w:rsidP="00743A53">
      <w:pPr>
        <w:pStyle w:val="Remarque"/>
        <w:spacing w:after="0" w:line="240" w:lineRule="auto"/>
        <w:jc w:val="left"/>
      </w:pPr>
      <w:r>
        <w:t>Remarque : Le capteur de CO</w:t>
      </w:r>
      <w:r w:rsidRPr="00DA0C15">
        <w:rPr>
          <w:vertAlign w:val="subscript"/>
        </w:rPr>
        <w:t>2</w:t>
      </w:r>
      <w:r>
        <w:rPr>
          <w:vertAlign w:val="subscript"/>
        </w:rPr>
        <w:t xml:space="preserve"> </w:t>
      </w:r>
      <w:r>
        <w:t>affiche le résultat de la mesure en « mA » sur une boucle (4-20mA).</w:t>
      </w:r>
    </w:p>
    <w:p w14:paraId="7B8C04BB" w14:textId="77777777" w:rsidR="00743A53" w:rsidRPr="00DA0C15" w:rsidRDefault="00743A53" w:rsidP="00743A53">
      <w:pPr>
        <w:pStyle w:val="Remarque"/>
        <w:spacing w:after="0" w:line="240" w:lineRule="auto"/>
        <w:jc w:val="left"/>
      </w:pPr>
      <w:r>
        <w:t>La Gamme de mesure du capteur vas de 0-5000ppm.</w:t>
      </w:r>
    </w:p>
    <w:p w14:paraId="459E714B" w14:textId="77777777" w:rsidR="00743A53" w:rsidRDefault="00743A53" w:rsidP="00743A53">
      <w:pPr>
        <w:pStyle w:val="Remarque"/>
        <w:spacing w:after="0" w:line="240" w:lineRule="auto"/>
        <w:jc w:val="left"/>
      </w:pPr>
      <w:r>
        <w:t>Une conversion est nécessaire (16mA pour 5000ppm).</w:t>
      </w:r>
    </w:p>
    <w:p w14:paraId="6A6D31B8" w14:textId="77777777" w:rsidR="00743A53" w:rsidRDefault="00743A53" w:rsidP="00743A53">
      <w:pPr>
        <w:pStyle w:val="Remarque"/>
        <w:spacing w:after="0" w:line="240" w:lineRule="auto"/>
        <w:jc w:val="left"/>
      </w:pPr>
      <w:r>
        <w:t>L’air dans une salle est beaucoup plus chargé en CO2 que l’air extérieur.</w:t>
      </w:r>
    </w:p>
    <w:p w14:paraId="7A195A20" w14:textId="77777777" w:rsidR="00743A53" w:rsidRDefault="00743A53" w:rsidP="00743A53">
      <w:pPr>
        <w:spacing w:after="0"/>
      </w:pPr>
    </w:p>
    <w:tbl>
      <w:tblPr>
        <w:tblStyle w:val="Grilledutableau"/>
        <w:tblW w:w="0" w:type="auto"/>
        <w:tblLook w:val="04A0" w:firstRow="1" w:lastRow="0" w:firstColumn="1" w:lastColumn="0" w:noHBand="0" w:noVBand="1"/>
      </w:tblPr>
      <w:tblGrid>
        <w:gridCol w:w="988"/>
        <w:gridCol w:w="1417"/>
        <w:gridCol w:w="1681"/>
        <w:gridCol w:w="1591"/>
      </w:tblGrid>
      <w:tr w:rsidR="00743A53" w14:paraId="6FA02218" w14:textId="77777777" w:rsidTr="00D10AC1">
        <w:tc>
          <w:tcPr>
            <w:tcW w:w="988" w:type="dxa"/>
          </w:tcPr>
          <w:p w14:paraId="39A36840" w14:textId="77777777" w:rsidR="00743A53" w:rsidRPr="004A027A" w:rsidRDefault="00743A53" w:rsidP="00743A53">
            <w:r>
              <w:t>Repère du capteur de CO</w:t>
            </w:r>
            <w:r w:rsidRPr="004A027A">
              <w:rPr>
                <w:vertAlign w:val="subscript"/>
              </w:rPr>
              <w:t>2</w:t>
            </w:r>
            <w:r>
              <w:rPr>
                <w:vertAlign w:val="subscript"/>
              </w:rPr>
              <w:t xml:space="preserve"> </w:t>
            </w:r>
            <w:r w:rsidRPr="004A027A">
              <w:t>sur le schéma</w:t>
            </w:r>
          </w:p>
          <w:p w14:paraId="4CE32502" w14:textId="77777777" w:rsidR="00743A53" w:rsidRDefault="00743A53" w:rsidP="00743A53"/>
        </w:tc>
        <w:tc>
          <w:tcPr>
            <w:tcW w:w="1417" w:type="dxa"/>
          </w:tcPr>
          <w:p w14:paraId="410F9BB0" w14:textId="77777777" w:rsidR="00743A53" w:rsidRDefault="00743A53" w:rsidP="00743A53">
            <w:r>
              <w:t>Niveau moyen de CO</w:t>
            </w:r>
            <w:r w:rsidRPr="004A027A">
              <w:rPr>
                <w:vertAlign w:val="subscript"/>
              </w:rPr>
              <w:t>2</w:t>
            </w:r>
            <w:r>
              <w:t xml:space="preserve"> en 2014</w:t>
            </w:r>
          </w:p>
          <w:p w14:paraId="0ED4803D" w14:textId="77777777" w:rsidR="00743A53" w:rsidRDefault="00743A53" w:rsidP="00743A53">
            <w:r>
              <w:t>(Air extérieur)</w:t>
            </w:r>
          </w:p>
        </w:tc>
        <w:tc>
          <w:tcPr>
            <w:tcW w:w="1681" w:type="dxa"/>
          </w:tcPr>
          <w:p w14:paraId="09485AB6" w14:textId="77777777" w:rsidR="00743A53" w:rsidRDefault="00743A53" w:rsidP="00743A53">
            <w:r>
              <w:t>Niveau de CO</w:t>
            </w:r>
            <w:r w:rsidRPr="004A027A">
              <w:rPr>
                <w:vertAlign w:val="subscript"/>
              </w:rPr>
              <w:t>2</w:t>
            </w:r>
            <w:r>
              <w:rPr>
                <w:vertAlign w:val="subscript"/>
              </w:rPr>
              <w:t xml:space="preserve"> </w:t>
            </w:r>
            <w:r w:rsidRPr="004A027A">
              <w:t>dans l’air expiré.</w:t>
            </w:r>
          </w:p>
          <w:p w14:paraId="37CCB496" w14:textId="77777777" w:rsidR="00743A53" w:rsidRDefault="00743A53" w:rsidP="00743A53">
            <w:r>
              <w:t>(Calcul de la conversion et résultat)</w:t>
            </w:r>
          </w:p>
        </w:tc>
        <w:tc>
          <w:tcPr>
            <w:tcW w:w="1591" w:type="dxa"/>
          </w:tcPr>
          <w:p w14:paraId="4338A85F" w14:textId="77777777" w:rsidR="00743A53" w:rsidRDefault="00743A53" w:rsidP="00743A53">
            <w:r>
              <w:t>Conclure sur le fonctionnement du capteur.</w:t>
            </w:r>
          </w:p>
        </w:tc>
      </w:tr>
      <w:tr w:rsidR="00743A53" w14:paraId="05CD4768" w14:textId="77777777" w:rsidTr="00D10AC1">
        <w:trPr>
          <w:trHeight w:val="1739"/>
        </w:trPr>
        <w:tc>
          <w:tcPr>
            <w:tcW w:w="988" w:type="dxa"/>
          </w:tcPr>
          <w:p w14:paraId="6D48EDE6" w14:textId="77777777" w:rsidR="00743A53" w:rsidRPr="00257046" w:rsidRDefault="00743A53" w:rsidP="00743A53">
            <w:pPr>
              <w:rPr>
                <w:color w:val="FF0000"/>
              </w:rPr>
            </w:pPr>
          </w:p>
          <w:p w14:paraId="21DB8213" w14:textId="77777777" w:rsidR="00743A53" w:rsidRPr="00257046" w:rsidRDefault="00743A53" w:rsidP="00743A53">
            <w:pPr>
              <w:rPr>
                <w:color w:val="FF0000"/>
              </w:rPr>
            </w:pPr>
          </w:p>
          <w:p w14:paraId="7D19CD91" w14:textId="24A4BB35" w:rsidR="00743A53" w:rsidRDefault="003D0807" w:rsidP="00743A53">
            <w:pPr>
              <w:rPr>
                <w:b/>
                <w:color w:val="FF0000"/>
                <w:sz w:val="28"/>
                <w:szCs w:val="28"/>
              </w:rPr>
            </w:pPr>
            <w:r>
              <w:rPr>
                <w:b/>
                <w:color w:val="FF0000"/>
                <w:sz w:val="28"/>
                <w:szCs w:val="28"/>
              </w:rPr>
              <w:t>B2</w:t>
            </w:r>
          </w:p>
          <w:p w14:paraId="61F03C7E" w14:textId="77777777" w:rsidR="00743A53" w:rsidRPr="00257046" w:rsidRDefault="00743A53" w:rsidP="00743A53">
            <w:pPr>
              <w:rPr>
                <w:color w:val="FF0000"/>
              </w:rPr>
            </w:pPr>
          </w:p>
          <w:p w14:paraId="584DA1B0" w14:textId="77777777" w:rsidR="00743A53" w:rsidRPr="00257046" w:rsidRDefault="00743A53" w:rsidP="00743A53">
            <w:pPr>
              <w:rPr>
                <w:color w:val="FF0000"/>
              </w:rPr>
            </w:pPr>
          </w:p>
          <w:p w14:paraId="3540B6B4" w14:textId="77777777" w:rsidR="00743A53" w:rsidRPr="00257046" w:rsidRDefault="00743A53" w:rsidP="00743A53">
            <w:pPr>
              <w:rPr>
                <w:color w:val="FF0000"/>
              </w:rPr>
            </w:pPr>
          </w:p>
          <w:p w14:paraId="0EADE219" w14:textId="77777777" w:rsidR="00743A53" w:rsidRPr="00257046" w:rsidRDefault="00743A53" w:rsidP="00743A53">
            <w:pPr>
              <w:rPr>
                <w:color w:val="FF0000"/>
              </w:rPr>
            </w:pPr>
          </w:p>
        </w:tc>
        <w:tc>
          <w:tcPr>
            <w:tcW w:w="1417" w:type="dxa"/>
          </w:tcPr>
          <w:p w14:paraId="3FC7903B" w14:textId="77777777" w:rsidR="00743A53" w:rsidRPr="00257046" w:rsidRDefault="00743A53" w:rsidP="00743A53">
            <w:pPr>
              <w:rPr>
                <w:rFonts w:eastAsia="MS Gothic"/>
                <w:color w:val="FF0000"/>
              </w:rPr>
            </w:pPr>
            <w:r w:rsidRPr="00257046">
              <w:rPr>
                <w:rFonts w:eastAsia="MS Gothic"/>
                <w:color w:val="FF0000"/>
              </w:rPr>
              <w:t xml:space="preserve"> </w:t>
            </w:r>
          </w:p>
          <w:p w14:paraId="65F4F548" w14:textId="77777777" w:rsidR="00743A53" w:rsidRPr="00257046" w:rsidRDefault="00743A53" w:rsidP="00743A53">
            <w:pPr>
              <w:rPr>
                <w:color w:val="FF0000"/>
              </w:rPr>
            </w:pPr>
          </w:p>
          <w:p w14:paraId="0172C0CC" w14:textId="4248F095" w:rsidR="00743A53" w:rsidRDefault="003D0807" w:rsidP="00743A53">
            <w:pPr>
              <w:rPr>
                <w:b/>
                <w:color w:val="FF0000"/>
                <w:sz w:val="28"/>
                <w:szCs w:val="28"/>
              </w:rPr>
            </w:pPr>
            <w:r>
              <w:rPr>
                <w:b/>
                <w:color w:val="FF0000"/>
                <w:sz w:val="28"/>
                <w:szCs w:val="28"/>
              </w:rPr>
              <w:t>400 ppm</w:t>
            </w:r>
          </w:p>
          <w:p w14:paraId="2A5B0C55" w14:textId="77777777" w:rsidR="00743A53" w:rsidRPr="00257046" w:rsidRDefault="00743A53" w:rsidP="00743A53">
            <w:pPr>
              <w:rPr>
                <w:b/>
                <w:color w:val="FF0000"/>
                <w:sz w:val="28"/>
                <w:szCs w:val="28"/>
              </w:rPr>
            </w:pPr>
          </w:p>
        </w:tc>
        <w:tc>
          <w:tcPr>
            <w:tcW w:w="1681" w:type="dxa"/>
          </w:tcPr>
          <w:p w14:paraId="01F4D188" w14:textId="77777777" w:rsidR="00743A53" w:rsidRDefault="00743A53" w:rsidP="00743A53">
            <w:pPr>
              <w:rPr>
                <w:rFonts w:eastAsia="MS Gothic"/>
              </w:rPr>
            </w:pPr>
            <w:r w:rsidRPr="004C5C99">
              <w:rPr>
                <w:rFonts w:eastAsia="MS Gothic"/>
              </w:rPr>
              <w:t xml:space="preserve"> </w:t>
            </w:r>
          </w:p>
          <w:p w14:paraId="2816F34F" w14:textId="2B85D882" w:rsidR="00743A53" w:rsidRDefault="00743A53" w:rsidP="00743A53">
            <w:r>
              <w:t xml:space="preserve">I = </w:t>
            </w:r>
            <w:r w:rsidR="003D0807">
              <w:rPr>
                <w:color w:val="FF0000"/>
              </w:rPr>
              <w:t>18mA</w:t>
            </w:r>
          </w:p>
          <w:p w14:paraId="1380F5EF" w14:textId="77777777" w:rsidR="00743A53" w:rsidRDefault="00743A53" w:rsidP="00743A53">
            <w:pPr>
              <w:rPr>
                <w:color w:val="000000" w:themeColor="text1"/>
                <w:szCs w:val="20"/>
              </w:rPr>
            </w:pPr>
            <w:r w:rsidRPr="00020147">
              <w:rPr>
                <w:color w:val="000000" w:themeColor="text1"/>
                <w:szCs w:val="20"/>
              </w:rPr>
              <w:t>Calcul :</w:t>
            </w:r>
          </w:p>
          <w:p w14:paraId="30265250" w14:textId="77777777" w:rsidR="003D0807" w:rsidRDefault="003D0807" w:rsidP="003D0807">
            <w:pPr>
              <w:rPr>
                <w:color w:val="FF0000"/>
                <w:szCs w:val="20"/>
              </w:rPr>
            </w:pPr>
            <w:r>
              <w:rPr>
                <w:color w:val="FF0000"/>
                <w:szCs w:val="20"/>
              </w:rPr>
              <w:t>5000/16x(18-4)</w:t>
            </w:r>
          </w:p>
          <w:p w14:paraId="7F565DDF" w14:textId="77777777" w:rsidR="00743A53" w:rsidRDefault="00743A53" w:rsidP="00743A53">
            <w:pPr>
              <w:rPr>
                <w:color w:val="000000" w:themeColor="text1"/>
                <w:szCs w:val="20"/>
              </w:rPr>
            </w:pPr>
          </w:p>
          <w:p w14:paraId="2F5C2169" w14:textId="77777777" w:rsidR="00743A53" w:rsidRPr="00020147" w:rsidRDefault="00743A53" w:rsidP="00743A53">
            <w:pPr>
              <w:rPr>
                <w:color w:val="000000" w:themeColor="text1"/>
                <w:szCs w:val="20"/>
              </w:rPr>
            </w:pPr>
            <w:r>
              <w:rPr>
                <w:color w:val="000000" w:themeColor="text1"/>
                <w:szCs w:val="20"/>
              </w:rPr>
              <w:t>Résultat :</w:t>
            </w:r>
          </w:p>
          <w:p w14:paraId="7C7A741C" w14:textId="099B555B" w:rsidR="00743A53" w:rsidRPr="001E2998" w:rsidRDefault="003D0807" w:rsidP="00743A53">
            <w:pPr>
              <w:rPr>
                <w:b/>
                <w:sz w:val="28"/>
                <w:szCs w:val="28"/>
              </w:rPr>
            </w:pPr>
            <w:r>
              <w:rPr>
                <w:b/>
                <w:color w:val="FF0000"/>
                <w:sz w:val="28"/>
                <w:szCs w:val="28"/>
              </w:rPr>
              <w:t>4375 ppm</w:t>
            </w:r>
          </w:p>
        </w:tc>
        <w:tc>
          <w:tcPr>
            <w:tcW w:w="1591" w:type="dxa"/>
          </w:tcPr>
          <w:p w14:paraId="00C55481" w14:textId="77777777" w:rsidR="00743A53" w:rsidRDefault="00743A53" w:rsidP="00743A53">
            <w:pPr>
              <w:rPr>
                <w:rFonts w:ascii="MS Gothic" w:eastAsia="MS Gothic"/>
                <w:szCs w:val="20"/>
              </w:rPr>
            </w:pPr>
          </w:p>
          <w:p w14:paraId="2D4795EE" w14:textId="77777777" w:rsidR="00743A53" w:rsidRDefault="00743A53" w:rsidP="00743A53">
            <w:pPr>
              <w:rPr>
                <w:rFonts w:ascii="MS Gothic" w:eastAsia="MS Gothic"/>
                <w:szCs w:val="20"/>
              </w:rPr>
            </w:pPr>
            <w:r w:rsidRPr="00C022CE">
              <w:rPr>
                <w:rFonts w:ascii="MS Gothic" w:eastAsia="MS Gothic" w:hint="eastAsia"/>
                <w:szCs w:val="20"/>
              </w:rPr>
              <w:t>☐</w:t>
            </w:r>
            <w:r>
              <w:rPr>
                <w:rFonts w:ascii="MS Gothic" w:eastAsia="MS Gothic" w:hint="eastAsia"/>
                <w:szCs w:val="20"/>
              </w:rPr>
              <w:t xml:space="preserve"> </w:t>
            </w:r>
            <w:r w:rsidRPr="004C5C99">
              <w:rPr>
                <w:rFonts w:eastAsia="MS Gothic"/>
              </w:rPr>
              <w:t>Conforme</w:t>
            </w:r>
          </w:p>
          <w:p w14:paraId="2E4FA6BA" w14:textId="77777777" w:rsidR="00743A53" w:rsidRDefault="00743A53" w:rsidP="00743A53">
            <w:pPr>
              <w:rPr>
                <w:rFonts w:ascii="MS Gothic" w:eastAsia="MS Gothic"/>
                <w:szCs w:val="20"/>
              </w:rPr>
            </w:pPr>
          </w:p>
          <w:p w14:paraId="40BBF5B0" w14:textId="77777777" w:rsidR="00743A53" w:rsidRDefault="00743A53" w:rsidP="00743A53">
            <w:r w:rsidRPr="00C022CE">
              <w:rPr>
                <w:rFonts w:ascii="MS Gothic" w:eastAsia="MS Gothic" w:hint="eastAsia"/>
                <w:szCs w:val="20"/>
              </w:rPr>
              <w:t>☐</w:t>
            </w:r>
            <w:r>
              <w:rPr>
                <w:rFonts w:ascii="MS Gothic" w:eastAsia="MS Gothic" w:hint="eastAsia"/>
                <w:szCs w:val="20"/>
              </w:rPr>
              <w:t xml:space="preserve"> </w:t>
            </w:r>
            <w:r w:rsidRPr="004C5C99">
              <w:rPr>
                <w:rFonts w:eastAsia="MS Gothic"/>
              </w:rPr>
              <w:t xml:space="preserve">Non </w:t>
            </w:r>
            <w:r>
              <w:rPr>
                <w:rFonts w:eastAsia="MS Gothic"/>
              </w:rPr>
              <w:t>c</w:t>
            </w:r>
            <w:r w:rsidRPr="004C5C99">
              <w:rPr>
                <w:rFonts w:eastAsia="MS Gothic"/>
              </w:rPr>
              <w:t>onforme</w:t>
            </w:r>
          </w:p>
        </w:tc>
      </w:tr>
    </w:tbl>
    <w:p w14:paraId="4A76AF14" w14:textId="77777777" w:rsidR="002757AD" w:rsidRDefault="002757AD" w:rsidP="00743A53">
      <w:pPr>
        <w:spacing w:after="0"/>
      </w:pPr>
    </w:p>
    <w:p w14:paraId="3C4EB717" w14:textId="5E2B9EC4" w:rsidR="00932C84" w:rsidRDefault="00932C84" w:rsidP="00932C84">
      <w:pPr>
        <w:pStyle w:val="Titre2"/>
        <w:spacing w:after="0" w:line="240" w:lineRule="auto"/>
      </w:pPr>
      <w:bookmarkStart w:id="42" w:name="_Toc530376217"/>
      <w:r>
        <w:t>Contrôles, essais et validation du fonctionnement du système</w:t>
      </w:r>
      <w:bookmarkEnd w:id="38"/>
      <w:bookmarkEnd w:id="42"/>
      <w:r>
        <w:t xml:space="preserve"> </w:t>
      </w:r>
    </w:p>
    <w:p w14:paraId="32D2B117" w14:textId="77777777" w:rsidR="00932C84" w:rsidRDefault="00932C84" w:rsidP="00932C84">
      <w:pPr>
        <w:spacing w:after="0"/>
      </w:pPr>
      <w:r>
        <w:t>En vous référent à la procédure de mise en service du système fournie dans le dossier 1 (dossier technique) chapitre 1.2.2 pages 23 à 27, on vous demande de compléter les tableaux ci-dessous.</w:t>
      </w:r>
    </w:p>
    <w:p w14:paraId="57E0A0FC" w14:textId="77777777" w:rsidR="00932C84" w:rsidRDefault="00932C84" w:rsidP="00932C84">
      <w:pPr>
        <w:pStyle w:val="Remarque"/>
        <w:spacing w:after="0" w:line="240" w:lineRule="auto"/>
        <w:jc w:val="left"/>
      </w:pPr>
      <w:r>
        <w:t>Nota 1 : l’accès à l’outil de télégestion se fait sur internet avec le lien suivant :</w:t>
      </w:r>
      <w:r w:rsidRPr="00955A84">
        <w:rPr>
          <w:noProof/>
        </w:rPr>
        <w:t xml:space="preserve"> </w:t>
      </w:r>
      <w:r w:rsidRPr="00441A7E">
        <w:rPr>
          <w:noProof/>
        </w:rPr>
        <w:drawing>
          <wp:inline distT="0" distB="0" distL="0" distR="0" wp14:anchorId="4E89BCC7" wp14:editId="151C0459">
            <wp:extent cx="1219200" cy="362768"/>
            <wp:effectExtent l="0" t="0" r="0" b="571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37939" cy="368344"/>
                    </a:xfrm>
                    <a:prstGeom prst="rect">
                      <a:avLst/>
                    </a:prstGeom>
                  </pic:spPr>
                </pic:pic>
              </a:graphicData>
            </a:graphic>
          </wp:inline>
        </w:drawing>
      </w:r>
    </w:p>
    <w:p w14:paraId="5F8CD762" w14:textId="77777777" w:rsidR="00932C84" w:rsidRDefault="00301360" w:rsidP="00932C84">
      <w:pPr>
        <w:pStyle w:val="Remarque"/>
        <w:numPr>
          <w:ilvl w:val="0"/>
          <w:numId w:val="0"/>
        </w:numPr>
        <w:spacing w:after="0"/>
        <w:ind w:left="720"/>
      </w:pPr>
      <w:hyperlink r:id="rId50" w:history="1">
        <w:r w:rsidR="00932C84" w:rsidRPr="009A7282">
          <w:rPr>
            <w:rStyle w:val="Lienhypertexte"/>
          </w:rPr>
          <w:t>https://citybox2.axione.fr/reports/</w:t>
        </w:r>
      </w:hyperlink>
    </w:p>
    <w:p w14:paraId="392FC3C3" w14:textId="77777777" w:rsidR="00932C84" w:rsidRDefault="00932C84" w:rsidP="00932C84">
      <w:pPr>
        <w:pStyle w:val="Remarque"/>
        <w:numPr>
          <w:ilvl w:val="0"/>
          <w:numId w:val="0"/>
        </w:numPr>
        <w:spacing w:after="0"/>
        <w:ind w:left="720"/>
      </w:pPr>
    </w:p>
    <w:p w14:paraId="7875DEA9" w14:textId="77777777" w:rsidR="00932C84" w:rsidRDefault="00932C84" w:rsidP="00932C84">
      <w:pPr>
        <w:pStyle w:val="Remarque"/>
        <w:spacing w:after="0" w:line="240" w:lineRule="auto"/>
        <w:jc w:val="left"/>
      </w:pPr>
      <w:r>
        <w:t>Nota 2 : Vous devez avoir votre compte d’accès à SLV (compte créé par le Central Admin de votre système).</w:t>
      </w:r>
    </w:p>
    <w:p w14:paraId="5CEBFCE4" w14:textId="77777777" w:rsidR="00932C84" w:rsidRPr="009831D7" w:rsidRDefault="00932C84" w:rsidP="00932C84">
      <w:pPr>
        <w:pStyle w:val="Remarque"/>
        <w:numPr>
          <w:ilvl w:val="0"/>
          <w:numId w:val="0"/>
        </w:numPr>
        <w:spacing w:after="0"/>
      </w:pPr>
    </w:p>
    <w:p w14:paraId="6451AEA3" w14:textId="77777777" w:rsidR="00932C84" w:rsidRPr="000B6095" w:rsidRDefault="00932C84" w:rsidP="00932C84">
      <w:pPr>
        <w:pStyle w:val="Titre3"/>
        <w:spacing w:after="0" w:line="240" w:lineRule="auto"/>
      </w:pPr>
      <w:bookmarkStart w:id="43" w:name="_Toc528396423"/>
      <w:r>
        <w:t>Contrôle temps réel sur SLV</w:t>
      </w:r>
      <w:bookmarkEnd w:id="43"/>
    </w:p>
    <w:p w14:paraId="2CA58E10" w14:textId="603C67B2" w:rsidR="00932C84" w:rsidRDefault="00932C84" w:rsidP="00932C84">
      <w:pPr>
        <w:pStyle w:val="Titre4"/>
        <w:spacing w:after="0" w:line="240" w:lineRule="auto"/>
      </w:pPr>
      <w:r>
        <w:t>Contrôle de pilotage d</w:t>
      </w:r>
      <w:r w:rsidR="00743A53">
        <w:t>es</w:t>
      </w:r>
      <w:r>
        <w:t xml:space="preserve"> citybox </w:t>
      </w:r>
      <w:r w:rsidR="00743A53">
        <w:t>: mât 1, mât 2 et mât 3</w:t>
      </w:r>
      <w:r>
        <w:t>.</w:t>
      </w:r>
    </w:p>
    <w:p w14:paraId="6647D666" w14:textId="77777777" w:rsidR="00932C84" w:rsidRPr="00426F3A" w:rsidRDefault="00932C84" w:rsidP="00932C84">
      <w:pPr>
        <w:spacing w:after="0"/>
      </w:pPr>
    </w:p>
    <w:p w14:paraId="6CF8F80B" w14:textId="77777777" w:rsidR="00932C84" w:rsidRDefault="00932C84" w:rsidP="00932C84">
      <w:pPr>
        <w:spacing w:after="0"/>
      </w:pPr>
      <w:r>
        <w:t>Rappel de la procédure fournie dans le dossier technique page 28 (Compléter le tableau).</w:t>
      </w:r>
    </w:p>
    <w:p w14:paraId="2B90054A" w14:textId="77777777" w:rsidR="00743A53" w:rsidRPr="00DC19A8" w:rsidRDefault="00743A53" w:rsidP="00743A53">
      <w:pPr>
        <w:spacing w:after="0"/>
      </w:pPr>
    </w:p>
    <w:p w14:paraId="4F27A3D3" w14:textId="4259BAFB" w:rsidR="00743A53" w:rsidRDefault="00743A53" w:rsidP="00743A53">
      <w:r>
        <w:rPr>
          <w:noProof/>
        </w:rPr>
        <mc:AlternateContent>
          <mc:Choice Requires="wps">
            <w:drawing>
              <wp:anchor distT="0" distB="0" distL="114300" distR="114300" simplePos="0" relativeHeight="251751424" behindDoc="0" locked="0" layoutInCell="1" allowOverlap="1" wp14:anchorId="3EC4BB7B" wp14:editId="1C5931C1">
                <wp:simplePos x="0" y="0"/>
                <wp:positionH relativeFrom="column">
                  <wp:posOffset>3633089</wp:posOffset>
                </wp:positionH>
                <wp:positionV relativeFrom="paragraph">
                  <wp:posOffset>48895</wp:posOffset>
                </wp:positionV>
                <wp:extent cx="3053715" cy="2371090"/>
                <wp:effectExtent l="0" t="0" r="0" b="3810"/>
                <wp:wrapNone/>
                <wp:docPr id="94" name="Zone de texte 9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C4BB7B" id="_x0000_t202" coordsize="21600,21600" o:spt="202" path="m,l,21600r21600,l21600,xe">
                <v:stroke joinstyle="miter"/>
                <v:path gradientshapeok="t" o:connecttype="rect"/>
              </v:shapetype>
              <v:shape id="Zone de texte 94" o:spid="_x0000_s1053" type="#_x0000_t202" style="position:absolute;left:0;text-align:left;margin-left:286.05pt;margin-top:3.85pt;width:240.45pt;height:186.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v:textbox>
              </v:shape>
            </w:pict>
          </mc:Fallback>
        </mc:AlternateContent>
      </w:r>
      <w:r w:rsidRPr="00E76DF9">
        <w:rPr>
          <w:noProof/>
        </w:rPr>
        <w:drawing>
          <wp:inline distT="0" distB="0" distL="0" distR="0" wp14:anchorId="24D68B50" wp14:editId="55AB3981">
            <wp:extent cx="3483636" cy="2395728"/>
            <wp:effectExtent l="38100" t="38100" r="34290" b="4318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6238" cy="2418149"/>
                    </a:xfrm>
                    <a:prstGeom prst="rect">
                      <a:avLst/>
                    </a:prstGeom>
                    <a:ln w="38100">
                      <a:solidFill>
                        <a:srgbClr val="0070C0"/>
                      </a:solidFill>
                    </a:ln>
                  </pic:spPr>
                </pic:pic>
              </a:graphicData>
            </a:graphic>
          </wp:inline>
        </w:drawing>
      </w:r>
    </w:p>
    <w:p w14:paraId="0767091A" w14:textId="48611D61" w:rsidR="00743A53" w:rsidRPr="009831D7" w:rsidRDefault="00743A53" w:rsidP="00743A53">
      <w:pPr>
        <w:pStyle w:val="Titre3"/>
      </w:pPr>
      <w:r>
        <w:t>Contrôle temps réel en local sur citybox controller</w:t>
      </w:r>
    </w:p>
    <w:p w14:paraId="2B854A19" w14:textId="77777777" w:rsidR="00743A53" w:rsidRDefault="00743A53" w:rsidP="00743A53">
      <w:r>
        <w:t>Rappel de la procédure fournie dans le dossier technique page 30 (Compléter le tableau).</w:t>
      </w:r>
    </w:p>
    <w:p w14:paraId="2E4D35B6" w14:textId="4D443B6E" w:rsidR="00743A53" w:rsidRDefault="00743A53" w:rsidP="00743A53">
      <w:r>
        <w:rPr>
          <w:noProof/>
        </w:rPr>
        <mc:AlternateContent>
          <mc:Choice Requires="wps">
            <w:drawing>
              <wp:anchor distT="0" distB="0" distL="114300" distR="114300" simplePos="0" relativeHeight="251754496" behindDoc="0" locked="0" layoutInCell="1" allowOverlap="1" wp14:anchorId="4E3E0B4D" wp14:editId="3D4478B1">
                <wp:simplePos x="0" y="0"/>
                <wp:positionH relativeFrom="column">
                  <wp:posOffset>3724275</wp:posOffset>
                </wp:positionH>
                <wp:positionV relativeFrom="paragraph">
                  <wp:posOffset>137795</wp:posOffset>
                </wp:positionV>
                <wp:extent cx="3053715" cy="2371090"/>
                <wp:effectExtent l="0" t="0" r="0" b="3810"/>
                <wp:wrapNone/>
                <wp:docPr id="96" name="Zone de texte 96"/>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E0B4D" id="Zone de texte 96" o:spid="_x0000_s1054" type="#_x0000_t202" style="position:absolute;left:0;text-align:left;margin-left:293.25pt;margin-top:10.85pt;width:240.45pt;height:186.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v:textbox>
              </v:shape>
            </w:pict>
          </mc:Fallback>
        </mc:AlternateContent>
      </w:r>
      <w:r w:rsidRPr="00E76DF9">
        <w:rPr>
          <w:noProof/>
        </w:rPr>
        <w:drawing>
          <wp:anchor distT="0" distB="0" distL="114300" distR="114300" simplePos="0" relativeHeight="251753472" behindDoc="0" locked="0" layoutInCell="1" allowOverlap="1" wp14:anchorId="06D6F17A" wp14:editId="7EFA7A42">
            <wp:simplePos x="0" y="0"/>
            <wp:positionH relativeFrom="column">
              <wp:posOffset>-61976</wp:posOffset>
            </wp:positionH>
            <wp:positionV relativeFrom="paragraph">
              <wp:posOffset>41148</wp:posOffset>
            </wp:positionV>
            <wp:extent cx="3567600" cy="2325600"/>
            <wp:effectExtent l="38100" t="38100" r="39370" b="3683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7600" cy="23256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p>
    <w:p w14:paraId="63125B56" w14:textId="77777777" w:rsidR="00743A53" w:rsidRDefault="00743A53" w:rsidP="00743A53"/>
    <w:p w14:paraId="5246D260" w14:textId="77777777" w:rsidR="00743A53" w:rsidRDefault="00743A53" w:rsidP="00743A53"/>
    <w:p w14:paraId="02018871" w14:textId="77777777" w:rsidR="00743A53" w:rsidRDefault="00743A53" w:rsidP="00743A53"/>
    <w:p w14:paraId="0FDC092E" w14:textId="77777777" w:rsidR="00743A53" w:rsidRDefault="00743A53" w:rsidP="00743A53"/>
    <w:p w14:paraId="0758F10C" w14:textId="77777777" w:rsidR="00743A53" w:rsidRDefault="00743A53" w:rsidP="00743A53"/>
    <w:p w14:paraId="7A2420D6" w14:textId="77777777" w:rsidR="00743A53" w:rsidRDefault="00743A53" w:rsidP="00743A53"/>
    <w:p w14:paraId="570CBCE2" w14:textId="77777777" w:rsidR="00743A53" w:rsidRDefault="00743A53" w:rsidP="00743A53"/>
    <w:p w14:paraId="73F34E00" w14:textId="77777777" w:rsidR="00932C84" w:rsidRPr="009831D7" w:rsidRDefault="00932C84" w:rsidP="00932C84">
      <w:pPr>
        <w:pStyle w:val="Titre3"/>
        <w:numPr>
          <w:ilvl w:val="0"/>
          <w:numId w:val="0"/>
        </w:numPr>
        <w:spacing w:after="0"/>
      </w:pPr>
      <w:r>
        <w:br w:type="page"/>
      </w:r>
    </w:p>
    <w:p w14:paraId="1984105F" w14:textId="77777777" w:rsidR="00932C84" w:rsidRDefault="00932C84" w:rsidP="00932C84">
      <w:pPr>
        <w:pStyle w:val="Titre1"/>
        <w:spacing w:after="0" w:line="240" w:lineRule="auto"/>
      </w:pPr>
      <w:bookmarkStart w:id="44" w:name="_Toc528396427"/>
      <w:bookmarkStart w:id="45" w:name="_Toc530376218"/>
      <w:r>
        <w:t>Présentation au client.</w:t>
      </w:r>
      <w:bookmarkEnd w:id="44"/>
      <w:bookmarkEnd w:id="45"/>
    </w:p>
    <w:p w14:paraId="360A2E22" w14:textId="77777777" w:rsidR="00743A53" w:rsidRDefault="00743A53" w:rsidP="00743A53">
      <w:pPr>
        <w:spacing w:after="0"/>
      </w:pPr>
      <w:r>
        <w:t>Effectuer la présentation au client du fonctionnement du système avec la visualisation du niveau de CO2 et le fonctionnement de la sécurité piéton par détection automatique.</w:t>
      </w:r>
    </w:p>
    <w:p w14:paraId="3F98A4D2" w14:textId="77777777" w:rsidR="00743A53" w:rsidRDefault="00743A53" w:rsidP="00743A53">
      <w:pPr>
        <w:spacing w:after="0"/>
      </w:pPr>
      <w:r>
        <w:t>Recueillir la satisfaction du client.</w:t>
      </w:r>
    </w:p>
    <w:p w14:paraId="25771C22" w14:textId="77777777" w:rsidR="00932C84" w:rsidRDefault="00932C84" w:rsidP="00743A53">
      <w:pPr>
        <w:spacing w:after="0"/>
      </w:pPr>
    </w:p>
    <w:tbl>
      <w:tblPr>
        <w:tblStyle w:val="Grilledutableau"/>
        <w:tblW w:w="0" w:type="auto"/>
        <w:tblLook w:val="04A0" w:firstRow="1" w:lastRow="0" w:firstColumn="1" w:lastColumn="0" w:noHBand="0" w:noVBand="1"/>
      </w:tblPr>
      <w:tblGrid>
        <w:gridCol w:w="10762"/>
      </w:tblGrid>
      <w:tr w:rsidR="00932C84" w14:paraId="19FFA680" w14:textId="77777777" w:rsidTr="00C8355B">
        <w:tc>
          <w:tcPr>
            <w:tcW w:w="10762" w:type="dxa"/>
          </w:tcPr>
          <w:p w14:paraId="657F1A4B" w14:textId="77777777" w:rsidR="00932C84" w:rsidRPr="00C47EE5" w:rsidRDefault="00932C84" w:rsidP="00932C84">
            <w:pPr>
              <w:spacing w:line="276" w:lineRule="auto"/>
              <w:rPr>
                <w:i/>
              </w:rPr>
            </w:pPr>
            <w:r w:rsidRPr="00C47EE5">
              <w:rPr>
                <w:i/>
              </w:rPr>
              <w:t>Commentaire éventuel du client : (réserves)</w:t>
            </w:r>
          </w:p>
          <w:p w14:paraId="58209632" w14:textId="77777777" w:rsidR="00932C84" w:rsidRDefault="00932C84" w:rsidP="00932C84">
            <w:pPr>
              <w:spacing w:line="276" w:lineRule="auto"/>
            </w:pPr>
          </w:p>
          <w:p w14:paraId="752EEC07" w14:textId="77777777" w:rsidR="00932C84" w:rsidRDefault="00932C84" w:rsidP="00932C84">
            <w:pPr>
              <w:spacing w:line="276" w:lineRule="auto"/>
            </w:pPr>
          </w:p>
          <w:p w14:paraId="2421D004" w14:textId="77777777" w:rsidR="00932C84" w:rsidRDefault="00932C84" w:rsidP="00932C84">
            <w:pPr>
              <w:spacing w:line="276" w:lineRule="auto"/>
            </w:pPr>
          </w:p>
          <w:p w14:paraId="4035EC84" w14:textId="77777777" w:rsidR="00932C84" w:rsidRDefault="00932C84" w:rsidP="00932C84">
            <w:pPr>
              <w:spacing w:line="276" w:lineRule="auto"/>
            </w:pPr>
          </w:p>
          <w:p w14:paraId="6FBF4D3B" w14:textId="77777777" w:rsidR="00932C84" w:rsidRDefault="00932C84" w:rsidP="00932C84">
            <w:pPr>
              <w:spacing w:line="276" w:lineRule="auto"/>
            </w:pPr>
          </w:p>
          <w:p w14:paraId="1902C300" w14:textId="77777777" w:rsidR="00932C84" w:rsidRDefault="00932C84" w:rsidP="00932C84">
            <w:pPr>
              <w:spacing w:line="276" w:lineRule="auto"/>
            </w:pPr>
          </w:p>
        </w:tc>
      </w:tr>
    </w:tbl>
    <w:p w14:paraId="7FA34B9F" w14:textId="77777777" w:rsidR="00932C84" w:rsidRPr="00DB78D6" w:rsidRDefault="00932C84" w:rsidP="00932C84">
      <w:pPr>
        <w:spacing w:after="0"/>
        <w:rPr>
          <w:rFonts w:eastAsiaTheme="majorEastAsia"/>
        </w:rPr>
      </w:pPr>
    </w:p>
    <w:p w14:paraId="36990BC6" w14:textId="77777777" w:rsidR="00932C84" w:rsidRDefault="00932C84" w:rsidP="00743A53">
      <w:pPr>
        <w:rPr>
          <w:rFonts w:eastAsiaTheme="majorEastAsia" w:cstheme="majorBidi"/>
          <w:sz w:val="32"/>
          <w:szCs w:val="28"/>
          <w:u w:val="single"/>
        </w:rPr>
      </w:pPr>
      <w:bookmarkStart w:id="46" w:name="_Toc526146858"/>
      <w:r>
        <w:br w:type="page"/>
      </w:r>
    </w:p>
    <w:p w14:paraId="28656BE5" w14:textId="77777777" w:rsidR="00932C84" w:rsidRDefault="00932C84" w:rsidP="00932C84">
      <w:pPr>
        <w:pStyle w:val="Titre1"/>
        <w:spacing w:after="0" w:line="240" w:lineRule="auto"/>
      </w:pPr>
      <w:bookmarkStart w:id="47" w:name="_Toc528396428"/>
      <w:bookmarkStart w:id="48" w:name="_Toc530376219"/>
      <w:r>
        <w:t>Communication</w:t>
      </w:r>
      <w:bookmarkEnd w:id="46"/>
      <w:bookmarkEnd w:id="47"/>
      <w:bookmarkEnd w:id="48"/>
    </w:p>
    <w:p w14:paraId="55E8F62C" w14:textId="5F60D1E7" w:rsidR="00932C84" w:rsidRDefault="00932C84" w:rsidP="00932C84">
      <w:pPr>
        <w:pStyle w:val="Titre2"/>
        <w:spacing w:after="0" w:line="240" w:lineRule="auto"/>
      </w:pPr>
      <w:bookmarkStart w:id="49" w:name="_Toc528396429"/>
      <w:bookmarkStart w:id="50" w:name="_Toc530376220"/>
      <w:r>
        <w:t>Effectuer le compte rendu à la hiérarchie sur les résultats de votre intervention de mise en service.</w:t>
      </w:r>
      <w:bookmarkEnd w:id="49"/>
      <w:bookmarkEnd w:id="50"/>
    </w:p>
    <w:p w14:paraId="6538E8D9" w14:textId="77777777" w:rsidR="00932C84" w:rsidRPr="00024AD6" w:rsidRDefault="00932C84" w:rsidP="00932C84">
      <w:pPr>
        <w:spacing w:after="0"/>
      </w:pPr>
    </w:p>
    <w:tbl>
      <w:tblPr>
        <w:tblStyle w:val="Grilledutableau"/>
        <w:tblW w:w="0" w:type="auto"/>
        <w:tblLook w:val="04A0" w:firstRow="1" w:lastRow="0" w:firstColumn="1" w:lastColumn="0" w:noHBand="0" w:noVBand="1"/>
      </w:tblPr>
      <w:tblGrid>
        <w:gridCol w:w="10762"/>
      </w:tblGrid>
      <w:tr w:rsidR="00932C84" w14:paraId="1F9EFF59" w14:textId="77777777" w:rsidTr="00C8355B">
        <w:tc>
          <w:tcPr>
            <w:tcW w:w="10762" w:type="dxa"/>
          </w:tcPr>
          <w:p w14:paraId="5349B821" w14:textId="77777777" w:rsidR="00932C84" w:rsidRDefault="00932C84" w:rsidP="00932C84"/>
          <w:p w14:paraId="4E29A806" w14:textId="77777777" w:rsidR="00932C84" w:rsidRDefault="00932C84" w:rsidP="00932C84"/>
          <w:p w14:paraId="2F1FC672" w14:textId="77777777" w:rsidR="00932C84" w:rsidRDefault="00932C84" w:rsidP="00932C84"/>
          <w:p w14:paraId="710CDC34" w14:textId="77777777" w:rsidR="00932C84" w:rsidRDefault="00932C84" w:rsidP="00932C84"/>
          <w:p w14:paraId="15689A19" w14:textId="77777777" w:rsidR="00932C84" w:rsidRDefault="00932C84" w:rsidP="00932C84"/>
          <w:p w14:paraId="68EC7770" w14:textId="77777777" w:rsidR="00932C84" w:rsidRDefault="00932C84" w:rsidP="00932C84"/>
          <w:p w14:paraId="52AEF308" w14:textId="77777777" w:rsidR="00932C84" w:rsidRDefault="00932C84" w:rsidP="00932C84"/>
          <w:p w14:paraId="1CAE509A" w14:textId="77777777" w:rsidR="00932C84" w:rsidRDefault="00932C84" w:rsidP="00932C84"/>
          <w:p w14:paraId="6656DD7D" w14:textId="77777777" w:rsidR="00932C84" w:rsidRDefault="00932C84" w:rsidP="00932C84"/>
          <w:p w14:paraId="2D7BF16F" w14:textId="77777777" w:rsidR="00932C84" w:rsidRDefault="00932C84" w:rsidP="00932C84"/>
          <w:p w14:paraId="06E9EDD1" w14:textId="77777777" w:rsidR="00932C84" w:rsidRDefault="00932C84" w:rsidP="00932C84"/>
          <w:p w14:paraId="57553122" w14:textId="77777777" w:rsidR="00932C84" w:rsidRDefault="00932C84" w:rsidP="00932C84"/>
          <w:p w14:paraId="7A4AC6C1" w14:textId="77777777" w:rsidR="00932C84" w:rsidRDefault="00932C84" w:rsidP="00932C84"/>
          <w:p w14:paraId="21B7DF6A" w14:textId="77777777" w:rsidR="00932C84" w:rsidRDefault="00932C84" w:rsidP="00932C84"/>
          <w:p w14:paraId="26029E61" w14:textId="77777777" w:rsidR="00932C84" w:rsidRDefault="00932C84" w:rsidP="00932C84"/>
          <w:p w14:paraId="4D82C3E8" w14:textId="77777777" w:rsidR="00932C84" w:rsidRDefault="00932C84" w:rsidP="00932C84"/>
          <w:p w14:paraId="2CA27EDD" w14:textId="77777777" w:rsidR="00932C84" w:rsidRDefault="00932C84" w:rsidP="00932C84"/>
          <w:p w14:paraId="70E9A71E" w14:textId="77777777" w:rsidR="00932C84" w:rsidRDefault="00932C84" w:rsidP="00932C84"/>
          <w:p w14:paraId="4EBD2B00" w14:textId="77777777" w:rsidR="00932C84" w:rsidRDefault="00932C84" w:rsidP="00932C84"/>
          <w:p w14:paraId="4A2777A4" w14:textId="77777777" w:rsidR="00932C84" w:rsidRDefault="00932C84" w:rsidP="00932C84"/>
          <w:p w14:paraId="6725A3D8" w14:textId="77777777" w:rsidR="00932C84" w:rsidRDefault="00932C84" w:rsidP="00932C84"/>
          <w:p w14:paraId="2A0B8A6F" w14:textId="77777777" w:rsidR="00932C84" w:rsidRDefault="00932C84" w:rsidP="00932C84"/>
          <w:p w14:paraId="17CA8C8F" w14:textId="77777777" w:rsidR="00932C84" w:rsidRDefault="00932C84" w:rsidP="00932C84"/>
          <w:p w14:paraId="507F0152" w14:textId="77777777" w:rsidR="00932C84" w:rsidRDefault="00932C84" w:rsidP="00932C84"/>
          <w:p w14:paraId="3362898C" w14:textId="77777777" w:rsidR="00932C84" w:rsidRDefault="00932C84" w:rsidP="00932C84"/>
          <w:p w14:paraId="664382C5" w14:textId="77777777" w:rsidR="00932C84" w:rsidRDefault="00932C84" w:rsidP="00932C84"/>
          <w:p w14:paraId="46FCA146" w14:textId="77777777" w:rsidR="00932C84" w:rsidRDefault="00932C84" w:rsidP="00932C84"/>
          <w:p w14:paraId="64C3CEDF" w14:textId="77777777" w:rsidR="00932C84" w:rsidRDefault="00932C84" w:rsidP="00932C84"/>
          <w:p w14:paraId="46E4360D" w14:textId="77777777" w:rsidR="00932C84" w:rsidRDefault="00932C84" w:rsidP="00932C84"/>
          <w:p w14:paraId="3BFA5FEC" w14:textId="77777777" w:rsidR="00932C84" w:rsidRDefault="00932C84" w:rsidP="00932C84"/>
          <w:p w14:paraId="0F3EBA5A" w14:textId="77777777" w:rsidR="00932C84" w:rsidRDefault="00932C84" w:rsidP="00932C84"/>
          <w:p w14:paraId="747FCB76" w14:textId="77777777" w:rsidR="00932C84" w:rsidRDefault="00932C84" w:rsidP="00932C84"/>
          <w:p w14:paraId="65AD539E" w14:textId="77777777" w:rsidR="00932C84" w:rsidRDefault="00932C84" w:rsidP="00932C84"/>
          <w:p w14:paraId="456DC803" w14:textId="77777777" w:rsidR="00932C84" w:rsidRDefault="00932C84" w:rsidP="00932C84"/>
        </w:tc>
      </w:tr>
    </w:tbl>
    <w:p w14:paraId="31B6AE28" w14:textId="77777777" w:rsidR="00932C84" w:rsidRDefault="00932C84" w:rsidP="00932C84">
      <w:pPr>
        <w:spacing w:after="0"/>
        <w:rPr>
          <w:rFonts w:cs="Arial"/>
          <w:b/>
        </w:rPr>
      </w:pPr>
    </w:p>
    <w:p w14:paraId="2E97B83D" w14:textId="40452812" w:rsidR="00387F32" w:rsidRPr="00932C84" w:rsidRDefault="00387F32" w:rsidP="00932C84">
      <w:pPr>
        <w:spacing w:after="0"/>
        <w:rPr>
          <w:rFonts w:cs="Arial"/>
          <w:b/>
        </w:rPr>
      </w:pPr>
    </w:p>
    <w:sectPr w:rsidR="00387F32" w:rsidRPr="00932C84" w:rsidSect="007F336F">
      <w:headerReference w:type="default" r:id="rId53"/>
      <w:footerReference w:type="default" r:id="rId5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40B61" w14:textId="77777777" w:rsidR="00301360" w:rsidRDefault="00301360" w:rsidP="00CD447F">
      <w:pPr>
        <w:spacing w:after="0"/>
      </w:pPr>
      <w:r>
        <w:separator/>
      </w:r>
    </w:p>
  </w:endnote>
  <w:endnote w:type="continuationSeparator" w:id="0">
    <w:p w14:paraId="13F69241" w14:textId="77777777" w:rsidR="00301360" w:rsidRDefault="00301360"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2757AD" w:rsidRDefault="002757A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34AF4F92" w14:textId="77777777" w:rsidTr="00155991">
      <w:trPr>
        <w:trHeight w:val="847"/>
        <w:jc w:val="center"/>
      </w:trPr>
      <w:tc>
        <w:tcPr>
          <w:tcW w:w="1667" w:type="pct"/>
          <w:vAlign w:val="center"/>
        </w:tcPr>
        <w:p w14:paraId="79A64166" w14:textId="77777777" w:rsidR="002757AD" w:rsidRDefault="002757A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A9187E3" w:rsidR="002757AD" w:rsidRDefault="002757A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D34465">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D34465">
            <w:rPr>
              <w:rFonts w:ascii="Arial Narrow" w:hAnsi="Arial Narrow"/>
              <w:noProof/>
            </w:rPr>
            <w:t>21</w:t>
          </w:r>
          <w:r>
            <w:rPr>
              <w:rFonts w:ascii="Arial Narrow" w:hAnsi="Arial Narrow"/>
            </w:rPr>
            <w:fldChar w:fldCharType="end"/>
          </w:r>
        </w:p>
        <w:p w14:paraId="64CB058D" w14:textId="77777777" w:rsidR="002757AD" w:rsidRDefault="002757AD" w:rsidP="00155991">
          <w:pPr>
            <w:pStyle w:val="Pieddepage"/>
            <w:tabs>
              <w:tab w:val="clear" w:pos="4536"/>
              <w:tab w:val="clear" w:pos="9072"/>
              <w:tab w:val="right" w:pos="0"/>
              <w:tab w:val="left" w:pos="3045"/>
            </w:tabs>
            <w:ind w:right="360"/>
            <w:rPr>
              <w:bCs/>
              <w:szCs w:val="20"/>
            </w:rPr>
          </w:pPr>
        </w:p>
        <w:p w14:paraId="5BA0DB0C" w14:textId="77777777" w:rsidR="002757AD" w:rsidRDefault="00301360" w:rsidP="00155991">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4500399F" w14:textId="77777777" w:rsidR="002757AD" w:rsidRDefault="002757A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2757AD" w:rsidRDefault="002757A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0A12DC39" w14:textId="77777777" w:rsidTr="0070255E">
      <w:trPr>
        <w:trHeight w:val="847"/>
      </w:trPr>
      <w:tc>
        <w:tcPr>
          <w:tcW w:w="1667" w:type="pct"/>
          <w:vAlign w:val="center"/>
        </w:tcPr>
        <w:p w14:paraId="7239B318" w14:textId="77777777" w:rsidR="002757AD" w:rsidRDefault="002757A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1F82EF6" w:rsidR="002757AD" w:rsidRDefault="002757A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574717">
            <w:rPr>
              <w:rFonts w:ascii="Arial Narrow" w:hAnsi="Arial Narrow"/>
              <w:noProof/>
            </w:rPr>
            <w:instrText>15</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574717">
            <w:rPr>
              <w:rFonts w:ascii="Arial Narrow" w:hAnsi="Arial Narrow"/>
              <w:noProof/>
            </w:rPr>
            <w:t>14</w:t>
          </w:r>
          <w:r>
            <w:rPr>
              <w:rFonts w:ascii="Arial Narrow" w:hAnsi="Arial Narrow"/>
            </w:rPr>
            <w:fldChar w:fldCharType="end"/>
          </w:r>
        </w:p>
        <w:p w14:paraId="3BA39969" w14:textId="77777777" w:rsidR="002757AD" w:rsidRDefault="002757AD" w:rsidP="0070255E">
          <w:pPr>
            <w:pStyle w:val="Pieddepage"/>
            <w:tabs>
              <w:tab w:val="clear" w:pos="4536"/>
              <w:tab w:val="clear" w:pos="9072"/>
              <w:tab w:val="right" w:pos="0"/>
              <w:tab w:val="left" w:pos="3045"/>
            </w:tabs>
            <w:ind w:right="360"/>
            <w:rPr>
              <w:bCs/>
              <w:szCs w:val="20"/>
            </w:rPr>
          </w:pPr>
        </w:p>
        <w:p w14:paraId="0E412CB6" w14:textId="77777777" w:rsidR="002757AD" w:rsidRDefault="00301360" w:rsidP="0070255E">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755CF43E" w14:textId="77777777" w:rsidR="002757AD" w:rsidRDefault="002757A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2757AD" w:rsidRDefault="002757A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97357" w14:textId="77777777" w:rsidR="00301360" w:rsidRDefault="00301360" w:rsidP="00CD447F">
      <w:pPr>
        <w:spacing w:after="0"/>
      </w:pPr>
      <w:r>
        <w:separator/>
      </w:r>
    </w:p>
  </w:footnote>
  <w:footnote w:type="continuationSeparator" w:id="0">
    <w:p w14:paraId="7F36D3B0" w14:textId="77777777" w:rsidR="00301360" w:rsidRDefault="00301360"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2757AD" w14:paraId="5C6FEA66" w14:textId="77777777" w:rsidTr="00521F84">
      <w:tc>
        <w:tcPr>
          <w:tcW w:w="1219" w:type="pct"/>
        </w:tcPr>
        <w:p w14:paraId="1D8A1837" w14:textId="77777777" w:rsidR="002757AD" w:rsidRDefault="002757AD" w:rsidP="009C2667">
          <w:pPr>
            <w:spacing w:before="240"/>
            <w:jc w:val="left"/>
          </w:pPr>
          <w:r w:rsidRPr="00CD447F">
            <w:rPr>
              <w:b/>
              <w:bCs/>
              <w:color w:val="3366CC"/>
              <w:sz w:val="24"/>
              <w:szCs w:val="24"/>
            </w:rPr>
            <w:t>DOSSIER MACHINE</w:t>
          </w:r>
        </w:p>
      </w:tc>
      <w:tc>
        <w:tcPr>
          <w:tcW w:w="2728" w:type="pct"/>
        </w:tcPr>
        <w:p w14:paraId="55CFB764" w14:textId="77777777" w:rsidR="002757AD" w:rsidRDefault="002757AD"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2AECF5FD" w:rsidR="002757AD" w:rsidRDefault="002757AD" w:rsidP="0075678E">
          <w:pPr>
            <w:spacing w:before="240"/>
            <w:jc w:val="right"/>
          </w:pPr>
          <w:r>
            <w:fldChar w:fldCharType="begin"/>
          </w:r>
          <w:r>
            <w:instrText xml:space="preserve"> REF RepetitionFx  \* MERGEFORMAT </w:instrText>
          </w:r>
          <w:r>
            <w:fldChar w:fldCharType="separate"/>
          </w:r>
          <w:r w:rsidR="00D34465">
            <w:rPr>
              <w:b/>
              <w:bCs/>
            </w:rPr>
            <w:t>Erreur ! Source du renvoi introuvable.</w:t>
          </w:r>
          <w:r>
            <w:fldChar w:fldCharType="end"/>
          </w:r>
        </w:p>
      </w:tc>
    </w:tr>
  </w:tbl>
  <w:p w14:paraId="4C803899" w14:textId="77777777" w:rsidR="002757AD" w:rsidRDefault="002757A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2757AD" w:rsidRDefault="002757A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5"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6"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7"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8"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9"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0"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2757AD" w14:paraId="4CE7B6A0" w14:textId="77777777" w:rsidTr="00A63DA8">
      <w:trPr>
        <w:trHeight w:val="510"/>
      </w:trPr>
      <w:tc>
        <w:tcPr>
          <w:tcW w:w="1219" w:type="pct"/>
          <w:vAlign w:val="center"/>
        </w:tcPr>
        <w:p w14:paraId="3958F357" w14:textId="2F511430" w:rsidR="002757AD" w:rsidRDefault="002757A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38DE2608" w:rsidR="002757AD" w:rsidRDefault="002757A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D34465">
            <w:rPr>
              <w:rFonts w:cs="Arial"/>
              <w:b/>
              <w:bCs/>
              <w:szCs w:val="20"/>
            </w:rPr>
            <w:t>SMART STREET CY10</w:t>
          </w:r>
          <w:r>
            <w:rPr>
              <w:rFonts w:cs="Arial"/>
              <w:b/>
              <w:bCs/>
              <w:szCs w:val="20"/>
            </w:rPr>
            <w:fldChar w:fldCharType="end"/>
          </w:r>
        </w:p>
      </w:tc>
      <w:tc>
        <w:tcPr>
          <w:tcW w:w="1315" w:type="pct"/>
          <w:vAlign w:val="center"/>
        </w:tcPr>
        <w:p w14:paraId="49333792" w14:textId="550814A0" w:rsidR="002757AD" w:rsidRDefault="00C50E97" w:rsidP="00A63DA8">
          <w:pPr>
            <w:jc w:val="right"/>
          </w:pPr>
          <w:fldSimple w:instr=" DOCPROPERTY  Category  \* MERGEFORMAT ">
            <w:r w:rsidR="00D34465">
              <w:t>Mise en service / Livraison d'une installation</w:t>
            </w:r>
            <w:r w:rsidR="00574717">
              <w:t xml:space="preserve"> </w:t>
            </w:r>
            <w:r w:rsidR="00D34465">
              <w:t>EP avec sécurité piétons et protection de l'environnement</w:t>
            </w:r>
          </w:fldSimple>
          <w:r w:rsidR="00574717">
            <w:t xml:space="preserve"> corrigé</w:t>
          </w:r>
        </w:p>
      </w:tc>
    </w:tr>
  </w:tbl>
  <w:p w14:paraId="7056091D" w14:textId="77777777" w:rsidR="002757AD" w:rsidRDefault="002757A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9pt;height:32.25pt" o:bullet="t">
        <v:imagedata r:id="rId1" o:title="icone_attention"/>
      </v:shape>
    </w:pict>
  </w:numPicBullet>
  <w:numPicBullet w:numPicBulletId="1">
    <w:pict>
      <v:shape id="_x0000_i1087"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2"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6"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1"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4"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7"/>
  </w:num>
  <w:num w:numId="8">
    <w:abstractNumId w:val="1"/>
  </w:num>
  <w:num w:numId="9">
    <w:abstractNumId w:val="16"/>
  </w:num>
  <w:num w:numId="10">
    <w:abstractNumId w:val="25"/>
  </w:num>
  <w:num w:numId="11">
    <w:abstractNumId w:val="20"/>
  </w:num>
  <w:num w:numId="12">
    <w:abstractNumId w:val="28"/>
  </w:num>
  <w:num w:numId="13">
    <w:abstractNumId w:val="26"/>
  </w:num>
  <w:num w:numId="14">
    <w:abstractNumId w:val="10"/>
  </w:num>
  <w:num w:numId="15">
    <w:abstractNumId w:val="32"/>
  </w:num>
  <w:num w:numId="16">
    <w:abstractNumId w:val="3"/>
  </w:num>
  <w:num w:numId="17">
    <w:abstractNumId w:val="35"/>
  </w:num>
  <w:num w:numId="18">
    <w:abstractNumId w:val="12"/>
  </w:num>
  <w:num w:numId="19">
    <w:abstractNumId w:val="29"/>
  </w:num>
  <w:num w:numId="20">
    <w:abstractNumId w:val="37"/>
  </w:num>
  <w:num w:numId="21">
    <w:abstractNumId w:val="21"/>
  </w:num>
  <w:num w:numId="22">
    <w:abstractNumId w:val="14"/>
  </w:num>
  <w:num w:numId="23">
    <w:abstractNumId w:val="0"/>
  </w:num>
  <w:num w:numId="24">
    <w:abstractNumId w:val="8"/>
  </w:num>
  <w:num w:numId="25">
    <w:abstractNumId w:val="36"/>
  </w:num>
  <w:num w:numId="26">
    <w:abstractNumId w:val="7"/>
  </w:num>
  <w:num w:numId="27">
    <w:abstractNumId w:val="5"/>
  </w:num>
  <w:num w:numId="28">
    <w:abstractNumId w:val="34"/>
  </w:num>
  <w:num w:numId="29">
    <w:abstractNumId w:val="9"/>
  </w:num>
  <w:num w:numId="30">
    <w:abstractNumId w:val="27"/>
  </w:num>
  <w:num w:numId="31">
    <w:abstractNumId w:val="13"/>
  </w:num>
  <w:num w:numId="32">
    <w:abstractNumId w:val="24"/>
  </w:num>
  <w:num w:numId="33">
    <w:abstractNumId w:val="38"/>
  </w:num>
  <w:num w:numId="34">
    <w:abstractNumId w:val="18"/>
  </w:num>
  <w:num w:numId="35">
    <w:abstractNumId w:val="11"/>
  </w:num>
  <w:num w:numId="36">
    <w:abstractNumId w:val="15"/>
  </w:num>
  <w:num w:numId="37">
    <w:abstractNumId w:val="31"/>
  </w:num>
  <w:num w:numId="38">
    <w:abstractNumId w:val="23"/>
  </w:num>
  <w:num w:numId="39">
    <w:abstractNumId w:val="33"/>
  </w:num>
  <w:num w:numId="40">
    <w:abstractNumId w:val="16"/>
  </w:num>
  <w:num w:numId="41">
    <w:abstractNumId w:val="30"/>
  </w:num>
  <w:num w:numId="42">
    <w:abstractNumId w:val="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1D40"/>
    <w:rsid w:val="0001494D"/>
    <w:rsid w:val="00014953"/>
    <w:rsid w:val="00020227"/>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360"/>
    <w:rsid w:val="00301F3A"/>
    <w:rsid w:val="0030262D"/>
    <w:rsid w:val="00305345"/>
    <w:rsid w:val="00315FB8"/>
    <w:rsid w:val="0032416C"/>
    <w:rsid w:val="00330A77"/>
    <w:rsid w:val="00353BF8"/>
    <w:rsid w:val="00387F32"/>
    <w:rsid w:val="00392371"/>
    <w:rsid w:val="003B2406"/>
    <w:rsid w:val="003B3DBA"/>
    <w:rsid w:val="003D0807"/>
    <w:rsid w:val="003D66CE"/>
    <w:rsid w:val="003D6844"/>
    <w:rsid w:val="003E1D4B"/>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74717"/>
    <w:rsid w:val="005A0026"/>
    <w:rsid w:val="005A6C31"/>
    <w:rsid w:val="005B2438"/>
    <w:rsid w:val="005B3666"/>
    <w:rsid w:val="005B6BA2"/>
    <w:rsid w:val="005E06FF"/>
    <w:rsid w:val="005F45B7"/>
    <w:rsid w:val="0060389F"/>
    <w:rsid w:val="00604A36"/>
    <w:rsid w:val="006507A3"/>
    <w:rsid w:val="0065159F"/>
    <w:rsid w:val="00661423"/>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86DD9"/>
    <w:rsid w:val="00A97925"/>
    <w:rsid w:val="00AB45D9"/>
    <w:rsid w:val="00AC4636"/>
    <w:rsid w:val="00AD5539"/>
    <w:rsid w:val="00AF7330"/>
    <w:rsid w:val="00B07C61"/>
    <w:rsid w:val="00B110C2"/>
    <w:rsid w:val="00B26C84"/>
    <w:rsid w:val="00B30A15"/>
    <w:rsid w:val="00B33ECE"/>
    <w:rsid w:val="00B40336"/>
    <w:rsid w:val="00B5472D"/>
    <w:rsid w:val="00B56DF7"/>
    <w:rsid w:val="00B91F53"/>
    <w:rsid w:val="00B97AAE"/>
    <w:rsid w:val="00BA2155"/>
    <w:rsid w:val="00BB049B"/>
    <w:rsid w:val="00BC1B7B"/>
    <w:rsid w:val="00BD308E"/>
    <w:rsid w:val="00BE2CF7"/>
    <w:rsid w:val="00BE353B"/>
    <w:rsid w:val="00C03E2E"/>
    <w:rsid w:val="00C06A48"/>
    <w:rsid w:val="00C135D4"/>
    <w:rsid w:val="00C22ACB"/>
    <w:rsid w:val="00C332F1"/>
    <w:rsid w:val="00C47478"/>
    <w:rsid w:val="00C50E97"/>
    <w:rsid w:val="00C7247E"/>
    <w:rsid w:val="00C8355B"/>
    <w:rsid w:val="00C866AD"/>
    <w:rsid w:val="00C9021F"/>
    <w:rsid w:val="00CA1519"/>
    <w:rsid w:val="00CB0271"/>
    <w:rsid w:val="00CC7E37"/>
    <w:rsid w:val="00CD447F"/>
    <w:rsid w:val="00D13D23"/>
    <w:rsid w:val="00D23EAE"/>
    <w:rsid w:val="00D34465"/>
    <w:rsid w:val="00D559B8"/>
    <w:rsid w:val="00DB2642"/>
    <w:rsid w:val="00DB54C3"/>
    <w:rsid w:val="00DB6C50"/>
    <w:rsid w:val="00E04C68"/>
    <w:rsid w:val="00E86FAC"/>
    <w:rsid w:val="00E87904"/>
    <w:rsid w:val="00EB351D"/>
    <w:rsid w:val="00EC4BA2"/>
    <w:rsid w:val="00EE6D72"/>
    <w:rsid w:val="00EF202D"/>
    <w:rsid w:val="00EF61D5"/>
    <w:rsid w:val="00F05472"/>
    <w:rsid w:val="00F12A6A"/>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506300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73428182">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881670487">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png"/><Relationship Id="rId47" Type="http://schemas.openxmlformats.org/officeDocument/2006/relationships/image" Target="media/image44.png"/><Relationship Id="rId50" Type="http://schemas.openxmlformats.org/officeDocument/2006/relationships/hyperlink" Target="https://citybox2.axione.fr/report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3.png"/><Relationship Id="rId20" Type="http://schemas.openxmlformats.org/officeDocument/2006/relationships/image" Target="media/image16.png"/><Relationship Id="rId41" Type="http://schemas.openxmlformats.org/officeDocument/2006/relationships/image" Target="media/image3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C9B6E-B356-A14D-8BCB-BA7BFC1BC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99</TotalTime>
  <Pages>15</Pages>
  <Words>3970</Words>
  <Characters>20287</Characters>
  <Application>Microsoft Office Word</Application>
  <DocSecurity>0</DocSecurity>
  <Lines>1449</Lines>
  <Paragraphs>836</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23421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26</cp:revision>
  <cp:lastPrinted>2018-11-19T06:34:00Z</cp:lastPrinted>
  <dcterms:created xsi:type="dcterms:W3CDTF">2018-10-31T14:13:00Z</dcterms:created>
  <dcterms:modified xsi:type="dcterms:W3CDTF">2019-09-07T15:42:00Z</dcterms:modified>
  <cp:category>Mise en service / Livraison d'une installationEP avec sécurité piétons et protection de l'environnement</cp:category>
</cp:coreProperties>
</file>