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AE65207"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EB5B25">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E77C876"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3442D6">
              <w:rPr>
                <w:b/>
                <w:caps/>
                <w:color w:val="000080"/>
                <w:sz w:val="28"/>
                <w:szCs w:val="28"/>
              </w:rPr>
              <w:t>livraison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7C8A6ABE" w:rsidR="007F336F" w:rsidRPr="00170370" w:rsidRDefault="008035AB" w:rsidP="00932C84">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sidR="00C8355B">
              <w:rPr>
                <w:b/>
                <w:caps/>
                <w:color w:val="000080"/>
                <w:sz w:val="22"/>
                <w:vertAlign w:val="superscript"/>
              </w:rPr>
              <w:t>me</w:t>
            </w:r>
            <w:r w:rsidR="00932C84" w:rsidRPr="00A459AD">
              <w:rPr>
                <w:b/>
                <w:caps/>
                <w:color w:val="000080"/>
                <w:sz w:val="22"/>
                <w:vertAlign w:val="superscript"/>
              </w:rPr>
              <w:t xml:space="preserve"> </w:t>
            </w:r>
            <w:r>
              <w:rPr>
                <w:b/>
                <w:caps/>
                <w:color w:val="000080"/>
                <w:sz w:val="22"/>
              </w:rPr>
              <w:t>TRI</w:t>
            </w:r>
            <w:r w:rsidR="00932C84">
              <w:rPr>
                <w:b/>
                <w:caps/>
                <w:color w:val="000080"/>
                <w:sz w:val="22"/>
              </w:rPr>
              <w:t>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3BEE476" w:rsidR="007F336F" w:rsidRPr="00025ABE" w:rsidRDefault="008035AB" w:rsidP="00C8355B">
            <w:pPr>
              <w:spacing w:after="0"/>
              <w:jc w:val="center"/>
              <w:rPr>
                <w:b/>
                <w:caps/>
                <w:color w:val="000080"/>
                <w:sz w:val="28"/>
                <w:szCs w:val="28"/>
              </w:rPr>
            </w:pPr>
            <w:r>
              <w:rPr>
                <w:rFonts w:cs="Arial"/>
                <w:color w:val="000080"/>
                <w:sz w:val="28"/>
                <w:szCs w:val="28"/>
              </w:rPr>
              <w:t>OPTIMISATION DE L’EFFICACITE ENERGETIQUE DES ECLAIRAGES PUBLIC</w:t>
            </w:r>
            <w:r w:rsidR="00664C9C">
              <w:rPr>
                <w:rFonts w:cs="Arial"/>
                <w:color w:val="000080"/>
                <w:sz w:val="28"/>
                <w:szCs w:val="28"/>
              </w:rPr>
              <w:t>S</w:t>
            </w:r>
          </w:p>
        </w:tc>
      </w:tr>
    </w:tbl>
    <w:p w14:paraId="5D18A75A" w14:textId="77777777" w:rsidR="00E5457D"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2AF3F1C6">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1A65E1" w:rsidRPr="00CC0759" w:rsidRDefault="001A65E1" w:rsidP="0060389F">
                              <w:pPr>
                                <w:jc w:val="center"/>
                                <w:rPr>
                                  <w:b/>
                                  <w:sz w:val="32"/>
                                  <w:szCs w:val="32"/>
                                  <w:u w:val="single"/>
                                </w:rPr>
                              </w:pPr>
                              <w:r>
                                <w:rPr>
                                  <w:b/>
                                  <w:sz w:val="32"/>
                                  <w:szCs w:val="32"/>
                                  <w:u w:val="single"/>
                                </w:rPr>
                                <w:t>ACTIVITE / SCENARIO</w:t>
                              </w:r>
                            </w:p>
                            <w:p w14:paraId="2C904D05" w14:textId="24E89386" w:rsidR="001A65E1" w:rsidRPr="00AF7330" w:rsidRDefault="001A65E1" w:rsidP="0060389F">
                              <w:pPr>
                                <w:pStyle w:val="Fxpagedegarde"/>
                              </w:pPr>
                              <w:fldSimple w:instr=" DOCPROPERTY  Category  \* MERGEFORMAT ">
                                <w:r>
                                  <w:t>Livraison d'installation / Efficacité énergétique des éclairages publics</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1A65E1" w:rsidRPr="00CC0759" w:rsidRDefault="001A65E1" w:rsidP="0060389F">
                        <w:pPr>
                          <w:jc w:val="center"/>
                          <w:rPr>
                            <w:b/>
                            <w:sz w:val="32"/>
                            <w:szCs w:val="32"/>
                            <w:u w:val="single"/>
                          </w:rPr>
                        </w:pPr>
                        <w:r>
                          <w:rPr>
                            <w:b/>
                            <w:sz w:val="32"/>
                            <w:szCs w:val="32"/>
                            <w:u w:val="single"/>
                          </w:rPr>
                          <w:t>ACTIVITE / SCENARIO</w:t>
                        </w:r>
                      </w:p>
                      <w:p w14:paraId="2C904D05" w14:textId="24E89386" w:rsidR="001A65E1" w:rsidRPr="00AF7330" w:rsidRDefault="001A65E1" w:rsidP="0060389F">
                        <w:pPr>
                          <w:pStyle w:val="Fxpagedegarde"/>
                        </w:pPr>
                        <w:fldSimple w:instr=" DOCPROPERTY  Category  \* MERGEFORMAT ">
                          <w:r>
                            <w:t>Livraison d'installation / Efficacité énergétique des éclairages publics</w:t>
                          </w:r>
                        </w:fldSimple>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1A65E1" w:rsidRPr="007F336F" w:rsidRDefault="001A65E1"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1A65E1" w:rsidRPr="007F336F" w:rsidRDefault="001A65E1"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258E837" w14:textId="56C65C41" w:rsidR="00E5457D" w:rsidRDefault="001A65E1">
      <w:pPr>
        <w:pStyle w:val="TM1"/>
        <w:tabs>
          <w:tab w:val="left" w:pos="1771"/>
          <w:tab w:val="right" w:leader="dot" w:pos="10762"/>
        </w:tabs>
        <w:rPr>
          <w:rFonts w:asciiTheme="minorHAnsi" w:hAnsiTheme="minorHAnsi"/>
          <w:b w:val="0"/>
          <w:bCs w:val="0"/>
          <w:caps w:val="0"/>
          <w:noProof/>
          <w:sz w:val="22"/>
          <w:szCs w:val="22"/>
        </w:rPr>
      </w:pPr>
      <w:hyperlink w:anchor="_Toc530376341" w:history="1">
        <w:r w:rsidR="00E5457D" w:rsidRPr="00287249">
          <w:rPr>
            <w:rStyle w:val="Lienhypertexte"/>
            <w:noProof/>
          </w:rPr>
          <w:t>1</w:t>
        </w:r>
        <w:r w:rsidR="00E5457D">
          <w:rPr>
            <w:rFonts w:asciiTheme="minorHAnsi" w:hAnsiTheme="minorHAnsi"/>
            <w:b w:val="0"/>
            <w:bCs w:val="0"/>
            <w:caps w:val="0"/>
            <w:noProof/>
            <w:sz w:val="22"/>
            <w:szCs w:val="22"/>
          </w:rPr>
          <w:tab/>
        </w:r>
        <w:r w:rsidR="00E5457D" w:rsidRPr="00287249">
          <w:rPr>
            <w:rStyle w:val="Lienhypertexte"/>
            <w:noProof/>
          </w:rPr>
          <w:t>ORGANISATION PEDAGOGIQUE :</w:t>
        </w:r>
        <w:r w:rsidR="00E5457D">
          <w:rPr>
            <w:noProof/>
            <w:webHidden/>
          </w:rPr>
          <w:tab/>
        </w:r>
        <w:r w:rsidR="00E5457D">
          <w:rPr>
            <w:noProof/>
            <w:webHidden/>
          </w:rPr>
          <w:fldChar w:fldCharType="begin"/>
        </w:r>
        <w:r w:rsidR="00E5457D">
          <w:rPr>
            <w:noProof/>
            <w:webHidden/>
          </w:rPr>
          <w:instrText xml:space="preserve"> PAGEREF _Toc530376341 \h </w:instrText>
        </w:r>
        <w:r w:rsidR="00E5457D">
          <w:rPr>
            <w:noProof/>
            <w:webHidden/>
          </w:rPr>
        </w:r>
        <w:r w:rsidR="00E5457D">
          <w:rPr>
            <w:noProof/>
            <w:webHidden/>
          </w:rPr>
          <w:fldChar w:fldCharType="separate"/>
        </w:r>
        <w:r w:rsidR="00E5457D">
          <w:rPr>
            <w:noProof/>
            <w:webHidden/>
          </w:rPr>
          <w:t>1</w:t>
        </w:r>
        <w:r w:rsidR="00E5457D">
          <w:rPr>
            <w:noProof/>
            <w:webHidden/>
          </w:rPr>
          <w:fldChar w:fldCharType="end"/>
        </w:r>
      </w:hyperlink>
    </w:p>
    <w:p w14:paraId="67D16669" w14:textId="1F4EEDBC" w:rsidR="00E5457D" w:rsidRDefault="001A65E1">
      <w:pPr>
        <w:pStyle w:val="TM2"/>
        <w:rPr>
          <w:rFonts w:asciiTheme="minorHAnsi" w:hAnsiTheme="minorHAnsi"/>
          <w:b w:val="0"/>
          <w:bCs w:val="0"/>
          <w:noProof/>
          <w:sz w:val="22"/>
          <w:szCs w:val="22"/>
        </w:rPr>
      </w:pPr>
      <w:hyperlink w:anchor="_Toc530376342" w:history="1">
        <w:r w:rsidR="00E5457D" w:rsidRPr="00287249">
          <w:rPr>
            <w:rStyle w:val="Lienhypertexte"/>
            <w:noProof/>
          </w:rPr>
          <w:t>1.1</w:t>
        </w:r>
        <w:r w:rsidR="00E5457D">
          <w:rPr>
            <w:rFonts w:asciiTheme="minorHAnsi" w:hAnsiTheme="minorHAnsi"/>
            <w:b w:val="0"/>
            <w:bCs w:val="0"/>
            <w:noProof/>
            <w:sz w:val="22"/>
            <w:szCs w:val="22"/>
          </w:rPr>
          <w:tab/>
        </w:r>
        <w:r w:rsidR="00E5457D" w:rsidRPr="00287249">
          <w:rPr>
            <w:rStyle w:val="Lienhypertexte"/>
            <w:noProof/>
          </w:rPr>
          <w:t>Données pédagogiques</w:t>
        </w:r>
        <w:r w:rsidR="00E5457D">
          <w:rPr>
            <w:noProof/>
            <w:webHidden/>
          </w:rPr>
          <w:tab/>
        </w:r>
        <w:r w:rsidR="00E5457D">
          <w:rPr>
            <w:noProof/>
            <w:webHidden/>
          </w:rPr>
          <w:fldChar w:fldCharType="begin"/>
        </w:r>
        <w:r w:rsidR="00E5457D">
          <w:rPr>
            <w:noProof/>
            <w:webHidden/>
          </w:rPr>
          <w:instrText xml:space="preserve"> PAGEREF _Toc530376342 \h </w:instrText>
        </w:r>
        <w:r w:rsidR="00E5457D">
          <w:rPr>
            <w:noProof/>
            <w:webHidden/>
          </w:rPr>
        </w:r>
        <w:r w:rsidR="00E5457D">
          <w:rPr>
            <w:noProof/>
            <w:webHidden/>
          </w:rPr>
          <w:fldChar w:fldCharType="separate"/>
        </w:r>
        <w:r w:rsidR="00E5457D">
          <w:rPr>
            <w:noProof/>
            <w:webHidden/>
          </w:rPr>
          <w:t>1</w:t>
        </w:r>
        <w:r w:rsidR="00E5457D">
          <w:rPr>
            <w:noProof/>
            <w:webHidden/>
          </w:rPr>
          <w:fldChar w:fldCharType="end"/>
        </w:r>
      </w:hyperlink>
    </w:p>
    <w:p w14:paraId="6752C194" w14:textId="36E097AC" w:rsidR="00E5457D" w:rsidRDefault="001A65E1">
      <w:pPr>
        <w:pStyle w:val="TM2"/>
        <w:rPr>
          <w:rFonts w:asciiTheme="minorHAnsi" w:hAnsiTheme="minorHAnsi"/>
          <w:b w:val="0"/>
          <w:bCs w:val="0"/>
          <w:noProof/>
          <w:sz w:val="22"/>
          <w:szCs w:val="22"/>
        </w:rPr>
      </w:pPr>
      <w:hyperlink w:anchor="_Toc530376343" w:history="1">
        <w:r w:rsidR="00E5457D" w:rsidRPr="00287249">
          <w:rPr>
            <w:rStyle w:val="Lienhypertexte"/>
            <w:noProof/>
          </w:rPr>
          <w:t>1.2</w:t>
        </w:r>
        <w:r w:rsidR="00E5457D">
          <w:rPr>
            <w:rFonts w:asciiTheme="minorHAnsi" w:hAnsiTheme="minorHAnsi"/>
            <w:b w:val="0"/>
            <w:bCs w:val="0"/>
            <w:noProof/>
            <w:sz w:val="22"/>
            <w:szCs w:val="22"/>
          </w:rPr>
          <w:tab/>
        </w:r>
        <w:r w:rsidR="00E5457D" w:rsidRPr="00287249">
          <w:rPr>
            <w:rStyle w:val="Lienhypertexte"/>
            <w:noProof/>
          </w:rPr>
          <w:t>Mise en situation</w:t>
        </w:r>
        <w:r w:rsidR="00E5457D">
          <w:rPr>
            <w:noProof/>
            <w:webHidden/>
          </w:rPr>
          <w:tab/>
        </w:r>
        <w:r w:rsidR="00E5457D">
          <w:rPr>
            <w:noProof/>
            <w:webHidden/>
          </w:rPr>
          <w:fldChar w:fldCharType="begin"/>
        </w:r>
        <w:r w:rsidR="00E5457D">
          <w:rPr>
            <w:noProof/>
            <w:webHidden/>
          </w:rPr>
          <w:instrText xml:space="preserve"> PAGEREF _Toc530376343 \h </w:instrText>
        </w:r>
        <w:r w:rsidR="00E5457D">
          <w:rPr>
            <w:noProof/>
            <w:webHidden/>
          </w:rPr>
        </w:r>
        <w:r w:rsidR="00E5457D">
          <w:rPr>
            <w:noProof/>
            <w:webHidden/>
          </w:rPr>
          <w:fldChar w:fldCharType="separate"/>
        </w:r>
        <w:r w:rsidR="00E5457D">
          <w:rPr>
            <w:noProof/>
            <w:webHidden/>
          </w:rPr>
          <w:t>1</w:t>
        </w:r>
        <w:r w:rsidR="00E5457D">
          <w:rPr>
            <w:noProof/>
            <w:webHidden/>
          </w:rPr>
          <w:fldChar w:fldCharType="end"/>
        </w:r>
      </w:hyperlink>
    </w:p>
    <w:p w14:paraId="6CD93922" w14:textId="4103C439" w:rsidR="00E5457D" w:rsidRDefault="001A65E1">
      <w:pPr>
        <w:pStyle w:val="TM2"/>
        <w:rPr>
          <w:rFonts w:asciiTheme="minorHAnsi" w:hAnsiTheme="minorHAnsi"/>
          <w:b w:val="0"/>
          <w:bCs w:val="0"/>
          <w:noProof/>
          <w:sz w:val="22"/>
          <w:szCs w:val="22"/>
        </w:rPr>
      </w:pPr>
      <w:hyperlink w:anchor="_Toc530376344" w:history="1">
        <w:r w:rsidR="00E5457D" w:rsidRPr="00287249">
          <w:rPr>
            <w:rStyle w:val="Lienhypertexte"/>
            <w:noProof/>
          </w:rPr>
          <w:t>1.3</w:t>
        </w:r>
        <w:r w:rsidR="00E5457D">
          <w:rPr>
            <w:rFonts w:asciiTheme="minorHAnsi" w:hAnsiTheme="minorHAnsi"/>
            <w:b w:val="0"/>
            <w:bCs w:val="0"/>
            <w:noProof/>
            <w:sz w:val="22"/>
            <w:szCs w:val="22"/>
          </w:rPr>
          <w:tab/>
        </w:r>
        <w:r w:rsidR="00E5457D" w:rsidRPr="00287249">
          <w:rPr>
            <w:rStyle w:val="Lienhypertexte"/>
            <w:noProof/>
          </w:rPr>
          <w:t>Secteur d’activité</w:t>
        </w:r>
        <w:r w:rsidR="00E5457D">
          <w:rPr>
            <w:noProof/>
            <w:webHidden/>
          </w:rPr>
          <w:tab/>
        </w:r>
        <w:r w:rsidR="00E5457D">
          <w:rPr>
            <w:noProof/>
            <w:webHidden/>
          </w:rPr>
          <w:fldChar w:fldCharType="begin"/>
        </w:r>
        <w:r w:rsidR="00E5457D">
          <w:rPr>
            <w:noProof/>
            <w:webHidden/>
          </w:rPr>
          <w:instrText xml:space="preserve"> PAGEREF _Toc530376344 \h </w:instrText>
        </w:r>
        <w:r w:rsidR="00E5457D">
          <w:rPr>
            <w:noProof/>
            <w:webHidden/>
          </w:rPr>
        </w:r>
        <w:r w:rsidR="00E5457D">
          <w:rPr>
            <w:noProof/>
            <w:webHidden/>
          </w:rPr>
          <w:fldChar w:fldCharType="separate"/>
        </w:r>
        <w:r w:rsidR="00E5457D">
          <w:rPr>
            <w:noProof/>
            <w:webHidden/>
          </w:rPr>
          <w:t>1</w:t>
        </w:r>
        <w:r w:rsidR="00E5457D">
          <w:rPr>
            <w:noProof/>
            <w:webHidden/>
          </w:rPr>
          <w:fldChar w:fldCharType="end"/>
        </w:r>
      </w:hyperlink>
    </w:p>
    <w:p w14:paraId="6471BC8B" w14:textId="2EFD7DCF" w:rsidR="00E5457D" w:rsidRDefault="001A65E1">
      <w:pPr>
        <w:pStyle w:val="TM2"/>
        <w:rPr>
          <w:rFonts w:asciiTheme="minorHAnsi" w:hAnsiTheme="minorHAnsi"/>
          <w:b w:val="0"/>
          <w:bCs w:val="0"/>
          <w:noProof/>
          <w:sz w:val="22"/>
          <w:szCs w:val="22"/>
        </w:rPr>
      </w:pPr>
      <w:hyperlink w:anchor="_Toc530376345" w:history="1">
        <w:r w:rsidR="00E5457D" w:rsidRPr="00287249">
          <w:rPr>
            <w:rStyle w:val="Lienhypertexte"/>
            <w:noProof/>
          </w:rPr>
          <w:t>1.4</w:t>
        </w:r>
        <w:r w:rsidR="00E5457D">
          <w:rPr>
            <w:rFonts w:asciiTheme="minorHAnsi" w:hAnsiTheme="minorHAnsi"/>
            <w:b w:val="0"/>
            <w:bCs w:val="0"/>
            <w:noProof/>
            <w:sz w:val="22"/>
            <w:szCs w:val="22"/>
          </w:rPr>
          <w:tab/>
        </w:r>
        <w:r w:rsidR="00E5457D" w:rsidRPr="00287249">
          <w:rPr>
            <w:rStyle w:val="Lienhypertexte"/>
            <w:noProof/>
          </w:rPr>
          <w:t>Objectifs pédagogiques</w:t>
        </w:r>
        <w:r w:rsidR="00E5457D">
          <w:rPr>
            <w:noProof/>
            <w:webHidden/>
          </w:rPr>
          <w:tab/>
        </w:r>
        <w:r w:rsidR="00E5457D">
          <w:rPr>
            <w:noProof/>
            <w:webHidden/>
          </w:rPr>
          <w:fldChar w:fldCharType="begin"/>
        </w:r>
        <w:r w:rsidR="00E5457D">
          <w:rPr>
            <w:noProof/>
            <w:webHidden/>
          </w:rPr>
          <w:instrText xml:space="preserve"> PAGEREF _Toc530376345 \h </w:instrText>
        </w:r>
        <w:r w:rsidR="00E5457D">
          <w:rPr>
            <w:noProof/>
            <w:webHidden/>
          </w:rPr>
        </w:r>
        <w:r w:rsidR="00E5457D">
          <w:rPr>
            <w:noProof/>
            <w:webHidden/>
          </w:rPr>
          <w:fldChar w:fldCharType="separate"/>
        </w:r>
        <w:r w:rsidR="00E5457D">
          <w:rPr>
            <w:noProof/>
            <w:webHidden/>
          </w:rPr>
          <w:t>1</w:t>
        </w:r>
        <w:r w:rsidR="00E5457D">
          <w:rPr>
            <w:noProof/>
            <w:webHidden/>
          </w:rPr>
          <w:fldChar w:fldCharType="end"/>
        </w:r>
      </w:hyperlink>
    </w:p>
    <w:p w14:paraId="7A5B0F9D" w14:textId="46F8E0E1" w:rsidR="00E5457D" w:rsidRDefault="001A65E1">
      <w:pPr>
        <w:pStyle w:val="TM2"/>
        <w:rPr>
          <w:rFonts w:asciiTheme="minorHAnsi" w:hAnsiTheme="minorHAnsi"/>
          <w:b w:val="0"/>
          <w:bCs w:val="0"/>
          <w:noProof/>
          <w:sz w:val="22"/>
          <w:szCs w:val="22"/>
        </w:rPr>
      </w:pPr>
      <w:hyperlink w:anchor="_Toc530376346" w:history="1">
        <w:r w:rsidR="00E5457D" w:rsidRPr="00287249">
          <w:rPr>
            <w:rStyle w:val="Lienhypertexte"/>
            <w:noProof/>
          </w:rPr>
          <w:t>1.5</w:t>
        </w:r>
        <w:r w:rsidR="00E5457D">
          <w:rPr>
            <w:rFonts w:asciiTheme="minorHAnsi" w:hAnsiTheme="minorHAnsi"/>
            <w:b w:val="0"/>
            <w:bCs w:val="0"/>
            <w:noProof/>
            <w:sz w:val="22"/>
            <w:szCs w:val="22"/>
          </w:rPr>
          <w:tab/>
        </w:r>
        <w:r w:rsidR="00E5457D" w:rsidRPr="00287249">
          <w:rPr>
            <w:rStyle w:val="Lienhypertexte"/>
            <w:noProof/>
          </w:rPr>
          <w:t>CRITERES D’EVALUATION</w:t>
        </w:r>
        <w:r w:rsidR="00E5457D">
          <w:rPr>
            <w:noProof/>
            <w:webHidden/>
          </w:rPr>
          <w:tab/>
        </w:r>
        <w:r w:rsidR="00E5457D">
          <w:rPr>
            <w:noProof/>
            <w:webHidden/>
          </w:rPr>
          <w:fldChar w:fldCharType="begin"/>
        </w:r>
        <w:r w:rsidR="00E5457D">
          <w:rPr>
            <w:noProof/>
            <w:webHidden/>
          </w:rPr>
          <w:instrText xml:space="preserve"> PAGEREF _Toc530376346 \h </w:instrText>
        </w:r>
        <w:r w:rsidR="00E5457D">
          <w:rPr>
            <w:noProof/>
            <w:webHidden/>
          </w:rPr>
        </w:r>
        <w:r w:rsidR="00E5457D">
          <w:rPr>
            <w:noProof/>
            <w:webHidden/>
          </w:rPr>
          <w:fldChar w:fldCharType="separate"/>
        </w:r>
        <w:r w:rsidR="00E5457D">
          <w:rPr>
            <w:noProof/>
            <w:webHidden/>
          </w:rPr>
          <w:t>2</w:t>
        </w:r>
        <w:r w:rsidR="00E5457D">
          <w:rPr>
            <w:noProof/>
            <w:webHidden/>
          </w:rPr>
          <w:fldChar w:fldCharType="end"/>
        </w:r>
      </w:hyperlink>
    </w:p>
    <w:p w14:paraId="1272E230" w14:textId="7A8C95BF" w:rsidR="00E5457D" w:rsidRDefault="001A65E1">
      <w:pPr>
        <w:pStyle w:val="TM2"/>
        <w:rPr>
          <w:rFonts w:asciiTheme="minorHAnsi" w:hAnsiTheme="minorHAnsi"/>
          <w:b w:val="0"/>
          <w:bCs w:val="0"/>
          <w:noProof/>
          <w:sz w:val="22"/>
          <w:szCs w:val="22"/>
        </w:rPr>
      </w:pPr>
      <w:hyperlink w:anchor="_Toc530376347" w:history="1">
        <w:r w:rsidR="00E5457D" w:rsidRPr="00287249">
          <w:rPr>
            <w:rStyle w:val="Lienhypertexte"/>
            <w:noProof/>
          </w:rPr>
          <w:t>1.6</w:t>
        </w:r>
        <w:r w:rsidR="00E5457D">
          <w:rPr>
            <w:rFonts w:asciiTheme="minorHAnsi" w:hAnsiTheme="minorHAnsi"/>
            <w:b w:val="0"/>
            <w:bCs w:val="0"/>
            <w:noProof/>
            <w:sz w:val="22"/>
            <w:szCs w:val="22"/>
          </w:rPr>
          <w:tab/>
        </w:r>
        <w:r w:rsidR="00E5457D" w:rsidRPr="00287249">
          <w:rPr>
            <w:rStyle w:val="Lienhypertexte"/>
            <w:noProof/>
          </w:rPr>
          <w:t>COMPETENCES EVALUEES sur CPro STI</w:t>
        </w:r>
        <w:r w:rsidR="00E5457D">
          <w:rPr>
            <w:noProof/>
            <w:webHidden/>
          </w:rPr>
          <w:tab/>
        </w:r>
        <w:r w:rsidR="00E5457D">
          <w:rPr>
            <w:noProof/>
            <w:webHidden/>
          </w:rPr>
          <w:fldChar w:fldCharType="begin"/>
        </w:r>
        <w:r w:rsidR="00E5457D">
          <w:rPr>
            <w:noProof/>
            <w:webHidden/>
          </w:rPr>
          <w:instrText xml:space="preserve"> PAGEREF _Toc530376347 \h </w:instrText>
        </w:r>
        <w:r w:rsidR="00E5457D">
          <w:rPr>
            <w:noProof/>
            <w:webHidden/>
          </w:rPr>
        </w:r>
        <w:r w:rsidR="00E5457D">
          <w:rPr>
            <w:noProof/>
            <w:webHidden/>
          </w:rPr>
          <w:fldChar w:fldCharType="separate"/>
        </w:r>
        <w:r w:rsidR="00E5457D">
          <w:rPr>
            <w:noProof/>
            <w:webHidden/>
          </w:rPr>
          <w:t>2</w:t>
        </w:r>
        <w:r w:rsidR="00E5457D">
          <w:rPr>
            <w:noProof/>
            <w:webHidden/>
          </w:rPr>
          <w:fldChar w:fldCharType="end"/>
        </w:r>
      </w:hyperlink>
    </w:p>
    <w:p w14:paraId="5C5C117E" w14:textId="52A604F7" w:rsidR="00E5457D" w:rsidRDefault="001A65E1">
      <w:pPr>
        <w:pStyle w:val="TM2"/>
        <w:rPr>
          <w:rFonts w:asciiTheme="minorHAnsi" w:hAnsiTheme="minorHAnsi"/>
          <w:b w:val="0"/>
          <w:bCs w:val="0"/>
          <w:noProof/>
          <w:sz w:val="22"/>
          <w:szCs w:val="22"/>
        </w:rPr>
      </w:pPr>
      <w:hyperlink w:anchor="_Toc530376348" w:history="1">
        <w:r w:rsidR="00E5457D" w:rsidRPr="00287249">
          <w:rPr>
            <w:rStyle w:val="Lienhypertexte"/>
            <w:noProof/>
          </w:rPr>
          <w:t>1.7</w:t>
        </w:r>
        <w:r w:rsidR="00E5457D">
          <w:rPr>
            <w:rFonts w:asciiTheme="minorHAnsi" w:hAnsiTheme="minorHAnsi"/>
            <w:b w:val="0"/>
            <w:bCs w:val="0"/>
            <w:noProof/>
            <w:sz w:val="22"/>
            <w:szCs w:val="22"/>
          </w:rPr>
          <w:tab/>
        </w:r>
        <w:r w:rsidR="00E5457D" w:rsidRPr="00287249">
          <w:rPr>
            <w:rStyle w:val="Lienhypertexte"/>
            <w:noProof/>
          </w:rPr>
          <w:t>OBSERVATIONS</w:t>
        </w:r>
        <w:r w:rsidR="00E5457D">
          <w:rPr>
            <w:noProof/>
            <w:webHidden/>
          </w:rPr>
          <w:tab/>
        </w:r>
        <w:r w:rsidR="00E5457D">
          <w:rPr>
            <w:noProof/>
            <w:webHidden/>
          </w:rPr>
          <w:fldChar w:fldCharType="begin"/>
        </w:r>
        <w:r w:rsidR="00E5457D">
          <w:rPr>
            <w:noProof/>
            <w:webHidden/>
          </w:rPr>
          <w:instrText xml:space="preserve"> PAGEREF _Toc530376348 \h </w:instrText>
        </w:r>
        <w:r w:rsidR="00E5457D">
          <w:rPr>
            <w:noProof/>
            <w:webHidden/>
          </w:rPr>
        </w:r>
        <w:r w:rsidR="00E5457D">
          <w:rPr>
            <w:noProof/>
            <w:webHidden/>
          </w:rPr>
          <w:fldChar w:fldCharType="separate"/>
        </w:r>
        <w:r w:rsidR="00E5457D">
          <w:rPr>
            <w:noProof/>
            <w:webHidden/>
          </w:rPr>
          <w:t>2</w:t>
        </w:r>
        <w:r w:rsidR="00E5457D">
          <w:rPr>
            <w:noProof/>
            <w:webHidden/>
          </w:rPr>
          <w:fldChar w:fldCharType="end"/>
        </w:r>
      </w:hyperlink>
    </w:p>
    <w:p w14:paraId="5318089B" w14:textId="56CDC384" w:rsidR="00E5457D" w:rsidRDefault="001A65E1">
      <w:pPr>
        <w:pStyle w:val="TM1"/>
        <w:tabs>
          <w:tab w:val="left" w:pos="1771"/>
          <w:tab w:val="right" w:leader="dot" w:pos="10762"/>
        </w:tabs>
        <w:rPr>
          <w:rFonts w:asciiTheme="minorHAnsi" w:hAnsiTheme="minorHAnsi"/>
          <w:b w:val="0"/>
          <w:bCs w:val="0"/>
          <w:caps w:val="0"/>
          <w:noProof/>
          <w:sz w:val="22"/>
          <w:szCs w:val="22"/>
        </w:rPr>
      </w:pPr>
      <w:hyperlink w:anchor="_Toc530376349" w:history="1">
        <w:r w:rsidR="00E5457D" w:rsidRPr="00287249">
          <w:rPr>
            <w:rStyle w:val="Lienhypertexte"/>
            <w:noProof/>
          </w:rPr>
          <w:t>2</w:t>
        </w:r>
        <w:r w:rsidR="00E5457D">
          <w:rPr>
            <w:rFonts w:asciiTheme="minorHAnsi" w:hAnsiTheme="minorHAnsi"/>
            <w:b w:val="0"/>
            <w:bCs w:val="0"/>
            <w:caps w:val="0"/>
            <w:noProof/>
            <w:sz w:val="22"/>
            <w:szCs w:val="22"/>
          </w:rPr>
          <w:tab/>
        </w:r>
        <w:r w:rsidR="00E5457D" w:rsidRPr="00287249">
          <w:rPr>
            <w:rStyle w:val="Lienhypertexte"/>
            <w:noProof/>
          </w:rPr>
          <w:t>Préparation</w:t>
        </w:r>
        <w:r w:rsidR="00E5457D">
          <w:rPr>
            <w:noProof/>
            <w:webHidden/>
          </w:rPr>
          <w:tab/>
        </w:r>
        <w:r w:rsidR="00E5457D">
          <w:rPr>
            <w:noProof/>
            <w:webHidden/>
          </w:rPr>
          <w:fldChar w:fldCharType="begin"/>
        </w:r>
        <w:r w:rsidR="00E5457D">
          <w:rPr>
            <w:noProof/>
            <w:webHidden/>
          </w:rPr>
          <w:instrText xml:space="preserve"> PAGEREF _Toc530376349 \h </w:instrText>
        </w:r>
        <w:r w:rsidR="00E5457D">
          <w:rPr>
            <w:noProof/>
            <w:webHidden/>
          </w:rPr>
        </w:r>
        <w:r w:rsidR="00E5457D">
          <w:rPr>
            <w:noProof/>
            <w:webHidden/>
          </w:rPr>
          <w:fldChar w:fldCharType="separate"/>
        </w:r>
        <w:r w:rsidR="00E5457D">
          <w:rPr>
            <w:noProof/>
            <w:webHidden/>
          </w:rPr>
          <w:t>3</w:t>
        </w:r>
        <w:r w:rsidR="00E5457D">
          <w:rPr>
            <w:noProof/>
            <w:webHidden/>
          </w:rPr>
          <w:fldChar w:fldCharType="end"/>
        </w:r>
      </w:hyperlink>
    </w:p>
    <w:p w14:paraId="5C0F097C" w14:textId="5EB82FA7" w:rsidR="00E5457D" w:rsidRDefault="001A65E1">
      <w:pPr>
        <w:pStyle w:val="TM2"/>
        <w:rPr>
          <w:rFonts w:asciiTheme="minorHAnsi" w:hAnsiTheme="minorHAnsi"/>
          <w:b w:val="0"/>
          <w:bCs w:val="0"/>
          <w:noProof/>
          <w:sz w:val="22"/>
          <w:szCs w:val="22"/>
        </w:rPr>
      </w:pPr>
      <w:hyperlink w:anchor="_Toc530376350" w:history="1">
        <w:r w:rsidR="00E5457D" w:rsidRPr="00287249">
          <w:rPr>
            <w:rStyle w:val="Lienhypertexte"/>
            <w:noProof/>
          </w:rPr>
          <w:t>2.1</w:t>
        </w:r>
        <w:r w:rsidR="00E5457D">
          <w:rPr>
            <w:rFonts w:asciiTheme="minorHAnsi" w:hAnsiTheme="minorHAnsi"/>
            <w:b w:val="0"/>
            <w:bCs w:val="0"/>
            <w:noProof/>
            <w:sz w:val="22"/>
            <w:szCs w:val="22"/>
          </w:rPr>
          <w:tab/>
        </w:r>
        <w:r w:rsidR="00E5457D" w:rsidRPr="00287249">
          <w:rPr>
            <w:rStyle w:val="Lienhypertexte"/>
            <w:noProof/>
          </w:rPr>
          <w:t>Matériels, logiciels et documents nécessaires.</w:t>
        </w:r>
        <w:r w:rsidR="00E5457D">
          <w:rPr>
            <w:noProof/>
            <w:webHidden/>
          </w:rPr>
          <w:tab/>
        </w:r>
        <w:r w:rsidR="00E5457D">
          <w:rPr>
            <w:noProof/>
            <w:webHidden/>
          </w:rPr>
          <w:fldChar w:fldCharType="begin"/>
        </w:r>
        <w:r w:rsidR="00E5457D">
          <w:rPr>
            <w:noProof/>
            <w:webHidden/>
          </w:rPr>
          <w:instrText xml:space="preserve"> PAGEREF _Toc530376350 \h </w:instrText>
        </w:r>
        <w:r w:rsidR="00E5457D">
          <w:rPr>
            <w:noProof/>
            <w:webHidden/>
          </w:rPr>
        </w:r>
        <w:r w:rsidR="00E5457D">
          <w:rPr>
            <w:noProof/>
            <w:webHidden/>
          </w:rPr>
          <w:fldChar w:fldCharType="separate"/>
        </w:r>
        <w:r w:rsidR="00E5457D">
          <w:rPr>
            <w:noProof/>
            <w:webHidden/>
          </w:rPr>
          <w:t>3</w:t>
        </w:r>
        <w:r w:rsidR="00E5457D">
          <w:rPr>
            <w:noProof/>
            <w:webHidden/>
          </w:rPr>
          <w:fldChar w:fldCharType="end"/>
        </w:r>
      </w:hyperlink>
    </w:p>
    <w:p w14:paraId="47EBB875" w14:textId="0504AAC7" w:rsidR="00E5457D" w:rsidRDefault="001A65E1">
      <w:pPr>
        <w:pStyle w:val="TM2"/>
        <w:rPr>
          <w:rFonts w:asciiTheme="minorHAnsi" w:hAnsiTheme="minorHAnsi"/>
          <w:b w:val="0"/>
          <w:bCs w:val="0"/>
          <w:noProof/>
          <w:sz w:val="22"/>
          <w:szCs w:val="22"/>
        </w:rPr>
      </w:pPr>
      <w:hyperlink w:anchor="_Toc530376351" w:history="1">
        <w:r w:rsidR="00E5457D" w:rsidRPr="00287249">
          <w:rPr>
            <w:rStyle w:val="Lienhypertexte"/>
            <w:noProof/>
          </w:rPr>
          <w:t>2.2</w:t>
        </w:r>
        <w:r w:rsidR="00E5457D">
          <w:rPr>
            <w:rFonts w:asciiTheme="minorHAnsi" w:hAnsiTheme="minorHAnsi"/>
            <w:b w:val="0"/>
            <w:bCs w:val="0"/>
            <w:noProof/>
            <w:sz w:val="22"/>
            <w:szCs w:val="22"/>
          </w:rPr>
          <w:tab/>
        </w:r>
        <w:r w:rsidR="00E5457D" w:rsidRPr="00287249">
          <w:rPr>
            <w:rStyle w:val="Lienhypertexte"/>
            <w:noProof/>
          </w:rPr>
          <w:t>Effectuer un pré-bilan énergétique d’une installation d’éclairage public.</w:t>
        </w:r>
        <w:r w:rsidR="00E5457D">
          <w:rPr>
            <w:noProof/>
            <w:webHidden/>
          </w:rPr>
          <w:tab/>
        </w:r>
        <w:r w:rsidR="00E5457D">
          <w:rPr>
            <w:noProof/>
            <w:webHidden/>
          </w:rPr>
          <w:fldChar w:fldCharType="begin"/>
        </w:r>
        <w:r w:rsidR="00E5457D">
          <w:rPr>
            <w:noProof/>
            <w:webHidden/>
          </w:rPr>
          <w:instrText xml:space="preserve"> PAGEREF _Toc530376351 \h </w:instrText>
        </w:r>
        <w:r w:rsidR="00E5457D">
          <w:rPr>
            <w:noProof/>
            <w:webHidden/>
          </w:rPr>
        </w:r>
        <w:r w:rsidR="00E5457D">
          <w:rPr>
            <w:noProof/>
            <w:webHidden/>
          </w:rPr>
          <w:fldChar w:fldCharType="separate"/>
        </w:r>
        <w:r w:rsidR="00E5457D">
          <w:rPr>
            <w:noProof/>
            <w:webHidden/>
          </w:rPr>
          <w:t>3</w:t>
        </w:r>
        <w:r w:rsidR="00E5457D">
          <w:rPr>
            <w:noProof/>
            <w:webHidden/>
          </w:rPr>
          <w:fldChar w:fldCharType="end"/>
        </w:r>
      </w:hyperlink>
    </w:p>
    <w:p w14:paraId="39103540" w14:textId="00892DA0" w:rsidR="00E5457D" w:rsidRDefault="001A65E1">
      <w:pPr>
        <w:pStyle w:val="TM1"/>
        <w:tabs>
          <w:tab w:val="left" w:pos="1771"/>
          <w:tab w:val="right" w:leader="dot" w:pos="10762"/>
        </w:tabs>
        <w:rPr>
          <w:rFonts w:asciiTheme="minorHAnsi" w:hAnsiTheme="minorHAnsi"/>
          <w:b w:val="0"/>
          <w:bCs w:val="0"/>
          <w:caps w:val="0"/>
          <w:noProof/>
          <w:sz w:val="22"/>
          <w:szCs w:val="22"/>
        </w:rPr>
      </w:pPr>
      <w:hyperlink w:anchor="_Toc530376352" w:history="1">
        <w:r w:rsidR="00E5457D" w:rsidRPr="00287249">
          <w:rPr>
            <w:rStyle w:val="Lienhypertexte"/>
            <w:noProof/>
          </w:rPr>
          <w:t>3</w:t>
        </w:r>
        <w:r w:rsidR="00E5457D">
          <w:rPr>
            <w:rFonts w:asciiTheme="minorHAnsi" w:hAnsiTheme="minorHAnsi"/>
            <w:b w:val="0"/>
            <w:bCs w:val="0"/>
            <w:caps w:val="0"/>
            <w:noProof/>
            <w:sz w:val="22"/>
            <w:szCs w:val="22"/>
          </w:rPr>
          <w:tab/>
        </w:r>
        <w:r w:rsidR="00E5457D" w:rsidRPr="00287249">
          <w:rPr>
            <w:rStyle w:val="Lienhypertexte"/>
            <w:noProof/>
          </w:rPr>
          <w:t>Mise en service</w:t>
        </w:r>
        <w:r w:rsidR="00E5457D">
          <w:rPr>
            <w:noProof/>
            <w:webHidden/>
          </w:rPr>
          <w:tab/>
        </w:r>
        <w:r w:rsidR="00E5457D">
          <w:rPr>
            <w:noProof/>
            <w:webHidden/>
          </w:rPr>
          <w:fldChar w:fldCharType="begin"/>
        </w:r>
        <w:r w:rsidR="00E5457D">
          <w:rPr>
            <w:noProof/>
            <w:webHidden/>
          </w:rPr>
          <w:instrText xml:space="preserve"> PAGEREF _Toc530376352 \h </w:instrText>
        </w:r>
        <w:r w:rsidR="00E5457D">
          <w:rPr>
            <w:noProof/>
            <w:webHidden/>
          </w:rPr>
        </w:r>
        <w:r w:rsidR="00E5457D">
          <w:rPr>
            <w:noProof/>
            <w:webHidden/>
          </w:rPr>
          <w:fldChar w:fldCharType="separate"/>
        </w:r>
        <w:r w:rsidR="00E5457D">
          <w:rPr>
            <w:noProof/>
            <w:webHidden/>
          </w:rPr>
          <w:t>7</w:t>
        </w:r>
        <w:r w:rsidR="00E5457D">
          <w:rPr>
            <w:noProof/>
            <w:webHidden/>
          </w:rPr>
          <w:fldChar w:fldCharType="end"/>
        </w:r>
      </w:hyperlink>
    </w:p>
    <w:p w14:paraId="3DD79C6F" w14:textId="2ADBF89B" w:rsidR="00E5457D" w:rsidRDefault="001A65E1">
      <w:pPr>
        <w:pStyle w:val="TM2"/>
        <w:rPr>
          <w:rFonts w:asciiTheme="minorHAnsi" w:hAnsiTheme="minorHAnsi"/>
          <w:b w:val="0"/>
          <w:bCs w:val="0"/>
          <w:noProof/>
          <w:sz w:val="22"/>
          <w:szCs w:val="22"/>
        </w:rPr>
      </w:pPr>
      <w:hyperlink w:anchor="_Toc530376353" w:history="1">
        <w:r w:rsidR="00E5457D" w:rsidRPr="00287249">
          <w:rPr>
            <w:rStyle w:val="Lienhypertexte"/>
            <w:noProof/>
          </w:rPr>
          <w:t>3.1</w:t>
        </w:r>
        <w:r w:rsidR="00E5457D">
          <w:rPr>
            <w:rFonts w:asciiTheme="minorHAnsi" w:hAnsiTheme="minorHAnsi"/>
            <w:b w:val="0"/>
            <w:bCs w:val="0"/>
            <w:noProof/>
            <w:sz w:val="22"/>
            <w:szCs w:val="22"/>
          </w:rPr>
          <w:tab/>
        </w:r>
        <w:r w:rsidR="00E5457D" w:rsidRPr="00287249">
          <w:rPr>
            <w:rStyle w:val="Lienhypertexte"/>
            <w:noProof/>
          </w:rPr>
          <w:t>Relevé des paramètres de configuration.</w:t>
        </w:r>
        <w:r w:rsidR="00E5457D">
          <w:rPr>
            <w:noProof/>
            <w:webHidden/>
          </w:rPr>
          <w:tab/>
        </w:r>
        <w:r w:rsidR="00E5457D">
          <w:rPr>
            <w:noProof/>
            <w:webHidden/>
          </w:rPr>
          <w:fldChar w:fldCharType="begin"/>
        </w:r>
        <w:r w:rsidR="00E5457D">
          <w:rPr>
            <w:noProof/>
            <w:webHidden/>
          </w:rPr>
          <w:instrText xml:space="preserve"> PAGEREF _Toc530376353 \h </w:instrText>
        </w:r>
        <w:r w:rsidR="00E5457D">
          <w:rPr>
            <w:noProof/>
            <w:webHidden/>
          </w:rPr>
        </w:r>
        <w:r w:rsidR="00E5457D">
          <w:rPr>
            <w:noProof/>
            <w:webHidden/>
          </w:rPr>
          <w:fldChar w:fldCharType="separate"/>
        </w:r>
        <w:r w:rsidR="00E5457D">
          <w:rPr>
            <w:noProof/>
            <w:webHidden/>
          </w:rPr>
          <w:t>7</w:t>
        </w:r>
        <w:r w:rsidR="00E5457D">
          <w:rPr>
            <w:noProof/>
            <w:webHidden/>
          </w:rPr>
          <w:fldChar w:fldCharType="end"/>
        </w:r>
      </w:hyperlink>
    </w:p>
    <w:p w14:paraId="13993368" w14:textId="67034EC3" w:rsidR="00E5457D" w:rsidRDefault="001A65E1">
      <w:pPr>
        <w:pStyle w:val="TM1"/>
        <w:tabs>
          <w:tab w:val="left" w:pos="1771"/>
          <w:tab w:val="right" w:leader="dot" w:pos="10762"/>
        </w:tabs>
        <w:rPr>
          <w:rFonts w:asciiTheme="minorHAnsi" w:hAnsiTheme="minorHAnsi"/>
          <w:b w:val="0"/>
          <w:bCs w:val="0"/>
          <w:caps w:val="0"/>
          <w:noProof/>
          <w:sz w:val="22"/>
          <w:szCs w:val="22"/>
        </w:rPr>
      </w:pPr>
      <w:hyperlink w:anchor="_Toc530376354" w:history="1">
        <w:r w:rsidR="00E5457D" w:rsidRPr="00287249">
          <w:rPr>
            <w:rStyle w:val="Lienhypertexte"/>
            <w:noProof/>
          </w:rPr>
          <w:t>4</w:t>
        </w:r>
        <w:r w:rsidR="00E5457D">
          <w:rPr>
            <w:rFonts w:asciiTheme="minorHAnsi" w:hAnsiTheme="minorHAnsi"/>
            <w:b w:val="0"/>
            <w:bCs w:val="0"/>
            <w:caps w:val="0"/>
            <w:noProof/>
            <w:sz w:val="22"/>
            <w:szCs w:val="22"/>
          </w:rPr>
          <w:tab/>
        </w:r>
        <w:r w:rsidR="00E5457D" w:rsidRPr="00287249">
          <w:rPr>
            <w:rStyle w:val="Lienhypertexte"/>
            <w:noProof/>
          </w:rPr>
          <w:t>Contrôles et mesurages.</w:t>
        </w:r>
        <w:r w:rsidR="00E5457D">
          <w:rPr>
            <w:noProof/>
            <w:webHidden/>
          </w:rPr>
          <w:tab/>
        </w:r>
        <w:r w:rsidR="00E5457D">
          <w:rPr>
            <w:noProof/>
            <w:webHidden/>
          </w:rPr>
          <w:fldChar w:fldCharType="begin"/>
        </w:r>
        <w:r w:rsidR="00E5457D">
          <w:rPr>
            <w:noProof/>
            <w:webHidden/>
          </w:rPr>
          <w:instrText xml:space="preserve"> PAGEREF _Toc530376354 \h </w:instrText>
        </w:r>
        <w:r w:rsidR="00E5457D">
          <w:rPr>
            <w:noProof/>
            <w:webHidden/>
          </w:rPr>
        </w:r>
        <w:r w:rsidR="00E5457D">
          <w:rPr>
            <w:noProof/>
            <w:webHidden/>
          </w:rPr>
          <w:fldChar w:fldCharType="separate"/>
        </w:r>
        <w:r w:rsidR="00E5457D">
          <w:rPr>
            <w:noProof/>
            <w:webHidden/>
          </w:rPr>
          <w:t>11</w:t>
        </w:r>
        <w:r w:rsidR="00E5457D">
          <w:rPr>
            <w:noProof/>
            <w:webHidden/>
          </w:rPr>
          <w:fldChar w:fldCharType="end"/>
        </w:r>
      </w:hyperlink>
    </w:p>
    <w:p w14:paraId="7755D187" w14:textId="41711186" w:rsidR="00E5457D" w:rsidRDefault="001A65E1">
      <w:pPr>
        <w:pStyle w:val="TM2"/>
        <w:rPr>
          <w:rFonts w:asciiTheme="minorHAnsi" w:hAnsiTheme="minorHAnsi"/>
          <w:b w:val="0"/>
          <w:bCs w:val="0"/>
          <w:noProof/>
          <w:sz w:val="22"/>
          <w:szCs w:val="22"/>
        </w:rPr>
      </w:pPr>
      <w:hyperlink w:anchor="_Toc530376355" w:history="1">
        <w:r w:rsidR="00E5457D" w:rsidRPr="00287249">
          <w:rPr>
            <w:rStyle w:val="Lienhypertexte"/>
            <w:noProof/>
          </w:rPr>
          <w:t>4.1</w:t>
        </w:r>
        <w:r w:rsidR="00E5457D">
          <w:rPr>
            <w:rFonts w:asciiTheme="minorHAnsi" w:hAnsiTheme="minorHAnsi"/>
            <w:b w:val="0"/>
            <w:bCs w:val="0"/>
            <w:noProof/>
            <w:sz w:val="22"/>
            <w:szCs w:val="22"/>
          </w:rPr>
          <w:tab/>
        </w:r>
        <w:r w:rsidR="00E5457D" w:rsidRPr="00287249">
          <w:rPr>
            <w:rStyle w:val="Lienhypertexte"/>
            <w:noProof/>
          </w:rPr>
          <w:t>Effectuer les relevés de mesure et les contrôles électriques nécessaires au bilan énergétique du système d’éclairage public.</w:t>
        </w:r>
        <w:r w:rsidR="00E5457D">
          <w:rPr>
            <w:noProof/>
            <w:webHidden/>
          </w:rPr>
          <w:tab/>
        </w:r>
        <w:r w:rsidR="00E5457D">
          <w:rPr>
            <w:noProof/>
            <w:webHidden/>
          </w:rPr>
          <w:fldChar w:fldCharType="begin"/>
        </w:r>
        <w:r w:rsidR="00E5457D">
          <w:rPr>
            <w:noProof/>
            <w:webHidden/>
          </w:rPr>
          <w:instrText xml:space="preserve"> PAGEREF _Toc530376355 \h </w:instrText>
        </w:r>
        <w:r w:rsidR="00E5457D">
          <w:rPr>
            <w:noProof/>
            <w:webHidden/>
          </w:rPr>
        </w:r>
        <w:r w:rsidR="00E5457D">
          <w:rPr>
            <w:noProof/>
            <w:webHidden/>
          </w:rPr>
          <w:fldChar w:fldCharType="separate"/>
        </w:r>
        <w:r w:rsidR="00E5457D">
          <w:rPr>
            <w:noProof/>
            <w:webHidden/>
          </w:rPr>
          <w:t>11</w:t>
        </w:r>
        <w:r w:rsidR="00E5457D">
          <w:rPr>
            <w:noProof/>
            <w:webHidden/>
          </w:rPr>
          <w:fldChar w:fldCharType="end"/>
        </w:r>
      </w:hyperlink>
    </w:p>
    <w:p w14:paraId="32542373" w14:textId="61EA0411" w:rsidR="00E5457D" w:rsidRDefault="001A65E1">
      <w:pPr>
        <w:pStyle w:val="TM2"/>
        <w:rPr>
          <w:rFonts w:asciiTheme="minorHAnsi" w:hAnsiTheme="minorHAnsi"/>
          <w:b w:val="0"/>
          <w:bCs w:val="0"/>
          <w:noProof/>
          <w:sz w:val="22"/>
          <w:szCs w:val="22"/>
        </w:rPr>
      </w:pPr>
      <w:hyperlink w:anchor="_Toc530376356" w:history="1">
        <w:r w:rsidR="00E5457D" w:rsidRPr="00287249">
          <w:rPr>
            <w:rStyle w:val="Lienhypertexte"/>
            <w:caps/>
            <w:noProof/>
          </w:rPr>
          <w:t>4.2</w:t>
        </w:r>
        <w:r w:rsidR="00E5457D">
          <w:rPr>
            <w:rFonts w:asciiTheme="minorHAnsi" w:hAnsiTheme="minorHAnsi"/>
            <w:b w:val="0"/>
            <w:bCs w:val="0"/>
            <w:noProof/>
            <w:sz w:val="22"/>
            <w:szCs w:val="22"/>
          </w:rPr>
          <w:tab/>
        </w:r>
        <w:r w:rsidR="00E5457D" w:rsidRPr="00287249">
          <w:rPr>
            <w:rStyle w:val="Lienhypertexte"/>
            <w:noProof/>
          </w:rPr>
          <w:t>Valider la conformité des niveaux d’éclairement le long de la rue.</w:t>
        </w:r>
        <w:r w:rsidR="00E5457D">
          <w:rPr>
            <w:noProof/>
            <w:webHidden/>
          </w:rPr>
          <w:tab/>
        </w:r>
        <w:r w:rsidR="00E5457D">
          <w:rPr>
            <w:noProof/>
            <w:webHidden/>
          </w:rPr>
          <w:fldChar w:fldCharType="begin"/>
        </w:r>
        <w:r w:rsidR="00E5457D">
          <w:rPr>
            <w:noProof/>
            <w:webHidden/>
          </w:rPr>
          <w:instrText xml:space="preserve"> PAGEREF _Toc530376356 \h </w:instrText>
        </w:r>
        <w:r w:rsidR="00E5457D">
          <w:rPr>
            <w:noProof/>
            <w:webHidden/>
          </w:rPr>
        </w:r>
        <w:r w:rsidR="00E5457D">
          <w:rPr>
            <w:noProof/>
            <w:webHidden/>
          </w:rPr>
          <w:fldChar w:fldCharType="separate"/>
        </w:r>
        <w:r w:rsidR="00E5457D">
          <w:rPr>
            <w:noProof/>
            <w:webHidden/>
          </w:rPr>
          <w:t>12</w:t>
        </w:r>
        <w:r w:rsidR="00E5457D">
          <w:rPr>
            <w:noProof/>
            <w:webHidden/>
          </w:rPr>
          <w:fldChar w:fldCharType="end"/>
        </w:r>
      </w:hyperlink>
    </w:p>
    <w:p w14:paraId="60E0D2E9" w14:textId="5D579C25" w:rsidR="00E5457D" w:rsidRDefault="001A65E1">
      <w:pPr>
        <w:pStyle w:val="TM1"/>
        <w:tabs>
          <w:tab w:val="left" w:pos="1771"/>
          <w:tab w:val="right" w:leader="dot" w:pos="10762"/>
        </w:tabs>
        <w:rPr>
          <w:rFonts w:asciiTheme="minorHAnsi" w:hAnsiTheme="minorHAnsi"/>
          <w:b w:val="0"/>
          <w:bCs w:val="0"/>
          <w:caps w:val="0"/>
          <w:noProof/>
          <w:sz w:val="22"/>
          <w:szCs w:val="22"/>
        </w:rPr>
      </w:pPr>
      <w:hyperlink w:anchor="_Toc530376357" w:history="1">
        <w:r w:rsidR="00E5457D" w:rsidRPr="00287249">
          <w:rPr>
            <w:rStyle w:val="Lienhypertexte"/>
            <w:noProof/>
          </w:rPr>
          <w:t>5</w:t>
        </w:r>
        <w:r w:rsidR="00E5457D">
          <w:rPr>
            <w:rFonts w:asciiTheme="minorHAnsi" w:hAnsiTheme="minorHAnsi"/>
            <w:b w:val="0"/>
            <w:bCs w:val="0"/>
            <w:caps w:val="0"/>
            <w:noProof/>
            <w:sz w:val="22"/>
            <w:szCs w:val="22"/>
          </w:rPr>
          <w:tab/>
        </w:r>
        <w:r w:rsidR="00E5457D" w:rsidRPr="00287249">
          <w:rPr>
            <w:rStyle w:val="Lienhypertexte"/>
            <w:noProof/>
          </w:rPr>
          <w:t>Paramétrage</w:t>
        </w:r>
        <w:r w:rsidR="00E5457D">
          <w:rPr>
            <w:noProof/>
            <w:webHidden/>
          </w:rPr>
          <w:tab/>
        </w:r>
        <w:r w:rsidR="00E5457D">
          <w:rPr>
            <w:noProof/>
            <w:webHidden/>
          </w:rPr>
          <w:fldChar w:fldCharType="begin"/>
        </w:r>
        <w:r w:rsidR="00E5457D">
          <w:rPr>
            <w:noProof/>
            <w:webHidden/>
          </w:rPr>
          <w:instrText xml:space="preserve"> PAGEREF _Toc530376357 \h </w:instrText>
        </w:r>
        <w:r w:rsidR="00E5457D">
          <w:rPr>
            <w:noProof/>
            <w:webHidden/>
          </w:rPr>
        </w:r>
        <w:r w:rsidR="00E5457D">
          <w:rPr>
            <w:noProof/>
            <w:webHidden/>
          </w:rPr>
          <w:fldChar w:fldCharType="separate"/>
        </w:r>
        <w:r w:rsidR="00E5457D">
          <w:rPr>
            <w:noProof/>
            <w:webHidden/>
          </w:rPr>
          <w:t>13</w:t>
        </w:r>
        <w:r w:rsidR="00E5457D">
          <w:rPr>
            <w:noProof/>
            <w:webHidden/>
          </w:rPr>
          <w:fldChar w:fldCharType="end"/>
        </w:r>
      </w:hyperlink>
    </w:p>
    <w:p w14:paraId="2C081035" w14:textId="0B268163" w:rsidR="00E5457D" w:rsidRDefault="001A65E1">
      <w:pPr>
        <w:pStyle w:val="TM2"/>
        <w:rPr>
          <w:rFonts w:asciiTheme="minorHAnsi" w:hAnsiTheme="minorHAnsi"/>
          <w:b w:val="0"/>
          <w:bCs w:val="0"/>
          <w:noProof/>
          <w:sz w:val="22"/>
          <w:szCs w:val="22"/>
        </w:rPr>
      </w:pPr>
      <w:hyperlink w:anchor="_Toc530376358" w:history="1">
        <w:r w:rsidR="00E5457D" w:rsidRPr="00287249">
          <w:rPr>
            <w:rStyle w:val="Lienhypertexte"/>
            <w:noProof/>
          </w:rPr>
          <w:t>5.1</w:t>
        </w:r>
        <w:r w:rsidR="00E5457D">
          <w:rPr>
            <w:rFonts w:asciiTheme="minorHAnsi" w:hAnsiTheme="minorHAnsi"/>
            <w:b w:val="0"/>
            <w:bCs w:val="0"/>
            <w:noProof/>
            <w:sz w:val="22"/>
            <w:szCs w:val="22"/>
          </w:rPr>
          <w:tab/>
        </w:r>
        <w:r w:rsidR="00E5457D" w:rsidRPr="00287249">
          <w:rPr>
            <w:rStyle w:val="Lienhypertexte"/>
            <w:noProof/>
          </w:rPr>
          <w:t>Proposition de scénario</w:t>
        </w:r>
        <w:r w:rsidR="00E5457D">
          <w:rPr>
            <w:noProof/>
            <w:webHidden/>
          </w:rPr>
          <w:tab/>
        </w:r>
        <w:r w:rsidR="00E5457D">
          <w:rPr>
            <w:noProof/>
            <w:webHidden/>
          </w:rPr>
          <w:fldChar w:fldCharType="begin"/>
        </w:r>
        <w:r w:rsidR="00E5457D">
          <w:rPr>
            <w:noProof/>
            <w:webHidden/>
          </w:rPr>
          <w:instrText xml:space="preserve"> PAGEREF _Toc530376358 \h </w:instrText>
        </w:r>
        <w:r w:rsidR="00E5457D">
          <w:rPr>
            <w:noProof/>
            <w:webHidden/>
          </w:rPr>
        </w:r>
        <w:r w:rsidR="00E5457D">
          <w:rPr>
            <w:noProof/>
            <w:webHidden/>
          </w:rPr>
          <w:fldChar w:fldCharType="separate"/>
        </w:r>
        <w:r w:rsidR="00E5457D">
          <w:rPr>
            <w:noProof/>
            <w:webHidden/>
          </w:rPr>
          <w:t>13</w:t>
        </w:r>
        <w:r w:rsidR="00E5457D">
          <w:rPr>
            <w:noProof/>
            <w:webHidden/>
          </w:rPr>
          <w:fldChar w:fldCharType="end"/>
        </w:r>
      </w:hyperlink>
    </w:p>
    <w:p w14:paraId="4C6299BE" w14:textId="79375FD9" w:rsidR="00E5457D" w:rsidRDefault="001A65E1">
      <w:pPr>
        <w:pStyle w:val="TM2"/>
        <w:rPr>
          <w:rFonts w:asciiTheme="minorHAnsi" w:hAnsiTheme="minorHAnsi"/>
          <w:b w:val="0"/>
          <w:bCs w:val="0"/>
          <w:noProof/>
          <w:sz w:val="22"/>
          <w:szCs w:val="22"/>
        </w:rPr>
      </w:pPr>
      <w:hyperlink w:anchor="_Toc530376359" w:history="1">
        <w:r w:rsidR="00E5457D" w:rsidRPr="00287249">
          <w:rPr>
            <w:rStyle w:val="Lienhypertexte"/>
            <w:noProof/>
          </w:rPr>
          <w:t>5.2</w:t>
        </w:r>
        <w:r w:rsidR="00E5457D">
          <w:rPr>
            <w:rFonts w:asciiTheme="minorHAnsi" w:hAnsiTheme="minorHAnsi"/>
            <w:b w:val="0"/>
            <w:bCs w:val="0"/>
            <w:noProof/>
            <w:sz w:val="22"/>
            <w:szCs w:val="22"/>
          </w:rPr>
          <w:tab/>
        </w:r>
        <w:r w:rsidR="00E5457D" w:rsidRPr="00287249">
          <w:rPr>
            <w:rStyle w:val="Lienhypertexte"/>
            <w:noProof/>
          </w:rPr>
          <w:t>Nouveau Paramétrage.</w:t>
        </w:r>
        <w:r w:rsidR="00E5457D">
          <w:rPr>
            <w:noProof/>
            <w:webHidden/>
          </w:rPr>
          <w:tab/>
        </w:r>
        <w:r w:rsidR="00E5457D">
          <w:rPr>
            <w:noProof/>
            <w:webHidden/>
          </w:rPr>
          <w:fldChar w:fldCharType="begin"/>
        </w:r>
        <w:r w:rsidR="00E5457D">
          <w:rPr>
            <w:noProof/>
            <w:webHidden/>
          </w:rPr>
          <w:instrText xml:space="preserve"> PAGEREF _Toc530376359 \h </w:instrText>
        </w:r>
        <w:r w:rsidR="00E5457D">
          <w:rPr>
            <w:noProof/>
            <w:webHidden/>
          </w:rPr>
        </w:r>
        <w:r w:rsidR="00E5457D">
          <w:rPr>
            <w:noProof/>
            <w:webHidden/>
          </w:rPr>
          <w:fldChar w:fldCharType="separate"/>
        </w:r>
        <w:r w:rsidR="00E5457D">
          <w:rPr>
            <w:noProof/>
            <w:webHidden/>
          </w:rPr>
          <w:t>14</w:t>
        </w:r>
        <w:r w:rsidR="00E5457D">
          <w:rPr>
            <w:noProof/>
            <w:webHidden/>
          </w:rPr>
          <w:fldChar w:fldCharType="end"/>
        </w:r>
      </w:hyperlink>
    </w:p>
    <w:p w14:paraId="7DB0FBB7" w14:textId="28D88B21" w:rsidR="00E5457D" w:rsidRDefault="001A65E1">
      <w:pPr>
        <w:pStyle w:val="TM2"/>
        <w:rPr>
          <w:rFonts w:asciiTheme="minorHAnsi" w:hAnsiTheme="minorHAnsi"/>
          <w:b w:val="0"/>
          <w:bCs w:val="0"/>
          <w:noProof/>
          <w:sz w:val="22"/>
          <w:szCs w:val="22"/>
        </w:rPr>
      </w:pPr>
      <w:hyperlink w:anchor="_Toc530376360" w:history="1">
        <w:r w:rsidR="00E5457D" w:rsidRPr="00287249">
          <w:rPr>
            <w:rStyle w:val="Lienhypertexte"/>
            <w:noProof/>
          </w:rPr>
          <w:t>5.3</w:t>
        </w:r>
        <w:r w:rsidR="00E5457D">
          <w:rPr>
            <w:rFonts w:asciiTheme="minorHAnsi" w:hAnsiTheme="minorHAnsi"/>
            <w:b w:val="0"/>
            <w:bCs w:val="0"/>
            <w:noProof/>
            <w:sz w:val="22"/>
            <w:szCs w:val="22"/>
          </w:rPr>
          <w:tab/>
        </w:r>
        <w:r w:rsidR="00E5457D" w:rsidRPr="00287249">
          <w:rPr>
            <w:rStyle w:val="Lienhypertexte"/>
            <w:noProof/>
          </w:rPr>
          <w:t>Validation du nouveau scénario.</w:t>
        </w:r>
        <w:r w:rsidR="00E5457D">
          <w:rPr>
            <w:noProof/>
            <w:webHidden/>
          </w:rPr>
          <w:tab/>
        </w:r>
        <w:r w:rsidR="00E5457D">
          <w:rPr>
            <w:noProof/>
            <w:webHidden/>
          </w:rPr>
          <w:fldChar w:fldCharType="begin"/>
        </w:r>
        <w:r w:rsidR="00E5457D">
          <w:rPr>
            <w:noProof/>
            <w:webHidden/>
          </w:rPr>
          <w:instrText xml:space="preserve"> PAGEREF _Toc530376360 \h </w:instrText>
        </w:r>
        <w:r w:rsidR="00E5457D">
          <w:rPr>
            <w:noProof/>
            <w:webHidden/>
          </w:rPr>
        </w:r>
        <w:r w:rsidR="00E5457D">
          <w:rPr>
            <w:noProof/>
            <w:webHidden/>
          </w:rPr>
          <w:fldChar w:fldCharType="separate"/>
        </w:r>
        <w:r w:rsidR="00E5457D">
          <w:rPr>
            <w:noProof/>
            <w:webHidden/>
          </w:rPr>
          <w:t>14</w:t>
        </w:r>
        <w:r w:rsidR="00E5457D">
          <w:rPr>
            <w:noProof/>
            <w:webHidden/>
          </w:rPr>
          <w:fldChar w:fldCharType="end"/>
        </w:r>
      </w:hyperlink>
    </w:p>
    <w:p w14:paraId="09B598B0" w14:textId="3519D5DC" w:rsidR="00E5457D" w:rsidRDefault="001A65E1">
      <w:pPr>
        <w:pStyle w:val="TM1"/>
        <w:tabs>
          <w:tab w:val="left" w:pos="1771"/>
          <w:tab w:val="right" w:leader="dot" w:pos="10762"/>
        </w:tabs>
        <w:rPr>
          <w:rFonts w:asciiTheme="minorHAnsi" w:hAnsiTheme="minorHAnsi"/>
          <w:b w:val="0"/>
          <w:bCs w:val="0"/>
          <w:caps w:val="0"/>
          <w:noProof/>
          <w:sz w:val="22"/>
          <w:szCs w:val="22"/>
        </w:rPr>
      </w:pPr>
      <w:hyperlink w:anchor="_Toc530376361" w:history="1">
        <w:r w:rsidR="00E5457D" w:rsidRPr="00287249">
          <w:rPr>
            <w:rStyle w:val="Lienhypertexte"/>
            <w:noProof/>
          </w:rPr>
          <w:t>6</w:t>
        </w:r>
        <w:r w:rsidR="00E5457D">
          <w:rPr>
            <w:rFonts w:asciiTheme="minorHAnsi" w:hAnsiTheme="minorHAnsi"/>
            <w:b w:val="0"/>
            <w:bCs w:val="0"/>
            <w:caps w:val="0"/>
            <w:noProof/>
            <w:sz w:val="22"/>
            <w:szCs w:val="22"/>
          </w:rPr>
          <w:tab/>
        </w:r>
        <w:r w:rsidR="00E5457D" w:rsidRPr="00287249">
          <w:rPr>
            <w:rStyle w:val="Lienhypertexte"/>
            <w:noProof/>
          </w:rPr>
          <w:t>Communication</w:t>
        </w:r>
        <w:r w:rsidR="00E5457D">
          <w:rPr>
            <w:noProof/>
            <w:webHidden/>
          </w:rPr>
          <w:tab/>
        </w:r>
        <w:r w:rsidR="00E5457D">
          <w:rPr>
            <w:noProof/>
            <w:webHidden/>
          </w:rPr>
          <w:fldChar w:fldCharType="begin"/>
        </w:r>
        <w:r w:rsidR="00E5457D">
          <w:rPr>
            <w:noProof/>
            <w:webHidden/>
          </w:rPr>
          <w:instrText xml:space="preserve"> PAGEREF _Toc530376361 \h </w:instrText>
        </w:r>
        <w:r w:rsidR="00E5457D">
          <w:rPr>
            <w:noProof/>
            <w:webHidden/>
          </w:rPr>
        </w:r>
        <w:r w:rsidR="00E5457D">
          <w:rPr>
            <w:noProof/>
            <w:webHidden/>
          </w:rPr>
          <w:fldChar w:fldCharType="separate"/>
        </w:r>
        <w:r w:rsidR="00E5457D">
          <w:rPr>
            <w:noProof/>
            <w:webHidden/>
          </w:rPr>
          <w:t>15</w:t>
        </w:r>
        <w:r w:rsidR="00E5457D">
          <w:rPr>
            <w:noProof/>
            <w:webHidden/>
          </w:rPr>
          <w:fldChar w:fldCharType="end"/>
        </w:r>
      </w:hyperlink>
    </w:p>
    <w:p w14:paraId="16AF5F7F" w14:textId="753621D4" w:rsidR="00E5457D" w:rsidRDefault="001A65E1">
      <w:pPr>
        <w:pStyle w:val="TM2"/>
        <w:rPr>
          <w:rFonts w:asciiTheme="minorHAnsi" w:hAnsiTheme="minorHAnsi"/>
          <w:b w:val="0"/>
          <w:bCs w:val="0"/>
          <w:noProof/>
          <w:sz w:val="22"/>
          <w:szCs w:val="22"/>
        </w:rPr>
      </w:pPr>
      <w:hyperlink w:anchor="_Toc530376362" w:history="1">
        <w:r w:rsidR="00E5457D" w:rsidRPr="00287249">
          <w:rPr>
            <w:rStyle w:val="Lienhypertexte"/>
            <w:noProof/>
          </w:rPr>
          <w:t>6.1</w:t>
        </w:r>
        <w:r w:rsidR="00E5457D">
          <w:rPr>
            <w:rFonts w:asciiTheme="minorHAnsi" w:hAnsiTheme="minorHAnsi"/>
            <w:b w:val="0"/>
            <w:bCs w:val="0"/>
            <w:noProof/>
            <w:sz w:val="22"/>
            <w:szCs w:val="22"/>
          </w:rPr>
          <w:tab/>
        </w:r>
        <w:r w:rsidR="00E5457D" w:rsidRPr="00287249">
          <w:rPr>
            <w:rStyle w:val="Lienhypertexte"/>
            <w:noProof/>
          </w:rPr>
          <w:t>Conclure sur le fonctionnement du système après modification des paramètres en justifiant le choix de votre scénario sur un plan « Efficacité énergétique ».</w:t>
        </w:r>
        <w:r w:rsidR="00E5457D">
          <w:rPr>
            <w:noProof/>
            <w:webHidden/>
          </w:rPr>
          <w:tab/>
        </w:r>
        <w:r w:rsidR="00E5457D">
          <w:rPr>
            <w:noProof/>
            <w:webHidden/>
          </w:rPr>
          <w:fldChar w:fldCharType="begin"/>
        </w:r>
        <w:r w:rsidR="00E5457D">
          <w:rPr>
            <w:noProof/>
            <w:webHidden/>
          </w:rPr>
          <w:instrText xml:space="preserve"> PAGEREF _Toc530376362 \h </w:instrText>
        </w:r>
        <w:r w:rsidR="00E5457D">
          <w:rPr>
            <w:noProof/>
            <w:webHidden/>
          </w:rPr>
        </w:r>
        <w:r w:rsidR="00E5457D">
          <w:rPr>
            <w:noProof/>
            <w:webHidden/>
          </w:rPr>
          <w:fldChar w:fldCharType="separate"/>
        </w:r>
        <w:r w:rsidR="00E5457D">
          <w:rPr>
            <w:noProof/>
            <w:webHidden/>
          </w:rPr>
          <w:t>15</w:t>
        </w:r>
        <w:r w:rsidR="00E5457D">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30376341"/>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6342"/>
      <w:r>
        <w:t>Données pédagogiques</w:t>
      </w:r>
      <w:bookmarkEnd w:id="3"/>
      <w:bookmarkEnd w:id="4"/>
    </w:p>
    <w:p w14:paraId="23474BB8" w14:textId="77777777" w:rsidR="007F336F" w:rsidRPr="00966ACA" w:rsidRDefault="007F336F" w:rsidP="00263F70">
      <w:pPr>
        <w:jc w:val="center"/>
      </w:pPr>
      <w:r>
        <w:rPr>
          <w:noProof/>
        </w:rPr>
        <w:drawing>
          <wp:inline distT="0" distB="0" distL="0" distR="0" wp14:anchorId="61ECAF80" wp14:editId="3838D070">
            <wp:extent cx="6840220" cy="2962937"/>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962937"/>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30376343"/>
      <w:r w:rsidRPr="00775A57">
        <w:t>Mise en situation</w:t>
      </w:r>
      <w:bookmarkEnd w:id="5"/>
      <w:bookmarkEnd w:id="6"/>
      <w:r w:rsidRPr="00775A57">
        <w:t xml:space="preserve"> </w:t>
      </w:r>
    </w:p>
    <w:p w14:paraId="4D12B68D" w14:textId="77777777" w:rsidR="00C32BE5" w:rsidRDefault="00C32BE5" w:rsidP="00C32BE5">
      <w:pPr>
        <w:spacing w:after="0"/>
        <w:ind w:right="340"/>
      </w:pPr>
      <w:bookmarkStart w:id="7" w:name="_Toc526094746"/>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p>
    <w:p w14:paraId="61F228B8" w14:textId="77777777" w:rsidR="00C32BE5" w:rsidRDefault="00C32BE5" w:rsidP="00C32BE5">
      <w:pPr>
        <w:spacing w:after="0"/>
        <w:ind w:right="340"/>
      </w:pPr>
      <w:r>
        <w:t>Les installations existantes possèdent, pour la plupart, aucun contrôle intelligent de gestion, les éclairages publics fonctionnent souvent une grande partie de la nuit même quand aucune présence dans la rue est constatée.</w:t>
      </w:r>
    </w:p>
    <w:p w14:paraId="22111175" w14:textId="77777777" w:rsidR="00C32BE5" w:rsidRDefault="00C32BE5" w:rsidP="00C32BE5">
      <w:pPr>
        <w:spacing w:after="0"/>
        <w:ind w:right="340"/>
      </w:pPr>
      <w:r>
        <w:t xml:space="preserve">Les lois Grenelle 1 et Grenelle 2 (lois issues du grenelle de l’environnement) impose aux municipalités de limiter leur consommation d’éclairage nocturne </w:t>
      </w:r>
    </w:p>
    <w:p w14:paraId="03D77D97" w14:textId="77777777" w:rsidR="00C32BE5" w:rsidRDefault="00C32BE5" w:rsidP="00C32BE5">
      <w:pPr>
        <w:spacing w:after="0"/>
        <w:ind w:right="340"/>
        <w:rPr>
          <w:b/>
          <w:bCs/>
          <w:color w:val="0000FF"/>
          <w:u w:val="single"/>
        </w:rPr>
      </w:pPr>
      <w:r>
        <w:t>Le système City box permet l’installation facile et rapide d’une intelligence permettant de diminuer les coûts liés aux éclairages publics d’une ville. (Voir Vidéo Innovation la Citybox®.mp4)</w:t>
      </w:r>
    </w:p>
    <w:p w14:paraId="71FC2F1E" w14:textId="77777777" w:rsidR="007F336F" w:rsidRPr="00775A57" w:rsidRDefault="007F336F" w:rsidP="007F336F">
      <w:pPr>
        <w:pStyle w:val="Titre2"/>
        <w:spacing w:line="240" w:lineRule="auto"/>
      </w:pPr>
      <w:bookmarkStart w:id="8" w:name="_Toc530376344"/>
      <w:r>
        <w:t>Secteur d’activité</w:t>
      </w:r>
      <w:bookmarkEnd w:id="7"/>
      <w:bookmarkEnd w:id="8"/>
    </w:p>
    <w:p w14:paraId="0AD78C71" w14:textId="754AD98B" w:rsidR="00932C84" w:rsidRPr="00434CFC" w:rsidRDefault="00932C84" w:rsidP="00932C84">
      <w:pPr>
        <w:ind w:right="340"/>
      </w:pPr>
      <w:r w:rsidRPr="000120EB">
        <w:t>Secteurs</w:t>
      </w:r>
      <w:r>
        <w:t xml:space="preserve"> : </w:t>
      </w:r>
      <w:r w:rsidRPr="000120EB">
        <w:t>«</w:t>
      </w:r>
      <w:r>
        <w:t> Infrastructures » et « quartiers ».</w:t>
      </w:r>
    </w:p>
    <w:p w14:paraId="3227474B" w14:textId="77777777" w:rsidR="007F336F" w:rsidRPr="006F1FE5" w:rsidRDefault="007F336F" w:rsidP="007F336F">
      <w:pPr>
        <w:pStyle w:val="Titre2"/>
        <w:spacing w:line="240" w:lineRule="auto"/>
      </w:pPr>
      <w:bookmarkStart w:id="9" w:name="_Toc526094747"/>
      <w:bookmarkStart w:id="10" w:name="_Toc530376345"/>
      <w:r w:rsidRPr="00AC3447">
        <w:t>Objectifs pédagogiques</w:t>
      </w:r>
      <w:bookmarkEnd w:id="9"/>
      <w:bookmarkEnd w:id="10"/>
    </w:p>
    <w:p w14:paraId="57DE536C" w14:textId="77777777" w:rsidR="00C32BE5" w:rsidRDefault="00C32BE5" w:rsidP="00C32BE5">
      <w:bookmarkStart w:id="11" w:name="_Toc526094748"/>
      <w:r>
        <w:t>L’élève effectuera les relevés de paramétrage de l'installation d'éclairage public dans son état actuel, puis proposer un scénario de remplacement pouvant améliorer l'efficacité énergétique.</w:t>
      </w:r>
    </w:p>
    <w:p w14:paraId="07334668" w14:textId="77777777" w:rsidR="00C32BE5" w:rsidRDefault="00C32BE5" w:rsidP="00C32BE5">
      <w:r>
        <w:t>L’élève effectuera des mesures liées à l'efficacité énergétique des éclairages public et paramétrer une installation distante pour réduire sa consommation.</w:t>
      </w:r>
    </w:p>
    <w:p w14:paraId="3C0980A7" w14:textId="77777777" w:rsidR="00C32BE5" w:rsidRDefault="00C32BE5">
      <w:pPr>
        <w:jc w:val="left"/>
        <w:rPr>
          <w:rFonts w:eastAsiaTheme="majorEastAsia" w:cstheme="majorBidi"/>
          <w:b/>
          <w:bCs/>
          <w:sz w:val="28"/>
          <w:szCs w:val="26"/>
          <w:u w:val="single"/>
        </w:rPr>
      </w:pPr>
      <w:r>
        <w:br w:type="page"/>
      </w:r>
    </w:p>
    <w:p w14:paraId="3B8F6B41" w14:textId="1362454E" w:rsidR="007F336F" w:rsidRPr="004B068D" w:rsidRDefault="007F336F" w:rsidP="007F336F">
      <w:pPr>
        <w:pStyle w:val="Titre2"/>
        <w:spacing w:line="240" w:lineRule="auto"/>
      </w:pPr>
      <w:bookmarkStart w:id="12" w:name="_Toc530376346"/>
      <w:r>
        <w:lastRenderedPageBreak/>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3" w:name="_Toc526094749"/>
      <w:bookmarkStart w:id="14" w:name="_Toc530376347"/>
      <w:r>
        <w:t xml:space="preserve">COMPETENCES EVALUEES sur </w:t>
      </w:r>
      <w:proofErr w:type="spellStart"/>
      <w:r>
        <w:t>CPro</w:t>
      </w:r>
      <w:proofErr w:type="spellEnd"/>
      <w:r>
        <w:t xml:space="preserve"> STI</w:t>
      </w:r>
      <w:bookmarkEnd w:id="13"/>
      <w:bookmarkEnd w:id="14"/>
    </w:p>
    <w:p w14:paraId="6F4229B7" w14:textId="619DA0DB" w:rsidR="007F336F" w:rsidRDefault="00C32BE5" w:rsidP="00263F70">
      <w:pPr>
        <w:jc w:val="center"/>
        <w:rPr>
          <w:sz w:val="28"/>
          <w:szCs w:val="28"/>
        </w:rPr>
      </w:pPr>
      <w:r>
        <w:rPr>
          <w:noProof/>
        </w:rPr>
        <w:drawing>
          <wp:inline distT="0" distB="0" distL="0" distR="0" wp14:anchorId="7730DDFA" wp14:editId="6E9D5239">
            <wp:extent cx="5379522" cy="4487545"/>
            <wp:effectExtent l="0" t="0" r="5715" b="0"/>
            <wp:docPr id="8" name="Image 8"/>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79522" cy="4487545"/>
                    </a:xfrm>
                    <a:prstGeom prst="rect">
                      <a:avLst/>
                    </a:prstGeom>
                    <a:ln>
                      <a:noFill/>
                    </a:ln>
                    <a:extLst>
                      <a:ext uri="{53640926-AAD7-44D8-BBD7-CCE9431645EC}">
                        <a14:shadowObscured xmlns:a14="http://schemas.microsoft.com/office/drawing/2010/main"/>
                      </a:ext>
                    </a:extLst>
                  </pic:spPr>
                </pic:pic>
              </a:graphicData>
            </a:graphic>
          </wp:inline>
        </w:drawing>
      </w:r>
    </w:p>
    <w:p w14:paraId="7164F738" w14:textId="77777777" w:rsidR="007F336F" w:rsidRPr="00966ACA" w:rsidRDefault="007F336F" w:rsidP="007F336F">
      <w:pPr>
        <w:pStyle w:val="Titre2"/>
        <w:spacing w:line="240" w:lineRule="auto"/>
      </w:pPr>
      <w:bookmarkStart w:id="15" w:name="_Toc526094750"/>
      <w:bookmarkStart w:id="16" w:name="_Toc530376348"/>
      <w:r>
        <w:t>OBSERVATIONS</w:t>
      </w:r>
      <w:bookmarkEnd w:id="15"/>
      <w:bookmarkEnd w:id="16"/>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117E176C"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2D553B50" w14:textId="240D6A60"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030E94DC" w14:textId="77777777" w:rsidR="00F92035" w:rsidRDefault="007F336F" w:rsidP="00F92035">
      <w:pPr>
        <w:pStyle w:val="Titre1"/>
        <w:spacing w:after="0"/>
      </w:pPr>
      <w:r>
        <w:rPr>
          <w:color w:val="0000FF"/>
          <w:sz w:val="28"/>
        </w:rPr>
        <w:br w:type="page"/>
      </w:r>
      <w:bookmarkStart w:id="17" w:name="_Toc528396468"/>
      <w:bookmarkStart w:id="18" w:name="_Toc530376349"/>
      <w:r w:rsidR="00F92035">
        <w:lastRenderedPageBreak/>
        <w:t>Préparation</w:t>
      </w:r>
      <w:bookmarkEnd w:id="17"/>
      <w:bookmarkEnd w:id="18"/>
    </w:p>
    <w:p w14:paraId="6171601C" w14:textId="77777777" w:rsidR="00F92035" w:rsidRDefault="00F92035" w:rsidP="00F92035">
      <w:pPr>
        <w:pStyle w:val="Titre2"/>
        <w:spacing w:after="0"/>
      </w:pPr>
      <w:bookmarkStart w:id="19" w:name="_Toc528396469"/>
      <w:bookmarkStart w:id="20" w:name="_Toc530376350"/>
      <w:r>
        <w:t>Matériels, logiciels et documents nécessaires.</w:t>
      </w:r>
      <w:bookmarkEnd w:id="19"/>
      <w:bookmarkEnd w:id="20"/>
      <w:r>
        <w:t xml:space="preserve"> </w:t>
      </w:r>
    </w:p>
    <w:p w14:paraId="5581081C" w14:textId="77777777" w:rsidR="00F92035" w:rsidRDefault="00F92035" w:rsidP="00F92035">
      <w:pPr>
        <w:spacing w:after="0"/>
      </w:pPr>
      <w:r>
        <w:t>Compléter si nécessaire le tableau ci-dessous en fonction du matériel et des ressources utilisés.</w:t>
      </w:r>
    </w:p>
    <w:p w14:paraId="52210744" w14:textId="77777777" w:rsidR="00F92035" w:rsidRDefault="00F92035" w:rsidP="00F92035">
      <w:pPr>
        <w:spacing w:after="0"/>
      </w:pPr>
    </w:p>
    <w:tbl>
      <w:tblPr>
        <w:tblStyle w:val="Grilledutableau"/>
        <w:tblW w:w="0" w:type="auto"/>
        <w:tblLook w:val="04A0" w:firstRow="1" w:lastRow="0" w:firstColumn="1" w:lastColumn="0" w:noHBand="0" w:noVBand="1"/>
      </w:tblPr>
      <w:tblGrid>
        <w:gridCol w:w="4248"/>
        <w:gridCol w:w="3827"/>
        <w:gridCol w:w="2410"/>
      </w:tblGrid>
      <w:tr w:rsidR="00F92035" w14:paraId="60C0F00D" w14:textId="77777777" w:rsidTr="00F92035">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820A786" w14:textId="77777777" w:rsidR="00F92035" w:rsidRDefault="00F92035" w:rsidP="00F92035">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77C7A820" w14:textId="77777777" w:rsidR="00F92035" w:rsidRDefault="00F92035" w:rsidP="00F92035">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4189DBC5" w14:textId="77777777" w:rsidR="00F92035" w:rsidRDefault="00F92035" w:rsidP="00F92035">
            <w:pPr>
              <w:rPr>
                <w:b/>
              </w:rPr>
            </w:pPr>
            <w:r>
              <w:rPr>
                <w:b/>
              </w:rPr>
              <w:t>Documents</w:t>
            </w:r>
          </w:p>
        </w:tc>
      </w:tr>
      <w:tr w:rsidR="00F92035" w14:paraId="4A86CB3A" w14:textId="77777777" w:rsidTr="00F92035">
        <w:tc>
          <w:tcPr>
            <w:tcW w:w="4248" w:type="dxa"/>
            <w:tcBorders>
              <w:top w:val="single" w:sz="4" w:space="0" w:color="auto"/>
              <w:left w:val="single" w:sz="4" w:space="0" w:color="auto"/>
              <w:bottom w:val="single" w:sz="4" w:space="0" w:color="auto"/>
              <w:right w:val="single" w:sz="4" w:space="0" w:color="auto"/>
            </w:tcBorders>
          </w:tcPr>
          <w:p w14:paraId="64C61A9B" w14:textId="77777777" w:rsidR="00F92035" w:rsidRDefault="00F92035" w:rsidP="00F92035">
            <w:r>
              <w:t>Système : ERM_Smart_street-CY10</w:t>
            </w:r>
          </w:p>
          <w:p w14:paraId="1EF79E21"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hideMark/>
          </w:tcPr>
          <w:p w14:paraId="1C7A0818" w14:textId="77777777" w:rsidR="00F92035" w:rsidRDefault="00F92035" w:rsidP="00F92035">
            <w:r>
              <w:t>Navigateur internet</w:t>
            </w:r>
          </w:p>
        </w:tc>
        <w:tc>
          <w:tcPr>
            <w:tcW w:w="2410" w:type="dxa"/>
            <w:tcBorders>
              <w:top w:val="single" w:sz="4" w:space="0" w:color="auto"/>
              <w:left w:val="single" w:sz="4" w:space="0" w:color="auto"/>
              <w:bottom w:val="single" w:sz="4" w:space="0" w:color="auto"/>
              <w:right w:val="single" w:sz="4" w:space="0" w:color="auto"/>
            </w:tcBorders>
            <w:hideMark/>
          </w:tcPr>
          <w:p w14:paraId="10954BBA" w14:textId="77777777" w:rsidR="00F92035" w:rsidRDefault="00F92035" w:rsidP="00F92035">
            <w:pPr>
              <w:rPr>
                <w:lang w:val="en-US"/>
              </w:rPr>
            </w:pPr>
            <w:r>
              <w:rPr>
                <w:lang w:val="en-US"/>
              </w:rPr>
              <w:t>Dossiers 1, 2 et 3</w:t>
            </w:r>
          </w:p>
        </w:tc>
      </w:tr>
      <w:tr w:rsidR="00F92035" w14:paraId="433C0FEB" w14:textId="77777777" w:rsidTr="00F92035">
        <w:tc>
          <w:tcPr>
            <w:tcW w:w="4248" w:type="dxa"/>
            <w:tcBorders>
              <w:top w:val="single" w:sz="4" w:space="0" w:color="auto"/>
              <w:left w:val="single" w:sz="4" w:space="0" w:color="auto"/>
              <w:bottom w:val="single" w:sz="4" w:space="0" w:color="auto"/>
              <w:right w:val="single" w:sz="4" w:space="0" w:color="auto"/>
            </w:tcBorders>
            <w:hideMark/>
          </w:tcPr>
          <w:p w14:paraId="302F53CD" w14:textId="77777777" w:rsidR="00F92035" w:rsidRDefault="00F92035" w:rsidP="00F92035">
            <w:r>
              <w:t>Poste informatique raccordé réseaux internet.</w:t>
            </w:r>
          </w:p>
        </w:tc>
        <w:tc>
          <w:tcPr>
            <w:tcW w:w="3827" w:type="dxa"/>
            <w:tcBorders>
              <w:top w:val="single" w:sz="4" w:space="0" w:color="auto"/>
              <w:left w:val="single" w:sz="4" w:space="0" w:color="auto"/>
              <w:bottom w:val="single" w:sz="4" w:space="0" w:color="auto"/>
              <w:right w:val="single" w:sz="4" w:space="0" w:color="auto"/>
            </w:tcBorders>
          </w:tcPr>
          <w:p w14:paraId="22AEB03F"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22AC3363" w14:textId="77777777" w:rsidR="00F92035" w:rsidRDefault="00F92035" w:rsidP="00F92035"/>
        </w:tc>
      </w:tr>
      <w:tr w:rsidR="00F92035" w14:paraId="3B90AA3B" w14:textId="77777777" w:rsidTr="00F92035">
        <w:tc>
          <w:tcPr>
            <w:tcW w:w="4248" w:type="dxa"/>
            <w:tcBorders>
              <w:top w:val="single" w:sz="4" w:space="0" w:color="auto"/>
              <w:left w:val="single" w:sz="4" w:space="0" w:color="auto"/>
              <w:bottom w:val="single" w:sz="4" w:space="0" w:color="auto"/>
              <w:right w:val="single" w:sz="4" w:space="0" w:color="auto"/>
            </w:tcBorders>
          </w:tcPr>
          <w:p w14:paraId="723B71A0" w14:textId="77777777" w:rsidR="00F92035" w:rsidRDefault="00F92035" w:rsidP="00F92035"/>
          <w:p w14:paraId="6D82FD5C" w14:textId="77777777" w:rsidR="00F92035" w:rsidRDefault="00F92035" w:rsidP="00F92035"/>
          <w:p w14:paraId="553EA489" w14:textId="77777777" w:rsidR="00F92035" w:rsidRDefault="00F92035" w:rsidP="00F92035"/>
          <w:p w14:paraId="5F3B0E2F"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779C08EC"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380F3C7F" w14:textId="77777777" w:rsidR="00F92035" w:rsidRDefault="00F92035" w:rsidP="00F92035"/>
        </w:tc>
      </w:tr>
      <w:tr w:rsidR="00F92035" w14:paraId="4279FB39" w14:textId="77777777" w:rsidTr="00F92035">
        <w:tc>
          <w:tcPr>
            <w:tcW w:w="4248" w:type="dxa"/>
            <w:tcBorders>
              <w:top w:val="single" w:sz="4" w:space="0" w:color="auto"/>
              <w:left w:val="single" w:sz="4" w:space="0" w:color="auto"/>
              <w:bottom w:val="single" w:sz="4" w:space="0" w:color="auto"/>
              <w:right w:val="single" w:sz="4" w:space="0" w:color="auto"/>
            </w:tcBorders>
          </w:tcPr>
          <w:p w14:paraId="37DF67F6" w14:textId="77777777" w:rsidR="00F92035" w:rsidRDefault="00F92035" w:rsidP="00F92035"/>
          <w:p w14:paraId="10A409A2" w14:textId="77777777" w:rsidR="00F92035" w:rsidRDefault="00F92035" w:rsidP="00F92035"/>
          <w:p w14:paraId="00124759" w14:textId="77777777" w:rsidR="00F92035" w:rsidRDefault="00F92035" w:rsidP="00F92035"/>
          <w:p w14:paraId="5847DD59"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58038C21"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1B23AB94" w14:textId="77777777" w:rsidR="00F92035" w:rsidRDefault="00F92035" w:rsidP="00F92035"/>
        </w:tc>
      </w:tr>
      <w:tr w:rsidR="00F92035" w14:paraId="5BEB12CB" w14:textId="77777777" w:rsidTr="00F92035">
        <w:tc>
          <w:tcPr>
            <w:tcW w:w="4248" w:type="dxa"/>
            <w:tcBorders>
              <w:top w:val="single" w:sz="4" w:space="0" w:color="auto"/>
              <w:left w:val="single" w:sz="4" w:space="0" w:color="auto"/>
              <w:bottom w:val="single" w:sz="4" w:space="0" w:color="auto"/>
              <w:right w:val="single" w:sz="4" w:space="0" w:color="auto"/>
            </w:tcBorders>
          </w:tcPr>
          <w:p w14:paraId="5CA784DC" w14:textId="77777777" w:rsidR="00F92035" w:rsidRDefault="00F92035" w:rsidP="00F92035"/>
          <w:p w14:paraId="21A0CCE2" w14:textId="77777777" w:rsidR="00F92035" w:rsidRDefault="00F92035" w:rsidP="00F92035"/>
          <w:p w14:paraId="30E0AF3A" w14:textId="77777777" w:rsidR="00F92035" w:rsidRDefault="00F92035" w:rsidP="00F92035"/>
          <w:p w14:paraId="36AF1598"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75DC33AB"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1BB723F4" w14:textId="77777777" w:rsidR="00F92035" w:rsidRDefault="00F92035" w:rsidP="00F92035"/>
        </w:tc>
      </w:tr>
      <w:tr w:rsidR="00F92035" w14:paraId="6C0E7C91" w14:textId="77777777" w:rsidTr="00F92035">
        <w:tc>
          <w:tcPr>
            <w:tcW w:w="4248" w:type="dxa"/>
            <w:tcBorders>
              <w:top w:val="single" w:sz="4" w:space="0" w:color="auto"/>
              <w:left w:val="single" w:sz="4" w:space="0" w:color="auto"/>
              <w:bottom w:val="single" w:sz="4" w:space="0" w:color="auto"/>
              <w:right w:val="single" w:sz="4" w:space="0" w:color="auto"/>
            </w:tcBorders>
          </w:tcPr>
          <w:p w14:paraId="643CD6B4" w14:textId="77777777" w:rsidR="00F92035" w:rsidRDefault="00F92035" w:rsidP="00F92035"/>
          <w:p w14:paraId="0D0592E2" w14:textId="77777777" w:rsidR="00F92035" w:rsidRDefault="00F92035" w:rsidP="00F92035"/>
          <w:p w14:paraId="29E09343" w14:textId="77777777" w:rsidR="00F92035" w:rsidRDefault="00F92035" w:rsidP="00F92035"/>
          <w:p w14:paraId="277E3CCB" w14:textId="77777777" w:rsidR="00F92035" w:rsidRDefault="00F92035" w:rsidP="00F92035"/>
        </w:tc>
        <w:tc>
          <w:tcPr>
            <w:tcW w:w="3827" w:type="dxa"/>
            <w:tcBorders>
              <w:top w:val="single" w:sz="4" w:space="0" w:color="auto"/>
              <w:left w:val="single" w:sz="4" w:space="0" w:color="auto"/>
              <w:bottom w:val="single" w:sz="4" w:space="0" w:color="auto"/>
              <w:right w:val="single" w:sz="4" w:space="0" w:color="auto"/>
            </w:tcBorders>
          </w:tcPr>
          <w:p w14:paraId="30EF0E37" w14:textId="77777777" w:rsidR="00F92035" w:rsidRDefault="00F92035" w:rsidP="00F92035"/>
        </w:tc>
        <w:tc>
          <w:tcPr>
            <w:tcW w:w="2410" w:type="dxa"/>
            <w:tcBorders>
              <w:top w:val="single" w:sz="4" w:space="0" w:color="auto"/>
              <w:left w:val="single" w:sz="4" w:space="0" w:color="auto"/>
              <w:bottom w:val="single" w:sz="4" w:space="0" w:color="auto"/>
              <w:right w:val="single" w:sz="4" w:space="0" w:color="auto"/>
            </w:tcBorders>
          </w:tcPr>
          <w:p w14:paraId="5E011EFB" w14:textId="77777777" w:rsidR="00F92035" w:rsidRDefault="00F92035" w:rsidP="00F92035"/>
        </w:tc>
      </w:tr>
    </w:tbl>
    <w:p w14:paraId="02CDAA69" w14:textId="77777777" w:rsidR="00F92035" w:rsidRDefault="00F92035" w:rsidP="00F92035">
      <w:pPr>
        <w:spacing w:after="0"/>
        <w:rPr>
          <w:rFonts w:eastAsia="Times New Roman"/>
        </w:rPr>
      </w:pPr>
    </w:p>
    <w:p w14:paraId="270F28A1" w14:textId="77777777" w:rsidR="00F92035" w:rsidRDefault="00F92035" w:rsidP="00F92035">
      <w:pPr>
        <w:pStyle w:val="Titre2"/>
        <w:spacing w:after="0"/>
      </w:pPr>
      <w:bookmarkStart w:id="21" w:name="_Toc528396470"/>
      <w:bookmarkStart w:id="22" w:name="_Toc530376351"/>
      <w:r>
        <w:t>Effectuer un pré-bilan énergétique d’une installation d’éclairage public.</w:t>
      </w:r>
      <w:bookmarkEnd w:id="21"/>
      <w:bookmarkEnd w:id="22"/>
    </w:p>
    <w:p w14:paraId="0B9681F5" w14:textId="77777777" w:rsidR="00F92035" w:rsidRDefault="00F92035" w:rsidP="00F92035">
      <w:pPr>
        <w:spacing w:after="0"/>
      </w:pPr>
    </w:p>
    <w:p w14:paraId="280459D7" w14:textId="77777777" w:rsidR="00F92035" w:rsidRDefault="00F92035" w:rsidP="00F92035">
      <w:pPr>
        <w:spacing w:after="0"/>
      </w:pPr>
      <w:r>
        <w:t>Avant de réaliser ou de moderniser un système d’éclairage public, il est important de réaliser un pré-diagnostique énergétique.</w:t>
      </w:r>
    </w:p>
    <w:p w14:paraId="49F74BAC" w14:textId="77777777" w:rsidR="00F92035" w:rsidRDefault="00F92035" w:rsidP="00F92035">
      <w:pPr>
        <w:spacing w:after="0"/>
      </w:pPr>
      <w:r>
        <w:t xml:space="preserve">On rappelle que la dernière règlementation thermique impose un seuil de consommation maximale : </w:t>
      </w:r>
    </w:p>
    <w:p w14:paraId="2F1ED2A9" w14:textId="77777777" w:rsidR="00F92035" w:rsidRDefault="00F92035" w:rsidP="00F92035">
      <w:pPr>
        <w:spacing w:after="0"/>
      </w:pPr>
    </w:p>
    <w:tbl>
      <w:tblPr>
        <w:tblStyle w:val="Grilledutableau"/>
        <w:tblW w:w="0" w:type="auto"/>
        <w:tblLook w:val="04A0" w:firstRow="1" w:lastRow="0" w:firstColumn="1" w:lastColumn="0" w:noHBand="0" w:noVBand="1"/>
      </w:tblPr>
      <w:tblGrid>
        <w:gridCol w:w="5949"/>
      </w:tblGrid>
      <w:tr w:rsidR="00F92035" w14:paraId="0014D91A" w14:textId="77777777" w:rsidTr="00F92035">
        <w:tc>
          <w:tcPr>
            <w:tcW w:w="5949" w:type="dxa"/>
            <w:tcBorders>
              <w:top w:val="single" w:sz="4" w:space="0" w:color="auto"/>
              <w:left w:val="single" w:sz="4" w:space="0" w:color="auto"/>
              <w:bottom w:val="single" w:sz="4" w:space="0" w:color="auto"/>
              <w:right w:val="single" w:sz="4" w:space="0" w:color="auto"/>
            </w:tcBorders>
          </w:tcPr>
          <w:p w14:paraId="4C847AAE" w14:textId="77777777" w:rsidR="00F92035" w:rsidRDefault="00F92035" w:rsidP="00F92035"/>
          <w:p w14:paraId="11634486" w14:textId="77777777" w:rsidR="00F92035" w:rsidRDefault="00F92035" w:rsidP="00F92035">
            <w:r>
              <w:t>Seuil de consommation maximal « RT2012 » = 50Kwh/m2/an</w:t>
            </w:r>
          </w:p>
          <w:p w14:paraId="28487DF5" w14:textId="77777777" w:rsidR="00F92035" w:rsidRDefault="00F92035" w:rsidP="00F92035"/>
        </w:tc>
      </w:tr>
    </w:tbl>
    <w:p w14:paraId="3AD97DA8" w14:textId="77777777" w:rsidR="00F92035" w:rsidRDefault="00F92035" w:rsidP="00F92035">
      <w:pPr>
        <w:spacing w:after="0"/>
        <w:rPr>
          <w:rFonts w:eastAsia="Times New Roman"/>
        </w:rPr>
      </w:pPr>
    </w:p>
    <w:p w14:paraId="44B66D40" w14:textId="77777777" w:rsidR="00F92035" w:rsidRDefault="00F92035" w:rsidP="00F92035">
      <w:pPr>
        <w:spacing w:after="0"/>
      </w:pPr>
      <w:r>
        <w:t xml:space="preserve">Utiliser l’outil « OPEPA » de l’ADEME    </w:t>
      </w:r>
      <w:hyperlink r:id="rId20" w:history="1">
        <w:r>
          <w:rPr>
            <w:rStyle w:val="Lienhypertexte"/>
          </w:rPr>
          <w:t>http://opepa.ademe.fr/outil-de-prediagnostic</w:t>
        </w:r>
      </w:hyperlink>
    </w:p>
    <w:p w14:paraId="258A01D9" w14:textId="77777777" w:rsidR="00F92035" w:rsidRDefault="00F92035" w:rsidP="00F92035">
      <w:pPr>
        <w:spacing w:after="0"/>
      </w:pPr>
      <w:r>
        <w:t xml:space="preserve"> </w:t>
      </w:r>
    </w:p>
    <w:p w14:paraId="3A75B441" w14:textId="00F88B7F" w:rsidR="00F92035" w:rsidRDefault="00F92035" w:rsidP="00F92035">
      <w:pPr>
        <w:spacing w:after="0"/>
      </w:pPr>
      <w:r>
        <w:rPr>
          <w:noProof/>
        </w:rPr>
        <w:drawing>
          <wp:inline distT="0" distB="0" distL="0" distR="0" wp14:anchorId="6540C588" wp14:editId="41DAC65C">
            <wp:extent cx="6838950" cy="13430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1343025"/>
                    </a:xfrm>
                    <a:prstGeom prst="rect">
                      <a:avLst/>
                    </a:prstGeom>
                    <a:noFill/>
                    <a:ln>
                      <a:noFill/>
                    </a:ln>
                  </pic:spPr>
                </pic:pic>
              </a:graphicData>
            </a:graphic>
          </wp:inline>
        </w:drawing>
      </w:r>
    </w:p>
    <w:p w14:paraId="5090F3F5" w14:textId="77777777" w:rsidR="00F92035" w:rsidRDefault="00F92035" w:rsidP="00F92035">
      <w:pPr>
        <w:spacing w:after="0"/>
      </w:pPr>
    </w:p>
    <w:p w14:paraId="63EBEFBE" w14:textId="77777777" w:rsidR="00F92035" w:rsidRDefault="00F92035" w:rsidP="00F92035">
      <w:pPr>
        <w:spacing w:after="0"/>
        <w:rPr>
          <w:rFonts w:eastAsiaTheme="majorEastAsia" w:cstheme="majorBidi"/>
          <w:bCs/>
          <w:sz w:val="24"/>
        </w:rPr>
      </w:pPr>
      <w:r>
        <w:br w:type="page"/>
      </w:r>
    </w:p>
    <w:p w14:paraId="6D5941E2" w14:textId="77777777" w:rsidR="00F92035" w:rsidRDefault="00F92035" w:rsidP="00F92035">
      <w:pPr>
        <w:pStyle w:val="Titre3"/>
        <w:spacing w:after="0"/>
      </w:pPr>
      <w:bookmarkStart w:id="23" w:name="_Toc528396471"/>
      <w:r>
        <w:lastRenderedPageBreak/>
        <w:t xml:space="preserve">Réaliser le </w:t>
      </w:r>
      <w:r>
        <w:rPr>
          <w:rFonts w:eastAsia="Times New Roman"/>
        </w:rPr>
        <w:t>pré-diagnostic d</w:t>
      </w:r>
      <w:r>
        <w:t>’un système d’éclairage public.</w:t>
      </w:r>
      <w:bookmarkEnd w:id="23"/>
    </w:p>
    <w:p w14:paraId="14417098" w14:textId="77777777" w:rsidR="00F92035" w:rsidRDefault="00F92035" w:rsidP="00F92035">
      <w:pPr>
        <w:pStyle w:val="Titre4"/>
        <w:spacing w:after="0"/>
      </w:pPr>
      <w:r>
        <w:rPr>
          <w:rFonts w:eastAsia="Times New Roman"/>
        </w:rPr>
        <w:t xml:space="preserve"> </w:t>
      </w:r>
      <w:r>
        <w:t>Recopier Les caractéristiques qui sont fournies dans le tableau ci-dessous.</w:t>
      </w:r>
    </w:p>
    <w:p w14:paraId="2D892381" w14:textId="77777777" w:rsidR="00F92035" w:rsidRDefault="00F92035" w:rsidP="00F92035">
      <w:pPr>
        <w:spacing w:after="0"/>
      </w:pPr>
    </w:p>
    <w:p w14:paraId="0123CCC1" w14:textId="773D4FFF" w:rsidR="00F92035" w:rsidRDefault="00F92035" w:rsidP="00F92035">
      <w:pPr>
        <w:spacing w:after="0"/>
      </w:pPr>
      <w:r>
        <w:rPr>
          <w:noProof/>
        </w:rPr>
        <mc:AlternateContent>
          <mc:Choice Requires="wpg">
            <w:drawing>
              <wp:anchor distT="0" distB="0" distL="114300" distR="114300" simplePos="0" relativeHeight="251673600" behindDoc="0" locked="0" layoutInCell="1" allowOverlap="1" wp14:anchorId="7A889B28" wp14:editId="680A892C">
                <wp:simplePos x="0" y="0"/>
                <wp:positionH relativeFrom="column">
                  <wp:posOffset>4985385</wp:posOffset>
                </wp:positionH>
                <wp:positionV relativeFrom="paragraph">
                  <wp:posOffset>837565</wp:posOffset>
                </wp:positionV>
                <wp:extent cx="1749425" cy="2515235"/>
                <wp:effectExtent l="0" t="0" r="3175" b="0"/>
                <wp:wrapNone/>
                <wp:docPr id="190" name="Groupe 190"/>
                <wp:cNvGraphicFramePr/>
                <a:graphic xmlns:a="http://schemas.openxmlformats.org/drawingml/2006/main">
                  <a:graphicData uri="http://schemas.microsoft.com/office/word/2010/wordprocessingGroup">
                    <wpg:wgp>
                      <wpg:cNvGrpSpPr/>
                      <wpg:grpSpPr>
                        <a:xfrm>
                          <a:off x="0" y="0"/>
                          <a:ext cx="1749425" cy="2514600"/>
                          <a:chOff x="0" y="0"/>
                          <a:chExt cx="1749620" cy="2515040"/>
                        </a:xfrm>
                      </wpg:grpSpPr>
                      <pic:pic xmlns:pic="http://schemas.openxmlformats.org/drawingml/2006/picture">
                        <pic:nvPicPr>
                          <pic:cNvPr id="187" name="Image 1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815" y="0"/>
                            <a:ext cx="1741805" cy="266065"/>
                          </a:xfrm>
                          <a:prstGeom prst="rect">
                            <a:avLst/>
                          </a:prstGeom>
                        </pic:spPr>
                      </pic:pic>
                      <pic:pic xmlns:pic="http://schemas.openxmlformats.org/drawingml/2006/picture">
                        <pic:nvPicPr>
                          <pic:cNvPr id="188" name="Image 1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711200"/>
                            <a:ext cx="1749425" cy="561340"/>
                          </a:xfrm>
                          <a:prstGeom prst="rect">
                            <a:avLst/>
                          </a:prstGeom>
                        </pic:spPr>
                      </pic:pic>
                      <pic:pic xmlns:pic="http://schemas.openxmlformats.org/drawingml/2006/picture">
                        <pic:nvPicPr>
                          <pic:cNvPr id="189" name="Image 18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125785"/>
                            <a:ext cx="1749425" cy="3892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E88670" id="Groupe 190" o:spid="_x0000_s1026" style="position:absolute;margin-left:392.55pt;margin-top:65.95pt;width:137.75pt;height:198.05pt;z-index:251673600" coordsize="17496,25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">
                <v:shape id="Image 187" o:spid="_x0000_s1027" type="#_x0000_t75" style="position:absolute;left:78;width:17418;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">
                  <v:imagedata r:id="rId25" o:title=""/>
                </v:shape>
                <v:shape id="Image 188" o:spid="_x0000_s1028" type="#_x0000_t75" style="position:absolute;top:7112;width:17494;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">
                  <v:imagedata r:id="rId26" o:title=""/>
                </v:shape>
                <v:shape id="Image 189" o:spid="_x0000_s1029" type="#_x0000_t75" style="position:absolute;top:21257;width:17494;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">
                  <v:imagedata r:id="rId27" o:title=""/>
                </v:shape>
              </v:group>
            </w:pict>
          </mc:Fallback>
        </mc:AlternateContent>
      </w:r>
      <w:r>
        <w:rPr>
          <w:noProof/>
        </w:rPr>
        <w:drawing>
          <wp:inline distT="0" distB="0" distL="0" distR="0" wp14:anchorId="00E6D564" wp14:editId="205DE29B">
            <wp:extent cx="6838950" cy="6534150"/>
            <wp:effectExtent l="57150" t="57150" r="57150" b="571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6534150"/>
                    </a:xfrm>
                    <a:prstGeom prst="rect">
                      <a:avLst/>
                    </a:prstGeom>
                    <a:noFill/>
                    <a:ln w="57150" cmpd="sng">
                      <a:solidFill>
                        <a:srgbClr val="000000"/>
                      </a:solidFill>
                      <a:miter lim="800000"/>
                      <a:headEnd/>
                      <a:tailEnd/>
                    </a:ln>
                    <a:effectLst/>
                  </pic:spPr>
                </pic:pic>
              </a:graphicData>
            </a:graphic>
          </wp:inline>
        </w:drawing>
      </w:r>
    </w:p>
    <w:p w14:paraId="5572C721" w14:textId="77777777" w:rsidR="00F92035" w:rsidRDefault="00F92035" w:rsidP="00F92035">
      <w:pPr>
        <w:spacing w:after="0"/>
      </w:pPr>
    </w:p>
    <w:p w14:paraId="2F4E0D9D" w14:textId="77777777" w:rsidR="00F92035" w:rsidRDefault="00F92035" w:rsidP="00F92035">
      <w:pPr>
        <w:spacing w:after="0"/>
      </w:pPr>
    </w:p>
    <w:p w14:paraId="606D100F" w14:textId="77777777" w:rsidR="00F92035" w:rsidRDefault="00F92035" w:rsidP="00F92035">
      <w:pPr>
        <w:spacing w:after="0"/>
        <w:rPr>
          <w:rFonts w:eastAsiaTheme="majorEastAsia" w:cstheme="majorBidi"/>
          <w:bCs/>
          <w:iCs/>
        </w:rPr>
      </w:pPr>
      <w:r>
        <w:br w:type="page"/>
      </w:r>
    </w:p>
    <w:p w14:paraId="530DE8FD" w14:textId="77777777" w:rsidR="00F92035" w:rsidRDefault="00F92035" w:rsidP="00F92035">
      <w:pPr>
        <w:pStyle w:val="Titre4"/>
        <w:spacing w:after="0"/>
      </w:pPr>
      <w:r>
        <w:lastRenderedPageBreak/>
        <w:t>Report des résultats du pré-diagnostique.</w:t>
      </w:r>
    </w:p>
    <w:p w14:paraId="10CD6C4D" w14:textId="77777777" w:rsidR="00EA1764" w:rsidRDefault="00EA1764" w:rsidP="00EA1764">
      <w:bookmarkStart w:id="24" w:name="_Toc528396472"/>
      <w:r>
        <w:t>Complétez la colonne « lampe à iodure métallique » dans le tableau ci-dessous à partir des résultats de pré-diagnostique que vous avez obtenus (la deuxième colonne et la ligne commentaires seras remplie ultérieurement) :</w:t>
      </w:r>
    </w:p>
    <w:tbl>
      <w:tblPr>
        <w:tblStyle w:val="Grilledutableau"/>
        <w:tblW w:w="0" w:type="auto"/>
        <w:tblLook w:val="04A0" w:firstRow="1" w:lastRow="0" w:firstColumn="1" w:lastColumn="0" w:noHBand="0" w:noVBand="1"/>
      </w:tblPr>
      <w:tblGrid>
        <w:gridCol w:w="3539"/>
        <w:gridCol w:w="3402"/>
        <w:gridCol w:w="3544"/>
      </w:tblGrid>
      <w:tr w:rsidR="00EA1764" w14:paraId="1E88E754" w14:textId="77777777" w:rsidTr="001A65E1">
        <w:tc>
          <w:tcPr>
            <w:tcW w:w="3539" w:type="dxa"/>
            <w:tcBorders>
              <w:top w:val="nil"/>
              <w:left w:val="nil"/>
              <w:bottom w:val="single" w:sz="4" w:space="0" w:color="auto"/>
            </w:tcBorders>
          </w:tcPr>
          <w:p w14:paraId="7950AA56" w14:textId="77777777" w:rsidR="00EA1764" w:rsidRDefault="00EA1764" w:rsidP="001A65E1">
            <w:pPr>
              <w:rPr>
                <w:rFonts w:cs="Arial"/>
                <w:b/>
                <w:szCs w:val="20"/>
              </w:rPr>
            </w:pPr>
          </w:p>
          <w:p w14:paraId="26A393D7" w14:textId="77777777" w:rsidR="00EA1764" w:rsidRPr="001E0F4E" w:rsidRDefault="00EA1764" w:rsidP="001A65E1">
            <w:pPr>
              <w:rPr>
                <w:rFonts w:cs="Arial"/>
                <w:b/>
                <w:szCs w:val="20"/>
              </w:rPr>
            </w:pPr>
          </w:p>
        </w:tc>
        <w:tc>
          <w:tcPr>
            <w:tcW w:w="3402" w:type="dxa"/>
            <w:shd w:val="clear" w:color="auto" w:fill="D9D9D9" w:themeFill="background1" w:themeFillShade="D9"/>
          </w:tcPr>
          <w:p w14:paraId="6C6B567A" w14:textId="77777777" w:rsidR="00EA1764" w:rsidRPr="00B46D41" w:rsidRDefault="00EA1764" w:rsidP="001A65E1">
            <w:pPr>
              <w:jc w:val="center"/>
              <w:rPr>
                <w:b/>
                <w:sz w:val="24"/>
              </w:rPr>
            </w:pPr>
            <w:r w:rsidRPr="00B46D41">
              <w:rPr>
                <w:b/>
                <w:sz w:val="24"/>
              </w:rPr>
              <w:t>Lampe à iodure métallique</w:t>
            </w:r>
          </w:p>
        </w:tc>
        <w:tc>
          <w:tcPr>
            <w:tcW w:w="3544" w:type="dxa"/>
            <w:shd w:val="clear" w:color="auto" w:fill="D9D9D9" w:themeFill="background1" w:themeFillShade="D9"/>
          </w:tcPr>
          <w:p w14:paraId="6CE16913" w14:textId="77777777" w:rsidR="00EA1764" w:rsidRPr="00B46D41" w:rsidRDefault="00EA1764" w:rsidP="001A65E1">
            <w:pPr>
              <w:jc w:val="center"/>
              <w:rPr>
                <w:b/>
                <w:sz w:val="24"/>
              </w:rPr>
            </w:pPr>
            <w:r w:rsidRPr="00B46D41">
              <w:rPr>
                <w:b/>
                <w:sz w:val="24"/>
              </w:rPr>
              <w:t>Lampe à L.E.D.</w:t>
            </w:r>
          </w:p>
        </w:tc>
      </w:tr>
      <w:tr w:rsidR="00EA1764" w14:paraId="2D477661" w14:textId="77777777" w:rsidTr="001A65E1">
        <w:tc>
          <w:tcPr>
            <w:tcW w:w="10485" w:type="dxa"/>
            <w:gridSpan w:val="3"/>
            <w:shd w:val="clear" w:color="auto" w:fill="D9D9D9" w:themeFill="background1" w:themeFillShade="D9"/>
          </w:tcPr>
          <w:p w14:paraId="051F4AE0" w14:textId="77777777" w:rsidR="00EA1764" w:rsidRPr="00B46D41" w:rsidRDefault="00EA1764" w:rsidP="001A65E1">
            <w:pPr>
              <w:rPr>
                <w:rFonts w:cs="Arial"/>
                <w:b/>
                <w:sz w:val="24"/>
              </w:rPr>
            </w:pPr>
            <w:r w:rsidRPr="00B46D41">
              <w:rPr>
                <w:rFonts w:cs="Arial"/>
                <w:b/>
                <w:sz w:val="24"/>
              </w:rPr>
              <w:t>Données d'exploitation</w:t>
            </w:r>
          </w:p>
          <w:p w14:paraId="1C88202F" w14:textId="77777777" w:rsidR="00EA1764" w:rsidRDefault="00EA1764" w:rsidP="001A65E1"/>
        </w:tc>
      </w:tr>
      <w:tr w:rsidR="00EA1764" w14:paraId="31BB25CA" w14:textId="77777777" w:rsidTr="001A65E1">
        <w:tc>
          <w:tcPr>
            <w:tcW w:w="3539" w:type="dxa"/>
            <w:shd w:val="clear" w:color="auto" w:fill="D9D9D9" w:themeFill="background1" w:themeFillShade="D9"/>
          </w:tcPr>
          <w:p w14:paraId="29952FC5" w14:textId="77777777" w:rsidR="00EA1764" w:rsidRDefault="00EA1764" w:rsidP="001A65E1">
            <w:pPr>
              <w:rPr>
                <w:rFonts w:cs="Arial"/>
                <w:szCs w:val="20"/>
              </w:rPr>
            </w:pPr>
            <w:r w:rsidRPr="001E0F4E">
              <w:rPr>
                <w:rFonts w:cs="Arial"/>
                <w:szCs w:val="20"/>
              </w:rPr>
              <w:t>Consommation annuelle</w:t>
            </w:r>
          </w:p>
          <w:p w14:paraId="5B566BCF" w14:textId="77777777" w:rsidR="00EA1764" w:rsidRPr="001E0F4E" w:rsidRDefault="00EA1764" w:rsidP="001A65E1">
            <w:pPr>
              <w:rPr>
                <w:rFonts w:cs="Arial"/>
                <w:szCs w:val="20"/>
              </w:rPr>
            </w:pPr>
          </w:p>
        </w:tc>
        <w:tc>
          <w:tcPr>
            <w:tcW w:w="3402" w:type="dxa"/>
          </w:tcPr>
          <w:p w14:paraId="1D72DCD6" w14:textId="28F26035" w:rsidR="00EA1764" w:rsidRPr="00F7318B" w:rsidRDefault="00EA1764" w:rsidP="001A65E1">
            <w:pPr>
              <w:jc w:val="center"/>
              <w:rPr>
                <w:color w:val="0070C0"/>
              </w:rPr>
            </w:pPr>
          </w:p>
        </w:tc>
        <w:tc>
          <w:tcPr>
            <w:tcW w:w="3544" w:type="dxa"/>
          </w:tcPr>
          <w:p w14:paraId="5A8EC227" w14:textId="2BC15C26" w:rsidR="00EA1764" w:rsidRPr="00287AD0" w:rsidRDefault="00EA1764" w:rsidP="001A65E1">
            <w:pPr>
              <w:jc w:val="center"/>
              <w:rPr>
                <w:color w:val="0070C0"/>
              </w:rPr>
            </w:pPr>
          </w:p>
        </w:tc>
      </w:tr>
      <w:tr w:rsidR="00EA1764" w14:paraId="2AB64D68" w14:textId="77777777" w:rsidTr="001A65E1">
        <w:tc>
          <w:tcPr>
            <w:tcW w:w="3539" w:type="dxa"/>
            <w:shd w:val="clear" w:color="auto" w:fill="D9D9D9" w:themeFill="background1" w:themeFillShade="D9"/>
          </w:tcPr>
          <w:p w14:paraId="73A58521" w14:textId="77777777" w:rsidR="00EA1764" w:rsidRDefault="00EA1764" w:rsidP="001A65E1">
            <w:pPr>
              <w:rPr>
                <w:rFonts w:ascii="Cambria Math" w:hAnsi="Cambria Math" w:cs="Cambria Math"/>
                <w:szCs w:val="20"/>
              </w:rPr>
            </w:pPr>
            <w:r w:rsidRPr="001E0F4E">
              <w:rPr>
                <w:rFonts w:cs="Arial"/>
                <w:szCs w:val="20"/>
              </w:rPr>
              <w:t>Émissions annuelles de CO</w:t>
            </w:r>
            <w:r w:rsidRPr="001E0F4E">
              <w:rPr>
                <w:rFonts w:ascii="Cambria Math" w:hAnsi="Cambria Math" w:cs="Cambria Math"/>
                <w:szCs w:val="20"/>
              </w:rPr>
              <w:t>₂</w:t>
            </w:r>
          </w:p>
          <w:p w14:paraId="2FF13F85" w14:textId="77777777" w:rsidR="00EA1764" w:rsidRPr="001E0F4E" w:rsidRDefault="00EA1764" w:rsidP="001A65E1">
            <w:pPr>
              <w:rPr>
                <w:rFonts w:cs="Arial"/>
                <w:szCs w:val="20"/>
              </w:rPr>
            </w:pPr>
          </w:p>
        </w:tc>
        <w:tc>
          <w:tcPr>
            <w:tcW w:w="3402" w:type="dxa"/>
          </w:tcPr>
          <w:p w14:paraId="551EA6F5" w14:textId="75618BD8" w:rsidR="00EA1764" w:rsidRPr="00F7318B" w:rsidRDefault="00EA1764" w:rsidP="001A65E1">
            <w:pPr>
              <w:jc w:val="center"/>
              <w:rPr>
                <w:color w:val="0070C0"/>
              </w:rPr>
            </w:pPr>
          </w:p>
        </w:tc>
        <w:tc>
          <w:tcPr>
            <w:tcW w:w="3544" w:type="dxa"/>
          </w:tcPr>
          <w:p w14:paraId="13F7F673" w14:textId="33F8FAB8" w:rsidR="00EA1764" w:rsidRPr="00287AD0" w:rsidRDefault="00EA1764" w:rsidP="001A65E1">
            <w:pPr>
              <w:jc w:val="center"/>
              <w:rPr>
                <w:color w:val="0070C0"/>
              </w:rPr>
            </w:pPr>
          </w:p>
        </w:tc>
      </w:tr>
      <w:tr w:rsidR="00EA1764" w14:paraId="5CD7BBFE" w14:textId="77777777" w:rsidTr="001A65E1">
        <w:tc>
          <w:tcPr>
            <w:tcW w:w="3539" w:type="dxa"/>
            <w:shd w:val="clear" w:color="auto" w:fill="D9D9D9" w:themeFill="background1" w:themeFillShade="D9"/>
          </w:tcPr>
          <w:p w14:paraId="2EC44807" w14:textId="77777777" w:rsidR="00EA1764" w:rsidRDefault="00EA1764" w:rsidP="001A65E1">
            <w:pPr>
              <w:rPr>
                <w:rFonts w:cs="Arial"/>
                <w:szCs w:val="20"/>
              </w:rPr>
            </w:pPr>
            <w:r w:rsidRPr="001E0F4E">
              <w:rPr>
                <w:rFonts w:cs="Arial"/>
                <w:szCs w:val="20"/>
              </w:rPr>
              <w:t>Puissance en charge installée</w:t>
            </w:r>
          </w:p>
          <w:p w14:paraId="3B0C05B1" w14:textId="77777777" w:rsidR="00EA1764" w:rsidRPr="001E0F4E" w:rsidRDefault="00EA1764" w:rsidP="001A65E1">
            <w:pPr>
              <w:rPr>
                <w:rFonts w:cs="Arial"/>
                <w:szCs w:val="20"/>
              </w:rPr>
            </w:pPr>
          </w:p>
        </w:tc>
        <w:tc>
          <w:tcPr>
            <w:tcW w:w="3402" w:type="dxa"/>
          </w:tcPr>
          <w:p w14:paraId="57432646" w14:textId="3A3EDF52" w:rsidR="00EA1764" w:rsidRPr="00F7318B" w:rsidRDefault="00EA1764" w:rsidP="001A65E1">
            <w:pPr>
              <w:jc w:val="center"/>
              <w:rPr>
                <w:color w:val="0070C0"/>
              </w:rPr>
            </w:pPr>
          </w:p>
        </w:tc>
        <w:tc>
          <w:tcPr>
            <w:tcW w:w="3544" w:type="dxa"/>
          </w:tcPr>
          <w:p w14:paraId="46203681" w14:textId="71B7214F" w:rsidR="00EA1764" w:rsidRPr="00287AD0" w:rsidRDefault="00EA1764" w:rsidP="001A65E1">
            <w:pPr>
              <w:jc w:val="center"/>
              <w:rPr>
                <w:color w:val="0070C0"/>
              </w:rPr>
            </w:pPr>
          </w:p>
        </w:tc>
      </w:tr>
      <w:tr w:rsidR="00EA1764" w14:paraId="10BC5F83" w14:textId="77777777" w:rsidTr="001A65E1">
        <w:tc>
          <w:tcPr>
            <w:tcW w:w="3539" w:type="dxa"/>
            <w:shd w:val="clear" w:color="auto" w:fill="D9D9D9" w:themeFill="background1" w:themeFillShade="D9"/>
          </w:tcPr>
          <w:p w14:paraId="5B53E3E7" w14:textId="77777777" w:rsidR="00EA1764" w:rsidRDefault="00EA1764" w:rsidP="001A65E1">
            <w:pPr>
              <w:rPr>
                <w:rFonts w:cs="Arial"/>
                <w:szCs w:val="20"/>
              </w:rPr>
            </w:pPr>
            <w:r w:rsidRPr="001E0F4E">
              <w:rPr>
                <w:rFonts w:cs="Arial"/>
                <w:szCs w:val="20"/>
              </w:rPr>
              <w:t>Durée moyenne de fonctionnement</w:t>
            </w:r>
          </w:p>
          <w:p w14:paraId="3C5AEC96" w14:textId="77777777" w:rsidR="00EA1764" w:rsidRPr="001E0F4E" w:rsidRDefault="00EA1764" w:rsidP="001A65E1">
            <w:pPr>
              <w:rPr>
                <w:rFonts w:cs="Arial"/>
                <w:szCs w:val="20"/>
              </w:rPr>
            </w:pPr>
          </w:p>
        </w:tc>
        <w:tc>
          <w:tcPr>
            <w:tcW w:w="3402" w:type="dxa"/>
          </w:tcPr>
          <w:p w14:paraId="0732FDE7" w14:textId="190A1E64" w:rsidR="00EA1764" w:rsidRPr="00F7318B" w:rsidRDefault="00EA1764" w:rsidP="001A65E1">
            <w:pPr>
              <w:jc w:val="center"/>
              <w:rPr>
                <w:color w:val="0070C0"/>
              </w:rPr>
            </w:pPr>
          </w:p>
        </w:tc>
        <w:tc>
          <w:tcPr>
            <w:tcW w:w="3544" w:type="dxa"/>
          </w:tcPr>
          <w:p w14:paraId="4A433E5D" w14:textId="1985C3F2" w:rsidR="00EA1764" w:rsidRPr="00287AD0" w:rsidRDefault="00EA1764" w:rsidP="001A65E1">
            <w:pPr>
              <w:jc w:val="center"/>
              <w:rPr>
                <w:color w:val="0070C0"/>
              </w:rPr>
            </w:pPr>
          </w:p>
        </w:tc>
      </w:tr>
      <w:tr w:rsidR="00EA1764" w14:paraId="599A944B" w14:textId="77777777" w:rsidTr="001A65E1">
        <w:tc>
          <w:tcPr>
            <w:tcW w:w="3539" w:type="dxa"/>
            <w:shd w:val="clear" w:color="auto" w:fill="D9D9D9" w:themeFill="background1" w:themeFillShade="D9"/>
          </w:tcPr>
          <w:p w14:paraId="25A8E362" w14:textId="77777777" w:rsidR="00EA1764" w:rsidRDefault="00EA1764" w:rsidP="001A65E1">
            <w:pPr>
              <w:rPr>
                <w:rFonts w:cs="Arial"/>
                <w:szCs w:val="20"/>
              </w:rPr>
            </w:pPr>
            <w:r w:rsidRPr="001E0F4E">
              <w:rPr>
                <w:rFonts w:cs="Arial"/>
                <w:szCs w:val="20"/>
              </w:rPr>
              <w:t xml:space="preserve">Fréquence indicative de </w:t>
            </w:r>
            <w:proofErr w:type="spellStart"/>
            <w:r w:rsidRPr="001E0F4E">
              <w:rPr>
                <w:rFonts w:cs="Arial"/>
                <w:szCs w:val="20"/>
              </w:rPr>
              <w:t>relampage</w:t>
            </w:r>
            <w:proofErr w:type="spellEnd"/>
          </w:p>
          <w:p w14:paraId="5B27E251" w14:textId="77777777" w:rsidR="00EA1764" w:rsidRPr="001E0F4E" w:rsidRDefault="00EA1764" w:rsidP="001A65E1">
            <w:pPr>
              <w:rPr>
                <w:rFonts w:cs="Arial"/>
                <w:szCs w:val="20"/>
              </w:rPr>
            </w:pPr>
          </w:p>
        </w:tc>
        <w:tc>
          <w:tcPr>
            <w:tcW w:w="3402" w:type="dxa"/>
          </w:tcPr>
          <w:p w14:paraId="242234B7" w14:textId="343C8E63" w:rsidR="00EA1764" w:rsidRPr="00F7318B" w:rsidRDefault="00EA1764" w:rsidP="001A65E1">
            <w:pPr>
              <w:jc w:val="center"/>
              <w:rPr>
                <w:color w:val="0070C0"/>
              </w:rPr>
            </w:pPr>
          </w:p>
        </w:tc>
        <w:tc>
          <w:tcPr>
            <w:tcW w:w="3544" w:type="dxa"/>
          </w:tcPr>
          <w:p w14:paraId="4F4D0A8D" w14:textId="3BBAD249" w:rsidR="00EA1764" w:rsidRPr="00287AD0" w:rsidRDefault="00EA1764" w:rsidP="001A65E1">
            <w:pPr>
              <w:jc w:val="center"/>
              <w:rPr>
                <w:color w:val="0070C0"/>
              </w:rPr>
            </w:pPr>
          </w:p>
        </w:tc>
      </w:tr>
      <w:tr w:rsidR="00EA1764" w14:paraId="1F3D8AAA" w14:textId="77777777" w:rsidTr="001A65E1">
        <w:tc>
          <w:tcPr>
            <w:tcW w:w="3539" w:type="dxa"/>
            <w:shd w:val="clear" w:color="auto" w:fill="D9D9D9" w:themeFill="background1" w:themeFillShade="D9"/>
          </w:tcPr>
          <w:p w14:paraId="1A37EF9E" w14:textId="77777777" w:rsidR="00EA1764" w:rsidRPr="001E0F4E" w:rsidRDefault="00EA1764" w:rsidP="001A65E1">
            <w:pPr>
              <w:rPr>
                <w:rFonts w:cs="Arial"/>
                <w:szCs w:val="20"/>
              </w:rPr>
            </w:pPr>
            <w:r w:rsidRPr="001E0F4E">
              <w:rPr>
                <w:rFonts w:cs="Arial"/>
                <w:szCs w:val="20"/>
              </w:rPr>
              <w:t>Durée de vie économique des sources</w:t>
            </w:r>
          </w:p>
        </w:tc>
        <w:tc>
          <w:tcPr>
            <w:tcW w:w="3402" w:type="dxa"/>
          </w:tcPr>
          <w:p w14:paraId="6EF0493A" w14:textId="122F3E50" w:rsidR="00EA1764" w:rsidRPr="00F7318B" w:rsidRDefault="00EA1764" w:rsidP="001A65E1">
            <w:pPr>
              <w:jc w:val="center"/>
              <w:rPr>
                <w:color w:val="0070C0"/>
              </w:rPr>
            </w:pPr>
          </w:p>
        </w:tc>
        <w:tc>
          <w:tcPr>
            <w:tcW w:w="3544" w:type="dxa"/>
          </w:tcPr>
          <w:p w14:paraId="13362531" w14:textId="09221D47" w:rsidR="00EA1764" w:rsidRPr="00287AD0" w:rsidRDefault="00EA1764" w:rsidP="001A65E1">
            <w:pPr>
              <w:jc w:val="center"/>
              <w:rPr>
                <w:color w:val="0070C0"/>
              </w:rPr>
            </w:pPr>
          </w:p>
        </w:tc>
      </w:tr>
      <w:tr w:rsidR="00EA1764" w14:paraId="373947EB" w14:textId="77777777" w:rsidTr="001A65E1">
        <w:tc>
          <w:tcPr>
            <w:tcW w:w="10485" w:type="dxa"/>
            <w:gridSpan w:val="3"/>
            <w:shd w:val="clear" w:color="auto" w:fill="D9D9D9" w:themeFill="background1" w:themeFillShade="D9"/>
          </w:tcPr>
          <w:p w14:paraId="16FD68A3" w14:textId="77777777" w:rsidR="00EA1764" w:rsidRPr="00B46D41" w:rsidRDefault="00EA1764" w:rsidP="001A65E1">
            <w:pPr>
              <w:rPr>
                <w:rFonts w:cs="Arial"/>
                <w:b/>
                <w:sz w:val="24"/>
              </w:rPr>
            </w:pPr>
            <w:r w:rsidRPr="00B46D41">
              <w:rPr>
                <w:rFonts w:cs="Arial"/>
                <w:b/>
                <w:sz w:val="24"/>
              </w:rPr>
              <w:t>Coûts d'exploitation</w:t>
            </w:r>
          </w:p>
          <w:p w14:paraId="12A3F6A1" w14:textId="77777777" w:rsidR="00EA1764" w:rsidRDefault="00EA1764" w:rsidP="001A65E1"/>
        </w:tc>
      </w:tr>
      <w:tr w:rsidR="00EA1764" w14:paraId="07ED2E43" w14:textId="77777777" w:rsidTr="001A65E1">
        <w:tc>
          <w:tcPr>
            <w:tcW w:w="3539" w:type="dxa"/>
            <w:shd w:val="clear" w:color="auto" w:fill="D9D9D9" w:themeFill="background1" w:themeFillShade="D9"/>
          </w:tcPr>
          <w:p w14:paraId="2B88DC83" w14:textId="77777777" w:rsidR="00EA1764" w:rsidRDefault="00EA1764" w:rsidP="001A65E1">
            <w:pPr>
              <w:rPr>
                <w:rFonts w:cs="Arial"/>
                <w:szCs w:val="20"/>
              </w:rPr>
            </w:pPr>
            <w:r w:rsidRPr="001E0F4E">
              <w:rPr>
                <w:rFonts w:cs="Arial"/>
                <w:szCs w:val="20"/>
              </w:rPr>
              <w:t>Coût énergétique annuel (en € TTC)</w:t>
            </w:r>
          </w:p>
          <w:p w14:paraId="3C8054C6" w14:textId="77777777" w:rsidR="00EA1764" w:rsidRPr="001E0F4E" w:rsidRDefault="00EA1764" w:rsidP="001A65E1">
            <w:pPr>
              <w:rPr>
                <w:rFonts w:cs="Arial"/>
                <w:szCs w:val="20"/>
              </w:rPr>
            </w:pPr>
          </w:p>
        </w:tc>
        <w:tc>
          <w:tcPr>
            <w:tcW w:w="3402" w:type="dxa"/>
          </w:tcPr>
          <w:p w14:paraId="2240F8D6" w14:textId="6D0E1ABB" w:rsidR="00EA1764" w:rsidRPr="00F7318B" w:rsidRDefault="00EA1764" w:rsidP="001A65E1">
            <w:pPr>
              <w:jc w:val="center"/>
              <w:rPr>
                <w:color w:val="0070C0"/>
              </w:rPr>
            </w:pPr>
          </w:p>
        </w:tc>
        <w:tc>
          <w:tcPr>
            <w:tcW w:w="3544" w:type="dxa"/>
          </w:tcPr>
          <w:p w14:paraId="3196F978" w14:textId="2A5E5412" w:rsidR="00EA1764" w:rsidRPr="00287AD0" w:rsidRDefault="00EA1764" w:rsidP="001A65E1">
            <w:pPr>
              <w:jc w:val="center"/>
              <w:rPr>
                <w:color w:val="0070C0"/>
              </w:rPr>
            </w:pPr>
          </w:p>
        </w:tc>
      </w:tr>
      <w:tr w:rsidR="00EA1764" w14:paraId="43246994" w14:textId="77777777" w:rsidTr="001A65E1">
        <w:tc>
          <w:tcPr>
            <w:tcW w:w="3539" w:type="dxa"/>
            <w:shd w:val="clear" w:color="auto" w:fill="D9D9D9" w:themeFill="background1" w:themeFillShade="D9"/>
          </w:tcPr>
          <w:p w14:paraId="311486A0" w14:textId="77777777" w:rsidR="00EA1764" w:rsidRPr="001E0F4E" w:rsidRDefault="00EA1764" w:rsidP="001A65E1">
            <w:pPr>
              <w:rPr>
                <w:rFonts w:cs="Arial"/>
                <w:szCs w:val="20"/>
              </w:rPr>
            </w:pPr>
            <w:r w:rsidRPr="001E0F4E">
              <w:rPr>
                <w:rFonts w:cs="Arial"/>
                <w:szCs w:val="20"/>
              </w:rPr>
              <w:t xml:space="preserve">Coût de maintenance annuel moyen - inclus provision </w:t>
            </w:r>
            <w:proofErr w:type="spellStart"/>
            <w:r w:rsidRPr="001E0F4E">
              <w:rPr>
                <w:rFonts w:cs="Arial"/>
                <w:szCs w:val="20"/>
              </w:rPr>
              <w:t>relampage</w:t>
            </w:r>
            <w:proofErr w:type="spellEnd"/>
            <w:r w:rsidRPr="001E0F4E">
              <w:rPr>
                <w:rFonts w:cs="Arial"/>
                <w:szCs w:val="20"/>
              </w:rPr>
              <w:t>/nettoyage (en € TTC)</w:t>
            </w:r>
          </w:p>
        </w:tc>
        <w:tc>
          <w:tcPr>
            <w:tcW w:w="3402" w:type="dxa"/>
          </w:tcPr>
          <w:p w14:paraId="7B7D6A22" w14:textId="51247A88" w:rsidR="00EA1764" w:rsidRPr="00F7318B" w:rsidRDefault="00EA1764" w:rsidP="001A65E1">
            <w:pPr>
              <w:jc w:val="center"/>
              <w:rPr>
                <w:color w:val="0070C0"/>
              </w:rPr>
            </w:pPr>
          </w:p>
        </w:tc>
        <w:tc>
          <w:tcPr>
            <w:tcW w:w="3544" w:type="dxa"/>
          </w:tcPr>
          <w:p w14:paraId="155D9B88" w14:textId="7FCC0283" w:rsidR="00EA1764" w:rsidRPr="00287AD0" w:rsidRDefault="00EA1764" w:rsidP="001A65E1">
            <w:pPr>
              <w:jc w:val="center"/>
              <w:rPr>
                <w:color w:val="0070C0"/>
              </w:rPr>
            </w:pPr>
          </w:p>
        </w:tc>
      </w:tr>
      <w:tr w:rsidR="00EA1764" w14:paraId="2A39B840" w14:textId="77777777" w:rsidTr="001A65E1">
        <w:tc>
          <w:tcPr>
            <w:tcW w:w="3539" w:type="dxa"/>
            <w:shd w:val="clear" w:color="auto" w:fill="D9D9D9" w:themeFill="background1" w:themeFillShade="D9"/>
          </w:tcPr>
          <w:p w14:paraId="66F31CF1" w14:textId="77777777" w:rsidR="00EA1764" w:rsidRPr="001E0F4E" w:rsidRDefault="00EA1764" w:rsidP="001A65E1">
            <w:pPr>
              <w:rPr>
                <w:rFonts w:cs="Arial"/>
                <w:szCs w:val="20"/>
              </w:rPr>
            </w:pPr>
            <w:r w:rsidRPr="001E0F4E">
              <w:rPr>
                <w:rFonts w:cs="Arial"/>
                <w:szCs w:val="20"/>
              </w:rPr>
              <w:t>Coût global d'exploitation annuel (en € TTC)</w:t>
            </w:r>
          </w:p>
        </w:tc>
        <w:tc>
          <w:tcPr>
            <w:tcW w:w="3402" w:type="dxa"/>
          </w:tcPr>
          <w:p w14:paraId="17AA4303" w14:textId="7F7DA452" w:rsidR="00EA1764" w:rsidRPr="00F7318B" w:rsidRDefault="00EA1764" w:rsidP="001A65E1">
            <w:pPr>
              <w:jc w:val="center"/>
              <w:rPr>
                <w:color w:val="0070C0"/>
              </w:rPr>
            </w:pPr>
          </w:p>
        </w:tc>
        <w:tc>
          <w:tcPr>
            <w:tcW w:w="3544" w:type="dxa"/>
          </w:tcPr>
          <w:p w14:paraId="79D98E6C" w14:textId="508962D6" w:rsidR="00EA1764" w:rsidRPr="00287AD0" w:rsidRDefault="00EA1764" w:rsidP="001A65E1">
            <w:pPr>
              <w:jc w:val="center"/>
              <w:rPr>
                <w:color w:val="0070C0"/>
              </w:rPr>
            </w:pPr>
          </w:p>
        </w:tc>
      </w:tr>
      <w:tr w:rsidR="00EA1764" w14:paraId="70ACDCFD" w14:textId="77777777" w:rsidTr="001A65E1">
        <w:tc>
          <w:tcPr>
            <w:tcW w:w="10485" w:type="dxa"/>
            <w:gridSpan w:val="3"/>
            <w:shd w:val="clear" w:color="auto" w:fill="D9D9D9" w:themeFill="background1" w:themeFillShade="D9"/>
          </w:tcPr>
          <w:p w14:paraId="035E4233" w14:textId="77777777" w:rsidR="00EA1764" w:rsidRPr="00B46D41" w:rsidRDefault="00EA1764" w:rsidP="001A65E1">
            <w:pPr>
              <w:rPr>
                <w:rFonts w:cs="Arial"/>
                <w:b/>
                <w:sz w:val="24"/>
              </w:rPr>
            </w:pPr>
            <w:r w:rsidRPr="00B46D41">
              <w:rPr>
                <w:rFonts w:cs="Arial"/>
                <w:b/>
                <w:sz w:val="24"/>
              </w:rPr>
              <w:t>Indicateurs de performances</w:t>
            </w:r>
          </w:p>
          <w:p w14:paraId="521E54ED" w14:textId="77777777" w:rsidR="00EA1764" w:rsidRDefault="00EA1764" w:rsidP="001A65E1"/>
        </w:tc>
      </w:tr>
      <w:tr w:rsidR="00EA1764" w14:paraId="7A18205D" w14:textId="77777777" w:rsidTr="001A65E1">
        <w:tc>
          <w:tcPr>
            <w:tcW w:w="3539" w:type="dxa"/>
            <w:shd w:val="clear" w:color="auto" w:fill="D9D9D9" w:themeFill="background1" w:themeFillShade="D9"/>
          </w:tcPr>
          <w:p w14:paraId="32A6CE65" w14:textId="77777777" w:rsidR="00EA1764" w:rsidRDefault="00EA1764" w:rsidP="001A65E1">
            <w:pPr>
              <w:rPr>
                <w:rFonts w:cs="Arial"/>
                <w:szCs w:val="20"/>
              </w:rPr>
            </w:pPr>
            <w:r w:rsidRPr="001E0F4E">
              <w:rPr>
                <w:rFonts w:cs="Arial"/>
                <w:szCs w:val="20"/>
              </w:rPr>
              <w:t>Efficience énergétique</w:t>
            </w:r>
          </w:p>
          <w:p w14:paraId="4448D587" w14:textId="77777777" w:rsidR="00EA1764" w:rsidRPr="001E0F4E" w:rsidRDefault="00EA1764" w:rsidP="001A65E1">
            <w:pPr>
              <w:rPr>
                <w:rFonts w:cs="Arial"/>
                <w:szCs w:val="20"/>
              </w:rPr>
            </w:pPr>
          </w:p>
        </w:tc>
        <w:tc>
          <w:tcPr>
            <w:tcW w:w="3402" w:type="dxa"/>
          </w:tcPr>
          <w:p w14:paraId="393477E8" w14:textId="0F28BE4D" w:rsidR="00EA1764" w:rsidRPr="00F7318B" w:rsidRDefault="00EA1764" w:rsidP="001A65E1">
            <w:pPr>
              <w:jc w:val="center"/>
              <w:rPr>
                <w:color w:val="0070C0"/>
              </w:rPr>
            </w:pPr>
          </w:p>
        </w:tc>
        <w:tc>
          <w:tcPr>
            <w:tcW w:w="3544" w:type="dxa"/>
          </w:tcPr>
          <w:p w14:paraId="2CE8CD48" w14:textId="2C98DFDF" w:rsidR="00EA1764" w:rsidRPr="00287AD0" w:rsidRDefault="00EA1764" w:rsidP="001A65E1">
            <w:pPr>
              <w:jc w:val="center"/>
              <w:rPr>
                <w:color w:val="0070C0"/>
              </w:rPr>
            </w:pPr>
          </w:p>
        </w:tc>
      </w:tr>
      <w:tr w:rsidR="00EA1764" w14:paraId="4C97E3E3" w14:textId="77777777" w:rsidTr="001A65E1">
        <w:tc>
          <w:tcPr>
            <w:tcW w:w="3539" w:type="dxa"/>
            <w:shd w:val="clear" w:color="auto" w:fill="D9D9D9" w:themeFill="background1" w:themeFillShade="D9"/>
          </w:tcPr>
          <w:p w14:paraId="0A9E8E7E" w14:textId="77777777" w:rsidR="00EA1764" w:rsidRDefault="00EA1764" w:rsidP="001A65E1">
            <w:pPr>
              <w:rPr>
                <w:rFonts w:cs="Arial"/>
                <w:szCs w:val="20"/>
              </w:rPr>
            </w:pPr>
            <w:r w:rsidRPr="001E0F4E">
              <w:rPr>
                <w:rFonts w:cs="Arial"/>
                <w:szCs w:val="20"/>
              </w:rPr>
              <w:t>Efficience énergétique surfacique</w:t>
            </w:r>
          </w:p>
          <w:p w14:paraId="7FCD313D" w14:textId="77777777" w:rsidR="00EA1764" w:rsidRPr="001E0F4E" w:rsidRDefault="00EA1764" w:rsidP="001A65E1">
            <w:pPr>
              <w:rPr>
                <w:rFonts w:cs="Arial"/>
                <w:szCs w:val="20"/>
              </w:rPr>
            </w:pPr>
          </w:p>
        </w:tc>
        <w:tc>
          <w:tcPr>
            <w:tcW w:w="3402" w:type="dxa"/>
          </w:tcPr>
          <w:p w14:paraId="7DE6FD93" w14:textId="29194A58" w:rsidR="00EA1764" w:rsidRPr="00F7318B" w:rsidRDefault="00EA1764" w:rsidP="001A65E1">
            <w:pPr>
              <w:jc w:val="center"/>
              <w:rPr>
                <w:color w:val="0070C0"/>
              </w:rPr>
            </w:pPr>
          </w:p>
        </w:tc>
        <w:tc>
          <w:tcPr>
            <w:tcW w:w="3544" w:type="dxa"/>
          </w:tcPr>
          <w:p w14:paraId="219AD987" w14:textId="7FD14500" w:rsidR="00EA1764" w:rsidRPr="00287AD0" w:rsidRDefault="00EA1764" w:rsidP="001A65E1">
            <w:pPr>
              <w:jc w:val="center"/>
              <w:rPr>
                <w:color w:val="0070C0"/>
              </w:rPr>
            </w:pPr>
          </w:p>
        </w:tc>
      </w:tr>
      <w:tr w:rsidR="00EA1764" w14:paraId="1273C08F" w14:textId="77777777" w:rsidTr="001A65E1">
        <w:tc>
          <w:tcPr>
            <w:tcW w:w="3539" w:type="dxa"/>
            <w:shd w:val="clear" w:color="auto" w:fill="D9D9D9" w:themeFill="background1" w:themeFillShade="D9"/>
          </w:tcPr>
          <w:p w14:paraId="7A0E5F1E" w14:textId="77777777" w:rsidR="00EA1764" w:rsidRPr="001E0F4E" w:rsidRDefault="00EA1764" w:rsidP="001A65E1">
            <w:pPr>
              <w:rPr>
                <w:rFonts w:cs="Arial"/>
                <w:szCs w:val="20"/>
              </w:rPr>
            </w:pPr>
            <w:r w:rsidRPr="001E0F4E">
              <w:rPr>
                <w:rFonts w:cs="Arial"/>
                <w:szCs w:val="20"/>
              </w:rPr>
              <w:t>Performance énergétique de l'installation</w:t>
            </w:r>
          </w:p>
        </w:tc>
        <w:tc>
          <w:tcPr>
            <w:tcW w:w="3402" w:type="dxa"/>
          </w:tcPr>
          <w:p w14:paraId="1463F212" w14:textId="4A45D88D" w:rsidR="00EA1764" w:rsidRPr="00F7318B" w:rsidRDefault="00EA1764" w:rsidP="001A65E1">
            <w:pPr>
              <w:jc w:val="center"/>
              <w:rPr>
                <w:color w:val="0070C0"/>
              </w:rPr>
            </w:pPr>
          </w:p>
        </w:tc>
        <w:tc>
          <w:tcPr>
            <w:tcW w:w="3544" w:type="dxa"/>
          </w:tcPr>
          <w:p w14:paraId="594A4CDE" w14:textId="1A510CC9" w:rsidR="00EA1764" w:rsidRPr="00287AD0" w:rsidRDefault="00EA1764" w:rsidP="001A65E1">
            <w:pPr>
              <w:jc w:val="center"/>
              <w:rPr>
                <w:color w:val="0070C0"/>
              </w:rPr>
            </w:pPr>
          </w:p>
        </w:tc>
      </w:tr>
      <w:tr w:rsidR="00EA1764" w14:paraId="6C31AE65" w14:textId="77777777" w:rsidTr="001A65E1">
        <w:tc>
          <w:tcPr>
            <w:tcW w:w="3539" w:type="dxa"/>
            <w:shd w:val="clear" w:color="auto" w:fill="D9D9D9" w:themeFill="background1" w:themeFillShade="D9"/>
          </w:tcPr>
          <w:p w14:paraId="7DAEF49A" w14:textId="77777777" w:rsidR="00EA1764" w:rsidRDefault="00EA1764" w:rsidP="001A65E1">
            <w:pPr>
              <w:rPr>
                <w:rFonts w:ascii="Times New Roman" w:hAnsi="Times New Roman"/>
                <w:color w:val="4C4C4C"/>
                <w:sz w:val="18"/>
                <w:szCs w:val="18"/>
              </w:rPr>
            </w:pPr>
          </w:p>
          <w:p w14:paraId="3BEAC32A" w14:textId="77777777" w:rsidR="00EA1764" w:rsidRDefault="00EA1764" w:rsidP="001A65E1">
            <w:pPr>
              <w:rPr>
                <w:rFonts w:cs="Arial"/>
                <w:b/>
                <w:color w:val="000000" w:themeColor="text1"/>
                <w:sz w:val="24"/>
              </w:rPr>
            </w:pPr>
            <w:r w:rsidRPr="00B46D41">
              <w:rPr>
                <w:rFonts w:cs="Arial"/>
                <w:b/>
                <w:color w:val="000000" w:themeColor="text1"/>
                <w:sz w:val="24"/>
              </w:rPr>
              <w:t>Classement efficacité énergétique :</w:t>
            </w:r>
          </w:p>
          <w:p w14:paraId="384DE89E" w14:textId="77777777" w:rsidR="00EA1764" w:rsidRPr="00287AD0" w:rsidRDefault="00EA1764" w:rsidP="001A65E1">
            <w:pPr>
              <w:rPr>
                <w:rFonts w:cs="Arial"/>
                <w:color w:val="000000" w:themeColor="text1"/>
                <w:szCs w:val="20"/>
              </w:rPr>
            </w:pPr>
            <w:r w:rsidRPr="00287AD0">
              <w:rPr>
                <w:rFonts w:cs="Arial"/>
                <w:color w:val="000000" w:themeColor="text1"/>
                <w:szCs w:val="20"/>
              </w:rPr>
              <w:t>(Indiquer par une flèche la classe retenue pour le système)</w:t>
            </w:r>
          </w:p>
          <w:p w14:paraId="1FE1BE62" w14:textId="77777777" w:rsidR="00EA1764" w:rsidRDefault="00EA1764" w:rsidP="001A65E1">
            <w:pPr>
              <w:rPr>
                <w:rFonts w:cs="Arial"/>
                <w:b/>
                <w:color w:val="000000" w:themeColor="text1"/>
                <w:sz w:val="24"/>
              </w:rPr>
            </w:pPr>
          </w:p>
          <w:p w14:paraId="325165EE" w14:textId="77777777" w:rsidR="00EA1764" w:rsidRDefault="00EA1764" w:rsidP="001A65E1">
            <w:pPr>
              <w:rPr>
                <w:rFonts w:cs="Arial"/>
                <w:b/>
                <w:color w:val="000000" w:themeColor="text1"/>
                <w:sz w:val="24"/>
              </w:rPr>
            </w:pPr>
          </w:p>
          <w:p w14:paraId="77C03B5E" w14:textId="77777777" w:rsidR="00EA1764" w:rsidRPr="00B46D41" w:rsidRDefault="00EA1764" w:rsidP="001A65E1">
            <w:pPr>
              <w:rPr>
                <w:rFonts w:cs="Arial"/>
                <w:b/>
                <w:color w:val="4C4C4C"/>
                <w:sz w:val="24"/>
              </w:rPr>
            </w:pPr>
          </w:p>
        </w:tc>
        <w:tc>
          <w:tcPr>
            <w:tcW w:w="3402" w:type="dxa"/>
          </w:tcPr>
          <w:p w14:paraId="24B2722C" w14:textId="6CD68F27" w:rsidR="00EA1764" w:rsidRDefault="00EA1764" w:rsidP="001A65E1">
            <w:r w:rsidRPr="00B46D41">
              <w:rPr>
                <w:noProof/>
              </w:rPr>
              <w:drawing>
                <wp:inline distT="0" distB="0" distL="0" distR="0" wp14:anchorId="0FA01DF9" wp14:editId="7E3EB351">
                  <wp:extent cx="918653" cy="1307162"/>
                  <wp:effectExtent l="0" t="0" r="0" b="127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1513" cy="1339690"/>
                          </a:xfrm>
                          <a:prstGeom prst="rect">
                            <a:avLst/>
                          </a:prstGeom>
                        </pic:spPr>
                      </pic:pic>
                    </a:graphicData>
                  </a:graphic>
                </wp:inline>
              </w:drawing>
            </w:r>
          </w:p>
        </w:tc>
        <w:tc>
          <w:tcPr>
            <w:tcW w:w="3544" w:type="dxa"/>
          </w:tcPr>
          <w:p w14:paraId="6CD2C08C" w14:textId="09664DB8" w:rsidR="00EA1764" w:rsidRDefault="00EA1764" w:rsidP="001A65E1">
            <w:r w:rsidRPr="00B46D41">
              <w:rPr>
                <w:noProof/>
              </w:rPr>
              <w:drawing>
                <wp:inline distT="0" distB="0" distL="0" distR="0" wp14:anchorId="299CE3C8" wp14:editId="34C036C7">
                  <wp:extent cx="895041" cy="1273559"/>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5648" cy="1302880"/>
                          </a:xfrm>
                          <a:prstGeom prst="rect">
                            <a:avLst/>
                          </a:prstGeom>
                        </pic:spPr>
                      </pic:pic>
                    </a:graphicData>
                  </a:graphic>
                </wp:inline>
              </w:drawing>
            </w:r>
          </w:p>
        </w:tc>
      </w:tr>
      <w:tr w:rsidR="00EA1764" w14:paraId="7247F11B" w14:textId="77777777" w:rsidTr="001A65E1">
        <w:tc>
          <w:tcPr>
            <w:tcW w:w="3539" w:type="dxa"/>
            <w:shd w:val="clear" w:color="auto" w:fill="D9D9D9" w:themeFill="background1" w:themeFillShade="D9"/>
          </w:tcPr>
          <w:p w14:paraId="48FC5C7D" w14:textId="77777777" w:rsidR="00EA1764" w:rsidRPr="00B46D41" w:rsidRDefault="00EA1764" w:rsidP="001A65E1">
            <w:pPr>
              <w:rPr>
                <w:rFonts w:ascii="Times New Roman" w:hAnsi="Times New Roman"/>
                <w:color w:val="000000" w:themeColor="text1"/>
                <w:sz w:val="18"/>
                <w:szCs w:val="18"/>
              </w:rPr>
            </w:pPr>
          </w:p>
          <w:p w14:paraId="147514BC" w14:textId="77777777" w:rsidR="00EA1764" w:rsidRDefault="00EA1764" w:rsidP="001A65E1">
            <w:pPr>
              <w:rPr>
                <w:rFonts w:cs="Arial"/>
                <w:b/>
                <w:color w:val="000000" w:themeColor="text1"/>
                <w:sz w:val="24"/>
              </w:rPr>
            </w:pPr>
            <w:r w:rsidRPr="00B46D41">
              <w:rPr>
                <w:rFonts w:cs="Arial"/>
                <w:b/>
                <w:color w:val="000000" w:themeColor="text1"/>
                <w:sz w:val="24"/>
              </w:rPr>
              <w:t>Commentaires :</w:t>
            </w:r>
          </w:p>
          <w:p w14:paraId="6AA9244B" w14:textId="77777777" w:rsidR="00EA1764" w:rsidRPr="00267E35" w:rsidRDefault="00EA1764" w:rsidP="001A65E1">
            <w:pPr>
              <w:rPr>
                <w:rFonts w:cs="Arial"/>
                <w:color w:val="000000" w:themeColor="text1"/>
                <w:szCs w:val="20"/>
              </w:rPr>
            </w:pPr>
            <w:r w:rsidRPr="00672C96">
              <w:rPr>
                <w:rFonts w:cs="Arial"/>
                <w:color w:val="000000" w:themeColor="text1"/>
                <w:szCs w:val="20"/>
              </w:rPr>
              <w:t>(Indiquez par +++ les avantages et par --- les défaut les éclairages LED par rapport aux éclairages à iodure métallique).</w:t>
            </w:r>
          </w:p>
        </w:tc>
        <w:tc>
          <w:tcPr>
            <w:tcW w:w="6946" w:type="dxa"/>
            <w:gridSpan w:val="2"/>
          </w:tcPr>
          <w:p w14:paraId="72B09DC5" w14:textId="77777777" w:rsidR="00EA1764" w:rsidRDefault="00EA1764" w:rsidP="001A65E1">
            <w:pPr>
              <w:rPr>
                <w:color w:val="0070C0"/>
              </w:rPr>
            </w:pPr>
          </w:p>
          <w:p w14:paraId="515ECD03" w14:textId="77777777" w:rsidR="00B03E98" w:rsidRDefault="00B03E98" w:rsidP="001A65E1">
            <w:pPr>
              <w:rPr>
                <w:color w:val="0070C0"/>
              </w:rPr>
            </w:pPr>
          </w:p>
          <w:p w14:paraId="6348886B" w14:textId="77777777" w:rsidR="00B03E98" w:rsidRDefault="00B03E98" w:rsidP="001A65E1">
            <w:pPr>
              <w:rPr>
                <w:color w:val="0070C0"/>
              </w:rPr>
            </w:pPr>
          </w:p>
          <w:p w14:paraId="0D8B2EB5" w14:textId="77777777" w:rsidR="00B03E98" w:rsidRDefault="00B03E98" w:rsidP="001A65E1">
            <w:pPr>
              <w:rPr>
                <w:color w:val="0070C0"/>
              </w:rPr>
            </w:pPr>
          </w:p>
          <w:p w14:paraId="5D872245" w14:textId="77777777" w:rsidR="00B03E98" w:rsidRDefault="00B03E98" w:rsidP="001A65E1">
            <w:pPr>
              <w:rPr>
                <w:color w:val="0070C0"/>
              </w:rPr>
            </w:pPr>
          </w:p>
          <w:p w14:paraId="0EC22E36" w14:textId="77777777" w:rsidR="00B03E98" w:rsidRDefault="00B03E98" w:rsidP="001A65E1">
            <w:pPr>
              <w:rPr>
                <w:color w:val="0070C0"/>
              </w:rPr>
            </w:pPr>
          </w:p>
          <w:p w14:paraId="79457D95" w14:textId="77777777" w:rsidR="00B03E98" w:rsidRDefault="00B03E98" w:rsidP="001A65E1">
            <w:pPr>
              <w:rPr>
                <w:color w:val="0070C0"/>
              </w:rPr>
            </w:pPr>
          </w:p>
          <w:p w14:paraId="3ED7A7AA" w14:textId="44A49719" w:rsidR="00B03E98" w:rsidRPr="00267E35" w:rsidRDefault="00B03E98" w:rsidP="001A65E1">
            <w:pPr>
              <w:rPr>
                <w:color w:val="0070C0"/>
              </w:rPr>
            </w:pPr>
          </w:p>
        </w:tc>
      </w:tr>
    </w:tbl>
    <w:p w14:paraId="4CF99C88" w14:textId="77777777" w:rsidR="00EA1764" w:rsidRDefault="00EA1764" w:rsidP="00EA1764">
      <w:pPr>
        <w:rPr>
          <w:rFonts w:eastAsiaTheme="majorEastAsia" w:cstheme="majorBidi"/>
          <w:bCs/>
          <w:sz w:val="24"/>
        </w:rPr>
      </w:pPr>
      <w:r>
        <w:br w:type="page"/>
      </w:r>
    </w:p>
    <w:p w14:paraId="4F10178F" w14:textId="77777777" w:rsidR="00F92035" w:rsidRDefault="00F92035" w:rsidP="00F92035">
      <w:pPr>
        <w:pStyle w:val="Titre3"/>
        <w:spacing w:after="0"/>
      </w:pPr>
      <w:r>
        <w:lastRenderedPageBreak/>
        <w:t>Effectuer le bilan énergétique de l’installation d’éclairage public ERM_CY10 en configuration « type Rue ».</w:t>
      </w:r>
      <w:bookmarkEnd w:id="24"/>
    </w:p>
    <w:p w14:paraId="37649D8B" w14:textId="77777777" w:rsidR="00F92035" w:rsidRDefault="00F92035" w:rsidP="00F92035">
      <w:pPr>
        <w:pStyle w:val="Titre4"/>
        <w:spacing w:after="0"/>
      </w:pPr>
      <w:r>
        <w:t>A partir des données techniques (documentations et plaques signalétiques) compléter le tableau ci-dessous.</w:t>
      </w:r>
    </w:p>
    <w:p w14:paraId="082D53A9" w14:textId="77777777" w:rsidR="00EA1764" w:rsidRPr="009D6B6F" w:rsidRDefault="00EA1764" w:rsidP="00EA1764"/>
    <w:tbl>
      <w:tblPr>
        <w:tblStyle w:val="Grilledutableau"/>
        <w:tblW w:w="0" w:type="auto"/>
        <w:tblLook w:val="04A0" w:firstRow="1" w:lastRow="0" w:firstColumn="1" w:lastColumn="0" w:noHBand="0" w:noVBand="1"/>
      </w:tblPr>
      <w:tblGrid>
        <w:gridCol w:w="4106"/>
        <w:gridCol w:w="6379"/>
      </w:tblGrid>
      <w:tr w:rsidR="00EA1764" w14:paraId="5569763A" w14:textId="77777777" w:rsidTr="001A65E1">
        <w:tc>
          <w:tcPr>
            <w:tcW w:w="4106" w:type="dxa"/>
            <w:shd w:val="clear" w:color="auto" w:fill="D9D9D9" w:themeFill="background1" w:themeFillShade="D9"/>
          </w:tcPr>
          <w:p w14:paraId="4DEF38A9" w14:textId="77777777" w:rsidR="00EA1764" w:rsidRDefault="00EA1764" w:rsidP="001A65E1">
            <w:pPr>
              <w:rPr>
                <w:rFonts w:cs="Arial"/>
                <w:szCs w:val="20"/>
              </w:rPr>
            </w:pPr>
            <w:r w:rsidRPr="006B253C">
              <w:rPr>
                <w:rFonts w:cs="Arial"/>
                <w:szCs w:val="20"/>
              </w:rPr>
              <w:t>Type de rue</w:t>
            </w:r>
          </w:p>
          <w:p w14:paraId="6D5D830F" w14:textId="77777777" w:rsidR="00EA1764" w:rsidRPr="006B253C" w:rsidRDefault="00EA1764" w:rsidP="001A65E1">
            <w:pPr>
              <w:rPr>
                <w:rFonts w:cs="Arial"/>
                <w:szCs w:val="20"/>
              </w:rPr>
            </w:pPr>
          </w:p>
        </w:tc>
        <w:tc>
          <w:tcPr>
            <w:tcW w:w="6379" w:type="dxa"/>
          </w:tcPr>
          <w:p w14:paraId="3779C438" w14:textId="77777777" w:rsidR="00EA1764" w:rsidRPr="009D6B6F" w:rsidRDefault="00EA1764" w:rsidP="001A65E1">
            <w:pPr>
              <w:jc w:val="center"/>
              <w:rPr>
                <w:rFonts w:cs="Arial"/>
                <w:b/>
                <w:szCs w:val="20"/>
              </w:rPr>
            </w:pPr>
            <w:r w:rsidRPr="009D6B6F">
              <w:rPr>
                <w:rFonts w:cs="Arial"/>
                <w:b/>
                <w:szCs w:val="20"/>
              </w:rPr>
              <w:t>Voie de desserte vers zone résidentielle</w:t>
            </w:r>
          </w:p>
        </w:tc>
      </w:tr>
      <w:tr w:rsidR="00EA1764" w14:paraId="73A8DDFE" w14:textId="77777777" w:rsidTr="001A65E1">
        <w:tc>
          <w:tcPr>
            <w:tcW w:w="4106" w:type="dxa"/>
            <w:shd w:val="clear" w:color="auto" w:fill="D9D9D9" w:themeFill="background1" w:themeFillShade="D9"/>
          </w:tcPr>
          <w:p w14:paraId="49E97FC3" w14:textId="77777777" w:rsidR="00EA1764" w:rsidRDefault="00EA1764" w:rsidP="001A65E1">
            <w:pPr>
              <w:rPr>
                <w:rFonts w:cs="Arial"/>
                <w:szCs w:val="20"/>
              </w:rPr>
            </w:pPr>
            <w:r w:rsidRPr="006B253C">
              <w:rPr>
                <w:rFonts w:cs="Arial"/>
                <w:szCs w:val="20"/>
              </w:rPr>
              <w:t>Nombre de foyer lumineux identiques</w:t>
            </w:r>
          </w:p>
          <w:p w14:paraId="1DD73CE0" w14:textId="77777777" w:rsidR="00EA1764" w:rsidRPr="006B253C" w:rsidRDefault="00EA1764" w:rsidP="001A65E1">
            <w:pPr>
              <w:rPr>
                <w:rFonts w:cs="Arial"/>
                <w:szCs w:val="20"/>
              </w:rPr>
            </w:pPr>
          </w:p>
        </w:tc>
        <w:tc>
          <w:tcPr>
            <w:tcW w:w="6379" w:type="dxa"/>
          </w:tcPr>
          <w:p w14:paraId="65471977" w14:textId="1F5D5A61" w:rsidR="00EA1764" w:rsidRPr="009D6B6F" w:rsidRDefault="00EA1764" w:rsidP="001A65E1">
            <w:pPr>
              <w:jc w:val="center"/>
              <w:rPr>
                <w:b/>
                <w:color w:val="0070C0"/>
              </w:rPr>
            </w:pPr>
          </w:p>
        </w:tc>
      </w:tr>
      <w:tr w:rsidR="00EA1764" w14:paraId="24A2B538" w14:textId="77777777" w:rsidTr="001A65E1">
        <w:tc>
          <w:tcPr>
            <w:tcW w:w="4106" w:type="dxa"/>
            <w:shd w:val="clear" w:color="auto" w:fill="D9D9D9" w:themeFill="background1" w:themeFillShade="D9"/>
          </w:tcPr>
          <w:p w14:paraId="30594B77" w14:textId="77777777" w:rsidR="00EA1764" w:rsidRDefault="00EA1764" w:rsidP="001A65E1">
            <w:pPr>
              <w:rPr>
                <w:rFonts w:cs="Arial"/>
                <w:szCs w:val="20"/>
              </w:rPr>
            </w:pPr>
            <w:r w:rsidRPr="006B253C">
              <w:rPr>
                <w:rFonts w:cs="Arial"/>
                <w:szCs w:val="20"/>
              </w:rPr>
              <w:t>Nature de la source lumineuse</w:t>
            </w:r>
          </w:p>
          <w:p w14:paraId="6CB0E72C" w14:textId="77777777" w:rsidR="00EA1764" w:rsidRPr="006B253C" w:rsidRDefault="00EA1764" w:rsidP="001A65E1">
            <w:pPr>
              <w:rPr>
                <w:rFonts w:cs="Arial"/>
                <w:szCs w:val="20"/>
              </w:rPr>
            </w:pPr>
          </w:p>
        </w:tc>
        <w:tc>
          <w:tcPr>
            <w:tcW w:w="6379" w:type="dxa"/>
          </w:tcPr>
          <w:p w14:paraId="59A1861C" w14:textId="5B60FA2E" w:rsidR="00EA1764" w:rsidRPr="009D6B6F" w:rsidRDefault="00EA1764" w:rsidP="001A65E1">
            <w:pPr>
              <w:jc w:val="center"/>
              <w:rPr>
                <w:b/>
                <w:color w:val="0070C0"/>
              </w:rPr>
            </w:pPr>
          </w:p>
        </w:tc>
      </w:tr>
      <w:tr w:rsidR="00EA1764" w14:paraId="63AF8888" w14:textId="77777777" w:rsidTr="001A65E1">
        <w:tc>
          <w:tcPr>
            <w:tcW w:w="4106" w:type="dxa"/>
            <w:shd w:val="clear" w:color="auto" w:fill="D9D9D9" w:themeFill="background1" w:themeFillShade="D9"/>
          </w:tcPr>
          <w:p w14:paraId="110EDF0B" w14:textId="77777777" w:rsidR="00EA1764" w:rsidRDefault="00EA1764" w:rsidP="001A65E1">
            <w:pPr>
              <w:rPr>
                <w:rFonts w:cs="Arial"/>
                <w:szCs w:val="20"/>
              </w:rPr>
            </w:pPr>
            <w:r w:rsidRPr="006B253C">
              <w:rPr>
                <w:rFonts w:cs="Arial"/>
                <w:szCs w:val="20"/>
              </w:rPr>
              <w:t>Puissance de la source (en Watt)</w:t>
            </w:r>
          </w:p>
          <w:p w14:paraId="028F573B" w14:textId="77777777" w:rsidR="00EA1764" w:rsidRPr="006B253C" w:rsidRDefault="00EA1764" w:rsidP="001A65E1">
            <w:pPr>
              <w:rPr>
                <w:rFonts w:cs="Arial"/>
                <w:szCs w:val="20"/>
              </w:rPr>
            </w:pPr>
          </w:p>
        </w:tc>
        <w:tc>
          <w:tcPr>
            <w:tcW w:w="6379" w:type="dxa"/>
          </w:tcPr>
          <w:p w14:paraId="501228AE" w14:textId="326A8EC1" w:rsidR="00EA1764" w:rsidRPr="009D6B6F" w:rsidRDefault="00EA1764" w:rsidP="001A65E1">
            <w:pPr>
              <w:jc w:val="center"/>
              <w:rPr>
                <w:b/>
                <w:color w:val="0070C0"/>
              </w:rPr>
            </w:pPr>
          </w:p>
        </w:tc>
      </w:tr>
      <w:tr w:rsidR="00EA1764" w14:paraId="2AAA0380" w14:textId="77777777" w:rsidTr="001A65E1">
        <w:tc>
          <w:tcPr>
            <w:tcW w:w="4106" w:type="dxa"/>
            <w:shd w:val="clear" w:color="auto" w:fill="D9D9D9" w:themeFill="background1" w:themeFillShade="D9"/>
          </w:tcPr>
          <w:p w14:paraId="6015BAC5" w14:textId="77777777" w:rsidR="00EA1764" w:rsidRDefault="00EA1764" w:rsidP="001A65E1">
            <w:pPr>
              <w:rPr>
                <w:rFonts w:cs="Arial"/>
                <w:szCs w:val="20"/>
              </w:rPr>
            </w:pPr>
            <w:r w:rsidRPr="006B253C">
              <w:rPr>
                <w:rFonts w:cs="Arial"/>
                <w:szCs w:val="20"/>
              </w:rPr>
              <w:t>Nature de l'appareillage</w:t>
            </w:r>
          </w:p>
          <w:p w14:paraId="3CAB10F3" w14:textId="77777777" w:rsidR="00EA1764" w:rsidRPr="006B253C" w:rsidRDefault="00EA1764" w:rsidP="001A65E1">
            <w:pPr>
              <w:rPr>
                <w:rFonts w:cs="Arial"/>
                <w:szCs w:val="20"/>
              </w:rPr>
            </w:pPr>
          </w:p>
        </w:tc>
        <w:tc>
          <w:tcPr>
            <w:tcW w:w="6379" w:type="dxa"/>
          </w:tcPr>
          <w:p w14:paraId="09B61E03" w14:textId="3CF34600" w:rsidR="00EA1764" w:rsidRDefault="00EA1764" w:rsidP="001A65E1">
            <w:pPr>
              <w:jc w:val="center"/>
            </w:pPr>
          </w:p>
        </w:tc>
      </w:tr>
      <w:tr w:rsidR="00EA1764" w14:paraId="30D11C81" w14:textId="77777777" w:rsidTr="001A65E1">
        <w:tc>
          <w:tcPr>
            <w:tcW w:w="4106" w:type="dxa"/>
            <w:shd w:val="clear" w:color="auto" w:fill="D9D9D9" w:themeFill="background1" w:themeFillShade="D9"/>
          </w:tcPr>
          <w:p w14:paraId="575517FF" w14:textId="77777777" w:rsidR="00EA1764" w:rsidRDefault="00EA1764" w:rsidP="001A65E1">
            <w:pPr>
              <w:rPr>
                <w:rFonts w:cs="Arial"/>
                <w:szCs w:val="20"/>
              </w:rPr>
            </w:pPr>
            <w:r w:rsidRPr="006B253C">
              <w:rPr>
                <w:rFonts w:cs="Arial"/>
                <w:szCs w:val="20"/>
              </w:rPr>
              <w:t>Nature des luminaires</w:t>
            </w:r>
          </w:p>
          <w:p w14:paraId="76866AF3" w14:textId="77777777" w:rsidR="00EA1764" w:rsidRPr="006B253C" w:rsidRDefault="00EA1764" w:rsidP="001A65E1">
            <w:pPr>
              <w:rPr>
                <w:rFonts w:cs="Arial"/>
                <w:szCs w:val="20"/>
              </w:rPr>
            </w:pPr>
          </w:p>
        </w:tc>
        <w:tc>
          <w:tcPr>
            <w:tcW w:w="6379" w:type="dxa"/>
          </w:tcPr>
          <w:p w14:paraId="1DC1D9E6" w14:textId="5BD13734" w:rsidR="00EA1764" w:rsidRDefault="00EA1764" w:rsidP="001A65E1">
            <w:pPr>
              <w:jc w:val="center"/>
            </w:pPr>
          </w:p>
        </w:tc>
      </w:tr>
      <w:tr w:rsidR="00EA1764" w14:paraId="2DB83D73" w14:textId="77777777" w:rsidTr="001A65E1">
        <w:tc>
          <w:tcPr>
            <w:tcW w:w="4106" w:type="dxa"/>
            <w:shd w:val="clear" w:color="auto" w:fill="D9D9D9" w:themeFill="background1" w:themeFillShade="D9"/>
          </w:tcPr>
          <w:p w14:paraId="613F536F" w14:textId="77777777" w:rsidR="00EA1764" w:rsidRDefault="00EA1764" w:rsidP="001A65E1">
            <w:pPr>
              <w:rPr>
                <w:rFonts w:cs="Arial"/>
                <w:szCs w:val="20"/>
              </w:rPr>
            </w:pPr>
            <w:proofErr w:type="spellStart"/>
            <w:r w:rsidRPr="006B253C">
              <w:rPr>
                <w:rFonts w:cs="Arial"/>
                <w:szCs w:val="20"/>
              </w:rPr>
              <w:t>Etat</w:t>
            </w:r>
            <w:proofErr w:type="spellEnd"/>
            <w:r w:rsidRPr="006B253C">
              <w:rPr>
                <w:rFonts w:cs="Arial"/>
                <w:szCs w:val="20"/>
              </w:rPr>
              <w:t xml:space="preserve"> du luminaire</w:t>
            </w:r>
          </w:p>
          <w:p w14:paraId="5570A99B" w14:textId="77777777" w:rsidR="00EA1764" w:rsidRPr="006B253C" w:rsidRDefault="00EA1764" w:rsidP="001A65E1">
            <w:pPr>
              <w:rPr>
                <w:rFonts w:cs="Arial"/>
                <w:szCs w:val="20"/>
              </w:rPr>
            </w:pPr>
          </w:p>
        </w:tc>
        <w:tc>
          <w:tcPr>
            <w:tcW w:w="6379" w:type="dxa"/>
          </w:tcPr>
          <w:p w14:paraId="5E2788CE" w14:textId="043FB17E" w:rsidR="00EA1764" w:rsidRDefault="00EA1764" w:rsidP="001A65E1">
            <w:pPr>
              <w:jc w:val="center"/>
            </w:pPr>
          </w:p>
        </w:tc>
      </w:tr>
      <w:tr w:rsidR="00EA1764" w14:paraId="1E2FA4A2" w14:textId="77777777" w:rsidTr="001A65E1">
        <w:tc>
          <w:tcPr>
            <w:tcW w:w="4106" w:type="dxa"/>
            <w:shd w:val="clear" w:color="auto" w:fill="D9D9D9" w:themeFill="background1" w:themeFillShade="D9"/>
          </w:tcPr>
          <w:p w14:paraId="101A2CDD" w14:textId="77777777" w:rsidR="00EA1764" w:rsidRDefault="00EA1764" w:rsidP="001A65E1">
            <w:pPr>
              <w:rPr>
                <w:rFonts w:cs="Arial"/>
                <w:szCs w:val="20"/>
              </w:rPr>
            </w:pPr>
            <w:r w:rsidRPr="006B253C">
              <w:rPr>
                <w:rFonts w:cs="Arial"/>
                <w:szCs w:val="20"/>
              </w:rPr>
              <w:t>Type d'allumage-extinction</w:t>
            </w:r>
          </w:p>
          <w:p w14:paraId="5737C3B8" w14:textId="77777777" w:rsidR="00EA1764" w:rsidRPr="006B253C" w:rsidRDefault="00EA1764" w:rsidP="001A65E1">
            <w:pPr>
              <w:rPr>
                <w:rFonts w:cs="Arial"/>
                <w:szCs w:val="20"/>
              </w:rPr>
            </w:pPr>
          </w:p>
        </w:tc>
        <w:tc>
          <w:tcPr>
            <w:tcW w:w="6379" w:type="dxa"/>
          </w:tcPr>
          <w:p w14:paraId="115C54D8" w14:textId="77777777" w:rsidR="00EA1764" w:rsidRPr="009D6B6F" w:rsidRDefault="00EA1764" w:rsidP="001A65E1">
            <w:pPr>
              <w:jc w:val="center"/>
              <w:rPr>
                <w:b/>
              </w:rPr>
            </w:pPr>
            <w:r w:rsidRPr="009D6B6F">
              <w:rPr>
                <w:b/>
              </w:rPr>
              <w:t>Cellule photo-électrique</w:t>
            </w:r>
          </w:p>
        </w:tc>
      </w:tr>
      <w:tr w:rsidR="00EA1764" w14:paraId="64E6FB97" w14:textId="77777777" w:rsidTr="001A65E1">
        <w:tc>
          <w:tcPr>
            <w:tcW w:w="4106" w:type="dxa"/>
            <w:shd w:val="clear" w:color="auto" w:fill="D9D9D9" w:themeFill="background1" w:themeFillShade="D9"/>
          </w:tcPr>
          <w:p w14:paraId="24CB9D3D" w14:textId="77777777" w:rsidR="00EA1764" w:rsidRDefault="00EA1764" w:rsidP="001A65E1">
            <w:pPr>
              <w:rPr>
                <w:rFonts w:cs="Arial"/>
                <w:szCs w:val="20"/>
              </w:rPr>
            </w:pPr>
            <w:r w:rsidRPr="006B253C">
              <w:rPr>
                <w:rFonts w:cs="Arial"/>
                <w:szCs w:val="20"/>
              </w:rPr>
              <w:t>Extinction nocturne</w:t>
            </w:r>
          </w:p>
          <w:p w14:paraId="325C0474" w14:textId="77777777" w:rsidR="00EA1764" w:rsidRPr="006B253C" w:rsidRDefault="00EA1764" w:rsidP="001A65E1">
            <w:pPr>
              <w:rPr>
                <w:rFonts w:cs="Arial"/>
                <w:szCs w:val="20"/>
              </w:rPr>
            </w:pPr>
          </w:p>
        </w:tc>
        <w:tc>
          <w:tcPr>
            <w:tcW w:w="6379" w:type="dxa"/>
          </w:tcPr>
          <w:p w14:paraId="0F23A112" w14:textId="77777777" w:rsidR="00EA1764" w:rsidRPr="009D6B6F" w:rsidRDefault="00EA1764" w:rsidP="001A65E1">
            <w:pPr>
              <w:jc w:val="center"/>
              <w:rPr>
                <w:b/>
              </w:rPr>
            </w:pPr>
            <w:r w:rsidRPr="009D6B6F">
              <w:rPr>
                <w:b/>
              </w:rPr>
              <w:t>Non</w:t>
            </w:r>
          </w:p>
        </w:tc>
      </w:tr>
      <w:tr w:rsidR="00EA1764" w14:paraId="361D8D30" w14:textId="77777777" w:rsidTr="001A65E1">
        <w:tc>
          <w:tcPr>
            <w:tcW w:w="4106" w:type="dxa"/>
            <w:shd w:val="clear" w:color="auto" w:fill="D9D9D9" w:themeFill="background1" w:themeFillShade="D9"/>
          </w:tcPr>
          <w:p w14:paraId="0C4EB7B6" w14:textId="77777777" w:rsidR="00EA1764" w:rsidRPr="009D6B6F" w:rsidRDefault="00EA1764" w:rsidP="001A65E1">
            <w:pPr>
              <w:autoSpaceDE w:val="0"/>
              <w:autoSpaceDN w:val="0"/>
              <w:adjustRightInd w:val="0"/>
              <w:rPr>
                <w:rFonts w:cs="Arial"/>
                <w:szCs w:val="20"/>
              </w:rPr>
            </w:pPr>
            <w:r w:rsidRPr="006B253C">
              <w:rPr>
                <w:rFonts w:cs="Arial"/>
                <w:szCs w:val="20"/>
              </w:rPr>
              <w:t>Présence d'un dispositif de gradation (variation de tension</w:t>
            </w:r>
            <w:r>
              <w:rPr>
                <w:rFonts w:cs="Arial"/>
                <w:szCs w:val="20"/>
              </w:rPr>
              <w:t xml:space="preserve"> </w:t>
            </w:r>
            <w:r w:rsidRPr="006B253C">
              <w:rPr>
                <w:rFonts w:cs="Arial"/>
                <w:szCs w:val="20"/>
              </w:rPr>
              <w:t>en armoire ou gradation au point lumineux)</w:t>
            </w:r>
          </w:p>
        </w:tc>
        <w:tc>
          <w:tcPr>
            <w:tcW w:w="6379" w:type="dxa"/>
          </w:tcPr>
          <w:p w14:paraId="42EA6B27" w14:textId="6E264BC8" w:rsidR="00EA1764" w:rsidRDefault="00EA1764" w:rsidP="001A65E1">
            <w:pPr>
              <w:jc w:val="center"/>
            </w:pPr>
          </w:p>
        </w:tc>
      </w:tr>
      <w:tr w:rsidR="00EA1764" w14:paraId="33049783" w14:textId="77777777" w:rsidTr="001A65E1">
        <w:tc>
          <w:tcPr>
            <w:tcW w:w="4106" w:type="dxa"/>
            <w:shd w:val="clear" w:color="auto" w:fill="D9D9D9" w:themeFill="background1" w:themeFillShade="D9"/>
          </w:tcPr>
          <w:p w14:paraId="26BE31FF" w14:textId="77777777" w:rsidR="00EA1764" w:rsidRDefault="00EA1764" w:rsidP="001A65E1">
            <w:pPr>
              <w:rPr>
                <w:rFonts w:cs="Arial"/>
                <w:szCs w:val="20"/>
              </w:rPr>
            </w:pPr>
            <w:r>
              <w:rPr>
                <w:rFonts w:cs="Arial"/>
                <w:szCs w:val="20"/>
              </w:rPr>
              <w:t>Niveau de gradation (en %)</w:t>
            </w:r>
          </w:p>
          <w:p w14:paraId="6990C905" w14:textId="77777777" w:rsidR="00EA1764" w:rsidRPr="006B253C" w:rsidRDefault="00EA1764" w:rsidP="001A65E1">
            <w:pPr>
              <w:rPr>
                <w:rFonts w:cs="Arial"/>
                <w:szCs w:val="20"/>
              </w:rPr>
            </w:pPr>
          </w:p>
        </w:tc>
        <w:tc>
          <w:tcPr>
            <w:tcW w:w="6379" w:type="dxa"/>
          </w:tcPr>
          <w:p w14:paraId="727CA64C" w14:textId="77777777" w:rsidR="00EA1764" w:rsidRPr="009D6B6F" w:rsidRDefault="00EA1764" w:rsidP="001A65E1">
            <w:pPr>
              <w:jc w:val="center"/>
              <w:rPr>
                <w:b/>
              </w:rPr>
            </w:pPr>
            <w:r w:rsidRPr="009D6B6F">
              <w:rPr>
                <w:b/>
              </w:rPr>
              <w:t>5</w:t>
            </w:r>
            <w:r>
              <w:rPr>
                <w:b/>
              </w:rPr>
              <w:t>0</w:t>
            </w:r>
          </w:p>
        </w:tc>
      </w:tr>
      <w:tr w:rsidR="00EA1764" w14:paraId="48FD3D7E" w14:textId="77777777" w:rsidTr="001A65E1">
        <w:tc>
          <w:tcPr>
            <w:tcW w:w="4106" w:type="dxa"/>
            <w:shd w:val="clear" w:color="auto" w:fill="D9D9D9" w:themeFill="background1" w:themeFillShade="D9"/>
          </w:tcPr>
          <w:p w14:paraId="523557A0" w14:textId="77777777" w:rsidR="00EA1764" w:rsidRPr="006B253C" w:rsidRDefault="00EA1764" w:rsidP="001A65E1">
            <w:pPr>
              <w:rPr>
                <w:rFonts w:cs="Arial"/>
                <w:szCs w:val="20"/>
              </w:rPr>
            </w:pPr>
            <w:r w:rsidRPr="006B253C">
              <w:rPr>
                <w:rFonts w:cs="Arial"/>
                <w:szCs w:val="20"/>
              </w:rPr>
              <w:t xml:space="preserve">Puissance souscrite en </w:t>
            </w:r>
            <w:proofErr w:type="spellStart"/>
            <w:r w:rsidRPr="006B253C">
              <w:rPr>
                <w:rFonts w:cs="Arial"/>
                <w:szCs w:val="20"/>
              </w:rPr>
              <w:t>kVA</w:t>
            </w:r>
            <w:proofErr w:type="spellEnd"/>
            <w:r w:rsidRPr="006B253C">
              <w:rPr>
                <w:rFonts w:cs="Arial"/>
                <w:szCs w:val="20"/>
              </w:rPr>
              <w:t xml:space="preserve"> pour alimenter ces foyers</w:t>
            </w:r>
          </w:p>
        </w:tc>
        <w:tc>
          <w:tcPr>
            <w:tcW w:w="6379" w:type="dxa"/>
          </w:tcPr>
          <w:p w14:paraId="636F8990" w14:textId="77777777" w:rsidR="00EA1764" w:rsidRPr="009D6B6F" w:rsidRDefault="00EA1764" w:rsidP="001A65E1">
            <w:pPr>
              <w:jc w:val="center"/>
              <w:rPr>
                <w:b/>
              </w:rPr>
            </w:pPr>
            <w:r w:rsidRPr="009D6B6F">
              <w:rPr>
                <w:b/>
              </w:rPr>
              <w:t>3kVA</w:t>
            </w:r>
          </w:p>
        </w:tc>
      </w:tr>
      <w:tr w:rsidR="00EA1764" w14:paraId="49B3DB9C" w14:textId="77777777" w:rsidTr="001A65E1">
        <w:tc>
          <w:tcPr>
            <w:tcW w:w="4106" w:type="dxa"/>
            <w:shd w:val="clear" w:color="auto" w:fill="D9D9D9" w:themeFill="background1" w:themeFillShade="D9"/>
          </w:tcPr>
          <w:p w14:paraId="362CDEFE" w14:textId="77777777" w:rsidR="00EA1764" w:rsidRDefault="00EA1764" w:rsidP="001A65E1">
            <w:pPr>
              <w:rPr>
                <w:rFonts w:cs="Arial"/>
                <w:szCs w:val="20"/>
              </w:rPr>
            </w:pPr>
            <w:r>
              <w:rPr>
                <w:rFonts w:cs="Arial"/>
                <w:szCs w:val="20"/>
              </w:rPr>
              <w:t>Niveau d’éclairement moyen en Lux au sol</w:t>
            </w:r>
          </w:p>
          <w:p w14:paraId="72739667" w14:textId="77777777" w:rsidR="00EA1764" w:rsidRDefault="00EA1764" w:rsidP="001A65E1">
            <w:pPr>
              <w:rPr>
                <w:rFonts w:cs="Arial"/>
                <w:szCs w:val="20"/>
              </w:rPr>
            </w:pPr>
          </w:p>
        </w:tc>
        <w:tc>
          <w:tcPr>
            <w:tcW w:w="6379" w:type="dxa"/>
          </w:tcPr>
          <w:p w14:paraId="575DEF58" w14:textId="77777777" w:rsidR="00EA1764" w:rsidRPr="009D6B6F" w:rsidRDefault="00EA1764" w:rsidP="001A65E1">
            <w:pPr>
              <w:jc w:val="center"/>
              <w:rPr>
                <w:b/>
                <w:color w:val="0070C0"/>
              </w:rPr>
            </w:pPr>
            <w:r w:rsidRPr="00287AD0">
              <w:rPr>
                <w:b/>
              </w:rPr>
              <w:t>10</w:t>
            </w:r>
          </w:p>
        </w:tc>
      </w:tr>
      <w:tr w:rsidR="00EA1764" w14:paraId="295566CB" w14:textId="77777777" w:rsidTr="001A65E1">
        <w:tc>
          <w:tcPr>
            <w:tcW w:w="4106" w:type="dxa"/>
            <w:shd w:val="clear" w:color="auto" w:fill="D9D9D9" w:themeFill="background1" w:themeFillShade="D9"/>
          </w:tcPr>
          <w:p w14:paraId="13FCC4F1" w14:textId="77777777" w:rsidR="00EA1764" w:rsidRDefault="00EA1764" w:rsidP="001A65E1">
            <w:pPr>
              <w:rPr>
                <w:rFonts w:cs="Arial"/>
                <w:szCs w:val="20"/>
              </w:rPr>
            </w:pPr>
            <w:r>
              <w:rPr>
                <w:rFonts w:cs="Arial"/>
                <w:szCs w:val="20"/>
              </w:rPr>
              <w:t>Inter-</w:t>
            </w:r>
            <w:r w:rsidRPr="006B253C">
              <w:rPr>
                <w:rFonts w:cs="Arial"/>
                <w:szCs w:val="20"/>
              </w:rPr>
              <w:t>distance entre foyers (en mètre)</w:t>
            </w:r>
          </w:p>
          <w:p w14:paraId="631C2026" w14:textId="77777777" w:rsidR="00EA1764" w:rsidRPr="006B253C" w:rsidRDefault="00EA1764" w:rsidP="001A65E1">
            <w:pPr>
              <w:rPr>
                <w:rFonts w:cs="Arial"/>
                <w:szCs w:val="20"/>
              </w:rPr>
            </w:pPr>
          </w:p>
        </w:tc>
        <w:tc>
          <w:tcPr>
            <w:tcW w:w="6379" w:type="dxa"/>
          </w:tcPr>
          <w:p w14:paraId="490A4066" w14:textId="39617465" w:rsidR="00EA1764" w:rsidRDefault="00EA1764" w:rsidP="001A65E1">
            <w:pPr>
              <w:jc w:val="center"/>
            </w:pPr>
            <w:bookmarkStart w:id="25" w:name="_GoBack"/>
            <w:bookmarkEnd w:id="25"/>
          </w:p>
        </w:tc>
      </w:tr>
      <w:tr w:rsidR="00EA1764" w14:paraId="599FEDD7" w14:textId="77777777" w:rsidTr="001A65E1">
        <w:tc>
          <w:tcPr>
            <w:tcW w:w="4106" w:type="dxa"/>
            <w:shd w:val="clear" w:color="auto" w:fill="D9D9D9" w:themeFill="background1" w:themeFillShade="D9"/>
          </w:tcPr>
          <w:p w14:paraId="4C553623" w14:textId="77777777" w:rsidR="00EA1764" w:rsidRDefault="00EA1764" w:rsidP="001A65E1">
            <w:pPr>
              <w:rPr>
                <w:rFonts w:cs="Arial"/>
                <w:szCs w:val="20"/>
              </w:rPr>
            </w:pPr>
            <w:r w:rsidRPr="006B253C">
              <w:rPr>
                <w:rFonts w:cs="Arial"/>
                <w:szCs w:val="20"/>
              </w:rPr>
              <w:t>Hauteur de feux (en mètre)</w:t>
            </w:r>
          </w:p>
          <w:p w14:paraId="7C0AC5FC" w14:textId="77777777" w:rsidR="00EA1764" w:rsidRPr="006B253C" w:rsidRDefault="00EA1764" w:rsidP="001A65E1">
            <w:pPr>
              <w:rPr>
                <w:rFonts w:cs="Arial"/>
                <w:szCs w:val="20"/>
              </w:rPr>
            </w:pPr>
          </w:p>
        </w:tc>
        <w:tc>
          <w:tcPr>
            <w:tcW w:w="6379" w:type="dxa"/>
          </w:tcPr>
          <w:p w14:paraId="445A5C9E" w14:textId="6ABB0A0D" w:rsidR="00EA1764" w:rsidRDefault="00EA1764" w:rsidP="001A65E1">
            <w:pPr>
              <w:jc w:val="center"/>
            </w:pPr>
          </w:p>
        </w:tc>
      </w:tr>
      <w:tr w:rsidR="00EA1764" w14:paraId="07AADBEF" w14:textId="77777777" w:rsidTr="001A65E1">
        <w:tc>
          <w:tcPr>
            <w:tcW w:w="4106" w:type="dxa"/>
            <w:shd w:val="clear" w:color="auto" w:fill="D9D9D9" w:themeFill="background1" w:themeFillShade="D9"/>
          </w:tcPr>
          <w:p w14:paraId="67744624" w14:textId="77777777" w:rsidR="00EA1764" w:rsidRDefault="00EA1764" w:rsidP="001A65E1">
            <w:pPr>
              <w:rPr>
                <w:rFonts w:cs="Arial"/>
                <w:szCs w:val="20"/>
              </w:rPr>
            </w:pPr>
            <w:r w:rsidRPr="006B253C">
              <w:rPr>
                <w:rFonts w:cs="Arial"/>
                <w:szCs w:val="20"/>
              </w:rPr>
              <w:t>Largeur de chaussée (en mètre)</w:t>
            </w:r>
          </w:p>
          <w:p w14:paraId="72B3C8A3" w14:textId="77777777" w:rsidR="00EA1764" w:rsidRPr="006B253C" w:rsidRDefault="00EA1764" w:rsidP="001A65E1">
            <w:pPr>
              <w:rPr>
                <w:rFonts w:cs="Arial"/>
                <w:szCs w:val="20"/>
              </w:rPr>
            </w:pPr>
          </w:p>
        </w:tc>
        <w:tc>
          <w:tcPr>
            <w:tcW w:w="6379" w:type="dxa"/>
          </w:tcPr>
          <w:p w14:paraId="76251530" w14:textId="247D79E1" w:rsidR="00EA1764" w:rsidRDefault="00EA1764" w:rsidP="001A65E1">
            <w:pPr>
              <w:jc w:val="center"/>
            </w:pPr>
          </w:p>
        </w:tc>
      </w:tr>
      <w:tr w:rsidR="00EA1764" w14:paraId="457CBBD6" w14:textId="77777777" w:rsidTr="001A65E1">
        <w:tc>
          <w:tcPr>
            <w:tcW w:w="4106" w:type="dxa"/>
            <w:shd w:val="clear" w:color="auto" w:fill="D9D9D9" w:themeFill="background1" w:themeFillShade="D9"/>
          </w:tcPr>
          <w:p w14:paraId="40C41F4A" w14:textId="77777777" w:rsidR="00EA1764" w:rsidRPr="006B253C" w:rsidRDefault="00EA1764" w:rsidP="001A65E1">
            <w:pPr>
              <w:rPr>
                <w:rFonts w:cs="Arial"/>
                <w:szCs w:val="20"/>
              </w:rPr>
            </w:pPr>
            <w:r w:rsidRPr="007E4438">
              <w:rPr>
                <w:rFonts w:cs="Arial"/>
                <w:szCs w:val="20"/>
              </w:rPr>
              <w:t>U.L.O.R du luminaire (% de la lumière émise vers le haut)</w:t>
            </w:r>
          </w:p>
        </w:tc>
        <w:tc>
          <w:tcPr>
            <w:tcW w:w="6379" w:type="dxa"/>
          </w:tcPr>
          <w:p w14:paraId="3EF12DF4" w14:textId="77777777" w:rsidR="00EA1764" w:rsidRPr="009D6B6F" w:rsidRDefault="00EA1764" w:rsidP="001A65E1">
            <w:pPr>
              <w:jc w:val="center"/>
              <w:rPr>
                <w:b/>
              </w:rPr>
            </w:pPr>
            <w:r w:rsidRPr="009D6B6F">
              <w:rPr>
                <w:b/>
              </w:rPr>
              <w:t>0%</w:t>
            </w:r>
          </w:p>
        </w:tc>
      </w:tr>
    </w:tbl>
    <w:p w14:paraId="5D3EE48C" w14:textId="77777777" w:rsidR="00EA1764" w:rsidRDefault="00EA1764" w:rsidP="00EA1764"/>
    <w:p w14:paraId="734C3CFE" w14:textId="77777777" w:rsidR="00F92035" w:rsidRDefault="00F92035" w:rsidP="00F92035">
      <w:pPr>
        <w:pStyle w:val="Titre4"/>
        <w:spacing w:after="0"/>
      </w:pPr>
      <w:r>
        <w:t>A partir des données du tableau précédent réaliser sur OPEPA un nouveau pré-diagnostique.</w:t>
      </w:r>
    </w:p>
    <w:p w14:paraId="4ECCC579" w14:textId="77777777" w:rsidR="00F92035" w:rsidRDefault="00F92035" w:rsidP="00F92035">
      <w:pPr>
        <w:spacing w:after="0"/>
      </w:pPr>
    </w:p>
    <w:p w14:paraId="20C08DB3" w14:textId="1ABC99A8" w:rsidR="00F92035" w:rsidRDefault="00F92035" w:rsidP="00F92035">
      <w:pPr>
        <w:spacing w:after="0"/>
      </w:pPr>
    </w:p>
    <w:p w14:paraId="505F8996" w14:textId="77777777" w:rsidR="00F92035" w:rsidRDefault="00F92035" w:rsidP="00F92035">
      <w:pPr>
        <w:spacing w:after="0"/>
      </w:pPr>
    </w:p>
    <w:p w14:paraId="1608BE3B" w14:textId="77777777" w:rsidR="00F92035" w:rsidRDefault="00F92035" w:rsidP="00F92035">
      <w:pPr>
        <w:pStyle w:val="Titre4"/>
        <w:spacing w:after="0"/>
      </w:pPr>
      <w:r>
        <w:t>Compléter la colonne 2 « LAMPE A LED » de la page précédente et conclure sur la ligne commentaires en comparant les résultats.</w:t>
      </w:r>
    </w:p>
    <w:p w14:paraId="6876ABBB" w14:textId="77777777" w:rsidR="00F92035" w:rsidRDefault="00F92035" w:rsidP="00F92035">
      <w:pPr>
        <w:spacing w:after="0"/>
        <w:rPr>
          <w:rFonts w:eastAsiaTheme="majorEastAsia" w:cstheme="majorBidi"/>
          <w:bCs/>
          <w:sz w:val="24"/>
        </w:rPr>
      </w:pPr>
    </w:p>
    <w:p w14:paraId="466EC2CE" w14:textId="77777777" w:rsidR="00F92035" w:rsidRDefault="00F92035">
      <w:pPr>
        <w:jc w:val="left"/>
        <w:rPr>
          <w:rFonts w:eastAsiaTheme="majorEastAsia" w:cstheme="majorBidi"/>
          <w:b/>
          <w:bCs/>
          <w:caps/>
          <w:sz w:val="32"/>
          <w:szCs w:val="28"/>
          <w:u w:val="single"/>
        </w:rPr>
      </w:pPr>
      <w:bookmarkStart w:id="26" w:name="_Toc528396473"/>
      <w:r>
        <w:br w:type="page"/>
      </w:r>
    </w:p>
    <w:p w14:paraId="2BA71E05" w14:textId="5E32302B" w:rsidR="00F92035" w:rsidRDefault="00F92035" w:rsidP="00F92035">
      <w:pPr>
        <w:pStyle w:val="Titre1"/>
        <w:spacing w:after="0"/>
      </w:pPr>
      <w:bookmarkStart w:id="27" w:name="_Toc530376352"/>
      <w:r>
        <w:lastRenderedPageBreak/>
        <w:t>Mise en service</w:t>
      </w:r>
      <w:bookmarkEnd w:id="26"/>
      <w:bookmarkEnd w:id="27"/>
    </w:p>
    <w:p w14:paraId="45376DAC" w14:textId="77777777" w:rsidR="00F92035" w:rsidRDefault="00F92035" w:rsidP="00F92035">
      <w:pPr>
        <w:pStyle w:val="Titre2"/>
        <w:spacing w:after="0"/>
      </w:pPr>
      <w:r>
        <w:t xml:space="preserve"> </w:t>
      </w:r>
      <w:bookmarkStart w:id="28" w:name="_Toc528396474"/>
      <w:bookmarkStart w:id="29" w:name="_Toc530376353"/>
      <w:r>
        <w:t>Relevé des paramètres de configuration.</w:t>
      </w:r>
      <w:bookmarkEnd w:id="28"/>
      <w:bookmarkEnd w:id="29"/>
    </w:p>
    <w:p w14:paraId="7A7740BD" w14:textId="77777777" w:rsidR="00F92035" w:rsidRDefault="00F92035" w:rsidP="00F92035">
      <w:pPr>
        <w:spacing w:after="0"/>
      </w:pPr>
    </w:p>
    <w:p w14:paraId="4BFB8A05" w14:textId="77777777" w:rsidR="00F92035" w:rsidRDefault="00F92035" w:rsidP="00F92035">
      <w:pPr>
        <w:spacing w:after="0"/>
      </w:pPr>
      <w:r>
        <w:t>Le système étant fonctionnel on vous demande d’accéder à l’interface « </w:t>
      </w:r>
      <w:proofErr w:type="spellStart"/>
      <w:r>
        <w:t>Streetlight.vision</w:t>
      </w:r>
      <w:proofErr w:type="spellEnd"/>
      <w:r>
        <w:t> » pour effectuer un relevé des paramètres constituant le scénario de fonctionnement actuel du système d’éclairage public ERM Smart-street-CY10.</w:t>
      </w:r>
    </w:p>
    <w:p w14:paraId="0BEAC94C" w14:textId="5C545A47" w:rsidR="00F92035" w:rsidRDefault="00F92035" w:rsidP="00F92035">
      <w:pPr>
        <w:spacing w:after="0"/>
      </w:pPr>
      <w:r>
        <w:rPr>
          <w:noProof/>
        </w:rPr>
        <mc:AlternateContent>
          <mc:Choice Requires="wps">
            <w:drawing>
              <wp:anchor distT="0" distB="0" distL="114300" distR="114300" simplePos="0" relativeHeight="251674624" behindDoc="0" locked="0" layoutInCell="1" allowOverlap="1" wp14:anchorId="65B53B60" wp14:editId="4F0DB7E3">
                <wp:simplePos x="0" y="0"/>
                <wp:positionH relativeFrom="column">
                  <wp:posOffset>4561840</wp:posOffset>
                </wp:positionH>
                <wp:positionV relativeFrom="paragraph">
                  <wp:posOffset>-2540</wp:posOffset>
                </wp:positionV>
                <wp:extent cx="2202815" cy="2884170"/>
                <wp:effectExtent l="0" t="0" r="26035" b="11430"/>
                <wp:wrapNone/>
                <wp:docPr id="448" name="Zone de texte 448"/>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259AB69B" w14:textId="77777777" w:rsidR="001A65E1" w:rsidRDefault="001A65E1" w:rsidP="00F92035">
                            <w:r>
                              <w:t xml:space="preserve">Lien d’accès à </w:t>
                            </w:r>
                            <w:proofErr w:type="spellStart"/>
                            <w:r>
                              <w:t>Streetlight.vision</w:t>
                            </w:r>
                            <w:proofErr w:type="spellEnd"/>
                            <w:r>
                              <w:t> :</w:t>
                            </w:r>
                          </w:p>
                          <w:p w14:paraId="3B5C1560" w14:textId="77777777" w:rsidR="001A65E1" w:rsidRDefault="001A65E1" w:rsidP="00F92035"/>
                          <w:p w14:paraId="56ACDF23" w14:textId="77777777" w:rsidR="001A65E1" w:rsidRDefault="001A65E1" w:rsidP="00F92035">
                            <w:hyperlink r:id="rId30" w:history="1">
                              <w:r>
                                <w:rPr>
                                  <w:rStyle w:val="Lienhypertexte"/>
                                </w:rPr>
                                <w:t>https://citybox2.axione.fr/reports/</w:t>
                              </w:r>
                            </w:hyperlink>
                          </w:p>
                          <w:p w14:paraId="40F924B2" w14:textId="77777777" w:rsidR="001A65E1" w:rsidRDefault="001A65E1" w:rsidP="00F92035"/>
                          <w:p w14:paraId="3101987B" w14:textId="72B99A95" w:rsidR="001A65E1" w:rsidRDefault="001A65E1" w:rsidP="00F92035">
                            <w:r>
                              <w:rPr>
                                <w:rFonts w:asciiTheme="minorHAnsi" w:hAnsiTheme="minorHAnsi"/>
                                <w:noProof/>
                                <w:szCs w:val="20"/>
                              </w:rPr>
                              <w:drawing>
                                <wp:inline distT="0" distB="0" distL="0" distR="0" wp14:anchorId="5F8FAADD" wp14:editId="4D55E185">
                                  <wp:extent cx="1924050" cy="21812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25437C07" w14:textId="77777777" w:rsidR="001A65E1" w:rsidRDefault="001A65E1" w:rsidP="00F92035"/>
                          <w:p w14:paraId="28F9EE1D" w14:textId="77777777" w:rsidR="001A65E1" w:rsidRDefault="001A65E1" w:rsidP="00F92035"/>
                          <w:p w14:paraId="173092A6" w14:textId="77777777" w:rsidR="001A65E1" w:rsidRDefault="001A65E1" w:rsidP="00F92035"/>
                          <w:p w14:paraId="3D76A20D" w14:textId="77777777" w:rsidR="001A65E1" w:rsidRDefault="001A65E1" w:rsidP="00F9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53B60" id="Zone de texte 448" o:spid="_x0000_s1032" type="#_x0000_t202" style="position:absolute;left:0;text-align:left;margin-left:359.2pt;margin-top:-.2pt;width:173.45pt;height:22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" fillcolor="white [3201]" strokeweight=".5pt">
                <v:textbox>
                  <w:txbxContent>
                    <w:p w14:paraId="259AB69B" w14:textId="77777777" w:rsidR="001A65E1" w:rsidRDefault="001A65E1" w:rsidP="00F92035">
                      <w:r>
                        <w:t xml:space="preserve">Lien d’accès à </w:t>
                      </w:r>
                      <w:proofErr w:type="spellStart"/>
                      <w:r>
                        <w:t>Streetlight.vision</w:t>
                      </w:r>
                      <w:proofErr w:type="spellEnd"/>
                      <w:r>
                        <w:t> :</w:t>
                      </w:r>
                    </w:p>
                    <w:p w14:paraId="3B5C1560" w14:textId="77777777" w:rsidR="001A65E1" w:rsidRDefault="001A65E1" w:rsidP="00F92035"/>
                    <w:p w14:paraId="56ACDF23" w14:textId="77777777" w:rsidR="001A65E1" w:rsidRDefault="001A65E1" w:rsidP="00F92035">
                      <w:hyperlink r:id="rId32" w:history="1">
                        <w:r>
                          <w:rPr>
                            <w:rStyle w:val="Lienhypertexte"/>
                          </w:rPr>
                          <w:t>https://citybox2.axione.fr/reports/</w:t>
                        </w:r>
                      </w:hyperlink>
                    </w:p>
                    <w:p w14:paraId="40F924B2" w14:textId="77777777" w:rsidR="001A65E1" w:rsidRDefault="001A65E1" w:rsidP="00F92035"/>
                    <w:p w14:paraId="3101987B" w14:textId="72B99A95" w:rsidR="001A65E1" w:rsidRDefault="001A65E1" w:rsidP="00F92035">
                      <w:r>
                        <w:rPr>
                          <w:rFonts w:asciiTheme="minorHAnsi" w:hAnsiTheme="minorHAnsi"/>
                          <w:noProof/>
                          <w:szCs w:val="20"/>
                        </w:rPr>
                        <w:drawing>
                          <wp:inline distT="0" distB="0" distL="0" distR="0" wp14:anchorId="5F8FAADD" wp14:editId="4D55E185">
                            <wp:extent cx="1924050" cy="21812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25437C07" w14:textId="77777777" w:rsidR="001A65E1" w:rsidRDefault="001A65E1" w:rsidP="00F92035"/>
                    <w:p w14:paraId="28F9EE1D" w14:textId="77777777" w:rsidR="001A65E1" w:rsidRDefault="001A65E1" w:rsidP="00F92035"/>
                    <w:p w14:paraId="173092A6" w14:textId="77777777" w:rsidR="001A65E1" w:rsidRDefault="001A65E1" w:rsidP="00F92035"/>
                    <w:p w14:paraId="3D76A20D" w14:textId="77777777" w:rsidR="001A65E1" w:rsidRDefault="001A65E1" w:rsidP="00F92035"/>
                  </w:txbxContent>
                </v:textbox>
              </v:shape>
            </w:pict>
          </mc:Fallback>
        </mc:AlternateContent>
      </w:r>
      <w:r>
        <w:rPr>
          <w:noProof/>
        </w:rPr>
        <w:drawing>
          <wp:inline distT="0" distB="0" distL="0" distR="0" wp14:anchorId="088BB513" wp14:editId="4687E665">
            <wp:extent cx="4324350" cy="28098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4939162A" w14:textId="77777777" w:rsidR="00F92035" w:rsidRDefault="00F92035" w:rsidP="00F92035">
      <w:pPr>
        <w:spacing w:after="0"/>
      </w:pPr>
      <w:r>
        <w:t>Saisissez l’identifiant et le mot de passe qui vous sont fournis par votre administrateur.</w:t>
      </w:r>
    </w:p>
    <w:p w14:paraId="2E1433E2" w14:textId="77777777" w:rsidR="00F92035" w:rsidRDefault="00F92035" w:rsidP="00F92035">
      <w:pPr>
        <w:spacing w:after="0"/>
      </w:pPr>
      <w:r>
        <w:t xml:space="preserve">Une fois </w:t>
      </w:r>
      <w:proofErr w:type="spellStart"/>
      <w:r>
        <w:t>loggé</w:t>
      </w:r>
      <w:proofErr w:type="spellEnd"/>
      <w:r>
        <w:t xml:space="preserve"> en tant qu’utilisateur, différents menus apparaissent selon le niveau d’autorisations de votre compte.</w:t>
      </w:r>
    </w:p>
    <w:p w14:paraId="58172AC9" w14:textId="507DF744" w:rsidR="00F92035" w:rsidRDefault="00F92035" w:rsidP="00F92035">
      <w:pPr>
        <w:spacing w:after="0"/>
      </w:pPr>
      <w:r>
        <w:rPr>
          <w:noProof/>
        </w:rPr>
        <w:drawing>
          <wp:inline distT="0" distB="0" distL="0" distR="0" wp14:anchorId="72AE464B" wp14:editId="6D1B6EFE">
            <wp:extent cx="5238750" cy="3009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14:paraId="0BD13804" w14:textId="77777777" w:rsidR="00F92035" w:rsidRDefault="00F92035" w:rsidP="00F92035">
      <w:pPr>
        <w:spacing w:after="0"/>
      </w:pPr>
      <w:r>
        <w:br w:type="page"/>
      </w:r>
    </w:p>
    <w:p w14:paraId="745EA081" w14:textId="77777777" w:rsidR="00F92035" w:rsidRDefault="00F92035" w:rsidP="00F92035">
      <w:pPr>
        <w:spacing w:after="0"/>
      </w:pPr>
      <w:r>
        <w:lastRenderedPageBreak/>
        <w:t xml:space="preserve">L’onglet équipements vous permet de voir les </w:t>
      </w:r>
      <w:proofErr w:type="spellStart"/>
      <w:r>
        <w:t>géozones</w:t>
      </w:r>
      <w:proofErr w:type="spellEnd"/>
      <w:r>
        <w:t xml:space="preserve"> (zones géographiques) auxquelles vous avez accès. </w:t>
      </w:r>
    </w:p>
    <w:p w14:paraId="6D4077C3" w14:textId="47A61962" w:rsidR="00F92035" w:rsidRDefault="00F92035" w:rsidP="00F92035">
      <w:pPr>
        <w:spacing w:after="0"/>
      </w:pPr>
      <w:r>
        <w:rPr>
          <w:noProof/>
        </w:rPr>
        <mc:AlternateContent>
          <mc:Choice Requires="wpg">
            <w:drawing>
              <wp:anchor distT="0" distB="0" distL="114300" distR="114300" simplePos="0" relativeHeight="251675648" behindDoc="0" locked="0" layoutInCell="1" allowOverlap="1" wp14:anchorId="74B3B6CD" wp14:editId="6A047269">
                <wp:simplePos x="0" y="0"/>
                <wp:positionH relativeFrom="column">
                  <wp:posOffset>1905</wp:posOffset>
                </wp:positionH>
                <wp:positionV relativeFrom="paragraph">
                  <wp:posOffset>450215</wp:posOffset>
                </wp:positionV>
                <wp:extent cx="6946900" cy="2675255"/>
                <wp:effectExtent l="0" t="0" r="6350" b="0"/>
                <wp:wrapNone/>
                <wp:docPr id="32" name="Groupe 32"/>
                <wp:cNvGraphicFramePr/>
                <a:graphic xmlns:a="http://schemas.openxmlformats.org/drawingml/2006/main">
                  <a:graphicData uri="http://schemas.microsoft.com/office/word/2010/wordprocessingGroup">
                    <wpg:wgp>
                      <wpg:cNvGrpSpPr/>
                      <wpg:grpSpPr>
                        <a:xfrm>
                          <a:off x="0" y="0"/>
                          <a:ext cx="6946900" cy="2675255"/>
                          <a:chOff x="0" y="0"/>
                          <a:chExt cx="6946985" cy="2675255"/>
                        </a:xfrm>
                      </wpg:grpSpPr>
                      <pic:pic xmlns:pic="http://schemas.openxmlformats.org/drawingml/2006/picture">
                        <pic:nvPicPr>
                          <pic:cNvPr id="168" name="Image 16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6821"/>
                            <a:ext cx="755650" cy="773430"/>
                          </a:xfrm>
                          <a:prstGeom prst="rect">
                            <a:avLst/>
                          </a:prstGeom>
                        </pic:spPr>
                      </pic:pic>
                      <pic:pic xmlns:pic="http://schemas.openxmlformats.org/drawingml/2006/picture">
                        <pic:nvPicPr>
                          <pic:cNvPr id="169" name="Image 16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251930" y="36821"/>
                            <a:ext cx="1631950" cy="2534285"/>
                          </a:xfrm>
                          <a:prstGeom prst="rect">
                            <a:avLst/>
                          </a:prstGeom>
                        </pic:spPr>
                      </pic:pic>
                      <wps:wsp>
                        <wps:cNvPr id="170" name="Flèche vers la droite 14"/>
                        <wps:cNvSpPr/>
                        <wps:spPr>
                          <a:xfrm>
                            <a:off x="828483"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Image 17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559726" y="0"/>
                            <a:ext cx="1053465" cy="2675255"/>
                          </a:xfrm>
                          <a:prstGeom prst="rect">
                            <a:avLst/>
                          </a:prstGeom>
                        </pic:spPr>
                      </pic:pic>
                      <pic:pic xmlns:pic="http://schemas.openxmlformats.org/drawingml/2006/picture">
                        <pic:nvPicPr>
                          <pic:cNvPr id="172" name="Image 17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283248" y="61369"/>
                            <a:ext cx="744855" cy="751840"/>
                          </a:xfrm>
                          <a:prstGeom prst="rect">
                            <a:avLst/>
                          </a:prstGeom>
                        </pic:spPr>
                      </pic:pic>
                      <wps:wsp>
                        <wps:cNvPr id="173" name="Flèche vers la droite 18"/>
                        <wps:cNvSpPr/>
                        <wps:spPr>
                          <a:xfrm>
                            <a:off x="4105594"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Zone de texte 20"/>
                        <wps:cNvSpPr txBox="1"/>
                        <wps:spPr>
                          <a:xfrm>
                            <a:off x="104327" y="1043275"/>
                            <a:ext cx="724156" cy="589143"/>
                          </a:xfrm>
                          <a:prstGeom prst="rect">
                            <a:avLst/>
                          </a:prstGeom>
                          <a:solidFill>
                            <a:schemeClr val="lt1"/>
                          </a:solidFill>
                          <a:ln w="6350">
                            <a:noFill/>
                          </a:ln>
                        </wps:spPr>
                        <wps:txbx>
                          <w:txbxContent>
                            <w:p w14:paraId="0B33ABF6" w14:textId="77777777" w:rsidR="001A65E1" w:rsidRDefault="001A65E1" w:rsidP="00F92035">
                              <w:r>
                                <w:t>Accès a plusieurs zones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Connecteur droit avec flèche 175"/>
                        <wps:cNvCnPr/>
                        <wps:spPr>
                          <a:xfrm flipV="1">
                            <a:off x="754840" y="963495"/>
                            <a:ext cx="796989" cy="27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 name="Connecteur droit avec flèche 176"/>
                        <wps:cNvCnPr/>
                        <wps:spPr>
                          <a:xfrm flipV="1">
                            <a:off x="754840" y="1129192"/>
                            <a:ext cx="859168" cy="226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 name="Connecteur droit avec flèche 177"/>
                        <wps:cNvCnPr/>
                        <wps:spPr>
                          <a:xfrm flipV="1">
                            <a:off x="797799" y="1264204"/>
                            <a:ext cx="902126" cy="16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8" name="Connecteur droit avec flèche 178"/>
                        <wps:cNvCnPr/>
                        <wps:spPr>
                          <a:xfrm flipV="1">
                            <a:off x="4025815" y="153423"/>
                            <a:ext cx="662786" cy="9265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Zone de texte 27"/>
                        <wps:cNvSpPr txBox="1"/>
                        <wps:spPr>
                          <a:xfrm>
                            <a:off x="3455082" y="1043275"/>
                            <a:ext cx="724156" cy="589143"/>
                          </a:xfrm>
                          <a:prstGeom prst="rect">
                            <a:avLst/>
                          </a:prstGeom>
                          <a:solidFill>
                            <a:schemeClr val="lt1"/>
                          </a:solidFill>
                          <a:ln w="6350">
                            <a:noFill/>
                          </a:ln>
                        </wps:spPr>
                        <wps:txbx>
                          <w:txbxContent>
                            <w:p w14:paraId="5858AAAC" w14:textId="77777777" w:rsidR="001A65E1" w:rsidRDefault="001A65E1" w:rsidP="00F92035">
                              <w:r>
                                <w:t>Accès à une zone unique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28"/>
                        <wps:cNvSpPr txBox="1"/>
                        <wps:spPr>
                          <a:xfrm>
                            <a:off x="5958942" y="583006"/>
                            <a:ext cx="988043" cy="288435"/>
                          </a:xfrm>
                          <a:prstGeom prst="rect">
                            <a:avLst/>
                          </a:prstGeom>
                          <a:solidFill>
                            <a:schemeClr val="lt1"/>
                          </a:solidFill>
                          <a:ln w="6350">
                            <a:noFill/>
                          </a:ln>
                        </wps:spPr>
                        <wps:txbx>
                          <w:txbxContent>
                            <w:p w14:paraId="5C986C10" w14:textId="77777777" w:rsidR="001A65E1" w:rsidRDefault="001A65E1" w:rsidP="00F92035">
                              <w:r>
                                <w:t>Avec 3 mats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Connecteur droit avec flèche 181"/>
                        <wps:cNvCnPr/>
                        <wps:spPr>
                          <a:xfrm flipH="1">
                            <a:off x="5081364" y="693471"/>
                            <a:ext cx="877578" cy="111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 name="Connecteur droit avec flèche 182"/>
                        <wps:cNvCnPr/>
                        <wps:spPr>
                          <a:xfrm flipH="1">
                            <a:off x="5081364" y="699608"/>
                            <a:ext cx="877578" cy="5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 name="Connecteur droit avec flèche 183"/>
                        <wps:cNvCnPr/>
                        <wps:spPr>
                          <a:xfrm flipH="1">
                            <a:off x="5148870" y="699608"/>
                            <a:ext cx="80961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4B3B6CD" id="Groupe 32" o:spid="_x0000_s1033" style="position:absolute;left:0;text-align:left;margin-left:.15pt;margin-top:35.45pt;width:547pt;height:210.65pt;z-index:251675648" coordsize="69469,267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">
                <v:shape id="Image 168" o:spid="_x0000_s1034" type="#_x0000_t75" style="position:absolute;top:368;width:7556;height:7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">
                  <v:imagedata r:id="rId39" o:title=""/>
                </v:shape>
                <v:shape id="Image 169" o:spid="_x0000_s1035" type="#_x0000_t75" style="position:absolute;left:12519;top:368;width:16319;height:25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">
                  <v:imagedata r:id="rId4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4" o:spid="_x0000_s1036" type="#_x0000_t13" style="position:absolute;left:8284;top:2209;width:3621;height:2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" adj="14644" fillcolor="white [3201]" strokecolor="red" strokeweight="1.5pt"/>
                <v:shape id="Image 171" o:spid="_x0000_s1037" type="#_x0000_t75" style="position:absolute;left:45597;width:10534;height:26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">
                  <v:imagedata r:id="rId41" o:title=""/>
                </v:shape>
                <v:shape id="Image 172" o:spid="_x0000_s1038" type="#_x0000_t75" style="position:absolute;left:32832;top:613;width:7449;height:7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">
                  <v:imagedata r:id="rId42" o:title=""/>
                </v:shape>
                <v:shape id="Flèche vers la droite 18" o:spid="_x0000_s1039" type="#_x0000_t13" style="position:absolute;left:41055;top:2209;width:3621;height:2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" adj="14644" fillcolor="white [3201]" strokecolor="red" strokeweight="1.5pt"/>
                <v:shape id="Zone de texte 20" o:spid="_x0000_s1040" type="#_x0000_t202" style="position:absolute;left:1043;top:10432;width:7241;height:5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" fillcolor="white [3201]" stroked="f" strokeweight=".5pt">
                  <v:textbox>
                    <w:txbxContent>
                      <w:p w14:paraId="0B33ABF6" w14:textId="77777777" w:rsidR="001A65E1" w:rsidRDefault="001A65E1" w:rsidP="00F92035">
                        <w:r>
                          <w:t>Accès a plusieurs zones :</w:t>
                        </w:r>
                      </w:p>
                    </w:txbxContent>
                  </v:textbox>
                </v:shape>
                <v:shapetype id="_x0000_t32" coordsize="21600,21600" o:spt="32" o:oned="t" path="m,l21600,21600e" filled="f">
                  <v:path arrowok="t" fillok="f" o:connecttype="none"/>
                  <o:lock v:ext="edit" shapetype="t"/>
                </v:shapetype>
                <v:shape id="Connecteur droit avec flèche 175" o:spid="_x0000_s1041" type="#_x0000_t32" style="position:absolute;left:7548;top:9634;width:7970;height:270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" strokecolor="#4579b8 [3044]">
                  <v:stroke endarrow="block"/>
                </v:shape>
                <v:shape id="Connecteur droit avec flèche 176" o:spid="_x0000_s1042" type="#_x0000_t32" style="position:absolute;left:7548;top:11291;width:8592;height:227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" strokecolor="#4579b8 [3044]">
                  <v:stroke endarrow="block"/>
                </v:shape>
                <v:shape id="Connecteur droit avec flèche 177" o:spid="_x0000_s1043" type="#_x0000_t32" style="position:absolute;left:7977;top:12642;width:9022;height:165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" strokecolor="#4579b8 [3044]">
                  <v:stroke endarrow="block"/>
                </v:shape>
                <v:shape id="Connecteur droit avec flèche 178" o:spid="_x0000_s1044" type="#_x0000_t32" style="position:absolute;left:40258;top:1534;width:6628;height:926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" strokecolor="#4579b8 [3044]">
                  <v:stroke endarrow="block"/>
                </v:shape>
                <v:shape id="Zone de texte 27" o:spid="_x0000_s1045" type="#_x0000_t202" style="position:absolute;left:34550;top:10432;width:7242;height:5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" fillcolor="white [3201]" stroked="f" strokeweight=".5pt">
                  <v:textbox>
                    <w:txbxContent>
                      <w:p w14:paraId="5858AAAC" w14:textId="77777777" w:rsidR="001A65E1" w:rsidRDefault="001A65E1" w:rsidP="00F92035">
                        <w:r>
                          <w:t>Accès à une zone unique :</w:t>
                        </w:r>
                      </w:p>
                    </w:txbxContent>
                  </v:textbox>
                </v:shape>
                <v:shape id="Zone de texte 28" o:spid="_x0000_s1046" type="#_x0000_t202" style="position:absolute;left:59589;top:5830;width:9880;height:2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" fillcolor="white [3201]" stroked="f" strokeweight=".5pt">
                  <v:textbox>
                    <w:txbxContent>
                      <w:p w14:paraId="5C986C10" w14:textId="77777777" w:rsidR="001A65E1" w:rsidRDefault="001A65E1" w:rsidP="00F92035">
                        <w:r>
                          <w:t>Avec 3 mats</w:t>
                        </w:r>
                      </w:p>
                    </w:txbxContent>
                  </v:textbox>
                </v:shape>
                <v:shape id="Connecteur droit avec flèche 181" o:spid="_x0000_s1047" type="#_x0000_t32" style="position:absolute;left:50813;top:6934;width:8776;height:1117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" strokecolor="#4579b8 [3044]">
                  <v:stroke endarrow="block"/>
                </v:shape>
                <v:shape id="Connecteur droit avec flèche 182" o:spid="_x0000_s1048" type="#_x0000_t32" style="position:absolute;left:50813;top:6996;width:8776;height:564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" strokecolor="#4579b8 [3044]">
                  <v:stroke endarrow="block"/>
                </v:shape>
                <v:shape id="Connecteur droit avec flèche 183" o:spid="_x0000_s1049" type="#_x0000_t32" style="position:absolute;left:51488;top:6996;width:8096;height:45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" strokecolor="#4579b8 [3044]">
                  <v:stroke endarrow="block"/>
                </v:shape>
              </v:group>
            </w:pict>
          </mc:Fallback>
        </mc:AlternateContent>
      </w:r>
      <w:r>
        <w:t>Ce Widget « </w:t>
      </w:r>
      <w:proofErr w:type="spellStart"/>
      <w:r>
        <w:t>Equipements</w:t>
      </w:r>
      <w:proofErr w:type="spellEnd"/>
      <w:r>
        <w:t> »   n’apparait pas sur votre écran si vous n’avais accès qu’a un seul « </w:t>
      </w:r>
      <w:proofErr w:type="spellStart"/>
      <w:r>
        <w:t>citybox_contrôlller</w:t>
      </w:r>
      <w:proofErr w:type="spellEnd"/>
      <w:r>
        <w:t xml:space="preserve"> » (donc une seule zone géographique). </w:t>
      </w:r>
    </w:p>
    <w:p w14:paraId="5D3F5A44" w14:textId="77777777" w:rsidR="00F92035" w:rsidRDefault="00F92035" w:rsidP="00F92035">
      <w:pPr>
        <w:spacing w:after="0"/>
      </w:pPr>
    </w:p>
    <w:p w14:paraId="6276C83B" w14:textId="77777777" w:rsidR="00F92035" w:rsidRDefault="00F92035" w:rsidP="00F92035">
      <w:pPr>
        <w:spacing w:after="0"/>
      </w:pPr>
    </w:p>
    <w:p w14:paraId="01EC5DFF" w14:textId="77777777" w:rsidR="00F92035" w:rsidRDefault="00F92035" w:rsidP="00F92035">
      <w:pPr>
        <w:spacing w:after="0"/>
      </w:pPr>
    </w:p>
    <w:p w14:paraId="63DEBBF4" w14:textId="77777777" w:rsidR="00F92035" w:rsidRDefault="00F92035" w:rsidP="00F92035">
      <w:pPr>
        <w:spacing w:after="0"/>
      </w:pPr>
    </w:p>
    <w:p w14:paraId="72DD61F2" w14:textId="77777777" w:rsidR="00F92035" w:rsidRDefault="00F92035" w:rsidP="00F92035">
      <w:pPr>
        <w:spacing w:after="0"/>
      </w:pPr>
    </w:p>
    <w:p w14:paraId="32037DBF" w14:textId="77777777" w:rsidR="00F92035" w:rsidRDefault="00F92035" w:rsidP="00F92035">
      <w:pPr>
        <w:spacing w:after="0"/>
      </w:pPr>
    </w:p>
    <w:p w14:paraId="4AFBD38A" w14:textId="77777777" w:rsidR="00F92035" w:rsidRDefault="00F92035" w:rsidP="00F92035">
      <w:pPr>
        <w:spacing w:after="0"/>
      </w:pPr>
    </w:p>
    <w:p w14:paraId="39EF3617" w14:textId="6C2368FA" w:rsidR="00F92035" w:rsidRDefault="00F92035" w:rsidP="00F92035">
      <w:pPr>
        <w:spacing w:after="0"/>
      </w:pPr>
    </w:p>
    <w:p w14:paraId="257F398E" w14:textId="45F5BA40" w:rsidR="00F92035" w:rsidRDefault="00F92035" w:rsidP="00F92035">
      <w:pPr>
        <w:spacing w:after="0"/>
      </w:pPr>
    </w:p>
    <w:p w14:paraId="7EF711B2" w14:textId="067437F3" w:rsidR="00F92035" w:rsidRDefault="00F92035" w:rsidP="00F92035">
      <w:pPr>
        <w:spacing w:after="0"/>
      </w:pPr>
    </w:p>
    <w:p w14:paraId="33930C64" w14:textId="717479C6" w:rsidR="00F92035" w:rsidRDefault="00F92035" w:rsidP="00F92035">
      <w:pPr>
        <w:spacing w:after="0"/>
      </w:pPr>
    </w:p>
    <w:p w14:paraId="1C70864F" w14:textId="4F2F752F" w:rsidR="00F92035" w:rsidRDefault="00F92035" w:rsidP="00F92035">
      <w:pPr>
        <w:spacing w:after="0"/>
      </w:pPr>
    </w:p>
    <w:p w14:paraId="6AAF5979" w14:textId="5A208AEC" w:rsidR="00F92035" w:rsidRDefault="00F92035" w:rsidP="00F92035">
      <w:pPr>
        <w:spacing w:after="0"/>
      </w:pPr>
    </w:p>
    <w:p w14:paraId="2D7E650A" w14:textId="312084EE" w:rsidR="00F92035" w:rsidRDefault="00F92035" w:rsidP="00F92035">
      <w:pPr>
        <w:spacing w:after="0"/>
      </w:pPr>
    </w:p>
    <w:p w14:paraId="479871DB" w14:textId="71A31888" w:rsidR="00F92035" w:rsidRDefault="00F92035" w:rsidP="00F92035">
      <w:pPr>
        <w:spacing w:after="0"/>
      </w:pPr>
    </w:p>
    <w:p w14:paraId="3319BBF2" w14:textId="77777777" w:rsidR="00F92035" w:rsidRDefault="00F92035" w:rsidP="00F92035">
      <w:pPr>
        <w:spacing w:after="0"/>
      </w:pPr>
    </w:p>
    <w:p w14:paraId="28FAEBD8" w14:textId="77777777" w:rsidR="00F92035" w:rsidRDefault="00F92035" w:rsidP="00F92035">
      <w:pPr>
        <w:spacing w:after="0"/>
      </w:pPr>
    </w:p>
    <w:p w14:paraId="3D368EFE" w14:textId="77777777" w:rsidR="00F92035" w:rsidRDefault="00F92035" w:rsidP="00F92035">
      <w:pPr>
        <w:spacing w:after="0"/>
      </w:pPr>
      <w:r>
        <w:t xml:space="preserve">Une fois votre </w:t>
      </w:r>
      <w:proofErr w:type="spellStart"/>
      <w:r>
        <w:t>géozone</w:t>
      </w:r>
      <w:proofErr w:type="spellEnd"/>
      <w:r>
        <w:t xml:space="preserve"> identifiée.</w:t>
      </w:r>
    </w:p>
    <w:p w14:paraId="711871B9" w14:textId="78DC3AD2" w:rsidR="00F92035" w:rsidRDefault="00F92035" w:rsidP="00F92035">
      <w:pPr>
        <w:spacing w:after="0"/>
      </w:pPr>
      <w:r>
        <w:t xml:space="preserve">Cliquer sur le widget Programmations horaires  </w:t>
      </w:r>
      <w:r>
        <w:rPr>
          <w:noProof/>
        </w:rPr>
        <w:drawing>
          <wp:inline distT="0" distB="0" distL="0" distR="0" wp14:anchorId="22CBB022" wp14:editId="468BB644">
            <wp:extent cx="523875" cy="5238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 une liste (bibliothèque) de programmations est accessible.</w:t>
      </w:r>
    </w:p>
    <w:p w14:paraId="51CFC309" w14:textId="77777777" w:rsidR="00F92035" w:rsidRDefault="00F92035" w:rsidP="00F92035">
      <w:pPr>
        <w:spacing w:after="0"/>
      </w:pPr>
      <w:r>
        <w:t xml:space="preserve">Identifier celle qui correspond à votre </w:t>
      </w:r>
      <w:proofErr w:type="spellStart"/>
      <w:r>
        <w:t>géozone</w:t>
      </w:r>
      <w:proofErr w:type="spellEnd"/>
      <w:r>
        <w:t xml:space="preserve"> pour afficher le scénario paramétré.</w:t>
      </w:r>
    </w:p>
    <w:p w14:paraId="2A7A21CA" w14:textId="77DD2295" w:rsidR="00F92035" w:rsidRDefault="00F92035" w:rsidP="00F92035">
      <w:pPr>
        <w:spacing w:after="0"/>
      </w:pPr>
      <w:r>
        <w:rPr>
          <w:noProof/>
        </w:rPr>
        <mc:AlternateContent>
          <mc:Choice Requires="wps">
            <w:drawing>
              <wp:anchor distT="0" distB="0" distL="114300" distR="114300" simplePos="0" relativeHeight="251678720" behindDoc="0" locked="0" layoutInCell="1" allowOverlap="1" wp14:anchorId="2D78CA03" wp14:editId="280C386B">
                <wp:simplePos x="0" y="0"/>
                <wp:positionH relativeFrom="column">
                  <wp:posOffset>1315085</wp:posOffset>
                </wp:positionH>
                <wp:positionV relativeFrom="paragraph">
                  <wp:posOffset>1722755</wp:posOffset>
                </wp:positionV>
                <wp:extent cx="386715" cy="153670"/>
                <wp:effectExtent l="0" t="0" r="13335" b="36830"/>
                <wp:wrapNone/>
                <wp:docPr id="35" name="Connecteur droit avec flèche 35"/>
                <wp:cNvGraphicFramePr/>
                <a:graphic xmlns:a="http://schemas.openxmlformats.org/drawingml/2006/main">
                  <a:graphicData uri="http://schemas.microsoft.com/office/word/2010/wordprocessingShape">
                    <wps:wsp>
                      <wps:cNvCnPr/>
                      <wps:spPr>
                        <a:xfrm flipH="1">
                          <a:off x="0" y="0"/>
                          <a:ext cx="386715" cy="153035"/>
                        </a:xfrm>
                        <a:prstGeom prst="straightConnector1">
                          <a:avLst/>
                        </a:prstGeom>
                        <a:noFill/>
                        <a:ln w="19050">
                          <a:solidFill>
                            <a:srgbClr val="002060"/>
                          </a:solidFill>
                          <a:headEnd type="none" w="med" len="med"/>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3A5A76B4" id="Connecteur droit avec flèche 35" o:spid="_x0000_s1026" type="#_x0000_t32" style="position:absolute;margin-left:103.55pt;margin-top:135.65pt;width:30.45pt;height:12.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" strokecolor="#002060" strokeweight="1.5pt"/>
            </w:pict>
          </mc:Fallback>
        </mc:AlternateContent>
      </w:r>
      <w:r>
        <w:rPr>
          <w:noProof/>
        </w:rPr>
        <mc:AlternateContent>
          <mc:Choice Requires="wps">
            <w:drawing>
              <wp:anchor distT="0" distB="0" distL="114300" distR="114300" simplePos="0" relativeHeight="251677696" behindDoc="0" locked="0" layoutInCell="1" allowOverlap="1" wp14:anchorId="0DEAB287" wp14:editId="19593D18">
                <wp:simplePos x="0" y="0"/>
                <wp:positionH relativeFrom="column">
                  <wp:posOffset>1701800</wp:posOffset>
                </wp:positionH>
                <wp:positionV relativeFrom="paragraph">
                  <wp:posOffset>1195070</wp:posOffset>
                </wp:positionV>
                <wp:extent cx="871220" cy="527685"/>
                <wp:effectExtent l="0" t="0" r="5080" b="5715"/>
                <wp:wrapNone/>
                <wp:docPr id="34" name="Zone de texte 34"/>
                <wp:cNvGraphicFramePr/>
                <a:graphic xmlns:a="http://schemas.openxmlformats.org/drawingml/2006/main">
                  <a:graphicData uri="http://schemas.microsoft.com/office/word/2010/wordprocessingShape">
                    <wps:wsp>
                      <wps:cNvSpPr txBox="1"/>
                      <wps:spPr>
                        <a:xfrm>
                          <a:off x="0" y="0"/>
                          <a:ext cx="871220" cy="527685"/>
                        </a:xfrm>
                        <a:prstGeom prst="rect">
                          <a:avLst/>
                        </a:prstGeom>
                        <a:solidFill>
                          <a:schemeClr val="lt1"/>
                        </a:solidFill>
                        <a:ln w="6350">
                          <a:noFill/>
                        </a:ln>
                      </wps:spPr>
                      <wps:txbx>
                        <w:txbxContent>
                          <w:p w14:paraId="5E768B03" w14:textId="77777777" w:rsidR="001A65E1" w:rsidRDefault="001A65E1" w:rsidP="00F92035">
                            <w:pPr>
                              <w:rPr>
                                <w:color w:val="000000" w:themeColor="text1"/>
                                <w:sz w:val="16"/>
                                <w:szCs w:val="16"/>
                              </w:rPr>
                            </w:pPr>
                            <w:r>
                              <w:rPr>
                                <w:color w:val="000000" w:themeColor="text1"/>
                                <w:sz w:val="16"/>
                                <w:szCs w:val="16"/>
                              </w:rPr>
                              <w:t xml:space="preserve">Je repère le programme e ma </w:t>
                            </w:r>
                            <w:proofErr w:type="spellStart"/>
                            <w:r>
                              <w:rPr>
                                <w:color w:val="000000" w:themeColor="text1"/>
                                <w:sz w:val="16"/>
                                <w:szCs w:val="16"/>
                              </w:rPr>
                              <w:t>géozone</w:t>
                            </w:r>
                            <w:proofErr w:type="spellEnd"/>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B287" id="Zone de texte 34" o:spid="_x0000_s1050" type="#_x0000_t202" style="position:absolute;left:0;text-align:left;margin-left:134pt;margin-top:94.1pt;width:68.6pt;height:4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" fillcolor="white [3201]" stroked="f" strokeweight=".5pt">
                <v:textbox>
                  <w:txbxContent>
                    <w:p w14:paraId="5E768B03" w14:textId="77777777" w:rsidR="001A65E1" w:rsidRDefault="001A65E1" w:rsidP="00F92035">
                      <w:pPr>
                        <w:rPr>
                          <w:color w:val="000000" w:themeColor="text1"/>
                          <w:sz w:val="16"/>
                          <w:szCs w:val="16"/>
                        </w:rPr>
                      </w:pPr>
                      <w:r>
                        <w:rPr>
                          <w:color w:val="000000" w:themeColor="text1"/>
                          <w:sz w:val="16"/>
                          <w:szCs w:val="16"/>
                        </w:rPr>
                        <w:t xml:space="preserve">Je repère le programme e ma </w:t>
                      </w:r>
                      <w:proofErr w:type="spellStart"/>
                      <w:r>
                        <w:rPr>
                          <w:color w:val="000000" w:themeColor="text1"/>
                          <w:sz w:val="16"/>
                          <w:szCs w:val="16"/>
                        </w:rPr>
                        <w:t>géozone</w:t>
                      </w:r>
                      <w:proofErr w:type="spellEnd"/>
                      <w:r>
                        <w:rPr>
                          <w:color w:val="000000" w:themeColor="text1"/>
                          <w:sz w:val="16"/>
                          <w:szCs w:val="16"/>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FCFABEC" wp14:editId="5E5F78A9">
                <wp:simplePos x="0" y="0"/>
                <wp:positionH relativeFrom="column">
                  <wp:posOffset>-120650</wp:posOffset>
                </wp:positionH>
                <wp:positionV relativeFrom="paragraph">
                  <wp:posOffset>1692275</wp:posOffset>
                </wp:positionV>
                <wp:extent cx="1435735" cy="429895"/>
                <wp:effectExtent l="0" t="0" r="12065" b="27305"/>
                <wp:wrapNone/>
                <wp:docPr id="33" name="Ellipse 33"/>
                <wp:cNvGraphicFramePr/>
                <a:graphic xmlns:a="http://schemas.openxmlformats.org/drawingml/2006/main">
                  <a:graphicData uri="http://schemas.microsoft.com/office/word/2010/wordprocessingShape">
                    <wps:wsp>
                      <wps:cNvSpPr/>
                      <wps:spPr>
                        <a:xfrm>
                          <a:off x="0" y="0"/>
                          <a:ext cx="1435735" cy="429260"/>
                        </a:xfrm>
                        <a:prstGeom prst="ellipse">
                          <a:avLst/>
                        </a:prstGeom>
                        <a:noFill/>
                        <a:ln w="19050">
                          <a:solidFill>
                            <a:srgbClr val="00206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3BC899" id="Ellipse 33" o:spid="_x0000_s1026" style="position:absolute;margin-left:-9.5pt;margin-top:133.25pt;width:113.05pt;height:3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" filled="f" strokecolor="#002060" strokeweight="1.5pt"/>
            </w:pict>
          </mc:Fallback>
        </mc:AlternateContent>
      </w:r>
      <w:r>
        <w:rPr>
          <w:noProof/>
        </w:rPr>
        <w:drawing>
          <wp:inline distT="0" distB="0" distL="0" distR="0" wp14:anchorId="7B30D467" wp14:editId="36B1B8B9">
            <wp:extent cx="5819775" cy="33623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9775" cy="3362325"/>
                    </a:xfrm>
                    <a:prstGeom prst="rect">
                      <a:avLst/>
                    </a:prstGeom>
                    <a:noFill/>
                    <a:ln>
                      <a:noFill/>
                    </a:ln>
                  </pic:spPr>
                </pic:pic>
              </a:graphicData>
            </a:graphic>
          </wp:inline>
        </w:drawing>
      </w:r>
    </w:p>
    <w:p w14:paraId="2A6EFCFA" w14:textId="77777777" w:rsidR="00F92035" w:rsidRDefault="00F92035" w:rsidP="00F92035">
      <w:pPr>
        <w:spacing w:after="0"/>
      </w:pPr>
      <w:r>
        <w:br w:type="page"/>
      </w:r>
    </w:p>
    <w:p w14:paraId="7EEBDE4E" w14:textId="77777777" w:rsidR="00F92035" w:rsidRDefault="00F92035" w:rsidP="00F92035">
      <w:pPr>
        <w:spacing w:after="0"/>
      </w:pPr>
      <w:r>
        <w:lastRenderedPageBreak/>
        <w:t>Positionner la souris sur les points de configuration des niveaux d’éclairement et des horaires de déclenchement pour les faire apparaitre.</w:t>
      </w:r>
    </w:p>
    <w:p w14:paraId="39BC4E39" w14:textId="286CB3AE" w:rsidR="00F92035" w:rsidRDefault="00F92035" w:rsidP="00F92035">
      <w:pPr>
        <w:spacing w:after="0"/>
      </w:pPr>
      <w:r>
        <w:rPr>
          <w:noProof/>
        </w:rPr>
        <mc:AlternateContent>
          <mc:Choice Requires="wpg">
            <w:drawing>
              <wp:anchor distT="0" distB="0" distL="114300" distR="114300" simplePos="0" relativeHeight="251679744" behindDoc="0" locked="0" layoutInCell="1" allowOverlap="1" wp14:anchorId="5D03767E" wp14:editId="1A14CFD8">
                <wp:simplePos x="0" y="0"/>
                <wp:positionH relativeFrom="column">
                  <wp:posOffset>3021330</wp:posOffset>
                </wp:positionH>
                <wp:positionV relativeFrom="paragraph">
                  <wp:posOffset>2365375</wp:posOffset>
                </wp:positionV>
                <wp:extent cx="546100" cy="852805"/>
                <wp:effectExtent l="76200" t="19050" r="25400" b="61595"/>
                <wp:wrapNone/>
                <wp:docPr id="49" name="Groupe 49"/>
                <wp:cNvGraphicFramePr/>
                <a:graphic xmlns:a="http://schemas.openxmlformats.org/drawingml/2006/main">
                  <a:graphicData uri="http://schemas.microsoft.com/office/word/2010/wordprocessingGroup">
                    <wpg:wgp>
                      <wpg:cNvGrpSpPr/>
                      <wpg:grpSpPr>
                        <a:xfrm>
                          <a:off x="0" y="0"/>
                          <a:ext cx="546100" cy="852805"/>
                          <a:chOff x="0" y="0"/>
                          <a:chExt cx="546186" cy="853031"/>
                        </a:xfrm>
                      </wpg:grpSpPr>
                      <wps:wsp>
                        <wps:cNvPr id="165" name="Rectangle 165"/>
                        <wps:cNvSpPr/>
                        <wps:spPr>
                          <a:xfrm>
                            <a:off x="147286" y="0"/>
                            <a:ext cx="398900" cy="202518"/>
                          </a:xfrm>
                          <a:prstGeom prst="rect">
                            <a:avLst/>
                          </a:prstGeom>
                          <a:noFill/>
                          <a:ln w="31750">
                            <a:solidFill>
                              <a:srgbClr val="FFFF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Connecteur droit avec flèche 166"/>
                        <wps:cNvCnPr/>
                        <wps:spPr>
                          <a:xfrm flipH="1">
                            <a:off x="0" y="202519"/>
                            <a:ext cx="147286" cy="65051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577465E" id="Groupe 49" o:spid="_x0000_s1026" style="position:absolute;margin-left:237.9pt;margin-top:186.25pt;width:43pt;height:67.15pt;z-index:251679744" coordsize="546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">
                <v:rect id="Rectangle 165" o:spid="_x0000_s1027" style="position:absolute;left:1472;width:3989;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" filled="f" strokecolor="yellow" strokeweight="2.5pt"/>
                <v:shape id="Connecteur droit avec flèche 166" o:spid="_x0000_s1028" type="#_x0000_t32" style="position:absolute;top:2025;width:1472;height:6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" strokecolor="yellow" strokeweight="4.5pt">
                  <v:stroke endarrow="block"/>
                </v:shape>
              </v:group>
            </w:pict>
          </mc:Fallback>
        </mc:AlternateContent>
      </w:r>
      <w:r>
        <w:rPr>
          <w:noProof/>
        </w:rPr>
        <w:drawing>
          <wp:inline distT="0" distB="0" distL="0" distR="0" wp14:anchorId="1B515B45" wp14:editId="1E458212">
            <wp:extent cx="5181600" cy="30003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14:paraId="6D35E61C" w14:textId="77777777" w:rsidR="00F92035" w:rsidRDefault="00F92035" w:rsidP="00F92035">
      <w:pPr>
        <w:spacing w:after="0"/>
      </w:pPr>
    </w:p>
    <w:p w14:paraId="0811AC2A" w14:textId="7CFEB463" w:rsidR="00F92035" w:rsidRDefault="00F92035" w:rsidP="00F92035">
      <w:pPr>
        <w:spacing w:after="0"/>
      </w:pPr>
      <w:r>
        <w:rPr>
          <w:noProof/>
        </w:rPr>
        <mc:AlternateContent>
          <mc:Choice Requires="wpg">
            <w:drawing>
              <wp:anchor distT="0" distB="0" distL="114300" distR="114300" simplePos="0" relativeHeight="251680768" behindDoc="0" locked="0" layoutInCell="1" allowOverlap="1" wp14:anchorId="68E5A00E" wp14:editId="16DFD493">
                <wp:simplePos x="0" y="0"/>
                <wp:positionH relativeFrom="column">
                  <wp:posOffset>345440</wp:posOffset>
                </wp:positionH>
                <wp:positionV relativeFrom="paragraph">
                  <wp:posOffset>948690</wp:posOffset>
                </wp:positionV>
                <wp:extent cx="6265545" cy="2632710"/>
                <wp:effectExtent l="0" t="0" r="20955" b="15240"/>
                <wp:wrapNone/>
                <wp:docPr id="48" name="Groupe 48"/>
                <wp:cNvGraphicFramePr/>
                <a:graphic xmlns:a="http://schemas.openxmlformats.org/drawingml/2006/main">
                  <a:graphicData uri="http://schemas.microsoft.com/office/word/2010/wordprocessingGroup">
                    <wpg:wgp>
                      <wpg:cNvGrpSpPr/>
                      <wpg:grpSpPr>
                        <a:xfrm>
                          <a:off x="0" y="0"/>
                          <a:ext cx="6265545" cy="2632710"/>
                          <a:chOff x="0" y="0"/>
                          <a:chExt cx="6265788" cy="2632735"/>
                        </a:xfrm>
                      </wpg:grpSpPr>
                      <wps:wsp>
                        <wps:cNvPr id="156" name="Ellipse 156"/>
                        <wps:cNvSpPr/>
                        <wps:spPr>
                          <a:xfrm>
                            <a:off x="3221879" y="374351"/>
                            <a:ext cx="503346" cy="349804"/>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0" y="1086233"/>
                            <a:ext cx="1638556" cy="1546502"/>
                          </a:xfrm>
                          <a:prstGeom prst="rect">
                            <a:avLst/>
                          </a:prstGeom>
                          <a:noFill/>
                          <a:ln w="254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Connecteur droit avec flèche 162"/>
                        <wps:cNvCnPr/>
                        <wps:spPr>
                          <a:xfrm flipH="1" flipV="1">
                            <a:off x="3725106" y="576870"/>
                            <a:ext cx="908570" cy="116047"/>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163" name="Zone de texte 46"/>
                        <wps:cNvSpPr txBox="1"/>
                        <wps:spPr>
                          <a:xfrm>
                            <a:off x="4584274" y="0"/>
                            <a:ext cx="1681514" cy="1251930"/>
                          </a:xfrm>
                          <a:prstGeom prst="rect">
                            <a:avLst/>
                          </a:prstGeom>
                          <a:solidFill>
                            <a:schemeClr val="lt1"/>
                          </a:solidFill>
                          <a:ln w="6350">
                            <a:solidFill>
                              <a:prstClr val="black"/>
                            </a:solidFill>
                          </a:ln>
                        </wps:spPr>
                        <wps:txbx>
                          <w:txbxContent>
                            <w:p w14:paraId="04BFCCD5" w14:textId="77777777" w:rsidR="001A65E1" w:rsidRDefault="001A65E1" w:rsidP="00F92035">
                              <w:r>
                                <w:t>OU cliquer sur l’icône en haut à gauche de la fenêtre de l’éditeur de programme de contrôle pour afficher les paramétrages (éléments du programme).</w:t>
                              </w:r>
                            </w:p>
                            <w:p w14:paraId="4D21B995" w14:textId="77777777" w:rsidR="001A65E1" w:rsidRDefault="001A65E1" w:rsidP="00F92035"/>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Connecteur droit avec flèche 164"/>
                        <wps:cNvCnPr/>
                        <wps:spPr>
                          <a:xfrm flipH="1">
                            <a:off x="1638556" y="754840"/>
                            <a:ext cx="2945718" cy="1319922"/>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E5A00E" id="Groupe 48" o:spid="_x0000_s1051" style="position:absolute;left:0;text-align:left;margin-left:27.2pt;margin-top:74.7pt;width:493.35pt;height:207.3pt;z-index:251680768" coordsize="62657,263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">
                <v:oval id="Ellipse 156" o:spid="_x0000_s1052" style="position:absolute;left:32218;top:3743;width:5034;height:3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" filled="f" strokecolor="red" strokeweight="1.5pt"/>
                <v:rect id="Rectangle 161" o:spid="_x0000_s1053" style="position:absolute;top:10862;width:16385;height:15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" filled="f" strokecolor="red" strokeweight="2pt"/>
                <v:shape id="Connecteur droit avec flèche 162" o:spid="_x0000_s1054" type="#_x0000_t32" style="position:absolute;left:37251;top:5768;width:9085;height:116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" strokecolor="#bc4542 [3045]" strokeweight="2.25pt">
                  <v:stroke endarrow="block"/>
                </v:shape>
                <v:shape id="Zone de texte 46" o:spid="_x0000_s1055" type="#_x0000_t202" style="position:absolute;left:45842;width:16815;height:12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" fillcolor="white [3201]" strokeweight=".5pt">
                  <v:textbox>
                    <w:txbxContent>
                      <w:p w14:paraId="04BFCCD5" w14:textId="77777777" w:rsidR="001A65E1" w:rsidRDefault="001A65E1" w:rsidP="00F92035">
                        <w:r>
                          <w:t>OU cliquer sur l’icône en haut à gauche de la fenêtre de l’éditeur de programme de contrôle pour afficher les paramétrages (éléments du programme).</w:t>
                        </w:r>
                      </w:p>
                      <w:p w14:paraId="4D21B995" w14:textId="77777777" w:rsidR="001A65E1" w:rsidRDefault="001A65E1" w:rsidP="00F92035"/>
                    </w:txbxContent>
                  </v:textbox>
                </v:shape>
                <v:shape id="Connecteur droit avec flèche 164" o:spid="_x0000_s1056" type="#_x0000_t32" style="position:absolute;left:16385;top:7548;width:29457;height:131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" strokecolor="#bc4542 [3045]" strokeweight="2.25pt">
                  <v:stroke endarrow="block"/>
                </v:shape>
              </v:group>
            </w:pict>
          </mc:Fallback>
        </mc:AlternateContent>
      </w:r>
      <w:r>
        <w:rPr>
          <w:noProof/>
        </w:rPr>
        <w:drawing>
          <wp:inline distT="0" distB="0" distL="0" distR="0" wp14:anchorId="1B27369E" wp14:editId="672D4EE1">
            <wp:extent cx="5124450" cy="666750"/>
            <wp:effectExtent l="57150" t="57150" r="57150" b="571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w="60325" cmpd="sng">
                      <a:solidFill>
                        <a:srgbClr val="FFFF00"/>
                      </a:solidFill>
                      <a:miter lim="800000"/>
                      <a:headEnd/>
                      <a:tailEnd/>
                    </a:ln>
                    <a:effectLst/>
                  </pic:spPr>
                </pic:pic>
              </a:graphicData>
            </a:graphic>
          </wp:inline>
        </w:drawing>
      </w:r>
    </w:p>
    <w:p w14:paraId="525B475B" w14:textId="77777777" w:rsidR="00F92035" w:rsidRDefault="00F92035" w:rsidP="00F92035">
      <w:pPr>
        <w:spacing w:after="0"/>
      </w:pPr>
    </w:p>
    <w:p w14:paraId="2906775D" w14:textId="71EFD292" w:rsidR="00F92035" w:rsidRDefault="00F92035" w:rsidP="00F92035">
      <w:pPr>
        <w:spacing w:after="0"/>
      </w:pPr>
      <w:r>
        <w:rPr>
          <w:noProof/>
        </w:rPr>
        <w:drawing>
          <wp:inline distT="0" distB="0" distL="0" distR="0" wp14:anchorId="4A6708FD" wp14:editId="7ACEFDE9">
            <wp:extent cx="4314825" cy="31718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14:paraId="781DF5C9" w14:textId="77777777" w:rsidR="00F92035" w:rsidRDefault="00F92035" w:rsidP="00F92035">
      <w:pPr>
        <w:spacing w:after="0"/>
      </w:pPr>
    </w:p>
    <w:p w14:paraId="306B1968" w14:textId="04B1879C" w:rsidR="00F92035" w:rsidRDefault="00F92035">
      <w:pPr>
        <w:jc w:val="left"/>
      </w:pPr>
      <w:r>
        <w:br w:type="page"/>
      </w:r>
    </w:p>
    <w:p w14:paraId="17BA6826" w14:textId="3CAD75EC" w:rsidR="00F92035" w:rsidRDefault="00F92035" w:rsidP="00F92035">
      <w:pPr>
        <w:spacing w:after="0"/>
      </w:pPr>
      <w:r>
        <w:rPr>
          <w:noProof/>
        </w:rPr>
        <w:lastRenderedPageBreak/>
        <mc:AlternateContent>
          <mc:Choice Requires="wpg">
            <w:drawing>
              <wp:anchor distT="0" distB="0" distL="114300" distR="114300" simplePos="0" relativeHeight="251681792" behindDoc="0" locked="0" layoutInCell="1" allowOverlap="1" wp14:anchorId="4C3A2296" wp14:editId="449FAC9A">
                <wp:simplePos x="0" y="0"/>
                <wp:positionH relativeFrom="column">
                  <wp:posOffset>4665980</wp:posOffset>
                </wp:positionH>
                <wp:positionV relativeFrom="paragraph">
                  <wp:posOffset>377190</wp:posOffset>
                </wp:positionV>
                <wp:extent cx="1853565" cy="3109595"/>
                <wp:effectExtent l="38100" t="0" r="32385" b="33655"/>
                <wp:wrapNone/>
                <wp:docPr id="58" name="Groupe 58"/>
                <wp:cNvGraphicFramePr/>
                <a:graphic xmlns:a="http://schemas.openxmlformats.org/drawingml/2006/main">
                  <a:graphicData uri="http://schemas.microsoft.com/office/word/2010/wordprocessingGroup">
                    <wpg:wgp>
                      <wpg:cNvGrpSpPr/>
                      <wpg:grpSpPr>
                        <a:xfrm>
                          <a:off x="0" y="0"/>
                          <a:ext cx="1853565" cy="3108960"/>
                          <a:chOff x="0" y="0"/>
                          <a:chExt cx="1853565" cy="3109305"/>
                        </a:xfrm>
                      </wpg:grpSpPr>
                      <pic:pic xmlns:pic="http://schemas.openxmlformats.org/drawingml/2006/picture">
                        <pic:nvPicPr>
                          <pic:cNvPr id="153" name="Image 15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1251930"/>
                            <a:ext cx="1853565" cy="1857375"/>
                          </a:xfrm>
                          <a:prstGeom prst="rect">
                            <a:avLst/>
                          </a:prstGeom>
                          <a:ln w="34925">
                            <a:solidFill>
                              <a:srgbClr val="0070C0"/>
                            </a:solidFill>
                          </a:ln>
                        </pic:spPr>
                      </pic:pic>
                      <wps:wsp>
                        <wps:cNvPr id="154" name="Ellipse 154"/>
                        <wps:cNvSpPr/>
                        <wps:spPr>
                          <a:xfrm>
                            <a:off x="153422" y="0"/>
                            <a:ext cx="484816" cy="435721"/>
                          </a:xfrm>
                          <a:prstGeom prst="ellipse">
                            <a:avLst/>
                          </a:prstGeom>
                          <a:noFill/>
                          <a:ln w="2540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Connecteur droit avec flèche 155"/>
                        <wps:cNvCnPr/>
                        <wps:spPr>
                          <a:xfrm>
                            <a:off x="472542" y="435721"/>
                            <a:ext cx="193922" cy="816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E38796" id="Groupe 58" o:spid="_x0000_s1026" style="position:absolute;margin-left:367.4pt;margin-top:29.7pt;width:145.95pt;height:244.85pt;z-index:251681792" coordsize="18535,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">
                <v:shape id="Image 153" o:spid="_x0000_s1027" type="#_x0000_t75" style="position:absolute;top:12519;width:1853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" stroked="t" strokecolor="#0070c0" strokeweight="2.75pt">
                  <v:imagedata r:id="rId50" o:title=""/>
                  <v:path arrowok="t"/>
                </v:shape>
                <v:oval id="Ellipse 154" o:spid="_x0000_s1028" style="position:absolute;left:1534;width:484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" filled="f" strokecolor="#0070c0" strokeweight="2pt"/>
                <v:shape id="Connecteur droit avec flèche 155" o:spid="_x0000_s1029" type="#_x0000_t32" style="position:absolute;left:4725;top:4357;width:1939;height:8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" strokecolor="#4579b8 [3044]" strokeweight="1.5pt">
                  <v:stroke endarrow="block"/>
                </v:shape>
              </v:group>
            </w:pict>
          </mc:Fallback>
        </mc:AlternateContent>
      </w:r>
      <w:r>
        <w:t>De la même manière vous afficherez l’éditeur de calendrier pour connaitre l’affectation des programmes en fonction des jours de l’année.</w:t>
      </w:r>
    </w:p>
    <w:p w14:paraId="653A4A93" w14:textId="1BE6072C" w:rsidR="00F92035" w:rsidRDefault="00F92035" w:rsidP="00F92035">
      <w:pPr>
        <w:spacing w:after="0"/>
      </w:pPr>
      <w:r>
        <w:rPr>
          <w:noProof/>
        </w:rPr>
        <w:drawing>
          <wp:inline distT="0" distB="0" distL="0" distR="0" wp14:anchorId="6DD0B796" wp14:editId="5D5B8ABB">
            <wp:extent cx="5133975" cy="27432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14:paraId="084BE244" w14:textId="38B9D910" w:rsidR="00F92035" w:rsidRDefault="00F92035" w:rsidP="00F92035">
      <w:pPr>
        <w:spacing w:after="0"/>
      </w:pPr>
    </w:p>
    <w:p w14:paraId="4CC9037E" w14:textId="01283998" w:rsidR="00F92035" w:rsidRDefault="00F92035" w:rsidP="00F92035">
      <w:pPr>
        <w:spacing w:after="0"/>
      </w:pPr>
    </w:p>
    <w:p w14:paraId="7F3637EF" w14:textId="77777777" w:rsidR="00F92035" w:rsidRDefault="00F92035" w:rsidP="00F92035">
      <w:pPr>
        <w:spacing w:after="0"/>
      </w:pPr>
    </w:p>
    <w:p w14:paraId="6233FDA7" w14:textId="77777777" w:rsidR="00F92035" w:rsidRDefault="00F92035" w:rsidP="00F92035">
      <w:pPr>
        <w:spacing w:after="0"/>
      </w:pPr>
      <w:r>
        <w:t>Effectuer les relevés correspondants à votre installation et compléter le graphique ci-dessous ainsi que le tableaux page suivante avec vos résultats.</w:t>
      </w:r>
    </w:p>
    <w:p w14:paraId="7F96DD49" w14:textId="5E07CFBD" w:rsidR="00F92035" w:rsidRDefault="00F92035" w:rsidP="00F92035">
      <w:pPr>
        <w:spacing w:after="0"/>
      </w:pPr>
      <w:r>
        <w:rPr>
          <w:noProof/>
        </w:rPr>
        <mc:AlternateContent>
          <mc:Choice Requires="wpg">
            <w:drawing>
              <wp:anchor distT="0" distB="0" distL="114300" distR="114300" simplePos="0" relativeHeight="251682816" behindDoc="0" locked="0" layoutInCell="1" allowOverlap="1" wp14:anchorId="6D4DA4BD" wp14:editId="4E1385FB">
                <wp:simplePos x="0" y="0"/>
                <wp:positionH relativeFrom="column">
                  <wp:posOffset>94615</wp:posOffset>
                </wp:positionH>
                <wp:positionV relativeFrom="paragraph">
                  <wp:posOffset>144780</wp:posOffset>
                </wp:positionV>
                <wp:extent cx="6464935" cy="3123565"/>
                <wp:effectExtent l="0" t="0" r="0" b="635"/>
                <wp:wrapNone/>
                <wp:docPr id="30" name="Groupe 30"/>
                <wp:cNvGraphicFramePr/>
                <a:graphic xmlns:a="http://schemas.openxmlformats.org/drawingml/2006/main">
                  <a:graphicData uri="http://schemas.microsoft.com/office/word/2010/wordprocessingGroup">
                    <wpg:wgp>
                      <wpg:cNvGrpSpPr/>
                      <wpg:grpSpPr>
                        <a:xfrm>
                          <a:off x="0" y="0"/>
                          <a:ext cx="6464935" cy="3122930"/>
                          <a:chOff x="0" y="0"/>
                          <a:chExt cx="6465129" cy="3123354"/>
                        </a:xfrm>
                      </wpg:grpSpPr>
                      <wps:wsp>
                        <wps:cNvPr id="134" name="Rectangle 134"/>
                        <wps:cNvSpPr/>
                        <wps:spPr>
                          <a:xfrm>
                            <a:off x="592751" y="220559"/>
                            <a:ext cx="5572317" cy="2491587"/>
                          </a:xfrm>
                          <a:prstGeom prst="rect">
                            <a:avLst/>
                          </a:prstGeom>
                          <a:solidFill>
                            <a:schemeClr val="bg1">
                              <a:lumMod val="85000"/>
                            </a:schemeClr>
                          </a:solidFill>
                          <a:ln w="19050">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Connecteur droit 135"/>
                        <wps:cNvCnPr/>
                        <wps:spPr>
                          <a:xfrm flipV="1">
                            <a:off x="592751" y="2720225"/>
                            <a:ext cx="5572317" cy="613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6" name="Connecteur droit 136"/>
                        <wps:cNvCnPr/>
                        <wps:spPr>
                          <a:xfrm flipV="1">
                            <a:off x="606536" y="234344"/>
                            <a:ext cx="0" cy="249158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7" name="Connecteur droit 137"/>
                        <wps:cNvCnPr/>
                        <wps:spPr>
                          <a:xfrm flipV="1">
                            <a:off x="2086118" y="128659"/>
                            <a:ext cx="0" cy="259543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8" name="Connecteur droit 138"/>
                        <wps:cNvCnPr/>
                        <wps:spPr>
                          <a:xfrm flipV="1">
                            <a:off x="4659304" y="137849"/>
                            <a:ext cx="0" cy="2589296"/>
                          </a:xfrm>
                          <a:prstGeom prst="line">
                            <a:avLst/>
                          </a:prstGeom>
                          <a:ln w="285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9" name="Image 13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962054" y="9190"/>
                            <a:ext cx="284480" cy="208280"/>
                          </a:xfrm>
                          <a:prstGeom prst="rect">
                            <a:avLst/>
                          </a:prstGeom>
                        </pic:spPr>
                      </pic:pic>
                      <pic:pic xmlns:pic="http://schemas.openxmlformats.org/drawingml/2006/picture">
                        <pic:nvPicPr>
                          <pic:cNvPr id="140" name="Image 14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535240" y="0"/>
                            <a:ext cx="275590" cy="218440"/>
                          </a:xfrm>
                          <a:prstGeom prst="rect">
                            <a:avLst/>
                          </a:prstGeom>
                        </pic:spPr>
                      </pic:pic>
                      <wps:wsp>
                        <wps:cNvPr id="141" name="Zone de texte 66"/>
                        <wps:cNvSpPr txBox="1"/>
                        <wps:spPr>
                          <a:xfrm>
                            <a:off x="0" y="133254"/>
                            <a:ext cx="514915" cy="233203"/>
                          </a:xfrm>
                          <a:prstGeom prst="rect">
                            <a:avLst/>
                          </a:prstGeom>
                          <a:solidFill>
                            <a:schemeClr val="lt1"/>
                          </a:solidFill>
                          <a:ln w="6350">
                            <a:noFill/>
                          </a:ln>
                        </wps:spPr>
                        <wps:txbx>
                          <w:txbxContent>
                            <w:p w14:paraId="21D9576E" w14:textId="77777777" w:rsidR="001A65E1" w:rsidRDefault="001A65E1" w:rsidP="00F92035">
                              <w:pPr>
                                <w:rPr>
                                  <w:color w:val="000000" w:themeColor="text1"/>
                                </w:rPr>
                              </w:pPr>
                              <w:r>
                                <w:rPr>
                                  <w:color w:val="000000" w:themeColor="text1"/>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Zone de texte 67"/>
                        <wps:cNvSpPr txBox="1"/>
                        <wps:spPr>
                          <a:xfrm>
                            <a:off x="36759" y="1383087"/>
                            <a:ext cx="468688" cy="270024"/>
                          </a:xfrm>
                          <a:prstGeom prst="rect">
                            <a:avLst/>
                          </a:prstGeom>
                          <a:solidFill>
                            <a:schemeClr val="lt1"/>
                          </a:solidFill>
                          <a:ln w="6350">
                            <a:noFill/>
                          </a:ln>
                        </wps:spPr>
                        <wps:txbx>
                          <w:txbxContent>
                            <w:p w14:paraId="29FBE9AF" w14:textId="77777777" w:rsidR="001A65E1" w:rsidRDefault="001A65E1" w:rsidP="00F92035">
                              <w:pPr>
                                <w:rPr>
                                  <w:color w:val="000000" w:themeColor="text1"/>
                                </w:rPr>
                              </w:pPr>
                              <w:r>
                                <w:rPr>
                                  <w:color w:val="000000" w:themeColor="text1"/>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Connecteur droit 143"/>
                        <wps:cNvCnPr/>
                        <wps:spPr>
                          <a:xfrm flipH="1">
                            <a:off x="514637" y="1507152"/>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Connecteur droit 144"/>
                        <wps:cNvCnPr/>
                        <wps:spPr>
                          <a:xfrm flipH="1">
                            <a:off x="505447" y="2729415"/>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Connecteur droit 145"/>
                        <wps:cNvCnPr/>
                        <wps:spPr>
                          <a:xfrm flipH="1">
                            <a:off x="505447" y="234344"/>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Connecteur droit 146"/>
                        <wps:cNvCnPr/>
                        <wps:spPr>
                          <a:xfrm>
                            <a:off x="60653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Connecteur droit 147"/>
                        <wps:cNvCnPr/>
                        <wps:spPr>
                          <a:xfrm>
                            <a:off x="343244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Connecteur droit 148"/>
                        <wps:cNvCnPr/>
                        <wps:spPr>
                          <a:xfrm>
                            <a:off x="6166456" y="271103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Zone de texte 75"/>
                        <wps:cNvSpPr txBox="1"/>
                        <wps:spPr>
                          <a:xfrm>
                            <a:off x="124064" y="2582376"/>
                            <a:ext cx="390573" cy="270024"/>
                          </a:xfrm>
                          <a:prstGeom prst="rect">
                            <a:avLst/>
                          </a:prstGeom>
                          <a:solidFill>
                            <a:schemeClr val="lt1"/>
                          </a:solidFill>
                          <a:ln w="6350">
                            <a:noFill/>
                          </a:ln>
                        </wps:spPr>
                        <wps:txbx>
                          <w:txbxContent>
                            <w:p w14:paraId="4040A66E" w14:textId="77777777" w:rsidR="001A65E1" w:rsidRDefault="001A65E1" w:rsidP="00F92035">
                              <w:pPr>
                                <w:rPr>
                                  <w:color w:val="000000" w:themeColor="text1"/>
                                </w:rPr>
                              </w:pPr>
                              <w:r>
                                <w:rPr>
                                  <w:color w:val="000000" w:themeColor="text1"/>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Zone de texte 76"/>
                        <wps:cNvSpPr txBox="1"/>
                        <wps:spPr>
                          <a:xfrm>
                            <a:off x="427332" y="2853479"/>
                            <a:ext cx="574372" cy="269875"/>
                          </a:xfrm>
                          <a:prstGeom prst="rect">
                            <a:avLst/>
                          </a:prstGeom>
                          <a:solidFill>
                            <a:schemeClr val="lt1"/>
                          </a:solidFill>
                          <a:ln w="6350">
                            <a:noFill/>
                          </a:ln>
                        </wps:spPr>
                        <wps:txbx>
                          <w:txbxContent>
                            <w:p w14:paraId="0B3DAB39" w14:textId="77777777" w:rsidR="001A65E1" w:rsidRDefault="001A65E1" w:rsidP="00F92035">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Zone de texte 77"/>
                        <wps:cNvSpPr txBox="1"/>
                        <wps:spPr>
                          <a:xfrm>
                            <a:off x="3221077" y="2830504"/>
                            <a:ext cx="546802" cy="269875"/>
                          </a:xfrm>
                          <a:prstGeom prst="rect">
                            <a:avLst/>
                          </a:prstGeom>
                          <a:solidFill>
                            <a:schemeClr val="lt1"/>
                          </a:solidFill>
                          <a:ln w="6350">
                            <a:noFill/>
                          </a:ln>
                        </wps:spPr>
                        <wps:txbx>
                          <w:txbxContent>
                            <w:p w14:paraId="57DE5457" w14:textId="77777777" w:rsidR="001A65E1" w:rsidRDefault="001A65E1" w:rsidP="00F92035">
                              <w:pPr>
                                <w:rPr>
                                  <w:color w:val="000000" w:themeColor="text1"/>
                                </w:rPr>
                              </w:pPr>
                              <w:r>
                                <w:rPr>
                                  <w:color w:val="000000" w:themeColor="text1"/>
                                </w:rPr>
                                <w:t>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Zone de texte 78"/>
                        <wps:cNvSpPr txBox="1"/>
                        <wps:spPr>
                          <a:xfrm>
                            <a:off x="5886162" y="2812124"/>
                            <a:ext cx="578967" cy="270024"/>
                          </a:xfrm>
                          <a:prstGeom prst="rect">
                            <a:avLst/>
                          </a:prstGeom>
                          <a:solidFill>
                            <a:schemeClr val="lt1"/>
                          </a:solidFill>
                          <a:ln w="6350">
                            <a:noFill/>
                          </a:ln>
                        </wps:spPr>
                        <wps:txbx>
                          <w:txbxContent>
                            <w:p w14:paraId="07567503" w14:textId="77777777" w:rsidR="001A65E1" w:rsidRDefault="001A65E1" w:rsidP="00F92035">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4DA4BD" id="Groupe 30" o:spid="_x0000_s1057" style="position:absolute;left:0;text-align:left;margin-left:7.45pt;margin-top:11.4pt;width:509.05pt;height:245.95pt;z-index:251682816" coordsize="64651,312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">
                <v:rect id="Rectangle 134" o:spid="_x0000_s1058" style="position:absolute;left:5927;top:2205;width:55723;height:249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" fillcolor="#d8d8d8 [2732]" strokecolor="#d8d8d8 [2732]" strokeweight="1.5pt"/>
                <v:line id="Connecteur droit 135" o:spid="_x0000_s1059" style="position:absolute;flip:y;visibility:visible;mso-wrap-style:square" from="5927,27202" to="61650,27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" strokecolor="black [3040]" strokeweight="2.25pt"/>
                <v:line id="Connecteur droit 136" o:spid="_x0000_s1060" style="position:absolute;flip:y;visibility:visible;mso-wrap-style:square" from="6065,2343" to="6065,27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" strokecolor="black [3040]" strokeweight="2.25pt"/>
                <v:line id="Connecteur droit 137" o:spid="_x0000_s1061" style="position:absolute;flip:y;visibility:visible;mso-wrap-style:square" from="20861,1286" to="20861,27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" strokecolor="black [3040]" strokeweight="2.25pt"/>
                <v:line id="Connecteur droit 138" o:spid="_x0000_s1062" style="position:absolute;flip:y;visibility:visible;mso-wrap-style:square" from="46593,1378" to="46593,27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" strokecolor="black [3040]" strokeweight="2.25pt"/>
                <v:shape id="Image 139" o:spid="_x0000_s1063" type="#_x0000_t75" style="position:absolute;left:19620;top:91;width:2845;height:2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">
                  <v:imagedata r:id="rId54" o:title=""/>
                </v:shape>
                <v:shape id="Image 140" o:spid="_x0000_s1064" type="#_x0000_t75" style="position:absolute;left:45352;width:2756;height:2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">
                  <v:imagedata r:id="rId55" o:title=""/>
                </v:shape>
                <v:shape id="Zone de texte 66" o:spid="_x0000_s1065" type="#_x0000_t202" style="position:absolute;top:1332;width:5149;height:2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" fillcolor="white [3201]" stroked="f" strokeweight=".5pt">
                  <v:textbox>
                    <w:txbxContent>
                      <w:p w14:paraId="21D9576E" w14:textId="77777777" w:rsidR="001A65E1" w:rsidRDefault="001A65E1" w:rsidP="00F92035">
                        <w:pPr>
                          <w:rPr>
                            <w:color w:val="000000" w:themeColor="text1"/>
                          </w:rPr>
                        </w:pPr>
                        <w:r>
                          <w:rPr>
                            <w:color w:val="000000" w:themeColor="text1"/>
                          </w:rPr>
                          <w:t>100%</w:t>
                        </w:r>
                      </w:p>
                    </w:txbxContent>
                  </v:textbox>
                </v:shape>
                <v:shape id="Zone de texte 67" o:spid="_x0000_s1066" type="#_x0000_t202" style="position:absolute;left:367;top:13830;width:4687;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" fillcolor="white [3201]" stroked="f" strokeweight=".5pt">
                  <v:textbox>
                    <w:txbxContent>
                      <w:p w14:paraId="29FBE9AF" w14:textId="77777777" w:rsidR="001A65E1" w:rsidRDefault="001A65E1" w:rsidP="00F92035">
                        <w:pPr>
                          <w:rPr>
                            <w:color w:val="000000" w:themeColor="text1"/>
                          </w:rPr>
                        </w:pPr>
                        <w:r>
                          <w:rPr>
                            <w:color w:val="000000" w:themeColor="text1"/>
                          </w:rPr>
                          <w:t>50%</w:t>
                        </w:r>
                      </w:p>
                    </w:txbxContent>
                  </v:textbox>
                </v:shape>
                <v:line id="Connecteur droit 143" o:spid="_x0000_s1067" style="position:absolute;flip:x;visibility:visible;mso-wrap-style:square" from="5146,15071" to="6066,15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" strokecolor="black [3040]"/>
                <v:line id="Connecteur droit 144" o:spid="_x0000_s1068" style="position:absolute;flip:x;visibility:visible;mso-wrap-style:square" from="5054,27294" to="5975,27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" strokecolor="black [3040]"/>
                <v:line id="Connecteur droit 145" o:spid="_x0000_s1069" style="position:absolute;flip:x;visibility:visible;mso-wrap-style:square" from="5054,2343" to="5975,2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" strokecolor="black [3040]"/>
                <v:line id="Connecteur droit 146" o:spid="_x0000_s1070" style="position:absolute;visibility:visible;mso-wrap-style:square" from="6065,27294" to="6065,28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" strokecolor="black [3040]"/>
                <v:line id="Connecteur droit 147" o:spid="_x0000_s1071" style="position:absolute;visibility:visible;mso-wrap-style:square" from="34324,27294" to="34324,28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" strokecolor="black [3040]"/>
                <v:line id="Connecteur droit 148" o:spid="_x0000_s1072" style="position:absolute;visibility:visible;mso-wrap-style:square" from="61664,27110" to="61664,28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" strokecolor="black [3040]"/>
                <v:shape id="Zone de texte 75" o:spid="_x0000_s1073" type="#_x0000_t202" style="position:absolute;left:1240;top:25823;width:3906;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" fillcolor="white [3201]" stroked="f" strokeweight=".5pt">
                  <v:textbox>
                    <w:txbxContent>
                      <w:p w14:paraId="4040A66E" w14:textId="77777777" w:rsidR="001A65E1" w:rsidRDefault="001A65E1" w:rsidP="00F92035">
                        <w:pPr>
                          <w:rPr>
                            <w:color w:val="000000" w:themeColor="text1"/>
                          </w:rPr>
                        </w:pPr>
                        <w:r>
                          <w:rPr>
                            <w:color w:val="000000" w:themeColor="text1"/>
                          </w:rPr>
                          <w:t>0%</w:t>
                        </w:r>
                      </w:p>
                    </w:txbxContent>
                  </v:textbox>
                </v:shape>
                <v:shape id="Zone de texte 76" o:spid="_x0000_s1074" type="#_x0000_t202" style="position:absolute;left:4273;top:28534;width:5744;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" fillcolor="white [3201]" stroked="f" strokeweight=".5pt">
                  <v:textbox>
                    <w:txbxContent>
                      <w:p w14:paraId="0B3DAB39" w14:textId="77777777" w:rsidR="001A65E1" w:rsidRDefault="001A65E1" w:rsidP="00F92035">
                        <w:pPr>
                          <w:rPr>
                            <w:color w:val="000000" w:themeColor="text1"/>
                          </w:rPr>
                        </w:pPr>
                        <w:r>
                          <w:rPr>
                            <w:color w:val="000000" w:themeColor="text1"/>
                          </w:rPr>
                          <w:t>12 :00</w:t>
                        </w:r>
                      </w:p>
                    </w:txbxContent>
                  </v:textbox>
                </v:shape>
                <v:shape id="Zone de texte 77" o:spid="_x0000_s1075" type="#_x0000_t202" style="position:absolute;left:32210;top:28305;width:5468;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" fillcolor="white [3201]" stroked="f" strokeweight=".5pt">
                  <v:textbox>
                    <w:txbxContent>
                      <w:p w14:paraId="57DE5457" w14:textId="77777777" w:rsidR="001A65E1" w:rsidRDefault="001A65E1" w:rsidP="00F92035">
                        <w:pPr>
                          <w:rPr>
                            <w:color w:val="000000" w:themeColor="text1"/>
                          </w:rPr>
                        </w:pPr>
                        <w:r>
                          <w:rPr>
                            <w:color w:val="000000" w:themeColor="text1"/>
                          </w:rPr>
                          <w:t>00 :00</w:t>
                        </w:r>
                      </w:p>
                    </w:txbxContent>
                  </v:textbox>
                </v:shape>
                <v:shape id="Zone de texte 78" o:spid="_x0000_s1076" type="#_x0000_t202" style="position:absolute;left:58861;top:28121;width:5790;height:2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" fillcolor="white [3201]" stroked="f" strokeweight=".5pt">
                  <v:textbox>
                    <w:txbxContent>
                      <w:p w14:paraId="07567503" w14:textId="77777777" w:rsidR="001A65E1" w:rsidRDefault="001A65E1" w:rsidP="00F92035">
                        <w:pPr>
                          <w:rPr>
                            <w:color w:val="000000" w:themeColor="text1"/>
                          </w:rPr>
                        </w:pPr>
                        <w:r>
                          <w:rPr>
                            <w:color w:val="000000" w:themeColor="text1"/>
                          </w:rPr>
                          <w:t>12 :00</w:t>
                        </w:r>
                      </w:p>
                    </w:txbxContent>
                  </v:textbox>
                </v:shape>
              </v:group>
            </w:pict>
          </mc:Fallback>
        </mc:AlternateContent>
      </w:r>
    </w:p>
    <w:p w14:paraId="59B42FC1" w14:textId="77777777" w:rsidR="00F92035" w:rsidRDefault="00F92035" w:rsidP="00F92035">
      <w:pPr>
        <w:spacing w:after="0"/>
      </w:pPr>
    </w:p>
    <w:p w14:paraId="7098F13A" w14:textId="77777777" w:rsidR="00F92035" w:rsidRDefault="00F92035" w:rsidP="00F92035">
      <w:pPr>
        <w:spacing w:after="0"/>
      </w:pPr>
    </w:p>
    <w:p w14:paraId="366B3069" w14:textId="77777777" w:rsidR="00F92035" w:rsidRDefault="00F92035" w:rsidP="00F92035">
      <w:pPr>
        <w:spacing w:after="0"/>
      </w:pPr>
    </w:p>
    <w:p w14:paraId="492D0D2D" w14:textId="77777777" w:rsidR="00F92035" w:rsidRDefault="00F92035" w:rsidP="00F92035">
      <w:pPr>
        <w:spacing w:after="0"/>
      </w:pPr>
    </w:p>
    <w:p w14:paraId="605F59CD" w14:textId="77777777" w:rsidR="00F92035" w:rsidRDefault="00F92035" w:rsidP="00F92035">
      <w:pPr>
        <w:spacing w:after="0"/>
      </w:pPr>
    </w:p>
    <w:p w14:paraId="4505013D" w14:textId="77777777" w:rsidR="00F92035" w:rsidRDefault="00F92035" w:rsidP="00F92035">
      <w:pPr>
        <w:spacing w:after="0"/>
      </w:pPr>
      <w:r>
        <w:t xml:space="preserve">         </w:t>
      </w:r>
    </w:p>
    <w:p w14:paraId="6C0D4CFC" w14:textId="77777777" w:rsidR="00F92035" w:rsidRDefault="00F92035" w:rsidP="00F92035">
      <w:pPr>
        <w:spacing w:after="0"/>
      </w:pPr>
    </w:p>
    <w:p w14:paraId="554F58DB" w14:textId="77777777" w:rsidR="00F92035" w:rsidRDefault="00F92035" w:rsidP="00F92035">
      <w:pPr>
        <w:spacing w:after="0"/>
      </w:pPr>
    </w:p>
    <w:p w14:paraId="6010A665" w14:textId="77777777" w:rsidR="00F92035" w:rsidRDefault="00F92035" w:rsidP="00F92035">
      <w:pPr>
        <w:spacing w:after="0"/>
      </w:pPr>
    </w:p>
    <w:p w14:paraId="79CC4C8D" w14:textId="77777777" w:rsidR="00F92035" w:rsidRDefault="00F92035" w:rsidP="00F92035">
      <w:pPr>
        <w:spacing w:after="0"/>
      </w:pPr>
    </w:p>
    <w:p w14:paraId="2DA1B196" w14:textId="77777777" w:rsidR="00F92035" w:rsidRDefault="00F92035" w:rsidP="00F92035">
      <w:pPr>
        <w:spacing w:after="0"/>
      </w:pPr>
    </w:p>
    <w:p w14:paraId="2F26A4C7" w14:textId="77777777" w:rsidR="00F92035" w:rsidRDefault="00F92035" w:rsidP="00F92035">
      <w:pPr>
        <w:spacing w:after="0"/>
      </w:pPr>
    </w:p>
    <w:p w14:paraId="788C4599" w14:textId="77777777" w:rsidR="00F92035" w:rsidRDefault="00F92035" w:rsidP="00F92035">
      <w:pPr>
        <w:spacing w:after="0"/>
      </w:pPr>
    </w:p>
    <w:p w14:paraId="2B7C56DA" w14:textId="77777777" w:rsidR="00F92035" w:rsidRDefault="00F92035" w:rsidP="00F92035">
      <w:pPr>
        <w:spacing w:after="0"/>
      </w:pPr>
    </w:p>
    <w:p w14:paraId="5230DC7E" w14:textId="77777777" w:rsidR="00F92035" w:rsidRDefault="00F92035" w:rsidP="00F92035">
      <w:pPr>
        <w:spacing w:after="0"/>
      </w:pPr>
    </w:p>
    <w:p w14:paraId="21629DDB" w14:textId="77777777" w:rsidR="00F92035" w:rsidRDefault="00F92035" w:rsidP="00F92035">
      <w:pPr>
        <w:spacing w:after="0"/>
      </w:pPr>
    </w:p>
    <w:p w14:paraId="0C6EBE22" w14:textId="77777777" w:rsidR="00F92035" w:rsidRDefault="00F92035" w:rsidP="00F92035">
      <w:pPr>
        <w:spacing w:after="0"/>
      </w:pPr>
    </w:p>
    <w:p w14:paraId="28A530D1" w14:textId="77777777" w:rsidR="00F92035" w:rsidRDefault="00F92035" w:rsidP="00F92035">
      <w:pPr>
        <w:spacing w:after="0"/>
      </w:pPr>
    </w:p>
    <w:p w14:paraId="66569ED0" w14:textId="77777777" w:rsidR="00F92035" w:rsidRDefault="00F92035" w:rsidP="00F92035">
      <w:pPr>
        <w:spacing w:after="0"/>
      </w:pPr>
    </w:p>
    <w:p w14:paraId="5D5EC48A" w14:textId="77777777" w:rsidR="00F92035" w:rsidRDefault="00F92035">
      <w:pPr>
        <w:jc w:val="left"/>
      </w:pPr>
      <w:r>
        <w:br w:type="page"/>
      </w:r>
    </w:p>
    <w:p w14:paraId="38570095" w14:textId="69BB9C0E" w:rsidR="00F92035" w:rsidRDefault="00F92035" w:rsidP="00F92035">
      <w:pPr>
        <w:spacing w:after="0"/>
      </w:pPr>
      <w:r>
        <w:rPr>
          <w:noProof/>
        </w:rPr>
        <w:lastRenderedPageBreak/>
        <mc:AlternateContent>
          <mc:Choice Requires="wpg">
            <w:drawing>
              <wp:anchor distT="0" distB="0" distL="114300" distR="114300" simplePos="0" relativeHeight="251683840" behindDoc="0" locked="0" layoutInCell="1" allowOverlap="1" wp14:anchorId="56B5D51A" wp14:editId="5C122E25">
                <wp:simplePos x="0" y="0"/>
                <wp:positionH relativeFrom="column">
                  <wp:posOffset>4101465</wp:posOffset>
                </wp:positionH>
                <wp:positionV relativeFrom="paragraph">
                  <wp:posOffset>296545</wp:posOffset>
                </wp:positionV>
                <wp:extent cx="2669540" cy="3267075"/>
                <wp:effectExtent l="0" t="0" r="0" b="0"/>
                <wp:wrapNone/>
                <wp:docPr id="29" name="Groupe 29"/>
                <wp:cNvGraphicFramePr/>
                <a:graphic xmlns:a="http://schemas.openxmlformats.org/drawingml/2006/main">
                  <a:graphicData uri="http://schemas.microsoft.com/office/word/2010/wordprocessingGroup">
                    <wpg:wgp>
                      <wpg:cNvGrpSpPr/>
                      <wpg:grpSpPr>
                        <a:xfrm>
                          <a:off x="0" y="0"/>
                          <a:ext cx="2669540" cy="3266440"/>
                          <a:chOff x="0" y="0"/>
                          <a:chExt cx="2669680" cy="3267028"/>
                        </a:xfrm>
                      </wpg:grpSpPr>
                      <wps:wsp>
                        <wps:cNvPr id="123" name="Zone de texte 80"/>
                        <wps:cNvSpPr txBox="1"/>
                        <wps:spPr>
                          <a:xfrm>
                            <a:off x="0" y="0"/>
                            <a:ext cx="2669680" cy="3267028"/>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704"/>
                                <w:gridCol w:w="3192"/>
                              </w:tblGrid>
                              <w:tr w:rsidR="001A65E1" w14:paraId="42E1CD98"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39AAE" w14:textId="77777777" w:rsidR="001A65E1" w:rsidRDefault="001A65E1">
                                    <w:pPr>
                                      <w:jc w:val="center"/>
                                      <w:rPr>
                                        <w:color w:val="000000" w:themeColor="text1"/>
                                      </w:rPr>
                                    </w:pPr>
                                    <w:r>
                                      <w:rPr>
                                        <w:color w:val="000000" w:themeColor="text1"/>
                                      </w:rPr>
                                      <w:t>ELEMENTS DU CALANDRIER</w:t>
                                    </w:r>
                                  </w:p>
                                </w:tc>
                              </w:tr>
                              <w:tr w:rsidR="001A65E1" w14:paraId="33359E56" w14:textId="77777777">
                                <w:tc>
                                  <w:tcPr>
                                    <w:tcW w:w="704" w:type="dxa"/>
                                    <w:tcBorders>
                                      <w:top w:val="single" w:sz="4" w:space="0" w:color="auto"/>
                                      <w:left w:val="single" w:sz="4" w:space="0" w:color="auto"/>
                                      <w:bottom w:val="single" w:sz="4" w:space="0" w:color="auto"/>
                                      <w:right w:val="single" w:sz="4" w:space="0" w:color="auto"/>
                                    </w:tcBorders>
                                  </w:tcPr>
                                  <w:p w14:paraId="6B990586" w14:textId="77777777" w:rsidR="001A65E1" w:rsidRDefault="001A65E1"/>
                                  <w:p w14:paraId="6875E68E"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0E1ABF9D" w14:textId="77777777" w:rsidR="001A65E1" w:rsidRDefault="001A65E1"/>
                                </w:tc>
                              </w:tr>
                              <w:tr w:rsidR="001A65E1" w14:paraId="0442DCC9" w14:textId="77777777">
                                <w:tc>
                                  <w:tcPr>
                                    <w:tcW w:w="704" w:type="dxa"/>
                                    <w:tcBorders>
                                      <w:top w:val="single" w:sz="4" w:space="0" w:color="auto"/>
                                      <w:left w:val="single" w:sz="4" w:space="0" w:color="auto"/>
                                      <w:bottom w:val="single" w:sz="4" w:space="0" w:color="auto"/>
                                      <w:right w:val="single" w:sz="4" w:space="0" w:color="auto"/>
                                    </w:tcBorders>
                                  </w:tcPr>
                                  <w:p w14:paraId="2B081AD7" w14:textId="77777777" w:rsidR="001A65E1" w:rsidRDefault="001A65E1"/>
                                  <w:p w14:paraId="70FA7C86"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54881963" w14:textId="77777777" w:rsidR="001A65E1" w:rsidRDefault="001A65E1"/>
                                </w:tc>
                              </w:tr>
                              <w:tr w:rsidR="001A65E1" w14:paraId="11D312F6" w14:textId="77777777">
                                <w:tc>
                                  <w:tcPr>
                                    <w:tcW w:w="704" w:type="dxa"/>
                                    <w:tcBorders>
                                      <w:top w:val="single" w:sz="4" w:space="0" w:color="auto"/>
                                      <w:left w:val="single" w:sz="4" w:space="0" w:color="auto"/>
                                      <w:bottom w:val="single" w:sz="4" w:space="0" w:color="auto"/>
                                      <w:right w:val="single" w:sz="4" w:space="0" w:color="auto"/>
                                    </w:tcBorders>
                                  </w:tcPr>
                                  <w:p w14:paraId="141CBB20" w14:textId="77777777" w:rsidR="001A65E1" w:rsidRDefault="001A65E1"/>
                                  <w:p w14:paraId="2D4385A1"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126A4483" w14:textId="77777777" w:rsidR="001A65E1" w:rsidRDefault="001A65E1"/>
                                </w:tc>
                              </w:tr>
                              <w:tr w:rsidR="001A65E1" w14:paraId="43D39949" w14:textId="77777777">
                                <w:tc>
                                  <w:tcPr>
                                    <w:tcW w:w="704" w:type="dxa"/>
                                    <w:tcBorders>
                                      <w:top w:val="single" w:sz="4" w:space="0" w:color="auto"/>
                                      <w:left w:val="single" w:sz="4" w:space="0" w:color="auto"/>
                                      <w:bottom w:val="single" w:sz="4" w:space="0" w:color="auto"/>
                                      <w:right w:val="single" w:sz="4" w:space="0" w:color="auto"/>
                                    </w:tcBorders>
                                  </w:tcPr>
                                  <w:p w14:paraId="698B11C6" w14:textId="77777777" w:rsidR="001A65E1" w:rsidRDefault="001A65E1"/>
                                  <w:p w14:paraId="1735D1CB"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06BE0BB3" w14:textId="77777777" w:rsidR="001A65E1" w:rsidRDefault="001A65E1"/>
                                </w:tc>
                              </w:tr>
                              <w:tr w:rsidR="001A65E1" w14:paraId="79394D6D" w14:textId="77777777">
                                <w:tc>
                                  <w:tcPr>
                                    <w:tcW w:w="704" w:type="dxa"/>
                                    <w:tcBorders>
                                      <w:top w:val="single" w:sz="4" w:space="0" w:color="auto"/>
                                      <w:left w:val="single" w:sz="4" w:space="0" w:color="auto"/>
                                      <w:bottom w:val="single" w:sz="4" w:space="0" w:color="auto"/>
                                      <w:right w:val="single" w:sz="4" w:space="0" w:color="auto"/>
                                    </w:tcBorders>
                                  </w:tcPr>
                                  <w:p w14:paraId="27AC5565" w14:textId="77777777" w:rsidR="001A65E1" w:rsidRDefault="001A65E1"/>
                                  <w:p w14:paraId="1954CF4C"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65A154A6" w14:textId="77777777" w:rsidR="001A65E1" w:rsidRDefault="001A65E1"/>
                                </w:tc>
                              </w:tr>
                              <w:tr w:rsidR="001A65E1" w14:paraId="13E960F7" w14:textId="77777777">
                                <w:tc>
                                  <w:tcPr>
                                    <w:tcW w:w="704" w:type="dxa"/>
                                    <w:tcBorders>
                                      <w:top w:val="single" w:sz="4" w:space="0" w:color="auto"/>
                                      <w:left w:val="single" w:sz="4" w:space="0" w:color="auto"/>
                                      <w:bottom w:val="single" w:sz="4" w:space="0" w:color="auto"/>
                                      <w:right w:val="single" w:sz="4" w:space="0" w:color="auto"/>
                                    </w:tcBorders>
                                  </w:tcPr>
                                  <w:p w14:paraId="265C48BC" w14:textId="77777777" w:rsidR="001A65E1" w:rsidRDefault="001A65E1"/>
                                  <w:p w14:paraId="3D5F0AC5"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022D036F" w14:textId="77777777" w:rsidR="001A65E1" w:rsidRDefault="001A65E1"/>
                                </w:tc>
                              </w:tr>
                              <w:tr w:rsidR="001A65E1" w14:paraId="2BFE6D03" w14:textId="77777777">
                                <w:tc>
                                  <w:tcPr>
                                    <w:tcW w:w="704" w:type="dxa"/>
                                    <w:tcBorders>
                                      <w:top w:val="single" w:sz="4" w:space="0" w:color="auto"/>
                                      <w:left w:val="single" w:sz="4" w:space="0" w:color="auto"/>
                                      <w:bottom w:val="single" w:sz="4" w:space="0" w:color="auto"/>
                                      <w:right w:val="single" w:sz="4" w:space="0" w:color="auto"/>
                                    </w:tcBorders>
                                  </w:tcPr>
                                  <w:p w14:paraId="7B399A94" w14:textId="77777777" w:rsidR="001A65E1" w:rsidRDefault="001A65E1"/>
                                  <w:p w14:paraId="6BEC0F1B"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5A0C7C03" w14:textId="77777777" w:rsidR="001A65E1" w:rsidRDefault="001A65E1"/>
                                </w:tc>
                              </w:tr>
                              <w:tr w:rsidR="001A65E1" w14:paraId="35E421E5" w14:textId="77777777">
                                <w:tc>
                                  <w:tcPr>
                                    <w:tcW w:w="704" w:type="dxa"/>
                                    <w:tcBorders>
                                      <w:top w:val="single" w:sz="4" w:space="0" w:color="auto"/>
                                      <w:left w:val="single" w:sz="4" w:space="0" w:color="auto"/>
                                      <w:bottom w:val="single" w:sz="4" w:space="0" w:color="auto"/>
                                      <w:right w:val="single" w:sz="4" w:space="0" w:color="auto"/>
                                    </w:tcBorders>
                                  </w:tcPr>
                                  <w:p w14:paraId="5AA8D179" w14:textId="77777777" w:rsidR="001A65E1" w:rsidRDefault="001A65E1"/>
                                  <w:p w14:paraId="1978F071"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4FACDE97" w14:textId="77777777" w:rsidR="001A65E1" w:rsidRDefault="001A65E1"/>
                                </w:tc>
                              </w:tr>
                              <w:tr w:rsidR="001A65E1" w14:paraId="720813EB" w14:textId="77777777">
                                <w:tc>
                                  <w:tcPr>
                                    <w:tcW w:w="704" w:type="dxa"/>
                                    <w:tcBorders>
                                      <w:top w:val="single" w:sz="4" w:space="0" w:color="auto"/>
                                      <w:left w:val="single" w:sz="4" w:space="0" w:color="auto"/>
                                      <w:bottom w:val="single" w:sz="4" w:space="0" w:color="auto"/>
                                      <w:right w:val="single" w:sz="4" w:space="0" w:color="auto"/>
                                    </w:tcBorders>
                                  </w:tcPr>
                                  <w:p w14:paraId="0BF51C45" w14:textId="77777777" w:rsidR="001A65E1" w:rsidRDefault="001A65E1"/>
                                  <w:p w14:paraId="554A40E2"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1CA7F253" w14:textId="77777777" w:rsidR="001A65E1" w:rsidRDefault="001A65E1"/>
                                </w:tc>
                              </w:tr>
                              <w:tr w:rsidR="001A65E1" w14:paraId="1C56B4EB" w14:textId="77777777">
                                <w:tc>
                                  <w:tcPr>
                                    <w:tcW w:w="704" w:type="dxa"/>
                                    <w:tcBorders>
                                      <w:top w:val="single" w:sz="4" w:space="0" w:color="auto"/>
                                      <w:left w:val="single" w:sz="4" w:space="0" w:color="auto"/>
                                      <w:bottom w:val="single" w:sz="4" w:space="0" w:color="auto"/>
                                      <w:right w:val="single" w:sz="4" w:space="0" w:color="auto"/>
                                    </w:tcBorders>
                                  </w:tcPr>
                                  <w:p w14:paraId="3AF1204C" w14:textId="77777777" w:rsidR="001A65E1" w:rsidRDefault="001A65E1"/>
                                  <w:p w14:paraId="4F70DC40"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37BE5885" w14:textId="77777777" w:rsidR="001A65E1" w:rsidRDefault="001A65E1"/>
                                </w:tc>
                              </w:tr>
                            </w:tbl>
                            <w:p w14:paraId="4567639A" w14:textId="77777777" w:rsidR="001A65E1" w:rsidRDefault="001A65E1" w:rsidP="00F92035">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Rectangle 124"/>
                        <wps:cNvSpPr/>
                        <wps:spPr>
                          <a:xfrm>
                            <a:off x="211368" y="28948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11368" y="592752"/>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211368" y="87764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211368" y="118550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11368" y="14566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11368" y="1750686"/>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11368" y="207692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11368" y="23710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211368" y="266968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211368" y="296375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B5D51A" id="Groupe 29" o:spid="_x0000_s1077" style="position:absolute;left:0;text-align:left;margin-left:322.95pt;margin-top:23.35pt;width:210.2pt;height:257.25pt;z-index:251683840" coordsize="26696,32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">
                <v:shape id="Zone de texte 80" o:spid="_x0000_s1078" type="#_x0000_t202" style="position:absolute;width:26696;height:3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" fillcolor="white [3201]" stroked="f" strokeweight=".5pt">
                  <v:textbox>
                    <w:txbxContent>
                      <w:tbl>
                        <w:tblPr>
                          <w:tblStyle w:val="Grilledutableau"/>
                          <w:tblW w:w="0" w:type="auto"/>
                          <w:tblLook w:val="04A0" w:firstRow="1" w:lastRow="0" w:firstColumn="1" w:lastColumn="0" w:noHBand="0" w:noVBand="1"/>
                        </w:tblPr>
                        <w:tblGrid>
                          <w:gridCol w:w="704"/>
                          <w:gridCol w:w="3192"/>
                        </w:tblGrid>
                        <w:tr w:rsidR="001A65E1" w14:paraId="42E1CD98"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39AAE" w14:textId="77777777" w:rsidR="001A65E1" w:rsidRDefault="001A65E1">
                              <w:pPr>
                                <w:jc w:val="center"/>
                                <w:rPr>
                                  <w:color w:val="000000" w:themeColor="text1"/>
                                </w:rPr>
                              </w:pPr>
                              <w:r>
                                <w:rPr>
                                  <w:color w:val="000000" w:themeColor="text1"/>
                                </w:rPr>
                                <w:t>ELEMENTS DU CALANDRIER</w:t>
                              </w:r>
                            </w:p>
                          </w:tc>
                        </w:tr>
                        <w:tr w:rsidR="001A65E1" w14:paraId="33359E56" w14:textId="77777777">
                          <w:tc>
                            <w:tcPr>
                              <w:tcW w:w="704" w:type="dxa"/>
                              <w:tcBorders>
                                <w:top w:val="single" w:sz="4" w:space="0" w:color="auto"/>
                                <w:left w:val="single" w:sz="4" w:space="0" w:color="auto"/>
                                <w:bottom w:val="single" w:sz="4" w:space="0" w:color="auto"/>
                                <w:right w:val="single" w:sz="4" w:space="0" w:color="auto"/>
                              </w:tcBorders>
                            </w:tcPr>
                            <w:p w14:paraId="6B990586" w14:textId="77777777" w:rsidR="001A65E1" w:rsidRDefault="001A65E1"/>
                            <w:p w14:paraId="6875E68E"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0E1ABF9D" w14:textId="77777777" w:rsidR="001A65E1" w:rsidRDefault="001A65E1"/>
                          </w:tc>
                        </w:tr>
                        <w:tr w:rsidR="001A65E1" w14:paraId="0442DCC9" w14:textId="77777777">
                          <w:tc>
                            <w:tcPr>
                              <w:tcW w:w="704" w:type="dxa"/>
                              <w:tcBorders>
                                <w:top w:val="single" w:sz="4" w:space="0" w:color="auto"/>
                                <w:left w:val="single" w:sz="4" w:space="0" w:color="auto"/>
                                <w:bottom w:val="single" w:sz="4" w:space="0" w:color="auto"/>
                                <w:right w:val="single" w:sz="4" w:space="0" w:color="auto"/>
                              </w:tcBorders>
                            </w:tcPr>
                            <w:p w14:paraId="2B081AD7" w14:textId="77777777" w:rsidR="001A65E1" w:rsidRDefault="001A65E1"/>
                            <w:p w14:paraId="70FA7C86"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54881963" w14:textId="77777777" w:rsidR="001A65E1" w:rsidRDefault="001A65E1"/>
                          </w:tc>
                        </w:tr>
                        <w:tr w:rsidR="001A65E1" w14:paraId="11D312F6" w14:textId="77777777">
                          <w:tc>
                            <w:tcPr>
                              <w:tcW w:w="704" w:type="dxa"/>
                              <w:tcBorders>
                                <w:top w:val="single" w:sz="4" w:space="0" w:color="auto"/>
                                <w:left w:val="single" w:sz="4" w:space="0" w:color="auto"/>
                                <w:bottom w:val="single" w:sz="4" w:space="0" w:color="auto"/>
                                <w:right w:val="single" w:sz="4" w:space="0" w:color="auto"/>
                              </w:tcBorders>
                            </w:tcPr>
                            <w:p w14:paraId="141CBB20" w14:textId="77777777" w:rsidR="001A65E1" w:rsidRDefault="001A65E1"/>
                            <w:p w14:paraId="2D4385A1"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126A4483" w14:textId="77777777" w:rsidR="001A65E1" w:rsidRDefault="001A65E1"/>
                          </w:tc>
                        </w:tr>
                        <w:tr w:rsidR="001A65E1" w14:paraId="43D39949" w14:textId="77777777">
                          <w:tc>
                            <w:tcPr>
                              <w:tcW w:w="704" w:type="dxa"/>
                              <w:tcBorders>
                                <w:top w:val="single" w:sz="4" w:space="0" w:color="auto"/>
                                <w:left w:val="single" w:sz="4" w:space="0" w:color="auto"/>
                                <w:bottom w:val="single" w:sz="4" w:space="0" w:color="auto"/>
                                <w:right w:val="single" w:sz="4" w:space="0" w:color="auto"/>
                              </w:tcBorders>
                            </w:tcPr>
                            <w:p w14:paraId="698B11C6" w14:textId="77777777" w:rsidR="001A65E1" w:rsidRDefault="001A65E1"/>
                            <w:p w14:paraId="1735D1CB"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06BE0BB3" w14:textId="77777777" w:rsidR="001A65E1" w:rsidRDefault="001A65E1"/>
                          </w:tc>
                        </w:tr>
                        <w:tr w:rsidR="001A65E1" w14:paraId="79394D6D" w14:textId="77777777">
                          <w:tc>
                            <w:tcPr>
                              <w:tcW w:w="704" w:type="dxa"/>
                              <w:tcBorders>
                                <w:top w:val="single" w:sz="4" w:space="0" w:color="auto"/>
                                <w:left w:val="single" w:sz="4" w:space="0" w:color="auto"/>
                                <w:bottom w:val="single" w:sz="4" w:space="0" w:color="auto"/>
                                <w:right w:val="single" w:sz="4" w:space="0" w:color="auto"/>
                              </w:tcBorders>
                            </w:tcPr>
                            <w:p w14:paraId="27AC5565" w14:textId="77777777" w:rsidR="001A65E1" w:rsidRDefault="001A65E1"/>
                            <w:p w14:paraId="1954CF4C"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65A154A6" w14:textId="77777777" w:rsidR="001A65E1" w:rsidRDefault="001A65E1"/>
                          </w:tc>
                        </w:tr>
                        <w:tr w:rsidR="001A65E1" w14:paraId="13E960F7" w14:textId="77777777">
                          <w:tc>
                            <w:tcPr>
                              <w:tcW w:w="704" w:type="dxa"/>
                              <w:tcBorders>
                                <w:top w:val="single" w:sz="4" w:space="0" w:color="auto"/>
                                <w:left w:val="single" w:sz="4" w:space="0" w:color="auto"/>
                                <w:bottom w:val="single" w:sz="4" w:space="0" w:color="auto"/>
                                <w:right w:val="single" w:sz="4" w:space="0" w:color="auto"/>
                              </w:tcBorders>
                            </w:tcPr>
                            <w:p w14:paraId="265C48BC" w14:textId="77777777" w:rsidR="001A65E1" w:rsidRDefault="001A65E1"/>
                            <w:p w14:paraId="3D5F0AC5"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022D036F" w14:textId="77777777" w:rsidR="001A65E1" w:rsidRDefault="001A65E1"/>
                          </w:tc>
                        </w:tr>
                        <w:tr w:rsidR="001A65E1" w14:paraId="2BFE6D03" w14:textId="77777777">
                          <w:tc>
                            <w:tcPr>
                              <w:tcW w:w="704" w:type="dxa"/>
                              <w:tcBorders>
                                <w:top w:val="single" w:sz="4" w:space="0" w:color="auto"/>
                                <w:left w:val="single" w:sz="4" w:space="0" w:color="auto"/>
                                <w:bottom w:val="single" w:sz="4" w:space="0" w:color="auto"/>
                                <w:right w:val="single" w:sz="4" w:space="0" w:color="auto"/>
                              </w:tcBorders>
                            </w:tcPr>
                            <w:p w14:paraId="7B399A94" w14:textId="77777777" w:rsidR="001A65E1" w:rsidRDefault="001A65E1"/>
                            <w:p w14:paraId="6BEC0F1B"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5A0C7C03" w14:textId="77777777" w:rsidR="001A65E1" w:rsidRDefault="001A65E1"/>
                          </w:tc>
                        </w:tr>
                        <w:tr w:rsidR="001A65E1" w14:paraId="35E421E5" w14:textId="77777777">
                          <w:tc>
                            <w:tcPr>
                              <w:tcW w:w="704" w:type="dxa"/>
                              <w:tcBorders>
                                <w:top w:val="single" w:sz="4" w:space="0" w:color="auto"/>
                                <w:left w:val="single" w:sz="4" w:space="0" w:color="auto"/>
                                <w:bottom w:val="single" w:sz="4" w:space="0" w:color="auto"/>
                                <w:right w:val="single" w:sz="4" w:space="0" w:color="auto"/>
                              </w:tcBorders>
                            </w:tcPr>
                            <w:p w14:paraId="5AA8D179" w14:textId="77777777" w:rsidR="001A65E1" w:rsidRDefault="001A65E1"/>
                            <w:p w14:paraId="1978F071"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4FACDE97" w14:textId="77777777" w:rsidR="001A65E1" w:rsidRDefault="001A65E1"/>
                          </w:tc>
                        </w:tr>
                        <w:tr w:rsidR="001A65E1" w14:paraId="720813EB" w14:textId="77777777">
                          <w:tc>
                            <w:tcPr>
                              <w:tcW w:w="704" w:type="dxa"/>
                              <w:tcBorders>
                                <w:top w:val="single" w:sz="4" w:space="0" w:color="auto"/>
                                <w:left w:val="single" w:sz="4" w:space="0" w:color="auto"/>
                                <w:bottom w:val="single" w:sz="4" w:space="0" w:color="auto"/>
                                <w:right w:val="single" w:sz="4" w:space="0" w:color="auto"/>
                              </w:tcBorders>
                            </w:tcPr>
                            <w:p w14:paraId="0BF51C45" w14:textId="77777777" w:rsidR="001A65E1" w:rsidRDefault="001A65E1"/>
                            <w:p w14:paraId="554A40E2"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1CA7F253" w14:textId="77777777" w:rsidR="001A65E1" w:rsidRDefault="001A65E1"/>
                          </w:tc>
                        </w:tr>
                        <w:tr w:rsidR="001A65E1" w14:paraId="1C56B4EB" w14:textId="77777777">
                          <w:tc>
                            <w:tcPr>
                              <w:tcW w:w="704" w:type="dxa"/>
                              <w:tcBorders>
                                <w:top w:val="single" w:sz="4" w:space="0" w:color="auto"/>
                                <w:left w:val="single" w:sz="4" w:space="0" w:color="auto"/>
                                <w:bottom w:val="single" w:sz="4" w:space="0" w:color="auto"/>
                                <w:right w:val="single" w:sz="4" w:space="0" w:color="auto"/>
                              </w:tcBorders>
                            </w:tcPr>
                            <w:p w14:paraId="3AF1204C" w14:textId="77777777" w:rsidR="001A65E1" w:rsidRDefault="001A65E1"/>
                            <w:p w14:paraId="4F70DC40" w14:textId="77777777" w:rsidR="001A65E1" w:rsidRDefault="001A65E1"/>
                          </w:tc>
                          <w:tc>
                            <w:tcPr>
                              <w:tcW w:w="3192" w:type="dxa"/>
                              <w:tcBorders>
                                <w:top w:val="single" w:sz="4" w:space="0" w:color="auto"/>
                                <w:left w:val="single" w:sz="4" w:space="0" w:color="auto"/>
                                <w:bottom w:val="single" w:sz="4" w:space="0" w:color="auto"/>
                                <w:right w:val="single" w:sz="4" w:space="0" w:color="auto"/>
                              </w:tcBorders>
                            </w:tcPr>
                            <w:p w14:paraId="37BE5885" w14:textId="77777777" w:rsidR="001A65E1" w:rsidRDefault="001A65E1"/>
                          </w:tc>
                        </w:tr>
                      </w:tbl>
                      <w:p w14:paraId="4567639A" w14:textId="77777777" w:rsidR="001A65E1" w:rsidRDefault="001A65E1" w:rsidP="00F92035">
                        <w:pPr>
                          <w:rPr>
                            <w:rFonts w:eastAsia="Times New Roman"/>
                          </w:rPr>
                        </w:pPr>
                      </w:p>
                    </w:txbxContent>
                  </v:textbox>
                </v:shape>
                <v:rect id="Rectangle 124" o:spid="_x0000_s1079" style="position:absolute;left:2113;top:2894;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" fillcolor="white [3201]" strokecolor="#0070c0" strokeweight="1.5pt"/>
                <v:rect id="Rectangle 125" o:spid="_x0000_s1080" style="position:absolute;left:2113;top:592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" fillcolor="white [3201]" strokecolor="#0070c0" strokeweight="1.5pt"/>
                <v:rect id="Rectangle 126" o:spid="_x0000_s1081" style="position:absolute;left:2113;top:877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" fillcolor="white [3201]" strokecolor="#0070c0" strokeweight="1.5pt"/>
                <v:rect id="Rectangle 127" o:spid="_x0000_s1082" style="position:absolute;left:2113;top:11855;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" fillcolor="white [3201]" strokecolor="#0070c0" strokeweight="1.5pt"/>
                <v:rect id="Rectangle 128" o:spid="_x0000_s1083" style="position:absolute;left:2113;top:1456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" fillcolor="white [3201]" strokecolor="#0070c0" strokeweight="1.5pt"/>
                <v:rect id="Rectangle 129" o:spid="_x0000_s1084" style="position:absolute;left:2113;top:1750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" fillcolor="white [3201]" strokecolor="#0070c0" strokeweight="1.5pt"/>
                <v:rect id="Rectangle 130" o:spid="_x0000_s1085" style="position:absolute;left:2113;top:20769;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" fillcolor="white [3201]" strokecolor="#0070c0" strokeweight="1.5pt"/>
                <v:rect id="Rectangle 131" o:spid="_x0000_s1086" style="position:absolute;left:2113;top:23710;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" fillcolor="white [3201]" strokecolor="#0070c0" strokeweight="1.5pt"/>
                <v:rect id="Rectangle 132" o:spid="_x0000_s1087" style="position:absolute;left:2113;top:2669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" fillcolor="white [3201]" strokecolor="#0070c0" strokeweight="1.5pt"/>
                <v:rect id="Rectangle 133" o:spid="_x0000_s1088" style="position:absolute;left:2113;top:2963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" fillcolor="white [3201]" strokecolor="#0070c0" strokeweight="1.5pt"/>
              </v:group>
            </w:pict>
          </mc:Fallback>
        </mc:AlternateContent>
      </w:r>
      <w:r>
        <w:t>A compléter avec vos résultats.</w:t>
      </w:r>
    </w:p>
    <w:p w14:paraId="7CBE33A9" w14:textId="217B2FC9" w:rsidR="00F92035" w:rsidRDefault="00F92035" w:rsidP="00F92035">
      <w:pPr>
        <w:spacing w:after="0"/>
      </w:pPr>
      <w:r>
        <w:rPr>
          <w:noProof/>
        </w:rPr>
        <w:drawing>
          <wp:inline distT="0" distB="0" distL="0" distR="0" wp14:anchorId="7B1FE1FC" wp14:editId="22834858">
            <wp:extent cx="3886200" cy="32289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6">
                      <a:extLst>
                        <a:ext uri="{28A0092B-C50C-407E-A947-70E740481C1C}">
                          <a14:useLocalDpi xmlns:a14="http://schemas.microsoft.com/office/drawing/2010/main" val="0"/>
                        </a:ext>
                      </a:extLst>
                    </a:blip>
                    <a:srcRect l="21431" t="25266" r="21793" b="2237"/>
                    <a:stretch>
                      <a:fillRect/>
                    </a:stretch>
                  </pic:blipFill>
                  <pic:spPr bwMode="auto">
                    <a:xfrm>
                      <a:off x="0" y="0"/>
                      <a:ext cx="3886200" cy="3228975"/>
                    </a:xfrm>
                    <a:prstGeom prst="rect">
                      <a:avLst/>
                    </a:prstGeom>
                    <a:noFill/>
                    <a:ln>
                      <a:noFill/>
                    </a:ln>
                  </pic:spPr>
                </pic:pic>
              </a:graphicData>
            </a:graphic>
          </wp:inline>
        </w:drawing>
      </w:r>
    </w:p>
    <w:p w14:paraId="27D0CAF0" w14:textId="77777777" w:rsidR="00F92035" w:rsidRDefault="00F92035" w:rsidP="00F92035">
      <w:pPr>
        <w:pStyle w:val="Titre1"/>
        <w:spacing w:after="0"/>
      </w:pPr>
      <w:bookmarkStart w:id="30" w:name="_Toc528396475"/>
      <w:bookmarkStart w:id="31" w:name="_Toc530376354"/>
      <w:r>
        <w:t>Contrôles et mesurages.</w:t>
      </w:r>
      <w:bookmarkEnd w:id="30"/>
      <w:bookmarkEnd w:id="31"/>
    </w:p>
    <w:p w14:paraId="10062C70" w14:textId="4D113BA0" w:rsidR="00F92035" w:rsidRDefault="00F92035" w:rsidP="00F92035">
      <w:pPr>
        <w:pStyle w:val="Titre2"/>
        <w:spacing w:before="0" w:after="0"/>
      </w:pPr>
      <w:bookmarkStart w:id="32" w:name="_Toc528396476"/>
      <w:bookmarkStart w:id="33" w:name="_Toc530376355"/>
      <w:r>
        <w:rPr>
          <w:noProof/>
          <w:u w:val="none"/>
        </w:rPr>
        <mc:AlternateContent>
          <mc:Choice Requires="wpg">
            <w:drawing>
              <wp:anchor distT="0" distB="0" distL="114300" distR="114300" simplePos="0" relativeHeight="251684864" behindDoc="0" locked="0" layoutInCell="1" allowOverlap="1" wp14:anchorId="18BD3CC3" wp14:editId="7FBE92C3">
                <wp:simplePos x="0" y="0"/>
                <wp:positionH relativeFrom="column">
                  <wp:posOffset>310515</wp:posOffset>
                </wp:positionH>
                <wp:positionV relativeFrom="paragraph">
                  <wp:posOffset>474980</wp:posOffset>
                </wp:positionV>
                <wp:extent cx="5887720" cy="1911350"/>
                <wp:effectExtent l="0" t="0" r="0" b="0"/>
                <wp:wrapNone/>
                <wp:docPr id="28" name="Groupe 28"/>
                <wp:cNvGraphicFramePr/>
                <a:graphic xmlns:a="http://schemas.openxmlformats.org/drawingml/2006/main">
                  <a:graphicData uri="http://schemas.microsoft.com/office/word/2010/wordprocessingGroup">
                    <wpg:wgp>
                      <wpg:cNvGrpSpPr/>
                      <wpg:grpSpPr>
                        <a:xfrm>
                          <a:off x="0" y="0"/>
                          <a:ext cx="5887085" cy="1910715"/>
                          <a:chOff x="0" y="0"/>
                          <a:chExt cx="5887516" cy="1911159"/>
                        </a:xfrm>
                      </wpg:grpSpPr>
                      <pic:pic xmlns:pic="http://schemas.openxmlformats.org/drawingml/2006/picture">
                        <pic:nvPicPr>
                          <pic:cNvPr id="115" name="Image 11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645001" y="50545"/>
                            <a:ext cx="1097915" cy="1857375"/>
                          </a:xfrm>
                          <a:prstGeom prst="rect">
                            <a:avLst/>
                          </a:prstGeom>
                        </pic:spPr>
                      </pic:pic>
                      <pic:pic xmlns:pic="http://schemas.openxmlformats.org/drawingml/2006/picture">
                        <pic:nvPicPr>
                          <pic:cNvPr id="116" name="Image 11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515156" y="50545"/>
                            <a:ext cx="2372360" cy="1558290"/>
                          </a:xfrm>
                          <a:prstGeom prst="rect">
                            <a:avLst/>
                          </a:prstGeom>
                        </pic:spPr>
                      </pic:pic>
                      <pic:pic xmlns:pic="http://schemas.openxmlformats.org/drawingml/2006/picture">
                        <pic:nvPicPr>
                          <pic:cNvPr id="117" name="Image 11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57319" y="1180909"/>
                            <a:ext cx="730250" cy="730250"/>
                          </a:xfrm>
                          <a:prstGeom prst="rect">
                            <a:avLst/>
                          </a:prstGeom>
                        </pic:spPr>
                      </pic:pic>
                      <wps:wsp>
                        <wps:cNvPr id="118" name="Zone de texte 95"/>
                        <wps:cNvSpPr txBox="1"/>
                        <wps:spPr>
                          <a:xfrm>
                            <a:off x="0" y="0"/>
                            <a:ext cx="1539317" cy="1098199"/>
                          </a:xfrm>
                          <a:prstGeom prst="rect">
                            <a:avLst/>
                          </a:prstGeom>
                          <a:solidFill>
                            <a:schemeClr val="lt1"/>
                          </a:solidFill>
                          <a:ln w="6350">
                            <a:solidFill>
                              <a:prstClr val="black"/>
                            </a:solidFill>
                          </a:ln>
                        </wps:spPr>
                        <wps:txbx>
                          <w:txbxContent>
                            <w:p w14:paraId="2A64E8AF" w14:textId="77777777" w:rsidR="001A65E1" w:rsidRDefault="001A65E1" w:rsidP="00F92035">
                              <w:r>
                                <w:t>Effectuer un relevé des mesures sur un mat dont vous commanderez l’éclairement a 100% en commande manuelle.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Flèche vers la droite 97"/>
                        <wps:cNvSpPr/>
                        <wps:spPr>
                          <a:xfrm>
                            <a:off x="1061440" y="1424443"/>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Flèche vers la droite 98"/>
                        <wps:cNvSpPr/>
                        <wps:spPr>
                          <a:xfrm>
                            <a:off x="2844290" y="932780"/>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BD3CC3" id="Groupe 28" o:spid="_x0000_s1089" style="position:absolute;left:0;text-align:left;margin-left:24.45pt;margin-top:37.4pt;width:463.6pt;height:150.5pt;z-index:251684864" coordsize="58875,19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">
                <v:shape id="Image 115" o:spid="_x0000_s1090" type="#_x0000_t75" style="position:absolute;left:16450;top:505;width:10979;height:18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">
                  <v:imagedata r:id="rId60" o:title=""/>
                </v:shape>
                <v:shape id="Image 116" o:spid="_x0000_s1091" type="#_x0000_t75" style="position:absolute;left:35151;top:505;width:23724;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">
                  <v:imagedata r:id="rId61" o:title=""/>
                </v:shape>
                <v:shape id="Image 117" o:spid="_x0000_s1092" type="#_x0000_t75" style="position:absolute;left:2573;top:11809;width:7302;height:7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">
                  <v:imagedata r:id="rId62" o:title=""/>
                </v:shape>
                <v:shape id="Zone de texte 95" o:spid="_x0000_s1093" type="#_x0000_t202" style="position:absolute;width:15393;height:10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" fillcolor="white [3201]" strokeweight=".5pt">
                  <v:textbox>
                    <w:txbxContent>
                      <w:p w14:paraId="2A64E8AF" w14:textId="77777777" w:rsidR="001A65E1" w:rsidRDefault="001A65E1" w:rsidP="00F92035">
                        <w:r>
                          <w:t>Effectuer un relevé des mesures sur un mat dont vous commanderez l’éclairement a 100% en commande manuelle.</w:t>
                        </w:r>
                      </w:p>
                    </w:txbxContent>
                  </v:textbox>
                </v:shape>
                <v:shape id="Flèche vers la droite 97" o:spid="_x0000_s1094" type="#_x0000_t13" style="position:absolute;left:10614;top:14244;width:5092;height:1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" adj="18579" fillcolor="white [3201]" strokecolor="red" strokeweight="1.5pt"/>
                <v:shape id="Flèche vers la droite 98" o:spid="_x0000_s1095" type="#_x0000_t13" style="position:absolute;left:28442;top:9327;width:5092;height:1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" adj="18579" fillcolor="white [3201]" strokecolor="red" strokeweight="1.5pt"/>
              </v:group>
            </w:pict>
          </mc:Fallback>
        </mc:AlternateContent>
      </w:r>
      <w:r>
        <w:t>Effectuer les relevés de mesure et les contrôles électriques nécessaires au bilan énergétique du système d’éclairage public.</w:t>
      </w:r>
      <w:bookmarkEnd w:id="32"/>
      <w:bookmarkEnd w:id="33"/>
    </w:p>
    <w:p w14:paraId="57E37098" w14:textId="77777777" w:rsidR="00F92035" w:rsidRDefault="00F92035" w:rsidP="00F92035"/>
    <w:p w14:paraId="4B6361FE" w14:textId="77777777" w:rsidR="00F92035" w:rsidRDefault="00F92035" w:rsidP="00F92035"/>
    <w:p w14:paraId="3EB320E5" w14:textId="77777777" w:rsidR="00F92035" w:rsidRDefault="00F92035" w:rsidP="00F92035"/>
    <w:p w14:paraId="7901BFF0" w14:textId="77777777" w:rsidR="00F92035" w:rsidRDefault="00F92035" w:rsidP="00F92035"/>
    <w:p w14:paraId="532D56B8" w14:textId="77777777" w:rsidR="00F92035" w:rsidRDefault="00F92035" w:rsidP="00F92035"/>
    <w:p w14:paraId="0D64A67D" w14:textId="77777777" w:rsidR="00F92035" w:rsidRDefault="00F92035" w:rsidP="00F92035"/>
    <w:p w14:paraId="6953D47C" w14:textId="6CEB1505" w:rsidR="00F92035" w:rsidRDefault="00F92035" w:rsidP="00F92035">
      <w:r>
        <w:rPr>
          <w:noProof/>
        </w:rPr>
        <mc:AlternateContent>
          <mc:Choice Requires="wpg">
            <w:drawing>
              <wp:anchor distT="0" distB="0" distL="114300" distR="114300" simplePos="0" relativeHeight="251685888" behindDoc="0" locked="0" layoutInCell="1" allowOverlap="1" wp14:anchorId="2ED0B10D" wp14:editId="2F04F9AC">
                <wp:simplePos x="0" y="0"/>
                <wp:positionH relativeFrom="column">
                  <wp:posOffset>568325</wp:posOffset>
                </wp:positionH>
                <wp:positionV relativeFrom="paragraph">
                  <wp:posOffset>3175</wp:posOffset>
                </wp:positionV>
                <wp:extent cx="4821555" cy="1776730"/>
                <wp:effectExtent l="0" t="0" r="0" b="0"/>
                <wp:wrapNone/>
                <wp:docPr id="27" name="Groupe 27"/>
                <wp:cNvGraphicFramePr/>
                <a:graphic xmlns:a="http://schemas.openxmlformats.org/drawingml/2006/main">
                  <a:graphicData uri="http://schemas.microsoft.com/office/word/2010/wordprocessingGroup">
                    <wpg:wgp>
                      <wpg:cNvGrpSpPr/>
                      <wpg:grpSpPr>
                        <a:xfrm>
                          <a:off x="0" y="0"/>
                          <a:ext cx="4820920" cy="1776730"/>
                          <a:chOff x="0" y="0"/>
                          <a:chExt cx="4821386" cy="1776730"/>
                        </a:xfrm>
                      </wpg:grpSpPr>
                      <pic:pic xmlns:pic="http://schemas.openxmlformats.org/drawingml/2006/picture">
                        <pic:nvPicPr>
                          <pic:cNvPr id="107" name="Image 10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588156"/>
                            <a:ext cx="702945" cy="713105"/>
                          </a:xfrm>
                          <a:prstGeom prst="rect">
                            <a:avLst/>
                          </a:prstGeom>
                        </pic:spPr>
                      </pic:pic>
                      <pic:pic xmlns:pic="http://schemas.openxmlformats.org/drawingml/2006/picture">
                        <pic:nvPicPr>
                          <pic:cNvPr id="108" name="Image 10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387682" y="473282"/>
                            <a:ext cx="1092835" cy="1263015"/>
                          </a:xfrm>
                          <a:prstGeom prst="rect">
                            <a:avLst/>
                          </a:prstGeom>
                        </pic:spPr>
                      </pic:pic>
                      <pic:pic xmlns:pic="http://schemas.openxmlformats.org/drawingml/2006/picture">
                        <pic:nvPicPr>
                          <pic:cNvPr id="109" name="Image 10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496776" y="0"/>
                            <a:ext cx="1324610" cy="1776730"/>
                          </a:xfrm>
                          <a:prstGeom prst="rect">
                            <a:avLst/>
                          </a:prstGeom>
                        </pic:spPr>
                      </pic:pic>
                      <wps:wsp>
                        <wps:cNvPr id="110" name="Flèche vers la droite 103"/>
                        <wps:cNvSpPr/>
                        <wps:spPr>
                          <a:xfrm>
                            <a:off x="804121" y="877640"/>
                            <a:ext cx="477842"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Flèche vers la droite 104"/>
                        <wps:cNvSpPr/>
                        <wps:spPr>
                          <a:xfrm>
                            <a:off x="2536426" y="1355517"/>
                            <a:ext cx="840880"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EF0A2F" id="Groupe 27" o:spid="_x0000_s1026" style="position:absolute;margin-left:44.75pt;margin-top:.25pt;width:379.65pt;height:139.9pt;z-index:251685888" coordsize="4821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">
                <v:shape id="Image 107" o:spid="_x0000_s1027" type="#_x0000_t75" style="position:absolute;top:5881;width:702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">
                  <v:imagedata r:id="rId66" o:title=""/>
                </v:shape>
                <v:shape id="Image 108" o:spid="_x0000_s1028" type="#_x0000_t75" style="position:absolute;left:13876;top:4732;width:10929;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">
                  <v:imagedata r:id="rId67" o:title=""/>
                </v:shape>
                <v:shape id="Image 109" o:spid="_x0000_s1029" type="#_x0000_t75" style="position:absolute;left:34967;width:13246;height:1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">
                  <v:imagedata r:id="rId68" o:title=""/>
                </v:shape>
                <v:shape id="Flèche vers la droite 103" o:spid="_x0000_s1030" type="#_x0000_t13" style="position:absolute;left:8041;top:8776;width:4778;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" adj="18381" fillcolor="white [3201]" strokecolor="red" strokeweight="1.5pt"/>
                <v:shape id="Flèche vers la droite 104" o:spid="_x0000_s1031" type="#_x0000_t13" style="position:absolute;left:25364;top:13555;width:8409;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" adj="19770" fillcolor="white [3201]" strokecolor="red" strokeweight="1.5pt"/>
              </v:group>
            </w:pict>
          </mc:Fallback>
        </mc:AlternateContent>
      </w:r>
    </w:p>
    <w:p w14:paraId="500B9966" w14:textId="77777777" w:rsidR="00F92035" w:rsidRDefault="00F92035" w:rsidP="00F92035">
      <w:r>
        <w:t>Compléter éventuellement vos mesures par l’historique des données.</w:t>
      </w:r>
    </w:p>
    <w:p w14:paraId="6808BDA9" w14:textId="77777777" w:rsidR="00F92035" w:rsidRDefault="00F92035" w:rsidP="00F92035"/>
    <w:p w14:paraId="3260F3E8" w14:textId="77777777" w:rsidR="00F92035" w:rsidRDefault="00F92035" w:rsidP="00F92035"/>
    <w:p w14:paraId="4C79DA41" w14:textId="77777777" w:rsidR="00F92035" w:rsidRDefault="00F92035" w:rsidP="00F92035"/>
    <w:p w14:paraId="79B6DAAF" w14:textId="77777777" w:rsidR="00F92035" w:rsidRDefault="00F92035" w:rsidP="00F92035">
      <w:pPr>
        <w:spacing w:after="0"/>
      </w:pPr>
      <w:r>
        <w:br w:type="page"/>
      </w:r>
    </w:p>
    <w:p w14:paraId="76F05B11" w14:textId="77777777" w:rsidR="00F92035" w:rsidRDefault="00F92035" w:rsidP="00F92035">
      <w:pPr>
        <w:spacing w:after="0"/>
      </w:pPr>
      <w:r>
        <w:lastRenderedPageBreak/>
        <w:t>Compléter le tableau de relevés ci-dessous.</w:t>
      </w:r>
    </w:p>
    <w:tbl>
      <w:tblPr>
        <w:tblStyle w:val="Grilledutableau"/>
        <w:tblW w:w="0" w:type="auto"/>
        <w:jc w:val="center"/>
        <w:tblLook w:val="04A0" w:firstRow="1" w:lastRow="0" w:firstColumn="1" w:lastColumn="0" w:noHBand="0" w:noVBand="1"/>
      </w:tblPr>
      <w:tblGrid>
        <w:gridCol w:w="3964"/>
        <w:gridCol w:w="1560"/>
      </w:tblGrid>
      <w:tr w:rsidR="00F92035" w14:paraId="46A0D137"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E27FCD" w14:textId="77777777" w:rsidR="00F92035" w:rsidRDefault="00F92035" w:rsidP="00F92035">
            <w:pPr>
              <w:spacing w:line="276" w:lineRule="auto"/>
              <w:jc w:val="center"/>
            </w:pPr>
            <w:r>
              <w:t>Mesures :</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DD993" w14:textId="77777777" w:rsidR="00F92035" w:rsidRDefault="00F92035" w:rsidP="00F92035">
            <w:pPr>
              <w:spacing w:line="276" w:lineRule="auto"/>
              <w:jc w:val="center"/>
            </w:pPr>
            <w:r>
              <w:t>MAT N°1</w:t>
            </w:r>
          </w:p>
        </w:tc>
      </w:tr>
      <w:tr w:rsidR="00F92035" w14:paraId="74626DB2"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22870BB7" w14:textId="77777777" w:rsidR="00F92035" w:rsidRDefault="00F92035" w:rsidP="00F92035">
            <w:pPr>
              <w:spacing w:line="276" w:lineRule="auto"/>
            </w:pPr>
            <w:r>
              <w:t>Intensité du courant délivré à la lampe :</w:t>
            </w:r>
          </w:p>
        </w:tc>
        <w:tc>
          <w:tcPr>
            <w:tcW w:w="1560" w:type="dxa"/>
            <w:tcBorders>
              <w:top w:val="single" w:sz="4" w:space="0" w:color="auto"/>
              <w:left w:val="single" w:sz="4" w:space="0" w:color="auto"/>
              <w:bottom w:val="single" w:sz="4" w:space="0" w:color="auto"/>
              <w:right w:val="single" w:sz="4" w:space="0" w:color="auto"/>
            </w:tcBorders>
          </w:tcPr>
          <w:p w14:paraId="31D93210" w14:textId="77777777" w:rsidR="00F92035" w:rsidRDefault="00F92035" w:rsidP="00F92035">
            <w:pPr>
              <w:spacing w:line="276" w:lineRule="auto"/>
            </w:pPr>
          </w:p>
        </w:tc>
      </w:tr>
      <w:tr w:rsidR="00F92035" w14:paraId="1961AEE4"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7F17365A" w14:textId="77777777" w:rsidR="00F92035" w:rsidRDefault="00F92035" w:rsidP="00F92035">
            <w:pPr>
              <w:spacing w:line="276" w:lineRule="auto"/>
            </w:pPr>
            <w:r>
              <w:t>Facteur de puissance </w:t>
            </w:r>
          </w:p>
        </w:tc>
        <w:tc>
          <w:tcPr>
            <w:tcW w:w="1560" w:type="dxa"/>
            <w:tcBorders>
              <w:top w:val="single" w:sz="4" w:space="0" w:color="auto"/>
              <w:left w:val="single" w:sz="4" w:space="0" w:color="auto"/>
              <w:bottom w:val="single" w:sz="4" w:space="0" w:color="auto"/>
              <w:right w:val="single" w:sz="4" w:space="0" w:color="auto"/>
            </w:tcBorders>
          </w:tcPr>
          <w:p w14:paraId="388D2217" w14:textId="77777777" w:rsidR="00F92035" w:rsidRDefault="00F92035" w:rsidP="00F92035">
            <w:pPr>
              <w:spacing w:line="276" w:lineRule="auto"/>
            </w:pPr>
          </w:p>
        </w:tc>
      </w:tr>
      <w:tr w:rsidR="00F92035" w14:paraId="70B6E218"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537F0ED5" w14:textId="77777777" w:rsidR="00F92035" w:rsidRDefault="00F92035" w:rsidP="00F92035">
            <w:pPr>
              <w:spacing w:line="276" w:lineRule="auto"/>
            </w:pPr>
            <w:r>
              <w:t>Puissance mesurée</w:t>
            </w:r>
          </w:p>
        </w:tc>
        <w:tc>
          <w:tcPr>
            <w:tcW w:w="1560" w:type="dxa"/>
            <w:tcBorders>
              <w:top w:val="single" w:sz="4" w:space="0" w:color="auto"/>
              <w:left w:val="single" w:sz="4" w:space="0" w:color="auto"/>
              <w:bottom w:val="single" w:sz="4" w:space="0" w:color="auto"/>
              <w:right w:val="single" w:sz="4" w:space="0" w:color="auto"/>
            </w:tcBorders>
          </w:tcPr>
          <w:p w14:paraId="4C68EF73" w14:textId="77777777" w:rsidR="00F92035" w:rsidRDefault="00F92035" w:rsidP="00F92035">
            <w:pPr>
              <w:spacing w:line="276" w:lineRule="auto"/>
            </w:pPr>
          </w:p>
        </w:tc>
      </w:tr>
      <w:tr w:rsidR="00F92035" w14:paraId="72C8D4EA"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330CB253" w14:textId="77777777" w:rsidR="00F92035" w:rsidRDefault="00F92035" w:rsidP="00F92035">
            <w:pPr>
              <w:spacing w:line="276" w:lineRule="auto"/>
            </w:pPr>
            <w:r>
              <w:t>Tension à la lampe</w:t>
            </w:r>
          </w:p>
        </w:tc>
        <w:tc>
          <w:tcPr>
            <w:tcW w:w="1560" w:type="dxa"/>
            <w:tcBorders>
              <w:top w:val="single" w:sz="4" w:space="0" w:color="auto"/>
              <w:left w:val="single" w:sz="4" w:space="0" w:color="auto"/>
              <w:bottom w:val="single" w:sz="4" w:space="0" w:color="auto"/>
              <w:right w:val="single" w:sz="4" w:space="0" w:color="auto"/>
            </w:tcBorders>
          </w:tcPr>
          <w:p w14:paraId="0921DA85" w14:textId="77777777" w:rsidR="00F92035" w:rsidRDefault="00F92035" w:rsidP="00F92035">
            <w:pPr>
              <w:spacing w:line="276" w:lineRule="auto"/>
            </w:pPr>
          </w:p>
        </w:tc>
      </w:tr>
      <w:tr w:rsidR="00F92035" w14:paraId="3F5C897A" w14:textId="77777777" w:rsidTr="00F92035">
        <w:trPr>
          <w:jc w:val="center"/>
        </w:trPr>
        <w:tc>
          <w:tcPr>
            <w:tcW w:w="3964" w:type="dxa"/>
            <w:tcBorders>
              <w:top w:val="single" w:sz="4" w:space="0" w:color="auto"/>
              <w:left w:val="single" w:sz="4" w:space="0" w:color="auto"/>
              <w:bottom w:val="single" w:sz="4" w:space="0" w:color="auto"/>
              <w:right w:val="single" w:sz="4" w:space="0" w:color="auto"/>
            </w:tcBorders>
            <w:hideMark/>
          </w:tcPr>
          <w:p w14:paraId="1D9D027B" w14:textId="77777777" w:rsidR="00F92035" w:rsidRDefault="00F92035" w:rsidP="00F92035">
            <w:pPr>
              <w:spacing w:line="276" w:lineRule="auto"/>
            </w:pPr>
            <w:r>
              <w:t>Énergie en KWh</w:t>
            </w:r>
          </w:p>
        </w:tc>
        <w:tc>
          <w:tcPr>
            <w:tcW w:w="1560" w:type="dxa"/>
            <w:tcBorders>
              <w:top w:val="single" w:sz="4" w:space="0" w:color="auto"/>
              <w:left w:val="single" w:sz="4" w:space="0" w:color="auto"/>
              <w:bottom w:val="single" w:sz="4" w:space="0" w:color="auto"/>
              <w:right w:val="single" w:sz="4" w:space="0" w:color="auto"/>
            </w:tcBorders>
          </w:tcPr>
          <w:p w14:paraId="2B74EAB2" w14:textId="77777777" w:rsidR="00F92035" w:rsidRDefault="00F92035" w:rsidP="00F92035">
            <w:pPr>
              <w:spacing w:line="276" w:lineRule="auto"/>
            </w:pPr>
          </w:p>
        </w:tc>
      </w:tr>
    </w:tbl>
    <w:p w14:paraId="5D1557BC" w14:textId="77777777" w:rsidR="00F92035" w:rsidRDefault="00F92035" w:rsidP="00F92035">
      <w:pPr>
        <w:pStyle w:val="Titre2"/>
        <w:spacing w:after="0"/>
        <w:rPr>
          <w:caps/>
          <w:sz w:val="32"/>
          <w:szCs w:val="28"/>
        </w:rPr>
      </w:pPr>
      <w:bookmarkStart w:id="34" w:name="_Toc528396477"/>
      <w:bookmarkStart w:id="35" w:name="_Toc530376356"/>
      <w:r>
        <w:t>Valider la conformité des niveaux d’éclairement le long de la rue.</w:t>
      </w:r>
      <w:bookmarkEnd w:id="34"/>
      <w:bookmarkEnd w:id="35"/>
    </w:p>
    <w:p w14:paraId="16D3C0C2" w14:textId="77777777" w:rsidR="00F92035" w:rsidRDefault="00F92035" w:rsidP="00F92035">
      <w:pPr>
        <w:spacing w:after="0"/>
        <w:rPr>
          <w:szCs w:val="24"/>
        </w:rPr>
      </w:pPr>
    </w:p>
    <w:p w14:paraId="549696CF" w14:textId="77777777" w:rsidR="00F92035" w:rsidRDefault="00F92035" w:rsidP="00F92035">
      <w:pPr>
        <w:spacing w:after="0"/>
      </w:pPr>
      <w:r>
        <w:t>Le niveau d’éclairement minimal recommandé en tout point du sol le long de la rue étant de 10 lux selon la NF 13 201 (version 2015).</w:t>
      </w:r>
    </w:p>
    <w:p w14:paraId="30247637" w14:textId="77777777" w:rsidR="00F92035" w:rsidRDefault="00F92035" w:rsidP="00F92035">
      <w:pPr>
        <w:spacing w:after="0"/>
      </w:pPr>
      <w:r>
        <w:t>On vous demande de contrôler au luxmètre les niveaux d’éclairement sous chaque candélabre ainsi qu’à inter distance entre les candélabres.</w:t>
      </w:r>
    </w:p>
    <w:p w14:paraId="01D7EEDB" w14:textId="77777777" w:rsidR="00F92035" w:rsidRDefault="00F92035" w:rsidP="00F92035">
      <w:pPr>
        <w:spacing w:after="0"/>
      </w:pPr>
    </w:p>
    <w:p w14:paraId="53F2F6FD" w14:textId="77777777" w:rsidR="00F92035" w:rsidRDefault="00F92035" w:rsidP="00F92035">
      <w:pPr>
        <w:spacing w:after="0"/>
      </w:pPr>
      <w:r>
        <w:t>Compléter le tableau de résultats ci-dessous :</w:t>
      </w:r>
    </w:p>
    <w:p w14:paraId="2AFA20EE" w14:textId="77777777" w:rsidR="00F92035" w:rsidRDefault="00F92035" w:rsidP="00F92035">
      <w:pPr>
        <w:spacing w:after="0"/>
      </w:pPr>
    </w:p>
    <w:tbl>
      <w:tblPr>
        <w:tblStyle w:val="Grilledutableau"/>
        <w:tblW w:w="0" w:type="auto"/>
        <w:jc w:val="center"/>
        <w:tblLook w:val="04A0" w:firstRow="1" w:lastRow="0" w:firstColumn="1" w:lastColumn="0" w:noHBand="0" w:noVBand="1"/>
      </w:tblPr>
      <w:tblGrid>
        <w:gridCol w:w="2690"/>
        <w:gridCol w:w="2690"/>
      </w:tblGrid>
      <w:tr w:rsidR="00F92035" w14:paraId="02D76E8F"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CE0CD9" w14:textId="77777777" w:rsidR="00F92035" w:rsidRDefault="00F92035" w:rsidP="00F92035">
            <w:r>
              <w:t>Position du luxmètre au sol :</w:t>
            </w:r>
          </w:p>
        </w:tc>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CFB81F" w14:textId="77777777" w:rsidR="00F92035" w:rsidRDefault="00F92035" w:rsidP="00F92035">
            <w:r>
              <w:t>Valeur d’éclairement en lux</w:t>
            </w:r>
          </w:p>
        </w:tc>
      </w:tr>
      <w:tr w:rsidR="00F92035" w14:paraId="1487ABB8"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tcPr>
          <w:p w14:paraId="1DB909A4" w14:textId="77777777" w:rsidR="00F92035" w:rsidRDefault="00F92035" w:rsidP="00F92035">
            <w:r>
              <w:t>Sous le candélabre 1</w:t>
            </w:r>
          </w:p>
          <w:p w14:paraId="5EB39A11" w14:textId="77777777" w:rsidR="00F92035" w:rsidRDefault="00F92035" w:rsidP="00F92035"/>
        </w:tc>
        <w:tc>
          <w:tcPr>
            <w:tcW w:w="2690" w:type="dxa"/>
            <w:tcBorders>
              <w:top w:val="single" w:sz="4" w:space="0" w:color="auto"/>
              <w:left w:val="single" w:sz="4" w:space="0" w:color="auto"/>
              <w:bottom w:val="single" w:sz="4" w:space="0" w:color="auto"/>
              <w:right w:val="single" w:sz="4" w:space="0" w:color="auto"/>
            </w:tcBorders>
          </w:tcPr>
          <w:p w14:paraId="2B2A6594" w14:textId="77777777" w:rsidR="00F92035" w:rsidRDefault="00F92035" w:rsidP="00F92035"/>
        </w:tc>
      </w:tr>
      <w:tr w:rsidR="00F92035" w14:paraId="79880BC0"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hideMark/>
          </w:tcPr>
          <w:p w14:paraId="33D37A3A" w14:textId="77777777" w:rsidR="00F92035" w:rsidRDefault="00F92035" w:rsidP="00F92035">
            <w:r>
              <w:t>Inter distance entre les mâts 1 et 2</w:t>
            </w:r>
          </w:p>
        </w:tc>
        <w:tc>
          <w:tcPr>
            <w:tcW w:w="2690" w:type="dxa"/>
            <w:tcBorders>
              <w:top w:val="single" w:sz="4" w:space="0" w:color="auto"/>
              <w:left w:val="single" w:sz="4" w:space="0" w:color="auto"/>
              <w:bottom w:val="single" w:sz="4" w:space="0" w:color="auto"/>
              <w:right w:val="single" w:sz="4" w:space="0" w:color="auto"/>
            </w:tcBorders>
          </w:tcPr>
          <w:p w14:paraId="5304C861" w14:textId="77777777" w:rsidR="00F92035" w:rsidRDefault="00F92035" w:rsidP="00F92035"/>
        </w:tc>
      </w:tr>
      <w:tr w:rsidR="00F92035" w14:paraId="0B4B421D"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tcPr>
          <w:p w14:paraId="7337AEC5" w14:textId="77777777" w:rsidR="00F92035" w:rsidRDefault="00F92035" w:rsidP="00F92035">
            <w:r>
              <w:t>Sous le candélabre 2</w:t>
            </w:r>
          </w:p>
          <w:p w14:paraId="3A38BCAB" w14:textId="77777777" w:rsidR="00F92035" w:rsidRDefault="00F92035" w:rsidP="00F92035"/>
        </w:tc>
        <w:tc>
          <w:tcPr>
            <w:tcW w:w="2690" w:type="dxa"/>
            <w:tcBorders>
              <w:top w:val="single" w:sz="4" w:space="0" w:color="auto"/>
              <w:left w:val="single" w:sz="4" w:space="0" w:color="auto"/>
              <w:bottom w:val="single" w:sz="4" w:space="0" w:color="auto"/>
              <w:right w:val="single" w:sz="4" w:space="0" w:color="auto"/>
            </w:tcBorders>
          </w:tcPr>
          <w:p w14:paraId="2DAAC4C3" w14:textId="77777777" w:rsidR="00F92035" w:rsidRDefault="00F92035" w:rsidP="00F92035"/>
        </w:tc>
      </w:tr>
      <w:tr w:rsidR="00F92035" w14:paraId="7E1870A0"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hideMark/>
          </w:tcPr>
          <w:p w14:paraId="6133FAC5" w14:textId="77777777" w:rsidR="00F92035" w:rsidRDefault="00F92035" w:rsidP="00F92035">
            <w:r>
              <w:t>Inter distance entre les mâts 2 et 3</w:t>
            </w:r>
          </w:p>
        </w:tc>
        <w:tc>
          <w:tcPr>
            <w:tcW w:w="2690" w:type="dxa"/>
            <w:tcBorders>
              <w:top w:val="single" w:sz="4" w:space="0" w:color="auto"/>
              <w:left w:val="single" w:sz="4" w:space="0" w:color="auto"/>
              <w:bottom w:val="single" w:sz="4" w:space="0" w:color="auto"/>
              <w:right w:val="single" w:sz="4" w:space="0" w:color="auto"/>
            </w:tcBorders>
          </w:tcPr>
          <w:p w14:paraId="2228462A" w14:textId="77777777" w:rsidR="00F92035" w:rsidRDefault="00F92035" w:rsidP="00F92035"/>
        </w:tc>
      </w:tr>
      <w:tr w:rsidR="00F92035" w14:paraId="30BD4B27" w14:textId="77777777" w:rsidTr="00F92035">
        <w:trPr>
          <w:jc w:val="center"/>
        </w:trPr>
        <w:tc>
          <w:tcPr>
            <w:tcW w:w="2690" w:type="dxa"/>
            <w:tcBorders>
              <w:top w:val="single" w:sz="4" w:space="0" w:color="auto"/>
              <w:left w:val="single" w:sz="4" w:space="0" w:color="auto"/>
              <w:bottom w:val="single" w:sz="4" w:space="0" w:color="auto"/>
              <w:right w:val="single" w:sz="4" w:space="0" w:color="auto"/>
            </w:tcBorders>
          </w:tcPr>
          <w:p w14:paraId="0AA5B33F" w14:textId="77777777" w:rsidR="00F92035" w:rsidRDefault="00F92035" w:rsidP="00F92035">
            <w:r>
              <w:t>Sous le candélabre 3</w:t>
            </w:r>
          </w:p>
          <w:p w14:paraId="11DA3AF3" w14:textId="77777777" w:rsidR="00F92035" w:rsidRDefault="00F92035" w:rsidP="00F92035"/>
        </w:tc>
        <w:tc>
          <w:tcPr>
            <w:tcW w:w="2690" w:type="dxa"/>
            <w:tcBorders>
              <w:top w:val="single" w:sz="4" w:space="0" w:color="auto"/>
              <w:left w:val="single" w:sz="4" w:space="0" w:color="auto"/>
              <w:bottom w:val="single" w:sz="4" w:space="0" w:color="auto"/>
              <w:right w:val="single" w:sz="4" w:space="0" w:color="auto"/>
            </w:tcBorders>
          </w:tcPr>
          <w:p w14:paraId="7C14458E" w14:textId="77777777" w:rsidR="00F92035" w:rsidRDefault="00F92035" w:rsidP="00F92035"/>
        </w:tc>
      </w:tr>
    </w:tbl>
    <w:p w14:paraId="68F8E6AA" w14:textId="77777777" w:rsidR="00F92035" w:rsidRDefault="00F92035" w:rsidP="00F92035">
      <w:pPr>
        <w:spacing w:after="0"/>
        <w:rPr>
          <w:rFonts w:eastAsia="Times New Roman"/>
        </w:rPr>
      </w:pPr>
    </w:p>
    <w:p w14:paraId="2FB5FD3F" w14:textId="77777777" w:rsidR="00F92035" w:rsidRDefault="00F92035" w:rsidP="00F92035">
      <w:pPr>
        <w:spacing w:after="0"/>
      </w:pPr>
    </w:p>
    <w:p w14:paraId="73C12C88" w14:textId="77777777" w:rsidR="00F92035" w:rsidRDefault="00F92035" w:rsidP="00F92035">
      <w:pPr>
        <w:spacing w:after="0"/>
      </w:pPr>
      <w:r>
        <w:t>Conclure sur la conformité des niveaux d’éclairement le long de la rue.</w:t>
      </w:r>
    </w:p>
    <w:p w14:paraId="54D644A8" w14:textId="77777777" w:rsidR="00F92035" w:rsidRDefault="00F92035" w:rsidP="00F92035">
      <w:pPr>
        <w:spacing w:after="0"/>
      </w:pPr>
    </w:p>
    <w:tbl>
      <w:tblPr>
        <w:tblStyle w:val="Grilledutableau"/>
        <w:tblW w:w="0" w:type="auto"/>
        <w:tblLook w:val="04A0" w:firstRow="1" w:lastRow="0" w:firstColumn="1" w:lastColumn="0" w:noHBand="0" w:noVBand="1"/>
      </w:tblPr>
      <w:tblGrid>
        <w:gridCol w:w="10762"/>
      </w:tblGrid>
      <w:tr w:rsidR="00F92035" w14:paraId="410EE0F8" w14:textId="77777777" w:rsidTr="00F92035">
        <w:tc>
          <w:tcPr>
            <w:tcW w:w="10762" w:type="dxa"/>
            <w:tcBorders>
              <w:top w:val="single" w:sz="4" w:space="0" w:color="auto"/>
              <w:left w:val="single" w:sz="4" w:space="0" w:color="auto"/>
              <w:bottom w:val="single" w:sz="4" w:space="0" w:color="auto"/>
              <w:right w:val="single" w:sz="4" w:space="0" w:color="auto"/>
            </w:tcBorders>
          </w:tcPr>
          <w:p w14:paraId="3B14C68F" w14:textId="77777777" w:rsidR="00F92035" w:rsidRDefault="00F92035" w:rsidP="00F92035"/>
          <w:p w14:paraId="27123A83" w14:textId="77777777" w:rsidR="00F92035" w:rsidRDefault="00F92035" w:rsidP="00F92035"/>
          <w:p w14:paraId="015B6FE9" w14:textId="77777777" w:rsidR="00F92035" w:rsidRDefault="00F92035" w:rsidP="00F92035"/>
          <w:p w14:paraId="2BE0F997" w14:textId="77777777" w:rsidR="00F92035" w:rsidRDefault="00F92035" w:rsidP="00F92035"/>
          <w:p w14:paraId="70D3D551" w14:textId="77777777" w:rsidR="00F92035" w:rsidRDefault="00F92035" w:rsidP="00F92035"/>
          <w:p w14:paraId="09AB8A5D" w14:textId="77777777" w:rsidR="00F92035" w:rsidRDefault="00F92035" w:rsidP="00F92035"/>
          <w:p w14:paraId="14E7CC4F" w14:textId="77777777" w:rsidR="00F92035" w:rsidRDefault="00F92035" w:rsidP="00F92035"/>
          <w:p w14:paraId="1B95A0DC" w14:textId="77777777" w:rsidR="00F92035" w:rsidRDefault="00F92035" w:rsidP="00F92035"/>
          <w:p w14:paraId="5648C733" w14:textId="77777777" w:rsidR="00F92035" w:rsidRDefault="00F92035" w:rsidP="00F92035"/>
        </w:tc>
      </w:tr>
    </w:tbl>
    <w:p w14:paraId="72D96414" w14:textId="77777777" w:rsidR="00F92035" w:rsidRDefault="00F92035" w:rsidP="00F92035">
      <w:pPr>
        <w:spacing w:after="0"/>
        <w:rPr>
          <w:rFonts w:eastAsia="Times New Roman"/>
        </w:rPr>
      </w:pPr>
    </w:p>
    <w:p w14:paraId="18E1593D" w14:textId="77777777" w:rsidR="00F92035" w:rsidRDefault="00F92035" w:rsidP="00F92035">
      <w:pPr>
        <w:spacing w:after="0"/>
      </w:pPr>
      <w:r>
        <w:br w:type="page"/>
      </w:r>
    </w:p>
    <w:p w14:paraId="18294A4F" w14:textId="77777777" w:rsidR="00F92035" w:rsidRDefault="00F92035" w:rsidP="00F92035">
      <w:pPr>
        <w:pStyle w:val="Titre1"/>
        <w:spacing w:after="0"/>
      </w:pPr>
      <w:bookmarkStart w:id="36" w:name="_Toc528396478"/>
      <w:bookmarkStart w:id="37" w:name="_Toc530376357"/>
      <w:r>
        <w:lastRenderedPageBreak/>
        <w:t>Paramétrage</w:t>
      </w:r>
      <w:bookmarkEnd w:id="36"/>
      <w:bookmarkEnd w:id="37"/>
    </w:p>
    <w:p w14:paraId="031487AD" w14:textId="77777777" w:rsidR="00F92035" w:rsidRDefault="00F92035" w:rsidP="00F92035">
      <w:pPr>
        <w:pStyle w:val="Titre2"/>
        <w:spacing w:after="0"/>
      </w:pPr>
      <w:bookmarkStart w:id="38" w:name="_Toc528396479"/>
      <w:bookmarkStart w:id="39" w:name="_Toc530376358"/>
      <w:r>
        <w:t>Proposition de scénario</w:t>
      </w:r>
      <w:bookmarkEnd w:id="38"/>
      <w:bookmarkEnd w:id="39"/>
    </w:p>
    <w:p w14:paraId="45A5BC8F" w14:textId="77777777" w:rsidR="00F92035" w:rsidRDefault="00F92035" w:rsidP="00F92035">
      <w:pPr>
        <w:spacing w:after="0"/>
      </w:pPr>
      <w:r>
        <w:t>Proposer une modification de scénario (nouveaux paramétrages) permettant d’apporter une meilleure performance énergétique du système.</w:t>
      </w:r>
    </w:p>
    <w:p w14:paraId="023F8316" w14:textId="77777777" w:rsidR="00F92035" w:rsidRDefault="00F92035" w:rsidP="00F92035">
      <w:pPr>
        <w:spacing w:after="0"/>
      </w:pPr>
    </w:p>
    <w:p w14:paraId="599491E5" w14:textId="77777777" w:rsidR="00F92035" w:rsidRDefault="00F92035" w:rsidP="00F92035">
      <w:pPr>
        <w:spacing w:after="0"/>
      </w:pPr>
      <w:r>
        <w:t>En observant la banque de programmes disponibles (exemples ci-dessous) :</w:t>
      </w:r>
    </w:p>
    <w:p w14:paraId="33ADF328" w14:textId="0DAF2B8C" w:rsidR="00F92035" w:rsidRDefault="00F92035" w:rsidP="00F92035">
      <w:pPr>
        <w:spacing w:after="0"/>
      </w:pPr>
      <w:r>
        <w:rPr>
          <w:noProof/>
        </w:rPr>
        <mc:AlternateContent>
          <mc:Choice Requires="wpg">
            <w:drawing>
              <wp:anchor distT="0" distB="0" distL="114300" distR="114300" simplePos="0" relativeHeight="251688960" behindDoc="0" locked="0" layoutInCell="1" allowOverlap="1" wp14:anchorId="1724F9A5" wp14:editId="5EFF92CA">
                <wp:simplePos x="0" y="0"/>
                <wp:positionH relativeFrom="column">
                  <wp:posOffset>76200</wp:posOffset>
                </wp:positionH>
                <wp:positionV relativeFrom="paragraph">
                  <wp:posOffset>79375</wp:posOffset>
                </wp:positionV>
                <wp:extent cx="6630670" cy="6023610"/>
                <wp:effectExtent l="0" t="0" r="0" b="0"/>
                <wp:wrapNone/>
                <wp:docPr id="122" name="Groupe 122"/>
                <wp:cNvGraphicFramePr/>
                <a:graphic xmlns:a="http://schemas.openxmlformats.org/drawingml/2006/main">
                  <a:graphicData uri="http://schemas.microsoft.com/office/word/2010/wordprocessingGroup">
                    <wpg:wgp>
                      <wpg:cNvGrpSpPr/>
                      <wpg:grpSpPr>
                        <a:xfrm>
                          <a:off x="0" y="0"/>
                          <a:ext cx="6630035" cy="6023610"/>
                          <a:chOff x="0" y="0"/>
                          <a:chExt cx="6630440" cy="6023725"/>
                        </a:xfrm>
                      </wpg:grpSpPr>
                      <wpg:grpSp>
                        <wpg:cNvPr id="98" name="Groupe 98"/>
                        <wpg:cNvGrpSpPr/>
                        <wpg:grpSpPr>
                          <a:xfrm>
                            <a:off x="0" y="0"/>
                            <a:ext cx="6630440" cy="3289935"/>
                            <a:chOff x="0" y="0"/>
                            <a:chExt cx="6630440" cy="3289935"/>
                          </a:xfrm>
                        </wpg:grpSpPr>
                        <pic:pic xmlns:pic="http://schemas.openxmlformats.org/drawingml/2006/picture">
                          <pic:nvPicPr>
                            <pic:cNvPr id="101" name="Image 10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658786" y="0"/>
                              <a:ext cx="1198245" cy="708660"/>
                            </a:xfrm>
                            <a:prstGeom prst="rect">
                              <a:avLst/>
                            </a:prstGeom>
                          </pic:spPr>
                        </pic:pic>
                        <pic:pic xmlns:pic="http://schemas.openxmlformats.org/drawingml/2006/picture">
                          <pic:nvPicPr>
                            <pic:cNvPr id="102" name="Image 10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2220" cy="3289935"/>
                            </a:xfrm>
                            <a:prstGeom prst="rect">
                              <a:avLst/>
                            </a:prstGeom>
                          </pic:spPr>
                        </pic:pic>
                        <pic:pic xmlns:pic="http://schemas.openxmlformats.org/drawingml/2006/picture">
                          <pic:nvPicPr>
                            <pic:cNvPr id="103" name="Image 10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959163" y="0"/>
                              <a:ext cx="1202055" cy="708660"/>
                            </a:xfrm>
                            <a:prstGeom prst="rect">
                              <a:avLst/>
                            </a:prstGeom>
                          </pic:spPr>
                        </pic:pic>
                        <pic:pic xmlns:pic="http://schemas.openxmlformats.org/drawingml/2006/picture">
                          <pic:nvPicPr>
                            <pic:cNvPr id="104" name="Image 10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195212" y="0"/>
                              <a:ext cx="1205865" cy="708660"/>
                            </a:xfrm>
                            <a:prstGeom prst="rect">
                              <a:avLst/>
                            </a:prstGeom>
                          </pic:spPr>
                        </pic:pic>
                        <pic:pic xmlns:pic="http://schemas.openxmlformats.org/drawingml/2006/picture">
                          <pic:nvPicPr>
                            <pic:cNvPr id="105" name="Image 10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5440450" y="0"/>
                              <a:ext cx="1189990" cy="708660"/>
                            </a:xfrm>
                            <a:prstGeom prst="rect">
                              <a:avLst/>
                            </a:prstGeom>
                          </pic:spPr>
                        </pic:pic>
                      </wpg:grpSp>
                      <pic:pic xmlns:pic="http://schemas.openxmlformats.org/drawingml/2006/picture">
                        <pic:nvPicPr>
                          <pic:cNvPr id="99" name="Image 9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170014" y="3726524"/>
                            <a:ext cx="1263015" cy="1057275"/>
                          </a:xfrm>
                          <a:prstGeom prst="rect">
                            <a:avLst/>
                          </a:prstGeom>
                        </pic:spPr>
                      </pic:pic>
                      <pic:pic xmlns:pic="http://schemas.openxmlformats.org/drawingml/2006/picture">
                        <pic:nvPicPr>
                          <pic:cNvPr id="100" name="Image 10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635811" y="3680575"/>
                            <a:ext cx="4733925" cy="23431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977921" id="Groupe 122" o:spid="_x0000_s1026" style="position:absolute;margin-left:6pt;margin-top:6.25pt;width:522.1pt;height:474.3pt;z-index:251688960" coordsize="66304,6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">
                <v:group id="Groupe 98" o:spid="_x0000_s1027" style="position:absolute;width:66304;height:32899" coordsize="66304,3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Image 101" o:spid="_x0000_s1028" type="#_x0000_t75" style="position:absolute;left:16587;width:1198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">
                    <v:imagedata r:id="rId76" o:title=""/>
                  </v:shape>
                  <v:shape id="Image 102" o:spid="_x0000_s1029" type="#_x0000_t75" style="position:absolute;width:12522;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">
                    <v:imagedata r:id="rId77" o:title=""/>
                  </v:shape>
                  <v:shape id="Image 103" o:spid="_x0000_s1030" type="#_x0000_t75" style="position:absolute;left:29591;width:1202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">
                    <v:imagedata r:id="rId78" o:title=""/>
                  </v:shape>
                  <v:shape id="Image 104" o:spid="_x0000_s1031" type="#_x0000_t75" style="position:absolute;left:41952;width:120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">
                    <v:imagedata r:id="rId79" o:title=""/>
                  </v:shape>
                  <v:shape id="Image 105" o:spid="_x0000_s1032" type="#_x0000_t75" style="position:absolute;left:54404;width:119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">
                    <v:imagedata r:id="rId80" o:title=""/>
                  </v:shape>
                </v:group>
                <v:shape id="Image 99" o:spid="_x0000_s1033" type="#_x0000_t75" style="position:absolute;left:1700;top:37265;width:12630;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">
                  <v:imagedata r:id="rId81" o:title=""/>
                </v:shape>
                <v:shape id="Image 100" o:spid="_x0000_s1034" type="#_x0000_t75" style="position:absolute;left:16358;top:36805;width:47339;height:2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">
                  <v:imagedata r:id="rId82" o:title=""/>
                </v:shape>
              </v:group>
            </w:pict>
          </mc:Fallback>
        </mc:AlternateContent>
      </w:r>
      <w:r>
        <w:rPr>
          <w:noProof/>
        </w:rPr>
        <w:t xml:space="preserve"> </w:t>
      </w:r>
    </w:p>
    <w:p w14:paraId="335624C4" w14:textId="77777777" w:rsidR="00F92035" w:rsidRDefault="00F92035" w:rsidP="00F92035">
      <w:pPr>
        <w:spacing w:after="0"/>
      </w:pPr>
    </w:p>
    <w:p w14:paraId="0ACD47E0" w14:textId="77777777" w:rsidR="00F92035" w:rsidRDefault="00F92035" w:rsidP="00F92035">
      <w:pPr>
        <w:spacing w:after="0"/>
      </w:pPr>
    </w:p>
    <w:p w14:paraId="004B1998" w14:textId="77777777" w:rsidR="00F92035" w:rsidRDefault="00F92035" w:rsidP="00F92035">
      <w:pPr>
        <w:spacing w:after="0"/>
      </w:pPr>
    </w:p>
    <w:p w14:paraId="5C219F0E" w14:textId="77777777" w:rsidR="00F92035" w:rsidRDefault="00F92035" w:rsidP="00F92035">
      <w:pPr>
        <w:spacing w:after="0"/>
      </w:pPr>
    </w:p>
    <w:p w14:paraId="10DFB6D4" w14:textId="7FFF82F3" w:rsidR="00F92035" w:rsidRDefault="00F92035" w:rsidP="00F92035">
      <w:pPr>
        <w:spacing w:after="0"/>
      </w:pPr>
      <w:r>
        <w:rPr>
          <w:noProof/>
        </w:rPr>
        <w:drawing>
          <wp:anchor distT="0" distB="0" distL="114300" distR="114300" simplePos="0" relativeHeight="251686912" behindDoc="0" locked="0" layoutInCell="1" allowOverlap="1" wp14:anchorId="0089F215" wp14:editId="708A2D7A">
            <wp:simplePos x="0" y="0"/>
            <wp:positionH relativeFrom="column">
              <wp:posOffset>2019935</wp:posOffset>
            </wp:positionH>
            <wp:positionV relativeFrom="paragraph">
              <wp:posOffset>398780</wp:posOffset>
            </wp:positionV>
            <wp:extent cx="4282440" cy="2224405"/>
            <wp:effectExtent l="0" t="0" r="381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2440" cy="22244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4718B984" wp14:editId="643A3537">
                <wp:simplePos x="0" y="0"/>
                <wp:positionH relativeFrom="column">
                  <wp:posOffset>1735455</wp:posOffset>
                </wp:positionH>
                <wp:positionV relativeFrom="paragraph">
                  <wp:posOffset>93980</wp:posOffset>
                </wp:positionV>
                <wp:extent cx="4971415" cy="266700"/>
                <wp:effectExtent l="0" t="0" r="19685" b="19050"/>
                <wp:wrapNone/>
                <wp:docPr id="113" name="Zone de texte 113"/>
                <wp:cNvGraphicFramePr/>
                <a:graphic xmlns:a="http://schemas.openxmlformats.org/drawingml/2006/main">
                  <a:graphicData uri="http://schemas.microsoft.com/office/word/2010/wordprocessingShape">
                    <wps:wsp>
                      <wps:cNvSpPr txBox="1"/>
                      <wps:spPr>
                        <a:xfrm>
                          <a:off x="0" y="0"/>
                          <a:ext cx="4971415" cy="266065"/>
                        </a:xfrm>
                        <a:prstGeom prst="rect">
                          <a:avLst/>
                        </a:prstGeom>
                        <a:solidFill>
                          <a:schemeClr val="lt1"/>
                        </a:solidFill>
                        <a:ln w="6350">
                          <a:solidFill>
                            <a:prstClr val="black"/>
                          </a:solidFill>
                        </a:ln>
                      </wps:spPr>
                      <wps:txbx>
                        <w:txbxContent>
                          <w:p w14:paraId="7C3F3DF7" w14:textId="77777777" w:rsidR="001A65E1" w:rsidRDefault="001A65E1" w:rsidP="00F92035">
                            <w:r>
                              <w:t>Proposer ci-dessous une programmation améliorant les performances actuelles.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18B984" id="Zone de texte 113" o:spid="_x0000_s1096" type="#_x0000_t202" style="position:absolute;left:0;text-align:left;margin-left:136.65pt;margin-top:7.4pt;width:391.4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" fillcolor="white [3201]" strokeweight=".5pt">
                <v:textbox>
                  <w:txbxContent>
                    <w:p w14:paraId="7C3F3DF7" w14:textId="77777777" w:rsidR="001A65E1" w:rsidRDefault="001A65E1" w:rsidP="00F92035">
                      <w:r>
                        <w:t>Proposer ci-dessous une programmation améliorant les performances actuelles.</w:t>
                      </w:r>
                    </w:p>
                  </w:txbxContent>
                </v:textbox>
              </v:shape>
            </w:pict>
          </mc:Fallback>
        </mc:AlternateContent>
      </w:r>
    </w:p>
    <w:p w14:paraId="7175A39A" w14:textId="77777777" w:rsidR="00F92035" w:rsidRDefault="00F92035" w:rsidP="00F92035">
      <w:pPr>
        <w:spacing w:after="0"/>
      </w:pPr>
    </w:p>
    <w:p w14:paraId="49123AD0" w14:textId="77777777" w:rsidR="00F92035" w:rsidRDefault="00F92035" w:rsidP="00F92035">
      <w:pPr>
        <w:spacing w:after="0"/>
      </w:pPr>
    </w:p>
    <w:p w14:paraId="5B671EBE" w14:textId="77777777" w:rsidR="00F92035" w:rsidRDefault="00F92035" w:rsidP="00F92035">
      <w:pPr>
        <w:spacing w:after="0"/>
      </w:pPr>
    </w:p>
    <w:p w14:paraId="1E134F6B" w14:textId="77777777" w:rsidR="00F92035" w:rsidRDefault="00F92035" w:rsidP="00F92035">
      <w:pPr>
        <w:spacing w:after="0"/>
      </w:pPr>
    </w:p>
    <w:p w14:paraId="65DA8107" w14:textId="77777777" w:rsidR="00F92035" w:rsidRDefault="00F92035" w:rsidP="00F92035">
      <w:pPr>
        <w:spacing w:after="0"/>
      </w:pPr>
    </w:p>
    <w:p w14:paraId="0A94DC7D" w14:textId="77777777" w:rsidR="00F92035" w:rsidRDefault="00F92035" w:rsidP="00F92035">
      <w:pPr>
        <w:spacing w:after="0"/>
      </w:pPr>
    </w:p>
    <w:p w14:paraId="0BDB4CF4" w14:textId="77777777" w:rsidR="00F92035" w:rsidRDefault="00F92035" w:rsidP="00F92035">
      <w:pPr>
        <w:spacing w:after="0"/>
      </w:pPr>
    </w:p>
    <w:p w14:paraId="7723E030" w14:textId="77777777" w:rsidR="00F92035" w:rsidRDefault="00F92035" w:rsidP="00F92035">
      <w:pPr>
        <w:spacing w:after="0"/>
      </w:pPr>
    </w:p>
    <w:p w14:paraId="365C9071" w14:textId="77777777" w:rsidR="00F92035" w:rsidRDefault="00F92035" w:rsidP="00F92035">
      <w:pPr>
        <w:spacing w:after="0"/>
      </w:pPr>
    </w:p>
    <w:p w14:paraId="181E1466" w14:textId="77777777" w:rsidR="00F92035" w:rsidRDefault="00F92035" w:rsidP="00F92035">
      <w:pPr>
        <w:spacing w:after="0"/>
      </w:pPr>
    </w:p>
    <w:p w14:paraId="55013C42" w14:textId="77777777" w:rsidR="00F92035" w:rsidRDefault="00F92035" w:rsidP="00F92035">
      <w:pPr>
        <w:spacing w:after="0"/>
      </w:pPr>
    </w:p>
    <w:p w14:paraId="2B719A74" w14:textId="77777777" w:rsidR="00F92035" w:rsidRDefault="00F92035" w:rsidP="00F92035">
      <w:pPr>
        <w:spacing w:after="0"/>
      </w:pPr>
    </w:p>
    <w:p w14:paraId="403F0BE3" w14:textId="77777777" w:rsidR="00F92035" w:rsidRDefault="00F92035" w:rsidP="00F92035">
      <w:pPr>
        <w:spacing w:after="0"/>
      </w:pPr>
    </w:p>
    <w:p w14:paraId="4DB7E2B3" w14:textId="77777777" w:rsidR="00F92035" w:rsidRDefault="00F92035" w:rsidP="00F92035">
      <w:pPr>
        <w:spacing w:after="0"/>
      </w:pPr>
    </w:p>
    <w:p w14:paraId="2280C1B3" w14:textId="77777777" w:rsidR="00F92035" w:rsidRDefault="00F92035" w:rsidP="00F92035">
      <w:pPr>
        <w:spacing w:after="0"/>
      </w:pPr>
    </w:p>
    <w:p w14:paraId="6CDFEF8D" w14:textId="77777777" w:rsidR="00F92035" w:rsidRDefault="00F92035" w:rsidP="00F92035">
      <w:pPr>
        <w:spacing w:after="0"/>
      </w:pPr>
      <w:r>
        <w:t>Proposer une modification du calendrier permettant d’améliorer les performances énergétiques du système :</w:t>
      </w:r>
    </w:p>
    <w:p w14:paraId="65F5EFDA" w14:textId="77777777" w:rsidR="00F92035" w:rsidRDefault="00F92035" w:rsidP="00F92035">
      <w:pPr>
        <w:spacing w:after="0"/>
      </w:pPr>
    </w:p>
    <w:p w14:paraId="26FF734F" w14:textId="77777777" w:rsidR="00F92035" w:rsidRDefault="00F92035" w:rsidP="00F92035">
      <w:pPr>
        <w:spacing w:after="0"/>
      </w:pPr>
    </w:p>
    <w:p w14:paraId="30F773DE" w14:textId="77777777" w:rsidR="00F92035" w:rsidRDefault="00F92035" w:rsidP="00F92035">
      <w:pPr>
        <w:spacing w:after="0"/>
      </w:pPr>
    </w:p>
    <w:p w14:paraId="2024E125" w14:textId="77777777" w:rsidR="00F92035" w:rsidRDefault="00F92035" w:rsidP="00F92035">
      <w:pPr>
        <w:spacing w:after="0"/>
      </w:pPr>
    </w:p>
    <w:p w14:paraId="41DE0595" w14:textId="77777777" w:rsidR="00F92035" w:rsidRDefault="00F92035" w:rsidP="00F92035">
      <w:pPr>
        <w:spacing w:after="0"/>
      </w:pPr>
    </w:p>
    <w:p w14:paraId="7D89075B" w14:textId="77777777" w:rsidR="00F92035" w:rsidRDefault="00F92035" w:rsidP="00F92035">
      <w:pPr>
        <w:spacing w:after="0"/>
      </w:pPr>
    </w:p>
    <w:p w14:paraId="0CEC3349" w14:textId="77777777" w:rsidR="00F92035" w:rsidRDefault="00F92035" w:rsidP="00F92035">
      <w:pPr>
        <w:spacing w:after="0"/>
      </w:pPr>
    </w:p>
    <w:p w14:paraId="5C78297F" w14:textId="77777777" w:rsidR="00F92035" w:rsidRDefault="00F92035" w:rsidP="00F92035">
      <w:pPr>
        <w:spacing w:after="0"/>
      </w:pPr>
    </w:p>
    <w:p w14:paraId="08DCCCE6" w14:textId="77777777" w:rsidR="00F92035" w:rsidRDefault="00F92035" w:rsidP="00F92035">
      <w:pPr>
        <w:spacing w:after="0"/>
      </w:pPr>
    </w:p>
    <w:p w14:paraId="19AD4C47" w14:textId="77777777" w:rsidR="00F92035" w:rsidRDefault="00F92035" w:rsidP="00F92035">
      <w:pPr>
        <w:spacing w:after="0"/>
      </w:pPr>
    </w:p>
    <w:p w14:paraId="28540687" w14:textId="77777777" w:rsidR="00F92035" w:rsidRDefault="00F92035" w:rsidP="00F92035">
      <w:pPr>
        <w:spacing w:after="0"/>
      </w:pPr>
    </w:p>
    <w:p w14:paraId="3A8B2E81" w14:textId="77777777" w:rsidR="00F92035" w:rsidRDefault="00F92035" w:rsidP="00F92035">
      <w:pPr>
        <w:spacing w:after="0"/>
      </w:pPr>
    </w:p>
    <w:p w14:paraId="0883CCF4" w14:textId="77777777" w:rsidR="00F92035" w:rsidRDefault="00F92035" w:rsidP="00F92035">
      <w:pPr>
        <w:spacing w:after="0"/>
      </w:pPr>
    </w:p>
    <w:p w14:paraId="435A680F" w14:textId="77777777" w:rsidR="00F92035" w:rsidRDefault="00F92035" w:rsidP="00F92035">
      <w:pPr>
        <w:spacing w:after="0"/>
      </w:pPr>
    </w:p>
    <w:p w14:paraId="7E56E2DC" w14:textId="77777777" w:rsidR="00F92035" w:rsidRDefault="00F92035" w:rsidP="00F92035">
      <w:pPr>
        <w:spacing w:after="0"/>
      </w:pPr>
    </w:p>
    <w:p w14:paraId="52AA0C29" w14:textId="77777777" w:rsidR="00F92035" w:rsidRDefault="00F92035">
      <w:pPr>
        <w:jc w:val="left"/>
        <w:rPr>
          <w:rFonts w:eastAsiaTheme="majorEastAsia" w:cstheme="majorBidi"/>
          <w:b/>
          <w:bCs/>
          <w:sz w:val="28"/>
          <w:szCs w:val="26"/>
          <w:u w:val="single"/>
        </w:rPr>
      </w:pPr>
      <w:bookmarkStart w:id="40" w:name="_Toc528396480"/>
      <w:r>
        <w:br w:type="page"/>
      </w:r>
    </w:p>
    <w:p w14:paraId="3E5A22C2" w14:textId="1EAC4A45" w:rsidR="00F92035" w:rsidRDefault="00F92035" w:rsidP="00F92035">
      <w:pPr>
        <w:pStyle w:val="Titre2"/>
        <w:spacing w:after="0"/>
      </w:pPr>
      <w:bookmarkStart w:id="41" w:name="_Toc530376359"/>
      <w:r>
        <w:lastRenderedPageBreak/>
        <w:t>Nouveau Paramétrage.</w:t>
      </w:r>
      <w:bookmarkEnd w:id="40"/>
      <w:bookmarkEnd w:id="41"/>
    </w:p>
    <w:p w14:paraId="22F43323" w14:textId="77777777" w:rsidR="00F92035" w:rsidRDefault="00F92035" w:rsidP="00F92035">
      <w:pPr>
        <w:spacing w:after="0"/>
      </w:pPr>
      <w:r>
        <w:t>Procéder aux modifications de paramétrage conformément au nouveau scénario.</w:t>
      </w:r>
    </w:p>
    <w:p w14:paraId="0D5A8435" w14:textId="77777777" w:rsidR="00F92035" w:rsidRDefault="00F92035" w:rsidP="00F92035">
      <w:pPr>
        <w:spacing w:after="0"/>
      </w:pPr>
      <w:r>
        <w:t>Pour le paramétrage vous utiliserez les consignes du manuel « </w:t>
      </w:r>
      <w:proofErr w:type="spellStart"/>
      <w:r>
        <w:t>installation_utilisation</w:t>
      </w:r>
      <w:proofErr w:type="spellEnd"/>
      <w:r>
        <w:t xml:space="preserve"> » du </w:t>
      </w:r>
      <w:proofErr w:type="spellStart"/>
      <w:r>
        <w:t>cityboxController</w:t>
      </w:r>
      <w:proofErr w:type="spellEnd"/>
      <w:r>
        <w:t xml:space="preserve"> fournis avec votre système.</w:t>
      </w:r>
    </w:p>
    <w:p w14:paraId="648EAB76" w14:textId="77777777" w:rsidR="00F92035" w:rsidRDefault="00F92035" w:rsidP="00F92035">
      <w:pPr>
        <w:spacing w:after="0"/>
      </w:pPr>
    </w:p>
    <w:p w14:paraId="5054AF46" w14:textId="513A03A3" w:rsidR="00F92035" w:rsidRDefault="00F92035" w:rsidP="00F92035">
      <w:pPr>
        <w:spacing w:after="0"/>
      </w:pPr>
      <w:r>
        <w:rPr>
          <w:noProof/>
        </w:rPr>
        <w:drawing>
          <wp:inline distT="0" distB="0" distL="0" distR="0" wp14:anchorId="112D815A" wp14:editId="3AC2761D">
            <wp:extent cx="3409950" cy="2000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5BD4EF5D" w14:textId="77777777" w:rsidR="00F92035" w:rsidRDefault="00F92035" w:rsidP="00F92035">
      <w:pPr>
        <w:spacing w:after="0"/>
      </w:pPr>
    </w:p>
    <w:p w14:paraId="12EFA1F2" w14:textId="77777777" w:rsidR="00F92035" w:rsidRDefault="00F92035" w:rsidP="00F92035">
      <w:pPr>
        <w:spacing w:after="0"/>
      </w:pPr>
    </w:p>
    <w:p w14:paraId="0E248E9E" w14:textId="77777777" w:rsidR="00F92035" w:rsidRDefault="00F92035" w:rsidP="00F92035">
      <w:pPr>
        <w:spacing w:after="0"/>
      </w:pPr>
      <w:r>
        <w:t xml:space="preserve">Pour terminer le paramétrage il faut effectuer le commissionnement de façon à transférer les nouveaux paramètres de l’application </w:t>
      </w:r>
      <w:proofErr w:type="spellStart"/>
      <w:r>
        <w:t>Streetlight_vision</w:t>
      </w:r>
      <w:proofErr w:type="spellEnd"/>
      <w:r>
        <w:t xml:space="preserve"> vers le CCS (Citybox Central Server).</w:t>
      </w:r>
    </w:p>
    <w:p w14:paraId="2B8004BD" w14:textId="77777777" w:rsidR="00F92035" w:rsidRDefault="00F92035" w:rsidP="00F92035">
      <w:pPr>
        <w:spacing w:after="0"/>
      </w:pPr>
      <w:r>
        <w:t>Procédure ci-dessous.</w:t>
      </w:r>
    </w:p>
    <w:p w14:paraId="6942891F" w14:textId="2553AE2B" w:rsidR="00F92035" w:rsidRDefault="00F92035" w:rsidP="00F92035">
      <w:pPr>
        <w:spacing w:after="0"/>
      </w:pPr>
      <w:r>
        <w:rPr>
          <w:noProof/>
        </w:rPr>
        <w:drawing>
          <wp:inline distT="0" distB="0" distL="0" distR="0" wp14:anchorId="19C81677" wp14:editId="4C81A996">
            <wp:extent cx="4457700" cy="3181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7700" cy="3181350"/>
                    </a:xfrm>
                    <a:prstGeom prst="rect">
                      <a:avLst/>
                    </a:prstGeom>
                    <a:noFill/>
                    <a:ln>
                      <a:noFill/>
                    </a:ln>
                  </pic:spPr>
                </pic:pic>
              </a:graphicData>
            </a:graphic>
          </wp:inline>
        </w:drawing>
      </w:r>
    </w:p>
    <w:p w14:paraId="38934886" w14:textId="77777777" w:rsidR="00F92035" w:rsidRDefault="00F92035" w:rsidP="00F92035">
      <w:pPr>
        <w:spacing w:after="0"/>
      </w:pPr>
    </w:p>
    <w:p w14:paraId="0552037E" w14:textId="77777777" w:rsidR="00F92035" w:rsidRDefault="00F92035" w:rsidP="00F92035">
      <w:pPr>
        <w:pStyle w:val="Titre2"/>
        <w:spacing w:after="0"/>
      </w:pPr>
      <w:bookmarkStart w:id="42" w:name="_Toc528396481"/>
      <w:bookmarkStart w:id="43" w:name="_Toc530376360"/>
      <w:r>
        <w:t>Validation du nouveau scénario.</w:t>
      </w:r>
      <w:bookmarkEnd w:id="42"/>
      <w:bookmarkEnd w:id="43"/>
    </w:p>
    <w:p w14:paraId="365C9ED7" w14:textId="77777777" w:rsidR="00F92035" w:rsidRDefault="00F92035" w:rsidP="00F92035">
      <w:pPr>
        <w:spacing w:after="0"/>
      </w:pPr>
      <w:r>
        <w:t xml:space="preserve">Vérifier la prise en compte des modifications sur SLV. </w:t>
      </w:r>
    </w:p>
    <w:p w14:paraId="1A465C13" w14:textId="77777777" w:rsidR="00F92035" w:rsidRDefault="00F92035" w:rsidP="00F92035">
      <w:pPr>
        <w:spacing w:after="0"/>
      </w:pPr>
    </w:p>
    <w:p w14:paraId="184700B3" w14:textId="2E04CD95" w:rsidR="00F92035" w:rsidRDefault="00F92035" w:rsidP="00F92035">
      <w:pPr>
        <w:spacing w:after="0"/>
      </w:pPr>
      <w:r>
        <w:rPr>
          <w:noProof/>
        </w:rPr>
        <mc:AlternateContent>
          <mc:Choice Requires="wps">
            <w:drawing>
              <wp:anchor distT="0" distB="0" distL="114300" distR="114300" simplePos="0" relativeHeight="251689984" behindDoc="0" locked="0" layoutInCell="1" allowOverlap="1" wp14:anchorId="1A91C50A" wp14:editId="02EBE034">
                <wp:simplePos x="0" y="0"/>
                <wp:positionH relativeFrom="column">
                  <wp:posOffset>3145790</wp:posOffset>
                </wp:positionH>
                <wp:positionV relativeFrom="paragraph">
                  <wp:posOffset>38100</wp:posOffset>
                </wp:positionV>
                <wp:extent cx="3156585" cy="1198880"/>
                <wp:effectExtent l="0" t="0" r="24765" b="20320"/>
                <wp:wrapNone/>
                <wp:docPr id="120" name="Zone de texte 120"/>
                <wp:cNvGraphicFramePr/>
                <a:graphic xmlns:a="http://schemas.openxmlformats.org/drawingml/2006/main">
                  <a:graphicData uri="http://schemas.microsoft.com/office/word/2010/wordprocessingShape">
                    <wps:wsp>
                      <wps:cNvSpPr txBox="1"/>
                      <wps:spPr>
                        <a:xfrm>
                          <a:off x="0" y="0"/>
                          <a:ext cx="3156585" cy="1198880"/>
                        </a:xfrm>
                        <a:prstGeom prst="rect">
                          <a:avLst/>
                        </a:prstGeom>
                        <a:solidFill>
                          <a:schemeClr val="lt1"/>
                        </a:solidFill>
                        <a:ln w="6350">
                          <a:solidFill>
                            <a:prstClr val="black"/>
                          </a:solidFill>
                        </a:ln>
                      </wps:spPr>
                      <wps:txbx>
                        <w:txbxContent>
                          <w:p w14:paraId="21391602" w14:textId="77777777" w:rsidR="001A65E1" w:rsidRDefault="001A65E1" w:rsidP="00F92035">
                            <w:r>
                              <w:t>Effectuer la présentation au client du nouveau paramétrage.</w:t>
                            </w:r>
                          </w:p>
                          <w:p w14:paraId="260E0626" w14:textId="77777777" w:rsidR="001A65E1" w:rsidRDefault="001A65E1" w:rsidP="00F92035">
                            <w:r>
                              <w:t>Recueillir la satisfaction du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1C50A" id="Zone de texte 120" o:spid="_x0000_s1097" type="#_x0000_t202" style="position:absolute;left:0;text-align:left;margin-left:247.7pt;margin-top:3pt;width:248.55pt;height:9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" fillcolor="white [3201]" strokeweight=".5pt">
                <v:textbox>
                  <w:txbxContent>
                    <w:p w14:paraId="21391602" w14:textId="77777777" w:rsidR="001A65E1" w:rsidRDefault="001A65E1" w:rsidP="00F92035">
                      <w:r>
                        <w:t>Effectuer la présentation au client du nouveau paramétrage.</w:t>
                      </w:r>
                    </w:p>
                    <w:p w14:paraId="260E0626" w14:textId="77777777" w:rsidR="001A65E1" w:rsidRDefault="001A65E1" w:rsidP="00F92035">
                      <w:r>
                        <w:t>Recueillir la satisfaction du client.</w:t>
                      </w:r>
                    </w:p>
                  </w:txbxContent>
                </v:textbox>
              </v:shape>
            </w:pict>
          </mc:Fallback>
        </mc:AlternateContent>
      </w:r>
      <w:r>
        <w:rPr>
          <w:noProof/>
        </w:rPr>
        <w:drawing>
          <wp:inline distT="0" distB="0" distL="0" distR="0" wp14:anchorId="2C12929F" wp14:editId="36FC3289">
            <wp:extent cx="2895600" cy="1238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238250"/>
                    </a:xfrm>
                    <a:prstGeom prst="rect">
                      <a:avLst/>
                    </a:prstGeom>
                    <a:noFill/>
                    <a:ln>
                      <a:noFill/>
                    </a:ln>
                  </pic:spPr>
                </pic:pic>
              </a:graphicData>
            </a:graphic>
          </wp:inline>
        </w:drawing>
      </w:r>
      <w:r>
        <w:t xml:space="preserve"> </w:t>
      </w:r>
    </w:p>
    <w:p w14:paraId="76F2848D" w14:textId="77777777" w:rsidR="00F92035" w:rsidRDefault="00F92035" w:rsidP="00F92035">
      <w:pPr>
        <w:spacing w:after="0"/>
      </w:pPr>
    </w:p>
    <w:p w14:paraId="50D417E6" w14:textId="77777777" w:rsidR="00F92035" w:rsidRDefault="00F92035" w:rsidP="00F92035">
      <w:pPr>
        <w:spacing w:after="0"/>
      </w:pPr>
    </w:p>
    <w:p w14:paraId="73A5A400" w14:textId="77777777" w:rsidR="00F92035" w:rsidRDefault="00F92035" w:rsidP="00F92035">
      <w:pPr>
        <w:spacing w:after="0"/>
        <w:rPr>
          <w:rFonts w:eastAsiaTheme="majorEastAsia" w:cstheme="majorBidi"/>
          <w:b/>
          <w:bCs/>
          <w:caps/>
          <w:sz w:val="32"/>
          <w:szCs w:val="28"/>
          <w:u w:val="single"/>
        </w:rPr>
      </w:pPr>
      <w:r>
        <w:br w:type="page"/>
      </w:r>
    </w:p>
    <w:p w14:paraId="34917ED9" w14:textId="77777777" w:rsidR="00F92035" w:rsidRDefault="00F92035" w:rsidP="00F92035">
      <w:pPr>
        <w:pStyle w:val="Titre1"/>
        <w:spacing w:after="0"/>
      </w:pPr>
      <w:bookmarkStart w:id="44" w:name="_Toc528396482"/>
      <w:bookmarkStart w:id="45" w:name="_Toc530376361"/>
      <w:r>
        <w:lastRenderedPageBreak/>
        <w:t>Communication</w:t>
      </w:r>
      <w:bookmarkEnd w:id="44"/>
      <w:bookmarkEnd w:id="45"/>
    </w:p>
    <w:p w14:paraId="4CBC2592" w14:textId="77777777" w:rsidR="00F92035" w:rsidRDefault="00F92035" w:rsidP="00F92035">
      <w:pPr>
        <w:pStyle w:val="Titre2"/>
        <w:spacing w:after="0"/>
      </w:pPr>
      <w:bookmarkStart w:id="46" w:name="_Toc528396483"/>
      <w:bookmarkStart w:id="47" w:name="_Toc530376362"/>
      <w:r>
        <w:t>Conclure sur le fonctionnement du système après modification des paramètres en justifiant le choix de votre scénario sur un plan « Efficacité énergétique ».</w:t>
      </w:r>
      <w:bookmarkEnd w:id="46"/>
      <w:bookmarkEnd w:id="47"/>
    </w:p>
    <w:p w14:paraId="68FA2A9A" w14:textId="77777777" w:rsidR="00F92035" w:rsidRDefault="00F92035" w:rsidP="00F92035">
      <w:pPr>
        <w:spacing w:after="0"/>
      </w:pPr>
    </w:p>
    <w:tbl>
      <w:tblPr>
        <w:tblStyle w:val="Grilledutableau"/>
        <w:tblW w:w="0" w:type="auto"/>
        <w:tblLook w:val="04A0" w:firstRow="1" w:lastRow="0" w:firstColumn="1" w:lastColumn="0" w:noHBand="0" w:noVBand="1"/>
      </w:tblPr>
      <w:tblGrid>
        <w:gridCol w:w="10762"/>
      </w:tblGrid>
      <w:tr w:rsidR="00F92035" w14:paraId="080B3AF5" w14:textId="77777777" w:rsidTr="00F92035">
        <w:tc>
          <w:tcPr>
            <w:tcW w:w="10762" w:type="dxa"/>
            <w:tcBorders>
              <w:top w:val="single" w:sz="4" w:space="0" w:color="auto"/>
              <w:left w:val="single" w:sz="4" w:space="0" w:color="auto"/>
              <w:bottom w:val="single" w:sz="4" w:space="0" w:color="auto"/>
              <w:right w:val="single" w:sz="4" w:space="0" w:color="auto"/>
            </w:tcBorders>
          </w:tcPr>
          <w:p w14:paraId="60414A9B" w14:textId="77777777" w:rsidR="00F92035" w:rsidRDefault="00F92035" w:rsidP="00F92035"/>
          <w:p w14:paraId="43D81565" w14:textId="77777777" w:rsidR="00F92035" w:rsidRDefault="00F92035" w:rsidP="00F92035"/>
          <w:p w14:paraId="53B98B8C" w14:textId="77777777" w:rsidR="00F92035" w:rsidRDefault="00F92035" w:rsidP="00F92035"/>
          <w:p w14:paraId="102B5B1F" w14:textId="77777777" w:rsidR="00F92035" w:rsidRDefault="00F92035" w:rsidP="00F92035"/>
          <w:p w14:paraId="6A535EE5" w14:textId="77777777" w:rsidR="00F92035" w:rsidRDefault="00F92035" w:rsidP="00F92035"/>
          <w:p w14:paraId="1B6C5E98" w14:textId="77777777" w:rsidR="00F92035" w:rsidRDefault="00F92035" w:rsidP="00F92035"/>
          <w:p w14:paraId="2775BA2C" w14:textId="77777777" w:rsidR="00F92035" w:rsidRDefault="00F92035" w:rsidP="00F92035"/>
          <w:p w14:paraId="6A73F25D" w14:textId="77777777" w:rsidR="00F92035" w:rsidRDefault="00F92035" w:rsidP="00F92035"/>
          <w:p w14:paraId="7D25C574" w14:textId="77777777" w:rsidR="00F92035" w:rsidRDefault="00F92035" w:rsidP="00F92035"/>
          <w:p w14:paraId="2D14F405" w14:textId="77777777" w:rsidR="00F92035" w:rsidRDefault="00F92035" w:rsidP="00F92035"/>
          <w:p w14:paraId="17E2277B" w14:textId="77777777" w:rsidR="00F92035" w:rsidRDefault="00F92035" w:rsidP="00F92035"/>
          <w:p w14:paraId="5A114DFB" w14:textId="77777777" w:rsidR="00F92035" w:rsidRDefault="00F92035" w:rsidP="00F92035"/>
          <w:p w14:paraId="64E98E24" w14:textId="77777777" w:rsidR="00F92035" w:rsidRDefault="00F92035" w:rsidP="00F92035"/>
          <w:p w14:paraId="6EFEF3DC" w14:textId="77777777" w:rsidR="00F92035" w:rsidRDefault="00F92035" w:rsidP="00F92035"/>
          <w:p w14:paraId="45DE37A2" w14:textId="77777777" w:rsidR="00F92035" w:rsidRDefault="00F92035" w:rsidP="00F92035"/>
          <w:p w14:paraId="79090D4D" w14:textId="77777777" w:rsidR="00F92035" w:rsidRDefault="00F92035" w:rsidP="00F92035"/>
          <w:p w14:paraId="6B503FCD" w14:textId="77777777" w:rsidR="00F92035" w:rsidRDefault="00F92035" w:rsidP="00F92035"/>
          <w:p w14:paraId="00AC8CFE" w14:textId="77777777" w:rsidR="00F92035" w:rsidRDefault="00F92035" w:rsidP="00F92035"/>
          <w:p w14:paraId="76A9A6F0" w14:textId="77777777" w:rsidR="00F92035" w:rsidRDefault="00F92035" w:rsidP="00F92035"/>
          <w:p w14:paraId="65764E01" w14:textId="77777777" w:rsidR="00F92035" w:rsidRDefault="00F92035" w:rsidP="00F92035"/>
          <w:p w14:paraId="069B7BAC" w14:textId="77777777" w:rsidR="00F92035" w:rsidRDefault="00F92035" w:rsidP="00F92035"/>
          <w:p w14:paraId="15E419E7" w14:textId="77777777" w:rsidR="00F92035" w:rsidRDefault="00F92035" w:rsidP="00F92035"/>
          <w:p w14:paraId="6AC27108" w14:textId="77777777" w:rsidR="00F92035" w:rsidRDefault="00F92035" w:rsidP="00F92035"/>
          <w:p w14:paraId="40773000" w14:textId="77777777" w:rsidR="00F92035" w:rsidRDefault="00F92035" w:rsidP="00F92035"/>
          <w:p w14:paraId="37793FA6" w14:textId="77777777" w:rsidR="00F92035" w:rsidRDefault="00F92035" w:rsidP="00F92035"/>
          <w:p w14:paraId="418BA05E" w14:textId="77777777" w:rsidR="00F92035" w:rsidRDefault="00F92035" w:rsidP="00F92035"/>
          <w:p w14:paraId="2494008E" w14:textId="77777777" w:rsidR="00F92035" w:rsidRDefault="00F92035" w:rsidP="00F92035"/>
          <w:p w14:paraId="5CE60939" w14:textId="77777777" w:rsidR="00F92035" w:rsidRDefault="00F92035" w:rsidP="00F92035"/>
          <w:p w14:paraId="7FFCAE0A" w14:textId="77777777" w:rsidR="00F92035" w:rsidRDefault="00F92035" w:rsidP="00F92035"/>
          <w:p w14:paraId="1BADA9C6" w14:textId="77777777" w:rsidR="00F92035" w:rsidRDefault="00F92035" w:rsidP="00F92035"/>
          <w:p w14:paraId="7056D962" w14:textId="77777777" w:rsidR="00F92035" w:rsidRDefault="00F92035" w:rsidP="00F92035"/>
          <w:p w14:paraId="4EDE773E" w14:textId="77777777" w:rsidR="00F92035" w:rsidRDefault="00F92035" w:rsidP="00F92035"/>
          <w:p w14:paraId="47915C11" w14:textId="77777777" w:rsidR="00F92035" w:rsidRDefault="00F92035" w:rsidP="00F92035"/>
          <w:p w14:paraId="2E85CA26" w14:textId="77777777" w:rsidR="00F92035" w:rsidRDefault="00F92035" w:rsidP="00F92035"/>
          <w:p w14:paraId="5DA8E2B4" w14:textId="77777777" w:rsidR="00F92035" w:rsidRDefault="00F92035" w:rsidP="00F92035"/>
          <w:p w14:paraId="330DF77F" w14:textId="77777777" w:rsidR="00F92035" w:rsidRDefault="00F92035" w:rsidP="00F92035"/>
          <w:p w14:paraId="39DC9063" w14:textId="77777777" w:rsidR="00F92035" w:rsidRDefault="00F92035" w:rsidP="00F92035"/>
          <w:p w14:paraId="5D9C0A38" w14:textId="77777777" w:rsidR="00F92035" w:rsidRDefault="00F92035" w:rsidP="00F92035"/>
          <w:p w14:paraId="4640E188" w14:textId="77777777" w:rsidR="00F92035" w:rsidRDefault="00F92035" w:rsidP="00F92035"/>
          <w:p w14:paraId="4218FA6B" w14:textId="77777777" w:rsidR="00F92035" w:rsidRDefault="00F92035" w:rsidP="00F92035"/>
          <w:p w14:paraId="534BB6CF" w14:textId="77777777" w:rsidR="00F92035" w:rsidRDefault="00F92035" w:rsidP="00F92035"/>
          <w:p w14:paraId="1AB0F82C" w14:textId="77777777" w:rsidR="00F92035" w:rsidRDefault="00F92035" w:rsidP="00F92035"/>
          <w:p w14:paraId="122D62B7" w14:textId="77777777" w:rsidR="00F92035" w:rsidRDefault="00F92035" w:rsidP="00F92035"/>
          <w:p w14:paraId="7230B8D4" w14:textId="77777777" w:rsidR="00F92035" w:rsidRDefault="00F92035" w:rsidP="00F92035"/>
          <w:p w14:paraId="522F9F9D" w14:textId="77777777" w:rsidR="00F92035" w:rsidRDefault="00F92035" w:rsidP="00F92035"/>
        </w:tc>
      </w:tr>
    </w:tbl>
    <w:p w14:paraId="31E17237" w14:textId="77777777" w:rsidR="00F92035" w:rsidRDefault="00F92035" w:rsidP="00F92035">
      <w:pPr>
        <w:spacing w:after="0"/>
        <w:rPr>
          <w:rFonts w:eastAsia="Times New Roman"/>
        </w:rPr>
      </w:pPr>
    </w:p>
    <w:p w14:paraId="2E97B83D" w14:textId="051AB141" w:rsidR="00387F32" w:rsidRPr="00932C84" w:rsidRDefault="00387F32" w:rsidP="00F92035">
      <w:pPr>
        <w:spacing w:after="0"/>
      </w:pPr>
    </w:p>
    <w:sectPr w:rsidR="00387F32" w:rsidRPr="00932C84" w:rsidSect="007F336F">
      <w:headerReference w:type="default" r:id="rId87"/>
      <w:footerReference w:type="default" r:id="rId88"/>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9C2B6" w14:textId="77777777" w:rsidR="003902F7" w:rsidRDefault="003902F7" w:rsidP="00CD447F">
      <w:pPr>
        <w:spacing w:after="0"/>
      </w:pPr>
      <w:r>
        <w:separator/>
      </w:r>
    </w:p>
  </w:endnote>
  <w:endnote w:type="continuationSeparator" w:id="0">
    <w:p w14:paraId="7309BA20" w14:textId="77777777" w:rsidR="003902F7" w:rsidRDefault="003902F7"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1A65E1" w:rsidRDefault="001A65E1"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1A65E1" w14:paraId="34AF4F92" w14:textId="77777777" w:rsidTr="00155991">
      <w:trPr>
        <w:trHeight w:val="847"/>
        <w:jc w:val="center"/>
      </w:trPr>
      <w:tc>
        <w:tcPr>
          <w:tcW w:w="1667" w:type="pct"/>
          <w:vAlign w:val="center"/>
        </w:tcPr>
        <w:p w14:paraId="79A64166" w14:textId="77777777" w:rsidR="001A65E1" w:rsidRDefault="001A65E1"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91482A5" w:rsidR="001A65E1" w:rsidRDefault="001A65E1"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15</w:t>
          </w:r>
          <w:r>
            <w:rPr>
              <w:rFonts w:ascii="Arial Narrow" w:hAnsi="Arial Narrow"/>
            </w:rPr>
            <w:fldChar w:fldCharType="end"/>
          </w:r>
        </w:p>
        <w:p w14:paraId="64CB058D" w14:textId="77777777" w:rsidR="001A65E1" w:rsidRDefault="001A65E1" w:rsidP="00155991">
          <w:pPr>
            <w:pStyle w:val="Pieddepage"/>
            <w:tabs>
              <w:tab w:val="clear" w:pos="4536"/>
              <w:tab w:val="clear" w:pos="9072"/>
              <w:tab w:val="right" w:pos="0"/>
              <w:tab w:val="left" w:pos="3045"/>
            </w:tabs>
            <w:ind w:right="360"/>
            <w:rPr>
              <w:bCs/>
              <w:szCs w:val="20"/>
            </w:rPr>
          </w:pPr>
        </w:p>
        <w:p w14:paraId="5BA0DB0C" w14:textId="77777777" w:rsidR="001A65E1" w:rsidRDefault="001A65E1" w:rsidP="00155991">
          <w:pPr>
            <w:pStyle w:val="Pieddepage"/>
            <w:tabs>
              <w:tab w:val="clear" w:pos="4536"/>
              <w:tab w:val="clear" w:pos="9072"/>
              <w:tab w:val="right" w:pos="0"/>
              <w:tab w:val="left" w:pos="3045"/>
            </w:tabs>
            <w:ind w:right="360"/>
            <w:jc w:val="center"/>
            <w:rPr>
              <w:color w:val="3366FF"/>
            </w:rPr>
          </w:pPr>
          <w:hyperlink w:anchor="_top" w:history="1">
            <w:r w:rsidRPr="006D1484">
              <w:rPr>
                <w:rStyle w:val="Lienhypertexte"/>
                <w:bCs/>
                <w:szCs w:val="20"/>
              </w:rPr>
              <w:t>Retour page de garde</w:t>
            </w:r>
          </w:hyperlink>
        </w:p>
      </w:tc>
      <w:tc>
        <w:tcPr>
          <w:tcW w:w="1666" w:type="pct"/>
          <w:vAlign w:val="center"/>
        </w:tcPr>
        <w:p w14:paraId="4500399F" w14:textId="77777777" w:rsidR="001A65E1" w:rsidRDefault="001A65E1"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1A65E1" w:rsidRDefault="001A65E1"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1A65E1" w14:paraId="0A12DC39" w14:textId="77777777" w:rsidTr="0070255E">
      <w:trPr>
        <w:trHeight w:val="847"/>
      </w:trPr>
      <w:tc>
        <w:tcPr>
          <w:tcW w:w="1667" w:type="pct"/>
          <w:vAlign w:val="center"/>
        </w:tcPr>
        <w:p w14:paraId="7239B318" w14:textId="77777777" w:rsidR="001A65E1" w:rsidRDefault="001A65E1"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0071F9CC" w:rsidR="001A65E1" w:rsidRDefault="001A65E1"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B03E98">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B03E98">
            <w:rPr>
              <w:rFonts w:ascii="Arial Narrow" w:hAnsi="Arial Narrow"/>
              <w:noProof/>
            </w:rPr>
            <w:t>15</w:t>
          </w:r>
          <w:r>
            <w:rPr>
              <w:rFonts w:ascii="Arial Narrow" w:hAnsi="Arial Narrow"/>
            </w:rPr>
            <w:fldChar w:fldCharType="end"/>
          </w:r>
        </w:p>
        <w:p w14:paraId="3BA39969" w14:textId="77777777" w:rsidR="001A65E1" w:rsidRDefault="001A65E1" w:rsidP="0070255E">
          <w:pPr>
            <w:pStyle w:val="Pieddepage"/>
            <w:tabs>
              <w:tab w:val="clear" w:pos="4536"/>
              <w:tab w:val="clear" w:pos="9072"/>
              <w:tab w:val="right" w:pos="0"/>
              <w:tab w:val="left" w:pos="3045"/>
            </w:tabs>
            <w:ind w:right="360"/>
            <w:rPr>
              <w:bCs/>
              <w:szCs w:val="20"/>
            </w:rPr>
          </w:pPr>
        </w:p>
        <w:p w14:paraId="0E412CB6" w14:textId="77777777" w:rsidR="001A65E1" w:rsidRDefault="001A65E1" w:rsidP="0070255E">
          <w:pPr>
            <w:pStyle w:val="Pieddepage"/>
            <w:tabs>
              <w:tab w:val="clear" w:pos="4536"/>
              <w:tab w:val="clear" w:pos="9072"/>
              <w:tab w:val="right" w:pos="0"/>
              <w:tab w:val="left" w:pos="3045"/>
            </w:tabs>
            <w:ind w:right="360"/>
            <w:jc w:val="center"/>
            <w:rPr>
              <w:color w:val="3366FF"/>
            </w:rPr>
          </w:pPr>
          <w:hyperlink w:anchor="_top" w:history="1">
            <w:r w:rsidRPr="006D1484">
              <w:rPr>
                <w:rStyle w:val="Lienhypertexte"/>
                <w:bCs/>
                <w:szCs w:val="20"/>
              </w:rPr>
              <w:t>Retour page de garde</w:t>
            </w:r>
          </w:hyperlink>
        </w:p>
      </w:tc>
      <w:tc>
        <w:tcPr>
          <w:tcW w:w="1666" w:type="pct"/>
          <w:vAlign w:val="center"/>
        </w:tcPr>
        <w:p w14:paraId="755CF43E" w14:textId="77777777" w:rsidR="001A65E1" w:rsidRDefault="001A65E1"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1A65E1" w:rsidRDefault="001A65E1"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B7EEF" w14:textId="77777777" w:rsidR="003902F7" w:rsidRDefault="003902F7" w:rsidP="00CD447F">
      <w:pPr>
        <w:spacing w:after="0"/>
      </w:pPr>
      <w:r>
        <w:separator/>
      </w:r>
    </w:p>
  </w:footnote>
  <w:footnote w:type="continuationSeparator" w:id="0">
    <w:p w14:paraId="1B7CCF21" w14:textId="77777777" w:rsidR="003902F7" w:rsidRDefault="003902F7"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1A65E1" w14:paraId="5C6FEA66" w14:textId="77777777" w:rsidTr="00521F84">
      <w:tc>
        <w:tcPr>
          <w:tcW w:w="1219" w:type="pct"/>
        </w:tcPr>
        <w:p w14:paraId="1D8A1837" w14:textId="77777777" w:rsidR="001A65E1" w:rsidRDefault="001A65E1" w:rsidP="009C2667">
          <w:pPr>
            <w:spacing w:before="240"/>
            <w:jc w:val="left"/>
          </w:pPr>
          <w:r w:rsidRPr="00CD447F">
            <w:rPr>
              <w:b/>
              <w:bCs/>
              <w:color w:val="3366CC"/>
              <w:sz w:val="24"/>
              <w:szCs w:val="24"/>
            </w:rPr>
            <w:t>DOSSIER MACHINE</w:t>
          </w:r>
        </w:p>
      </w:tc>
      <w:tc>
        <w:tcPr>
          <w:tcW w:w="2728" w:type="pct"/>
        </w:tcPr>
        <w:p w14:paraId="55CFB764" w14:textId="77777777" w:rsidR="001A65E1" w:rsidRDefault="001A65E1"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7D215699" w:rsidR="001A65E1" w:rsidRDefault="001A65E1"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1A65E1" w:rsidRDefault="001A65E1"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1A65E1" w:rsidRDefault="001A65E1">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1A65E1" w:rsidRDefault="001A65E1" w:rsidP="00780930">
                            <w:pPr>
                              <w:tabs>
                                <w:tab w:val="left" w:pos="426"/>
                              </w:tabs>
                              <w:spacing w:after="0"/>
                              <w:ind w:left="57"/>
                              <w:rPr>
                                <w:rFonts w:cs="Arial"/>
                                <w:b/>
                                <w:bCs/>
                              </w:rPr>
                            </w:pPr>
                            <w:r>
                              <w:rPr>
                                <w:rFonts w:cs="Arial"/>
                                <w:b/>
                                <w:bCs/>
                              </w:rPr>
                              <w:t>ERM AUTOMATISMES INDUSTRIELS</w:t>
                            </w:r>
                          </w:p>
                          <w:p w14:paraId="3910AA9A" w14:textId="77777777" w:rsidR="001A65E1" w:rsidRPr="00C866AD" w:rsidRDefault="001A65E1"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1A65E1" w:rsidRDefault="001A65E1"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1A65E1" w:rsidRDefault="001A65E1"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1A65E1" w:rsidRPr="00C430F1" w:rsidRDefault="001A65E1"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1A65E1" w:rsidRDefault="001A65E1"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1A65E1" w:rsidRPr="00DB621D" w:rsidRDefault="001A65E1"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98"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99"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1A65E1" w:rsidRDefault="001A65E1" w:rsidP="00780930">
                      <w:pPr>
                        <w:tabs>
                          <w:tab w:val="left" w:pos="426"/>
                        </w:tabs>
                        <w:spacing w:after="0"/>
                        <w:ind w:left="57"/>
                        <w:rPr>
                          <w:rFonts w:cs="Arial"/>
                          <w:b/>
                          <w:bCs/>
                        </w:rPr>
                      </w:pPr>
                      <w:r>
                        <w:rPr>
                          <w:rFonts w:cs="Arial"/>
                          <w:b/>
                          <w:bCs/>
                        </w:rPr>
                        <w:t>ERM AUTOMATISMES INDUSTRIELS</w:t>
                      </w:r>
                    </w:p>
                    <w:p w14:paraId="3910AA9A" w14:textId="77777777" w:rsidR="001A65E1" w:rsidRPr="00C866AD" w:rsidRDefault="001A65E1"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1A65E1" w:rsidRDefault="001A65E1"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1A65E1" w:rsidRDefault="001A65E1"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1A65E1" w:rsidRPr="00C430F1" w:rsidRDefault="001A65E1"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1A65E1" w:rsidRDefault="001A65E1"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100"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101"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102"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103"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1A65E1" w:rsidRPr="00DB621D" w:rsidRDefault="001A65E1"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1A65E1" w14:paraId="4CE7B6A0" w14:textId="77777777" w:rsidTr="00A63DA8">
      <w:trPr>
        <w:trHeight w:val="510"/>
      </w:trPr>
      <w:tc>
        <w:tcPr>
          <w:tcW w:w="1219" w:type="pct"/>
          <w:vAlign w:val="center"/>
        </w:tcPr>
        <w:p w14:paraId="3958F357" w14:textId="2F511430" w:rsidR="001A65E1" w:rsidRDefault="001A65E1"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1F91B980" w:rsidR="001A65E1" w:rsidRDefault="001A65E1"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Pr>
              <w:rFonts w:cs="Arial"/>
              <w:b/>
              <w:bCs/>
              <w:szCs w:val="20"/>
            </w:rPr>
            <w:t>SMART STREET CY10</w:t>
          </w:r>
          <w:r>
            <w:rPr>
              <w:rFonts w:cs="Arial"/>
              <w:b/>
              <w:bCs/>
              <w:szCs w:val="20"/>
            </w:rPr>
            <w:fldChar w:fldCharType="end"/>
          </w:r>
        </w:p>
      </w:tc>
      <w:tc>
        <w:tcPr>
          <w:tcW w:w="1315" w:type="pct"/>
          <w:vAlign w:val="center"/>
        </w:tcPr>
        <w:p w14:paraId="49333792" w14:textId="286F4119" w:rsidR="001A65E1" w:rsidRDefault="001A65E1" w:rsidP="00A63DA8">
          <w:pPr>
            <w:jc w:val="right"/>
          </w:pPr>
          <w:fldSimple w:instr=" DOCPROPERTY  Category  \* MERGEFORMAT ">
            <w:r>
              <w:t>Livraison d'installation / Efficacité énergétique des éclairages publics</w:t>
            </w:r>
          </w:fldSimple>
          <w:r>
            <w:t xml:space="preserve"> sujet</w:t>
          </w:r>
        </w:p>
      </w:tc>
    </w:tr>
  </w:tbl>
  <w:p w14:paraId="7056091D" w14:textId="77777777" w:rsidR="001A65E1" w:rsidRDefault="001A65E1"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6pt;height:21.5pt" o:bullet="t">
        <v:imagedata r:id="rId1" o:title="icone_attention"/>
      </v:shape>
    </w:pict>
  </w:numPicBullet>
  <w:numPicBullet w:numPicBulletId="1">
    <w:pict>
      <v:shape id="_x0000_i1123"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1"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1"/>
  </w:num>
  <w:num w:numId="9">
    <w:abstractNumId w:val="16"/>
  </w:num>
  <w:num w:numId="10">
    <w:abstractNumId w:val="25"/>
  </w:num>
  <w:num w:numId="11">
    <w:abstractNumId w:val="20"/>
  </w:num>
  <w:num w:numId="12">
    <w:abstractNumId w:val="28"/>
  </w:num>
  <w:num w:numId="13">
    <w:abstractNumId w:val="26"/>
  </w:num>
  <w:num w:numId="14">
    <w:abstractNumId w:val="10"/>
  </w:num>
  <w:num w:numId="15">
    <w:abstractNumId w:val="32"/>
  </w:num>
  <w:num w:numId="16">
    <w:abstractNumId w:val="3"/>
  </w:num>
  <w:num w:numId="17">
    <w:abstractNumId w:val="35"/>
  </w:num>
  <w:num w:numId="18">
    <w:abstractNumId w:val="12"/>
  </w:num>
  <w:num w:numId="19">
    <w:abstractNumId w:val="29"/>
  </w:num>
  <w:num w:numId="20">
    <w:abstractNumId w:val="37"/>
  </w:num>
  <w:num w:numId="21">
    <w:abstractNumId w:val="21"/>
  </w:num>
  <w:num w:numId="22">
    <w:abstractNumId w:val="14"/>
  </w:num>
  <w:num w:numId="23">
    <w:abstractNumId w:val="0"/>
  </w:num>
  <w:num w:numId="24">
    <w:abstractNumId w:val="8"/>
  </w:num>
  <w:num w:numId="25">
    <w:abstractNumId w:val="36"/>
  </w:num>
  <w:num w:numId="26">
    <w:abstractNumId w:val="7"/>
  </w:num>
  <w:num w:numId="27">
    <w:abstractNumId w:val="5"/>
  </w:num>
  <w:num w:numId="28">
    <w:abstractNumId w:val="34"/>
  </w:num>
  <w:num w:numId="29">
    <w:abstractNumId w:val="9"/>
  </w:num>
  <w:num w:numId="30">
    <w:abstractNumId w:val="27"/>
  </w:num>
  <w:num w:numId="31">
    <w:abstractNumId w:val="13"/>
  </w:num>
  <w:num w:numId="32">
    <w:abstractNumId w:val="24"/>
  </w:num>
  <w:num w:numId="33">
    <w:abstractNumId w:val="38"/>
  </w:num>
  <w:num w:numId="34">
    <w:abstractNumId w:val="18"/>
  </w:num>
  <w:num w:numId="35">
    <w:abstractNumId w:val="11"/>
  </w:num>
  <w:num w:numId="36">
    <w:abstractNumId w:val="15"/>
  </w:num>
  <w:num w:numId="37">
    <w:abstractNumId w:val="31"/>
  </w:num>
  <w:num w:numId="38">
    <w:abstractNumId w:val="23"/>
  </w:num>
  <w:num w:numId="39">
    <w:abstractNumId w:val="33"/>
  </w:num>
  <w:num w:numId="40">
    <w:abstractNumId w:val="16"/>
  </w:num>
  <w:num w:numId="41">
    <w:abstractNumId w:val="30"/>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57145"/>
    <w:rsid w:val="00080670"/>
    <w:rsid w:val="00087564"/>
    <w:rsid w:val="00096569"/>
    <w:rsid w:val="000A1B9C"/>
    <w:rsid w:val="000D669A"/>
    <w:rsid w:val="000E4D65"/>
    <w:rsid w:val="001158F0"/>
    <w:rsid w:val="00131C63"/>
    <w:rsid w:val="00137666"/>
    <w:rsid w:val="00155991"/>
    <w:rsid w:val="00157A3C"/>
    <w:rsid w:val="001728ED"/>
    <w:rsid w:val="0018123A"/>
    <w:rsid w:val="001A65E1"/>
    <w:rsid w:val="001B13D3"/>
    <w:rsid w:val="001C59C8"/>
    <w:rsid w:val="001D450C"/>
    <w:rsid w:val="002268E0"/>
    <w:rsid w:val="00231A82"/>
    <w:rsid w:val="00241A18"/>
    <w:rsid w:val="00244710"/>
    <w:rsid w:val="00252F5B"/>
    <w:rsid w:val="00263F70"/>
    <w:rsid w:val="00263FCC"/>
    <w:rsid w:val="002757AD"/>
    <w:rsid w:val="00281A98"/>
    <w:rsid w:val="002D199A"/>
    <w:rsid w:val="002D4465"/>
    <w:rsid w:val="00301F3A"/>
    <w:rsid w:val="0030262D"/>
    <w:rsid w:val="00305345"/>
    <w:rsid w:val="00315FB8"/>
    <w:rsid w:val="0032416C"/>
    <w:rsid w:val="00330A77"/>
    <w:rsid w:val="003442D6"/>
    <w:rsid w:val="00353BF8"/>
    <w:rsid w:val="00387F32"/>
    <w:rsid w:val="003902F7"/>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64C9C"/>
    <w:rsid w:val="00682698"/>
    <w:rsid w:val="0068321E"/>
    <w:rsid w:val="006C12E9"/>
    <w:rsid w:val="006C1BBB"/>
    <w:rsid w:val="006C278E"/>
    <w:rsid w:val="006D1484"/>
    <w:rsid w:val="006E6AC4"/>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3E98"/>
    <w:rsid w:val="00B07C61"/>
    <w:rsid w:val="00B110C2"/>
    <w:rsid w:val="00B26C84"/>
    <w:rsid w:val="00B30A15"/>
    <w:rsid w:val="00B40336"/>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59B8"/>
    <w:rsid w:val="00DB2642"/>
    <w:rsid w:val="00DB54C3"/>
    <w:rsid w:val="00DB6C50"/>
    <w:rsid w:val="00E04C68"/>
    <w:rsid w:val="00E5457D"/>
    <w:rsid w:val="00E86FAC"/>
    <w:rsid w:val="00E87904"/>
    <w:rsid w:val="00EA1764"/>
    <w:rsid w:val="00EB351D"/>
    <w:rsid w:val="00EB5B25"/>
    <w:rsid w:val="00EC4BA2"/>
    <w:rsid w:val="00EE6D72"/>
    <w:rsid w:val="00EF202D"/>
    <w:rsid w:val="00EF61D5"/>
    <w:rsid w:val="00F05472"/>
    <w:rsid w:val="00F16E27"/>
    <w:rsid w:val="00F42735"/>
    <w:rsid w:val="00F50695"/>
    <w:rsid w:val="00F6524E"/>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6.png"/><Relationship Id="rId32" Type="http://schemas.openxmlformats.org/officeDocument/2006/relationships/hyperlink" Target="https://citybox2.axione.fr/reports/" TargetMode="External"/><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citybox2.axione.fr/reports/"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hyperlink" Target="http://opepa.ademe.fr/outil-de-prediagnostic" TargetMode="External"/><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57" Type="http://schemas.openxmlformats.org/officeDocument/2006/relationships/image" Target="media/image50.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5.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header" Target="header3.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CD2D-08A2-B146-A631-BA4075280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16</Pages>
  <Words>1854</Words>
  <Characters>9479</Characters>
  <Application>Microsoft Office Word</Application>
  <DocSecurity>0</DocSecurity>
  <Lines>677</Lines>
  <Paragraphs>390</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cp:revision>
  <cp:lastPrinted>2018-11-19T06:37:00Z</cp:lastPrinted>
  <dcterms:created xsi:type="dcterms:W3CDTF">2019-09-07T16:22:00Z</dcterms:created>
  <dcterms:modified xsi:type="dcterms:W3CDTF">2019-09-07T16:23:00Z</dcterms:modified>
  <cp:category>Livraison d'installation / Efficacité énergétique des éclairages publics</cp:category>
</cp:coreProperties>
</file>