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DA9EA" w14:textId="77777777" w:rsidR="007F336F" w:rsidRDefault="007F336F" w:rsidP="007F336F">
      <w:pPr>
        <w:spacing w:after="0"/>
      </w:pPr>
    </w:p>
    <w:tbl>
      <w:tblPr>
        <w:tblW w:w="10700" w:type="dxa"/>
        <w:tblInd w:w="108" w:type="dxa"/>
        <w:tblLayout w:type="fixed"/>
        <w:tblLook w:val="01E0" w:firstRow="1" w:lastRow="1" w:firstColumn="1" w:lastColumn="1" w:noHBand="0" w:noVBand="0"/>
      </w:tblPr>
      <w:tblGrid>
        <w:gridCol w:w="2076"/>
        <w:gridCol w:w="6590"/>
        <w:gridCol w:w="2034"/>
      </w:tblGrid>
      <w:tr w:rsidR="007F336F" w:rsidRPr="00170370" w14:paraId="1B697AB1" w14:textId="77777777" w:rsidTr="00087564">
        <w:trPr>
          <w:trHeight w:val="679"/>
        </w:trPr>
        <w:tc>
          <w:tcPr>
            <w:tcW w:w="10700" w:type="dxa"/>
            <w:gridSpan w:val="3"/>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2FC7D8E" w14:textId="77777777" w:rsidR="007F336F" w:rsidRDefault="007F336F" w:rsidP="00087564">
            <w:pPr>
              <w:jc w:val="center"/>
              <w:rPr>
                <w:b/>
                <w:caps/>
                <w:color w:val="000080"/>
                <w:sz w:val="28"/>
                <w:szCs w:val="28"/>
              </w:rPr>
            </w:pPr>
            <w:r>
              <w:rPr>
                <w:b/>
                <w:caps/>
                <w:color w:val="000080"/>
                <w:sz w:val="28"/>
                <w:szCs w:val="28"/>
              </w:rPr>
              <w:t>smartstreet cy10</w:t>
            </w:r>
          </w:p>
        </w:tc>
      </w:tr>
      <w:tr w:rsidR="007F336F" w:rsidRPr="00170370" w14:paraId="1EEC4591" w14:textId="77777777" w:rsidTr="00087564">
        <w:trPr>
          <w:trHeight w:val="899"/>
        </w:trPr>
        <w:tc>
          <w:tcPr>
            <w:tcW w:w="207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894A46E" w14:textId="43998185" w:rsidR="007F336F" w:rsidRPr="00170370" w:rsidRDefault="007F336F" w:rsidP="00682698">
            <w:pPr>
              <w:spacing w:after="0"/>
              <w:jc w:val="center"/>
              <w:rPr>
                <w:b/>
                <w:caps/>
                <w:color w:val="000080"/>
                <w:sz w:val="28"/>
                <w:szCs w:val="28"/>
              </w:rPr>
            </w:pPr>
            <w:r>
              <w:rPr>
                <w:b/>
                <w:caps/>
                <w:color w:val="000080"/>
                <w:sz w:val="28"/>
                <w:szCs w:val="28"/>
              </w:rPr>
              <w:t xml:space="preserve">Bac Pro </w:t>
            </w:r>
            <w:r w:rsidR="00C24FBE">
              <w:rPr>
                <w:b/>
                <w:caps/>
                <w:color w:val="000080"/>
                <w:sz w:val="28"/>
                <w:szCs w:val="28"/>
              </w:rPr>
              <w:t>SN</w:t>
            </w:r>
          </w:p>
        </w:tc>
        <w:tc>
          <w:tcPr>
            <w:tcW w:w="6590" w:type="dxa"/>
            <w:tcBorders>
              <w:top w:val="double" w:sz="4" w:space="0" w:color="auto"/>
              <w:left w:val="double" w:sz="4" w:space="0" w:color="auto"/>
              <w:bottom w:val="double" w:sz="4" w:space="0" w:color="auto"/>
            </w:tcBorders>
            <w:shd w:val="clear" w:color="auto" w:fill="auto"/>
            <w:vAlign w:val="center"/>
          </w:tcPr>
          <w:p w14:paraId="3974D86B" w14:textId="69339D3C" w:rsidR="007F336F" w:rsidRPr="00170370" w:rsidRDefault="007F336F" w:rsidP="00682698">
            <w:pPr>
              <w:spacing w:after="0"/>
              <w:jc w:val="center"/>
              <w:rPr>
                <w:b/>
                <w:caps/>
                <w:color w:val="000080"/>
                <w:sz w:val="28"/>
                <w:szCs w:val="28"/>
              </w:rPr>
            </w:pPr>
            <w:r>
              <w:rPr>
                <w:b/>
                <w:caps/>
                <w:color w:val="000080"/>
                <w:sz w:val="28"/>
                <w:szCs w:val="28"/>
              </w:rPr>
              <w:t xml:space="preserve">Activite de </w:t>
            </w:r>
            <w:r w:rsidR="007B71CF">
              <w:rPr>
                <w:b/>
                <w:caps/>
                <w:color w:val="000080"/>
                <w:sz w:val="28"/>
                <w:szCs w:val="28"/>
              </w:rPr>
              <w:t>mise en service</w:t>
            </w:r>
          </w:p>
        </w:tc>
        <w:tc>
          <w:tcPr>
            <w:tcW w:w="2034"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14:paraId="499C5871" w14:textId="77777777" w:rsidR="00932C84" w:rsidRDefault="00932C84" w:rsidP="00932C84">
            <w:pPr>
              <w:spacing w:after="0"/>
              <w:jc w:val="center"/>
              <w:rPr>
                <w:b/>
                <w:caps/>
                <w:color w:val="000080"/>
                <w:sz w:val="28"/>
                <w:szCs w:val="28"/>
              </w:rPr>
            </w:pPr>
            <w:r>
              <w:rPr>
                <w:b/>
                <w:caps/>
                <w:color w:val="000080"/>
                <w:sz w:val="28"/>
                <w:szCs w:val="28"/>
              </w:rPr>
              <w:t>PREMIERE</w:t>
            </w:r>
          </w:p>
          <w:p w14:paraId="445F8132" w14:textId="0717B9B0" w:rsidR="007F336F" w:rsidRPr="00170370" w:rsidRDefault="001F2213" w:rsidP="00932C84">
            <w:pPr>
              <w:spacing w:after="0"/>
              <w:jc w:val="center"/>
              <w:rPr>
                <w:b/>
                <w:caps/>
                <w:color w:val="000080"/>
                <w:sz w:val="28"/>
                <w:szCs w:val="28"/>
              </w:rPr>
            </w:pPr>
            <w:r>
              <w:rPr>
                <w:b/>
                <w:caps/>
                <w:color w:val="000080"/>
                <w:sz w:val="22"/>
              </w:rPr>
              <w:t>3</w:t>
            </w:r>
            <w:r w:rsidR="00932C84" w:rsidRPr="00A459AD">
              <w:rPr>
                <w:b/>
                <w:caps/>
                <w:color w:val="000080"/>
                <w:sz w:val="22"/>
                <w:vertAlign w:val="superscript"/>
              </w:rPr>
              <w:t>e</w:t>
            </w:r>
            <w:r w:rsidR="00C8355B">
              <w:rPr>
                <w:b/>
                <w:caps/>
                <w:color w:val="000080"/>
                <w:sz w:val="22"/>
                <w:vertAlign w:val="superscript"/>
              </w:rPr>
              <w:t>me</w:t>
            </w:r>
            <w:r w:rsidR="00932C84" w:rsidRPr="00A459AD">
              <w:rPr>
                <w:b/>
                <w:caps/>
                <w:color w:val="000080"/>
                <w:sz w:val="22"/>
                <w:vertAlign w:val="superscript"/>
              </w:rPr>
              <w:t xml:space="preserve"> </w:t>
            </w:r>
            <w:r>
              <w:rPr>
                <w:b/>
                <w:caps/>
                <w:color w:val="000080"/>
                <w:sz w:val="22"/>
              </w:rPr>
              <w:t>TRIMESTRE</w:t>
            </w:r>
          </w:p>
        </w:tc>
      </w:tr>
      <w:tr w:rsidR="007F336F" w:rsidRPr="00170370" w14:paraId="43F4517F" w14:textId="77777777" w:rsidTr="00087564">
        <w:trPr>
          <w:trHeight w:val="899"/>
        </w:trPr>
        <w:tc>
          <w:tcPr>
            <w:tcW w:w="10700" w:type="dxa"/>
            <w:gridSpan w:val="3"/>
            <w:tcBorders>
              <w:top w:val="double" w:sz="4" w:space="0" w:color="auto"/>
              <w:left w:val="double" w:sz="4" w:space="0" w:color="auto"/>
              <w:bottom w:val="double" w:sz="4" w:space="0" w:color="auto"/>
              <w:right w:val="double" w:sz="4" w:space="0" w:color="auto"/>
            </w:tcBorders>
            <w:shd w:val="clear" w:color="auto" w:fill="auto"/>
            <w:tcMar>
              <w:left w:w="57" w:type="dxa"/>
              <w:right w:w="57" w:type="dxa"/>
            </w:tcMar>
            <w:vAlign w:val="center"/>
          </w:tcPr>
          <w:p w14:paraId="69357C74" w14:textId="3B9D01E1" w:rsidR="007F336F" w:rsidRPr="00025ABE" w:rsidRDefault="00B47CC0" w:rsidP="00C8355B">
            <w:pPr>
              <w:spacing w:after="0"/>
              <w:jc w:val="center"/>
              <w:rPr>
                <w:b/>
                <w:caps/>
                <w:color w:val="000080"/>
                <w:sz w:val="28"/>
                <w:szCs w:val="28"/>
              </w:rPr>
            </w:pPr>
            <w:r>
              <w:rPr>
                <w:rFonts w:cs="Arial"/>
                <w:color w:val="000080"/>
                <w:sz w:val="28"/>
                <w:szCs w:val="28"/>
              </w:rPr>
              <w:t>LIVRAISON D’UNE INSTALLATION EP avec supervision SLV</w:t>
            </w:r>
          </w:p>
        </w:tc>
      </w:tr>
    </w:tbl>
    <w:p w14:paraId="78E6263B" w14:textId="77777777" w:rsidR="00932109" w:rsidRDefault="00315FB8" w:rsidP="008A5418">
      <w:pPr>
        <w:pStyle w:val="TM1"/>
        <w:pBdr>
          <w:bottom w:val="single" w:sz="4" w:space="1" w:color="auto"/>
        </w:pBdr>
        <w:tabs>
          <w:tab w:val="left" w:pos="1771"/>
          <w:tab w:val="right" w:leader="dot" w:pos="10762"/>
        </w:tabs>
        <w:rPr>
          <w:noProof/>
        </w:rPr>
      </w:pPr>
      <w:r>
        <w:rPr>
          <w:noProof/>
        </w:rPr>
        <mc:AlternateContent>
          <mc:Choice Requires="wpc">
            <w:drawing>
              <wp:anchor distT="0" distB="0" distL="114300" distR="114300" simplePos="0" relativeHeight="251671552" behindDoc="0" locked="1" layoutInCell="1" allowOverlap="1" wp14:anchorId="39755E11" wp14:editId="1EEEFD01">
                <wp:simplePos x="0" y="0"/>
                <wp:positionH relativeFrom="margin">
                  <wp:posOffset>1905</wp:posOffset>
                </wp:positionH>
                <wp:positionV relativeFrom="paragraph">
                  <wp:posOffset>5647055</wp:posOffset>
                </wp:positionV>
                <wp:extent cx="6840220" cy="2066925"/>
                <wp:effectExtent l="19050" t="19050" r="17780" b="28575"/>
                <wp:wrapNone/>
                <wp:docPr id="40" name="Zone de dessin 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0" cap="flat" cmpd="sng" algn="ctr">
                          <a:solidFill>
                            <a:srgbClr val="969696"/>
                          </a:solidFill>
                          <a:prstDash val="solid"/>
                          <a:miter lim="800000"/>
                          <a:headEnd type="none" w="med" len="med"/>
                          <a:tailEnd type="none" w="med" len="med"/>
                        </a:ln>
                      </wpc:whole>
                      <pic:pic xmlns:pic="http://schemas.openxmlformats.org/drawingml/2006/picture">
                        <pic:nvPicPr>
                          <pic:cNvPr id="39" name="Picture 69" descr=" Fiche techniqu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4236085" y="661036"/>
                            <a:ext cx="1845310" cy="1377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Image 1"/>
                          <pic:cNvPicPr>
                            <a:picLocks noChangeAspect="1"/>
                          </pic:cNvPicPr>
                        </pic:nvPicPr>
                        <pic:blipFill>
                          <a:blip r:embed="rId9"/>
                          <a:stretch>
                            <a:fillRect/>
                          </a:stretch>
                        </pic:blipFill>
                        <pic:spPr>
                          <a:xfrm>
                            <a:off x="532425" y="76200"/>
                            <a:ext cx="1382912" cy="1922766"/>
                          </a:xfrm>
                          <a:prstGeom prst="rect">
                            <a:avLst/>
                          </a:prstGeom>
                        </pic:spPr>
                      </pic:pic>
                      <wps:wsp>
                        <wps:cNvPr id="37" name="Rectangle 68"/>
                        <wps:cNvSpPr>
                          <a:spLocks noChangeArrowheads="1"/>
                        </wps:cNvSpPr>
                        <wps:spPr bwMode="auto">
                          <a:xfrm>
                            <a:off x="3759835" y="93346"/>
                            <a:ext cx="2840990" cy="142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4E1595" w:rsidP="0060389F">
                              <w:pPr>
                                <w:pStyle w:val="Fxpagedegarde"/>
                              </w:pPr>
                              <w:r>
                                <w:fldChar w:fldCharType="begin"/>
                              </w:r>
                              <w:r>
                                <w:instrText xml:space="preserve"> DOCPROPERTY  Category  \* MERGEFORMAT </w:instrText>
                              </w:r>
                              <w:r>
                                <w:fldChar w:fldCharType="separate"/>
                              </w:r>
                              <w:r w:rsidR="00B47CC0">
                                <w:t>Mise en service / Supervision des EP</w:t>
                              </w:r>
                              <w:r>
                                <w:fldChar w:fldCharType="end"/>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9755E11" id="Zone de dessin 32" o:spid="_x0000_s1026" editas="canvas" style="position:absolute;left:0;text-align:left;margin-left:.15pt;margin-top:444.65pt;width:538.6pt;height:162.75pt;z-index:251671552;mso-position-horizontal-relative:margin" coordsize="68402,206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Sv0csEAAC8DQAADgAAAGRycy9lMm9Eb2MueG1s3Ffb&#10;buM2EH0v0H8Q9K5YN+tixFkkvhQBtm3QbT+AliiLWInUkvQlLfrvnSHFxI6D3XS3D20dxB7eRsOZ&#10;cw6p63fHvvP2VCom+NyPrkLfo7wSNePbuf/br+ug8D2lCa9JJzid+49U+e9uvv/u+jDMaCxa0dVU&#10;euCEq9lhmPut1sNsMlFVS3uirsRAOQw2QvZEQ1NuJ7UkB/Ded5M4DLPJQch6kKKiSkHv0g76N8Z/&#10;09BK/9w0imqvm/sQmzbf0nxv8Htyc01mW0mGllVjGOQrougJ4/DQJ1dLoom3k+zCVc8qKZRo9FUl&#10;+oloGlZRswfYTRS+2M2C8D1RZjMVZMcFCNY/6Hezxbi5WLOug2xMwPsM+/D3APWhONxx7zD3kyif&#10;QhIrAoVqOqLB7Id67iu+9T3SbQEBlZYmD0p0rEaXuFrJ7WbRSW9PoAplhn+Y+AmMnE4bpNJLolo7&#10;zwzZ+vRMA0g61s/9IsSP7W4pqVe89vTjAMjigC8fo+xp7XsdhWDQMgXWhHVvmQkRdXzMwbj3gVUz&#10;+B+xAdZF6r+MUVildxKiszjv3+SjJ/LjbggAJgPRbMM6ph8N5CG/GBTfP7DqQdpG9dP+QXoMapGU&#10;vsdJDwmBYXyql0FPTVUFqPfWDIjlaVq1nH3aUcwO+sLl1hnBzb4X1UflcbFoCd/SWzUAjYDcOHty&#10;Pt00zyLZdGxwdUd73DM8/MvUtnRYimrXU64tvyUFoIG4qJYNyvfkjPYbCvuU93VkkEaP+r3SCDOw&#10;LOf+iIvbMCzju2AxDRdBGuar4LZM8yAPV3kapkW0iBZ/4uoone0Uhf2SbjkwJwBRehHtq7wdpchS&#10;10iAha7BJ2AJAjIodyFCF6bEUqL6BbJq0Km0pLpqsbsBxoz9yA43YNL8nFmsgRqg4JvDj6KGUpOd&#10;FiYZx0b26Acy6R3nfhonWVhMfe9x7mdZFCaGdzZTFYxHRTpNIqQ0TIiSPE+iqakymTlPSMofqOg9&#10;NCDtELR5EtlD1hEQgJhxCj74SUfMQy4KU4blqlgVaZDG2QoKs1wGt+tFGmRrkJZlslwslpErTMvq&#10;mnLE0rfXxaT8VGvOJGltPuPGTyRpgvh4DsPV0v2a3ZnSYDGgF+sC/5ZTYIxxg3WBp3+XaEROM+57&#10;sqWeYTpu5r+pCzFW8oQ9f5dWuNjBfyTSNInT2PIoz+DeYZ+AgmNolBRxGcUjjco4zjN3wDk/jiNv&#10;otGrmDoMcENSTk+hdYGpVzUK70ev3S0+tGSgwGR0e3J65A4JqEKg/h2cHwXudpz3wSAdkju8OCSk&#10;FAc8kCEse1CcLcDGmxQryadlkdhMl0mSvhCsuEjDsnSClcZRlDix/apMnwkWHv0nHaBstsfJ9+kJ&#10;8z8RsrMtRXEa3sVlsM6KPEjX6TQo87AIwqi8K7MwLdPl+lyb3zNOv12b8c5WToFdnxdpc/FzxT4R&#10;aTL7/PXQaMF4ATTn1ZOmY/hOy92v1XQHVwt7fdwcRwZsRP0I564UcBQCCuHFB4xWyN/h5gkvEXAV&#10;/rQjeNPr7jkwAaZoZ0hnbJxBeAVL5z7co6250NCCNbtBsm0Lnu0Nh4tbON8bZo5bDM1GASFjAzTB&#10;WOYNwWxjfJ3Bd5DTtpn1/NJ18xc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DSGZcK4QAAAAoBAAAPAAAAZHJzL2Rvd25yZXYueG1sTI9BT8JAEIXvJv6HzZh4&#10;IbALKJTaLSEmJh6ECJjIcemObWN3tukuUP+9w0lvb/JevnkvW/auEWfsQu1Jw3ikQCAV3tZUavjY&#10;vwwTECEasqbxhBp+MMAyv73JTGr9hbZ43sVSMIRCajRUMbaplKGo0Jkw8i0Se1++cyby2ZXSdubC&#10;cNfIiVIz6UxN/KEyLT5XWHzvTo4pi8FqsPmk1/Wmfytm24OaHt6V1vd3/eoJRMQ+/oXhWp+rQ86d&#10;jv5ENohGw5RzGpJkweJqq/n8EcSR1WT8kIDMM/l/Qv4LAAD//wMAUEsDBAoAAAAAAAAAIQBXtKjW&#10;9z8AAPc/AAAVAAAAZHJzL21lZGlhL2ltYWdlMS5qcGVn/9j/4AAQSkZJRgABAQEA3ADcAAD/2wBD&#10;AAIBAQIBAQICAgICAgICAwUDAwMDAwYEBAMFBwYHBwcGBwcICQsJCAgKCAcHCg0KCgsMDAwMBwkO&#10;Dw0MDgsMDAz/2wBDAQICAgMDAwYDAwYMCAcIDAwMDAwMDAwMDAwMDAwMDAwMDAwMDAwMDAwMDAwM&#10;DAwMDAwMDAwMDAwMDAwMDAwMDAz/wAARCAFK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3+7Sbvloxh6dQAUUUjLuoAXORxRQBgUUAN/&#10;9CoXqaG5Pp70Z2980AOzmkYZIpB97+7Qf96gAIx+dK/3aTH+1TqAG7s9KcTimquDSSSKq8so+poA&#10;eeaD0qH7VGW/1i05ZkY/K4oAcD/nNOIpq9/50YyetAAQaM/7X6UAc/eozuNAB1PX9KCu00Y2vQVy&#10;TQAfd4/GgjLUEZPWgDn71ABnaaPmIo+89Hf71ACkZFIPu/jRj/aoxg/eoAM/5zR81GzPej7woAMs&#10;aPmzQvB60H79ABtb1pTmkK80d/vUAG4mglgKCPejG1KABTkNQuaFXim45oAc3ytR82KAMfxUdP4q&#10;AAFiaPmzR94ClY4oAT5qPmoIx3obIFAAv3u/vTqb92jofX3oAcelN/76oUZNB+ZqAD5qX5qTGAaM&#10;Y70ABJ20DNBGfw4o6pQA5ulNOaGXC0gYk0AL/BR81GGzS7sUALRnFNQ04nAoAM5opG4FIDx+NACq&#10;ck0pOBRSM2KAF6ik3c0gbI/u0KfnNAC7s9KTHzc0Lzuo3dKAFLYqtqGqRaZbtJM6gdsHrTdX1OLR&#10;7GS4nZVjjUk15R4k8fSaxeSOzYT+BfQUAdre+N/P3eX+7Xpx1rPk8T5/iP4muDfxHn+KoW8R4P36&#10;APQh4kyPv/rUkfiT/arzpfEP+1UsXiLn71AHpdp4saP+P8629L8Sw3pCsQrHpz1ryODxD/tVctfE&#10;mw/e6UAexA7m/Cgn9a5XwP41XVMW8zjzf4T6+1dV5lABjLUN8xoD0D73pQABMUL938aX5qR+1AAR&#10;zz0oCc0Hgfdob7goAHoP3/wpC2RShsLQAb+aA2GNH36MZ/woAcTgU3O6gnaBQB3oAD8zUSUA5/wo&#10;Py/4UABPy0A4GfWj/vmlz8vagBMqaP8AIo/75ozu/wA9KAANTiabtx70f980AHRKFbNBH+1QBhaA&#10;ADD0rCk/D8PWj79AA9AbC0KccU4ZoAaDnNGQWoU/KaB9ygAJx9KNlHUYxSgbVoAQ8ECg/eoB496D&#10;93370AL/AA0ij5aO3b8aM4/zxQAucik+WgjnNGP84oAF5bNO+8KKKAG7fegj5KdQRuFADdu2nUUU&#10;AJt+XFIP4qVmxS0ANI4/3qCcladSFgtAHlH7QHjj7FdRaXG2MASS89c9BXlM/iLn7361V+NHjFr/&#10;AOImqNuyElKD2A4rjJPEO/8Ai/WgDtX17H8X60z+3sj71cT/AG63979aY2vMP4v1oA7r+3cfxU9P&#10;EPzferhBrrZ+9+tSDxAwP3u1AHoEHiA/3qtW/iLn71ecxeIG/vfrVuDxAf71AHp+keLZLO6jkRtr&#10;RsCCDXvXhPX08SaHBdof9YPmA7HuK+RbPxA2773617t+zF4m/tPSb2zZs+S4kUexoA9WXg4o6H+K&#10;gffoHL0AKPvGkY5anE4FNVs0AGP96grx3pQuDSnpQA3Hy0LytLj5aQnA4oAMf7VHQ/eoTk06gBrb&#10;c0Dn2px6U0YP4UAB4PWgtlqGHzU4jNADeq/jRv4pT8gpd3FADQAaCf8AIoQ80Fs5oAP++qCcDigH&#10;C0d/1oAB8oo/76oY5WgDIxzQAYz+VD804DApDwelACEY70Y3c0E85waBx+PpQAD5j7UZw2KF70df&#10;rQAZbNCkk04cU1ODQAffNCDrQhGaNuKAEYfWlJ3CgDP978acFxQA0df4qQtzSn79NPBoAeT8wpab&#10;n95QvU0AOopM89aQ/KfrQA6imsfej/aoAcDkU1TlqBwM0qrtFAC0yZdwP0pfLoz/AJNAHwP8XdZa&#10;z+IWtQs2GW6kB/M1yP8Awkv+1XYftyaBJ4G+NN5JtK22qKLmNscE9GH514XN4mOfvUAehDxHvf71&#10;SHxGpP3q85TxRx979akHifC/eoA9CPiH0anJ4iz/ABV54vijH8X605fE+f4v1oA9Fj8Q8/eq1B4i&#10;/wBr9a83h8S5H3qu2viP/aoA9Ls/EBP8Ve7fsZ6s154p1Bd2V8gfzr5Rs/EGf4q+pv2ArB73+2NS&#10;Zf3a7YUJ9etAH0sev/1qOn8VGN2DQxy1AARk0Hkf4UHr7U7p3oAbjH8VLnPpSHn+KhQKADdz/hQh&#10;4oBwB+NCrjmgABwxpxOVpqUA4WgAPRaF60HqaPu/0oAMMaG+9QrZof71AC5+lKelN/nQHyaAEUZN&#10;KPvNTqKAGhtoo357UfeagDK0AH8PSgNntRjatA+U4oAC3P8A9el3f5zSMvNBPy+9AAeXoZuacOlN&#10;Xk0AAPzGgcN60FcnmjafwoAdTVagJg0KvzUAAPP3aM4PWj75ob0oACNwo3Y/wpw4ppfBoAAvOaN9&#10;B4G2l2UAJt/zilVdtJu+anFsUANCcU6mlsrQHoAPLpQuDSeZTs5oAayZNAGf4qUtg0d+lACY2j1p&#10;SNwoY4FIcjFAHiv7bfwBf40/DCSXT4861pOZrbHWQfxJ+Nfmfq082lX0lvcLJFNCxSRHGGRhwQRX&#10;7Nsu5cV8mftwfsFL8TFuPE3hKGODWlBe5tQMLeYHUejfzoA+C21pk/i/WmnX2U/eqjr2lXnh7VJr&#10;O9gltbq3YpJHIu1kI68VmzzMpoA6E+IeOtPj1/P8X61y32xs0q322gDsYNdIP3v1rRtNf9/1rgU1&#10;LH8VXtNv5LqdYolkkkkO1UUZZj7CgD0vQdQk1G6ighBkmmcIijqxJwBX6V/svfDJvhb8IdOsZl23&#10;ky/aLnI53tzj8On4V85/sF/sU3enXNr4w8XW/lsmJLGykHIPaRh/IV9oJwBxigAHX+lKUyaU9KB0&#10;oAbs5o/i/SnHpQDkUANxz/8AWp1FNdsUAGMH71Opu+nUAFNUZX8aN/zU6gBu3mhiCKNxBoD5NADg&#10;PlpAuBSeZS7sigBNmKAuT6UF8ilH3jQAtFFGaAEK5NDfdpaaXoAD1NHl0b+KN2cUAAGD/WlZd1IW&#10;596GagB3akHX/wCtSk4oU5FABjNFFB6UANVcijZQPuUbj6UADfeoT/Jo/Cgt8tACsM01uP8A9VPH&#10;IooAaEytHl04nAooAbt+el/OloBzQA0LuoPy04nApuN3rQA77wpFXbSdFpxORQA0HL07NNTigctQ&#10;ArcrSddtJK6wxkswVR1JrjvGHxfs/D8bLDiaRf4j90UAdk/JpryKg+ZlXd1ya+ePFH7RV/fXDQw3&#10;nk9gsYwawLzX9U1ld0l9eMG/6aGgDrP2s/2RvCPx50ma+a4s9I16FCY7xWVRKR2cdx79a/P3xJ+z&#10;rqWkXlxb7o5Wt5Cm+NtyvjuPavrTVPD814G8ya4kz13OTWNeeDFZfu0AfGGufDi+0ct5lu/HcCsG&#10;LRru/vlt7W3muLhzhUjQsx/AV9oav8NY76JlaNW+vNdt+zbN4d+B9xI1x4Xtbq6lk3G9ChplHoAe&#10;30oA+b/gb/wTf+InxdeG4vLL/hHtNkIJnvBtYj2TrX3B+zl/wT88F/AMQ3jQ/wBuayoG66ulDBD/&#10;ALK9BXpXhT44eHPFQVYLwW8h48udfLI/pXWxXEdzEGjZXU9GU5BoAVI9q47e1SAbaQHAoxuNACDh&#10;6dnFIy5pD96gBSM0g69TTs01eWoAFOGNOPIpuzmndqAGhQR3pRx3pNlOIyKACmquVoBC0Z2rQAHr&#10;RtI6Uv3hSEf5xQABc9aMfpShuKXqKAG7OKdnmkb7tLjjFABnNN2YNCjbS5wf/r0ALTRylOpqD5aA&#10;DbgUfdJ+lA/zxQB89AADz+FD9BTjTTzigBSM0gHyj60ucMKWgBCuRSLyPpTqOlADT/nNHehRmnHk&#10;UANPT8aMflR97rSjk0AIRRsp2OaM0AB5FN2U6igBN2WpE70Z59aAvX3oAGHNGckUKpFGcd/0oAM8&#10;/jS42ikxt9qXB9aAExu6015VgRmZgFUZJPan/wDAq4T4r+MvsFu1lC4VsZlIPQelAGR8TfigD5kM&#10;LbYV4JB+/Xzh8WPix9lSRVlx171sfFTx8tpHIqv+tfL/AMUfGd14g1JbCxjlury6fy4YoxuZmJxg&#10;CgDrvh18SpPGXxMWzVyyx5Zua+ldLEf2UD2r52+AvwB1b4SeKLpte8v+1po0kkiU7vs2eQhPrjrX&#10;tgvpIFC7jQB0j26yVVn0xWFY3/CRSRdWpG8Xso5oA0pNNjA6Cq0sMUfpWbc+N41WuW8V/E6PT7dm&#10;3Y/GgDtEvLeKT+Hr1HWuq8IfES98PODbXkqr/cLZU/hXyvd/tC26ajs85evrXZeEfjFDf7WWZT+N&#10;AH2p4J+L9vrqJHeBYZjxvz8rV1Op+I7fSIVeR1O4fLg9a+MvFX7TPhf4E/Da/wDF3i3VodO0nTVJ&#10;wTmSd+yIO5PSsf8AZY/b4t/2xfg/rHjPS7C703SbW7lsrNbhstKqdX9uf5V2Ry/EPDvFcnuJ2v0+&#10;Rg8TTVX2V/e7H2Rpnxf03WLy6jt90gs22SsOx9Kh0X4zaXrmq3drDu3WRxKT0B6184fs/eMpZfhx&#10;NqLMWkv7iWcsfTccfpXGfsXfHX/hamk+MtWiXEa6zc2qNnO9Y22A/pXNGDceZGvOk7H2honxN0zW&#10;4Xkjl2Ro5QsfUcV0CSLMFZW3K2CCO9fF+hfF+Sw+C/ijUIZIXm08XkiqW/iTcf5ivy3b/g5p+PXh&#10;edrGGz8KyQ2bGKPzLPLbQcDJ79OtfR8O8I4/OlL6jb3d7ux5uYZxQwTXt+u1tT+hwtQW4r+eiH/g&#10;6U+PkZ+bSPBsn1tCP5GrsP8AwdPfHKMDf4d8EyfWCQf+zV9R/wAQk4g/kj/4Ejz/APWvAd39x/QS&#10;W4oySK/AGL/g6t+NUQ+bwf4Gk/4BMP8A2arEX/B1z8Yl+94D8Ct7/vx/7PUf8Ql4i6Qj/wCBIFxZ&#10;l/8AM/uP31DEinZyf0r8U/2aP+DqbUtd+Jmn6f8AErwTpOm+H76ZYpb3SpJC9pnA3lWJyAfTtX7M&#10;eEvFFj408N6frGm3Ed1p+pQJdW8yHKyRuAykexBBr5biDhXMcmlGGPhy82zTun80epgM0w+MTdF7&#10;GpnaacelN35ozz/FXzp6AAcf40YNKT8tIAQKAFY/LQOppF6U4DaKAE3UvWjNGaACmj7lOPSm9FoA&#10;N9AGeaNgAo24oABndQy0BTmnUANbigPk07NG7mgAJxQTgUZozmgBqn5TQp5/CjGfX86BxQAMOKFb&#10;C0YOf/r0Y470ALuyKTq9AG0UdD3oAdQTj1ozRmgBv8dG0H1ofrR9ygA3fLR97rQMelB+9QAfebml&#10;Jz3pCN340Dge/rQBR8QasuiaLcXT/dgQt+leK+JbW78Q2ktxGd00mWOf5V6p8W9NudU+HWrQ2gZr&#10;jyC8Sj+Jhzj9K+dvAfxphvI1hkkCyqdrq3VT9KAPAvj/AKxf+Hr+WC4huI5JG2oCp+cnpivcv2NP&#10;2U4fhR4WuPiH4whjbWGgM9rBKMixjxkMQejn9K9AkvdH8VRw/bLW1uTGwkTegbaw5B57+9XviVqV&#10;1468DTaQuoC3jmxuYLyyg/d+hoA8j8M2lz441+81KTmbUJ2mLH+EE8fkK1vEXiHw34CAW/K3E3Ql&#10;mwB9BXS+FtNtvDVhHbr823h3/vGuC+Nmp+A5bgNrWk29y3TLOVGfwoAsWfi7wn4uG2B/srnoUfI/&#10;KsXxNpi6XL+7uI7iNuVdD1/Cub0PQfhfrR/0P7Vo7twGtrpvlP0ORW3ovwUVr+S5s/FiahblMRQz&#10;rtYfUg4P6UAc9q9wyK3rXmvxG1HNpIu5uhr0fxbZyaPcyW8u0tH3Q5Bryfx/PvjYUASfs0/sFeIP&#10;2rU1LVodah0XTbOUwo8kRkMr4zwMjgVofE39i34nfs4GS6ktz4g0mLn7VYAuyqO7J1H619z/ALB/&#10;gZfAv7NWhReX5c18Gu5PUlznmvYJolmhZWVWVuoIyDQB/MP/AMFW/wBprUviP4203wjHdTJpuixe&#10;ZPDkhXmbuR7Dinfsf/8ABUK8/Zq+Ab+CW06aaCOWSSF4nC7i5ydwrv8A43/s66T+1r/wW98V+CNQ&#10;+0Wmj32s3CTmywjRIin7vGOuK+n/ABX/AMG1Xw9vizaT448T2J7LMkUoH5KK/oLEVsiw2TUMqzFt&#10;XipaLq9b6H5tGnmVbGVMVhOjtqeJ/BX/AILhR+G/hFJZapaTQ39kHWKGMZWUHJXn+dY37Av/AAVh&#10;0f4E/CvWtL1rdBcyXs9+nG7zvMYvtHvk4rv/ABX/AMGzuoLn+x/iTDNjoLnTyp/MN/SvO/FH/BuL&#10;8W9PVv7M8ReGtQUfdDM8Rb9DXh08t4SqU5Qp13G7T18jplic9jJSnTvZNaHh/iD/AIKjeOIovFun&#10;abP5Wma/c3EkIZvmgWUksB+Zr5YvJ/tc7Ox3MxJJ9TX2f4o/4IL/ALQ+ghzBoGm6lt721+nzfTdi&#10;vNPE/wDwSe/aG8JFvtXwv8QyKufnt/LnB/74Ymv1Lhutw9gItYOrD3rXd9z5vHU8yry5sRFvtpsf&#10;OB+R6A/NekeJf2QPip4Ud/7R+HnjC18v7xfSpsD8QpFcdqXgPXNGcpeaNqlqy8ES2siEfmK+3p5l&#10;hanwVI/ejzZYerHeL+4yicCmh6dPBJDJhlZW6YIxTXDDrXSqkJbNGfK+qHDr/Wv6EP8Ag2x/b0X4&#10;/wD7Msnwv1u88zxN8O4wLbzHy9xp7MQmO58skJ9Ctfz2DK17n/wTu/bF1T9h39qvwz48sGka1tZh&#10;b6lAGwLq0cgSIR345HoQK+R454cjnOVzoRXvx96L810+ex7GRZg8JilJ7PRn9agG40pHzcdq574Y&#10;/EPSfix4D0fxNod1He6TrdpHeWs0ZyrxuoZT+vI65roh/k1/G9SnKnJwkrNOzT79UfsEZKSUovRg&#10;Bz1oJ+agjJo3D0qSgzjmgHfQG3Cgj60AA+XNAPP4UgGaXOBQA7qKaD8lAYmjGB+NAAT8tHH+TRuz&#10;2oOKAAnLUHKmhfv0MfloAXrzSAZNDcDigH5RQAZw1GBiggn/AApCuKAFPtRjjmhTxQeWoAMKaDwP&#10;4qM4OKG+7QAY+Wh+TQeQKCaABjzRlvSheVNG0+tACtyKTYKGXJoz89AAh4oftQUowKADHH86NlKo&#10;xSZ/3qACRdyY6+1fPXx+/Yo/4TLWptc8I3y6Pq03zzW8g/0e4b8Puk+o/KvoXtuoUUAfBOp3Hj74&#10;J3fleJNCvo7eM4+1W6+dAR/vD+orsfC3xfh8SaZHJHNuVq+r/G1xDZeEtSuJY0ZYbeRzuUEHCn1r&#10;8s73xjqHhPW7ya3y0dxO0rR9AMnJwKAPrC58Uf6MzB68y+JarrNjIy26Xkf8a/xD6Vx3g/8AaCt9&#10;Vt1humMMnRg560zxbr914dibUtNuPtlkRukhDfvI/p6igDyzxH4Yhh1NpNOvrqxKtl4d2Nv511fh&#10;x9YgsVbTdfmGRgrMu4A1x3jTxZZ/Ei9jmQSW8iHDOnylvrW14Uv002zSGNm2r0yetAHe2k91BpeL&#10;y5+1XDcs+ODXNXlg2u69a2ijc1xMsYGPUgf1q8NS86D7xrpv2b/C3/CZfHzw7bMPMjjuRM/0XmgD&#10;9D/h/oSeGfBOlaeqhVtLWOPA7EKK1j/qmpVA247Ypsp+RvrQtwex+Gf7IPhkeKv+C9nxXvnXd/ZF&#10;3fSA/wB3Lha/V0Lk1+c3/BNrw1/aX/BVj9pTXCu77LqUturem+ViR+lfowJMmvsuMq3PiaUP5YQX&#10;4Hh5DC1GUu8n+Y4Jg07GabvpytXxp7hInBFSA1CHpyPVczWwDpbWG4XDRRyD0ZQay9T+Gfh3Xs/b&#10;tC0m63cESWqNn9K1lenK9awxNWDvGT+9ol04PdJ/I818UfsVfCbxmMan8O/Cd2D136dEf6V514p/&#10;4I+fs4+Mt32r4Y6HCzHlrUvbt+aEV9IiTNOWTFdlLOsfT+CtJfNmEsHh5fFBfcfEvif/AIN7f2b/&#10;ABErfZdB1vRyw4+z6tMwX6B2IrznxV/wbLfCfUlb+y/FnizT27B3jlA/Na/SQSZFPElerR40zql8&#10;GJl95zSyfBy3po8s/wCCcn7OerfsJfBqTwJeeLLvxjodnP5mktcQiOWwjb70WR95c8j059a+jIfH&#10;9rIRujmWuI87C+w6n0qpceKtNsjibULGI+jzqv8AM14teWIxlaVecXKUt2l176HZTjClFU4uyR6Y&#10;njXT5RzIy/VasR+I7GVeJ4/x4ryKT4k+H7cfPr2jR/717GP61Efi94Vh+94m8Pr9dRhH/s1T/Z+J&#10;e1OX3Mft6fdfeeoeLfifoHgWwW61bU7eyt26O+SP0Fef6r/wUB+C+hy+XefErwrZyLwyzXgjI/A4&#10;rKuvjL4Llj2zeKPC7L/t6jBj9XrA8ReI/g/4pt2i1bUfh1fR55Fxc2jj9TXbh8t/5/05/Jf5oyqY&#10;hfYlH5s6X/h5N8BQ3/JVvBP/AIMk4/WmP/wUt+Aidfix4JH/AHEUrwnxx+zL+yV43SRtV0X4Qbny&#10;WkjuLSFvruVga8f8cf8ABMH9iLxYr/8AEy8F6SzfxWXiqKHH4eZX0OFyXJ56Vvbx/wC3UzgqYzEr&#10;4OR/M+1T/wAFMfgEP+ateCD9NRSkP/BTX4Aj/mrXgj6/2ilfmh4z/wCCJ37Iurb/AOzPjRZaK7fd&#10;/wCKnspVT/vpia82v/8Agg58CTcMYv2ofC8UeThXv7BmA+vnD+Ve/R4T4ZmryxNaP/cP/JHFUzTH&#10;R+xH/wACP11b/gp5+z+P+aueCP8AwYrTG/4Kifs+xn5vi54JH/cQWvyH/wCHEHwJQ8/tT+Ev/A2w&#10;/wDj9L/w4q+Aa/6z9qjwn/4HWH/x6t48H8LdcVW/8F/8Ax/tjMP+fcf/AAI/XX/h6P8As97v+Su+&#10;Cf8AwYLR/wAPRP2eW/5q74I/8GC1+RP/AA4x/Z/U/wDJ1PhQf9v1h/8AHqcv/BDf9nsfe/aq8LH/&#10;ALfrD/49V/6m8Lf9BNf/AMFf8AP7Yx//AD7j/wCBH66R/wDBUH9n2V9q/FzwUxJ4/wCJgteufDz4&#10;o+HPivoaap4b1zTNc0+T7txZXCzRn8VNfhiv/BDr9ndRk/tUeFwP+v8AsP8A49Tf+CWHjqH9hT/g&#10;rHcfDHw98RrfxN8O9UiMMt99tj+xXLBNyuCrFNwORkGsMZwFlNbC1amU16kqlOLlacHFNLdJ23Lo&#10;55XjUjHEQSi3a6aep++INKeRWP4f8aaP4mU/2bqmn6gB1+z3CS4/75JrVDbjX5LOnOEuWasfURkp&#10;K6F2cUN0FAPAo3e1SMGXJox/tUb6CMjr+lAAEoYnNAO0UZy9ACgbabyPWnbsj8aWgBufnoBy9GMt&#10;QBh6AA8hqM/7P6Uf40MDQAbf8ijdx0o3NigjPNAB/F704cU08jNGee9AHM/GR2Hwu17bwws5P5V+&#10;W/i8+XcyZGeTX6lfF9N/wz1wDvaSfyr83/F/go3YkbHXJ6UAeS3vLHadrdiOKrw+I9WsiYo7vdb4&#10;5Dc1oeKfDFzpJZoxuA5rlTq7Cby34YdRQBeil2SbvUkk4rW0/WGhI5rBjmMlWre2kmPyhqAO20nx&#10;F5ny5NfSH/BPfRl1P42G6K7vstq7D2J4r5X0bTJFkXrX19/wTWiC/EDUifvfY+v40AfamNopsgyh&#10;+lSE5FQyuBE30px3FLY/LX/gmH4eCftPftIa0y/NeeL5YAfZST/WvtgHFfLv/BOXw/8A2bqXxRv9&#10;uH1bxffzf7wErKP5V9QB8GvXz6v7TFt9kl9yRwZbS5aC9X+LJVbNKDioxThJXjnoEobilBxUQbNP&#10;EmaAJA9OEmKh380B6ALHmYoM+KqtLio3uaAL32nbUN7rkenWklxNIsMMKF3djhUUdST6Cs+e/wDK&#10;5zx/OvzI/wCC5n/BTb/hAvD9x8H/AATqDR65fqBr15A/NnCQf3AI6MwOT3A47mvc4fyPEZti44Wi&#10;uur8u55+ZZhTwdF1anyPIv8AgrX/AMFptc+KXjC+8B/CzWJtL8K6a7Q3mqWrFJtTcHBCN1EfXpjP&#10;evzv1H4keINYmaW617WLiSQ5YyXbtk/nWKzmR8nPzEk5PQmhQMV/WuS5Dg8uw0cPQgtN3pdvzPx3&#10;G5niMTVdScnr0XRF6TxLqE/3tQvm+tw5qE6xdyNk3d1+Mp/xqriivZjTgtkvuOH2039p/iWDqd03&#10;/L3c/wDf1qDqNzj/AI+rj8ZG/wAar07OVqko/wAqD2s+7+8ka/uGUr9omP1c/wCNR+fMf+W0n/fR&#10;o2g0FMUcsey/APaz7/iNa4lH/LSb/vo0hu3z8zyfUsaXGT9KDFv9/wAKuPKHtZdW/vGG7Yn/AFkj&#10;fRqXzm/iaT/vo1LFEsZp5jV+opqS6fkV7Z9395CJv9p/++jSNKf77/nUhtsHIpQUAXNVzeQe2l3Z&#10;GZDgfO3/AH0aIJWjkV1kcOvcNg1JNEre1Rttx05pKb6Fe0k92en/ALM37Vvjn9mT4p6P4j8K+ItU&#10;sbixuo3eJblvKnXdyjL0ZSMjBr+sj4OeL5viB8K/DutXCqs+rafBdOAOAzoGP86/j00SHztTtV/v&#10;TIP1Ff18fsz2/wBm/Z/8FR8/Lo1qP/IS1+BeM1GjF4ecIrmd03aza0P0DguvOftIybZ3WcLQw70D&#10;7v40ZJ7V+Fn3gE5WgtxQ3I6UMMrQAD7ooP3qN3y0Fs9aAAHPanU09KADjrQAOe1GctRjL0H5moAM&#10;MDRlqC2VoHX8KADkCl5xSMuWoXO6gAAJOKB8xNAPzUdBx+dAGH8TIvN+H+sL62rj/wAdr4ev9CW5&#10;hPFfdPjiL7R4P1JMZ3W0n8jXxhEgkt6APKPGngwXEcny14T8SfCcul3DTIrDaewr6213SfOjbAPP&#10;tXk3xQ8GLd2cny0AeUeAdJXXoFkY8jgiu6tPCUcEWdoFYPwe077Jd3ULfwScV6VLbKkFAHOR6asD&#10;Y2ivpn/gm3D/AMXB1ZsfKtoOcepr5zvOGxX1B/wTS0xpNW8Q3m35UjSIfjzQB9cZ4NfNv/BQP/gp&#10;18N/+CdvhmxuPGU11eapq2fsWl2CB7mYDq3JAVfcnmvpIA4Nfz//APB0XdTt+2joMLSOY49DjaNc&#10;8DLHPHSvquC8moZnmkMLib8lm3bd26Hi59jp4TCOrT32+8b8Jf8Ag4C0f4Mf2xDYfDe81GHUNQuL&#10;1Xk1RYWIkkL/ADARtyM+prrG/wCDnGNPu/CNjz313b/KGvybeHHzZyTUeSnWv6I/1ByKT5pUbv1Z&#10;+bR4mx8Y2jPQ/WN/+DneQH5fhCv4+IP/ALTTG/4Odrot8vwhh/8ACgP/AMYr8n/MpyvWkfD/AIeX&#10;/MOvvYf6zZl/z8P1Zf8A4OdL/Py/CS1X666x/wDaNMf/AIOddVx8vwn0/wD4FrT/APxqvyrWQDpS&#10;E7jVR4B4e/6Bl97J/wBZsytrUf4H6nP/AMHOeuZ+X4UaSPrq8n/xuopP+DnDxEfu/C3RR9dVlP8A&#10;7JX5bhcijZVf6g8P/wDQPH8Sf9Zsx/5+H6gSf8HNnipvu/C/w+PrqMp/9lqpc/8ABzF40l/1fw08&#10;Mr/vXs1fmQRigVpHgHh//oHj+If6y5l/z9P0G+Jv/BxR8V/Gvhy6sNF8N+F/DFxdIU+2wmWeeLIw&#10;Sm5tob3IP5818D+JfEt94u1+81TUrma+1DUJWnuLiVizzOxyWOfXr/LpVGl5xXsZbkeAy9f7HTjB&#10;ve3Y4MZmWIxNvbSuJmimrw1Or1jhHKaG5NNp27digBuDThHTqcrZ4oAbjFGac4waj2kN0P5UADLQ&#10;rbTTlodaADNOD8VGGYnpUirQAA0MuW7cU4UzDb16+9ACSBj/APqqPHFWMZpFjw3WiMjTmsX/AAdD&#10;53ifTY/793EPzcV/X98DYPsfwa8Lx/3NLt1/8hrX8hvw5h+0/EHQ4yPvahbjp/00Wv6/PhVH5Pw0&#10;8Pp2XT4B/wCQxX4P4zS97Dr1/Q/QOB/+Xr9DoAMrRlqD1ozlT9a/Cz9AAE7qc33aaOv4UOcmgBV6&#10;UpGaanSgZ96AF28Ypc4poGD3oYZNAATh6APnoJ+ehW+agA6/nQ3B+tAUijq1AAcntS5PpSbm9KVW&#10;yKAEA+bFAGO1A+U0ANmgCtrMH2vSbiL+/Eyj8q+KFT7PeXNuQd0MrRkY6EEivuBvmGN36V8a/FHR&#10;m8MfFrWrQ8K05nX6NzQBjXtvvjrkPGGjfabZxt7ZruHj3R1k63YeZG30oA8D0bT/AOxfGNxGVCrJ&#10;hxXWXc3+j9KzfiFp39k65DcKMc7WP1qOe/3Wuc9qAKd9NmWvtT/gm5oJsvhhql+w+a+vMA+oVcfz&#10;r4euLhnm96/SD9j/AMKnwh8BdBhddklxF9ofjqW5oA9PB4/GvwF/4OlLfZ+2d4akx/rNAT/0M1+/&#10;QOGr8FP+Dp622ftZ+D5f72hAfk5r9A8M/wDkeQ9JfkfM8W/8i9+qPyyA3JTZY8rT25HpSD5s1/UH&#10;U/ISuy7abVh0D1C0RWtCtBtOSm4xQKCiQHBpwkxUakinVXqRKJJ5it1qM9aKKqLEFGeKKK0AOtO2&#10;U2nK1AAI80Bdop1FAATxQDg00jBp6LuFACj5jR0P/wBenAYFNZcGgBtKTx3/ADoIxSqvegAQZNOz&#10;TU4NC/eoAdRRRU6AFKoyelJQGwKka3Or+C9r9s+LnhWL/npq1suP+2q1/Xn8P4vs/gjR0/u2cQ/8&#10;cFfyN/s3Qi8/aA8Ex43CTW7Rcf8AbZa/rt8MRiLw1p6/3beMf+OivwPxll/tFBeT/M/R+B1+6qP0&#10;L++jdk9KMDFIvBr8TPvBc5GaM4oPH40d+1AAWyKC3NHQLQD89AAWyKcGpq8g0fNQAd8/pQi0Fcsa&#10;dQA3Gf4f1o6JQvCUEZWgBVORSbMd6FUinUANPTFOAxTZKdQA0pmvmv8AbJ8NNpXjjS9XQYjvIjBJ&#10;juy8j9Ca+lq82/al8H/8JZ8KLySNd0+mkXSeuF6/pQB84W37yL8Kq6pEBG30qvZ6ykVmrFu3rWPr&#10;XitUHDfrQBx/xb0wXOjzSKPmjG4fhXntrqXn2S89q9I13VI9XtJYmP31Irx+3ZrRpIWz+7Yr+RoA&#10;6f4eeH5PG3jzStLiXe15cpHkDsTz+lfqv4e0pNE0Kzs41VY7WFYgB2wMV8E/8E5vh4fGHxqbVJo9&#10;1tosJlLEcBzwtfoEjYNAARgH6V+Ef/B1RbeX+0r4Gkxw+isP/Ihr93Dzu96/DX/g6xtdvxx+Hkn9&#10;7SZR+Uhr7zw3lbPafo/yPm+LFfL5eqPyRP8AWjPAp2Oaa1f1Ifj4KOKGXJNNzg05XoAikTJpjJtN&#10;WOwprruNVzFcxD+H604Himum2mr1qkUSHignAoL/AK0jGr1J5RQciimg4NOpp6i5WFLu4pKKrmEP&#10;VsilqMHFOVuaOYBw5NSAYFR5xS+ZmqAfRTd5pVbIoAR+DQxytDLk1HtZWqZASHlaA3FJj5aSpAkH&#10;SikXpS0AFFFA60Aej/sg232z9qX4eQ/89PENkMf9tlr+ufS4/K0q1X+7Eo/QV/JZ+wrbfa/2x/hj&#10;GB9/xLZD/wAjLX9atmu21jH+wBX8+eMkr4vDr+6/zP0rgf8Ag1PVEy8pQ/SjIIoLcV+NH3QAjFI1&#10;L1WhxxQAv8NIoAPWhjQTu+tAC/cFKDkUjcmkJIoAHOGowQetDDLUKMgUADcDFA5/Khf1owfWgABJ&#10;H9aN9GMdOKMBT1oAG5WlHApCNo70u33NAAzYFVdY05dV0q4tZBuW4jaMg9CCKssPmpzDK0AfnD8R&#10;LybwT4s1LSZPlazuHjAPcZ4rj7zxG8zHLV7t/wAFGPhVJ4e8aWnii1T/AEXVFEVxgcLKvQ/iK+Z2&#10;umbvQBtQ6pmTrXK69bC38Q3A7Phx+NaEV0wenz6U2t+LNMtowWe/ZIhgdycUAfc//BOn4bf8Id8F&#10;/wC1JI9txrkhlBPUxjha+hV5HSsP4c+G4/B3gTSdMiXallaRxYA745rbAOKAEPDV+If/AAdaWuPi&#10;j8NZe50+Zf8Ax+v28IINfiF/wdYXPm/FH4dp/wA8bKUfmc19t4ey5c7pfM+e4ojzZfM/Idhg0HkU&#10;5hupu3Ff1QmfjWo0px+FNqQim7KofMB+6KD96gAg00nK0DB491RtEV+vtU0YwKCuTVKRSkVyhHWg&#10;Dn8KmePc5Ippjaq5iiNDinZprxNu6U8xsR0qkFxKM0FStA5qiHuGeKAcU9Y954prLtbFAhVPNODj&#10;P/16joHWgCQ0BtpoA96azZNFwJN9AbLVGvXrTqOa4bDg2GoUcCm05TwKAHUUA5ooAKB1op0YoA9s&#10;/wCCc1j/AGh+3N8K4vvZ8RWh/Jwf6V/WJb8Kv0r+VP8A4JXWB1D/AIKE/CePH3teiP5Bj/Sv6rY1&#10;wo9hX86+MEr5jSj2j+p+ncEx/wBnm/Mk24FNXrSkfL3oBytfkJ9sBWjJK0Y+tBJoAVRgUmMNQvC0&#10;LytAB2NOHSmEmnK3FACA/PRhabnFFADsAUE/dptGaAHZ3LRlSKbnFGc0AOzuWgPzTaM0AO5NAYgU&#10;3JozxQBxfx/+FsHxg+F2qaNKo8ySMvAx6pIvKkV+Y+q6ZNoer3VjcLtntJWidT/CQcGv1qk+430r&#10;8vfj7Z/Z/i/rzKoHmXkp/HcaAONVsyCvWP2WPAH/AAsP45eGYym6KyuDPL/uqM/zrygJh69i/Y18&#10;ZDwb8aNInkbbDMxgkz6NxQB+ioTA9KN3y0xXDDilzQApxX4Z/wDB0fdfbPip4R7+SskX0wBX7l5r&#10;8I/+Dli7/tPxr4cn6/6bcpn6Yr7Lw/8A+R3R9TwOJv8AkXzPyqIpOccU7PNGa/qo/GiM0U5l5oVc&#10;VSYWGmMHmmkc9P8A69SHg00DNHMIaR3FGcr3pzR5NNIwPxqhghwKdTSc9qXdigBaBRRRcAdd4prR&#10;ZXFOzQBkVSuTqRldo6fLQRls9OMY9akZSR0qN9y8Dgd6vmKGlDk8dKEjJanead349ad5u40+YBpq&#10;MjFSOPmpr8ipNFYaDUijIpFTFOBxQApXK0BDQjYp1VzE8oKmDj86cy4pA2BTl3N2qbsqwgTIpy8U&#10;jHAoQ5olLQD6Z/4I82n23/gpH8JY8Z26xu/KJzX9TAAxX8vv/BE+0+2f8FNvhWvXbqEjflBIa/qB&#10;U1/OPi5K+Z01/c/Vn6dwZphpeo9WxQMU2ivyk+yHH7p+tC8rTc8UUAOz2oAxTVODTi/FAB796MtQ&#10;W6Ub6AI/Mo31X30ea1AFjfSFs1B5lHm/5zQBMWzQGxUPnUeaKALG+mB8moTNik833oAs+ZzR5nFV&#10;vNx3o83JoAmll/dNz2NfmL+0LJ/xcfWJv+nyX/0I1+lmq3a2umXMp/gjY/oa/Nf41wfbdc1Cbr5k&#10;zt+ZNAHHQRefGrDvXSeCI5bPVIZYyVeNgykdiK5z4en7e8ls3LwtjB7g16x4M8J/Mr7KAPqz4U/t&#10;Rafc+GrWHWVlhu4kCM6jcHwOtek+GPiNpPi44sbyOV+6Hhh+Br5P0PQnkT5V+Ud8dK0BLLoNws9t&#10;cNFPFypQ0AfW9zceRbySf3ELflX4Pf8ABw7J9ttPCdznmTUbr+Qr9rfD/iubV/g9/aF0ym4azZnI&#10;7nBr8U/+C/Efm/D/AMFzeuoXGf8Avla+w4D0zuj6nh8SK+XzPy3IwaQjBzSijGDX9VRPxloauaG4&#10;NOFAO7NUSNDZFNp+0UoGKAI6cDx1pScUh5FUmTyhso2CjG1qC2M1RIbKNmKN/FOBoATZz9OlIc06&#10;igAbp1IpCOf880pC+1NcHNA9SJ4twb65xTBGcZq2qj86R4+/Ttiq5i4y7ldBnrTmFKUwOlMPFHMa&#10;RaYmCppY23U5n56dvShXI/xo5irIcNufehuBUecmpUXJ/nUhYQAr1pyNihzuPBpuzcaOYEh7LuoA&#10;wMU9UwuPypsQy3vRqStGfYX/AAQnszdf8FPfhn8v+ruJ3P8A4Dyf41/TYG6V/NX/AMG/1l9s/wCC&#10;nPgtuv2eG5k/8hEf1r+lDecV/Nviu75vH/CvzZ+ocGx/2NvzZMWxSB81DvNKrcV+Yn2BNuozUW4U&#10;bxQBLuozmotwoD80AS5o3VGX4603fQBT81qPNNV2m5pjTc0AW/NFN86qpnxTGuMGgC55/vSGfH/6&#10;6ptc4HWmm6wOtAF43FN+0f7VUWuveomvMH71AGn9o5prXGDWa16fWsHW/iHDpjssZ8xl4JzwKALf&#10;xZ8R/wBleCrtVP764Qxp+PFfF3xD8HtM0p25684r6M8aeLf+Ekx5z/KvRR2rzfxVoNpdRsyyMrUA&#10;fN/hjRToHj2Hd92dvLIr6O8K+Ho1tVkbCxKMn3rxXxJ4Sur/AMdWNrayBvMmDM/9xQck17FrHiFb&#10;SzW3ibCxqBn1xQBo634qSzh8uHCqOBXHap4okd2+c1T1LV2lLfN/9euX8VeI49LtGkkYA/WgD274&#10;Q/Fq4n8JeINGklaSKO181Bn7mTg4r82v+C90e/4P+D27rqcw/wDHFr9G/wBlf4PzX3w9v9U1VpLa&#10;414jyVx8yQg8fnXxD/wcU/CZPBX7PPhC8jujcCTV5EwRjHyCvquCZWzqh6ni8QK+Aqeh+OeKKB0o&#10;61/Vx+MhRRjFHWqiLUKTb9aWiqIAnFNL0401lyaABPWhlzRjApVHFACbc0fMKd2oquYnlCgUUUrs&#10;OUVV3Uuymg4pwYk0rlDcfhzQSx5/MU5loPU+/tRdoCPcrdTinCPfz6cc0EAn/wCtQW//AFUczAPI&#10;DCo3j8t6lV6cAoo94qMitEu98DrmrSIqkew/OmhFQ5FOBwaA5hrwfNkcUIpXrj8KkXls01uDQUmw&#10;zinKCB+FIq7jTiu6QLVAfdP/AAbsWgm/4KUaG2P9Tpl24/75Uf1r+jLzeK/nf/4Nx7Xz/wDgofay&#10;Y/499HuT/wCgiv6FRce9fzb4qSvnC/wr9T9U4O/3F+rLok96PN96qfaOOtHn1+Zn1hb38daFl5qu&#10;J8jrQJcmgCyXzSh6r+bgUCU5oAsb6N9Q+b70eb70AY/2j/appusd6qPKVqFp2FAF9rv/AGqia8/2&#10;qznuGqGS5YUAajXi561G98P7wrIlvGBqpLqDigDebUFz96o21FcfermbnVJEFZd7rkyLxuoA6Dxv&#10;4mXSPDdzMrfNt2jn1ryuXXGmTO75m7k9ar/FXxbcx+G7jarMY8OF9cV4pH+1RpVu/l3HmQSLwwdS&#10;P6UAex32pMf4h+dcz4j1gxxN83T3rg7n9qHQGT/j7XdXL+JP2k9JmjZY5d30FAGja+OU07x43mON&#10;zRlVJ7Gt+48VLe/x55r5r8Z+O5vEGuRz2McwaNsghTXVaJ8TJrSxzdRyKwHXB5oA9X1rxHHY2zO7&#10;KNvPJpnwW8FL8WPFiatq3yaFp8gKRtx9qYdP+Aj9a8lbxFN4vvVNxuisVbOzOGk+vtXpXh34kTWN&#10;rHDCohhjG1VUcKBQB9dWvji3t4UjhZY44wFVB0AFfn3/AMHF2trrn7Knhna27ytbyeemUr3bSfiT&#10;dSDqa+S/+C3+vSa5+yzpe4E7NXQ9P9k19NwdK2cUH/ePJz1XwFT0PyVY4NHeiSPmkXOK/rGOx+Ki&#10;9qKKDV3YCt1pKKKOYmQUUUU+YkKDRRTAKKMUUAAPNBo20YoAKKXaTRsNFx2AtkU4DctIVwPej7q0&#10;uYvlApzQy4pd3H/1qXdntS1DlIyMUqjeacRupQNtK7Jsh3lfLTdvpzTvM4oD5p3Y+UVRgUgTk/pS&#10;7+aXdRdi1QRDaPenHp70g+7Sx4YUFbn6Ef8ABt1Bu/btupj/AMstEnP0yy1++a3ee9fgt/wbcW3/&#10;ABmNr1x/zy0Rxn0y4r90I9QwOtfzX4oSvnFv7qP1fhGNsDfzNxbvI604XVY8d7nvU0d371+cn1Jq&#10;rcZpy3GDWatz71Ks+TQBoifI60olz3qksuaeJc0AXVlxS+b71TWTmpRJxQBklc1FJF7VM3y1GTk0&#10;AQSQ5qJ7XIq2y5qJxQBRkstxqvLptaUgwaYwyKAMifSQRVObQw4+7+lbsgz2qKRMev50AcrfeDY7&#10;lSrxhs9cjiud1b4H6PqHzS6XZyN6tGK9Ibn1qCROO9AHkV5+zX4ek/5g1j+EQ/wrPuf2ZtDT/V6X&#10;Zr9IhXsjqSOahkXmgDxSb9mvTW+7ZwL9EAqhd/sp6VdnMluv4V7pIvHeqs6tigDw0fslaHAflikH&#10;41Yh/Z20ixHyxtxXrk+7Peqdwkh7mgDzcfDLTNM+6hX618nf8FePg9efEv8AZjWz8PWct/eWd+lz&#10;JFGMtsAIJxX3PeWLPjOPxFYur+G4tRiZJYUkVhggrnNdmAxk8JXjiIbxdznxWGjiKToz+0fzoS/s&#10;8eLIpMN4f1NSDzmA1A/7Pnion/kB6kv/AGwNf0IXvwe0iXO7TbU57+SKz5/gjo7f8w61/wC/Qr76&#10;PidmK+yj5j/U3C/zM/n5f9n/AMWD/mCal/34NM/4UL4qA/5Aupf9+TX7/wA3wO0nP/IOtf8AvyP8&#10;Kry/A3SQ3/INtP8AvyK2j4pZkvsoj/UzC9JM/ARvgX4oU/8AIE1L/vy1Mb4J+KF/5gmpf9+Gr995&#10;Pgdpe7/kG2v/AH5FRP8AA/ST/wAwyz/78r/hVR8Vcy/kQf6l4b+dn4F/8KW8Tgf8gXUh/wBsGoPw&#10;c8TKP+QNqX/fhq/e5vgfpP8A0C7T/vyv+FNb4I6Pj/kFWX/flf8ACtP+IrZh1pr72R/qThv539yP&#10;wRPwi8Rr/wAwfUv/AAHamN8JvESn/kD6h/4Dt/hX73H4IaLn/kEWX/flf8KR/gfobA/8Smy/78L/&#10;AIVX/EVsd/z7X3sX+pVD+d/cfgifhZ4ix/yBtQ/8B2/wpp+FviEddH1D/wAB2/wr96v+FF6H/wBA&#10;ex/78D/Cg/AjQj/zB7H/AMBxR/xFjHf8+4/ew/1Jofzv8D8Ez8MdfDf8gq/H/bBv8KG+Gmvj/mF3&#10;/wD34b/Cv3o/4UPoZP8AyBtP/wC/C/4UN8BtBx/yBrA/9sF/wqv+IsY7rTX3i/1Iw/8AO/uPwWHw&#10;214ddLvv+/LUjfDjXB/zDb7/AL8t/hX70H4CaAT/AMgTT/8AwHH+FJ/woHw+f+YJYf8AfgUf8RZx&#10;v/PpfeL/AFHof8/H+B+C3/Cu9azzpt7/AN+Wo/4V/rA/5cLz/v03+FfvQf2fvDpPOiaf/wB+BQ37&#10;Pnhv/oB6f/34FH/EV8X/AM+l94f6k0f+fj/A/Bb/AIQDVf8AnwvP+/Tf4U4+A9UA/wCPG8/79N/h&#10;X7yN+zv4bf8A5gmn/wDgOKQ/s7eG8f8AID08/wDbAUf8RWxf/PpfeL/Umj/z8f4H4NjwHqWP+PG8&#10;/wC/Tf4Un/CFago/487r/v0a/eX/AIZz8NH/AJgen/8AfgUD9m3wy3XQtP8A/Adf8KP+Ir4z/n2v&#10;vY/9SaX87/A/BkeDNQH/AC53X/fs0p8I6gP+XO4H/bI/4V+84/Zo8Mv/AMwHTf8AwHX/AAoP7MHh&#10;hzzoOn/+A6/4Uv8AiK2K/wCfS+9j/wBSKP8AP+B+C/8Awit9/wA+s3/fs/4U0+Fr4/8ALrN/3wa/&#10;exf2V/C8g/5AOn/9+BUsf7JXhVuug6f/AN+BT/4itiv+fS+9i/1Io/z/AIH4If8ACM3gXm3mH/AD&#10;Tk8NXX/PF/wU81++sX7H3hGUc6Dp/wD34FX7D9jPwW2N3h+w/wC/Io/4iviv+fS+8n/Uml/O/uPh&#10;/wD4N1vA+o6F8cPFmuXNrLDp/wDZa26TuhVGYvnAPf8ACv2OstUSZflkU/jXkHwx+FWkfD2x+zab&#10;p9vZw5ztjTaK9D07EK/IqrX5/nucTzPFvF1Vyt6H1WV5fHBUVRi72Ovtp/MX7361cgBI61zllfyJ&#10;jp+VaVvrLY7V4p6BuRRk1MkZxWXBrbYq3DrOcf4UAX40INTRx4qmmrFqsJqWRQBYEXy07ymPaok1&#10;Dd2qUXvHagCgVyajZc1OU5pjpigCEjmmOMVYZOPaoymaAK7JuqNo8VaMXNNMdAFNo6jaPNXGhphg&#10;4oApNDUckNXmhpjwUAZz29QyW/NaZtc0xrbNAGS9rVeWzz2raNtmo5LLjpQBgy6fmq8mnZNdCbLP&#10;rTG0/NAHMzaVu/8A1VXk0XNdS+nZqN9NyKAOUk0Mf3ajfQwR90V1h0yo30kD+GgDkToKk/dFRyaC&#10;M/drsP7KFNfScHpQBxr+HFP8Iph8Np/dH5V2f9kA9qadIAoA4s+GUP8AD+lRt4XXP3f0rtv7Io/s&#10;WgDhT4XX+7TW8MLn7o/Ku6bRee1NOjKe1AHBt4WXP3aafCy/3a7xtEpP7Dz2oA4NvCqj+Gk/4Rf/&#10;AGa7xtEB/hpP7DB7UAcH/wAIsP7oo/4RYf3RXef2F7Un9iCgDgz4XXP3aX/hGAR9yu7OhqaT+wvp&#10;QBwy+Fl/u04eFF/uD8q7hdFX0p39iYFAHDjwuM/cWnDwsp/hFdsNE56U8aIB2oA4pPCw/uipE8Lq&#10;P4a7IaLjtUi6Njt+lAHHxeGVH8NTxeHVH8IrrV0YZqRdHFAHMQ6AoH3asw6KoP3a6JNJwKkTTMCg&#10;DFt9L2ir1tZ7O1aUWnY7VMlhx0oApwwcVYigwKtRWeO1TJbcUAQRx7asx5Ap6W3FSJBg0ALGflqa&#10;JsU1ISO1SLHmgCRHzUwf3qJE5p/l0AWsUEZpz9KbQA1lwKZsFSP92mUANZOKYUFS1Gfut9KAGlM0&#10;0x4qSmn/ABoAiaIA0wxg1O/3qY/SgCIxCmPGoFTVHQBDsX/IprIpFWnHFRsPloAhNutM8hc1PUdA&#10;ETQLTGtRU0lI3b6UAQG1XFMa3UVO/SmN2+tAEHkrn/61NdFJ6GrVGKAKhiX+7SeSo/harZHFI4xQ&#10;BUKLn7tIUUfw1axRigCp5a/3TSGJf9r8qtkcU3H3aAKwiX+61HlJn7rVcxRigCmYU5+U03yFH8P6&#10;VcYcihxQBTFuhPel8iP0qzRigCubWPFAtI8VYxRigCr9mTNONumP4vyqwBzUmKAKYgU/wtTkgjxy&#10;tWlHX6UhHFAEQs19KctgMdvzqRO1SYoAh+xgelOWzANSYpw6rQBH9mXPvThbqKkooAEgUVIIFxQv&#10;SpKAGiFRUixDFC09PvUAIka1Isa0U4dVoAULinquRR/yzp1AAigGnfLQOq06gD//2VBLAwQKAAAA&#10;AAAAACEAuhHxwA9gAQAPYAEAFAAAAGRycy9tZWRpYS9pbWFnZTIucG5niVBORw0KGgoAAAANSUhE&#10;UgAAALsAAAEECAYAAABwe0V+AAAAAXNSR0IArs4c6QAAAAlwSFlzAAAOxAAADsQBlSsOGwAAABl0&#10;RVh0U29mdHdhcmUATWljcm9zb2Z0IE9mZmljZX/tNXEAAP+QSURBVHhejP1XkGZZfh+InUrvfWZV&#10;uvJV7e30TA9mOAOAGACEdyQIabnYJbCiKEtRiuCDNvSoB0kPitCDVg8KLSOkiKW04HK1IlfkLsxg&#10;PKZ72nd1VZf3lVlZ6b3Vz/z/996qMauvOjvz+757zz3nf/7enbb/9X/8z44ODg4KX8eOHSura1vl&#10;Oz/8qJSjw7K/f1Ree26m/MHvfaMcHpWyuXNQPvrocmnBdUd439bWVj67erNcvnqrdHS0l8nR/vKP&#10;/uQPSmdnR2lp6y7vvH+pbKyvY1xe214++/xW+fCjz0pXZ1d57cXT5e/+7q8UDFN29gs+v4Qxj3Bt&#10;i8b+Puawsbld+ns6yp/+8e+U0bGRsrG1V957/1N8f1haWo7h+53yznuXyt7+fnnthTPl137lb2kN&#10;y2vb5fKV67qmra213Lj9oHx+424Z6O4o//4f/lqZODFRdveOyjs/+rjs7e2VdsztwaPH5cNPr5bJ&#10;sf7yD//B75Xu/v6yu7tf3nn3o3Kwf1Da2z3/6zfulF/++TfLL//y18qxllY851a5c/dB6e7qKovL&#10;a+VvfvRhefO5k+VP/uS/Vw5a2nT//fsPS1dXZ7l993F5F+9//ze/Wn7xF75SDnH/Bx9eKXNz86UT&#10;91/67Fp5dPde+Wf/q39Upk/PlLt358t3vvuO4Dn/eLF88P5H5X/+j/+98tKrL5allY3yzW/+oBwc&#10;7peV1c3y0bvvl//x//CPyvOvvFQezC+Xb3/rB6WttbXcvvOw7K48Kf/x/+aflNLZU/7yL7+L5z3W&#10;fr77N+8Atr9XXnjl5fJg7kn57nfe1Z6+/97H5atvvVD+3r//d8vd+0/Kv/u3fwVYtpSPsXe/8Utf&#10;Kt/49W+Uew8Xy7/7d98S3lz59NPyH/6D3ykvvP5q+eGPLpX3scbllbUy2t1a/vE/+dNy8858+W//&#10;/NvlEHBcnLtf/vQ/+qPSNzRa/vrb75e7d26Xh3celN/5zV8or3zx9fKd73xQLn16pSwvPC6//Ztf&#10;L8+99kp5953L5T3MaX15sfzBH3yjTJ86g3X8Tbl67WbpbTsqf+/v/2Z5vLhRvvXtd8rK4mL5ha+/&#10;Xl55E3P54RXA/8My2tNW2noHj7UlkhPRgOGltbVFCzs4wPuWAqQ4KIeH+AbfE3j87ggfEKl4bRve&#10;d7S1lFbcuwnkfPeDK/i8FcjRUR4CgXZ3d0tHZ2fp7ekunR2tQAoQAp5EJGttbymHB4e6vgUbf3h4&#10;IMLg/1qBpPx7D4S4d7Bf+DGf7bkdiiBaQBit+GIXbw6A8HxxFa24hvPLDzQ+rj3EvDmeKZvj8Zqj&#10;ILJjes+xD0BM5RgIDxPlOByTr5Zjrfq9j00TvPDTAhhoDPzDYzXn3X2MQRi1JPFiPH3vC/iMnBzX&#10;XY48VxLPIbCQ8zzSc3F/XHlMcy2Cly/G9xiOU9Xa9B3npb90n37wTI5HhtbCOWuYY/jn+fN5sfWa&#10;xjGuh/fwQ4KBM+fneB7/5SufA2jjfjI/jIVnB1i0EZw9rxMTyxULzQzzUrgX3Ct+RiTLSVdP0f3c&#10;D81Hc8C0CJ94kHcQn2lMztXP4nCcj9ZKGOPVps3Ug43QRAwiGpGC3+3u7hiIREBsNhGiBdS/s71b&#10;PiUFrq6Xwd5uIMA+rt0DBX/P1+NfGx7CTTqG8dra20p7a3sZHRzUZLd39sqNWw/K2Ohg6ekdlGQA&#10;/gsQwhrcv0dCaess++CwgkMsNvesFZhuRN4HdydRguOLcPDMgC7AomtyY7np2jYAxcgO4uX/9Uwi&#10;4pHWQmTg84hIiYx5Db/nJuDpJn4CmaySL8xhd29Xc9HoIga/xEjwIQnhIOaXRMk5SWLi3/7BnvZC&#10;hMBRJPH4G9+DIeT6fW8gvR5thNBe8n+BpKQPIoNXWhN4EmmFjMRvjMEl69JA1IqcAbNEIs7TDzFC&#10;JcLxj6CnGCKISfuXeGZc83xjXzFvEQs5a5KGqNnzEOkEiAl7Ibc/1f8ThwUrMkSuJYjM+yZNpNWb&#10;m6oJEKgdPzsB4L29fSDAHpC1HaK2s/T09JSbN+9A1H0I7t1WBoaGys7Odunt7RXH4ljQC7TZ+XOw&#10;e1C2trcxWagV5M541sOtjfKf/Yt/U/oH+sro6JDG6u3tKX0Yp7evD3NoE7c+2DuGMUEF5MRE9pi4&#10;KJbv+TkWRm7rDTXHtjpk6JDT817CltdpLF0TiES05XuiA6UEOUcgqGDJTRYQMQbeao3kiOLcwdUC&#10;2bnGA3J2bAjFJp9bDcWNxT0Vd+YTTWN6eXyMR+ysNorfYF1cD58NKWeuWt0mGIhPEoH0eYMHx76a&#10;8xE1PF9PC2MSK2K1CU8z/QaS8i7REedAhAcMg65SI9BvwcAILNDHs4WW8XcCVgwikJSMIolFCB9Y&#10;nTjJ7z1fr4zwIW6Za3sfU6pp5Xp+wBm/yXQpQ9qoD25tARGTwnAzOaEZLDg7kQjcsBVIeOf+XPnh&#10;Ox+XD997n6AtZ86eKTtbW9LzzJktDcTVYpMlfgIJD44OMN6+KU6AOQbVZ7M8ejQHaQLOjx/qvsMj&#10;w5jgsTIyPACujrkBQVpBDHijORmQ5sYci2rOPqUJ1SCgmJ4tgufmQtXCevgROQmR3fyQiGaKF5cn&#10;98f7faoxWIf3zMAk9+Kl5Mz8ez82x+NQagSyWu8JIvem5zN0ZXDMQxCD9z/mEPe3hhqzT5skiMtY&#10;5mv5x0EglNfodUr64IffHQuJkvAXkXDtQfgiciKM0NLc1AsIiol5CQGDQAwjz8GcFKpHILNXnoQh&#10;oEu90mWhmWh5UnWCwej6YChiQlYD/cwkNI9FXCK8uWwxMm2rccrS19zfY5hrmIdRSngNB9ZijOyx&#10;VRadUFXawFUFCty1C93iEDv9vb/5uPzn/8//urR2dJXeofGy8uQ+iGRLuuDQ0CAAbT224uhaDJEe&#10;iMqFepriPscaXMM6ncXXPtSWrc2tsrS8AoOuW/o9DbfPr98vI+MTZWR0BHp/O67ZDu5EBKJOCoQH&#10;EnOzpTtLXQBixEYYJ4TtlgB8n9w/gEckoP5PoJHzco6yCYIgNC7VWQxmNcYY2sKbAsj8jshNwjPn&#10;SbsgNoG2ROjQtnsIY4+j/+NvcbaGw8BIa6nCF+HtR4dUSfVJyzPiygRIThqfS82qpEz9TK03kM1f&#10;G+Gky8e/xA8hFSU2f+d3Aq5JJyamyz3bQFxJyphXEJC4dRBMmCyVLh6auUZpQMfPCYktQjQ7Mp1y&#10;vLiaBED7jxJae0CCwm+o0m2xcR6Wm0uVgnoS95FS///yf/2X5cG9OXHdrv7BsrG2UnZ3dsuTJwtC&#10;ylu3lrWJacBVNFapq+YaFpOmcOvL3sjmi5Pkbq1v7AOpaai2lb/+63fLZ5/dLK++9jw8E12lDQhP&#10;acNFdXR0YhFbQsBEBNkVMmSN7vyb822DIZ1qzCEwXlxXQOO6qTPbyKOqoA2r5lvDhp9RrycytJIg&#10;SDS8kUTM60Fo+9xcW/Xmutp1c2D+7HON+ogIb4QQvwRn55NIuHp+yCDPxfORnhuvVJFSafH6DWOp&#10;fLhHU+OTghklVxd3Tk4Y4+eaZTsE4VdSIAjM+nKwbE9S/0s1SfucCBjqn2AR221YJfc2wqeUEsMO&#10;uFmQWUraPjLEOA2paw2pk0Ro9SwIQM8gHIHH0gCks7d7mIAhf7W3k+/zAYfl8fwTud1eeOPNch9u&#10;ouXH96F6rIuj7QCBqNMT6drajpWt3U0yz3iIvQ8pTq2fBXCColvhmkudl9dSfapEO+cUXHSvZQ/u&#10;vS258MbGRqE+nSyTk8c1HoHH4Q6BgMm9qDcnMWnzybVhm8gbA0nF+8SlRXAhDmlMcxx8J3UguKCN&#10;RHqgzJX5MLoiE2DW9b0uSQtcT84urhII6j9qvZMuOG4WvGb2HFEL4VNIDPiLzxe6SzuxRBScEtlj&#10;swKMdhpIcpm7Gk+scvFNhRxpEAq2eqDsLKs4mqwRkcQhwjFvN6Il8Zk9JV/1VHyfpJJ0F89DeB3I&#10;GwMHAgTaJs5V9Os/queJMRpvvFPWj4Ty3Fet03O0OlbD8RDfJ2MI4Uh11gMY6aAr4ncnODudWQd7&#10;O2X29Gw5NnCizG3ul4XFJfk6qZ93dHQIeXphsJ48OVP6+/ukcqzCO7O6ulY2NtZBFFtlG/bAHgxM&#10;61mBEKK+AERwNiLhblAzv5WXRZ4WfrgnwuFn8/PzZRHzePmV58r58+d1DccmN5b6ISQxB00YUhcm&#10;we5ATaJalsiptXufQv3Ad+QawVn5nTi3gG3Oz3uJyMlZ7E60bmiuYunAH24In6ENye+JfDlP7U5u&#10;Le8315TUCqSVaqjLBCjbJrGtGe/gW244JYaQLxBWoEidNlyWNjLN+SuOqPF8X2Ka1hc6bxK5YMUH&#10;hOtPe6jnBfqHzp0Sox605vb5GKtJXlfaEbQ3NL7ZuvBRkldEFy8RUO3m9Hrql64MiZDqmVRRDCVk&#10;b6oXZkKHpa+7E6J/p+zAWFskgt26WnqAdN3d3QoUlaOOMj4+Xi5eOIffI/KgENltZJH7QQ3Z3oHK&#10;s46gx2pZX1/DD/5eWRURkAD2YXDaxeY5pOg1Z4FeLBedCdHqA1QMeY52EGD5uExNTcn4JGBoWBIR&#10;uFBtpDaTwAqJQS7G8SiJuF+B4CnReDkJeBdeI3p/Ku5CZk5dGryWm0IAcg5CygYCS//mTKSzw86R&#10;sWzi9sseH76lfeNNNAcmXxY6UI0hR5L6ZXYmaSGssD/a+rypLqUix5BeSiLMp8X7JBIbhInNWr0I&#10;2Mjnf55wjCtk82DycoUErZHbOC4GIGIOROV9gX7myuFSNAV6X/TYnEtNVMlAUofX+kgAchcnHVqF&#10;EfxItoA3R1LsBaqp/8V8gsBlV0EzBa7YU8EXvSpLS8vwjjz0hmJTVh4/LEuPH5fBvt4yNn6iLCws&#10;ighImQwYXb12vczNPy4Dg/2lD9d0d/eAy/eXDgSVumBg9vcfL1PTk7qe420Dmcjt18H510gIQP61&#10;tVV5hLYxLsdM407GmyMaMjrF5aS/IXq6sVmeLCwouiivgozPCD7h+iRiAsTSwT/S2bXV0LmpugTg&#10;6bMXA0BEkjvY2d0l4HW2d4YaRGMVKgriDvvwo3OzMuhUIx3UEm0Q1JDg3lYn/GzbNaHzC5FStTH8&#10;qTLJRyzXowlBEkoS14hFz4RUFSJaqmES5ZY4Uj+D1iWNrHlJxdEs+L9khaJ6IltwbJswIUVspOu+&#10;gF9lM2gKnruH8h9ptPo5gXbpdYn1CkkBVwuIVD1MAFS3UgKa0AIx43mh4Md8bYyb2EK4xMIl8ULK&#10;cIx0jsDtba7JFzdzfn4ByLcGJOrUw9pBDJMnjsMH3ifVZGtrUz51Ii6vW149LI/A+Y/Ji2N1oaen&#10;Vz+9PV343V0GBgZABJ1IE+jUuD0IQvUP9JeZGRpkjH4iSgr1Yn1jQ2OSCPh7A+8pBRisoluTrkuC&#10;sA2If+bUFFyTMJa3nxjQ0Nk5jjcgopUCurmSxDkJlIhabbbh2Q6OvrO+BQKFsY61/ejDy+UmQvU0&#10;FNfWNjQuw/1EuqmpidIOAtvGnHr6eyHNEBEm16UNoIFtnKavPtUIfiWiw1xowJJojcC8y54ZqyVW&#10;Y3Kr5fun65OIi+ulIlUo5n1LZpWRRXE804/5HJlEqiT6ImwpfE4EE/EI34w5idSp81pHrokkAzqe&#10;EG+HNJfHzUhv4g8aiPtyjtod0ZA3QTaV1hDBOX2vQWLuQYgazoOmSzQlPu8/lDEazIPTEHO1ZEmm&#10;QAuxQnYyUS5Mrkc+DytpQ0i/Fe834WakLp6rpguQXJXBE3KiXUREyTWJmOtAnFIeB4eh8Wo/PBGf&#10;eTGUAH1AFP6mzs9AVTu+H0R0dWRkRJNjoIpjLcMNST/81tZOaSf1Y7NPnz1dpmZOlC5wX/NMA4Sq&#10;jPfSnha7B0MNkm59TAa1Ebwdqlev8l+uXv0UzwPyAqG57s+v3cF9tysu0xoelRYYuV1Q1daQk/Nn&#10;/+Wflwnk61CK7UBaUYpxnVRVtrf3RCBCYkmPmruTXKmixY5rnvbC2E6ppA8RMNaWyAhZ9OMBr0Bq&#10;OvGF7Ini0peETiER01FnG8OSSVgRDLQmACMUvpL6FnKJCKx/aYAa5jSaK2kRqoVw1ZhMNKz2gR+Z&#10;CIMShJyhjuiBkVqQ3NpYrKfyIXwWX16nPS3ae0gKObi0LM6JEdRatUpNEkzSi9S88EPOLM7AUag6&#10;YOA16NrksIQROXPmHDjnYh+bu4N7a28Kx7IeburiNRsbu9LZJaZobOKHyEE3J+2AHkRPyfnps1ci&#10;GWa4CVVlGx4f8razMxPlb/3cF8oB1IqrN26DQ+/Dw4IfIYg9KHbZWQOugjmEk+ZCOFCnhRqBNw8f&#10;LZQffP9HSH76vub13PMXRXQrD+ZLV193cENH6uRdoWG4y/yfTcEKwgyR5HtyjfaA6Pr7ekCsiAaP&#10;QNogB+gQz+gALJX6ol2werEPAqaWIhVBcNZ2eW7YMflQuJnccBEt1R6KALoMuKmKsVZqghBIer8j&#10;t7l3Oa72NsdscMxAYSNizMX3NpifKCeJJDA1PjNm+UUC0JO5t4nHcafxL7h4IK0EgIzRQFAvwv57&#10;mjMMhARZGGk5BiWbvXWVr58qlrxVvCfygoIgbKPUEpPXMFApzkJA8QFE5gQQH7IKdYLcL5EnuQcH&#10;ogdkGzkye/ie/m7P2ZsnEIRPmJ8RsVMfS3ErDwx09PX1zVIWnlSil3k0nRiPiEX94AuvXCy/9we/&#10;XvoGB8rV63ehM++Lw5IwFfkkE8MjGZ0ltvDp6bP23yREEldLebKyWf5v//xflvfe/QRR2W583g0g&#10;bmANnsuJyYmyCeKVMcsEtFr+Gsjh9/X+kZBhh0DqLcP2ePCwFSoe1DZ4pr75rXdgoO+CkHvxjIAJ&#10;gN0FgqI01O1ErJBAJPBBpF5QXXPEMJDMepm4lfT5cOXVqpq5nebC70Knr5gnkQPfZoDFlxoj7Vw2&#10;slsJ8T8jT3BkMgsPX0lQ0YwWEDGE5Po1/ntK8i6ZM5uonjZeTeySIzEtDmyVU+iehCobxhKFzhMN&#10;zStktFsV1liReJc2VNKlCeIAiWAyzJg7wHD7kXJTGGjiJKk7U7yTe0rHAgBs0xCwB3LlEdHJS3mP&#10;RE14KRwosX5VE4Cp3PhTcxC/Yzjez6FeykgquT83n1mEZJE0YsktKQnoORERBWfn9OgBSlLLyKb9&#10;65gHPCwbqyvlo/cWhDT9A6NI4x0tT+ZvSmVaWVkREDe3ERVGarM4TRhQyf2qvZQNYM+M5i6E9PtV&#10;eJ6o5z+aW1D678z0iTI+NlQ6+zpgvDLtgIEth7Lt0rR3ZhDq0ODwuJ4r41Z76nkIraTbmvUJn/Vc&#10;41RuvuIMOUntRdzPzyqd3Z/lvbEE70DcQ6lykNHc2BxeRxQ0sXtqWoB0X3qMUkI1pINSBOo58qZk&#10;mrVE8UJShTZSGy7izVJtImYh4qhxzGhkuDvQZYCIEDg1cEARTegxSvGluxlOQN3QDZ2aYnF1ZUlB&#10;IxqtVvbJNWw80Z+rpC+l3h4qnZdcM11NTgcIvU/yOBxissI54VQrYjKSLtwAIoAhmemwdGlSReEz&#10;u9oRwaV7U+kMvCyBZ97AnBbpdRiHOjkRngb33Tv3ywriA/3Q0afOvyhkvHvl07K+MgfJBDcq7nkM&#10;jxMRnmpJZj6Ku3Fumm9NnNXf+E5JZoARJQwJy0EiElgrPFt7UAHXysOHA+X8uVNIdxg2cjP/JtyL&#10;9tCAqJk1irlQ57e+b9jwRei1UreFS3Of0VvL9YoLe35UOYP4jLr6nt6hRHRz0hyVUsVei4Sl8pXC&#10;YVFx9hQRDcKSKqj51YRTuR6T2+g7E1+qMZxRSnXp1kEJ1e+UJsGrxUNEsNrsIAojexJEUrfSgNMW&#10;SaKtpICXCDXGBQ68ieFVehcYpZynWoEIpxGYnMiRwz2lr1pwkKMToSiCOUZl8dNgIGEIeZ2sJWpj&#10;eqL0Mb+MNPZC5CYY2V3s0Q7CY2FFO/R0phfLFRc6Woo4uU4JdjyPaggDM51wf65tbJVPUBDCmMAG&#10;/h5Fbs3gzPlye2GjzN+6V5bnHojAqGJQHeKaJyYmFBwj8TIuQOmyvrmh+zk21S7qzN7YcOuJ2dLt&#10;CS/PNhfFdIv2yNEHEu8gVQEGLI37L37xtdLVQZjaeOXLamQLHADbUIVY6GLOnhwxE9FIdFQFqVqR&#10;oI4Qsa7Th+n7hy3AwBr3UZHX4KoBr4ojJ+sPRLIdUwsEMRqpEvFhChdteGaFZgRZg4RKY8RMRi5F&#10;wFSkP3K/cp8Tg0SUlZjRcIaNv9DtynkKHBEzS/rkXENFNI+kk5G45HwpjsOPM2WjTf7aRs41L3ju&#10;ufPlzr1HqjbhxlFP2txchcqyIw6uQIfoGlwdXJYqRbqDEok1ZvhviahJvXZsBMKLM3ty5HTcrHZw&#10;xbOI2p5/7rnyCSqH6E8/hmc4qunsxNTJeJ/86UqbdR54J3J1mLT2V3/+HWVMckw+Y3lpqdyef6es&#10;LTwqPTAg+4DUK8tLuL+zDA8PA9GPw8Dsl5HK9Ywi81Ipt0A8qmsZH9gQ8sNwhl7Pz0gESgyjiscN&#10;wRyZEq3AFJEGDKOlFV4lwPI2KnLo5uT3STTiv1KZGLSyse38oFodkOSgBMBaWaiyjufubLl+gJtM&#10;iUI1koTL5DkVqEQwjKC2QZdel9SQHROwClJ7PHJ3nFdeSxfhFwlI6JPc1nh3BAbj/TfC6SViCXUi&#10;pLUlgdOEUxfyV4GgMQ/dFjq67L4gKCkJxDpeJ2tW7NbEoccG09R8nJLBJVb57N4QAzkpjMBrATc9&#10;ONqQ5Xcc/uzf/61fKv/5f/FvoAJsVsRBZCAHZgg+vTp1QpZ5v91uqa7Y4q5hQRfjTunE80bodhwe&#10;KrNnZuFWnNYdH1+6Wjqgn/MWRlyJSnbVmVgIYP1N7sUoG4pDvvO9j8q//LP/D2wPBoW8YeTCOzsr&#10;5RDcc3piBIlkHcj5WSj78ACRyJ48eYIUhEVxdCaa9Sg+AO8QvCy9eD4DTLQVGDhj5mUSG20EEgK9&#10;RgySiSBglHJN29D9d2DP7O9tAwG7y+TEmFyVd+4/1mY7jwSrTEaTLJF2StgelJhdeD7TNFYQ7GsH&#10;o3kfZZGXr8EbRVsJe0fJRqdCL1y5d+dXyvfe+VDESwShoY9b8CwGCNMFaES0ZmAkFwduqCl8q9Bd&#10;haT83rCkPz2gHzjj/TSeB9H4I+1h9VnytyAUeXCkZtg0Fkf3/2zL6Nn1/bYB8xXGasxbUiTWl+qf&#10;nQlh6MeNqFSieHT+eiIQPSFjSAXYg8tLxICFvvHqc6UDCPB//k/+uThC6q1E5kG4C48j8NQZ+TLc&#10;bHo3iAT0qBChWLJHFYhiKD03Q3DXfe3Lr5dTJ6fLCYT+P795H/Wo5JTInwc3HxwahnineHbASJxd&#10;7nJHFQm3Funv3vQHD5/g5+PS0wn3aWQWWu87hGuztwwNj2gui+Dya+ur4txtIBAXnZCDbzoyizgV&#10;N5dcmfPogOrBOIFcpCAE/qYhT4IgopEAuH55ZqiyICK8/GS5jKowZYQALmPHx0BkXeXGnUeCp+hQ&#10;cDSe1XnlWCMru+Dzv/LZddSSfhdZpbdh5I7JRtqCj39zAxKLfmZtsomZDGoOSXvvfnBJJZCDeDaD&#10;eQyGdeM9bRi6eSs1Ag9lXEK2GPmFpmO1hB9UyBOqiY3pZDJpePq9mHgoLTJUA7lsLoQkkCfGY5Bg&#10;MpHL16bUEcXomnQXCydFjbZLCLDYejMLzZn4wIGsfilh7ikB5Am1kWLao94zJ05uSYSnOOdPNzMa&#10;wbG4cdSfjxBST67aiSJeGrFMzhoCd56YGNdEuwFk6uMry6vlzu27KrE7OX0SKcID5ebt+4Ipfeq/&#10;hMLlVnDN3V3WhzqZiwhEcd/T3QcPzIq8FapW4pIjLnAIQqQ7jr5TBn2oBZOgDpjoJX1ViqK3gjou&#10;/mKODnPwiZDy0nCzaSzSIAR0lBhG5qKNd0SPCLwFlYFEsAQiEZFL1281fCANGC1m+rMriOwbf/uN&#10;58uv/Z1vlGNA8G9+54dKsTg6Fp4tRkGl99s/zu2ldO3qouuyBwh7ufzooyvl6uc3y+b6sj4j/LiT&#10;3T0MfDEKazeknIfUu6mzh9hcWd1TGkZLyyPZU31wh/433/xh+eVvIIqNovNUKWkDaLGqVjKoKmKo&#10;uKIZm33fT3PfgJQ1iMbL41vVrQbWzfEuOWveA+KXgiRViFRV8/BaPbYkFIGHBMjb9ZbeLaO/n5pE&#10;GvvFj+TWUOagNjh0MgCzHQjuCBpC7JEr3g1xTu69s2NdiJ4RitPHC/R9w6cMTjc+No4q/6/D9baI&#10;lGAUeMCtR/H/yisviFgWFlbLddSeHsMzd+HiW4VaxEgqVRByylolsm3AeZEDZRWUDVVzRC4oc9ep&#10;5hD5OCcGibQWxfDh6gMB0EAkknsjDDSqOYyoUt93LSs/9ncJi/Akg9sa+ZNtkUA296C7IymNiCUf&#10;Mi5gcTkJnTp/79BAefxkRZ/T9qEE5TMcpGJ0tYCgwXXxHbsH3Lhxqzx5PFfu3YVPuGe8DI6dB6w/&#10;kmtUEhLz5TxJ+BJcQkKrDolw9nQZPjTXtiEZd7Y3y5//xXfKhx9eKs/DHqOUsLFZMfJKvXQwyxFf&#10;J7uFJ41cWj7+2nce2A8ckYFguAbBVPiqZ9QIHCSjz+qikWb01vtjlE01JuAeYpBlebmNkgDS2Rt2&#10;jlKyvb/NZ9M1YH1buMOZmSIt8vQ4bQ4jmf0j/dIDqWZI1FJt4UYyzE79saVdHLCns7X89m98rSxh&#10;o5chcuceUy9gpwJyp6PS3dsvXXSgn1KBUVTk1APZqSrQ6FKuN8cj9zVOiwi0ZOEv4wLm3JQqtMjJ&#10;3SiqqWJsbaFQmwUoeNbWDnRp6OoOhpEt2PWniiUBzYTrwA+RxO8lufQHP3fyWcWt9Ke5O4Ma1N3N&#10;bQrSHYblsmVsgHOnrk8Gsc+SRcyVj9mDZCRR7O4dlg8+voRI7g/BHOZgNA+V08+/Uh6i/JEJZ8uP&#10;r8Gbs6V5064gEtMj5O4GoQIJOR1d9PxNqLZtaNRin5Su0VGWIH2/9/135QZ95eWXJBWzEMNeDCOX&#10;uTtVmSCGXHswH7PA0KF1D3fGunbFS5JL+6vgtMFk9JmRujZWzbGz20EoM5aWpBWuN6Ol/sBCO56f&#10;8TSZc6Q9EanXUnlj+Ei3rQhuEDpXuhLFPSBuiewjQCAiJF1xLejCIU8Dnki997AVejYm0wuRzghg&#10;G/TcianxsnN/QRtE1aSDKhDuo/oSeKekKBUpSNtIF6ioTOoVI18uumD1kAHsNZuXhRpnLgV298U3&#10;X4ZI3ymL0JnnniwqSMR5OT2Y6kptzOh+IUadS2Pdz/OpGVITCfS1dHmqPczZIWCZHPcCuObgyFj5&#10;FIZ1e0SiK7UL82XhL4lwE+v51nffhf//AVIObkPN6CsXXvtK2WjpLQvIQ3iCTNPd9UXBgIhKKTEx&#10;PgY1cUATW19nghyN4k2pZUqUC+mr7gBkUVA7Ml2EXpydbSfp0Qi/fPka9PlB7dFThmvCNLh6el7S&#10;Pqs6KQiRYwfwu4UxAPKRQPDk6vIyxWfGbSOoJUpShqAdqofHTILNa3lDSlxeXSWieSuC9LyXGime&#10;W4s7Xyedve6zUhsR9LJkiilTM8ituoDoE/BXU5XYBfLQ7UadsPLo4LrOToTg2xAtJAEA8FQrlOhF&#10;FyawmvirNFcgpsaQ58GLfapUj9w9Ch9o0LB/DSfPoAujpnRp8wNuQHvUnG4BsV947kx5EQ2TFhfX&#10;1KTpypVr5eNPPhNCPs25BHc9kwhl919dKJ4c32CquZ6AJn83VArM/ZWzp8o4ileG4acnV7+Fhkyt&#10;gB1TGqRv2vLTPST6TXRV2ACi/uB772r+6qODa27cvAkCfVK6W3bLEKKtD9ewL6DkAdg4Y1D/hoCc&#10;NDYJT8YEGF0QDIHodAhsIBuVEWamXhAO2yBC7lnWBnOvSBh8JpkOXbFKR07Ei3XaWDTXFecVUhvt&#10;hR0VlnsfyT+J7InYZsNmryS7RHaGWMidk4ASrt5FywlHQk0QQnh+x89iLmZ2Vt18naUwP89ot98F&#10;Q4s3SXy1GhOfiKPhn/JOQqzxZgKOYq8TnzO0/dorL8KN9qhc+vy6Mx6xkcpAwCR2kPVnAmBBhIkm&#10;gUbRT2SVCgHkOqCvWIB0ugCf7YQf+tCxtOAIRJRUJOqK/URY65jS7aHPshNBB5BiAJzw7bffghdm&#10;qHz3uz+wakJjlaJakUtvWHM8A83cPYlJAFf2VotzhzDH11+4UH75F79SziKB7LNrd+EFeqToslKj&#10;MWcZvWJnVMegk889Qje1j4RwJFheq6gr5kGdvGVvrRzvbSt9SGNYQECPWaWURkuIBfAnDWIhPNOk&#10;YT/pNxhJNzxEzMchUTACTLXTGai7ZRUuS6Z9bEMKDCIaPQRCGYSUODE5WX6EblkpIVP9SLyywcfp&#10;1wZf5Y0J6BgbzSArWyjwqG4hEvZEgJRqXzId7Ycw2ynSwdefGkuoLjct4wImuFThzIQiGUoLMPNK&#10;Ismi9pyLOHsGdpKaeRPVGOlu+I/5L1trCCi1dJRzp85hI/fKyy+/WN74wlvlHNxjV+H3XYLKsLa2&#10;JPHJ4maKa2UsCqnc9UoaEpFLpXRwQzINgEgcRpUkjGwGeymUPMYF4B7VjhL2VDmkXxMAHguYoO9c&#10;QXQEvz2jr7Q7EMDBprNs8L33UGGF/PjaZcrvW0W4E8fHI3+f+jwrrMAhYTg/wZrYKoSGN3Pnn3/u&#10;YnmwsFxuXL9RXnj1pfI8VCam8xK5mBbdwWzNCHpJPYvNpBT40Y/eA7fd1Jpk8wTRcb68j/UCO1gj&#10;dfMl+Py9B7zWPnIiPjk48/zF1EioGMOuUds7zhlql8HPVGoRH95T3frD3//18nNf/2q5gcL5jz++&#10;HGNYp0jSFucU7kVmfiaVScUNp4C4e6oh4rO4gfv0lFWT5BAIHEZ0cGvubjI/01MYoqFnu9IsyDCo&#10;MHFRXkvaX2GD2fXo+VgFCiksoggJFXEZ1PxaXXAqqa1cPpPILl0X4viNFy+UL3/ta6V/Yqr8B//4&#10;HxoxqK8CKV74wutAbhQ5rG4g+PG4fPTxZ2V18Qn6It5FgcVxp+AGNEW80o+TG6Th6UkpU1EEanHJ&#10;57O9BjmjakdFshzCksKlcG7LJz0Nm+MCYm+YvB8YcweGscPuBgSRRBFbGJFcwyAKSXqAIETwgYER&#10;IdVO32Z55cLpMj07U1bg2+5FTIDrfrz6KYxzGJfUk8EEiGzksOSoIlMCm/NmFDMQKQ0kPpeIm0Ex&#10;rpTIToJn+xCqIVxntrXj50R2twfM/Pzkov5Nzwx/mCDKKrNcHxkJjeBf/bVfLvfQB3IYfv7WrnYF&#10;vcQlOZeUWMY4zVvR25T7gTw5TxuzVPXSYDeCyW/OrRHyxGeRp55IbR85v850YGohtbclbhVTND15&#10;zAxC2mkRXh/hiAkmPXa+L9QaT8N5UlmoQuYhwgzLPVvDSY0RATD/er+8BGSfQkU/bcQDejjYno1/&#10;Y0Odpgsf7xEahCKYcxqW/qfI+/6Lb39SfhvVSSPjwzYoY4LceAWxMA+qPNzcRIYsXkhK5XX0t7sE&#10;0JxdGyXuKVgIudqDExF5le9NhE7L1bmoAp2R36oIRTyDXiwJZFHJSSD15cvXy3e/94Hqb//Rf/j7&#10;5eILZ2FXtJZvQ79mkIzBrb6+/tI/OATjrjPUH4krzUxSiIsNaZg7pW5nkA5bwMj0cvEizldGpupe&#10;3b7D+fPshEZj2q5GZYM27Amv3FxMr0Aw1SJgEixvPACBvwJVi9HUdiTQSQ3Dd3y+4EcpGuF/qXVE&#10;LzISydXklFxTejW8NvegtDoRs/Dz5ebz/tgLaa5Z8a7YPcGnwuxYQ+CGEdYS267fWFsgsSR+SAEx&#10;roCBhwvsIFNTboy9d957wwmcPcrDFIipXPKi/GwQtI5N4mZTXJlt1tdZjNjwkOQGQvQiVN8KJGXB&#10;tVyD4qTJrYl0waWI7BiXdyvhTgZpNcfIVSfyQBdnv8cItGU9asLILikn/2TtJ12XKXrpuSBR8mXR&#10;b3ccCYkiPjnn6NhwOQbVh7k4nQjE2H2IkLu4NnrUwLBzDn2k6WoTIhgVIHWDJkuONJraoHaNIuOR&#10;nFflg6rFRZSZjIKJdQowOaGs6i4Qc5VbtvGqXYP1h8SRdnjGFB4H4ZyfPFEmZ6fQVfcVqXjs7ZMp&#10;IYGOgaqONApNtBZ7cYge9qnzC73V/zRH6vJxjxil7rOdU42TU9P1VueSOIJxC1/qIm3Xkopo9CwT&#10;medjI1nPEtPPrE+hoWMjuEA1AoG/FUFEGNUpK+Ls1sWy4se6EkRGqACcJo1TIlp4Bp3XXC2IlGTV&#10;Qi48FUmQGznHI916dcOiWhfnpBgs0hMpptTawivjYtNu4HXkxNLLkmvzKi4GiETfP++xauL6TVK3&#10;CqSRfjAAvfw4Mhqp7zJJioYs0wyogoh7Qk1iZ4TOLpYK9iGVOA1kuFZZW4vvDynNCBdDV8+KfREB&#10;kRgUtpc6YGM5fRjc8NNnTpbpmUm0Y/4cCWH3NbcVJNdxtc9mJGYWqAiL3JQIFlyg5mxePwlGahxg&#10;d/rEYPmj3/k1uDFfK58hs/PRI9QGE0nkT0/MNe4S+awONv0j1q29MOxFRCWtmdfIpHuS0+AbZVal&#10;Xzuow/QhZAquy4VKfgh31ClZ95lZGtdNYBzbtpsxoSKW4PZ6tO71XE04wYDlqwiCjJhR8k/26REg&#10;iZz2UugJwfGcoVYhWlCXdSNzTgkJISCjrha5BD4RMCuciDBH0HuYocbrU13hs7flPxdk9EzDyAs1&#10;x7Uez5K7KgBE5MrnB6FyKqy5UB1qcAgZOoEoXVBNSDwXz50tjx4vwaa45k4GahTqzWPz1l4QRgui&#10;cVkORpXCARu1GBbi8J+IN7ieRa7ZXSaquTuXvT6pRzN9uBcuxKPD++WP//h3y7e+91753nd/KAPV&#10;uOxtcdo1yv2g+pAYxWyqkD4YBDMtIRH6QaDPXbyA3j6nkHNzv5yZHClvfv3nyjqrnSK/KHtpmaAa&#10;exbPSpwxyudOGLkzoJczM6EZP/QZCZHrDLIWncTeaS3JDaqRayTOj5RmLdUvjVT+GZxeSBwyQ8js&#10;Z7vxkl2klcol9ccb4m23+iVaMlrZz65NDFbv99405bnjJunLfEDUUzbW60VzgUJw5LXD+ieiKy2X&#10;HJQcn5yHN0XwiBuZ7S126I8O+NUuQC48sjGDoBhtVC43OTYjq0QsO67kyuNLxh77tYgQzNF4zx6M&#10;ssFutPoY7y8vXDhf3ni9r0wen4Rv+zayCVccFMO9qrYi51HiGYBnxlTpiURyqWXUCZP4GNFN9xc5&#10;CpEbN6kLQMBWLs7wnDDXvguel27k/VC65PiCuaRCixq6TiCkzw7H9KurAgopCU8w11X4x184PS3X&#10;7+D48bKJvemAO3JuCVILu7pBt6+kK/NebIwTHvLoxHzEpSMfxYlgtRfGBbK1tDHKBAwqEjAeE7ma&#10;6Qn6hM/g+uN3xRG0yUlQySXMPMhkKKHdvZeIXFsEOZbVG25qGrWhiSfDNSZWEtAMLFSxoE4fRtDg&#10;thZZFnGM+PFb9WjHzRZXeh6XaY5FboxcGYrv+/fmy81b92UJHNHTgeIH52nXQOcQLhbxS7p4Epic&#10;KvZYyM9ODgcgEPFYYO29SpFuSudcWOCRTYIYaU0uxeecPDkrn/Lf+c3fUKSSiMGx3vra19Ugld0L&#10;5hbmyxXEC9ZxmgWRY59EQ85t8IYnxw9zWoGNc8LEMSNLOEOStbCMaDq5TG2tZQ95vfQocL70YGyg&#10;YsquwbBroPYxOjqFMr5/7w9/C27CR+VdnGTRi5MjhhF13kCgaABt//7pP/2PyiAS7i5dvl0uX7oS&#10;7cThdoT0EkOJebjfTObIu+DbXMArk0ohhIjJCba5M8aDXJmvqd7FngXnTG5FBEu8iHHMjRtqWEDV&#10;TyQiVXIhtRJ9w0AVXw5KcQxPXa+YivLVw9ZMT5C1CHvmeJ/s1ZBiOoyAL4XmTTiaBJGN+dPycQMh&#10;mwaLnqXAiJo7lLdeuaBJncYmbbz2Evoy3ivzJ+C7btkRR+2G52IdG5t2QSK7mnzyZA/cq0hc6L4h&#10;ZOS7zs/2lI4qmSYCS8lAg8rZik6blSFKGNL1BgN0Bj72odGx8O0jgEMkxbMUXoe60tqJ7gbI1ekb&#10;HC1377H9h9swqAeN4CAbzzAmwYtTOr8mRZL9/vF9GIRqxydvCmtzzRwEV3pXwHWpT9MTRA7MdSrn&#10;iF4xGK6UolPTx8tppB90wnd+9849dF0bQ/UV8uSRmkzFj2m+HJFcUVJDpYCR+ESEp7qVeE1Oq4Qx&#10;vyrJF3gTH8cakpmRQ1ezDmRzACdpg8/PMXmz7cF4ToOJ2y5IQjLn58X8XNJYqqTHzc+qOaV4pcAh&#10;c5X0cDJaUK/X7UHFfHKO3hXbUHxZjeGGMsu/MUF+n6m/OtUCBpqAV1GKOcOHP/h++Tl01+3oQXov&#10;DhWgGP7yl1/WhfSREwlPnruIiv7/e+U+o1tTggpjqQ+k9Go3aZJGEFxESMQvMKbb5dG9aQ+KCC6g&#10;LYKIBbk9nvUlfkS9XEfQUF8NX7uR1Bvg5CMgJZs7AbGWJLbc4s7cpM6bEejEKhyqJ1HID1SzQz8X&#10;80kfNjQkr6uBaLaDdiTxGASip4pLZlJchfhMRwAS0IuzjLOamERGv/nhQQ8eEa7D4ApCbMEtjUhO&#10;w/YR55MNUR2q8/pMyNS5w5NSeRx8W0rbVHOPZKvgK+FqjdDmjX6GF+l0Xb/CQyPs85gpBIWewu54&#10;FvdDSJt3xd7rE6ceZBauEDgAmsw6icVP9ZiWCHUKiCuXBejQ4hubwo3I6CURJk9E8CXgcuBKW0xK&#10;Atfu6BlyQASIu4oeMeScXQhiDOAAsJMnTyKfYxyZfVBxIAuYPqzHAXLkxFQJVB0ldSeq68OnauMF&#10;hidUD/uirWIJJAFTleZpiU4YC7tcAKFunb59Ih35tTvseoxEQg5GrS07pKkfo6FWSRGuWmqbiNQn&#10;YHDb6zZ6IZ3ojSGDiAnKcy3adr9HEu0Egjw8zIFScxyNoXYwp+voh6OmqdH/RZ6tkASUELSHyhYL&#10;4I0Q3jIjjDI/4+96TV5CBrNq1zLnY+T0FM14EptTBugrY7MJhPAMPThVIqfbpjuQ1xk7aiQMpBNy&#10;x3CB5HpyMAwTIXEzkFPqV3JxWw5qDxgeJGdYekARnzEbkhMfiPD9k/Pgs4TsXIAigLG5uWgHb9xF&#10;q9l51sBkMAe+akCcHbEUjsC1NI7U5YlJStvIk4HE6BvoRYvpE+Xe/TtIgncxdeqVbJyqPG2eTySu&#10;SGT3QvLMpOyd6EMC2KAyQh+J7FJ/CChGI+tiYAkFENEqIpP7iI5yfjrGBj8qM0PbYN45PNBTtof7&#10;y0OoPd7ccC0SH4hI6XPlKgHstCvI2SV8mmoMBuAapHKFj1lxFGGBc3O4joXHy2UfxuQg5nLx/Oly&#10;6tz58j14Z65evVEG4ONnerYMeSC5fdlO66ANZLHNjVTOqWGP/9uOoJ5ec1Dtr9pvGCHMOfN/gexc&#10;IxFF+B/OCqoZnL+eE2whuKVWUv2PMPJ+J9F4W4hpWb+kD/RZ5UfX/SY4uzj9IHu2NGv9nR58xYPQ&#10;Zk8EoXkYg5Rn1LQ7goCN/HYy2IkfyM4/qvyYeL6+pP9ayO6wdT1l/yVjDXKa+eICB5ECABpERy2c&#10;6ahAFANIfE1NT5Wjd4iQRoZUidSLXKKUzNaIlDvCxfIMpkycUmFzTD7FIZfE762SOD/GLdVMVN//&#10;0Wfl0RJSksUZ2XFsoBxH1+Gp48gk7GkvL50/We7jqES69qZAkFevfi5gknMb/s7FMYfIavZoOkQu&#10;pJXzFWhEAsO15OyqJBIB0x7SDLH+/XLu5FR5/sLF8qUvfwndDAZcvALEfuvLf0upu2xMNY88ng+/&#10;f7l0g5lLmqiqKdqapI+62hEjfurBwrOYb2oXlYqQgA+USn1a1fuxErIAe1P4U9F/rDSUmBSrxJcY&#10;M2jbCBvEJciIWHWhniGVpI7UVNw37QpBUl4t7yv/yaMVjKhSrUgMHFPTNPxzFRnQ02ODKYaBGoXL&#10;3rV4ObDEl/MviET1d4QL4UskYrNTvhSkabH/mdTeivRVvw7QLGgKwRq3wSYR0B/OwgbWfrqzrqeZ&#10;OdPeJLoZSSw0SOJIRbrTxF35GJm1PrKSRRT4hJ4WPp8It7VzCI/FDVQMDcMLg85cuHp9E8lW1+6X&#10;S9cflNF+VDZRVYMbcH7lgfJfxJEZjBKjCgAG4gjZg/tQglSNjkS8JgbvKYxcIXt4dLTJpodjYNlv&#10;vvVqeenNV2Ss8ln8loTB2tT2I2Q1YiWrMFTnH6+U3vYDwUnwrtzDVp9y8z0vnuhh5DQsQy0lkmBf&#10;fNqHuW1MRRsoRBRSB0fVXI3oQb5GUuboCiRN5d67m2m5VX8gwcHSpiK8YKJpS/gpQVDOUzBaR9Qz&#10;7bYkGm+FWUulHnLumlOd4luliWv+uX+eJwxUTB4Nfew/NkXmSwlipB5sBJOUqM50If/F4DRFE8F3&#10;AtnNwcJXvY/qIPZZwXg0xiZGB8r/4E/+ATL6npRPLn0Ot98eDuK9o0Qz+6xlhwrZvWNGLHI1hjcO&#10;UHMpRMbL12GuYdFXBiomlZX5HCJz351FZ0R0fS2IDMR2//Fm+bN/+/0yOzFYDkGEb77xMsrXvqVa&#10;0x32rzRFVZw5kYpIlidWSOeUQWyouT8j58z0BgO72gBcRxjR/mA+TCviEq2tLgnk+uULp8rB+ATG&#10;6QVbb4k1aiTCgtc9w1VtbGIC8sbUfnMrJ2HfNLwxSZScW1Wra8Yb2Jk6cNB7oETqv+Lgsf+6hWCy&#10;XhM/8V7EGWMFHVYdvoToMX7M0eqaOXU6HDR8cvSUCnqM8cM5+THB+J1oXmFycGlV3JpLEGD0cdfq&#10;Cj0DvI6RyWUENPr7FpAFeKryQohasFHb8Kd7p43o2uA2BE3a4I05ZO4HKA8IPXtqthyfniinoKN+&#10;6Stvlz//y++Vf/Vf/uvorOsNqxGHK8bJ0vICgGurDtUqSuagM41WBMdeNiJx5rPbb6+clehxk/ql&#10;6zUz4HFYxgeQD44eMix02ICh/R5Om55CvvdxFDh3MNNSfXIy4Ss2WMEhuieNlHxscnu+UaALkzlg&#10;EKzKzajFOufCtWTQjn13aFcwD0d7KIqMIzRpM1nJtaQMT1UmdRnJjQ11QC7wzXQasDJyVFw2d4nj&#10;qSFocFRxX+OBCcHwCvapIRjIDbrWvPhZnVMegiWCVkdHRK8mAXAsMgYyqrQHtHEhSULVC11fSw9/&#10;uZhhBnr8UN1X6/iBgum31jwT3T1jcHZToRO/bBxqEXiIGiLhBnI5prGO8xh0qDQkgjwr5wi65vwS&#10;ctmBLI/QZWsV/RTZhWsYTTrHR/pwdPoJTJJ53uC6bDOxvl0+v3ob7SHulUV0wKIKIyQOmNIOaIof&#10;PYvEQgmRB3sF95QBQtcS/dOR5steLbbSrZoZuZ1olUgjaYWxJsd7YZcA2RFhPTc9rp7vf/tL53F8&#10;zdkyj7zyleVlVBbxnKjI3iPyhMrC/pHSybkJ4XuPhH29p08os0gziiluJI8C7CDs9RMUn9smaMVh&#10;yAOq+mI8gS8+kSqVid1SVBKKCKjFmDkEOgoD6xI7Sxu7RHm92xbm0TWpU0tBpPoSzCE5re7ScwJm&#10;IgFvUOrb+VxPKdi2ScWqXMy5Iojc4SaxiIUnMWRSWqhogap1X/k6wOXIaL33FU7HM+Wi1DU17ITs&#10;mSctggurVcAmASjNl1zVqbzhna3Gpu59/pWXyj20yvjf/h/+T+hp+AhTZK/2rbIFA+urX3ih/N0/&#10;+iMlWnkcNBeFAUYjbAvlaR9/zL7oSEdV/onAEgGi4HCUEJEvQ3HMdGNuL1MGzH286dxYJWCR85BD&#10;xiY5ma0GfOWeEjG7A5k8Jfj9IgI43/jVX4Wa9Vh9ZUYQrh+Fu5QIvbZxgMPLHgl4PkA4DhkmEXBj&#10;QypKx6CkwTW7DIKpZ6O/98spGAvL6+W/+q+/WRZRA0B9uqOrB1VGw+XE+FA5NeMagCXU0HK9PV08&#10;K5ZnwaarFSOG9yIJjyNz/UIMaTHe5Izw0irwQcNGrHSZGuLBzRNR4n2tKhk7Iwsl7ggcjWuTM1eA&#10;5w2x5nhiEKVTEfK5Ii65W8KTp4sxd6xD58A2pIJBG357SRxGT2tXpEVMMKNYryLxmqNfQHbqi+k1&#10;CKMmppMRTOqYDM54kvEgAhMIw/YaZy6cRb5Hj3KzV+BJaOuCCgM30a0HaFp07w6apqJBP1QF6v3s&#10;884KoGWku964cV0wUeZjzKpOReXToj40uBkroPQpkataQohqfeYglYJEQA4fnx5iObOBYuFaS4hD&#10;9jAYR7euw/1N1bqurUN9Qcs6JbdBzXn+hRfLBx9+IhXPhpfTiRlB9nw8J/IkIh2RkCoW1RgShpHd&#10;XLYFhH8Zbbf7B4dLNzIsXeDdUh4jt+Xm3bny13/xzfJ7v/4LZRi93rs7T5eXzpxAxuYwYhfb5T/7&#10;s39b7ty8Ja7lbbdnI2Gi2RBJ+FsPDrWiknChEyf8iDwB2xT4iRq1Dl4DTLhYX1jhQ14hCRH7Y45I&#10;hI29CgmQdJ8qJYGXe2kJwXlbLW0it0gyJVVCk25WUYwljt2mnmSFp9KaDCMZqDnJZjWMXWYu+zo8&#10;Qm9B6K+cf9jYFXeXUQU9eRhla2998ZXy4UefoXPuotx+y+BcO0DwFqhAlAyUBDxKhkbYwzjOhqdZ&#10;88gWV62E4Rmj871Pp7bodk46oWAXYKpgaaD6KEn6lBFIAnLLMMRn7Ok4OsEmRsxLJzyVLR0iuZSB&#10;vq4yjb7s7mBADom4AuwP+S9gp7ahgJwBNpbgSfoxX4frDrWq5h3eYKlPgKuKnfk+/PDaEvalZFxD&#10;pYTBczBHndqBz25+8knZ+fpbpXf0OK5rKZfvLpRTOKTtlS88Vz6+cq+884MfiMnIMNZsrcpkgMkq&#10;m5UN05g91e46kC8jjoLvwWwzCiwiEmJ6LUbA3HmrtfnPo3HUOkJs9cb31Z6bWr3xdylR/Iynn+Pn&#10;1cawqctnmnoFMvyTy+MjR8H5k4RTG8Wy7xLZ93bQTBQeFntW6mPcrUs6w5ATp7phirG7L3hGBT6q&#10;On3g7i+9eBFc9Xq5hxMsmLh0BAP1pRdeQ2kc6idR+X7z5h00Tb2PnO57Ps4GYzHzMV+ZauxV0Sgx&#10;R+S/qndMEKJpwpzU+THWk1XMjaFthzCbkRw+WFJIAC5BgRYQ0Pmz6A6AYmUSHcdiajK7cwkpiYi0&#10;EeimI6fms8Kj0szRV2QPmro6Mkhly5Z9nKMDbZ4txhLyBFLGpgmqjJZCb08Vgi7HRagw3/z2u2UG&#10;bUloS7gjmzfb6lOMmRFwM/x4Fhl8nfUoayDuMejqiv5keEJWIru4vmdsds2xiIjUhZscPHT75Pia&#10;WhKTpd2zSK9Rc2xCRHYQIeIv/C8QIBBDS7JDvfF9LDWoRzIypKiFdk3evL2NxmcHWqIJ2aU4G1qu&#10;lXSFf5bFaZGVpuPr0u0jkaNknYJQ+EhZAWLvoDjhk88ulzVUz9+8/RBIg3YSUDPWwfFpxLJggmNm&#10;8hb/duJXBV8jMTcS3FbpCAHUVHfE1chsg1Nm46Mci4jJXodN7quZB0fAkVHlAtphuF7RHIUxha0t&#10;63uDY/1lEwyB3wkhcbMOSSA3yczIBtIJN+jVCsJTsYmMTANO64naAUqY5KTy4zBEzufTmNQ+HZVh&#10;+P6ZM87uas9fPKNWeGxvHdtUbyhu8PmsoacKWYlo5nbNVhMmD8OgegWRJILoADTjfVxn+yMRN1mQ&#10;JZnL9fwK5CeRhfqUD6pdhBU/t6TgPE212if9mXYZ23v7wfo85IAQnu8rbUTfpUSoGaQkQEytjS3h&#10;BvCPA1bGoEak+9AbSySWvizOnovy7yb1MFlIg+O6HqSbqtiZFfHw0NxERT67hRH5WAPKPO1NdO5K&#10;qZFuLufo1IYIk6P0XIxL3T5nYE8LJ2okYqSVVM0+NMyi6zjG55uA95hoFRwm9XTeR2P2OAoeplHC&#10;xpz9JF41aAWQmVZLgpx/8tAcm+JaAOYG+Zwlw8Dql4iFM6I/HNJFfcU1aoUGfiM4VlpmCueAnW0h&#10;wRXNnr742osoBh9Cmm8L8ov6yx/+9q+iP02P0q+JsmphwrXz+WK6RjYjDH/8JkPqTfzWMTCNMH+u&#10;X2sN5K2ZWYMw8Ker94yY6jcfeULJ4C0BopdkcCg/u+baFaEHkjuCmhIweHsgOR8k+0tDkHXwwZpE&#10;xFtC4kiFxCiyx23kGpuAI6yFtG5r/bh66SNWHzlXjNUy5FYsbdKtsSptplwe5koSYeTOwaHJIdjj&#10;ZAAV/BQL4sJQjdj/xJjitFwTb9Zz8iFcNiKKSBpLsajDAOSftT2Rho2fGXoy8I+nU3BAqTFSPxyB&#10;NYCcKy/chB3y+ksX1FmA9bL0lGzgN41Rfs2IKm0PluolT5EXSAll7tnIV7oWEzHs83bhCOfR9IGL&#10;Y+F7nQWLrgVjU7O+RuMYBvJGYAITwz3lNXRvUEKRXtvlT/+n/wiYtgPpyEMW1sv01HR576NPy/0H&#10;c7rCbsTg3cHStN2x+dX+4g/1Zydzyu2MPbU+70/TuHaVU6CiCKpC62ofk9tWJmeTYAKh04tWMZ0K&#10;PsEWtPX53BrJ6s+0yOqZlh7cV+NSSkS3BA99PeYhzh7kWaXOChF4L116cv05DC/DiENYrnh0b7cR&#10;Mu5hEEi6InaP5xOxop0V/ByDG8/iBXpxROUwwthkicMlslehblxBBFRPQozjjEYiq12KWrIWyPNa&#10;bXz6pOuYH78TAadrM9cFAMGQPXVqrLzy+kuVzcC58dCAW6hgOn581C5SGNRfePP1kHqBSHg+n6Oc&#10;nmrdZhhCM3G7yK9R5DY4kJisbQv2yeyCy9FF1niP1VA68eZt2Azs7NWBPj0PcQDz3KPHkIYoGYS6&#10;yUKUDh6vyQ4H0On74tAx7kHlLuR+CAnsbvSphaFjBjfW5/j2KXVFQlJKj7kj7841GSPiH/7iWvL7&#10;wLWAbo0WgSXy9vHL/E1Jw7fiSeTCNLbBHMSFDaugWK0hpbkzHg3b6hWaRGB55T7PZ2YZJa9v4wFh&#10;pmPq6BaNmpdG5XlJ3AYaqAhvK3jSdE/G4lNMJWfnXMUA47RmwSnEjTwrliI2ddnajoEgW9tqMhTU&#10;xiWZa5qYRHAsGIGwsXFrDs5X5rjLS8L21vK9R1cxrg0XaubkJEQ+EO5JJGS1AeF2cKSMgQWfNozq&#10;GXhmfvO3fqU8Wlgpjx/cL2fhWv3Lb39XErDJxatM0AqhOYTdnu4S4KBTbUgmHtgXzyZOQqngZFzD&#10;uVffKj/89GY5QJ/1PcQi2MmMzGUdquDf//2/g0MiunSsJZkJifGzS5/BjbsoWHPP7E/nKyWfjWsH&#10;Z4x03i5LzIRfniZeufeCe9uQNGZzt1WbmzfxY33lTXBbOks7I2gSWy0pPDdenz5wM4nUq6uvYxVN&#10;xHbaRzgWMI8qcq01eQ7yMHFGmj/jIBFowXdtFN+qOoLEdYPTeIrutBqT/s6PcEbR6TOny/hxuMWC&#10;gwk4MsDiH947GGXOTk8Lv5Hur2kI3O4d49m5bTQDABFdTHDwAuWgU33BJpoovKjKVRYBFIbcBQgh&#10;uzecU8u2HdlQyfvmf50sY7OiaxLHHDcRJ3jttZfRCqQb7tbHZQi55htQOajGdSDa6svMnTNs789I&#10;zCaYrMiiPh07EJvknBfBk5tV6bkmWs69p38Qc8AbHrmD3vfsMNCBtbHAep+bhHuuXLkqKcuyxwf3&#10;72lTZcNzTul6DAZpOOTmp2QKhhaExmucxpN2UKgG2oiATXxvzPS+5eJyT/1xfpEkUNETBwtjvb6d&#10;9yhIqEeFetTEwdjHfFbufzJj6R2haaSqE5aT1SHheth1MsyCWsmRUuSmmFMLOjychiaBXp9DyYkZ&#10;OPbJe4ZWA60rkUurFlPIHSfcBRfINhlcrPqzAOd4Ipz6O6YUIEJgF8nF99ASQwUk5JbsRh0uyQR5&#10;diYQsmebC3yZ7Tm0cDxbyAAkPD7cJ1ep0h6sd8ALg1I+4PPs6Rn0VV+Ut2URXHMJ+rG2LgRJ5qjs&#10;RtuOtCm0fhG2x7Oag/90PmeDw4fua+vDr4pb4rt2pCLvY57MYtT6QWSd6DRw+epddGZrK1949UUl&#10;kl2/dQdpFzdq150QXagbawrtGQ93TktSQDIMSgMSOzl05BcxBTvqVqWuaoJxH99nQllIo1r3Toli&#10;3d6DmrE9xUATjnosAWqVSfJBhkXcivd8l2nDYarFdRzbUiOTFzVDwTigGWNxXflq25EXwhRV521z&#10;r/hw5rRbjdiE7noGXcH6h0fdDyaKPTh25SzEG59c7ZYa9KS4DVy4iGJLuajkftwARmjl6lRCV7Ti&#10;ayRRsf3zDhBrX8lVRiBVJ4VYEzcNFYzjKO9di4ePPNQZEh5TlYd6D8rrL5+TqjKKuk5mXXpLqO/v&#10;IxCGU/Ig7ZgExkDaEvJ32MeSPm8TjNeo3JhmUXZsbO6WWmRHFU8a08l5Un1InBAB06NiHJSkVDIR&#10;TyuUfYIWe/AKXcExPH/8D/8X5fd++xvl3IUzmMOO1spjcAgDGuG13p6IKjSSmhhCUY8QfYsmrRMb&#10;yYT1elflpJAripkbgYMv8C/fI+CFJDWeVXhukBChU6InlzfXT+JrMgsNKVys91dRZgxmDaNWx7z/&#10;ZizxGMNONBSEk/SNcdukGhCx8J8RiFl5sWh9RqBbrN1BO+bjaG03jvODxJWSLYl7WVT2oY6Tpz2w&#10;bznvVa0mxnfpXEKDyF4vhsTDTWPZGcWxE6nMpVIdojxywMj+3rp6yBuVBePqCsZi6QAOueTqyj29&#10;P3dqpvzC3/qi1LANBGucR+8XJdPW9iEOLbuutIbpmSnlpNy4cVeHK5DoZUhzXGYqEk6836CzapPw&#10;wCd0k2a6sTZVm+K0DL0PnVI5ILyfeOGPpVKk5qvbYo4Ux5c+vVLefPk0ItaorgKM7cOPMYNpJQ5W&#10;yIBBmqeNaxc0b3tpqgBPEmzATmvj1IWYVgkUiNM8a4+MeU4zuhoIL9QMPV/EZYTNtDpLBXuhUulJ&#10;xpMOj3yOn29nSRrPBpwJXDDicIGU+d6461cbETN1niw5o/ciEVOlYdK3S7l/9wECRbtlGu0pqNbU&#10;nMoA4XVr6Ho792TBxEAOyMpxttOIhC4+NJPMrMczn4UeFJfTObckIo78m97t8Ai56NqduBwAS+yy&#10;JyMPG84mqAQN9eylhYVy8eSkjr/p6RtAL0TXymZVOuegc6FWl4TgPEzgM/R91DGO8HX3ISGMbj5j&#10;BaWFEZDdxZIrVkAG9qhNHk/biO9zpiJerkmRQCO5tyIMR84Junkn1kbv1RZrAkJ+S/JBdRseGdIZ&#10;TpR2HQh9VG2+qdZRxQgDtQ4QundPEzlj75+Jg1e82pw8Mj29PjlGA97BuvmOnDaIRlmaSRTVvtSE&#10;KAOUHFsuzJQU/kywaFK1xgkMbIijtD3EKKzFhFZhTLenThjm+VODaMQM2tgmWZHAEKNOQY3e4tgU&#10;69ZUYzbLhQunyvSpM+J85iimcE7CRccGOE9q24DxtIoTo+WuxIOtO1esTwjMnjBMadVhtYoamscl&#10;1+dbbpSMZCyFLsUsl8vSPoGeFC1dn4YjCCdyXPjdAVSRr779Rvnt3/419WxXz8p4VWfz4D29Tk8W&#10;lqQmTaAlCE+jvoriEh7ryMJxiXdxQacDqAVEo1TRm2VEyCgwq7AIj6bXgI92WMOHDXPPFPkEko+h&#10;lPEltAQfRZ4RUxeuoGsZmjdW8zW3s/vN/vra2CXkpMaElK5R1zA30ZgrJmE2s1w19dgfVkwZecza&#10;HZiyIW9JxveNz3R1In6OY9WlYgYhv0TsnIPMCs/NAsXqSfOVTEKjKNDmuSenlkQBDNTnMbUWEaDn&#10;4rFrnGtTKip1xuCoNBB9QJgnqk660KVdmQNKYYW7AMYQcWJNDErOjOvZsZapAdxSiWRMtFZjNAX5&#10;zsmN3UaChdIhTYCv1XHtmqz7K8oPi8FUHpgiLRCMFJ0BMXIYSgDO8QDei9mZcRjA4O5ohqQsQ20L&#10;/lH84e8O+K9pf+xBB2dghoR14eLZcgI92xlMYmVVe3vdjoEhfnJYbhrVmAhdhBojLNbYJEa6QC0M&#10;aKxTx/d9ZAyc4+0bN8rMqdOlr/OovP3qedlEhAUZyxNkhfIc1kNEmY2kgVD4Wwa4uFq+IrtSHE2U&#10;IASyq9TIqd6KkibGAuGA6NMEmuqKP7TENcIE0usTq7N5FI/xIJBKv+SjE4HUlpw5t6hEnDdRNdSg&#10;IL7qOEeN78CfCJbL0ZPTeRIMVl64UIU1Nc9Tqg7ey/VLD59SMvxqU/EEfjroLRHCx4aJ2iwmyZV5&#10;9KA9NwBa6OdNEhOXwPU05JhaoGgnER3ITG5TtaMOYFmCeOIqTk53IZcQ4ycgjcje5OSmyT0tXmw0&#10;8m8yMB2Iy+fgzcjIYLl541FZQK49eyIe7ULSBEIuo+nQN7/1brmFs40+uXS53EYwiadYgM1Cndko&#10;z53D+awILlFKWf/l5rLQxYxAJ0kHOtgD47lktqUCT7FVRhTfL2TE32QAE4O95Zd+4efKSbh0N6Fe&#10;sWCE6k+egF1xXxKZhGPWWxoLZCuRiABPFcDDyhVBRZcxzpt7khaTEd32leYuxAgDUlgRixBx8RmB&#10;UIFskirxI1yUIyEQMvA41Zs0QPmxvf54rsBUoW9oMXmjFBDNIDUHd0VwT/fa+DQyaxSuJaSWRo59&#10;ypLNJOoGsu+XzmNdujCzB/V4cSGmn/LgAbdZzqly0qnF8TM3OIIRB6OJOevcMJWv7RFJ0aNR39dA&#10;lteFgSGeviwfeqOfdkP0SHQzACUAWwLE1ETZ1hS5J6EmYV7Mj0nxuYnDzt5867UyAC8SQ/QM/xNK&#10;9M7wbNdVeFveee+TcunjT8rcw/vlpVdfhkvvbrn8yaels+CImv4uGKc80zXmjjnYzW4pk8ZSrRLY&#10;5uDG2ICNra1YoCmS7sS3cXLH3/6Fr+g8Jp6UnQEhjkn1iXr7+hYaJMW9WbTicj9LO7nexMnjudZx&#10;qnv8eWrAQYiBnqrYiiCQ3JXVK7gzEV4MychsIjXZPvWi+hQQN9ztMfPfjWsrRE9C8rdpSFuNMcfP&#10;uKngG26rSi3ivEKqCKfgMlbj16SH0GkMpVBv8XebajtDj+VC1CFAG2ohmUXL1CsZWMmlVm4yPQB6&#10;dlTAu9IcvWLQD2URdatqW8eOstCJFckLcepiWZ+hxHnSK5THm0gnpkFG1xtFnyxuDAtYUApxDtka&#10;Og+jdSDLkiSRXRwCi1KrO42Xfey8VXzfiXmyv+I76Gx2DnnjLIL+CLkx2zBIiXA6DEHjpDD0erUW&#10;GoOYWKU7y4MUKiERSUaSRX3GIYTI8O68/oU3yu3Ln6ud9g6kDY+8qUU8iz8OlLqgmHZIL+OoYfEs&#10;vqVElv6qeRjpdUt6UcQlE/lSx051gmOa+9rnkQUioaoEwktZiHGEfKmiGNcs+RWos89FP/FMFdUE&#10;8fCjai4S8Zpp9ZmwT0sw4anRLQlbH6c94PnyQxKEYV2rMaRSEXosuY1IQGTPvUxDMydi45PN9/dV&#10;i6oBCe1UGCU2Gu6feC/CwX3buJZZh13YYHFpwZ/NTn3WD3eO4GHtqEWSCUzUTeBQjWI1FcEfc/UG&#10;RucDWY2WSLxvl65HFniarJ9SuSqLX+qI1R4C4wtvvV6+9Vd/jiPXJ8XFuxFZJTGRgJXQRoQWZzdf&#10;y5M/nOKL70TwQQzBYc356ekyl9PeEUlwDw14NkZ64fw5BY6OocOAVJJQGTgUdfpOnI59cIA6r4Qp&#10;xyZCNLMt6ZKVLpxYlHjT4ObUf9PvbKBUKoApx7Cqcc5jNYkqEbcaNdaUCGhWzkEs72tu7eFz/XxI&#10;5bqs5C9vqY3KyojmM+hhSnuD3jtMpOoJI5XbuCJ6iscngQmzZFt6sm3cMAaWrCeTs5t6vChz+Dzm&#10;xO7GpGBvkDyA2lC346gQWpybVOa+iO7uVRd0q9qIk+diMEatxpgaKwzh1tAjhH8EPtvF6dtEKj3e&#10;yJh5K0wvUKZj7KBLwJIn+C9FB/EcEtlxxA3+Z//Lf1puQ31ZRACpHyH7lYNle378sEotINCyU1r2&#10;YDfROF0hmQTVJPdwTzXG3MEeFffAGUdHXtNPjUrGCuQ5QqKwedIy1Bi/ItWA90rMPc3ctZ3c9EBq&#10;gV7cM0CZXJ0IESNmyqzTDGxT5KipV2tMPc4DWm0zMQTtN+Yfc0i6j4dXBOJp+96YQwyuMWqpUxu+&#10;ci6F9Eh+UqcTU6qG7z8JIi5KAmiqcG3kLHQ/eho8S4ktxogIxmrey7YSHItHolQVPzFZLYQEIYoO&#10;t1oioji+c1XyuBnncXjDGQiisCPQ3QTVgzarlThpuy2NBTolu8k5YntcCO05UHXiUPYOW+rkBusC&#10;Lo/ZlCQSvCVSdqPlXC8OC1hbXTUksJP0/zvDE7OVm0/yJQga46bxrXSApl5cB+cy27Dmzp6jjsVk&#10;H0pKD4roULH0BE4Aa1arcBSpNxq3CSHdIbjmyCm++ZG7CCSNetXMEq06fPHZwYT52+V6viFtA3N4&#10;U4okqAYJ6RafCybw2qjdnrctiCUHtzEuEhLVJQPz3hgnzbWbrC2R1PUDAlSMTjWmthKlogjm5vZe&#10;Z+BAugk5f0lFX6DT8nZgqJmum5VC6T1gXxYnbTEd2P3W/d7k4Ul3Ij/dC6g5LC/IvG9z/Njo8HNV&#10;3b5ESLWBmmpCrDKQ3wUCVLmyA9VThleoMkJStsGudGnumc2dWr8M5DWI9GPvh9djjYA9aOy54YdZ&#10;smiBYGLN5qYcJXVybYIIgwZqJq75vQ90sOSMGVUoIsSiGiOsg1qHPVGLkZCWuaGcXKZMePYhxjkm&#10;VcL6wopTct1MtW7w09g3L863PMUOEvQ1QPSkAEbAyQhm+Pju5Nf5O+9ofC5w5zP9d8ZM8qFVSnBj&#10;zGrusUnaX/LZUN9qhDfeJiySAXIotaxm5wBRCPzS0qNDD8pnqQ0eBua5pkaiXJepP1tOZ72j1kOH&#10;RERIFfXEh4kwyQWVkRgPqdyaGI9SoNbFItVAulczR9wIprXTsAqXG59NJHSHAftqxV1rR3KTSo3q&#10;BBq3MlUh3edgV+JBciJuqFtEu4NARUAiEG83N4B2hr6XTh6bknKY4KvcZUYS+eYzASvUJvXC0dfB&#10;ZYP7Zos473OoFvhNglXBeUQPMylOdhmbA5KgtCCOF1HbeGt11LshZsg5iatyDrU+bZT3P57eISYh&#10;KBNvTVAi5lA9khDSa2bkEQAMLP2kAhWeNTEU69qcJVUszlveqLyHz/REAzzBzMKxIrhzL/TepKhU&#10;RHKRnGTqo56Rr5OnAH/qDCJ6NfiA5A0yGrxoIWhAy8UbNup0yC2RvZJ3lgvsJ8MXr/XRj15JHUGN&#10;SYq78Tm2LwzAcLV5K/RsEQneZbtovqMwJNwNF7OhlDAJrJiExSDWw4au4oZA9sSBZrVR9ZxQY/j4&#10;JndS3j89SLQbQhKmcZyqQqYBGFyEUwRcksGGLmJiTC+F3rmHZCKmsNT7IT9IlCBWSB3bmLzVUIh/&#10;lBIxjmCv5yQB+RFZqCMPT+jVqeIECvgJpkdBPPvWiCBqTKlVr2TDIlA+JINDlH42jNPgri/VZDSH&#10;bKFnbYHPcAFM5YolUcecDO9EdnJsGGk5cWebRepn3KDSPNyk806hE6qNWAJRlBXZioHNaaRm4QXD&#10;5g50uBAkOYXaZAjIzHvPwtqn3XTkyEmABB7TgYVcGMVIZ3DSjZl5Ij48AdfRpc75ibNXUxYiyy44&#10;lpmMBkaWeNltx57wJiwRSACM3xGx6a1R0CiMxSo92tSuTcgqpOwlI06T41ScKRA55pfP0SgcIzc+&#10;3vtgAa+n3sZADs6URNNYq9CPBCFLj/NqEo9uMKbW4jr+9sf5kKZka6pD/N5IzbG9H9WLkjJcgYlw&#10;Tdsmr9NnjjbFZSFlwyi2iufvcrqeMq8Lnb0Bd14kEMU1FbJTfdnWsYsWyQ4xN9rgYVQiO0XIHtWY&#10;rIQJLkCko2+XE84TJhKgLp7mac82ShRF5QToalOI3z5Rbg6bEzm86yNTEiikWrkVccc+CS4OAeAC&#10;Uo0xpjIkT67icrk6y88g1ZYKUsEJhSwGljaMAI/vkvtmKgOv4Vzleox+NMIfJnpViJeoR5XEUVaf&#10;hWpkalZfccHV/Bobks/NCdvRaFed1sc1E3Lh5RH/qqSCpaq9JQJItVYn5Dl8nt9oPAymvgnagyTo&#10;NEQxf4yUVQiJmIZBjBLwcA1YEE1+xU906dP/rFREYlosVP0xNQIJUqzQ3wg9+C9PHrTzxNVSgeyR&#10;HuBbTRRSXWOMZjYq5bXcb5lAZGR3Om2+yJHVKUCcnWV8RtDADYyO8j0dhBX+W++NVAjqL06ldWFG&#10;BRT86dM2XMFELso5KI2bakD19FBrIkIqA1V6MA8Xa7jzOJ4aKgVHrXzRyTkDgDGy1Y5mgXlwd6lf&#10;FqvS2XVbukO9Zs5P/uWGzp5AtcoUMJQaYwRLQ0nfxb0eOdAS4zq6WxOdxLYdqL4w1M+KUDTy0/q0&#10;PTNmzubGno/iFvzxLXGnmU8OH+hW3Ve7ApNRxBUaOG80kltHdwQ0cYnjOncoCCSQNO7Uc7XnFZ8w&#10;stuDFTgWT0rk1VwT2YPd89FG9NDjg2i8bzUuobYBvmbo7EouYoJTFEsbBKZ6Gai4TkfCxFEv/lax&#10;xTAeQmeOzRKX0uY4icyqg3Vq/WBcveei8C9L81yDWm8QnyLEDH1f3FSiOjoEcJmhVrkO1cdD0j2n&#10;J+m+QJjcVXJlShEcpJB6n6WRp5adEXSSX6KjLvDGiu7ELR3o4iWpB/svEwNVHEurCAbFdc0NSzgT&#10;0FXgJ4IzKQ1Sf9VzwhaoSFfztthP5OHvXIuQn4sSlhsZ00ZgI3+vKNCPZzVJdahQ2dfHJFP6VdmJ&#10;Qi6JBasUCV8SoPaVtydl1cSRtlmFpAr+GIIpH9iWxcGnGr6Vx0u2A+9pnBajrcvUiGBwIe1zAUB2&#10;n0TNXJZ2bL44exTviusKSXmwFTL12MIu01obKoHWxJrJOLzA0qGuZ6UaY6S1/9kwMdWlTqcMQnJj&#10;nf7ma/Ng3ZQ23CxGFhX6V2letsj2mOn92cNclJdimRZFF3qo1x3+WksaI4q5sSeXxmhVaYSP02hO&#10;VcjVSu6Oq0Er9kTOzTHg21YuvzfZ6xbbF6EYCRvmG2ETap6u5w917Pg7/6BKlWkIXrU5HZ8paaSI&#10;ozc+9BOtx22ePG4iq5LKjHENYjUxyBPT8HHrTgWefG1y58pYjXkEhL0+STHPsXpuZMPqsYnZIroY&#10;M55bR2bz/lA5+RzZH8FLlXIS3F7qdH1qSM4h5ySVjGoGf3zSsvVNb42pmjhMlYGGXyZiBZTrnAQe&#10;j46eiEYmG0JC5lBjRDRxqG5ukLIZtVAHSkhwrLevrGyuKcbJKirq9pQU9OPYJkiwB0IGMCSp5MNt&#10;LZ9+cgUtKGZK7yB613hh4rwdPJy4YjypIddcUsUZITXkXfLSzEXxk8c/VolYoq2asBkPkk+c9wXn&#10;UxcFIqQivHbspfswvThBHhXxxZRNRNrMuEfzyQX4dx7V4m0wsXC89Dv7KnO+VDqT0yqfJdZr5PS9&#10;mk8DOavr8/MAqhFYTxPqSqUkRBTnwEswCCLUkM7jaeYN5XyruUviJcOoVbZU1xjkzOcK52IAZ0uG&#10;rRQgUmNTI3seI1Nzdp9pQw7qvBPqy0qfrbhU6EMJoPCPG5y2xDlpJW/J700kEWSsHjGFgMSAXXcR&#10;h5O8klDiUo2hg7rIuXCJygZ5nXT23L4srrb7TXkpNG5BYOtotbeOxK5+FEXE1gdntcEXe1YRqdOF&#10;I9eeiBkF0+YgRlyJWXxnN6CJx0hUdxDwKRqR5Mvrc7a4VEZ9AiOQUXhQEXvNQWvD1YSoE+Vi3s3v&#10;dIe4dCBpYKp5VzAF2SoROZXkc8RVryAcj5nqiyZV2S5NlbAy+MMPbm7gqDM9dLV94Eh6SrN4mpiR&#10;EbVajdavqWgP8rlN4jSM6ILMLNAkPpESvTO8kdIffzVdxm00DPcP0AQ/Uga4zqePiXSQh/o1D7Zi&#10;/xhzY/zS/4SFGpzHt+SGplpAhFclDhBDnKuxwdmYn4h5eICjX5S+G/nYlaivS894HtP+QbdVFFz3&#10;7HGWLAahe7SDUihaePA6diTrgtTysYM2Sgleuy79UgVNEKOyGvGZvTogmBDJT10rwov4QgwYOEIy&#10;99xwn6O9gaTapKZuW0sloSMvTcRJ2OZspap4nDxw2JtbE3ty0kQYq3VmKDV3DjUn8UvcOxC7itjw&#10;y+D7Ih5NTFBzR4n6VRmG8VHlDQoG2Lg04G+GZ++fSYq4ruwnEUkUoMQeWdUx8TWyAESA1gAMuKry&#10;SQQcBMM9ZgVb4ByaSrkDAJFdCgWuqw1J30egMdX1GBuTRlCn4kLaJSMLeySKuMU9rBYQAYnMOkZR&#10;3pJQPXhP5Lz4LFTUbKq+FCNI58/oqjmcoqEYgxvtYI/1QdOad862hjmIPRbmtDwhj9X5qn0NZLOe&#10;23RZmADk2sN3O9s4ij50bj0rDTBuD6URvUcsOgkRmzpzgAOVTzxOkzq7Cw+qSF5w2WyKqolrb9LO&#10;8dZoXU9hiveCPw4cVTeaYwquPmBBowUSVJfF+4wUE2ndr8VcU8+MJ9bwi2fEnGviqtFd3J0w1/iB&#10;WAJkc0xhdS4zJIWRUpFRQj3Ei/G0ZolesxmGtFbzdRGdo84epyLw8Ltn4Ek5W4EfOnmDyL6LTrWC&#10;F2RPnpKXsOag/swuQj0yJqqH4HlSQdgaWjMKIw0PIZL6+EcEo6TDpwi1fsUqGhIJxbpclLHDRq5A&#10;WPxmM1SmvLrtnK9rSgrOh3MkUvNv5ceLIo/KAI5wORKxeEViFgHA5Lp6bEipdnQSYKG5KoYirJ8Z&#10;lVobLqW+v4023HarZnKYx00DndqWT8EzEiTn1/PDvWYW5UenMdd0ZRN2thHIRDge3MQy4uxlqdUY&#10;RiPTU+XvBD1xP+wSSy+15oxWWpdOldAUkjuuGQaM/IU5OrluuqQDmASxPDi+WZ+mdKqAHRLdwwYq&#10;68a8QX/KitHHhKefW/lnMCbTKSrOLzjb4SHizPkHYrv9BmFad7mTgUoYqA0eqQLyIDsB2EVlv603&#10;H22jVa3kV5PzkBt2sYBDROhNcA4JS/rs6kv/tB1ghDurlaxKKPtSdoONkEz/1SbTJRqcnnqyVK5Y&#10;bOXvxrMyqEVmm01HOUtW/OQ6/GRr6ix4lntPbM1z5bhqTQe1x6dnRECM3iVtuhGJRLpJZA5PU0qY&#10;8MSJgNcA8LoFnuFsYrCUar7Sc6D1J3y1k4kxBhp7Pjoll7ZE7UHipeyhaU4bXDWoy8UvDqlr3xLp&#10;8Nt7EdebCxg6mkcUcJge9fL4jZnnfsc4cVWuIO8yowmXqj/MVDg//SnlSDRpHNJ9khqhxpHo4vkp&#10;mW2we85VgYfwlnvKj73fzAMQEKzG8KYozQu5kwYPORmv20baqWEREAjg6rPoMSMYixN5wuwKQA6V&#10;nQqyKwonm/WlUlEaJXf2wVuf00TlyeE42T2Aakt+7weaSA0JSwkbMjpHNCBkC91+ALvGkusGe83P&#10;8Fvu0PSmBE2IVHgP89WJ7Kp6J4cxN9J85To1Ydi+SNelYVZvbbDr2HyBvOIgAURzD6+KnErS1x4e&#10;70PKPwbDnMrrjrtem3JGZLTZi2Oi9L1qd0hiT+6jRwSSiQQCnOo2UKc26+ZAOF0lF6UlQZOGm4Sb&#10;RqTlfk0w9E6JGAMP8yvLT7FtjW9vcWyCnmVm6RQPUy8v8Vr5zzCS6hykas4O4JGz62+MkuefNgEq&#10;nzS+E2cnZ4lJCzh4yh6Mx/6BzGs3J9bcgqtQ9ejsNCdKYiXM2bnA8ALBRWFG5sMYkN6AzHsh8qno&#10;WtIjyuMC2D7LlWoTbRB7dgQjIZ4Wl0xdwEnJEwsPkARGcN7k6sm5haV4pqDsdZBbVjEEPstKpZ9L&#10;iZYR1JQcQVi8X8EmEl6MZ4YZzw5ssh1gyWr2Zv99lU0ZhKNvA4OtlvhqcTZxuFThQvWpV1plXwpB&#10;cBNjFGwjsrV1Qp63zi7f433gr1Ax4nn6Ljhn7qtxz1cnyVapth7Kc0xCrRwXAeNgRCagIOzg1MYV&#10;E5fykTS3pwZ1QmWIBDdWMuzYbl2bt6UqpIh0ClEzX8ETUzIYLs7jZir2EBNn4a7PP/LAQlDp6AY0&#10;jbkMWKVssscmRDomnIlXHIHtM6pd48IyZZIbonYaVnWEyMzVJgfLdAESDttpxDyk08XiDWoTUUbn&#10;UqVI9UuV+kTWyh1qgjFHDmQSG7etkqkTRi5cS5rC19Sv1Z0s5pHokgyL86tUiNgQez4SeUPq8MkY&#10;m25UjuXuaR1xDpNP06bDfhc2xB6KW3xIcgTpguCFpsrrMUEeY/EKClbaelCHwDJEtMFug7rXiZrY&#10;VRTML8Nd247PjnAQHD1Y/GGLbNYgmP4zQGikTgT2moxsgkfjfQaDvLHaAN/XcFrk/Y4/GHIey0Sf&#10;z7GL13hq5aJWW7BxpAhdnx4sjqvcGH7K6vYUQUqoignHHzZQ8SHzY2p9MyiRFIphSGlZuJBiRxyO&#10;yEYDSQRgHT3Bk4cdcEz3nfR3WkjFTdziWlqkEDkDN7VRRyj42abkPRQxG6fNPW3EyNGlJWWYn9mS&#10;AooI08B1626rKNL99TEvIgz5IF+vVnuKDZin2cfrd4lUTtoy0HMj5dhUoKVhZHIzeV+E63lTpgbw&#10;VsJv/u790oE5dbZ2lw9+9KnUmS2ofqM4hI1pya+9+HyZmZ5Fd+IBvD8oF59HizzU406dPK957hb0&#10;g98/VibPXSxn0V5k5MqdUnBt7796h/K+XMS1h0zIw7N3d/vKo/vrZX62r4wcnylD40dl5sx5EfHC&#10;CpL4pDHa20XY2B70GgJg+isXnchY1eqG7m3GEIwk9onI5Pwk7x/hqWozvheBhFSP/UrErZmK90Mz&#10;CTuMfzPnVhSmfPIgGz1cnM2pv/yYLko+bRd+dhubkc4Z1KkjyKOhabVcPI8cmU1AM83XKkV4GIjU&#10;AHIuJjk231fuz+DAVqMMO/WnDKCm8cHFidi0RnuN0igVnvGZNfj1HYtHTHsBmFCN+NYndtB9aJ2b&#10;Y1QGUxBEUydPV6ueE/dTiZLKkRyGmxTuOfEYPkgbTNynXspNjNkEV9QzgU+9iBV87au/gb42fThX&#10;qbesrW1oH7rQ56Yrzoz6pW/YeKVqRS7c1r2CkwuflCMcKaV0j8gYPY7jc8793ExpW9sqrffvlxYc&#10;csCm90fdwOBFtO4AXA5Rl/sYrRH3DgAjRMZ96Jn3k8cF9XYZHzRbSlWtTaAPaLrtnjfK+y001WfJ&#10;n2vSqPYq9ygYqGAj+JuxJkL6enP2KloaTKmKFlMaRjGSkD2mK07ozq3JocnZkhulj5zdwlAXSWQP&#10;EaOF4J9EqdxkGVYPVShkT3LIp6qViBSsVgpKVjJYUHKzNyRXy7bVcjXibx0klugexOOwcxiG+I5q&#10;jLhCWu+h+6WxIn2cAqLSsw1LSS0BCbqxsjydH57epUT8bIqUp1hrsFDZvR7q5TaoLT0DCcQc7Cas&#10;PzTBiYMLIbzD2mD8VmALcBqbnlQOPp0FQ+i6lqkbdvXDeZCljZKk2CvGL6IbG7NV5anAZ2/iRMOR&#10;M+fKzeHO0vvffr+0bG/aZkJvoPYBUEYXkHtpHZyQQTXAkfUIAScSDNNKWpWmndhdq3c6ZY//NHdL&#10;YDGz2DH3gEkCSHiTA5sJ1nRg1c2InARkDi/4xj7psIF4WQ2thtcfnrefKSWQFzmjkZmPDvwoQEMP&#10;TehEeU6nkJ0b1SGWK1SnzuW6wbqkzlU/lBAUccxEjJz3CCRZHDFX3tVKnCPbUse8KgNXC8M/ciaS&#10;kbkpgCg42h0lYUfugoXRw8D5CEnttjXSJNTjYTaspHnW1zAELelgdYRz9gFbjvCJjEnQZAiRrpze&#10;Fj4hjW8BOYkc9oQRt9oTI3WsPy0jIUTDp14HWbzpNuBR8M4ODeJmJNanvTIJu1g1Zuv5W4pZgrK9&#10;9Si6GG8ur5aO4f4y8PabZeOf/6vSin3tpHQnIjM4+Oc/Kn2//Fp56+/9Rulp7SoffnwJEfRVI4/G&#10;dATUqkussSE7CVXDMeArCVDhnbdDKCS+7a8aWP1sIphgKueGxxGvDbd1Mw/Ge20iIaAN90B2SQfM&#10;n2qMksEUPKp1a19qkc8NZh1qBnWM6hZL5C4U/XnIgI2T9APXRcIOowfu4b40PLlQnZkUBORKIiOq&#10;nkNOGfBi2oBEJz5zQYgXaALDpkqXrpOaSBl5cl2yDuvbPKAs0gcEGBu8gg/+R0OMPW+SIaRUEPKH&#10;Lqh2Gro+kNJiwJVQeK79/WE8Cdj1mkQEFaPDKhWACheh1pOi31LCuGCq4e+UIM15GYlsS4xCXTk5&#10;My0b5+rVG4jqOkLN7wYG0Dx180lpOTVdbm2iRw329YgHTzBteQUHM3/xubJw8VR5dWCg9HT0qoSy&#10;BWpdC/kMsmMtWTmHMBATWevNDcRscGst2LBt2n0VMwoK0DpT4garNz4lFw/mps8qXLYKSJgl9xeB&#10;RNEN/rY3Bq8dtY2GDsgF0FiLNN88a8fJYEzzZdKYgzqeuXVUMhm3vKuRT94XbZgPHBCS2LKJe9Pw&#10;9Cfsfy7DMd2WmngYv0HFfKzTjD2GGbtXUXFp/K0OAxVsnV2XzEVaAomlyW6r1Rh6bvPMHuw196yN&#10;KxtQOlGbSMh/YhrhRg1PAadIj4xmF/o4B5V4DvWmAUWNZyM6VECqZRU11FwwtszwVK/4IIqASvaz&#10;6YduPzM9Vbagol6/cQuSjgep0ciHNwcI29XeW3bbdsrx/+M/Q8zgWHnv488UR3FsAXo/7vvo3Q/K&#10;hedeILsr3dvzZW8F48x+pYI2g5B6EYGD4P2BHQKhtFVT9vvgd7F3xqL8X7Wdxi5J9sij4TOoFQbO&#10;2UHH70JJiudn0M3evjjOCFfKG0P62AUCy113rJvorur45otVNDxJg77wFN3N7xXuT2QnsmAi6crj&#10;QtSWAn9ULeg4ZYpXERHUDvxN6eLCWRtC6fEQrlBFkWcH+R9xgAKRggQoLsF16Bq/5xEwLg43J7Tb&#10;Kw1jb449MLXOxw+dyhsGFa6XTz/EaxXAIBDD8EmdnffID0RajaAOKbHKdxdCJnvwdiejqdWsFPr+&#10;NpHfeMD5x18hojmv9eUFtMlbViEKJV4X0ipmT51SdugSThFZufJ5HLyGzhFYm9Uvr3l1HQ1b0RJ7&#10;YmIS8EeqBeDaurGNTgSHZRNIf4Q97xnqL6OjY2VsaKksXb5WxjoulUe7p0tL16xmZeXOtpS5tVeV&#10;wTGD33sgaRwcp+bsltDVGnV1pFz4LoMfD7DzxbaW2uFF+WZmVNYpHXZGNJkfxxFn54SU5kvuG8jR&#10;zCgk5fj4mDY1Kaqai8Zk8hf1XZ27JEQiV2LQx4cZUGrwc48bi+PinburiakrAL061M/F3Xmdw/U0&#10;UIVg2MXsHpCRSotTT13Ii99upwHffnWWU/AZIbz3pKrw1wepNpBDR/G2CJhShGPaSEs0TRWDhG/u&#10;Yz09ETi7CmeGIledhNckYothEyJvbkobqyqGbl37WzMRMpjPrj+Q16gHpg/nsoj5DuG4SDZyXYXX&#10;5AFOS9HesSAdyNtFL8oBuPfeWlkFMRw72ABiF3Uf+4Wvfqks/dtvl/3W/dL7ja+V+YXl8oO/eQ85&#10;Cv3lwbVrZfbYZ+X87EpZmb9UtjumMRHr6+mFIRASbS0da3gkzqfv3VtgichXUxVLojET83e+zvBw&#10;oMl4YfB476zH6KsQD55D1hTwSN3Q8aLno6YPoNOgqTwuRAAgHLwAe3A9WgKk8PEDeBc3pA1uKk+i&#10;Wrne6xQKzLQKDgVYKDFyQuSSB+jq2y7ft3V+cww/X+5AvBEihwRwWq4RWGIrOprxeUSGNs3T6kUF&#10;UE3QHpE8YpLDVGm+vINSJFQzji8SbQS6Mg6gA4uZd8L5hpRIXZqsiN4Qu8lMUGlwVymuQSjm3M5T&#10;dyctzzZFdoprExlztR2tvrp/BvA6Vl5uuynPCXxWVrEwHNMkeuC1oeeiAwTMOuEeHKzQAW8L89jF&#10;mNrQTxLPm59fKKfOwEf/pRdKCyQFTZnZ6ePlPqTEd7/3/bL+4FZpmZgtaw/Pla3DETybEs+MRS02&#10;uP7cq9g7pWvYAW+0DDgIQbVtRuaAbtK7957qq7Yp7sMNafSbPDxG9T33Xm7NzJ03PhAxsvijKh4n&#10;l6MaIQATkZ4S70YEIvvW5r68Avm0FMGcU129bmPCflAj275aZTjJzJ9JpjjKis8kWYig0JF1nUQu&#10;P/fGW+UwgOh6lIoC91eFYFwXCYI2Acan+iF1i6c/JlCESH4vcqRNoQBacoVAsUBcIhqlWHIQGz+e&#10;ehaiqM5UO5bGuIkiI8O6P9gzn5354FXXgeBWVizM5ozwQbwBwyaX90W+lsvdQ6CI3YCX10pZw/5Y&#10;gIewAJw64F1phetxbWm1PEYL8U50Kv7il75UZk6fLNevXS/dIIqNraVy6dKn9saR0K/dKC8+95wO&#10;Z56aQk/KE6Nlv7O7LJLMdJw9PXUGpl2klm4BWXNtfOZdJiMI5I2p+9CEBjEnoRAesTfepuTugbxJ&#10;KRXyBzEIxjGXah58hhmMYKV9xj8+W9HRuLA2JD0IOSg9MkRKHjagqVdY4HA88yqkEybi6aQ3I7f9&#10;1dkAKYBCoiJihfihnk3uLgrlfQEg9UIk5fIz/NvlqXm4Th0Ngot54u44QGDVhRXBHyPvXFJCUIz2&#10;dZZBxp/EIV4jv6/7MfrL4CyxiW5k6iosu8WDG2vfnbiUhStyVWoIPiFSfgNZeV8KDP0hzu1dMHGl&#10;6K6ZSbA8TfgA12weAg7t3egbeVi2DzbrTWfKAFMrcIgaT/3rAkdfwwkk7334aZmG4bqK86N4wFoP&#10;DFk+U12X0cOeC+qBC1JMiGocnsP2hnZjun2I9WwTuQ4GwNsqqzJgYczyvKtqJHF7Azull+Fv4vBf&#10;3g2jV2KkpYivc25MBhQpwdN2Su+L99kOjEqN8QjObd5Smq8nTaSpXULGEIb2FXZm5mO1KfUmU6Qr&#10;OzE5mZms/peV9lUDUq3BEiSliE8BsdeG06qli7lw1pw69dZA8DVBYPiV7TVUNJG5nyJ+6pYJOD9C&#10;3Cg8KGlMU193xNNeo8pAFXfyTkhd4g+ZRLg4+Vk2ZE1/uXRWVjP5pnio4eFaUW9a8gydG6TV1ORX&#10;I0ZwMLN83UNVhp6zvdaOcv/xOiTuJormzclM+x6Nvxl1Xph/WE5ffKHcwllRP3jn/XISpweOwfhc&#10;x0nZ1Nl6kCPDtGctUrbKUXk4t1SWlzdgxI7hPXOSiPxhu+ghjp9U0itQWJ2Tw1OVenpsa8C+2gJN&#10;sUonrpYecKkkRnrFJDMqWHqLazVRPnfqn8pG9drpfeJLvR4FcPqUQ43hWMlxTYQGGhFZuSlZrVRv&#10;nyk4HhratmCd7kd16ZJ6ZEShLis+LYnhTmFUY6juSAyLk5urEV1EFBCxRBw1H4oIZKUWBSxc0JF5&#10;Ldly2gBq4jrXbb1fmK2VmLidEpopulmuyO+T2Oy2tE9DJYeUWIZrQCurgHyETkjip5Di2S5lhG9F&#10;nLHhySg4QOU7joihEAzXjR+BOwMWfb3tZQ1RU6qBFb6Qs4kgD8rI8BBORdnUSdkv49BgQpJ/r+BA&#10;436kHJyZnYbXZaSso3nt3ft33cUBc1/FCYLvf/xO+coXT+Fwhk7swVRooMlgaiIWcWuuYXsIqkHK&#10;QeyJ+BkZTUVHV+pes19eJ36W2ZOB9Kmje7+Ic/JF6j7n2Hjv9X3o/dlnB/abyEo38mSN5ArNPGBv&#10;IXQ9RN+4kG0FdSLoE5PkNewpQ7FITBBRSXc1QrNSn4ghZEyg4Bq6Cll4LWYCLihkjzllqNepvJHn&#10;QOSXbu/Cb6d5hirCBfPgYI3lSGsCQNZmMDrOlZxb+TOJnsEt9eggSq0pOFxNDN4/RXQh/eTTJgeT&#10;0m0E0JihkmSiWDZeEiMRzBz0ajobkwtrpwJlbdAaA1wlZK6mcDxsqL/76Xvl6NHD8v7vfkUqZMce&#10;T9fLSp8YCXPZwlpZWjkApN/b3S6nZqd0dPxf/Plfl1//lV8s/QhA7eBzYs0eJLeUKRwYMdiyUC5c&#10;+8vytfHjZfGl0+Xzo3HU+CKlIOaRkeBEVKsXsf/8O9cp9YVYGeifOUJaS6y2pptcfYWPdkSQAMJu&#10;yl1P4hKVBM8Xg7RHUEw40rQjec36qQ61FaVQ55TS6QSlEIfJ2XkCh3uVN2fnyFwnXISpElQFzBhL&#10;Ljq6FeGrr9UT6+tKBuMEZSTTHjCFEqFSPHLbnArAgJF7TtYIGNSKGTE+wI3i85zT7gVXok+YaMA8&#10;+3ICnIFq+4DtQ8w2eHmqqVZ/vHa7Hj1SfSJg+I5JUNRXA1KVYZ7Enogr7PWYmX9tDmj9XXDWNGpR&#10;7o65pXw2NlFm1hbL3CIYEMoJu6lmVHtm45mqGNODp3GA2g508l7o7hz/JI75/OLP7ZZHC4s4HxZ3&#10;7mzCAbFWJkaHoN93l5WNpbLyV98tX7q8UaauPy5tQ2tl9w9xlPzM6bIbuTFCDYe6A5yes5yDARfj&#10;Ye6AbSojJuFKKBvGTZdjwkrX0i6ALBKtNPbNvW0sDbStYma1+iPew4h0qjEqIohd3IZbMXVh54iw&#10;31++qMe7KZFO4OA3pE4iaXIxqiah6+dmpX6rTDRwW+apNz0oxCDlbdB9R1Uqjn6U3tzwCFln94LJ&#10;tdPXn351zZIcl4cUa4EgnMhp11dU46huxHKs1tQdCiqdPTizIm/0s9M7ZFAqiMG/dDyk5mPDmxKL&#10;AYtqg4i4FhFVACw5obl3XQ/L/dH5VCIAc3uRekhGccpA+fRSORqM54Pgt18YLO+Nny7H9hEg2iPz&#10;YL0uyg15H1UeIQANzy3lp9+6eRcMCcmNi0vl2u07paOnv8w9eFiuXPnYAUMxnP3yZGWz3Hr/vymv&#10;ffh+ebl3uPR/7a3S/vaXS+enN8om9Pj7Jydkw9jwDASjyzQOseCDhesZYDMekgR8fRiZlaQyvddM&#10;Ka8nTEJSOU/Le6HfoeqkxJBaHExT44u1mwnzJTUmAawGRIH8vC6Pl0l0zzRfIbvkBCdiHZl7Sw6i&#10;oJB0GMI4OCQ5O9UK5qKwWinK6XQffpif4nm4LXYoYw2fPGcQ1UpEdhqoXEA8p6qCwWykV4eu78IJ&#10;c5ws00qjm5/u7fNZboGnayqE5dB8w5P3Mn+/QaR5HYAvNUec1DpjtREcDwTOYJq9FbU7svIzKN/F&#10;bMkGtG2cRIC0lVK/rXvjh08Zlw71wwtzOFSGQk9tOYbTr3noGceS+tciT8oPv/MDuBAnSv/goDos&#10;zD9eLA8fzpWxyUkg+lV5bSRAAllWkS+zt7FQZieggt7aLbeg2iy2H5UrE4OlDyeUHA70l3J3wxyb&#10;84/cnWDmFZe2r906vDl6WHSBH5UiJxi45kHrF7NIVc/7L21CzNw6BdXB7I5mfmGF1vYQ7w+bLyQi&#10;mDUKqUP/VbgeSGmPSW2kJSJm2i2PiJReayzy3GLDJI5lRFlFyZ99cjnVG8YZTdpcg6Z5qgWbrCbA&#10;KrdiEBPXL8PpoFW+di74KRuAnJpRVm4YFshrU7pWbq3kuuSM/NEpfwaeaCeIP71GqZPbG2rC5isl&#10;io6HlGstB/D3lELso7MXXqFUzfSlOJIRPfVbB/2ck5POgUx0c6VQMCXrDfrhdeMTE+h2diLmZVSh&#10;C9gT8vi0b2bPnCxXPvqo/Obv/VY5eeEiDhbeKlc/u1zu3bqttbShK4PQUZoSYxmQjr2wS17oLg/2&#10;Nsv6B98sV+Y+Lfff+q1yYniizIJoju7cNQLqX8xLm5fMwztZqRkV60l3asrMAGqsLEAkGImvB+Nx&#10;LMLD297hfOuEP+voiZDBsIQLngeQnQ2FTEns004E4TGO5kS5tR6cnJ3I5KomQqXOn+H19KZI3Yik&#10;rfRqEHF2kLJIQvL3Rsh8uS2eAUYRKi8HOaUCPlFSh+ulouB+F4jbNea+6BRvdjVlu2vVqkY7DVv2&#10;DlZVLwKSHDnUhiRKAVJi0xPUUTEKgCRi6gJtG5/lOtPIbAzVz2ItBFSmI4v+681Ng06c1JfrVQfm&#10;DKLU2wN9vH7cIA0ljH+tI7GA+6bAkDkh9Vq2Gp+FQXoaQaSr1++Ujz75vMyenKZ9W86eP1OWkTbw&#10;4P4jPzu4ewd0nXtbveU7e6fK+N8q0OXbynLXcUiJvvIYJ4HD+aN9FO4Egll1M/zE9PiNwJhIH/DX&#10;onWhVRv8z8qNryW8ffRoGqM5RqXQNcY0bia0+Je9MdxDO0MqA5UqxCYnpkic03zTILXeWk+WBqPy&#10;YyQBqJ8j7MyNEq24ZpOczn1TrC+6BZ67gtFYE0eSLu6l8VntPO9U5I/SvCj85tfOLwnBFsTWDruB&#10;w+ShBPo+MEWckR2guEDq/yxm0AaEFAkK94NtPMrICbauX8b2imh0hiquYW4JYVS1ceNz2aWAEivS&#10;gJM3aP80r+hg3AC8dNbgTPVuewqZrWiMMXxU0B1/51HtCbeaQGONQWRaRRrhwbS4L/yZRgrA3bsP&#10;oLvfBvLPQPq0lmE0kWIM5Q5O+qb9ROKlVHrpjV8S/LbA9VuQ1tENacAa1w4km23hcGdz0VrSGNHz&#10;Zc4r5H0K7jVhp11j/OGlvD7StCnJ8t78XrgWRKI9DySXlOSWmokalWr3SaWzM5R8dLQuzZuqQZ6J&#10;yhusg1otMSK59QXVGGU4NhaRC0vOpPvFXYyM/F4Egr+T82u6RCS6C2Pqtgc8+cx9T66X9avm7FBR&#10;0tg1fjoYpOITqkzm7AJY6o2CE//nEWVYVlzRnFLSDN+7B42T03gd1FVJkexfmS5VpSWQk4jzx0aL&#10;eZhdq6kRXa5KzDA5pSdCIjhQQjfH1+J4DaTx34af/zZcKWmTManTWag6cvHyAInotuAyyhgFc5uF&#10;T/3+/Yfl1q17ZWZmErntqDNFHevmJtukHJQplOSRIan8EXvh3HweILdT5h49hgq0ijJB9NBcNbLV&#10;czWRcy3GB68j1Y/87Ok7PELaLmZttoGS0ab01YgRrOLIzaBeiAjdlGMZ821H8oUi9Wisw3EAFLez&#10;MODzlDwjJQs4nHlIhMyjynNPLJbNtezbNtWnYUb/qDIf8Y+dwXI7Pa5dipwco7NpqYtL09jUN5Fq&#10;wJGxYJ2uRwQEIXJT9xXGNodgw1OkbkTNZXAf/HIOC3HZG2EVhP762A7OXUhBVxfjCA50qVpdfWES&#10;YcLg5JGLyDmpei82EE6j4L0S4DBfbo1TJ/B8eXfrrTd8mbrqEkAfUluxKBtcHCuSyjhHOhOeLCwg&#10;7wWJdBhdzZxwTSdrT+n/J8HiLKwB6Nacg/OaNuVD59jTKPG7Aw5/CadsD6G7MXNrNnDS99LSItyT&#10;W+XenTvlpedPl96+vnLn4WNEUVfK3NxC2V1bLn/n139ersCHD43O8oJkXr+3sSJKI6xh6rQPwzW5&#10;U8YReBk1GzIOpqMQv+gZJPPl+QFqVEu45XAa2JH/9GJ5j6gG2TERUAw1s0J2IiEPqYXbCUhEZKXl&#10;r5SBxObYPJbR0WNyIE+GkUbPxz2c3C6Mo6aaYu5uKs3uWebscS9+NaubyI3JlTm2c8s9Ay4q/dji&#10;7I0uB9kZSnq0XJ8WZ5VKpBECeRrzbSztqT8lxSL4lTq7tlSUZCDnmn1UvDluFXUmZ8e1XGceVcPr&#10;JWU5tpiBEd4v2yvyLASn9GaZS+YrPQ+CNRD4BpK1eG7r2vpauXX7fnn3b/4GyVuny2/8xq+W//Q/&#10;/RdlHKkAZ194HlHS1bK+tFJmToyUt7/6hXLvwZPy+DF+nqyWLXJrqCkDQOodEEIHfPVLTxbKu9/5&#10;bjk7+Xult6etbK6vlPWVReTVLJUdRFQZnKmKVmJ/bJJgrmGQZ5tC8gpWStHGItKy75BiIFSroBId&#10;A7NgNJeyowvPHu3pKL0zE2VipLcMdh0rz585UaaHe4QjQ5BAjxZWYisNOxuqeHZoEQRpFm/YsOE1&#10;4Xp0PxiSorkQRZX1PSJXCE3dYOQjt+fED8BZkn97QPuDW8OvmgYuGWX6y1V2h3/m7PU2W8e3MbKt&#10;Y2Rc8UQOzX8s2OBJG+5LYy7IYmgjHP+nVes9W2NkVbtD/fEcfV8jTup1dueZFaVEk1dVtoYZADua&#10;+du83+5TrktpyeEGlcoWG+DJUSjYW5PzrEbSJoUXiL9jaP2KtWTgKokv7evMvZmemSrrawMoubtW&#10;Nrd2yya6LG8C8Qf6Ost5IM3Db32zXH73b8o8uOIc1vE/+Sd/Atjvg8OvY583SxcyGtvge2fBRzdS&#10;gcsWbDLm7QP+HeyZSaan+XhKRGBKFEa59zAZFovQfiMCuwco1D3ApR92wInh3jI+2Ct1Z2Z8oAyi&#10;ZvnMeC9ybIbLidGBMoo5Pn9qTITfi5ycHiDyqbH+cuyti+q47HZ9BdchY7NlukxMz5R7j5bK3GMg&#10;ewNY6XRI9671/Nx1c9kqXaBK+OIVWJl7PhqD8jS6vJUbzGMid2SoZE577ZURdwJi6pRs/F3526XD&#10;OaddHFBdGGrEY2mZjUpzAIX5MYY8LXLNeAbi2lRR4IihdLHrzqpHqlHqHxmihBwl3XuWeo28Eb21&#10;CJSKwRmHTl6tF2Mx6VGBJQxQFWNTB2a6AJ7NqWXzUXN+3y0pA/XqANzLh/RWvBpI5PhEymQSspl4&#10;EpQ5eoM0rd5wHPqOSaB6f4RErtHyCOoFXbY8pZvMaAdNajuAhKd7u8ogijJ6UcSxzVNVoPI4Ac05&#10;O9tA2l14U7g+IhaRtquVLbr3Sh+8MWz93YX9FtJiS48PgCAOp8okEJapwCOoGGGQ8Fe+/CJcoCOl&#10;Ew2Xzk4NY38uiFmJIWA+s8cH8Lc9eXw+s2tbW/pkq+FDMVatiXGgWDTz8gmDQ6g0E7Ony2PUxV7+&#10;/I5gVKktQmSrfq4ODJU3JOazzAe1E3V1P4HAU6wTzHXueW6/CwI29tecDRji3Na2J8H7uUsW1eZ+&#10;qQdnEXSt5tiYEGCo/xJ5AHhep1htA3mMtHUmplMB/NzqCBgSEl2bKtcC4ZIghRimcAuwNOT4WUok&#10;IyeJ1URYl4VRyvBHkirUKtfImPjk4pTHxGN7bXUqgyPHNpDSNohHBIF6d2XAa5NMwGI3QQBZAJGd&#10;DkJwJ1WJe3S1HJSvvP122UDqwMLde2Xx5q0yjs95wmA3kP4UcmL6wTH7ezvL6eND5UQ/uHp7p9pi&#10;9CARjM1fyaSY/9TVDjj8wd9W9VIb3rc8f1ZISxWHe0W4ElqdF2YqeK8h4tra1Vs2VhdR2cnuZaxF&#10;9srEGIgLIJw2jNlNjx+lPBMPIZEKcvD3mYw/grbiQ0g3tqDFrWCcmN/IicmytHE7KulqTx69hWsr&#10;K1CvkGWfzgXeRqkgxmAQVcUbdOXVLcQigunMhkqNqYMf5OwIlDCnXWm+iW4NyRIuRxFA7Jg4L7lJ&#10;bDon6Qy5BEYYb5jgDrg/x0dcUDoukQeg0P12KxILfCq3xbmJQDp96NXZl1L6vww3YnUkbCWHj3vE&#10;2UOShQMF0/YRNRyH3LTu1GtpJbe7EBsbqoQzp5CmySl7hx4mtr1ghmZwdsMhCcu6pTZVyG0i819e&#10;pzxXYRf5Mx9IjKiROCv3gi7BDhjZv/O33yovvPZG2YYBOTzYVd6+eBJVSUBoRE+PoQlSB5CM8RPG&#10;VV66eFaEmlxUiEKmx+xTSs9GWaJOs6N9HnYa4UWGx/mxzI8SnsZjKxIAx2Zmy/4tNF5i3QOkC/t4&#10;KiCEdXIe+9eWysa//telBW36DnexL4yWr26VI3iBdkFIXb/9dun+5S+UPeTZpySkNKYq6FTrkJBk&#10;ikytBjza6SGkSzgiyFJbAvekBgaTI5ihBtuXTWFOHY2BJR9CFT1gTBx6rxsAMG6g04GTH1ZEpMGz&#10;U5M4uziiN6ryd4b/3JzVBRd0M+5yolyEvDbe7NTleS3VCLfBs0swvRRV8AvX8B7m8PAaG5dMX5Az&#10;K1JGQwqZZgK/jGpajzCe9zvtgaqQTt7jx2FsGzuNkOlB8EdhHAtelm70oCgFQ0jt58hlJvWpmZ0Y&#10;UUWJCN/PH+UBSbo4uc3tQjyWKruAKCcG2sof/cl/gIFH8QWiy1v3ytbz52CYQn3BzxTK7ViYzUPe&#10;pMpFMX0epdjGlImHqEddWS0H5LDLW+UA9x2treOztXKwDT0fxR8d/+DnS8frF1HCakNz/tGdMnnm&#10;FBCe82Gyn1MrDlFc8/Ff/n/LK1//OnpIIq0An8m+Wdwuu3ceo18NCLC/t7RAbz+Ajx8BcbzvK62j&#10;uDZU3dxbOwYiu1S76JTlAahUK/AcPZl7CNsDfS/h9+cup3Fa2f78NAgBaowTp9LfSwNV3JCbJdFg&#10;YzL95/TG8GZmPtZ8nYiDaXBzIvUgRXDViwVf0q1Jaz3HrdQaXNzK3mQYkhTMwIULKBr9azgfcjPm&#10;0QjZ3ZqOBdUZoxI3pNpEkwHTFlcFR+dnAkJE6piwlz5pob4Q2UStz8mJY+15blIVVU0dBBDTqQ64&#10;NKuZqqzJGIfzkqEVyE5feDzFMLUhASR0BdAh9VciJLt34X0n5jvchzRbtKUbgYrQi0qko13ko2An&#10;aQgOwOhjMUU3vBdiei2b5cnDB/C8LJVepOx++qOPy+tf/BKMz/6yvTyvGr7MZTLrok4N2CwelpX/&#10;/Z+VNqgDPJmthf3s6dJEveou2uG1ToyW3UnUnVJ1pAQFZ1+6eaNc+st/WSb++H8EuDrVgEhDbr98&#10;93bZuvPdsrFwsoyc/gKcCdvCJ+bfHE2iCGRyGES6VfZBQMxSbUWl1MFfvV9ahxGkfOu5chSBxfTZ&#10;c6bcE5Vpgvg7gQOT0xOltx/1tW0j5cP3Py7th5Aox0DsmobhanDTFRl+dgUeSHXMWMSX9Ibob06C&#10;+q+inxFVxSDt0OHc9sJ1qJW2YqXVxdBEwtzwQFgaji50qINNsfPimK4wsl9bp2ZE2qj08Zx8iHIi&#10;1Q5Sb3VOE/E6MDWET6QQOLX1EJzZvWzsxzYLD/1LRGz9muBIDxIxXx4azMsFJT4kodL3tXBLARJT&#10;ttDm2A7E+aXcHjYdUkmicEubkQqLuCDmNDUxgOIKJGjJbcrI76hjACTWr72Mm9wGg8Z5Zy88FkLs&#10;1jIx1if9tAUWu89qOkCqbm8ZnjiDtW6XmanxMj41CS4MLp1SLPaJ8wtccDzheRRlbA3LN9+CQOMe&#10;+jzKkBwdR7cB3PxovrTRs8Q1AuqLNz8sfQeXytK9S2Xk3M8BRnZfHx1CQj/+oJybQfBp7p0yNPuq&#10;ntSCtOKDT++V8tcflPLiDLj8UsGpbuUAHL6dHSj21ksZGzDRanKWnAKnJJ0ZMJkO01WuXJkrr731&#10;KtKRxzDnnrL4aK6cPh/ZnrLT7OLV3gabh1ZAA8+pqkRw6cL0htAwCV+zABX4QV2U7+lyeupVTSpy&#10;IjTRQJDwgVIloHFXeUxiABdm1OdZ6vAv3suNlNSxPqyEpejgJRVFNkDk2jQm42CYQ/VUAxh2UUqy&#10;jJbQD+L6OkRfz1dfBbCUUKY8nDp6anyxzs4ZSGcPShM3kipXe4ky56TpgRLCYz7sp3gaLriu3hGO&#10;hJ864OYpBmCr9WXSNaFirxeJ4QidBcR12a0BaRy7kAC9vfBPwwjdA7IHOWveUrnM2vV3C/Xyq0j9&#10;fQ4JZbh+fxWc+DHa42FcqjAd+H7/v/qLcuztM0DazrJ862Hp3vxuGT+5XOYu/1UZmnkDUgNWFvZw&#10;a3W5zN+8Vvq7J8vm/GY5vrWGe/rLAfLoW9+cLi27r5U2uCI7xl4tx0YGyjH491uQudkNjw89MzRa&#10;WVssr1F6y8hU5EXiEo2Mm9iTf/H/+jdlYny8rKHXzRoqrt4gPMhAkuuZbGoVnCoFETgbBjARS6kA&#10;gVxSY8S+faPTcemiZEXMT3mFIZbAlGqgXBTr2a7q58IoHWwzOPORIh/JRTp+0rp+1nWKk3KZVEnw&#10;W8Ec6ncVx605c6Yj8HnMAOzi84XjFme5lkoqJQcRGK3PGFlBJNS5hcyBGAqdW9eWPUFEaNTNGtfD&#10;X6IIK++nhef5mWlwHraLdPCuiBY6XBiyNe9P+KYsqAPvHpCNYPFKm0CST9vrTaZ0UPTXH8mvn1It&#10;GRjhB/djx/c+Kh13b5U9+N1pU7RzbtCpjwaBjHAxtv6T3y3l1fN45CHUpPmysnmyHAy/hHz4Icx/&#10;E+oE2mEDvp2dbeXs1/778KL0oHU2jV7W9GIe2OueL50s5esX6YMOiQdcY/IhbQAg7D6cHjzUYg9S&#10;gvbF0GBP6R0ZwzqyQ0Man04ZHx8eKL/4C18u/8X/+y8Q+V3J3LIa/iQSsrnYdx0gpop8Su1AIhp/&#10;3VRfhPBGcsGLOpmSPFyFXiX4BNcnIKnyuEOAuboNVHMr6ltSY4jEthoBJF8nVxXddACMUgHilYGt&#10;9HS4DtVhZZ+uF0ipOeCfxiK/dOOnPJVOprTloBHNyQPWpznXWGTaGJxL+u+r07KDCEw4ljQcx4eI&#10;1V6U1FiUty9OU7siRbB5EFYImaeyMauVG+71q/k+/455V4pR2Bt6Bq8xUSXyNyVLMD2GQpGbDpfy&#10;/+5PsSe0ccFt4f47hm6+Rww0waY7oruDiIMOYrsIXE2dO1emz/1TuorkedmCOqKSQcCyHR6gDujg&#10;SgrkGVxAZB0/Ck5MCUnNQb12CDMSFKcniY0qK3B01rkOwpvUAxfpxOzZsrRMqRUIFtKIu0cmePz4&#10;KHJ7jpe3vvBK+R5ON8zzr3J/EkrW2dkoCp8QOUz1NrZkSIpLOPkrSzR4s3ziWDg5u9xSMQ+zDnJw&#10;gtiSQEgk74Yz2fbocqIPnS6wSLTy5udpfFQzALwo4JCSEgZybpTOtcT1DITkMYiWPoGtIsg4TADE&#10;RdVJ+65ksESdjF0GF+Z0CY6Yr12ZtgV0lEwicyN9gSMlMSRn93pr9HTFFBmZVbt09UkxDW5jgsuJ&#10;JbsV+OOVXP0Z3H/q2/r+Z9OYdVlFfQJE9YEKLzC3lk7YAr/yliWNkNYqBBHxkCrcru2jVAsZS9lG&#10;6H+H9a64bgAGbS/C+9Tab1y/Bw69KSdB1g4zq5X++k4YvIPgxl0gok5EbxmlVfUbJSBmdQAiYOPc&#10;HYy/CWZ6H7n2x46hpQd61jgEYWTTmVFaFwNUyMLE2M/D+3QoW4uagiImwcRqJhGcvU4ZUH4M60CJ&#10;o/hplsZxfFIy3X86boY7Ga2bnSxgzpmZgUI/cnbq7Iwm4nIZazC6zRUNd04ny+mIkGqnEUpllSEZ&#10;aQgCDq6hauHr7KXJqCkBkIcSEEBUyZThw43lj/+0FmB46ZXqkP4Of32unX5kE6WYUDDLlHosJrd6&#10;pO+J7QKDVQa5JvN7wcgXivtIJ+W8fL+TMUPV8LTiYT/p73oTawTO67x5wo/Q1bQPMoAT4Y30OY99&#10;cG3GN8SFoTdLtWAWrPzoltbi3hiUEoAZl0xC6x/oLVMXXkbG5AESyTYRtOoqJ184LQ7fhjQEdWgT&#10;wfPcrl2lo7BEcHl+WUcb7QOxlfohlyiDli0KdPV1d5eJkycLtBvhmboIBNxkgcmJwc5mlmYkgG/+&#10;9bvg9uPWGgxJaCcq/8A7+uMxAIMTqb8ywYfUZWSPpkMpPoRINhK3VZydDktTmriUuFYES7Svoc5Q&#10;DFIXk2fn6TRfXu/T8IwIWjyxRFzaofRk3IzyCd/wvZqlchkxV9/u1hy8lyqKTuDj9xrumXSBBioF&#10;nplo+MNN5bNJMOrka0KuMiT5XHAs+UAYGxBicQJ24/Lzqs8NXIkm+mD7sZhUA/O3t6iJxIm8zd+N&#10;77VpTyN9bnN+rjXjuSTIXXhYiMx0LpBRyHNGNy/nHwYgJSfV2g4YqlQphuAl6sLvLiAfz6JlEMtu&#10;emSa0h7BeJtrmzpHtw9NUAeRvrCwtAWEfqLEsn05PMJlybHh7WGzpu7uHhxdg8LuHFdpA5D+UH2Y&#10;mcmksSW4UA92cO+JccHYe1RLaNmCRhOVHq5jHh+jAdSp06cFMDPAmqEJw5jvEujkglt1/PLLjUdr&#10;YNd92kGRmFh7GwIEybG0yek/rl113GR14KUoFCHYAxTYo8GZHGbfCo+yoeFqHdh52m7bwTspWXgn&#10;x/FxlqkqBUVQskTQisExtdcObBcHJRFpuYRCoFdwQb4z4fj7bNudjZvEucNFqu2O4ha26DM1BoAD&#10;XkRinx7u1AondtXATElYQ/dn/fUTiCApVLeZosNnYbhgwpSMS2vb5crHV8ogkq2oQtJ93A+E49lL&#10;RJIutLWjSsEIaxaVG777Sv/YQcBmaRmdB7YXxZUPoMISiQnP7o6WMnvxYunoRj482PAdJKUdhy99&#10;AHk6PVA/qK6wJjaPDdrBftCluYMo6RZ87U+UUrwJokF8RwElJpNBf8e8ZlA+uM++lIQek+0kiSxR&#10;MyodYBfR/fzX3izHERPI0s40xutej4ARMx/FmaSrwYdOZFdExI0/G1mtAoaqlcDZ1YIuJkAM0eDi&#10;yPWepoEqPRvzzaqePOoxEd6dqOyZ8aEETnfNRqVGfXJb2xc+ETuqokTBfij/L5UIv+mJEEE0RLqA&#10;o/+FPhLqTSWBOAoW7OKjcLOGN0X4FJxUEkWUQZXKUk4JScFN9AQRhiZiZE9C4jtKHnJG3LO+vg2O&#10;yDV4/T/5ldva/DapKuEdBB9Mx1jiQN0rb7xcRnEwATmKjEcai9jDLSDu4jo4KdSKXRh5PMaeHpKD&#10;A+AAJStP++Yp5OgP2Q3dfHBsSL+pwjBvhWkCB6W3rDxZBsK3lhfefEW9gzaRfLaKhMGtx0tCaqbz&#10;HsXRP9xDHorcg8Sxwb6u0j0+qZPJ29AVgXqiMk05B7TR3kIWZzk2FSaOVTzzKUtKq4FmaieOj5ST&#10;p2fLJ+iAoIWHFzchh45g5uwJYiIS1Ri/soSuBjAf1o6FU/9ytJQ7nNjtYfWOXDBVGHBS6lHbeJip&#10;N3Tb+qGR0+7nOO+F6lDDZgh5lYEXSgn5+olkWniKNKtaBorzpvOMojp/XDwi5hq/Q/VyDICGaa12&#10;qKi6QRTmzoSNn123yEti8Pc6VBffpyEd/poKmFoS3tHIMqH/JIT+KbjfFLc/Rh/+QBwQMBiAenHj&#10;8q1y7968CJPzEYfE82h/Uf/uBrINAfE6EODqgoohZAbS0tbahzeE+jsJYQeJW4vIQCQC7zFpEP79&#10;ickJHLqH4NNRW3n/nQ/LUG8HCAFqEFJ3qXuPjeJ7EggkSEbrmSpM/Z1EsbC0Bk4/LylyCCJjPK8T&#10;RDZ78TkYs33aYyXjAVpcjwSymBt/295xDQaL7KNgn7gnnKjVHh0gRuSV6A//OPUl6zr2h5sleWM4&#10;WYpCddINw0tcKzZOeyBYB8DpiSEy0quDiSWyWx3xNeTi8qAEV9MBYZxkTFg5Kb7Qxm7sPyOtualG&#10;bgPAHqPgEEpFToZZI5OEkMY0gvrZVsN8OIJ/k7vLGxPXORHMCpezNRkZtiuTCJvcniOlsWqdH3dI&#10;jTFjsDDyOKlOxbJ+yq+fwPGTxxiKFcy1Su0X54hC6cXVso9SulOnToL7EumgsrApLG0b5bQ4cLZF&#10;LwuQeHVhTfnurFiiupKJbhRUHaFz9yJ9oWdoRJ3EukZOluWFJYiQ3fLmm69CFx9Rzjt1dnYxWIdr&#10;8vHjZenhe+xMcbgr2JKYaA8wK3P4BPR3eGkYUKItpPSOFgSwkK5AYNVuRSGm7AC7RLgxvMT1B4aD&#10;3SX8UeF24IUOI7BKYWQhKpHCsjTOrr4a/vybdavrqEiviyN8gZCGjw8umRxQnDf2Od146R7kfUQe&#10;tZOLSJmPiDFiG+F8M+fqrmQO/at1Nt2jWiznb3VB7fSIfrxGHQassmR+T66GI6cpbbdhJK2FeFRM&#10;Qcad50OYKar8DCEn52+W7nEGujb1S/mEwhsT8Od4fC7hma/MMH0a438Coj9LEg37IzZDcCEXZ9JU&#10;D7jkMbSzW4N+vA3kZ5xERRc6EZC2D1sTul5B3hBEX8eGx1TU0Sl9ni1HIqWZiCz34FaZm18qnThZ&#10;r7MXRds9yMf5+KPSjoMLOB41WiJvJ/TuQURKe2FodoLbt6C4g4dUMNWG41BKLG9AWoAgqEpR5UGW&#10;cZk9dxb2BJLD6FFR4MwcN5minQHBXfV5zfB5nfeXzB94ARSQgZotKpICeJCsS8AMACKtN8YQzhM4&#10;eApHtQ3P/hFzMKKHZ4JqTHA5H0oQREIOJNXD42cwSMn/FVf2l+4l4+y2LM1zH0W309A8yf313s1a&#10;HdHk/fYUPf0yJ+DLur0fKD4ZSF/1WOdX6dYSMXrOjE0oOBW5LTleukNtJHv8OhnMhjyfRCMxX9VG&#10;+o5n5hpvg3H8+JdGBi8nGRCP0jwqH73zHgzUXh0rSW7aDw7fPTIqZKabsJWeFiEzfNfY10TCeZTB&#10;7WzNAwkZV2GSGl1+Tn9uR7R0APWrYyefK1sbqJTaWEe+zmCZnMK4yOGhj3JjHe5GuBh5duoC+sNv&#10;31tXKaAzOEEMGKcbxNUJNec4vDM9SDNoY7tsxmE6+8oSbAmuRcwmlsc9dFau4a8tbTC8ZHqpxkga&#10;4xJ18aVoUnAoOFc2S7JY9gFV+QBzIjZWsvEnSnsKgQKZpMt7OzLL0T5nW9WuGyXVcRFGHCIC1YFd&#10;1icyZQE6oC7jZGXkuQichtGhwsqulnrKrYcRePaT1C88IEsBVYibbtEATupzif6ZWizdji47RkDx&#10;p7L1xB2sz+fLyG51Sfn0Cp6lezHsnVATtOakXFEkR/GmORntJyF2TLSJ1U+J2cYX4UUwQlhCu3Cb&#10;NsUuDNQXkG8+A+onfMmZgYTgzAvQvzdRUC3DFK5Jqyxsk8JGtsiDBxEMICLag+qkbhRlWyKzNz6k&#10;EdTfdbSzXp6fl27PYo+9ZcC/t698fgct8pAZ2QYG1AWPDbl7H7IUBzFOJ6RGB+wCSk4VWCP/hrr7&#10;Go6Qp7qzzTYdsAWm0AWhvZucvd5/OydSxU3eZXVGaEqoxoYKn+joCHijk4RTJ+k7p9HAO+iN4QYz&#10;od9J/lhepV86oMAWEXI/8QGkKm+doG8QJ2cxpxSV4beq9XFZVRgd+5U1nQRk9jjpQupoJqNJrSEn&#10;DOTmGDtxqoWMysoYsbFqBpzNlPiGnD57LHqm4qLV3LkueoR8EBq/UrpwzNk+eq7DEknqRuWNiUZK&#10;GD+LvTm+Ed9pEplPwzGYDqcdUYUTPWAm5P/OV9KDwJzSqiYai/mwn3gt0y+wlv4+1KmiMdKdm/ed&#10;UIW1cOq0mzrkZYHOPDaCED0jm6hYgupBZzqnRa5M5NuAmrF49xH2YK+MogXe/u5o+fyDHyJ62l4m&#10;0TC1rasH9a/IfwcCd/S9UD754P9Rntz/vPz9P/49+dI36WrkOMiRn19ckE1wgNRfJfvhWV3wxPTC&#10;XTlR+d5hIPeNIV99SWDJwBzxdQREs46oL1WubFBlkc7lB0wJoSD2tOWkxpBaFRVlNy5sEJGeARu1&#10;aaAaImPPCUWEM5Gdxmkz8zENBY6n0+IC6Y14VlOkVkQ5XaoAlhiJWEYWdg5j5iUHEcdnHrNysZyb&#10;w/E4Dxmosbl1pNdImOcK7TBgErp8FcRJrAqJYUufvnurR51sOyHpY3UoMyO1poaFn4Snc5M83aeI&#10;kVCQAdso2xMExXpsQxjnfxayp9wJ4AcRP4vu5i16YnAeSw3CZWVlCYlY2+Xc+dPgqF3gsiic4GHL&#10;rDEAnBn634Yuv4jj3bceLaqPOz0lzKun1GZshYGgXnDuEbge+6ZeLY/nlqFb75QBnLTXhcan1Lt7&#10;kK67fzBSbl37uEwe7yvd6OX+4XvQ4VkEj/V2gMNTbRpGn8ie6VEdQ8/9JDNg7fMWJM0qjNk5qC6H&#10;OxtlHP1rOroHiVFOqYg1bkEK7G1uODKOz8XKgmmZi/nSWsg6ICVkV+46jVTpne4eQKRkuChr+zI/&#10;hptEDsj3mdNecSTOJ7ilzLFAFiO8z4hWEXSIHNoD9FQQoWSdA8lYLKyzVhut67KGlfdnD0aWEzJD&#10;k3jihVm2aMP5vFg9x5JQl0gL611XEensq6985/ieazMxR4cD4I7OeRKwwxgOvV1zwY8KsmVA2cWa&#10;TCErm1zBI0rQ9VbJUh1Kw/pZhM/1JHQD6RP3K6D7jzTi9UbXkFM4Ma8fBmrbObSZPmwtK1ATtjYf&#10;ilszy9BHVzKQ04oyPnP5keNQWaCKsG01c1qUsQrmt7WNc5lQGTX/2cdK/mJ+1i0cPdkFraBrYAxq&#10;yE65+sGH8Hej3hX1HL2zx3W6B4mEY5A5baB3DSXAQxDVNv7eh5+f6iM9Q7QletE6e2ICBNU7WXpG&#10;psoCiCoNVK6LUNkHM12FijsEIrWdZaA4BcVMwfnsZrDEOCq1gewMsVOES1C7xjSagsqlEy01TFlx&#10;NLiCT6xWMqMyVwt0C1UjfDOaiqOa7A0YPRqDEJzDbW6cgSaV/Ul3DIJJEuU4khI+xZr+aXHlRkqB&#10;0IjEE3YG9fp0kaYXR8sgCClC+Qwaljj9U4apFuKTAtOPbgOUx96GwRwYlbaCCi3C3yvCCYTMs1zV&#10;9k8qWAApnx/BpqdMnvhOALVDOT95+jcJJ25Ur8hAcG+8HJ+xn5SAB+UTVC2Nj/SrfQYLrHm8DI1I&#10;GsfMgecdRmh4WeAufPxkDUbnI7sfVbjORksuyOb9DAa1tAyXceSiDB8/i6DSIgzNtvLal96Qm5l5&#10;MjRKb91+CB86ikcUeGMSIIgK6lI/pMDk8WmpTa3ofEBWwf1ch3RZgaqzgC7Dg0g76AqdPTs0kGG5&#10;SUAc+ShnRLqd/dsHJJjx2pnhoLkMVCKi+seIRljzyAibO+AeY/8Yim4htVWONhQHkFPTYvdLLL0S&#10;n9WuUM/FV8pniSQkqUN8JgNN+Czz6IUk5EQYiz5uq0heiFWgFMvBHfGe3F8tsnnUPAlCZGzCcajf&#10;/R7Tnx1dUMIjbmCkOyukXzyTMQESjLmDakBDFVEePv9pDVwXe8vE9yQ0Ad8wydRmS7MQtUkLVKFS&#10;0iilTzHf4Bw1wQRQA6RJptoMf8Y1hFr0FGGIcM31KFleefPlMjY1I1djBnPmF9AkCVx2Z4f+9OCw&#10;eATTBrrgIhxCXWgfGit19MCLo36PcBfSHw+35SZ0eCQCQ1KgS9jGDsoAx8CgjpVP/ubdOH6SXBq9&#10;Y0bhcjx1AkSFEjrAim5FemM2QFCP5lfA3R+BaW5JZaLzobu7t/TBazQ+MlGGJs+URXpjiLCSQCZk&#10;2X1YG6uyHHysA4vaf74XaJ4OoVacvR2+T20gLqKOqdM1eAsXT8wkPoe+qoAQkIu6Xlr+4kHJaSKb&#10;jxvPCvfH84uqEKfbiwlJ2tvg/kYL68esb81xMqOx4u6xz0LQ6NKQZ6tKPWi4MsXZFQyLnvFUMeiN&#10;iXn9eKDSwPKzuM5I5kL/ea5Z3hbp9amaBZ55Gc7hD49KpRLxOwkzFn6bwH+MRye8All/so+9Yh31&#10;Q58dyDig+ftPrif+ArD7+wfKZz+6BF36jgif33Ev6G3p7+uB2jFZuSCpy5OumdW6jVyXVbgTNxbA&#10;ncGld0EQ3Mc23E/fey+CQaPjY6X/+AXEXdahZ6+XVxFUGhgZkv23SaRGN7IHDx6LyzOTkgZpB6I7&#10;3bQBMK/jOL6mC5KC3J04vIVrKFmeIJi0tXUVRIaceqojRGLxADMzVakJyW3nOWPKTKKKhIiz13wh&#10;Ug1DNZE64rRULlY6J2Sk3E0cOIBqXRXdXcnZa5ZoNYCJZEoRNnby71YaJuz/jY/IGXzQGLmxxbR0&#10;ahqirGohQuJe6ncZD3MOhLlZ9nenhFerDECI2TJpoMaS64xFqjFEVEblRFk10DQhTdNzDXQXkqoL&#10;mQBpPzpTVDkFn+FkfZvfUV3iJunEEgoncXYHsazmmBhyzSJy3huSSjALpH/axx5ILhA1OXp+Hp/x&#10;XoMx1lCvRfFfTGAZHQPaWg/KSy8/Bx92j9tmUG3B3mzB3bgO43IROjT95AzqsKqI3JTMhyF/HkEz&#10;MXJcTZjaoXYohYBGJTi83Jf3roP79yErsgtE9TGmQsMbDg6E/HthhNIlOTk+VbrwuwWJg4TVpnT3&#10;DRyKABsCUoIqMXPp6dLsAwEOI8Vh5OS5sogWfcyUTY+Vaii0jXUWZEpSE4NtwmSmlfTEPZEBxmPY&#10;g6uKU8FCj7ONCJTqsIBAFtWtYsH01bLSXdl2SpinTu7jId23kPvksWWkUozB55snSGSilLffXiH+&#10;RaTUiXyhGlU57USmUGv4HaWES/PCMIw9t+pjdUNpqExYUx586HNCLj+zjvb6I36aLsP8m0wku5k1&#10;T7F2hNQGrE+pC7VI2YccyJJAalBsDolDISYMrlpJzkmiznnXSUgV9jYRPfDcv2IN3ODA98D26lv+&#10;QUKlWnA4NV3moIdvrM8JQWmcHkF1aAMTYBYkD/cdH0Sm4uwJcFqe3kE9nr344SUBMawDIefvzkmH&#10;5/Pol+9CLH54ZLCMn3kB+wqjcXWlHIfaM3lyynuNuTNjch3VTY8WEUy6HSoLkRqSmIlgPMVjcoL+&#10;dBAhuDuZCp9Hv/ve7dtQqdyGT+1ImLseTM8Syl0jUm0Jv4Fhg+utRtaBRB36y61h4xtiTTbP3Ibl&#10;XVm5YQAmfyHi2nMCax4Tz0MDNBIerszE4MLiXGJl9pBIf+VEsDBfV++gOL12jrp8JqPJ5Vu/cIl6&#10;x+Cy7LNYlf4FWxdHldFpV/YhT8nW8Z6VkHeGYnL05Lb8HT+arz6P/ixx+K1VmZgOiQ/Pqfo9cpmh&#10;szvRKuwL2hViNjWBmdDsejRnbwDiJyF1JUIbojSw3Ot4egx7xQzzra39cvnjz5AWjgglVI9xdB3o&#10;BZIxT6YFeevcD6qkNCp5OPDG/SfgtutyLR4Dh2YMphvXkuNOIKmrd2QE4zKz1H0wt3AkDfGmH/Wq&#10;96HyXEbW4TaIwcSUKktfGZ8dB3fvl4HJCql1XLOBHPSH8LhsbDyA332H7XUhIXyq39ipF8rq8rrS&#10;e92VLYQYcSrUGq48E/+Ea4m1vJZqKFlIuHaFbbyBE9BGy0NRdw8gCOvkplD85SZsj9I8i5NEAONb&#10;6sDeNTf2afjQGcjiJDMFVjvuYm6/7NbMhMrsyy705FgyPrEsdeNyfWcWWpj6fdgZE4PoFiRnrXV2&#10;z08TDvwyMZoYRCiaAuWLE8qOoiWHFJhAIgPb1/tAY7cPUdfIKIdSxZYMWB+OJlRXfcCzSJ8dA5KK&#10;nsL23OH4MK7R3Bt2gMZsfue/JT0QAHz1zZfKCI6k2YIxyQARfdnbW3NSRfe24bPGNTRMe8HhB0EI&#10;1ONpYPLQMRpJPFWc6gYJ4vH1+zAs2TxpEx4YBJXOIp8dHQSW0NZ6Fx1/Z05Nw/cOYoLqSnlFDWAD&#10;lVALIKSt+/Djw0dONacNag65+wC5++RJpS1w1rTXGIB68hBBLDk2qFdWgl5MwsFQ7iGNV6q+RsJ0&#10;ZJjQyeDNUPhCpZIRh9EoV9Y4ZK9jvSV6eViAkTB5j1QJfEZAkaslioYQ17WhmQZ39ER1PDjGJHJ0&#10;BNfxNHg17Qb3neQE6Y0RleK++vACcy+X8FGNcbUSX1UYX7hk1cvRULevc6s6c1HZCGKQwQ21sBoJ&#10;ZVhyTP4DQHfRqk0eAN5HouXInBftjIg0qvd8pvsI8axbyJvDkjbCkj16RAxetTP5LA35YUoaf/vs&#10;S0+ND4PFaSyJhkpqPcXh9fGh1JIPP/xROXbpGubL3j/t6u04OIiej/CJd0MnZybkkZAavnBmKsLg&#10;fPQ4DVOcxIc1dEGfZlBoAJmOU8hBpy++DWNv73aULagqA+DsbSdPlTUEiB48vl92kItOTxDBTKTu&#10;AVKPTiNS23cShIVGHYAZD0DgsxbuPYZXZx3X7yqINYKi76lzLyLZjFLDhfpSZ2TrBM6EC9oHK9cZ&#10;sXIFS42hJ6O2ieKEa7esEK6HuKWupkAK/nP6LSnM3IJ/m7MzocdtJuxJaIA6OWSoBZkfs0O3ZujZ&#10;PmrSyClurCMirQr4fFELJRNh/TIig6szr0L95FNy1NeYQHkNg1R2YzoN92l1wYAzYqYKk8EwLkh6&#10;IeDwVNsOqlssoo7nuvwPm4JxMmLM8sY8Jic3S/EmwchzSMPUb62PVipSc8GhrlR5GTFlE0j9f4+Z&#10;43uv+MxVqAqDCLFfeOk89lIFwArcCdHgepy7+VCuxD24AI8BXgQ3Q/x9QOZJHAHZzUZGyEU/QqYi&#10;g35bUD8W0Cpv6z66jOH6UXhUegfHcTbTZrn56acgoLEyCsTvR1CJlUpcFL0za+DuSzCW70NNYroA&#10;8YvdvfpAbMdRiN1z8rjy4Pfh9qXBuopnIM/XHDulMdcYNpQCdFhwnnKdxRxOuTYeiY3IJqKBGpIv&#10;DwTQ4U3UmXnatXyYPinDRlsMQtcVuAODBYpAPrsxsWmVahMeCosVIw43t456GtlSrWFCFXVI5cNw&#10;wxrZhBzTc/WOV5X/YQwGFonjKvORnD0qjRxgoKETQRemNYgog9NzVuTGVF1kdPPZPiRMTZmS+4qF&#10;MyIQCF2tKQjGip3+T/uC6Q9KMoszWvWNd0HXhUr5kxE9YSuqTEgnZ88vG9HXSI1IBxzn3YcmRJsD&#10;Azi8ANwWqQAsumBaLyUkz0ylx2R0Gno81BYi5xGYEIlhQ82H1srcAtQd7PWBvGw4NAC9FdlDfXSk&#10;Dzk1x0trz3F00l2GXt9aXvnS61ham5oW3bmPHBhyd0RJiXjd6C7Qj1TfkZlxSBN6ZuI5IMZ1BJIe&#10;LdxHqgIJDgUnIIDp554HkURaBQ1UuZyN3PxtE8+S0XuT+U+keEpzF/Wn4ap8dqsQrj/UsYIYhJxd&#10;3CyKisVBcHEabeTs62yoFEhQb4RFp3mON18uMP5mQIaUmP1eQmcPKa7AFvUwJkptB2fn3OwzJ+dL&#10;fZyrdmsHN8G3fmbuaCpW70i8iKg6IDhUCxK5tfGajfqeWolInzs/Ve0s1uOILgEQ3FkEY7WmWZRi&#10;amHzTRKqVR7W6lIKaUrJ2bVRHrKheSf2/vTfKYnyitDV0xVXt9JI+NONvI/a0OtlBpxz5MSw/Nv0&#10;kx/r6FLOEQ8nILItPlyUOsIYCyOe7fSHI9rZh+tPINrZQ+OSZ6xiXVtI7Fpfow99Di2ul1DIMYbE&#10;vGPoL/khiAaldhifbTNmTsxCf0e6AHLpaYetr6GQA/nvm3fm4Obc0Kkb3UhL6EN97DTm1t0/K+eF&#10;Yj3MwgyXLxlfHMcuwFFPz1oHMgtuP9GJ6qWuBUPMk2OSRUiPyCgqLyCSOxmMiAxfKSifxRDkwurn&#10;RzWRoXMGiJiKi4jYU4geHDer8LW/VAfCQM0De9USWp8FUkpdygOxmK0Izk5uSK6eXDvUpUR+cXal&#10;+TrQIBWBBIFnZu9IIrdL88xNxQX4p3Gy4qZCy1C5Al+la9oGctcvR1zNM0VgJGCsgXokK3N0PzkO&#10;vyUtUYzyOxq4cXRlzkNXKqYQSB/M5CeqMWYbTxPAT7kw3aYi/EhrbkHnsJfeeAlRzhGoNBvQxVeA&#10;1PekhjI3peUY9HGoDz3kumhgynOUOsDtuYfsqbkGo3QFfdDvPUTHAHB4tfQGTLpxqsbo8eOIdJ6X&#10;8Xp0tFVe++Kr0M1xPhMMTHL3B4/gaVm/p4BUB5ZAFye7EJw4A787VRzs+TaIkem9C4srIgJ6ZfpQ&#10;2jdz/gUZ+Olj55IdlLJkd3Ov9O4xTgN/C9VHMiGq2ir0rqVgdcI1gWQDESIHIxHZ+dOBE6nz0Fnz&#10;IG80D6piUYIO3022L3ypdU+7v7jpRiwbc0wqouhJI9ItyshpSVQmJuehU99u44kR4UY0z3bbaon/&#10;yJazqLKqlZ2Bk3CIbKlvm62G90jr8IgieB/dYJwKbsnveWIEObCKTqj2MF5AMZKiNKRVtuPmAkKI&#10;6LfUvX2WotEv7PFpO8irTpWDXCr0mGfQ+Wnkbr4zVcd8nyUCrab6Ts4HIPInP7gK3zaPekehM7pt&#10;jQwOlL5hIhxyU7iXmAr92xvg1neB1BtAvn3o5izWaIHXpB+ZiuNA0t6T4+Lw1N+593RkLD+6Bzcm&#10;Dy7Acz78REfbk8syqawfxR2TJ2ZUcsdDEyhlVhFVvY/UXSaEHYK5Eml70WpvEM+YmhrTfNnwaG8n&#10;ThCXBKQ9ZCRnl4RJ2AUU5wRDtv8gE1QqOn6Yv8P9orHdDzWODSAiguqgDHEogyy7SuGtW0C08eHe&#10;KQGTagwRS8GfAG/T8LKRlzA3ggiR8ZH17Iw2mhMrgUtGss9TFbIzOsqG+8FxUz/LYBTf+xRruwBr&#10;f7P1brkFtQ73wRGahbFig7o2fI3jocMLYckfKDGsCimBLYhZeeyBTxkFpqoiVSi4fapTmR7dbM9d&#10;kVj8ITU7CM3z+v8b7WvETmIIHdZqmfdgE90L2N7i7IvPCQGIpHQFLuK0jI17C+Dy6MsOLwivZTIX&#10;G6KOAOn6oOezeIO7xbgLk7SYz7Jzax6uQbTORnH0CPqrHz/7PH12Ze3Jk3IGAaXxSfR5Afy2YHdR&#10;5384B469eld++wwm8YS+mclZqFPdykPaQCE3ieDxnUdI390q3SCwSbTZIwFli0I6NMjUnuA5did7&#10;ffSYDY8OSYITuZk52d45AHUJz6VnCQGqHkR/wxvjjSYXymgURa+RhAUMDhw5auVuu4qS4g+dwKFt&#10;Jtwt2ptdVA1wC375qPGSWiHqd4KYMtq4yWHIkvOpC5UMS5ayGXHtTbHRp6IKPE/EFiqDPHGuwXau&#10;TEgcqyAybSqOmIDKxMIMVMq+CKTl9T4DFESlAwmcMlERMa8VZ+easig7Ugrwmcbi/Vof12/3Lj/X&#10;+XAyrCwvTT0mlp/5Sq4e1yWDybuS4WtPMCSJuw99GxcftJWP3/1YDYh4nCXPQuoDAvSDS0+fOCXV&#10;pQWIxag088VXocM/xiHAjGQeQCVpheRztRGStGYnJBGYT4WkAnh02K0AyWDoxPvgxhzSd69IbaEG&#10;oXYZaLQ0PXkK97BFXgFiQ9+HinOXhLaBgmrAthPeHo49SVdo7wxwsRPqDTg1VUB6V9JGknOkDee2&#10;DknLoGdoEBKHpXy3QCjrzLYEIa5i/OUlpiIgLQHE80u//Gs1ZyeQGRVNrqPeIjxdI7iZmiWFHqgS&#10;NFAeN0gEkfxFjcOfzvWo3ZUO4fN7cXZMWm46aoDSpRP52fWV1UrhosT3qdtz8+QBkSvUT2UqspA9&#10;OKq4N+cngoA0Cu4vFYTzJ8FKjFiVyiDUU0jWkCRsls/JychtPMfJEOaf/NPSKsxywoAfE6YRVFIB&#10;SCC0Ed/qnhD+xz2iPx3fm9gcM0hyEcIHgVsMGS5b4Jo8pODcRSD14LBUClYUkUDJ4Zekjz9G4hf6&#10;pWM/SQgs1mCaweQZGKZIBW5l62usgci/Ar3/HtyHewgsdaIy+vjJM2hmOoySujkcorxXLuKIG6bu&#10;HoGwN8ndcXrHXbTxIOLR8GVxTK+isVCLTp/Q2Lu0DTDuE/Rt37ozD5fksXJi9gwqoBDllXFVyiJ0&#10;ekpIVlVR4t+4frv0jw4j92cVp3AsA8GRDsFngOv3AvnHUGhy7vlTZRTERstSOnvmYmezJA5MX6X6&#10;x1g9rXJNjDDhEwedynI3GXizg7M3kTwRUaoFkVs6uzlkGn3SycjFw0ND7wXdX6n3q+wu1SL1lPdY&#10;1AEtfdJADc4eBjHnrmuEiESswKzgqpx2cg3hisRiGs7U2R0pStWryX25YucN1W2rUx2qObYjrHvS&#10;2SMWEQiZvXFENgmQn4rmlfLz1BXPygGnQfhFeDGyyxzycy9dgErQW+bRJmNjjRFQdt5FRzcAgAle&#10;QzgcuA+nWdD70taGwwig6qyCEJYRrr937wainkAiqpVwWPTDZz+Os0n7TyH83z8Iz1kPCGW9DA0N&#10;oahiT0c4bqzfUqIZCYeHlo3iu76TJxQlpX3ANIFVuCsfPLwN1yRtM3hlMI9h+OdnoELRg7O1C1uC&#10;DhBsykPYEY/hAmXS2hLOY+U+zc89LusfXZK9NzzcV2bRv+bEiQvl+NgYOP+AkvQe4GTiZRBJyyAI&#10;pJKgxHxaszzuhLcDSzZpoFQIEHHSgLmPCkfEjdlqybFS/D/Dfap0Aaop+NmFGBVh0OCQx4ISwV6X&#10;VJf2D6L5EJOjiIDymYq1R5CJ+TVUB5xo5XmGjJExUxdHZ7WS15pIY45ciaXg5nxYqlw0lElSJBN1&#10;PDBW2m+rcdyLkutjzk9NjR7bqcYN16SoWyn3WrNbWaeB2pzMT8P4pHaOH9zCaG0pVbEcf5ZGEosz&#10;Ln98VfWiPG90DHp2P3LMGdKn758eOHpcnqBZ0SZUlx0gFPujs/K/BxFScuA+HL7biczGQ9YxoP/i&#10;CgI+PDz4aO9BGUSXgt7hCXD2RRxEcLNMTZ8oU+ehtoBwiEtsi8cA0ePbSCSD2nIEXZMdBZgmcOoU&#10;IrFQpajWkSuvgUvPI8jFnJrxE1OlE+oV1dz3cJTMjetXpYIxm/LE7Axy3gfKb/ziF5FSPAzJ4J40&#10;67h/7t69cusqksmwJtp0vSwFHDxt1680asCmai4aXM+HAhhwqbuabbiVApFLtYr5qhCp5kLy34Rr&#10;0NzZlVC8lE4NB5aMcyrNS07JaiUSktSTuC64sNQYGYmULOw7CI8BpUJEzDiekJ034nO2/EiD0f1f&#10;GipIxQdzEbVLkZaZGgnh5bQEryXLvYzQnLuDTqaeJEaP53LHhseFga54fhUQqcD1k7l3DeD468dU&#10;mUBufW0iFEQ1HNYPnfsM6k+nL5wFhwZCMINRiI3yPAR9DnnaHVSLPiAFq5n6z85ADekRkVMNWV+F&#10;2vIA+u/aHWVL0k7hoQND4MIjp06Vlu4TOAF7Ra06hl55qWxCI3gA7r61elOcmS5tSoMTUD/6zs2A&#10;wOChYkSVue7M0UGba3KALozZB71/FlHbXniLdvZwNA09WRjjBAjuNE74mIXxO3Nqqvzwg6vl2mef&#10;ywa5cfVGeYxjZhRIwpzZSo/L78B4tDPqRDDBx0Cm/zLbk/ETRjFTH8yzRnmdzjLCgvlDZNfmKcU3&#10;/yXAiWuWqyIqeWQcqvbLnDxVCSImVSn6UtkJgPkxIgUhvCs2TDwIZ8OHusXDhyEq7RxxLMBFCyYO&#10;B5oiysp75Xf293XmbBg/DX3AkoTqlqO6MlCVFhFSRqnIVuckiYLzOzmsUiL0nKyyqs5Ctdc06SL0&#10;9mDUka4RwPnv+PX0c3xxEEtKoPDzsxD69tWV8uib3wUysLILp0oDsSciRN+FA8YYNWUngXUkaxGx&#10;N4jY2zgiRhFTl9EdBxH0ggvzKBqquBsIQM09WgDerIKzj6Nge7vcvvRRGR0dhEpDw/cM2mZAGgBu&#10;a/AILaNvzL1HN3Be03Zpx9x64RIcQ4pwHwzeto6ewn5F1O8fgVCOIRVheBxqFZCee/qFN56HGvOw&#10;LC0ul7s453UJxHqwuVo+++Sycn3kjoY7lK5V7z/RPoORhksmp2jjaKB6IwzILXpahKupXlQ8Q5tK&#10;ScC8ZiGQMqOiIj/gzmvUS4WqQXBnToKixcUMiUy17p7HyjS7F+j5jTxfnYcKYClgBA4hPiYEjZSG&#10;hv7PqTHgk1FSR3f94ioTOT1GeEPIffF37Z50x+B8Tvb/JjScgMY1RQ9CjlNJGHuYHEhzvjsP35Kk&#10;42gkDoJblioZgEsjf/orOPYziG0GXlNrFZENwqb/nGcavfzq80A+nF0UWYz0uDxCE6SNlbuIZrJg&#10;Y09ZjEToMSBg7+BZ7HEX1M4DRT4XkNdyBznt5KYAaulBUc7Y5InSj/K5bTAe9md888tf5KZC16fR&#10;C90dRCOjFFyWhd+nEcXthmrCAuwNZGAyhffRo/uQ4psgGlwjwxVqFlpf7+4jdeGIJ3UclB9+/11I&#10;oWWpf2zXyHSFqakTFajYVc0g8L6li5k4kYmEjqDGD4NKlW6MO9newF7BiHYGghi27u6qVnnKW4iN&#10;IKOuOLA3QDSmoI9/2+fskrfsYZ5b5d7qDvmaa1tv1oHJ2jyqGVwAzQ37jHUiNrwC2a7D8wNqhbHL&#10;KGuG0esc8sZiGkjv3HiPxQCFcufxPKVFKEvRBJFzyf7x9UFk4XWiusTMu0B8c/YgpgB41g4os4PE&#10;n78biPs04jfEj8RciMzg5L62Fhv8mM9gT5aJkzNlbgkpujetkx+g3yKbTbEz2DRUgz4YqErCwv30&#10;y69C9304jygrVB72EOqAm5F9XaYQ0u8fxjGRNGKxP5tQkZYfPVIVEtfx4bsfuAcMXI5D4NqzOCqm&#10;Ax4VMoM1qENzIK4t9K8hsdCF2DcwWE6BALpAAGyguq5ksWV4ZW4hIDVcBsaGEXhi1RP60UBtkp3H&#10;PYo079yLTOWVWaTvI/xJ5q6Gj1FwHWq4VRMMZi7EZDAn5etCBnzCeEsOx1RMF3CwFYJ3kPfp1WSf&#10;QRyt7B9CJJLOzhRMn8iXKqikhcSRkXon2mBIjQl1Ijlwph2r4xcTywA41Y5SwkBMJ8Jy8T7814t3&#10;DMAemaburHNcA1dSjVHSmJRy97JR9zKZAUY62x2RSkEXqCzY2lcuyRY6eya/2SPj68SBGvPQ438a&#10;ovPzp5h+IP4zgsDeLckscTqjPo5/+ewqTqUYgBdlGMYmqvpheCpUj2ARvSI34aPeBKdnfxnaYz0g&#10;glGoIgMwZDug8tiARGIYVJH563fV7OjY3haCOQgqnXoJjAG2GFTa558/g1Yc42UDRuwSSuru3IUv&#10;Hbr5MXDo7h4YpfDKTEMSsKMvU7RXQQAPobdvYExmXPYghWAYdsMwmrDuHYKADq0mM3/G1WuWus1M&#10;RysjUT7K75jMyOAk/5EnBIJVEdQMoJDz0ktArZSZjzoMjD5r6cPM58DdAqKDUNTrldMe3CX3pMZ1&#10;qxypIkgXhjJM5FG/wDBIPSEnpMkEwN9q5RxRn6qAQ0hLovB1OhoF3hhqajZKk/uZcDiq2hiTyzap&#10;MC6rPDhN+jS2A2gOGvGt81uc3OWAlYNcaYe4BR7bevDI9Mj/5zoCed1kyrEFI20QmwxmSrpnsNYs&#10;o349wzy0CT92T4gMK1yW2LiG6ccXXrioM1GpN8+hZ/oaI5rMRgTsOsG1+1mwcXZanJZroP7O3Ja7&#10;DxZRNA1DE+m/MjThYRkFt51GRJa5La1ouLS+zpjMdhmBz3trfancvHmvPLz7AC7AIagkSDw7jcxI&#10;1J7ScF3F82/fQmkgks+IjgOQCGOoSpqF2sTa2G3EBFYgVdZuPYDB3It2eWNoy+cAZwU3g88vIZyR&#10;m31umFOF0K7JXVmtpA/vfJUbo9ReHTTg85KoJjA3hlxRfucIv0vcahNZ3URRFo12ArB8Cnubh8Zh&#10;JBd1kNvaO7G/EzpVcMaKUwIhiezJm5gglPqngkQV13TxiJHQDZWaXccsNUxkhInqUCmhyBXInRNY&#10;ycrjiZmWoOeL6CPTLsawi9SHISe0Xevq0j33obEtkhw+E5GY5+MdMJUpuhlILg+RpEKGnZJgn8X4&#10;eKweXxNHcm8+gMNkPxkqkC7e6CmX0Lru9vUbUDGQP47SvCk07h8cvYBieHo8UCKH4me6E++ieHoX&#10;ag6OmYYTANcC+SeQtMV8GObQ0DBdQ976Org8dfnt+cfKb+kfndaz2fKajOXiyxdhdHbDoFwpD67g&#10;yEnYduQBLO1jlLRnYEZG8Sb09hV0FX4wB387DiSjCjQA9+gUXJK7hwhM0RUeKR7CJTIhccNkvtY8&#10;yER4qJ3tNqub1hqcKCZkrzgKkRGqiNQDsn586TZ48Leqq6q5ZkS+tTmsW91QdUke5ZIcnNzKrSe8&#10;s97jLOBgYYNKqfCveWwLn5ktMHiTG6f6OuvGgSgktKhqYrWL+4jw6+DdHAh/pmHCdTAi2xIFHU8h&#10;Snhvau3BQMoKLgesoLOrRw2f6+invDHCLNlj+r6Z42LENQMhwLNHu0NUNbHYOHXetUFlrvzjr8bn&#10;z3L5hlCo77QE5FyZi96PM0mff/ttRszEPdeghrCB0SYQnMYhgzo9aJg0AZ/1wDn4t+GBOYBkW4Ph&#10;uQI15/7DWwos0UXV19tepi++iHSNDgSPthWEUtE99mIASP94cRPH2nyKghEkgsEdOTszBuQeABxa&#10;5M9fxllJ9+4hvwXSoLOrDeH+gXLmLNQlNESSzx8S5eF9RGORBDg6PSU1mVKTeTUKfotdJy4Y55w/&#10;YxtFTC0YCPHkKddj0/CTGhFjUXTnMS0K2YcrKzkxS/nYcdenHYRBEBumrRFScOuikkgEg3wKfKlE&#10;Hk481JjklEwdzrvyUAKNIGMzxDN+JSLLI9OsQ5VO7AioKZsdBpxUlq06EpHERyUFjZgJQHEKEo4k&#10;kXVyFZ1kdmJ4ffK67Oco20WrDXQOF20mg1VUH7hug9fqTN3cNFWR4BI/Ae2b8/yxr4UDhhP/pHrV&#10;A0SnAfkpAktM0W052FHq9iDUh+On0WYO2YYtVEkhSeV6RCrAOiKgh+CUtNWYNTg5DnVk+LRyzXlY&#10;GE/gODxAwtbAZNlYvI+GSZ4v1ZW9nZXyHCK2AyjMXoHa8gTc/datz2Ho7sjbwzz38fPIf4E/fAft&#10;tFfhbrxzD2crrd+GS/JIWY0nYFDvqg2TVcjcI65KJXdSrQOp6UBhR2DVXwQehmRmc6V0+9ZqDG/A&#10;zeTszOJoB7KoLXWcNm3ObM6ZyE7OTqTNkyn0JXEmrouLKw6vrEaNG9Un1GHlRjS/s9fHSJpuRYsw&#10;+8zT8pabNGICyqFRtRQ9NJ6AuaUDQqpVZasLIpb0ZX5vFBFzkO4dqEEVLdQftasmsqYBSu5C1h7f&#10;m/tGBwFyFkqqsAvkFeKjNK5fPgg5/b8Orlnf5H/kV5n6yJv44c/i7g3WnvpiPKf+lSyDcYZSHt25&#10;C+45XYbOgmsjEmrXH7wu4KL3P7+lvBh6SJi30ofI5HGoLoxsUhIwI3EFOSsPoY4wLQD5rsg1P4/8&#10;+OPIk2Gba6d1EO5MH2HbwFs37paW67dUBUXOfeIEjotEnSuDSfSR37nF1nobKsgYgC99Go1OO7qo&#10;CkGaYE7sJ3PsaFleJEoMFWOoay/2KJISU3oS7twbxT1iP7P/O/fQ3e6qFN9arMr1RzWDFMXUViWD&#10;kau7MkQUhh/qTXTmq4FQHCVpDPL/3C7DGYF82d9u3Z/3Zv63nf/BXXFtVXJH6x7GBm0GRvdq3zZH&#10;y6MkyRHZOttpxsp3DvQix0wPklJ0gWzdeo7znfOZ1ZT1R+iBHCv+zoxNSo/6PNMkeEscFbYEB2G+&#10;nKSBoRASKTr5ao71vSY8Z0TW5z0lkv8MdaYihET68NvHMxPoLgzhWg+QEPUckrV6oBvD4FxBwIhc&#10;G7vcCf2dAaChU6gXhUFIDwlVl3lwY7opaZgSFtS1T7CD74VZIB1872gsyiZHzPywc8nEu7H8EPrv&#10;DlSXCaT6nsA5pjjiETr5LSI3rid69fV3likUifT0zSIVGKnB7FiAgpKNlXvy2vTDxck22Aj0a1+p&#10;EptPeb3iEUq3MHOiiiN/OgiCEl+cXCXIYFawO6idsFJDOnvqqxkospnELlgwQHjeaXKw4NgStPRB&#10;Y/Bm8MeEQN3JokbtpcMTkywuGy7VyG4/Np9hV10WP5DQmN7JFhV5TawUg8m24HOUDpyHEmi3DRCK&#10;1FB9dM4nuT/dnjRQG8YdidAAjegnfxMplWjmdF0SkQJDLEbGh/a9xz261nq59cZw0VpD0vo5BsWp&#10;bZa8N2RDGKl1OZ3n/zNfyZtqHlVfLklhVUi6LdbThojnNZTlQT3WuaYzM6M4C2lY5yrtwIe9gmAR&#10;81zW126VIyCq0n/h056dZU77EAKTnerPuAJ1Yw51rHtba2on3YsxDraWeOK76YudGMCgeJL5k6Xd&#10;cv/uPE9LBVKDUHAIQd+Fk5CurbAXcAoHTtfbuI1DDEAtLOMbQRu9GZzYwe83mOyF9ncHe8ul5+ys&#10;SyvBbJjbknUG2hN2esZcWWWlnpuA5R7wlf5/qtYsDSROJa6xDq7WFzEYu0OlKsCbeQpxbqybeppj&#10;pZrAox512nVSjL6nXxoTYR2WMM+BIHF2SW530MpEKY/f0MX4HJ57rzpYZkxHDruQNU65gPyTLsyK&#10;qsjhkZotY9zbnTWKzbI670pGR6lCOSeIwbFs3U13qHKow+hhPauCFtFe2zk3IhGJVEWF6XpUmz18&#10;RX1KniATkFHPrlqVOVJVVFsPc3X5ghNdUy35SYhcXaMlBGz9K20mrS7XyIvwfO7P5NTxcvq584hC&#10;bqvEbu7aXRRUrEp16eK5qMgaPAEVpwfel0NwWyZvMW323oNb0PPXIQWQNgv3JJPIBs9Nlo7hmfII&#10;0dSNZXTvRVUQYTj3aL48vgeXIzw9Q6gkYqsNwoKem+UnKwjzI5ELHhfluEOfn0KOO9N72YJvWbbC&#10;bfn5+5AlOXX2NAxgVDdhZVVAD4DaQ8IX810INEXbgxDoQaIF5JMLvffcM7bITlDB/4J/8Y6AYqBI&#10;+MlLMCCPgLQrjggnTNV76ddSktlXpU4GSw/AvgCeYsdsLjm3fL/KEnQGoVQbJVI5qCWdDLLRNa7U&#10;x+0KlK0Q+riqVnBfpWqRxHgN/ilkxLEjPZcEkjWkFQcOEBBYVMfox2Wej1QeGt14r6Pg9RwSX5wa&#10;F2kPSdvknu4g4FK7TGaTeobvGMZm0IuGIVNN6Wdmb3M/l4wlPDsVtmvyDWxODM/fjc169quaZLyH&#10;3ELsIes+2Xn3vW99X+pkV1erer/MzpwF1x1QwIiqxMLiYlm7fU0V/q3wVdNFeQKG6cDQNFJ7u8H4&#10;DuSnv3HjEXzvn0t3n5hGDerUeaUbdKPrwGtvfwEuyUPo5ciDuQsPztY6DgZulUSZgArEXpHblCbg&#10;7Nev3lXnAWZA8nzVMSSJtaEInAeTMdq6u72CKOpJcWadjC6JDsYSzQDIXBTsI9ylwrDHO4vIXcHD&#10;fST8K84eDMrchyKPHXrFVcxu6LuUf41qQcPwtDuQ2YeMokbraumewV2TYILvOIRr41O5JFHGpkMK&#10;Qj+WTAD2q2CC3g8sMrsXVFmMYmNGqozP6HgcgiIQLInMXcFMmNS5M4DkuGUwR0k21may/Iv5QK7B&#10;7WbTICGMI3P78BqQaFS+2EiYY5sR0o3OhAXXYOyBpWzk50xT2EHe+EvwPHz5S6+pay778Q2jJI1V&#10;+jT+spbgGTz9GcgeXzWJgx/le1Vk+WVj2ym52wjDv/z68zgCZkjSMo3A9WtoO4ceLsfgemT/lukT&#10;UF2Gz6iJEcvq6CefwzX7LKgGcrO8bQyBojNI+W1Fk1SmlKygaKMXee07gPEH774PnZudBQZxEMEJ&#10;tcwg7Ekkd+66ERLVngFkN55G4UZHd59c3DSU74SN0AOimTl7smxjHAKX3Sh4eNnOTja98nleROR0&#10;mrAJq5io1EXbhq3M1YrIO+EBAZ15HtZVmWSj0jv5H5EyAEs8DZ5sTpTAVEdbAFfdw+Il37JEN7l5&#10;+t3t781qfN6flT3V6RWh72e7aW4e/fHZGYAEmNFRqSiiZHN6t9MITwf1CORL8/4qb0WFIEhj5ZKq&#10;9VZTFrJKDcB62uEzll6dgaPQ75MZEAa07p2XRgKGgIeeOoHSN86HHG3pyZI7aIFjDUF9eOXF82UP&#10;4z6Ah2EVIn0TnG1HSU0H5fT5iwJvXcooLK2JsTFN/5k6TwpnI3+qMSbh2CHaNGRgmPNxnG79YG6t&#10;rF0BNwVyszOYfODQy/uHzivtlk2TllG3OXcVXhf44ekhYm/ICZTADYFgW0DE29vU8VfA3dExAAQw&#10;AH18DPkvrEoit3j1jVdKG3z0TANgpHYDbbJ5GBirnqi39w7AKMUcV6G2PGQaMDoPtIPBDgz3ay4d&#10;UH22caDY+iYkLdKPh8fOipNTw+hAQIwITcakIKMQ2sySUpjeQWbMGu+IvtLSq9R1uB4Z0HDKLUVr&#10;tpYzgluNyahp1ZsxtsIPI2f32TuZl5T6atMQtCpihCdnZ0NMjk8YpZfHCEuEswpATsrcF3P1aHoT&#10;2hGfK5cSrvPBBXUQJYRSAATfYHnMfPSziSypYjUQRryYXxtRTNhcnyUaQ90Mu/Mi9YkJLxQ6qJS3&#10;Xj5fXkbEkG3maD9wiCFwP6pT3Ki7SFfdhPRjasU++54jmriGIoYebNoXv/xVI2vDaDYZ/SyED6QX&#10;YSc1PKPE5xc0uDH/W3ADTiIn/AyzGeFfPwbiUxIXI5yfoREpKv0ZsulBlf8YA0twU7bSD469XUaf&#10;l2s30MAI1xCYvaxUQhrv4PmTpQXpAqvLaL9CZANxX/7sOlJHIAEgJehyPAlVic1T13F05NLCYrl7&#10;53MAEBFXSIhxZDb2wk5gBzAWc99D5dHO+v3SB7Vn+hykC46GzLTpvr5BbAfjPpHC0tAyjDfULwE1&#10;HiIR6rVd2XRkGEYgeuaX1/7JbHXnIAeKMxBAkHGmAe0BMU5YRPDUCx78JNew1H2nvVKXSn+8tq7i&#10;7JYGqVdxuKZ6ZI+QKZgin9cRsZole5x83Y4PBlgEtViGpWfWi9NcDljTyqBS2JUOUFSX1cxSWGZV&#10;SgQrlktK2SmvPIdaRmTxMehCrkT/cQeCMTx2hX0S14HUC8gJ2UFiFT0SrOAiXKgrM8ROe4DqHt2k&#10;dCRxs5k7wummO5cz0rzEvJvwS4R+FrHrRRjWtW9dfnvBgYS5h8PDTpVhNDZ9gpOo7125A84N4xQS&#10;kI1Mx0EEA+Dc7Wj8vw1iXQF3v3ELhR3IVz/GtF+kBU8g03EAOjWLssl5F3GszByOiAde4nTqKdgf&#10;g0gk2yxnUFgxgCIN9ptZXFgun19lXjzSAACnIXQAOIFEMY7BzMpFzOXuvUeSMgOIsDJw1Q3vC9Wa&#10;LRDZ5uoy+tKgawAY3jrqXRkcI346WdCbLA4f3D2Zhnzr0FB0IgpgmaoOApbwRAhFjagcyEaAQ/Bb&#10;NAaiXXC2sFDmgdwePotJ7YkVK3cCVEYQhXf6MYJbb7c+1eyz8mOZj0oG43E3UJGAJDzXNJOonDTl&#10;gwwUEaUhG4cPS9KEIm9XIp+FCfGs2tDllHLL72LNRK8g34RfIAnSIQCH8cGe8iu/+GWcyTkFHQ+b&#10;hI1mR1uKUqpG6wq3o8Uz5kl1jl4dHacImJArEucY5mY7N5agzaDN3ASSm+jBYEmc0iFkUQeyajLk&#10;UM8i+DPvY7P9aRKvjbWUTiomlyHcWR5AutwDd6c6MQyuPHz6ArIZEZ4HIazC63IbqQNbVF1giPMg&#10;L7amGD49hYJnNC4Vd18qVxEo2qWvHHNkwfT0FPJrJo5D/WG3ZHBr+OvnkJt+B3k4iP8ozfc0+j3y&#10;/NRtICz19pvXHyBPZhMqXoueMTMNFQj9J9eg3s3jhJZdJICx/mLm/DngCnrDkOeB6dG92AFdnqco&#10;OoZir6HsKeCnTz5JxA7PHvEsXMLETOCqk7YkEannEomwObsMCuFi54uzR3db1RnMJzMbkYnsLJ9L&#10;VYdfqBOBVLjM4eYDPBEnaOWJcR7DnQvC/40/fR6pFRP62qnr0KPhg3z9cj69RZTPTQpJI/Hm8bK5&#10;KR+iAwlA7S04gUJRWU8peKEJUk/0h5WnZx9uuB4gPHuI8zl049H7RPWOnJvEyPdE8uyhw5D4KCp7&#10;Jk6h/Rt09hOTLFgAcoODrfJEucvXyyo8H4T3l7/xG3VykxddSZ3K91+vusb4Z9SeGi6CDrddv0g0&#10;lDT0ZV98+2VIuBblqt9DNuM6shkPEDTqRA/GEYTwT04j9RZRU56IzYr9myjb24TheIz5MLh/ApJo&#10;4NysVCBGX1dgmzzBWvqAzH0jaGx6fxmn5LWVs+cu6ISNFXYCXnhSNtHiml3JWLY3yx7t1Muxr0T+&#10;a1dxNiskJ8cfg23ADEnmO23DGN2Ai3QUvncicjtgShvoEKihozjDC0NkTg3CAUBmpRKnWTDDTTZT&#10;5AsE4hMqMpU2I1HSgGmgYiOp79LLoAARQRlilrvF6ia57JjxR+4kXyLbcjj9V9VPnALVE3FeIzwT&#10;foToGKy2BbjZT7fKYHjZaE9CrJHd3XJZ3+m0BiF7ZbC4XTFzd2hoU09mzJz9DLdghPUO1Hk8MsQr&#10;bhhuV6lcjPQeK/fRy5ClXuwXTpfYFrwr5NgqQKFqBMD2wnU5PT4IAwy+Y1TGs+n/MAwuuvSWVnbK&#10;3NxCuY/ysYW5eR3JyHu4cWzPVunqDTsimbYlTvOV7P7HvzGJ2G7xyyodx6fhxpYUH73ziXs4gsGp&#10;+9Y55LVDfdhHlzY2KGJlEQlAOSzQ13mqxqnZczq0QKoL9Pv5z28rIYwe6qEhZCeemS37LThDCaH/&#10;ERigmzh94yrSClir2oXKpSGkA89ijGMtHdF6D8fZXL8jDWIY9zMBjG7Nza2D8uTx43IfLTfa4Rk6&#10;dQGGO3LfyegeoSPCN3/wWTmOw4bZjZjeGkrKdjJBQJkOFUp/wi07Uljtdj4XmbM4uwMvoTfGBWqp&#10;oYAH+zuy5yNrQdm/Izp2RRIXQZqHEjBHvYXZb0EIPUgrZWmWK5JwnDdrRrHRPhjMGY12u2Wks95A&#10;5b2o0gQ2A7hS1sVa9/J1/DsjmSRG+bfxfD6H0knGLYiwF6VjX3nzrXLh4lk9Xy7CQIb0GJm/mxsk&#10;4lsKtSFB6aEIUgYp/bbYJLroJqAKsPh3AgEUdr9tQ8SCNg0bfV6HKN66tA39eFlNe1jQzKIEVttw&#10;bVbrGMADp6Iag79rA9VIW+lUwu9nkTuQXgp/EgP/jmhw9aFZOxPhFh/OAQaz8GeP4DIcww79eg6+&#10;7tUbl8shGozyQN4B9mC8cEq9Gtkmh+2lb99GPxkQAlwKOo59Cmek9o2cw7zhm2fhxYMFEO8Sxj1R&#10;HqHpUdldAYEgrwbRVREIOPu1y3egHaFTF9SaUUiHk6cuQr1ok21wB0fPsLdjN+yFoZFeqDVnlG1J&#10;ZriBkr1xHEG/tXlYbqF/+zxUKREvYPj687PlHA49EC5ErgxT0smUXbXkuIfS0QNEUM+d7yJEIncm&#10;EqnbF0QHNpvBH1eIkAsb2dkKwZFBt8HbB7fLY7VTSnAf+gE09v9mgGaHenV01iX1HaBVhvfUSGsV&#10;gp/ZDiDeUUgcCJHxLCzIBeHk8HYrsixwD0ZfJzw1Gwhlo7sxUk5X5TVgidkwfLm/+zu/Ci8JPA8Y&#10;Z3ljWdb98ZmnuWUtBj0f2RZYsLRDIPgkjmUZQ3LUiTEUEmNMIgUn8Qhinnng95GOuvDgocLcctZT&#10;J5RXCVX4jPQir7uOJfCrqN9VvYBVMGl8T02rDvbV3PrZa+J9kxZCUAVvl3+auTEzZ0+VTagwDz5x&#10;DxiqFawJPYn20QPD4KIg1BUg7yO0w9i4dg9w39ERj9Srh6DfM9izDjc03ap3P7kG9+WGWuVNortA&#10;e/+EzloaQ4XS4cGAS+9g4NLrMsT03TOIuMKg34Txvgh35P0H13TSBwtGmADW2YtOAjjw4cn8Qnn0&#10;8IYM1pMXLqAGFpwds99HSkEnpCfhSUfDENRK9oBnfr0i3caeOM+ViAN8TsKnMyKAKzUmcT+BKj+y&#10;4t58kBucShtSboe5R/IbhsC3VrBpZAXItCIJZASTuMuIFjeT6ohqXGFY0LhQOZ30bE7SLkT/uL2Z&#10;SIluUdkOrUJ0BjTklsTDWTSCQGD5EgIlX3n7dRlam2ijzBMl2I6ZACB3X8Vni9A/mR25AcSk8fW8&#10;Ai8GiKPHZo+5fnt0AD5IsC+98SI2bb+MAcCMKPI0iXto0nMd4fZt9DnhpWzVRgbBgmFxGsCJm6JC&#10;FOZgq8zRz+EzyNEf4jAvSo3XvuIj6e1nD6zVn2mk/iSV5Rmkb3L+VMsaY/HYxdvXb5bBrpYyARti&#10;8LmTUB16oTpswx2IXPVPrynCSxgPDaG44vw0bAx00QKDWIIBfuPmI7WybodXaxA5M2eQNNaFNtbs&#10;4rUFybX+8D7y2MeQg44uv8tz5QSM8JMgkEOoFqvIcLyPBkfsJwnaULDpODxb1AJWV7fRO3IJ/nqq&#10;ilCtKFkuntZ9ezzWZmW5lNlT7sYWe0S1+CLKCiegMlKi62QVMRjDRKncEezkZ5aY/hJMNRv7ezii&#10;kvzXwf5py2VjUHE8FSMYORxx9fHvebZR6oocgJfpWvlArT+RI/OZzHGwHxQhdWY1yrgwU8zT9vqB&#10;mH2A0BqQaw8TYabeIfuQwFjpgbvvbUQlu4Dc1KFXgTxKQlKzVbj+II3opaFX5C6QavHJAvQ8cJLJ&#10;yaeUgpRQTZelbQlm0aHFGhKojnYhrnnUOIiNP0wmO8D4TDMgsec6OW95ByANJsZHfV4RuxxLGqLV&#10;MqOS4GA3UJZ2CYGbPoyZBmkWGGhylWpCxlK9eRbD4/2z3wvo/i6Uf55QOI1T8KaQLruIHJUbPGkD&#10;xmMLGFlvH7jziVHknkOvBlEwkjkHl+A6Q/mYe09PWxmH6tN/9jm5DFkQ/RiqyTr87kcY98T0ZBma&#10;gLsQzIdduHpRqCHDE3o7JQhbT/P+Xnh29qCeLEF1uQmD9RAqZV9fhz1TQF56uBYhVRjQagesZi9e&#10;wBHxg1gEYy3WLMwqjpVH2Ov9o3s6h5WuU7o1hUN0fESCIJdPRq0IeBqomcORvl5xnmipQXchiUb5&#10;MUyKlwph7036qrnZdP3sAOH7Q7Wx0Wd3o7k1f5lQZKAC4ZnT3gbDgtUoXer74YoflpRRR57F+fVf&#10;/eIr6D57Qo0p6QJlTezw6Ii4IP+tIhV1AVybHhsGc+jb3gBy0wVIAC0z4WkeOiGQj3WObALEZp4q&#10;0E5qNlYE4kTElyTPtWCuJJwJeBEo5mlvLK8wryWa3SseYFUr1+i4AHR7uOx2IU3YaoTwPISefBWc&#10;7xrEO69xLCJOBWmiceKuGJIZhsaurvkJnL4ybiN1WUhuPTC9UCvoLPDo9g/Uq4WqyamTZ1WNRH/2&#10;Egjg0Wc31a2LfvMBeGbOoV9jF/JmKJGXobrcgL98G0YoJeswvj+B71mITe/qGhhJL4zJx0zmunKv&#10;jMNQPQk3Kw3bLakuSCi7f02R1EEYpSd5nAyanDJiS7//JvTxDuDEMNSqcdgMDE8Tv+UKZd4k06tl&#10;2/AwuFI+h030GRorUf2l84ClfIPwfg1ibX145gDG4aHClOJc/zzSms88j45gTjk15xG3BpBkRFU4&#10;gJbPynwkAjjhplJl5LyHLwgbQus7X1K9iZAhHWpUIue2r/0A+RrsCNWBjde5SECsAXgI1Ksbedds&#10;fcwK9xWEp7d4NAqrjbBScm8WYhPx6QUiYrMtMRPC5FMFAqWLswMq0hjC+MfBPV554QWc0TkG8Ylc&#10;7EgUEtNs4E56QZIrcs1MLiIKSfIAuApwySBy86Vsp0wmwe5kHQAw274toi+h6j/hBVnDhn909SYa&#10;BD2WwUR1gS/aRWqBF16Tp1m3J1YH5n4SRZipNDZL3K9KF6ZQpWlJoxwqyFtf+QI4X4dTenEEDI+G&#10;wcYJ3kz46kcTUPr+V1fZmhrc/XNU/DMFFzGBEzJMoWIg/5EF0ezAy5Px6LHpn5iRKsFA28wXXwMS&#10;78IDBdfm8i25q0dwzYnnTtMid5rAA6guSBPohNQYwXOncbjvHuyJJXhjHhOJYRPOwhuj4hHMn4zU&#10;L0s6qYfRHoMxAObwsHWfbUDCl2e7op0HGBsZFNtmn3n+i/IGComFmGHdE4GFMARcttagaJfxajVG&#10;hioezQfT75kFFPWWBGfndoDTZ+NR57fYy0MkVR9vIOwQsvD4ojgj8vNnBR4DqST4m9frMFhybiC5&#10;esOLSNy+mkTYC4t+AOmhjEyOA8EHQeH98Jxc/vgT9ey+ce0muMxC+ZU/OClxyNczsdTAG8YC7HpV&#10;7xmJUEeGU8XKnAx+zmhxJ5CcCWBJPMxoZObnFeR0f44EJ6ZKV56YkIzU6zOSXJflCcWfIsKniaCp&#10;tsTfYYwJHSh564Zr2lfOtR+c99Kl6+i8u2nXI1J6p6E7d6FD7zak7BL8/nOf3xF3Z49HGpaT8N7w&#10;3NINeFWWwYEf4HxTHiPJs5GGxxFRPfM8VMo+EPY6Og2gthVS4NMffQp1EfnpMCCnEVCi+3UZxRvX&#10;b0Ci4d5+qDUnsDddqHNl9uMiVJIHD26AhPaVH3MG7lAeWsvkMaYwEBDqGKC/HAK0mmnm3AL3svT0&#10;wCvtB77nsfBsjc2XwjjEVddYMsgT+TH8EANYl/WLvmE3J/UBsFJnVGTBVhg2yqpWdcag6iXUzv+l&#10;KsNWDdigFRg3u2iITwOYXJy9tqky6UQHcm0gN4M4O+pMZp+xCQ0GKyh3GLWKowhE0OtC7gHvmVqv&#10;sfElI4ZXPr6kYA8N090d6JAYh/3ImYBlTcsobwafqQahykiSuTxQwGUaLzg112sJUDMIpT9QP5Qb&#10;lx0JWsoi1vYROOP9uSeKDyjih7mrQxjLzHDPBfY5B1GQWFR9mKqV9UTNKvXuGqI/6a9wmerpJl/e&#10;q1QJwaylzMNuOXUKp9ghKQ2uFRRQbJWHC+DuV+/B2ofnhUgIn3g/CIDnH63B7UfDcgMFHfScsOL/&#10;5Cm0o4Pds8MU3gUgMIijh90AcFqe4ueY7stvInCFCSjn5vJN2DvbMGq7y0mstbP3JBjcblkA4bBw&#10;owNEN4z9Ow6V6BBAXX6CIvDrD1XwMQNvDBsnESY+XdFMUpIQ41c2Dq9IGyURT3hG0IUzxcDlvthg&#10;zJbMDL/bms26SfePMW7YePXpeeZ+7chEY/tjFfJKHHuP/Eo9JnVhboDL1ngeKluv8QNW8SxCL1yD&#10;xb8J5OQgKpwQ8lCFgK4PXdH51QhRQwqMoJEOqfkxAjaMCO4AlxZQJ/n+d+fgGuyD4dqFvoGrGrcN&#10;hMHwPgkk9VgjUa0QE0VcXuaZ22DF04Gk9A4RIOwjQ0Lkbc7JsFhtBXNQhBmMYBcBms8Rev/02i2J&#10;V8UsgAk+i9VJc8NItnoNSDUDw1B2kVIGHHMQUWtqtpGe0bR+Ns5XZMvLHCdx65CDMn0GSAzEvIKg&#10;EHNeOljYDN37AnJiuqGbb8PuYK4Kk8L2oJt3Yk3DkJCzJy9AJeiWfTQ//6SsoVLpGNpsMNuRvV76&#10;ceL10lL05AQ8LqGFNN2to3BDnkMuTSskHiuT5pAKsLl2G4Gm1jIyNlqmkSBGU4f2wgKYQgtycJjz&#10;fgoJaIT5Ljg706OputD1XeUPyV7z/mTQLH9X+ybYheRWkUdGUIXsDtbYloyKmjC+yNGoI/Nzbmh3&#10;N0qgiBUsPuT+YFJffP1llV5Rp2ZapeipQvjYPE3Qk3RBcgtcbw/EDbKwQk8P9ya7DAwiWDMxMapg&#10;Bs/0YfCBR4QvAanvLC/IL8uoWw8MrY1lbBiPqgSHZQ/veSQq0QXZiyQmttBI1YuqDwNgXm81yQqJ&#10;zOE9fRJbB/zLFPvZxVfFAZBE1Al5ketS2RGttTyBrvsBkOkBGvuT8OkhkA9BBjnsCTz7LPJJXoax&#10;1K88b7bfiPpKk1jMIyYQ3v6Yzc9G9Iq75ckn9tOr+RX25D5aUXciVeI4wu/D555HRiFsCXhWmIa7&#10;jpD90cG2dPOpE9DBpZt3yKty+wZUMMYtECMZhrdl8oUz6rHOFhoLgPHik2vY+6HS2o+ELagpzz0P&#10;tyZaYixBYt9GJdM+1CKqPaPQzU+eek7uygVkP85fhq8daMQWeacvIPAB6bfMXpK3gRNA/GmkPqsv&#10;JV6ugw4mpHiQJXzlVBEnr1NQElDpYVPREV5g0s4y1AbbQ2g/MZCYhukk9KsJuI6eYGH8kikA1Lt8&#10;ZCKByVzkEWwoIUtObrlv6qMsqaMlWcTsZv/ggtDxGFXrIMHhegJ7HEChq4p5FFSnSEA34CN+gn6C&#10;TxBuZxIRF0YuTf/8MLws5IrKvMTnLBYQUWI8Gped0OGpYm3DbakiDVWy2BtT2SlEyIbalgSpCiRc&#10;qc4EuFjGKv3+9PXjO7pkO5iSAI3zY6gDl5EoRc7NAIgOo6V0wrgUwz247mVwuudYhylOD+MUyC4X&#10;MYJ3elAgfCqQlpJ2t/HVzJWp/MeMB+StIUgrxUxbwoKGXcB1pMyiC+8T1HbS9bgFo41tKwYA5/NA&#10;ti4wky3o5kvSzW9Ct4dujr0ZgwuVGZFH8JoRGe+iAGN7bUUnY4xA7RmbPY8kLsZDQCxQEW/CJ7+/&#10;e1teLx7y1YOjHunxYQbk/fvXob7x5Ax4c55DpBRwW16E6gJ9nukcg0NdKvigD561sYxjkNAZTW0y&#10;Y6mUrF4KDl5xfcJIemcNK3ZxGIINIWRntQfLtjZ5sgI+0Gbirykg3QxKrk6eRikV3DvM9uMGqUsY&#10;dLodHQPDzaJLcBUiaCwKHnLLYgc4qPDf1Jchf348DECfmp1UJK8DwGPJKrPftsAhFucfljs30EkK&#10;C3VaJ1IOgKidiMpmCoLVHerBdU4Lua4NFpg81PXwngfZUlLwc0WDOW9gHNWjNDCk1TVVGKpPGJdG&#10;Zub5p7uVa+GBW+Tcy3CfffTZbeViK2UhjurhNYQ7s/SmYXi9DLVlHJus1AYQYz9OgmDWYTt+tDmC&#10;vnVL/0oUjyzNENsVSWiu0XdGYsiE8ZREpQ7P6ipkFdJYe+/bP1CqwzCQ9NyZi+DuvSrHewgJuQHX&#10;4jE27of7jkUUPQPwkBy2Sg2cY0cvMBOW3Y0imDOIfBYi6gr1+tt0AeLYGDC8NfjQJ0/AcGUbPHjb&#10;KHnZMoPG5Diiz1MvntE5WDJY4cdvgVQbRNXWKURYmVzGHjN3EYOgN2YSrTp4CgjXSOZUR7m9JkGI&#10;+xBIz/fOaTfCJ6Phnk0hV0nIztwNGoFEAm4UN7C3G7raz39F+i2/24Ixw5sZTPEJ1fZrK50VRiWT&#10;iMbG0GOb3J57lT7H2LxmnrmR3iHzSeSVbG2slKW5B6JUSpIdbEofIn3knA42we+LZKVhNOSch8oi&#10;WRIcnGf08KRmymvOvUobJpKFK5U55Jwvidp4RO+JjRy/arWlUpBFnAx44TIali3Iz5EoZK2smy0R&#10;ET6Dv/cygivMV2dee2Ia50cVhZ8wD/68uBWkDQ7G7cNZpH1Do1AF2DraCXPGU/7fkUCfosEPa/00&#10;Z6s1hMoSZkU8V2JWK0yEz5wiuTgxnzcQaWaaMnNebpK7I6rJTgJspTGFqCqJj60vFqFf376F4mgk&#10;hPWjq9c0jp/pQ+iecQPlqIO4D9BFrB+2B0+02ysDsHE34KEZg36OZLH5G8qlGYLUPfHSOSM48nCu&#10;QsVrwZj0BJ09O4m5IH8KLsPbJAg+C0bwDI6iaYGLknUUuyr3pDfGXFz/pL5YMtZwaBrmhhT3gBIZ&#10;JqWyNflqe4Lm7jQDh0GZBK6R+bAsox83fxNRSFn0kmyDuikBNnTAqz0Uai8G3PExkga2VQKzycrQ&#10;8+6J+dA7QW59A77nsreuBpZ5HAsTktoVDEDaAItD2A4BE1+FUcXFZSHJPgJGDlI5a5PP6YP1rlRb&#10;luBh/PxJIuC1JApKpCoO0FDbjc7kjnY7yraIcRgl5r1s5snWz+/DjfcYsOM1VFv48sluVHkgtcCx&#10;Xn0e+R0g1APYFKcvXkSk8YTUG3UxZrEwrlcbCK0hJsLEuQZmM0vn2ZcNMmuNBrIRQeoPAVx9HnuA&#10;b/rh9bhy5bbymDqBATyE6zSOdGxFDxgeBPzgEf3i8KsDdYcQmzjHY2UQwRSHRmTzHiqMDiHNiOCz&#10;s6NIez4rV+MadHN2AOtFiu/c4/9fe+/542eapee9zDnnHJpNNslm5zA9PVGzs7NBq9UKEiDZsg3J&#10;tgA5wIIN2B/8B/iLP8grGxAkA17DkiBBgtJqZUi7s9rRzHQiu5vNZmrmnGORxRx8Xfd5nqqakVbw&#10;Av5iQL+emipW/cL7Ps95TrzPfa4DSQCLTnZl6qIlwwWUwVEyMpNgIBMmIEmTjGEyCZwCYPbM7BiZ&#10;NLM8XsdtCnbnz13GZ0ezv7CtKayaYp7baoJe3t14gBotbsrVG9fSR85KYSzlcw18I+wGKRJbpgQu&#10;CD5am8KNqb901/BFnrNTFCRL4AZnk6oZ2ZJ9Umh+aCDDkflx06MQRYbKlelpJAMoh89alndGprDS&#10;jE7n8Jji6yfXbJAC2sfgiGzMyeV0jzXY8t6Vd7d7fubY3+OWtefmQAWaW+Z/glRkMYqdoHkECZT5&#10;V1wvDwlWjgN4gAlt+ubhMenFIT5Da7F2Ld1My5aBObkHKnJJwGLzQAOu3bgejA6ciadOAQFePbZR&#10;zviMxfFDxyT3Z0W7hLhf1Zg5agFb+33Tek27TPRk2vuSerxwZdiwisG9uBJWc2/eGo1/bTfQdBCm&#10;i2nFW7tzc1rx7jJB4zL1iLvi0Pn8BYvRxFvoRpo9P1VP2cEuWBHFqq6GzGjWgtXRwgahc2fTuTZ5&#10;7vCTf/LjYdn8acPOV+hvNfiEDPXM6evABLAI4G/WkYOfAuRD5OR54gBRkWJj1qHZJ+F2RWm1EUYF&#10;4S7HrgR93Cfv7k3neuyZmaQm+VpKF9ZYNkaAvUGnLoRBnIKe9BoP02Zqw5lE7s+ms6HZYFKAZF4W&#10;Egjac/iA03npzDl8urs6CFyOIK7xx1gKqJXggzlR4PVvA6AqsbO1zfSiSdq83tQm/ylEpg6nAgnN&#10;DflcDocHsxd20jfb8tf6w3EIWmeSAqmwu3g1qVufDh+wuwqlB5oFqpXssUVigVB7PAUvcmfYe+jU&#10;cBVzHKiuvnmzNAtwTRaTa7Yjf8EaNh/3Ckdn2Ln9heEF8sXmkP3blYuXYjHCMmxQLnKzVfua9E5c&#10;uQmHsWmPnz0HE/6l9m+VpK5p2mEuhfFkWLOBjAdx0WFa6R7S4a81WkamazPaXRKk22jbM4xSF49u&#10;Z9VC6hWrd24BD4NAkjo8D4nSg9GzYQYQ+bmcYHs6YDCBXqNXYBfgsNyiIrtw6UbirhnDkb37h7U/&#10;+FoEeZQDZaFp7Roaqmev5v0ecliuIcwPGCJG1RXk5SSU5wiaXcjvVKq9qzezbrmXapavdWsuXDvz&#10;3S/3WT+fitRDmcHerybG6C7t1FOnz5Rg65vGbzRlZkdPBYXT2Ox5ZEkMXOTSVhteunA+aay7t65j&#10;3s6n7HwJf6s/IuCNjKb8yqiusQuq1jyFEH91kjlUrQ+WhahdFPDXv/7ecPTkKZodLue64nu2tj6b&#10;T5LJyPvVuPR+oxEJ3ifC2nz4rtnHqsJhrerQhonHsl19c4Q7DHcEKPKnh84B3job39Ex9p6m8UKG&#10;zdXLCcpWpo3wBmm1dWBDXnn51eDcxfX4fSbXsxENbwBtHKFS8T5sCJlEELhkrq7QxOspHzxLNxZM&#10;/KHSnj9E67U1yHq3nydNmg7W/OIw/fl9wGCrh4XbSS3yOzkXj0OT8ZDU4ozpaHfy3xs3vjQ8J1i0&#10;U+k0mv/B6EiaMMy8LCCoTQaE9b33aNJw7MtjyZuvJCPzAM28kNz6yB1gwBcuDC/vAK2IX78Suoyp&#10;fNnZdMG2u1EQkmTIVq1cFiaBETT+WQT/GR1T0musZVy8h8+xNVU46gXPcmFVghPTjhNX5Gd/P4ne&#10;2oXgZZjo0eAGU8VuFM1F4cWnIm26CfJ4LyTFKOrt1sjDNNg+4IQ6215A/nECWque4hDmA8KxFB4u&#10;dw5Kdsj/jVvd+pV+VEc+phxv84fYeQtH9g0WLPbzL/Yl4p6Frzuxm7yo8ypv7QCqwtaXcCdd2NyU&#10;sLny70AZWkm+43nih7toYxpwgoA1P7AfHt2MG1i+g4dPpLDUCaS8t7SGcd0zTd3yuvtAiSNg+Jtf&#10;e/ePZd6PzSu6gTJw+eX16/7pZs3EkqWYxKsqHjLN9m97tICzgevGnzFhcbukN4VSZ6ZZyPTsPk7T&#10;xOr120khjwxfEWA+MrVIC91StPtCyIuesf83SEseA8uu5p/t34QE8LdURCn+nEzF9Pmwatsbw8UT&#10;J4bbHOyFWzaRxryZEY7nTpwepjy5MyxduXxY/vXX+dxp9KQC9LpzLvJko8ssWIMLOwMcGMG3l3U1&#10;uX8EMfOVzqLZrYSvQrPLO2mslKEU7TB3iz0xDdsV2s+mZp9RM2AcDvuTsZ08pjpKxKFNCt1Dcthq&#10;8Zts0nlck3OcVjXZLYoltnPZBTKVUy5waNas0iOhp+A54tlFE46liCLt44LUFGb5xQ0rX9q9NJiP&#10;Do99To5V7SF9RoBddXYKhNUEXEHrhQS1ZEa8C9RqUXqH2yrcLlZMIe/hgSpKjBS4x2SnAppyZ3pV&#10;uZ3Zygp5kIzE+VxNpNpiOZmK1/GBp4Dgu4Yve+9J4YUM7Gc54bmZ3aRsjYPSv8ocIrR9P4weaK1O&#10;5+T5GXHnAspnH5Pm9ueywPVosUcutmVv+ptogXwmeXyxIp9/uDvIwpVo4AVLyZKwDzepYh/VtWnd&#10;+ytXwANJZuYRFs1GjcuHaNTguudT2FvLyMaZZGVG74sTctoGmTqs+vyNMILhvy/m4MycuTLZnLsj&#10;F0JbuAQA2doNBrPPMif13tljMIRN5fcIPlmqCD5FOFnI5unq2KNKRff2bdxOskhm29K4bslGBUkV&#10;+9+sN1TKfMxl5qbnSbSEsJsF0zuJsK9fvWg4SH+kHNnSFlfjxrg7INHvLLTR1IYg6wwDbn641tl4&#10;rYNLb7oNKFQ9FJ4xqG8T/KbdFUBPXEiQbAxpuBMtQcc8GIHPwbIUjV7x2YTTXQFovrLCZ/CqtvRh&#10;3FGIOOlBAI81IH8451thqBpxe4DaI/p2vbE2LYiOtajr8RL8nGrkZd353cvkmnfAm+IGPEQrr5w1&#10;adh3ik1mU0+h9ZbAZSj/eeH97cUFgw8kVvHzno2TgttpXIT3F3sP/xa3qpyRn/tb1+pd6HOqWmQ9&#10;IewOOMpUHbUHDtkb776aTv5rQG4vHjxGZsZWOfDsTIYW0ai1F457/gAYfuYlabHXEzDaqHGPLqWr&#10;YlrQ/NMzjXru8CK0GAtX4IPfoluMbrDLICWf3rs5LAddugol8BiTIIT30sGTKWAt4jCsXfNiMjzX&#10;qEs8QIvLnbPMSRwL16ZK7dDea9ewLqzLsjVQWJvybhXvLuSpYZgUmJBvr+JZxXF+XwEU3D7fIGob&#10;Rmbqh//6Azav/GnTZW5KfGLL2A3+S3SYxVT7dyYmVzaApjBi2ShhYzawgjRdl8bJVjRtU4q+XJfi&#10;RyRGaNoy+HZOcEFzjQmLs8+HqT5b18LjrruT6qvCXBBfu376DdY0DjfX8n1R3yXnLdwhn1ul5rq3&#10;8ZTemDuUxpIqfNWBFJMzjZEpr6CpbqEFr4RD5hWQeUvIUIzg6wpWM1Pk85cvmjU8oWvrt//Jbw9/&#10;7+/9A4K/zcPOXS8PL+14ifa3tZTV54TwdfJkaxozMlvUDdONqeHCP+eatExMl+OuR8a/t+c396tM&#10;iUargGHj8j8pU6APHzyBb0xfLpOuV+MzL6Bh4xGugsCs8/jfz+0TxVpZxZzD9LxRtO4V3I171BKm&#10;kbGRgkMhFihmfvzODbIrT3BR5jP3CBlYCNZmEdVWGXqPJeX4jHhm3rCZWoNjGq5fvjlcIWUrqnIB&#10;BbZ1a1/AUMLqS63nEvwxj+R2V05a8K4SFGbhKNGJa1MHYFzxVTxYGK+ae2VuHRemy2Zej9qeizB1&#10;n8f0olDvbsbTC5ogqRa1/OLqxKlBTYWdVm68WWfVjyun8Y1rFnbsPWoAl0Irq235UwGYtQJLjkry&#10;/W2qHh/wyAtG2DsWxWtRo+eUJ/XWlV+5I6X91fzVrTKZe5kJ/fLSBfio5rtZMLMO5e+XFn8KvDiQ&#10;YeMBM1Fo5cBjed3iJcvgjtk4TKFiPO0ZaUTAUpJ2TuFzZuPWWSu48RAtL14E7fSMEv3eT3cPn33y&#10;MQcWDsW16xD67aTidg5bXtgCzkR/stCiPtyYHpFGjzfBrY0s5VGPidp/wu+ayzjxubGCwZdNHq7i&#10;Kqwj9bh0zVbWciB3DiqRXtLnj3BdrWTjS88kDaxbcR0s+hkwMZKbOg1v7Y7NbBDuLZVPeV+kzxOU&#10;t4ohYrMWL8caABsm1rsqFfXZ08Gob8bqkVsMI8EpwGNWrRdaTNpa5KWjuH3hicF96ensTm8+7lKW&#10;S9g7jnoAOjEhMTEL4+ro9i5Bacv0EMaLsVQ3wm5QGS5rNsSAUyEIsT7fxxlQa4HrMFThJMLS+F2i&#10;XVnYtNqNydwEYY+FbVo9vnhpVbHy3oCbrqDH9eFvPWdqib+7H8GSk3kpUJANINJolInz0KQqyqcH&#10;b89nCWtwtOXilSuZEgcue/7idOZoNQrX01CVWhnz5R4k3u8xjci5WrULAi+Q7C5Bub6jLpt01hto&#10;Udv20gvpy7wJrOERVeDDXx0fPiM1OWcxxD5cgcI7DRfBNhjv8ezpU8PRQ18Nv/OP/glmfuWwhbaz&#10;V17bhSuwDYrnGoRbte4av9MfJfh9Ufua/rxbM8Gdqauv/48yUpZI5a0lW8RvD+6zzVAXBdjtemAB&#10;pE3FxFzHrRghry4ayNGMqwF8TYK4VO5Hq61iZebAyLUGizBrAc3bTLC7ThFpMvNKZ+BjP3nq7NPp&#10;w6aNL2PxAIFRNHqCMpiLpVjroF+yIlaabxKoP7h7lRiwpgdW0qInGsp9HvMAgtGSiOpmDkTnwe/3&#10;5sEuZVz8+F0pr1wqU1sheXv/geuJN2FVsIS8j9/LXCOEr6fXegUyLXitO6czqCYQTIajCEbHN8rF&#10;blBLTVO2slW2coNlrrIxKUa50eP58arm1smsm4sMVXmdfxh0+qfaVhbCyX0EL6OShuIrzp4Dyu7F&#10;jcMaih6KRs1e5T05rHalZyZPM//Fb2kTyvM0IftBxjQF29Wt41CRdty8aS00cvipQBd0jWbMWTBs&#10;3kVvJa7B7JWbh3krj4IzoT/z+pUEdZOkyojUFlvBDgBXpiEvMgJ9z4c/HT781z9CGBixsm798Md/&#10;4evDf/s//jcZEJCSdHtkPXPvhWJsCrwWwz8E2mh2qfns/XdtxcsykBVBs8PkAw5lXXAsqYziopw+&#10;dTjtcvaPvogGt9Bzm4LT6VNXyNiIWCS1SNA6Z9EGXvNsuMZ0vHtnjuKDU50kW7MQi3Xzhm4iHUMo&#10;ogP7DgcouAIA2bxF69I7PELC4wYJj05A6z2kptIscpezhGdtvfzZKvpsEiF/5S//ueE3/8bfoRvp&#10;ZhX6xp7jCzouql6sLNpVVcHsuDcSYVcIgrnWZUC4enqva1T/rTbLi30zF9yGD76L+AvtmMN8+Z1F&#10;p56HzeK3fcp3BasJexVtGquBAqhItFyo19ItR1nvKoVnEDFXX1mMiq7vPSeNNx/Qkc0E4D1k7JMc&#10;aSPgtQWYZG4GjXsM/3RlCmFjS5lrKXctrlnK9XWx/i6FHoS84/zFj7z15quUuzeGmkWc+gyETBzJ&#10;sYsXCbpWk0VYh4++KQi908deC+n/D3/0BwCh6MLh9W9QndyJ7+pGP9yyKq16ly5dD877zDE0/tXT&#10;w3/9V/4ThN0R5ePCXiLdszITdf7Y7bS9jwqvZW9uT7Je/pvRLbojyzmQVwkiT50+TLP1ozAFbNkG&#10;xyOYmJHbEIuegcTpzi2q4TRJky2Zh8vhgC/hAufPHUWsoLFoWt9ANwhJwHpTTWBAPW3gvoP7TGO2&#10;+HfTi7h7xnShYTHAb7FECUep5p5Fqe2umMu9ng40WNrpTVu3s67NG4gmL3lq4pEDoGHX8i6jOruM&#10;2CGWOZat5ecV9qoEOv9ITauPypPkY0H4gtZ1Xo1asGUqRBPK+dLNTdFGkG1wihpdKaWFxsSq3VNd&#10;WPevImQWB1w+FkgQVWFPrIyWi1RjbKpKOUaPwJs7X+neU8rPjwl4KGAswSo9wYe8f4/SNRropZe2&#10;DusRSvE7y1avHfZ9+mkYsZpEtMNS8OAxf48r6VQWNRrHhQJyDHZ/Bb7f2ldehMJuZXVjtaLGzldf&#10;hadmxvDD3/sdum9G815qLu9h6yu70IKMRecQ/saf/o3h3NH9w8xno+mTtX3RNVtMKm/pwjnDdrS9&#10;FcrpBPh9ZtPENewHfnxz2+K64a1wV/fWjkVw2k0QNJrZRNaMbMpBuNOXELhZ+p+FRbnD+p1H49+/&#10;dYYUM9fEvc7fvJ3upskIOBkb2vBY3OZrr0s11cD0FMMInlEwkrJu5SbW+vFMqqEjOVC3gZ/cu0P5&#10;v3X29+JcXWEHtk0wRB7kGKfC9livcW7rfTTXvgNnht//3U+H3/7t/xuk5GWsd/Hfa8kSY0UB9h5b&#10;VcKzYT2MbHoqBv0+MgyiKV6sdLWZqaBjIqxW2t1hkOZp5C30p3vxJqkcwVHN784EjHZ63Ow6BE29&#10;9ExMO8XeTi/FZ8KG76GqbKfbPHRHLxYEoPAvYydf94WI/RL46dFn4ErAaqSRBEF57ZVtcAyS8+bQ&#10;2au60ACQ992yZXPGpdTwYl2XwuEruDMIjlNZjbUAtoyP7xo4Oty04DJMseRIsh/Y+xqPy9Y8ru08&#10;8FXnf25Aoyc1lnytXoVFuZmkGacPu157Nf6kGPwbJ/bmb+Gr5D18/55fl85tI1mMGalQ12CFCRqj&#10;HdQmzH5GV95dp5QqyWtK4bWf2xmwU2kSB+2Vd16P9buGRbkDxFZ7tgT46zoOs616abU7DFgMQc6w&#10;AMBgMgjcBitz7uz1kE95XyvR+rOZiGECYNS5ptcu0Jq3jHQhGTJG0nQPYfzyyuo0jdfoE8e1eAB6&#10;YOfNvNy8+2g49Pmh4RTj5WUm0M37T//SfwhZ6oXhxx98zHWcbffnnvV7NgXuvkxLYKrYj/vqvTnJ&#10;JHqF6/lfoRH1y6VVNu1mzprzZl7aAMFTl0ppm2GKMI53GdmoXu17fTPyPX5xA3/FUW8tbboOCh4f&#10;XyRJ8Hun9K+LU0Fix0T01KD5doXNimsKNQjg7UsPh1/75e+ifebBaIUrY6qBz1Q4C6svdQTkmALc&#10;QkLKhlAMuUb/pWxlCpxB6CyyKTc5FBIted0eKi9uHST+fv5JYBXm+ZOa5O93gbLOpMHbg2N6MnAH&#10;N196D4oxanAXXTLV0XtPQEreg5J5fqrTFQM5IsWvouNzbOJUvrr/XWvXNOCY99L89jHxz+ma4MfX&#10;i7pf35WELzfteeCLryrfjanful3QF/fsJDsC00d0FM2jjO+A3pnzN2cYwEWaZe6PkFok2HOE+zxg&#10;uc+x7CJfrwEUe8IaW0aze2yCBGfPx72pdjoTS/Cz+KwkB6ojzizZ5WujwxcfHQB/Q5zAaZzFAVu+&#10;anVoU4wd9SSWbngBJOTO4a/9z38VZXY9+6ZAm5HzetTyq+h6EtISisUshS5xVwDGYK0EP528rw8F&#10;3eAhCMNostrEaCEEdCzIMEfO32zsiE+N/2qu3RsxB1Gw2/Gz7Y+6Bukn1Wro94tZR6OIeHRxiuOk&#10;AlDdmlmgKdXIfehrBJ3nzOT7vedqyIrihfaKd5+BsEhMdE+hlqFAnL457FamN9s0m+em6aTFKFcI&#10;uOYukFsdhB+vWSq3OOmwgjY/oSseks6GcNRVi17g+gyexPGnIQQNpNms66y/d5awx6Q+T0GT96MP&#10;94OEnEfn1+Lg+JfaJ+tomwZnKEHw5Htf435szzCU9FTcEwtSHzS+xt2l0dI1LH8UezTqFIT6FunF&#10;lcMCAGviUU7D1fJw5DjVTOoDTL6bD9VFb7i4e3VMqi0AAF/zSURBVOor4gzQjuTV19IrOgUfXAaI&#10;66AdK1Vo40tVzytV2zu/SntP9MH9d4L0+OJSTbM2KIm7958Nnx04O3yAkB85eoJMDi4dAx02OX/V&#10;pg0E9QEV6fu4iCYjHD967RaVfO5FI6oQ94p0bpFrWg/u3uFiYpiqq6yupydY0nBdGtSLtNOmSIzK&#10;w6roNqfL4gcaUa2u8Egb4Zhwn1MHojE35SC3zWob3xdAryUDDFIYUrchMLhW8wl0je49EP1UGoT6&#10;/uXKSKXBF58tDHjVounDIgTrDBphZLSoFtSu06bZGzqdwgiMCEKTQR/K5eJrPTTi8XXJXEz9OrWC&#10;GZgVcIzfvQdsV1YDOWqS6em8llaIy7/PxrWsVdChAXO1lj2Ug9ZBF/AOFuMS3I9f7v2SftTzXMdI&#10;uvPvUV09QPveIXLYCxtJqDTNSxfRv+uOTRDSn8muZAE7Zr16BXI9E5TJz3o+XegKKSjqcTktcroj&#10;58/sZ61JL3LolgD6IjeVKudFcu7cODDbOcNmiIqmSYCEgHmgH96/0iyQG9pqE+0gdX+41JoXVB1a&#10;5VLVz7FcWjSswtnzN4ePd+8d9nx2KKSvqyGHff8bb5MiBhgGunYSBSuWKbJ2z8Yivqcvocr6FbzG&#10;ha7As8d1cxDyFbhkCnjFfNXT0OstXhGKvXHENKEPTyJvaq69LrPy7i71NC42zLk8V5/TNw4Ve3X2&#10;Rlgm3ryXJCi3oDCVTx1rqEaYzd7chBbg4XPcjSn0u4C8m4QL456rlXMd/KOzPiWAy6kG204JfPWC&#10;KcPBC6PwwuxNR4rE+DMQYl+rsM7F9/YgF496IQ0V5AisJfx7skbRHIIWWI4JHMWieZ9iuhWSsHtJ&#10;zqT21lKoYfK7Vgjj4MxASwk0UuudQSOeOPIVmYvTwypK3efPwDDgwCy7mJo173ieW3R/3UTDPnp6&#10;elhHYLfDPHsrf5cQN0l2g0uGxrR6VaW7C9Mdx6i3Bl1ur+2WAFt7lULR3OlPhm27yJ/TIXQT2opj&#10;dPU/xceeC49laDIYAmY30j3qCvevWx2tynMyVrom7cDX5TW3pCnFCGIT+Li8yb6Y7KB9D07HL/ee&#10;GH768X6QlAX+egFLspaWTFOx9pxOThsln02Aq5KTFCuf29zmKWj6usNKJngNnYrRQtJaDrNMYEIO&#10;auBEQ8cmfV3rMVW8xkPglW5knzydpozgh8vz6nOQvPBu/mOSonXlMCSA5cbGAFZj/ks1QKSIE3NX&#10;FBxepLR30iXofyN2/EzQKdkQ10WLNN8NFNXWhXXRLZG01HY9EYbz6UV9RvrrzOgUpiefoTz91XCF&#10;/PCbX3t7eOudt6nurapCU1wK+LzpGNLs6d/FkiGvdyl67N9/kAzCQ8g61wwvkDqsVkN9e4W7fHwF&#10;vgON9MFnoOkl/bxKUeXkiZPDETrlL188S7BGHpjrd9Thu++8M/wrTP/DBydLUkPt12SkycpTrm0O&#10;m/wr3PebDOQKlKCaKJusN0EvRVkWs58DNzyx/bi7mGbjlm2syMnX+cInVDUXhKXhzCkpqCt/7rzS&#10;eeTPn+Fa3uNQXiaN6kiYZDuyT73Rpj6nWlv629b7J1XoIY0ya5abH+xRPnHyyvDxJ4eHfV8cg6rj&#10;MQdq9fDd738dCMHi1ssg2xquivsCw3KaNXSN7V8gyJdi/ArZog1g8fsEjaJS7y5cHXRlah0HpycZ&#10;OnRAJdWRrxH2EU5xBZ/VXmYwqmmfkal5DucCUSjgi+fo/+pnJs2Ghgust3XuTwODPA0zVAFTOyAK&#10;PYUe0YuOg6/R55543JZ0G0HTAYXDFNwUYbJPee1d0nl3oXGYCdhoHjiURbg4o7SNiQGfTHuVAuNY&#10;RceWPCWY4QjB/XeRRSk35NChg8Pv/ON/Nrz2xpvD+9/8OpVOxpiTQnQhZ/O5anI1v1Awaa1ff/WV&#10;lPf19W6zFnLQqPV7EcqDamOJ1zzKIZMe4tTJE7CLHecz5T8EMsB9eKCkW/NQyMW+mPlFQWNHwksr&#10;qzSS0kUo7L7fCOz217iH79FhH+a1CFSdjXp0rT3h+wTXZdyKjv+yP7O7EfU2U9N9dPPcOSAP+OfQ&#10;zU12rin3owtj9kUrG8FRaDt0YUy0S7tHvPsHpLMNJ0hLz++SPYNfRr72L748OXy8Z/9wkeEGi2AW&#10;2/nq1mEVFVxTilPQ4ulM4/PkopHmWxfTwH+mNC38/TpB84XzZ0OT8t4b24ettDceOERboGlpm3La&#10;tWQOKtexiEO8mBjIuEKZChEqj94vHb4ghT35TQQ9pl2IgHnMlusOAWfzXU0vFh92uTUpNs2cOywm&#10;rzkdeuPZ0CjMJk1kk0UBujRzpdkNcEvQDS7EzJeWj49LHt+iyxRel7EgDZX4jIB51Yvb6DRZSqrs&#10;/HDz4mlSiARV3IgZlswJuj5KP6NthG12qS4JN2Uh40c//JfDxz/5CaXq9cM7aPv3339vWEh6LNVa&#10;04c8bzqN3frtNyhIqaXdgGRfub4ZCZKY4kbb2MkjJ+BPOQmlxwkqiBe5Tj8v0X1ZGxe/KdIyoTX4&#10;TME1lpEa20YYN3UjxEIvUondytq8RXptC1mPxxR3riB4G6w1lIGOVHXLWvFCcxNibLvDkFM09hhP&#10;0U44MXmpLY2Thhdeh62LexpBsz8EHiDAzrf2sHZE58TgMj+XcW/4o/bvHpPpn6uZscqffXZw+MkH&#10;B4ZPPz+Qddy4af3wi7+0K0RM5sYVcjY985luAqrLVHSLmKzhXABxT2hgP3X68rDv831kjT7Nvv+5&#10;/+A3hrfff3O4PSpHURziMo3NPete3xowOipqhb1DuzsiUiXUf576mFIxY2qrNI8AizBLqtH8Nhen&#10;iSrUGR9lNoMO+YVE9M6tnw4ZjvMzc4rSAV4X0nPwGf/BzWTAk3LsmEme0rV7gF8WBdCkzyxOYUWW&#10;gM6zF3EzizUf5J0kpCvAoixDG929fnnYv3fv8OWhwwSU9ElS4Fi7aQs3WvDY+HQuiu4B6UR9wLMn&#10;vhqWzQAu/Ow22nbNsBT2Wq9/qvN5uMfCmou2A/AFzYSNCiMI/ykQgl8dOTKcOnuG1rMrSa/ZwDGb&#10;r+eTJKIvUFonES0XthzzPoFZMNdSfNL5dN2fZ9T56+Bp3kfQN569NrxIC9x8egceEiucxFJcmbZo&#10;eC9Q5Yp0Iq5j7mAJ75hcx2etAzF2yjwMcWlaxiYCqYxUNVb23KtXCTRt8E1RptzJfMS4OWiC1D6P&#10;P1Z7SexEuyZ1AJkSoAPnzt8Z9h85j6AfohlDJrb54H12EK8Ug681GAXdJow7CKJsEJniwvtmuIDQ&#10;BP353UeGz/fsHc6d/IpzDNafsPk73/ju8N433wU776FwXYs5regrTPea8UM5Iz8bULg9WO0nfxy9&#10;WwhJH1NnE8T1CmUgkh4XtTFvPgshmkVqYwZaew5CPgcKCMlyUu10fnzWWs1VlHYF1Clh7irBrM1j&#10;A7xEyW3uEX64xaxqoAaPIq4aE/byzq0puasx7+JbX0JAquxfvusCRhB+4wdrhpdef3v47OPdw6yv&#10;mKmJxpQgUyFXyyhgLqZl+yV0yb8NynAjJvQh2v/quSOU5g9yHyAYN28ZViL4S0BAOhHuwqUzw4Vz&#10;50ECHhgenDo53L9xhQ0aHSaLaIRA6LF9uFztQ29QjdSKaqX2KkuTCdhcjwRP3tcOsCaTHi0ZjnFw&#10;fgEk4A8QrlWkIJdRWp+6ZiUgsqvDoSMHh4N07K9+/63Ks9sRkJMzztbQN3D8e5XO69GldSIrQTsW&#10;fKtgug6hmPaMUWwp245d6oFnxy71QDBhcCNhsnIuhfcNmiq+AO/+0UdfEitdjGVcu34V07O34/8v&#10;IE1Jg498mDz3IWlXGX/7UGjXRiXksIELDDDb+9knw6EvvgA1eZZcfo3LnDSZPDkx5Asv0lzSGjUi&#10;5HoJPX6MEq5YQcW4gExXahYNqt5h4AUjMNCt9UoNyoqgKR6FciEUCG987XvDl8dOBMCzejvDbMkU&#10;JIXDwlmMsVPeytmGNgkuajsae9ym9g+IUOgCNax4YU7aCEc+W8av9bzPK69u58KdeQmzrakn8vYj&#10;8HNbOVuIwNtgMBlf2F1bTGXzz/3ZP81hXDj8b//nbw1XL5wZ7nRIABvpxIzNa5cEi+IIxjscHE21&#10;SEjTcI9Grw4Hd18Yju//bJi+aO1w+MilYf+nH9F6yPAq1mG1B4v3m0vzhdmb+2zYCELyQJPL75+4&#10;kWq9+I51gBeR0VhmUYPAeT4H+SY+5qIrV4b5588Nv0CG4Y3lNKg/YA3x5eU7v3ro4nCVQzH6p359&#10;2P7NbwIiW0WF8ACN7GRGEJ4Fi5wX5PVWXvvf/VCYu9B3NV1mvztA+ataP4ra4FYr7Mv6wai/1dEo&#10;QVJGptoP+ngSc6IuDx9+cmDYu/dIpQzXLh++/q230rRt++IU3M5MTkSG9MPNgIXciPfTZ7YGcu/B&#10;s+HLg6eGT3d/hmt4iGD4JsIP69gS3NlcViMuVWc3bR5IRM5qs1zRo9W8UUW7BkTkZ11hEwj67ImN&#10;vN8ULmv9pvZCzkbANrMXLRte3Lx1+No3vj8c+Ot/E4A9KUGCCrW3lT9Ng6i5EeCdZ44fyyg/LzJ5&#10;cw+NpfcxjVfb4wHxozqT7RMDVZ4tZ6STz1Yv3Qq+e10sQtqvfB8+Sw2/deeu4cD+L0kr1nSPuUyJ&#10;CEERArlt+0uwVq0Ytvz0heFP/slfHg4eODL83f/rt+IXa9Z20RkvzNNFkzXBPe35fVOFarj7gJ6m&#10;EPXveHXbMO85GJHRFcNRSEmd+yP12mICMNsSJ3MP69nIbzJKZQOH8C5FsBH8Hep2w2PMmiZ5Mes0&#10;lXV5dIVmdBCFi2ZehkNlxrB4FRPpEGAP79Wb14fbHLr74Heevv7qMH8ruHbinGfcty7cTUz63/+7&#10;/2w48PEHw5/49V8evvfLvzBsfwVul6mS+bmKFCV6cPBvSH+nmSihj4cf/FFhTvSXfVSgWe5md8kj&#10;SiqzeAlCRaytTOd67w+ffXlg+JDCz5nTTJ7GzduydRN0FxR+uKcp5MSNnQRWPcCSCsvQF9cNTsEw&#10;A9Kg8YCW+vCBL0g/7h2unD9JjPYo7zV59oJ4FWKGcuYilA2mgkyN1WtKvitAZU+EiBRYrO75PPAH&#10;YR3W4xIL8B4dnj6GN1LYa2bRZHAT30Bj0WRLp7yVy5fxLx8+ulNmsLkGC/Chp5PumwnmezV9jJWL&#10;N+FifjeJlwhjcUcWRtwDIEOAwmq0bbDqaJCpBCCCoQT9l1ZyllKxdsUNQQAePLrFYFmo1gIdrtOs&#10;klPbYCGHx9A+bEVwRAiIk7l3n0ICXUDnQBLe+uCLYR2FirWk1yzg+P765uV7cngd8WIGASGeQX7Z&#10;jqi1jB7ctHHNcAFm4FMKvYQ9CP0WPuAvQNH20ratrJE+mytfTR8iAR1t03XvdO8NSK3B3yMOmmX4&#10;C3BVjrIGs/7ELw+T335jmCQplCAmR78Te7hlqUjy05ZtLw5ffr57+M3f/OvD7/7z3xv+8v/w39HZ&#10;z3WRtlsJHSG4Ya6/LFRTh9nc9o98j3vStHqdiRKOuCcT4oB+bkoDYqE4tDawHIbfxWBzL/ACq8nr&#10;mKLxve8T4ENrpwafjCurv23WTqtpYNjh3UGMgnN57KBgJnKcZQDwxx/swX08hGw8o8kFCzCd3Lrp&#10;aAS3u1g1oLkEPHz76XUo0UimsWlz/9GpSFyvKzSQX79xYPjFb70RPn7hImr3OgzlEfbHVJGONg+P&#10;MqxpMU0OdwEt7f78Y7QnU+6kqk5qSW7DJ3SWXElXvA3XBo8iCzVXXowX57iXa+C57Q6KP95wCX04&#10;rheuBnvOTc4mQHwRcz0bH+74yTPhHOmC7vtZ9u97OBYiWfhqBZ4fAQpydHpYatEC8hBa9h65eTnX&#10;OwJ1w15GpxxmxPoaDpZouDUr2Sz+1ocEB9fC62c60Zv3lS7bz9pI3+UmZgDtpQv/891fDlPWLhgO&#10;cTtn9nw8LEQkZ1NIklXBQy2uJ9yCvE6CDwXAPP1d1uUGccI53vcA6clv/Rd/afjV/+wvDreBy87g&#10;c9RAen/9kWojimAd+f6/+F/9l8OpI+SmZXJw/CLpwYMM+Vrk8C7mD23eshE3Z3HbSa3hRDenindZ&#10;vPyv/PUUeSbufAv40nMspw3a91OE+4MPD2TEui2DO3dtGVZzwCzUWXxU0EPoKr01Lq73mSIc7zsT&#10;p1tg3BUGE+z/+KvhAoH9skVYNiqyf+y7bw6P3tsxXCKIvUBl2UDZOM1Hh4fol4cPKEjG6ojrklrC&#10;zic1d3li9stDsgI3SLItLVmN6GxuDgd4BjTdPRWJG1P0YqOko1ZsnIEAM66DrpTF+KujfJf+uQew&#10;SrUDA3QLZhCwiWeYzZf+ewm92hNzxkKo7dJIzQ3ZVBx3gk3uLF4+9xpZj9tQFKtxNbNd08Q1qm3K&#10;o6ZsiL2pmazlrxWJ6FQ2wH7OO/duZP5PVVXKVy3Q1fPhJNMvTjOcYAlY7A2rl7M489Mtn4henEc0&#10;iq14pgedhvEUolIaG06cGb7xzg6641cPZ6XOIC88GU08w1Y/tNkks0t2bgk8wpKZ1nvMQj9cSB1g&#10;Ki4eFpKTMSzhtfOYDXoXQX/KaxQKkZEeETNRKpJqQXT8DoePjM/2V17OpqfiGxM+FUgz4192q3EP&#10;w7uyFJTnhuHFbQTBDN2dNAkqjknwmcc3ceUUGt2L6PrAt32k/5anmAmzkHfgxLXhJx/tH/btOwJQ&#10;7lEO2/d+8f1QSZtJ8XXTaMkzSzVqJbrJQ4Tc3Hiq1KwxwwUO7j/CQYH+mkYOX38bK3EXSMesu0/J&#10;PNHtv/EFrndbIBmXYGU+d/Z8vjsswut+hubvSNDqyS0rX9bKFLb7L6FsHV7v0/Vbv2ZLCLvu28Nq&#10;TahVTTt0oHsMUwVhiUfZt+fDaIRVpPImcxrcgHlUHfXZ72LKRQO6UDlxCFNGvrD5MgAbYVusEUWo&#10;EN+g9Uo3YeT2IwowZ4atDNxVx7ih4QAxp8/Q0jsUiyoFVkFIH+0iY5cpxwo0xLWUT6lmiluEELuR&#10;Nx1Lfur8cOTAgeHksSNATG/7JpWpMpLPm1pyruj9ChDWK1BH2HSyioLOLigjZs0FbSnNVQtkZnEv&#10;+6GWOE2m4b23tgMwY9IEJlnNMo3Wsmc2SdvIG+GsXHvvy9WVM3k4jT8ssqrMferze1DNs6fa6AZx&#10;YD2WYSdGoPR742Zw32avpJIrYBnAOF9n+lamNDFElPoV3jNMxRDM9Vt/8+8Mr+56cfjO978zrAAI&#10;VWlFNTvKACt8ksbnzTt2pSr5BDz4dITz6o37w+5Pjg4/+XBf+NAts+/Y+SJBJ32oanGtFodRX1wL&#10;NMJ+VjzlHhhTObOItOGdx8MXHx8ZDuLXX716GVmZRlqXQW3zl3E/lQmRHcK04x2bt+HInIMFXkhL&#10;4PJV66h6rmXgF7EO93eChMghquAXqOLqOoUapexTrZvf9RRaZ1KpQfg9kb+VkFKly46HCY5yo13v&#10;ai/19Tp/UyXP8Y8K95cf/5D03Klhw8tvwOuxMhug5Cwk9Sbh/93mtnSiGj/M8rtfpqDmQq+g7+us&#10;b7vpr0F6c4EbDm+kgUtiJyt06G01PytXwl6CoDvV8ScVyVc0HQEPQpCDZAPvqSMwWVFR47XiUG5c&#10;OJtD5yYlim+fUwFOLYrdVeEPASdgHlwXTXfEAyb/SfjeCWg//PwruAxvDe+/8zJpT3L1TeumQmgQ&#10;bd53WkEkrD9EK3usTIVxgxa8nqCBnnMvLvR97kPhNefvxVQpou45Vk4t1NbE/lgr1/bKzuKAdEjy&#10;dA8HXzWCEwGyqIfQzCBl+s/+6bHhb/0fvzVso6T+N/72/zps2vkeazXikcPsjxIDrMM9gMkMpXXk&#10;+IPhxx99RtpwfyZcO9Huj6HFF5Af18+NP86Xh1SLnoxKgyCrxR3MgPkDikvacM8n9LPuQzweUx1d&#10;MayC7PQG7skJcEoiS+dDdCpb8UxkQktWqUEgGgyEu0liYNWimcOf+rXvBDrgvr717jsoP5TXmbPD&#10;V7zvTNZAAe9BaOozFjLTf6HCLKKq5Rwuef1dX2WoGDCqVtHpEetgyC7Q6Bwu3WA8Hxrzq4Nc7MoN&#10;w3HQaasxx2s2QoQpbJfyvfPu3Ux9dTW9H9gnx+mimL6cOUqpHLitRRpnG0mCX/5e8aXXGHeE0L3n&#10;dhTwx8ACgmo04NWP1jziJtlg/QRT6KSGY8e/ZLbm4eESvuBdFusZVcxf+TN/NpiJUVKG42avNEE/&#10;QF3YdYXKhNPQQRXzbWb/3EVwLzGdbdq8TcNXIBHv0XMphPWb7zFfFe1lOX0aVs62s6SyWDCxRCHd&#10;1OzyOf4+JK9ozRw2bkD/PzGsRQ9IRB21YAYpmpF3MR6xUUEkZNZFjFAKXMQ0zV+V1XYua6C2d4p3&#10;R1nW5JDxwWO/9Md/QBC/fDhMpuOv/k+/Ofzl/34GHfx0FQ0XGdl4dVi+Yf3wAa7Pv/rRXqAUJzIu&#10;cQuoxrXMRfUAGKAHDpFCEe5sy6hERUSLO+tV6PQTcESnhj0f7xmOHfoS+IV4flogt+3McLLzp08O&#10;ty6TiWLdHtylL+D2jcAOHGEzfzGDhmlEn8kkaxXYssUzh1//1W9T5FtROCWzP6ydtNjbX1k0bN2x&#10;I8Ku6QwCN057FeukXFGueo/yYoLmBLtjGr15CsLMW8amF+emmhM10NPX9j3lX9SHFZx/+EefDC9R&#10;lHkB3kIvLJTM/M3gVF89Wh1XJqAwLvYem/KAosONK6PD9bt7wUKv4mt1/CgFx6blJ/i7fbRj8N9q&#10;RIUADSt8N7gXruciPrOm7Tgowkvnz/A5cImLhcY3kzyJ6tbw3vsQZ17/F2WBmqlrejyC5XWJggtR&#10;J6mylXCVrObwrSSv//l+TCZZl8XMZ1oOVEDm2AwKRsuIP9/GlAoFVxSgG5ThBlz/Y0yj8YruQqp2&#10;VlS5doUiB9nfRYALahH3JF/NFTN1es9pIqcyznwBFmn5iuXk++U4J2jF4kyk7Assgy5/MeDPzPBw&#10;aMKnr4uH6V5N/+sauqW+8d3vDBfxgX+6e9/w5YGv0Hjzh4ukUD/86CAYlWuhnvvmt99KI4v+utpW&#10;+IdEVdJa3L9/O9fsw72YLm8P93zt8u1hP3SEn+3+mJH1x1EWDiwg3skgtknDRZCdZl20PKHu5j7F&#10;kuvtugcPEfxLIzeGa+foLIM5bdHiJcOv/Md/Zli3iZlKxise5pZt662S4S0SYEgOXmGfSqyiEiw+&#10;o+j77M0MhH4VeX6VpJa9w6+nMv5TqxtUZIP8GgFMteFXyRcT48I+5uQIS7WQNIU3u3z62HCRU7sK&#10;UssXdmLal0KI46KwaVY3xYYYYKipkm6cSSaEDIIgMQNYU1CjLKTUxKLYXJQIuAg5FtWpGAKDnKJ2&#10;ihL6yaNHcVG+CorwCZW0KaQmdWOkZOjApwQg0Zz4yAh/HroCCcyqYGIcopC/SPV0LePF55NB8rm6&#10;DArLdYh8bPiwX/XilZNoclmFAYmZX3e6h0lFFQqfFQ513CmvNfTJfIU/HqGvSd3FzOA6eq1+dmVX&#10;CEDVWrpIulBxdVoVmfV5wPvc+uknw9HPPx1WvPvusO7dt4d5NItrsgNW09+Mf1+pOBXKTAK9mQiN&#10;lvA+62NWQzdR+MP6bVtiIWzCOHZeUNs9hiYvp7q5M7TialqDefdJH/w2cIvkpeP2CbDDGuPT+6uj&#10;0IKc/mjPcHrf58Op+zdghMPXhnx90hRilnZ4FUgTCxIq3YTJt4o3LfUZeguUoIzHum+s5WPk4MLp&#10;G8P/8lf/GoPLXhpef/MtUsdbQiuti6LbZo7eVLZEqDbhzMYNks/dR94/MY9oWWG9zGMioye/fGhe&#10;hLgYyLZDYVIqbireQdwYX+85eYZfEUinb0qT7YxZ8IsnQjB4fDKcPvTFcPb4oWH9S68M67eAVSGd&#10;Z07TdNF0Mjdqa0eGLKOkLxnoFQINrcYVejXHNEYLRme48GzeHazCseNn4Ro8AvnOcQBf57hZ/Wfd&#10;GHx0THnP0HijY8SmFhX4d+gsxJO4kLgTDvldCLbmNlPyFqMVvvbGzkxduO8YeALWNKC0DqjvfOMt&#10;GglIUyKsoi6nPb0/rGSE4YYdb3CAq6kjzdetI0uXS43Y7yULKzyiIou2GY63qfjDhhe77eeOPhzW&#10;XBkZVky/1p7levfsD4Enz7/62Z7h3E9+PPxLiJjmvffO8N6v/QpDtRx6K2MY1lDXxe/AItITbDOD&#10;jGIOSHPSHRkyFY6MwAHT8bDzbMVKBVytgqZFmel2eTjMjlVvL9fCGbS66ZiXm6AvP/3xZ8NxaD4e&#10;nj4yzKPOMg2Y9Vxn1AoCTAw3PssoB4QDOHvRClLONzKEzIxWCyvHYpPoeLNexj0R6gfDJx99OPz4&#10;hz8cdlFY+/N/4c8Ta2zPfRa9SeXYbxA7nTx5lubrGkzcMS5xSxD4ddRgMiNXQQ9ysjJOZtTSWx14&#10;uUmAyuzU0F9R1OKXjeJZnHAmznFjy8/VvM9EeKzw/cO/9/dJ3S0i+v9+3Js5mGL/rr9vRkZ6haOg&#10;AyOBye+yOfH7CtJ7G5N0nAzBESLvk0ePYALpVDedNINcublaNEe0dLSBQV6d1q4p+89ma9Ris3jf&#10;2WikLZvXDSvJs3/FoIB5FGFep8dyHnnpCCX3Z8YlA8TIfBhbuEnrVy+LuXz+HJ8Vs6+L5HOM6OcI&#10;R2Xxwk/TMEO3YPtSc3ftHKESCGcRx5TjQ9Kruk3c51Is1VoEYKlzUG36gBvGgk7ilQTmJRIP0fAX&#10;6RqaA3f5YtKJT2Ah2PN7/3TY9yFzR7fiQm7fRbIArHYIokxT6mpZyKomBRWU2m8O/nAyJ3QWJX4y&#10;g2RGw4Ie13RXLk+HqDU/dhqZHV2VJ6Qfbag4vBsN/snu4enlU8NSuPiX4tvfw6W9Lv0ga2Xzeglt&#10;fS98f1EEPhOiTfRuHFMzrkq71h5W2jA2l5+1QpP428tUzb/97feH195+a5jGgfXeQq5Lm9JtrvUO&#10;UBExNcZkfdqhCsjzppzOhpHMziTd6ADLUHqV6ULoG6q2N8pkzBBiNVW/MbPhzX6w+imzsqDEW+kv&#10;1bQ95c1PnofjBCD9ZlwCu8sPf/bBcOHkkWHj9teGDS9tp4JZgLIn0sO1k+QMTAXtDubyK9iwjhw5&#10;Cq3acTAozNAhivd5NhEobJmpOkFzuqA/Dz1IxxQHMFyB+I2S+KwmZ/5L330n1/gFrWWLWIRdVFUV&#10;YmMRAWuyAhvYqJnjH+InhCg1GG5HrrOhcUXGSTDVkhkWoPa2FdHiUWDITWskna3Q1bDfyfj84v5X&#10;wHi8ifTmErJGzzisNxHSc+RrJt8bGd7Jlkdkorky3AETvvJ776YdUs2TmbPm7LnOU/t3Dx/9+Cdk&#10;XeYO3/7udxjfwqgaIAtam94n6wZ7TaH/QIBXcODvIehn8N8zQBl6O31j99bDYdbFvoPbNx+AD9o3&#10;nProk+Hq4X3UDW4i4OzHAiwS/z3kPa/yng+Mo1LtrGxSTwUG+Obnui4oB9PDs4gren9vJQZ8ja8l&#10;9pE5gvt+HU3+re9+a9j19uvAqOeFlEo3XDDmVQqLQqo9tL7eA/6IWE/h9YPT3M9/KuGlyKBTy03J&#10;9jXwE9PCp4b3+nQjm0sZzZ7UnqShboH4baG6Bm6Tl2VC84I5zLIHyDSTBX7n9e1pVtAnlcDmIVwh&#10;+z744XD68IFhy6tvDBsoGAjmOndJLpI7wxUoEQ4ySv3y8aPDVTb7HtUtK22zwZHDrcYnlobzw92s&#10;3lg9UXNW95RN3EVDvBrtZy5Y12TkwtUwx8obrl+3Bg35Ojnn+xQtbOwWuakPbtW3B4ghQbXWmcCl&#10;6gZjbhabbHbIa+kdLvn8FLOqKlzTMnDBrBEEboBFY9NXIeSrINVfTO7fg3MJJXHNcS4I3BkGAK8C&#10;YJfMgvOcct/l+qTGoMZSYMJCVvyaZn0u37yLJbw9rGSKx/4Pfzh8tffjYf7ydUCGVw/bd+1gJCe4&#10;mrg5jZLQ5k1eK1HodcBmIlH9HHnlPdAk5nDdrlPh/Olw5sMPhqmXTg6LpzMQWIUwc151nnGfunqX&#10;eO1NFEqEWe2adF5p9DA0pC2T2EI34vhXyTZNA7VoSvZeYLx1oB9wLfN4/7fA0r//7W+Cd9qZxhEP&#10;9SOs3yP8aeO5EdwwtXuq4bzPExgFzpEoWAXD7xoKcg5H8FA4DE0iXifgaYE731AX9FrX4ofUCqik&#10;Ok1jnBk31PTSyfNXh4sEbvNn3h22P1823IDn7+5I8SLeQRM/wt2wR7W/sQIwl/TZQ2iK9/3094bT&#10;Rw8OsxevGY5Tbp5ErvR1fPBndJs42WHLt96kdM6gXzAn3Xl1ETswtapelWbKfCc1JjdnpXM5Xe5L&#10;cUnW4nZcQ6h2f3Eo2Og1y2ikIMU0lcVbCOXzFTpczp6/GLq2EJVxobotHs6MqzFfbzZEWg20nX8r&#10;bVEpVP/dJ2KMRfZaH3z4cn2KYNUNmsRzZxOzrGW91mC55qON7vO3c9zCRQTgLoO1bmKOr3Dw7sqJ&#10;Tpm/o+9qQyYIu4omHV5tDA7rchVBvwzAaR3ZhqXQWGjVboA4PXLk5LBpGwxZwDoMqFeR7VqzjqnQ&#10;uBG9gOLhzPtrwcgWPXk6laoraMMPPiU++pxs0NVhJZ+xjK18RheTKNPJ/Ps+r7vNwl1nLe6Rkp6s&#10;69mUYEikWkapH9QwH/C7+2Rc1Fo3AY5VkM7hQVaW4DV865uvD+9+4+vDOkY9PuH+7qpMiI+0BLcR&#10;cJnDrIKqQEyDj95/Cj7+xPDFp3uGtynqvf3r3x3OoEQ+3UN7H7l9sVTOEFgBxV3FcJ0sqbI1VbvJ&#10;mc96PKO66/cZtPjiu5s6ew45zcOUyA0M7z2i0+eDf57AdIT5N47+3sUEBnsre7SrC5AOl+RI8aHQ&#10;cPfoJHIg1auvvT+c+vSTYd3i2cPLM1YP6xlx8jHvc58LMfjTh/REekW6L0knxeTYRYSAC/uEB2YF&#10;weUKUoX68rEmCOvpM8cDPFq9etVw7toZxTTDaOXzXrFoTvL6+qn2c6Zo4+tkEXDT+E/T5iN+ZIvu&#10;gzDgXu+x0DMRIJtNovXZAH1bq8F2Lz20F5U00gLuZT30diuZRjGLg3yfXPxxrM9lp2wQnN9yjLxp&#10;Nw/pK69k+O18siLCmQuFWJ9fD9bPiqxZKpUJVugWLXRH8aPXEXssxU0b5cAIdNv+ztcouW8iUzYn&#10;Q3HvULTbv+/L4dC+/cP3f/X7DRMjCKGE0ErzTcr1f/9//9vDyVMHKJphHTl4k+ctQbCh6WMdZwlf&#10;UEi4kiciQUnRPje4Du69TcvOBZfQJHPXELAdcxKXzFhHjc57rQSC/eYbrw2vf+2dcKw71fr2XeI6&#10;pnZope80iLiZOauxVupHIEfaSzX2yz170u745MkIlWFcMizI1at3hh/+i9/nkF6MNVkKfHsulW79&#10;/9LcxckeOnWsY/EaFZ1JVwCu9NQi859O2XUaxRYQhly0RZRbFBdG700b5oNUXBksib69EW9Ftp1P&#10;PJ38njD9fZ4rPmU6OdhnaZgdxf1h3in+/AgtaLeAYZqGcmE34Ps7WtCMyAy051zcosVU8tbgpixD&#10;SNSiFdhMCqmRWk/sw1Z4ReazIXPZcGGol2kvWzaPw7FhKWXjJTmA+qr67GMgozQwjKeuirCUwA0f&#10;/SlmcXoo/SrbowafS+rRfHYYBTyE3OMUFnA5hZW1BNhLEPIpHK47HNRTLLSuyihCLi/5NRTDJCzQ&#10;YiY4zwcC7eOp+WTTYWHoLQXRW+u8PyuIod/m95eYM3qc5mvN9CYBXzSXLFy+KvNTi6/cOUzw1Dj0&#10;jfdcQROIbAB3797BypI1cW/SgVRDy66d+HK4f+STYTl4+2f+Xf9bt9CqOe7CA748G8l2WWaPXCdl&#10;0Q5mxyhVnOPDIDQxgpQOPFyrKViGF0njvvHW60CmX2UU5dK4Q8IE0pDPYbllkIwPrjLR4swmqL4B&#10;edQnn3wx7P9873Dj8hkElGnguM7Pn88bPvv0S37+hygZ4yF8d3z4NSBTX3vZBh+Kfs/5XVMcHUMT&#10;1wXLZJFMWQ1YrQXV4b5zo51RtJ6xHGauFKrlYMUt4lQ6sqJrm6Kjl4zA9WERUm+kOvHJNwsBIF0Y&#10;EBeH497963SfgDUhK3EHDM4UzYouquT9Rt742buYurZSPAWLbqOyG/HYtKLBGzekO6Om9jTJHzOH&#10;g7N1E8QwpgL5+yq0eQG58pS20fjV+PcGZnFTvFnkSyqQ7nt2/hpzb2p/taBujqMP7/saD4RwZDgS&#10;V7BJK9DKczS5bNZV4ADXeE816yhZg2vUJW5aXGIMy3KAWQvRbBkBb5CkC8Vzo2FKldfDtWxZJt12&#10;MwznKf5cgfLijZd3Dq9/42tMvKA6mMmAVRp3na1VhCFBLWr4b2aCbIabm8xHSIRKUfSJccsF6/G7&#10;m5VnbohC10xIdFGjpJw/5qqUFezZjNggrXALUGOfeG58bP60ldrA25T7t+zaRVV2TqiphYcI0vN9&#10;e2Yl12PWjjTiVdCRP/6DT2iz/AyX7zIxhRkWg0+b/LECKLtZuCzrma30Bz/dz7zVa8OrL60fvvHu&#10;rvQhu69JLPD+hYsRKqAmr/Sv8ZrWMnw7KUSh2RPlmqM27WYwg/aYM1sY532ExUyFDRleRJ9zJPUB&#10;KSxPt/5S27u0TOkDi1HWdWDDn9y4MHyG9j6Ohv8egvwHCMshbsI0lnTJr2zdQKl7WVwUD9xDv/OZ&#10;M8S9m3kxrZsgo1gJioO9ILpet/6zZj8pvfRaFlOXgvUATRdcNAfW4lj2S9OOENuyJ8NUwEJuoBVP&#10;3t8CmBQeC7jORbgSiwBAzWZc4VR9cK7hFAfvNmslPuYOMYMw1xGrfHCZryCVNpcimxmWGj/egF5q&#10;ICqmKcAoTGNkR3VNPtG48ia47DmMeP+P/uRvDPPIt3vYvRezDaY/FXAZFnT1UuEUNWmWA96XWwTq&#10;L25ez1tZDOvdohWLLUSJLEbh3GACdSkDHdr4jynmpbrrWvO7sVZDJTjKxftoZXd/lQyHLBO4Pxzu&#10;l1/ePrzxzlukSLci2EIKZGKzwmwshJDj4gVAxr0LtRVcdunK7WHP7+4BV4OQj1xJsmLmLGsTIjzJ&#10;mHH965Yv5H7WhCh1IcH4s8lnh6V0db1KQ45754ieZJVCyqsgl1JOTy3/Ck0hP6twEpzS1hlhT560&#10;oEx5YmYcsSCWk4ldIlRVrKj0ltpUX0j3xRNliT8faOO0wZuzh1jAB5zw21zMQUY8fmPThmHr3ZFh&#10;IcHlNIKlL22fEvpK+kgwl68NRouPE0dT11I52lB3pOzbmoQ9kGpRPtIUVUA//CwQSG19/wGuEwdg&#10;LtpDzf6cYplDi9PczUG+68920Ih14XpnqrF573kcyDkI9nwhvEJOhT3zxhcxnSNs3CiZg2do+Xto&#10;8stYqbsE5jPf3EEj+Gry+TWeR6hzUT2gVViDdG6ldF7U3okR9CubRk+/LH+/T+p1KYHmO19/O9ep&#10;gDiPqCC1ECmhMFwP137u3Bp1fu0SBTGyYbfBBV2nevk2xahqkK/I3PUxuzLKupzk4M9nMNd8FM4V&#10;gmkD9ACq4kI1RrMEe5UTL0VebXnhsmnuk7OjloCPevmNtxgN/+6wYj3jH90HodVgp8wgqZVv4dKF&#10;8Zh3UfDd0/NgrXZ//CHYq885oEzXgyBowfxK+ep7O7N0C7WGl7asoS8BRWlcx3LFSmA5t9CoLsjQ&#10;7I8ehVrbvY/RbszLrn34btr1Nj2c1xmygzClMkZhoTfm1pToooNw0bx5BcmUWLBk+rYGKWG9ReC5&#10;UN/MpwcsZQEG3xSTMFyRYo12rgVkR26xSJumXBn+c4KTw8B7D4IxP8nPq17aTPC2DGq0cQpihTfY&#10;crMmin6uicIQKccOJAuXH9d5y7Hu/Jz6gPEG1zLZfLqZHrE0k8G7a9o9xGjjWQjKfFZxNtc9HQz/&#10;dF4zvQn+A36+xwJeMxtB+6BC9xzBF8N9C6tzA7M6Cr5m7qbtwf3o+ujOPWGzMxlE64CfpsAWYWkV&#10;OdINFhegyubtfI/92xjhNXxdTBAWgzJ5sCqF/S+cCrgSZ5PCIPbFvoPDya8ODWtJpTx+cp/5rEBi&#10;0aB/Go0aJKWWNYcJgbVXAcv80rdJCxMjGblcJWN1Au6bi2DrFengdywEjQXMLU+Ui0TbitfhwK2E&#10;IeENikCvvPkGQ8NWYYWFa5cWd3iYCuUmgXkmo/DOtl1KZXcKUqbPdn8xHNn/Be91PXWVWWhy/cow&#10;GbNHL21YMWzbsm5YRkCugJ8+T3ufwo4GX7zk9rAIP34ZMBVhEGGgS+zQvA3z+HE7i1y2tzb1g2sF&#10;OfUUG9PcyFROLWTEdMrxImifRbBIpNmUekwrrFtgPjz5TZl+K+8s86qugwdHwTQtFiJKFmI10NOZ&#10;NEE8ZjbmDVibpnGDO9CeO26C3UDT3/zpF8NzKrKTOBgPdFVmEFTIFta6gBRogVb6+E+nFV12puax&#10;EIu46QRHWIVwsCN0M4QQaHoR0pnc/Dx8wEmMg5mGYE9L9a40GWlcPo90mS6TXVYKqgSrvO9k7u8h&#10;wnaL977Bc+6RGXoGDGIW/CQCx8Soq7liHeJvE0SjhTNLtpFLmVJVSdhg7ljoqiGUAlHBO+BB/3U6&#10;3+fO3JH0303qG72LShdrNi4IxzdArgNf7AcUd3AYuXENyg+syMhMBPdWPn9eq+r2wKWnNt3LRVBo&#10;vGCPr1qP+94AHHceuKdLxFHubWcPqGaMFqCyFsJ7ZSNYCy/9m2+9Nex8440EnboqDmPIhMTphTMa&#10;kR+zHTav2YzVieOXh91ga05xzWwGhwJ3RdcLd8XXzMASbINy7wVgxkthK9Ol0pQ4ZdtmG3FXpiTP&#10;nTlNURKF9uweiZO5oTnEM6/0pr4491QuTBW+zK8rC9PkqfHR4h09s2BjzEgIuCq3QR9Yt6CGEOhv&#10;+WLNcHLP3KgeUPDPzfS5qDZ53CbyPkVOdBWQgTvkmT/+yWfDeqYM24b3NiwBs9FQd7mJu+BqnmH6&#10;p7NAyx2zroCBocn8oaT3+IAsTAVCCvpjhO+5kFQbHQzuLON7jWLKNblkaAzmJqMVxQ+rXRxk+1ws&#10;Bik9S9n3IM/HGYnWfWbljQrrJIpDFnQ8nA9Y3Fvc3QhW5T5uyuPla4eFBF+ruFaFNUOJm1IonnXT&#10;bTKj4T/2ljIWXd/aRYr5jFtTmPyihGCN+dlpbm68Vdh7pFZv3LgRAfN1Vn2fMr7+4IHTNCnvo0GF&#10;WaS0Sc5iRtPceRVzPLiF35qyOPdno4e00bodavSm2RNm8nlmJMKrzHVo/eTHefPlLZmMMQ+6kQVQ&#10;YByCtvoaVV8rtzO4h22M53n97TeHLYD/ZqS/V3w7QioWCQUQoR/rYgMMxvo/ecKkk8NnGZq2J+wB&#10;U6dg9XFXFH7zUCrC2cjNxo0IOYzCq0B7utWubeANKgvk0AYP10LLeeTsZ3xnOAINJ7eRqXlI+44d&#10;GxPHPWmvKb+rDqvWTAF6xICMikNINJj9ihsTgFAJh+ahBnjVaTE9pYC7edUYUWCefPH3aLcUgyZl&#10;bMrJc1fCsX0SjPhcmphn4bpcINj7B2j+42jsH+CnL7h4mcrd1eGZVTstCr+blDQiAQy/U+AnCVNw&#10;AnRATFVRtEoUjeUBaAFgDd+100piJ3xi/vyUjZTqLtrbgNcOK6NyTZ1ujvBYvh6yKHcJAG9z7SPE&#10;AA8JNGHmH56jxaez+TaszJBTJ/AC4aRqHui14ysWq28qr024XMGaWFKMwpnzmowVPj9rcP6rk8PX&#10;f7GUirexBGsm0Mm+AK3jCjbeQtcdU5gc/H9Bs/XhA4dJFiBIpFY9/LqHoc8m3ZkKsD9z5qTAlsAp&#10;cU0chPK5jVfKkghiM8C3bbIYijfSW6pWFaYwQjwycuvwMIV7fRVA1msEnRsJOidNcyhDpWDFCpmp&#10;u4fAV/W0OoLmgMu5DyZo795Tw+dgay6eOcHag5rFXQkBFuus9Z2FzLzIRL6t1GscIWkKsqhN9Lkp&#10;DLYBzGtwaeVYt2VT3hiDOX36pw9Y32dAmknFeneJd9p/qfkk3Si8w8wdrqlWij2wLzoBq8Luypiz&#10;VTMJvAmPHl9Gz2ZpfMPH3hiuTfjVebPQQBsoxvSYwZmW/LCCvxAzf/TE/ky+kN7O0+9CzX3jpWG/&#10;k7TJ3y/mRuazqXPplpkC4f00XSXNqD6naTMLXWpwy/EWMBQu/eM0GlX4KkZGl2QSld1JbIbX/JRF&#10;kZgz7X+6IlgUWjrhckeoufh73OsDFuExmvqR5tbroTI7jQOykFRpmo+FDCCk8WV1PcwABUeDZueT&#10;O51arCCHQQFNPOPB9UwywrzwGFwrrzuKWf4M3sO1tI7l7PK8LnCaarFJEsuabbG7yGkfizhss9Bg&#10;n69bNHy57wAa7VbDtOBeopjkg59HcW7lqiXDeopVq/kSSVpMEGW9K0jtgX4FrF67ezfVvWVtHsnS&#10;hRE6ASfM6wj5O1Q6V6zfRNBZrsYUWCQk0fKwjAIZSbeZboNFRITcItzHFIJ2f/gJc0yPocXx4cHX&#10;2C/rpTym4XwOn/USzSTbX9wEs4BEU2Sf8L0nw8Cg6+dYzcgfSqF7CovpX11IzcXikD0ST56QcHiR&#10;KnFiZ5UYh17lkpZIFpV0Vrj7dQ+1oC0z99BhCUGuVj1garFYVZom49p75oCbMmKvAghC4iK1wQFq&#10;cps3kvSxysimzssA3EnDShp2HQ04wji/GZDUvwpR0QZ89bgVvOcjAo0LbOgFhGiugQbPfQ424gnY&#10;h2kCgDTJHrLYNwRJqgmFjn8auSt8aiizAOZSPfxPZEhQOLmuR+BvnmNFngNzs/l5EiXox+LY5WNH&#10;QNIRo2CjHZM+NRUYPx5h4NAGHsoCualhmEoKq0xkZe30Ew1xah6Uwmt53kNZ+XSDNoJ3goKffrB3&#10;uEz1+FVchpfp8fT6uyD63RhB7eehcT07y7Dv+8LWbZDz76CaeIkWuM+G3bv30Jx8ETdq8rCT2sQL&#10;UHvM09XiUAulFuY7t6VnWzWkrq1doyC1sEUkoKt7DD6eubDf3vnWsHItI9yJDi30+XsVlchKS/pm&#10;3jQSWhQP1S1I9ff86wO4K4DILp4g9mAv56qJrFxX0/181nozWbgXuVY7slw2eWZSqqKEP409SnzC&#10;BirEHb5rKtlEh+usElnkZPVWlItVYx/0RgI449/PcPf6ZDwFtdyi6g+OX+/vep69HHs3szIFIbkx&#10;Sg/izwCw+Mxts9MXmo95n4dGEjPuyXlKT6HafzGd+/qCBhlznRG0GtPKQTA1KZFm8qKaVBbQ4s5T&#10;JOcuQvzIPDha7znVT29YC+PBCP+ip9HUnLQapariqqhhA91VkVns8tDE0vB5cqHzqMFRZdZn2FeJ&#10;QHv6s3FZEbNKxf0iZVsqb6ZhKR4U77cugJ85YZpyU5vBuPuzsY5WR2JYtajXwH3qzn3++UHa6qYM&#10;v/4r3wxFm85FFEp7D1NoplV9dCCa92FDif/uvb1zGTj8C7/6K8PXvvWt4fD+/cOnuApXr1wIotJG&#10;duOgp1NMLLSD5Ps3BdWDzkCUcz/OreA+JXVavYGZrcuBHkBUxN/uEusYXHvwrHeMmFlRGHUJWFO7&#10;s66Dffnph3uHL/Z8SjfaaZ4rcZXugwfd4d9PMiv11W0vkP1ZHu2chILuirBfe3MjY1Ie1JgZ9zlD&#10;5BB+H/ahKuSuY2979DWVtdU9dG/ZT9jV4qIpqy3TVcVH77rEJe2kJjbMRihL+YNaUaSY5tccu29q&#10;YJc2M1uemF6GvTN7YAfPNSkhCIhCoeZNNrLK9BLyq7n44VUxtCG7psA9eky3idpT37ynu/j3DDM6&#10;Cl24BIsI1cqcPp5CF+yDmRIDwYZZjrDx/m6OC6dpVlMnGOQzE50ri2gNAy7ho+nCysGtiWxmjjq9&#10;scGQ95h8vMLL652XVE0BauoKOj3UeZ+GlkwwxA1nhLhBG9fyxYGTwzm0+U5805e2bkwdwYCyKxVd&#10;iKfQwJ05fTYNCYsw2boyvj6+aatnzCMdadZEN9DijIf8FbDfu8iKnD5xAv/4E7jPD7EGk9Kt41b4&#10;6KXx0Mbpq7N+BpVmyKbT3rd87aZhzlL4LRFe/Wm1t8IzGZSmacM75OQtYrmPCqP9qZevjgx7/9WH&#10;w8G9X8DLcwEFRrFqoQrBL4PV+yBSZzCnaT1MbhSDEHJ9fe97qgUdXS8nl/GeHiD7S7OWKhXlshUC&#10;XSMPm/uSCrSCm5GPDSToc8186Z7oOpqly76CsWFdU2QzTd3dFpSQkwzd2wh7OGC4WdEQdtMXJqTN&#10;UFIjmM5pKcmY2QaZlfdEstCYfT5Y0xUeF2kruMiuraLtTLFx+tNq5t8MbD11XrCBQNskXxdwTwpd&#10;dYP32GiBXPHnPN5qQs0cP9/P7Bzb1Rxa4M1XI7JWRMEN0lH/32A1aVQLJAVc8+/ed81xrTa+DD0w&#10;Z05aLAueqda6ebayqZmLu9Cv8l09YLpckzPQ4KM9XwIhuD18891XQxF3W0oRs1u8wkO294MfD9ve&#10;fG9YTJ7a3tazBw4NozcuIhyLIVp9CbdlWyzsvaTyiu3WkTh2LOnfSlWiYK1av25Y/8JmiklXQAJ+&#10;Nhz+nGok0IWVG4U+sNlF45DXu87X4G2R5/+dV18nfchUu/R+WvCx0VoaaSEIFJtY1zHCI4LTi5du&#10;xlU5BGPA3VuXwEfRtYS7Up4cQofsyPC1nQqyFU+JqhRSg+5OdvSs0R2mxsD2dcblpJJjyQUXjsOq&#10;1c7ZL+4/PanqYgN/+YJYa3uE/Vm6Ep9nPKgbnV1pMWXvP4372fZ/TLOrWd1wBVmNV1jkinRSto//&#10;XiPTMxvHq26+sx8kUMuF89NS9m9Du6LNvPCk5zSlEeu0gpn6a8qouQDFZd79Lr+nWVoeFeEMcUsq&#10;S2S52vdRyF1EB4iFSCk+XFXdJNNJs3IClsq/Bv/iwvAemuXeN9px6gGecXHVnaUVqMOUgQw2pCDU&#10;/s7bMNvihtizeRk2rT+gOX0W2vGP/9I3x7jCO/elz3cdTh8/HMXx3g9+PRbyPM0vy/BwPoWy+W/9&#10;7X8w7KDz6xvf+dbwCtjvQKcbGM3rEgdSFcqac6TgzyJI/M4PfnF4E1zKPOIgLVceiY79Iu1IxfrE&#10;1cfDW4x/nMehMr6QucFrMjAU+tELiZLA6pKcO3cdIf8pDLufstYgOykCzUPQW1o7Qifp0bYN64ZN&#10;WBUJtdSoZmoMGGvNa6/ce6vEFsbUspOhLiz4dDGZKdy6n4WvMutDZs61Vb4SRxJXGDuG/8phEjI9&#10;cJ/KLIf6CcJfysceVL0JK+3GTtRceK4xmYos2ZiA+nNUK3WWE2lRIb5tBWYdxOSGzSTY021wYVO+&#10;Rbt3/1hZDftS8rzlYxsUaQ69eYWya32DXR+9w9yF6YukCazKXi+520dYVNn6yL6PblVGMiJ8iTOa&#10;ytVjiysCLU5o4PjSEujvRdup2RXqFsDIllBuWHONEFhHCvo78SceYq2d9641M1AX2mAlWeq+88BP&#10;f+/3Pwqq8Hvf/VrcsLSe8Rk1ZrOaryXvlIDp9KlTw41/9I8yTGsKnfqTsRqrwQedg577i88/Gs4f&#10;hw3gm+8N219/fVj7ggK6IO+hxu59lssYqrCYbNcdimXSBkqiFFKj9rBQ1B1XFc8y0qkvwcYcXhjO&#10;rN1BKRppqZJssFNsBoRWl4dP4ZU5dgg+mMc3EXJ5bEprZhgzB3URcdnmjeuHdVRkhWQoLwbIUqzM&#10;BlPV5cUDZNHKvQgTAsKbopVFQgP/0ntVJdfdidtajHNadoNaD3SGuZlpy+HBZeJAJR9n/KFsIuy6&#10;xcqxcjcKtECLm4PmgVGGo/kD8a0ctUJUL1A4NBnlyvgi+z1NC4ZbG61eJPYFyMoEu5TxFaga6S6U&#10;oEMuY4ZatkdQUchFjS1s8Ebw9I2TigvOoVXDPO1xT8qkmSc1SE0qzQyLh6k7qcHk4Na0iF4BVHvZ&#10;oqY5S/ma53ctE7Id3jfaLLmszhvvuSjBdxHVIKHWaNrVzTb703O6Xt/5yzfhY9k9rIJr8Nvvvz1m&#10;BTtwzoPh4Y8r12IgifbnAmFlyiFpOfP1FGKOnkzf5WoaEt5/Zxf3eXf4jGaYw2jWNRu3DC/A6LWE&#10;CrQH2833cHutEs1Ka3LXDfYAq226udSF4Z+ziTe+zvSKaWjMET5DRRVcukJO6vUZ+dxjxy4Mez7c&#10;Q0P9V7wHjGkE1hbvfL1dYeJz5uIT78Q6rONgWtAp2Ibi4lBdmBJ4X2MDXchgpmBACN1hXAlTDdKg&#10;VAP9Uwo+aZ1TMytbqcS7FhGMHCwPY3kcgrri4Zd7k8RADSZI9ovXk9zJv6XTcEuTCGCPPejuY7Jt&#10;CruCkepfTEsVHDoOvDRvFVVcQ82njwwHbjdQvm3PBFS3uQuQTnFuaHbHwet/G1hE45UWVTs+eGwe&#10;FdM6pWmmZoHjLuA2aB7zmR4YDmClQNv06xQ2zOmWyfN95RHsjcC929wb7fR8GcHoZ2ulZO/i/eMM&#10;qX2TX/dnrtXqoM9r5Ee6LB1D4vrcpnnjD37y+bAQc/4L3/laAmytTdGuxeIyFaIFUGpmrt3PE6i1&#10;fNWKYfJ9SED3nczmXqFGsZlZR28wpbvcJJSALsXwkJZHGqG/+nJYsXbjsOXl14YVdCWpqTyEfb9k&#10;YuvzhTq81w1zX0yzem/Oe02qFYVkbvvx48nDIcal75Fh9yTVzsnghvS57Q0U8chzA7YCN7WTYb+y&#10;CC+CuSGzX2U50NdPYoA2S9wribMCPwBj7vroevo3n6e1C668+UEqTuVKRTAGz44P7k5X1iw06fa/&#10;8p9NL+6F8Yuo1LtimoRI8N/TZql1rXSTlD01vfKqP2+gICUHrIHlxsS3TpNrIevKhy2eP/9W2OjK&#10;x3fBy2XpZqRBuyph/YTnBs1LcyFqku7/R0jjQjTfO5ahgpNOMNQLCx7qVEa5WLMFrkQYhRsOJPn/&#10;dg3lMlQasRaxsjo+og3UFFxHVTjLZKoVdTf6tfQunP4eZnZMfyW4bO5cRsAnZpkEGegXBN1PhvdB&#10;GyargSbyOoL203qYuuW58aP5Rd9YMxG2pKkwHpAt2v3h58NyUpOvOVK9Ya97rJAeAmmkWaMrZ44O&#10;l6lOLl5Jjn0n3U8bNgaiEeuqQkqAVq5j3bj/MzC3c0clRrBroEtBZ+/np4bP0OQXeM8pNEXI3i0e&#10;3ucqj89oml/IYXuZ1OZKEIiBf3PPuhVdRkKNgQvmxynkwpFNTpiwiJ9u7SOZLLl6SobchwipH5Q4&#10;TjBf/S1KzLjMXgfHE2GZlb+4pCg918/ERu2f8tU63Nhn71gCrhgL080GsWa1/IX3zSEJ6jFCyQdO&#10;5009oTrzntL4zNxJCCabG5KxkE1QFdIMzW1ay/SO1USfq9aPtm9ptE46WRAEzUsJWdfQ0QRJd5UN&#10;7r+vzErNbHIjY9Za8OJ7ZSAsi1ppvfGWsVR2ecQFMxBqLo4Hs1dANZOh+Wj3lhRYDqI/mIrtAVC5&#10;QZX1Mac+lQkZYrFvDr8Iw9asBEyVsq2HWZsSeMch+kO5ctQsWJI7dBkt4cuNO0eP6ZKlS9KGqMXR&#10;DUkwrI8ZPLkmvmoe08yn2yN67dzwye+dCZfi2hdegrR0B8Hs/LyuF0/KZS+/XYiBU+oeUNLfA5np&#10;7g8/Gi6fPcahZRAbRKTiVrxCBXaKw4AZefPC+o00ttO9TwHJWMMR9V6TCqBIoMoFLC4YIRQVl6QQ&#10;p3uRuK8FqLp/KlKVk/eXdHbFhY4SkuLEA5AeYA6GuiHEr6xPEdx6YGzqGYeL+P6PslE11K7oOwon&#10;FHwQ65YT4JqaMCGrxrn0Hsp5txJpftUL8eFNeRFqxMw37VvZU4DxXwvrPMOMDC5Kf11ttJF5WYgC&#10;81fHTk+p9XRgtyQJwrih8CbqBrWD0ge7RqAbyCcaNNdUBPaJTfldUXFUJD9mhYwvXAM1TVJddb8+&#10;+jW4LumSb6Z1jmxo/BzL5v1qHfxsFvILaJnP09T9DXxrobm2nvme3msPvELWj2ZS0BNnSB1NYePk&#10;mQsw757j0C6mzW5jGArmI1x2KN0C2ffayy8Gj5MupLH7qbW3xJ775yC6p6Mj18LscHTfHlgddg4v&#10;v/VOUnSBuY757aWxP4Ev/ZOffEjDzHH2lMIPYDKOea4vk1H4vKWwFW/ElVoHb6TFrrT/yefJw38n&#10;QeAeIh9eo9o5TTT82xio6FMqQ/acA5rZt3HnVEqVBk6/M9fnHndZMGZL9o9ExygFJYU2gwnseQje&#10;x44omeRglWa90xnXM228n4kUlZhdbippb91rnJtJjNVNJbeRdzK1CidFD+2jC0kJX/Gha6L0NwO8&#10;4vdmV7wgI9+wDajt1eiJjitdOHVquTYKUs/TK9h+TgUypc0rKCxBz2frO7dT3NvWuvV5JA5Gkxf3&#10;qgpOOc2aLiES8autxlV6K8UlAEluaA4bv3us8EXjF3W21+e1G3yr7X2Ofmm3QvXZBsTMW4W97ODB&#10;I8NOOqw2kEc37WX5Pn6/uBPij5Th1eKy8Pp77lPE4Gly1pcAeKl1P9+/F2GAfoLn36b07vVdhU77&#10;wQMotNm0sPWy1mmMafviYVPzhZ8ere/7OiHFgP/Qpz/BQiwc1u94Lf+Oy+eesPN3wB/99Ie/Aw4G&#10;hOM8LW5ZrCBbceOcH7pp7TJgwOvj68a9En2J2IRVWFessTH4u76OfobrHPcTmMH4PnLdmX1VRbIp&#10;shvEVRWaLfe8pX4LWXJ2kkzg53tklRRSZUxXR/BW8T5aqRa+YH6fuCR+/XgQ7vTzbsFcly6/Kls/&#10;U2XlGqX4x1mMsCtAnprKfxY0sjItAIEEcaF9nJmTrEY2t4iC1IBVdS33pJeXHzU3KDepr2a3S/PL&#10;uyVJpTC5UjemtIc3a3+hNxVYpgLLpqoZekozFTLdrqQzyxf39Zpci1wu5FP5vZvZzYFx6ZvblJ89&#10;BAkky/VJHl43ir/1XLZawqnYKkq/rl29NXy5/+iwBoThyzu2ZEO4kCxwcarL0ltug2Ay7ztuEteh&#10;TzwK/8sTrk93T1mYNMXCC8N48YOlg9sJs66lfw+fQu596McKufb6nhIfWD+IBmU94x/r5nANBrNp&#10;FtFtjyXxJvk/K6gE2BaCRgGoRek3d0t06XaqvNvoDFKQnDOlwMgfqa2MlYwbUf3F3Y1LAiOWvPLz&#10;5TL2qXRVdXXf44oGgkIXWBrYq+lcITa7k7VqbnHSwYkVqmqae+xgtBYnFvFuuXS9wmo9slvnbsx8&#10;X2so0pCnupqW0w4EM0vQFteZ8d18dg3sBRQ/4P2qfjW/+omTqblxT7c3Un2hFYT0jE7vKnID/WC/&#10;igavAkndAkUxrAQiFtvNZ1F4L4Xc1yY2iI/W8/gq8yp0+eunqXpWRmU+G/cgxRUtRB2y5FlbgJ0F&#10;bddoYClZfgTA7EMzzf7b4kZ40NFI90EZ7j90fFhAtfB9qqN+rn2Q+vtJg/KVgyoaNPfQMSU1PtOC&#10;2luvvjRcgS34Hq19puAs5sxgh5fCL7kW1KKQYjMWSbc298eb61YvbiXuQ4LRKJByIxS8ZMqo1irA&#10;sa7634JI+Nvl05fCoOy1hlCI7wrOctKlO0AjxncW0897REBlHVCIgTMHJNiEuZRUpZbtEYgySfZF&#10;P74AYH1AW0itvK64MjVxZcyd5bpNVccV1UK39TN7M9WqbgpBlQ3zPSIvfF5Ij9wrDyIw6aA342FU&#10;9sxr8WHmhqR47idsCbhxgRKr2dNtzwvuuFgsaGUbxjlCuo9tvtILc/Ejoi3fbYCq8OQ08/rxMK16&#10;IOO3qpmamzIxdZiLd3H5u5gMXSLdARcm7pL9p36mpq25BJVrL63sIctEbjakH85E/L7O5+G/Jwev&#10;Vm+V1Pi0PJIhalo/hTRzyny+JluEoNh6TaTB2Vfg88WovEfPaXGRNCoRXh9YMvemxXH9fCT33DY6&#10;JKYItQZ5BQ0baYPMwXK96rXujIeyu1+pOiNEvX7hyJ4popiy1jX+UFhwpYhRBhyCE4f2Z+bom9/6&#10;bsaq629fPHly+P3f/f3hGRZlMjGE7pUlfgPiXS9tjIZMv6tj2d0r4opQ5Sku8m+2vfCe0/LIXnlQ&#10;o8Salk4dRCvdUoBhqmixXl/3aGQu1D6C+PUtXenvFdq58mpaJW0KSphGqEXaoU9Gj1dWcYn3p+gn&#10;e7T+upavJo0UHKSqwUUDkhg1wXRZYLwRuc7xs/jAuABevC8wMFPjtZOnBkkkrl/sC5tAdlTkRJem&#10;ovLi9/PhJAYvOILQbqD7frkJLs7iSHXlV5rOz/G90xnDI3n5ZuY0ShOjfw+TX0W/zMlvz++pTi2E&#10;hywaOGSeFU+k6djKMVbBQCYbifviOfA5agSnscmh8zJEqRLf2wRtYGpzgK5OYYc6toNPRih78BWY&#10;bPus8O0QuKVrKJqxUooFH65AW34arY2+7DQw4R3qasYi+ejcP7UJ7mUeliCVX7UtWtUM2HngCPNp&#10;nduw6y2EHesG1fTbr20ie3Sz4gebmhnEsAXuHSvhfpY+7WQ+1+x+0K8cAPe5KtyVCMh+RsujaRt8&#10;w9mnE93AZLmQn3JfbMaoh6/VLVNophA/9YKl8uA6JGjNJ0kWpbiLZm1p1OZiJvYya9bev5SrLls1&#10;pEzLCFCyS1iMPhLSaneKcElJklZVZk0VFTWzLXiVWkzxIznaYkQt36j8447K6wFJXBZuVAoFtUwX&#10;dAXSD1aj+sgC8GVwmQxK036+NkFs3KDmpvDv0Dg0relndIxO9/mT/28HRc1vlTdp0rqIyvOrXfl9&#10;N/WdctqNqwOln2sDsHNG8asRXn3OXli6ePX2cALK5PVkKBzEWz5zBdZVMa5NcKRMZ58qoaqiV3xo&#10;vnx+rIZp0HZtqVFolRrSskr3ntKG3POeeU7hfqpoptB7YPuwtt7Kln5WtDviBKblQ2ZCnU7yYNV8&#10;KrX0ChjQerB24bbs2Lo+B64yHrXOKdgJj7DCGQRildnDmdmUnI0sKpNeFXYdVETGHNnDKLeKKXpq&#10;MbUaZMYvlWnPhHW8kkoo1qkd9MmgKB+ZxQP3HuXL36Wr9oCVskM+s++4Ox4UDtwoeK4ex3lt3pR7&#10;ns41SWt5nxClKuy6I/YTmtHoGYxe4MkAKwnqE0EX5UFOGS/sbkXyp81E9bx8VKOnVeEWS9IORPc/&#10;58oYlgUtjEmalKdp6qrAUJACobgF+fRiDRy9jmRR4ruVELmJmmO1YTevxuXTXUDNbS7EHsnShDlE&#10;+YyyGmrYnm6tLI3559lo9NtQb58ZloAr2cxsVH3ImNaurYwjko1hc9Hmmu8Ezm3zdGnMahgsmREq&#10;rE1VDD2c4tXLUnkf9Te5GwvxVJbLgxv6cP1wEX/MXrXaHd/dzw4pUGWUdLNcs9lUQdeiuU/R5P4U&#10;GsPTpDufc6BeZCL1Jhjf3Mdo0aY1BUwlluJ9Fa7US1hifV+t/nS7mhQcfTfeP/3IzTXstZGeiMjE&#10;EfbVw5fYYYLSSdbP/WiKKbUL1iKQgmb9qszPnqB8rYZ6OByiUImPSoergH3E9Uw/QfFjljyWdemu&#10;r/txl+YTLUtpdjtF3EIXV8FtQpR3UNEg8KNQNhicuug++jxNT72nypsOjkY3weALjdAtQD+5E7Eu&#10;aiatxwx97VYVS27ZOEANrzDz8fHR+Hd8xpadGLMo7XqLPqEComQFEBZ/V21utBc2oFuqcUlnlR8f&#10;QWdRPdATU59+1nko9c7QgDEb7MoOMOnx/3hPv7xnN83UYjRVWsAinflmVmMqAZTZklikpDzRRAHN&#10;1SFWcJLL1l/3YFrs4t93KINnGkk/VDyvEiu6XzLf2uhgVZVNTRxDjlnL6c82u6Rn+EkgxBevM4f1&#10;zBX8+DvDulWLh7eJNxI56D9rqvnfbNmQAwirrFTw4MlKFfdKQHZNWVXTfcVJ8e/bepiRKr6WOuhP&#10;wdpk7GSSBJV6Ng9fBFf1cE1yD16LyrNZbl/XK+jGB7qADlObwsEOMVc7lHGdCbKKriTbn+/h7ImV&#10;qnS6B7cOdX3u1FTsCKCCMeHJuiouYPxzaYg9LTw7qTT9xnaBug3PW1NC8STyHuRUxWJHQzZgkIth&#10;YFJuhynKIs3UH5ZZy4VLBoJVeUymYj49ofGvfZ1pTegapoqUcy6NFTN9ysZS5nvFJ+ZOfU2/trxZ&#10;GHGLWyTuTMxg0eGNVWgDGKuMjq6MnTQ3IUra++VRsDrD8NZrjFJXS7Xrq0CognOnYNhZIDRB0x2U&#10;qAua51ZAHX4T3tyOLnnuu1br65ucsvgTzHcm03Gtc9OlX5vYMUrlImDdTPW6bu2zerHPqwoCldfL&#10;SR84K1r/4JFTaZ549+1XwrUfNKmHEvfL9zGjJAxAS+M8JKuhpbVLyckK0bNcrmEXdAW1C2g4W5q1&#10;0pGOF9CCxMR7XEtPNkSDsyayF3TrqhJMtq1ZqJ6AWAyy08EWDnTLgfGemtwob8nSeHjjehd3pQ8D&#10;60AMUOIqPHP+Aff5+mjgNDNUSqsHcMl0NBZU/foeMMbX5oLtZgpmmY02EIsvahYDlJ2+ryyraegQ&#10;fop21V0Ro62PFdfheQ2zTeQuPp3PFrFoCkk/ywNiLDGDClsX4nTUqyEEWdFcIFS1UHfd/6xMgMJQ&#10;uOeWrtJktgDHw+t+h6rBtFoOgjBhplNw+Gypm0WW5L23d7X3rdTixLhBoXRtXCtduyxwFEEF2wqR&#10;gCZdrwTzxge6W5rcFhd1vzsnFfekXJwabal1LHiq614jz8Wn2FhSFqZwQ/rYofbmfU9CE34K8ljT&#10;x6+/80v46k+wTuchil02nOJvy+iImtPIrDLJkNyz9+V1TeVzUzeQANw2SBGHalyRqB7vZrXGXEUF&#10;swly18ThFFJhGshGgVTK0cPVs0wdaqtFe9ZiG5VMkhm6pIljxK/PHi7BQuGBCy8RVlTO0J6Xr/dr&#10;TAtNuYSMledO9/nNgvZYLMF1HZYCbHn6SpsXRqVym5WDF2VWFTvxLwWBVSOEn0VN72KM+YCwsPK8&#10;nlVJgwV/88b1e4uarLALCsGj8J0URsVZpbNn20SMqdSk8bq+CD7fi0/qkudblYwJ5GYDtrLRIjfu&#10;wlUzST8k5baUhUp2QLSjGsxUV/M/RziExxEWO42+/jZcKalWWpktJliFsnA6FY+4MRl1mW6m9I5x&#10;PWSszLJMcyOqENNTt3ETm9B4DRUv2OMrLKFgGq515fAL2em4w7I6VWRynmpwIhyISguSguNvR05d&#10;GA4dO8M0EtrhoPG7f50hu9eY80pdYCZCcgyGg0sQpr728gvg0ysz0ouG3ku1txVmKc3zAMY6NCCW&#10;V4XEeivsHTYQn7v55fUeFazHN+fLv4k6rNlTKBTus7u2avskQZQd968lPrxnlZEaud5DHplpwxya&#10;5zuStsNJtDqhaMxhqnSoMYP7EU4jutai6fl9OqK6sJeTb6GnzGcGYxksJAAqvIMQAN2aOlUFsPEm&#10;egCaA2NwgibvrWhqvJiwVhioYlGuIZuZVKFaK4RLlTu3GUFvIf2ubIpBYLDk7ea7oEYYhC+kRc90&#10;H8LUNjH9pHGxNGVymFREng0RKIP5myLLWXxwMga894Ejp+mvvDF87a2XmQoHsIpFKkEdR1MmVZYg&#10;qfLKcdl4N10AU2AGU77f7Cl+nqmyllTLelb6riqMVRDq/JW6IGKLHj782VlE6aInXurVw+oCI0MS&#10;ZVPZslGu/Qb59ZXL4X/n30tXrBh27/8YPAhT8nbtDE5+CV1MVxgRdPvWKIPfrNLqFlqcaWm/ZrnC&#10;ips4wYomVXWCeoXe/tsuyD2w7NXQFKCszeiSsS767RPTxD3e8dqkRIl259p7VktLZFbG+MGHg9B8&#10;TZ83q5eQPgruPS2UdlFSD/D5j2QY4PeuX2GkKhaZRpDbD1wplIofpgrJTIpIP9DT6ik3YOBV/r7y&#10;0wZaduOj5ewUQSin4cZYKDFarwuvnK8fFFhsNJF+bIF6NOtukI23BfhiJGQaaxsmXTgv/+lfyb1e&#10;uevK1mYsY6xFgxVH05jlqU33EU4Um8JxX7QKUxWGWKvyL73muFdsoNPiwqbFGzpt4jwpRkk732aM&#10;zlJy6cYtugnJ/jY3R0FwPbQaLmxxzBTQyM4maSbkd7He0KuJ6ehXi7XKZ0/zdRhxcPdqw0wdLMxI&#10;VYUddX8nG96zDXUt43FTVQ6LV3IhDLcjcES6btZGps5EiUy+Es03h9/dhOlrOk0QCxdK11FWw/VI&#10;BqlZ8FrDNqSM5/o6YxO5hEwHKlw5YG1NTSyE6UxBbwGqlOb5mfey8pqmD2oScftQnBlPyXt0C1vW&#10;vCC6QUPyN9v3qtpbHoTPHVNUOeQm1+TsZ92bm+WBLhiyf1R/Vqq2v0dSnQq7EpRT13K4qULF7Ffx&#10;Jflo3Q4vyU12M8w4KOAswsxoqsKIT7GaxbtmAewTVFCJB8IgxYX0FkBLv6a51LgSwOgGWDFU+y2C&#10;wF823E5nUT6wPn31fXoTuhVq714cStaFz+xpwfAupjhi4WMcP999xw7zfcznnYbu+fCho8Obr24F&#10;uw0dW0uxqqGt9FWRosEO4g9WyTo7xD0p+B4ep0fY+SN3pms+l6KP9NudSqKqptVjq/B77yqEXsBL&#10;ABY3qXLfYx1OSRzUxrtdyWE3oaqfJ2dS4OlzF4hzqLra+mhHGMH+cohCvzp0dZiByd+6bWPev1J2&#10;BRQzMA28Q1dWheBsV3tErb2gaNyHWVxrxURt6BpXkUOZbAp3k/RxIRpTK2kP18XCV0JLh8VZhOK/&#10;wMd5zQLaDfXzq+mjINJlrSrN2e+zYAlF1srFNiWo5bG/oTXxmCCxFzUZmvL/qzDWCG9Fdrp6NTS3&#10;yvkK1VyI7cPlwROqE6U0zdMEIJX3VlC90CrnV4aiKdhojOTQ+V2qgya8PKFccC+OJO/uxppebC1+&#10;Iue0KOaLCy6qkFdv4xwJPvXvosnNSxeQqG+63+3kd4EKMtzG3zRtlSgeTZSAtxUojBMOMSDtxIlT&#10;ww4AUascy9jgugVZGG9gKVemmsl7DKJFjDtEmnEmnxkkZtaoSHzU+Fk3816JicYFuKM9k1VQA0ov&#10;yDWGVSFFvspT9wyZMXnXUv0wdGVUCMmnFL7IoePjmxXS+s6dRbGM2sUL65bQ47qSfLMKRN5DhZXD&#10;qxC2YLm7DJ7F7k+HEcyDloxTTVD0c+JC+eqWmdN6e/xt1k+ztfWC5mImFZzAvFyJ52Dq7eu1KHRT&#10;5gW0uDGO96CQhq4OJTlGDps4qLJ18TYS6xVeSMWZ7FZb56JZr5ihH5rUTziNPcAmz652qAAj5DNB&#10;AlaGQk3aPywpIZ7Y014Z350cdlHidXOjz3aLIM8F9CKN8r2IcT+zD42tdGCP2tWMFhLM684n0JIp&#10;IOlANRHXV/5zBczFHFzw4Ah4y89Wzlxf3WuSidYeUPw3rrH72gkm0fYXcF2+3H8I2rdNUEFs5rPL&#10;vBswdDeja4h+70kHhl8FS+TBQFGodT2EEN23imzhN3wvcf66I5NlwnJNm9/ZcTxxE1EsWfdsXOHn&#10;e/U3ayOhq05lsh9ibtwT1pt7CotYRvCQegULowtgJ/5sUrM1s+r5sHz5shy0zp1e61muX9wFGRmQ&#10;CYVNs6ygdc72wueX9Qrk1phHSxv2hpYZ8sjzOwNhWXcrfWMPb8FLRh7cySEZm2Xa9jPD0lCFZtRU&#10;IO6Xh7A/xg67hyX3XhQqDnwIXMD4r61Vd2W7Aqx4rty0rgDpvxfCYDAAb989u5NqgoWFiUBq43O2&#10;Jo0mWCF710yLLuRUJ62TALfMXAA93LSFpSoLu4iFUQ+Mlw2xacHPkS+kX4zZFX0wNZZuihpCzWlW&#10;w8UsjWJ1HeFqWr3e3ybkwrebtfCwFsbGrwJXWdIez7UPw2UO40e798JatgR6tg2pC+Xa9V9T5auD&#10;3cvaLmJvKDb9Z1k8qUylxMgl4KwqahVmqIQ9rLxes0Gc5jjQ3A4lGG91VJvHxcPVFih2l4EHbrCp&#10;WGsXzwjIMiEjXwbV5e4krsk1l5nP97J5ZV0SZFdDs/TTEgk9Y11c04JiVFDdMSce9LCI6dMr/GaI&#10;UgyrymdRdJfATyY9G/fDz01B0HH3uKX2uPA7P1dlE67+VvmprE9BP3xtDZMo9jVjSJVnjjQbnBQx&#10;d/JMq9yeN9vBae3nfigSq5lFmhAY+57ue9fwUTQebk2Dg76ihWnTLox0EXyqSaRuDYUYi2A07RV4&#10;wx0g1FNBgchyY1XxrAJGr1T2cm8P+jpybwbIwsrp1mHxkcPRNjKuS11FNtCFSsbgcTUxuKAL6LCR&#10;JPM6LGUeBJsDJMf38CQSd0BaMjsEk3ydh5f84z37hnUrF5JLfy0CG7hoE3Y/fQbBt7OSQp/ZzPWY&#10;6+U1UUtIEcNr5gUdR+TPnV3hIe5YNhIogSbY4M97SF8m92BcESXhf02RuA4hoRJHg8IIMZDKRE2e&#10;gL9qH2E28zqi2fq0jTYCsW1y3E8PKddBD1qQnKbleiU7k7v5XSrj+Dau46ULML1xfYU9L1dBQRoj&#10;TNVtbv55r0T3GkTqFgqc8iKSVnfTIDNWvXeeVQBbgbpsFTafVOq23D+tX8EnUBHZM+8/FWUVHl+V&#10;HdIamgFSdqsIljpIlE8lMSrBUW5VZrMq7Ms3vdySgf2s/H/zfe6/422KjKwelXD6oz3UoYWFrIeb&#10;unjd0p95kz/sfRevHYbtr7z5h35gf98Zi/5o1/Tzz26ds//Gm3Q0oHW4n3/4t75ujUr/Z+7zj3pF&#10;rvPsJf/2V/38+t0iBzCTUZ7/b+/D57XhfH/oZfV78AkTf564NtMnfGTnqJj4O8Nyf9//Jv1P1Urj&#10;lvzMo/++/1K50NZ1e/fzz/+jrue/f/6/X4H/36zA/wOnpma1myQ04AAAAABJRU5ErkJgglBLAQIt&#10;ABQABgAIAAAAIQA9/K5oFAEAAEcCAAATAAAAAAAAAAAAAAAAAAAAAABbQ29udGVudF9UeXBlc10u&#10;eG1sUEsBAi0AFAAGAAgAAAAhADj9If/WAAAAlAEAAAsAAAAAAAAAAAAAAAAARQEAAF9yZWxzLy5y&#10;ZWxzUEsBAi0AFAAGAAgAAAAhADlEr9HLBAAAvA0AAA4AAAAAAAAAAAAAAAAARAIAAGRycy9lMm9E&#10;b2MueG1sUEsBAi0AFAAGAAgAAAAhACvZ2PHIAAAApgEAABkAAAAAAAAAAAAAAAAAOwcAAGRycy9f&#10;cmVscy9lMm9Eb2MueG1sLnJlbHNQSwECLQAUAAYACAAAACEA0hmXCuEAAAAKAQAADwAAAAAAAAAA&#10;AAAAAAA6CAAAZHJzL2Rvd25yZXYueG1sUEsBAi0ACgAAAAAAAAAhAFe0qNb3PwAA9z8AABUAAAAA&#10;AAAAAAAAAAAASAkAAGRycy9tZWRpYS9pbWFnZTEuanBlZ1BLAQItAAoAAAAAAAAAIQC6EfHAD2AB&#10;AA9gAQAUAAAAAAAAAAAAAAAAAHJJAABkcnMvbWVkaWEvaW1hZ2UyLnBuZ1BLBQYAAAAABwAHAL8B&#10;AACzqQEAAAA=&#10;">
                <v:shape id="_x0000_s1027" type="#_x0000_t75" style="position:absolute;width:68402;height:20669;visibility:visible;mso-wrap-style:square" stroked="t" strokecolor="#969696" strokeweight="2.5pt">
                  <v:fill o:detectmouseclick="t"/>
                  <v:path o:connecttype="none"/>
                </v:shape>
                <v:shape id="Picture 69" o:spid="_x0000_s1028" type="#_x0000_t75" alt=" Fiche technique" style="position:absolute;left:42360;top:6610;width:18453;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YwgAAANsAAAAPAAAAZHJzL2Rvd25yZXYueG1sRI9Pi8Iw&#10;FMTvwn6H8IS9aaoLol1TEVnBgwj+gb0+kmdb2ryUJGr99kZY2OMwM79hlqvetuJOPtSOFUzGGQhi&#10;7UzNpYLLeTuagwgR2WDrmBQ8KcCq+BgsMTfuwUe6n2IpEoRDjgqqGLtcyqArshjGriNO3tV5izFJ&#10;X0rj8ZHgtpXTLJtJizWnhQo72lSkm9PNKsDpYnvI9P7422xi+WP9fEZPrdTnsF9/g4jUx//wX3tn&#10;FHwt4P0l/QBZvAAAAP//AwBQSwECLQAUAAYACAAAACEA2+H2y+4AAACFAQAAEwAAAAAAAAAAAAAA&#10;AAAAAAAAW0NvbnRlbnRfVHlwZXNdLnhtbFBLAQItABQABgAIAAAAIQBa9CxbvwAAABUBAAALAAAA&#10;AAAAAAAAAAAAAB8BAABfcmVscy8ucmVsc1BLAQItABQABgAIAAAAIQDN4+/YwgAAANsAAAAPAAAA&#10;AAAAAAAAAAAAAAcCAABkcnMvZG93bnJldi54bWxQSwUGAAAAAAMAAwC3AAAA9gIAAAAA&#10;">
                  <v:imagedata r:id="rId10" o:title=" Fiche technique"/>
                </v:shape>
                <v:shape id="Image 1" o:spid="_x0000_s1029" type="#_x0000_t75" style="position:absolute;left:5324;top:762;width:13829;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47ZwgAAANoAAAAPAAAAZHJzL2Rvd25yZXYueG1sRE9Na8JA&#10;EL0L/Q/LFHqRutGDjakbEUHwotLYSnsbstMkJDsbslsT/70rCD0Nj/c5y9VgGnGhzlWWFUwnEQji&#10;3OqKCwWfp+1rDMJ5ZI2NZVJwJQer9Gm0xETbnj/okvlChBB2CSoovW8TKV1ekkE3sS1x4H5tZ9AH&#10;2BVSd9iHcNPIWRTNpcGKQ0OJLW1KyuvszygwP3Q8nd/Gm0XMC/4+1NvzPv5S6uV5WL+D8DT4f/HD&#10;vdNhPtxfuV+Z3gAAAP//AwBQSwECLQAUAAYACAAAACEA2+H2y+4AAACFAQAAEwAAAAAAAAAAAAAA&#10;AAAAAAAAW0NvbnRlbnRfVHlwZXNdLnhtbFBLAQItABQABgAIAAAAIQBa9CxbvwAAABUBAAALAAAA&#10;AAAAAAAAAAAAAB8BAABfcmVscy8ucmVsc1BLAQItABQABgAIAAAAIQAmM47ZwgAAANoAAAAPAAAA&#10;AAAAAAAAAAAAAAcCAABkcnMvZG93bnJldi54bWxQSwUGAAAAAAMAAwC3AAAA9gIAAAAA&#10;">
                  <v:imagedata r:id="rId11" o:title=""/>
                </v:shape>
                <v:rect id="Rectangle 68" o:spid="_x0000_s1030" style="position:absolute;left:37598;top:933;width:28410;height:1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B47CC0" w:rsidP="0060389F">
                        <w:pPr>
                          <w:pStyle w:val="Fxpagedegarde"/>
                        </w:pPr>
                        <w:fldSimple w:instr=" DOCPROPERTY  Category  \* MERGEFORMAT ">
                          <w:r>
                            <w:t>Mise en service / Supervision des EP</w:t>
                          </w:r>
                        </w:fldSimple>
                      </w:p>
                    </w:txbxContent>
                  </v:textbox>
                </v:rect>
                <w10:wrap anchorx="margin"/>
                <w10:anchorlock/>
              </v:group>
            </w:pict>
          </mc:Fallback>
        </mc:AlternateContent>
      </w:r>
      <w:r>
        <w:rPr>
          <w:noProof/>
        </w:rPr>
        <mc:AlternateContent>
          <mc:Choice Requires="wps">
            <w:drawing>
              <wp:anchor distT="0" distB="0" distL="114300" distR="114300" simplePos="0" relativeHeight="251670528" behindDoc="1" locked="1" layoutInCell="0" allowOverlap="0" wp14:anchorId="1FAC57BD" wp14:editId="31AEA901">
                <wp:simplePos x="0" y="0"/>
                <wp:positionH relativeFrom="column">
                  <wp:posOffset>-2312035</wp:posOffset>
                </wp:positionH>
                <wp:positionV relativeFrom="margin">
                  <wp:posOffset>3223260</wp:posOffset>
                </wp:positionV>
                <wp:extent cx="5039995" cy="631190"/>
                <wp:effectExtent l="2173605" t="0" r="2162810" b="0"/>
                <wp:wrapNone/>
                <wp:docPr id="36"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5400000">
                          <a:off x="0" y="0"/>
                          <a:ext cx="5039995" cy="63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wps:txbx>
                      <wps:bodyPr rot="0" vert="vert270"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AC57BD" id="_x0000_t202" coordsize="21600,21600" o:spt="202" path="m,l,21600r21600,l21600,xe">
                <v:stroke joinstyle="miter"/>
                <v:path gradientshapeok="t" o:connecttype="rect"/>
              </v:shapetype>
              <v:shape id="WordArt 17" o:spid="_x0000_s1031" type="#_x0000_t202" style="position:absolute;left:0;text-align:left;margin-left:-182.05pt;margin-top:253.8pt;width:396.85pt;height:49.7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AJ2zQIAAOkFAAAOAAAAZHJzL2Uyb0RvYy54bWysVNuOmzAQfa/Uf7D8znKJSUK0ZJUNoaq0&#10;vUi7VZ8dMMEq2NR2QqKq/96xyXX7UrXlwbI9w/HMnDNz/7BvG7RjSnMpUhzeBRgxUciSi02Kv7zk&#10;3hQjbagoaSMFS/GBafwwf/vmvu9mLJK1bEqmEIAIPeu7FNfGdDPf10XNWqrvZMcEGCupWmrgqDZ+&#10;qWgP6G3jR0Ew9nupyk7JgmkNt9lgxHOHX1WsMJ+qSjODmhRDbMatyq1ru/rzezrbKNrVvDiGQf8i&#10;ipZyAY+eoTJqKNoq/htUywsltazMXSFbX1YVL5jLAbIJg1fZPNe0Yy4XKI7uzmXS/w+2+Lj7rBAv&#10;UzwaYyRoCxx9hZIulEHhxJan7/QMvJ478DP7R7kHml2qunuSxTeNhFzWVGzYQinZ14yWEF4IWMdr&#10;l8TLoQPg0OL5V4ADurbQ6/6DLMGHbo108PtKtUhJYMyLSWA/dw0lQxACcHk488f2BhVwGQejJEli&#10;jAqwjUdhmDiCfTqzYJaeTmnzjskW2U2KFejDodLdkzY2uIuLdRcy503jNNKImwtwHG7gbfjV2mwU&#10;jvIfSZCspqsp8Ug0XnkkyDJvkS+JN87DSZyNsuUyC3/ad0Myq3lZMmGfOckvJH9G77ERBuGcBahl&#10;w0sLZ0PSarNeNgrtKMg/d5+jACwXN/82DFcEyOVVSmFEgsco8fLxdOKRnMReMgmmXhAmj8k4IAnJ&#10;8tuUnrhg/54S6lOcxFHsWLoK+lVuTh8nsm/cWm5gwDS8TfF0UJGj0+p0JUq3N5Q3w/6qFDb8SymA&#10;7hPRTr9WsoN4zX69d/3jxG21vZblAQTtpAsyheEISrNrNIFjD7Mmxfr7liqGUfNeQLckISF2OLkD&#10;iScRHNS1ZX1toaKoJYwwg9GwXZphoG07xTc1PHbqzwX0Us6dri+BHTsQ5olL7zj77MC6Pjuvy4Se&#10;/wIAAP//AwBQSwMEFAAGAAgAAAAhAGgEq2HfAAAACgEAAA8AAABkcnMvZG93bnJldi54bWxMjzFv&#10;wjAQhfdK/Q/WIXUDJyikEOIgVKnq0KmUoWwmviYR8TmNDZh/3+tUxtP79N535SbaXlxw9J0jBeks&#10;AYFUO9NRo2D/+TpdgvBBk9G9I1RwQw+b6vGh1IVxV/rAyy40gkvIF1pBG8JQSOnrFq32Mzcgcfbt&#10;RqsDn2MjzaivXG57OU+SXFrdES+0esCXFuvT7mwVvD8fvswY3SGG05v0+63/yW61Uk+TuF2DCBjD&#10;Pwx/+qwOFTsd3ZmMF72CaZqvGOUgTzIQTCznCxBHBatFloKsSnn/QvULAAD//wMAUEsBAi0AFAAG&#10;AAgAAAAhALaDOJL+AAAA4QEAABMAAAAAAAAAAAAAAAAAAAAAAFtDb250ZW50X1R5cGVzXS54bWxQ&#10;SwECLQAUAAYACAAAACEAOP0h/9YAAACUAQAACwAAAAAAAAAAAAAAAAAvAQAAX3JlbHMvLnJlbHNQ&#10;SwECLQAUAAYACAAAACEA/CgCds0CAADpBQAADgAAAAAAAAAAAAAAAAAuAgAAZHJzL2Uyb0RvYy54&#10;bWxQSwECLQAUAAYACAAAACEAaASrYd8AAAAKAQAADwAAAAAAAAAAAAAAAAAnBQAAZHJzL2Rvd25y&#10;ZXYueG1sUEsFBgAAAAAEAAQA8wAAADMGAAAAAA==&#10;" o:allowincell="f" o:allowoverlap="f" filled="f" stroked="f">
                <o:lock v:ext="edit" shapetype="t"/>
                <v:textbox style="layout-flow:vertical;mso-layout-flow-alt:bottom-to-top;mso-fit-shape-to-text:t">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v:textbox>
                <w10:wrap anchory="margin"/>
                <w10:anchorlock/>
              </v:shape>
            </w:pict>
          </mc:Fallback>
        </mc:AlternateContent>
      </w:r>
      <w:r w:rsidR="008A5418">
        <w:rPr>
          <w:rFonts w:asciiTheme="majorHAnsi" w:hAnsiTheme="majorHAnsi"/>
          <w:b w:val="0"/>
          <w:bCs w:val="0"/>
          <w:caps w:val="0"/>
        </w:rPr>
        <w:fldChar w:fldCharType="begin"/>
      </w:r>
      <w:r w:rsidR="008A5418">
        <w:rPr>
          <w:rFonts w:asciiTheme="majorHAnsi" w:hAnsiTheme="majorHAnsi"/>
          <w:b w:val="0"/>
          <w:bCs w:val="0"/>
          <w:caps w:val="0"/>
        </w:rPr>
        <w:instrText xml:space="preserve"> TOC \o "1-2" \h \z \u </w:instrText>
      </w:r>
      <w:r w:rsidR="008A5418">
        <w:rPr>
          <w:rFonts w:asciiTheme="majorHAnsi" w:hAnsiTheme="majorHAnsi"/>
          <w:b w:val="0"/>
          <w:bCs w:val="0"/>
          <w:caps w:val="0"/>
        </w:rPr>
        <w:fldChar w:fldCharType="separate"/>
      </w:r>
    </w:p>
    <w:p w14:paraId="30559AB3" w14:textId="62AC955F" w:rsidR="00932109" w:rsidRDefault="004E1595">
      <w:pPr>
        <w:pStyle w:val="TM1"/>
        <w:tabs>
          <w:tab w:val="left" w:pos="1771"/>
          <w:tab w:val="right" w:leader="dot" w:pos="10762"/>
        </w:tabs>
        <w:rPr>
          <w:rFonts w:asciiTheme="minorHAnsi" w:hAnsiTheme="minorHAnsi"/>
          <w:b w:val="0"/>
          <w:bCs w:val="0"/>
          <w:caps w:val="0"/>
          <w:noProof/>
          <w:sz w:val="22"/>
          <w:szCs w:val="22"/>
        </w:rPr>
      </w:pPr>
      <w:hyperlink w:anchor="_Toc530377243" w:history="1">
        <w:r w:rsidR="00932109" w:rsidRPr="00044A0B">
          <w:rPr>
            <w:rStyle w:val="Lienhypertexte"/>
            <w:noProof/>
          </w:rPr>
          <w:t>1</w:t>
        </w:r>
        <w:r w:rsidR="00932109">
          <w:rPr>
            <w:rFonts w:asciiTheme="minorHAnsi" w:hAnsiTheme="minorHAnsi"/>
            <w:b w:val="0"/>
            <w:bCs w:val="0"/>
            <w:caps w:val="0"/>
            <w:noProof/>
            <w:sz w:val="22"/>
            <w:szCs w:val="22"/>
          </w:rPr>
          <w:tab/>
        </w:r>
        <w:r w:rsidR="00932109" w:rsidRPr="00044A0B">
          <w:rPr>
            <w:rStyle w:val="Lienhypertexte"/>
            <w:noProof/>
          </w:rPr>
          <w:t>ORGANISATION PEDAGOGIQUE :</w:t>
        </w:r>
        <w:r w:rsidR="00932109">
          <w:rPr>
            <w:noProof/>
            <w:webHidden/>
          </w:rPr>
          <w:tab/>
        </w:r>
        <w:r w:rsidR="00932109">
          <w:rPr>
            <w:noProof/>
            <w:webHidden/>
          </w:rPr>
          <w:fldChar w:fldCharType="begin"/>
        </w:r>
        <w:r w:rsidR="00932109">
          <w:rPr>
            <w:noProof/>
            <w:webHidden/>
          </w:rPr>
          <w:instrText xml:space="preserve"> PAGEREF _Toc530377243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5F1C82D7" w14:textId="19B34A3D" w:rsidR="00932109" w:rsidRDefault="004E1595">
      <w:pPr>
        <w:pStyle w:val="TM2"/>
        <w:rPr>
          <w:rFonts w:asciiTheme="minorHAnsi" w:hAnsiTheme="minorHAnsi"/>
          <w:b w:val="0"/>
          <w:bCs w:val="0"/>
          <w:noProof/>
          <w:sz w:val="22"/>
          <w:szCs w:val="22"/>
        </w:rPr>
      </w:pPr>
      <w:hyperlink w:anchor="_Toc530377244" w:history="1">
        <w:r w:rsidR="00932109" w:rsidRPr="00044A0B">
          <w:rPr>
            <w:rStyle w:val="Lienhypertexte"/>
            <w:noProof/>
          </w:rPr>
          <w:t>1.1</w:t>
        </w:r>
        <w:r w:rsidR="00932109">
          <w:rPr>
            <w:rFonts w:asciiTheme="minorHAnsi" w:hAnsiTheme="minorHAnsi"/>
            <w:b w:val="0"/>
            <w:bCs w:val="0"/>
            <w:noProof/>
            <w:sz w:val="22"/>
            <w:szCs w:val="22"/>
          </w:rPr>
          <w:tab/>
        </w:r>
        <w:r w:rsidR="00932109" w:rsidRPr="00044A0B">
          <w:rPr>
            <w:rStyle w:val="Lienhypertexte"/>
            <w:noProof/>
          </w:rPr>
          <w:t>Données pédagogiques</w:t>
        </w:r>
        <w:r w:rsidR="00932109">
          <w:rPr>
            <w:noProof/>
            <w:webHidden/>
          </w:rPr>
          <w:tab/>
        </w:r>
        <w:r w:rsidR="00932109">
          <w:rPr>
            <w:noProof/>
            <w:webHidden/>
          </w:rPr>
          <w:fldChar w:fldCharType="begin"/>
        </w:r>
        <w:r w:rsidR="00932109">
          <w:rPr>
            <w:noProof/>
            <w:webHidden/>
          </w:rPr>
          <w:instrText xml:space="preserve"> PAGEREF _Toc530377244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63D46CB0" w14:textId="70881DD8" w:rsidR="00932109" w:rsidRDefault="004E1595">
      <w:pPr>
        <w:pStyle w:val="TM2"/>
        <w:rPr>
          <w:rFonts w:asciiTheme="minorHAnsi" w:hAnsiTheme="minorHAnsi"/>
          <w:b w:val="0"/>
          <w:bCs w:val="0"/>
          <w:noProof/>
          <w:sz w:val="22"/>
          <w:szCs w:val="22"/>
        </w:rPr>
      </w:pPr>
      <w:hyperlink w:anchor="_Toc530377245" w:history="1">
        <w:r w:rsidR="00932109" w:rsidRPr="00044A0B">
          <w:rPr>
            <w:rStyle w:val="Lienhypertexte"/>
            <w:noProof/>
          </w:rPr>
          <w:t>1.2</w:t>
        </w:r>
        <w:r w:rsidR="00932109">
          <w:rPr>
            <w:rFonts w:asciiTheme="minorHAnsi" w:hAnsiTheme="minorHAnsi"/>
            <w:b w:val="0"/>
            <w:bCs w:val="0"/>
            <w:noProof/>
            <w:sz w:val="22"/>
            <w:szCs w:val="22"/>
          </w:rPr>
          <w:tab/>
        </w:r>
        <w:r w:rsidR="00932109" w:rsidRPr="00044A0B">
          <w:rPr>
            <w:rStyle w:val="Lienhypertexte"/>
            <w:noProof/>
          </w:rPr>
          <w:t>Mise en situation</w:t>
        </w:r>
        <w:r w:rsidR="00932109">
          <w:rPr>
            <w:noProof/>
            <w:webHidden/>
          </w:rPr>
          <w:tab/>
        </w:r>
        <w:r w:rsidR="00932109">
          <w:rPr>
            <w:noProof/>
            <w:webHidden/>
          </w:rPr>
          <w:fldChar w:fldCharType="begin"/>
        </w:r>
        <w:r w:rsidR="00932109">
          <w:rPr>
            <w:noProof/>
            <w:webHidden/>
          </w:rPr>
          <w:instrText xml:space="preserve"> PAGEREF _Toc530377245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675A7C12" w14:textId="2D9C142C" w:rsidR="00932109" w:rsidRDefault="004E1595">
      <w:pPr>
        <w:pStyle w:val="TM2"/>
        <w:rPr>
          <w:rFonts w:asciiTheme="minorHAnsi" w:hAnsiTheme="minorHAnsi"/>
          <w:b w:val="0"/>
          <w:bCs w:val="0"/>
          <w:noProof/>
          <w:sz w:val="22"/>
          <w:szCs w:val="22"/>
        </w:rPr>
      </w:pPr>
      <w:hyperlink w:anchor="_Toc530377246" w:history="1">
        <w:r w:rsidR="00932109" w:rsidRPr="00044A0B">
          <w:rPr>
            <w:rStyle w:val="Lienhypertexte"/>
            <w:noProof/>
          </w:rPr>
          <w:t>1.3</w:t>
        </w:r>
        <w:r w:rsidR="00932109">
          <w:rPr>
            <w:rFonts w:asciiTheme="minorHAnsi" w:hAnsiTheme="minorHAnsi"/>
            <w:b w:val="0"/>
            <w:bCs w:val="0"/>
            <w:noProof/>
            <w:sz w:val="22"/>
            <w:szCs w:val="22"/>
          </w:rPr>
          <w:tab/>
        </w:r>
        <w:r w:rsidR="00932109" w:rsidRPr="00044A0B">
          <w:rPr>
            <w:rStyle w:val="Lienhypertexte"/>
            <w:noProof/>
          </w:rPr>
          <w:t>Secteur d’activité</w:t>
        </w:r>
        <w:r w:rsidR="00932109">
          <w:rPr>
            <w:noProof/>
            <w:webHidden/>
          </w:rPr>
          <w:tab/>
        </w:r>
        <w:r w:rsidR="00932109">
          <w:rPr>
            <w:noProof/>
            <w:webHidden/>
          </w:rPr>
          <w:fldChar w:fldCharType="begin"/>
        </w:r>
        <w:r w:rsidR="00932109">
          <w:rPr>
            <w:noProof/>
            <w:webHidden/>
          </w:rPr>
          <w:instrText xml:space="preserve"> PAGEREF _Toc530377246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15569A1B" w14:textId="489A651C" w:rsidR="00932109" w:rsidRDefault="004E1595">
      <w:pPr>
        <w:pStyle w:val="TM2"/>
        <w:rPr>
          <w:rFonts w:asciiTheme="minorHAnsi" w:hAnsiTheme="minorHAnsi"/>
          <w:b w:val="0"/>
          <w:bCs w:val="0"/>
          <w:noProof/>
          <w:sz w:val="22"/>
          <w:szCs w:val="22"/>
        </w:rPr>
      </w:pPr>
      <w:hyperlink w:anchor="_Toc530377247" w:history="1">
        <w:r w:rsidR="00932109" w:rsidRPr="00044A0B">
          <w:rPr>
            <w:rStyle w:val="Lienhypertexte"/>
            <w:noProof/>
          </w:rPr>
          <w:t>1.4</w:t>
        </w:r>
        <w:r w:rsidR="00932109">
          <w:rPr>
            <w:rFonts w:asciiTheme="minorHAnsi" w:hAnsiTheme="minorHAnsi"/>
            <w:b w:val="0"/>
            <w:bCs w:val="0"/>
            <w:noProof/>
            <w:sz w:val="22"/>
            <w:szCs w:val="22"/>
          </w:rPr>
          <w:tab/>
        </w:r>
        <w:r w:rsidR="00932109" w:rsidRPr="00044A0B">
          <w:rPr>
            <w:rStyle w:val="Lienhypertexte"/>
            <w:noProof/>
          </w:rPr>
          <w:t>Objectifs pédagogiques</w:t>
        </w:r>
        <w:r w:rsidR="00932109">
          <w:rPr>
            <w:noProof/>
            <w:webHidden/>
          </w:rPr>
          <w:tab/>
        </w:r>
        <w:r w:rsidR="00932109">
          <w:rPr>
            <w:noProof/>
            <w:webHidden/>
          </w:rPr>
          <w:fldChar w:fldCharType="begin"/>
        </w:r>
        <w:r w:rsidR="00932109">
          <w:rPr>
            <w:noProof/>
            <w:webHidden/>
          </w:rPr>
          <w:instrText xml:space="preserve"> PAGEREF _Toc530377247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3662AFF0" w14:textId="5340B1B2" w:rsidR="00932109" w:rsidRDefault="004E1595">
      <w:pPr>
        <w:pStyle w:val="TM2"/>
        <w:rPr>
          <w:rFonts w:asciiTheme="minorHAnsi" w:hAnsiTheme="minorHAnsi"/>
          <w:b w:val="0"/>
          <w:bCs w:val="0"/>
          <w:noProof/>
          <w:sz w:val="22"/>
          <w:szCs w:val="22"/>
        </w:rPr>
      </w:pPr>
      <w:hyperlink w:anchor="_Toc530377248" w:history="1">
        <w:r w:rsidR="00932109" w:rsidRPr="00044A0B">
          <w:rPr>
            <w:rStyle w:val="Lienhypertexte"/>
            <w:noProof/>
          </w:rPr>
          <w:t>1.5</w:t>
        </w:r>
        <w:r w:rsidR="00932109">
          <w:rPr>
            <w:rFonts w:asciiTheme="minorHAnsi" w:hAnsiTheme="minorHAnsi"/>
            <w:b w:val="0"/>
            <w:bCs w:val="0"/>
            <w:noProof/>
            <w:sz w:val="22"/>
            <w:szCs w:val="22"/>
          </w:rPr>
          <w:tab/>
        </w:r>
        <w:r w:rsidR="00932109" w:rsidRPr="00044A0B">
          <w:rPr>
            <w:rStyle w:val="Lienhypertexte"/>
            <w:noProof/>
          </w:rPr>
          <w:t>CRITERES D’EVALUATION</w:t>
        </w:r>
        <w:r w:rsidR="00932109">
          <w:rPr>
            <w:noProof/>
            <w:webHidden/>
          </w:rPr>
          <w:tab/>
        </w:r>
        <w:r w:rsidR="00932109">
          <w:rPr>
            <w:noProof/>
            <w:webHidden/>
          </w:rPr>
          <w:fldChar w:fldCharType="begin"/>
        </w:r>
        <w:r w:rsidR="00932109">
          <w:rPr>
            <w:noProof/>
            <w:webHidden/>
          </w:rPr>
          <w:instrText xml:space="preserve"> PAGEREF _Toc530377248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03045186" w14:textId="09BD40AA" w:rsidR="00932109" w:rsidRDefault="004E1595">
      <w:pPr>
        <w:pStyle w:val="TM2"/>
        <w:rPr>
          <w:rFonts w:asciiTheme="minorHAnsi" w:hAnsiTheme="minorHAnsi"/>
          <w:b w:val="0"/>
          <w:bCs w:val="0"/>
          <w:noProof/>
          <w:sz w:val="22"/>
          <w:szCs w:val="22"/>
        </w:rPr>
      </w:pPr>
      <w:hyperlink w:anchor="_Toc530377249" w:history="1">
        <w:r w:rsidR="00932109" w:rsidRPr="00044A0B">
          <w:rPr>
            <w:rStyle w:val="Lienhypertexte"/>
            <w:noProof/>
          </w:rPr>
          <w:t>1.6</w:t>
        </w:r>
        <w:r w:rsidR="00932109">
          <w:rPr>
            <w:rFonts w:asciiTheme="minorHAnsi" w:hAnsiTheme="minorHAnsi"/>
            <w:b w:val="0"/>
            <w:bCs w:val="0"/>
            <w:noProof/>
            <w:sz w:val="22"/>
            <w:szCs w:val="22"/>
          </w:rPr>
          <w:tab/>
        </w:r>
        <w:r w:rsidR="00932109" w:rsidRPr="00044A0B">
          <w:rPr>
            <w:rStyle w:val="Lienhypertexte"/>
            <w:noProof/>
          </w:rPr>
          <w:t>COMPETENCES EVALUEES sur CPro STI</w:t>
        </w:r>
        <w:r w:rsidR="00932109">
          <w:rPr>
            <w:noProof/>
            <w:webHidden/>
          </w:rPr>
          <w:tab/>
        </w:r>
        <w:r w:rsidR="00932109">
          <w:rPr>
            <w:noProof/>
            <w:webHidden/>
          </w:rPr>
          <w:fldChar w:fldCharType="begin"/>
        </w:r>
        <w:r w:rsidR="00932109">
          <w:rPr>
            <w:noProof/>
            <w:webHidden/>
          </w:rPr>
          <w:instrText xml:space="preserve"> PAGEREF _Toc530377249 \h </w:instrText>
        </w:r>
        <w:r w:rsidR="00932109">
          <w:rPr>
            <w:noProof/>
            <w:webHidden/>
          </w:rPr>
        </w:r>
        <w:r w:rsidR="00932109">
          <w:rPr>
            <w:noProof/>
            <w:webHidden/>
          </w:rPr>
          <w:fldChar w:fldCharType="separate"/>
        </w:r>
        <w:r w:rsidR="00932109">
          <w:rPr>
            <w:noProof/>
            <w:webHidden/>
          </w:rPr>
          <w:t>2</w:t>
        </w:r>
        <w:r w:rsidR="00932109">
          <w:rPr>
            <w:noProof/>
            <w:webHidden/>
          </w:rPr>
          <w:fldChar w:fldCharType="end"/>
        </w:r>
      </w:hyperlink>
    </w:p>
    <w:p w14:paraId="57B83228" w14:textId="3ED5BB5A" w:rsidR="00932109" w:rsidRDefault="004E1595">
      <w:pPr>
        <w:pStyle w:val="TM2"/>
        <w:rPr>
          <w:rFonts w:asciiTheme="minorHAnsi" w:hAnsiTheme="minorHAnsi"/>
          <w:b w:val="0"/>
          <w:bCs w:val="0"/>
          <w:noProof/>
          <w:sz w:val="22"/>
          <w:szCs w:val="22"/>
        </w:rPr>
      </w:pPr>
      <w:hyperlink w:anchor="_Toc530377250" w:history="1">
        <w:r w:rsidR="00932109" w:rsidRPr="00044A0B">
          <w:rPr>
            <w:rStyle w:val="Lienhypertexte"/>
            <w:noProof/>
          </w:rPr>
          <w:t>1.7</w:t>
        </w:r>
        <w:r w:rsidR="00932109">
          <w:rPr>
            <w:rFonts w:asciiTheme="minorHAnsi" w:hAnsiTheme="minorHAnsi"/>
            <w:b w:val="0"/>
            <w:bCs w:val="0"/>
            <w:noProof/>
            <w:sz w:val="22"/>
            <w:szCs w:val="22"/>
          </w:rPr>
          <w:tab/>
        </w:r>
        <w:r w:rsidR="00932109" w:rsidRPr="00044A0B">
          <w:rPr>
            <w:rStyle w:val="Lienhypertexte"/>
            <w:noProof/>
          </w:rPr>
          <w:t>OBSERVATIONS</w:t>
        </w:r>
        <w:r w:rsidR="00932109">
          <w:rPr>
            <w:noProof/>
            <w:webHidden/>
          </w:rPr>
          <w:tab/>
        </w:r>
        <w:r w:rsidR="00932109">
          <w:rPr>
            <w:noProof/>
            <w:webHidden/>
          </w:rPr>
          <w:fldChar w:fldCharType="begin"/>
        </w:r>
        <w:r w:rsidR="00932109">
          <w:rPr>
            <w:noProof/>
            <w:webHidden/>
          </w:rPr>
          <w:instrText xml:space="preserve"> PAGEREF _Toc530377250 \h </w:instrText>
        </w:r>
        <w:r w:rsidR="00932109">
          <w:rPr>
            <w:noProof/>
            <w:webHidden/>
          </w:rPr>
        </w:r>
        <w:r w:rsidR="00932109">
          <w:rPr>
            <w:noProof/>
            <w:webHidden/>
          </w:rPr>
          <w:fldChar w:fldCharType="separate"/>
        </w:r>
        <w:r w:rsidR="00932109">
          <w:rPr>
            <w:noProof/>
            <w:webHidden/>
          </w:rPr>
          <w:t>2</w:t>
        </w:r>
        <w:r w:rsidR="00932109">
          <w:rPr>
            <w:noProof/>
            <w:webHidden/>
          </w:rPr>
          <w:fldChar w:fldCharType="end"/>
        </w:r>
      </w:hyperlink>
    </w:p>
    <w:p w14:paraId="50691661" w14:textId="0072802C" w:rsidR="00932109" w:rsidRDefault="004E1595">
      <w:pPr>
        <w:pStyle w:val="TM1"/>
        <w:tabs>
          <w:tab w:val="left" w:pos="1771"/>
          <w:tab w:val="right" w:leader="dot" w:pos="10762"/>
        </w:tabs>
        <w:rPr>
          <w:rFonts w:asciiTheme="minorHAnsi" w:hAnsiTheme="minorHAnsi"/>
          <w:b w:val="0"/>
          <w:bCs w:val="0"/>
          <w:caps w:val="0"/>
          <w:noProof/>
          <w:sz w:val="22"/>
          <w:szCs w:val="22"/>
        </w:rPr>
      </w:pPr>
      <w:hyperlink w:anchor="_Toc530377251" w:history="1">
        <w:r w:rsidR="00932109" w:rsidRPr="00044A0B">
          <w:rPr>
            <w:rStyle w:val="Lienhypertexte"/>
            <w:noProof/>
          </w:rPr>
          <w:t>2</w:t>
        </w:r>
        <w:r w:rsidR="00932109">
          <w:rPr>
            <w:rFonts w:asciiTheme="minorHAnsi" w:hAnsiTheme="minorHAnsi"/>
            <w:b w:val="0"/>
            <w:bCs w:val="0"/>
            <w:caps w:val="0"/>
            <w:noProof/>
            <w:sz w:val="22"/>
            <w:szCs w:val="22"/>
          </w:rPr>
          <w:tab/>
        </w:r>
        <w:r w:rsidR="00932109" w:rsidRPr="00044A0B">
          <w:rPr>
            <w:rStyle w:val="Lienhypertexte"/>
            <w:noProof/>
          </w:rPr>
          <w:t>Préparation</w:t>
        </w:r>
        <w:r w:rsidR="00932109">
          <w:rPr>
            <w:noProof/>
            <w:webHidden/>
          </w:rPr>
          <w:tab/>
        </w:r>
        <w:r w:rsidR="00932109">
          <w:rPr>
            <w:noProof/>
            <w:webHidden/>
          </w:rPr>
          <w:fldChar w:fldCharType="begin"/>
        </w:r>
        <w:r w:rsidR="00932109">
          <w:rPr>
            <w:noProof/>
            <w:webHidden/>
          </w:rPr>
          <w:instrText xml:space="preserve"> PAGEREF _Toc530377251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6A8C5CA7" w14:textId="30DCFD37" w:rsidR="00932109" w:rsidRDefault="004E1595">
      <w:pPr>
        <w:pStyle w:val="TM2"/>
        <w:rPr>
          <w:rFonts w:asciiTheme="minorHAnsi" w:hAnsiTheme="minorHAnsi"/>
          <w:b w:val="0"/>
          <w:bCs w:val="0"/>
          <w:noProof/>
          <w:sz w:val="22"/>
          <w:szCs w:val="22"/>
        </w:rPr>
      </w:pPr>
      <w:hyperlink w:anchor="_Toc530377252" w:history="1">
        <w:r w:rsidR="00932109" w:rsidRPr="00044A0B">
          <w:rPr>
            <w:rStyle w:val="Lienhypertexte"/>
            <w:noProof/>
          </w:rPr>
          <w:t>2.1</w:t>
        </w:r>
        <w:r w:rsidR="00932109">
          <w:rPr>
            <w:rFonts w:asciiTheme="minorHAnsi" w:hAnsiTheme="minorHAnsi"/>
            <w:b w:val="0"/>
            <w:bCs w:val="0"/>
            <w:noProof/>
            <w:sz w:val="22"/>
            <w:szCs w:val="22"/>
          </w:rPr>
          <w:tab/>
        </w:r>
        <w:r w:rsidR="00932109" w:rsidRPr="00044A0B">
          <w:rPr>
            <w:rStyle w:val="Lienhypertexte"/>
            <w:noProof/>
          </w:rPr>
          <w:t>Matériel et équipement.</w:t>
        </w:r>
        <w:r w:rsidR="00932109">
          <w:rPr>
            <w:noProof/>
            <w:webHidden/>
          </w:rPr>
          <w:tab/>
        </w:r>
        <w:r w:rsidR="00932109">
          <w:rPr>
            <w:noProof/>
            <w:webHidden/>
          </w:rPr>
          <w:fldChar w:fldCharType="begin"/>
        </w:r>
        <w:r w:rsidR="00932109">
          <w:rPr>
            <w:noProof/>
            <w:webHidden/>
          </w:rPr>
          <w:instrText xml:space="preserve"> PAGEREF _Toc530377252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25CB7592" w14:textId="56D3D4C4" w:rsidR="00932109" w:rsidRDefault="004E1595">
      <w:pPr>
        <w:pStyle w:val="TM2"/>
        <w:rPr>
          <w:rFonts w:asciiTheme="minorHAnsi" w:hAnsiTheme="minorHAnsi"/>
          <w:b w:val="0"/>
          <w:bCs w:val="0"/>
          <w:noProof/>
          <w:sz w:val="22"/>
          <w:szCs w:val="22"/>
        </w:rPr>
      </w:pPr>
      <w:hyperlink w:anchor="_Toc530377253" w:history="1">
        <w:r w:rsidR="00932109" w:rsidRPr="00044A0B">
          <w:rPr>
            <w:rStyle w:val="Lienhypertexte"/>
            <w:noProof/>
          </w:rPr>
          <w:t>2.2</w:t>
        </w:r>
        <w:r w:rsidR="00932109">
          <w:rPr>
            <w:rFonts w:asciiTheme="minorHAnsi" w:hAnsiTheme="minorHAnsi"/>
            <w:b w:val="0"/>
            <w:bCs w:val="0"/>
            <w:noProof/>
            <w:sz w:val="22"/>
            <w:szCs w:val="22"/>
          </w:rPr>
          <w:tab/>
        </w:r>
        <w:r w:rsidR="00932109" w:rsidRPr="00044A0B">
          <w:rPr>
            <w:rStyle w:val="Lienhypertexte"/>
            <w:noProof/>
          </w:rPr>
          <w:t>Présentation du système « Smart street CY10 ».</w:t>
        </w:r>
        <w:r w:rsidR="00932109">
          <w:rPr>
            <w:noProof/>
            <w:webHidden/>
          </w:rPr>
          <w:tab/>
        </w:r>
        <w:r w:rsidR="00932109">
          <w:rPr>
            <w:noProof/>
            <w:webHidden/>
          </w:rPr>
          <w:fldChar w:fldCharType="begin"/>
        </w:r>
        <w:r w:rsidR="00932109">
          <w:rPr>
            <w:noProof/>
            <w:webHidden/>
          </w:rPr>
          <w:instrText xml:space="preserve"> PAGEREF _Toc530377253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096A2208" w14:textId="7CD29C95" w:rsidR="00932109" w:rsidRDefault="004E1595">
      <w:pPr>
        <w:pStyle w:val="TM2"/>
        <w:rPr>
          <w:rFonts w:asciiTheme="minorHAnsi" w:hAnsiTheme="minorHAnsi"/>
          <w:b w:val="0"/>
          <w:bCs w:val="0"/>
          <w:noProof/>
          <w:sz w:val="22"/>
          <w:szCs w:val="22"/>
        </w:rPr>
      </w:pPr>
      <w:hyperlink w:anchor="_Toc530377254" w:history="1">
        <w:r w:rsidR="00932109" w:rsidRPr="00044A0B">
          <w:rPr>
            <w:rStyle w:val="Lienhypertexte"/>
            <w:noProof/>
          </w:rPr>
          <w:t>2.3</w:t>
        </w:r>
        <w:r w:rsidR="00932109">
          <w:rPr>
            <w:rFonts w:asciiTheme="minorHAnsi" w:hAnsiTheme="minorHAnsi"/>
            <w:b w:val="0"/>
            <w:bCs w:val="0"/>
            <w:noProof/>
            <w:sz w:val="22"/>
            <w:szCs w:val="22"/>
          </w:rPr>
          <w:tab/>
        </w:r>
        <w:r w:rsidR="00932109" w:rsidRPr="00044A0B">
          <w:rPr>
            <w:rStyle w:val="Lienhypertexte"/>
            <w:noProof/>
          </w:rPr>
          <w:t>Règlementation.</w:t>
        </w:r>
        <w:r w:rsidR="00932109">
          <w:rPr>
            <w:noProof/>
            <w:webHidden/>
          </w:rPr>
          <w:tab/>
        </w:r>
        <w:r w:rsidR="00932109">
          <w:rPr>
            <w:noProof/>
            <w:webHidden/>
          </w:rPr>
          <w:fldChar w:fldCharType="begin"/>
        </w:r>
        <w:r w:rsidR="00932109">
          <w:rPr>
            <w:noProof/>
            <w:webHidden/>
          </w:rPr>
          <w:instrText xml:space="preserve"> PAGEREF _Toc530377254 \h </w:instrText>
        </w:r>
        <w:r w:rsidR="00932109">
          <w:rPr>
            <w:noProof/>
            <w:webHidden/>
          </w:rPr>
        </w:r>
        <w:r w:rsidR="00932109">
          <w:rPr>
            <w:noProof/>
            <w:webHidden/>
          </w:rPr>
          <w:fldChar w:fldCharType="separate"/>
        </w:r>
        <w:r w:rsidR="00932109">
          <w:rPr>
            <w:noProof/>
            <w:webHidden/>
          </w:rPr>
          <w:t>4</w:t>
        </w:r>
        <w:r w:rsidR="00932109">
          <w:rPr>
            <w:noProof/>
            <w:webHidden/>
          </w:rPr>
          <w:fldChar w:fldCharType="end"/>
        </w:r>
      </w:hyperlink>
    </w:p>
    <w:p w14:paraId="47A84507" w14:textId="18096D64" w:rsidR="00932109" w:rsidRDefault="004E1595">
      <w:pPr>
        <w:pStyle w:val="TM2"/>
        <w:rPr>
          <w:rFonts w:asciiTheme="minorHAnsi" w:hAnsiTheme="minorHAnsi"/>
          <w:b w:val="0"/>
          <w:bCs w:val="0"/>
          <w:noProof/>
          <w:sz w:val="22"/>
          <w:szCs w:val="22"/>
        </w:rPr>
      </w:pPr>
      <w:hyperlink w:anchor="_Toc530377255" w:history="1">
        <w:r w:rsidR="00932109" w:rsidRPr="00044A0B">
          <w:rPr>
            <w:rStyle w:val="Lienhypertexte"/>
            <w:noProof/>
          </w:rPr>
          <w:t>2.4</w:t>
        </w:r>
        <w:r w:rsidR="00932109">
          <w:rPr>
            <w:rFonts w:asciiTheme="minorHAnsi" w:hAnsiTheme="minorHAnsi"/>
            <w:b w:val="0"/>
            <w:bCs w:val="0"/>
            <w:noProof/>
            <w:sz w:val="22"/>
            <w:szCs w:val="22"/>
          </w:rPr>
          <w:tab/>
        </w:r>
        <w:r w:rsidR="00932109" w:rsidRPr="00044A0B">
          <w:rPr>
            <w:rStyle w:val="Lienhypertexte"/>
            <w:noProof/>
          </w:rPr>
          <w:t>Sécurité</w:t>
        </w:r>
        <w:r w:rsidR="00932109">
          <w:rPr>
            <w:noProof/>
            <w:webHidden/>
          </w:rPr>
          <w:tab/>
        </w:r>
        <w:r w:rsidR="00932109">
          <w:rPr>
            <w:noProof/>
            <w:webHidden/>
          </w:rPr>
          <w:fldChar w:fldCharType="begin"/>
        </w:r>
        <w:r w:rsidR="00932109">
          <w:rPr>
            <w:noProof/>
            <w:webHidden/>
          </w:rPr>
          <w:instrText xml:space="preserve"> PAGEREF _Toc530377255 \h </w:instrText>
        </w:r>
        <w:r w:rsidR="00932109">
          <w:rPr>
            <w:noProof/>
            <w:webHidden/>
          </w:rPr>
        </w:r>
        <w:r w:rsidR="00932109">
          <w:rPr>
            <w:noProof/>
            <w:webHidden/>
          </w:rPr>
          <w:fldChar w:fldCharType="separate"/>
        </w:r>
        <w:r w:rsidR="00932109">
          <w:rPr>
            <w:noProof/>
            <w:webHidden/>
          </w:rPr>
          <w:t>5</w:t>
        </w:r>
        <w:r w:rsidR="00932109">
          <w:rPr>
            <w:noProof/>
            <w:webHidden/>
          </w:rPr>
          <w:fldChar w:fldCharType="end"/>
        </w:r>
      </w:hyperlink>
    </w:p>
    <w:p w14:paraId="1D6CF942" w14:textId="38337716" w:rsidR="00932109" w:rsidRDefault="004E1595">
      <w:pPr>
        <w:pStyle w:val="TM1"/>
        <w:tabs>
          <w:tab w:val="left" w:pos="1771"/>
          <w:tab w:val="right" w:leader="dot" w:pos="10762"/>
        </w:tabs>
        <w:rPr>
          <w:rFonts w:asciiTheme="minorHAnsi" w:hAnsiTheme="minorHAnsi"/>
          <w:b w:val="0"/>
          <w:bCs w:val="0"/>
          <w:caps w:val="0"/>
          <w:noProof/>
          <w:sz w:val="22"/>
          <w:szCs w:val="22"/>
        </w:rPr>
      </w:pPr>
      <w:hyperlink w:anchor="_Toc530377256" w:history="1">
        <w:r w:rsidR="00932109" w:rsidRPr="00044A0B">
          <w:rPr>
            <w:rStyle w:val="Lienhypertexte"/>
            <w:noProof/>
          </w:rPr>
          <w:t>3</w:t>
        </w:r>
        <w:r w:rsidR="00932109">
          <w:rPr>
            <w:rFonts w:asciiTheme="minorHAnsi" w:hAnsiTheme="minorHAnsi"/>
            <w:b w:val="0"/>
            <w:bCs w:val="0"/>
            <w:caps w:val="0"/>
            <w:noProof/>
            <w:sz w:val="22"/>
            <w:szCs w:val="22"/>
          </w:rPr>
          <w:tab/>
        </w:r>
        <w:r w:rsidR="00932109" w:rsidRPr="00044A0B">
          <w:rPr>
            <w:rStyle w:val="Lienhypertexte"/>
            <w:noProof/>
          </w:rPr>
          <w:t>contrôle et essais du fonctionnEment sur site.</w:t>
        </w:r>
        <w:r w:rsidR="00932109">
          <w:rPr>
            <w:noProof/>
            <w:webHidden/>
          </w:rPr>
          <w:tab/>
        </w:r>
        <w:r w:rsidR="00932109">
          <w:rPr>
            <w:noProof/>
            <w:webHidden/>
          </w:rPr>
          <w:fldChar w:fldCharType="begin"/>
        </w:r>
        <w:r w:rsidR="00932109">
          <w:rPr>
            <w:noProof/>
            <w:webHidden/>
          </w:rPr>
          <w:instrText xml:space="preserve"> PAGEREF _Toc530377256 \h </w:instrText>
        </w:r>
        <w:r w:rsidR="00932109">
          <w:rPr>
            <w:noProof/>
            <w:webHidden/>
          </w:rPr>
        </w:r>
        <w:r w:rsidR="00932109">
          <w:rPr>
            <w:noProof/>
            <w:webHidden/>
          </w:rPr>
          <w:fldChar w:fldCharType="separate"/>
        </w:r>
        <w:r w:rsidR="00932109">
          <w:rPr>
            <w:noProof/>
            <w:webHidden/>
          </w:rPr>
          <w:t>7</w:t>
        </w:r>
        <w:r w:rsidR="00932109">
          <w:rPr>
            <w:noProof/>
            <w:webHidden/>
          </w:rPr>
          <w:fldChar w:fldCharType="end"/>
        </w:r>
      </w:hyperlink>
    </w:p>
    <w:p w14:paraId="78A3190A" w14:textId="3CAF09DB" w:rsidR="00932109" w:rsidRDefault="004E1595">
      <w:pPr>
        <w:pStyle w:val="TM2"/>
        <w:rPr>
          <w:rFonts w:asciiTheme="minorHAnsi" w:hAnsiTheme="minorHAnsi"/>
          <w:b w:val="0"/>
          <w:bCs w:val="0"/>
          <w:noProof/>
          <w:sz w:val="22"/>
          <w:szCs w:val="22"/>
        </w:rPr>
      </w:pPr>
      <w:hyperlink w:anchor="_Toc530377257" w:history="1">
        <w:r w:rsidR="00932109" w:rsidRPr="00044A0B">
          <w:rPr>
            <w:rStyle w:val="Lienhypertexte"/>
            <w:noProof/>
          </w:rPr>
          <w:t>3.2</w:t>
        </w:r>
        <w:r w:rsidR="00932109">
          <w:rPr>
            <w:rFonts w:asciiTheme="minorHAnsi" w:hAnsiTheme="minorHAnsi"/>
            <w:b w:val="0"/>
            <w:bCs w:val="0"/>
            <w:noProof/>
            <w:sz w:val="22"/>
            <w:szCs w:val="22"/>
          </w:rPr>
          <w:tab/>
        </w:r>
        <w:r w:rsidR="00932109" w:rsidRPr="00044A0B">
          <w:rPr>
            <w:rStyle w:val="Lienhypertexte"/>
            <w:noProof/>
          </w:rPr>
          <w:t>Essais et validation du fonctionnement du système sur Site.</w:t>
        </w:r>
        <w:r w:rsidR="00932109">
          <w:rPr>
            <w:noProof/>
            <w:webHidden/>
          </w:rPr>
          <w:tab/>
        </w:r>
        <w:r w:rsidR="00932109">
          <w:rPr>
            <w:noProof/>
            <w:webHidden/>
          </w:rPr>
          <w:fldChar w:fldCharType="begin"/>
        </w:r>
        <w:r w:rsidR="00932109">
          <w:rPr>
            <w:noProof/>
            <w:webHidden/>
          </w:rPr>
          <w:instrText xml:space="preserve"> PAGEREF _Toc530377257 \h </w:instrText>
        </w:r>
        <w:r w:rsidR="00932109">
          <w:rPr>
            <w:noProof/>
            <w:webHidden/>
          </w:rPr>
        </w:r>
        <w:r w:rsidR="00932109">
          <w:rPr>
            <w:noProof/>
            <w:webHidden/>
          </w:rPr>
          <w:fldChar w:fldCharType="separate"/>
        </w:r>
        <w:r w:rsidR="00932109">
          <w:rPr>
            <w:noProof/>
            <w:webHidden/>
          </w:rPr>
          <w:t>9</w:t>
        </w:r>
        <w:r w:rsidR="00932109">
          <w:rPr>
            <w:noProof/>
            <w:webHidden/>
          </w:rPr>
          <w:fldChar w:fldCharType="end"/>
        </w:r>
      </w:hyperlink>
    </w:p>
    <w:p w14:paraId="24047A16" w14:textId="55FD83AF" w:rsidR="00932109" w:rsidRDefault="004E1595">
      <w:pPr>
        <w:pStyle w:val="TM1"/>
        <w:tabs>
          <w:tab w:val="left" w:pos="1771"/>
          <w:tab w:val="right" w:leader="dot" w:pos="10762"/>
        </w:tabs>
        <w:rPr>
          <w:rFonts w:asciiTheme="minorHAnsi" w:hAnsiTheme="minorHAnsi"/>
          <w:b w:val="0"/>
          <w:bCs w:val="0"/>
          <w:caps w:val="0"/>
          <w:noProof/>
          <w:sz w:val="22"/>
          <w:szCs w:val="22"/>
        </w:rPr>
      </w:pPr>
      <w:hyperlink w:anchor="_Toc530377258" w:history="1">
        <w:r w:rsidR="00932109" w:rsidRPr="00044A0B">
          <w:rPr>
            <w:rStyle w:val="Lienhypertexte"/>
            <w:noProof/>
          </w:rPr>
          <w:t>4</w:t>
        </w:r>
        <w:r w:rsidR="00932109">
          <w:rPr>
            <w:rFonts w:asciiTheme="minorHAnsi" w:hAnsiTheme="minorHAnsi"/>
            <w:b w:val="0"/>
            <w:bCs w:val="0"/>
            <w:caps w:val="0"/>
            <w:noProof/>
            <w:sz w:val="22"/>
            <w:szCs w:val="22"/>
          </w:rPr>
          <w:tab/>
        </w:r>
        <w:r w:rsidR="00932109" w:rsidRPr="00044A0B">
          <w:rPr>
            <w:rStyle w:val="Lienhypertexte"/>
            <w:noProof/>
          </w:rPr>
          <w:t>Validation du fonctionnement et des paramétrages par SLV.</w:t>
        </w:r>
        <w:r w:rsidR="00932109">
          <w:rPr>
            <w:noProof/>
            <w:webHidden/>
          </w:rPr>
          <w:tab/>
        </w:r>
        <w:r w:rsidR="00932109">
          <w:rPr>
            <w:noProof/>
            <w:webHidden/>
          </w:rPr>
          <w:fldChar w:fldCharType="begin"/>
        </w:r>
        <w:r w:rsidR="00932109">
          <w:rPr>
            <w:noProof/>
            <w:webHidden/>
          </w:rPr>
          <w:instrText xml:space="preserve"> PAGEREF _Toc530377258 \h </w:instrText>
        </w:r>
        <w:r w:rsidR="00932109">
          <w:rPr>
            <w:noProof/>
            <w:webHidden/>
          </w:rPr>
        </w:r>
        <w:r w:rsidR="00932109">
          <w:rPr>
            <w:noProof/>
            <w:webHidden/>
          </w:rPr>
          <w:fldChar w:fldCharType="separate"/>
        </w:r>
        <w:r w:rsidR="00932109">
          <w:rPr>
            <w:noProof/>
            <w:webHidden/>
          </w:rPr>
          <w:t>11</w:t>
        </w:r>
        <w:r w:rsidR="00932109">
          <w:rPr>
            <w:noProof/>
            <w:webHidden/>
          </w:rPr>
          <w:fldChar w:fldCharType="end"/>
        </w:r>
      </w:hyperlink>
    </w:p>
    <w:p w14:paraId="5ACC75BB" w14:textId="34082676" w:rsidR="00932109" w:rsidRDefault="004E1595">
      <w:pPr>
        <w:pStyle w:val="TM2"/>
        <w:rPr>
          <w:rFonts w:asciiTheme="minorHAnsi" w:hAnsiTheme="minorHAnsi"/>
          <w:b w:val="0"/>
          <w:bCs w:val="0"/>
          <w:noProof/>
          <w:sz w:val="22"/>
          <w:szCs w:val="22"/>
        </w:rPr>
      </w:pPr>
      <w:hyperlink w:anchor="_Toc530377259" w:history="1">
        <w:r w:rsidR="00932109" w:rsidRPr="00044A0B">
          <w:rPr>
            <w:rStyle w:val="Lienhypertexte"/>
            <w:noProof/>
          </w:rPr>
          <w:t>4.1</w:t>
        </w:r>
        <w:r w:rsidR="00932109">
          <w:rPr>
            <w:rFonts w:asciiTheme="minorHAnsi" w:hAnsiTheme="minorHAnsi"/>
            <w:b w:val="0"/>
            <w:bCs w:val="0"/>
            <w:noProof/>
            <w:sz w:val="22"/>
            <w:szCs w:val="22"/>
          </w:rPr>
          <w:tab/>
        </w:r>
        <w:r w:rsidR="00932109" w:rsidRPr="00044A0B">
          <w:rPr>
            <w:rStyle w:val="Lienhypertexte"/>
            <w:noProof/>
          </w:rPr>
          <w:t>Prise en main de SLV (URL, comptes, LOG, Menus, widgets, …).</w:t>
        </w:r>
        <w:r w:rsidR="00932109">
          <w:rPr>
            <w:noProof/>
            <w:webHidden/>
          </w:rPr>
          <w:tab/>
        </w:r>
        <w:r w:rsidR="00932109">
          <w:rPr>
            <w:noProof/>
            <w:webHidden/>
          </w:rPr>
          <w:fldChar w:fldCharType="begin"/>
        </w:r>
        <w:r w:rsidR="00932109">
          <w:rPr>
            <w:noProof/>
            <w:webHidden/>
          </w:rPr>
          <w:instrText xml:space="preserve"> PAGEREF _Toc530377259 \h </w:instrText>
        </w:r>
        <w:r w:rsidR="00932109">
          <w:rPr>
            <w:noProof/>
            <w:webHidden/>
          </w:rPr>
        </w:r>
        <w:r w:rsidR="00932109">
          <w:rPr>
            <w:noProof/>
            <w:webHidden/>
          </w:rPr>
          <w:fldChar w:fldCharType="separate"/>
        </w:r>
        <w:r w:rsidR="00932109">
          <w:rPr>
            <w:noProof/>
            <w:webHidden/>
          </w:rPr>
          <w:t>11</w:t>
        </w:r>
        <w:r w:rsidR="00932109">
          <w:rPr>
            <w:noProof/>
            <w:webHidden/>
          </w:rPr>
          <w:fldChar w:fldCharType="end"/>
        </w:r>
      </w:hyperlink>
    </w:p>
    <w:p w14:paraId="70CD7BAB" w14:textId="3228DA5D" w:rsidR="00932109" w:rsidRDefault="004E1595">
      <w:pPr>
        <w:pStyle w:val="TM2"/>
        <w:rPr>
          <w:rFonts w:asciiTheme="minorHAnsi" w:hAnsiTheme="minorHAnsi"/>
          <w:b w:val="0"/>
          <w:bCs w:val="0"/>
          <w:noProof/>
          <w:sz w:val="22"/>
          <w:szCs w:val="22"/>
        </w:rPr>
      </w:pPr>
      <w:hyperlink w:anchor="_Toc530377260" w:history="1">
        <w:r w:rsidR="00932109" w:rsidRPr="00044A0B">
          <w:rPr>
            <w:rStyle w:val="Lienhypertexte"/>
            <w:noProof/>
          </w:rPr>
          <w:t>4.2</w:t>
        </w:r>
        <w:r w:rsidR="00932109">
          <w:rPr>
            <w:rFonts w:asciiTheme="minorHAnsi" w:hAnsiTheme="minorHAnsi"/>
            <w:b w:val="0"/>
            <w:bCs w:val="0"/>
            <w:noProof/>
            <w:sz w:val="22"/>
            <w:szCs w:val="22"/>
          </w:rPr>
          <w:tab/>
        </w:r>
        <w:r w:rsidR="00932109" w:rsidRPr="00044A0B">
          <w:rPr>
            <w:rStyle w:val="Lienhypertexte"/>
            <w:noProof/>
          </w:rPr>
          <w:t>Identification d’un Mât (Carte, Géozone et candélabres).</w:t>
        </w:r>
        <w:r w:rsidR="00932109">
          <w:rPr>
            <w:noProof/>
            <w:webHidden/>
          </w:rPr>
          <w:tab/>
        </w:r>
        <w:r w:rsidR="00932109">
          <w:rPr>
            <w:noProof/>
            <w:webHidden/>
          </w:rPr>
          <w:fldChar w:fldCharType="begin"/>
        </w:r>
        <w:r w:rsidR="00932109">
          <w:rPr>
            <w:noProof/>
            <w:webHidden/>
          </w:rPr>
          <w:instrText xml:space="preserve"> PAGEREF _Toc530377260 \h </w:instrText>
        </w:r>
        <w:r w:rsidR="00932109">
          <w:rPr>
            <w:noProof/>
            <w:webHidden/>
          </w:rPr>
        </w:r>
        <w:r w:rsidR="00932109">
          <w:rPr>
            <w:noProof/>
            <w:webHidden/>
          </w:rPr>
          <w:fldChar w:fldCharType="separate"/>
        </w:r>
        <w:r w:rsidR="00932109">
          <w:rPr>
            <w:noProof/>
            <w:webHidden/>
          </w:rPr>
          <w:t>12</w:t>
        </w:r>
        <w:r w:rsidR="00932109">
          <w:rPr>
            <w:noProof/>
            <w:webHidden/>
          </w:rPr>
          <w:fldChar w:fldCharType="end"/>
        </w:r>
      </w:hyperlink>
    </w:p>
    <w:p w14:paraId="160E4F2D" w14:textId="1CBB51D2" w:rsidR="00932109" w:rsidRDefault="004E1595">
      <w:pPr>
        <w:pStyle w:val="TM2"/>
        <w:rPr>
          <w:rFonts w:asciiTheme="minorHAnsi" w:hAnsiTheme="minorHAnsi"/>
          <w:b w:val="0"/>
          <w:bCs w:val="0"/>
          <w:noProof/>
          <w:sz w:val="22"/>
          <w:szCs w:val="22"/>
        </w:rPr>
      </w:pPr>
      <w:hyperlink w:anchor="_Toc530377261" w:history="1">
        <w:r w:rsidR="00932109" w:rsidRPr="00044A0B">
          <w:rPr>
            <w:rStyle w:val="Lienhypertexte"/>
            <w:noProof/>
          </w:rPr>
          <w:t>4.3</w:t>
        </w:r>
        <w:r w:rsidR="00932109">
          <w:rPr>
            <w:rFonts w:asciiTheme="minorHAnsi" w:hAnsiTheme="minorHAnsi"/>
            <w:b w:val="0"/>
            <w:bCs w:val="0"/>
            <w:noProof/>
            <w:sz w:val="22"/>
            <w:szCs w:val="22"/>
          </w:rPr>
          <w:tab/>
        </w:r>
        <w:r w:rsidR="00932109" w:rsidRPr="00044A0B">
          <w:rPr>
            <w:rStyle w:val="Lienhypertexte"/>
            <w:noProof/>
          </w:rPr>
          <w:t>Test des Commandes directes.</w:t>
        </w:r>
        <w:r w:rsidR="00932109">
          <w:rPr>
            <w:noProof/>
            <w:webHidden/>
          </w:rPr>
          <w:tab/>
        </w:r>
        <w:r w:rsidR="00932109">
          <w:rPr>
            <w:noProof/>
            <w:webHidden/>
          </w:rPr>
          <w:fldChar w:fldCharType="begin"/>
        </w:r>
        <w:r w:rsidR="00932109">
          <w:rPr>
            <w:noProof/>
            <w:webHidden/>
          </w:rPr>
          <w:instrText xml:space="preserve"> PAGEREF _Toc530377261 \h </w:instrText>
        </w:r>
        <w:r w:rsidR="00932109">
          <w:rPr>
            <w:noProof/>
            <w:webHidden/>
          </w:rPr>
        </w:r>
        <w:r w:rsidR="00932109">
          <w:rPr>
            <w:noProof/>
            <w:webHidden/>
          </w:rPr>
          <w:fldChar w:fldCharType="separate"/>
        </w:r>
        <w:r w:rsidR="00932109">
          <w:rPr>
            <w:noProof/>
            <w:webHidden/>
          </w:rPr>
          <w:t>13</w:t>
        </w:r>
        <w:r w:rsidR="00932109">
          <w:rPr>
            <w:noProof/>
            <w:webHidden/>
          </w:rPr>
          <w:fldChar w:fldCharType="end"/>
        </w:r>
      </w:hyperlink>
    </w:p>
    <w:p w14:paraId="3E003529" w14:textId="521861A2" w:rsidR="00932109" w:rsidRDefault="004E1595">
      <w:pPr>
        <w:pStyle w:val="TM2"/>
        <w:rPr>
          <w:rFonts w:asciiTheme="minorHAnsi" w:hAnsiTheme="minorHAnsi"/>
          <w:b w:val="0"/>
          <w:bCs w:val="0"/>
          <w:noProof/>
          <w:sz w:val="22"/>
          <w:szCs w:val="22"/>
        </w:rPr>
      </w:pPr>
      <w:hyperlink w:anchor="_Toc530377262" w:history="1">
        <w:r w:rsidR="00932109" w:rsidRPr="00044A0B">
          <w:rPr>
            <w:rStyle w:val="Lienhypertexte"/>
            <w:noProof/>
          </w:rPr>
          <w:t>4.4</w:t>
        </w:r>
        <w:r w:rsidR="00932109">
          <w:rPr>
            <w:rFonts w:asciiTheme="minorHAnsi" w:hAnsiTheme="minorHAnsi"/>
            <w:b w:val="0"/>
            <w:bCs w:val="0"/>
            <w:noProof/>
            <w:sz w:val="22"/>
            <w:szCs w:val="22"/>
          </w:rPr>
          <w:tab/>
        </w:r>
        <w:r w:rsidR="00932109" w:rsidRPr="00044A0B">
          <w:rPr>
            <w:rStyle w:val="Lienhypertexte"/>
            <w:noProof/>
          </w:rPr>
          <w:t>Relevé de mesures.</w:t>
        </w:r>
        <w:r w:rsidR="00932109">
          <w:rPr>
            <w:noProof/>
            <w:webHidden/>
          </w:rPr>
          <w:tab/>
        </w:r>
        <w:r w:rsidR="00932109">
          <w:rPr>
            <w:noProof/>
            <w:webHidden/>
          </w:rPr>
          <w:fldChar w:fldCharType="begin"/>
        </w:r>
        <w:r w:rsidR="00932109">
          <w:rPr>
            <w:noProof/>
            <w:webHidden/>
          </w:rPr>
          <w:instrText xml:space="preserve"> PAGEREF _Toc530377262 \h </w:instrText>
        </w:r>
        <w:r w:rsidR="00932109">
          <w:rPr>
            <w:noProof/>
            <w:webHidden/>
          </w:rPr>
        </w:r>
        <w:r w:rsidR="00932109">
          <w:rPr>
            <w:noProof/>
            <w:webHidden/>
          </w:rPr>
          <w:fldChar w:fldCharType="separate"/>
        </w:r>
        <w:r w:rsidR="00932109">
          <w:rPr>
            <w:noProof/>
            <w:webHidden/>
          </w:rPr>
          <w:t>13</w:t>
        </w:r>
        <w:r w:rsidR="00932109">
          <w:rPr>
            <w:noProof/>
            <w:webHidden/>
          </w:rPr>
          <w:fldChar w:fldCharType="end"/>
        </w:r>
      </w:hyperlink>
    </w:p>
    <w:p w14:paraId="29042822" w14:textId="4DFCE2C8" w:rsidR="00932109" w:rsidRDefault="004E1595">
      <w:pPr>
        <w:pStyle w:val="TM2"/>
        <w:rPr>
          <w:rFonts w:asciiTheme="minorHAnsi" w:hAnsiTheme="minorHAnsi"/>
          <w:b w:val="0"/>
          <w:bCs w:val="0"/>
          <w:noProof/>
          <w:sz w:val="22"/>
          <w:szCs w:val="22"/>
        </w:rPr>
      </w:pPr>
      <w:hyperlink w:anchor="_Toc530377263" w:history="1">
        <w:r w:rsidR="00932109" w:rsidRPr="00044A0B">
          <w:rPr>
            <w:rStyle w:val="Lienhypertexte"/>
            <w:noProof/>
          </w:rPr>
          <w:t>4.5</w:t>
        </w:r>
        <w:r w:rsidR="00932109">
          <w:rPr>
            <w:rFonts w:asciiTheme="minorHAnsi" w:hAnsiTheme="minorHAnsi"/>
            <w:b w:val="0"/>
            <w:bCs w:val="0"/>
            <w:noProof/>
            <w:sz w:val="22"/>
            <w:szCs w:val="22"/>
          </w:rPr>
          <w:tab/>
        </w:r>
        <w:r w:rsidR="00932109" w:rsidRPr="00044A0B">
          <w:rPr>
            <w:rStyle w:val="Lienhypertexte"/>
            <w:noProof/>
          </w:rPr>
          <w:t>Les Alarmes et les pannes.</w:t>
        </w:r>
        <w:r w:rsidR="00932109">
          <w:rPr>
            <w:noProof/>
            <w:webHidden/>
          </w:rPr>
          <w:tab/>
        </w:r>
        <w:r w:rsidR="00932109">
          <w:rPr>
            <w:noProof/>
            <w:webHidden/>
          </w:rPr>
          <w:fldChar w:fldCharType="begin"/>
        </w:r>
        <w:r w:rsidR="00932109">
          <w:rPr>
            <w:noProof/>
            <w:webHidden/>
          </w:rPr>
          <w:instrText xml:space="preserve"> PAGEREF _Toc530377263 \h </w:instrText>
        </w:r>
        <w:r w:rsidR="00932109">
          <w:rPr>
            <w:noProof/>
            <w:webHidden/>
          </w:rPr>
        </w:r>
        <w:r w:rsidR="00932109">
          <w:rPr>
            <w:noProof/>
            <w:webHidden/>
          </w:rPr>
          <w:fldChar w:fldCharType="separate"/>
        </w:r>
        <w:r w:rsidR="00932109">
          <w:rPr>
            <w:noProof/>
            <w:webHidden/>
          </w:rPr>
          <w:t>14</w:t>
        </w:r>
        <w:r w:rsidR="00932109">
          <w:rPr>
            <w:noProof/>
            <w:webHidden/>
          </w:rPr>
          <w:fldChar w:fldCharType="end"/>
        </w:r>
      </w:hyperlink>
    </w:p>
    <w:p w14:paraId="1F8469B5" w14:textId="6415F537" w:rsidR="00932109" w:rsidRDefault="004E1595">
      <w:pPr>
        <w:pStyle w:val="TM2"/>
        <w:rPr>
          <w:rFonts w:asciiTheme="minorHAnsi" w:hAnsiTheme="minorHAnsi"/>
          <w:b w:val="0"/>
          <w:bCs w:val="0"/>
          <w:noProof/>
          <w:sz w:val="22"/>
          <w:szCs w:val="22"/>
        </w:rPr>
      </w:pPr>
      <w:hyperlink w:anchor="_Toc530377264" w:history="1">
        <w:r w:rsidR="00932109" w:rsidRPr="00044A0B">
          <w:rPr>
            <w:rStyle w:val="Lienhypertexte"/>
            <w:noProof/>
          </w:rPr>
          <w:t>4.6</w:t>
        </w:r>
        <w:r w:rsidR="00932109">
          <w:rPr>
            <w:rFonts w:asciiTheme="minorHAnsi" w:hAnsiTheme="minorHAnsi"/>
            <w:b w:val="0"/>
            <w:bCs w:val="0"/>
            <w:noProof/>
            <w:sz w:val="22"/>
            <w:szCs w:val="22"/>
          </w:rPr>
          <w:tab/>
        </w:r>
        <w:r w:rsidR="00932109" w:rsidRPr="00044A0B">
          <w:rPr>
            <w:rStyle w:val="Lienhypertexte"/>
            <w:noProof/>
          </w:rPr>
          <w:t>Les scénarios d’allumages extinctions et intensités lumineuses.</w:t>
        </w:r>
        <w:r w:rsidR="00932109">
          <w:rPr>
            <w:noProof/>
            <w:webHidden/>
          </w:rPr>
          <w:tab/>
        </w:r>
        <w:r w:rsidR="00932109">
          <w:rPr>
            <w:noProof/>
            <w:webHidden/>
          </w:rPr>
          <w:fldChar w:fldCharType="begin"/>
        </w:r>
        <w:r w:rsidR="00932109">
          <w:rPr>
            <w:noProof/>
            <w:webHidden/>
          </w:rPr>
          <w:instrText xml:space="preserve"> PAGEREF _Toc530377264 \h </w:instrText>
        </w:r>
        <w:r w:rsidR="00932109">
          <w:rPr>
            <w:noProof/>
            <w:webHidden/>
          </w:rPr>
        </w:r>
        <w:r w:rsidR="00932109">
          <w:rPr>
            <w:noProof/>
            <w:webHidden/>
          </w:rPr>
          <w:fldChar w:fldCharType="separate"/>
        </w:r>
        <w:r w:rsidR="00932109">
          <w:rPr>
            <w:noProof/>
            <w:webHidden/>
          </w:rPr>
          <w:t>16</w:t>
        </w:r>
        <w:r w:rsidR="00932109">
          <w:rPr>
            <w:noProof/>
            <w:webHidden/>
          </w:rPr>
          <w:fldChar w:fldCharType="end"/>
        </w:r>
      </w:hyperlink>
    </w:p>
    <w:p w14:paraId="35D817ED" w14:textId="2EAAC4EC" w:rsidR="00932109" w:rsidRDefault="004E1595">
      <w:pPr>
        <w:pStyle w:val="TM2"/>
        <w:rPr>
          <w:rFonts w:asciiTheme="minorHAnsi" w:hAnsiTheme="minorHAnsi"/>
          <w:b w:val="0"/>
          <w:bCs w:val="0"/>
          <w:noProof/>
          <w:sz w:val="22"/>
          <w:szCs w:val="22"/>
        </w:rPr>
      </w:pPr>
      <w:hyperlink w:anchor="_Toc530377265" w:history="1">
        <w:r w:rsidR="00932109" w:rsidRPr="00044A0B">
          <w:rPr>
            <w:rStyle w:val="Lienhypertexte"/>
            <w:noProof/>
          </w:rPr>
          <w:t>4.7</w:t>
        </w:r>
        <w:r w:rsidR="00932109">
          <w:rPr>
            <w:rFonts w:asciiTheme="minorHAnsi" w:hAnsiTheme="minorHAnsi"/>
            <w:b w:val="0"/>
            <w:bCs w:val="0"/>
            <w:noProof/>
            <w:sz w:val="22"/>
            <w:szCs w:val="22"/>
          </w:rPr>
          <w:tab/>
        </w:r>
        <w:r w:rsidR="00932109" w:rsidRPr="00044A0B">
          <w:rPr>
            <w:rStyle w:val="Lienhypertexte"/>
            <w:noProof/>
          </w:rPr>
          <w:t>Les gestions de calendriers.</w:t>
        </w:r>
        <w:r w:rsidR="00932109">
          <w:rPr>
            <w:noProof/>
            <w:webHidden/>
          </w:rPr>
          <w:tab/>
        </w:r>
        <w:r w:rsidR="00932109">
          <w:rPr>
            <w:noProof/>
            <w:webHidden/>
          </w:rPr>
          <w:fldChar w:fldCharType="begin"/>
        </w:r>
        <w:r w:rsidR="00932109">
          <w:rPr>
            <w:noProof/>
            <w:webHidden/>
          </w:rPr>
          <w:instrText xml:space="preserve"> PAGEREF _Toc530377265 \h </w:instrText>
        </w:r>
        <w:r w:rsidR="00932109">
          <w:rPr>
            <w:noProof/>
            <w:webHidden/>
          </w:rPr>
        </w:r>
        <w:r w:rsidR="00932109">
          <w:rPr>
            <w:noProof/>
            <w:webHidden/>
          </w:rPr>
          <w:fldChar w:fldCharType="separate"/>
        </w:r>
        <w:r w:rsidR="00932109">
          <w:rPr>
            <w:noProof/>
            <w:webHidden/>
          </w:rPr>
          <w:t>18</w:t>
        </w:r>
        <w:r w:rsidR="00932109">
          <w:rPr>
            <w:noProof/>
            <w:webHidden/>
          </w:rPr>
          <w:fldChar w:fldCharType="end"/>
        </w:r>
      </w:hyperlink>
    </w:p>
    <w:p w14:paraId="3E1AAA67" w14:textId="127CA769" w:rsidR="00932109" w:rsidRDefault="004E1595">
      <w:pPr>
        <w:pStyle w:val="TM2"/>
        <w:rPr>
          <w:rFonts w:asciiTheme="minorHAnsi" w:hAnsiTheme="minorHAnsi"/>
          <w:b w:val="0"/>
          <w:bCs w:val="0"/>
          <w:noProof/>
          <w:sz w:val="22"/>
          <w:szCs w:val="22"/>
        </w:rPr>
      </w:pPr>
      <w:hyperlink w:anchor="_Toc530377266" w:history="1">
        <w:r w:rsidR="00932109" w:rsidRPr="00044A0B">
          <w:rPr>
            <w:rStyle w:val="Lienhypertexte"/>
            <w:noProof/>
          </w:rPr>
          <w:t>4.8</w:t>
        </w:r>
        <w:r w:rsidR="00932109">
          <w:rPr>
            <w:rFonts w:asciiTheme="minorHAnsi" w:hAnsiTheme="minorHAnsi"/>
            <w:b w:val="0"/>
            <w:bCs w:val="0"/>
            <w:noProof/>
            <w:sz w:val="22"/>
            <w:szCs w:val="22"/>
          </w:rPr>
          <w:tab/>
        </w:r>
        <w:r w:rsidR="00932109" w:rsidRPr="00044A0B">
          <w:rPr>
            <w:rStyle w:val="Lienhypertexte"/>
            <w:noProof/>
          </w:rPr>
          <w:t>Contrôle de l’affectation du groupe calendaire à un Citybox Controller.</w:t>
        </w:r>
        <w:r w:rsidR="00932109">
          <w:rPr>
            <w:noProof/>
            <w:webHidden/>
          </w:rPr>
          <w:tab/>
        </w:r>
        <w:r w:rsidR="00932109">
          <w:rPr>
            <w:noProof/>
            <w:webHidden/>
          </w:rPr>
          <w:fldChar w:fldCharType="begin"/>
        </w:r>
        <w:r w:rsidR="00932109">
          <w:rPr>
            <w:noProof/>
            <w:webHidden/>
          </w:rPr>
          <w:instrText xml:space="preserve"> PAGEREF _Toc530377266 \h </w:instrText>
        </w:r>
        <w:r w:rsidR="00932109">
          <w:rPr>
            <w:noProof/>
            <w:webHidden/>
          </w:rPr>
        </w:r>
        <w:r w:rsidR="00932109">
          <w:rPr>
            <w:noProof/>
            <w:webHidden/>
          </w:rPr>
          <w:fldChar w:fldCharType="separate"/>
        </w:r>
        <w:r w:rsidR="00932109">
          <w:rPr>
            <w:noProof/>
            <w:webHidden/>
          </w:rPr>
          <w:t>19</w:t>
        </w:r>
        <w:r w:rsidR="00932109">
          <w:rPr>
            <w:noProof/>
            <w:webHidden/>
          </w:rPr>
          <w:fldChar w:fldCharType="end"/>
        </w:r>
      </w:hyperlink>
    </w:p>
    <w:p w14:paraId="2007F9F3" w14:textId="52DD8342" w:rsidR="00932109" w:rsidRDefault="004E1595">
      <w:pPr>
        <w:pStyle w:val="TM1"/>
        <w:tabs>
          <w:tab w:val="left" w:pos="1771"/>
          <w:tab w:val="right" w:leader="dot" w:pos="10762"/>
        </w:tabs>
        <w:rPr>
          <w:rFonts w:asciiTheme="minorHAnsi" w:hAnsiTheme="minorHAnsi"/>
          <w:b w:val="0"/>
          <w:bCs w:val="0"/>
          <w:caps w:val="0"/>
          <w:noProof/>
          <w:sz w:val="22"/>
          <w:szCs w:val="22"/>
        </w:rPr>
      </w:pPr>
      <w:hyperlink w:anchor="_Toc530377267" w:history="1">
        <w:r w:rsidR="00932109" w:rsidRPr="00044A0B">
          <w:rPr>
            <w:rStyle w:val="Lienhypertexte"/>
            <w:noProof/>
          </w:rPr>
          <w:t>5</w:t>
        </w:r>
        <w:r w:rsidR="00932109">
          <w:rPr>
            <w:rFonts w:asciiTheme="minorHAnsi" w:hAnsiTheme="minorHAnsi"/>
            <w:b w:val="0"/>
            <w:bCs w:val="0"/>
            <w:caps w:val="0"/>
            <w:noProof/>
            <w:sz w:val="22"/>
            <w:szCs w:val="22"/>
          </w:rPr>
          <w:tab/>
        </w:r>
        <w:r w:rsidR="00932109" w:rsidRPr="00044A0B">
          <w:rPr>
            <w:rStyle w:val="Lienhypertexte"/>
            <w:noProof/>
          </w:rPr>
          <w:t>Communication</w:t>
        </w:r>
        <w:r w:rsidR="00932109">
          <w:rPr>
            <w:noProof/>
            <w:webHidden/>
          </w:rPr>
          <w:tab/>
        </w:r>
        <w:r w:rsidR="00932109">
          <w:rPr>
            <w:noProof/>
            <w:webHidden/>
          </w:rPr>
          <w:fldChar w:fldCharType="begin"/>
        </w:r>
        <w:r w:rsidR="00932109">
          <w:rPr>
            <w:noProof/>
            <w:webHidden/>
          </w:rPr>
          <w:instrText xml:space="preserve"> PAGEREF _Toc530377267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6D0CB285" w14:textId="2A72D857" w:rsidR="00932109" w:rsidRDefault="004E1595">
      <w:pPr>
        <w:pStyle w:val="TM2"/>
        <w:rPr>
          <w:rFonts w:asciiTheme="minorHAnsi" w:hAnsiTheme="minorHAnsi"/>
          <w:b w:val="0"/>
          <w:bCs w:val="0"/>
          <w:noProof/>
          <w:sz w:val="22"/>
          <w:szCs w:val="22"/>
        </w:rPr>
      </w:pPr>
      <w:hyperlink w:anchor="_Toc530377268" w:history="1">
        <w:r w:rsidR="00932109" w:rsidRPr="00044A0B">
          <w:rPr>
            <w:rStyle w:val="Lienhypertexte"/>
            <w:noProof/>
          </w:rPr>
          <w:t>5.1</w:t>
        </w:r>
        <w:r w:rsidR="00932109">
          <w:rPr>
            <w:rFonts w:asciiTheme="minorHAnsi" w:hAnsiTheme="minorHAnsi"/>
            <w:b w:val="0"/>
            <w:bCs w:val="0"/>
            <w:noProof/>
            <w:sz w:val="22"/>
            <w:szCs w:val="22"/>
          </w:rPr>
          <w:tab/>
        </w:r>
        <w:r w:rsidR="00932109" w:rsidRPr="00044A0B">
          <w:rPr>
            <w:rStyle w:val="Lienhypertexte"/>
            <w:noProof/>
          </w:rPr>
          <w:t>Présentation DE LA SUPERVISION SLV AU Technicien.</w:t>
        </w:r>
        <w:r w:rsidR="00932109">
          <w:rPr>
            <w:noProof/>
            <w:webHidden/>
          </w:rPr>
          <w:tab/>
        </w:r>
        <w:r w:rsidR="00932109">
          <w:rPr>
            <w:noProof/>
            <w:webHidden/>
          </w:rPr>
          <w:fldChar w:fldCharType="begin"/>
        </w:r>
        <w:r w:rsidR="00932109">
          <w:rPr>
            <w:noProof/>
            <w:webHidden/>
          </w:rPr>
          <w:instrText xml:space="preserve"> PAGEREF _Toc530377268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1B2990F4" w14:textId="0CE7239D" w:rsidR="00932109" w:rsidRDefault="004E1595">
      <w:pPr>
        <w:pStyle w:val="TM2"/>
        <w:rPr>
          <w:rFonts w:asciiTheme="minorHAnsi" w:hAnsiTheme="minorHAnsi"/>
          <w:b w:val="0"/>
          <w:bCs w:val="0"/>
          <w:noProof/>
          <w:sz w:val="22"/>
          <w:szCs w:val="22"/>
        </w:rPr>
      </w:pPr>
      <w:hyperlink w:anchor="_Toc530377269" w:history="1">
        <w:r w:rsidR="00932109" w:rsidRPr="00044A0B">
          <w:rPr>
            <w:rStyle w:val="Lienhypertexte"/>
            <w:noProof/>
          </w:rPr>
          <w:t>5.2</w:t>
        </w:r>
        <w:r w:rsidR="00932109">
          <w:rPr>
            <w:rFonts w:asciiTheme="minorHAnsi" w:hAnsiTheme="minorHAnsi"/>
            <w:b w:val="0"/>
            <w:bCs w:val="0"/>
            <w:noProof/>
            <w:sz w:val="22"/>
            <w:szCs w:val="22"/>
          </w:rPr>
          <w:tab/>
        </w:r>
        <w:r w:rsidR="00932109" w:rsidRPr="00044A0B">
          <w:rPr>
            <w:rStyle w:val="Lienhypertexte"/>
            <w:noProof/>
          </w:rPr>
          <w:t>Effectuer le compte rendu à la hiérarchie sur les résultats de votre intervention de mise en service.</w:t>
        </w:r>
        <w:r w:rsidR="00932109">
          <w:rPr>
            <w:noProof/>
            <w:webHidden/>
          </w:rPr>
          <w:tab/>
        </w:r>
        <w:r w:rsidR="00932109">
          <w:rPr>
            <w:noProof/>
            <w:webHidden/>
          </w:rPr>
          <w:fldChar w:fldCharType="begin"/>
        </w:r>
        <w:r w:rsidR="00932109">
          <w:rPr>
            <w:noProof/>
            <w:webHidden/>
          </w:rPr>
          <w:instrText xml:space="preserve"> PAGEREF _Toc530377269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01D0504C" w14:textId="5F6A29EA" w:rsidR="00D13D23" w:rsidRDefault="008A5418" w:rsidP="00743A53">
      <w:pPr>
        <w:pStyle w:val="TM1"/>
        <w:tabs>
          <w:tab w:val="left" w:pos="1771"/>
          <w:tab w:val="right" w:leader="dot" w:pos="10762"/>
        </w:tabs>
        <w:rPr>
          <w:rFonts w:asciiTheme="majorHAnsi" w:hAnsiTheme="majorHAnsi"/>
          <w:b w:val="0"/>
          <w:bCs w:val="0"/>
          <w:caps w:val="0"/>
        </w:rPr>
        <w:sectPr w:rsidR="00D13D23" w:rsidSect="000A1B9C">
          <w:headerReference w:type="default" r:id="rId12"/>
          <w:footerReference w:type="default" r:id="rId13"/>
          <w:headerReference w:type="first" r:id="rId14"/>
          <w:pgSz w:w="11906" w:h="16838" w:code="9"/>
          <w:pgMar w:top="397" w:right="567" w:bottom="851" w:left="567" w:header="397" w:footer="1134" w:gutter="0"/>
          <w:pgNumType w:start="0"/>
          <w:cols w:space="708"/>
          <w:titlePg/>
          <w:docGrid w:linePitch="360"/>
        </w:sectPr>
      </w:pPr>
      <w:r>
        <w:rPr>
          <w:rFonts w:asciiTheme="majorHAnsi" w:hAnsiTheme="majorHAnsi"/>
          <w:b w:val="0"/>
          <w:bCs w:val="0"/>
          <w:caps w:val="0"/>
        </w:rPr>
        <w:fldChar w:fldCharType="end"/>
      </w:r>
    </w:p>
    <w:p w14:paraId="2FA52570" w14:textId="77777777" w:rsidR="00470955" w:rsidRDefault="00470955" w:rsidP="00743A53">
      <w:pPr>
        <w:ind w:left="1418"/>
        <w:jc w:val="left"/>
      </w:pPr>
    </w:p>
    <w:p w14:paraId="6D9A0B82" w14:textId="77777777" w:rsidR="00984CAC" w:rsidRPr="00984CAC" w:rsidRDefault="008206D2">
      <w:pPr>
        <w:jc w:val="left"/>
      </w:pPr>
      <w:r>
        <w:br w:type="page"/>
      </w:r>
    </w:p>
    <w:p w14:paraId="49B8788E" w14:textId="77777777" w:rsidR="007F336F" w:rsidRPr="00BE2751" w:rsidRDefault="007F336F" w:rsidP="003217BC">
      <w:pPr>
        <w:pStyle w:val="Titre1"/>
      </w:pPr>
      <w:bookmarkStart w:id="1" w:name="_Toc526094743"/>
      <w:bookmarkStart w:id="2" w:name="_Toc530377243"/>
      <w:r>
        <w:lastRenderedPageBreak/>
        <w:t>ORGANISATION PEDAGOGIQUE :</w:t>
      </w:r>
      <w:bookmarkEnd w:id="1"/>
      <w:bookmarkEnd w:id="2"/>
      <w:r>
        <w:t xml:space="preserve"> </w:t>
      </w:r>
    </w:p>
    <w:p w14:paraId="44F5C304" w14:textId="77777777" w:rsidR="007F336F" w:rsidRDefault="007F336F" w:rsidP="007F336F">
      <w:pPr>
        <w:pStyle w:val="Titre2"/>
        <w:spacing w:line="240" w:lineRule="auto"/>
      </w:pPr>
      <w:bookmarkStart w:id="3" w:name="_Toc526094744"/>
      <w:bookmarkStart w:id="4" w:name="_Toc530377244"/>
      <w:r>
        <w:t>Données pédagogiques</w:t>
      </w:r>
      <w:bookmarkStart w:id="5" w:name="_GoBack"/>
      <w:bookmarkEnd w:id="3"/>
      <w:bookmarkEnd w:id="4"/>
      <w:bookmarkEnd w:id="5"/>
    </w:p>
    <w:p w14:paraId="23474BB8" w14:textId="77777777" w:rsidR="007F336F" w:rsidRPr="00966ACA" w:rsidRDefault="007F336F" w:rsidP="007F336F">
      <w:r>
        <w:rPr>
          <w:noProof/>
        </w:rPr>
        <w:drawing>
          <wp:inline distT="0" distB="0" distL="0" distR="0" wp14:anchorId="61ECAF80" wp14:editId="2F654270">
            <wp:extent cx="6840220" cy="2976114"/>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8-09-30 à 14.41.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220" cy="2976114"/>
                    </a:xfrm>
                    <a:prstGeom prst="rect">
                      <a:avLst/>
                    </a:prstGeom>
                  </pic:spPr>
                </pic:pic>
              </a:graphicData>
            </a:graphic>
          </wp:inline>
        </w:drawing>
      </w:r>
    </w:p>
    <w:p w14:paraId="01308E77" w14:textId="77777777" w:rsidR="007F336F" w:rsidRPr="00775A57" w:rsidRDefault="007F336F" w:rsidP="007F336F">
      <w:pPr>
        <w:pStyle w:val="Titre2"/>
        <w:spacing w:line="240" w:lineRule="auto"/>
      </w:pPr>
      <w:bookmarkStart w:id="6" w:name="_Toc526094745"/>
      <w:bookmarkStart w:id="7" w:name="_Toc530377245"/>
      <w:r w:rsidRPr="00775A57">
        <w:t>Mise en situation</w:t>
      </w:r>
      <w:bookmarkEnd w:id="6"/>
      <w:bookmarkEnd w:id="7"/>
      <w:r w:rsidRPr="00775A57">
        <w:t xml:space="preserve"> </w:t>
      </w:r>
    </w:p>
    <w:p w14:paraId="28B807BC" w14:textId="77777777" w:rsidR="00B47CC0" w:rsidRDefault="00B47CC0" w:rsidP="00B47CC0">
      <w:bookmarkStart w:id="8" w:name="_Toc526094746"/>
      <w:r>
        <w:t>Suite à la réalisation d’une extension d’éclairage public (trois candélabres) on vous demande de contrôler et de valider le fonctionnement du système au travers de la supervision SLV « Street Light Vision » Disponible sur le WEB.</w:t>
      </w:r>
    </w:p>
    <w:p w14:paraId="370D8D3E" w14:textId="77777777" w:rsidR="00B47CC0" w:rsidRDefault="00B47CC0" w:rsidP="00B47CC0">
      <w:r>
        <w:t>Vous validerez l’utilisation de cette supervision pour utilisation future par le service technique.</w:t>
      </w:r>
    </w:p>
    <w:p w14:paraId="71FC2F1E" w14:textId="77777777" w:rsidR="007F336F" w:rsidRPr="00775A57" w:rsidRDefault="007F336F" w:rsidP="007F336F">
      <w:pPr>
        <w:pStyle w:val="Titre2"/>
        <w:spacing w:line="240" w:lineRule="auto"/>
      </w:pPr>
      <w:bookmarkStart w:id="9" w:name="_Toc530377246"/>
      <w:r>
        <w:t>Secteur d’activité</w:t>
      </w:r>
      <w:bookmarkEnd w:id="8"/>
      <w:bookmarkEnd w:id="9"/>
    </w:p>
    <w:p w14:paraId="6ADACF90" w14:textId="3AE0759A" w:rsidR="003217BC" w:rsidRDefault="003217BC" w:rsidP="003217BC">
      <w:pPr>
        <w:ind w:right="340"/>
      </w:pPr>
      <w:bookmarkStart w:id="10" w:name="_Toc526094747"/>
      <w:r>
        <w:t>Secteurs : « </w:t>
      </w:r>
      <w:r w:rsidR="00C24FBE">
        <w:t>Avenue technique</w:t>
      </w:r>
      <w:r>
        <w:t> ».</w:t>
      </w:r>
    </w:p>
    <w:p w14:paraId="3227474B" w14:textId="77777777" w:rsidR="007F336F" w:rsidRPr="006F1FE5" w:rsidRDefault="007F336F" w:rsidP="007F336F">
      <w:pPr>
        <w:pStyle w:val="Titre2"/>
        <w:spacing w:line="240" w:lineRule="auto"/>
      </w:pPr>
      <w:bookmarkStart w:id="11" w:name="_Toc530377247"/>
      <w:r w:rsidRPr="00AC3447">
        <w:t>Objectifs pédagogiques</w:t>
      </w:r>
      <w:bookmarkEnd w:id="10"/>
      <w:bookmarkEnd w:id="11"/>
    </w:p>
    <w:p w14:paraId="1799D9B1" w14:textId="77777777" w:rsidR="00B47CC0" w:rsidRDefault="00B47CC0" w:rsidP="00B47CC0">
      <w:pPr>
        <w:spacing w:after="0"/>
      </w:pPr>
      <w:bookmarkStart w:id="12" w:name="_Toc526094748"/>
      <w:r>
        <w:t xml:space="preserve">Prendre connaissance du dossier technique (faire connaissance avec le matériel et la règlementation). </w:t>
      </w:r>
    </w:p>
    <w:p w14:paraId="04410783" w14:textId="77777777" w:rsidR="00B47CC0" w:rsidRDefault="00B47CC0" w:rsidP="00B47CC0">
      <w:pPr>
        <w:spacing w:after="0"/>
      </w:pPr>
      <w:r>
        <w:t>Appliquer une procédure de mise en service et effectuer les contrôles assurant la protection des personnes.</w:t>
      </w:r>
    </w:p>
    <w:p w14:paraId="4DC9E682" w14:textId="77777777" w:rsidR="00B47CC0" w:rsidRDefault="00B47CC0" w:rsidP="00B47CC0">
      <w:pPr>
        <w:spacing w:after="0"/>
      </w:pPr>
      <w:r>
        <w:t>Réaliser les essais nécessaires à la validation du fonctionnement du système.</w:t>
      </w:r>
    </w:p>
    <w:p w14:paraId="559CF2B9" w14:textId="77777777" w:rsidR="00B47CC0" w:rsidRDefault="00B47CC0" w:rsidP="00B47CC0">
      <w:pPr>
        <w:spacing w:after="0"/>
      </w:pPr>
      <w:r>
        <w:t>Prendre en main une interface de dialogue en adressage IP.</w:t>
      </w:r>
    </w:p>
    <w:p w14:paraId="011899D3" w14:textId="77777777" w:rsidR="00B47CC0" w:rsidRDefault="00B47CC0" w:rsidP="00B47CC0">
      <w:pPr>
        <w:spacing w:after="0"/>
      </w:pPr>
      <w:r>
        <w:t>Comprendre le fonctionnement d’une supervision afin de fournir les explications utiles aux techniciens de maintenance.</w:t>
      </w:r>
    </w:p>
    <w:p w14:paraId="27D1D55F" w14:textId="77777777" w:rsidR="00B47CC0" w:rsidRDefault="00B47CC0" w:rsidP="00B47CC0">
      <w:pPr>
        <w:spacing w:after="0"/>
      </w:pPr>
      <w:r>
        <w:t>Rendre compte à sa hiérarchie des opérations effectuées et du résultat de l’intervention.</w:t>
      </w:r>
    </w:p>
    <w:p w14:paraId="3B8F6B41" w14:textId="1362454E" w:rsidR="007F336F" w:rsidRPr="004B068D" w:rsidRDefault="007F336F" w:rsidP="007F336F">
      <w:pPr>
        <w:pStyle w:val="Titre2"/>
        <w:spacing w:line="240" w:lineRule="auto"/>
      </w:pPr>
      <w:bookmarkStart w:id="13" w:name="_Toc530377248"/>
      <w:r>
        <w:t>CRITERES D’EVALUATION</w:t>
      </w:r>
      <w:bookmarkEnd w:id="12"/>
      <w:bookmarkEnd w:id="13"/>
    </w:p>
    <w:tbl>
      <w:tblPr>
        <w:tblStyle w:val="Grilledutableau"/>
        <w:tblW w:w="9782" w:type="dxa"/>
        <w:jc w:val="center"/>
        <w:tblLayout w:type="fixed"/>
        <w:tblLook w:val="04A0" w:firstRow="1" w:lastRow="0" w:firstColumn="1" w:lastColumn="0" w:noHBand="0" w:noVBand="1"/>
      </w:tblPr>
      <w:tblGrid>
        <w:gridCol w:w="710"/>
        <w:gridCol w:w="6094"/>
        <w:gridCol w:w="992"/>
        <w:gridCol w:w="993"/>
        <w:gridCol w:w="993"/>
      </w:tblGrid>
      <w:tr w:rsidR="007F336F" w:rsidRPr="002B18CB" w14:paraId="69112B66" w14:textId="77777777" w:rsidTr="00087564">
        <w:trPr>
          <w:jc w:val="center"/>
        </w:trPr>
        <w:tc>
          <w:tcPr>
            <w:tcW w:w="6804" w:type="dxa"/>
            <w:gridSpan w:val="2"/>
            <w:vAlign w:val="center"/>
          </w:tcPr>
          <w:p w14:paraId="47B30DAD" w14:textId="77777777" w:rsidR="007F336F" w:rsidRPr="002B18CB" w:rsidRDefault="007F336F" w:rsidP="00087564">
            <w:pPr>
              <w:jc w:val="center"/>
              <w:rPr>
                <w:b/>
              </w:rPr>
            </w:pPr>
            <w:r>
              <w:rPr>
                <w:b/>
              </w:rPr>
              <w:t>APTITUDES PROFESSIONNELLES</w:t>
            </w:r>
          </w:p>
        </w:tc>
        <w:tc>
          <w:tcPr>
            <w:tcW w:w="992" w:type="dxa"/>
            <w:vAlign w:val="center"/>
          </w:tcPr>
          <w:p w14:paraId="3B206E74" w14:textId="77777777" w:rsidR="007F336F" w:rsidRPr="002B18CB" w:rsidRDefault="007F336F" w:rsidP="00087564">
            <w:pPr>
              <w:jc w:val="center"/>
              <w:rPr>
                <w:b/>
              </w:rPr>
            </w:pPr>
            <w:r>
              <w:rPr>
                <w:b/>
                <w:noProof/>
              </w:rPr>
              <w:drawing>
                <wp:inline distT="0" distB="0" distL="0" distR="0" wp14:anchorId="6A0EB217" wp14:editId="50D318BC">
                  <wp:extent cx="327872" cy="314747"/>
                  <wp:effectExtent l="0" t="0" r="2540"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2018-03-05 à 08.30.49.png"/>
                          <pic:cNvPicPr/>
                        </pic:nvPicPr>
                        <pic:blipFill rotWithShape="1">
                          <a:blip r:embed="rId16"/>
                          <a:srcRect l="13776" t="13298" r="8562" b="14636"/>
                          <a:stretch/>
                        </pic:blipFill>
                        <pic:spPr bwMode="auto">
                          <a:xfrm>
                            <a:off x="0" y="0"/>
                            <a:ext cx="335155" cy="321738"/>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63A325A" w14:textId="77777777" w:rsidR="007F336F" w:rsidRPr="002B18CB" w:rsidRDefault="007F336F" w:rsidP="00087564">
            <w:pPr>
              <w:jc w:val="center"/>
              <w:rPr>
                <w:b/>
              </w:rPr>
            </w:pPr>
            <w:r>
              <w:rPr>
                <w:b/>
                <w:noProof/>
              </w:rPr>
              <w:drawing>
                <wp:inline distT="0" distB="0" distL="0" distR="0" wp14:anchorId="4D68D237" wp14:editId="495573BA">
                  <wp:extent cx="327258" cy="320587"/>
                  <wp:effectExtent l="0" t="0" r="3175"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écran 2018-03-05 à 08.30.53.png"/>
                          <pic:cNvPicPr/>
                        </pic:nvPicPr>
                        <pic:blipFill rotWithShape="1">
                          <a:blip r:embed="rId17"/>
                          <a:srcRect l="8357" t="9269" r="8244" b="9030"/>
                          <a:stretch/>
                        </pic:blipFill>
                        <pic:spPr bwMode="auto">
                          <a:xfrm>
                            <a:off x="0" y="0"/>
                            <a:ext cx="332421" cy="325645"/>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1AA9B35" w14:textId="77777777" w:rsidR="007F336F" w:rsidRPr="002B18CB" w:rsidRDefault="007F336F" w:rsidP="00087564">
            <w:pPr>
              <w:jc w:val="center"/>
              <w:rPr>
                <w:b/>
              </w:rPr>
            </w:pPr>
            <w:r>
              <w:rPr>
                <w:b/>
                <w:noProof/>
              </w:rPr>
              <w:drawing>
                <wp:inline distT="0" distB="0" distL="0" distR="0" wp14:anchorId="6E45880D" wp14:editId="7C81409F">
                  <wp:extent cx="313020" cy="313301"/>
                  <wp:effectExtent l="0" t="0" r="5080" b="444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écran 2018-03-05 à 08.31.00.png"/>
                          <pic:cNvPicPr/>
                        </pic:nvPicPr>
                        <pic:blipFill rotWithShape="1">
                          <a:blip r:embed="rId18"/>
                          <a:srcRect l="13801" t="8605" r="7141" b="9101"/>
                          <a:stretch/>
                        </pic:blipFill>
                        <pic:spPr bwMode="auto">
                          <a:xfrm>
                            <a:off x="0" y="0"/>
                            <a:ext cx="322223" cy="322513"/>
                          </a:xfrm>
                          <a:prstGeom prst="rect">
                            <a:avLst/>
                          </a:prstGeom>
                          <a:ln>
                            <a:noFill/>
                          </a:ln>
                          <a:extLst>
                            <a:ext uri="{53640926-AAD7-44D8-BBD7-CCE9431645EC}">
                              <a14:shadowObscured xmlns:a14="http://schemas.microsoft.com/office/drawing/2010/main"/>
                            </a:ext>
                          </a:extLst>
                        </pic:spPr>
                      </pic:pic>
                    </a:graphicData>
                  </a:graphic>
                </wp:inline>
              </w:drawing>
            </w:r>
          </w:p>
        </w:tc>
      </w:tr>
      <w:tr w:rsidR="007F336F" w:rsidRPr="002B18CB" w14:paraId="11E37846" w14:textId="77777777" w:rsidTr="00087564">
        <w:trPr>
          <w:jc w:val="center"/>
        </w:trPr>
        <w:tc>
          <w:tcPr>
            <w:tcW w:w="710" w:type="dxa"/>
            <w:vAlign w:val="center"/>
          </w:tcPr>
          <w:p w14:paraId="52BADE84" w14:textId="77777777" w:rsidR="007F336F" w:rsidRPr="002B18CB" w:rsidRDefault="007F336F" w:rsidP="00087564">
            <w:pPr>
              <w:jc w:val="center"/>
              <w:rPr>
                <w:b/>
              </w:rPr>
            </w:pPr>
            <w:r>
              <w:rPr>
                <w:b/>
              </w:rPr>
              <w:t>AP1</w:t>
            </w:r>
          </w:p>
        </w:tc>
        <w:tc>
          <w:tcPr>
            <w:tcW w:w="6094" w:type="dxa"/>
            <w:vAlign w:val="center"/>
          </w:tcPr>
          <w:p w14:paraId="65F74E75" w14:textId="77777777" w:rsidR="007F336F" w:rsidRPr="00A26862" w:rsidRDefault="007F336F" w:rsidP="00087564">
            <w:r w:rsidRPr="00A26862">
              <w:t>F</w:t>
            </w:r>
            <w:r>
              <w:t>aire preuve de rigueur et de précision</w:t>
            </w:r>
          </w:p>
        </w:tc>
        <w:tc>
          <w:tcPr>
            <w:tcW w:w="992" w:type="dxa"/>
            <w:vAlign w:val="center"/>
          </w:tcPr>
          <w:p w14:paraId="5B89DCE8" w14:textId="77777777" w:rsidR="007F336F" w:rsidRPr="00A26862" w:rsidRDefault="007F336F" w:rsidP="00087564">
            <w:pPr>
              <w:jc w:val="center"/>
            </w:pPr>
          </w:p>
        </w:tc>
        <w:tc>
          <w:tcPr>
            <w:tcW w:w="993" w:type="dxa"/>
            <w:vAlign w:val="center"/>
          </w:tcPr>
          <w:p w14:paraId="52EC9A87" w14:textId="77777777" w:rsidR="007F336F" w:rsidRPr="00A26862" w:rsidRDefault="007F336F" w:rsidP="00087564">
            <w:pPr>
              <w:jc w:val="center"/>
            </w:pPr>
          </w:p>
        </w:tc>
        <w:tc>
          <w:tcPr>
            <w:tcW w:w="993" w:type="dxa"/>
            <w:vAlign w:val="center"/>
          </w:tcPr>
          <w:p w14:paraId="59F11C9C" w14:textId="77777777" w:rsidR="007F336F" w:rsidRPr="00A26862" w:rsidRDefault="007F336F" w:rsidP="00087564">
            <w:pPr>
              <w:jc w:val="center"/>
            </w:pPr>
          </w:p>
        </w:tc>
      </w:tr>
      <w:tr w:rsidR="007F336F" w:rsidRPr="002B18CB" w14:paraId="46975FA5" w14:textId="77777777" w:rsidTr="00087564">
        <w:trPr>
          <w:jc w:val="center"/>
        </w:trPr>
        <w:tc>
          <w:tcPr>
            <w:tcW w:w="710" w:type="dxa"/>
            <w:vAlign w:val="center"/>
          </w:tcPr>
          <w:p w14:paraId="5E89C29C" w14:textId="77777777" w:rsidR="007F336F" w:rsidRPr="002B18CB" w:rsidRDefault="007F336F" w:rsidP="00087564">
            <w:pPr>
              <w:jc w:val="center"/>
              <w:rPr>
                <w:b/>
              </w:rPr>
            </w:pPr>
            <w:r>
              <w:rPr>
                <w:b/>
              </w:rPr>
              <w:t>AP2</w:t>
            </w:r>
          </w:p>
        </w:tc>
        <w:tc>
          <w:tcPr>
            <w:tcW w:w="6094" w:type="dxa"/>
            <w:vAlign w:val="center"/>
          </w:tcPr>
          <w:p w14:paraId="65FBC8D1" w14:textId="77777777" w:rsidR="007F336F" w:rsidRPr="00A26862" w:rsidRDefault="007F336F" w:rsidP="00087564">
            <w:r>
              <w:t>Faire preuve d’esprit d’équipe</w:t>
            </w:r>
          </w:p>
        </w:tc>
        <w:tc>
          <w:tcPr>
            <w:tcW w:w="992" w:type="dxa"/>
            <w:vAlign w:val="center"/>
          </w:tcPr>
          <w:p w14:paraId="0753D438" w14:textId="77777777" w:rsidR="007F336F" w:rsidRPr="00A26862" w:rsidRDefault="007F336F" w:rsidP="00087564">
            <w:pPr>
              <w:jc w:val="center"/>
            </w:pPr>
          </w:p>
        </w:tc>
        <w:tc>
          <w:tcPr>
            <w:tcW w:w="993" w:type="dxa"/>
            <w:vAlign w:val="center"/>
          </w:tcPr>
          <w:p w14:paraId="3601171A" w14:textId="77777777" w:rsidR="007F336F" w:rsidRPr="00A26862" w:rsidRDefault="007F336F" w:rsidP="00087564">
            <w:pPr>
              <w:jc w:val="center"/>
            </w:pPr>
          </w:p>
        </w:tc>
        <w:tc>
          <w:tcPr>
            <w:tcW w:w="993" w:type="dxa"/>
            <w:vAlign w:val="center"/>
          </w:tcPr>
          <w:p w14:paraId="62E0011B" w14:textId="77777777" w:rsidR="007F336F" w:rsidRPr="00A26862" w:rsidRDefault="007F336F" w:rsidP="00087564">
            <w:pPr>
              <w:jc w:val="center"/>
            </w:pPr>
          </w:p>
        </w:tc>
      </w:tr>
      <w:tr w:rsidR="007F336F" w:rsidRPr="002B18CB" w14:paraId="6F5BE63B" w14:textId="77777777" w:rsidTr="00087564">
        <w:trPr>
          <w:jc w:val="center"/>
        </w:trPr>
        <w:tc>
          <w:tcPr>
            <w:tcW w:w="710" w:type="dxa"/>
            <w:vAlign w:val="center"/>
          </w:tcPr>
          <w:p w14:paraId="383D19EE" w14:textId="77777777" w:rsidR="007F336F" w:rsidRPr="002B18CB" w:rsidRDefault="007F336F" w:rsidP="00087564">
            <w:pPr>
              <w:jc w:val="center"/>
              <w:rPr>
                <w:b/>
              </w:rPr>
            </w:pPr>
            <w:r>
              <w:rPr>
                <w:b/>
              </w:rPr>
              <w:t>AP3</w:t>
            </w:r>
          </w:p>
        </w:tc>
        <w:tc>
          <w:tcPr>
            <w:tcW w:w="6094" w:type="dxa"/>
            <w:vAlign w:val="center"/>
          </w:tcPr>
          <w:p w14:paraId="1B1882E6" w14:textId="77777777" w:rsidR="007F336F" w:rsidRPr="00A26862" w:rsidRDefault="007F336F" w:rsidP="00087564">
            <w:r>
              <w:t>Faire preuve de curiosité et d’écoute</w:t>
            </w:r>
          </w:p>
        </w:tc>
        <w:tc>
          <w:tcPr>
            <w:tcW w:w="992" w:type="dxa"/>
            <w:vAlign w:val="center"/>
          </w:tcPr>
          <w:p w14:paraId="16627751" w14:textId="77777777" w:rsidR="007F336F" w:rsidRPr="00A26862" w:rsidRDefault="007F336F" w:rsidP="00087564">
            <w:pPr>
              <w:jc w:val="center"/>
            </w:pPr>
          </w:p>
        </w:tc>
        <w:tc>
          <w:tcPr>
            <w:tcW w:w="993" w:type="dxa"/>
            <w:vAlign w:val="center"/>
          </w:tcPr>
          <w:p w14:paraId="5A881605" w14:textId="77777777" w:rsidR="007F336F" w:rsidRPr="00A26862" w:rsidRDefault="007F336F" w:rsidP="00087564">
            <w:pPr>
              <w:jc w:val="center"/>
            </w:pPr>
          </w:p>
        </w:tc>
        <w:tc>
          <w:tcPr>
            <w:tcW w:w="993" w:type="dxa"/>
            <w:vAlign w:val="center"/>
          </w:tcPr>
          <w:p w14:paraId="31C1B57A" w14:textId="77777777" w:rsidR="007F336F" w:rsidRPr="00A26862" w:rsidRDefault="007F336F" w:rsidP="00087564">
            <w:pPr>
              <w:jc w:val="center"/>
            </w:pPr>
          </w:p>
        </w:tc>
      </w:tr>
      <w:tr w:rsidR="007F336F" w:rsidRPr="002B18CB" w14:paraId="21A104D3" w14:textId="77777777" w:rsidTr="00087564">
        <w:trPr>
          <w:jc w:val="center"/>
        </w:trPr>
        <w:tc>
          <w:tcPr>
            <w:tcW w:w="710" w:type="dxa"/>
            <w:vAlign w:val="center"/>
          </w:tcPr>
          <w:p w14:paraId="339C4844" w14:textId="77777777" w:rsidR="007F336F" w:rsidRPr="002B18CB" w:rsidRDefault="007F336F" w:rsidP="00087564">
            <w:pPr>
              <w:jc w:val="center"/>
              <w:rPr>
                <w:b/>
              </w:rPr>
            </w:pPr>
            <w:r>
              <w:rPr>
                <w:b/>
              </w:rPr>
              <w:t>AP4</w:t>
            </w:r>
          </w:p>
        </w:tc>
        <w:tc>
          <w:tcPr>
            <w:tcW w:w="6094" w:type="dxa"/>
            <w:vAlign w:val="center"/>
          </w:tcPr>
          <w:p w14:paraId="0D8D22A9" w14:textId="77777777" w:rsidR="007F336F" w:rsidRPr="00A26862" w:rsidRDefault="007F336F" w:rsidP="00087564">
            <w:r>
              <w:t>Faire preuve d’initiative</w:t>
            </w:r>
          </w:p>
        </w:tc>
        <w:tc>
          <w:tcPr>
            <w:tcW w:w="992" w:type="dxa"/>
            <w:vAlign w:val="center"/>
          </w:tcPr>
          <w:p w14:paraId="7A776B95" w14:textId="77777777" w:rsidR="007F336F" w:rsidRPr="00A26862" w:rsidRDefault="007F336F" w:rsidP="00087564">
            <w:pPr>
              <w:jc w:val="center"/>
            </w:pPr>
          </w:p>
        </w:tc>
        <w:tc>
          <w:tcPr>
            <w:tcW w:w="993" w:type="dxa"/>
            <w:vAlign w:val="center"/>
          </w:tcPr>
          <w:p w14:paraId="52672A30" w14:textId="77777777" w:rsidR="007F336F" w:rsidRPr="00A26862" w:rsidRDefault="007F336F" w:rsidP="00087564">
            <w:pPr>
              <w:jc w:val="center"/>
            </w:pPr>
          </w:p>
        </w:tc>
        <w:tc>
          <w:tcPr>
            <w:tcW w:w="993" w:type="dxa"/>
            <w:vAlign w:val="center"/>
          </w:tcPr>
          <w:p w14:paraId="5ACA6567" w14:textId="77777777" w:rsidR="007F336F" w:rsidRPr="00A26862" w:rsidRDefault="007F336F" w:rsidP="00087564">
            <w:pPr>
              <w:jc w:val="center"/>
            </w:pPr>
          </w:p>
        </w:tc>
      </w:tr>
      <w:tr w:rsidR="007F336F" w:rsidRPr="002B18CB" w14:paraId="2698EE79" w14:textId="77777777" w:rsidTr="00087564">
        <w:trPr>
          <w:jc w:val="center"/>
        </w:trPr>
        <w:tc>
          <w:tcPr>
            <w:tcW w:w="710" w:type="dxa"/>
            <w:vAlign w:val="center"/>
          </w:tcPr>
          <w:p w14:paraId="3942D56A" w14:textId="77777777" w:rsidR="007F336F" w:rsidRPr="002B18CB" w:rsidRDefault="007F336F" w:rsidP="00087564">
            <w:pPr>
              <w:jc w:val="center"/>
              <w:rPr>
                <w:b/>
              </w:rPr>
            </w:pPr>
            <w:r>
              <w:rPr>
                <w:b/>
              </w:rPr>
              <w:t>AP5</w:t>
            </w:r>
          </w:p>
        </w:tc>
        <w:tc>
          <w:tcPr>
            <w:tcW w:w="6094" w:type="dxa"/>
            <w:vAlign w:val="center"/>
          </w:tcPr>
          <w:p w14:paraId="54021747" w14:textId="77777777" w:rsidR="007F336F" w:rsidRPr="00A26862" w:rsidRDefault="007F336F" w:rsidP="00087564">
            <w:r>
              <w:t>Faire preuve d’analyse critique</w:t>
            </w:r>
          </w:p>
        </w:tc>
        <w:tc>
          <w:tcPr>
            <w:tcW w:w="992" w:type="dxa"/>
            <w:vAlign w:val="center"/>
          </w:tcPr>
          <w:p w14:paraId="6F43DB7A" w14:textId="77777777" w:rsidR="007F336F" w:rsidRPr="00A26862" w:rsidRDefault="007F336F" w:rsidP="00087564">
            <w:pPr>
              <w:jc w:val="center"/>
            </w:pPr>
          </w:p>
        </w:tc>
        <w:tc>
          <w:tcPr>
            <w:tcW w:w="993" w:type="dxa"/>
            <w:vAlign w:val="center"/>
          </w:tcPr>
          <w:p w14:paraId="1947CB9D" w14:textId="77777777" w:rsidR="007F336F" w:rsidRPr="00A26862" w:rsidRDefault="007F336F" w:rsidP="00087564">
            <w:pPr>
              <w:jc w:val="center"/>
            </w:pPr>
          </w:p>
        </w:tc>
        <w:tc>
          <w:tcPr>
            <w:tcW w:w="993" w:type="dxa"/>
            <w:vAlign w:val="center"/>
          </w:tcPr>
          <w:p w14:paraId="725AF5E9" w14:textId="77777777" w:rsidR="007F336F" w:rsidRPr="00A26862" w:rsidRDefault="007F336F" w:rsidP="00087564">
            <w:pPr>
              <w:jc w:val="center"/>
            </w:pPr>
          </w:p>
        </w:tc>
      </w:tr>
    </w:tbl>
    <w:p w14:paraId="5192292B" w14:textId="77777777" w:rsidR="007F336F" w:rsidRPr="004B068D" w:rsidRDefault="007F336F" w:rsidP="007F336F">
      <w:pPr>
        <w:pStyle w:val="Titre2"/>
        <w:spacing w:line="240" w:lineRule="auto"/>
      </w:pPr>
      <w:bookmarkStart w:id="14" w:name="_Toc526094749"/>
      <w:bookmarkStart w:id="15" w:name="_Toc530377249"/>
      <w:r>
        <w:lastRenderedPageBreak/>
        <w:t>COMPETENCES EVALUEES sur CPro STI</w:t>
      </w:r>
      <w:bookmarkEnd w:id="14"/>
      <w:bookmarkEnd w:id="15"/>
    </w:p>
    <w:p w14:paraId="6F4229B7" w14:textId="43AA7B55" w:rsidR="007F336F" w:rsidRDefault="00B47CC0" w:rsidP="00C24FBE">
      <w:pPr>
        <w:jc w:val="center"/>
        <w:rPr>
          <w:sz w:val="28"/>
          <w:szCs w:val="28"/>
        </w:rPr>
      </w:pPr>
      <w:r>
        <w:rPr>
          <w:noProof/>
        </w:rPr>
        <w:drawing>
          <wp:inline distT="0" distB="0" distL="0" distR="0" wp14:anchorId="7E4A4BA2" wp14:editId="56F4E0E5">
            <wp:extent cx="6083808" cy="5943600"/>
            <wp:effectExtent l="0" t="0" r="0" b="0"/>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87558" cy="5947264"/>
                    </a:xfrm>
                    <a:prstGeom prst="rect">
                      <a:avLst/>
                    </a:prstGeom>
                  </pic:spPr>
                </pic:pic>
              </a:graphicData>
            </a:graphic>
          </wp:inline>
        </w:drawing>
      </w:r>
    </w:p>
    <w:p w14:paraId="7164F738" w14:textId="77777777" w:rsidR="007F336F" w:rsidRPr="00966ACA" w:rsidRDefault="007F336F" w:rsidP="007F336F">
      <w:pPr>
        <w:pStyle w:val="Titre2"/>
        <w:spacing w:line="240" w:lineRule="auto"/>
      </w:pPr>
      <w:bookmarkStart w:id="16" w:name="_Toc526094750"/>
      <w:bookmarkStart w:id="17" w:name="_Toc530377250"/>
      <w:r>
        <w:t>OBSERVATIONS</w:t>
      </w:r>
      <w:bookmarkEnd w:id="16"/>
      <w:bookmarkEnd w:id="17"/>
    </w:p>
    <w:p w14:paraId="2D553B50" w14:textId="7B50D64E"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673A6312" w14:textId="1DEA7EBB"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480C7F8F" w14:textId="77777777"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31B6BABE" w14:textId="77777777"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345223B5" w14:textId="77777777" w:rsidR="00B47CC0" w:rsidRDefault="007F336F" w:rsidP="00B47CC0">
      <w:pPr>
        <w:pStyle w:val="Titre1"/>
        <w:spacing w:after="240" w:line="240" w:lineRule="auto"/>
      </w:pPr>
      <w:r>
        <w:rPr>
          <w:color w:val="0000FF"/>
          <w:sz w:val="28"/>
        </w:rPr>
        <w:br w:type="page"/>
      </w:r>
      <w:bookmarkStart w:id="18" w:name="_Toc528412719"/>
      <w:bookmarkStart w:id="19" w:name="_Toc530377251"/>
      <w:r w:rsidR="00B47CC0">
        <w:lastRenderedPageBreak/>
        <w:t>Préparation</w:t>
      </w:r>
      <w:bookmarkEnd w:id="18"/>
      <w:bookmarkEnd w:id="19"/>
    </w:p>
    <w:p w14:paraId="4E30B5FD" w14:textId="77777777" w:rsidR="00B47CC0" w:rsidRDefault="00B47CC0" w:rsidP="00B47CC0">
      <w:pPr>
        <w:pStyle w:val="Titre2"/>
        <w:spacing w:after="0" w:line="240" w:lineRule="auto"/>
      </w:pPr>
      <w:bookmarkStart w:id="20" w:name="_Toc528412720"/>
      <w:bookmarkStart w:id="21" w:name="_Toc530377252"/>
      <w:r>
        <w:t>Matériel et équipement.</w:t>
      </w:r>
      <w:bookmarkEnd w:id="20"/>
      <w:bookmarkEnd w:id="21"/>
      <w:r>
        <w:t xml:space="preserve"> </w:t>
      </w:r>
    </w:p>
    <w:p w14:paraId="3DC27F94" w14:textId="77777777" w:rsidR="00B47CC0" w:rsidRDefault="00B47CC0" w:rsidP="00B47CC0">
      <w:pPr>
        <w:spacing w:after="0"/>
      </w:pPr>
      <w:r>
        <w:t>Compléter si nécessaire le tableau ci-dessous (par un bon d’approvisionnement) en fonction du matériel et des ressources utilisés.</w:t>
      </w:r>
    </w:p>
    <w:p w14:paraId="69A53458" w14:textId="77777777" w:rsidR="00B47CC0" w:rsidRDefault="00B47CC0" w:rsidP="00B47CC0">
      <w:pPr>
        <w:spacing w:after="0"/>
      </w:pPr>
    </w:p>
    <w:tbl>
      <w:tblPr>
        <w:tblStyle w:val="Grilledutableau"/>
        <w:tblW w:w="0" w:type="auto"/>
        <w:tblLook w:val="04A0" w:firstRow="1" w:lastRow="0" w:firstColumn="1" w:lastColumn="0" w:noHBand="0" w:noVBand="1"/>
      </w:tblPr>
      <w:tblGrid>
        <w:gridCol w:w="4248"/>
        <w:gridCol w:w="3827"/>
        <w:gridCol w:w="2410"/>
      </w:tblGrid>
      <w:tr w:rsidR="00B47CC0" w14:paraId="5ADDE934" w14:textId="77777777" w:rsidTr="00B47CC0">
        <w:tc>
          <w:tcPr>
            <w:tcW w:w="4248" w:type="dxa"/>
            <w:tcBorders>
              <w:top w:val="single" w:sz="4" w:space="0" w:color="auto"/>
              <w:left w:val="single" w:sz="4" w:space="0" w:color="auto"/>
              <w:bottom w:val="single" w:sz="4" w:space="0" w:color="auto"/>
              <w:right w:val="single" w:sz="4" w:space="0" w:color="auto"/>
            </w:tcBorders>
            <w:shd w:val="clear" w:color="auto" w:fill="FFFF00"/>
            <w:hideMark/>
          </w:tcPr>
          <w:p w14:paraId="01D5FD2C" w14:textId="77777777" w:rsidR="00B47CC0" w:rsidRDefault="00B47CC0" w:rsidP="00B47CC0">
            <w:pPr>
              <w:rPr>
                <w:b/>
              </w:rPr>
            </w:pPr>
            <w:r>
              <w:rPr>
                <w:b/>
              </w:rPr>
              <w:t>Matériels</w:t>
            </w:r>
          </w:p>
        </w:tc>
        <w:tc>
          <w:tcPr>
            <w:tcW w:w="3827" w:type="dxa"/>
            <w:tcBorders>
              <w:top w:val="single" w:sz="4" w:space="0" w:color="auto"/>
              <w:left w:val="single" w:sz="4" w:space="0" w:color="auto"/>
              <w:bottom w:val="single" w:sz="4" w:space="0" w:color="auto"/>
              <w:right w:val="single" w:sz="4" w:space="0" w:color="auto"/>
            </w:tcBorders>
            <w:shd w:val="clear" w:color="auto" w:fill="FFFF00"/>
            <w:hideMark/>
          </w:tcPr>
          <w:p w14:paraId="095E355D" w14:textId="77777777" w:rsidR="00B47CC0" w:rsidRDefault="00B47CC0" w:rsidP="00B47CC0">
            <w:pPr>
              <w:rPr>
                <w:b/>
              </w:rPr>
            </w:pPr>
            <w:r>
              <w:rPr>
                <w:b/>
              </w:rPr>
              <w:t>Environnement logiciels</w:t>
            </w:r>
          </w:p>
        </w:tc>
        <w:tc>
          <w:tcPr>
            <w:tcW w:w="2410" w:type="dxa"/>
            <w:tcBorders>
              <w:top w:val="single" w:sz="4" w:space="0" w:color="auto"/>
              <w:left w:val="single" w:sz="4" w:space="0" w:color="auto"/>
              <w:bottom w:val="single" w:sz="4" w:space="0" w:color="auto"/>
              <w:right w:val="single" w:sz="4" w:space="0" w:color="auto"/>
            </w:tcBorders>
            <w:shd w:val="clear" w:color="auto" w:fill="FFFF00"/>
            <w:hideMark/>
          </w:tcPr>
          <w:p w14:paraId="7E31E2FC" w14:textId="77777777" w:rsidR="00B47CC0" w:rsidRDefault="00B47CC0" w:rsidP="00B47CC0">
            <w:pPr>
              <w:rPr>
                <w:b/>
              </w:rPr>
            </w:pPr>
            <w:r>
              <w:rPr>
                <w:b/>
              </w:rPr>
              <w:t>Documents</w:t>
            </w:r>
          </w:p>
        </w:tc>
      </w:tr>
      <w:tr w:rsidR="00B47CC0" w14:paraId="6AF1D20D" w14:textId="77777777" w:rsidTr="00B47CC0">
        <w:tc>
          <w:tcPr>
            <w:tcW w:w="4248" w:type="dxa"/>
            <w:tcBorders>
              <w:top w:val="single" w:sz="4" w:space="0" w:color="auto"/>
              <w:left w:val="single" w:sz="4" w:space="0" w:color="auto"/>
              <w:bottom w:val="single" w:sz="4" w:space="0" w:color="auto"/>
              <w:right w:val="single" w:sz="4" w:space="0" w:color="auto"/>
            </w:tcBorders>
          </w:tcPr>
          <w:p w14:paraId="0E4850C7" w14:textId="77777777" w:rsidR="00B47CC0" w:rsidRDefault="00B47CC0" w:rsidP="00B47CC0">
            <w:r>
              <w:t>Système : ERM_Smart_street-CY10</w:t>
            </w:r>
          </w:p>
          <w:p w14:paraId="074F9074"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1265616C" w14:textId="77777777" w:rsidR="00B47CC0" w:rsidRDefault="00B47CC0" w:rsidP="00B47CC0">
            <w:r>
              <w:t>Logiciel de Télégestion et de paramétrage « Street Light Vision (SLV) »</w:t>
            </w:r>
          </w:p>
        </w:tc>
        <w:tc>
          <w:tcPr>
            <w:tcW w:w="2410" w:type="dxa"/>
            <w:tcBorders>
              <w:top w:val="single" w:sz="4" w:space="0" w:color="auto"/>
              <w:left w:val="single" w:sz="4" w:space="0" w:color="auto"/>
              <w:bottom w:val="single" w:sz="4" w:space="0" w:color="auto"/>
              <w:right w:val="single" w:sz="4" w:space="0" w:color="auto"/>
            </w:tcBorders>
            <w:hideMark/>
          </w:tcPr>
          <w:p w14:paraId="56573750" w14:textId="77777777" w:rsidR="00B47CC0" w:rsidRDefault="00B47CC0" w:rsidP="00B47CC0">
            <w:pPr>
              <w:rPr>
                <w:lang w:val="en-US"/>
              </w:rPr>
            </w:pPr>
            <w:r>
              <w:rPr>
                <w:lang w:val="en-US"/>
              </w:rPr>
              <w:t>Dossiers 1, 2 et 3</w:t>
            </w:r>
          </w:p>
        </w:tc>
      </w:tr>
      <w:tr w:rsidR="00B47CC0" w14:paraId="582F71AC" w14:textId="77777777" w:rsidTr="00B47CC0">
        <w:tc>
          <w:tcPr>
            <w:tcW w:w="4248" w:type="dxa"/>
            <w:tcBorders>
              <w:top w:val="single" w:sz="4" w:space="0" w:color="auto"/>
              <w:left w:val="single" w:sz="4" w:space="0" w:color="auto"/>
              <w:bottom w:val="single" w:sz="4" w:space="0" w:color="auto"/>
              <w:right w:val="single" w:sz="4" w:space="0" w:color="auto"/>
            </w:tcBorders>
          </w:tcPr>
          <w:p w14:paraId="5A141C54" w14:textId="77777777" w:rsidR="00B47CC0" w:rsidRDefault="00B47CC0" w:rsidP="00B47CC0">
            <w:r>
              <w:t>Poste informatique raccordé réseaux internet.</w:t>
            </w:r>
          </w:p>
          <w:p w14:paraId="508FBA07"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34E06D85" w14:textId="77777777" w:rsidR="00B47CC0" w:rsidRDefault="00B47CC0" w:rsidP="00B47CC0">
            <w:r>
              <w:t>Navigateur internet</w:t>
            </w:r>
          </w:p>
        </w:tc>
        <w:tc>
          <w:tcPr>
            <w:tcW w:w="2410" w:type="dxa"/>
            <w:tcBorders>
              <w:top w:val="single" w:sz="4" w:space="0" w:color="auto"/>
              <w:left w:val="single" w:sz="4" w:space="0" w:color="auto"/>
              <w:bottom w:val="single" w:sz="4" w:space="0" w:color="auto"/>
              <w:right w:val="single" w:sz="4" w:space="0" w:color="auto"/>
            </w:tcBorders>
            <w:hideMark/>
          </w:tcPr>
          <w:p w14:paraId="20D64C07" w14:textId="77777777" w:rsidR="00B47CC0" w:rsidRDefault="00B47CC0" w:rsidP="00B47CC0">
            <w:r>
              <w:t>Identifiants et mots de passes des comptes SLV et  CCS.</w:t>
            </w:r>
          </w:p>
        </w:tc>
      </w:tr>
      <w:tr w:rsidR="00B47CC0" w14:paraId="003D0160" w14:textId="77777777" w:rsidTr="00B47CC0">
        <w:tc>
          <w:tcPr>
            <w:tcW w:w="4248" w:type="dxa"/>
            <w:tcBorders>
              <w:top w:val="single" w:sz="4" w:space="0" w:color="auto"/>
              <w:left w:val="single" w:sz="4" w:space="0" w:color="auto"/>
              <w:bottom w:val="single" w:sz="4" w:space="0" w:color="auto"/>
              <w:right w:val="single" w:sz="4" w:space="0" w:color="auto"/>
            </w:tcBorders>
          </w:tcPr>
          <w:p w14:paraId="2F28B81D" w14:textId="77777777" w:rsidR="00B47CC0" w:rsidRDefault="00B47CC0" w:rsidP="00B47CC0">
            <w:pPr>
              <w:rPr>
                <w:color w:val="FF0000"/>
              </w:rPr>
            </w:pPr>
          </w:p>
          <w:p w14:paraId="157FAA98" w14:textId="77777777" w:rsidR="00CB09CC" w:rsidRDefault="00CB09CC" w:rsidP="00CB09CC">
            <w:pPr>
              <w:rPr>
                <w:color w:val="FF0000"/>
              </w:rPr>
            </w:pPr>
            <w:r>
              <w:rPr>
                <w:color w:val="FF0000"/>
              </w:rPr>
              <w:t>Caisse à outils</w:t>
            </w:r>
          </w:p>
          <w:p w14:paraId="5C437A4C"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23B7936C" w14:textId="77777777" w:rsidR="00B47CC0" w:rsidRDefault="00B47CC0" w:rsidP="00B47CC0">
            <w:pPr>
              <w:jc w:val="center"/>
              <w:rPr>
                <w:color w:val="0070C0"/>
              </w:rPr>
            </w:pPr>
          </w:p>
        </w:tc>
        <w:tc>
          <w:tcPr>
            <w:tcW w:w="2410" w:type="dxa"/>
            <w:tcBorders>
              <w:top w:val="single" w:sz="4" w:space="0" w:color="auto"/>
              <w:left w:val="single" w:sz="4" w:space="0" w:color="auto"/>
              <w:bottom w:val="single" w:sz="4" w:space="0" w:color="auto"/>
              <w:right w:val="single" w:sz="4" w:space="0" w:color="auto"/>
            </w:tcBorders>
          </w:tcPr>
          <w:p w14:paraId="549F5998" w14:textId="77777777" w:rsidR="00B47CC0" w:rsidRDefault="00B47CC0" w:rsidP="00B47CC0">
            <w:pPr>
              <w:jc w:val="center"/>
              <w:rPr>
                <w:color w:val="0070C0"/>
              </w:rPr>
            </w:pPr>
          </w:p>
        </w:tc>
      </w:tr>
      <w:tr w:rsidR="00B47CC0" w14:paraId="044107CE" w14:textId="77777777" w:rsidTr="00B47CC0">
        <w:tc>
          <w:tcPr>
            <w:tcW w:w="4248" w:type="dxa"/>
            <w:tcBorders>
              <w:top w:val="single" w:sz="4" w:space="0" w:color="auto"/>
              <w:left w:val="single" w:sz="4" w:space="0" w:color="auto"/>
              <w:bottom w:val="single" w:sz="4" w:space="0" w:color="auto"/>
              <w:right w:val="single" w:sz="4" w:space="0" w:color="auto"/>
            </w:tcBorders>
          </w:tcPr>
          <w:p w14:paraId="3F6A7B98" w14:textId="77777777" w:rsidR="00B47CC0" w:rsidRDefault="00B47CC0" w:rsidP="00B47CC0">
            <w:pPr>
              <w:rPr>
                <w:color w:val="FF0000"/>
              </w:rPr>
            </w:pPr>
          </w:p>
          <w:p w14:paraId="605BF8C3" w14:textId="77777777" w:rsidR="00CB09CC" w:rsidRDefault="00CB09CC" w:rsidP="00CB09CC">
            <w:pPr>
              <w:rPr>
                <w:color w:val="FF0000"/>
              </w:rPr>
            </w:pPr>
            <w:r>
              <w:rPr>
                <w:color w:val="FF0000"/>
              </w:rPr>
              <w:t>Contrôleur d’installation, Jarretière Ethernet.</w:t>
            </w:r>
          </w:p>
          <w:p w14:paraId="6BFA1EE5"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758029E7"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50D486B7" w14:textId="77777777" w:rsidR="00B47CC0" w:rsidRDefault="00B47CC0" w:rsidP="00B47CC0">
            <w:pPr>
              <w:jc w:val="center"/>
              <w:rPr>
                <w:color w:val="000000" w:themeColor="text1"/>
              </w:rPr>
            </w:pPr>
          </w:p>
        </w:tc>
      </w:tr>
      <w:tr w:rsidR="00B47CC0" w14:paraId="245AAC6A" w14:textId="77777777" w:rsidTr="00B47CC0">
        <w:tc>
          <w:tcPr>
            <w:tcW w:w="4248" w:type="dxa"/>
            <w:tcBorders>
              <w:top w:val="single" w:sz="4" w:space="0" w:color="auto"/>
              <w:left w:val="single" w:sz="4" w:space="0" w:color="auto"/>
              <w:bottom w:val="single" w:sz="4" w:space="0" w:color="auto"/>
              <w:right w:val="single" w:sz="4" w:space="0" w:color="auto"/>
            </w:tcBorders>
          </w:tcPr>
          <w:p w14:paraId="4DD51DD6" w14:textId="77777777" w:rsidR="00B47CC0" w:rsidRDefault="00B47CC0" w:rsidP="00B47CC0">
            <w:pPr>
              <w:rPr>
                <w:color w:val="FF0000"/>
              </w:rPr>
            </w:pPr>
          </w:p>
          <w:p w14:paraId="6C9BDFF7" w14:textId="77777777" w:rsidR="00CB09CC" w:rsidRDefault="00CB09CC" w:rsidP="00CB09CC">
            <w:pPr>
              <w:rPr>
                <w:color w:val="FF0000"/>
              </w:rPr>
            </w:pPr>
            <w:r>
              <w:rPr>
                <w:color w:val="FF0000"/>
              </w:rPr>
              <w:t>EPI, VAT</w:t>
            </w:r>
          </w:p>
          <w:p w14:paraId="3B6985EC"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5A437F95"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6A825097" w14:textId="77777777" w:rsidR="00B47CC0" w:rsidRDefault="00B47CC0" w:rsidP="00B47CC0">
            <w:pPr>
              <w:jc w:val="center"/>
              <w:rPr>
                <w:color w:val="000000" w:themeColor="text1"/>
              </w:rPr>
            </w:pPr>
          </w:p>
        </w:tc>
      </w:tr>
    </w:tbl>
    <w:p w14:paraId="45952624" w14:textId="77777777" w:rsidR="00B47CC0" w:rsidRDefault="00B47CC0" w:rsidP="00B47CC0">
      <w:pPr>
        <w:spacing w:after="0"/>
        <w:rPr>
          <w:rFonts w:eastAsia="Times New Roman"/>
        </w:rPr>
      </w:pPr>
    </w:p>
    <w:p w14:paraId="05E4FF6F" w14:textId="77777777" w:rsidR="00B47CC0" w:rsidRDefault="00B47CC0" w:rsidP="00B47CC0">
      <w:pPr>
        <w:pStyle w:val="Titre2"/>
        <w:spacing w:after="0" w:line="240" w:lineRule="auto"/>
      </w:pPr>
      <w:bookmarkStart w:id="22" w:name="_Toc528412721"/>
      <w:bookmarkStart w:id="23" w:name="_Toc530377253"/>
      <w:r>
        <w:t>Présentation du système « Smart street CY10 ».</w:t>
      </w:r>
      <w:bookmarkEnd w:id="22"/>
      <w:bookmarkEnd w:id="23"/>
    </w:p>
    <w:p w14:paraId="3D27FC52" w14:textId="77777777" w:rsidR="00B47CC0" w:rsidRDefault="00B47CC0" w:rsidP="00B47CC0">
      <w:pPr>
        <w:spacing w:after="0"/>
      </w:pPr>
    </w:p>
    <w:p w14:paraId="4207BC11" w14:textId="691967E1" w:rsidR="00B47CC0" w:rsidRDefault="00B47CC0" w:rsidP="00B47CC0">
      <w:pPr>
        <w:spacing w:after="0"/>
      </w:pPr>
      <w:r>
        <w:rPr>
          <w:noProof/>
        </w:rPr>
        <w:drawing>
          <wp:anchor distT="0" distB="0" distL="114300" distR="114300" simplePos="0" relativeHeight="251674624" behindDoc="0" locked="0" layoutInCell="1" allowOverlap="1" wp14:anchorId="6E313B4D" wp14:editId="11F11759">
            <wp:simplePos x="0" y="0"/>
            <wp:positionH relativeFrom="column">
              <wp:posOffset>0</wp:posOffset>
            </wp:positionH>
            <wp:positionV relativeFrom="paragraph">
              <wp:posOffset>25400</wp:posOffset>
            </wp:positionV>
            <wp:extent cx="3354070" cy="1715770"/>
            <wp:effectExtent l="0" t="0" r="0" b="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4070" cy="171577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14:anchorId="71BCF68D" wp14:editId="6C226CD5">
                <wp:simplePos x="0" y="0"/>
                <wp:positionH relativeFrom="column">
                  <wp:posOffset>3400425</wp:posOffset>
                </wp:positionH>
                <wp:positionV relativeFrom="paragraph">
                  <wp:posOffset>24765</wp:posOffset>
                </wp:positionV>
                <wp:extent cx="3455670" cy="3514725"/>
                <wp:effectExtent l="0" t="0" r="11430" b="28575"/>
                <wp:wrapNone/>
                <wp:docPr id="303" name="Zone de texte 303"/>
                <wp:cNvGraphicFramePr/>
                <a:graphic xmlns:a="http://schemas.openxmlformats.org/drawingml/2006/main">
                  <a:graphicData uri="http://schemas.microsoft.com/office/word/2010/wordprocessingShape">
                    <wps:wsp>
                      <wps:cNvSpPr txBox="1"/>
                      <wps:spPr>
                        <a:xfrm>
                          <a:off x="0" y="0"/>
                          <a:ext cx="3455670" cy="3514725"/>
                        </a:xfrm>
                        <a:prstGeom prst="rect">
                          <a:avLst/>
                        </a:prstGeom>
                        <a:solidFill>
                          <a:schemeClr val="lt1"/>
                        </a:solidFill>
                        <a:ln w="6350">
                          <a:solidFill>
                            <a:prstClr val="black"/>
                          </a:solidFill>
                        </a:ln>
                      </wps:spPr>
                      <wps:txb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CF68D" id="Zone de texte 303" o:spid="_x0000_s1032" type="#_x0000_t202" style="position:absolute;left:0;text-align:left;margin-left:267.75pt;margin-top:1.95pt;width:272.1pt;height:27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TRVwIAALMEAAAOAAAAZHJzL2Uyb0RvYy54bWysVE2P2jAQvVfqf7B8LwkQoI0IK8qKqhLa&#10;XYmtVurNOA6J6nhc25DQX9+xEz5221PVixnPTJ5n3rxhftfWkhyFsRWojA4HMSVCccgrtc/ot+f1&#10;h4+UWMdUziQokdGTsPRu8f7dvNGpGEEJMheGIIiyaaMzWjqn0yiyvBQ1swPQQmGwAFMzh1ezj3LD&#10;GkSvZTSK42nUgMm1AS6sRe99F6SLgF8UgrvHorDCEZlRrM2F04Rz589oMWfp3jBdVrwvg/1DFTWr&#10;FD56gbpnjpGDqf6AqituwELhBhzqCIqi4iL0gN0M4zfdbEumRegFybH6QpP9f7D84fhkSJVndByP&#10;KVGsxiF9x1GRXBAnWieIDyBNjbYpZm815rv2M7Q47rPfotN33xam9r/YF8E4En66kIxYhKNznEwm&#10;0xmGOMbGk2EyG008TnT9XBvrvgioiTcyanCKgVx23FjXpZ5T/GsWZJWvKynDxStHrKQhR4Yzly4U&#10;ieCvsqQiTUan40kcgF/FPPTl+51k/Edf3k0W4kmFNXtSuua95dpdG7hMQkfetYP8hIQZ6JRnNV9X&#10;iL9h1j0xg1JDInB93CMehQQsCnqLkhLMr7/5fT4qAKOUNCjdjNqfB2YEJfKrQm18GiaJ13q4JJPZ&#10;CC/mNrK7jahDvQJkaoiLqnkwfb6TZ7MwUL/gli39qxhiiuPbGXVnc+W6hcIt5WK5DEmobs3cRm01&#10;99B+Mp7X5/aFGd3P1cvrAc4iZ+mb8Xa5/ksFy4ODogqzv7La84+bEdTTb7Ffvdt7yLr+1yx+AwAA&#10;//8DAFBLAwQUAAYACAAAACEA1ZBgS90AAAAKAQAADwAAAGRycy9kb3ducmV2LnhtbEyPy07DMBBF&#10;90j8gzVI7KgDJeTROBWgwqYrCup6Gk9ti9iOYjcNf4+7guXoXN17plnPtmcTjcF4J+B+kQEj13lp&#10;nBLw9fl2VwILEZ3E3jsS8EMB1u31VYO19Gf3QdMuKpZKXKhRgI5xqDkPnSaLYeEHcokd/WgxpnNU&#10;XI54TuW25w9Z9sQtGpcWNA70qqn73p2sgM2LqlRX4qg3pTRmmvfHrXoX4vZmfl4BizTHvzBc9JM6&#10;tMnp4E9OBtYLyJd5nqIClhWwC8+KqgB2SCQvHoG3Df//QvsLAAD//wMAUEsBAi0AFAAGAAgAAAAh&#10;ALaDOJL+AAAA4QEAABMAAAAAAAAAAAAAAAAAAAAAAFtDb250ZW50X1R5cGVzXS54bWxQSwECLQAU&#10;AAYACAAAACEAOP0h/9YAAACUAQAACwAAAAAAAAAAAAAAAAAvAQAAX3JlbHMvLnJlbHNQSwECLQAU&#10;AAYACAAAACEAKSQk0VcCAACzBAAADgAAAAAAAAAAAAAAAAAuAgAAZHJzL2Uyb0RvYy54bWxQSwEC&#10;LQAUAAYACAAAACEA1ZBgS90AAAAKAQAADwAAAAAAAAAAAAAAAACxBAAAZHJzL2Rvd25yZXYueG1s&#10;UEsFBgAAAAAEAAQA8wAAALsFAAAAAA==&#10;" fillcolor="white [3201]" strokeweight=".5pt">
                <v:textbo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v:textbox>
              </v:shape>
            </w:pict>
          </mc:Fallback>
        </mc:AlternateContent>
      </w:r>
    </w:p>
    <w:p w14:paraId="3DC6AFB1" w14:textId="77777777" w:rsidR="00B47CC0" w:rsidRDefault="00B47CC0" w:rsidP="00B47CC0">
      <w:pPr>
        <w:spacing w:after="0"/>
      </w:pPr>
    </w:p>
    <w:p w14:paraId="0A4EF923" w14:textId="77777777" w:rsidR="00B47CC0" w:rsidRDefault="00B47CC0" w:rsidP="00B47CC0">
      <w:pPr>
        <w:spacing w:after="0"/>
      </w:pPr>
    </w:p>
    <w:p w14:paraId="12B87368" w14:textId="77777777" w:rsidR="00B47CC0" w:rsidRDefault="00B47CC0" w:rsidP="00B47CC0">
      <w:pPr>
        <w:spacing w:after="0"/>
      </w:pPr>
    </w:p>
    <w:p w14:paraId="49301F64" w14:textId="77777777" w:rsidR="00B47CC0" w:rsidRDefault="00B47CC0" w:rsidP="00B47CC0">
      <w:pPr>
        <w:spacing w:after="0"/>
      </w:pPr>
    </w:p>
    <w:p w14:paraId="56312B86" w14:textId="77777777" w:rsidR="00B47CC0" w:rsidRDefault="00B47CC0" w:rsidP="00B47CC0">
      <w:pPr>
        <w:spacing w:after="0"/>
      </w:pPr>
    </w:p>
    <w:p w14:paraId="375F989C" w14:textId="77777777" w:rsidR="00B47CC0" w:rsidRDefault="00B47CC0" w:rsidP="00B47CC0">
      <w:pPr>
        <w:spacing w:after="0"/>
      </w:pPr>
    </w:p>
    <w:p w14:paraId="696E65D9" w14:textId="77777777" w:rsidR="00B47CC0" w:rsidRDefault="00B47CC0" w:rsidP="00B47CC0">
      <w:pPr>
        <w:spacing w:after="0"/>
      </w:pPr>
    </w:p>
    <w:p w14:paraId="4B46131E" w14:textId="77777777" w:rsidR="00B47CC0" w:rsidRDefault="00B47CC0" w:rsidP="00B47CC0">
      <w:pPr>
        <w:spacing w:after="0"/>
      </w:pPr>
    </w:p>
    <w:p w14:paraId="5A584535" w14:textId="77777777" w:rsidR="00B47CC0" w:rsidRDefault="00B47CC0" w:rsidP="00B47CC0">
      <w:pPr>
        <w:spacing w:after="0"/>
      </w:pPr>
    </w:p>
    <w:p w14:paraId="0763DDE5" w14:textId="77777777" w:rsidR="00B47CC0" w:rsidRDefault="00B47CC0" w:rsidP="00B47CC0">
      <w:pPr>
        <w:spacing w:after="0"/>
      </w:pPr>
    </w:p>
    <w:p w14:paraId="1D44534A" w14:textId="77777777" w:rsidR="00B47CC0" w:rsidRDefault="00B47CC0" w:rsidP="00B47CC0">
      <w:pPr>
        <w:spacing w:after="0"/>
      </w:pPr>
    </w:p>
    <w:p w14:paraId="613C0117" w14:textId="77777777" w:rsidR="00B47CC0" w:rsidRDefault="00B47CC0" w:rsidP="00B47CC0">
      <w:pPr>
        <w:spacing w:after="0"/>
      </w:pPr>
    </w:p>
    <w:p w14:paraId="5602CCEF" w14:textId="77777777" w:rsidR="00B47CC0" w:rsidRDefault="00B47CC0" w:rsidP="00B47CC0">
      <w:pPr>
        <w:spacing w:after="0"/>
      </w:pPr>
    </w:p>
    <w:p w14:paraId="447CD726" w14:textId="3B5FA434" w:rsidR="00B47CC0" w:rsidRDefault="00B47CC0" w:rsidP="00B47CC0">
      <w:pPr>
        <w:spacing w:after="0"/>
      </w:pPr>
      <w:r>
        <w:rPr>
          <w:noProof/>
        </w:rPr>
        <w:drawing>
          <wp:inline distT="0" distB="0" distL="0" distR="0" wp14:anchorId="4D45D0E2" wp14:editId="7D1C225F">
            <wp:extent cx="3400425" cy="1600200"/>
            <wp:effectExtent l="0" t="0" r="952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0425" cy="1600200"/>
                    </a:xfrm>
                    <a:prstGeom prst="rect">
                      <a:avLst/>
                    </a:prstGeom>
                    <a:noFill/>
                    <a:ln>
                      <a:noFill/>
                    </a:ln>
                  </pic:spPr>
                </pic:pic>
              </a:graphicData>
            </a:graphic>
          </wp:inline>
        </w:drawing>
      </w:r>
    </w:p>
    <w:p w14:paraId="3384D988" w14:textId="77777777" w:rsidR="00B47CC0" w:rsidRDefault="00B47CC0" w:rsidP="00B47CC0">
      <w:pPr>
        <w:spacing w:after="0"/>
      </w:pPr>
    </w:p>
    <w:p w14:paraId="0A99FAAB" w14:textId="77777777" w:rsidR="00B47CC0" w:rsidRDefault="00B47CC0" w:rsidP="00B47CC0">
      <w:pPr>
        <w:pStyle w:val="Titre2"/>
        <w:spacing w:after="0" w:line="240" w:lineRule="auto"/>
      </w:pPr>
      <w:bookmarkStart w:id="24" w:name="_Toc528412722"/>
      <w:bookmarkStart w:id="25" w:name="_Toc528081438"/>
      <w:bookmarkStart w:id="26" w:name="_Toc530377254"/>
      <w:r>
        <w:lastRenderedPageBreak/>
        <w:t>Règlementation.</w:t>
      </w:r>
      <w:bookmarkEnd w:id="24"/>
      <w:bookmarkEnd w:id="25"/>
      <w:bookmarkEnd w:id="26"/>
    </w:p>
    <w:p w14:paraId="503237CE" w14:textId="77777777" w:rsidR="00B47CC0" w:rsidRDefault="00B47CC0" w:rsidP="00B47CC0">
      <w:pPr>
        <w:spacing w:after="0"/>
      </w:pPr>
      <w:bookmarkStart w:id="27" w:name="_Toc528081439"/>
      <w:r>
        <w:t>Sécurité et Niveaux d’éclairement</w:t>
      </w:r>
      <w:bookmarkEnd w:id="27"/>
    </w:p>
    <w:p w14:paraId="3193B0D4" w14:textId="77777777" w:rsidR="00B47CC0" w:rsidRDefault="00B47CC0" w:rsidP="00B47CC0">
      <w:pPr>
        <w:spacing w:after="0"/>
      </w:pPr>
      <w:r>
        <w:t>En vous référent au dossier 1 (dossier technique), paragraphe 1.1.5 « Extraits de normes et règlementations » indiquer le niveau minimum d’éclairement requis sur une voie commerçante.</w:t>
      </w:r>
    </w:p>
    <w:p w14:paraId="09F38A70" w14:textId="77777777" w:rsidR="00B47CC0" w:rsidRDefault="00B47CC0" w:rsidP="00B47CC0">
      <w:pPr>
        <w:spacing w:after="0"/>
      </w:pPr>
      <w:r>
        <w:t>Remarque : vous devrez relever la puissance de la lampe LED sur sa plaque signalétique.</w:t>
      </w:r>
    </w:p>
    <w:p w14:paraId="5F12A0DC" w14:textId="77777777" w:rsidR="00B47CC0" w:rsidRDefault="00B47CC0" w:rsidP="00B47CC0">
      <w:pPr>
        <w:spacing w:after="0"/>
      </w:pPr>
    </w:p>
    <w:tbl>
      <w:tblPr>
        <w:tblStyle w:val="Grilledutableau"/>
        <w:tblW w:w="0" w:type="auto"/>
        <w:tblLook w:val="04A0" w:firstRow="1" w:lastRow="0" w:firstColumn="1" w:lastColumn="0" w:noHBand="0" w:noVBand="1"/>
      </w:tblPr>
      <w:tblGrid>
        <w:gridCol w:w="5381"/>
        <w:gridCol w:w="1418"/>
      </w:tblGrid>
      <w:tr w:rsidR="00B47CC0" w14:paraId="087469B9" w14:textId="77777777" w:rsidTr="00B47CC0">
        <w:trPr>
          <w:trHeight w:val="787"/>
        </w:trPr>
        <w:tc>
          <w:tcPr>
            <w:tcW w:w="5381" w:type="dxa"/>
            <w:tcBorders>
              <w:top w:val="single" w:sz="4" w:space="0" w:color="auto"/>
              <w:left w:val="single" w:sz="4" w:space="0" w:color="auto"/>
              <w:bottom w:val="single" w:sz="4" w:space="0" w:color="auto"/>
              <w:right w:val="single" w:sz="4" w:space="0" w:color="auto"/>
            </w:tcBorders>
            <w:vAlign w:val="center"/>
            <w:hideMark/>
          </w:tcPr>
          <w:p w14:paraId="68B1FE46" w14:textId="77777777" w:rsidR="00B47CC0" w:rsidRDefault="00B47CC0" w:rsidP="00B47CC0">
            <w:r>
              <w:t>Puissance de la Lampe LED qui équipe les candélabres</w:t>
            </w:r>
          </w:p>
        </w:tc>
        <w:tc>
          <w:tcPr>
            <w:tcW w:w="1418" w:type="dxa"/>
            <w:tcBorders>
              <w:top w:val="single" w:sz="4" w:space="0" w:color="auto"/>
              <w:left w:val="single" w:sz="4" w:space="0" w:color="auto"/>
              <w:bottom w:val="single" w:sz="4" w:space="0" w:color="auto"/>
              <w:right w:val="single" w:sz="4" w:space="0" w:color="auto"/>
            </w:tcBorders>
            <w:vAlign w:val="center"/>
          </w:tcPr>
          <w:p w14:paraId="0F74A1EB" w14:textId="0081248D" w:rsidR="00B47CC0" w:rsidRDefault="00CB09CC" w:rsidP="00B47CC0">
            <w:pPr>
              <w:rPr>
                <w:b/>
                <w:color w:val="000000" w:themeColor="text1"/>
              </w:rPr>
            </w:pPr>
            <w:r>
              <w:rPr>
                <w:b/>
                <w:color w:val="FF0000"/>
              </w:rPr>
              <w:t>40W</w:t>
            </w:r>
          </w:p>
        </w:tc>
      </w:tr>
    </w:tbl>
    <w:p w14:paraId="75089E45"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4A6AD157" w14:textId="77777777" w:rsidTr="00B47CC0">
        <w:trPr>
          <w:trHeight w:val="783"/>
        </w:trPr>
        <w:tc>
          <w:tcPr>
            <w:tcW w:w="5381" w:type="dxa"/>
            <w:tcBorders>
              <w:top w:val="single" w:sz="4" w:space="0" w:color="auto"/>
              <w:left w:val="single" w:sz="4" w:space="0" w:color="auto"/>
              <w:bottom w:val="single" w:sz="4" w:space="0" w:color="auto"/>
              <w:right w:val="single" w:sz="4" w:space="0" w:color="auto"/>
            </w:tcBorders>
            <w:vAlign w:val="center"/>
            <w:hideMark/>
          </w:tcPr>
          <w:p w14:paraId="66ACA284" w14:textId="77777777" w:rsidR="00B47CC0" w:rsidRDefault="00B47CC0" w:rsidP="00B47CC0">
            <w:r>
              <w:t>Niveau d’éclairement moyen à maintenir dans une configuration standard (chapitre 1.1.5.B du dossier 1)</w:t>
            </w:r>
          </w:p>
        </w:tc>
        <w:tc>
          <w:tcPr>
            <w:tcW w:w="1418" w:type="dxa"/>
            <w:tcBorders>
              <w:top w:val="single" w:sz="4" w:space="0" w:color="auto"/>
              <w:left w:val="single" w:sz="4" w:space="0" w:color="auto"/>
              <w:bottom w:val="single" w:sz="4" w:space="0" w:color="auto"/>
              <w:right w:val="single" w:sz="4" w:space="0" w:color="auto"/>
            </w:tcBorders>
          </w:tcPr>
          <w:p w14:paraId="07E3A010" w14:textId="77777777" w:rsidR="00B47CC0" w:rsidRDefault="00B47CC0" w:rsidP="00B47CC0">
            <w:pPr>
              <w:rPr>
                <w:b/>
                <w:color w:val="000000" w:themeColor="text1"/>
              </w:rPr>
            </w:pPr>
          </w:p>
          <w:p w14:paraId="42802DD3" w14:textId="4BF76969" w:rsidR="00B47CC0" w:rsidRDefault="00CB09CC" w:rsidP="00B47CC0">
            <w:pPr>
              <w:rPr>
                <w:b/>
                <w:color w:val="000000" w:themeColor="text1"/>
              </w:rPr>
            </w:pPr>
            <w:r>
              <w:rPr>
                <w:b/>
                <w:color w:val="FF0000"/>
              </w:rPr>
              <w:t>7,5 Lux</w:t>
            </w:r>
          </w:p>
        </w:tc>
      </w:tr>
    </w:tbl>
    <w:p w14:paraId="7EEDE0B3"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0D5439B3" w14:textId="77777777" w:rsidTr="00B47CC0">
        <w:trPr>
          <w:trHeight w:val="845"/>
        </w:trPr>
        <w:tc>
          <w:tcPr>
            <w:tcW w:w="5381" w:type="dxa"/>
            <w:tcBorders>
              <w:top w:val="single" w:sz="4" w:space="0" w:color="auto"/>
              <w:left w:val="single" w:sz="4" w:space="0" w:color="auto"/>
              <w:bottom w:val="single" w:sz="4" w:space="0" w:color="auto"/>
              <w:right w:val="single" w:sz="4" w:space="0" w:color="auto"/>
            </w:tcBorders>
            <w:vAlign w:val="center"/>
            <w:hideMark/>
          </w:tcPr>
          <w:p w14:paraId="06D23B07" w14:textId="77777777" w:rsidR="00B47CC0" w:rsidRDefault="00B47CC0" w:rsidP="00B47CC0">
            <w:r>
              <w:t>Valeur d’éclairement minimum sur la voie de circulation « rue ou parking » (chapitre 1.1.5.C du dossier 1), Contraintes Maximum</w:t>
            </w:r>
          </w:p>
        </w:tc>
        <w:tc>
          <w:tcPr>
            <w:tcW w:w="1418" w:type="dxa"/>
            <w:tcBorders>
              <w:top w:val="single" w:sz="4" w:space="0" w:color="auto"/>
              <w:left w:val="single" w:sz="4" w:space="0" w:color="auto"/>
              <w:bottom w:val="single" w:sz="4" w:space="0" w:color="auto"/>
              <w:right w:val="single" w:sz="4" w:space="0" w:color="auto"/>
            </w:tcBorders>
            <w:vAlign w:val="center"/>
          </w:tcPr>
          <w:p w14:paraId="4A2F22BB" w14:textId="1D4C9737" w:rsidR="00B47CC0" w:rsidRDefault="00CB09CC" w:rsidP="00B47CC0">
            <w:pPr>
              <w:rPr>
                <w:b/>
                <w:color w:val="0070C0"/>
              </w:rPr>
            </w:pPr>
            <w:r>
              <w:rPr>
                <w:b/>
                <w:color w:val="FF0000"/>
              </w:rPr>
              <w:t>20 Lux</w:t>
            </w:r>
          </w:p>
        </w:tc>
      </w:tr>
    </w:tbl>
    <w:p w14:paraId="733652BA" w14:textId="77777777" w:rsidR="00B47CC0" w:rsidRDefault="00B47CC0" w:rsidP="00B47CC0">
      <w:pPr>
        <w:spacing w:after="0"/>
        <w:rPr>
          <w:rFonts w:eastAsia="Times New Roman"/>
        </w:rPr>
      </w:pPr>
      <w:bookmarkStart w:id="28" w:name="_Toc528081440"/>
    </w:p>
    <w:p w14:paraId="0610AD73" w14:textId="2DD52ED3" w:rsidR="00B47CC0" w:rsidRDefault="00B47CC0" w:rsidP="00B47CC0">
      <w:pPr>
        <w:spacing w:after="0"/>
      </w:pPr>
      <w:r>
        <w:rPr>
          <w:noProof/>
        </w:rPr>
        <mc:AlternateContent>
          <mc:Choice Requires="wps">
            <w:drawing>
              <wp:anchor distT="0" distB="0" distL="114300" distR="114300" simplePos="0" relativeHeight="251680768" behindDoc="0" locked="0" layoutInCell="1" allowOverlap="1" wp14:anchorId="5D1CF01B" wp14:editId="7492A878">
                <wp:simplePos x="0" y="0"/>
                <wp:positionH relativeFrom="column">
                  <wp:posOffset>-112395</wp:posOffset>
                </wp:positionH>
                <wp:positionV relativeFrom="paragraph">
                  <wp:posOffset>202564</wp:posOffset>
                </wp:positionV>
                <wp:extent cx="3967480" cy="4943475"/>
                <wp:effectExtent l="0" t="0" r="13970" b="28575"/>
                <wp:wrapNone/>
                <wp:docPr id="487" name="Zone de texte 487"/>
                <wp:cNvGraphicFramePr/>
                <a:graphic xmlns:a="http://schemas.openxmlformats.org/drawingml/2006/main">
                  <a:graphicData uri="http://schemas.microsoft.com/office/word/2010/wordprocessingShape">
                    <wps:wsp>
                      <wps:cNvSpPr txBox="1"/>
                      <wps:spPr>
                        <a:xfrm>
                          <a:off x="0" y="0"/>
                          <a:ext cx="3967480" cy="4943475"/>
                        </a:xfrm>
                        <a:prstGeom prst="rect">
                          <a:avLst/>
                        </a:prstGeom>
                        <a:solidFill>
                          <a:schemeClr val="lt1"/>
                        </a:solidFill>
                        <a:ln w="6350">
                          <a:solidFill>
                            <a:prstClr val="black"/>
                          </a:solidFill>
                        </a:ln>
                      </wps:spPr>
                      <wps:txb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F01B" id="Zone de texte 487" o:spid="_x0000_s1033" type="#_x0000_t202" style="position:absolute;left:0;text-align:left;margin-left:-8.85pt;margin-top:15.95pt;width:312.4pt;height:38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HPuWAIAALMEAAAOAAAAZHJzL2Uyb0RvYy54bWysVE1v2zAMvQ/YfxB0X5wP58uIU2QpMgwI&#10;2gLpUGA3RZYTY7KoSUrs7NePku007XYadpEp8emJfCS9uKtLSc7C2AJUSge9PiVCccgKdUjpt+fN&#10;pxkl1jGVMQlKpPQiLL1bfvywqHQihnAEmQlDkETZpNIpPTqnkyiy/ChKZnughUJnDqZkDrfmEGWG&#10;VcheymjY70+iCkymDXBhLZ7eN066DPx5Lrh7zHMrHJEpxdhcWE1Y936NlguWHAzTx4K3YbB/iKJk&#10;hcJHr1T3zDFyMsUfVGXBDVjIXY9DGUGeF1yEHDCbQf9dNrsj0yLkguJYfZXJ/j9a/nB+MqTIUhrP&#10;ppQoVmKRvmOpSCaIE7UTxDtQpkrbBNE7jXhXf4Yay92dWzz02de5Kf0X8yLoR8EvV5GRi3A8HM0n&#10;03iGLo6+eB6P4unY80Sv17Wx7ouAkngjpQarGMRl5611DbSD+NcsyCLbFFKGje8csZaGnBnWXLoQ&#10;JJK/QUlFqpRORuN+IH7j89TX+3vJ+I82vBsU8kmFMXtRmuS95ep93WgZd8rsIbugYAaazrOabwrk&#10;3zLrnpjBVkMhcHzcIy65BAwKWouSI5hffzv3eOwA9FJSYeum1P48MSMokV8V9sZ8EMe+18MmHk+H&#10;uDG3nv2tR53KNaBSAxxUzYPp8U52Zm6gfMEpW/lX0cUUx7dT6jpz7ZqBwinlYrUKIOxuzdxW7TT3&#10;1L4yXtfn+oUZ3dbVt9cDdE3OknflbbD+poLVyUFehNp7oRtVW/1xMkL3tFPsR+92H1Cv/5rlbwAA&#10;AP//AwBQSwMEFAAGAAgAAAAhAPJc/jPeAAAACgEAAA8AAABkcnMvZG93bnJldi54bWxMj8FOwzAQ&#10;RO9I/IO1SNxa24CaNI1TASpcOFFQz268tS1iO7LdNPw95gTH1TzNvG23sxvIhDHZ4AXwJQOCvg/K&#10;ei3g8+NlUQNJWXolh+BRwDcm2HbXV61sVLj4d5z2WZNS4lMjBZicx4bS1Bt0Mi3DiL5kpxCdzOWM&#10;mqooL6XcDfSOsRV10vqyYOSIzwb7r/3ZCdg96bXuaxnNrlbWTvPh9KZfhbi9mR83QDLO+Q+GX/2i&#10;Dl1xOoazV4kMAha8qgoq4J6vgRRgxSoO5Cig5uwBaNfS/y90PwAAAP//AwBQSwECLQAUAAYACAAA&#10;ACEAtoM4kv4AAADhAQAAEwAAAAAAAAAAAAAAAAAAAAAAW0NvbnRlbnRfVHlwZXNdLnhtbFBLAQIt&#10;ABQABgAIAAAAIQA4/SH/1gAAAJQBAAALAAAAAAAAAAAAAAAAAC8BAABfcmVscy8ucmVsc1BLAQIt&#10;ABQABgAIAAAAIQBDvHPuWAIAALMEAAAOAAAAAAAAAAAAAAAAAC4CAABkcnMvZTJvRG9jLnhtbFBL&#10;AQItABQABgAIAAAAIQDyXP4z3gAAAAoBAAAPAAAAAAAAAAAAAAAAALIEAABkcnMvZG93bnJldi54&#10;bWxQSwUGAAAAAAQABADzAAAAvQUAAAAA&#10;" fillcolor="white [3201]" strokeweight=".5pt">
                <v:textbo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v:textbox>
              </v:shape>
            </w:pict>
          </mc:Fallback>
        </mc:AlternateContent>
      </w:r>
      <w:r>
        <w:rPr>
          <w:noProof/>
        </w:rPr>
        <w:drawing>
          <wp:anchor distT="0" distB="0" distL="114300" distR="114300" simplePos="0" relativeHeight="251678720" behindDoc="0" locked="0" layoutInCell="1" allowOverlap="1" wp14:anchorId="794B698B" wp14:editId="7AA95B51">
            <wp:simplePos x="0" y="0"/>
            <wp:positionH relativeFrom="column">
              <wp:posOffset>3931285</wp:posOffset>
            </wp:positionH>
            <wp:positionV relativeFrom="paragraph">
              <wp:posOffset>374015</wp:posOffset>
            </wp:positionV>
            <wp:extent cx="2924175" cy="2607945"/>
            <wp:effectExtent l="19050" t="19050" r="28575" b="20955"/>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4175" cy="2607945"/>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bookmarkEnd w:id="28"/>
      <w:r>
        <w:t>Sécurité des personnes</w:t>
      </w:r>
      <w:bookmarkStart w:id="29" w:name="_Toc528081441"/>
      <w:r>
        <w:t xml:space="preserve"> (Rappels sur le régime TT</w:t>
      </w:r>
      <w:bookmarkEnd w:id="29"/>
      <w:r>
        <w:t>)</w:t>
      </w:r>
    </w:p>
    <w:p w14:paraId="48DABC44" w14:textId="362E6B3F" w:rsidR="00B47CC0" w:rsidRDefault="00B47CC0" w:rsidP="00B47CC0">
      <w:pPr>
        <w:spacing w:after="0"/>
        <w:rPr>
          <w:sz w:val="28"/>
          <w:szCs w:val="28"/>
        </w:rPr>
      </w:pPr>
      <w:r>
        <w:rPr>
          <w:sz w:val="28"/>
          <w:szCs w:val="28"/>
        </w:rPr>
        <w:t xml:space="preserve"> </w:t>
      </w:r>
    </w:p>
    <w:p w14:paraId="0A754BFB" w14:textId="77777777" w:rsidR="00B47CC0" w:rsidRDefault="00B47CC0" w:rsidP="00B47CC0">
      <w:pPr>
        <w:spacing w:after="0"/>
        <w:rPr>
          <w:szCs w:val="24"/>
        </w:rPr>
      </w:pPr>
    </w:p>
    <w:p w14:paraId="50F09667" w14:textId="77777777" w:rsidR="00B47CC0" w:rsidRDefault="00B47CC0" w:rsidP="00B47CC0">
      <w:pPr>
        <w:spacing w:after="0"/>
      </w:pPr>
    </w:p>
    <w:p w14:paraId="38C6CC6E" w14:textId="77777777" w:rsidR="00B47CC0" w:rsidRDefault="00B47CC0" w:rsidP="00B47CC0">
      <w:pPr>
        <w:spacing w:after="0"/>
      </w:pPr>
    </w:p>
    <w:p w14:paraId="3D9D57BA" w14:textId="77777777" w:rsidR="00B47CC0" w:rsidRDefault="00B47CC0" w:rsidP="00B47CC0">
      <w:pPr>
        <w:spacing w:after="0"/>
      </w:pPr>
    </w:p>
    <w:p w14:paraId="583B4426" w14:textId="77777777" w:rsidR="00B47CC0" w:rsidRDefault="00B47CC0" w:rsidP="00B47CC0">
      <w:pPr>
        <w:spacing w:after="0"/>
      </w:pPr>
    </w:p>
    <w:p w14:paraId="74B24DE1" w14:textId="77777777" w:rsidR="00B47CC0" w:rsidRDefault="00B47CC0" w:rsidP="00B47CC0">
      <w:pPr>
        <w:spacing w:after="0"/>
      </w:pPr>
    </w:p>
    <w:p w14:paraId="7762960A" w14:textId="77777777" w:rsidR="00B47CC0" w:rsidRDefault="00B47CC0" w:rsidP="00B47CC0">
      <w:pPr>
        <w:spacing w:after="0"/>
      </w:pPr>
    </w:p>
    <w:p w14:paraId="1C22EDA7" w14:textId="77777777" w:rsidR="00B47CC0" w:rsidRDefault="00B47CC0" w:rsidP="00B47CC0">
      <w:pPr>
        <w:spacing w:after="0"/>
      </w:pPr>
    </w:p>
    <w:p w14:paraId="0303E86D" w14:textId="77777777" w:rsidR="00B47CC0" w:rsidRDefault="00B47CC0" w:rsidP="00B47CC0">
      <w:pPr>
        <w:spacing w:after="0"/>
      </w:pPr>
    </w:p>
    <w:p w14:paraId="47F85F62" w14:textId="77777777" w:rsidR="00B47CC0" w:rsidRDefault="00B47CC0" w:rsidP="00B47CC0">
      <w:pPr>
        <w:spacing w:after="0"/>
      </w:pPr>
    </w:p>
    <w:p w14:paraId="1E701EE1" w14:textId="77777777" w:rsidR="00B47CC0" w:rsidRDefault="00B47CC0" w:rsidP="00B47CC0">
      <w:pPr>
        <w:spacing w:after="0"/>
      </w:pPr>
    </w:p>
    <w:p w14:paraId="4E5D53E9" w14:textId="77777777" w:rsidR="00B47CC0" w:rsidRDefault="00B47CC0" w:rsidP="00B47CC0">
      <w:pPr>
        <w:spacing w:after="0"/>
      </w:pPr>
    </w:p>
    <w:p w14:paraId="6D68F7FE" w14:textId="77777777" w:rsidR="00B47CC0" w:rsidRDefault="00B47CC0" w:rsidP="00B47CC0">
      <w:pPr>
        <w:spacing w:after="0"/>
      </w:pPr>
    </w:p>
    <w:p w14:paraId="6EFED01E" w14:textId="77777777" w:rsidR="00B47CC0" w:rsidRDefault="00B47CC0" w:rsidP="00B47CC0">
      <w:pPr>
        <w:spacing w:after="0"/>
      </w:pPr>
    </w:p>
    <w:p w14:paraId="4083110D" w14:textId="77777777" w:rsidR="00B47CC0" w:rsidRDefault="00B47CC0" w:rsidP="00B47CC0">
      <w:pPr>
        <w:spacing w:after="0"/>
      </w:pPr>
    </w:p>
    <w:p w14:paraId="7F31E6D3" w14:textId="77777777" w:rsidR="00B47CC0" w:rsidRDefault="00B47CC0" w:rsidP="00B47CC0">
      <w:pPr>
        <w:spacing w:after="0"/>
      </w:pPr>
    </w:p>
    <w:p w14:paraId="38713B51" w14:textId="77777777" w:rsidR="00B47CC0" w:rsidRDefault="00B47CC0" w:rsidP="00B47CC0">
      <w:pPr>
        <w:spacing w:after="0"/>
      </w:pPr>
    </w:p>
    <w:p w14:paraId="6AFD6645" w14:textId="6D8D387F" w:rsidR="00B47CC0" w:rsidRDefault="00B47CC0" w:rsidP="00B47CC0">
      <w:pPr>
        <w:spacing w:after="0"/>
      </w:pPr>
      <w:r>
        <w:rPr>
          <w:noProof/>
        </w:rPr>
        <w:drawing>
          <wp:anchor distT="0" distB="0" distL="114300" distR="114300" simplePos="0" relativeHeight="251679744" behindDoc="0" locked="0" layoutInCell="1" allowOverlap="1" wp14:anchorId="3A342A54" wp14:editId="5BF8A98C">
            <wp:simplePos x="0" y="0"/>
            <wp:positionH relativeFrom="column">
              <wp:posOffset>3933825</wp:posOffset>
            </wp:positionH>
            <wp:positionV relativeFrom="paragraph">
              <wp:posOffset>146050</wp:posOffset>
            </wp:positionV>
            <wp:extent cx="2920365" cy="2133600"/>
            <wp:effectExtent l="19050" t="19050" r="13335" b="19050"/>
            <wp:wrapNone/>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0365" cy="213360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br w:type="page"/>
      </w:r>
    </w:p>
    <w:p w14:paraId="164948B9" w14:textId="77777777" w:rsidR="00B47CC0" w:rsidRDefault="00B47CC0" w:rsidP="00B47CC0">
      <w:pPr>
        <w:pStyle w:val="Titre2"/>
        <w:spacing w:after="0" w:line="240" w:lineRule="auto"/>
      </w:pPr>
      <w:bookmarkStart w:id="30" w:name="_Toc528412723"/>
      <w:bookmarkStart w:id="31" w:name="_Toc530377255"/>
      <w:bookmarkStart w:id="32" w:name="_Toc528081443"/>
      <w:r>
        <w:lastRenderedPageBreak/>
        <w:t>Sécurité</w:t>
      </w:r>
      <w:bookmarkEnd w:id="30"/>
      <w:bookmarkEnd w:id="31"/>
    </w:p>
    <w:p w14:paraId="1477AB2A" w14:textId="77777777" w:rsidR="00B47CC0" w:rsidRDefault="00B47CC0" w:rsidP="00B47CC0">
      <w:pPr>
        <w:spacing w:after="0"/>
      </w:pPr>
      <w:r>
        <w:t>Prévention des risques professionnels « PRP » et habilitation électrique.</w:t>
      </w:r>
      <w:bookmarkEnd w:id="32"/>
    </w:p>
    <w:p w14:paraId="4DEE2873" w14:textId="77777777" w:rsidR="00B47CC0" w:rsidRDefault="00B47CC0" w:rsidP="00B47CC0">
      <w:pPr>
        <w:spacing w:after="0"/>
      </w:pPr>
      <w:r>
        <w:t>Compléter la fiche sécurité, page 1 (sécurité électrique) et page 2 (maitrise du risque).</w:t>
      </w:r>
    </w:p>
    <w:p w14:paraId="4492947A" w14:textId="77777777" w:rsidR="00B47CC0" w:rsidRDefault="00B47CC0" w:rsidP="00B47CC0">
      <w:pPr>
        <w:spacing w:after="0"/>
      </w:pPr>
      <w:r>
        <w:t>Cette fiche est disponible dans les documents ressources du système ERM_CY10.</w:t>
      </w:r>
    </w:p>
    <w:p w14:paraId="4656D7D9" w14:textId="77777777" w:rsidR="00B47CC0" w:rsidRDefault="00B47CC0" w:rsidP="00B47CC0">
      <w:pPr>
        <w:spacing w:after="0"/>
      </w:pPr>
    </w:p>
    <w:p w14:paraId="0CA37D45" w14:textId="57791E7E" w:rsidR="00B47CC0" w:rsidRDefault="00B47CC0" w:rsidP="00B47CC0">
      <w:pPr>
        <w:spacing w:after="0"/>
        <w:jc w:val="center"/>
      </w:pPr>
      <w:r>
        <w:rPr>
          <w:noProof/>
        </w:rPr>
        <w:drawing>
          <wp:inline distT="0" distB="0" distL="0" distR="0" wp14:anchorId="0A6B40FA" wp14:editId="21DDDD22">
            <wp:extent cx="4848225" cy="7115175"/>
            <wp:effectExtent l="0" t="0" r="9525" b="952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8225" cy="7115175"/>
                    </a:xfrm>
                    <a:prstGeom prst="rect">
                      <a:avLst/>
                    </a:prstGeom>
                    <a:noFill/>
                    <a:ln>
                      <a:noFill/>
                    </a:ln>
                  </pic:spPr>
                </pic:pic>
              </a:graphicData>
            </a:graphic>
          </wp:inline>
        </w:drawing>
      </w:r>
    </w:p>
    <w:p w14:paraId="770986F2" w14:textId="77777777" w:rsidR="00B47CC0" w:rsidRDefault="00B47CC0" w:rsidP="00B47CC0">
      <w:pPr>
        <w:spacing w:after="0"/>
      </w:pPr>
      <w:r>
        <w:br w:type="page"/>
      </w:r>
    </w:p>
    <w:p w14:paraId="438AEBAC" w14:textId="62329CAA" w:rsidR="00B47CC0" w:rsidRDefault="00B47CC0" w:rsidP="00B47CC0">
      <w:pPr>
        <w:spacing w:after="0"/>
        <w:jc w:val="center"/>
        <w:rPr>
          <w:rFonts w:eastAsiaTheme="majorEastAsia" w:cstheme="majorBidi"/>
          <w:b/>
          <w:bCs/>
          <w:sz w:val="28"/>
          <w:szCs w:val="26"/>
          <w:u w:val="single"/>
        </w:rPr>
      </w:pPr>
      <w:r>
        <w:rPr>
          <w:noProof/>
        </w:rPr>
        <w:lastRenderedPageBreak/>
        <w:drawing>
          <wp:inline distT="0" distB="0" distL="0" distR="0" wp14:anchorId="4FA86640" wp14:editId="48077C26">
            <wp:extent cx="5648325" cy="8296275"/>
            <wp:effectExtent l="0" t="0" r="9525" b="952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8325" cy="8296275"/>
                    </a:xfrm>
                    <a:prstGeom prst="rect">
                      <a:avLst/>
                    </a:prstGeom>
                    <a:noFill/>
                    <a:ln>
                      <a:noFill/>
                    </a:ln>
                  </pic:spPr>
                </pic:pic>
              </a:graphicData>
            </a:graphic>
          </wp:inline>
        </w:drawing>
      </w:r>
      <w:bookmarkStart w:id="33" w:name="_Toc528081444"/>
      <w:r>
        <w:br w:type="page"/>
      </w:r>
    </w:p>
    <w:p w14:paraId="438005C4" w14:textId="77777777" w:rsidR="00B47CC0" w:rsidRDefault="00B47CC0" w:rsidP="00B47CC0">
      <w:pPr>
        <w:pStyle w:val="Titre1"/>
        <w:spacing w:line="240" w:lineRule="auto"/>
        <w:rPr>
          <w:sz w:val="32"/>
        </w:rPr>
      </w:pPr>
      <w:bookmarkStart w:id="34" w:name="_Toc528081448"/>
      <w:bookmarkEnd w:id="33"/>
      <w:r>
        <w:lastRenderedPageBreak/>
        <w:t xml:space="preserve"> </w:t>
      </w:r>
      <w:bookmarkStart w:id="35" w:name="_Toc528412724"/>
      <w:bookmarkStart w:id="36" w:name="_Toc530377256"/>
      <w:r>
        <w:t>contrôle et essais du fonctionnEment sur site.</w:t>
      </w:r>
      <w:bookmarkEnd w:id="35"/>
      <w:bookmarkEnd w:id="36"/>
    </w:p>
    <w:p w14:paraId="216A19B4" w14:textId="77777777" w:rsidR="00B47CC0" w:rsidRDefault="00B47CC0" w:rsidP="00B47CC0">
      <w:pPr>
        <w:pStyle w:val="Titre3"/>
        <w:tabs>
          <w:tab w:val="num" w:pos="2421"/>
        </w:tabs>
        <w:spacing w:after="0" w:line="240" w:lineRule="auto"/>
      </w:pPr>
      <w:bookmarkStart w:id="37" w:name="_Toc528412725"/>
      <w:r>
        <w:t>Autocontrôles de l’ouvrage</w:t>
      </w:r>
      <w:bookmarkEnd w:id="37"/>
    </w:p>
    <w:p w14:paraId="7E68DEA3" w14:textId="77777777" w:rsidR="00B47CC0" w:rsidRDefault="00B47CC0" w:rsidP="00B47CC0">
      <w:pPr>
        <w:spacing w:after="0"/>
      </w:pPr>
      <w:r>
        <w:t>Compléter la fiche d’autocontrôles de l’ouvrage en respectant les procédures utiles de consignation et déconsignation pour les contrôles hors tension et sous tension.</w:t>
      </w:r>
    </w:p>
    <w:p w14:paraId="183201A9" w14:textId="77777777" w:rsidR="00B47CC0" w:rsidRDefault="00B47CC0" w:rsidP="00B47CC0">
      <w:pPr>
        <w:spacing w:after="0"/>
      </w:pPr>
      <w:r>
        <w:t>Veiller à utiliser les EPI à bon escient.</w:t>
      </w:r>
    </w:p>
    <w:p w14:paraId="51768058" w14:textId="77777777" w:rsidR="00B47CC0" w:rsidRDefault="00B47CC0" w:rsidP="00B47CC0">
      <w:pPr>
        <w:spacing w:after="0"/>
      </w:pPr>
    </w:p>
    <w:p w14:paraId="4A26828A" w14:textId="77777777" w:rsidR="00B47CC0" w:rsidRDefault="00B47CC0" w:rsidP="00B47CC0">
      <w:pPr>
        <w:spacing w:after="0"/>
        <w:jc w:val="center"/>
        <w:rPr>
          <w:b/>
          <w:sz w:val="28"/>
          <w:szCs w:val="28"/>
        </w:rPr>
      </w:pPr>
      <w:r>
        <w:rPr>
          <w:b/>
          <w:sz w:val="28"/>
          <w:szCs w:val="28"/>
          <w:highlight w:val="green"/>
        </w:rPr>
        <w:t>Fiche d’autocontrôle de l’ouvrage :</w:t>
      </w:r>
    </w:p>
    <w:p w14:paraId="426AC86A" w14:textId="77777777" w:rsidR="00B47CC0" w:rsidRDefault="00B47CC0" w:rsidP="00B47CC0">
      <w:pPr>
        <w:spacing w:after="0"/>
        <w:rPr>
          <w:szCs w:val="20"/>
        </w:rPr>
      </w:pPr>
    </w:p>
    <w:p w14:paraId="15977402" w14:textId="77777777" w:rsidR="00B47CC0" w:rsidRDefault="00B47CC0" w:rsidP="00B47CC0">
      <w:pPr>
        <w:spacing w:after="0"/>
        <w:rPr>
          <w:b/>
          <w:sz w:val="22"/>
          <w:szCs w:val="24"/>
        </w:rPr>
      </w:pPr>
      <w:r>
        <w:rPr>
          <w:b/>
          <w:sz w:val="22"/>
        </w:rPr>
        <w:t>Les contrôles de conformité de l’installation seront exécutés selon les critères des normes NF-C-13-100 ; NF-C-14-100 ; NF-C-17-200 et NF-C-15-100 (avec prise en compte de l’amendement N°5).</w:t>
      </w:r>
    </w:p>
    <w:p w14:paraId="6E4A40F9" w14:textId="77777777" w:rsidR="00B47CC0" w:rsidRDefault="00B47CC0" w:rsidP="00B47CC0">
      <w:pPr>
        <w:spacing w:after="0"/>
        <w:rPr>
          <w:b/>
          <w:sz w:val="22"/>
        </w:rPr>
      </w:pPr>
    </w:p>
    <w:p w14:paraId="31AB7EE7" w14:textId="77777777" w:rsidR="00B47CC0" w:rsidRDefault="00B47CC0" w:rsidP="00416307">
      <w:pPr>
        <w:pStyle w:val="Remarque"/>
        <w:numPr>
          <w:ilvl w:val="0"/>
          <w:numId w:val="4"/>
        </w:numPr>
        <w:spacing w:after="0" w:line="240" w:lineRule="auto"/>
        <w:jc w:val="left"/>
      </w:pPr>
      <w:r>
        <w:t>(*) C = Conforme et NC = Non Conforme et SO = Sans Objet</w:t>
      </w:r>
    </w:p>
    <w:p w14:paraId="1B3033DE" w14:textId="77777777" w:rsidR="00B47CC0" w:rsidRDefault="00B47CC0" w:rsidP="00B47CC0">
      <w:pPr>
        <w:spacing w:after="0"/>
        <w:rPr>
          <w:b/>
          <w:sz w:val="22"/>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EAA59F"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23429E39" w14:textId="77777777" w:rsidR="00B47CC0" w:rsidRDefault="00B47CC0" w:rsidP="00B47CC0">
            <w:pPr>
              <w:jc w:val="center"/>
              <w:rPr>
                <w:b/>
                <w:sz w:val="32"/>
                <w:szCs w:val="32"/>
              </w:rPr>
            </w:pPr>
            <w:r>
              <w:rPr>
                <w:b/>
                <w:sz w:val="32"/>
                <w:szCs w:val="32"/>
              </w:rPr>
              <w:t>CONTROLES VISUELS (armoire S17), NF-C-13-100</w:t>
            </w:r>
          </w:p>
          <w:p w14:paraId="4DBCAAA0" w14:textId="77777777" w:rsidR="00B47CC0" w:rsidRDefault="00B47CC0" w:rsidP="00B47CC0">
            <w:pPr>
              <w:jc w:val="center"/>
              <w:rPr>
                <w:b/>
                <w:sz w:val="28"/>
                <w:szCs w:val="28"/>
              </w:rPr>
            </w:pPr>
            <w:r>
              <w:rPr>
                <w:b/>
                <w:sz w:val="28"/>
                <w:szCs w:val="28"/>
              </w:rPr>
              <w:t>Raccordement du réseau de distribution BT au CCPI</w:t>
            </w:r>
          </w:p>
        </w:tc>
      </w:tr>
      <w:tr w:rsidR="00B47CC0" w14:paraId="2208CE1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6E6E6"/>
            <w:hideMark/>
          </w:tcPr>
          <w:p w14:paraId="19E0BB60" w14:textId="77777777" w:rsidR="00B47CC0" w:rsidRDefault="00B47CC0" w:rsidP="00B47CC0">
            <w:pPr>
              <w:rPr>
                <w:sz w:val="22"/>
                <w:szCs w:val="24"/>
              </w:rPr>
            </w:pPr>
            <w:r>
              <w:t>Liste des contrôles à effectuer :</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5D8119F4"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CCD9BCE"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6DEF279" w14:textId="77777777" w:rsidR="00B47CC0" w:rsidRDefault="00B47CC0" w:rsidP="00B47CC0">
            <w:pPr>
              <w:rPr>
                <w:sz w:val="16"/>
                <w:szCs w:val="16"/>
              </w:rPr>
            </w:pPr>
            <w:r>
              <w:rPr>
                <w:sz w:val="16"/>
                <w:szCs w:val="16"/>
              </w:rPr>
              <w:t>SO</w:t>
            </w:r>
          </w:p>
        </w:tc>
      </w:tr>
      <w:tr w:rsidR="00B47CC0" w14:paraId="06C7EC6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46D83DA6" w14:textId="77777777" w:rsidR="00B47CC0" w:rsidRDefault="00B47CC0" w:rsidP="00B47CC0">
            <w:pPr>
              <w:rPr>
                <w:szCs w:val="20"/>
              </w:rPr>
            </w:pPr>
            <w:r>
              <w:rPr>
                <w:szCs w:val="20"/>
              </w:rPr>
              <w:t>Absence de conducteurs sans protection mécanique</w:t>
            </w:r>
          </w:p>
        </w:tc>
        <w:tc>
          <w:tcPr>
            <w:tcW w:w="425" w:type="dxa"/>
            <w:tcBorders>
              <w:top w:val="single" w:sz="4" w:space="0" w:color="auto"/>
              <w:left w:val="single" w:sz="4" w:space="0" w:color="auto"/>
              <w:bottom w:val="single" w:sz="4" w:space="0" w:color="auto"/>
              <w:right w:val="single" w:sz="4" w:space="0" w:color="auto"/>
            </w:tcBorders>
            <w:hideMark/>
          </w:tcPr>
          <w:p w14:paraId="70C1E09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8D21882"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F0325A5" w14:textId="77777777" w:rsidR="00B47CC0" w:rsidRDefault="00B47CC0" w:rsidP="00B47CC0">
            <w:pPr>
              <w:rPr>
                <w:szCs w:val="20"/>
              </w:rPr>
            </w:pPr>
            <w:r>
              <w:rPr>
                <w:rFonts w:ascii="MS Gothic" w:eastAsia="MS Gothic" w:hint="eastAsia"/>
                <w:szCs w:val="20"/>
              </w:rPr>
              <w:t>☐</w:t>
            </w:r>
          </w:p>
        </w:tc>
      </w:tr>
      <w:tr w:rsidR="00B47CC0" w14:paraId="2628519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EC6085C" w14:textId="77777777" w:rsidR="00B47CC0" w:rsidRDefault="00B47CC0" w:rsidP="00B47CC0">
            <w:pPr>
              <w:rPr>
                <w:rFonts w:cs="Arial"/>
                <w:szCs w:val="20"/>
              </w:rPr>
            </w:pPr>
            <w:r>
              <w:rPr>
                <w:rFonts w:cs="Arial"/>
                <w:szCs w:val="20"/>
              </w:rPr>
              <w:t>L’arrivée réseaux sous terraine est protégée par un conduit TPC</w:t>
            </w:r>
          </w:p>
        </w:tc>
        <w:tc>
          <w:tcPr>
            <w:tcW w:w="425" w:type="dxa"/>
            <w:tcBorders>
              <w:top w:val="single" w:sz="4" w:space="0" w:color="auto"/>
              <w:left w:val="single" w:sz="4" w:space="0" w:color="auto"/>
              <w:bottom w:val="single" w:sz="4" w:space="0" w:color="auto"/>
              <w:right w:val="single" w:sz="4" w:space="0" w:color="auto"/>
            </w:tcBorders>
            <w:hideMark/>
          </w:tcPr>
          <w:p w14:paraId="4E3B8770"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C7C19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65B430D" w14:textId="77777777" w:rsidR="00B47CC0" w:rsidRDefault="00B47CC0" w:rsidP="00B47CC0">
            <w:pPr>
              <w:rPr>
                <w:szCs w:val="20"/>
              </w:rPr>
            </w:pPr>
            <w:r>
              <w:rPr>
                <w:rFonts w:ascii="MS Gothic" w:eastAsia="MS Gothic" w:hint="eastAsia"/>
                <w:szCs w:val="20"/>
              </w:rPr>
              <w:t>☐</w:t>
            </w:r>
          </w:p>
        </w:tc>
      </w:tr>
      <w:tr w:rsidR="00B47CC0" w14:paraId="1267F13E"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3CE0DA6" w14:textId="77777777" w:rsidR="00B47CC0" w:rsidRDefault="00B47CC0" w:rsidP="00B47CC0">
            <w:pPr>
              <w:rPr>
                <w:rFonts w:cs="Arial"/>
                <w:szCs w:val="20"/>
              </w:rPr>
            </w:pPr>
            <w:r>
              <w:rPr>
                <w:rFonts w:cs="Arial"/>
                <w:szCs w:val="20"/>
              </w:rPr>
              <w:t>Présence CCPI dans Coffret CIBE (indépendant du panneau de contrôle) :</w:t>
            </w:r>
          </w:p>
        </w:tc>
        <w:tc>
          <w:tcPr>
            <w:tcW w:w="425" w:type="dxa"/>
            <w:tcBorders>
              <w:top w:val="single" w:sz="4" w:space="0" w:color="auto"/>
              <w:left w:val="single" w:sz="4" w:space="0" w:color="auto"/>
              <w:bottom w:val="single" w:sz="4" w:space="0" w:color="auto"/>
              <w:right w:val="single" w:sz="4" w:space="0" w:color="auto"/>
            </w:tcBorders>
            <w:hideMark/>
          </w:tcPr>
          <w:p w14:paraId="42EEA1AD"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7BD33C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0792408" w14:textId="77777777" w:rsidR="00B47CC0" w:rsidRDefault="00B47CC0" w:rsidP="00B47CC0">
            <w:pPr>
              <w:rPr>
                <w:szCs w:val="20"/>
              </w:rPr>
            </w:pPr>
            <w:r>
              <w:rPr>
                <w:rFonts w:ascii="MS Gothic" w:eastAsia="MS Gothic" w:hint="eastAsia"/>
                <w:szCs w:val="20"/>
              </w:rPr>
              <w:t>☐</w:t>
            </w:r>
          </w:p>
        </w:tc>
      </w:tr>
      <w:tr w:rsidR="00B47CC0" w14:paraId="535ED725"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89EA30D" w14:textId="77777777" w:rsidR="00B47CC0" w:rsidRDefault="00B47CC0" w:rsidP="00B47CC0">
            <w:pPr>
              <w:rPr>
                <w:szCs w:val="20"/>
              </w:rPr>
            </w:pPr>
            <w:r>
              <w:rPr>
                <w:szCs w:val="20"/>
              </w:rPr>
              <w:t>Maintien de l’IP de l’armoire aux entrées des câbles par présence de presse étoupes.</w:t>
            </w:r>
          </w:p>
        </w:tc>
        <w:tc>
          <w:tcPr>
            <w:tcW w:w="425" w:type="dxa"/>
            <w:tcBorders>
              <w:top w:val="single" w:sz="4" w:space="0" w:color="auto"/>
              <w:left w:val="single" w:sz="4" w:space="0" w:color="auto"/>
              <w:bottom w:val="single" w:sz="4" w:space="0" w:color="auto"/>
              <w:right w:val="single" w:sz="4" w:space="0" w:color="auto"/>
            </w:tcBorders>
            <w:hideMark/>
          </w:tcPr>
          <w:p w14:paraId="38E20729"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23976C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18E83B1" w14:textId="77777777" w:rsidR="00B47CC0" w:rsidRDefault="00B47CC0" w:rsidP="00B47CC0">
            <w:pPr>
              <w:rPr>
                <w:szCs w:val="20"/>
              </w:rPr>
            </w:pPr>
            <w:r>
              <w:rPr>
                <w:rFonts w:ascii="MS Gothic" w:eastAsia="MS Gothic" w:hint="eastAsia"/>
                <w:szCs w:val="20"/>
              </w:rPr>
              <w:t>☐</w:t>
            </w:r>
          </w:p>
        </w:tc>
      </w:tr>
    </w:tbl>
    <w:p w14:paraId="787088F8" w14:textId="77777777" w:rsidR="00B47CC0" w:rsidRDefault="00B47CC0" w:rsidP="00B47CC0">
      <w:pPr>
        <w:spacing w:after="0"/>
        <w:rPr>
          <w:rFonts w:eastAsia="Times New Roman"/>
          <w:b/>
          <w:sz w:val="22"/>
          <w:szCs w:val="24"/>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3C6AF0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043984B" w14:textId="77777777" w:rsidR="00B47CC0" w:rsidRDefault="00B47CC0" w:rsidP="00B47CC0">
            <w:pPr>
              <w:rPr>
                <w:szCs w:val="20"/>
              </w:rPr>
            </w:pPr>
            <w:r>
              <w:rPr>
                <w:szCs w:val="20"/>
              </w:rPr>
              <w:t>Les plaques, couvercles et autres obturateurs d’appareillages sont présents et complètement installés.</w:t>
            </w:r>
          </w:p>
        </w:tc>
        <w:tc>
          <w:tcPr>
            <w:tcW w:w="425" w:type="dxa"/>
            <w:tcBorders>
              <w:top w:val="single" w:sz="4" w:space="0" w:color="auto"/>
              <w:left w:val="single" w:sz="4" w:space="0" w:color="auto"/>
              <w:bottom w:val="single" w:sz="4" w:space="0" w:color="auto"/>
              <w:right w:val="single" w:sz="4" w:space="0" w:color="auto"/>
            </w:tcBorders>
            <w:hideMark/>
          </w:tcPr>
          <w:p w14:paraId="0C363503"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69C7DAC"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C8DF133" w14:textId="77777777" w:rsidR="00B47CC0" w:rsidRDefault="00B47CC0" w:rsidP="00B47CC0">
            <w:pPr>
              <w:rPr>
                <w:szCs w:val="20"/>
              </w:rPr>
            </w:pPr>
            <w:r>
              <w:rPr>
                <w:rFonts w:ascii="MS Gothic" w:eastAsia="MS Gothic" w:hint="eastAsia"/>
                <w:szCs w:val="20"/>
              </w:rPr>
              <w:t>☐</w:t>
            </w:r>
          </w:p>
        </w:tc>
      </w:tr>
      <w:tr w:rsidR="00B47CC0" w14:paraId="55DA634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6D97F53F" w14:textId="77777777" w:rsidR="00B47CC0" w:rsidRDefault="00B47CC0" w:rsidP="00B47CC0">
            <w:pPr>
              <w:rPr>
                <w:szCs w:val="20"/>
              </w:rPr>
            </w:pPr>
            <w:r>
              <w:rPr>
                <w:szCs w:val="20"/>
              </w:rPr>
              <w:t>Présence du panneau de contrôle équipé d’un CBE Compteur (tarif Bleu) Électronique et d’un DB disjoncteur de branchement 15 - 45A (qui assure la fonction AGCP).</w:t>
            </w:r>
          </w:p>
        </w:tc>
        <w:tc>
          <w:tcPr>
            <w:tcW w:w="425" w:type="dxa"/>
            <w:tcBorders>
              <w:top w:val="single" w:sz="4" w:space="0" w:color="auto"/>
              <w:left w:val="single" w:sz="4" w:space="0" w:color="auto"/>
              <w:bottom w:val="single" w:sz="4" w:space="0" w:color="auto"/>
              <w:right w:val="single" w:sz="4" w:space="0" w:color="auto"/>
            </w:tcBorders>
            <w:hideMark/>
          </w:tcPr>
          <w:p w14:paraId="79A860E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B9B6BC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48322CA" w14:textId="77777777" w:rsidR="00B47CC0" w:rsidRDefault="00B47CC0" w:rsidP="00B47CC0">
            <w:pPr>
              <w:rPr>
                <w:szCs w:val="20"/>
              </w:rPr>
            </w:pPr>
            <w:r>
              <w:rPr>
                <w:rFonts w:ascii="MS Gothic" w:eastAsia="MS Gothic" w:hint="eastAsia"/>
                <w:szCs w:val="20"/>
              </w:rPr>
              <w:t>☐</w:t>
            </w:r>
          </w:p>
        </w:tc>
      </w:tr>
      <w:tr w:rsidR="00B47CC0" w14:paraId="0CEB8477"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1F1746" w14:textId="77777777" w:rsidR="00B47CC0" w:rsidRDefault="00B47CC0" w:rsidP="00B47CC0">
            <w:pPr>
              <w:rPr>
                <w:rFonts w:ascii="Cambria" w:hAnsi="Cambria"/>
                <w:szCs w:val="20"/>
              </w:rPr>
            </w:pPr>
            <w:r>
              <w:rPr>
                <w:rFonts w:ascii="Cambria" w:hAnsi="Cambria"/>
                <w:szCs w:val="20"/>
              </w:rPr>
              <w:t>Arrivée « conducteur principal de protection » ou conducteur de terre.</w:t>
            </w:r>
          </w:p>
          <w:p w14:paraId="61CC9DA9" w14:textId="77777777" w:rsidR="00B47CC0" w:rsidRDefault="00B47CC0" w:rsidP="00B47CC0">
            <w:pPr>
              <w:rPr>
                <w:szCs w:val="20"/>
              </w:rPr>
            </w:pPr>
            <w:r>
              <w:rPr>
                <w:rFonts w:ascii="Cambria" w:hAnsi="Cambria"/>
                <w:szCs w:val="20"/>
              </w:rPr>
              <w:t> Présence dans l’armoire :</w:t>
            </w:r>
          </w:p>
        </w:tc>
        <w:tc>
          <w:tcPr>
            <w:tcW w:w="425" w:type="dxa"/>
            <w:tcBorders>
              <w:top w:val="single" w:sz="4" w:space="0" w:color="auto"/>
              <w:left w:val="single" w:sz="4" w:space="0" w:color="auto"/>
              <w:bottom w:val="single" w:sz="4" w:space="0" w:color="auto"/>
              <w:right w:val="single" w:sz="4" w:space="0" w:color="auto"/>
            </w:tcBorders>
          </w:tcPr>
          <w:p w14:paraId="01C9564F" w14:textId="77777777" w:rsidR="00B47CC0" w:rsidRDefault="00B47CC0" w:rsidP="00B47CC0">
            <w:pPr>
              <w:rPr>
                <w:rFonts w:ascii="MS Gothic" w:eastAsia="MS Gothic"/>
                <w:szCs w:val="20"/>
              </w:rPr>
            </w:pPr>
          </w:p>
          <w:p w14:paraId="2400B61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4A577730" w14:textId="77777777" w:rsidR="00B47CC0" w:rsidRDefault="00B47CC0" w:rsidP="00B47CC0">
            <w:pPr>
              <w:rPr>
                <w:rFonts w:ascii="MS Gothic" w:eastAsia="MS Gothic"/>
                <w:szCs w:val="20"/>
              </w:rPr>
            </w:pPr>
          </w:p>
          <w:p w14:paraId="1884589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84643E9" w14:textId="77777777" w:rsidR="00B47CC0" w:rsidRDefault="00B47CC0" w:rsidP="00B47CC0">
            <w:pPr>
              <w:rPr>
                <w:rFonts w:ascii="MS Gothic" w:eastAsia="MS Gothic"/>
                <w:szCs w:val="20"/>
              </w:rPr>
            </w:pPr>
          </w:p>
          <w:p w14:paraId="2AA812F1" w14:textId="77777777" w:rsidR="00B47CC0" w:rsidRDefault="00B47CC0" w:rsidP="00B47CC0">
            <w:pPr>
              <w:rPr>
                <w:rFonts w:ascii="MS Gothic" w:eastAsia="MS Gothic"/>
                <w:szCs w:val="20"/>
              </w:rPr>
            </w:pPr>
            <w:r>
              <w:rPr>
                <w:rFonts w:ascii="MS Gothic" w:eastAsia="MS Gothic" w:hint="eastAsia"/>
                <w:szCs w:val="20"/>
              </w:rPr>
              <w:t>☐</w:t>
            </w:r>
          </w:p>
        </w:tc>
      </w:tr>
    </w:tbl>
    <w:p w14:paraId="424585B3"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69629883"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026EDE9" w14:textId="77777777" w:rsidR="00B47CC0" w:rsidRDefault="00B47CC0" w:rsidP="00B47CC0">
            <w:pPr>
              <w:rPr>
                <w:rFonts w:ascii="Cambria" w:hAnsi="Cambria"/>
                <w:szCs w:val="20"/>
              </w:rPr>
            </w:pPr>
            <w:r>
              <w:rPr>
                <w:rFonts w:ascii="Cambria" w:hAnsi="Cambria"/>
                <w:szCs w:val="20"/>
              </w:rPr>
              <w:t>Le tableau est correctement repéré (repérage des circuits ; désignation et pictogrammes).</w:t>
            </w:r>
          </w:p>
        </w:tc>
        <w:tc>
          <w:tcPr>
            <w:tcW w:w="425" w:type="dxa"/>
            <w:tcBorders>
              <w:top w:val="single" w:sz="4" w:space="0" w:color="auto"/>
              <w:left w:val="single" w:sz="4" w:space="0" w:color="auto"/>
              <w:bottom w:val="single" w:sz="4" w:space="0" w:color="auto"/>
              <w:right w:val="single" w:sz="4" w:space="0" w:color="auto"/>
            </w:tcBorders>
            <w:hideMark/>
          </w:tcPr>
          <w:p w14:paraId="7081BAD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BEAAB7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4C0F422" w14:textId="77777777" w:rsidR="00B47CC0" w:rsidRDefault="00B47CC0" w:rsidP="00B47CC0">
            <w:pPr>
              <w:rPr>
                <w:szCs w:val="20"/>
              </w:rPr>
            </w:pPr>
            <w:r>
              <w:rPr>
                <w:rFonts w:ascii="MS Gothic" w:eastAsia="MS Gothic" w:hint="eastAsia"/>
                <w:szCs w:val="20"/>
              </w:rPr>
              <w:t>☐</w:t>
            </w:r>
          </w:p>
        </w:tc>
      </w:tr>
      <w:tr w:rsidR="00B47CC0" w14:paraId="1E9D16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681C378" w14:textId="77777777" w:rsidR="00B47CC0" w:rsidRDefault="00B47CC0" w:rsidP="00B47CC0">
            <w:pPr>
              <w:rPr>
                <w:rFonts w:ascii="Cambria" w:hAnsi="Cambria"/>
                <w:szCs w:val="20"/>
              </w:rPr>
            </w:pPr>
            <w:r>
              <w:rPr>
                <w:rFonts w:ascii="Cambria" w:hAnsi="Cambria"/>
                <w:szCs w:val="20"/>
              </w:rPr>
              <w:t>Le schéma est présent dans l’armoire.</w:t>
            </w:r>
          </w:p>
        </w:tc>
        <w:tc>
          <w:tcPr>
            <w:tcW w:w="425" w:type="dxa"/>
            <w:tcBorders>
              <w:top w:val="single" w:sz="4" w:space="0" w:color="auto"/>
              <w:left w:val="single" w:sz="4" w:space="0" w:color="auto"/>
              <w:bottom w:val="single" w:sz="4" w:space="0" w:color="auto"/>
              <w:right w:val="single" w:sz="4" w:space="0" w:color="auto"/>
            </w:tcBorders>
            <w:hideMark/>
          </w:tcPr>
          <w:p w14:paraId="3B3478F5"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71128D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858B825" w14:textId="77777777" w:rsidR="00B47CC0" w:rsidRDefault="00B47CC0" w:rsidP="00B47CC0">
            <w:pPr>
              <w:rPr>
                <w:szCs w:val="20"/>
              </w:rPr>
            </w:pPr>
            <w:r>
              <w:rPr>
                <w:rFonts w:ascii="MS Gothic" w:eastAsia="MS Gothic" w:hint="eastAsia"/>
                <w:szCs w:val="20"/>
              </w:rPr>
              <w:t>☐</w:t>
            </w:r>
          </w:p>
        </w:tc>
      </w:tr>
      <w:tr w:rsidR="00B47CC0" w14:paraId="1DF8EEF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B73C7D3" w14:textId="77777777" w:rsidR="00B47CC0" w:rsidRDefault="00B47CC0" w:rsidP="00B47CC0">
            <w:pPr>
              <w:rPr>
                <w:rFonts w:ascii="Cambria" w:hAnsi="Cambria"/>
                <w:szCs w:val="20"/>
              </w:rPr>
            </w:pPr>
            <w:r>
              <w:rPr>
                <w:rFonts w:ascii="Cambria" w:hAnsi="Cambria"/>
                <w:szCs w:val="20"/>
              </w:rPr>
              <w:t>Présence d’une coupure générale différentielle (AGCP) </w:t>
            </w:r>
          </w:p>
        </w:tc>
        <w:tc>
          <w:tcPr>
            <w:tcW w:w="425" w:type="dxa"/>
            <w:tcBorders>
              <w:top w:val="single" w:sz="4" w:space="0" w:color="auto"/>
              <w:left w:val="single" w:sz="4" w:space="0" w:color="auto"/>
              <w:bottom w:val="single" w:sz="4" w:space="0" w:color="auto"/>
              <w:right w:val="single" w:sz="4" w:space="0" w:color="auto"/>
            </w:tcBorders>
            <w:hideMark/>
          </w:tcPr>
          <w:p w14:paraId="73C58F0A"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D0D64F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5E7857E" w14:textId="77777777" w:rsidR="00B47CC0" w:rsidRDefault="00B47CC0" w:rsidP="00B47CC0">
            <w:pPr>
              <w:rPr>
                <w:rFonts w:ascii="MS Gothic" w:eastAsia="MS Gothic"/>
                <w:szCs w:val="20"/>
              </w:rPr>
            </w:pPr>
            <w:r>
              <w:rPr>
                <w:rFonts w:ascii="MS Gothic" w:eastAsia="MS Gothic" w:hint="eastAsia"/>
                <w:szCs w:val="20"/>
              </w:rPr>
              <w:t>☐</w:t>
            </w:r>
          </w:p>
        </w:tc>
      </w:tr>
      <w:tr w:rsidR="00B47CC0" w14:paraId="61FCD94A"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1F367EB" w14:textId="77777777" w:rsidR="00B47CC0" w:rsidRDefault="00B47CC0" w:rsidP="00B47CC0">
            <w:pPr>
              <w:rPr>
                <w:rFonts w:ascii="Cambria" w:eastAsia="Times New Roman" w:hAnsi="Cambria"/>
                <w:szCs w:val="20"/>
              </w:rPr>
            </w:pPr>
            <w:r>
              <w:rPr>
                <w:rFonts w:ascii="Cambria" w:hAnsi="Cambria"/>
                <w:szCs w:val="20"/>
              </w:rPr>
              <w:t>Adéquation des sections et des calibres thermiques des protections des circuits.</w:t>
            </w:r>
          </w:p>
        </w:tc>
        <w:tc>
          <w:tcPr>
            <w:tcW w:w="425" w:type="dxa"/>
            <w:tcBorders>
              <w:top w:val="single" w:sz="4" w:space="0" w:color="auto"/>
              <w:left w:val="single" w:sz="4" w:space="0" w:color="auto"/>
              <w:bottom w:val="single" w:sz="4" w:space="0" w:color="auto"/>
              <w:right w:val="single" w:sz="4" w:space="0" w:color="auto"/>
            </w:tcBorders>
            <w:hideMark/>
          </w:tcPr>
          <w:p w14:paraId="21E6907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540127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6107FA0" w14:textId="77777777" w:rsidR="00B47CC0" w:rsidRDefault="00B47CC0" w:rsidP="00B47CC0">
            <w:pPr>
              <w:rPr>
                <w:rFonts w:ascii="MS Gothic" w:eastAsia="MS Gothic"/>
                <w:szCs w:val="20"/>
              </w:rPr>
            </w:pPr>
            <w:r>
              <w:rPr>
                <w:rFonts w:ascii="MS Gothic" w:eastAsia="MS Gothic" w:hint="eastAsia"/>
                <w:szCs w:val="20"/>
              </w:rPr>
              <w:t>☐</w:t>
            </w:r>
          </w:p>
        </w:tc>
      </w:tr>
      <w:tr w:rsidR="00B47CC0" w14:paraId="6E9C7CB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C28E69E" w14:textId="77777777" w:rsidR="00B47CC0" w:rsidRDefault="00B47CC0" w:rsidP="00B47CC0">
            <w:pPr>
              <w:rPr>
                <w:rFonts w:ascii="Cambria" w:eastAsia="Times New Roman" w:hAnsi="Cambria"/>
                <w:szCs w:val="20"/>
              </w:rPr>
            </w:pPr>
            <w:r>
              <w:rPr>
                <w:rFonts w:ascii="Cambria" w:hAnsi="Cambria"/>
                <w:szCs w:val="20"/>
              </w:rPr>
              <w:t>Présence d’au moins un socle de prise de courant 2P+T de type à obturateur d’alvéoles</w:t>
            </w:r>
          </w:p>
        </w:tc>
        <w:tc>
          <w:tcPr>
            <w:tcW w:w="425" w:type="dxa"/>
            <w:tcBorders>
              <w:top w:val="single" w:sz="4" w:space="0" w:color="auto"/>
              <w:left w:val="single" w:sz="4" w:space="0" w:color="auto"/>
              <w:bottom w:val="single" w:sz="4" w:space="0" w:color="auto"/>
              <w:right w:val="single" w:sz="4" w:space="0" w:color="auto"/>
            </w:tcBorders>
            <w:hideMark/>
          </w:tcPr>
          <w:p w14:paraId="0824031C"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897F62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8CA293B" w14:textId="77777777" w:rsidR="00B47CC0" w:rsidRDefault="00B47CC0" w:rsidP="00B47CC0">
            <w:pPr>
              <w:rPr>
                <w:rFonts w:ascii="MS Gothic" w:eastAsia="MS Gothic"/>
                <w:szCs w:val="20"/>
              </w:rPr>
            </w:pPr>
            <w:r>
              <w:rPr>
                <w:rFonts w:ascii="MS Gothic" w:eastAsia="MS Gothic" w:hint="eastAsia"/>
                <w:szCs w:val="20"/>
              </w:rPr>
              <w:t>☐</w:t>
            </w:r>
          </w:p>
        </w:tc>
      </w:tr>
      <w:tr w:rsidR="00B47CC0" w14:paraId="3F57ACE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4699935" w14:textId="77777777" w:rsidR="00B47CC0" w:rsidRDefault="00B47CC0" w:rsidP="00B47CC0">
            <w:pPr>
              <w:rPr>
                <w:rFonts w:ascii="Cambria" w:eastAsia="Times New Roman" w:hAnsi="Cambria"/>
                <w:szCs w:val="20"/>
              </w:rPr>
            </w:pPr>
            <w:r>
              <w:rPr>
                <w:rFonts w:ascii="Cambria" w:hAnsi="Cambria"/>
                <w:szCs w:val="20"/>
              </w:rPr>
              <w:t>Présence d’un « interrupteur sectionneur » général cadenassable 63A (minimum) pour sectionnement de l’armoire de distribution.</w:t>
            </w:r>
          </w:p>
        </w:tc>
        <w:tc>
          <w:tcPr>
            <w:tcW w:w="425" w:type="dxa"/>
            <w:tcBorders>
              <w:top w:val="single" w:sz="4" w:space="0" w:color="auto"/>
              <w:left w:val="single" w:sz="4" w:space="0" w:color="auto"/>
              <w:bottom w:val="single" w:sz="4" w:space="0" w:color="auto"/>
              <w:right w:val="single" w:sz="4" w:space="0" w:color="auto"/>
            </w:tcBorders>
            <w:hideMark/>
          </w:tcPr>
          <w:p w14:paraId="62272B3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3B0E5B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468B0EA" w14:textId="77777777" w:rsidR="00B47CC0" w:rsidRDefault="00B47CC0" w:rsidP="00B47CC0">
            <w:pPr>
              <w:rPr>
                <w:rFonts w:ascii="MS Gothic" w:eastAsia="MS Gothic"/>
                <w:szCs w:val="20"/>
              </w:rPr>
            </w:pPr>
            <w:r>
              <w:rPr>
                <w:rFonts w:ascii="MS Gothic" w:eastAsia="MS Gothic" w:hint="eastAsia"/>
                <w:szCs w:val="20"/>
              </w:rPr>
              <w:t>☐</w:t>
            </w:r>
          </w:p>
        </w:tc>
      </w:tr>
      <w:tr w:rsidR="00B47CC0" w14:paraId="0208B64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219177C8" w14:textId="77777777" w:rsidR="00B47CC0" w:rsidRDefault="00B47CC0" w:rsidP="00B47CC0">
            <w:pPr>
              <w:rPr>
                <w:rFonts w:ascii="Cambria" w:eastAsia="Times New Roman" w:hAnsi="Cambria"/>
                <w:szCs w:val="20"/>
              </w:rPr>
            </w:pPr>
            <w:r>
              <w:rPr>
                <w:rFonts w:ascii="Cambria" w:hAnsi="Cambria"/>
                <w:szCs w:val="20"/>
              </w:rPr>
              <w:t>Présence d’une protection contre les surtensions atmosphériques (parafoudre).</w:t>
            </w:r>
          </w:p>
        </w:tc>
        <w:tc>
          <w:tcPr>
            <w:tcW w:w="425" w:type="dxa"/>
            <w:tcBorders>
              <w:top w:val="single" w:sz="4" w:space="0" w:color="auto"/>
              <w:left w:val="single" w:sz="4" w:space="0" w:color="auto"/>
              <w:bottom w:val="single" w:sz="4" w:space="0" w:color="auto"/>
              <w:right w:val="single" w:sz="4" w:space="0" w:color="auto"/>
            </w:tcBorders>
            <w:hideMark/>
          </w:tcPr>
          <w:p w14:paraId="64AD0746"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FCFD8B"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09793A9" w14:textId="77777777" w:rsidR="00B47CC0" w:rsidRDefault="00B47CC0" w:rsidP="00B47CC0">
            <w:pPr>
              <w:rPr>
                <w:rFonts w:ascii="MS Gothic" w:eastAsia="MS Gothic"/>
                <w:szCs w:val="20"/>
              </w:rPr>
            </w:pPr>
            <w:r>
              <w:rPr>
                <w:rFonts w:ascii="MS Gothic" w:eastAsia="MS Gothic" w:hint="eastAsia"/>
                <w:szCs w:val="20"/>
              </w:rPr>
              <w:t>☐</w:t>
            </w:r>
          </w:p>
        </w:tc>
      </w:tr>
    </w:tbl>
    <w:p w14:paraId="234498D5"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37BDB8"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0E0E0"/>
            <w:hideMark/>
          </w:tcPr>
          <w:p w14:paraId="19A7E638" w14:textId="77777777" w:rsidR="00B47CC0" w:rsidRDefault="00B47CC0" w:rsidP="00B47CC0">
            <w:pPr>
              <w:jc w:val="center"/>
              <w:rPr>
                <w:b/>
                <w:sz w:val="24"/>
                <w:szCs w:val="24"/>
              </w:rPr>
            </w:pPr>
            <w:r>
              <w:rPr>
                <w:b/>
                <w:sz w:val="24"/>
              </w:rPr>
              <w:t>CONTROLES VISUELS (CANDELABRES et LUMINAIRES), NF-C-17-200</w:t>
            </w:r>
          </w:p>
        </w:tc>
      </w:tr>
      <w:tr w:rsidR="00B47CC0" w14:paraId="11D00F9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0E0E0"/>
            <w:hideMark/>
          </w:tcPr>
          <w:p w14:paraId="4A7631B5" w14:textId="77777777" w:rsidR="00B47CC0" w:rsidRDefault="00B47CC0" w:rsidP="00B47CC0">
            <w:pPr>
              <w:rPr>
                <w:sz w:val="22"/>
              </w:rPr>
            </w:pPr>
            <w:r>
              <w:t>Liste des contrôles à exécuter pour la prévention des risques.</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5DBBE1"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FD7963"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268BDA" w14:textId="77777777" w:rsidR="00B47CC0" w:rsidRDefault="00B47CC0" w:rsidP="00B47CC0">
            <w:pPr>
              <w:rPr>
                <w:sz w:val="16"/>
                <w:szCs w:val="16"/>
              </w:rPr>
            </w:pPr>
            <w:r>
              <w:rPr>
                <w:sz w:val="16"/>
                <w:szCs w:val="16"/>
              </w:rPr>
              <w:t>SO</w:t>
            </w:r>
          </w:p>
        </w:tc>
      </w:tr>
      <w:tr w:rsidR="00B47CC0" w14:paraId="392C442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5F24B19" w14:textId="77777777" w:rsidR="00B47CC0" w:rsidRDefault="00B47CC0" w:rsidP="00B47CC0">
            <w:pPr>
              <w:rPr>
                <w:rFonts w:ascii="Cambria" w:hAnsi="Cambria"/>
                <w:szCs w:val="20"/>
              </w:rPr>
            </w:pPr>
            <w:r>
              <w:rPr>
                <w:rFonts w:ascii="Cambria" w:hAnsi="Cambria"/>
                <w:szCs w:val="20"/>
              </w:rPr>
              <w:t>Présence d’une varistance VDR pour la protection contre les surtensions aux bornes aval du sectionneur porte fusible qui protège l’alimentation des circuits basse tension du candélabre.</w:t>
            </w:r>
          </w:p>
        </w:tc>
        <w:tc>
          <w:tcPr>
            <w:tcW w:w="425" w:type="dxa"/>
            <w:tcBorders>
              <w:top w:val="single" w:sz="4" w:space="0" w:color="auto"/>
              <w:left w:val="single" w:sz="4" w:space="0" w:color="auto"/>
              <w:bottom w:val="single" w:sz="4" w:space="0" w:color="auto"/>
              <w:right w:val="single" w:sz="4" w:space="0" w:color="auto"/>
            </w:tcBorders>
            <w:hideMark/>
          </w:tcPr>
          <w:p w14:paraId="6B37EFF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BFE00E4"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A751826" w14:textId="77777777" w:rsidR="00B47CC0" w:rsidRDefault="00B47CC0" w:rsidP="00B47CC0">
            <w:pPr>
              <w:rPr>
                <w:rFonts w:ascii="MS Gothic" w:eastAsia="MS Gothic"/>
                <w:szCs w:val="20"/>
              </w:rPr>
            </w:pPr>
            <w:r>
              <w:rPr>
                <w:rFonts w:ascii="MS Gothic" w:eastAsia="MS Gothic" w:hint="eastAsia"/>
                <w:szCs w:val="20"/>
              </w:rPr>
              <w:t>☐</w:t>
            </w:r>
          </w:p>
        </w:tc>
      </w:tr>
      <w:tr w:rsidR="00B47CC0" w14:paraId="26F5951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24001B5" w14:textId="77777777" w:rsidR="00B47CC0" w:rsidRDefault="00B47CC0" w:rsidP="00B47CC0">
            <w:pPr>
              <w:rPr>
                <w:rFonts w:ascii="Cambria" w:eastAsia="Times New Roman" w:hAnsi="Cambria"/>
                <w:szCs w:val="20"/>
              </w:rPr>
            </w:pPr>
            <w:r>
              <w:rPr>
                <w:rFonts w:ascii="Cambria" w:hAnsi="Cambria"/>
                <w:szCs w:val="20"/>
              </w:rPr>
              <w:t>Le portillon de visite assure une protection globale qui satisfait à la condition AD4 soit IP 34</w:t>
            </w:r>
          </w:p>
        </w:tc>
        <w:tc>
          <w:tcPr>
            <w:tcW w:w="425" w:type="dxa"/>
            <w:tcBorders>
              <w:top w:val="single" w:sz="4" w:space="0" w:color="auto"/>
              <w:left w:val="single" w:sz="4" w:space="0" w:color="auto"/>
              <w:bottom w:val="single" w:sz="4" w:space="0" w:color="auto"/>
              <w:right w:val="single" w:sz="4" w:space="0" w:color="auto"/>
            </w:tcBorders>
            <w:hideMark/>
          </w:tcPr>
          <w:p w14:paraId="1C8E5FA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F8A73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A34CEFE" w14:textId="77777777" w:rsidR="00B47CC0" w:rsidRDefault="00B47CC0" w:rsidP="00B47CC0">
            <w:pPr>
              <w:rPr>
                <w:rFonts w:ascii="MS Gothic" w:eastAsia="MS Gothic"/>
                <w:szCs w:val="20"/>
              </w:rPr>
            </w:pPr>
            <w:r>
              <w:rPr>
                <w:rFonts w:ascii="MS Gothic" w:eastAsia="MS Gothic" w:hint="eastAsia"/>
                <w:szCs w:val="20"/>
              </w:rPr>
              <w:t>☐</w:t>
            </w:r>
          </w:p>
        </w:tc>
      </w:tr>
      <w:tr w:rsidR="00B47CC0" w14:paraId="036025F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65F471" w14:textId="77777777" w:rsidR="00B47CC0" w:rsidRDefault="00B47CC0" w:rsidP="00B47CC0">
            <w:pPr>
              <w:rPr>
                <w:rFonts w:ascii="Cambria" w:eastAsia="Times New Roman" w:hAnsi="Cambria"/>
                <w:szCs w:val="20"/>
              </w:rPr>
            </w:pPr>
            <w:r>
              <w:rPr>
                <w:rFonts w:ascii="Cambria" w:hAnsi="Cambria"/>
                <w:szCs w:val="20"/>
              </w:rPr>
              <w:t>Le mât métallique est mis à la terre par une borne de raccordement avec un conducteur en cuivre nu de section S min = 25mm</w:t>
            </w:r>
            <w:r>
              <w:rPr>
                <w:rFonts w:ascii="Cambria" w:hAnsi="Cambria"/>
                <w:szCs w:val="20"/>
                <w:vertAlign w:val="superscript"/>
              </w:rPr>
              <w:t xml:space="preserve">2 </w:t>
            </w:r>
            <w:r>
              <w:rPr>
                <w:rFonts w:ascii="Cambria" w:hAnsi="Cambria"/>
                <w:szCs w:val="20"/>
              </w:rPr>
              <w:t>(situation AQ3).</w:t>
            </w:r>
          </w:p>
        </w:tc>
        <w:tc>
          <w:tcPr>
            <w:tcW w:w="425" w:type="dxa"/>
            <w:tcBorders>
              <w:top w:val="single" w:sz="4" w:space="0" w:color="auto"/>
              <w:left w:val="single" w:sz="4" w:space="0" w:color="auto"/>
              <w:bottom w:val="single" w:sz="4" w:space="0" w:color="auto"/>
              <w:right w:val="single" w:sz="4" w:space="0" w:color="auto"/>
            </w:tcBorders>
            <w:hideMark/>
          </w:tcPr>
          <w:p w14:paraId="005F5F6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5DBCFC7"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CBEEB92" w14:textId="77777777" w:rsidR="00B47CC0" w:rsidRDefault="00B47CC0" w:rsidP="00B47CC0">
            <w:pPr>
              <w:rPr>
                <w:rFonts w:ascii="MS Gothic" w:eastAsia="MS Gothic"/>
                <w:szCs w:val="20"/>
              </w:rPr>
            </w:pPr>
            <w:r>
              <w:rPr>
                <w:rFonts w:ascii="MS Gothic" w:eastAsia="MS Gothic" w:hint="eastAsia"/>
                <w:szCs w:val="20"/>
              </w:rPr>
              <w:t>☐</w:t>
            </w:r>
          </w:p>
        </w:tc>
      </w:tr>
      <w:tr w:rsidR="00B47CC0" w14:paraId="50961A30"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A9C6997" w14:textId="77777777" w:rsidR="00B47CC0" w:rsidRDefault="00B47CC0" w:rsidP="00B47CC0">
            <w:pPr>
              <w:rPr>
                <w:rFonts w:ascii="Cambria" w:eastAsia="Times New Roman" w:hAnsi="Cambria"/>
                <w:szCs w:val="20"/>
              </w:rPr>
            </w:pPr>
            <w:r>
              <w:rPr>
                <w:rFonts w:ascii="Cambria" w:hAnsi="Cambria"/>
                <w:szCs w:val="20"/>
              </w:rPr>
              <w:t>Présence d’un parafoudre dans le candélabre.</w:t>
            </w:r>
          </w:p>
        </w:tc>
        <w:tc>
          <w:tcPr>
            <w:tcW w:w="425" w:type="dxa"/>
            <w:tcBorders>
              <w:top w:val="single" w:sz="4" w:space="0" w:color="auto"/>
              <w:left w:val="single" w:sz="4" w:space="0" w:color="auto"/>
              <w:bottom w:val="single" w:sz="4" w:space="0" w:color="auto"/>
              <w:right w:val="single" w:sz="4" w:space="0" w:color="auto"/>
            </w:tcBorders>
            <w:hideMark/>
          </w:tcPr>
          <w:p w14:paraId="7D8B93ED"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EB6F5A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BFA68DE" w14:textId="77777777" w:rsidR="00B47CC0" w:rsidRDefault="00B47CC0" w:rsidP="00B47CC0">
            <w:pPr>
              <w:rPr>
                <w:rFonts w:ascii="MS Gothic" w:eastAsia="MS Gothic"/>
                <w:szCs w:val="20"/>
              </w:rPr>
            </w:pPr>
            <w:r>
              <w:rPr>
                <w:rFonts w:ascii="MS Gothic" w:eastAsia="MS Gothic" w:hint="eastAsia"/>
                <w:szCs w:val="20"/>
              </w:rPr>
              <w:t>☐</w:t>
            </w:r>
          </w:p>
        </w:tc>
      </w:tr>
    </w:tbl>
    <w:p w14:paraId="297781EC" w14:textId="77777777" w:rsidR="00B47CC0" w:rsidRDefault="00B47CC0" w:rsidP="00B47CC0">
      <w:pPr>
        <w:spacing w:after="0"/>
        <w:rPr>
          <w:rFonts w:eastAsia="Times New Roman"/>
          <w:szCs w:val="20"/>
        </w:rPr>
      </w:pPr>
    </w:p>
    <w:p w14:paraId="68C01672" w14:textId="77777777" w:rsidR="00B47CC0" w:rsidRDefault="00B47CC0" w:rsidP="00B47CC0">
      <w:pPr>
        <w:spacing w:after="0"/>
        <w:rPr>
          <w:szCs w:val="20"/>
        </w:rPr>
      </w:pPr>
      <w:r>
        <w:rPr>
          <w:szCs w:val="20"/>
        </w:rPr>
        <w:br w:type="page"/>
      </w:r>
    </w:p>
    <w:p w14:paraId="2C29F9D8" w14:textId="77777777" w:rsidR="00B47CC0" w:rsidRDefault="00B47CC0" w:rsidP="00B47CC0">
      <w:pPr>
        <w:spacing w:after="0"/>
        <w:rPr>
          <w:szCs w:val="20"/>
        </w:rPr>
      </w:pPr>
    </w:p>
    <w:p w14:paraId="6162928F" w14:textId="77777777" w:rsidR="00B47CC0" w:rsidRDefault="00B47CC0" w:rsidP="00416307">
      <w:pPr>
        <w:pStyle w:val="Annotationimportante"/>
        <w:numPr>
          <w:ilvl w:val="0"/>
          <w:numId w:val="5"/>
        </w:numPr>
        <w:rPr>
          <w:szCs w:val="24"/>
        </w:rPr>
      </w:pPr>
      <w:r>
        <w:t>ATTENTION : Phase de contrôle hors tension. (L’ouvrage est consigné par le BC ou le BR).</w:t>
      </w:r>
    </w:p>
    <w:p w14:paraId="1D9D4F8B" w14:textId="77777777" w:rsidR="00B47CC0" w:rsidRDefault="00B47CC0" w:rsidP="00B47CC0">
      <w:pPr>
        <w:spacing w:after="0"/>
        <w:rPr>
          <w:szCs w:val="20"/>
        </w:rPr>
      </w:pPr>
    </w:p>
    <w:tbl>
      <w:tblPr>
        <w:tblStyle w:val="Grilledutableau"/>
        <w:tblW w:w="9606" w:type="dxa"/>
        <w:jc w:val="center"/>
        <w:tblLook w:val="04A0" w:firstRow="1" w:lastRow="0" w:firstColumn="1" w:lastColumn="0" w:noHBand="0" w:noVBand="1"/>
      </w:tblPr>
      <w:tblGrid>
        <w:gridCol w:w="3085"/>
        <w:gridCol w:w="3260"/>
        <w:gridCol w:w="3261"/>
      </w:tblGrid>
      <w:tr w:rsidR="00B47CC0" w14:paraId="47317DC1" w14:textId="77777777" w:rsidTr="00B47CC0">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E0E0E0"/>
            <w:hideMark/>
          </w:tcPr>
          <w:p w14:paraId="370147EF" w14:textId="77777777" w:rsidR="00B47CC0" w:rsidRDefault="00B47CC0" w:rsidP="00B47CC0">
            <w:pPr>
              <w:jc w:val="center"/>
              <w:rPr>
                <w:b/>
                <w:sz w:val="32"/>
                <w:szCs w:val="32"/>
              </w:rPr>
            </w:pPr>
            <w:r>
              <w:rPr>
                <w:b/>
                <w:sz w:val="32"/>
                <w:szCs w:val="32"/>
              </w:rPr>
              <w:t xml:space="preserve">CONTROLES ELECTRIQUES HORS TENSION </w:t>
            </w:r>
          </w:p>
        </w:tc>
      </w:tr>
      <w:tr w:rsidR="00B47CC0" w14:paraId="6C27A05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shd w:val="clear" w:color="auto" w:fill="E0E0E0"/>
            <w:hideMark/>
          </w:tcPr>
          <w:p w14:paraId="50B23E76" w14:textId="77777777" w:rsidR="00B47CC0" w:rsidRDefault="00B47CC0" w:rsidP="00B47CC0">
            <w:pPr>
              <w:jc w:val="center"/>
              <w:rPr>
                <w:sz w:val="22"/>
                <w:szCs w:val="24"/>
              </w:rPr>
            </w:pPr>
            <w:r>
              <w:t>Type de contrôle</w:t>
            </w:r>
          </w:p>
        </w:tc>
        <w:tc>
          <w:tcPr>
            <w:tcW w:w="3260" w:type="dxa"/>
            <w:tcBorders>
              <w:top w:val="single" w:sz="4" w:space="0" w:color="auto"/>
              <w:left w:val="single" w:sz="4" w:space="0" w:color="auto"/>
              <w:bottom w:val="single" w:sz="4" w:space="0" w:color="auto"/>
              <w:right w:val="single" w:sz="4" w:space="0" w:color="auto"/>
            </w:tcBorders>
            <w:shd w:val="clear" w:color="auto" w:fill="E0E0E0"/>
            <w:hideMark/>
          </w:tcPr>
          <w:p w14:paraId="61131D8A" w14:textId="77777777" w:rsidR="00B47CC0" w:rsidRDefault="00B47CC0" w:rsidP="00B47CC0">
            <w:pPr>
              <w:jc w:val="center"/>
            </w:pPr>
            <w:r>
              <w:t>Contrôle en situation</w:t>
            </w:r>
          </w:p>
        </w:tc>
        <w:tc>
          <w:tcPr>
            <w:tcW w:w="3261" w:type="dxa"/>
            <w:tcBorders>
              <w:top w:val="single" w:sz="4" w:space="0" w:color="auto"/>
              <w:left w:val="single" w:sz="4" w:space="0" w:color="auto"/>
              <w:bottom w:val="single" w:sz="4" w:space="0" w:color="auto"/>
              <w:right w:val="single" w:sz="4" w:space="0" w:color="auto"/>
            </w:tcBorders>
            <w:shd w:val="clear" w:color="auto" w:fill="E0E0E0"/>
            <w:hideMark/>
          </w:tcPr>
          <w:p w14:paraId="35612DD2" w14:textId="77777777" w:rsidR="00B47CC0" w:rsidRDefault="00B47CC0" w:rsidP="00B47CC0">
            <w:pPr>
              <w:jc w:val="center"/>
            </w:pPr>
            <w:r>
              <w:t>Défaut constaté ou valeur mesurée.</w:t>
            </w:r>
          </w:p>
        </w:tc>
      </w:tr>
      <w:tr w:rsidR="00B47CC0" w14:paraId="7C7826F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473EF548" w14:textId="77777777" w:rsidR="00B47CC0" w:rsidRDefault="00B47CC0" w:rsidP="00B47CC0">
            <w:r>
              <w:t>Effectuer une VAT</w:t>
            </w:r>
          </w:p>
          <w:p w14:paraId="5554B6AD"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tcPr>
          <w:p w14:paraId="2DF0FDCA" w14:textId="77777777" w:rsidR="00B47CC0" w:rsidRDefault="00B47CC0" w:rsidP="00B47CC0"/>
          <w:p w14:paraId="1144FA4A" w14:textId="77777777" w:rsidR="00B47CC0" w:rsidRDefault="00B47CC0" w:rsidP="00B47CC0"/>
        </w:tc>
        <w:tc>
          <w:tcPr>
            <w:tcW w:w="3261" w:type="dxa"/>
            <w:tcBorders>
              <w:top w:val="single" w:sz="4" w:space="0" w:color="auto"/>
              <w:left w:val="single" w:sz="4" w:space="0" w:color="auto"/>
              <w:bottom w:val="single" w:sz="4" w:space="0" w:color="auto"/>
              <w:right w:val="single" w:sz="4" w:space="0" w:color="auto"/>
            </w:tcBorders>
          </w:tcPr>
          <w:p w14:paraId="1E429C70" w14:textId="77777777" w:rsidR="00B47CC0" w:rsidRDefault="00B47CC0" w:rsidP="00B47CC0"/>
        </w:tc>
      </w:tr>
      <w:tr w:rsidR="00B47CC0" w14:paraId="4CD86DCB"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287BA700" w14:textId="77777777" w:rsidR="00B47CC0" w:rsidRDefault="00B47CC0" w:rsidP="00B47CC0">
            <w:r>
              <w:t>Contrôle d’absence de court-circuit de l’installation.</w:t>
            </w:r>
          </w:p>
          <w:p w14:paraId="2AC279C0"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hideMark/>
          </w:tcPr>
          <w:p w14:paraId="01C590EC" w14:textId="77777777" w:rsidR="00B47CC0" w:rsidRDefault="00B47CC0" w:rsidP="00B47CC0">
            <w:r>
              <w:t>Appareil :</w:t>
            </w:r>
          </w:p>
        </w:tc>
        <w:tc>
          <w:tcPr>
            <w:tcW w:w="3261" w:type="dxa"/>
            <w:tcBorders>
              <w:top w:val="single" w:sz="4" w:space="0" w:color="auto"/>
              <w:left w:val="single" w:sz="4" w:space="0" w:color="auto"/>
              <w:bottom w:val="single" w:sz="4" w:space="0" w:color="auto"/>
              <w:right w:val="single" w:sz="4" w:space="0" w:color="auto"/>
            </w:tcBorders>
          </w:tcPr>
          <w:p w14:paraId="13555CDE" w14:textId="77777777" w:rsidR="00B47CC0" w:rsidRDefault="00B47CC0" w:rsidP="00B47CC0"/>
        </w:tc>
      </w:tr>
    </w:tbl>
    <w:p w14:paraId="25F8D79E" w14:textId="77777777" w:rsidR="00B47CC0" w:rsidRDefault="00B47CC0" w:rsidP="00B47CC0">
      <w:pPr>
        <w:spacing w:after="0"/>
        <w:rPr>
          <w:rFonts w:eastAsia="Times New Roman"/>
          <w:sz w:val="22"/>
        </w:rPr>
      </w:pPr>
    </w:p>
    <w:p w14:paraId="56749E31" w14:textId="77777777" w:rsidR="00B47CC0" w:rsidRDefault="00B47CC0" w:rsidP="00416307">
      <w:pPr>
        <w:pStyle w:val="Annotationimportante"/>
        <w:numPr>
          <w:ilvl w:val="0"/>
          <w:numId w:val="5"/>
        </w:numPr>
      </w:pPr>
      <w:r>
        <w:t>ATTENTION : Phase de contrôle sous tension. (L’ouvrage est déconsigné par le BC ou le BR). Utiliser les EPI adaptés à l’opération de mesurage.</w:t>
      </w:r>
    </w:p>
    <w:p w14:paraId="52E596D1" w14:textId="77777777" w:rsidR="00B47CC0" w:rsidRDefault="00B47CC0" w:rsidP="00B47CC0">
      <w:pPr>
        <w:spacing w:after="0"/>
        <w:rPr>
          <w:sz w:val="22"/>
        </w:rPr>
      </w:pPr>
    </w:p>
    <w:tbl>
      <w:tblPr>
        <w:tblStyle w:val="Grilledutableau"/>
        <w:tblW w:w="9885" w:type="dxa"/>
        <w:jc w:val="center"/>
        <w:tblLayout w:type="fixed"/>
        <w:tblLook w:val="04A0" w:firstRow="1" w:lastRow="0" w:firstColumn="1" w:lastColumn="0" w:noHBand="0" w:noVBand="1"/>
      </w:tblPr>
      <w:tblGrid>
        <w:gridCol w:w="2702"/>
        <w:gridCol w:w="3073"/>
        <w:gridCol w:w="2551"/>
        <w:gridCol w:w="425"/>
        <w:gridCol w:w="567"/>
        <w:gridCol w:w="567"/>
      </w:tblGrid>
      <w:tr w:rsidR="00B47CC0" w14:paraId="076223D9" w14:textId="77777777" w:rsidTr="00B47CC0">
        <w:trPr>
          <w:jc w:val="center"/>
        </w:trPr>
        <w:tc>
          <w:tcPr>
            <w:tcW w:w="9889" w:type="dxa"/>
            <w:gridSpan w:val="6"/>
            <w:tcBorders>
              <w:top w:val="single" w:sz="4" w:space="0" w:color="auto"/>
              <w:left w:val="single" w:sz="4" w:space="0" w:color="auto"/>
              <w:bottom w:val="single" w:sz="4" w:space="0" w:color="auto"/>
              <w:right w:val="single" w:sz="4" w:space="0" w:color="auto"/>
            </w:tcBorders>
            <w:shd w:val="clear" w:color="auto" w:fill="E6E6E6"/>
            <w:hideMark/>
          </w:tcPr>
          <w:p w14:paraId="4CD7A1AC" w14:textId="77777777" w:rsidR="00B47CC0" w:rsidRDefault="00B47CC0" w:rsidP="00B47CC0">
            <w:pPr>
              <w:jc w:val="center"/>
              <w:rPr>
                <w:sz w:val="16"/>
                <w:szCs w:val="16"/>
              </w:rPr>
            </w:pPr>
            <w:r>
              <w:rPr>
                <w:b/>
                <w:sz w:val="32"/>
                <w:szCs w:val="32"/>
              </w:rPr>
              <w:t>CONTROLES ELECTRIQUES SOUS TENSION</w:t>
            </w:r>
          </w:p>
        </w:tc>
      </w:tr>
      <w:tr w:rsidR="00B47CC0" w14:paraId="32DFD66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shd w:val="clear" w:color="auto" w:fill="E6E6E6"/>
            <w:hideMark/>
          </w:tcPr>
          <w:p w14:paraId="5B05DF92" w14:textId="77777777" w:rsidR="00B47CC0" w:rsidRDefault="00B47CC0" w:rsidP="00B47CC0">
            <w:pPr>
              <w:jc w:val="center"/>
              <w:rPr>
                <w:szCs w:val="24"/>
              </w:rPr>
            </w:pPr>
            <w:r>
              <w:t>Type de contrôle</w:t>
            </w:r>
          </w:p>
        </w:tc>
        <w:tc>
          <w:tcPr>
            <w:tcW w:w="3074" w:type="dxa"/>
            <w:tcBorders>
              <w:top w:val="single" w:sz="4" w:space="0" w:color="auto"/>
              <w:left w:val="single" w:sz="4" w:space="0" w:color="auto"/>
              <w:bottom w:val="single" w:sz="4" w:space="0" w:color="auto"/>
              <w:right w:val="single" w:sz="4" w:space="0" w:color="auto"/>
            </w:tcBorders>
            <w:shd w:val="clear" w:color="auto" w:fill="E6E6E6"/>
            <w:hideMark/>
          </w:tcPr>
          <w:p w14:paraId="0B5ED688" w14:textId="77777777" w:rsidR="00B47CC0" w:rsidRDefault="00B47CC0" w:rsidP="00B47CC0">
            <w:pPr>
              <w:jc w:val="center"/>
            </w:pPr>
            <w:r>
              <w:t>Contrôle en situation</w:t>
            </w:r>
          </w:p>
        </w:tc>
        <w:tc>
          <w:tcPr>
            <w:tcW w:w="2552" w:type="dxa"/>
            <w:tcBorders>
              <w:top w:val="single" w:sz="4" w:space="0" w:color="auto"/>
              <w:left w:val="single" w:sz="4" w:space="0" w:color="auto"/>
              <w:bottom w:val="single" w:sz="4" w:space="0" w:color="auto"/>
              <w:right w:val="single" w:sz="4" w:space="0" w:color="auto"/>
            </w:tcBorders>
            <w:shd w:val="clear" w:color="auto" w:fill="E6E6E6"/>
            <w:hideMark/>
          </w:tcPr>
          <w:p w14:paraId="5058E7DC" w14:textId="77777777" w:rsidR="00B47CC0" w:rsidRDefault="00B47CC0" w:rsidP="00B47CC0">
            <w:pPr>
              <w:jc w:val="center"/>
            </w:pPr>
            <w:r>
              <w:t>Défaut constaté ou valeur mesurée.</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7DC3D58F" w14:textId="77777777" w:rsidR="00B47CC0" w:rsidRDefault="00B47CC0" w:rsidP="00B47CC0">
            <w:pPr>
              <w:jc w:val="cente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CE4CBB4" w14:textId="77777777" w:rsidR="00B47CC0" w:rsidRDefault="00B47CC0" w:rsidP="00B47CC0">
            <w:pPr>
              <w:jc w:val="cente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067A2DD" w14:textId="77777777" w:rsidR="00B47CC0" w:rsidRDefault="00B47CC0" w:rsidP="00B47CC0">
            <w:pPr>
              <w:jc w:val="center"/>
              <w:rPr>
                <w:sz w:val="16"/>
                <w:szCs w:val="16"/>
              </w:rPr>
            </w:pPr>
            <w:r>
              <w:rPr>
                <w:sz w:val="16"/>
                <w:szCs w:val="16"/>
              </w:rPr>
              <w:t>SO*</w:t>
            </w:r>
          </w:p>
        </w:tc>
      </w:tr>
      <w:tr w:rsidR="00B47CC0" w14:paraId="02F7E331"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5030BFED" w14:textId="77777777" w:rsidR="00B47CC0" w:rsidRDefault="00B47CC0" w:rsidP="00B47CC0">
            <w:pPr>
              <w:rPr>
                <w:szCs w:val="20"/>
              </w:rPr>
            </w:pPr>
            <w:r>
              <w:rPr>
                <w:szCs w:val="20"/>
              </w:rPr>
              <w:t>Contrôle de la tension réseaux d’alimentation générale de l’armoire S17 (bornes avals de l’AGCP ou DB).</w:t>
            </w:r>
          </w:p>
        </w:tc>
        <w:tc>
          <w:tcPr>
            <w:tcW w:w="3074" w:type="dxa"/>
            <w:tcBorders>
              <w:top w:val="single" w:sz="4" w:space="0" w:color="auto"/>
              <w:left w:val="single" w:sz="4" w:space="0" w:color="auto"/>
              <w:bottom w:val="single" w:sz="4" w:space="0" w:color="auto"/>
              <w:right w:val="single" w:sz="4" w:space="0" w:color="auto"/>
            </w:tcBorders>
          </w:tcPr>
          <w:p w14:paraId="793FBBC3" w14:textId="77777777" w:rsidR="00B47CC0" w:rsidRDefault="00B47CC0" w:rsidP="00B47CC0">
            <w:pPr>
              <w:rPr>
                <w:szCs w:val="20"/>
              </w:rPr>
            </w:pPr>
          </w:p>
          <w:p w14:paraId="1D1331C9" w14:textId="77777777" w:rsidR="00B47CC0" w:rsidRDefault="00B47CC0" w:rsidP="00B47CC0">
            <w:pPr>
              <w:rPr>
                <w:szCs w:val="20"/>
              </w:rPr>
            </w:pPr>
            <w:r>
              <w:rPr>
                <w:szCs w:val="20"/>
              </w:rPr>
              <w:t>Appareil : ………………………</w:t>
            </w:r>
          </w:p>
          <w:p w14:paraId="0469AEEF" w14:textId="77777777" w:rsidR="00B47CC0" w:rsidRDefault="00B47CC0" w:rsidP="00B47CC0">
            <w:pPr>
              <w:rPr>
                <w:szCs w:val="20"/>
              </w:rPr>
            </w:pPr>
            <w:r>
              <w:rPr>
                <w:szCs w:val="20"/>
              </w:rPr>
              <w:t xml:space="preserve">Condition : </w:t>
            </w:r>
          </w:p>
          <w:p w14:paraId="6568C22A" w14:textId="77777777" w:rsidR="00B47CC0" w:rsidRDefault="00B47CC0" w:rsidP="00B47CC0">
            <w:pPr>
              <w:rPr>
                <w:szCs w:val="20"/>
              </w:rPr>
            </w:pPr>
            <w:r>
              <w:rPr>
                <w:szCs w:val="20"/>
              </w:rPr>
              <w:t>U = 230V  (+ ou – 10%)</w:t>
            </w:r>
          </w:p>
        </w:tc>
        <w:tc>
          <w:tcPr>
            <w:tcW w:w="2552" w:type="dxa"/>
            <w:tcBorders>
              <w:top w:val="single" w:sz="4" w:space="0" w:color="auto"/>
              <w:left w:val="single" w:sz="4" w:space="0" w:color="auto"/>
              <w:bottom w:val="single" w:sz="4" w:space="0" w:color="auto"/>
              <w:right w:val="single" w:sz="4" w:space="0" w:color="auto"/>
            </w:tcBorders>
          </w:tcPr>
          <w:p w14:paraId="7EEDC010" w14:textId="77777777" w:rsidR="00B47CC0" w:rsidRDefault="00B47CC0" w:rsidP="00B47CC0">
            <w:pPr>
              <w:rPr>
                <w:szCs w:val="20"/>
              </w:rPr>
            </w:pPr>
          </w:p>
          <w:p w14:paraId="01EE1ADB" w14:textId="77777777" w:rsidR="00B47CC0" w:rsidRDefault="00B47CC0" w:rsidP="00B47CC0">
            <w:pPr>
              <w:rPr>
                <w:rFonts w:ascii="Cambria" w:hAnsi="Cambria"/>
                <w:szCs w:val="20"/>
              </w:rPr>
            </w:pPr>
            <w:r>
              <w:rPr>
                <w:szCs w:val="20"/>
              </w:rPr>
              <w:t>Mesure Uc =……...</w:t>
            </w:r>
            <w:r>
              <w:rPr>
                <w:rFonts w:ascii="Cambria" w:hAnsi="Cambria"/>
                <w:szCs w:val="20"/>
              </w:rPr>
              <w:t>Volts</w:t>
            </w:r>
          </w:p>
          <w:p w14:paraId="2688EC8C"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6DE7780C" w14:textId="77777777" w:rsidR="00B47CC0" w:rsidRDefault="00B47CC0" w:rsidP="00B47CC0">
            <w:pPr>
              <w:rPr>
                <w:rFonts w:ascii="MS Gothic" w:eastAsia="MS Gothic"/>
                <w:szCs w:val="20"/>
              </w:rPr>
            </w:pPr>
          </w:p>
          <w:p w14:paraId="63F55640"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55FAB2AF" w14:textId="77777777" w:rsidR="00B47CC0" w:rsidRDefault="00B47CC0" w:rsidP="00B47CC0">
            <w:pPr>
              <w:rPr>
                <w:rFonts w:ascii="MS Gothic" w:eastAsia="MS Gothic"/>
                <w:szCs w:val="20"/>
              </w:rPr>
            </w:pPr>
          </w:p>
          <w:p w14:paraId="0DA5D0D3"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D48DBB0" w14:textId="77777777" w:rsidR="00B47CC0" w:rsidRDefault="00B47CC0" w:rsidP="00B47CC0">
            <w:pPr>
              <w:rPr>
                <w:rFonts w:ascii="MS Gothic" w:eastAsia="MS Gothic"/>
                <w:szCs w:val="20"/>
              </w:rPr>
            </w:pPr>
          </w:p>
          <w:p w14:paraId="5F20A8C8" w14:textId="77777777" w:rsidR="00B47CC0" w:rsidRDefault="00B47CC0" w:rsidP="00B47CC0">
            <w:pPr>
              <w:rPr>
                <w:rFonts w:eastAsia="Times New Roman"/>
                <w:szCs w:val="20"/>
              </w:rPr>
            </w:pPr>
            <w:r>
              <w:rPr>
                <w:rFonts w:ascii="MS Gothic" w:eastAsia="MS Gothic" w:hint="eastAsia"/>
                <w:szCs w:val="20"/>
              </w:rPr>
              <w:t>☐</w:t>
            </w:r>
          </w:p>
        </w:tc>
      </w:tr>
      <w:tr w:rsidR="00B47CC0" w14:paraId="7E44887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7AD37CCE" w14:textId="77777777" w:rsidR="00B47CC0" w:rsidRDefault="00B47CC0" w:rsidP="00B47CC0">
            <w:pPr>
              <w:rPr>
                <w:szCs w:val="20"/>
              </w:rPr>
            </w:pPr>
            <w:r>
              <w:rPr>
                <w:szCs w:val="20"/>
              </w:rPr>
              <w:t>Contrôle d’impédance de boucle (mesure approchée, par excès de la résistance de la prise de terre en régime TT).</w:t>
            </w:r>
          </w:p>
        </w:tc>
        <w:tc>
          <w:tcPr>
            <w:tcW w:w="3074" w:type="dxa"/>
            <w:tcBorders>
              <w:top w:val="single" w:sz="4" w:space="0" w:color="auto"/>
              <w:left w:val="single" w:sz="4" w:space="0" w:color="auto"/>
              <w:bottom w:val="single" w:sz="4" w:space="0" w:color="auto"/>
              <w:right w:val="single" w:sz="4" w:space="0" w:color="auto"/>
            </w:tcBorders>
          </w:tcPr>
          <w:p w14:paraId="1E67D8E9" w14:textId="77777777" w:rsidR="00B47CC0" w:rsidRDefault="00B47CC0" w:rsidP="00B47CC0">
            <w:pPr>
              <w:rPr>
                <w:szCs w:val="20"/>
              </w:rPr>
            </w:pPr>
          </w:p>
          <w:p w14:paraId="10F9269C" w14:textId="77777777" w:rsidR="00B47CC0" w:rsidRDefault="00B47CC0" w:rsidP="00B47CC0">
            <w:pPr>
              <w:rPr>
                <w:szCs w:val="20"/>
              </w:rPr>
            </w:pPr>
            <w:r>
              <w:rPr>
                <w:szCs w:val="20"/>
              </w:rPr>
              <w:t>Appareil : ………………………</w:t>
            </w:r>
          </w:p>
          <w:p w14:paraId="414AD87B" w14:textId="77777777" w:rsidR="00B47CC0" w:rsidRDefault="00B47CC0" w:rsidP="00B47CC0">
            <w:pPr>
              <w:rPr>
                <w:szCs w:val="20"/>
              </w:rPr>
            </w:pPr>
            <w:r>
              <w:rPr>
                <w:szCs w:val="20"/>
              </w:rPr>
              <w:t>Condition : R&lt;100</w:t>
            </w:r>
            <w:r>
              <w:rPr>
                <w:rFonts w:ascii="Cambria" w:hAnsi="Cambria"/>
                <w:szCs w:val="20"/>
              </w:rPr>
              <w:t xml:space="preserve"> Ω (TT)</w:t>
            </w:r>
          </w:p>
          <w:p w14:paraId="6F5FCE28" w14:textId="77777777" w:rsidR="00B47CC0" w:rsidRDefault="00B47CC0" w:rsidP="00B47CC0">
            <w:pPr>
              <w:rPr>
                <w:szCs w:val="20"/>
              </w:rPr>
            </w:pPr>
          </w:p>
        </w:tc>
        <w:tc>
          <w:tcPr>
            <w:tcW w:w="2552" w:type="dxa"/>
            <w:tcBorders>
              <w:top w:val="single" w:sz="4" w:space="0" w:color="auto"/>
              <w:left w:val="single" w:sz="4" w:space="0" w:color="auto"/>
              <w:bottom w:val="single" w:sz="4" w:space="0" w:color="auto"/>
              <w:right w:val="single" w:sz="4" w:space="0" w:color="auto"/>
            </w:tcBorders>
          </w:tcPr>
          <w:p w14:paraId="4974CED0" w14:textId="77777777" w:rsidR="00B47CC0" w:rsidRDefault="00B47CC0" w:rsidP="00B47CC0">
            <w:pPr>
              <w:rPr>
                <w:szCs w:val="20"/>
              </w:rPr>
            </w:pPr>
          </w:p>
          <w:p w14:paraId="212EEC30" w14:textId="77777777" w:rsidR="00B47CC0" w:rsidRDefault="00B47CC0" w:rsidP="00B47CC0">
            <w:pPr>
              <w:rPr>
                <w:rFonts w:ascii="Cambria" w:hAnsi="Cambria"/>
                <w:szCs w:val="20"/>
              </w:rPr>
            </w:pPr>
            <w:r>
              <w:rPr>
                <w:szCs w:val="20"/>
              </w:rPr>
              <w:t>Mesure R =…….</w:t>
            </w:r>
            <w:r>
              <w:rPr>
                <w:rFonts w:ascii="Cambria" w:hAnsi="Cambria"/>
                <w:szCs w:val="20"/>
              </w:rPr>
              <w:t>Ω</w:t>
            </w:r>
          </w:p>
          <w:p w14:paraId="2027B320" w14:textId="77777777" w:rsidR="00B47CC0" w:rsidRDefault="00B47CC0" w:rsidP="00B47CC0">
            <w:pPr>
              <w:rPr>
                <w:rFonts w:ascii="Cambria" w:hAnsi="Cambria"/>
                <w:szCs w:val="20"/>
              </w:rPr>
            </w:pPr>
          </w:p>
          <w:p w14:paraId="2E0F8341" w14:textId="77777777" w:rsidR="00B47CC0" w:rsidRDefault="00B47CC0" w:rsidP="00B47CC0">
            <w:pPr>
              <w:rPr>
                <w:szCs w:val="20"/>
              </w:rPr>
            </w:pPr>
            <w:r>
              <w:rPr>
                <w:rFonts w:ascii="Cambria" w:hAnsi="Cambria"/>
                <w:szCs w:val="20"/>
              </w:rPr>
              <w:t>Ik = ………… A</w:t>
            </w:r>
          </w:p>
        </w:tc>
        <w:tc>
          <w:tcPr>
            <w:tcW w:w="425" w:type="dxa"/>
            <w:tcBorders>
              <w:top w:val="single" w:sz="4" w:space="0" w:color="auto"/>
              <w:left w:val="single" w:sz="4" w:space="0" w:color="auto"/>
              <w:bottom w:val="single" w:sz="4" w:space="0" w:color="auto"/>
              <w:right w:val="single" w:sz="4" w:space="0" w:color="auto"/>
            </w:tcBorders>
          </w:tcPr>
          <w:p w14:paraId="242B2A09" w14:textId="77777777" w:rsidR="00B47CC0" w:rsidRDefault="00B47CC0" w:rsidP="00B47CC0">
            <w:pPr>
              <w:rPr>
                <w:rFonts w:ascii="MS Gothic" w:eastAsia="MS Gothic"/>
                <w:szCs w:val="20"/>
              </w:rPr>
            </w:pPr>
          </w:p>
          <w:p w14:paraId="26F8517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1F594268" w14:textId="77777777" w:rsidR="00B47CC0" w:rsidRDefault="00B47CC0" w:rsidP="00B47CC0">
            <w:pPr>
              <w:rPr>
                <w:rFonts w:ascii="MS Gothic" w:eastAsia="MS Gothic"/>
                <w:szCs w:val="20"/>
              </w:rPr>
            </w:pPr>
          </w:p>
          <w:p w14:paraId="3E5547E7"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68B444A1" w14:textId="77777777" w:rsidR="00B47CC0" w:rsidRDefault="00B47CC0" w:rsidP="00B47CC0">
            <w:pPr>
              <w:rPr>
                <w:rFonts w:ascii="MS Gothic" w:eastAsia="MS Gothic"/>
                <w:szCs w:val="20"/>
              </w:rPr>
            </w:pPr>
          </w:p>
          <w:p w14:paraId="66B9BAEA" w14:textId="77777777" w:rsidR="00B47CC0" w:rsidRDefault="00B47CC0" w:rsidP="00B47CC0">
            <w:pPr>
              <w:rPr>
                <w:rFonts w:eastAsia="Times New Roman"/>
                <w:szCs w:val="20"/>
              </w:rPr>
            </w:pPr>
            <w:r>
              <w:rPr>
                <w:rFonts w:ascii="MS Gothic" w:eastAsia="MS Gothic" w:hint="eastAsia"/>
                <w:szCs w:val="20"/>
              </w:rPr>
              <w:t>☐</w:t>
            </w:r>
          </w:p>
        </w:tc>
      </w:tr>
      <w:tr w:rsidR="00B47CC0" w14:paraId="61E50DFF"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633EE76" w14:textId="77777777" w:rsidR="00B47CC0" w:rsidRDefault="00B47CC0" w:rsidP="00B47CC0">
            <w:pPr>
              <w:rPr>
                <w:szCs w:val="20"/>
              </w:rPr>
            </w:pPr>
            <w:r>
              <w:rPr>
                <w:szCs w:val="20"/>
              </w:rPr>
              <w:t>Contrôle de la continuité des conducteurs de protection (armoire et candélabres).</w:t>
            </w:r>
          </w:p>
        </w:tc>
        <w:tc>
          <w:tcPr>
            <w:tcW w:w="3074" w:type="dxa"/>
            <w:tcBorders>
              <w:top w:val="single" w:sz="4" w:space="0" w:color="auto"/>
              <w:left w:val="single" w:sz="4" w:space="0" w:color="auto"/>
              <w:bottom w:val="single" w:sz="4" w:space="0" w:color="auto"/>
              <w:right w:val="single" w:sz="4" w:space="0" w:color="auto"/>
            </w:tcBorders>
          </w:tcPr>
          <w:p w14:paraId="314FE562" w14:textId="77777777" w:rsidR="00B47CC0" w:rsidRDefault="00B47CC0" w:rsidP="00B47CC0">
            <w:pPr>
              <w:rPr>
                <w:szCs w:val="20"/>
              </w:rPr>
            </w:pPr>
          </w:p>
          <w:p w14:paraId="611FA323" w14:textId="77777777" w:rsidR="00B47CC0" w:rsidRDefault="00B47CC0" w:rsidP="00B47CC0">
            <w:pPr>
              <w:rPr>
                <w:szCs w:val="20"/>
              </w:rPr>
            </w:pPr>
            <w:r>
              <w:rPr>
                <w:szCs w:val="20"/>
              </w:rPr>
              <w:t xml:space="preserve">Appareil : </w:t>
            </w:r>
          </w:p>
          <w:p w14:paraId="15C25AF2" w14:textId="77777777" w:rsidR="00B47CC0" w:rsidRDefault="00B47CC0" w:rsidP="00B47CC0">
            <w:pPr>
              <w:rPr>
                <w:szCs w:val="20"/>
              </w:rPr>
            </w:pPr>
            <w:r>
              <w:rPr>
                <w:szCs w:val="20"/>
              </w:rPr>
              <w:t>Condition :  R &lt; 2</w:t>
            </w:r>
            <w:r>
              <w:rPr>
                <w:rFonts w:ascii="Cambria" w:hAnsi="Cambria"/>
                <w:szCs w:val="20"/>
              </w:rPr>
              <w:t xml:space="preserve"> Ω</w:t>
            </w:r>
          </w:p>
        </w:tc>
        <w:tc>
          <w:tcPr>
            <w:tcW w:w="2552" w:type="dxa"/>
            <w:tcBorders>
              <w:top w:val="single" w:sz="4" w:space="0" w:color="auto"/>
              <w:left w:val="single" w:sz="4" w:space="0" w:color="auto"/>
              <w:bottom w:val="single" w:sz="4" w:space="0" w:color="auto"/>
              <w:right w:val="single" w:sz="4" w:space="0" w:color="auto"/>
            </w:tcBorders>
          </w:tcPr>
          <w:p w14:paraId="5C27B899"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7AE1B8BE" w14:textId="77777777" w:rsidR="00B47CC0" w:rsidRDefault="00B47CC0" w:rsidP="00B47CC0">
            <w:pPr>
              <w:rPr>
                <w:rFonts w:ascii="MS Gothic" w:eastAsia="MS Gothic"/>
                <w:szCs w:val="20"/>
              </w:rPr>
            </w:pPr>
          </w:p>
          <w:p w14:paraId="4079583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0A3943B8" w14:textId="77777777" w:rsidR="00B47CC0" w:rsidRDefault="00B47CC0" w:rsidP="00B47CC0">
            <w:pPr>
              <w:rPr>
                <w:rFonts w:ascii="MS Gothic" w:eastAsia="MS Gothic"/>
                <w:szCs w:val="20"/>
              </w:rPr>
            </w:pPr>
          </w:p>
          <w:p w14:paraId="51E79D3E"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3D884497" w14:textId="77777777" w:rsidR="00B47CC0" w:rsidRDefault="00B47CC0" w:rsidP="00B47CC0">
            <w:pPr>
              <w:rPr>
                <w:rFonts w:ascii="MS Gothic" w:eastAsia="MS Gothic"/>
                <w:szCs w:val="20"/>
              </w:rPr>
            </w:pPr>
          </w:p>
          <w:p w14:paraId="2FBC325E" w14:textId="77777777" w:rsidR="00B47CC0" w:rsidRDefault="00B47CC0" w:rsidP="00B47CC0">
            <w:pPr>
              <w:rPr>
                <w:rFonts w:eastAsia="Times New Roman"/>
                <w:szCs w:val="20"/>
              </w:rPr>
            </w:pPr>
            <w:r>
              <w:rPr>
                <w:rFonts w:ascii="MS Gothic" w:eastAsia="MS Gothic" w:hint="eastAsia"/>
                <w:szCs w:val="20"/>
              </w:rPr>
              <w:t>☐</w:t>
            </w:r>
          </w:p>
        </w:tc>
      </w:tr>
      <w:tr w:rsidR="00B47CC0" w14:paraId="104A4884"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B56E547" w14:textId="77777777" w:rsidR="00B47CC0" w:rsidRDefault="00B47CC0" w:rsidP="00B47CC0">
            <w:pPr>
              <w:rPr>
                <w:szCs w:val="20"/>
              </w:rPr>
            </w:pPr>
            <w:r>
              <w:rPr>
                <w:szCs w:val="20"/>
              </w:rPr>
              <w:t>Contrôle du dispositif différentiels haute sensibilité 30 mA « Q6 »</w:t>
            </w:r>
          </w:p>
        </w:tc>
        <w:tc>
          <w:tcPr>
            <w:tcW w:w="3074" w:type="dxa"/>
            <w:tcBorders>
              <w:top w:val="single" w:sz="4" w:space="0" w:color="auto"/>
              <w:left w:val="single" w:sz="4" w:space="0" w:color="auto"/>
              <w:bottom w:val="single" w:sz="4" w:space="0" w:color="auto"/>
              <w:right w:val="single" w:sz="4" w:space="0" w:color="auto"/>
            </w:tcBorders>
            <w:hideMark/>
          </w:tcPr>
          <w:p w14:paraId="3FA68F03" w14:textId="77777777" w:rsidR="00B47CC0" w:rsidRDefault="00B47CC0" w:rsidP="00B47CC0">
            <w:pPr>
              <w:rPr>
                <w:szCs w:val="20"/>
              </w:rPr>
            </w:pPr>
            <w:r>
              <w:rPr>
                <w:szCs w:val="20"/>
              </w:rPr>
              <w:t xml:space="preserve">Appareil : </w:t>
            </w:r>
          </w:p>
          <w:p w14:paraId="73C94519" w14:textId="77777777" w:rsidR="00B47CC0" w:rsidRDefault="00B47CC0" w:rsidP="00B47CC0">
            <w:pPr>
              <w:rPr>
                <w:szCs w:val="20"/>
              </w:rPr>
            </w:pPr>
            <w:r>
              <w:rPr>
                <w:szCs w:val="20"/>
              </w:rPr>
              <w:t>Conditions : 15 mA&lt;I</w:t>
            </w:r>
            <w:r>
              <w:rPr>
                <w:rFonts w:ascii="Cambria" w:hAnsi="Cambria"/>
                <w:szCs w:val="20"/>
              </w:rPr>
              <w:t>Δ</w:t>
            </w:r>
            <w:r>
              <w:rPr>
                <w:szCs w:val="20"/>
              </w:rPr>
              <w:t>n&lt;30mA</w:t>
            </w:r>
          </w:p>
          <w:p w14:paraId="0B6CB636" w14:textId="77777777" w:rsidR="00B47CC0" w:rsidRDefault="00B47CC0" w:rsidP="00B47CC0">
            <w:pPr>
              <w:rPr>
                <w:szCs w:val="20"/>
              </w:rPr>
            </w:pPr>
            <w:r>
              <w:rPr>
                <w:szCs w:val="20"/>
              </w:rPr>
              <w:t xml:space="preserve">Et  </w:t>
            </w:r>
            <w:r>
              <w:rPr>
                <w:rFonts w:ascii="Cambria" w:hAnsi="Cambria"/>
                <w:szCs w:val="20"/>
              </w:rPr>
              <w:t>Δ</w:t>
            </w:r>
            <w:r>
              <w:rPr>
                <w:szCs w:val="20"/>
              </w:rPr>
              <w:t>t &lt; 0,2s en TT et 0,4s en TN</w:t>
            </w:r>
          </w:p>
        </w:tc>
        <w:tc>
          <w:tcPr>
            <w:tcW w:w="2552" w:type="dxa"/>
            <w:tcBorders>
              <w:top w:val="single" w:sz="4" w:space="0" w:color="auto"/>
              <w:left w:val="single" w:sz="4" w:space="0" w:color="auto"/>
              <w:bottom w:val="single" w:sz="4" w:space="0" w:color="auto"/>
              <w:right w:val="single" w:sz="4" w:space="0" w:color="auto"/>
            </w:tcBorders>
            <w:hideMark/>
          </w:tcPr>
          <w:p w14:paraId="6496FF45" w14:textId="77777777" w:rsidR="00B47CC0" w:rsidRDefault="00B47CC0" w:rsidP="00B47CC0">
            <w:pPr>
              <w:rPr>
                <w:rFonts w:ascii="Cambria" w:hAnsi="Cambria"/>
                <w:szCs w:val="20"/>
              </w:rPr>
            </w:pPr>
            <w:r>
              <w:rPr>
                <w:rFonts w:ascii="Cambria" w:hAnsi="Cambria"/>
                <w:szCs w:val="20"/>
              </w:rPr>
              <w:t xml:space="preserve">ΔI =             et  Δt = </w:t>
            </w:r>
          </w:p>
        </w:tc>
        <w:tc>
          <w:tcPr>
            <w:tcW w:w="425" w:type="dxa"/>
            <w:tcBorders>
              <w:top w:val="single" w:sz="4" w:space="0" w:color="auto"/>
              <w:left w:val="single" w:sz="4" w:space="0" w:color="auto"/>
              <w:bottom w:val="single" w:sz="4" w:space="0" w:color="auto"/>
              <w:right w:val="single" w:sz="4" w:space="0" w:color="auto"/>
            </w:tcBorders>
            <w:hideMark/>
          </w:tcPr>
          <w:p w14:paraId="0FCBE91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BAB85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23F4517" w14:textId="77777777" w:rsidR="00B47CC0" w:rsidRDefault="00B47CC0" w:rsidP="00B47CC0">
            <w:pPr>
              <w:rPr>
                <w:szCs w:val="20"/>
              </w:rPr>
            </w:pPr>
            <w:r>
              <w:rPr>
                <w:rFonts w:ascii="MS Gothic" w:eastAsia="MS Gothic" w:hint="eastAsia"/>
                <w:szCs w:val="20"/>
              </w:rPr>
              <w:t>☐</w:t>
            </w:r>
          </w:p>
        </w:tc>
      </w:tr>
    </w:tbl>
    <w:p w14:paraId="0CCCBC89" w14:textId="77777777" w:rsidR="00B47CC0" w:rsidRDefault="00B47CC0" w:rsidP="00B47CC0">
      <w:pPr>
        <w:spacing w:after="0"/>
        <w:rPr>
          <w:rFonts w:eastAsia="Times New Roman"/>
          <w:szCs w:val="24"/>
        </w:rPr>
      </w:pPr>
    </w:p>
    <w:bookmarkEnd w:id="34"/>
    <w:p w14:paraId="25697950" w14:textId="1C93A185" w:rsidR="00B47CC0" w:rsidRDefault="00B47CC0" w:rsidP="00B47CC0">
      <w:pPr>
        <w:spacing w:after="0"/>
      </w:pPr>
      <w:r>
        <w:rPr>
          <w:noProof/>
        </w:rPr>
        <mc:AlternateContent>
          <mc:Choice Requires="wps">
            <w:drawing>
              <wp:anchor distT="0" distB="0" distL="114300" distR="114300" simplePos="0" relativeHeight="251682816" behindDoc="0" locked="0" layoutInCell="1" allowOverlap="1" wp14:anchorId="7E48AF47" wp14:editId="53E1E824">
                <wp:simplePos x="0" y="0"/>
                <wp:positionH relativeFrom="column">
                  <wp:posOffset>3549015</wp:posOffset>
                </wp:positionH>
                <wp:positionV relativeFrom="paragraph">
                  <wp:posOffset>311150</wp:posOffset>
                </wp:positionV>
                <wp:extent cx="3417570" cy="1022985"/>
                <wp:effectExtent l="0" t="0" r="0" b="5715"/>
                <wp:wrapNone/>
                <wp:docPr id="300" name="Zone de texte 300"/>
                <wp:cNvGraphicFramePr/>
                <a:graphic xmlns:a="http://schemas.openxmlformats.org/drawingml/2006/main">
                  <a:graphicData uri="http://schemas.microsoft.com/office/word/2010/wordprocessingShape">
                    <wps:wsp>
                      <wps:cNvSpPr txBox="1"/>
                      <wps:spPr>
                        <a:xfrm>
                          <a:off x="0" y="0"/>
                          <a:ext cx="3417570" cy="1022985"/>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8AF47" id="_x0000_t202" coordsize="21600,21600" o:spt="202" path="m,l,21600r21600,l21600,xe">
                <v:stroke joinstyle="miter"/>
                <v:path gradientshapeok="t" o:connecttype="rect"/>
              </v:shapetype>
              <v:shape id="Zone de texte 300" o:spid="_x0000_s1034" type="#_x0000_t202" style="position:absolute;left:0;text-align:left;margin-left:279.45pt;margin-top:24.5pt;width:269.1pt;height:80.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5P9TAIAAIoEAAAOAAAAZHJzL2Uyb0RvYy54bWysVMtu2zAQvBfoPxC8N5JfeRiWA9eBiwJB&#13;&#10;EiApAvRGU5QtgOKyJG3J/foOKTtJ056KXqgldzncndnV7LprNNsr52syBR+c5ZwpI6mszabg355W&#13;&#10;ny4580GYUmgyquAH5fn1/OOHWWunakhb0qVyDCDGT1tb8G0IdpplXm5VI/wZWWXgrMg1ImDrNlnp&#13;&#10;RAv0RmfDPD/PWnKldSSV9zi96Z18nvCrSslwX1VeBaYLjtxCWl1a13HN5jMx3Thht7U8piH+IYtG&#13;&#10;1AaPvkDdiCDYztV/QDW1dOSpCmeSmoyqqpYq1YBqBvm7ah63wqpUC8jx9oUm//9g5d3+wbG6LPgo&#13;&#10;Bz9GNBDpO6RipWJBdUGx6ABNrfVTRD9axIfuM3WQ+3TucRir7yrXxC/qYvAD8PBCMrCYxOFoPLiY&#13;&#10;XMAl4Rvkw+HV5STiZK/XrfPhi6KGRaPgDiomcsX+1oc+9BQSX/Ok63JVa502sXPUUju2F9Bch5Qk&#13;&#10;wH+L0oa1BT8fTfIEbChe75G1QS6x2L6oaIVu3SWOxqeC11QewIOjvqG8lasaud4KHx6EQwehPkxF&#13;&#10;uMdSacJbdLQ425L7+bfzGA9h4eWsRUcW3P/YCac4018NJL8ajMeADWkznlwMsXFvPeu3HrNrlgQC&#13;&#10;Bpg/K5MZ44M+mZWj5hnDs4ivwiWMxNsFDydzGfo5wfBJtVikIDStFeHWPFoZoSPhUYmn7lk4e5Qr&#13;&#10;ds0dnXpXTN+p1sfGm4YWu0BVnSSNPPesHulHw6emOA5nnKi3+xT1+guZ/wIAAP//AwBQSwMEFAAG&#13;&#10;AAgAAAAhAEILJAHnAAAAEAEAAA8AAABkcnMvZG93bnJldi54bWxMj81OwzAQhO9IvIO1SFxQa6cl&#13;&#10;tEmzqRC/EjeaAuLmxiaJiO0odpPw9mxPcFlptTOz82XbybRs0L1vnEWI5gKYtqVTja0Q9sXjbA3M&#13;&#10;B2mVbJ3VCD/awzY/P8tkqtxoX/WwCxWjEOtTiVCH0KWc+7LWRvq567Sl25frjQy09hVXvRwp3LR8&#13;&#10;IcQNN7Kx9KGWnb6rdfm9OxqEz6vq48VPT2/jMl52D89DsXpXBeLlxXS/oXG7ARb0FP4ccGKg/pBT&#13;&#10;sYM7WuVZixDH64SkCNcJgZ0EIllFwA4Ii0hEwPOM/wfJfwEAAP//AwBQSwECLQAUAAYACAAAACEA&#13;&#10;toM4kv4AAADhAQAAEwAAAAAAAAAAAAAAAAAAAAAAW0NvbnRlbnRfVHlwZXNdLnhtbFBLAQItABQA&#13;&#10;BgAIAAAAIQA4/SH/1gAAAJQBAAALAAAAAAAAAAAAAAAAAC8BAABfcmVscy8ucmVsc1BLAQItABQA&#13;&#10;BgAIAAAAIQBbW5P9TAIAAIoEAAAOAAAAAAAAAAAAAAAAAC4CAABkcnMvZTJvRG9jLnhtbFBLAQIt&#13;&#10;ABQABgAIAAAAIQBCCyQB5wAAABABAAAPAAAAAAAAAAAAAAAAAKYEAABkcnMvZG93bnJldi54bWxQ&#13;&#10;SwUGAAAAAAQABADzAAAAugUAAAAA&#13;&#10;" fillcolor="white [3201]" stroked="f" strokeweight=".5pt">
                <v:textbo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v:textbox>
              </v:shape>
            </w:pict>
          </mc:Fallback>
        </mc:AlternateContent>
      </w:r>
      <w:r>
        <w:t>Indiquer sur le graphique ci-dessous la zone de conformité pour le déclenchement des DDRHS du système ainsi que les points de déclenchement des DDRHS relevés précédemment. Vous choisirez le temps de déclenchement maximal sur le tableau ci-contre (SLT en fonction des tensions d’alimentation).</w:t>
      </w:r>
    </w:p>
    <w:p w14:paraId="5A5FA59D" w14:textId="384FFC62" w:rsidR="00B47CC0" w:rsidRDefault="00B47CC0" w:rsidP="00B47CC0">
      <w:pPr>
        <w:spacing w:after="0"/>
        <w:ind w:firstLine="708"/>
        <w:rPr>
          <w:b/>
          <w:sz w:val="28"/>
          <w:szCs w:val="28"/>
          <w:highlight w:val="green"/>
        </w:rPr>
      </w:pPr>
      <w:r>
        <w:rPr>
          <w:noProof/>
        </w:rPr>
        <w:drawing>
          <wp:anchor distT="0" distB="0" distL="114300" distR="114300" simplePos="0" relativeHeight="251681792" behindDoc="0" locked="0" layoutInCell="1" allowOverlap="1" wp14:anchorId="45794408" wp14:editId="14CE519C">
            <wp:simplePos x="0" y="0"/>
            <wp:positionH relativeFrom="column">
              <wp:posOffset>-74295</wp:posOffset>
            </wp:positionH>
            <wp:positionV relativeFrom="paragraph">
              <wp:posOffset>44450</wp:posOffset>
            </wp:positionV>
            <wp:extent cx="2983230" cy="1971675"/>
            <wp:effectExtent l="0" t="0" r="7620" b="9525"/>
            <wp:wrapNone/>
            <wp:docPr id="299" name="Image 299" descr="msoD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msoD589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3230" cy="1971675"/>
                    </a:xfrm>
                    <a:prstGeom prst="rect">
                      <a:avLst/>
                    </a:prstGeom>
                    <a:noFill/>
                  </pic:spPr>
                </pic:pic>
              </a:graphicData>
            </a:graphic>
            <wp14:sizeRelH relativeFrom="margin">
              <wp14:pctWidth>0</wp14:pctWidth>
            </wp14:sizeRelH>
            <wp14:sizeRelV relativeFrom="margin">
              <wp14:pctHeight>0</wp14:pctHeight>
            </wp14:sizeRelV>
          </wp:anchor>
        </w:drawing>
      </w:r>
    </w:p>
    <w:p w14:paraId="226150AD" w14:textId="6F9213FA" w:rsidR="00B47CC0" w:rsidRDefault="00B47CC0" w:rsidP="00B47CC0">
      <w:pPr>
        <w:spacing w:after="0"/>
        <w:ind w:firstLine="708"/>
        <w:rPr>
          <w:szCs w:val="24"/>
        </w:rPr>
      </w:pPr>
      <w:r>
        <w:rPr>
          <w:noProof/>
        </w:rPr>
        <mc:AlternateContent>
          <mc:Choice Requires="wps">
            <w:drawing>
              <wp:anchor distT="0" distB="0" distL="114300" distR="114300" simplePos="0" relativeHeight="251683840" behindDoc="0" locked="0" layoutInCell="1" allowOverlap="1" wp14:anchorId="5833CFE1" wp14:editId="17FBA90C">
                <wp:simplePos x="0" y="0"/>
                <wp:positionH relativeFrom="column">
                  <wp:posOffset>2821305</wp:posOffset>
                </wp:positionH>
                <wp:positionV relativeFrom="paragraph">
                  <wp:posOffset>660399</wp:posOffset>
                </wp:positionV>
                <wp:extent cx="4006215" cy="504825"/>
                <wp:effectExtent l="0" t="0" r="0" b="9525"/>
                <wp:wrapNone/>
                <wp:docPr id="298" name="Zone de texte 298"/>
                <wp:cNvGraphicFramePr/>
                <a:graphic xmlns:a="http://schemas.openxmlformats.org/drawingml/2006/main">
                  <a:graphicData uri="http://schemas.microsoft.com/office/word/2010/wordprocessingShape">
                    <wps:wsp>
                      <wps:cNvSpPr txBox="1"/>
                      <wps:spPr>
                        <a:xfrm>
                          <a:off x="0" y="0"/>
                          <a:ext cx="4006215" cy="504825"/>
                        </a:xfrm>
                        <a:prstGeom prst="rect">
                          <a:avLst/>
                        </a:prstGeom>
                        <a:solidFill>
                          <a:schemeClr val="lt1"/>
                        </a:solidFill>
                        <a:ln w="6350">
                          <a:noFill/>
                        </a:ln>
                      </wps:spPr>
                      <wps:txbx>
                        <w:txbxContent>
                          <w:p w14:paraId="2D81CD42" w14:textId="77777777" w:rsidR="00B47CC0" w:rsidRDefault="00B47CC0" w:rsidP="00B47CC0">
                            <w:r>
                              <w:t xml:space="preserve">Conclure ci-dessous sur le fonctionnement des DDRHS et la protection des personnes contre le contact indirect.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3CFE1" id="Zone de texte 298" o:spid="_x0000_s1035" type="#_x0000_t202" style="position:absolute;left:0;text-align:left;margin-left:222.15pt;margin-top:52pt;width:315.4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yeiTAIAAIoEAAAOAAAAZHJzL2Uyb0RvYy54bWysVMFu2zAMvQ/YPwi6L3Y8p2uNOEWWIsOA&#10;oi2QDgV2U2Q5FiCLmqTEzr5+lBynWbfTsItMidQT+R7p+W3fKnIQ1knQJZ1OUkqE5lBJvSvpt+f1&#10;h2tKnGe6Ygq0KOlROHq7eP9u3plCZNCAqoQlCKJd0ZmSNt6bIkkcb0TL3ASM0OiswbbM49buksqy&#10;DtFblWRpepV0YCtjgQvn8PRucNJFxK9rwf1jXTvhiSop5ubjauO6DWuymLNiZ5lpJD+lwf4hi5ZJ&#10;jY+eoe6YZ2Rv5R9QreQWHNR+wqFNoK4lF7EGrGaavqlm0zAjYi1IjjNnmtz/g+UPhydLZFXS7Aal&#10;0qxFkb6jVKQSxIveCxIcSFNnXIHRG4Pxvv8MPco9njs8DNX3tW3DF+si6EfCj2eSEYtwPMxRtWw6&#10;o4Sjb5bm19kswCSvt411/ouAlgSjpBZFjNyyw73zQ+gYEh5zoGS1lkrFTWgcsVKWHBhKrnzMEcF/&#10;i1KadCW9+jhLI7CGcH1AVhpzCbUONQXL99s+UpRnY8FbqI7Ig4WhoZzha4nJ3jPnn5jFDsLScSr8&#10;Iy61AnwMThYlDdiffzsP8SgseinpsCNL6n7smRWUqK8aJb+Z5nlo4bjJZ58y3NhLz/bSo/ftCpCB&#10;Kc6f4dEM8V6NZm2hfcHhWYZX0cU0x7dL6kdz5Yc5weHjYrmMQdi0hvl7vTE8QAfGgxTP/Quz5qRX&#10;6JoHGHuXFW9kG2LDTQ3LvYdaRk0D0QOrJ/6x4WNXnIYzTNTlPka9/kIWvwAAAP//AwBQSwMEFAAG&#10;AAgAAAAhAAUnGUniAAAADAEAAA8AAABkcnMvZG93bnJldi54bWxMj81OwzAQhO9IvIO1SFwQdWgS&#10;WoU4FUL8SNxoWhA3N16SiHgdxW4S3p7tCW47mk+zM/lmtp0YcfCtIwU3iwgEUuVMS7WCXfl0vQbh&#10;gyajO0eo4Ac9bIrzs1xnxk30huM21IJDyGdaQRNCn0npqwat9gvXI7H35QarA8uhlmbQE4fbTi6j&#10;6FZa3RJ/aHSPDw1W39ujVfB5VX+8+vl5P8Vp3D++jOXq3ZRKXV7M93cgAs7hD4ZTfa4OBXc6uCMZ&#10;LzoFSZLEjLIRJTzqRESrdAniwNc6TkEWufw/ovgFAAD//wMAUEsBAi0AFAAGAAgAAAAhALaDOJL+&#10;AAAA4QEAABMAAAAAAAAAAAAAAAAAAAAAAFtDb250ZW50X1R5cGVzXS54bWxQSwECLQAUAAYACAAA&#10;ACEAOP0h/9YAAACUAQAACwAAAAAAAAAAAAAAAAAvAQAAX3JlbHMvLnJlbHNQSwECLQAUAAYACAAA&#10;ACEAJg8nokwCAACKBAAADgAAAAAAAAAAAAAAAAAuAgAAZHJzL2Uyb0RvYy54bWxQSwECLQAUAAYA&#10;CAAAACEABScZSeIAAAAMAQAADwAAAAAAAAAAAAAAAACmBAAAZHJzL2Rvd25yZXYueG1sUEsFBgAA&#10;AAAEAAQA8wAAALUFAAAAAA==&#10;" fillcolor="white [3201]" stroked="f" strokeweight=".5pt">
                <v:textbox>
                  <w:txbxContent>
                    <w:p w14:paraId="2D81CD42" w14:textId="77777777" w:rsidR="00B47CC0" w:rsidRDefault="00B47CC0" w:rsidP="00B47CC0">
                      <w:r>
                        <w:t xml:space="preserve">Conclure ci-dessous sur le fonctionnement des DDRHS et la protection des personnes contre le contact indirect. </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56BAD6EF" wp14:editId="1821EBE0">
                <wp:simplePos x="0" y="0"/>
                <wp:positionH relativeFrom="column">
                  <wp:posOffset>2983230</wp:posOffset>
                </wp:positionH>
                <wp:positionV relativeFrom="paragraph">
                  <wp:posOffset>1148715</wp:posOffset>
                </wp:positionV>
                <wp:extent cx="3846195" cy="680085"/>
                <wp:effectExtent l="0" t="0" r="20955" b="24765"/>
                <wp:wrapNone/>
                <wp:docPr id="293" name="Zone de texte 293"/>
                <wp:cNvGraphicFramePr/>
                <a:graphic xmlns:a="http://schemas.openxmlformats.org/drawingml/2006/main">
                  <a:graphicData uri="http://schemas.microsoft.com/office/word/2010/wordprocessingShape">
                    <wps:wsp>
                      <wps:cNvSpPr txBox="1"/>
                      <wps:spPr>
                        <a:xfrm>
                          <a:off x="0" y="0"/>
                          <a:ext cx="3846195" cy="680085"/>
                        </a:xfrm>
                        <a:prstGeom prst="rect">
                          <a:avLst/>
                        </a:prstGeom>
                        <a:solidFill>
                          <a:schemeClr val="lt1"/>
                        </a:solidFill>
                        <a:ln w="6350">
                          <a:solidFill>
                            <a:prstClr val="black"/>
                          </a:solidFill>
                        </a:ln>
                      </wps:spPr>
                      <wps:txbx>
                        <w:txbxContent>
                          <w:p w14:paraId="67AC1D0A"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D6EF" id="Zone de texte 293" o:spid="_x0000_s1036" type="#_x0000_t202" style="position:absolute;left:0;text-align:left;margin-left:234.9pt;margin-top:90.45pt;width:302.85pt;height:5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KVVwIAALIEAAAOAAAAZHJzL2Uyb0RvYy54bWysVE1v2zAMvQ/YfxB0X+x8LjHiFFmKDAOC&#10;tkA6FNhNkaXEmCxqkhK7+/WlZCdNu52GXWRKpJ7Ix0fPb5pKkZOwrgSd034vpURoDkWp9zn9/rj+&#10;NKXEeaYLpkCLnD4LR28WHz/Ma5OJARxAFcISBNEuq01OD96bLEkcP4iKuR4YodEpwVbM49buk8Ky&#10;GtErlQzSdJLUYAtjgQvn8PS2ddJFxJdScH8vpROeqJxibj6uNq67sCaLOcv2lplDybs02D9kUbFS&#10;46MXqFvmGTna8g+oquQWHEjf41AlIGXJRawBq+mn76rZHpgRsRYkx5kLTe7/wfK704MlZZHTwWxI&#10;iWYVNukHtooUgnjReEGCA2mqjcswemsw3jdfoMF2n88dHobqG2mr8MW6CPqR8OcLyYhFOB4Op6NJ&#10;fzamhKNvMk3T6TjAJK+3jXX+q4CKBCOnFpsYuWWnjfNt6DkkPOZAlcW6VCpugnDESllyYthy5WOO&#10;CP4mSmlS4+PDcRqB3/gC9OX+TjH+s0vvKgrxlMacAydt7cHyza6JVI4uxOygeEa+LLTCc4avS8Tf&#10;MOcfmEWlIUU4Pf4eF6kAk4LOouQA9vffzkM8CgC9lNSo3Jy6X0dmBSXqm0ZpzPqjUZB63IzGnwe4&#10;sdee3bVHH6sVIFN9nFPDoxnivTqb0kL1hEO2DK+ii2mOb+fUn82Vb+cJh5SL5TIGobgN8xu9NTxA&#10;h84EXh+bJ2ZN19egrjs4a5xl79rbxoabGpZHD7KMvQ9Et6x2/ONgRPV0Qxwm73ofo15/NYsXAAAA&#10;//8DAFBLAwQUAAYACAAAACEAeyuNq94AAAAMAQAADwAAAGRycy9kb3ducmV2LnhtbEyPMU/DMBSE&#10;dyT+g/WQ2KhNRYsT4lSACgsTBTG/xq+2RWxHsZuGf487wXi60913zWb2PZtoTC4GBbcLAYxCF7UL&#10;RsHnx8uNBJYyBo19DKTghxJs2suLBmsdT+Gdpl02rJSEVKMCm/NQc546Sx7TIg4UineIo8dc5Gi4&#10;HvFUyn3Pl0KsuUcXyoLFgZ4tdd+7o1ewfTKV6SSOdiu1c9P8dXgzr0pdX82PD8AyzfkvDGf8gg5t&#10;YdrHY9CJ9Qru1lVBz8WQogJ2Toj71QrYXsFSSgG8bfj/E+0vAAAA//8DAFBLAQItABQABgAIAAAA&#10;IQC2gziS/gAAAOEBAAATAAAAAAAAAAAAAAAAAAAAAABbQ29udGVudF9UeXBlc10ueG1sUEsBAi0A&#10;FAAGAAgAAAAhADj9If/WAAAAlAEAAAsAAAAAAAAAAAAAAAAALwEAAF9yZWxzLy5yZWxzUEsBAi0A&#10;FAAGAAgAAAAhALWI0pVXAgAAsgQAAA4AAAAAAAAAAAAAAAAALgIAAGRycy9lMm9Eb2MueG1sUEsB&#10;Ai0AFAAGAAgAAAAhAHsrjaveAAAADAEAAA8AAAAAAAAAAAAAAAAAsQQAAGRycy9kb3ducmV2Lnht&#10;bFBLBQYAAAAABAAEAPMAAAC8BQAAAAA=&#10;" fillcolor="white [3201]" strokeweight=".5pt">
                <v:textbox>
                  <w:txbxContent>
                    <w:p w14:paraId="67AC1D0A" w14:textId="77777777" w:rsidR="00B47CC0" w:rsidRDefault="00B47CC0" w:rsidP="00B47CC0"/>
                  </w:txbxContent>
                </v:textbox>
              </v:shape>
            </w:pict>
          </mc:Fallback>
        </mc:AlternateContent>
      </w:r>
      <w:r>
        <w:rPr>
          <w:b/>
          <w:sz w:val="28"/>
          <w:szCs w:val="28"/>
          <w:highlight w:val="green"/>
        </w:rPr>
        <w:br w:type="page"/>
      </w:r>
    </w:p>
    <w:p w14:paraId="0A60D21F" w14:textId="77777777" w:rsidR="00B47CC0" w:rsidRDefault="00B47CC0" w:rsidP="00B47CC0">
      <w:pPr>
        <w:pStyle w:val="Titre2"/>
        <w:spacing w:after="0" w:line="240" w:lineRule="auto"/>
      </w:pPr>
      <w:bookmarkStart w:id="38" w:name="_Toc528081449"/>
      <w:bookmarkStart w:id="39" w:name="_Toc528412726"/>
      <w:bookmarkStart w:id="40" w:name="_Toc530377257"/>
      <w:r>
        <w:lastRenderedPageBreak/>
        <w:t>Essais et validation du fonctionnement du système</w:t>
      </w:r>
      <w:bookmarkEnd w:id="38"/>
      <w:r>
        <w:t xml:space="preserve"> sur Site.</w:t>
      </w:r>
      <w:bookmarkEnd w:id="39"/>
      <w:bookmarkEnd w:id="40"/>
      <w:r>
        <w:t xml:space="preserve"> </w:t>
      </w:r>
    </w:p>
    <w:p w14:paraId="3F699780" w14:textId="77777777" w:rsidR="00B47CC0" w:rsidRDefault="00B47CC0" w:rsidP="00B47CC0">
      <w:pPr>
        <w:pStyle w:val="Titre3"/>
        <w:tabs>
          <w:tab w:val="num" w:pos="2421"/>
        </w:tabs>
        <w:spacing w:after="0" w:line="240" w:lineRule="auto"/>
      </w:pPr>
      <w:bookmarkStart w:id="41" w:name="_Toc528412727"/>
      <w:bookmarkStart w:id="42" w:name="_Toc528081451"/>
      <w:r>
        <w:t>Contrôle temps-réel en local sur citybox contrôler.</w:t>
      </w:r>
      <w:bookmarkEnd w:id="41"/>
      <w:bookmarkEnd w:id="42"/>
    </w:p>
    <w:p w14:paraId="50E5D1BB" w14:textId="77777777" w:rsidR="00B47CC0" w:rsidRDefault="00B47CC0" w:rsidP="00B47CC0">
      <w:pPr>
        <w:spacing w:after="0"/>
      </w:pPr>
      <w:r>
        <w:t>Rappel de la procédure fournie dans le dossier technique page 30 (Compléter le tableau).</w:t>
      </w:r>
    </w:p>
    <w:p w14:paraId="1BABD0AC" w14:textId="7D4698DE" w:rsidR="00B47CC0" w:rsidRDefault="00B47CC0" w:rsidP="00B47CC0">
      <w:pPr>
        <w:spacing w:after="0"/>
      </w:pPr>
      <w:r>
        <w:rPr>
          <w:noProof/>
        </w:rPr>
        <w:drawing>
          <wp:anchor distT="0" distB="0" distL="114300" distR="114300" simplePos="0" relativeHeight="251676672" behindDoc="0" locked="0" layoutInCell="1" allowOverlap="1" wp14:anchorId="58D473C0" wp14:editId="7C7706A3">
            <wp:simplePos x="0" y="0"/>
            <wp:positionH relativeFrom="column">
              <wp:posOffset>-62230</wp:posOffset>
            </wp:positionH>
            <wp:positionV relativeFrom="paragraph">
              <wp:posOffset>193040</wp:posOffset>
            </wp:positionV>
            <wp:extent cx="3567430" cy="2325370"/>
            <wp:effectExtent l="38100" t="38100" r="33020" b="3683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7430" cy="232537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696" behindDoc="0" locked="0" layoutInCell="1" allowOverlap="1" wp14:anchorId="6969804A" wp14:editId="25408696">
                <wp:simplePos x="0" y="0"/>
                <wp:positionH relativeFrom="column">
                  <wp:posOffset>3724275</wp:posOffset>
                </wp:positionH>
                <wp:positionV relativeFrom="paragraph">
                  <wp:posOffset>137795</wp:posOffset>
                </wp:positionV>
                <wp:extent cx="3053715" cy="2371090"/>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9804A" id="Zone de texte 291" o:spid="_x0000_s1037" type="#_x0000_t202" style="position:absolute;left:0;text-align:left;margin-left:293.25pt;margin-top:10.85pt;width:240.45pt;height:18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jgiTAIAAIoEAAAOAAAAZHJzL2Uyb0RvYy54bWysVE1v2zAMvQ/YfxB0X+ykTT+COEWWIsOA&#13;&#10;oi2QDgV2U2Q5MSCLmqTE7n79nuQk7bqdhl1kUqT48R7p6U3XaLZXztdkCj4c5JwpI6mszabg356W&#13;&#10;n64480GYUmgyquAvyvOb2ccP09ZO1Ii2pEvlGIIYP2ltwbch2EmWeblVjfADssrAWJFrRIDqNlnp&#13;&#10;RIvojc5GeX6RteRK60gq73F72xv5LMWvKiXDQ1V5FZguOGoL6XTpXMczm03FZOOE3dbyUIb4hyoa&#13;&#10;URskPYW6FUGwnav/CNXU0pGnKgwkNRlVVS1V6gHdDPN33ay2wqrUC8Dx9gST/39h5f3+0bG6LPjo&#13;&#10;esiZEQ1I+g6qWKlYUF1QLBoAU2v9BN4rC//QfaYOdB/vPS5j913lmvhFXwx2AP5yAhmxmMTlWT4+&#13;&#10;uxyOOZOwjSDm14mG7PW5dT58UdSwKBTcgcUErtjf+YBS4Hp0idk86bpc1lonJU6OWmjH9gKc65CK&#13;&#10;xIvfvLRhbcEvzsZ5CmwoPu8ja4MEsdm+qSiFbt0ljC6PDa+pfAEOjvqB8lYua9R6J3x4FA4ThNax&#13;&#10;FeEBR6UJueggcbYl9/Nv99EfxMLKWYuJLLj/sRNOcaa/GlB+PTw/jyOclPPx5QiKe2tZv7WYXbMg&#13;&#10;AABSUV0So3/QR7Fy1DxjeeYxK0zCSOQueDiKi9DvCZZPqvk8OWForQh3ZmVlDB0Bj0w8dc/C2QNd&#13;&#10;cWru6Ti7YvKOtd43vjQ03wWq6kRpxLlH9QA/Bj4xfVjOuFFv9eT1+guZ/QIAAP//AwBQSwMEFAAG&#13;&#10;AAgAAAAhAKMuhAjkAAAAEAEAAA8AAABkcnMvZG93bnJldi54bWxMT0tPg0AQvpv4HzZj4sW0C0Wg&#13;&#10;UobG+Ey8WarG25ZdgcjOEnYL+O/dnvQyyZf5nvl21h0b1WBbQwjhMgCmqDKypRphXz4u1sCsEyRF&#13;&#10;Z0gh/CgL2+L8LBeZNBO9qnHnauZNyGYCoXGuzzi3VaO0sEvTK/K/LzNo4Twcai4HMXlz3fFVECRc&#13;&#10;i5Z8QiN6ddeo6nt31AifV/XHi52f3qYojvqH57FM32WJeHkx32/8ud0Ac2p2fwo4bfD9ofDFDuZI&#13;&#10;0rIOIV4nsacirMIU2IkQJOk1sANCdBOHwIuc/x9S/AIAAP//AwBQSwECLQAUAAYACAAAACEAtoM4&#13;&#10;kv4AAADhAQAAEwAAAAAAAAAAAAAAAAAAAAAAW0NvbnRlbnRfVHlwZXNdLnhtbFBLAQItABQABgAI&#13;&#10;AAAAIQA4/SH/1gAAAJQBAAALAAAAAAAAAAAAAAAAAC8BAABfcmVscy8ucmVsc1BLAQItABQABgAI&#13;&#10;AAAAIQDjKjgiTAIAAIoEAAAOAAAAAAAAAAAAAAAAAC4CAABkcnMvZTJvRG9jLnhtbFBLAQItABQA&#13;&#10;BgAIAAAAIQCjLoQI5AAAABABAAAPAAAAAAAAAAAAAAAAAKYEAABkcnMvZG93bnJldi54bWxQSwUG&#13;&#10;AAAAAAQABADzAAAAtwU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v:textbox>
              </v:shape>
            </w:pict>
          </mc:Fallback>
        </mc:AlternateContent>
      </w:r>
    </w:p>
    <w:p w14:paraId="297112E1" w14:textId="77777777" w:rsidR="00B47CC0" w:rsidRDefault="00B47CC0" w:rsidP="00B47CC0">
      <w:pPr>
        <w:spacing w:after="0"/>
      </w:pPr>
    </w:p>
    <w:p w14:paraId="71EE04A6" w14:textId="77777777" w:rsidR="00B47CC0" w:rsidRDefault="00B47CC0" w:rsidP="00B47CC0">
      <w:pPr>
        <w:spacing w:after="0"/>
      </w:pPr>
    </w:p>
    <w:p w14:paraId="53353603" w14:textId="77777777" w:rsidR="00B47CC0" w:rsidRDefault="00B47CC0" w:rsidP="00B47CC0">
      <w:pPr>
        <w:spacing w:after="0"/>
      </w:pPr>
    </w:p>
    <w:p w14:paraId="3B65E589" w14:textId="77777777" w:rsidR="00B47CC0" w:rsidRDefault="00B47CC0" w:rsidP="00B47CC0">
      <w:pPr>
        <w:spacing w:after="0"/>
      </w:pPr>
    </w:p>
    <w:p w14:paraId="4F238772" w14:textId="77777777" w:rsidR="00B47CC0" w:rsidRDefault="00B47CC0" w:rsidP="00B47CC0">
      <w:pPr>
        <w:spacing w:after="0"/>
      </w:pPr>
    </w:p>
    <w:p w14:paraId="210FEF9E" w14:textId="77777777" w:rsidR="00B47CC0" w:rsidRDefault="00B47CC0" w:rsidP="00B47CC0">
      <w:pPr>
        <w:spacing w:after="0"/>
      </w:pPr>
    </w:p>
    <w:p w14:paraId="7B6833A5" w14:textId="77777777" w:rsidR="00B47CC0" w:rsidRDefault="00B47CC0" w:rsidP="00B47CC0">
      <w:pPr>
        <w:spacing w:after="0"/>
      </w:pPr>
    </w:p>
    <w:p w14:paraId="67924A6F" w14:textId="77777777" w:rsidR="00B47CC0" w:rsidRDefault="00B47CC0" w:rsidP="00B47CC0">
      <w:pPr>
        <w:spacing w:after="0"/>
      </w:pPr>
    </w:p>
    <w:p w14:paraId="723E6A26" w14:textId="77777777" w:rsidR="00B47CC0" w:rsidRDefault="00B47CC0" w:rsidP="00B47CC0">
      <w:pPr>
        <w:spacing w:after="0"/>
      </w:pPr>
    </w:p>
    <w:p w14:paraId="5F7B2E3C" w14:textId="77777777" w:rsidR="00B47CC0" w:rsidRDefault="00B47CC0" w:rsidP="00B47CC0">
      <w:pPr>
        <w:spacing w:after="0"/>
      </w:pPr>
    </w:p>
    <w:p w14:paraId="13A9AC82" w14:textId="77777777" w:rsidR="00B47CC0" w:rsidRDefault="00B47CC0" w:rsidP="00B47CC0">
      <w:pPr>
        <w:spacing w:after="0"/>
      </w:pPr>
    </w:p>
    <w:p w14:paraId="6F4BC29A" w14:textId="77777777" w:rsidR="00B47CC0" w:rsidRDefault="00B47CC0" w:rsidP="00B47CC0">
      <w:pPr>
        <w:spacing w:after="0"/>
      </w:pPr>
    </w:p>
    <w:p w14:paraId="487583CF" w14:textId="77777777" w:rsidR="00B47CC0" w:rsidRDefault="00B47CC0" w:rsidP="00B47CC0">
      <w:pPr>
        <w:spacing w:after="0"/>
      </w:pPr>
    </w:p>
    <w:p w14:paraId="5F4E6B66" w14:textId="77777777" w:rsidR="00B47CC0" w:rsidRDefault="00B47CC0" w:rsidP="00B47CC0">
      <w:pPr>
        <w:spacing w:after="0"/>
      </w:pPr>
    </w:p>
    <w:p w14:paraId="6CD6DD00" w14:textId="77777777" w:rsidR="00B47CC0" w:rsidRDefault="00B47CC0" w:rsidP="00B47CC0">
      <w:pPr>
        <w:spacing w:after="0"/>
      </w:pPr>
    </w:p>
    <w:p w14:paraId="09E93C78" w14:textId="77777777" w:rsidR="00B47CC0" w:rsidRDefault="00B47CC0" w:rsidP="00B47CC0">
      <w:pPr>
        <w:pStyle w:val="Titre3"/>
        <w:tabs>
          <w:tab w:val="num" w:pos="2421"/>
        </w:tabs>
        <w:spacing w:after="0" w:line="240" w:lineRule="auto"/>
      </w:pPr>
      <w:bookmarkStart w:id="43" w:name="_Toc528412728"/>
      <w:bookmarkStart w:id="44" w:name="_Toc528396064"/>
      <w:r>
        <w:t>Vérification du fonctionnement des détecteurs de présence.</w:t>
      </w:r>
      <w:bookmarkEnd w:id="43"/>
      <w:bookmarkEnd w:id="44"/>
    </w:p>
    <w:p w14:paraId="53C1779F" w14:textId="31860E52" w:rsidR="00B47CC0" w:rsidRDefault="00B47CC0" w:rsidP="00B47CC0">
      <w:pPr>
        <w:spacing w:after="0"/>
      </w:pPr>
      <w:r>
        <w:rPr>
          <w:noProof/>
        </w:rPr>
        <mc:AlternateContent>
          <mc:Choice Requires="wps">
            <w:drawing>
              <wp:anchor distT="0" distB="0" distL="114300" distR="114300" simplePos="0" relativeHeight="251685888" behindDoc="0" locked="0" layoutInCell="1" allowOverlap="1" wp14:anchorId="0F6B742C" wp14:editId="22C9C48D">
                <wp:simplePos x="0" y="0"/>
                <wp:positionH relativeFrom="column">
                  <wp:posOffset>4331970</wp:posOffset>
                </wp:positionH>
                <wp:positionV relativeFrom="paragraph">
                  <wp:posOffset>86995</wp:posOffset>
                </wp:positionV>
                <wp:extent cx="2435860" cy="1694180"/>
                <wp:effectExtent l="0" t="0" r="2540" b="1270"/>
                <wp:wrapNone/>
                <wp:docPr id="290" name="Zone de texte 290"/>
                <wp:cNvGraphicFramePr/>
                <a:graphic xmlns:a="http://schemas.openxmlformats.org/drawingml/2006/main">
                  <a:graphicData uri="http://schemas.microsoft.com/office/word/2010/wordprocessingShape">
                    <wps:wsp>
                      <wps:cNvSpPr txBox="1"/>
                      <wps:spPr>
                        <a:xfrm>
                          <a:off x="0" y="0"/>
                          <a:ext cx="2435860" cy="1693545"/>
                        </a:xfrm>
                        <a:prstGeom prst="rect">
                          <a:avLst/>
                        </a:prstGeom>
                        <a:solidFill>
                          <a:schemeClr val="lt1"/>
                        </a:solidFill>
                        <a:ln w="6350">
                          <a:noFill/>
                        </a:ln>
                      </wps:spPr>
                      <wps:txb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6B742C" id="Zone de texte 290" o:spid="_x0000_s1038" type="#_x0000_t202" style="position:absolute;left:0;text-align:left;margin-left:341.1pt;margin-top:6.85pt;width:191.8pt;height:133.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iGQTAIAAIoEAAAOAAAAZHJzL2Uyb0RvYy54bWysVE1v2zAMvQ/YfxB0X53vJUGcImvRYUDR&#13;&#10;FkiLArspspwYkEVNUmJ3v35PctJm3U7DLjIlUk/ke6QXl22t2UE5X5HJef+ix5kykorKbHP+9Hjz&#13;&#10;acqZD8IUQpNROX9Rnl8uP35YNHauBrQjXSjHAGL8vLE534Vg51nm5U7Vwl+QVQbOklwtArZumxVO&#13;&#10;NECvdTbo9SZZQ66wjqTyHqfXnZMvE35ZKhnuy9KrwHTOkVtIq0vrJq7ZciHmWyfsrpLHNMQ/ZFGL&#13;&#10;yuDRV6hrEQTbu+oPqLqSjjyV4UJSnVFZVlKlGlBNv/eumvVOWJVqATnevtLk/x+svDs8OFYVOR/M&#13;&#10;wI8RNUT6DqlYoVhQbVAsOkBTY/0c0WuL+NB+oRZyn849DmP1benq+EVdDH4AvrySDCwmcTgYDcfT&#13;&#10;CVwSvv5kNhyPxhEne7tunQ9fFdUsGjl3UDGRKw63PnShp5D4middFTeV1mkTO0ddaccOAprrkJIE&#13;&#10;+G9R2rAm55PhuJeADcXrHbI2yCUW2xUVrdBu2sTR9FTwhooX8OCoayhv5U2FXG+FDw/CoYNQH6Yi&#13;&#10;3GMpNeEtOlqc7cj9/Nt5jIew8HLWoCNz7n/shVOc6W8Gks/6oxFgQ9qMxp8H2Lhzz+bcY/b1FYGA&#13;&#10;PubPymTG+KBPZumofsbwrOKrcAkj8XbOw8m8Ct2cYPikWq1SEJrWinBr1lZG6Eh4VOKxfRbOHuWK&#13;&#10;XXNHp94V83eqdbHxpqHVPlBZJUkjzx2rR/rR8KkpjsMZJ+p8n6LefiHLXwAAAP//AwBQSwMEFAAG&#13;&#10;AAgAAAAhABeFTKjmAAAAEAEAAA8AAABkcnMvZG93bnJldi54bWxMj0tvgzAQhO+V+h+srdRL1dgF&#13;&#10;QRDBRFWfUm4Nfag3B28BFdsIO0D/fTen9rLSamZn5yu2i+nZhKPvnJVwsxLA0NZOd7aR8Fo9XmfA&#13;&#10;fFBWq95ZlPCDHrbl+Vmhcu1m+4LTPjSMQqzPlYQ2hCHn3NctGuVXbkBL2pcbjQq0jg3Xo5op3PQ8&#13;&#10;EiLlRnWWPrRqwLsW6+/90Uj4vGo+dn55epvjJB4enqdq/a4rKS8vlvsNjdsNsIBL+LuAEwP1h5KK&#13;&#10;HdzRas96CWkWRWQlIV4DOxlEmhDRQUKUiQR4WfD/IOUvAAAA//8DAFBLAQItABQABgAIAAAAIQC2&#13;&#10;gziS/gAAAOEBAAATAAAAAAAAAAAAAAAAAAAAAABbQ29udGVudF9UeXBlc10ueG1sUEsBAi0AFAAG&#13;&#10;AAgAAAAhADj9If/WAAAAlAEAAAsAAAAAAAAAAAAAAAAALwEAAF9yZWxzLy5yZWxzUEsBAi0AFAAG&#13;&#10;AAgAAAAhALNmIZBMAgAAigQAAA4AAAAAAAAAAAAAAAAALgIAAGRycy9lMm9Eb2MueG1sUEsBAi0A&#13;&#10;FAAGAAgAAAAhABeFTKjmAAAAEAEAAA8AAAAAAAAAAAAAAAAApgQAAGRycy9kb3ducmV2LnhtbFBL&#13;&#10;BQYAAAAABAAEAPMAAAC5BQAAAAA=&#13;&#10;" fillcolor="white [3201]" stroked="f" strokeweight=".5pt">
                <v:textbo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v:textbox>
              </v:shape>
            </w:pict>
          </mc:Fallback>
        </mc:AlternateContent>
      </w:r>
    </w:p>
    <w:p w14:paraId="4016F929" w14:textId="1485B7FA" w:rsidR="00B47CC0" w:rsidRDefault="00B47CC0" w:rsidP="00B47CC0">
      <w:pPr>
        <w:spacing w:after="0"/>
      </w:pPr>
      <w:r>
        <w:rPr>
          <w:noProof/>
        </w:rPr>
        <w:drawing>
          <wp:inline distT="0" distB="0" distL="0" distR="0" wp14:anchorId="0A677E45" wp14:editId="1826688D">
            <wp:extent cx="4200525" cy="1704975"/>
            <wp:effectExtent l="0" t="0" r="9525" b="952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0525" cy="1704975"/>
                    </a:xfrm>
                    <a:prstGeom prst="rect">
                      <a:avLst/>
                    </a:prstGeom>
                    <a:noFill/>
                    <a:ln>
                      <a:noFill/>
                    </a:ln>
                  </pic:spPr>
                </pic:pic>
              </a:graphicData>
            </a:graphic>
          </wp:inline>
        </w:drawing>
      </w:r>
    </w:p>
    <w:p w14:paraId="4C617109" w14:textId="77777777" w:rsidR="00B47CC0" w:rsidRDefault="00B47CC0" w:rsidP="00B47CC0">
      <w:pPr>
        <w:spacing w:after="0"/>
      </w:pPr>
    </w:p>
    <w:p w14:paraId="513A49A0" w14:textId="77777777" w:rsidR="00B47CC0" w:rsidRDefault="00B47CC0" w:rsidP="00B47CC0">
      <w:pPr>
        <w:pStyle w:val="Titre3"/>
        <w:tabs>
          <w:tab w:val="num" w:pos="2421"/>
        </w:tabs>
        <w:spacing w:after="0" w:line="240" w:lineRule="auto"/>
      </w:pPr>
      <w:bookmarkStart w:id="45" w:name="_Toc528412729"/>
      <w:r>
        <w:t>Contrôle de la couverture du réseaux 3G.</w:t>
      </w:r>
      <w:bookmarkEnd w:id="45"/>
    </w:p>
    <w:p w14:paraId="4427536B" w14:textId="70CDB40F" w:rsidR="00B47CC0" w:rsidRDefault="00B47CC0" w:rsidP="00B47CC0">
      <w:pPr>
        <w:spacing w:after="0"/>
        <w:rPr>
          <w:rFonts w:eastAsiaTheme="majorEastAsia"/>
        </w:rPr>
      </w:pPr>
      <w:r>
        <w:rPr>
          <w:noProof/>
        </w:rPr>
        <w:drawing>
          <wp:anchor distT="0" distB="0" distL="114300" distR="114300" simplePos="0" relativeHeight="251689984" behindDoc="0" locked="0" layoutInCell="1" allowOverlap="1" wp14:anchorId="285474EF" wp14:editId="7991FE17">
            <wp:simplePos x="0" y="0"/>
            <wp:positionH relativeFrom="column">
              <wp:posOffset>4331970</wp:posOffset>
            </wp:positionH>
            <wp:positionV relativeFrom="paragraph">
              <wp:posOffset>5080</wp:posOffset>
            </wp:positionV>
            <wp:extent cx="1940560" cy="1785620"/>
            <wp:effectExtent l="0" t="0" r="2540" b="5080"/>
            <wp:wrapSquare wrapText="lef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0560" cy="178562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ajorEastAsia"/>
        </w:rPr>
        <w:t>Relever le niveau du signal sur le city box contrôler.</w:t>
      </w:r>
    </w:p>
    <w:p w14:paraId="33B816F9"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4815"/>
        <w:gridCol w:w="1701"/>
      </w:tblGrid>
      <w:tr w:rsidR="00B47CC0" w14:paraId="1C715E99" w14:textId="77777777" w:rsidTr="00B47CC0">
        <w:tc>
          <w:tcPr>
            <w:tcW w:w="4815" w:type="dxa"/>
            <w:tcBorders>
              <w:top w:val="single" w:sz="4" w:space="0" w:color="auto"/>
              <w:left w:val="single" w:sz="4" w:space="0" w:color="auto"/>
              <w:bottom w:val="single" w:sz="4" w:space="0" w:color="auto"/>
              <w:right w:val="single" w:sz="4" w:space="0" w:color="auto"/>
            </w:tcBorders>
            <w:shd w:val="pct15" w:color="auto" w:fill="auto"/>
          </w:tcPr>
          <w:p w14:paraId="385625E6" w14:textId="77777777" w:rsidR="00B47CC0" w:rsidRDefault="00B47CC0" w:rsidP="00B47CC0">
            <w:pPr>
              <w:rPr>
                <w:rFonts w:eastAsiaTheme="majorEastAsia"/>
              </w:rPr>
            </w:pPr>
            <w:r>
              <w:rPr>
                <w:rFonts w:eastAsiaTheme="majorEastAsia"/>
              </w:rPr>
              <w:t>Niveau du signal (dBm)</w:t>
            </w:r>
          </w:p>
          <w:p w14:paraId="5BF8C16B" w14:textId="77777777" w:rsidR="00B47CC0" w:rsidRDefault="00B47CC0" w:rsidP="00B47CC0">
            <w:pPr>
              <w:rPr>
                <w:rFonts w:eastAsiaTheme="majorEastAsia"/>
              </w:rPr>
            </w:pPr>
          </w:p>
        </w:tc>
        <w:tc>
          <w:tcPr>
            <w:tcW w:w="1701" w:type="dxa"/>
            <w:tcBorders>
              <w:top w:val="single" w:sz="4" w:space="0" w:color="auto"/>
              <w:left w:val="single" w:sz="4" w:space="0" w:color="auto"/>
              <w:bottom w:val="single" w:sz="4" w:space="0" w:color="auto"/>
              <w:right w:val="single" w:sz="4" w:space="0" w:color="auto"/>
            </w:tcBorders>
          </w:tcPr>
          <w:p w14:paraId="7121100B" w14:textId="77777777" w:rsidR="00B47CC0" w:rsidRDefault="00B47CC0" w:rsidP="00B47CC0">
            <w:pPr>
              <w:rPr>
                <w:rFonts w:eastAsiaTheme="majorEastAsia"/>
              </w:rPr>
            </w:pPr>
          </w:p>
        </w:tc>
      </w:tr>
      <w:tr w:rsidR="00B47CC0" w14:paraId="390C6290" w14:textId="77777777" w:rsidTr="00B47CC0">
        <w:trPr>
          <w:trHeight w:val="1765"/>
        </w:trPr>
        <w:tc>
          <w:tcPr>
            <w:tcW w:w="6516" w:type="dxa"/>
            <w:gridSpan w:val="2"/>
            <w:tcBorders>
              <w:top w:val="single" w:sz="4" w:space="0" w:color="auto"/>
              <w:left w:val="single" w:sz="4" w:space="0" w:color="auto"/>
              <w:bottom w:val="single" w:sz="4" w:space="0" w:color="auto"/>
              <w:right w:val="single" w:sz="4" w:space="0" w:color="auto"/>
            </w:tcBorders>
          </w:tcPr>
          <w:p w14:paraId="4446DCF0" w14:textId="77777777" w:rsidR="00B47CC0" w:rsidRDefault="00B47CC0" w:rsidP="00B47CC0">
            <w:pPr>
              <w:rPr>
                <w:rFonts w:eastAsiaTheme="majorEastAsia"/>
              </w:rPr>
            </w:pPr>
          </w:p>
          <w:p w14:paraId="6D96B65B" w14:textId="77777777" w:rsidR="00B47CC0" w:rsidRDefault="00B47CC0" w:rsidP="00B47CC0">
            <w:pPr>
              <w:rPr>
                <w:rFonts w:eastAsiaTheme="majorEastAsia"/>
              </w:rPr>
            </w:pPr>
            <w:r>
              <w:rPr>
                <w:rFonts w:eastAsiaTheme="majorEastAsia"/>
              </w:rPr>
              <w:t>Commentaires :</w:t>
            </w:r>
          </w:p>
          <w:p w14:paraId="49DEB2B9" w14:textId="77777777" w:rsidR="00B47CC0" w:rsidRDefault="00B47CC0" w:rsidP="00B47CC0">
            <w:pPr>
              <w:rPr>
                <w:rFonts w:eastAsiaTheme="majorEastAsia"/>
              </w:rPr>
            </w:pPr>
          </w:p>
          <w:p w14:paraId="7F7B522C" w14:textId="77777777" w:rsidR="00B47CC0" w:rsidRDefault="00B47CC0" w:rsidP="00B47CC0">
            <w:pPr>
              <w:rPr>
                <w:rFonts w:eastAsiaTheme="majorEastAsia"/>
              </w:rPr>
            </w:pPr>
          </w:p>
        </w:tc>
      </w:tr>
    </w:tbl>
    <w:p w14:paraId="2B2DFC77" w14:textId="77777777" w:rsidR="00B47CC0" w:rsidRDefault="00B47CC0" w:rsidP="00B47CC0">
      <w:pPr>
        <w:spacing w:after="0"/>
        <w:rPr>
          <w:rFonts w:eastAsiaTheme="majorEastAsia"/>
        </w:rPr>
      </w:pPr>
    </w:p>
    <w:p w14:paraId="1E3B2604" w14:textId="77777777" w:rsidR="00B47CC0" w:rsidRDefault="00B47CC0" w:rsidP="00B47CC0">
      <w:pPr>
        <w:spacing w:after="0"/>
        <w:rPr>
          <w:rFonts w:eastAsiaTheme="majorEastAsia" w:cstheme="majorBidi"/>
          <w:bCs/>
          <w:sz w:val="24"/>
        </w:rPr>
      </w:pPr>
      <w:r>
        <w:br w:type="page"/>
      </w:r>
      <w:bookmarkStart w:id="46" w:name="_Toc528396071"/>
      <w:bookmarkStart w:id="47" w:name="_Toc528081454"/>
    </w:p>
    <w:p w14:paraId="5E2E378D" w14:textId="77777777" w:rsidR="00B47CC0" w:rsidRDefault="00B47CC0" w:rsidP="00B47CC0">
      <w:pPr>
        <w:pStyle w:val="Titre3"/>
        <w:tabs>
          <w:tab w:val="num" w:pos="2421"/>
        </w:tabs>
        <w:spacing w:after="0" w:line="240" w:lineRule="auto"/>
      </w:pPr>
      <w:bookmarkStart w:id="48" w:name="_Toc528412730"/>
      <w:r>
        <w:lastRenderedPageBreak/>
        <w:t>Contrôle du fonctionnement du capteur de CO</w:t>
      </w:r>
      <w:r>
        <w:rPr>
          <w:vertAlign w:val="subscript"/>
        </w:rPr>
        <w:t>2</w:t>
      </w:r>
      <w:r>
        <w:t>.</w:t>
      </w:r>
      <w:bookmarkEnd w:id="46"/>
      <w:bookmarkEnd w:id="48"/>
    </w:p>
    <w:p w14:paraId="2E15FCBB" w14:textId="7791640F" w:rsidR="00B47CC0" w:rsidRDefault="00B47CC0" w:rsidP="00B47CC0">
      <w:pPr>
        <w:spacing w:after="0"/>
      </w:pPr>
      <w:r>
        <w:rPr>
          <w:noProof/>
        </w:rPr>
        <mc:AlternateContent>
          <mc:Choice Requires="wps">
            <w:drawing>
              <wp:anchor distT="0" distB="0" distL="114300" distR="114300" simplePos="0" relativeHeight="251687936" behindDoc="0" locked="0" layoutInCell="1" allowOverlap="1" wp14:anchorId="4B16AA19" wp14:editId="4F090E7C">
                <wp:simplePos x="0" y="0"/>
                <wp:positionH relativeFrom="column">
                  <wp:posOffset>68580</wp:posOffset>
                </wp:positionH>
                <wp:positionV relativeFrom="paragraph">
                  <wp:posOffset>131445</wp:posOffset>
                </wp:positionV>
                <wp:extent cx="1813560" cy="3434715"/>
                <wp:effectExtent l="0" t="0" r="15240" b="13335"/>
                <wp:wrapNone/>
                <wp:docPr id="485" name="Zone de texte 485"/>
                <wp:cNvGraphicFramePr/>
                <a:graphic xmlns:a="http://schemas.openxmlformats.org/drawingml/2006/main">
                  <a:graphicData uri="http://schemas.microsoft.com/office/word/2010/wordprocessingShape">
                    <wps:wsp>
                      <wps:cNvSpPr txBox="1"/>
                      <wps:spPr>
                        <a:xfrm>
                          <a:off x="0" y="0"/>
                          <a:ext cx="1813560" cy="3434715"/>
                        </a:xfrm>
                        <a:prstGeom prst="rect">
                          <a:avLst/>
                        </a:prstGeom>
                        <a:solidFill>
                          <a:schemeClr val="lt1"/>
                        </a:solidFill>
                        <a:ln w="6350">
                          <a:solidFill>
                            <a:prstClr val="black"/>
                          </a:solidFill>
                        </a:ln>
                      </wps:spPr>
                      <wps:txb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16AA19" id="Zone de texte 485" o:spid="_x0000_s1039" type="#_x0000_t202" style="position:absolute;left:0;text-align:left;margin-left:5.4pt;margin-top:10.35pt;width:142.8pt;height:270.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MpVwIAALMEAAAOAAAAZHJzL2Uyb0RvYy54bWysVE1v2zAMvQ/YfxB0X53PNgviFFmKDgOK&#10;tkA6FNhNkeXEmCxqkhK7+/V9Uj6adDsNu8ikSD6Rj6Qn122t2VY5X5HJefeiw5kykorKrHL+/en2&#10;04gzH4QphCajcv6iPL+efvwwaexY9WhNulCOAcT4cWNzvg7BjrPMy7Wqhb8gqwyMJblaBKhulRVO&#10;NECvddbrdC6zhlxhHUnlPW5vdkY+TfhlqWR4KEuvAtM5R24hnS6dy3hm04kYr5yw60ru0xD/kEUt&#10;KoNHj1A3Igi2cdUfUHUlHXkqw4WkOqOyrKRKNaCabuddNYu1sCrVAnK8PdLk/x+svN8+OlYVOR+M&#10;hpwZUaNJP9AqVigWVBsUiwbQ1Fg/hvfCwj+0X6hFuw/3Hpex+rZ0dfyiLgY7CH85kgwsJmPQqNsf&#10;XsIkYesP+oOrbsLP3sKt8+GroppFIecOXUzkiu2dD0gFrgeX+JonXRW3ldZJiZOj5tqxrUDPdUhJ&#10;IuLMSxvW5PyyP+wk4DNbhD7GL7WQP2OZ5wjQtMFlJGVXfJRCu2wTl/3RgZklFS8gzNFu8ryVtxXw&#10;74QPj8Jh1EAE1ic84Cg1ISnaS5ytyf3+2330xwTAylmD0c25/7URTnGmvxnMxufuYBBnPSmD4VUP&#10;iju1LE8tZlPPCUx1sahWJjH6B30QS0f1M7ZsFl+FSRiJt3MeDuI87BYKWyrVbJacMN1WhDuzsDJC&#10;x85EXp/aZ+Hsvq9xvO7pMORi/K69O98YaWi2CVRWqfeR6B2re/6xGak9+y2Oq3eqJ6+3f830FQAA&#10;//8DAFBLAwQUAAYACAAAACEALICy4dwAAAAJAQAADwAAAGRycy9kb3ducmV2LnhtbEyPMU/DMBSE&#10;dyT+g/WQ2KjdCEKaxqkAFRamFsTsxq5tNX6OYjcN/57HBOPpTnffNZs59GwyY/IRJSwXApjBLmqP&#10;VsLnx+tdBSxlhVr1EY2Eb5Ng015fNarW8YI7M+2zZVSCqVYSXM5DzXnqnAkqLeJgkLxjHIPKJEfL&#10;9aguVB56XghR8qA80oJTg3lxpjvtz0HC9tmubFep0W0r7f00fx3f7ZuUtzfz0xpYNnP+C8MvPqFD&#10;S0yHeEadWE9aEHmWUIhHYOQXq/Ie2EHCQ7ksgbcN//+g/QEAAP//AwBQSwECLQAUAAYACAAAACEA&#10;toM4kv4AAADhAQAAEwAAAAAAAAAAAAAAAAAAAAAAW0NvbnRlbnRfVHlwZXNdLnhtbFBLAQItABQA&#10;BgAIAAAAIQA4/SH/1gAAAJQBAAALAAAAAAAAAAAAAAAAAC8BAABfcmVscy8ucmVsc1BLAQItABQA&#10;BgAIAAAAIQDHSvMpVwIAALMEAAAOAAAAAAAAAAAAAAAAAC4CAABkcnMvZTJvRG9jLnhtbFBLAQIt&#10;ABQABgAIAAAAIQAsgLLh3AAAAAkBAAAPAAAAAAAAAAAAAAAAALEEAABkcnMvZG93bnJldi54bWxQ&#10;SwUGAAAAAAQABADzAAAAugUAAAAA&#10;" fillcolor="white [3201]" strokeweight=".5pt">
                <v:textbo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v:textbox>
              </v:shape>
            </w:pict>
          </mc:Fallback>
        </mc:AlternateContent>
      </w:r>
      <w:r>
        <w:rPr>
          <w:noProof/>
        </w:rPr>
        <mc:AlternateContent>
          <mc:Choice Requires="wpg">
            <w:drawing>
              <wp:anchor distT="0" distB="0" distL="114300" distR="114300" simplePos="0" relativeHeight="251688960" behindDoc="0" locked="0" layoutInCell="1" allowOverlap="1" wp14:anchorId="3F88608B" wp14:editId="55E9FBB0">
                <wp:simplePos x="0" y="0"/>
                <wp:positionH relativeFrom="column">
                  <wp:posOffset>1960245</wp:posOffset>
                </wp:positionH>
                <wp:positionV relativeFrom="paragraph">
                  <wp:posOffset>83820</wp:posOffset>
                </wp:positionV>
                <wp:extent cx="4819650" cy="4157980"/>
                <wp:effectExtent l="0" t="38100" r="0" b="0"/>
                <wp:wrapNone/>
                <wp:docPr id="288" name="Groupe 288"/>
                <wp:cNvGraphicFramePr/>
                <a:graphic xmlns:a="http://schemas.openxmlformats.org/drawingml/2006/main">
                  <a:graphicData uri="http://schemas.microsoft.com/office/word/2010/wordprocessingGroup">
                    <wpg:wgp>
                      <wpg:cNvGrpSpPr/>
                      <wpg:grpSpPr>
                        <a:xfrm>
                          <a:off x="0" y="0"/>
                          <a:ext cx="4819650" cy="4157345"/>
                          <a:chOff x="0" y="0"/>
                          <a:chExt cx="4819723" cy="4157751"/>
                        </a:xfrm>
                      </wpg:grpSpPr>
                      <wpg:grpSp>
                        <wpg:cNvPr id="341" name="Groupe 341"/>
                        <wpg:cNvGrpSpPr/>
                        <wpg:grpSpPr>
                          <a:xfrm>
                            <a:off x="0" y="0"/>
                            <a:ext cx="4819723" cy="4157751"/>
                            <a:chOff x="0" y="0"/>
                            <a:chExt cx="4819723" cy="4157751"/>
                          </a:xfrm>
                        </wpg:grpSpPr>
                        <pic:pic xmlns:pic="http://schemas.openxmlformats.org/drawingml/2006/picture">
                          <pic:nvPicPr>
                            <pic:cNvPr id="343" name="Image 3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92111" y="0"/>
                              <a:ext cx="1491615" cy="1363980"/>
                            </a:xfrm>
                            <a:prstGeom prst="rect">
                              <a:avLst/>
                            </a:prstGeom>
                            <a:ln w="28575">
                              <a:solidFill>
                                <a:srgbClr val="FF0000"/>
                              </a:solidFill>
                            </a:ln>
                          </pic:spPr>
                        </pic:pic>
                        <pic:pic xmlns:pic="http://schemas.openxmlformats.org/drawingml/2006/picture">
                          <pic:nvPicPr>
                            <pic:cNvPr id="344" name="Image 34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8328" y="44970"/>
                              <a:ext cx="2271395" cy="3779520"/>
                            </a:xfrm>
                            <a:prstGeom prst="rect">
                              <a:avLst/>
                            </a:prstGeom>
                          </pic:spPr>
                        </pic:pic>
                        <wps:wsp>
                          <wps:cNvPr id="345" name="Connecteur droit avec flèche 345"/>
                          <wps:cNvCnPr/>
                          <wps:spPr>
                            <a:xfrm>
                              <a:off x="2091128" y="824459"/>
                              <a:ext cx="1408982" cy="35976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pic:pic xmlns:pic="http://schemas.openxmlformats.org/drawingml/2006/picture">
                          <pic:nvPicPr>
                            <pic:cNvPr id="346" name="Image 34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1461541"/>
                              <a:ext cx="2134235" cy="2696210"/>
                            </a:xfrm>
                            <a:prstGeom prst="rect">
                              <a:avLst/>
                            </a:prstGeom>
                          </pic:spPr>
                        </pic:pic>
                        <wps:wsp>
                          <wps:cNvPr id="347" name="Connecteur droit avec flèche 347"/>
                          <wps:cNvCnPr/>
                          <wps:spPr>
                            <a:xfrm flipH="1">
                              <a:off x="1349115" y="1671403"/>
                              <a:ext cx="2615783" cy="1206708"/>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grpSp>
                      <pic:pic xmlns:pic="http://schemas.openxmlformats.org/drawingml/2006/picture">
                        <pic:nvPicPr>
                          <pic:cNvPr id="342" name="Image 34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17220" y="2977515"/>
                            <a:ext cx="792480" cy="4381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93D32AA" id="Groupe 288" o:spid="_x0000_s1026" style="position:absolute;margin-left:154.35pt;margin-top:6.6pt;width:379.5pt;height:327.4pt;z-index:251688960" coordsize="48197,4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Sw64gQAAPAVAAAOAAAAZHJzL2Uyb0RvYy54bWzsWOtu2zYU/j9g7yDo&#10;v2ORullGnCJzLitQrEHbPQAtUzZRiRRI2o4x9H32HnuxHV4kO7azBF3/eEuBOqLEQ57z8XwfD3n5&#10;7rGpgzWVigk+CdFFFAaUl2LO+GIS/v7lbjAKA6UJn5NacDoJt1SF765+/uly044pFktRz6kMYBCu&#10;xpt2Ei61bsfDoSqXtCHqQrSUw8dKyIZoaMrFcC7JBkZv6iGOomy4EXLeSlFSpeDtjfsYXtnxq4qW&#10;+mNVKaqDehKCb9r+Svs7M7/Dq0syXkjSLlnp3SDf4UVDGIdJ+6FuiCbBSrKjoRpWSqFEpS9K0QxF&#10;VbGS2hggGhQdRHMvxaq1sSzGm0XbwwTQHuD03cOWv60fZMDmkxCPYKk4aWCR7Lw0MG8An027GEO3&#10;e9l+bh+kf7FwLRPyYyUb8xeCCR4tstseWfqogxJeJiNUZCksQAnfEpTmcZI67MslLNCRXbm83bPM&#10;cbyzzFNkLIfdxEPjX+9O3+j99uHFCToIz7z5geGdcpKMf3B4LSvH8N9nAjwdZcLLjAErvZI09IM0&#10;rxqjIfLrqh1A0rZEsxmrmd5aAkJ6Gqf4+oGVD9I1dkkVJ7ByLqneN2RBA/MCQDcmppezISamD6L8&#10;qgIupkvCF/RatcBdUBS71k+7D03zyYSzmrV3rK5NGppnHxrw/IAnJ9BxHLwR5aqhXDtRkbSGKAVX&#10;S9aqMJBj2swocES+n0MWlSBoGmjSSsa1ZT2k+Qelzewm4S3v/8Cj6ygq8C+DaRpNB0mU3w6uiyQf&#10;5NFtnkRAiCmafjPWKBmvFIXwSX3TMu86vD1y/iTJvRw6+bAyFKyJFTtHEnDIkqVzEXhjEDK+Ki2p&#10;LpfmsQLwPgHgzqb/YJHegWtwV6ABxuKA9WmBEQJsjqmPkgJlKHUERnEWFyMruz2BYfWl0vdUNIF5&#10;AJTBEQsrWQOqzqWui5m65sHG6FWap7abEjWbd8uv5GI2raUD4e4ugn9eLva6wdw1B1h2AdlHaLrU&#10;hIczolhySLHkvCmG7ap2Cfv/5RROk1GMYVc2e2ZS5L5aMRJj9lSMcxQXnlhxnhcp7lK9I2fHmlcR&#10;6yQbNi3UZaoTVGi9TpVMVXaqovm8JC2F5TXD7u8SEIXbJaaCc6A/XclgLgXTAVnTMqjqv/6EihB2&#10;D1s1eOsp9+WIek6VcFQg5BEc4SRJC8MMl1EGQpREo2KEnTbFaZFnljrPSxMoI2GLpfZuColeFqp4&#10;hECDzLR7CgSN1wgVGWvC6ls+D/S2hS1HSwa7Y029pFkRM2g4VbZPeltTp5KfaAWVnQnTzW5qatpr&#10;IylL2O9wPxL0NmZuJ/CG3u1/MvT9Laq23u5nfYUx7SzszILr3rhhXMhTbuvHrvyrXH+Q8b24zeNM&#10;zLc2M+wHyN5zFPWsY0RXN2XnLeqmgn+rm47qJjgSgbqjBCokdxzZiRNGcYJjr+84KzKMzlbf8y6b&#10;X9L33GS5ITHsDs/oO+wGrP21UzV/6gSsQOoBLINmloOw23PGHpqAcD7y50iEoyyP7On2Tev/a1q/&#10;uxA4R92HYuTpednu0Oagcp7nZTicvOk+1FVdSe71KkM5hnLdyBUucrjT8tdhXXGfFziBc7K7L4MK&#10;Eu7O3EG4G+ffl/aWJ3CtaK8H/BWoubfcb9viandRe/U3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uv6ZZ+AAAAALAQAADwAAAGRycy9k&#10;b3ducmV2LnhtbEyPwUrDQBCG74LvsIzgze6mwTTEbEop6qkItoJ4mybTJDS7G7LbJH17pyc9zvwf&#10;/3yTr2fTiZEG3zqrIVooEGRLV7W21vB1eHtKQfiAtsLOWdJwJQ/r4v4ux6xyk/2kcR9qwSXWZ6ih&#10;CaHPpPRlQwb9wvVkOTu5wWDgcahlNeDE5aaTS6USabC1fKHBnrYNlef9xWh4n3DaxNHruDufttef&#10;w/PH9y4irR8f5s0LiEBz+IPhps/qULDT0V1s5UWnIVbpilEO4iWIG6CSFW+OGpIkVSCLXP7/ofgF&#10;AAD//wMAUEsDBAoAAAAAAAAAIQCm2zIFGpsAABqbAAAUAAAAZHJzL21lZGlhL2ltYWdlNC5wbmeJ&#10;UE5HDQoaCgAAAA1JSERSAAAAvwAAAGkIBgAAAGuN8jQAAAABc1JHQgCuzhzpAAAACXBIWXMAACHV&#10;AAAh1QEEnLSdAABAAElEQVR4AWS9CbxmV1Xgu775u/fWrSFVqUqlqlJJSEgCJJCEBEIYAtIgg0j/&#10;bPWh/URotcWBbqfnhAoOTWOLP54iPkRRxNluVNBGGQUCJAQMCRmABDJUUkkqqeFW3eGbv/f/r33O&#10;TUGfqu+ec/aw9tprrb322msPp7Gr/ab5Urwszli6PHoLzZjNImbNiBa/eZTflOcGzw3DiDc8eG4S&#10;aJhxhme8cTx7NVvlnvG+kzFhVvGGC8e8Te+8NurE9bNpqrC5CaryvOdlGJc4ms5b4mJglcYkWSTv&#10;gsqff6qrIZ4kmFfpDa7AZr6ZaYnzLn5tXicT3skjnaznbGqucpm3/s14MPuceMNMZz0Ma5lvXOKa&#10;IkigaabC4l16Gp75Carr5ft0Oo/5ZA4PmtEg03xaALSmxILbdDAHt0Y0eyYGxsI8Zp1ZgUWGBsyY&#10;k67Jvb0NRCio0Sa8xZ1fE1lodggnrMnPxxb3eWsSjQ7vvVa0esAnfxO4rZ7lU2aHsC7xpGm2ppCt&#10;Ed1+F5niWfpKPAjQ6wEfeEFZ7T7AG+I2IX8z5uDXBp+2aYExmzcom/QpQMCR6KYn3ZR0+U5eeQOG&#10;5CdbsxMfefPuOPT5diycAZyKppQUK0dX4uSxz1BGsx2NcS9mEwqZFOFPRpteZLmslpdCIuB85o+N&#10;RKC1kMscmSfTzCTjvRKp056Fk0JgHUzAO7wsjPG9upKpPldwfZwPKxyyojxbqQony5fxKSTAlrlG&#10;WXQmG4ArvwwTv4yDSVWaGpDheSWes5jDhMYC6RUkcZbB/GzNjYZM5Z20GUfwPAWGMEpWQaSQtxAM&#10;hYp7Q8bBwDYMlVYNGJz8BEarAxjTtkmbDC95ml3Syei2gmAehAMBayBRbeNIL6yOuEE48WsgcA0Q&#10;aCGMc8sGr1YLhMSJ9OLVSHxEgjykVXgaTQTJxkBwso1W30ZO5uBdGG7NSAcF57MW9ZnHeALQKs/M&#10;+ikc80FJBwEnNk5oNZeYAiWPysOr0SAeZknSBvCmMNU2LJ7z1DCklanTdjaE+WxCHanXvEW9jCMd&#10;8dZNvGwsHWV5TP1pbaCVsLwVJUujmYyjLSOaUqG65mii6alMWzeWEiPjuaYIX+KVhDMAoagQTQEY&#10;FaFKwlWVU8qaEg7Vamu2Hv74n4JndukBuWAifxTgDOGZe1OmU0M1TWMrIQul9SuQAROTEagm+FME&#10;R6GoGNtGmFptGATwJgKg5hHPFMKOQkfpwG/1qLiCwXsb7aOwibPC0ekW4W6oORUiKNggrfASDnnU&#10;pAqlsBsQRQFU8OBQETifpTUCOIWhTRKCVcJrgEfRZDAPxqth1XKKVwMmz9Vq+d5ESIiDufZSo8GY&#10;8lrRA9cZ2kSY9ioKAqWlUM5TMoThe4mz10g8qccsuyQFmDSQpwEANa/pxXNM2jZMm4N/ETLSGJd/&#10;SWU9FULvEHcGYll2Mhn8CcuaUGBb+qrpZhCqQZ3yn5oeesB4BX8wViqgGfh0e31SmHucuKtOZpSl&#10;MDcm3MFVnBT2ub8Rjas3iql8nfdoa+RQAWa9Acul0hXDBoql3WwN6dJ4oaU04X93GfnYNQ0bcvQJ&#10;l7FSQsHpc7M7UzuhgdoKI9pFAQQeTIYjVMQuSqZ3yT9r0MIWIQzS1yZdO7tSkhFvLdrcZUSLPzJY&#10;4cr8alRplPFTWqnCTWXtdmF4yhI1s2ttCEA+kEf8eEIYIGh281bEMAWkCLVdAqXCUP6Cg0yOFgSe&#10;UTGIWCgmU5swP7OC9wztpbCRB1zmtPhZYwQUGM6zQqcGVHvKEQVQMsMO4FAREkAt8hiHZhNn3tVs&#10;ClxWyLLJNhkDh3JkqsRpU0dtoXklNFAtBaVDWW21OtlbtDx5NbccW34SRBxsEKUumkjyB3VJONes&#10;S6oJ+IupceRHYBoIvPyykXQFjmyADSLQArdSRgsBKeYZNFJgSSZNpkN5gfaGcGnSIaTWaU4+G+gU&#10;7T1VuZEHBc6dH2lm5GtuW499L9gArWGsf3lbPPDXC/Ra3RifgEaks4zBCDyFR/kK8hhaQ6pYgDYb&#10;40lc8rOrsfM5GzQE0qgh+J8XadX6inH2ItzbgTB1aCmNIRp0pRW7rop46n+cx2hql2XORvS7zVh5&#10;dBBDarPrgCYSoRXQBgIgLRU2u2A1SXbPJFAQpnYLMM/2i84jDE2QWgGMJTY1SU2lQBGecGUARLfr&#10;nhgm9gqC2gWkvSAd7wgkPzXxlPS2/jY/009BsjHiuU2tK20k8BYMFQ6QYMSERgXO6jHAqZjE0bLU&#10;hMpnO20DCCyp/GcvQrqZAkL3MPNFDWOhcCGVG++UkvbocEMN10ZIIZhCQYR1bkAX0OAOPIVmwDv5&#10;pjYcU4DDTMEDnRHPqcGhO60/ZjKWhqzNP+WnAGmjztbpGdB+s1SH5E8BEQZpoeN8Cr7CmCLEwKUt&#10;Jwwbm7BMP08lCCziJ8KGLqIxH1pp8DvSjvHD9IZnkPYYMKid+EpPapM/nw0pl8//5yUbDS8SVp4X&#10;nhZx3guQJ4g5Or4Qj3xiq/q3RFZpt19HPbYNi5KDt23GJuOHe3Hig9AFOk9jjfQjGmQHvOVblZ+C&#10;BJUFKg8q3hHNt7m4FrPBBuGdGGPWTBoD9MFaMs8MM1pVexuDEQCsD6U0F0RU20DqaMLRls0KSk2k&#10;KlcXZvucSpksahK7LAWkjQClIBNmgxHJrGH2Z5BFu1UskY4OiCrUtVbLZ8KIpSIlX2phmauQbNib&#10;WBYNDvjN1DCwA6EpjOSZ8ME65UBk+J14JvsUEhje0rZEuOwRzNMaAw/hTA1P+ITRrgKjUE0QRHrw&#10;HHvM0G4NNNMMIR6jTEbHhvG0N4zj6J3tuPtdS9GHXrMRJdk4tIFTuNWEwJas/mwd9bsNhKBkWv4F&#10;Nu/UBLpbd2hvL2tDASaimfwggkuh62Qu85vaq4YnHMOkY4HPQ3UZlumVHMxdn1tbQO1IxK4XRZz5&#10;76dx19/RkHfDKtIY7w+ylsuqqQ0shKuO28SD8Cyf9HXZ81XK2IqaQDbm8E+49MPR2s8fRGqOKT7F&#10;zLv4v5yKpb1DytLsQb6wPh67flvc8MGFaGyDdwy8cxCuiKEENHusBrcsM+sLosocNv8QBmuoUwKp&#10;RifIBPM7GMsthKwjcXlPCAijXaRaVy0RaNYWQOYwTA2g9p8O+kWrzGl5aiAL5Z5aBmamgNIl+q6w&#10;zOnuTKfQpXBWzBem2jU1mnDQVmrYKYnUlJavqTafUKawSJv5KW9CXHb1pG9Sh+kj2K4niU/MrX6y&#10;I7qQ11A1FWKe4cViTRLxXlL65iXDZNYmE097Pj3c5+5OSHbmqRjd34rRnVti7U5MDGxzu2Pjs217&#10;h7SpLjTxeG3IcQpsYWJmOtNwpSXDnWQxO9GIK2lUMxr/bb/Xio1HI5700+tx9ktXY2M4iX6/HY99&#10;clvc+ivI7sVksExgWsOsBDf1kD1P/W5UJqBQ6WjZ43t5QLMq+OIknstXrsY5L27FVz7Yj9lJeAAc&#10;ZDAalTNAKVOUsEDzSqoSlpYfab2yp5KYVsZL3DbIh6KyJ9ODk7wvsTE9TLnXTeIJ37MajS1rcd9n&#10;2vHwhxfo5VE+yN+E3qhDQxyvVjxWnlQspcZ5s4M2yDapwtUaaDcSEwrUTKACk4doTWDf6COgRztx&#10;62+B4REiqIwCTh+MYkKM0DZepYsrT8VAKeEZmfH1UyHoN9Pb1HUOUPqG6/S4OsKwOl0d711a1pfP&#10;pmksUp91tNXLZ7HlIrpDiN90MEzdevN+3PNnjRg8gLgjqMI4/aq1mIIweYh8uxBoBtgyOmlaI1EX&#10;BoMzD+HT+yK2XjKI5yGYH/uVVhx9fzcWzyZbnYY8Co1lJkPqcN4Fl7goKJZBgCxKR4CvvI/50z5v&#10;Jeb0kMPRljjzBej47cM4aSOnmnRSsYqWThQRqlQKEF6htLOUB8LLO2lTedBAWtRPh8Ycms3Wx/G8&#10;P5nEoU914s4/aseWc5DVvRH3/uli3PMHjBMA7phMIMJfO1TgWWYPQcw6lOh0Hgweho68m6q7iIa3&#10;QVWXaWtcHDdJx6Y9AP/sbbtPmMfSZceg6SgayOTg9u3xGI3P9mY+y2wfAD7CL0F1mTogsa7GZRr/&#10;SEsCZih7B9kMQTfSTm0gzJnwMeytAa1icYys0JUcXqCLJ2N1ZQMAkAjXP+HW1a2sH8dShQBgaLwe&#10;JO8dBtQiYFkKY2qN6nmTCLxLAN9HJ/nBmB6C3Ky04TeUW2kPw7zqOCuqFlX4t1+xGue+ZCWGp0DK&#10;khn1tOlJDn2wE7O7MOkIUvPYz8rQGQIgIHFrge/ul47i5Nc6aHE03RJxwM7rdPwJsF6JN3lOfL0d&#10;n3vregzuZtBmncWH+LyAP1rJIpIOLYTFS9xNIp1GNDgvw9rEK/TS1iHIhIGFPOnqH18ZxZU/PYkH&#10;b27FJ191RiyiTlVCxETnIPkUePEEUOMI3CMvEzs4LzChlEbiO1sY9wF8cLwZC3tm2PMovjYMOxcT&#10;4+hCnHn11lh7DE1/nEb9pGZsO7cZD11PX2mvDU4K2SU/NqKnwxw5vhhf+QPGMfILWoq/gn/RT45j&#10;xyXrmKHd+OJvLcSQMHsU6ZKVBg9x85e9OBFAifGDEZe9ZRA7nz2I8aATn/35xdigF+2fW7KRu5id&#10;wFG5tCCQzhMdCpZ9+iX9DJzWwj+ZncSU2GBUbzsyrhnDAQRgMNdb4u0AUL9O16fWI36GkEizJpXz&#10;wQLt0myGMtc0eYmMQsRPJ8XiE0EM4T15N+kM56rdmll/hU4mEacN3URgxgjI1msi9j5lHl97PybP&#10;IwgC4XU5lmV9vNfl1nfDvXzfoHveONaPG97MoOhr/WiepDCdylv0XRN/H7JwFkSB0LYBny1jjADO&#10;l1bj6p+fxM3vbsVdty/GlmU1EvE0yOkR7Maz9KPzvEotbEVcnf3kQ6089K8QbaPDhBGBRKfwc2/R&#10;05xxJSKKy3ZwtB2n7gQGaRRw0+kROv/7xmjIMQ22Ew/8UzcalJHxFKGXZbQxZfKGgSvYDMd4qmBC&#10;G0OuB51z/KAwgagKYwOa7/zWYVz7J0xy4LW67+ML8bk3dGPrec0Y3RNx4EeGcen3TOOPv7MZ13z/&#10;OC781gHmB2pxfYLQ4YG5eEt85LXo4VON2P6sU3HJK0fx8Je2xuxBBAyFMetsxIHnD6OHLb4OLe/5&#10;SDemx3CMUFwLOVl+xnps2T+M5a0gdap46qSTzIP8eaX5hMkzwXxN0w/c67hRawNnyxpysT26nV6M&#10;FpFH6D9+jKzIisrFhtRcoGGTKU1eopJeFRxuedlQ1QhyKp0ZEzw7C6g96pGMdXCnFT/Fv9Td2kV+&#10;MQ0g/gBhfOIPRCzti7jpTQU5J1i03caVZuctL4E3t/EDmRnjiOUnD+Pi7+rEJ18/wUbFDDCONDM0&#10;MyQpF8KfYQoAP8N756K1v2Meh7/SilOPLCZ+jottq9kIqPz/cQEkNS0REnB0UkseLf9AD4HGVrRs&#10;C3qAwdsLZrHz6eP48p+348D3NWNx7zTufDtuQ8yHs79jEge/Yxwrp9Zi70sbccYT2nHbz6EBgXbw&#10;Bwdx3nURH/rheVzxWuBc2IhPvaYX68Rd+Mq1eOJrNjCt2vGl/74cd/x9M5b3odXAe3IEM/rAMK5+&#10;4yhmS2vx8CcX44afWIiFBcYf4KS2nDY24vz/MIjeOWsxOrQtDn+wDMCzvqTpbGe4ay+2TuJeO4YP&#10;0ZNhzm25nPHbMTw6DrxJJzx0W+x4IVr3qetx+HYcEpitY7C84Ifm8fDHbJWUR2s5NT8ZV1O38bF2&#10;fOHtNLb2JC54xUKs0IPd/7ck0u3NbTSYxgZOhXkXEwt52HXtIC7/oWnc8K6Ix27cFkuXrsaL/kcj&#10;bnprMw5/pBNbF4fxkt+M+NzbenHj37XpmeDD9iKsNvSaT8rkHMeC7vImzpIWLTfNHsJVBnoJda/r&#10;0LBRqXAX9+n2njAcZJLsOAFOogkHm8zxnTQQZ+mevbJxJJjiEuUJ856+3VaX/mnueeHJaKMZdff1&#10;tgKhunZeCzoHTkT7/JNx9stpMOcAghbYQID3vWwW53zPMM773lFc9Opp7L4apCGOg63zvnceu56z&#10;FqtxNJ70+nGc9xI8IcTN+V3yUxGX/j8gRDpH9Pu+ax7XvFNvyiieQlf5lO8cxsraelz9E8O48hfR&#10;c6RxbDKj1Y8QpHSaUO9sNRXDrbDv2eXzOMUl1yVP+ywaNESZrkAku1ziOnvW4rxXnIjueSdj6ewT&#10;sf+ZGzBQEfaaxBa0lbOnHX5tBKKZvjdgNkfR23ciDryKQW1rLR65t9iG571qBMxB3PVPs7j9/bNY&#10;uHQtnvTaYcywR6XHWTSoC141jhv/cBrX/1I/jtwzjOe+Q+EFL0yBrU8cxUveEXHL21vxoedtjxt+&#10;bgHNikBQx+REexQveO8Qb1IjPv6fu7F89kJc/8OLcerYLF72B+PYmGzE9LFiN2v7DOidznnxqTj/&#10;eRGf/fHFuPEndsSpQ8249NVDOiqbMdeYPqPbivOugCIPbYv737kzDv3eDoSsG6MH+3GYRpKamaQ6&#10;GTSRVLHSr9GFJjs24owrxnHuK5CBZ9MT9U/Si6eBHFP89J//s3nsuGwSl34/PQ0lqjDN65UCCjit&#10;gGywwJVvvJHGBgeGqvMUUvC1ASDMixesxzXvORHX/vnxuOQ1w1Qqc+rgpZnnkgcH3WnykV6FWXgK&#10;OAAo77jIaUl6e8zEzwSD43h6wNABXn9LafEK6mWvmcWBywHaR4v/0CT2QtBa8e5//jQu+f5JXEgD&#10;OPf/Wo89z57SxmksNIxtF05i1wW0XIBvuWAU255QYJq3sZPu8Ak0ZQq3zlNcqZ39a9HcMovjX8dM&#10;OsyAh8ij96BZ7kEjmAbB3/Ot87jk9ZCQSk3pWabYoxPCU5twqzWK9ZmvYjJRx8t/dBTP+asT8aw/&#10;ZjwztG+jrtitQ56veyPMwh3z8f82iWf/2oSGPI5D/6sXH34VXJl04tFPL8anf5oZx7MLnab41KM3&#10;iWf+oJM/C/SESxQ9jyeg9bfvj/jir/bjjt/uxxyPz8GXrqGpxjn+aJ3NJMyVg1hhoH3qtj6NaBLL&#10;lx+nUWEvg8+E8daJE5NY3NWKxf0Lceou+mMjqLjaa4KHbdxapSwqvtFLJ1h3uRvHbtwSt/7FOK75&#10;pRFjlEEM7iebQkDmjVW0NfXvXwwt9SFyjamzbAcKisc69OPTb+zH1/8FwTpocRSKxm1jYugwtWyo&#10;XUwpzDsbY9LWUCY6L3zhNC577am48EU4E/jXZiY0S6KRfvVdi9FcmsfOaybR3cdgkyxqY/PX2pnH&#10;DHfST+G051fzlzJoEIRlnA4L01LmIE7GcLpCT+ZcCrD444BZF3uZL6F+llXhLv7W14bWbvejPZ5u&#10;0BpRjfj2Y9rLBjA8RmZGVEngJVo94qdr/vZ3o5meOYndV3XiK++NOHZTmvrkjbjz97Fte7T6e6cx&#10;Wm/E3u8axjXv6sSNb27GLW/sxLbnjOKp/3Uhbv/TRjzyD/QoLDZSIw/plpf3S3xmlSHXBM2u9dpn&#10;sdX9f9+JYwwYn/sbCOLHO/HQB5qxdS95sMUXmYU+/8WNuO8D4DrATFlCeGnmoxUYYy1rG47HKfio&#10;PIa0xAnegja2bAONJBnHMF5CH7lrEse/1ov5fYwLMAEaaPh2LDN4Wo7ZKRryUhMqABTYwhqcIhOT&#10;Rp9/D96cz/TijAOMlQ7N0cDz2HrBRrzigzRt1c4C3TKauEn+yVGEd42BZn8Sz/oVGnkPfBjgtBGW&#10;zkLb6ZnYeKAdn3r1QrzwH9Zi/NxBfPyHieOfjdnBrj2p3XqLJRdehjd3MO79XDtWblyM8/9mFGde&#10;yiyNfGDSUlK4/qaNxlTi9BylrkMtOtEDZowhoKGA7mOAcIg8mLVeupGLE1gtjq1OWLqtCU9J5d1J&#10;NWdob3lnO45/oc9SEBUeZsigxcCZZGiYrQcbccubt8aubzsZ3/KHzbj+Z6nnl5EpzB/HdxAg/fEa&#10;Ky3xzEEr4bzLo0X8sn0a0wR8W/Y0iLtC12RwgHsmLZSkBq1KEqlkBZsz96AKkGy03qVHuulhYrtJ&#10;6ZPJMTwIx6jEtqzgHAHq0tVqUnSZycsLO/n4ZxhFN5bj4LUMbO5px+BeeMtgwwqOvkah2+iGL5Oo&#10;0+juZei4DRNgidE5KI0eAHlsmy7aVQSzIG6TdciPidXC/aX9P1FLY3Y5AIQm8KuDZmZwd5ZTNqWs&#10;Drjcf307HrxvNZ7+G9Bq+yrdGhqKPDe9dSke/N8dx9/pWZJhw0dxrzFvcd/fdOPQP27JnqR7Nh4t&#10;cJ8gcV08H/f8y0I89A+I+x4HQy0Gm3pNuFZgAO62PgNdDBOIhxDYBjbQjaia1bsWY/3WdixdKGGx&#10;qcF9iifpxFcgMqp3NqVHeBTNR22k5FTzB97d82HKfgRAKJzWiDUt1LuFsNhwF3d34vNv68fuK9fi&#10;RSiLm96GsNyCctmNS/FRGiuarbdU5ihUdyg7lqRQXr8X//JtEZe/lUH6LzXjY69bQBDko0JFV4+d&#10;njiARwsToeHcijjZ8TLL3+zBSAKKpiRlNjJZZaqMSkXhJJKrNw2dM9Gnxh0/1I/RXQsxpw7Wz9Wk&#10;ro9KDW6DPU4ierVpGxOQCBthXjKIq7hei8s9l0HYGMF2gV70zndvid0PbsSTvnMaV/76KL76XrxN&#10;dwOANDZe544UdpuCYwVWayKn1K2qi3WWmfaE9gR2Y1No2Nbmd2EUeinXTyiYAxAdngIciHWXq6oj&#10;y7CK2U6YyEC4v6t0PwQlUO+tM0dx6c+PmHIexWQDYd5AhzNJkqRj5rM97cTC7lJbEfKnK7OPwmlj&#10;W48xJaZMTIlpbw+OgdsQEODYLXdwzyU5yA4YWiJ5jy/F4c8x8WHDoXt1OcCupwzjzKcyREdbPPDP&#10;3Vj7IgI4pHbMyi5tZZYVIewepP7QLj0VTBiNYcoiwg0ZYvIougRtpiAknQhbX8MmB0fZnd01jYze&#10;FiFhaS7mWRKXdF5O2DWOdeJz/7XPjC5Iq4Ygamdnqe+MXsjB2yP/2I2VLy6jZIAKLi16ND1oKpwm&#10;45HjHyf/ntXov5Kpz+6OVDCNndO4ALfr8a+1Y/WrDh3Jq7zKeZLNwQsXRWzgG6Y9QVjMIiR57AIl&#10;7klLgscrNBiXIIOadcwZZnqHnIXnvTAMnJg9dU0VrGeVZJ2W+lInBcmrCX86S5i0y/QeaOE2A2ZT&#10;ztHemkrZkJhNxxjhnb59A2/bBBlSDPzJVG/Aa9GQXKrizHxpltCSnmBwZzNW9+yMI4zLtlyyGmc8&#10;ZxgLlwEbWpOD4gSCUrGnIq9rkmY0bFeWaverHLI8Ulmk3c2suY48QoExGjkBAUNiDJ25g2PaVW3c&#10;cWaZU0mZPH9AZlFhGJVMRxBnmC9nvgjvyPOaccefY/o8gsvtAGOAb0eIt2RxidBkHaHCnFB7mtff&#10;6DjwIWaXRoLFEycfxSZE03bOKFSZr1EuM7Z9Bt6SUFHLvGgWF3Z95W1LvDuMlfHjeMYbxnH289WO&#10;c7phbGbCy9p3PBg2Et5TI8gjpH2KmWK3P2dhm3Eu3nLhVRPTRLNP7Ic0hlx5Cd6p1WDUFLNnhOfE&#10;5cjSDDoTi9nGsoYO/neNFSSvzHTa0ETafCdRNghVK+vDO7OaWSPoi5WVmmn0gCVPYshYpoevsgco&#10;TaL28jiuft2IcQkm4PswJQ+SXlyB6zp7ly63z4GejFEawz7WA7QmbnZ0Ea/PJLZfNInR8hpOjBk9&#10;EzylsYiWMJKCdjv8h/w0/nbcx5KB/t5xPPUnu3HvBwknrSaXNkrT2XPehw8vxfW/htPgpeN44nej&#10;QNEOrgW76z3b475/ohc7bxLPYL6jT8NdvbsfH/1ByqVnbGGqJUBueYH2HLMm11TBVwek4iY+vXPo&#10;gOldP3PzYrzk3fM4cJnrzqjmiHqyzrxBfZ00a/RpMkh5rrqV4DIauCos09eD3xnuotnsFGqQiJWT&#10;j8WZbHYwMkfadFNNzIQ5AtABaasJWflHgYdhC476xS2L8jJbt4Bny6NYvmgYp97Tj42vdqJ/AARf&#10;gUdhq+N71CY9xng8oDFVlSKP1xATS2KOaGhnPB1vz3ewKEkNgQ8+GXPEeQcYD36Kmav5DFfbbSC4&#10;z/i1aWy7jAElmr9H5b9+fTP+6Vt6sbSAEEMQBv0Y9EgPi3Cai7hZaSCz+218ag1HMzACQi2yrkRt&#10;o2njoLLDHEe5SLvWx62GKUjPhtWJdoYSaH5XmeqWA5Wks8Kx9vWtsb59ELu/g/p3KFMFMunFo/9G&#10;S6NRDE/1496PDFi9OI49zzyOgCIs+K7v+0gvVm5gVHE+XpEfx825HTqgcm94Oz0x2rRD9vHRWawx&#10;Xllq4xq1BiiAwVcjrviNtTjrunV6uHn0l5i8++defOy7maI8D7t7Pw6c99FDfvRUvPi9s+juWo3V&#10;O5bi7/9TM3ZgXmn6CbwPiTr0fs6v2G7b50Xc9Y6lOPCa1Xgag/8HPo1pgSkYA4QNh4iq355qvtGM&#10;4+9fioNX0zzxRLk2bMyU8cBxFRIjXx77IjxD6a3dRy/0CINhipBWyo1U9icNG/QQUxSKG1/UAkN4&#10;0bhPvhRe0BfidEAKGGPMsRKa/IYqDeJVaxMG9k0nQQRsq4dX6UXy1V/+ITUmTwN7LFf6uzITPUZ0&#10;Kqd0o02olJNSTdZHQ6JNZF3E2xzip9/exFs8j0V6CWEOcTv28FUv7J7Hya+i/R6wMF2lDPiAPWKg&#10;GczQbTvLxXC4poZa5VwnGQswr7BwCcuRl07FzieSj6bawcvkhdJEoPqxdMYg9jwPV94d+OoRvM5Z&#10;Efufjcd6vB7DO2ngmDVzKrzyNfz4YDxjXCBFm5pLp+axvo4X5JppPOPgOBYQwjaCu3a4Hzf/Khoe&#10;LeZsqc1txkBSU2Jhq8SDQOfg2/9vC7HtyvV42d+N46bfjnj4fZANIeviX17ELBRTe97O+RH3vrMf&#10;D18xim/5XRoZwt9gnXhnuDU++ZMMSO9l7MOM6U0/H/Gi96zHtvOHMWI800XLPXbHQrByN70o2/cz&#10;abVjEuuHFuKBD8NyBsvOAs/xdOTaJhp5Cg8FK0hH78KFiBdneJIl18ScugOtT3fhbjNWrCOnJASH&#10;G36OxYtouMlKL5ZPEE/PIu+O/0MvPoJXaXAHVgDvOh2Er964/48ZK/0dwnKiiOBD7+vH+9+nqGpw&#10;IKD05qa+6Q2OQWiheSGEEL/DOM0Z9jt+V7sWiH1cv0x25cg9xyDgRp1clq410DuXtfjagHQ9beYy&#10;9rx8HdqQBtPHBW9NvGvKlDvFWriG7elawGyiGFu4nqfMfLXPwongcmqkLFfFUnXNr/qyvgY4DkIS&#10;pTiDEERZYVFTzvFITDao7HaYjwenj/3G3EaJI/mhf8ENun2Or3geD36oEesPQdtDeID+ahz7rp3G&#10;frRaM43EUex9NpND+zpxx19EfOntTWY2N+KFf9CLW/FtH/8iU+oP4934Ufz5PwVhGBx/4kdPxrPe&#10;zACSMYUk6e/FU/Cb7TjzZY14/q+0aPmTePhR/CNbxnHtj0Xc9vdLcfM72KqGCMoSRbZ9jjWUaEWY&#10;sOqYBGnFlgPAw3SY405t0cU32cE230mDuQ9BoGfCgxeTHZ1YuR2vBQ2itQ2NQr2bK100rIPijVh7&#10;0B6DxjZYiNv+pBHHWbFpmZN7DaRMbqN7l+KGtzDh5BJiB8BM3qyy/EBzanb/PBbQKjf8HAkRFie9&#10;9Fdq/MiYjS/jv/8+fPvUyAsdx4BdkwymL+d0I+bRGHWyEQ0m/izx63+i5tvCTwFFiSAk/X0gQ/0b&#10;1CEHu4DbQEu2mI5uML7a9nJoALI5m8pKWzd3bL/a/DRYTKi0vZnXsOE48TRnQqeHRyrngzQtepTP&#10;AHqO4KbPPL000AZD2t4wN0kJHwG1h9RFVpaJg6XmFXa3u9kIth0RRzrKndET6jDoP2E1Lv8Z6OJU&#10;OslztSdp0hTl3kDbaJHosSIwgRg7cRWvfMiBOH25JOKyGC+toSZT7q7ypf35j8EKXVamQCHPjqAB&#10;11wjQYtDIzrQmmN+SEw29cS9f9aOnd8yjqteh9a5ZR4bDwERb8Xd7+2A8CT2XAyhsdWnKx0g09Vi&#10;37XpIldZk3ECL8P4KhoV2swrl0ccWYiHv7gRWxDE9sM746H/zewhgpI6FUXRgwHrt2yJz76NxVsI&#10;MX1IjBDGf8X+Hawq+DINJkkl7qP7hezlu1c7bmQiaMyCNvydEE5/jjrSUUQ7rqceCk4bxrceobH9&#10;OprTZ7xVDsKbO9Cs9HC3/hpmyZmYRJco2NDhQ4gvGmjpMjQqgiB9aDUwBBxI70RLE9yb3SlLgVdT&#10;4TEYYGUimEFuFY1LH1qYYx1mQstGHtIjiGo7l02438JG3ELgGn2WO2D9H3zRDKWCLYhHzkGkPnXn&#10;nZyz0V3kOEQcrL809NHBuRuBnO0py8ipMT2sY70URjVqqkhVDjl5n/LuAD53tGHrz8jrbKuX9dfU&#10;UHak/BQlaon+yVW6TsGqjQwAN01KrykmTTHFyQ1ORGXdlGDT6FC2kViHkSvu1D5ceriyHsBzS6ZA&#10;3T3WdIACwNwcpSmG0Oc2x8xkRssGTMmS5TVhgnNbkJgibVFtJwsGMIiJFxKPViexlbgG3UlzO+sp&#10;0FDpH4ZpGiwrH+3Eh2/BVn+MLgSEBo/BC+63/g+npPTZayqRn7RWSr2swK3fwUrHn8asQbgcTk5p&#10;aBLg0F+CNGmWyHfv35ZcLqyY49VRSBqHIx5lINi6YBILVyGYaJchnVWL5Qjbn6a2ghDQu8nG6NQG&#10;KUCYD3aNmCdqL+1rHhEiuEKdbcjaqXouFLZmh14BOC7j1i8+gTkdhLuhT51wtxe6W0yKOj5SsEU+&#10;NRuPap45YQqa/FGY57rd5HZSH4an8EARwigGRgHfMAULyHb5KSZqSoSvlAduCOGY3miEJ6O99RRL&#10;pk0FHNfC2Op4de+sNBc/qepWSqIzDkRIC+4OVJEiNaB4qpwaLD/nDZyoFxHyMxsPedMDhCptSSyF&#10;kp/bKE2fNIQQetam0kJtDDHdC2493Ouci8xSAAvNc3eVGFL/bDB6mbIO4J44YoxIL2EBR1i56lR1&#10;Ttr0ptEQ3HRjnHmnOGDcGeZy6DOuRPJ2sl6N9MpdaTAUCEpedgRN3O2OKNQvACVhZyUGXab5pxjT&#10;VGy2DlIwb4YdtRW//uxsZuesDJW3xSJJ2UW1sWlbSF2DGbxQs0oMBcNNBdArNR+mk8anBEWBpY2W&#10;d4TJBuB/J9HkYe74h5BqtEbVNWYF6IKBkjDc4iftFSg1VEuNlgEQgMTQkJZt1cFHZllAShbmmPgr&#10;lLkvDo3JuwIoM7LnADGbroi6bMx87XRCA4d+UqKOESLxz/2/1gABdx8rRUIbUbGRqJWKYKVwqnGJ&#10;UnASPve5rQ58ixBoUlA25aUWlwYU4obvNvTmzfbBPIkNoiqDsBkc9F82Gvt4NaFA0IDOirYYnLt5&#10;Rht3xiDADUV60ya4BXMNjI2N5Hp8cm9EChWKy/R6wUYOWoEFzNw0pDDiEDD/jIGnWxzdoONKzJzw&#10;wi09Z4A/J80c03nG3UklF0TOnVWWVRBJjV3yccc0VDfkbjFwtYEC3UrmzyevQgXokDUucSm/GeP4&#10;kDVT71qJbXsccRgPM0qbNbP/0/Sc6p7EbGQzi9yqLh9J4W28Zuoi4Ge/Yi32wxGZMwN7W7mNX3lV&#10;GGS0667hFI1DTwBEJjwLJCzNAAQhhQWwWTXSGy4tVE/iobjaC2WbtQDhclfb+Gyhbm8se0xTbgSG&#10;iYQAKvHmTMnhOTWtcGnESo0CBN4G24BpnVk/J+Ry8zTwbawztOAM49x9uk6wKZ8Ktn24uNkDjGx0&#10;hBialcRvTfUkRgqU2xHtpifpQ7SfpG7gyLqEdBM7b6EgucVzTLoZcyANxhwpXAhSbuxRyBAYlTXV&#10;Aidpr/CQnjGE5M2lv6Sb49RXE6a5kWlEi/wIneW60G1G2SRIc2XGvIUu5DkrLBUlhYkQMlkJ+eAP&#10;GuVfGyt0y1BTJsl5K1dJlVTIAN9Pvx6nU0lTp5dbip56RQHNS5OQhxTJCpA8kbXywWszjvjMX0Jl&#10;LxYiPTw9fZpNVf7Es0LWIDdczVmM1kKZtpEllIUDXkwEmKrsKJAbjviJozdB2DANsD8VmgmjcTWJ&#10;Gn2SAgdyGIA5Ck+DiMLtyrT5MBFS4BGadHChzfPoCt7tRdW2TqKkJ0AWgJ1hel/URgRlF+heA23T&#10;9LFTpq0940mj7Zl+eeMVFNLaTSo0CnruMkPIcluiXaQCIasx35yvcJ+qjc/dXw3epwiSmhirLIUq&#10;tZCaTZh4pVzrP0MxNFNIgQUiub0RnMPuF0H25zVHyLMSyVLDipDZB9jQFTvvReC4cVU8y1CfxbWI&#10;p8/lqtPU0A2tw/LZl638FBiKhSSZYFMvyBqXHuwkHKAKkbD9yQNlwt7WgM1wS6gKlK7KxjdcxnlB&#10;d8tTTySIOp1lVGksw8t0wjGtiaVQXryLa/KPgBR48ybAx/PJI/E0WETLBnkYRQX0dClL0iDrBF7C&#10;JJR4enB+tisAoKVYSD+G6W5CEZchHg5toxYH3UxXmSnEPaZNmdnRMgqLs7G6lXDMp1DlmgkK1aJQ&#10;kGaM2nO6H0ymdpForwmHKSkwU55z1z95s8sGlpWwK3RNd4ZZnJUgrf59w5y80nui1muo8ZihnSuc&#10;/FOc5HcKN89Fm5X6OAF1Gv1qOlb3oudsVklIYHiXaDKm1LoKlCmEpcYySAqajvDUUA5S/fEuLl7S&#10;MxnI3fELuqGU613ukaAWGNMnrESAFxu7sAViuSbg8tWrNJ4KbxCtcVUT1gJa5xGnzXwmrF5s2BlX&#10;5bej3IwmTQor90wuukbWsAw0DbfMRFxdV6MMN7l/fK7fMz0wMuwbAgkj3EuaWJb4pABnJp4Nq+Iz&#10;YZXentUDBjRl2w7uJICNkURVVuhoj0yrQeaxuolFWmdOArUR8IoxA3zAkrSDR+Hk/f247ZdZbJZD&#10;Wrw1hAvQH3hw90lhK3kSMZ69jPGycErKqw7zpUbKu+EKjM/1r8Cs0uEx0gJxfJbxFNTYTmLe3ECf&#10;TPItVRy4kUiYmbZ69iU1Cnkzjj92k/VzgUZYhpc0qQWFYyIuBbF6LLANA1HLybt48Zz2vxXgqtN7&#10;t3yDU4hUFqYXZvWzM7RHk8MKsZ2oGczrL8sRf8JsPIZ5GZ6AH78ljCzHSMrKi+cUphpYFWxecRE3&#10;7wkfXDTpzF7TV6HcLNS8vG+CIl8Kr0C4atzK22npCEg+yHCvqjzHi/WVPKjfK5zr+mUagIuT6OiH&#10;sIecOShOYLwpE+JDfI1fk3VFenvmdOGQFa1N/zHmZSo2Ep0C53bxdN9TPRwQmOkq7tqllYAC1Nzu&#10;bU+TmFfL9LIw/ZFJ9KpwaaF3IxHhLjJJXNN61XHl7fG8FRG9kWSzIplMOEQkzCpd4uIzvyR8Veu6&#10;4Zk48RPWafmFlzhVeFiWl4zOrpnnzXKMtFzzm8jyfOalhm1wMtcHwo0r3W7Js5nXfOSX6UkvASQQ&#10;MggX89LL9HkRZg9DbCmzhBYcDazSWXbixK0GV8cl3M1yHs8jP81Xl1XjKNha8HnMK8N4Svpb5iaB&#10;eRa29eGW12lxdViWQXk1TgwTNxu/eWpFk3QW3mbGgp80MC7xsK482PsnELTePAdFxcmQSoX0JktF&#10;5zOnySHapkd3a+faxOmyZ2jY0VFNC1yYmDXMvkMXjAgFXQD8Tr9sdYbXBEiYml5VIsfA9bNBPquV&#10;raB3r5rgiaDI8aCwSFzT14zIxIR7JeG980v68JACVMXXBEyTwgynXVkesE2Tmsy4Kl+dLAkscMMr&#10;PHw2T41vllvVoU6Xr6RLXMzPdbrwZLxlZ0RGF8ZTkzSDjFPoTWB+3rMBZgbeq6g6brN+p+FvNpMn&#10;iNPCaxCJG/F1nTO8qmOdpiasppoCRHTBJ4EC23vVaLNhZwI6mIdMWNKLR5vxRZqJwKkbJQuJc2+2&#10;qVStjBKje3YpJ8sX5wqeldjEFxkcP6CZ7jDcVmVeJj3PxePookG6TXFNIRdnkjgcsy5JBp49r2nK&#10;qi8cZRCcWng+Ym3Tu1NqyA6gCfMoLZYZtJjKbzqAYgWmA18vK2XFv0GAq9aeXTbPNf6Z1vRc9XMK&#10;JmmygolVRm/+Ed/N7pZ4373qu3B8ruH5ksw4HVYVZrqajjym4BrmZZ40T3yufnW4BM9yqkI2y6wL&#10;FS+e/WVDIaMmoMTXled9E0MkNIW0QiSjiE06VPVz5JG9BZHiVacRSiLnHZ64cy7N1t08kzeZ7Z3o&#10;Ok9dv02hEUSVRjBZb8vxmV+mIz4JVdfbuApg0pbnGr6Zsn4EmC3LEz7C2T8fbxmbdzSzmiwXH6xj&#10;TuO5qnntNsTlK5hlvohdZ1S4yzzKxkO9OPIBJhH3ku60a5MOFOAS6fX75nHu64Zx4CqIADaeD/XA&#10;vy7FV/6Q5REHoDFjQceUyqBO7pRRUib+FVzD8dkp/Gp4fD1sEB63GNyagAq493Mdr0aXpar6t1us&#10;YZkQljZZJqJo7vIyvYY+G141gCQor/U9E1Y9gGH+vFJowPF0Qa8ZVqdLIttQ/HFlF8m91njeNy8Z&#10;Jze8EjnuxBsk4wyqtQ+PGVH3AsXDQxj1mLvCkkfjchLK54qC2VsBTMHIHgx6JQq6xrwq+ybDtMn1&#10;KFV0EYeaEeb33YLyToYUNpEVJuGZxrvpCGsy39JeYtQFjgP2A+RGHmBbssWarhZkewvDarNNECas&#10;G0GWVaev7pnfZ34peAQIz7FHTcDMb4Hyg/DEjecxE5KDLstX3j7gEADcidS9ic//E8zEH3uE9Vl7&#10;mcsA6JCdamdfeDIufR3LDFdxUjA7/tBN/XjwA5w9wZS3s/5kLXClhThbFGUtP4udck9ZiaVzpnHi&#10;EKtG901Y2DiJs168HMfvhtZUVu+b/3KyrMon+sJUNuZzFuHh4RQ0xKGlcIKDG8Osk9eEkfOIDRvd&#10;LhtDMIPcdWNc7W81oz8H1dr3eVQF65e86jQW+M1XEuqbA6vKfXNwCh6F2OBmzDB7nMeYX320SJ2+&#10;ZmK+k94y8uezDyAi4bIRldciID5TdsZlPj0ADISwB9NNRryX/ve813CUJv57WXbGGsRL/giXVlUS&#10;hK3kr+vjzKrSlI22yp84CBA8nNUe3Ysg3U99HylwFOK1+6dsk1yNZ73lRDzjN1Zi+SDdP/HZKIgX&#10;kawPj3Xh4mDp3o3zUtGIoGH1vX42KJ+re53Hu7RMepqI8jbpzvPkYQ42uHwSV3B4VnPbqXjwplnc&#10;8YFh7im+9OfW45JXs9nwKHqF84Ce9sb1OPDtG7FyqBH/+hZ29n2JFaYXD+L572bC1IVtuNmlVX0l&#10;/jT22YPsDvypYex/KhsYWcD4sdf24tThduy68mRc8QNMotLbmFZaqf2zJuJZA+KuC3Sax8PJZxNn&#10;rDOwrIyzkmSYsQR1xspOp8jnHBza2e6qPSQdQVS4NwEi8GPsN2Am0SzYs3nysnzevRImFcj8GVL+&#10;CCeJXSFZEzsFxThxwTO1/Tls02CNUROX6WOsRR8/gluLss1b43I6004P22SYRVaJvNU9hOb1+P5Z&#10;XPFWZrMvOcV6nm587i2s52GrXYvVoaUxF4jOW7ncQfebuKYAW89UAuobrworX8AdCqLFoSfpXMXo&#10;WhrfU/C45eQZOaWd5xstPG0aZ2ESuGTu2O2cWvF5ZqL3z+LJP8L+54vdt8rOFTUku17YMZH4KTMp&#10;MNJbfEBBeF51I8uXOr66Jx38w1WnL2/8Ff8qruZjNk7CNqN8AJa9/gJWwr7LteXZUH/rYhy5j8MM&#10;XjiILReeipNfZ/JwxIIyFGmHfcytHascRcPy749yIgcLIRu9o6W3zePyERPLEDZ1yR4sUWGJBxM0&#10;zjtJs6UGG2OYrW9M2FnIqt3Z1KU5an6UOZnS60M+L0ElPB7yxHDSIPxSCgCc1TFtHc9dP520bZh9&#10;zAEE3QeTU61qGa2u0IqmeR6PA5eD38viridg1LHW++73sX7nbpYnITQSM2lXNRbz1bTkMa/shkBh&#10;M46HZKJocQljdGIa53DuzFnPZLnqsBP/9pt9lvGyRY8FYtnqgO9lBbMrJq+a1Pda21vx9Mmbxku1&#10;VZWhre0a8jG7e+aL7AxDoFoLnD1DWfr+Z8haMsH1PTZ2tG2OhRgbaX4o+O5HnmIWSnLrWP7iKmaJ&#10;d4v1Rgam//w+ncsu1dBGZULtURI799FFAM5mNRMmwRkXrcRF/2kN5rD5+6+W4jib05vM7J7PCcbT&#10;nTghWLKgwtIT55V1LEVs1qlmUklRaCFdU4Obqaq7j9+gHHwnnZckSgVB2qStYRmT1cl8vmumdLHV&#10;T9zSi4//AAEsZ5ndy36C51hTHCaMmNt5skIxR5oMDDoyA+YqvIkKnkQ/KKHNngQE8CbuPpPI91xV&#10;mjmA5fot/sk/l2qrBRR4e+16DVGiS37xTJpQqewVSIvNT1galxwNzV4499nO0SoqpoEDXKUJpreX&#10;Pe/FBWkAJ4/2vpsp2pzStfOKtdjGSsfRQ8vcHRvgRz1KPoVTwayInpXkFXpkeNK4CvQ0MGHWlyej&#10;pSlFAFWLjZUZe3k3MMfoGtl3mYSo6OSRICzrBy+B6e0Frz1EIiEKSQoHtB5hNqATiJVcimdCid45&#10;btzBrcvEnMss9LT02fW1xroUxzPdM5nVZrXmjCXBYw6Z2nkVC/pO0cgP4wigMbATJ5aehO3JiWRF&#10;IlzKgS3LjOF916M8yNP2hDTGUBf85Aa7mhhbrS/GHf+9EU/+WfZEHEQLrnbjpp8ax+W/xBLwZ45i&#10;uMaJC8wQH3wJO5ee1I1P/0QvPvTd3bjgJzZi3yupARN8XRqVNSicLTcpkIzmQcH1Wc2ZCUt1U5AI&#10;2byyQcijKqQeE0k3G8A3XwnfQOKS4gR490/zVI8B7jz2spHp7BfrPp/HPX+3EEdv6EBHkuBCd1mH&#10;mx7HaA7jFQgnnwSgsqOdp8wIz9hstNzlmprGfQPirBxN8VbMab05ycm7+Tu57ozwZDzpuLIuxM/x&#10;9Kjw5T8iYQz/6bfmLD7LLY189QELKIbslHIhlqC7W0snYvEiZGtv7WBzyC/T3+7eYOPFlvjom0bx&#10;3F/sxv5rxnHDL9AN4iWaHmdczTHd4MTSXQSTsBk7btzVVB9pqIC26dYlid2ZS3kHLCV2D3Bxk6Lt&#10;2HfqFnbX8LT5JE5e5JtjR25/PiegXcoSDfp+v0yi5+Dev4YIO6keyEo8zZon/yLLps+tFrdRjmt+&#10;Rof6ccvvIMRsBrEBZWOHUu2FZCe7sNga+aY1th1y3Mid/fjH10/i+e9kd9RHOJni/+3G9vPpahmH&#10;7Pq2YVzy2pOxxsaHBjPb+YUVzr1ZYT/vsZvQAiAxWRnGjsvXYoGDuEZsqh+zxqN7cBhLFx9nBp2T&#10;IvYtxQq9XOf4KJZ2M/5ANa0eZrPJbfQKO/GYHF4CR5CUAc5wy4x8gTaiSz0zyGAJ7mX9CdQsSSEq&#10;1SpxRlf0yQCe852XbABVvPzxsljjT7+MyiAfLPNMGvOWjdh++UmOqEFJPNiOI5/aHidvYgPUftBm&#10;rOnsfDlS3h6MTLROt5LmsfQCh711MVlmjTPpXGxXcT81vAcw5PIanQoinTdkB/s9URKnGhiPTQap&#10;NpQJLqciHQTyChCWECMUVlABHLFLZwbz7SZ6bIAQWP4sHY0440iOdWaGe4wirEP7YbYwoqEXGb1D&#10;6xjBuH0c0nQAe70NYndyesL6Q8O46lcxXX57Hit3MWu8D8Fkg8iVvz1ijynnMbIH1mWwd33AA1Ln&#10;HGvCaJrL8Yfr10XO7YjCT9cXC3kOXLwRT3g5E3Ucs+jCpuN3jeJrH0YA+YyLZkkemfeEYWw/l0HO&#10;7kGsH4VBe2i0HIMxH7M5nC54zs6yCWf45GpQtFCu/KSMCdp3lLthOBj2zAEbbTjGHc2w/epePOcX&#10;OJHtf7o0u8dWS07BwHxxqcfXOQP02O3zeDqa/KnfzzmaB/pxJw3Mf0M2CvVYruE6KtfHT9nmV6as&#10;OafnnG587Xc74N+Kq/nIwgQHxKN3LsSX3rEQuy8qeyOyYSGNM7v8orqSJ8nfWkgkGJe8qi/5s9k4&#10;lBHfudswMp2krd+NrzNy9/kbYPHyzY3A5C7E23hoENe+c8hRiCyQf3QhPv0LjElYJtM7B4GE5A58&#10;LDPNHpjjx0mckffowLIo8XF80pFiwShaf6IsNrm4kdlMFXObVl128ZGPAe8crZw8pKGkd45Mlmcd&#10;sh45ACpwEp4dwZDjed3E1mTvq2WxCQnG03VAaDdXdLba3UB0hMn87vVssLNo6gH1dD0eF80uRo4C&#10;QQDZBLKd4/FaizSYZQY8Fx2j8idi1zWc7PUCGthZj8VZL1+JnZwB5AFUusQe+HzE3R+N+OrHOTqP&#10;cxH3PON4XPFfSsMTVc/3cSP6lMq1+NILejTGHLx61a+P45xvWY01bOXrf7MZ934SITp3Jb7196ex&#10;gw3bY7xE7NOKa36HfQAH8RJw3ub1r8eso3tuQ0AncBz52OuOOMbcy8NOO2hd6d5gmYdatsUKzy4m&#10;zk56DpczNXetx9JVK9CL+nMNOTtzTM8zo2HM1zlu5e5yiNVwkTOAlthfyz/h5YZ16oAouO8lD4/S&#10;yaA0aQJ4Rk+unjUHwrHAABELkDeZh+bDJsg+GI62UED2hzI3gVsXnpO/pwswz5mkVG+zEWSDIELY&#10;5Q95q3ybSYXHi+8Jwz9e9d1Hnh3zLJzH2UxvwM3JKXiP0oBveRfnQA224L1CjqCj6TyG3IWM+RE7&#10;lMEGy5yxZIlDxnCyaGLrYJjRo6/fw3mhXx9zhip5kEdtWLeb+tG6KZtdBihrv2XgaXO9LvJJI8vV&#10;CNChyfjBHqa+anTL/gfqg9NBtlMPDA44MOJ86yVVJWVpbmygpcYcPtTosnkEbavCT3D0vN09nOD2&#10;y1R6B2dZfqUfn/9p3UzYwXTbe9jxf+0bMSc4dnDlHnLQkob4J/c/m8NM6XZOoO0OvHAcW+gev3DD&#10;IudjtuLwX2g8c1YkO8N3XTCL7Wjqxa3rcff/dO6PhXXuFWV5rkLTwwRLY8zFbguUu4gAssl8/gDH&#10;62GCeArAuEv/ipvWgYebHAYDvARNtt5xKkFveSHPz5mz0dzBmWcEuQBvwgCfmhe7EaHLutrjQA93&#10;Y82PLcenfwyv0Jswsy7BQUDyLsoCFtBzgCc9lgfy9ZRWzTeyNpgxbMsYgACGRqa4cjHA7hxwKTRw&#10;kVYF0f2oXk4CuSK0wQSOAzzHKTkLT9zIJSfwymM6rKf98abGJl7Y2Rh4sDZ5Afv0azOcwJJe+FUo&#10;N4W9TuN4IeGRNp+rPKfDo9J55lmXL6bsex5OCVT8OrvzHv3CJHY8aZ3jRFFVuM03DnFQ1SJ7he/C&#10;Qlhm9xr7Pw6+ig2bjM/WOWTg2M2MvdgkP+Hs0R3XTuIp1yF3wH4Qk+nIR9lkf6ATX/yLRpz/QsZd&#10;7AW+7vf60cXPf+Sm5fja3+L54UybJuecWqs8sMraWUFDNuthzQxE+EslESYKGY1gKDubnPF0jcyY&#10;k9BmrJFutgfRXVLwaKIcMW3LHLLTa8IRewLtsc3via+G8TSQbU+k26EXGcNc98DGIWQf7rjD6dCt&#10;nA37mXFc8X3MIXDybiwBC63siWKi09nDOZRvo0w0u5rAjSktN8JwefYOvE7N4OlpabDRdBkDQ3ni&#10;wKm7q9h67ZyGRiOQ19yur3ddu1sBOx5GxXEsHjHigj4/W+QmD+04T3Zzk0bu7s8NMggmtv8Ic8Yz&#10;YKYohs42XHNr1lv9i8CjqSxjxvp4D87yZAdpt8Y4Ry3fhG56yiis1JGnDidYTNY4zeIohg1HivQ5&#10;OsGVrA6KhZZuSyROE7QJru468ltWTXatBSc3a9q6p8EvlPQvosxVjlGUh16SAAAAQABJREFUKV6Q&#10;pmZvvvtiesLzkobVc2JFfM5jmI4rBZ1iMo508jcv0xEu8FIbnqs4Yfuoh4Xdt+ksOfhsjm7E3IUg&#10;eezlozeiOH5mylEmrbj9t7bGfgbtV3Fu65X/kYaMFD5206744lvamKblmMPFnRMaEpYI+J68l6Na&#10;oKXenQf/ckdsP5PTNDjtrg1dRw+w8f/mHXHss5wYch5yBnE0g8rGnSLXSZCCOpO5mszwG7hYjTIl&#10;Uce2PVWE34Ta/My+zTaYcuZMnXCwSrinqnFoG1279iphHO7U2zaIJ76Sbh5hUmDHNBi7FZk8duOE&#10;xFd/nezHyX+ml/leB52UqWmB1vUAqDOuYdD4jEGMFtbisTvRwhztve9p5ELjyv4R6tV9AjMGOC0H&#10;owhdMCh23722vx9Aw5SONQaVNqgWJ9MubmPgTl7HQnZbLeyy9iIwTnj0N8cKYjRzamEyXBrMNtTW&#10;mnr4gBFErymnAjOsIA1CLLUQxhxb4KJLl6V+ZtJ5GJXr+fXlb2EQew4fxGjRGI59CX83Z850PABq&#10;CwdpfawXq8wjnM3J0Jf/2iRW72/GbX/Ogb3fSZmaA5bJqW4eoe7M8hmYj//uL3vx0Z8axFNfx97d&#10;Z8FY8PMEgwvYZHTOU5zsgdbngRt4SutauHlKzvouCbzqe3kjT/WQQk55mb8KzWcT1Im8iyBlOGZQ&#10;MO0wtOU9Jnz8WDfu/kvoQr31tWsi50YdsqwfoX7bcR+Ttr+bb7x9lfN+3swpHu6LANiMo9i37dVu&#10;Riz2cy7rrQvx0R/GBEdJOc7puTvLZRE0nnvfsxRf/x03+Vsbxg07O7F0LlxHJjssae7gSCifySKa&#10;JFnnqg4TvD1yTufK40Mm+jSca2g+hYf6Iix+4GwE8zW3Wux7bW1DS3J8nybH+klMC0yR5V28cXjQ&#10;Z97KRvYvLMcZ1zGD93oaDjNTLTT00QH2LlaJBwppDmCm5o4bv7zRQxg8FcwjNJaZJzj4Er4FRgt/&#10;jBMRjt0/igNXdDgLCI/BUQaz7lSCCJoBHY6qmI3ABz/j2j29OEk3usgJzHuvo4ulK53jZXng5l4c&#10;PUwayphhw9/5N5ynefUw9vKFlivf0OBEZob4uN0cb3j0niRywMpxRZhG0+hvJyjJxDvMXODkginn&#10;2nh60Qyt3l/CzOKowT72JmcSQytJDC2Qou0XDJiksqbdePQTC3EPZS+fzwAVF9+R9y9z5OA89l3I&#10;seEHppxgwfEk/8hJbFeR117VYtfY6H/zMvzAw4MQ2Un2QOzEV5mEHHMsYA7OUVr0aJOj9LA7YJba&#10;umJw3QBSoJPzYIawqtWpSimDYowybda+yitv68Zj/szOH6PVV5ZT9w5pB/MOCfPU6+FDnbjr3YpU&#10;6eWkn1LFiJAQ+HY26cwPjYcszRjcgZlSdVgNJxOxfBMfQWAa60hQxyU+NjouG5QnUrQ57MDLb/gm&#10;npqKWR7CDRB7gIK0aTJpvhsnLqZV9xKjXU33zuqj0ToqdhfpQGCKX1rBzdo5M8lJX1O8OZ0zW7H3&#10;RdjQ/Q0OVOrE0c/i7XgQzY9rcnhfO+75wDTOvJZDma7Ap73f6qu7nfhCEHd71s40tmIGpSlF7VAG&#10;2f1bHZvexd9Oj+ImY05Ru+JHGnHsqZzB+V41APb6dgSdDfXuZW3iN773rzkE6qZhvPC3p/HE59sw&#10;IRCTbff9aTdWmVXsn0tFocMjf4MrkcmVvTSy5X24udyUjpa3t3KrnJQZH+fI8E8bPuIYb8R8O9RB&#10;3T+CAJ+8HdOEfc3N8UIcoYsd8MWaGZpm9QgNmLr4SRyPOQxmw1e/xtHi7/XENM4Ywse/uA+zDrKq&#10;LbvnsAn98HJ84vVwi8mzBmaYS0g+8RoaKh+baB1E+TF++TdOSUPViFhefWA8+Gd6fDykpfzLCDRT&#10;B5sZAnOBO/ekQb5nis0/tc2eATYCwGcynpWttPvzgWfJQNimzS8qMsg7EdLUn4LvJRyFt3tuLfiG&#10;CoFG76PpZbQXiZ0/aZ5TXvNvBW8zrbPglpORRUqzMZMuy68Hs3WLN5gMuSwFQrs/ObfAioJAbTTZ&#10;XgRAY6QlYzXXVxkkuAPGlmLBYz5RpBdDd5Q++f7ZTDYdwlW3bRZX/t+cObPUi+Nf4mjst9PVb6er&#10;QRg3OFPny5z0tWUXh75euhG7FnEhcrxImigMnjl/L1bvwfXJxujJ0TIAGjuy5ySvBz9NmQw8nUOw&#10;e8rPYkLhtQfRbhsLnAuE1mXAOsMca9CQxL13FpWebI2b8OHjbsmDZzUZpux46SIwuTma4ru4Xx/5&#10;204c/l+4WDGfnv6GUZz3XFo/DaCHWeeJ/J5F/8VfxfZHs3fOQF9tU1tzNtHfsIwAJWAT7h3gWMWb&#10;OJH4X5MH2OFoZnsJYDo5lt/PZQLq1Gc4ZtATrh0r2QlAc4VNRsiYJsedebpyDmQpo3suGswRNM/Z&#10;SOgp8uvmMo9rTvffPoj21PbyqoUAgcoTDUxnGcKHMJuCUzG45nN9T1zIYjoFPLW3cLkAkZdytak1&#10;SWe4uGU53r3Eg/x1uuzlqzR1I8mMpuOq8fNZPteFZZPJSGMIrlsV+aBIvtd4ZQLhkV766dJM3KhU&#10;PpPXBXQJLvMLL3NBK5SMtgwtsWj+TAUBOIlhxsrO6jXt8TXWmpQBEasJ+dSj1wbHlXj0+IS5/imC&#10;uMwETBKbgkRicQ+HVP0RzMNthwyzL5Zwd/OjOTt7+JLfmznMKf/RoHYiZHtRgnd04+YbNbAso66m&#10;z2VSo3N2i5PSEGYGVMhrtPZUqai8g821I7hnuGQYVg5Cxw/t4WaQ6bEZH70YsoSWIwQZjSqgSwcZ&#10;n3CU9q1/yWnTbOTu7iEjctU7kz6QhpO0T8IhvODn/mWPZnHfQxOcezT0FAQH09RtghZvs7akh0k2&#10;2sI4Cc63OXhLnzPdC5j5g428Sl+vHECKo3WgZwBSDupkdnlXtojPH/EKizgBU/Mv8xOkazTBW2/e&#10;TcP/8oeo1NC8CqlgYeTj7+Xt8ZBM5x+u0xRrhUXJZwEJi3SZtEpvoOV5JS78yXviYf3zLeMfp0XJ&#10;nHSp0wvXpNCn6jsAhK1uXY2oiAjFCiz+Oh9V5mmSgqW+FWkeR0+vIisQ+Ae7ISJYJOHp7se5kAVA&#10;ZFJwhhwxqGHWoI/w8NgEi618HEF1mtmiGwoCd1v6JtE59MpTDxTEtOsYEHkQqxXuIcgGmscBkJlc&#10;p9NHE4pPXpafz6AI0/XPtg9UcXRhuQakYJ1mS2pfoq2HcLNLFy5FjWjA286axf4r8Buv0aOQf8Lh&#10;poNDi3wrgN7HgXDilrWwGoknf8Eta1gETr+bkWpnhV6fta1Ebw6K4GYmsqaMAyYM3locy+jeYtMX&#10;jMhHWqFlgyA0D4+SYDCybhDa+I9fpjEHMAgWu4SFyjKV727u90oe8mxYFuKdK2PFuboyj8Y7aTcV&#10;FgIm/PJeypRPpYQ6rojgZjriEwypxH1TkHm2CgkrYZSCbbBedZkltP5b4W2lvES6wjnzVXSrweUS&#10;86re8te6Z4MgTKUgtLK+h7oAS3B13jauZ0YMJPf0hiqmMAg3kH5SCjZTC2/NEI3myWPi3sHc8Z+q&#10;N8+OpODkAkECP70QBzXJeOOEV5Weab6hu6sQMx3arwYkkeqrJkA2AtIZVwvFZpnC55d4mFehAWk9&#10;Ed29zfjyX3Xjy8wZQA7WwBNONdv45vtn1utEKgAFTMKpkanLkKBZD4iTwlYJpirEVX4rN2i64L5C&#10;uTgRV4TA3NVlo9nEvTSEQqPEOhPV9Sp1NqjEVeKR+CfNhSPzUkoLrCJwlbCiuGy3KZRCEQ1oZwUy&#10;CwKfK0t5KcqPBMaLo+mF7z3pTekKgPU1H8ASBvH1lTwhSWIr/b3ypdyzXrwrV7Vgm6QkIlzYpucn&#10;BhV1KLJGRHwQOHEEB6+sG++6hK2s9XGC0ix+Q8Acpsl0vpnMdFXF4JaJSoWdNZ3j7cnEZgLASJcm&#10;SxxcUNbhvHdTJ8PUxgoxl7C8Mo57BXszvI4Xn2QIASUNAVXdaq2YgISVRP9mmBClFjjLqQGbvirc&#10;eBmVJk8CKxF6Uhxg0uPlXmIX3TWZLFPTZldaYSvR8xQ1YfIrRVTl1sJblbUZL0NI3dxRQuza7Rn4&#10;W3Axmuvx9AWAfwvlTauZWOXPuteVq3JRrxKShRXBzfQAISLLJGke88K7J8PJ7E0i8ZwNgMQZ7jvR&#10;pYZiWp5SwHkxjfSt06S1wVsKfsUbBdH4WrjqZ6F6+Z7sEk5Bm7Q1RAJNoTDaWOiNs1FkdMHRpNkI&#10;q7zWswiuectlm8xAFbE2P0gl3Qm3r5KmhtR1MbnmkV4iddZmElP4sQoBGmGXMmRBmQ6+OYf89Dlr&#10;X/+o3YYVF+nswk8TSOHlZYW4soqJIGmru+GpSWSQVM13/lR5TFZfmX8Tfql03TBMUxM+nyucUogY&#10;VIpfHhbFXe9VerBqwDXhN995IL8NvsZDTVJQLuWWhsez/yn4cTwLkc1fLh6yLtTPBxsN/0pdS65s&#10;pCbOPAV+5hUH01qISYvEZlhyEB7V5ZrLdPkucWs6nQYuCSRgaZAMKHQxyEvwdfL6ngBNT/ymsvEl&#10;ic2DguardeQ1G1OG+A4e1CH3IGddSGecaXlInmSIdSQYvhjvQDUpykueomeYITVw4g03dTYKy7C+&#10;3E0pb5tOliIcOWtuGNFZduZRcrWgmRzjCMo8q9Os5k8EgNpEyBXoGTk9a3Hod50wHYCbM3VJajNQ&#10;mczDPctPQFVRIJXehKwd6QwuUaYql8Sw+mQ2WQ2vBpbawHAu4+uystFkWOYyOuMknPZegVdypLap&#10;BYJyXKdUriKI1hNMU9NvliI+pMveg8SF+VnrzFrzwvSGpgCIQQrWaRVNGFmtxE/BVAclfjT4ojQA&#10;mXSQGXVZBAHLrY91Y6nrnghkemtb6qJwiFOamaUkAEAL+Gd9c3RQCW3hQ0LLchMC5cogQ/WhS03L&#10;dVxk3ZKGhGUvn8rAZ3IqI6RxNUwKKK1IeDoEdABY34SWdElKZTqfMiaRsXDybP41VtQKLIklZqZS&#10;idg3+lRgVPAJ24SJC9vUNiTPZs3cVd2lkSsNNoa4FjmV3KXN6e0pIC0S84aleXmaVTpF9V3jh6cy&#10;2v8dbFkm2ZOBia+MkGn5wp+scKlcrRWMytZuuk3GlQpbbqVEEkYKNmlK9R6HW4SYPEmrutJVfEH+&#10;G/LU5ZVSgFbhlbj4J1Mba+YKjtOVtaZPPI0hnudvTMd74mF8ifOobZ+y0ch8VU6++7cktkexy88T&#10;mAlNuJaZKXn3P0TbrB0gy0xkRhmdCiUVUWYDnnd+OOnKeMmpbIRQE6jA0TmrCJhMvigQwsNjJQLV&#10;VegtIFIiEX6DSM3tob3pDKcg02StMOe85JvODL9IacNT4DypWr67KjcHop4WLQzc2y4jaW0BB7Su&#10;X+fxc6Tu3ZUerEHjx+w6y1GcSVf02iwx7zKLzTQ57m3cks6Q000kjYVrTbTvhQtM51qccu6yXswF&#10;bcWCkXPILvy3anYFlmfvYKvFh5OhxFAIM7yz1go2Pr5JvlnjljuP6Jswu4p7nUkpmMegVwYUTSMh&#10;uSQOgPPZV36+qT1S8MDrcU1eiGeqdNfl2gPfRN44MZJFVVh5zPfT+AVA03MDL5OnwPP4eDlmqRgG&#10;RJ/r/FkKyBUzwDewdeoztRQ3lyarDdXAwC7+d+6sQHQ1W84gWqb5+Ccjyj1RUf74KTDEiR+XH9lL&#10;DZ3praEVM1+Wnn8fh5fYZopNLci3Elwn1N6OEYpQyBsFyS+2KIm5U4qyFB6PgvQUBYXB2WuPlsyP&#10;BPqcx5orlIR5MIGCyoSfZ/I7u50HPSVssPdwYCREy9S5njwaHB4pnH41UQHX85InSWdjqeuDQBPe&#10;ZAegDElZ4z0VgDxTG+faKcoTGO8uqS+8sxdUuPHAgT/QmdfBNY730DS9M5VR1p/JIqmGwrJbyhOz&#10;JYRkJaJMdgmfV3loWp6nQ2bJp8zq0EppNyVQneBXMRptdhWxgZtPKKgImTjCV58rFmEmSwfaZ4Ho&#10;AwDFj65wJHoSBuiQpfpXcDC7WEq8FCTfJZbS4aPCBRH5m+kScSBY4Vr4bFQZbgVoKLo47YI9Fjt7&#10;Citg+rzqOVFhSCoj0Q7Cr0ZUoJKpLdNc2ZXioJkjUH5KtYmG8Rx755L8pFCZuCrMVGPo+eJgO8KB&#10;qWDwa6t1TI+2arAWqYGnR6FpsypT4WyxXEIl4KyyWo7pad5Jg6D6SdHc+CKHEM5cyKfgkExhcU6C&#10;RaG+8aMcy0UopDSSyw+hcYOHkkhcMt3kCmMSDgUmc7hyBlSepX1jGD/oqAA7l5MasSrHPDbQPAeH&#10;larSyrFe2t0pTORV4QlCniK5aS6bkneVRJ7rL+9NmqZUXQZSo1SSv5ktw/wAzYaikFs3TxRpxw72&#10;jt/1/i1x+9sWWFmwHs/8/1j0sKu4qwtOAscRg0z5JUaXvOvpUbjFxzBpRap0mXs0Z4Ptqi4ES7Im&#10;DSC3rZ7Fv5g+ImLqouXW8I3TY8FQjjTs87U/tti1WPpQyEM4eYv2UwYyY8lLNSzU4ll7yD1REHCm&#10;917yCgmk+GeaugklyiDfYv1Q8wxCF2GG3SPradQ8HqHeZM/AnCaskPYRPpmeX/9WSFkwb7qOGg0t&#10;loKM4Hmeo2vKFcoW8NSGmYZ0MxfZI7jZY9E7iE92zdoWCifmnxNeNkQJnf0phC9eDDjN/xkab8pM&#10;ohNd+fGErK20VWoKDVJorL/MgWR59ihokSjds0mFlBqEQEIBwzgvcUqPlMflaX+nuMADBagynVQ4&#10;plSAa6r7aVTxVMhdfl1wJo8ptFcqYU4TBrCpeEifYqJaNo1F8K8oJWGR3TpQYPlaSnIt48UsQQte&#10;Ia/olHw2jIGOCtb6N6G1pom9gg3MpQkt1nJ9/i86zJYvMHHKhn3iGh47Aixdli17jRx0FNjZaGxU&#10;FguuWdfEtuCh0u3wZfXpmhS1KeclqXm16+dj1I1kOgHA9EDaDQSdQFY6shjrcnZDIXB4PREKghEm&#10;hUKNprZ0oZqbDdoI1hybLgWOcDWkppIfpFO7OWjqEKad2ESYdc2JrN/E9TM62SNIVAQ8DcwkEj2T&#10;O0n8FikVd/NDfpDBdKABgKzNmAXxbmxoq83Ibi1nNBC7zglfTGuASJvPGq2xKGzOcuApo/lcz8/a&#10;/XL2PPXmg2o7njSIBb4F5upVPvoXx1iEduxLzAuwA+yCl4DHErRyw49Ck9vrpF+KeMFDhqpQkjc0&#10;UMmodjNWQVCeZCgaKl2UNFgFgmAioJnaNDljHisiAEKSsXJMwUw2kaqE53HqFCRc4zM/ZWXhwshw&#10;BRQRBO+kW6ajXHoBi3PMJ36qLHuedKPynJNLmRPcEDLP/FdiTWcjS1m0LPMD2AYxsX6SRXQt02rw&#10;nANS65qV1Wdu3ahnMsxNTCyXAZ/1Y6yPYuGjyqrBTL2wE2fuWTzlSgX/1XXMOqtMgZc/ixQtkoyG&#10;KCaO6bFH0/wXJbPyJMGwqfhSuQjnFzhYgzNllWSLRjFCEC95BQynn9b+sx7mQIfkNrQOmdxtZT09&#10;WXnKjLFrKfIIb2rt/oAm32F1M0Z3iTgEef0oi+JYObqwjzXrCOsjt7EgbOinwkrlPDLRIciItBPW&#10;sl/8LCrLR/JGj2yLr/4zWhypdFnsgF1YLbT2U1/NSRIsR1hnQ/xN72Kjya292PWC1Xjya9p81oh1&#10;OZ/aETueM4hr3sBOo7+exbF/8suG4uxadOrFXz9yMGWZ9uVvYvfXbnoZdmb5/dhTX9kWD/w5bl92&#10;p537nFUGVzQkuubUXjKdq9BSJvlO78D+AKme3hfek9pwL00E2o+DsRRUCSk3gaBZsrlISwGVcYDJ&#10;CR/iEwrMU9MrmLDYbOXHrTSHUif5KlhhaGq5B7YAJMLAvIRgIiEjSkUiMyYn9nhS4KqmRJm6w1FY&#10;2QjF2SpaTztNSkxc7BkLUimkPGaPY3LLJdBSxQ91iCyZj0hwpB/mpvwM4rr/3I67WE5yB9s7Fzg4&#10;zYFyR6Vr2YARgu3ZkhxngEXe6/pmYyPMy7Budyu7yyiL8jUeSkz+tRUp/Kw4BEp2QQAeeQw42tEP&#10;UXi8s7uVMIdT0B0szVYX+fI5QsMKTz1DHnxrX/3UH+uw/pxN2CueAM0XQb/QjTvZatjAbfT0t1Au&#10;pyHc+ItocXC4/E0ddnRNOJYE7c+EVCG0Mwys/uS4jukutD4ztZNr+Z47CspB6cN/v8ACiz7Lnmd8&#10;jWPGast5HH7SLHZeOo6tbmzhFInJ0S3gpbbgyzIsve764TY+ND3lM4GXvQLCvZReYrgQt78L3FkF&#10;uveVw3jid3J6Ao3Ykxlm7EBi8XV8+h2tWP1Si3Nz2rHBQUl+8KyVzmXZh8ggxMk7NT04l4Ou8gmi&#10;a8+ojwqjYI8p+GvNFWBi1ZByjmdz+VjMDoWGH8xym6NhtVYvWk3+Ub75k5XcwWFGfR2IZtkCMI08&#10;VatVLC8CUr1YRiawoVbjKcvjn7lNVfDxTfz567hCIeRfgWsZYu6PSxyyljymVcEdmOKagp+9iqlN&#10;TxigLU8Fqjljb7jK4HQ6cVRPOmSr0FV6GUIecU0lIBYEWleqqPWjKZnYZSNEXpVf9lum/KCAEUkv&#10;hT6rxzNf+mOWVzh2bQIfs50x/6Htp5gMAjG5H4Ge8EnLo6zsXGdt9o4rWC5w7gaC0GEde4dVmswT&#10;sFNl9+WAJb2f7vSbvG0H0avsDuOQoy47oxxUDwen4syz/IQn+z4XOSnhNr7Y+HawQqs/5cf5gDLL&#10;o8fMMs9Y5pynSbOAbOEstAN7R8987iAuetk0PvarbHz//V6ceEEvrvjJ4gkBm+w52uDazY/gUdf8&#10;VgDf3t3PSnwI5dGM2kZ+fmfCAHK+/RTWH40Nm3OOXe0Oridfx1mSfIHy8IfBaRVFgBdMAcvtcklv&#10;hYR6ybi8vEvVIihIB++yVoHhL6/+0ruC0NXuUbkm/9IksSERpxDkALHih0xVOeRHpjXtLK/6kwKg&#10;ZABbOSyCYdmlPO+lp8kM4I/JkfiUpmgLmWQjIz/PjqMTNskpnjDqZFIvBdm0FucfExJnmLJj3TWh&#10;8kk4PCVMpUkgyJG9UVEF1oO0SRhwUmHoVjU/dDCNKXjNepU3n4uTwzizKuc5UoOx/stAwrzs9Yaj&#10;E7nNUtwq4SeCzMUvshEb6w/i338KXwrXoOEjpY4xKFrVlDuwqJz/2tj2J+7rxS2/NY8t21gr/5xJ&#10;7H42iUFw/fAsHvjQYhznaJA9lxHUdv+sKIsJG1RYNry0h+Kxnxvs2vJ7rbrWGpyRg+pnyfIODmTF&#10;DUP6wQi7u7UaQ+x1twpqRmnDu3to8jAbmTkCz51nXdwia1Rqo1ohWdxfCDQbcLxygzTwJhwvor2q&#10;wOVHi2FA+qDRZBPO48m9oDKmIqBDzjOuOIXpxaGo+bE8ynesS/4kPVWSKZumDcUVTZzsomSpR3mJ&#10;Bokr4cxZYgLTayYuMNnLdJlfQauSy9XkDxKdcQpZcq3QtNSVUuQ+4UWIfJf/p+NROKCmpi9JYTVH&#10;cc1WaamLl2Wnlw4gCp8mXIYRJ+1ybGBm4hzsKhOehOG79DVtNlweKgrwDqQKSN6JSXz567Eivuk9&#10;c/WtJ4j4XCXHRoRGtAnHIdJDczNNc+mkoFsKsumRNNkYrTuhdWfnUpZOl/NAWZ8/Z9EXmFqcNBB1&#10;3UuctcjhKoV4AnJ9D5rOLXr+ozWCQ2bjoBFWQ7LsgS+Cu8llMkDPIswjNGgTQUw9r5+O7mrGALjN&#10;TrDmHjTrI2w0Zzlxp88YAPhuMJ9iaelFUZyYw2BwDU4aZay+HKupqbW2ICoQ3NB6DpaB2WQ3/8aj&#10;3XjsdnJinu1+1ih2XeepEg66rRn1csDK+iQO4clazsHJHWot98fCaOvYwT05omIe/BruW6Yc8yqP&#10;M6g3BseWrk/+Ser0228S3HJqIhufb5XgEC7zk0GFxmrF1KBylQtW8Q8OgEsKtBLLpdYvDapIYw4w&#10;M5x4/6sZ850yypOZePGXMYWPibEkBA/rq6mA3W7xKmTbS6kX+ejdXffiuyDEWJhqfTP4Xuxt7ph+&#10;BpdwCFV5XsrcDvnJl22RVMV3L0CtBuFUptlp5fgBv2xkxLJZlHSk132s0PuSwuv4EovCA8YE518F&#10;3ifhSqrknfSk/GrAbl3FOz+y55GHKU9kkvzlkjISgEzWmRak52ZCQXbvfudVZhhpZczpyQdzNwzz&#10;vMZe3CH7YLXLeluF6CCXHWJsxEhNwMxhLh2mKhvHQVSZxusjkuNjQBMI4B0MOqPXxNYnBevtIQR3&#10;OyrLb+MVcQOKwq12OHl7Nz77M5xv+mW+d/u0tTj3OtUyYwedQuREqgFKo8Vfq37Khp2aGwJZCRuT&#10;y5Lhi9/p0nMjDuKcZ7nzUWCFxVMYCpI2dNIKmytlDbwgEekpgXsyAYzFAIg0bNmnQPjGHWnSPEh8&#10;NBEcMKaNLn7+qBv1VGBb8KM2K5LB5JcexeZX6LISRUB1RNBIhevPMoz3n3USn9I7ACGJI1b2piXt&#10;xLv8zdyljs5gQ64cwNreZuCkVlA5icrcAaDzDeDZQnO5N48+lDpp1hAHioAgDvlRoVE5lZ6ylTOu&#10;ahgSaNq5rMblxvNsSJxhdO9irD2G50cg7AE+fBPngHLicwPzV+Yl//IOxpVMqjSUQWkMeomjd+do&#10;5N+Mozl1dKI/axaaSmDY4Y5BUxJgNkwZIsCeapDaGICKYckFU6hMaSCk40PU2ml+hdsT3izanmLM&#10;JJlfvvMjF07oqH8nJxHkBSYkciyDZkVr2y3lFzVsdGjpJgIp0Sdranw/modWsrszMLU/PRJwls6e&#10;xrWc0zNWk/Mt3Q1OhOswwm6xEM/LdUkTep8eez8lwgTC+kE6BSsbGj6vFp9O9dQwN7Gn5iCN5z/a&#10;2LJrtTZMWjFygBHgRW8iV0EjLwVfAU66bJKUB8KLG7dSHNJOrUsuBdw/KWzSDSFQ7AjkB6wKTg5E&#10;LYu0NgJtfQU303I3dRbkgwyHRsXcEEDhg4lK/gphs9gwimoGd5PyxwohxOYTr/qyPPMTzA/6IVwm&#10;t8ZSBYyyXgnPBi6oNIFK+pwUNA80zo9zk8NT1TR1bFzJW8NsLLo5kb9FJq8+9Uc0o4+NY5ljZ2Jl&#10;Gp/4rVZc84vNuPA6mhi80keXGDibzGW9cxJQZZLIZvDmkxI143xLq4Ho1oJMwYKxRTKho9aTbH5z&#10;d8TKzhE+cP3zDvJUIEkX/nj6QQtB9/hpfeVOkavJPalZomhCjPDq9JlzdytkqzoVwfX0TjC1t5Lm&#10;IXoWXKquiXffLmjlTGuTAapINkYMgvkig+aJC6dyQoVsHT1NlKF2bpzFyb/ttfQIKIi6YnNzPBDa&#10;mE0OEhcsi2vI9swRm/PZE1bKBEp+aZ5yp2tM8tG6tC3hMXUFGELp0YGLW6EB4/MZrtg5yz96nuUz&#10;YhCe6cVVoaMA6JKCzD3xp9gUPOlJGOqCJAq3DDI5YUgft0xPAvKLgA1DM6SkyXikKvNmGtNLASVN&#10;caFRAUP4pRchURZQyi/I+WwiiURO1F8OQpXuTGs45fMqruVSuMlChGODjNc+R5gpOfnt+LTMMZiX&#10;NNmoUSYJgj+MnxRSG5b1ERdvqfC480Q+6Wo6LhqELudn/xArDX5gFbkagGvEs5ABVxdojeT4E3lM&#10;+lGkfEqFQFle8hw0S7UpzOpMRpwrND0BDnoS88riEpnyjheDLVYNRpEi6jF+E04M8ECghIsAApIf&#10;9hhUarLkoYHw684a44/v/P9tnVms58l11+ve//8uvc707EtmyYydcTSDY2LHJjERTmRHCkpEhFn8&#10;AJJ5QUiBF0DJAxAhEYcH4AF4sBQJ8gQ8sMSChCAkkwTHDmIGR8axM5A4M2nP3j0z3be7b9/7X/l8&#10;vqfqf2+Pqe77/9Vy6tSpU6dO7VUItYtVdtFX1/DjmhBztKQ2LqlY1tEZ14fYd9+9UJXuFvcAOU26&#10;ZSVBeqdufrqwYr2Zw+0cDvdlx7Q4aiUEws1MO3ch9JkTplDo48sdM2gFtrmf3nUIDCLBtdfHV85S&#10;MZjqfJBjltyc4KYqjeLpqzTefibLvGpjxoVR+4w5spWCbLrodvWbZ9q3fw0NRUU2kZf+07S9/Yet&#10;Pfvn7JNayBamPCGYtMc/K+wQOtWhLXxme4DLjIdRIEWFZb6Kr/rhAX9KWxtIRD4ROCpGBMiIeFZa&#10;VERZk8piXP6fxmcCAFQ3iGi0NCHXbzIuGVWVJpSTFShdXII1Vubqt0uHldwuC/iUbmQgopzmD42h&#10;YJuc8URu/5a8pH5lfUCYSt+PSlI0an8aYezOEuHHHp7dh1jwslKbZlcQ2a6BQlPnm0roNDPkLzSS&#10;kIfsbM7SWmFNHgHxsq9Qht16YbSNCfNYXHA0DA1AQwgbuo5Z5TXxZMBmSmIUMm9zY9cbbQVnYkG4&#10;PBfh2+dmrilTgzsPIepqAgibcJfipWdx3+Dc7BUeFvgmFYMu1dlnZu2RH8SfAre2mjlSpSLY+aIC&#10;XEe7erGUhccYwQzBPsCdh2H66iqVilYnNwLg7/0+S25oe+gTvNjx3KR96e+s22/+jWLU+XtX7aNc&#10;gzjbY1urlc1Mkq9Gd2kxFvjQKs27iuCMsjulZObXp+3gHej/FAVEKzCLVkFECM90HnyyO5MpSWLG&#10;UIDIAX6lkaTA8rJrVyukCFnSLzrShydBhcByqMIz2wqP+QY+zTl+uFNwiV/WGhdUJySEgycEpCKZ&#10;usqhKkl1bTpB4rLS5J/pWQ2E7y2ULnCUnOAvePrkfpELuimWhZTX4hyVU7uVAr7YEmRiQxwKMGG2&#10;3t6rKX1FN7i6hGZCQ9KIq3rzJfpt5YfwxO3pC6/2XzgzZx6Mb7HJI/y9KM0upxxxmCKI213Q7CRG&#10;OZpGBZsnElLwpsz4gET+ywS16pxugpgXzprA8DSVAKjx/thf5REFLhn6xue32lf+iFVS/Jc3mXHh&#10;fpqP/BytwJMIG8I52eGxgj+73a5yIesLP79oX/5ZRby1x/8iF83+aVZtj5jKBLeM2YFh3vm4+xAP&#10;oDKYQsrDpNIeZpQ3nZ7mBZU/xUanR9W8tCROxVnQlhuCt6ayLe++3p79614jwgCHscg222OP6UJ5&#10;vHGCUKeYaK0e/wSrtj9EO+NAm+0bHryPtjHPrEM8+H3z9vCHOM2mapJ/dHW2WM/wlgn55vhhzMZY&#10;wBo1Uo7NUdgUMb+JSrwQKAT/EWxCbO1SqSnIygCwCGrRUDouGk7hBUIa7rDgqbBpLDMTs58duTY9&#10;+UFXUC06XpwPHP7pIkmDOIjgrFsQSF83JVyInngjsEAYwbQQ4qmtUe9jpKsoWmhV6L30N1ULu3gQ&#10;WWCVNez6gUMe2sI6vlLuFN5tWvJQgqKBafSEhKcCWPFScshaKiFlAN50mRRPyUrMSG+UOOJEAPjZ&#10;SsOLRMgJwm+wCWwqgDUGQWL4anrFDGq2byfJw6p9kGqemeoy8tY9N9v557baU5+lLvlILkR67+TU&#10;C6Qu3qDL5LVz9klh2Ow2D1ms2g/+Ey4kosWwy+BWh9ssKqXCOmInIwvSf+bPg+ovMJ3KRjRpp7MT&#10;SsVPE9EeZnHrMe5zNMyFNzdDhUkGU4lcmfWyrAc/gpbnDKOFJeN9PFsZyzw/IRPHEWeBOSeFpRjM&#10;qUo1r/7Je+C8oW1mc2vpyGEZj4BVL9DihbF4p3AlRTqSKWmx0CsX5kQod21mcxxwOJMtw9Ru0Vak&#10;UavDpIMWNE3HYH5NQ5Eyv6k/gZVOKfUfpKnanNZU4LFmdi3A0iZu/IBPLJpZqdK4p8YQAZxTF3bN&#10;eExINblszs12kuXsA2Vua2vaymnqBBa3tvjY+NRKzD/ZtiK+kyBe65hHyPX0pmrxmiSt8Zr1FMev&#10;KgSnrI/oefj4eNQEym1FGeS+Umsi6SqH2fHLIZWnf5KKeIk1JfhSs1rgkyYzBheWyGImVcBGO4gf&#10;aduRsPi2kYpj7uGoPf2JkXDGCckwuaSALSmISe2FOXDj7EO321M/Vf7W/CVMF737crbciCbpxJV5&#10;k/MscNFfl0tuH5bINbcgp0LJAPDnvnauUZHR0TA2reC1VVHDmTkvRJ0DYEqZu6awbNYVUvuiipyl&#10;7k3AajtbiypTRMt8qEX45+xTLZYQX16wil39yNKG1kppc3ost0YAY1Ps9gHZl+YdADVTcVqNTTg8&#10;cmNe4uIOPfKOqTwHtBEJupAOIuEYsw/g72mJKjMXpGp10J4CBUu2gvuV2JQZMAhs3lhIywdOhC/X&#10;O8JvBXJubVdwEBQFyRqbl+2dxo6g4o/Q2eLZytqNXNLF9Ip2/RsTEk4DOyZyxsZ1GfPuHaoKozhN&#10;J8nAe2W6s5t4VYbZEsK6jYLrmGPhjdN2PV1boQJ4N5GVJIXGr2UjZ8oPj9igJSmbupDwgX/kloXR&#10;o/bEJ9/JFTvKjC3xFOYbg7pGeSBDVjym+pQHNL8oy5iUQn2L59fPsq/fu5hsZraZnz/iILs1Ecop&#10;XxIk0oKZDvt4lmeu3oZZKfyUnGSTMDUTiGTCMJs5JSx3+QjODc6UTwTI5Csj9E7R9tZY80kS/FAx&#10;IwAUgigAViNBHsaUZBLipcABkHl08ZKG9zcGc/CQCNBu2wjLBECok454dKaCU13Nm5VSAqx4fmCe&#10;tORyXYS/Kqbah0qpEkTGloxjnOaT0bkDF3q0e93iioq4VrAo9Fxsq4BRSLl1GbvCF6GkC7eeozz4&#10;Ootmn1v/LZSJFVvhdP3CO/GX2ahFOALo/hdvebZpV4OqSNbM1K0QYvNLzskHeVAYLER81RHZMuFU&#10;LuVlXsVVQlextEdBlP4QJC1LhBwsMeLMwqLliQ+ze9leYYebNC23lKVh2D10o07y7lcVRCq+osr/&#10;sFlqhSUtqRkm3Ub9CIu8wI8tKw+VzK3pvsxS3WfloHArumbXdYUV6zaeI0hbZysnU0S0pDae8dBF&#10;hEl/DMQfscqr0Nu3TRUHdo0AlelaD+hiGb9qILS601NhXELMPYUDsba+qbVWLgUWRFts10t/MTFk&#10;upRbgEYTxtYBfwomjDQ9/JmrCYOiCVE/Nq2OpXyKPtpOoQJHBNW4KkGbV8Id+7gGYGGvuf9TRq9k&#10;JBFc1VZI12i7rEKrES0VphK8VEqBBjwaMoUgXvLNJdV4kjbh8tP0fEZIrrKbtq2Z/VJDmn/569/4&#10;FSZw4b9cgQv0UxMuL5mForGQIRGSTEdiV4gUsPBRhjGLJpgefhNFJ255Z5oWH/U8gbr9M0PpLlAu&#10;cfMbTMQT94irQ3fMiMy34gz/Ukjlawi8HFhJxzJV28jTzEzBEzkqSZv8JVallIpGRiLIwiSDygB2&#10;lIIW9225DcPe2IRp9q0oPtABK+2O9cy0cZzlJUG38lY/MzWTwDAYOI3zt7cPKJR0ZWQKmJDqfS5q&#10;st+WZkyuWgPJgNou87DEdV2Aq59T2AqGhy+cPVKLLWxmnVlhwKl02k+fkwkfMLBFWHjbc7QewQin&#10;cdLCECfaEyE1MxaO43C14Rq/LZtn03iHCguDPWHl65OZD6aipYDQAFtsjXDAlGLBnWlA8aU1gA7S&#10;LDvfyB+4DYPcGEpjG22Zue9oN2khHYVQwcIu74OXlXA1re+Mre8Fd6/wHVEBmxNgQicVWrpit1CN&#10;q1jIQ/JU7K5+sIWqn/zXmMMhsOWWkjIBSQTgrMgYiyjExtGt5FE8ESyFDBiFstItmErNSGUME3V9&#10;iQutkSeQiyvNRXkQwfACDhVEMq92Jw0Lnw2Hl1Fa5kheGgU/K4LxKOXyMw3LP+VAmQcfMMArrs7K&#10;USekovJAOuqLkOZXI8LlwtuabwZp+ETkObsY52hA+6o3L59rv/cvWYhij3sKmhQUThELry0ZIfMK&#10;kAWWCoOAW5HW4FKAtuwr4pd+dE9bHFJrUWv8lR8eC4wA0pSmqVQIFSAZIZAwMkTtiNttD9uPlDwY&#10;f+u+QmaYpssJsGrkojuMxj7cNcTDbVoS1uNWoZF2kJ0KAESTcIHtPqUwoTGlZkGVXSVRMxSV44Ec&#10;iODIukHiVtJ6ZuaIvJjh4rZfDb9hgq47aa1g/OMNV8fXWNCU+HjifYILh27HMgqerYPo9TN+SBCl&#10;HqdMZGXjNwS/A4BDDCFTnPIUZdYphhaDU2UjUz1WytQETatoVbYINb44Ta8TtWYR9tiuuAqZyhpl&#10;A6xyYbpGc4Qn18wxqtX4/LOKGJqUGDK6fdhIVhlyP6dfeYzQnuGVQgX9xtd5cYTZFO5b3Wg5u08u&#10;bJlYqpVcMiGENNNwCGQIZRNZBnBmSgZ3wiKkRtEtjtATZ3kappHULr29+MAPLxAoeSIe41OvcAic&#10;WMU0ukTCjngy0qomiPYOKgnxSAGH27r9SwiJWZDaqzC0yscY4P1XRRk08bY7VinxG5wi7HH4dnRJ&#10;phyFM808NA9TuAkjauEpHKMyVaWsdKMBexIFXykmK6aeRE8wFzmdSniYfr7pADLYILrhPk3zBpWB&#10;gRDSgiTfBI4KJGdi8BgtZIRAaAsO3qZyFBTX4jMuels80oUs3YN4sVqvy3Y7Nmm1FSbtCb0Sy9jp&#10;TE20P1/DMkalqVOsM9XZQSCxCm3CyG3tai7C5Ol/8+KgasVK6Tans7xnf+dB53DRbCwaJPFwROwk&#10;Rq1zMGLphCEKqlKJcVedg+i4SFjcmqRCMzzcEf4Kil/QC7cRgu5DBNMQ3m/lhXwkx6ZfcBmDxI8w&#10;YcFjbjOD0hONMul2P+YrhAaHaQAPUGZbqNChnowabCqawkk+kgG+RVC+FkiAA0mMDR2Fe/DI4IFP&#10;u829ZZG076jMRaUwVQm0afQvunQlCggt/IHXbwSso6iw4v+ASVwcFp9gMVh6lsqJu7M4QGZx5LmU&#10;EDjldYcbYb1OpG9etBT68ZvWRlxosHPvZxz6A6wbgWOHzXBH7+y2g5cIc4s8tceiqHSDKd3wdIcG&#10;MsJrUG9eBHbShtk1O/cKvWct7f1XxpV6r4foGpt+lFrLqwvX3tSMe5crNBbc1px+GJFEltoLnKbI&#10;wB9O2eUx/TKVwokb33CzM76iD+DgETYM9AvsGCDrX9j6r2mN+ENDJ4gftYmre+SpVmGJjZ8rkwqB&#10;PMmAmfgWprj9UeDtqgSNv4Sv7IIlAl0msm2feSSnt2BqfeNUN6bixUO0puVXWmPxo+XEmM+qoHyF&#10;f2++AnoSZ9A8hEb4ESpJ5iVC2u0jXcNSOWIJmBDfYYK/w2zwdpzJszEI0B4weWq5qlE00FP+fPXH&#10;GFIVpIed+AKL1KB4r758u333X77B8VnkkUkEr235/S+cb298ZY/XWNh+QxkGNzhXXEi85xlwZNoJ&#10;8Ew0mChG5VEGPIyGXQNxmIcfCRHBAYrUu5ea7WzVBNknhkJfZvSd2vRsWLza5iYFp9SypRkMWXlL&#10;7isjURcpgBJq3dHCKQGzdpLxFGwvrAy+sCchgBQQmVSkqXlxWFvigRV8g4Gpd4T3/AqYPJnHtARE&#10;S+E4M2CLpcpgkOR7WLVSZQSgndd2ztl+Iw9UeGhGpDbRizfc6KeaqBI0Ozvvh9kOjiFEIZZef0oQ&#10;yu2v7o0hPHDDL/kqP73MU2dVoozKoEO7s26n8VU4qRhPoJ5+Ocqtt1pceUxcvsLq12VIkI25A3+P&#10;4Ee6RvzhNtKwh25oDJxsMh3jaPXbaRyVLjTjlzwkMoAQtHxj1X74F2btrucO27XLO+35X+KM9mcb&#10;21YO2iceuND+x9/lTAgPeliM6eGopESG8OQseZraSlPfBbMpW9sHUUumlQEv/iQc0iCQwQLXQ3Dj&#10;PXYXayhxCPZ92dvZ4kAkauQOsxeHvpDI8zDp5qj6zJQDTlAhCqJNhpWTEoFC5YxPvfiCmxVYN4v5&#10;LpeD4J2HyQg12F2iYigshScHE5xPZ8/QHpn2pNX8JroVQY2GVagxbLhsu/eYNXCzvXn1FoMcT/8/&#10;Ql8Q5mw5KGI+esGAe0IlPstxyrXPLrGZbkK/0WcyncHZ86AMB2+uv8iCCDtMjymM+39k1u59jrek&#10;mHDfp9l99/fOt5f/Dc+ffrd86hVcIiA89MvWbgaPUz74RYD8yh9LR3t9yt4d7+VD4AjTX5CN4BvQ&#10;040/zqDFr6PKLN4QXMFT7JabDoCEi52vlcRw5VE/u1bpu3dkgcuPYQD02Hq5jjXyZOTQKISBw60d&#10;Y9j4GkdvK8jqxrKd44mnnft4AejF8+3mr3E/z2e4a/P8u9zhw6UCM/aRAesiusmvKWM3tqnyne7M&#10;lK2ITQ+AXS5RMi2lZcoiw9SM2b1xKUoU6rQ1T/UcHL7ZLvEKHI8JZcHB00xuTU5zQiHvcsux2wkk&#10;UiPRS/ZXz644624bo741G8TgQYot4F05lMo1++7d9GZU9/Hvcfh88sSclHh36sqknXma7cff75wj&#10;dKGhXSvwz5NXngdQIN/6KrSwV+eJn1pw8J09PlSEPebAPSp549t77f/+cwSe/fvPffa43fdBBu/M&#10;LDz/T1ftkR/eao9/CgYyvvjvP7/bnviRnfaBn+R8MNp/ySs07tmZ0B42KoGLJd/+r5xR/nVWCr8X&#10;es8dtwvPHbTHfpRrT3hy9fxFKsAFePXyeTbXcQcEi1KZbydfyaffbuTEpguAtYSlAjdCUs47fkeF&#10;CbN6SFaUsUfe4qeNFJKI5dKTwt1DRlA05EaYjdXLbyATRWSCIhx6r5BQ1kiHiRgu/cKK/3ReBEma&#10;Ay/hMbgj5EYCJnEBPA07aIlM0eoa6oZGeyRL5GCXw0g7zOjIE9dn7H7aYonMuK4gl7ECoORMJwmV&#10;r7c+CMzBV7a0MNU5NHIFFzFuAllyfcmcq92sVShqiOAs7wEaOw62LfM6YwSccLso8zd4mui5Zfvg&#10;X2N35D7IibPDctsOp1V+9z+s29Uvb7fzT1OBOCz+7F+atwd4x3Z180z70t9btyc+MWmP/clDFoKm&#10;7Ys/M2mPfmy7Pf1j3AHhCSq2VqvVw2Aky4fZXv/KtL36JZLltNi97Ai9+5kDBuTstLzGW12XuFPo&#10;4u127SfOtWtfYyqVB6Dd6+8S+hbHy1ZcvLU+Q9PCDRFnL51tb3x1u93iZRZf/XvqUzygfImbG65z&#10;Lvlfow4Y4C/epTI+Sfgry/bRz/E+8LPserrOu8P/aNa+59N77YHvu90++jfPtK98joc93oQRcHQI&#10;xuCp30wZ9n6wrXEKHf87vr2g4qc9hhI6BR8BAaCDVlq0+2rkitIxDgBw6BOa9ONvaForlP6JgX9a&#10;bB2CCZeIZRdojGPiD8zA2aMYq9NwgnPjIXzHq8gMI0madMXKWoCwUuPCqouVUaTsUUiH2Uj2HrhY&#10;YesBU60o6f/g2GZ7ikpaE9rUxTjTu41iBhs84wku5u8R7AFstcxSvclZWGJI20e/n4fSVixtTujn&#10;cA6YMLJBSdqF2XtqiWAc8jgzL6jTJ/Y1lLY3o8k6bA/9iT3O655pb/8+lLFdwFtyJ2c570vzNNk7&#10;Q7ebDWN0szw/cP6xi+3yb/Bq4bcQOBamPvDpVbvw8CH4zrb/9S9YLOMBuBVM8Pkgr1E8sisGGa4Z&#10;vPCLPG79cZ4w/eRxe+6v3G7Pf47Hr6/AIBjo+sSUbcorFsB0s2mAQfuivf6fuRHsGxfbjO3Kj32c&#10;WYUHfRKP+32+RpN67RxPC0GuawacCnvta1xc9coesFyk9DLbMrzihaZ2wYH7bZ4+3VIxdHMiEOWR&#10;qV6DuyDrO2A2FaN7CDYELBMKuBXMocU2ml1/gNPPJbyiV2XRMajRP3B84wkNhse/e/XICdY/3RMs&#10;VjbT0yR9v7jjJ573GFgb2qU/lYNwow/6rXiDrhFVvIHpsPEHTr8SduST7kz2bbFi7opwulW2AsAM&#10;7V+tI5UC4ko2g6k29IkLnCbuNKfNAu+xsWqKEOb0DSFVdwnl2JiJOYjUz3zOeG5zG8FztmX3ItWJ&#10;vrGMX3Gj1iOfXLX3/YTdi1V7ma7C5V/ebxdpCT780+y8/NjNdu9DXBrF9SYK6tK7cLhRjQ4GfWwe&#10;pOb4oxuzHLhML07a9RcQsNfx47nT5Y9zimdynNXr5TVWlN9iizPzvI7WLQAfnDOiDHB+d0aFcWOb&#10;D7fteM6AmxrkkLsTd9iq7POjngG2b+jRxe17qAQP0hfkJjkHSW6/dYFs71GFmvyy1QM2sP9kq732&#10;hXMckudt30tcjPX4LfqetCK8U+xzqM6ZFfPD3wjK0IzSmQLuX+nhfwRCIcuUI27NEFK8k7/AYfc7&#10;8Bmme5ghZPprdN9hcG8EDHvoASB4epjwiYenNG3shPN/ZK0inWQ1OOrHOAqdZQkYMMYTj1pd4ddj&#10;0IGrhFHB6v7xO20nIFtqiO/BGRXNhL6LCnviTYEIv4RteIsQSMPCPhFxPBADRIwwGm9vNkHp5MC8&#10;1QEzQrEicrxebv+aVsBgMdBszNiw5VYEL66a8Nr6lKtNonWRaQ+ue8enRwB372IwYtPjX7TsrC32&#10;uGxKQsE1O6ZS+QQo+Ln4IWsI7gd37mnHh+QQvgj4vSTNllZ3X3ql7q43FfMAtYPXaCZmWEq4ab3A&#10;d+lDR+3CY5zSYmbq7d8l44xRvPbQ/p/bLKwAPicaIYdJExbsvNkhZwXoA7o70a26wlkx3CIxjN2/&#10;KU3sjl23q0ftQ3+bN33pAq24FOv5v88TrK+zRdvWsLPTQh+xR+Hojj9A6cunQOI7kqmvJGMz2xuD&#10;X4poIO3pjPCBewji8BdR0scj8TuejUbvaRl/0DniDBySEX77DeAIqW/wdq8Ed7oV+pEH/aUt8Tts&#10;Kgge9a08d7BkA3B6DCo6bIwBDu0CU+Yu3O1zmcAktZR48kJgEsxFXX6hwYMuekuff3Plk91vY1YO&#10;JehQ125Ph4JKIy7ZLrhm62UKy8j4cX0OWxzoPlDIPiDt6p8JI+MIFQNcbtbyisKpRwRtNZzF4W1a&#10;74D0oLIthSbHIhFqz2H5yJ23O7j4Za3cYU+9m7801ssjZpSsp07tORuzfIeBCoPnFAbhSy61Mn2X&#10;tD/w4wykgVtev9i+/nkE7K1pu/gRKioDV5nvPUPmIZkXH1d+Z1BE3nJ9NmG5pIszBq4JeMls8cVw&#10;8v8m4+CHb7eP/TMG5/cu2pWvn2nf+vfcGXc/17k7QAPYAjeXiWce5KcO/tL068efZnR3BuwmUiSF&#10;NMdXYOw6xaV/cPbwCA9IEzaQm57R/Ha7aDSB4yutGtFo3+DFLt0aYS2HARvPU2Ghq7uTonb/TuMb&#10;Xhu4YMlPVqA77UQpgyXCy4vsr3/xbHvwh+Z0R2ft+3+WWbV75+3a/z7XXv6V3bZNazzS8iutzuBt&#10;0zWyF+EjH6fpdgv5hEy6wcGI0zo5D1AiF3W5PZdV3vmxF74GLuCLY04ucWdHWiAEya0MlqSEHnOx&#10;q9ODbpNwBTh71xHMJdtpde0yPeqBcipvW/BY9bbbTllps+9+xEEZ78n0Xp1dt7dCseQ5qMllVlSK&#10;CX0Rr/x25TQtgVjp+3mbnPu2d9i89kdf5J3d30IjcB/Q3qX9dHGOOf+LugC3WsRrUGABmXKAOMVd&#10;OSY98rHM3iVbGh6G3uMWOYTf7pS0ZFzz5KLd9+GDds8HZ+3mt3faW//z7vbOb1AgTs/CFBdlwi8j&#10;GE/k2rsZ1loTgf2nCn3wWfgRrWgbsUHVEWy+BAkz8AQemID5g0f/FCBeauKkhf00HrsPjgX1g6wT&#10;HD1OcAVxD8M/ZqTDV7zGH/iTF/1O0XFH+MDRv4AFefBAxJQLA/7P58/nFOCTf+ao3ceBqcZOg7ee&#10;P98u/8ez7fz7cKt0oD10I8T2FKZMtLjjtjrrhRxIpj9v0LKj0PmnSkVRUtgWAr2OFBZRXBBieIsH&#10;fz3MGsR+Nxa76BcrjHY/7BagjU18wXjAbXO5OQ3hm55lehMcXLIGYTZtHFZnP4a7fReHxIlKYnqS&#10;RaSb71BxwAkQ/XTn72WD5Cp0ZAJhtPyX2DkAABqnSURBVCviSx0OKsNAw6hIc4VbehmczJilufHV&#10;s23/CSoAFc38rOim5aA1jikPxs2Yq3c345qbF5yubTcsavCSiTkXWaWVQZB3uA5xTVdOFqr151fX&#10;7TGmRN/3GR43gA8v/sqkvfLLx+3i+4nN9Sm1HdtSqApl2hGCykZyk9ZKcklRo9IgQf+feGrXACSO&#10;fPlIZYyRT+PAKZ4O+h0COPzlmWaj0Y2zQWpAgjc/g8fDQzwjkdP2Tk7ARhojXwN+5GNUigFnuMme&#10;1s7C6Has6fUyZ59C2H/rXHuLFV0XQF3RRfqYOaRcemUNPeCRFqczs30GJNltbH8dIwxqFllg2w69&#10;BHfbOqOd7ouiOowHsu2SMHmYFkGG2TJ4AEUtffaSMyc0HlSONSdzmKBnpyZ9aQRzF6GbsnDlKybL&#10;V1kYYxFK4z08O3nQDjweiZQoNP82q8UHL9dxt+0zx23/bhunQSxdDeKTCv+Iz9FI6ZVjMlgt5ikj&#10;/6nJvQnCptALr2RMZkqYTj3iqpLp3bfahSdut1t0wzx2d/Qqg+PXvKrckbMtChWDMc3a88JwJo9U&#10;UEmlxcJiqxMtid0hRkR0i577zE579tOcdcZ9hkenX/ylsyx27bW97yECKCLoPSPGL+aL7MQeP2Ew&#10;G3sHVAj8SzA/ERjDul/cOvXT6G85dyEeacovK69dl55UvhF844q7olcaegkv/0YE/DQjrXj3SJvk&#10;sRhuehsjLR3HiGvYsI88dTIKVHiRdHqjmOkpeGdqKhVBjh03RHdYcaqrjb7KcTQQpAbhgTENp+mT&#10;Zq+NPHMEOCk4NRQtFzD6yPSbVl6uMwyJrObMzLBfPn1oCn3nIea8mbe3O+/AcTmzH0bXhavEt9n4&#10;toXwKLZOYS7pMtlvR96ZttzmJi72ZjzKbcqPH7cHfoBKgGa/zb2eB3+A1vZ+HTPPn3fjO7u0Yhyx&#10;47NIlIhMMDNsKiVNBJVS32Wldo+1B7XFhnGsAxy+tN++/A/m7WN/a5f1g2V76I/bweIV+P+y3y7/&#10;20k7970KP2mB15mb7cMLqcj0B+M/CsJHsmfv7rWDFy9wd2ktmtnaeBXjO6R58wpYeUQjuCwBTGgs&#10;a/3q3z39jMK/A6TH1S/hWgCuQsP6HUjLL/jIh7ABGXAKR3knK8YfQUrKKZLuFLpTdAS+wxohgibS&#10;AdMRhkZpGKbHGTRv8kO4UeMvvDSKl0/oP4VDq+U9ylylIvjAmS6fHgLS89j22CgQHpdVIVZChGHc&#10;rWA8b5SjH4COQz2Ol+u6nkOYwIYwrjioqQaIRgGPdvf4uJtrC01uf/2Yac4Qxhnb3/nFnfZdP7rF&#10;LQiz9vF/CHK6KbYEq8Nz7fnPsz3gJfr+9I/nzNW/8DN77YM/t2gPf5jLbZ9RgKft5RcYQP6rXZa0&#10;IZBabIVYHuyyeHQRYpkYpfKt2Q5tR9zKu8VM0eJd+t5fYpBBZm9dZo2YDXdqumh+M0xtn64utpeY&#10;z5+whcE3ApxpufEa9/I/icAjuLYQjjXetHn9b3tt9RqDcfDsSgddK7uBkweZ44e+N/8d4fyrrdxy&#10;XW7SjvFyzA7nPnGRaHmnsLtd74Dy0es0jAWSchKdJiW+ARmgCQpObKPw9UzchJZ90DCSjoAYp8N2&#10;0JNPT/8OOHkIHaF1QHbHSE980mELMexKZhQrHoZlzET4wDPgB8rA93BxiNuvZuQx345AhTjgTpAW&#10;vBMfGhWuTW/OiuhhPqBrf8Llx9nR41oOY0gFPkJPChayvX0jqrPzflFPNASQk6Nb9L8JXSKYmXVB&#10;SDXO0Czf3Gtvf+0SmpOrBREqD6G7JfX4XVqFA64mp0siHjOw9/S0Xf7VC+3yF+hD26+ilZhTgc4+&#10;CdEKJGR43eDBH+633/4FBjB2V5DSXSqchaLxNZjjV3faN/7xXbRKwCPAO/eTVyuOhQCMoPYD3/1t&#10;th+wBrBi6sz8q8l91E2oFDLwjZvYDNx6NCDYy4RmrJ5P3X1G/hRyGWpeLGy7FRZ0GO2Xv8Jedn5j&#10;TCa8JHAIcgg1tOdLqygSv1v8vNds4o+E+G6skkmECBMWv8FhGhLRv8l77y4l3HhGxOiO1fjAjMqg&#10;XwcRbDOOiIOfkaYIxBE6e4TY8RxpbCpOj5zuonGAN4qkbiqTyDTG55NySQJ4mQeKr2RDORaiRwBJ&#10;Zg4X7lezO18ZnuYI3kgpEYziYGHWjhYHhaInJnKnJaVowhNFOzzts0Yzb7HoZFITNN+tb07ajV8/&#10;V62BDDYdFiPsyjgYlunCQgP9bjTsDU6DCQMNHvHz5jRlK0baqQhepeHsUHARpndaJOFwTJ/gqx2h&#10;F7cMFWaYkAFt7S7i9TDhsovVeCGIL/YUsDRiF0fh69h0iIzv6QINw8VDWMYZxsc5zKaQ8BiFfjpM&#10;ewpP3JhNXC0kbZyBVxpDTYdNhAJTZ5Wg9G/g+JEfw1hhNSN/2hPc/TfubnGsF3rMm34Y4ePnj3QQ&#10;MPI4wgwadoFHhRh8M0yB3OQHqyZ4ylp0JSE8SENFE0Nk7XEarvyYBnurFDwVuF2fsfXdOKbnbA+z&#10;NNjoHfBv6kpnXeMswKgxDOrYr3w8excCmXunZNwX4bjgFjMiDkm9SdeNRpvcSwl/TvdtPw56UjOO&#10;iVY70kHjDq2pDBM0tfG8xEjYDK6xKKRD0ySADJqaMJoUYndEoOye4R7hAge++6WyaNdTM0oyknWi&#10;/YdwiOd0eonDT8Kl1wLvMANuxBU24cDFbuF0e9wgN9kUtAlh7KaFePxHRYgWxB3BF0iawZP0TH/g&#10;FF8PS1xRjTDj/X9MTzYh4fMpfKJKIn4ADF87/vA6sYqcoagC1/1D3xBI/CL4fsExdmDGDxr9mq+R&#10;l/Ht0QEopIEHLvAkMNJNuPGNoOxvCAEI/AQlK/YEVKD1MqXlba9/mFBsWn3wC/fW7YA90GwpPYMm&#10;B87VzzzRG87Sfz+vrwPaSmAUfmrlYL6EATVgTE73xnS4nsd4WwHuAEL9WDUCk8j8yLih0jpCnUHH&#10;V9gIlxgTUcuJ2QiHzCJ+aNfacZ1AFimiuCMPJiRnO/3Cn05mg7/7D7TiCC78N2n1iH5GoUpP9z4p&#10;cMJNc/hbKazUGz/p0cgbPkkTi7iGUBm8cYsLHMmXPFB4ejzpMA+BHYql51Vc4o7m7hmz8sZq60vG&#10;MoFAqy0tSdvFRWfMelxCTtLSgTH+SN/edNKGvp6EIDFOna+Ycs8ZDdIy2/5OmM3zGKS7C0Sk1Mjj&#10;xA9ixrchyEuPL9beHqcKvZlMOdB4L6K3Gpy7SAVgVUoEanKZxIVrYLPmeNOaI+tC3qNWZmWcHvwN&#10;wsVhZlIwhmPVGB6htRA1BAQOa+IEB4IPoO4ytC6V4+FRBQhjg3fgED4JlP+mkIlrgQgbBmu3UPSH&#10;QBtNGSet4Wz/btIHzuTDR79xFE6dQ/sm7RDU/TZwEmUa3WBJPSY8dOBtkjktJh2EdzQVgcDBj3wV&#10;Mox5cbwjPYOdKhLbc5vSUSGdTMhVLXQ9cw8QM1bM7RGtCHRAXxTIBbsRfrVJRTFjxfaPLbei+EAI&#10;ayI5JccMYJ55hSgv63JbgiflnDxRYL0G0e3ieZ8XgXJ7eq3BwAsVHN1ib+7mUpD4u73GZ2IbflnF&#10;Z8YvM4ZWWHHi71b3bGNAILbcKs9Mo+PM0ovkWwMJUSrrc6kcHtHd4lYqr80vkzzpgBCINMNeLJur&#10;RwYIwe6iXHGliDcx73DAQ5YA6v+wpvOvYuiZEMKUPIkQbnyJKjsjiPI98B2GgMoAMPgbXbNp1bAP&#10;vwT0H/0UAr9DiyZNGGb6I6yTjQf/DTP9fKqIkxyMTXqdrkFfQfJr3C5l5kGh8hv50G2YafpB0Bpr&#10;H5mKtT9I4W36hRTwiu6iGbUpzp2ahPuVLGdUXdxJdSFTK9Y+XB1vPMontcmTi40KBHHaHquc3E7t&#10;1Sxtj1kyNu3lvh+Ea4rwbbFe4l4pBY2pvmwS86UbmTbl68vuvrng4o6X8rqW4QMUTjCI34uf5JnT&#10;ij4la7q+eSbxGUMSdQoOO8i2Tv7Yj8iL79BvRTBj5kijDPl2cTR5zoWCB0ZGEQHrRb25IQ8/p7X1&#10;ByLz/SoIr7yRdiuwJ/NyGx/+4Y1JmBXZwwLBDO3g1LsFy65OkjYEAMkYv3V5lNe6kQG80xUhcMFb&#10;tk4X7nI78y41XyLSz8JWsUMHvuUmFIuMLQL0V6BCP2kGbhNxxCHc/AhrPv2KQhqDoD7isJKGiT0s&#10;G8bUZIbxlxZCBKaFvFgpog3F659MBvHaa/ny2EH5Z50kiZmGoDCelFw5XrEG4iBrwtOYnkSz8JcM&#10;6ndxu1kvO0PVcGpChUQG4q8Aqe2yCkmcFk1GOAImXq9NF58nkjxppgb0/QPxKVgKktrUG/R8u8mL&#10;XHcUVNJyYc/ZNelyBT5CLA8VUPMsfxBm+aimzA3J8g5hMjyrmNEWblxEEGGcWwTG/Td2ZSwRr2RU&#10;zPIooZwPLvDBWP+5Uu+9nu6cleEKqwWX9JI+FQGee/gI4eMLDV4uJgl8jF9T74QpwCxIgp0AdxPD&#10;Q4QHKnDzx1YGNypsc7bXst4Bfy78pWI7ThWfWbOcte9SsedMJW7DXPMDm+EXJeTltMOoYczg/Jjb&#10;jHcdHYMELDYx3te49GIokLvKu83WX2ueWgG6QQywTS9Gd+i2VuKnspIQL63a7H0n88JJpH/Sk0Zb&#10;3mHbomC9s0e02UtkRUIAPIyQvUQEOFgmA6SLNuBPQXG1bxfh2WJQriZzL78VPjNOCiz0ugHPv+zX&#10;pxlXANW2W77c7j4iuOOtzBEg4HbZ3uwNYDbRXovn4p4r4TLWqd9dbwD2sAw5cR+SzUIKVB9HesDk&#10;Sj7i2w3J9dnmk5o6TS1R+5ENeZIsEcdv3OQNnnuzWS7KRaDcsus/oAMDW/AznLyRsBpQ9YgTITJt&#10;0BHHNZUZrYaJeOA7+2Dgq2Uc2t3TLQEU2BYrq1aM7JEHgdeRS1TeF0aArQxeqSjejAEIFd8RC57O&#10;s+eiMsiwK+IlZSkmbhhbsgFN4c3lZazFCMttOXyF5Qvu9BBY5FxQphnbkIAX3/rnYXbzv2SHME9o&#10;8lfp1/Q6Fex4l5d4pBdqybcmfIQ/QCZP5iTGbgnZLUgolKVHdPCPZ2wL0Bsk4pB4a1/e50L43fl5&#10;/KpakYJmALxtgvbRZDQIc7UJtPmqS2M/TYTCJpQFsB21gzCEW3mmCOBaTYbwuUAWPGpQ+4A0wy56&#10;+fKLcRVQhVGiFFKbVN/oUss6E5WVPjfTKVQRQuhKIUIr9OVmL2uIxU14DZ5wwWVYU8KjsKa/4pgI&#10;T+LXlSTQIr8iLege4oCdeKZFRZVZ4ZaZAz9MM9wdp6bjjEO4rb/awv9GAR85bHumKw4FEEj5nfOo&#10;fin0xRH5Q4BTsRASBevo0I4/xWkUKssR205czncNxcNKJVTCKmhUEhYMVwif37mH+GHFgp/cjMeq&#10;uZrRtxC8ZtEt4DYqPsWkULrSL7y43SeTm5WpGBEuBVE1LF3xwyndmb6DNhlpvswwX7V7Wg3zrybX&#10;W+5YCBizY5CsTeCJT/hfHOowgChLglrs3gUqKca3qFQMUBwMEJjyCBOrdkCkaRhM6m5rXh4zwgVB&#10;BFSmQaBXCq5pdld7N9tzP83OTNWgwk2BWSl8eshD7tWEgRCME+//tD+pAJlx7fzDFT9fAVQI1JB5&#10;GxbiJVQ+OXNQd8ZLnRmgUFEPah2bOXHIwLQ6cgMwKwFQgHcPBUt/vkMIKbtioAWAYMpvLzhVc7pX&#10;3OZ1rXon826PNb6FpobLoBEY7/uEmBTiSi1JmLcvRjMhIBEwhZCumAi8u3Op1kLLKWhe6+htEWt2&#10;K0bIFDwEx7MR8tkD1NmIp8ZzUyHuY4Q1x0mh0AGue6qsUJaNJ9UUbtW8+HMAG3v8gA83zIe0w29p&#10;kidKjM8KJtcGdLalDgMGO8NKo8gnG9sYPAyzriaOnt1uMeuXdHq95AxToSSegmn4RjMDb1mKz7D4&#10;C2OiGCvQkNNyJ3olR1y7umbFdJM2bliZioR3R2M5GqCawcstDpWsAcUMmeCo+Hh+hQJi3wyalzJm&#10;D8+kHbPQZd91woD3nmdvI9RcbUgi1ezBQKiPxk1WzI5E4S/laFnENH1XUgqxJImxb6pGlR4jkBY5&#10;UUB1hB4K1QchzNGEBD18IqgaJ4fpDUcYs4cDYma0owqGTJM2++rZFchK7gIhklkKkTMf5i0CifDM&#10;6RK4L9yNfDbVajuv0laDRjPiZgYYePzVpGhCTtPQXaEigk/ByiAMnNKdLgNp6aqxlAKtS+oLxst3&#10;dUdD6gcao4xCSxcafCkq2WgyhlsZcWSeW2D+0pjwtZWMsAgbWio8uMUVf34wprXnwJJvZz+0lMMK&#10;Zpxhki4OZWX0GCL8AgCXfjyWmq0yLvQJD76gGQkUeHhhQMkBX4GIII9ixlfvU/aEDdhBlJ5JjC9h&#10;Bkfs9DM/+EiNfmx0wUIboZfUmUkjKEzHy4N2ZsWzztil14AFGmjGVoS9vbPJTAYY+JdmNrICQaug&#10;1kPo6hEBKw4Fr4aE+LxqjtColaLhqFxqSB8ZmLsbFEGIQCPIbjPOzcg29xFGiaPJTv9QjQZsBBB0&#10;xlNou7CvFValGn/7ltGShOWBBdFYGEhKej+bdpa8ktlqSYAdBRVVJ/fMI/8rqyVB+KbgKijSk2j8&#10;iHagACyOShc7tCm8UQopmECk7ECVrz6JTzYsv2g0voLr3gATQXda1fiXwJn+oG3EEbeeqTQGkhm7&#10;H0lI/ohLZH6H4A+/8hYDRs+y9U/iGZ///IELRAnjJ35mJmHjZ8AWKrgRi/wNn4wkAr9+DB6JlVf9&#10;4t9Rl0WYnqYAqQAZ4Zoh93el8wGEHTogi2i0F14SsWJebnaMVkdj0pEJGOe02yu/c7Fd+RZPDSmo&#10;CKRCnq6xAq8Q6walTXS+vcsQjYy/VUlmb1kBKMYsiKjJhdOdbEgBNgsj1FUGdNhOJTOdITgdA0dQ&#10;FVbhNemq4XZOWI3ptSbmUZMC1qI0GQHgCqrfeFlwcFtGxY39tBaTTMMcuKrlMgYQp7TgZ5h5kdYY&#10;3Bqdhpm2wiF2B4yxEncU8NCs8QeqKMOiXYdRUd+bbgIewYZHgnEETnjB+Umy2jsjzHWhIdBwAMRn&#10;jzGRyhsHceSlOLELpyUtkdaelt7pnnS/QYBxklAspo9bfML1ID5Ff8dFtyT09ignecZ/5Es0GvHp&#10;F1iJwGx4pB05Pbx1QK/ibcrLs1z0+cOm5FY0I5mK6WBvlUfaKonwiwK7dplbFJjrl/hoSRJLARvd&#10;P/wTQ3sP05qmu3pYCHAvNJpacdi9sUCiiaE6zT+RjBcz7H4tmPca4ocW/IfGkKYSB4FNwHQU4HLm&#10;kwpneAlBwkyDuCc1pOiwkm4078gjX7bCpZJIrPHlUyqCFY40N6b3e+MGJl0jHLLfccYwWvHqiArH&#10;Bg/8lLSwQAsmgihuE5cu/4YAFEjKQ7x6BzffUan82gW8eY2HSa7P2j3373EhsV2+iqwScXZXJMa1&#10;ETSO5elsiwrOV3o0riNoDB9dvKWaEQ+vFDnmLijfR6sz3h0Qqly8Er89BTHcPLwBH+c893qBNGnp&#10;yaTK0S567MBla46JAeERVY1ddCcXclouQiVdnCvxstv5bSYyjtxWBgSTKqN5d4Do6N3KILjEWzvW&#10;HPuyr2sB+Rd4+/u0AIOjgJbRIg2JKyx/uC0T/p9oDe38xcDYEV/hTQgeQ6MYlrjiMVjcqoRupEk/&#10;o8bKj3nWkbCKBQwe/PedBwVDujTe+kaPquyExxDfxtB04gW8OO02Xbl6Bb+ddv/9d6eC2Nc2Ofui&#10;JjHiK2XhIT9VAYuveKeAIxhq/nTbmL0RLk0FLWcIdIYGwUqZQCx+zt/nsQtgnV6s02/Es3WUAITF&#10;iQOj+ySsWmKs0IMAXMzmhLAi1OlK8eVQ+JSt5LvfRRdwp73yDlf67V7jOae3uVyA6W5qnhd4ebRz&#10;dsh24FQ0nq+6fQQ+pnqZV/fWDt9h2D9/kXDxztvhzcOsU3hcVPc+3YbZ0U3KFuGh65oHqfvM4Ipw&#10;K5MH1p1xW7TrTFVD/4zjqGhtp7VzTJRsWRZWqNtMxYcvyT+y6zoAFOX+TkoJjlEJ7OLUGHTBtt7V&#10;+g+oSqRPniATTKi5vBFlFcZYmP5Kwnx1tR1cPWx3XfABOXwrMIUdYYWPqbQQPrrNiS1awiJzCIjs&#10;HnEHnG67Kxo1rckHvbi6f6bPyIT9dI3ni7dT8KZLBin0mZJKQlZg3V66W8DkgUIZXQu97Vb5dXHG&#10;N6FWMHGGRjCdOltLwTHN4k1hvvmVI3EIkfP5roXMjl0h3GnX3/CNYvDjN2ekLK9kigxfL7jOEP9s&#10;CXcOxdJKuggImVzCgFydAlfWrGx6axEe4FD5MJlAVpe4OVsWfGoyfPIPscbe84ePdquV+TIN/3QJ&#10;UdXNCQZnxsBCPrLTEXRn9jlgBB+PnRQgreliH2E6S364z5JuwZrp1C1afUScL5Mc8oprHifMdPis&#10;DzqWSQtv7WY+n52Srl+4dnKD121WTsWivba5YWEBj/L6OOE3eQzOKQrLZM5ZEQV6ouYhqtLm6uy2&#10;3WZdFNI2J7i2qNBWBtWb96GqEJK5QJER8NsypaITJ3mGfylPcFpma95+ni+5uIz3j+y+h3tov+nt&#10;m2xyR4gkSKz+k9X+MeHWZttvwHeulHqXwwBsCTZgPwfUyz5nZfTwiCaKAp7zHo9XlRhXIXXKMkzB&#10;7chp6VtITEGc2b+7Hd6+xdtfV+nT07VCS0X4Cfd1wpwiC4myhGtPSEPBck+INX5NATnVqaB5o48H&#10;HRkx8AvDZCJ2heXka2EpNMbQX+NXeAU8HuBV8Fxh9BAOHTNrtfmaqXrQFHvcCLdP043GuY1GhBgK&#10;U7FDUBHi1P5InTwkBHs9BE0CPQ28CVPMEZ9ew9PK0QLYUmUshD9yVPj88JcCQwHIJ/GmiyhSAw3v&#10;fLdFqXULPTfBsVudxpjlBhcOZKyFnyvMKy5fMh8SIf6T5rXzDN4nbSuqeSG9tEQI1YmBGIAmrKCa&#10;tTGGs/WIUeEkI4gos3ZyrsROz5ppKs5ILqEqnyRWzHNGTLiEBo/5oxzDIPzjR0z7xeGT8zlqbJTs&#10;NsKLbK2Yolc2zcv/A4j3no/4aKm5AAAAAElFTkSuQmCCUEsDBAoAAAAAAAAAIQASdO5UxaAHAMWg&#10;BwAUAAAAZHJzL21lZGlhL2ltYWdlMi5wbmeJUE5HDQoaCgAAAA1JSERSAAABlAAAAqAIBgAAALzG&#10;i4YAAAqpaUNDUElDQyBQcm9maWxlAABIiZWWB1RTWRrH73vpjZJApBN6E6QIBBAIndB7sxESCKHE&#10;EAgqNlTEERhRRETAhoyAKDgWQAYVsWBhECxgnyCDiDoOFmyo7EOWMLN7dvfs/5yb9ztfvvvd7753&#10;7zl/AMi3OSJRGqwAQLowSxzm486IiY1j4J4ACKCBPMADfQ43U+QWEhIAEM08/673/Ug2olvmU7X+&#10;/f//KkVeYiYXACgE4QReJjcd4ZPIaOeKxFkAoERIXG95lmiKSxFWEiMNIlw3xfxpbp/ihGnu/Z4T&#10;EeaB8O8A4MkcjpgPAGkMiTOyuXykDhnZLbAU8gRChFkIu3CTOTyEcxGem56+bIqPIGyc8Jc6/L/V&#10;TJDV5HD4Mp7ey3fhPQWZojTOyv/zdfxvpadJZtbQQwY5WewbNrXe1HtLXeYvY2FCUPAMC3jTPU1x&#10;ssQ3coa5mR5xM8zjePrL5qYFBcxwksCbLauTxY6YYfGyMFn9xEyv8BnmiGfXkqRGusnWTWTLauYk&#10;R0TPcLYgKmiGM1PD/WdzPGRxsSRM1nOS2Fu2x/TMv+xLwJblczmz/WQlR/jO9hkj64GX6Okliwsj&#10;ZfmiLHdZfVFaiCw/Mc1HFs/MDpfNzUIO2+zcENn7SeH4hcwwEIBAwAHcrMQVWVMNeywTrRQL+MlZ&#10;DDfkxiQy2EKuxVyGtaUVE4Cp+zf9ed/Sv98riH5tNpbRAYBDARLkz8Y4yDk4/RQA2vvZmN4b5Ghs&#10;A+BML1cizp6Ooad+MICI3GsloAq0kPNjDMyBNbADToAFvIAfCAYRIBYsAVyQDNKBGCwHq8F6kA8K&#10;wTawE1SAfeAgqANHwXHQAtrBeXAZXAe94A54AKRgGLwAY+A9mIAgCAdRIBqkCmlDBpAZZA0xIRfI&#10;CwqAwqBYKB7iQ0JIAq2GNkKFUAlUAR2A6qGfodPQeegq1AfdgwahUegN9BlGwWRYCdaEDeF5MBN2&#10;g/3hCHgxzIcz4Bw4D94Kl8PV8BG4GT4PX4fvwFL4BTyOAigSio7SQZmjmCgPVDAqDpWEEqPWogpQ&#10;ZahqVCOqDdWFuoWSol6iPqGxaBqagTZHO6F90ZFoLjoDvRZdhK5A16Gb0RfRt9CD6DH0NwwFo4Ex&#10;wzhi2JgYDB+zHJOPKcMcwpzCXMLcwQxj3mOxWDrWCGuP9cXGYlOwq7BF2D3YJmwHtg87hB3H4XCq&#10;ODOcMy4Yx8Fl4fJxu3FHcOdwN3HDuI94El4bb433xsfhhfgN+DL8YfxZ/E38CH6CoEAwIDgSggk8&#10;wkpCMaGG0Ea4QRgmTBAViUZEZ2IEMYW4nlhObCReIj4kviWRSLokB1IoSUDKJZWTjpGukAZJn8hU&#10;sinZg7yILCFvJdeSO8j3yG8pFIohhUWJo2RRtlLqKRcojykf5WhyFnJsOZ7cOrlKuWa5m3Kv5Any&#10;BvJu8kvkc+TL5E/I35B/qUBQMFTwUOAorFWoVDitMKAwrkhTtFIMVkxXLFI8rHhV8RkVRzWkelF5&#10;1DzqQeoF6hANRdOjedC4tI20Gtol2rASVslIia2UolSodFSpR2lMmao8XzlKeYVypfIZZSkdRTek&#10;s+lp9GL6cXo//fMczTlucxLnbJnTOOfmnA8q6ioslUSVApUmlTsqn1UZql6qqarbVVtUH6mh1UzV&#10;QtWWq+1Vu6T2Ul1J3Umdq16gflz9vgasYaoRprFK46BGt8a4ppamj6ZIc7fmBc2XWnQtllaKVqnW&#10;Wa1RbZq2i7ZAu1T7nPZzhjLDjZHGKGdcZIzpaOj46kh0Duj06EzoGulG6m7QbdJ9pEfUY+ol6ZXq&#10;deqN6WvrB+qv1m/Qv29AMGAaJBvsMugy+GBoZBhtuNmwxfCZkYoR2yjHqMHooTHF2NU4w7ja+LYJ&#10;1oRpkmqyx6TXFDa1NU02rTS9YQab2ZkJzPaY9c3FzHWYK5xbPXfAnGzuZp5t3mA+aEG3CLDYYNFi&#10;8Wqe/ry4edvndc37ZmlrmWZZY/nAimrlZ7XBqs3qjbWpNde60vq2DcXG22adTavN6/lm8xPn751/&#10;15ZmG2i72bbT9qudvZ3YrtFu1F7fPt6+yn6AqcQMYRYxrzhgHNwd1jm0O3xytHPMcjzu+KeTuVOq&#10;02GnZwuMFiQuqFkw5KzrzHE+4Cx1YbjEu+x3kbrquHJcq12fsPRYPNYh1oibiVuK2xG3V+6W7mL3&#10;U+4fPBw91nh0eKI8fTwLPHu8qF6RXhVej711vfneDd5jPrY+q3w6fDG+/r7bfQfYmmwuu5495mfv&#10;t8bvoj/ZP9y/wv9JgGmAOKAtEA70C9wR+DDIIEgY1BIMgtnBO4IfhRiFZIT8EooNDQmtDH0aZhW2&#10;OqwrnBa+NPxw+PsI94jiiAeRxpGSyM4o+ahFUfVRH6I9o0uipTHzYtbEXI9VixXEtsbh4qLiDsWN&#10;L/RauHPh8CLbRfmL+hcbLV6x+OoStSVpS84slV/KWXoiHhMfHX84/gsnmFPNGU9gJ1QljHE9uLu4&#10;L3gsXilvNNE5sSRxJMk5qSTpGd+Zv4M/muyaXJb8UuAhqBC8TvFN2ZfyITU4tTZ1Mi06rSkdnx6f&#10;flpIFaYKLy7TWrZiWZ/ITJQvkmY4ZuzMGBP7iw9lQpmLM1uzlBCj0y0xlmySDGa7ZFdmf1wetfzE&#10;CsUVwhXdK01Xblk5kuOd89Mq9Cruqs7VOqvXrx5c47bmwFpobcLaznV66/LWDef65NatJ65PXf/r&#10;BssNJRvebYze2JanmZebN7TJZ1NDvly+OH9gs9PmfT+gfxD80LPFZsvuLd8KeAXXCi0Lywq/FHGL&#10;rv1o9WP5j5Nbk7b2FNsV792G3Sbc1r/ddXtdiWJJTsnQjsAdzaWM0oLSdzuX7rxaNr9s3y7iLsku&#10;aXlAeetu/d3bdn+pSK64U+le2VSlUbWl6sMe3p6be1l7G/dp7ivc93m/YP/dAz4HmqsNq8sOYg9m&#10;H3xaE1XT9RPzp/pDaocKD32tFdZK68LqLtbb19cf1jhc3AA3SBpGjyw60nvU82hro3njgSZ6U+Ex&#10;cExy7PnP8T/3H/c/3nmCeaLxpMHJqlO0UwXNUPPK5rGW5BZpa2xr32m/051tTm2nfrH4pbZdp73y&#10;jPKZ4rPEs3lnJ8/lnBvvEHW8PM8/P9S5tPPBhZgLty+GXuy55H/pymXvyxe63LrOXXG+0n7V8erp&#10;a8xrLdftrjd323af+tX211M9dj3NN+xvtPY69Lb1Leg7e9P15vlbnrcu32bfvn4n6E5ff2T/3YFF&#10;A9K7vLvP7qXde30/+/7Eg9yHmIcFjxQelT3WeFz9m8lvTVI76ZlBz8HuJ+FPHgxxh178nvn7l+G8&#10;p5SnZSPaI/XPrJ+1j3qP9j5f+Hz4hejFxMv8PxT/qHpl/Orkn6w/u8dixoZfi19Pvil6q/q29t38&#10;d53jIeOP36e/n/hQ8FH1Y90n5qeuz9GfRyaWf8F9Kf9q8rXtm/+3h5Ppk5Mijpjz3QqgkAEnJQHw&#10;phYASiziHRDfTFw47Y+/C5r29N8J/Cee9tDfZQdALQuAyFwAAhCPshcZBgiTkeeUDYpgAdjGRjb+&#10;qcwkG+vpWmTENWI+Tk6+1QQA1wbAV/Hk5MSeycmvNUiz9wDoyJj25VPCIv59P3WKurXEOuBf9A/m&#10;1wYnnyoBVAAAAZ1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NDA0PC9leGlmOlBpeGVsWERpbWVuc2lvbj4KICAgICAgICAgPGV4aWY6UGl4ZWxZRGlt&#10;ZW5zaW9uPjY3MjwvZXhpZjpQaXhlbFlEaW1lbnNpb24+CiAgICAgIDwvcmRmOkRlc2NyaXB0aW9u&#10;PgogICA8L3JkZjpSREY+CjwveDp4bXBtZXRhPgrYxHTeAABAAElEQVR4AeydWaxm2VXf9733u/Ot&#10;W/PQVT233W0bYybHxgYzCUNIEBAgkUngASUQ5QUiRYoUyEsmKVEUEgklT3nIU5QgkBIgIkFgG+Oh&#10;PXTbbbvbPVR1d1V3dXfNVXeevnvz+/3X2bc7z3n1ucN3zt5rr3mtPZx9zjfx3//b7x20bx/f1sC3&#10;NfBtDXxbA9/WwP+nBkYvXnwWFBOt0a0c8MOZp21qNNsuXbrSvvWt59r8/FxbXVtv+8Lwb2Jyos3M&#10;zrfJyak2MTWinJZWUj4Jhtdeer799j/+9fZ9H/5gu3rtdvv6M8+20dQU8JNtPBb7fkhKaGJisu3t&#10;7VE30Ta2x+1LX/la21xba2Pw7e5uA0sbAKcmR216ZrZNjqbawQF0pqA0MRG8b968037oOx9sn/ib&#10;f63NLh1vL1x6rV1+9XKbnZ1t++MxOEq2RrsIyD/Lp0ajduPWvfb0019vO7ublLW2t7+PGAPumRno&#10;jEJnIg0n035mZq699cbr7ed+4oPtJ3/iR9toYam9ePG1dvHFS9HVHrgP0In8iUu9chnFTk5NtM3t&#10;vfZVaN65dw+sE8i5Fx6VaXI0jS6kKQ/8oTdO2uz0qL360ivtEz/zA+2nf/bjDRRta2eqfeELTx7q&#10;Qpr+FbGgVNO5RlPt5cuvteeef6GNkFs77Cswx8zsHDaFljJihxygmYIXefzeh061X/nlX2hzy0tt&#10;ev5I+/JXvtGuXbvepqenIbVPK/VStFGfWIJ7enoWm+61L3zxy219Yz187O0VTeWcov0EPhTVqC/s&#10;o86mEflzn/xC+y//8Z+27/jAe9suMHfurLfPf+GptrCwoDqGAxlobBtl7njaxKhdxHe/+rVnsMdM&#10;0x5j/iYmpvCJ+fJZpQXvJG1V2Sy8XH/zevuJH3ii/eIv/DR6G7eFIyfbS69cbc8990Kbm8OXEE79&#10;atP9A2yssOCRsiyND6bbM88+31555WVkGLXdvd349Wh6BteDVnyJtsaQEqDzOWxx5eKr7Wc+/r3t&#10;V37lb7WNnY22fPxMe/a5l9s3vvks8i5Bc5wY0z6ew3hoH8C7PoNA7fKVN9vXkHcanzV2Dsb7sZ/+&#10;I5w/U9j2gLbyPA/ck19+tv2Tv/dX29/4+b/e7qyttqVjJ9r126vtM59+si3Mz0NTeYVGvf5wEZ/0&#10;mvPRaKZdu7XSnvzSU/CzQ5n8ET/6MHS1C24RPSsrKNoMen71yuvtZz/63vaJv/PzrY3wTMomR4vt&#10;M597qt27twLeKeyFbm0LcWmKV30nhCmbwree+cbz7eLFl2kPPDIbN7b1UMO2k3vbTaLnrfX1NnPv&#10;Tvtn/+IfttMPnGnr2zvtyLFT7dlvvtyex8aLSwvQVTadGCJ+ggmqsZnCmBdfv3qzPfXU16A1mdhV&#10;1inic7JVrCYG1TX86yvT8KQ//+6/+Y320Y/9lXZvfbXNzi0ixFz70pefaXdv30OGEfDqmNghNrWz&#10;LPhPv/M4mJwuf3z2BfDKkzYexY+0rzlUH6fSAORcnY/bypXX2m//1q+1937g8ba2vgntBRx+of35&#10;nz/Z1u+ttZkZ80HFZWJJ0dW9NPWlyD3Trly93p7+6rPIo16xiR/CIZ+kRvj3yETiT7UuJkU0gqlp&#10;DDUNw3YEMj4J8n2Q26FYZmci01OUHUx2Z5toSzAcZYBHXFNxLhOrsqNoFH+YBOA8yhRW3DSwgxK/&#10;HZaCjTifNgGJR2WBNQkQ4OARo/AKSZ28Ri7KcoiEQ7wqXiIHJNPIkYC0vR0e5fEolQM9yjRO/0ny&#10;kQ4oDE75kcfitYLb6ynoxAkG/ioQi658pMMCj7KKW9nG8GPbGZLPfvhDB+ENCHQsbWUNrVzTFvGm&#10;MKZ1HkoZUeFNF7R0EqtbnaRCeWDVA+cTg0dMhY5wMlQ0jFzpT2Fj9akuRvwJ47XOY5nJsbxPXatH&#10;PjiCCxoGoT5kWwN1Hz+Rz5JDew6yUWZS8JjCYc+dPpE6r9WROrAjlKdDfQorAEcFI/ThL1YGrx2e&#10;/KsT/yYJyFzT4ZQukcXGwIpbXieVOzgQBPblU/p+SkPx5Fk/yWdoA0cb/scn9AvtYkK2ndcN2qmf&#10;pkPZNXjhkzrrxwT/PvLJE5T4hF95iX9NUA+fwU8beIiWvA4gqDimGKiYTMS3O97BDuCWD/w4cMDo&#10;Lyb9dKTocbyFzyF3xZRYxA+X+gbtJzL4q+bypX5CWx74K78kVsBxAKxyqCH925iFAQiKVv2VPiBB&#10;ZzadgWD5iPAV58KqRf1K/LmmbfEkPuPbD/0XvTrw4tOOhIgLTmHFYcciflhqYz79mYKvffTvQCmI&#10;KJe3dFI6LvXi1quM33TG2hCkilJySNeOsfwl+RE9i6qQQpu8abwlhsA5PaMdAhCelE8d2blrI+kK&#10;Cyecqzb+7VMmRq9N4MghPzPwL7igiU3KHKgwmoF3cKBLraCNpVMDePRPo/hXBEEPdNiaaIQw+kxo&#10;8U8cMuHAT52WH4tb/yUHzM6Q3/BX+ZERXRsezF/zc3NtZA80bnuHRovLwOwYJdprbW9vwVwx4ExC&#10;p5mQCUchYLMnnXKEMGbIfKDiptr2DufAhTfVZKIYmWQT6nEWStQJ5/ak5XCKIiM6+BiBZNKRivQH&#10;TVcSxLH5jdISDGjd0XZ4B0lGMhnhAMRvePaUuhp1Aakc8KMD6rzyZofj6GCPkWWbgSdk2d9DqXwK&#10;tz+BFjkZw8/m9nbqvN5X+dDz05FrZmyDLMpQPBZ+/UxdSV+Z5HsMjT0+7bAnp4APPQjKPHB74JzG&#10;yZyljGPMWJPW6gldA69xwz+wkyRMz51yHRxoF5wJexkk0Q2YTd7KbPJ2BN8DQucSb+TiI/Luog/x&#10;BSc6M3kkoWrbksMEq/4rOZR+lUcRtLF8av3MGCXGr7IbO6ZXqWZkpm3xp/V1fVIeDQ+QcGg7j17u&#10;ubod2Kxyyuwg9bnd3R06M3wHHPvoXN524ZNGEIR39HKgk4J3BC/Cxee4lqbnGa1KCF4yWjOykV9V&#10;pFhI6+Qf3Y/3iRH8wNSnjgzcSJcEB9wu1xFDfwDVJNEXOOiHhmxQR7t0wPIFLmGtR5LEgBTlQTgH&#10;YupX3zBG5VNtK0+IRUciQMtDrOyroy2gtBvwSe7SgZ5/6iSDIuRSviRnP8HioS3iu9IKzV2bAAvE&#10;tJ2gMWsB6kbfcOgpJQdtR2HkjQaBp0kVqX/xCmlTPv2FbnjENz03N6HtwJkwRyP4Nf4oTexIp1Ak&#10;f9hmcirMpZNM/AWnugMWHVgW2cEXytTrpD0uxBFejLP9XeB3Iwv/4If4AdoEr28dEM+qoQ9mxnva&#10;s3gsu4kLGHXgrzqHUORUCnGEvnJTb7KTnQN0vLdjA/D3WAKW9skxwKJ5OlDkDUfwhi/usdITGoPM&#10;YOKAHrJq48OcSGnyLa1hIFDKFh7Rj/6sbOYj84uDFfkjkYINfPxpdUvqAyCLwrtlGFDQkkawSvwC&#10;hBGCB9lLESIOyoN2d2sr/EwMTInCU3vJHAM54WtkR6UAA5z4Y0j5CU3a8RljoCzUKUgULZxCZSqf&#10;C+psZ8DwWVNH2oam8nmIy/984nl2GI5olMl6e3ZPdNHquZBbPijT2BpPh81IVr6tsEzjJNlEGeFd&#10;au9MSl7LZgJY/uTE5vCQ0YBGk//oKoChpwPJfWQK9/CH4L2zLccwcBxKiZIfeAotipxFmngyfdXx&#10;CwgT0xnJQmgKD02u+5KDM9UkVuDV4dt/4huQxH2laFO5zIn/0wB0xTEV2iXJCUcPtDIM9dURlx5X&#10;NzYpBZ7K2JtPVW3b8JhayjBEko2wRaUaea3/Uu8ypqNSZzfiy59UwSfOfWYAdrp7CJdRI7rXtpFo&#10;0Es1UmYRiNu2cCb/ERA+ROY59Y70nJWZRivVVVVAhIG3YqHgpCcbRmTJyHmOIOeMTwjBGedyZsqw&#10;gYmrRuO2c2YSH+VcWxxMoGeJcp22KS9elhcZ4YseYUxuJh1j1I5XvYmvRr0OVkQjsODA8Cd+OQCs&#10;jlwQT4kffbXiQIAkSaAyak658UQ5ONOB2BadgTLttKnnYC8CwCbxSZU20gz1gURGJtYpQ2YDBVf8&#10;yyk+zX+jI+rgU/qGeCoF4E/ZaqYlb8JWWwnGD7l2ptN9zlqwgMt8wwm6awfoFUrRLXo1aJijDzob&#10;/DlEQ1IiNLStmDyUj3N/hzxmmQOlxCXnZubJJPLqhLPMOeD0I3yD15hXH8Wnn4U/MxYIOAgpWNtw&#10;jt7j09A2V8QOaQMvuF6WesHiDEh96AdlNjHLl5U6kU5gkcamLr02yshSAI1MTn30GXixSxCmdcbS&#10;ReHKOqYMwXCNNsp5KkGHbuBjUBqWfw2woVOhAmYwFA1LpAErfA7OaPJGATskYXEddliKCk8RcfgX&#10;A4HDQlAEPgqMvCQdemCEyR9QNcrg0nNHf2JT1hqZwZdqcmQiMg4NB1LOxFHt/PQotEqTK8Cq88pl&#10;KNhUREDkQz79s40e7+k+cu4O0NjnUD51Lv0AafHDdtLVwQ9xi5/fGnmXPNIobcsz2oau9tV5RWlw&#10;ZaYmL8JCKG5ZyOM3lueQZ9jNtJlTuffcJOdVeJQB4JJMqlWurXO2ZLBSS80QkAMe7WlN/K3zAW7b&#10;lW1Bo6qoqxHoftbrO2/qzxGW9RODzct2ylWMKJk0MnPFt0A90Ct/4gr1mgC5tpFxEV6tqSM+TZ0k&#10;Mouj3hlj1UshDOdaFLrNrkEcvUrPRKHQ0JFf4YGRXh80qGThhKkORL1Aj3/+eYhCd6wEUbKIyB8/&#10;5WN/u+jEaJxKy/roTyhwRU6YtCYggkmDX697XMmb58Z72gztM+BB0ZYlmVO/uwNsOp2a+ReuQfcw&#10;HQnyT7kSeWLjz/9wHl0VnKWyo9vvOxNnlUQf9LrzW/bymhJ4ie9BX1yZyYPDji46tVSfFVolip+/&#10;hLfeQVnkw0XjK9TprfqSsiqF8Jaqi1hQQ7Sd6NWZsu21k1nF66wghC/AKA+/dIzaLoNG+VY+/SEs&#10;xdGLF2Cq06Q+8KV/aXQfQWKW4VhWN18FVcEouxyL2/LoJTJX28hFpTwIpMZkIHohARaNkhbiWaFh&#10;IQoQGkRRYTZqN1ZCxB6xr7ExR0qZYMLHKSBgfaZDEudvWgZJGjI8kTXJ6Kl0Ef7jFmEuDh9GB4Fo&#10;iziZfcibgaaglnmIV0E9co+BT1c1TO6OsHRaE7ZJUePIcCSSF86diauIlAKjDHvIqBNKgzwSXK4t&#10;SlIUnkT5tM/BR2YTqSkHq8Ad9CKd0AMAWJ3REzCGh8b0Ox1TYORByvwgW3XuwhXNrItHhqKps0vL&#10;cpOveBPE0tFxoRUHCK8KNchBnW1i50F+B3JxQugrj7KKsbgJ6ugGMNrxz0//Aac05VAW2hA5JMep&#10;HZaAwugPe/BLceqcwelHuHh4iROLM7wBR70BxbpJRpS28yie+A8B/2yXcnQmrcB5SnkNjtzsMGZA&#10;VGXJ8NQZFvv6EDzrA/LrzVWo5k8fwpOiNuWKHZTHGAm8AayWOGwsG+KVrzrNucHvcprVdujhj/Mc&#10;4E3HaXMAXLfPOv3Av77joS8c4uU6OghNsXLNh0ljAn3VSNGCAB7yFYuGvn4CnPeUBOHf+p4+ESSi&#10;Cw5tJlNKuAuQlExIORmk6DyJJ7wOZLmMPPrUNDfbwz/nCJfy0AImvqbOAk/jgQfx1sGnZUD0Np5H&#10;jylGE3xWAhQUfmniICj3agxm4wS+1U/KbSc+YwRxtLNIjIlIGXqUZwmRT0vBGavymUksGMyVtnVm&#10;5Y92FrVoDyb1EfHKd+mxfHm/7bZV7sHPt7mlI20LnczOLwI/kwF7Bl0Eo3qrnEZb8UOLno6/4iv5&#10;QdVYLlX51xe59j6SbfRrBZS3yps1sNE/gKZOfQHKZ8WpOERR9FxCdGDXYY2LDBD5NK9EzsgHldAG&#10;Ecgc2GSlpzeU0OChgZBgjClxiNWSiIqr4FBR9uoyV04lps6wAaZyxQG3HMJHkDAzBCBEpKH7+ilN&#10;173lMCJZJszQpuOJA2A4J5ZO57xBLFynKR5xhP9gVVm2kpc6F0JF2Sb3WKIcWhp08KxjahR/61xp&#10;KFce9LGrU3kuCH8eUzinTpFzl56oqI4FGZVlqIumuPaIwwWHSVh+bG8B+MDhND12iUacbWTsVDD8&#10;L6fReQweCoTPEe2nvq6pxw/9k22P0uMQFMif5bKBB/0SVUR27/HoTOqjHE8ayiRN7SpuyjrpynSK&#10;k3LxRP8gTbKnQLnLJ2oGY32CXDnDoLhjgdCyXdmzcCFY6uVDwsqeBMN5dE6pzq9NMq2HGVqUPpgx&#10;5OY+MDmGtgkYRnIGaQYoyqMQkqDMmcsESaO3KV2ol2gj/8fIXrup0AuduTzZ0zrmLRXphcPolQLu&#10;AMBfySLfuacDJnGb/GweHwFD9zcJqqL4Ss7F54gWOsRC9ASAeq8dOeKnjcg44sPhmtEyRfEDEcbn&#10;y+/UQUaktMsAJe0cdFBgwrY9jcUZGS32OmXslsxoOhgKD/iUnwZJPuEV34k2KQ8e9Q7TB/sOCwWu&#10;o8tTtItmSRKiaaOA0YG4XOKxwyig6GGSDk7WdxwUD3mLEshoG/QuXciBhf/IBC9exe+4Vgei02+s&#10;M/e5aemA0bObitwpKQbLKx9Fssg1w466H/uxH29vsVPx6WcutjV2sc4C72D98qtX2ubmFjuvZjOD&#10;gQT4HQUpCLKK0+Va7KPnOHBfWHCHLefcj9N2UpLdWm7Xb7S9M3LO4dsYVZbIy5l41KXxodktsV75&#10;cx0bA227FMIHcrl7UkxaJ4MGPm1adgkg3synTuVndxzh3FVi57jPTd1M3cNx3fSbzM4RkWK0GEcE&#10;dZic52cNJBgM0zLib/75P4ymTpyWAJdOCSayToikdQ16+PDcEZxKiqGROgk0uOiEWJKKstSQGEWp&#10;QJ4MOikZVQfF4seY6aG5tmPJyJkyVJ120vKmmnXyQCl/OpU04Fsw/gWeEq90/CQj4HRoWKYsFosM&#10;Om06J4ONw14922hBafIRtyx7JPmIQB1JHH26LLdHcs9MIwLJgY5RNJLcweG1N/nkKaMe+QLOImVW&#10;x8K67jrtThkNLQ8ChBYfFqln3McgqQADizwJJHoP7cJfZE9Z8SRdaUyyhj/tCBw9xiZpD49DYNrO&#10;DQmRXaGRs1CjI2H5yxqwdRxJXl0nKRKrrT0GP0rSqHaWabd+1OBB+0BKPNBTJ/sslWTXGzbSTiIM&#10;VlniR/6znMR1LT1Qqr7UPfChP/CrjtzV426u3PsCf+6RoUu1EGA/aA9aEhI4TE7W5T8SUaEPiiu4&#10;FcATQOW9/kleDxQe/8EnYouUVStnWD0xODuxPj8MuY9wBpvwUajdWFI61//ASYUcQTLn2lTYjJSp&#10;UX3yn/sWAx/ZkUSZDa2T56yAwFtmquC1HLZCQ4DQkS/1qM8BwGUay7v8xhaUyBfebWX0U/DEUbbe&#10;o2c2BBwgmx1z5BRP9Ix++MyyIPEnfkOod9p+OoDzT53bIdp0nw1GO+A2B1pgvG6z3fj8hXOJC0UM&#10;f/qB8Nha5OKIr1HmrOXoseX21W882z792S8m7t1K7ODZzkaa6kk8+aVtxaj02EyC3eqxizDcjh5Z&#10;QkfoyQEn/MifhzrKxin5hA0zSqUab8yzkSB+XhsQGrOj8O1/4gWS2AX/4dpQ00ZJMfxTRl1jD6Aa&#10;0EILu5hDdYJA0FaZ2TbcFa+DoBSVDhfZBSRGkFPkBw1oykkFHOc6EZU94RoA3ojc2GR1MO0qKLww&#10;QSXxiUgWZUCctFEanUiDO7rTaTKqLMiU2ySKl/00LwESLAhm22wftDIwVd+dVb4DQ518yh9kZIAw&#10;r/3kES6dgShgGACVlB9p8uNRvkMpSOLaQVR6pFH/jXz5l2ZD0NM+SR7dyYc699PDJCuo1xOMBtIW&#10;3I4OTO3KIID8ZMTAp0ZNEIcH6+Vy4DReAbws2Y6/0pMjLPFU0NCq2tFW3K5FK9uI0ZdjyEFNAfNc&#10;pwo58aYSfqTLXxIWhWLyUB6KJZajeI80ubYNGMGDDjzPn1U8w6E+Bn8IGP86nbKL4LaXDwjEOYEJ&#10;T5WMc4MWHWlv7wd2PMqXpSaay7P8qVM1UvpHAv2EP9FpM4NXgYTLgIHyxA9IQx7ICYMWemOcRO0B&#10;SFskdGZDmV2PPzIZ3mk4JS/BASWX/JwRUuaAQ9q284iMtrUUGyUByOPgGC4lWbZDEqJRG5GsMlDi&#10;yuRje3l3pqVrwCVsEDf8iLJSg7JQT/vqQLEY1/wW3dCPBDlLQ2iqW/VjEq0t5cqqHxTvts4yH7Ai&#10;SwcYHRVa8TugVWeS8k9Jy2B6TekrolpDA7cmmzeE1lc8Igvnbq4wX9ku+UQ7Ajo5hiOeJRnxLNmI&#10;HXYOJDa3tjNLkPctZgtbbCqy43CgussgbocOBJWxHMvSFTtAtZsDw9q5SKLdYccXbeXBDiUdr8wA&#10;p5/F1vDp+Rzbbrt0syyBpQPg3mh19ngfeDKAVxLtj5x725tITHvoO/tS/OpIHewBE/8GN7McdW/H&#10;PTcxzW7b7Xb37lo7efo0W5fn2gzber1vMzGFL0965v0c/BJa8VV55ohKKdFeB8DqQy7LTwKrzCUP&#10;OcQODX7lJx0cn2Qtr0kEIMghgNZFGfBJDY5IhQqLInTusj6VOkw5W7mYGA7YZ+5IDOwccXrgpzQu&#10;iOLU1sJ1enPw6XR9dBQn1mChIxvQU4FCaSBwJqnIIjg8dxOA07sonPLsROCaZfjQkyfpeuhUSSDw&#10;nrVVyiIbhjH4cXuY1nnLoJykzdA6vPgvMyZwCgcIfz2Zqj/50sGrlQZy3d7rgmck4Qgo7dWzI3T5&#10;cNccuhtkTiHlGk2eNXCtkQKbTh8+5DvyaVQno8gKvJZ5++AKJsq5q40jV3Uavcif+CzJdFu7lfx9&#10;1io2/7RW6VKdlk8Ed/SLvPyK1wBBEC+BU/4aENgkrSgUT3WugtKpD4lQ+OXFxdJD9Ba04bHzK2KT&#10;ick7ukF2ikAE3tDkpnwSrGW1LBruYcDgydo5jBhW4YPEsc2IUXJTPOilsFOzLo3V7Kzrw/Lo2GGI&#10;9BMXYGbd2Y5gmgD0QbHSt7aRNnXQneSOpTN/Z5lqQRjrNzdNSGhfcP58NkQIE4s+r/0j2/BPukpZ&#10;nWLpOHpAfyMe5qUJf9iAT+NJn/LI0rHX1Lm9tu41ai0r+Q9t8UYmL1HGQBkAiNsOGDshTZU4soaq&#10;dL7i9ge4sBpg6sRdNZonvi9vKa2qtE+JDYMnTcpZABYsnZya8YLDeBFPNeE/9OxInFFrx/hWPtG1&#10;s1Y6g4Xl5Xb9zmq7xUOOb/Jw7vr6dnvtyuttbXUjfrDLSF69OiNwUJsh16Az9aLPO9j2GR3tU3Jr&#10;LeTChgMzsbfntrGjqeeE7HDAIRw64TQ01d8ej2fYWFm05eGsAQHNZ1lKJNadidkJuWU3agCPbiOf&#10;O24pBpkdqc/HbG1utps3rrczj7+rPfmVb7YrN260s+fPtPsfeJDnGn3ObrJtA4/LggubIZtxIY4M&#10;aOBb7BN0vDEcNJR5ihn1oe+jbwcHtjGG2RVagiElZToEhjs0IBcU2BMVAsWFAdb0DIaMMiAYJdBe&#10;pAbexjZGoV0c95BYMRxgmc/J4HwYiKb5SzKFikc5pozaVmEqCHWiw0OFQqNczjbwi0NleypAKk3H&#10;z41veYyE1TojCRPfgFDe0QJ01LBnHPmnDjTbcAE++fUyRgCnjqJU4lA2q4MvsOoVGLGjGHUZfAPv&#10;dgQGR7Arm/bxKgUlv8VxRHQlu1YpaxKX54MMNSqznkodPzJbX8GmLtWHgSDOOmq6nyQrYn3BWkZv&#10;6ii0bG+V/6WbhvKG7rk47HjKt5IE+6jRzktdeHS5TJIjpt3RC/pO0AHD+I7zVs8y2UTk0eEwAuS8&#10;dG251fAuzHAkEFj2UB8GHsrOzXlGG6x5k2yVg8Cb5gFSfd9RvXhcpn3w3DKGHrU761vhf7S5327d&#10;vtM22cKckWRG4Cwf+JySnMOo5yag2AE8c4wCH3nkoeBMYoNf/TYjOXhKhwich0snPiD32KNnoTvd&#10;eCyEJEYnxhPoPmkvXxkwqF9opNNBRzUQAwH0Y0cHB9CJDyBndK1O/MXfMpCQoLIDlwwkD/O13Fmr&#10;AfCZDKeve79HHyjb2zSxHjVXqXrXNqIJpHhTL6/YCtvpTxUPAMFH74D2eC4Do4HT8moXu+R8QEKV&#10;dZIJYvnhvAZQnTd1W8uJQukHZoI8lKd/0cn7gPLs3HQ7eXy5zZ47FZjPfPbLbZUOZYckrl5nfVgv&#10;8c2zXozyfTZHm6kHJawEj9zwE/1BKzNUEz0yIGXKs3ytzlSKMMLnunzAtO9R+Yx6Z6LIpYg7dGTR&#10;26BT29pxqT95GFAe0s9zMPAIFvABA//bvGmkZjH4PHj0hwfuv8Du0IP2F08+0+796Xo7ffp4e/dj&#10;D7ULF85GT96P6TNvcSFY+DMe9Qu6Djnmz2vjBb8ETlsm5Wg+qjOgQW8jhZfdGJ4LK2Xe6yTqFJRS&#10;h14iQmXUhCO7I0CjGJwGmLjcxisTsuFI3NFqHFBiwOXDetpHVbYV2CMMAQe3vmZlzDp0Hi4k8KpO&#10;QGmJp+jCXZrqTgZYHEs6Az4NVVL5kdKBO4OBVsDGt61GFoPT2YBHjA8mHddRy2HCHmgrZWTosAkc&#10;sfby+rTjkTTo3+abgsgg3wRfOlPEGyQs/uUttjBxAgcd6SUR7pZhnfrLp3JqCwQAY5U5CfWBTHey&#10;hbbJjeWX7ECCfhIVTRhDKW7s4AN/UpHhmEXc/VwgzuXSJcaM0rwGxtL849rzsMJnggKUCTD1gDn6&#10;08qSsrl41DvplAKSgvcfgBOTo2nlMzn2JC1f2qL7QQLTenXEp8EoXu8RzR6Zzaxhlie07UhqPZqb&#10;p/iU1x4OPM6eOd7WyOr/848+TbAxd4EnAz0DLHBa5pKDicMgjHYUkkPZxJfkI9eU7xxsDzGEbrGB&#10;vMcVqTe2Jkl06ubC/fe1uyvb7ff/4E/Z/TPXzp471+7cvM3SMaNWAttlZAN5hlcPqZGshWtr+JN6&#10;LDfoV7/jtOJHm8CXyb1GyNjROhXD3+YGyzoyhDKF8ySWi3KFC3B077mX+rFwPZ7TySGrdJ2J7KIX&#10;J7m15AQs2yqrEwiZIHUtXizBx39xumxnEhNPYk6c8Smg3sFj0a3G+oO+ol4dMIy9lwC9aWaIC0tz&#10;bfnIcltZXeeVSK+2I+99tJ2+cBrbkbiZjR5Z5NUyi94Yr1yls6VDBXW0yjWmQbfScFDCwAG+HfzJ&#10;A8MKTRoZ4qi0U8/GU+RRwNRGubQhITNo5CQdUK0wBCh4Vb9/2XEa/asd7w+7SakOmsav5DO5WZ2r&#10;Sx54LF0JYCyrX8vJE/rc1ga+M91OnzzSNtbX2pNPPp2NAU888Wj70Ie+p83NsyFAu0HANlJWNpGh&#10;lWKMAvmzI82eCe5T+fS8siZ3QFr5R31kKYOlDGUux0pQiYWj1ssIshh3ss3QSViVRICy4lAwEGZI&#10;APZeCiumvi02sxzLxB+81nNeeggdBQoNEInV7XoaMevD8GhblyGEEUfvACI8wnkYcJYbrBoRFIfJ&#10;zfqu/OBCZaCER2Bxrlp6gCuUAxL+ecJ/aAYRZbV8xSU8lox+DuCRzWvaIpgPB2WWIO+DM2otdS19&#10;j4wGuaaUpESZSqx/PD3PKUtwFm0woq0DvM6iPNSBtPMDKDjLpjSEZvijPqS0HXxpB5dd5MHO3o5B&#10;veuIOr71NA7NIiET1oUcOi1q3XeEsUVs6gmA9ZH/6LVslZEUNdq7bIDuuTDE8oQzge49NDVOKueT&#10;OmXjTw7E67l4ol8rheF/dthR6WaEMWvaIz4ffPA8M495pv++fiQNET+YBv+x49rJoEd+/NGvXHqL&#10;CkDsmvQ2QW1HIf3ILFlg/chSLWeohBEi756jockisSSEzImZtvnkv3Xq25GxDU0QqyS+q2+8RYuD&#10;tr21wzvI6ASpd+Q5S6dnQvD5kDOnTrZjx4/GH+3AMjNJh1uxSDaNHyUhgNuOUoWG5eF/0iR8Hs3S&#10;dOm3uCxfypIO/Kpr/9lpy6+8pgNHFV3/6Sys92lwJURMZdWGkVhfx+e0j3WiWcjgcOj0aRu2Qswk&#10;VXrtNLv/ar/4DDzYILFdLGXAiVLb0eXFdvz48bZIp+zsxEHL/NxMW6TjXlxiZxSDgZ784ufQNOaV&#10;Jc/bcV4DZTQEj8aS9F1+Us6iqZTygHzYhtCMvmU/pfwLbhNwdKHytap64L++gXfrZ+apyrvAIpe0&#10;srylb3FdHRxlQ536U6sO0qfo5Conyz92xgeUQz+lb6jDdr4hgHbeFxLGv6Uj82356EK7cvlqe5DB&#10;zKPvejhxI2B0HD7Mi+hLoiZDZHVQop58+0byozZByAwiUITyEXc0oDDK4FyeLcsnxg2BXJnE66Ec&#10;FQvWQeH25FxL1+TgJ4RUSJBS5k0ddzWoVmROvXDZ1oZyQQWO1FJXnUYUrLH5kRdh5FHSOoH51ETh&#10;qGZaZWKgyhmVRG2ncSrpKY+MSVsnEaF/OBJlmb5iXDhFabSXd2j4ehkbRSbObFPrwQZqlWvEJEza&#10;hgGANLBHYiXC5RLPw9KuUYIzhkKf++lkRCy/JvkafeBpYbH0X+XY02I5Ci/8L54GegWrXRyxVRtH&#10;6wapNkFNGelqL5+ylUFtCUlklZ7OC870YjWS6kGT0eCgC8nHTpzQQi6iV8vskMtm4Eas6E6mOZRP&#10;Hk2CkTMzIWFKXwJr7bJZdQK217ZZHsAuXjsDnWB0pB/scOMRtG2LZL61uZ3OwFGo95qOHz1KYwOQ&#10;G6t0MupBn1NG+XZUlkQJP/JlFnT0mhGvfCDLNteOTuGSvx7klVxqlFkBTVVAAqvtwCk9aSmV1SYG&#10;A1q8luaeWfByyafvgJKKO3926Og2SQIKvD210zY2NtoXP/9Ue+/7HmuPPfZYZkPz8wvtxNEjbfnY&#10;0ayta0vELf/jU3tIV16iWXA5gyuLtbYy7EJzwCYd4XOg0LSRGY50HiCOFCAUm//l2Y/YlCtjgoBU&#10;0AwQrI6f20ZwCjS17pWBVvgNAlQPsL4TWCn4U7jlLUYWReiKzxmfdsCS3NR+12OPtCVe7ohB6Ygd&#10;OdfI+uSJ5Xbi5HJ0Lfxon1m18R1U0En8SXrwTXiXZ//0DX2MMUUGtMJo31raUl+FRqWba4p5eQZf&#10;+EcqRsS5R4pqXUrrdNKRAZiOA5z6hkfPV/15LPOb7UTqmEaf6536Dr6ZAZL0aG9MJVa0N/DpAFUd&#10;qPW5nR06FTb7WLe5tdkuv/pae/93visdlz4gbpWuHWPjQU0azUGx+ceBvY8RJD8jk7iSt4ClunZ5&#10;OQ1Iz0kjBYjNZEoJAZQhn7I0L+RlgyKynoxRicVPmLAB5WykSBsv9dEkafGo5AGpOAuoykK3xDhU&#10;rrBxNEDtrTPSZ41ZTJYnebnd0xGuzpkfgyEggtVfGKmg7mU6l3ypjFoTh2+mzLROBzGR5QUNUTMc&#10;DeUSXJ5FcNRKwHvDc4adGvsuo5AEMlqjTL4NHMnnIHGWw1BnT45xYzIDEGB5MPnkRX02EIdGTRBz&#10;LZgfGraapD6FKUcblIunEoHXBFs4UE9mNfXmjA0cjMAzykEH1YEZDCDQrv7QIeW1C7SQRmwc/Ogd&#10;oWpZSZw0AYc08yd/yiQfOrhyJ31RH/1xU5GELmxGfFoReFqEdzCmrUHok8W+MiXvEoK37BzSN5HJ&#10;ew8uRSXp8vbUnR1sAaw0Elj4as1YGHgYxOqTdi6jybTJwhuoyqgfpGOhrepS51kGCv8mGZpwxGZc&#10;OCORf5c8+ohQ/Abv26PN0k02ikibdn2WtreLvOqMn90d9UWSY9Qn3zu+54vyLPEOS8nSUnZhPvKD&#10;H0pCe+v6TWi57XQXH2amceRIEpg7iLILBxkqPuAV2pldi1nT8Ce//myZBDmM0RLT/+qnbKpPApo/&#10;4dRVfIm2KsafcCyQuhmAJ3mWByRpmPiB19CmPjECrIf+qm4kHp5khKMn834uXlEHME29gE/A3Rwz&#10;Q0fsPQFll6wrK1NTs8wAWSIEf2YC7HpS19qkOhR8BVt2m0WXLJcZ05WcsS++kx2NqKnK1BpSgzO5&#10;g3r9KHGH/bIkqjAIWzvAjBeu8bMkYXDLvrGX5M952aLwVWcFXcrneNvzDrvP9DvfIB2f49wjetbi&#10;UQr8GlP8dL61ix37eILtziR//Sc6tEPM8hgxRMyQVbMEZu7Xj1SeP3Ipas889N1EMh23sTcCFnFD&#10;34FpDcyItXk2hTjyLKHUPUiDoxClXCVQLHKNlZCWms7lFUkjDiAFoHTGBf7ijDIoSuAHU0jkkIYG&#10;lqbJh9Kqo23W/aRBYumjWQfd1buS1GmHL8YoGmbLm6SU+Xp718TzdluSjzc2VZAGLwXQxhGq3IiA&#10;PeYmnBMnjmWEJ2y25ekEnhPUcR54yj53FQC/MwT3g+dOtNXNcXvz+gqvzJ9v62sb2WI48j0+wCum&#10;uiixuEAe+bDigFdPlPMZEUVLpeg82R1lI+BN3LDBofbRP3/59QNcJr/SoTBClS2JhOjDuop4K8te&#10;4nGU7IsbY7HwSbW0ccIEvERVmOx5rsa0h39epo3UCJzwAT15sWOnxwko2NWBzwSY/NPhI36Slcsg&#10;dgBuLwlKR8hFw7V3YQm7JMJpHgAjP/Ba91VG6evZ3vmtZ19s33jmm+0Hf/j7mbqTTMFlsrND9qiA&#10;cxBCx83T4CYOWENu6+QBILePGqAwqQ8olJ2bsOn8gMmIjZraxgsuAkmcBqntTNS5v0N7Z0GTDG7U&#10;obbJjjV0mMSjrPx5qJOx6/hcx08Qbox+UoEygIwsiB+fI1y5wepIVJNUAs5gw/bI4mj5+o2b8O4D&#10;dQgoDfGYBFCH+o7OkU29yD/NAOI+A8tBxnhGy3zWQKcw6CM5g0joihWYniOEpaj8RX2CNXUUmg9U&#10;tDImBiRIkWCeqpPauiynZRP9KGjisOpQ+PJRQEo9Xndc0PBcnlzislPdItmJ+yg+4dcl+LUQ8jQ3&#10;ORciYrNN7lOAUxuZX1A1+oMnzo2x+IG5Bx0cMLOlqGTiRN/RW7SZMezzHXYQDm7sEAILLuskpg6s&#10;1/5df35WPXiom8EO5rxNdmV5aBO3/O6a9KFthyIe8ZlXTfD1jBwxrW8jo7rqy2UyaYfmNU3iv6aC&#10;nOOTyjBPZ3v65Om2vrKKLfSV0qc+GVpijMFAwGEuwrtDz3tgmrgAaoDvktr6Bm+RjmNoSpkaFKfA&#10;SbzyKjauCy3nFCiERF0OyTWVGs4eEsrp5XUkxdQZVWYMhiQKZcAlcSGleLx2NCuyBJlnchzGLUsN&#10;CbsMPi2jcDQNPp8JO3OcWQJtb7AdcLS20+7cvttWV9baWltnBGGnUQbSGN47kB8DK0al3bHlozFs&#10;hIzAZdTMikrE6pWRz1Gtr5A+c+50e41teP/19/4HT67WzT33o/vmZY3tiLJ2j3DOeqy7R0x688xo&#10;fK+OU0f1leU2CUM3GlBW/xTRgncyRUWWFSlN0o3DIDm61mb+qDdFyLVo9QoLQGiZ51gXXrQFZVb7&#10;B2+kAgA9wDP8ZNdIGBNORIVbuzn6LFj/i9+sJ0Tx4Jk1jpDEnhFUbE3n1WeaBBIg6MFWHOHHM79P&#10;BJveXGvPvXSp3bh2i/sMa/A9ahfOn2vn7zvDEsdSZjBuG7fcGaSHctkZeE/DZVF57csUkVmfQ5Zd&#10;1/2BRX3hWPXICJoJfGZZaYtdwS+P5RPIp86p6/TEm9mBrYOjOp8k6dgHmvyYDDJb4dwYyAskTTj8&#10;9MNX2UeXygENuI9e1YpQthNH72CE9W261psEPZGfsqbxpe6L58Agu/XbJAHvNSXmLOMn+pARruXd&#10;Mu0evYmTc+tSD5jlWlvq+qw8VQekf8uXKZqKAU5d74DXT5er9CBx0e0BAhb80vbSEbM+Y9xyWnTN&#10;Mbm0gE4BPcyzU0n5vvjlp9udW7fa3/6lX2zLy0fyHU7iEdJZSfIWMYP6wEEHDE/S1Gum4NVOdJNn&#10;PqqDoKOgg/C5FJ9D2eLGtglf/TtA2mZ5textx7+bzqRiQnvhF+ocu3KSgYftMnDxRP0Nh7odr1SH&#10;4wCld+QbPE3fZ5Yud6pnj7JF/xQP8eXKCafC2N4/eRE2OTntbK3vuB3aTt3BUHX+dmbdvuI75A44&#10;qdrGXkhv0MjRH1D5AdgBvLNjZ4QOp2miM4AIRR861cCYCMtB9GmNrTC2GA5O4lQUZg0VDLM4kQk7&#10;Qg1ubRCUMnQanYx2CO3htUjLsaWHIQDYJUHbAdhDc/+QpDyVHQnu83dTwAJryKKfmz4Dlv32qc98&#10;HsM6gsRhdVYNilxJ3OBzOhua0FWplWt1KhVfxhfWdnaWJtO0hRkDQ4fUifaY2WRkR5vxmD3tN+um&#10;XtY9HRlEJgIC3VTH6ZSWVzXI8+JCOpsNtqIaKM6otti+aKJy14RGGjSd8+gQODtoO/nDQ33pCPBb&#10;zlYWyf0ICKtrKsODfGX0hU74HXSCe6gPC+o3NtMy3YFEoU1NXtLP6BvhEqSS4y/8AljrvCK3xMRU&#10;tjVhil+/UYeO7n1Zovqo0Ss88OPIMvYBbhu7f+C7Hm0vvnS5Xbr8RrbuLi4sNv+Ua/qo97bACdJZ&#10;ljZMQh7ilJZLmLGhfMGGth1Nc5K68kuECcyBM4skM3k0+eovwtoF2tZRLrqnrf+Urvy0EqC0hJO2&#10;iUU4k1R0S7n+pj/rL/EFeVLv/OW5BW/iqQEaGjPyqIw9frz20FfELR6NanLKAInPO3fvsl15pp06&#10;fTYjyXoJoHTgwwAxDow5bB0JPAcPqSc8xVegEVsCIUmTYc6gpXrLmpCWPvzZxgGSNMrW8k8L6rWL&#10;D3L2BKpuzC04QOp88C4djYQKXXQYvXKmX4hXOSETnNGStDlKY6Vj4yY34JnFzaO/uaN8j07Q1kOE&#10;aUJBJsOgVH/K5o3kHfDvstXWL/K7c+9u7lOtsQvKweiO9+SG7eKuTpiLwhMz6egJHp1VmQ+URZp1&#10;VJI2f8gXQg/2rFmFsRGhaBFdApEb3XzqK5ZFSn2O6543/fSvtwmtwPbclZK0cQnYQxvJl5/KLV6T&#10;f618TLTbd+62pfe/h3Lh+AG4crZmEbr7uzZw1mXn6fIYcSbwgFe+/MLFEYO3WiOQqCiCQySogX+q&#10;KTdlaWCZR4QVkLJEaxzOQNZ5i/ktvqUvndDQKGhRTnnV4KBxGBuIUyMTuHzPwIQzCoztl/Asnz7J&#10;bpf53Gxb5Jv6pt3VIlmVY3TVRbjK092Wg9fdHHFiBQbOJ0NlZSL3SODVHh3ns85k6ZGgikZr6Uca&#10;PTBt6w4bBdQwJhG3M8t3RsfMSkxge8PbgA3iJJI4iKqxY3JUNtlush3UG8mXLl1q59ge+tBDD8WI&#10;Oq0BJQ0TtgmlOnmCEJliHypjcPmEXjmBjlnmkM8kHOUxGHNd8olYm8oztfxCC/mTFEwXjNikp/7k&#10;P60BrdHLID9wuY+j7eHBn0omODvtbVm8Wi0Og6I636hWW/BDbeRQFt3ADqGWGvU5jwNeVcENdXxg&#10;8chingAWn3qU3ynKtZ2yuvtJ3NGxiuDXLzTS8Z0ZmQic7SRBp5qkj/0cUZiQtR+7r4MvfEkehCaq&#10;GmSULxU95YcETEtbSeyhYSW6U379puTiSrz8yZMdbu/kqqE6xYe8byJO+BFnOhUaxcdpaJmarGTG&#10;WRgQJT+u+RMr224vhicTcXhyAIGebGmw6+N2dnnAEnZIdfwf8Q2N7DKjQWaaGoIjdDnPIC86jlSA&#10;aRmpBkrAgaYyOhgbOhZmCrGF0LTfJllnts5ydB8ATcKfnUU0GLS0RxZ9Rz2XexW9KBxIy2vsI8PA&#10;uERDjLiLy1nEseW59nf//i/xIN8K21r5TiZs7PuyigdmFOycW+HbIN3osLa60t7ioca799YZDN5q&#10;Oxt0IMT3NvcslFsfk5aDHP1DvnKPIX7kvTPtUvHnKoSzXfWe+OXEOIrdwKONrPQp8+hUTeFbKCD+&#10;Z8vYUn0SQ+L2kKaniUeroNHr4gMi1Rc4/F9lHXeKCx6Y5IwqovOks2G2rYx+T8oDDz7IqspMLf8N&#10;cgR1+IE76aJvD3dQ+i2dpo7wplxWREQvqC9hdEYK0lBHHIIF2M6siSU3dC0zM/lpGzBnVJxzUOC8&#10;Mwss72DUBJb1gbZdcVJOa3ubl6P4tZT7e5vtPJ3IhbMn2xIdiA+JufNFXJniE4AGuRgVMU42IM9S&#10;BAgd8Rs84t1nlKTA8mkwZ0nEYBvauBOk8+mN6L7umZEfI+kaTRNKjkAkSEPbuqYO56Hh7iEP+TK4&#10;AaK8J4+SL8zSbgLdiMYlr4cfejgd0+3btwn0umGo3u2UJglKvx43y1K0i21oKNv1YFGocFVHjI68&#10;EE5S0RnlTwMzoEqyJn6DIHoRVmwI5VkO9KNwJiCkSYKL5wBWyUyMXXfSErzsaXslk0R5m4mXK+jr&#10;hCYS8RpkCRAxseSVwJJHr7UrOJVvdWWrPf7oBd6XdD9PEG+346cWE2B24vqQsojH88wQwJHdW8ig&#10;H7ieLa/SzINqwO6zu8d3Hs3M1sh6hzoUnNdmKLdr5bs8kOvaeBKbSZgkk/sdnJvo1ZUjUnHLhPzH&#10;7tCth0LxOW2s/sGpvMKY5tX7Ow9l8AvZ5FFVedTafsEJ75KHweyyrdrNtwkKTFl+gHHgcOLEcRI3&#10;/DMynZqljXqwjliQtj7u/YQNdKl+Z+ccpZJ07/pFUSVX+AN1fF27mfRgxViQ9ZDVrTjCLgXO7E2C&#10;zlxrSVHAGqRQmN1WDpZ1E7fhIhHnbrCgnUglIA4xBh9SpVwRB38SjHqoQaoGrl5Fb9T4lcLb2/vt&#10;yps32qPve2+bH7NsxdPvdlq3GLzdYFn6Hl9vfO3azfbKxVfbjbfe4nqFNzEcYeAxnR11GaRAf5n7&#10;MGXbgQ/Z4yd2jF31KVlFBu3Gj3wrQSCxu7NdS9Kp0GaQLglc2cQFikN51VditDAEt3B5WDd20KcG&#10;HrBJ4irNoQHtwscnP7D6/xxUH3YGwnods/K5zjLaex68wDb0E9GlNAMDTQ/xykOh9L+y09nSwdq5&#10;+jhG9w2b6KdK7m3nsi1NdKYQpL0IFdZDp8tobRBIhRX3tKUsPTSOlREu2tog8O2buhB+igm1xAnD&#10;8sCExCV16dKr7Y3Xrrb38bDNMZ5qLYceFAU9HdZ2GbkjgTFrJ+ODlVaIw1GpCdmb5sLt7DpCoAL4&#10;SQJKGN9hIzM6pwpSzsjgJ87tNl4B8xWmKM/AVP6MWHWqwXDVgQ26oV4eehDW0g2w8Cj+rN2ipwQr&#10;uujT5BE7T5Kg4DEzJeoyOwGfr7eep1O1c8oIXhkxmbzIX8U2hdioOhDFDFA+5cUb4jKWBAcNmuXa&#10;MkFjYwozm5A2qtTOjmC5SqyXnM5ACrfldrxwPNC1fMAtjIrIHx8Dnwkk+KFpDq89xKMcqDlJDyLQ&#10;P+CBvk1Gnku8EuNG+/f/7l+1f/lbv9U+9OHv43vPGX3SVj1qV9eyt/hODySI7UGC/eGfDGYn3XfN&#10;+NzQmL3z22ybdKS6vr7RVhiVuia+s8G7m4Ylxx23HdMZdTumQwFfki50yw7agGCCRgWhcpRvllQR&#10;DRXAF6pwecXnfALPdddjt5mxgVAFT9MeM6Uig5i4EiX/7DRzwn99VlzZGAAvnoszfgqso2s4BJAW&#10;GHZE8jTafabFDj5xZHuNErRlnG4bafZ3hOkf+gVWLv5hxiaJHRh1M0BcTYpWgEqa4phjtmiRzqXN&#10;lC/3BkpA4PUAfRSf1AGp989cknL9Efx22B4ZxOA12lkCDmanuT/5HMuju+3zud+xxkzkFvdSLr18&#10;qb34wotpx/Csnea+p8/wnGLQauPEEmfykDg1ZqAbe3OeGKLOpcLRlDfOTahld2nLom2zk06ewSUe&#10;P7V9CS6MmrOBVPmxjs+0pS6ap87u5239VywI78zSciiljUGTttSh1AzaKBh0Ax54DwniSQsn/0oH&#10;O6pFH+F4k471Yx/5ybbIK4626PXjl7LlIS5+imftw8GHS2XqP36ATZRBnMolj+onT8onk1At06Ix&#10;R78zYUQhKoMG7s5QGBOhI584G+2wcBQ7SzLf3PJ1FIof3qSbk+qfUkp0+OlzICiOs3n4e/fDF9q5&#10;s6cCnnsY1ElHI3nYAXhqolBgD53ekZ2BsTflMwMKDCwOV1PsGl0KS24unm0HIncm6LgZCfIZo2kg&#10;ZyBMqe2JJ5JQhNfpKBcOmhopX0RkmYkQHipI5RFdABeaXV/gSaKCbZOmyy6CaKRJ3pUjvDNAl2lM&#10;ZAfw5svcHBGUKyEjcFGliDnRsHpu14UlMKaPIVPpKnxY7I9eDh2dx6CRn3ScNNAcGeVTNgWdOTYP&#10;ZHkLnNo9zsV/f9RXBbm0SiexjbJaLw8yIZPvOKIj9ER1+PTa9w/tTbA84WYFXsWSGSP6XeQ9WqeY&#10;6f76z/1C+8B7HufeGQ+pTbh9Urw69qjxqFqbIRi2WKoY8y4m1479W1tb56V4K+3evXvt3soKSyIb&#10;LG+scFN/NQneV6n4Fc7hAx6VwRG8OqtnXBLi8TeXa+QpS3/Ipt68F4a6Ekx2Mt4Qj7+DJwlF/YZP&#10;YNQd5XkzgX5iuY09unrUlz/YRhv1aq/V0cBomgQmbcFFe2PqgNGijdyAkK38tKsfiqGpX/mG8DmW&#10;nZQsloGvuWM+6yMTNHaXHWfOsh3c6N84iJSoE4x/gvnJ3z7rhHqmvuHXKuta+pgdmXDxO31bX4GH&#10;8C0K5F/b2YxO1Q13uwo2shf+kJLGILt8qRXEEAH/9FEkDH/Fzxbbx3/3d/4TUEyJhuPMmTPtkUce&#10;Dj8WGXfSdyaX1Raayqs280fc8imJiAl/M3TAUvQI+CGs19ieztl669Iw58pLmarQ9gFAV+gm9ooP&#10;OAMQWCzV1Ntpwgrun/d9PNR5T+T7bFRJryAs+UwixqZ45bkGgDUIySSACv2a2sRl8ipEjlNymntu&#10;B/jyeJfNGXzqAfKrvaQZG8oJv8mzmSnrv8LxB9rIJOEc5K/6lBvh7Nk0HUeAMCJIRtz4ZPKfYBQm&#10;TkK9QupQuEwYsI3T+GPzvt7CUe7AmA4NXISSCRhy7XGOm+3TKpmaB8/fh0CMPOhAhNSVNbQOrnAq&#10;ChFS5rp5ptvWM4KJQ3MeyVFgBQR6h2ZGj2NHWGCnbpqRjo65gxLj5Mo7OFqCpU8vkVODJEHEsQzG&#10;yYyKvd+T75HXMWgbOJw/iRQ6IRB+OZUuMNXZwGKkVdn8UudY33evKZsPG7nMtsCowZvIPrBl55QH&#10;LIVP3oBfmifxKIjnsYW0uA4meeo6pwj+TXzWmSDlpZyFkuiNOnmho3Z/+jTLCG5fno8j0ox2NhfW&#10;hJibu8BHX9RmoAEPB3nGRpvbORlI6AQGtYOw6s/PPMuB543YXOF9KpdfTNrKJZ0xz2fMEE0/9VMf&#10;bbM/87F8o+EKncaR+ZOwOWa6vtnWWNZYW93MjcVbt263u7futtevXGlvvXm13bx1gw5lNfrNswjw&#10;LX532zmalgeXStS/XuULMdWLPuqfsP0QVplhK3wiFOfFaHbxYG6fzVHHfuQ5JYRAInilUnmkgpzm&#10;fQ9xiUN5VVZ+wGt7DGGhXPFRZUUf3oSFjp2aMRI4aGiXbJdHJu0s3dgVFOGtCGpAaFZiMWnwIAo4&#10;tC3n+g6/sZPtlAf4yBBa1ukm2l076l8pSPxkpAoC7eO3JqZO7OCIfPLOj+UztufH8ElC8op624am&#10;vqN0tlEH6A40nJs8ZEYZGA3TgS7whVXGuIOEC/efiSx2/t3fvTepaPKd2SKYjXcAQQMfnL5tB4oZ&#10;wOmv/cWZAQg3UQ88FP3ahOK53KRwuKjzDN5EnkvtGCYKxkLqnGVl1lZIAmMnimajJ20gjDkxsgcZ&#10;+qR5Okfl4Fx/9XqXzUIuk4ckLjxLfjXWbnG/yEVgj9Msj67yfrof/Oj38yaJB9om8a685jkllGbZ&#10;Qj7UM7j54Yw6WYvaLAAAQABJREFUl423yQv1xmTphH905hKYfukEIcZSq4ZBetQwWS6b11ZATKU7&#10;IjKxawjpmzAwQdkmdaUgDacC45wwmEN4EvGRY0t5j47hN82IVAFMcLk3AA52jVNjQipcPTB0CJOU&#10;sELJh87i66hVtqN6eieqDJDqQDTG1KCo0QFLIPwkIDCARtBQcIUcMXeMZ/D6ymoFjBOmznM7qnpq&#10;OjMTeJFuDwBhPVSwOEJnUK73B/DmbLtDW2qm2gEne44iPby56FT94UceBcLrjRh6boGgYXS5r+Ep&#10;l9tygHIeruBlmC1Cx2Cyw3UU5qEJIiM8Jsn7Dh71K23ltNNSJyYCOl9f+WFQqmdxpXOAZhKaMoNX&#10;ynYsXPCpvtVjdar6hD6iS8pt1wdMZrTkkqCJRZvPQ0d7TcQpmejC4/Gji+35F19sE4uzbeHU8fb6&#10;1WttlZvXN2+utCuvsjT6+uX2+ptvtZdeeLk9/61LOMt6eD1+9Hh2O/mk+SkC5+2Bj8nLwUotXeYT&#10;+TWPI9CM4BQFLCpeneQUAP3QQ1kMrH4OxyVdbFiNo09K/SyLeo6uUIcPBItVHam/xBM+5KH8sU8g&#10;aBtbAjNosIrlIIakXp8vCp2YSw5yOSZItY43T519ZkCCbQXfg7adt3zo+6M8SIn6KC981pig6v5W&#10;9DDow3Nj1fjyJzzDvrLMAp/ZLXgiOG3Uj3YO/CGr+kIlQO0hv3I9KAs91bJJ/Be9Z/QvDn9VmP7G&#10;kZxBLDoIMD/dunmNmSmvnCcf2JY7Q5VYEdqZp7QO1cWJnZjxL73yYZCGBiRgqOek+Dlk3RnlqojX&#10;/TAW1FvYw47evLczEi6yx7/0O3RFufrVH5NfiVHpL3DfOHqlzg1H5onYFoX4FQR+5fdxtsbP4aO+&#10;n6z7if4qj77dwt1ofkHXEbZJ50u+YGjXgSg4b9++1+7wjNKPfvxH6XgXaTPRVm/daS8980z72Z/7&#10;KTajcM3r7dVhlzUdV8Q0wtW7trbDwlr8sxPXYAUiRA1g1LvPgfF9KGhQ21IXYfkUTEPXND+6FnMp&#10;RSPknCKYtpMwoSQpDJ9j3yYakjgQyrbO9r718/y5+1CQo0EE50V8uZdBfUZhA+3MTOJwOmCtYXt/&#10;RDR58hQO/e5iR9IGhomzJwmXsbZ5KV8SHPzZtW2xLm69xnYW4I4az715W45EZ6EBKfNhJ5Wr8pTT&#10;MJb33qHUiAeFlUYDpxMcwg/tUEDa+9nr1G+cEO1G1yBJW3CpoyOMtnS6dFzsBJseLWCkWpaABPg0&#10;VPEjXg/ZkE/rtJv4TCjq1735VEQezZzlM5woTkv5VAK08Ok+bs/OH3pV/drEEU5RsR2d/4BPuqGV&#10;a2EGBxSasjhQMTfwJZaBFjwaEPKZZUnbdNGwjd/rcOPeRvuDP/xkW+IFflcuX6FTebNdfOn19twz&#10;XwIaWfg7f/5Ce+TBU+jpfMq0W5G0Qy+bupSnHHYM2TSBSkyYznLt0EoXxZtwyqHv+1l6DZcaKPms&#10;ZAAevaQ/PYStQYSiaysrM7ut00CZhAjPSmKcu7MtvhGuA1L80La06f8BIR/6jEcSborVY204kWba&#10;WE6bzKJjdDVFGQA1SFAf4KcjHy9Z5xCHT5JG4hQ88tSP4BR3eBc32uE88Qqt0lwNAPWP+lMBJiJa&#10;w0NmqLSsWAJWTgGB9XxpE5cc5RPaLTuqwKUuy+dLTnFGHcD6/EkeJyDR3r1zh/iup8px0Nh1zEDT&#10;GY+HOlImZfDeGkkvtN1tuU/dXN73Vnry2Rg7MtskucKbOwWPsCTrjtMp1qW0mx1z7m+B087BpdZV&#10;lleXWF1YzBdgVSfiTFjx9D99Pt+tQs70JaAuaZug0zkN/JWu0AsdobHm8x0ujRUtpcG2/EcEjrfz&#10;iALZqXtf0GdpNtlgcvnya+2Bhx/koc+j7QC+TzLIunf9VvueD3+ofd8Hv7v92ee+BF6WCsCfOEAW&#10;Y8jj7aVXPd4yfIb6+AF8JUeyTOoSJ8W2QMesgARYR7CZyqSyEilsc+3o1O8VqUaFVOWYzN2JtIIS&#10;oxR6y/RSKG2PPxmiucjAWziPLZ9pl1+53j776T9rv/arv9xOnzqVKVeNCHoiN5gYTeIMdVOQ3jF+&#10;ZAIySTKDYFvy+gZr5Shu2xurTMPWeLmeI/xNdi/cXbmbXnuLG7Cr66vchOUBRzqk3HzFUC5XZaYD&#10;bxrKQ5l6wEImxtep7DRVuB2ZnV/WIOFB5cmLO7bSOYDLI4kyeA2I0lcSbGormMU/gA8GiotkSWaO&#10;h4Ps3Lb5WcCB50mueDENMQPvKHJUlvs+OII260YWZ62fqmx+4S+7xMqyh3RiuzzNL7/lIBVAOgbX&#10;5QCcV+KwLIkQfP6oDgOofMQSDv9hc0+0Nb/h18BTH5nGAxM7m1b0K/nDGbMLLHzYBrtwLtwi7+Hy&#10;7bvPf+1zYstxHw80vof7KY5W1bkzUOVxEJEkKHMlVnhQB+nA+RSnu3qynAH/xWTJn+SoXMhsslWG&#10;Eqx48UKdl67LrjqlKsr30wecBIM8nX46eHgxofZBSdpD2DcEhE31Da3oWvwUdtrlMzJCokAv8SW1&#10;YAMSif8jMzOfPJ9kDFuoY3nCpx1EBn0U5Z7B8I42Gwu2yYDOMYfwkU8e8DO5U1/SVIfVgfEZqkUj&#10;50N8xHtDnDoO6+TNeBGHgzltLYYkmFCQjsRhhEO9G1MeXdbQFxu4UyY9On0HmfogF+B2QFsPLoem&#10;skJP/vVbR+veSzl10t1M9ZYLk3xgiCWXl10y92sEhDdmasnMlROVUXHu8pGDPW0unFLqN9ETl5Xv&#10;kIg69WVeUB5vgIdP8o6w4k48BMZZCfgHTTjAsY3Yc2+VuMeD8XFkhA9x62PeM3YwnAGCtCl3hcYN&#10;J5usaszyNQ12KI6PlulMXrr4Et+Dcl9bYqbzZ3/5ufaff+ef5+n8nWG3amYgyFWdCDaHlvKFEf5B&#10;NZ20ckh3nolBBgrwi3AFW6ajQ0EA38eiQT1iRM51xPrKzlKaa+oHGEolBgZlz7IM42EPnq2v6h/G&#10;7F09kpzsXmUKfLNMw59/5vn2/oceb+foTMYzOAjO4I/3aSZg0GTh9N1+zJv7vk7h3r079P736BjW&#10;2Eu+2lZYH79x43Z7g3caXb/2FtO21ewtd/axxhbBfswwGllgL7o7M/zLEgi4NWwCHRk0LqxxTUJw&#10;aprG9T+KRRc6apaPcE5xZBRBozgW7XXyQa3gq1FR4MEVHKArXANnXFcy4Hqo02x+x0ESEV47yQ4w&#10;34RrUpAv/M88wlGJwk91lyPETX52vigu3EgT9ANInejgJiB4tBx49RAm+NQOJhZnnB4haUB4Lc8d&#10;H8wIK68JqIGGMthG5J6lWD0NwW8blY014g+uj3v0NjmhyE5Abk4cnW8PPfoYu/agj1+4HLZNoCSJ&#10;wIz0q31h6HSTbjUq/u4ynsknvhhaAzXa6pPxf7O4v8oVe6MfUCubNlanBnpCXVaweV6/Qklg0KO8&#10;ZLaMbpWdFrHHQWa80BIXfHjtvSqD2MNt8d57GrP+re7lNUkFP82SFXy55KJN5C0bDxhEOQPZBteI&#10;GMwo8WAp0sEc1LVf2TM8KxxH8CKjcltk56HOojdl5NwrZY6/Bqj8XzltVOW0KNMFs6sUOShUlfp+&#10;ngWL39hJq07+pQ1JXjhnD90GllNWXAaIS5mTVxVeZbItfnmAE/TtKoPb9tEf585I8kYD8Q+4HXb5&#10;lbmn2R7rGy0WGLD5NQC+byzL7LTeoe0MM4UMyLp+wOG1AzjjvXgvPvmfJVrLEi9cqzMTfB5WtV4+&#10;FVzewTkjLA2UJ7FBeQYvwIo/8qp32/JfWzm8Eq9LoL5nUJyWq8sMhCnQN7PVHZ9MXFDnzM086TKY&#10;HaQ8nTi6zDM6N9rj4H/vdzzO2wpcpWFiAM8hKquegFOannotj/Fm8EtbXwsMeOoAtjjmc7gprxAm&#10;OJ1Gx3f0p9BpLFqQpkxCw2FgT462MlNJcIWJYMrIMW2ElUGY2ORLi3jQuf3Gb/4SxHB6pqpbfC7O&#10;HQEGQxBUG6yDujvn5rXb7a23rrcb1+9wT+Ee20evtEv0si9feqGTz+cyPe7isWPpLGZn2LUyu9yO&#10;841sJoYKGpUxJGNY74GkkeWUj5QBHsXJq0rJSBXlVfBgvARoGdNkouESK5RnTG0nRdsKZPFKV0x1&#10;7onhqIPqACYWeUnytw6dq/8ayeMQJBnxGTA+xetDnvLoDMxRuXzqrHFCZaCyHBL7DbIoofJBKfCZ&#10;gckXACYzX+ApQHg1XrSJ9oe31HNNw1rakTjn/vhrh5QriSkcyoiuFNIS8Q70lRmI/PVO1FxhS0xe&#10;iQa6HgaSgrpkKgV3L7k+vJdqZVNONN5500+Vh/a90+o+rI0y81IJHAZGRqXyDL/GRT3sh7wEVUZ8&#10;yO74x7dXOxPtsxuDzve6idsjsnOujCZ7BzKyvsyr5X0zgHZ1gJKBh+f8ONt219nitN/TwfMO0AnP&#10;fMqbNF3q0b6+KcARrssi+pnLs7vc77jHe5eeeebr7Ud+5IfzahGXRBz9P/30U3BVnVtyO7TkLvqm&#10;ffQWPYVzdFhSzB1jsKWsXtKiL3kpYdqmnFp+u03Fpaw5QKRrlA24fwBxrBQ5pCGYNnXnnLxK3dhK&#10;9zPoMnjxB+HD54Dalp1WWiITpOoP3W5sbLM6spbniLS1/Arhp/nGmLDcpaozp09hO/2JJSRmJMo8&#10;x+tassRNonbXnmXaI/pAZ+JRM8kl8gaD/iTGlVlaMg1evcLTvBtMHrUjeKWvf9SW5+ok7PClYwwl&#10;MtCDL71NfII/PoaOskEBHvYzyFWL8GTc6RADnLvV8i2jyGWyd3ej3uabt69fv8FzXPe1m7dv0Zme&#10;RpbW/uhP/7z963/0D3g79bF2jfcQzjDARwh4V7N+Ip9+TZnXyld295I67Dgid2S51wAKPNf8eKQ+&#10;J6opjHIlMhFpGE4zbebaIDFpKfCI5RYfVNpmycmZjDeDRCYDrk/OooSwBK6efMS5sbvRzjx0vm0Q&#10;gKvsytjlu+ffuHa3XX39Wnv5lcvt4ssX25tXr7SXX77S3rjyqqzlcB504szZ9sjDD2fEEGGHHlPF&#10;myhiXJ1AhQCvinTuElZnGkY8RsBQ75nlugnsHx5JCIM+YBsdVKXLjQco0sTvIc3ohamjI4FMHSlT&#10;F52uI7U8mCRXwEx4c1Ydg1I4jxiSc+kUZnAjl/dAdtCxS4rZqtor38GrNjF96OA65Tvxitt7SPKb&#10;b9kEvw/3zfFgm46jTbRn+MHYeZhKPLRxlDli3bXqh9EkTaQGSehUO1kpWfmv4mkfR6xT6hDbYIWO&#10;CdqH9ALIDEylV3gMOgsMLdCZwT5mS7E3VX3feR+RxS+BM8DneV25yxfBQVA4mnRZU/WedokDHh01&#10;6hPuJpOH7s+7rJ/7LrBZR6raGl5MHiBmhmyb6mTsxF0TN8FngAVucaQJ+Gzna/NdplwWjnZ2opaL&#10;Vzivta26EG/OvVZh0LNMeDtKd6Il+XLNbzrUu3fvkUBrV6IJb5anw1d5jubE8ZPB4bK0/Mm/9dqj&#10;3nKrTPLgzH/QMTboGzhWoK0pTUJRYjgsw5mU++zdYu2cAzzhm4vDARJ0A6vtkYGXDCWpRucgrtlY&#10;0fB5ICO0cBTWjk+/0Y+Nix4bSejQUnf1gB/3TmLnHSDpWEii2rI6QGkUThOvz1c8cOE834WymE5/&#10;Fl24xCfsmJe5gqDyCfTUmQUuLxmjSazDuVz5K/1spdeu6s4Yhef+Us6+jK5SfbVLOjfqceLEprbx&#10;/l06G2LVHYh2dNvDc1BuhpFOHpUAt7K4ddjlLO/36L8TTCvVO2AV7+DP/V9muGu8/wvG6Uxu4S+8&#10;2onkf+fuHe413tduc3P+Am3e/4H3ZXPP3rh2dxmP4gphTpIn1UdswbWV/It2oJ9yZdI5OZJb7FzS&#10;xkUBKquzKIcTuz2Q5elAUJxtDco8/cG5TiiBd97xl5CJSeXPZUO1jmuSdJ86Tyh7o5VdOp/94rMY&#10;eq+9/trV9vRTX2+f/+xX2iuXviZvh8dZetRHH3kEBVqEMOC1B1ZYX48QfuFRHnQAFV0jCwxAcB5k&#10;Ibh4UWzPNI7w/fC8Ogpq4d3UJpznJq+UDUrr56mLMhi78DllMmdJRX5M5lnrBIcJVNj8mYvzk1DB&#10;WSvhmkjkQf7kQ3y13o2s4PL1Ecq7jpM4gljIe6xIjGZLfmme1vlIwYBDWUBqeegXWM4NMnWV4ANA&#10;vjVmnreBE4MDwCRC4bx0Z1APbvHliF2c0cAj8pUsIiweAs+lGtfXQCwQeBiMKJeBKSKKowWrgQu/&#10;wAJZNlcPLAP6ynuapoEdNBk3urn/3Fk2Mrh7ZSpPPC/wMGjekoByoi9srhweBmWe01DP8gaMO2tM&#10;xkK4ZGuCiPKoQ1M5T0JTocOh7uRZvwZ5fVKnrdz0ULw7E7VDtvNg5M5MUxr1XfHORBVYtRS9dHjI&#10;ahKyjR0vqSf+NBpxA5fEY6ewScelXBvcE7z6xpt0hvOJLZ96Pncf6QJavMtF7YFdIbW1bOrTcMBF&#10;jXDlhkS25nfJVHJSJ9F/sVZ+amMlQnxNmFF+KS/2SeesveJw4gbaNW9gLPOHVtFF/AmekL5t0iaP&#10;FQjPn3jz0Kb+yCELScaD7fRTMekZcQTiYYcVEt/tlt1ddByyJR5PhDPRqd5jx3mTOJ29HaRvTci9&#10;juCRtnQdrOj7lUvsmH0lvgUOZnxIOvc2Et91L0j9ugtLfalPZ4nyF99TZ9Ayn2Rruj4MLn+cfcZ/&#10;aOfy7T7b4x2I7rKsr4zJaPAkv3nrAbRVkB1O7m/IF/DSshPJ+8Ug5+x6jYd1Hahvb+7wkPgr7dSZ&#10;U+yKvMX9joXg/z+f/Iv2m7/6iXbugXN5YwJ3jMBdOhAn7JWR+cgFOo4+4wMBjT/GCsAnJ+tXGjCN&#10;xYVdVarOH4ejznO3cGIBwErRkoiDAOtsQPQRS0biA3AjYn7tpd2lY1JFffmRqEGzzzrLf/i3v9s+&#10;xU35fpw5cZrXkDyUQNIZVKpGVkkxGKjt2Crhyx8QCKlu5ckkIS1IB1699ClclenocmsQ0WZgVTjr&#10;M6uAatg3APkp5EKrBp0DSH473brHYxvq0IFbQg0Qncbf7jTlRiZodKlsOnkkBMakoq7B3x3NtpGJ&#10;5UCdNoHkaAk+XP7BGnUuIGdJHDJuqTLGMZBAvLbJH2ecZJSIaN4LM3n6euyeLOXTRK1Os/mAdo7G&#10;dXZ5gHjFMeWOVjKiB1Ze6z4O9OQjKqbCNnKQU/ie0Gd0Pv/bRj8hkBl+xTa0tYXwHkmqtTQeXsfs&#10;4EmQAxB2aL+5tW7c0pGwY4vdMqdOnqIdrxVxezVALj/o0yZ58Wp/r6NTz5E3o1FtKJ/8WKcvhUv1&#10;GRkoN/hRTrbT4v+O6tyUEpvi7/ED/NBEEBskVpVJnNSDM2vr1qsnGRr+O9NSF0l6QwK1zAc+fVuy&#10;4G4mcGYpvyeYeWX2OGx33mYp2UGHyT0dFDI4MLGhlAzy6vWVUBtrB313qi0CE5KBFboO7SPvsa9F&#10;1GcmbEU/wGvCMbZdkitqOpgDM0hqX3gyfoouOiSxTjDYjK0lDKB67fR0MnGG7+HTNhZAJjxlycxk&#10;yt8YHlaQ3eRuG+0kz/mODpr5YlkHmiZv7z3JlzPf7Lwa+NbeVANbA0IHycLUjIC4hf6Ye1Ye8R2Q&#10;wHL4yb1i+HSQ5EBXG+oXVvrOsKzkIL92TI6iXNxdIOPegaj3yvz09TnphCDgczXqQnvJP8TLduAz&#10;P6oNO1XvMcuQuVYBN9Z8Rmu9LW1xT402zuZeePGi7LcPf/ADvJpnpm1kRYXvzgkeBVJ7+nfNrqVZ&#10;RlDxFTdGsPxm0GulfkY781cIU+YA0923hFcZUUTldggS/hTItpXkNZiHyQbd1EiTk9ywR6DsgoKB&#10;dQQ10cQhw5uj3cL9sR/6CD3o8yyTuZBlUKMKjLnplJ6SPm3MSEp5AjU4NBBxGNc8YV5nDr8oXqEQ&#10;PThMHNVO5oEBznYpG851DnniMp9x7GCxjSNWnIlKg0UubO+7pDRybyt9/yIDOqoEXKMv9aZc7hX3&#10;dTBuaHD90RvsLptNseykcn2Q0BFQZlhQMlD2KDOBTvE9DogZrkoe/g+BSKqKrOKwziO8lImGa42t&#10;jiohpq2jcCam6kj5DXjP4wUgynou9zBMng42PTLCQh4VU7gggtzSFocMyIOjKMvH6txrYbAJqhng&#10;1N3bfqE/Kbf14vawjcmIs3zJ0Cw73VbvrsdZTbSSU451RmKLiywxsQ4cfVGWkSR4HOnHf+QKeC0f&#10;+4FXjhJ+PG/jlsloB1+QB9vIk/7e5UqiRmfqwLparqCzAlZmtJfLVKowAw4HCviI/qkv2y7PugDv&#10;w18OKpLE9D/llCYzGOlVG9/gUEtoiuoXGq1y70R7rJI8l5iR+WnyUjaXfDyyhAmt6lissrWya4GA&#10;KiA20l8sZZPMEV/Doo6MHUpVO81iR+OZusBaD5+lE+HtLNAcnx6lN3y9w1jmD9fillq4CX3eioGy&#10;0pZrEyNRNMDqa/pEFk4yUxNH+VHJYRNnm77n7/p1dnOin3TK0oGI4oxxXO+1HVle4g0JtUnHXVx3&#10;7txDJu6fJPdAF2TewPaeg+9xk6c7bPAxvk3UvsHZmYC5yXyV2QQDXcvky0FCacg8UU/fJ/cgX5Zs&#10;8QX5dcVHmTycrWKm6MO2ypLRvr6lTa1Brepa/SuPkW7yN584a0pnZdyCUxjzj+20ibMWl85u8DCj&#10;xF2GvcZy10//8Efaww8/kK8RH80swLst1BkEwOGPNuIKnHoMR+xuiSDDpEAdox9hErvwbZ186s+M&#10;Fzjzgp8kVYCDODcMIAKwdSrKv+rVKjG4+qBiu6OJ0J1ae7wS2q1tGoba1MMbvf4uX4h0tL3v/d/Z&#10;/vef/EnetOvUzuQt7TxQiLYhCbNFr55IZRTgiBCPcSQhgN+qJ+7qCHTKCsgkDrZDaqT07OhG/JMG&#10;Mu1cQ7WtQZ71cxJ+bpyBTdMpo866yXdvyPPC8rGMIBzpuhOkgggFIrwO4JZV34eTqTJ0PCCR0bL3&#10;k9TmJlNWRz5LLMlovz2cfRdndKPCSy9dbE888Xi78MD9jDJ0mJ32F5/6y2x19gE9Vw/3GK06Y4Nl&#10;HACMGho+/W7nflhWdqCutJ5kZn3KdQJwqS8TnWWeY1Bw4ZiyLgB/NaMiGcKss8o4GOWC287A9cKP&#10;Huwmzry2BBTORushLZyP88BQDsI6p2FsYm8pyeHHLZ4ykvsl4D975mTbXmeDxmuX24lTfOcFNgzf&#10;2A/MBSda/gzM0YFfnQsO2gYHHEZ28NuJOKIymRvUMFg84GfOEAzKbMnGDRLk8ogvi0tB9e30FcjD&#10;HC8diRXpZPCDHlzpYGin3Ooko/dBd9IV3RRy9PtJ6lIcdko7LFmYrIq+vDMTY6Tq98CYrP3O+Yce&#10;4ulmtoYqh88cuEbu1lD9zw5VeZPwoiH++WnSAZcItZHLmC7vTfq8mMrzWiHhuQ7jyaP+2zRHLtEt&#10;tLMsC77EODj1m35PgYgCXH+p9uopdhCGGnWUuObKjsx6fUSPUmbP49/ohdMBoriIn5mbePXOKqNx&#10;v3TPJaERW2WTdMXBqyfs+E+xdA7mdocO2Q7lJq9rd5TtLi8JGcv19LfffGkAaC9iKmxTD30Pc5wr&#10;M3b4mQUC52GH4veimJPqfkj5eu9ozA/yq2+5XOnM25iOD5uPsIttvfbHWZRtkkuIA3d9xiTwYz6T&#10;rHDiNHYHNtOpiMO24nSWNIu8zkKl5+H2fLOFOdM/O1zlEZ94bK/+1Hc/Us5F4j22omO056ANDfy1&#10;VgXFf4wjh2gpVHXoLU9Ky2ySAgq3VW0ZZmpFQ0e0uW+xT7KDaREGb2CLMYXSKZJIrEcBMqpi7am/&#10;+7s+0D71yc9EgeLX+LWDwXVtbugBq6P6ivlpey3Odw0iYBf5PhFfS+3U16SUh4zgSYdwLdJ1zBMn&#10;TnAfB97cmQM+gzEdFAZ19Kqj6ADuLZ/GYm41lKgJRIX1V4mj+UxBk2hgI6M54DIS0xTwYyDq/FkT&#10;thNEXhOCs7UZ/pQrT8IrFPDqxBust+7cbhssZZwkadqRuha8joxnuS9w3/nz7Ztf+wY7eeolmRkV&#10;k4wqkVewq+4+kjAhiTeugayQiV0ccvb7FVDHEYGDVxN4wWi9CHZYp7uxfA+vfILT3U09Lyh39Txl&#10;544jcg0k1UjayUOCQH6LnjyUL1BCvRyLI8mDE/WrTj22N9fbA+fe0/Y2Vts329djXwMmtODL5OWa&#10;sT5oG23qQ2P6hIMgfa30Is8SdvstHQ7LZ7Eb8M4YGu9+E6cw3tCnKTarJCCcySqdxND5mQAcgBg8&#10;qsNEE5ZpJ004qZkSsicJcL1zmxknfj/Lc0Qb3OS3jTHi4KHbTf+VnrFlhyBNfdkEaDLSZ9w66ivY&#10;beM7u966do1R+nVmLUd46G4OfbAhQd+Dr2gXscSZ9+/BR432uTtjeyB8YWolCPQJnObysI3tjUGa&#10;WcJfkOZcuQrGOnlRaXXuoC2tVaTnHSmlel5icaAvYLe59pQn45RGlX+A04adn07TNltsVlmYn23v&#10;eeLd7ZOfvNiO9o1B4aN8yV2S3l/ShvEd8Js083ohbNgHHfpf7AA/tpGO8Mady43GTGaWysOPCV2Y&#10;evedtlQNpVMkzGBBuVNOlbDiZyKEHZHSgFJYT4EruwhXgxh9OUuk1EvDtv0QRl9JiHrB4Yf+MDfy&#10;myn9hbb88KefeSyYI4fzGhSLwZxQ95fS+Q9kwi/MqWflDp/YJHlfvIO+As6/4q/6jNxDiVDhRCZs&#10;r8LoQcMUVOUYJYhA3dnbZbSP4BrFcv3GT51hHKcQHkyUK2LWUvluAHdkHGOW8uMf/7H2v/74j/K0&#10;8y6ali7SsSTU2iOPPpzvQLG7WmTbnwo0uOaZOcziRBogWznDH7zQUYjf5G2wJ6mAy2RjOjPp13mJ&#10;koeNZBjmnDmIL9tGwZNlB4LS9U9vomYXBKDid/QiLne4RUvSEMZEF51E1CHZDMHErCyyI1/N7nhj&#10;ADIsj5fzZVuOGi6xq02nvnnzBolhkU7lTHuaAPOBq2kdSqqca1CvUD7T3x7skrYTUdHD37BWhWbo&#10;FyqQY0L1S3tt5o1ak6L4ovtI5L8hYCwHXQ0sVFVCKTRMPvILFjjT4XRgaFlrQIsDGB3Nds5CpaE/&#10;eFR5zWDl0WRilec9ways0KHcd463KdT6tYFhcqmDESGBfu06X31LG7/MyaelpxmlOvqUUztCbeMy&#10;5RY+p487WPHZHnlzqcNgzQtCYU6/0QdM8g56TOpypO+ZkHRwZfZ7M9RzzvUHeBKvcorLhKge7Agy&#10;vAC3iclZocnJtfYcKgRAefGhW23hTNTiSjjW10wmeoEXd3fd5r1lPlBs4nNQ5S60+3knkzuZVpjJ&#10;2DybJTxDZ/JlJ2ibxKO6IZa1qzqtmYIcy85gM86ja4ohAQ59WV+xvnytklXhkGnpeOgH8QXb4gfh&#10;J0Jhv8Cge2DUa9qllTTEbhG4+DSW6wBD/VKnbvU37lEwOzvg+5POnj3dHnv8iXb35s3oOPeMaOgA&#10;z9cYXaPTdWUhg68BjzOsLfBHpoHv7qvaVU1I1JxhbMub5Xpfl1N4dehzRHCbX33Xo97mUbJ0vP0z&#10;wgSqcGWTSfSD/OoA0hnAQj+zvwGng5V+iMtOrfQLzcDQkN/QoW02JiUui6eHHsFHeA5nDV/Ub6RV&#10;Meq5MMZwxVjpwPOi2XGqf/kw98pn/vkJHX+Ey2JlRiIppxjcqebT8sMRQjJFeE7SrZ4PRYrZZQqQ&#10;yZjGcuoNEhGkXnypJ4n5Nb4m9Ccef1f7PO9e8mtIM1V3ZAXDq6wJe0NsedFXakxlicynWecZgfi6&#10;jKxLe1PJ5A+8RjbBR3h4ybIUpd7gcuYR5cO77HhIQ+aS3KKVMsLIN9miGJDiPKgFqH1G+NmZgxLd&#10;ypnvKKEmU9o4U+0MMqnmZjaK1kj26gatnbJLGyaEQui0lvVxDOX011Go34Xtg2GOmnxd/QrfHOcr&#10;HnwNi2vpMzP1xmHfBqDXGm4mR7iOHDo1qj+0bejwz45DewilDvA6TkzenHrYps7CZ0Zr8G6LdKqB&#10;IRnSQI2JoZTtiagM7jpsFZ4AUr06u/7heUYzwGbGo+OT/NOO83Rs8hT7KJlcqq2DdvUtvrOCB7P8&#10;fnAP/aeCCv0yMJHPNZ5FuM2IfYE3EW+x717ndcbqcqazPvGBGrbhkAvbS8vvxBafZVleEpvAfDpr&#10;iSzgykBBWJNfauW5bqxW8NdMJnGS5YJoKXQc1KgHOwqThsu9DopqBk6wDiM/8Sa48QkHHPLoX+yq&#10;jrUJvApvAjQRZ6QIryoYNrnXRHywm8eOMLpU/+HZWbe8iwcZ1T+6CL+s/XpfT61393C3n3XSSwJF&#10;Jy6NqJf64z91lYzKkTJIgq/yMbGXf7ISxYHsJp9Q8bpoq1/jxB+Jy1dP5OabOhe+04MWLNTIWv9i&#10;9yNvF+66Pbq0zNLwZB5q9lEG9e6hDVyJ8Oj8eS5+/0rvJcc76zt8132/9rOX+dmvZU6/izwUv5P/&#10;t2G6LPWZDkGhonza6qfRvTEqbnWkvwZ76IrrEDcOa47xR1j5EQeJiBLjTWh8Hht7XLjAm4UZZLmq&#10;PA3N8oG3YzsUwdH1kubiFz2HvidSO7uyERXYLVusAQptYHJTPkxRGYMpgIhA7hQp8w9wqfCwTiOV&#10;F8IRB8NYk0oRM5Xn1Si5rowSWI0viAG5xejivvvOtx/42MfaH//xH7YLbHncYZTmwNr6q6+/0d79&#10;6CPQPMirUxZ43kAl50aXAQ+PYx700lkUjn8yCHZGLo4wUZwjUN/34xO0BrGdjwnCZG6n4iQqAWw9&#10;HZWHN+Z8kCiy0fEZk/SVHI4ia508a9UwkG93Y3nSjs0A2SEJzCaIwWvPLksSsTX1JglHwEkk8CmM&#10;2z/tDN366lq56503SIwXLlzIm0BfeP6FtsRNNROoMxJ2hEbXuBoYymniSPBT9sFR1DN60xE9TJz5&#10;RK91Vs4nJu07VHPlbERhdTZDo+qklSfn47wm/6KVAADK+n5kZDrYWWLazLzpgMEpubid1+hnxffQ&#10;UTstDd2+ZIRsWzey3HjkyHLQV3KHJ6rk2YAwYTgruEcnLPbYARvnDQMmDeqdtXj00aj8OyDw3oY4&#10;fE2F/mC9M1D1VcGmBuoeiD6pDPG1Qf4gFS/XPQGUDaqzU36qoi9hQRHGd3psFMdpX8ms9O25nYaf&#10;4qY0n2BDnpKJ8Auumglgb+gIJx/RDdXqOG8+Rv/76L52gHX904BfB1+2TODZ/h38/l+u3vTnk+w6&#10;zKvut/d9evaFQ3LIISlKtCiREiWRIm3BBinFMcUYcPJJVpIvAZI/IB8CBMi/YjtADBiBHH8IDDiI&#10;KRlWtIGyqSEpihTJWTl7z0xP7z15nufUfbul+r31VtW9Zz/nnnvr1kYFIAOnj3t2xWP9DZORa/ja&#10;jrSf+HPmIZ6yGC/jK0UeaMpkmXEsU8fZDs4cYTHKlQACKhXU6De43k7NdRQ+SfDKyy91IdrOq7NS&#10;5NF+K/lmR2VmvX9ff3os3IK1rPZPef6GszoJZ5vV5qtcemt/4Qu3yqx3MZ7gkM3U1/rgUE1zGl/6&#10;znJnDmZRLsrJQy7SWvKDvA8OpE29x9bTNowzc618HJS8zzSwy4d4bZFDrH7AGx/S7xERLU371sTK&#10;NXz2+l2cOetFdwchykiyTjv+pR+8jInGERGAlVsXxXHXIxupifEuF/DWaagjvOMGrIkgFAQEqQ6J&#10;Am/b42jmEuFdwO8E3Si7ZxS+l+kP/sMD3Ob2brd7Os3glMULLzM3zD3Uj/NBnKZ66Gxu3HV+2yDx&#10;zgyTgMaeaZM7JOpGfgqDbLdptEd4ct5T6+7UwqjWi+sUiGceXszT+F6gtyzdzdGMCjSqndcBX3+z&#10;Y5KsUxiWMUtZR6Tzm+NGD8DT19Nwp050mrcKzqkruZH5b4PdTqV7xzGIrz143/ldkpjr27wT7RKf&#10;vX2f18t4duUdKiY+R9An+Nqgtn+LKR5tV/Ca4KGjrP5WUjRx6Ni54DaBS3UNXj3q5HSCCxtFr8Pw&#10;IqCYVqWQSJzSd7YmH4PVJg4MwWMCsbO1XBTt4VmcsnVMQ3CA0Gm5ozfJEVmuwpQMOfJlfAakiw2i&#10;pR0eluXgPKPP7eByPj92nOtIFoJ3hrO515gi9HAeBFQ+eCujzIBxOXKEB9jYreFxPEm4Cv5xN8/t&#10;qdd+0aK0HdGh1Sdeoad+NlBlnzgfQHnhckCnXD4mj+AEadE/iJFIu40pF1c4aa99t64ua5vMwElk&#10;+O8wxitx4Zm7ZyLJyFZexs7J48D5w7zeXu+ZtKb1Lm5jxHIHWuotx5UYOqugwHZrvFmZ/DstSqos&#10;GqhQTvW3PSl6btz1yP87jISMIQdhxqF3QBpHSpMAEZYGROQlUxZlddG2DiLu0La8A+sCrxP5Ph/Q&#10;epkO5ZFHH0H/sbOwkyuS5NCOdXbUjbwjtzZzdTAnjm10lS046a19Yax3caukVB7WC7dg3bpka/a1&#10;v8uU73X30Rt11UF9lS/wfH5/nFRL3VATdADjbRxyvE4I/O7PpWMnt3MXLyHv0FNofaxc2rSYkAx8&#10;pST79timC8/ascf+5Fs/AeJCSVvj0yOHgzO3QyRonOQiggbMpEQA43idXscCm0ZwIjuCB0FYHdUo&#10;jYNsQQ8WDf8hsD+ZluwAEP76DS9AP7J96Ytf5Czl3/BhrUdJ2AjMGYPJ4rvf/cvtQb7cKMG3mB+f&#10;5wxQBNm78IhS3i11jKB0jlhjyMNpJHtoXy2SrCZx6pu6sWPk2Kmka8D7YJsh8T63YXYxEBznpv22&#10;RK81YBrqzOkzGcuv/B2jXAfNbXt2SIwA6EQ8yzjFBdf3GC05oDDoux3YRqNrsIEdSQGIbOI7cvOW&#10;UC8aOvp1LvwKujld8/prPOnKtQNfwWL56YJ92966eUW/QXGamAHHHwuCV6ENsBF+carNsgkI4Fdr&#10;h7EjLfEc/RQLGpXsr0zaTGqu/vcMI9Lg7161JVVbABeQ4EDI+oJSwVik5VSERAxwCkD1NN6M5nWL&#10;+XpgLQOGxtlMU4KzvVPi0TanHrnEx4AewNfHmergtk5oQIxVfY1D+Y8N2uzSy7JyqtRKeV2U1cUG&#10;rg+rU/mUVgfrx3bi2Jg9MzWWXZrarWMZfWs7MYYWOgiWLYGxOB/ERwuJE5nKZ2/+Fx87j1Uu7iF9&#10;7HjbwZow0mDj+/a8JneCab8pxsbEuAOKEiyqqE+d9o6zbmE9mh9NKkNz+W78M9dcjBF/whhDTQvL&#10;CL536JmsszMzPzTKFpZ92COi9uC/eKwt4N7iLtA1jXi/nvpUWO3tszYmsLAwmCwXvvZ4gDfn+lEt&#10;28dJv2w6lYdwy27SWnqNH0YO99ex9A5tDB3h1yrZBbumKz277Saf4mS33w73t/HEXzLYWa36fAJf&#10;j5ccwq76e/KMPezZe2iU3Gr8hKPWY6BD+T00j9dhqAd457hhw865eGCGgOAAk+t/2PfQbuw5uxRt&#10;BWluSt5AaHxW27PbsQd5nJ/+Uua50YQzRAWa+VUYEbDiCiAzE7PJX+U1it/jUFiBhLHMw0Z/0Jk5&#10;WoNOtexowEv4gZEO7BFsDHmLi5Cf/vTPbf/23/6/8YIoW9/8eZwPJ13Zvv+DH/Om0Ic4nWXKymmr&#10;PTic6ppvx3MSh0Dvve+9+Nzui+HsCHSc1yF6kR7Hp7j+4nSGL4FrlEnS9dZLX0Xt2Y4vUlNOl7nl&#10;Eh3Y7wlnym2cXbyFvwbANNUb8E3x0VmocXeIsNXgnZ2gr28/BqOX/y2aNvgedtsDzNt0DaCXX36Z&#10;ufDT2ws3ntcJ6aBNaVtjH2g73dEpLThecO8aRTbVAdjPMyx/BiA/90sEyFTyBKby/ViZ1ENP6k8X&#10;dRlfdpivLYQkUKOfdC0zHiDFjpWUIqy7Q4R9fpaRZtiba23FSyBwBdf3XBUZIrJqP5cTJCptev3l&#10;H253H/n54uIWnat+NZBlYhzWuNi6z18NZ0gMnc7WlI11dBTXKQGnMtjdZR5ojvdFnxhrxpPr/Yu0&#10;1irNdfFWAWp4ADei03nw6mwSeo0IZc9yL2lM0vHYVXrLF/JwsbMNF51dVht131vxHcRYFbQg0NDi&#10;TSZybIJW32UzAQ+Om2zHB9rNTr8krg7gO5VlHJiU5K0s8nVBnL3NWGb0zA0KHFTfP/ZtKw1SoJMq&#10;8K2zgIBxocRDV1kGtc6rwKIWJHlLw7YrDTsj7+jzJgRnDmwTybUTWHIuWaXqvqt16ibNZe9V73bZ&#10;fcHf3wmIu2CaIkJ284adpoJFPwj5TI6zzMX4WPseL98PTZM9hmK5H0acw7MqvEkjoX7spf/YG3j3&#10;saVnfLIr76KjfvHGggfEoX7kU4fd5sSH+mKZeEvPRh7Erqv0bPfidraJDLY9BzLSWUt5Ch3mDCVC&#10;UyUS6Ex1EHwQdfR/6pTCjTNkbV0iaESmRJxyGCfCDfTDN1jC1NGkxpWmNAwWj1TE6xKXeQvob37t&#10;q9vv/et/RefxaG8UNlF6RvFD3ufvqfFZrqG8w8V6mtkkRSJIWjYQE478iX1ZlOA8gzF5qokBsZyn&#10;LD1lrMzse0fPOJpOw3kLSUDXi54GnAQdjfjSNc9mHKHMWZaBbaBzNsRZleq9x1SVTjMBiTrJZJLD&#10;nEH5lC7z+wSJjX86sHG0sYQ56Ph41gJkn/zWSFrK10U4jeboIvnQCquPrsjaj8OpB0bHFAFCE2T7&#10;qEO9XF3cTHsVfso6TTZ5cKwec7ZgEpKD+vhv9sUxWJ0u8Wll64b+ihNTmThzNlTnhIKSENeEYENR&#10;EwGlU8OCvj7yJMvFJOKLMV3e4itzfo5Aq2T7bDayxoway+tIU2klDMuQgzhwa0fPRuj2nba8Z5cQ&#10;qUEGfvrKqZAVP+KHyda6tQzN4WfZcWJAmt6A4bUHffOBF8BYsq9qZ8PhZ/niUQOnbnQZ2QcHXyrV&#10;XmeSF+YMA5CHHuLN3ew70HBia90wgVmzr/6czmSSSjams7YtaIzVAUJ8TLnTnjqTryNrfavV5ueN&#10;BqCmmzu2a2uVfyVBEYzrtaQTZafpyIxzrSkNFy1RbqBAPbVZHQjwdhrDXBzvrHSQOwMrp5lrTxR4&#10;96nLkkF+y17LrgEA1/M4bO+HSb77cO73iXjmAhdpqasyeiv3OquS+9xGzkCcOFu8G6TCy2NX6bou&#10;O1FUe5yOWVWFU0flHwOOnNpLO1svDvJzpPEsP8o0fn6yCADl9CFOxfWMpc4C/fgDhcK2Su0yNGeP&#10;/9Q5NJVDuMlhrIC305aneXcN9MWdCwkOvhReHiYgDg2yRgU0fAvq0SHQU58+bWcZBvVlZWLEmmOn&#10;23wgRxouKpgzKen0GT7kqHE+/G7wfemvfOXXu034X/zv/2x78MEHuyVQYxr4Tgl5f723VkrHV4bc&#10;ZMpKus7F+hoU7/FPvv0MSzyffrVB+9Chxing2WrNaeDKP9copKVx1CNHEwx2KgaHTl/XDAznMah6&#10;oYT02EwAjAM9k5GHSdNyg1C5DQjvWvPsS0TlkQSA1VnvyOKQLLbx5ZDxA2yYDa9GCPAWRzkP+AKj&#10;cnA4jRHo3SPZ5QOmswwq4q9jG5PylViAtE5ZPXOauVWOLWTpxgUI28G4yFNe+RS75f+d9ygk1B7o&#10;SFPHSb106kSQRR31l3EQuUM7zk48pALgRd7F5OJZyYyCjLkqk0WfCecinrv6yZ/L+HoGFcqsf12E&#10;m8HE4LrvVKsdiBd6l45+S8cOw8GEnVLxAPK8FoXEhB3FW8fK4Lp8vovWGbX2Ns6USTx5GGNL/gTj&#10;39J/9Bn90gZixipajS1oE95K7EeY3uEhWdur2ugrX59k7NCMJn71P3zH7sAVEMQlCGMrW7Ai8UNG&#10;gO+zJxVCjenCka4mNo7C32OhYghNPQjJSzxEcrcNqJ1hOlhpdA8pcJRtaIGGLqtMW7pYr5B2ZsaV&#10;U8fOSPSsCPXJD+zEJvjCQzFa7e90sU+0JMpivb5d+8v+li/e2UXbqJsyqK+DG2ili3z4GdMCGKtB&#10;oLedubQApHJiY8VH9JFtLnqLC4TH/Lz1+f5jKg5pQ0bA4NztGpD0vQMyNpYySGUGhoYNeAiSS34H&#10;CUQD8k7+UTzCozrjJPkpPIxZofGVjzK4+OG/XRwpBmc5Epv8JgE4uhNoKSGAo/3DwMZECpbjYXqU&#10;jqUGalIXWPUw5Hs3DST2lXIPzNEk0js9RnIEow325OUHt2c/+ez28ANcWOMVlBkHBPm++OJLND5H&#10;6DiP2gPeQ6WxCwjqdaZ1lg1PNwbVOMTXJqijsmjMw6AExgR+wPeRx/T6Z/bUoU9ycpwOQFg1++rJ&#10;PjCHiBwv3BXMAfFv5qvFn0CyPLNkF0lAOL7IJ82Oh5dnFwasMIcychyW3t9pTt3gNv+tn3aEph8D&#10;Hf7qkP92mj7RXgLidt5pAgbpEgmZtFvrNAYrTYgzmvR6iPAwkC5bmk7wFqlzYxX9wTo2smLqpGNi&#10;mKS2xx51EPMftG9vDz786PaxT35y+9H3/mp7jDtVDK0WFYSmNksnYwC02R97rWRQfFApf+vdiu5I&#10;10RimVvfkGDs+fxCMUj5om29qx3L6GEnOcfi1Q4QbNGfzmpsBhnKx6aJvfNTj0VryZZuOx3lL+6V&#10;l7ISV6bBntjt9i0fZuPWWK67MTQDZmziraP6pfefwctOzJGeAy8Vz//Yy/jP1Aq329yNvOBG0cRe&#10;LK2gl/C3wjQ0jtcUlp2U4dnUWfT0CR0nS1EC4dprUzPIc8hTua3TXsA6SGV3tJ6tMSKM9vMW/V70&#10;ycEVvpOkr6xsMBQNdCSuIy8e+psTZrXAGEY38PWXi9v2OXTkb1yl7Q4jlNdrB1ZthDEfiivtiasG&#10;hXu5g29zqwGeLvWywmsTSvJLBBLVMiqDXTNF8rNce9RQFKQ2MLDJrIzqrTAseIj/nsn5njuet+L6&#10;ryX5TR8Gp1z+zUC2+E1X2xTlyHbXgSg52pzim0+cpreT04f6WBsgcPQm79mh7EKoCKcfu2FmRCmK&#10;jrzHDJCMYvkQyxGIezjihtF8CWyElaE8EG+mSEgisjSYpOtFaG/7fOON17cvfvnXuAD/xvbcd76b&#10;oEpaioJXwQbvRgY7b4BaEt0gYKd9sECNXwZfgGzThW0BoyAAamyXdFItF+rEPQxy4Dw2CKXRE+jx&#10;G4QVnCPDvTMTg9w6T8vrMHQoNjAIbdj8KxiEie3Ot9EkfAxZT58LPgBu65B9cW/JZJH7WlZKM8qY&#10;09GuuWSTSRACWC9Lg0M/WyZ6etQoOYZOo+mJMPa9mGrjlMDUSUSRhPWi4agBjCX86WfLDHjpe91M&#10;H66zseEpLkBGvGdlO/+7nDU8cOnC9lE+Y/qD732vZL5eXwK7ZBVtbIcfwXNQlE4jyG4ToZVX2SdO&#10;xMmPO5wdhXfdudoQ77fr/biegWYj6MjPM1CfVrfMsw5pWib+yIOALHYwi/+i53bxcbuWtb/4LDyn&#10;FrS7Aet1Nw1/muuLvoz1yNH5FoYxrEc7IwdUcClHfdlEO1F2wE0fPgIgPcRuyoywSCYxxTFOxB6q&#10;+nISMTv2W3s7AASaxgrIwzM5omCII6pxPjSlV6cm6X2hDxkekjCG6ayNh/tAdkhLONtnCtqP6Tkd&#10;bYx4BgxiCxGpGLMPeFM2Hqn/XqGNl52tWmee2nroWC8dV6N4R4e2WkTef/h8pgwtV2TxgEVpThaC&#10;K9lTZ+u7f4lGBezBR/H0m81AntpaGcOiUroS9Ng4d/BmgbZ1UNgrkwKa2Hagc4op0VuccdM0wRsZ&#10;kZIDr7fS6QDf4BB8eTlIGttAGkHKUTBUY3m2sBHngGPPcGY61bhI/3sEQ9udaErIcCCM4VOrRkIV&#10;2/65g6Eg3OmZRti2R85y9w6cxeiCKyOhGaEqzn0NLQFQjuWVV17izq7v0hhn3lq7OApbT7KrkMJr&#10;aGm4ZGxoTBKR9zgFyL1u5roNEusWToJxiB8GB2bWBmP02xsD38VIAyx+GlSoWaahKQM6AmPCWPWz&#10;Had2ymh3mmwy3HlKy3XHF0etXA0OAbWZJTmPU0wnyxxUuqw5dCjsy+zpcynNlIrUWHY+jTocNenj&#10;nb92nVdxiOXKj3p/6thbBYS1rESkHxRiZBfu/sXALV6tZ1HvVn3AscFnAxifUC8f4eKHrvB0zvlg&#10;e6Ctt8Re5o4eF/nqfxO1HVIxSPnYW52UxXMi9ABmlpHD/Wko9+RdjUd6rk6rOXWV7XbshedWPiUc&#10;9oWfduHdek7BYgnWVe7+yDV83V9l7i+4Rdety4KZo6XbLjs8td2a2vJDXOcv7Bfkoan3WrChdPg3&#10;Mmhz7QsMhf20pXc/9lyUMQ/EoaXE7WiVoDe/zhxsNCyByIIOyXMNS4sPyurUAJCKsWs82NjEUYZr&#10;vNiz85bkGU5OwAQgkiv+1Z3iLFst21hmG3/zjbfq/IFmUYLVbqS+6zviyti/Pe6mcNEV9x5tfYjs&#10;dn7x188jhzCu4eELB3rr+oEjeeOmGQnhqHc0v+rDSyrwd1tY5qLl/QUTL2VXl31RXGBHfg52eepI&#10;gNPSYNfOtHNnZxyf5IHXI0yHn2TVJ11jUjbHItpK/sipoaW94rJy+dFm819iICHPAIpiG16daIgj&#10;ffj7J4DtFDQ2YkHZmBEBu0JAcefX6AQm5ZMUWPXpqJQ7pCM1LlqaGFewUueSEeExIymrvY/+NE9F&#10;X9q++73v8npubg9lGkpKKmhyU+cxL3jR0fzDS6a9U6dMisAcFxAIWXKixx1DWbfTlC4BufSSaLw0&#10;4jCojn8d6yDh5bmSmHWzzM49w0N1x5NfPBHeu6/ArpOUxyEf7YuO47yx/cg1vEpgMPYMh5ukoZOZ&#10;49H8pzbGQCVQ6XqsHvBWjoXv1JY3IgiXT6k00ctLX5uMo2G5nQ5RVzn01Fs/Ij00xJMFDQpaUCVe&#10;1BNa0Rn59NfhCAp4m7jxI03EwP9jfztvGO8yAGQ5AcgbrPC5nR83ZXCNogXc4ocD/WCbSwfYUxV9&#10;4dIPvSZKlEv4Ulh2XzTWdvlCXvcvK+HcXy/OOl6w3ayhnbSnzFgWzN+G/9vHi8b9uKvsfljJrhhz&#10;ZKl/vBX9Am9UMHHp587ydjm0rjTTCfs3sNPOTm/nU6bM3OrM4gAbJTupRp+wUJMN00VcC7QlcMIk&#10;HxC+jia6ezwJpF/mwdndprHRNkxXsWlaySOLVkKzlYM3thu5BBjbWFW0RsM2451eBoF+XjCdRZsj&#10;Qx/9qwNL2WdjW568IK5UzXnG/9CxhHKOswR2Ug5fM+8C6A6HlZkqXoRrLzC2s7ZJyE47uExsQU95&#10;KUJ8FuzkqRkUA6OsVqF9rVYu/yOcckk3d/FP27tI3XZpBxEn6uTpQOOA7+X0Bg4Go+mo+NTpf3eV&#10;t5hhX3LJcLi/CoCnUnmPkMOMMz+SZq80ZybmNmD4+VYRzng0IlQsALH9zj9tzJTS+hVQQ8jUtYUy&#10;ja5De1UJ23EtQi6FD2ERyAQgF1H46UAXA8OR4nleQfL4Y0/AZ+6e0YAuNZT2FrERQsNLKaebrHd6&#10;0S/ByQudUGIlhkmuAKIz/0YZg2WOcqZkBl2n3XOw4IdnJRysxi0dfxMwktSGQ9N7uA2GCfIJVi98&#10;L92WLT1OVimF77GOwqLwbSRN3YMPco0pAbELxyrtqCi/dTT82c0c0uyMrmmqpOxGBklQEQV3nRLL&#10;JE1Z4U9oKpuyuI1a/gMT042MlCrkWnabJzhlBSvIhnpxxIhTUoSjlZGMjvjxIQ70hXybqz6XvbWr&#10;t4DvYNm5gQ2sjSP/j5xDc+K0SmDlqN13H48ywQ89fTU6SMNlbHavXP7afy2HvChY++Loh0VLWOM6&#10;8RbifdvFa21X1eK9yotXaSGbUs7FcncG49YdXs3DtIa2FtaE05y39ayzwbf4xpk45VsAAEAASURB&#10;VH0TvO3VC8Cq67dk4sWB8gqjDP1g6LH/FwyVHbsxybRlfzpUbmKR9px7gGa9cuMfae08JHrTgLBj&#10;6xcT6jm6j37cgU2GvVyDKoFrfuWrnwesujcZKzdnTLtbbXLlkDmWqDJNm42+dBWJlZpozauUiFl4&#10;G48Dx/9dae2lGg6VEo89YYy19HVfauhtxZIvK4MwncNoAliL+LYN9XER1SX6NlAYStsOoXZd5eRd&#10;mVhmrvZV+2cZaHjN4wN8TWREZPLXEE3PXSvJjHxKrDDC7P2B7SdfUsLAxdp57IEt/LLjTsdpR2Jx&#10;kJVaYadOpUiEPvgm0q5Y1wMAUEFBU5Q9IFk11dDy1ewx5rCGJdmdiBuhLF/Cy+vCOR5ee/TxrqUs&#10;WMuH5vAcTP97DLZJzMDQ2FHl/+JDiWFgjfOx4wQOxIVuwTsKdJzA69iHuXanmpRMUt6coIEiD9HO&#10;wIKnzKEb+51q7hcUw8Pxk/zAZz86Ow8lWWdQjQgzKIXUrwTIHvtUIK+2563cw3+3oXWrgxq1gW0H&#10;C7HNFtLzrMLAUHemk2CctaYjotRkb7DWSIBROBb5S075FMO0uuw2bxTQk9Jdy84TpJEbI8ILssiw&#10;eOoVFn2gPPjOkiVvMYhPGQ9GVL2P8xzRveUeNxOEa3aAvv6ZTmRkF6fOERhLXFd8KESNPzuNTHIt&#10;lgBdUxViTRtIao48nv18Kl+W9N23yaVe2nSHXVth3Xe9v/7+fWGkt+DCEW+Pd6/fLaM//vjjvZvM&#10;W9PVXXmtVua5ziK2ftDelLsaE65WaQd/HJiMrO+RAfYsa8GuAz8FwuenZYcai36kg4oCdod/0Pmf&#10;UmXbCXrZJnrAGD+eyUov2aTNz9iUgDSyvzvwEVesAx6K9UFjv+Z56HNhotKOBy3LtlpnyFIvEe3S&#10;wjG0lcnpX89Ehj+0qU8+6WoffWp960ytGSvKkL/ijxQcCzNxFLNygLnHZWyxywlPrafeaq8fguFI&#10;OGXx1volrnyyn2A7b3mZhb3j89zFh+gEfWh4PqaXEsij/EoyfIyT8bu8lo3kBeTfXODjjQR+SLC4&#10;gm4vwDSmsNvK5aDymMLeIBJSdQpajKgCCs4m9eTCKhwa1mvpDieDtJFB1qidyPB1FZ6SHyxkUBp9&#10;Aic/7SWd5uKg5a2vp3kT5sMPPci1CC4U7SPklMwCSiCeKU2urhMcRqKjmyRAOV9V4ijY21m1obdl&#10;en3DenWiKH7W7Sp2rPwgUc91FzsPhOzagroisxdaDQ45yc8RKSriiLng7u3L65kNndI3DbyuFEck&#10;lrxHKu9WXqyH+3JG/kJcOakqIOEjb+X3FtEEkBIyRMlAkqb0LWbHY0cLBS3yqyveyN7x85/IBePY&#10;pP/gGRzqXlywq+A7p2jLQZDw/QescirS+KKdDikZHuoqv8Chhp4CwA2Z5Ty/dddR11m420/azts+&#10;xLfTXby2shZ1O4wlBLJTnw4C0vJjVW4b8IqnGiei2vhNeCUBRUe4wWG/erlYBix7h8lipytsZ4bo&#10;7X7674Kt/Wy/lw3tgXN/LcK4rrL7t+6vulW+9yedZXpr/qMI+xjfC0eAYIfeUIcsGtyzhXLZ1BuE&#10;UW5dAxn46IPxhxaD7z0Rd2IT99ZmF7ZB7rrPTR/ykv5OXB/DUFJ6NwY73dPqNsKAQJwWHFbKHTv5&#10;X7tQIsEGYvJGTnno9+O8x8uXqd7kc+IDuDYKMMtKzNLJnkNw9KVMWS0Sw7bd5371qT8YuWq3RXFd&#10;txPWGA0O3EnC4y/hjQ0pK7e4sXUrTerZ4WioCj/llFlOsWViaYmp9xqYVYPD7o6zeDsVTU5iyukS&#10;zySdOuPZCVdcd153iPfaM47NvyouHy2dLBxattMt7qxXNgup08dpA43aLL5Q72DEncS1DwPDGYJx&#10;kohBxtJZQkxHKKEUSnwNmxG0g2clEPYb61dlbiJiqwoKpCGtd8TZqJo6jaYsJoJTJ49uH/7Ik5Qh&#10;W3CMdqjrTAAaJZndQWqZE+Ur7RRzyoTnBDo9Hbqq4NOjGU7+0YEBd7e4L31V824X6XmbpAY6eWpu&#10;DZ3kCjiOcjUJ2avbWx8joEFXFN3C9AF32rCfjjKG+Ake4LKzNA9qsRqzyU9IkeWvDaHpof84Sh/L&#10;xPJ/T+Czcwu6zWdCw1HqapTZdCX+8LQPUkUXbiZQEq4WmAA1KGS7J2Vw6W+y+9hkD7QRASmSKvjR&#10;EaFYpGGgHeDz2OYfca1ji25+/tfRcypDr0bCA1iSbmGHEyiEIR6qnzg7OHtRFN7LdnP7KJ+Ixgtd&#10;NNefXjObRb2E1yfQ1pYtCZC+WrYOjHJh1zKNwjiRaa0BfuIBIbHDTQWjH2XBVzedinAua8prNVAb&#10;sOs6FsZ9V1kmEzvSux9GOJcpW3Lscu5q++r+Hz//4vaNr/0DPq51tjcrHzZ+9LVdqoI8nPJQqdRE&#10;/zoPSrqIfIK4B3biiMJdrqWjeBVGDBrZUiEoj74l2oFrOAY5VXAeO4vjwraBZr2huvIsGeYuIS8Y&#10;qRgvrPEQzZ888G0yUqZchqowttd5OSwVhs5uR/HU1UWJ17LqK8UvKyZqG0ASPGG4K4Hs3z5VyTaU&#10;LEowN7arnV/75IXqrROO9x8icfgezqJM1GoPG5tH8GuPokb+xjGKBpkRVr02mTXEwS7+fRbn4kW+&#10;A8WFeOeHjuOT6di4aQT7eLayc+NAn8BLexMjqq6dbUcZc9fC+F0ypI9H5Fgf5jzCdZl5IHlsX2cL&#10;Nn6ZQLknqAEhI50nOYBgOG1xGntCwNTqGUmMkqMAvRl3ceRMkEyALQDLo0ZNUZQ1YPx5gSJ32DzG&#10;h6U+9olP8SXD+Z6yNKxvLLA3hkmU8IWoZpaOdFuExTrizM++w3unaVQKa9KirhGrOorGqvHV2dXA&#10;8LZR1/QDXpkzmFNDwAtj8pqGq44mlMGdurGheNpxJMUXOshAUY722XImMa1kD2KhqZOR2pWYoGEn&#10;fAIeMpMke8nSVNieNCiqMDunG3ICLD3l8Iljk/saOU2nL44NOcUUNb7T4JTd+ilbNrXIh0rF0x7F&#10;Q3bCUxaI0BIxAUZ3KSs89fpRf2DG6pcN4g9MHWB1t3jP2+XtH3/jt7eXXnm5u/5AiM/iJcv22dFm&#10;8bChVBG7fKtIgyOFsYnHJowW6BQDHBdn1Y0+xra2zs/yQcZDWuk0tC1fddJai7CrbpUp62oP2mRk&#10;cSvE1K19i4xrnzm5Rft69snHt48/+ywu8K0PxIuJC3aheqx8HjWvrV7YXLLACe/ZnqPapmnhZZxI&#10;31U5JZZs1OknLSt+NIHxZyw7A2AHb3vwrkzBXZMXni4WKaH6Ssv2l8zwGNsPT2N8cIWTxtArFpUp&#10;qtPGfUecg7xbfBPFNtf1IWUSTOSWPY8hZ3wO65RXKPVGNtsgi/YvLrUBopdH1BVYNtXPzooT4NGl&#10;W6+hk413nd0YL16vchmbqsH8RkaQEFjZ/DUBM8BTzr4WTK7w/qa9kpXy48wIXbp0metpZ00r8NUX&#10;Mzuiyqe5pkL0ErveJzo05b/uclzmWvGnHu6b/7Mn/5ytUQf1nWnk6ZTSCxmyIDBH6zTkymJlztN4&#10;GlGDa0nq3VDQPx1tW1lvFdYrqJoDZHZ2v9jXqeHyBpgq2nUZqUDQZClNHadTjzL/9+BDj9AImA+2&#10;TMYmUI2hc8Abx1g2i3K571YcF11mmcZoaxlVOi4Q/q3EMWUeK39RFv5hQvGooIAAgSmceg2vodP0&#10;IHDSNPHI3/2RZJwTP8qXYDUuIFy0xchLKTaZjoethdTZ+PXTEewi5LywT11d9ZmAs1gyurlXbdug&#10;+efHyGz8i59JQJrDSpm14+jBTnzVlb9kGVnnFFjqNprkgMDIcb884kMPm3gnkrZWt0VPOwnQsVKk&#10;h5JwNvbuNcJK3fl2/Jnj29d+8zcqN4ksdZO7jsPEwRG0oolcySkg5dPwFH/3i/EKa3Vy1V7K2IBo&#10;h9HHvmmZ2h1P3PHlIR1q799XwGV7y9cSfejdKxv5gl3xtNMWZ/QTn5UDvTU2m4HNS7xl+Qu/+oXt&#10;PG8R6HMNyO4Sffh495YJ20Sbf5HF/ZXWJ/k6CNKCWmx+92JeWthuV2H5ZW3tFBpEEC7x3B1CMfT0&#10;P7FLe7b4sH1pD3xBASsxgMzqNTRV005rrx9lwtfmxv66kwhkNS0ZHmMG4ASzC9KUD+SGfMeL1l63&#10;4xknyWSKdc6a8vGPdDssXjxKrYqH1vgPeOgXC9KUJ2u+FKdGi6XZOmgJB/hUTwZhzGz3dLdNdOee&#10;cYgetkh2ljIJpR+9ky7ZjSXaHWy5Nfj0dukB33fICzIp8Gzfp9iF07fR44yiOmVDloQW2/jQVnJw&#10;67F8WfCgElYnn1n1hXB5rnrpVaePyE9z5dPCrBetURgkR+kq6xx+1WDKTp4aJSOSoBzxKpiOP8b6&#10;FrczGgDKr1iKI353y7C1xAJVkW89uTTZ9zT21DneacXIZxLBGL4HCQcRZDClA88W9jWI4VFSodga&#10;eVuubDINnZpJm3NcI6pmaA1PkEs6GC45OUZpR3Fd6Fz02c5pn5Rt9FLWDfwc9WCjWINHC88R1pso&#10;68ijs++D6WLgjfTsZ2MKlAH+XiyVh3bHwFAShv8H7okVQQphLU8WoTpLyTqS4gwFt5sw9X44gsIL&#10;wtlLy/lktXXrtHa9AG9sCiiCyntNN8UM+IkjuEKzBMN1tPVqHKrzmWdJJ4ktRz3yUjdhbeDKPTSm&#10;QUiIUOV9VV5H4aNjvF3WJ6N9D5yLI+zxsba3M0anEsXov2wpjLHsks/jLawyDJSDFm3n4kYdpAoC&#10;cNrd93sZUxYO7sJXZumP7OIKtwMCe/+xcLUd7L14JN/CsVDrgz4JcPj7dPiPn39++/tf+dL2zCc+&#10;we2603ay2W5777DEslhCeXieh4uzdbbQjCr12Ztjpy6MA3lba/3QGnlnCmT0NMwSSJWkoT3oFBqA&#10;iku9awnPqR99CiiQuh3/ev1z7HGN6x7dZixeP/1vJ6MsgLkYEMJT4M9YMz6E76yKzl57nDt7TiaK&#10;NLC1QXcpSKC9vYjpMYv2MFbUWx381Lj8vSuqmh1PuhKvvbGnbNYPP/aQUXvlS4q9bll7KGhGbsFF&#10;9BpmHS3w65qRFlqzBb6Hq7dzIIfxoSTlVSKwaXtiU/rOMmgDn887xUfVzvAtJZTYbikH9vGDfOqh&#10;9Rw4KN81B6KK60/+2hL6ym29y6gqhOIqOxB7XfXE2nyp0e8IqeB9vhKARf8dM9lm6LUdksNhJ+j0&#10;RheqNShCWunpaQ/xIIHsp6mOwBe4la8kjlNrxEk5gsZ5pK+hYrsMrTDS8HT44qVLfNL1bUTWCQHX&#10;g49VtIx8FEOjyHtgrM9ZVrJvY6lRIMcEurKy9E/2SM5+dZXr4lArs0hGBR6Bups7fjqk+9Ktx77T&#10;uUEv1sjEKGwaalTYZ8sq/a4ZRNqjWYRt2XWSb6YWiTpHz7eH+NgWSmJoH20oeraC5AQJBVw3EUXG&#10;wqqvNjGR3+Clmi53uXXszl3CHR9HscbGPf7UnzjKTQAoV3KyNhsYLwaq+klhfLHkn1ha5ZM4xbcx&#10;Fcb6wp6fIxu1ZRBTxAJdOs4HHz3HKAsDOBrqyXPAfvd3/+vtX/3Lf82I7AT2YCTuoIP6xBAfuUwk&#10;FLH0r/gQwFtulz+0JWaLhj4Vr1N6ZYK/mJVjWHUGMB7ir0HW6jzUN53Bsd7VunhRt7bCrP3hD54N&#10;G2HD1xws027UBRr+GJXaAcr3xZ88v33hs5/ZfvlXfgWZfN8cI0LnxqETrP6Bv6s2kbZLurDVlvyP&#10;tkby3hMhwwkDV5h8GgmLSHIDW7ldhe7VPvLQn/C1EzbetFC2AkO8vuSn/wxA/krc+od9n84GhbV/&#10;MlLx/Rgu1PfiSmq0xwwA1HFfKAMo/U6d8ZZyY9la6FgH3ek0htZgUcdivpCtMi8dLNeWd536Jq7G&#10;bOjKD4mjPPCQRmdzioMcOyH3HGRql8k1wEgrOOqxhXHuGZtfET3n7bzIOLqPbpild/xVrl7IkB5g&#10;alM/yfHKK6/23rKn+dzzCe569FbtY1y3tf3Y/qXR+9t4g8DqpJTZ1YBW+3yoeXb++Rp7tOAYQZVL&#10;/bU7KoDESpmbbKQP69gpBmD6gyjEgxMKsTTLGFoK95jPqWXgBmujwUG+/7pEp0BpZYAhjYZWGv6m&#10;gWi4CYCMHj/lRHgVZKvdg6Hxnj3LSJSnj/0GifRGxuELFSTE0Rhdmbv32SChWqXrdVUUfjrjgKTa&#10;wrFLPJVRvYMRzl17XI0orsfCW8ca5YExhDoG3uL4Qk/odB6FClyGFtsRgmEoCBHFYGUSh+wKlQhR&#10;L1kqxpnKpKwmMt9g67r4Kofw/HenfwaXASwxcg5jVTtYTqirPkwo1aJro0aSlQzVga32cdsbXbGx&#10;4yH9krTIYQBLbM4qx6eSq3GCuxJkcgDqtZDScYEo/ZFX6Ut80kZk9fD+vBaUP3hvzkCE0VeesT7z&#10;zEe33/qH/2D7P/7lv9g+9swzUJjXmahhDUfpoKN7MwPExh7Q124sy0ejq/qo2Ri/PZMhSdIk1ne5&#10;xRECGdhkm8MOwbL7lhWn0l58Jx5NLAPr8f2dkrCesbrVtPyfxTNEDOOdO96l+CM6ky//yi9vv/br&#10;X2Su/DTtw09n+1JQPTLxFw0JREQZTHajnWbPD8oGiB2yN5ZkN2RTd+PMTGCidMkq2qGDXQf4ZSdA&#10;RiePlNWYpY5V3YXqiXDtqWIQWdNWfdcDmuWG3eWQjWM6yAE/OrVbO6BmzjrlCYK8POMH6cwZrhvw&#10;PE6flwBYP9sRAIEsYxcRLFdGF22iTL4p20L3/d+fMNpBxtSZzK/wRP4JbOX1olN8H8lrFvrRj5iZ&#10;ZI+eHBubyJuJMIed50WjJH1pOfA5zac1pP/qK68Uo8qhlcxvZ3nLuG2zz1ajl6HiF2Gv8lkO32L+&#10;8NkHti/84me3x5/+8PbG21eiobzap8aDrTxbW1+eTVeJsGrj08grN5SSbbZNGHXHLtalLnQyEair&#10;cwweOc0jjDM8A4mmeXcGrNpcX44N9w5FNIXzD+MYFAoEpILak3XLJkQNmBEicKA1wBhUfLAcPO1G&#10;G1oa/YgjKhMYsIMJHbnKiy1y5qRoINwFPv3q9Ib1q1EC1ujJpnEv0KbDMQAXPRX0WFYFqEJpPPng&#10;OMtqDAFaOnJYbkLqVzF7GRx0YJqfrHboW+oHlYY2ECRP6cquhKRmFHucjvJxz1NGFW6htl23Amt7&#10;CwxzMww8gPXagXenFbTUxkVZrd+P4ytdynz2xOPq9U8rN54wSjJ4ZWVi62WbHkgRXbKjOiNHQieW&#10;NCXGn0FZwx0bmjwaUSWzwDuoNJHFaRWDUxj5rgFFdpUF9Jpqgqepy6iwAfKO5pFHkjRQ4W7cvLr9&#10;nc/+LMn0G9vv/d7/yd1fz6CDX9f0/WDA5SvlQlYpaQcOxkb6Vpip188udZZ0IE0VIeMHjL6skZau&#10;zQzw1m8mzkk0oe62QkfkvX9R1uIA5NWxFG8ANbLcOwlxlEc3ax+nPJTHzvo2twXf4L1hb/A57EfO&#10;ndv+ydf/4fbsz3xqO8p03/W+UOpUltaiBYKvhDZyP1CW0NCpDSg3uhxGifbMvY6xp05/aq9sppFY&#10;8hlyTLyO9tmRJ8NRL18KN9HuDviuWqm4YooGQEmPqZE12txYwGi+Ubzyq+9ug7ERFKMj9XtLuuYy&#10;/MfPDtG1dsHXWX0L7l3evuwAJN8Sj5JVnjCUA0GUsMQLj/x09/187wA1WEffysXhDT7L/eDDF7av&#10;/N0voYuDVziTw67zFnPzoY8G1BFwSUBWPoCbPOz78bz3+HCf+eYyL7/1redX6Ay+99xz28OP+HVJ&#10;bn0mt9648t52lbi+ha1u4NcL5y/xHMmF7aGHL26PPPGZ7aHHH9kukQsv8uT7Uaaz/uw/PYfc6j1T&#10;YMaKctjJKfSy3eHWIOYTG3ZcEw8Ih7Tqrr86g1R6HOVPPcxd+s76MaKlWo48zra7vLBXuQL+k+sA&#10;BZ7os8e2V4ccREw8BbWo9kLQ6nQ17+iEEcLRbYHgO/gVBDgw67V9YZ0izEiFnQRz61//CthI7rJO&#10;w7IR8CAbxjp2hItNlx6Y74XHcwL90FCQiz/kkBLO02TYlUMGU54ClkAabLYYNhowFz+jJK2Ys9Rw&#10;qBs4bTqwCB3tzs6gaAepatKRp7TwREQmWGmw1hvI6gBOLsPeyhM19kHPVl38F67GMOVS88E+PzBG&#10;umkEZFKLJ/6ys7YtDFcI8VfSUwpoKZ+rTOTd20INGLlT0QiLhC2QMps0E5rjowZVWMqvtBLiP0pl&#10;G6C1TWCyMGGIohjpLFnKgpHf8CwAHVwguDINCjTNPuDK37QOJv8dUIyfvH3a79f+8i9/rgbyf/+b&#10;/4c5ZObRL5wpIRtvJtXsqdKs3cyR7urjXNuUs5PsdqoWORjwQvY1BjE+xNoUozImAR2x8/7qp+6U&#10;OkKuDB2c426hzFddCOOTyhNr8nEdW83bp7Un8tgoiwVteHf76Qtvb9f4nAMfJuZNZse2xz7yoe1n&#10;f/3Xt0//zCd5vuCyd6F26/TQGLsoSyqBX5xqKz5XusodrfvWYfloks6+sGwDQ+y9kjwiJ5NboIqv&#10;OXuRvqPTwZ8zTBSC370YEGePc8q1jbojiQyRBXp1TgN3jNuVDZog9I08+SccgrLlZ73xoVz4Qfnh&#10;IGBElFv6tsFTdLJnOVPxrO0GfoJKdFAiGHVan1k4wIjf/8vvR8N/Z848uj3y0FkGMQxeCURjSMrK&#10;/+6bV7Zf+KW/sz35oae21958uw7l1i3e9UZ+8xqebcm24EsYGwxwbOI2Tv1cuPr48OVx8yHD+9df&#10;exXxR+5TdSZvbZ/5zGe2pz704e0og4kTfHnzLGdAJ477AUESNWVH2NZusOl1OinfdWg+RqNs4rd3&#10;5NHjDJomm6FI8QYv7c+zfS7FHNvsY8GyPZKuzlaD7564B5kdyRl2qJTaaRuDtmONlt+oMIa5+24c&#10;Pp6DB8gFCuVgRdzG1RQHyWstXhi18U4SGMe571SJL4zvtsAiZUbCBrDCIEs0S74dG7wqTD0wNTJU&#10;9rv1vkLgHL2zn+jtLAfZNIdwa8pNqga7S3JTP8ZRNgMbxdUFOKVMCshojNXIxT3sZYXaLT6Oi2P6&#10;CFMnFiV9Z0dMECJPKBrVn47iV4OMNscmS/5ywt4wSjj7mYRc/OXksLEF/Ayms9xbjioFse9kuncN&#10;Ru7KO3Ac7DbQ0u7LknrkVL7sy97o4PGOj121e3dwJPsk5ZBAHLy59rJ42/DWgkTsQoO1zkb5aeja&#10;3hHQbnX4qv/QmzgAy5gEv4uWyKD+yjejZ+u0I3EHHRuwH8Sy/gu/8rntCW6d/bM//rPtW3/67a4F&#10;XXzgfA3bYC/ell9kAp1sgNxaR983amM7dvBVJMf5yNuD1fm6bv1oclT/Ei+InWWD30tLociAlmkR&#10;5sdv3OKGEi+U8rlV4F5/7bXtDdbjtBN10LfrRadK4HRV9sA3x1nPcPvrZz//DJ+2fXh7+pmP82lp&#10;LEASuvTwZaZm7nIBnqQK3abblBkZ/FcMQ1sNlbGRJ4oCQvXwtRMQzkLj8G4flecCrtfNsIc+dY2W&#10;QlHG/2S2QxI15pWZL/C3Zf6DXjJxA8A8eFzFLocRoT/BAc6fQ1hS4rRfFJpyLUKdf6z6V1lqzxzX&#10;mSSEbUJZ+QdgAyD2m36Bh9NRJ054ezzJ3HcJ7rjaRvlvMo1+7uTB9j//j//9dp5vrN8+dn775n/4&#10;1vb7//5b2+NPcDG7PARfYP3WykU+O/3EU09v7zHIuMbZCuSyl7mr/MdZih2Ln+C4RUd2llzlhXAf&#10;OnVWx2kudXifr8Ne50Ng3/vOd7aLvOhUu//4Jz/ZPv/sM9vf/fIXt2MXLnDNcqZ4U1MfgecF+DvX&#10;7ZhoH8Q02iOAFkVGfK2C5ijl5a+ltooM2tHFCPiAWGtbe8fSVdop6P+GluTQselgiQeG8WQsaEf7&#10;gG47Jg8gf7ZHFtkYES7ahenznQFMCoWYMVpje5sos9RGnMNhOsnLmIORDKnvJ3JRTQBZp4DBRzXY&#10;CRCZgwHztI6f4nCIIQ+DmmplOMVppHc3efrYJ3nhmczCsyrP2GKU8sBEUW8KfnJInGWMXXiFXN2I&#10;k37qAWo4yQLO4FszOgluApogDwCDjw1Nq6hA3cgyTtEe2BEdqLEyHhiAY+Cji+mqr2hgMKZctf8p&#10;Rl9HGYWYoO08LZ2ELi07k2loc7YBVqftQ8u65PXDO+DdoqH1nqKqxzcUZ/vkwy92yE4fHOUtfk4r&#10;lHAXaLy0udTAAFYeVhuc6pdPGPEHYWcApD7JHmLtMZfcBk00AgvGRnOZN1bbqEZ+JZODAwR9e5uR&#10;6I3tQ08/yfvNLm+f+fmfpYE+v73w/It8zvnK9sJPXt0eeuQBPqd8EjshBziHPkE+BzvarwYFD7c/&#10;+MGL29f/0W9sn/3sz/H56XebfrhBJ+EtuO8zl61OvsVBHXwlOGSymVMD77zz3vbuO+9uZ0ggD/By&#10;UxOosfrjH/6QKZOHm8IrEyKHHcwBvrSBagq/SPmjv35h+2/+iy9t/+S/+hoJ92B78NEPbX/2n7+/&#10;Pffd7/P9F+6YtHPWp/BMF/XRHuiW7fXZnhyaulE2rOV5cMk8y2l2KqgxPrItus3gh1L0aDCgzaGf&#10;prtfoU69uMJBWeKubYh6cBGBaafx88SMsFKBL6oqN4dhNEWoAVuUR6u6jJfdi438aycTYztLq+Nv&#10;nM7zUBOLXhw/ztnPySNO/+zyYiMHBT7wfPPm29v5s8e3r3/9q9vpi7Spk5e2U2cvbf/u332LGOAC&#10;95HrSaBNrl2/RifzBPF2wOcJXseHt/v6oXT9SuT7PCtnjjCWrrzFNRYukDsAfp9c6WBX2Y5w96V6&#10;H+NxiJdefBG4d3sbyPXX395+6ZmPbL/z3/7Odh3YV95+p+stdu7Zi/9gZmvbFxRYxzaeCTmlKIQ+&#10;L46FQU5xLdd2MG6QAFo+tmZsuTI2JThEK5mJ8qs2C9ccKj2lGK/Yjmo3DrA4Ay7Odligy2O6l/EC&#10;gqOIBpC0+xHhX6dRlunYmJJoxtM16gMuFBuwGjk8RlTCvv8er/Puh3waibKZO1e6MQyFCZwJozkK&#10;CtspHPPSJiGX4ySGCxjxfUYC13G0y/BlB/qHAnOYnGztzefWxN1GKU+FEPDQdlPjBpkMgCFUj2zi&#10;Ujbl0Vm+x6YkDqIjKJ0xOqmHYqinGFO39D62J4K7Xl+BZ6MvOUFDW47dlWUWqZk8dL4jvnPMqZ48&#10;fR5EL8DaKQ2NsQ3JWl12O41SKoYMSmVdGBaNfr2nCUHU63ABaM4gTQ7Ccb6g/rvvFn2Pna8fTJDY&#10;Ic4kLoE2I4Oxg5zUjK2oAkRXZR/KCz4LWep/kUf6KyG+ww0ZIeGXeYWP0wdM+5k4d1i/XeJ0wkc/&#10;9pHtyaee7O2z1xlJXr12Y/urv/7r7YUXXuihVZPBbTpSbe41jNvc1v4O34jwbmsvNMrnDnPpJzzD&#10;4BVAt994mykL58p5QJcO1elGR6DqanJ/h+9w2Ampm6+Av0bn5gsEr9OJXIGuUxZ99x687Kme/J3k&#10;4uuZc3y7wzO39HA68/j25tu3t0t8qfSBxx7d3mE0+87N69tb773DvDrTKvjCeMjE/JNUrsVoE7Me&#10;ju0b/ADQqJ+iD3gpaDGz42hoY9kOxWdQaPVS3P2EXfWPKDqF/8UIBytWahPGDTzCq06/OrdupzLB&#10;Ybsw1qVcp92+coqAD9hG0zhMHfHwPdX9cxsb9YUy9IIkFooh/d9Zq22cMz2Ai53oopPkoFHsQUpY&#10;zw6PcQv1ceheJz7u4vw71+8wGPmZ7ctf/tz2B9/8/e2Zj1/adXFA8MH2JHdUXWMazWu5xtAtppx8&#10;a3hnRMjgtT7l8pZ2zeLAe70HTX7aw1vmhXv+Jy9ul7g2cpFHIr71wk+2/+Wf/k/b53/189v/9fv/&#10;35wdpLr2GR+p8dgVfSjWjieg5xStus1XWI2L8aB2tJ06Ta0s5g6nN43Z4zwXaFmEoGtusf3d4kzK&#10;2/cl6K/2LjODwGOQOvsxv+grjtW3QSQgM5gFcpWDFyedJvBaDTzIdoHJJIk6CDGJ1EQhz4K3/YFV&#10;yRxPoN5glFCyBNBkcaiLOx7vSsskVezM/HPLEkfnHoH1u++ePh5nBHCJi1J2KO/Z2EgKPRMSzsig&#10;0etFoe+pZ9RKthCKxV6mLiQK68VJCsqaLpA/4PIsSCkn9Lqe5NmEsmV4kysNyeDqopiOBkdJaizU&#10;97SqGcs/nOhoykStFPECZtlcWWBbEFqmHp5CX+A9Vj4NLZEls3ynkWkrAjBMOKcDW4OpoBm76PjV&#10;Kci70RMMneLSfAUusq2Eoe6dCWGjpn5q0OqgjFpASbUp3JGzWKDkcEF+l/6nGNc2hONnsDqychTr&#10;NMsAoTe7JUiY2GgLXOoF0VYmTeVLF0rdmjhvk/Rvwu8YicXO4PTZ09sDXCt56933thdfejmb2yjs&#10;lLRJc9okfDuLeeEn/tfh28m+a/I+HZLz3/r4JGcTdhhw7RUwMO0ayys/fWW7/ABPJu/1t5FP42iL&#10;O5zFmKzUS/mSHPm0pyNY37GkHTSRftbWp7io7G3a73Nnj9cATvMaIuPShNiZh/gcr7jJkpT500K2&#10;PRdj8YCbFA5tJY42xMmOutXf6DOKj/j6G8sVRCAcsGJkOSV/UTU+x1/BylGGk3DmjikPp7SzZEmS&#10;zFwkre7awlxgrNzY43PlEDkYh0NVOsjFT6GmfWBfAKY+qlKmLaGDdOnMp6N0O9PlHs+bALIG/nTQ&#10;AJrtXruA65nuA/jxmY89uX3zm6/iz8fINze6Td02/c6VdzpTcXDggMLprZlOU17OlG3/xIfT/L2F&#10;gnp1UubTTL+d5kzWQfkbb76xXWOg8eprP91e+OnL23/3W7+xffnvf2l7leksP23u2Y3G0byq7bY8&#10;ocK2UY1jBRv56P8GlBnE9jK23Q0MbOSAsn0Ts+ZQfQAtrdEb3W2H5PUJnj1OYyOEgkiEamNYmdgv&#10;bpRFUfQ3tsSwtRXjxzZ57DBpLhoAKmAJZchG0EBR4AgBg8rQNTzZ75gNnG1UGti5/gSzDno2DukW&#10;wAkLLXFdqzfYHX16OA0UCXcJgMQgOvksjfgE02DX/boeo1gdnCGlAa0zPOzjcXczyUFDagppIpsc&#10;iSYc4vckbm5/9cMfbY89yNs5ZcxyYr8lcD41TAFnFp4yq7+nmnz1eDvBve/ezWED0x6eHjta1tAu&#10;6lXytxHA5zhI3mL4LqNP+ia+B8Fp+WlGMOmnjOIMumJYfgI9zl+4jNPgA4CNXRraD+qse5Klbs6M&#10;hm/8c7qyaUzqjQjmzRWvzhB8ofNP1DiG7lz3mI5FYPHyAMKJm++B92B1Sm2lmy0mcWj/GoF6JfvI&#10;bwzYQUVbgtKizOd5ppMkyJHd1HmZ2y6TW/mNZuDk4dqUCti398SkT/SRI0EHEh90gX0/w5V/7w7b&#10;9YevD/t5L/97717xIiJnMWrJnWL6lL136YxukhycnvIjVjcY0XZbKoJ7be/CRd4zpj/gp1zH7SRs&#10;oNDtDIpE1ctESVzqqg16doDEAQZFyJROE48nHWUjh37XRsZiAyL21VUeNWz8YTyvZ2ogxT70KNcu&#10;mTR+wIRHHbbRt0BSb0oQR3uz54BgpMGAVEgBgiWrajg2dvQTNJAM4+kPisDvvXnIZqfnoj3a1wcA&#10;qY+wq82rm4tnf3WP0pSvMPGfevk0bWsVFdrPiJfOaCntOVO1xutR6tmZHJQP+l6HssrfwZVTYXbm&#10;bvUVddpRxlzReerJh9kebH/5/VeZ6r22PfLYuWT/4//4J4zibyRgNzPsPCko3tLPWqYlXaRvDlPe&#10;x594tHxRvHJ8/Prt7Xd/66vbxz/+4e0Lv/a57Q6D7qtX+DooNNV3PgGSYTVtyzozVQdFbhAJrXKa&#10;doGbvzxD+fJhA3PbVLaDpvYutoRmoagn83FbsPDzIVhtqv/nLtORwXr+iHuAsP+65d1Bmpc2ihWd&#10;zGKb6HsoHSCQAVfCUjYINHeLUzRQiBD4mx2QiRqGzINoOBkngJ0Pi3woymDtI4RbHVGCZ39CZATy&#10;v0YSxn/y7bZlP2LDvjyIWKbAztKpnNtOn/MLe9yVw+s57jCn+d6P396e334C8sYTtBd7O68JymR1&#10;lFHjOd/CacOlUbzLNZmPf+wZnmv4zRpknLG2+jcKoCG9z1ypHZOjXzsTF0eU7zLa8LbAy5zqeqvg&#10;W8yh/tEf/lEX8k4Y3Ngp+6PdAYHjSPDisdPbp59+ejvCFMcNeLz6+pslLe3jyFK6c0spd20Q/M2z&#10;c5Zmez7GvKlvM0b0GdWDVAPS4NByX/n7X9nsW6QNBdB0NWztCFFNHK74+H0amQmQI+wljp/4zE8Q&#10;msa80xtO2W3iRR5SIakqJDwalIDXT57o18gw/o6OcKW+VkHiwkTsmYaLjddxmPIrnTqYjEwB8pE+&#10;e/gxh1EkLPFne6AuPQFbo9bOMJUEGCDdq8PmaipHcvB5hovbW2+/y2jyXTpuBwk3mYp6N1vcZN84&#10;qONO3iPbdabIpkOxfagLlHa7Giue6TQ9gWwlMs6K7MgoHF2wE1o3L3/Gu9Q4ksayl2ez3oSQc2VA&#10;vTpmD/8bY6MwZ8biksqwYZYBlL+ora2Uhck+1hAn2nwSN/S1m/Jj3+XT4g0+Ucqu7E8fGh/t4W8C&#10;UD+pwd72FRl5tXltWtsrM8nxXdrzHeiZEk1MLRx7FitNxxwcSmC2u/qWqL9xYPK6eQe/0HkwPACO&#10;ZI69jB1/7LTvWYgh42D0lO0KWrYX6Uv2NmckFy6e3n7nd/4plE28B9t//vZz27e//R1mCHjR4l0f&#10;Hhx7Cm/ucnG/8t1elimXvhfGa7++5sgp75MPn95ee/3K9l9+/WvbZz776e2Nq3y6+P3rdSYz6yA1&#10;4xaL4BfNWLuQaOWzVeZ4Yifz2v2+EiLboKA/c0qdOwgnz3AGhJwOuiRgve3J/K75G8RwfOj3uEhx&#10;Fu1nkR2cNI4wgvMnTe8E9g42QfSvt8PwZziLZADA0H+4+0BuJoKSKUjKw7+52m89jgsNJ4MjmkFx&#10;AI7BuxYVlX5iAGPHIAcXlUgwhyrWAQkJaJls4I2D6znDGEUcscKFjoXTSl5h/TKnkl/5wi9sv/2/&#10;fW17hzOFP//Oc9t3vv/9OsHr799oCsOpiBdeeJGBCK8QYJRiVDla/uhHP9yprHdZ1Pkgj9NpzrN6&#10;b7fyHCMZ2IBdnEu9xpmNr4+4wSj22Mm7PLl9uXvLv0sgnuSirDgGrTr7JPPVK29tn/jVn91+4ec/&#10;2ysSrmOf//iHf0JH9GZ2M8F7Wm3QH2Na7yhPqKujvwOcp1waV5v0HMjupwIKHjbYXAZDcaYT0P7u&#10;G+jsQSM67BsYWtDA17Y1Emi7v/whrqt13T7OUR3RkOVI7YRxo2xKMfvqzklCfp0kYVwNTBGM/HY8&#10;xZkxZgyA3YXADu1gnI3FjhzP4GbiI5y9rJhDPqczOhuTPavGn7lmyne95959Rqdci/KMT5+e4JrG&#10;jWvvhfXQw5e2H/3ope3lV96Ys1/OJt/le+XGAqJ2fWY1Phs7aQ9eE9eydDGReav7o088Vux5AVXk&#10;4/Ji+sNpJx928xUWna1rE9qWLyf1smtWMMnnBxt4kaQBxtwaViHEc8Px4Rw3/NV9bDr1EixBWaMS&#10;wQSF/D4r4Z1QnrnZHvHfTnfBqR9F1bUDkjKNOLMllJkWpO1I1kVRzRHGDYfJw577xRnbB2h/00bg&#10;CgP52vIVUZ8nKmXGXbIt2urRom2wN3FczALVlCpB5x1zcYOI/A5oS059FW/qaC6jzhyk1i7K/vTT&#10;T3CzhTe+8HqbH7/IM0DvcP3yEaY6vXam9OoyeIOldVj8x9rRLt6c4Q288t3keszB2VPbHVi/e4s7&#10;xrjmduY8r5f6wC9OYgMEyM7qjO2GsG2XDg6etXtgMEf2UnljpEEaONkV3rXddOIAvKaVzcecocvA&#10;8EnmYTadVlOkgk/br82lkMqAI0/8ov3sMO5wJnOcN6GM3NgaWfRf17QgToeiQXarQGi3HXkXoSke&#10;Z5NISe66wEbv1NbiKaM+JYryqIByfKcA4004ESbQRyaU4h/MMnx0gaDMBwNNVEgEbwKRMg0xD4vR&#10;cAWCWZ2ARhROOgjXHgFw9Za3GB9sjz/10PY0D4Edgf9F7v454Qhf2izOt/7Fc9/Z/tk//+fbJ5/9&#10;BNNJ57dvfevPt8/83Ke3j370I12rUZeDksA8IaujnBZ79acv9dTqQ484NYbxoHmae8a9DdE7Pi4y&#10;BfLg5ct1OiVQ+NVbczHMe9IfopP5CDw+4NiHghhaoru20BF0wjqFQNf264NBnpFQfTjqEk74kpnw&#10;Bgi206HBYo2SlC3cgGHJcvgFq+JoR05zjalPsKIrf+CrD/ah46rjsBGS1Awk/ZCUwEms5LzLPQXU&#10;Ipf2EG7xLbCRy2ThKq3Fu5ETPFKWmJKHfgzIrUKxeIdVDWlUqaxRW7oNP2lLRxDpt8MxWRp72nkQ&#10;j+iS+BR3qy5nCfrIEfJ5rlE1Pav8CHmGwYlTWz/lNRf6z17xWB36QaPbhLjvX40/pvJ36u4YNGY6&#10;9OjZM1yDmWmW+NKpjG7YG4FLaNgesXiIk7l4VWG/5KXNVAP51bFRoUq68k97mbSQkCNtrBls7Dws&#10;x0E2lxrOEaXXmPCKHUf12jm72VpLZMJIiZgSWjSO1N+OPF9SMlyV0GXg1Nm1jlNY7OjZuPjRUXZt&#10;S4F6mTtKsDcZyeJnZZa+VCcG3Io/dcmLHPJOR7cCS2+nK4aymniVZXQDI552+sQy+731gPqxL7pi&#10;C/OYW4cHznRI3P7GqbxJjcpi/Nim8LGxmQAeUqAoCab0u+EstgwsVx+IHP5sOVvioRCqbXtQkBzb&#10;4ojOMTh0GVxls25sHklq4gR5dZb3Kpf9ulZl0l/TkAJcp8MfeO0ATX/Q1RfNTOx0ldrYVLtZ10YZ&#10;xgcO1DAiR9qcTk75+DN2opl9UEwAFZJUX4QToEBT8XGWZKc3VBHqJUxQKFinQwDI5D3OBmLEfsaT&#10;VoZKLo6SOnwFybkaeV9tLN2FQjKkOQwSPJwGOuG95lzcLKGmy7y0zCmJ969fbZrKEZONKF/ASt5+&#10;B/lTn/rE9tWvfrU7LpxeOsnZwPe4NVNj+6qDa5zd+F0HO5FrjFDfYCrrTZ5u9RZVXwXzHreG2oGM&#10;3hPUvh5feO8vf+ypJ5oK004uTeNwy+lHP/wh7vC4iGxMz8HLBDHJsYjKdhq/TgY99YJh5Z0iXsux&#10;k1ZfT1E5yH42KINlGpA+HofLd+w7QTP1NlxXG9jQNll4tmW5uP6mQRYvUMH7yild28a4rPKgNa4B&#10;w6JswwcdLOZfyYg6qkLVB/JuQEKhr+XQt9Ky3K2L++noaTSyVQa8NFuhw45QrYf1UhBeWApdmxLj&#10;2AuwMx8tFomtUSr25TrKxcsPcYfVQ7y596GmUp2WOo+vfEfUceKtRgen7MBWPfmL/q7Z8F06mwRS&#10;gTYBH/FxImVzDdCpGQdJ2QFYvXncsyYVkb6bMUU7yyeQn7oA1NEd4WmbjtShnzu0a7ZV5onR5ruL&#10;m52GlIkfp+zmNSjS0mcgAFcsKVvt0U6N6njtHYRHlAHdcpf2PjD4ID9TrBjIppyGqgBLnhscOycf&#10;PvyqoFIbF0uHlBUHHYERtjbjtriYsxLLxWnZ47FYjPjIaxwnDYMXE+20XyRLpgApZ2zNsXHrTIGv&#10;OTJ+zEOeLTsgHd+bC6XjFr6yTkbtxJq+dkzHG9A6Za98B7wZuQ7SxsRxbgp2YlYb1Myy+a5PSt3T&#10;TfuZG5fc8tIw5hQX68sOxgIH2RPZbjE1KOzwVFxkDyP04KQhfAvy7TU7L3hgw/gKIH1+XhpwEWtQ&#10;0bsCgwCg9qOpkgpvEmMfaAXVkI2CJYF0Ccn/IaahVGLb3rrKqZzGBs4zEEfQkR3AnKZyMA1eJ0rL&#10;QFFoL4B73ANqHN9Cmfgro8aA9gnujJkEAg+cXidE4xW/AIO+dGXsBSg/1HSSBPJLv/R5njN4c/uR&#10;F+Mff2z76x//eHv+xZe2Rx99tM7oKt+a8EEl3yPmNJmNzjh19OqFWufWpVk5O9ro9jvvZDsTiHO2&#10;3J+WPW/SSd356evbM898rHl0W5ajf/1wjCdg1dHFUV22IiANXudeTXpLf+tydkYDFPB1iim+PsoX&#10;ksFHAkRRwVkPkxJw0/mPr4URsEECcCYe3UKEThm7nn3aEIKtChjj1wLgjRv9oHwlkHw85UBge0XQ&#10;t9a7TIw43ZjPLEzOqkZWdh0pTQIZvNjxT1nrlKXnCu0CXTnFoax4EjaJ4M1Pkak8hLez784cfKG1&#10;TPhOhRnfNVDkVh9dk+zUO5qUhjby6fP2wDHesvFgADMxZ70y6TYHWsJZ5kgSUP8kRyPkDBu/W5Ip&#10;sOfciskxgg/fgc3PUtHmwrPmA2lP5k7efApFl3gD6aJOnpU2wGMk7sV75Rt6Smeijmr7tSVoY94W&#10;w0sZJZetqTD+vMwJcaXp534rCpZboNEgD8TT8BzDIAfE6sgAnw6MMuNK+rIRn63LHIOKEOrnKrep&#10;QwBsUuKTfnyhFZbszCvmAWZSwpOgFGfgNj4ED/vc5Zqw092dUekX4JRR+Wp3QBVzblmVUd5NwQGj&#10;LXVxo3klJG5uEW8YG2gnRuUzeOk8mo04I1L1FkRa8kSwfPSxZ1bjc0imi3A6ALro2QwPug4yZ+Jc&#10;zzFPuWiROg+qp0jcoSdu+9ES0sX/4MLHQawzRz2fxjF/A8POnIQYywsFPBkwZqVhaUAF3BlQ0WiP&#10;TDiGNedQ3yhSoggEjD/2tsundILYgy8PF53QljoF14nycd+gX+8h8rhREsDykY7S2Ah0xQQTIw1d&#10;A99TnGnoqBoKe7JZo1NQ+SNAeNjpJp3KGabDvvKVX99e+skL209f5VZBHkb7wz/6k+2Jx5+AJ4kA&#10;Hd9++63tKhft5W3SmQ5u5opnKg472Ssgp6fK3rrqKxH8NoEPvd1hmuvG9Svc431i+8WvfHG7wDMG&#10;XjeZU34cgXkc/fqqBVun0zva0lGNn09mOJMDTcQ5mY36pxNCah+ddcT3Kmk74rRkxT41TV013ZN9&#10;FXPKpeUDd3Zm0tKF8q8BYL+mFyUgN0f1BEqDAQ3juvgij8c2Bhupxcu3YneNRhgsPz4xLpATmg0O&#10;pj0NPfhPwgEcgZwX9mKzqquj8aT80beM9fA4kXadd34KY0xkCPXDNoCxTkwdt8FLHN0c7MQHOBum&#10;jW41PG/cMAF0fQbcEg42y5aeKRr74euHGcgowsSmiW4Sc7zEB3dNQ4y9lRFcptSuQweK8TCRiq0e&#10;82uXWrb6XlrqJ7MWS/ABP9vgtFtxLFEv/ynjyK5JtKXlpjf5SMo2Yrmy2RapgCp0d55OjYQnrnDw&#10;cluM+HoQX9SpWRgIMaO709JulHEMm2RyEHFdHeMPbyvShYJ9Ue587NafIPIFqVvcgffs2sUpy3UG&#10;Jh3htV+dcLJKZOzTFK5tpp+wLMC0gXY+pg16Z6U3wjigOzjqdJH5KSGwGVbL7+Pj3UoQg45/KKxN&#10;jHtpGxuGkrRs3xTg68lpderan3plSRT3PUg4eSYedkqr7OJ7yzB5ZbtxwB297mpwCCjD2EOPU5cN&#10;BmbkFEzfj7xxgV1aJYDyTAwfM9aVBwG1UfjoIa629L8x6WC5V69427yJ0o5kVUZABiMXAAhAxORQ&#10;ECU8nYtk9wV4jeRpok48LG9HyrO4dW3ahm1K4LR1XPBQ7i2awqmYfI99MKePhp7yWeeI/hSnqPem&#10;2JAHZW3A3inTHTDIoykNBp9juczr8b/xj7+x/ftv/kGwL/3k5e25536wPfXU4/F6/bU3uQf9PXj4&#10;EhkWgkIrekF1Ok6OChqDlxV7nKIh+dyC10g+xAW+z/3iz2/neGWK97nfAVa3zps60Rbna3xM1SIt&#10;L2LXULGrja5kbS2y25jtjNTZRJB9CLBG4oDY6POdzoaodqkLzvnjU8tcvUY0SXFCQZDx5Zy9xEC7&#10;m9iplFdJCjjtGm/2hx7/95iBtEwLZCOiAcceA/mXfX2obuo7dEBocYsd9TO48eS7pco2y8SO+veB&#10;thqNzPYYosIGNDyVbGgcJVkr031kqKMe+F7ix+7t27ybiQ48LO1uo8DPxo0dtjI0kKkBRTpfSNOz&#10;Lxfj0eNGm+yInyxShaajXTuOOhIdqHxhefbOA2tM4foGg+kEJubXmaSQseFfo1LtKDZ01aOkkKG0&#10;3yE0wCLo+70TBM9ML/X8QLnXPnwq3s4sf7B1MTkIJzWQZhsPdRieAcKCw848dAmgndX3WQdzQPhz&#10;1rfvhu/wb72tIahimcTNL77EezanbSu2pcZQIghBvDd1RZk5o1ukFSjbKgaCyBDh0gFE5XZgeIxX&#10;41invhIfm9sejUltunHn3bHtAtfAHBz2+AF4DXBHgPgUozZg4NXBW9VnT9/M7EMdkb2pEmk3fg0G&#10;xICW+/mCPKWcwsyyEyVfrU5H3NofcE6z94kBwLrdl9yTDMLETY5FCSEAEA5WNcWfgQF4lBuvyRMd&#10;k5F8d9t0RN6RoPvYCgmHLzGjbp4ECe++P83R24bH6DYIOU4ycN+RSgkUo3jPf/jwjK9GM4rEiRUk&#10;qfMui1smg1QDVKNRbigHpyKSAM7AmMRsb6WAnh/xo9wOYSXabl+GThdwIzNySVjH2rhUNgGgTUE0&#10;Vr1FTSFA4+gHx3qI7JHHHt5++7f/0fb6629sf/zHf7o9BYyn5CaCByF1kqfzvTbSlB9101Hasain&#10;Qri4VV701V4ExlXuDPJi77Of+FS0vBNMeE9/tdR0AvcCPFlt+OBHlX+O+j07LoFgmhq4NNSTbXDC&#10;u8PWdQJ86FikHvlT+fQGwZNXwDm0a8/wYCvKJtAX/sgnplNTWlceHnfhPvhpfDMyo05f8Gv6QwEU&#10;zZ/7/JUgkd+HCZ2W8HUUE2/KBUHk1U7FFMdX4yYFo0USQ19yQB/asbrVWoSrAVdKOxJbWZTDs1ka&#10;KEdSsjE5QDCmkK7YbgoOP/n8SQMsb8eVNnK3IJ8h37H76OyydFRUbaTt5eeA1Dbj/DzQlTvY0v5C&#10;Kk/xoN6QUto5Kx0dKZa4yroDnmjAsFlz2lpIB6pncngM09ptwka4ZMopGZ0hcagM0LjF8wn2ih5J&#10;M/uz3+BMCLM5/IWV/8hieZEQvPJ7JExTpgwajtDG1Geen5jB0bSZoX0N/3usfvGNpDYYWbK5Tc0F&#10;/uoml90LmANcbKKc6uzPemXpzRRRBTcZlFwGEcPmJlH2tanqMbeq7Jp5wRnjnsX7brfjNzirVlDg&#10;5aWuAe/08mU0JgesULG9217XbctSdwCCxUG3zUWA+JuBogYzaQs3gs9uR/7DZ8plB1T7LS6BlqH2&#10;kFxGhwb72agq7AbdQ9kBsz77qxP42k2+6Rbs5LlkKejYc4scPugrzsSavMCDufbTT0cNTKcZNDTF&#10;CZaqAMhAQB2XIzjY6e6EbCQjnL3UWo7hiILCAor139CEmPs6JgtoiFlt2PIQsukGtp2mqbSCwtg9&#10;tSqIIGiHNz3ljPhXY9yhoHev05PGjPzZo1H64NlJppxO8yqMIwdMM2EYnWV5+ioPztYgNV7wtYci&#10;aBPldC0RILeyW54dsYkX8a8xxaZ8S68JBoOf4KqjIHkRePHQkdBr/Flwqe3wcHrNJNX7yWBiIm4e&#10;lepxpkLtciXbkk45tSl1yKcsrjbGGXFok4UrnH7ZE4SdL/bT7pKcxu7Obv99S8kwmyrgRyY1qXOA&#10;bDcTIOtQHnBtq0zjYwwmXrT0FAc31R9kmRcjMhCABcACem0prwOVpnKVSAHDZpa3YNNGmflKPUEG&#10;zgZtXMx0BJCAO4Vqp1L8QE97t4pL58BhshQ8HXOAAABAAElEQVRPNvRhALySk0S0M6VrFChwfmJr&#10;vaPEvGtssXpdbp4JMZ6gViM1KSi71MHLDjFKx6alxCc2GmTkU2CBs43Kz7gVXZLaWn0EkLf0jpLh&#10;7E9tWeodqx1BSbMjcNnKann0g0bx60VrbJfe2gjdtL1/kCxOjad8AI7lML4tc/5cgpNXUkw7Sjh4&#10;DYixShvySJro0cASXvp2Deayr/zxR3T7Z5ueGAgPXE0KmWyrfOlDPvCnMNrO6S7lcfrO1+UUCxoK&#10;+OIOfLdOYyEmsFnUUmQFExtIV2JzwwTH8JamvnfR767pagG7UgmP/Wl3+gAchbIe4b2GYx5JX2j5&#10;W3SKfamAI938Jg8W4ZTAv3VkjfYJD5nBiu+AeayxBj+sXTdlgDy6jMTFPTIK2beVBA6Pf44yrKkX&#10;rRwku9bA2YeSCWIUElBYjKsC9NQK6CmZji4A2Uq8DmGYyG4WpWLJKHrGfcqMSRulNWNg9sH1SDni&#10;jbqWSKGOxbrIjSEzEsclUHHlJQgBpwM8tvO4wSjNu4A+OHKTxoXctDmDq2dsuL9WkXseBvj4Skf/&#10;1thhboNGYJOLNB2V+erpGXkwzws4f6xDKzv4ZK1kCNIcCv6YfXQvqVCf7gBGG/qeubhIbxaBFFCb&#10;WMKobY0g0DPrTDUJgNN9/CLPfAOCqrjUCe76hKNtwbNz6wLpDrh8USM1o2gIBM8u6JBNPLUST/8D&#10;M7ZTMkEdLBgbk+yOcVG4aTXrWOUpjxo6N12ERGFtcJdBG9eAgJ+zKo9tFOLbKQ+N6EAPqfYGp1cF&#10;AoB/wqmrtJQ/JsYqi1NgPrBqA/NbK5OYwUFH/VdowgsNwbXhjczaQ/26jgBuNpAgi3PpBN/hmXmS&#10;7bYDJV4T10iW7abNKKMdgXX+1H90BEy5I06ZrtgTj+XaUD/54J/vIhMvu0YHfuho4tQSTi1LdDho&#10;V/2v/yC+w1PpwS4HVgW+vIVNvJ6hDrZ/6Win8ghaOVJXHquk5eYEBoyHMkrYwvQyhkZHZRFvaasf&#10;PZprE7Z5pi3rPEI+tMsQU9JIwmd8vGSvRpY7P+EbaAFfMqSuZI7NuxYIvrC2QUyCvCvGkAU9rENM&#10;ue08jTL9JexuS+GEQVT17Sl16VJk56Bf+lGgjjJaszISXfFWW0EOBzXGfPGOI5QhYrEwGjlcZfDB&#10;CZAUHptSq2zJLAzLoc05DncqIWIb3HP9okedZ7n5Ye9kZS4//b4ea4GQUyRSn0obU0ASlQ1/k5wt&#10;V2hZq75CjGG1mooeMxErXATHoYYOiK0rYXIACbDTiyCToooDqsDyjwRGFKQXn6WkODhWGPC9K2PR&#10;ih7yOPWivOxCb3jIXkrOd9ZIu6oCJjTi5cgEIIPH6SuuM9YxUBAdG6hLIiij7kFAf/JREV+r0tQU&#10;dOZiLfDuuwoCr2nYyDeKJtM4emQuJ0PQVCXWCjjtW8etThKTrfuskK9APvkDgMMtABP8BKPCJwj+&#10;ZKBgUPruKYPBchu6DSldpQvVlVDlYCNfUyLydVm6FfjJLW9WzeV0APSawkQ234ckTa8p1GhoHPpC&#10;/QdLivTT6O6t3kjH0cRbnTFH6tVfSrsvrokhKzYokIbV8jKmupuJg2JM41kZXiXZR5olDnx/1LfP&#10;0jl384VUUCZ2AkUVjtiqRkoRENnOWo/0WdIzCNAO3rk3gXNPTzWDsOmH2I4FPGwv4MjPuOdYHjX6&#10;wG1jMtSuJhc5qwpl6gk1RfS4sxiqZ0SLnpwMi2Nys55UkXWlVSxKM1svTyir5EDYeSiPfjApdkMG&#10;PB2omHj0lbe464c6e5C1X7EFiZF05BlZU4Pd0U+ZjFMgdmD4g+QdeFM+8EmkvtIkbrMV1JetRLJa&#10;3EbrysBPymlGhb+AKA1uyAU/Z63eLsy0KMn44CiveuL5JN82LYXwgFdjPIBzoZrOxs3EOoSw6cSB&#10;9vP6jTkpGWQoJWAsKOZwSm2UY7mY3zTF3IpsbPkMWVijLzS0V3pATv8li6TF8ycMh93ywW3LM3gD&#10;YNgns7lNuGJKo7mEJ23qiEGPneqyNpkHJDNkf2vAVR465VgHLC2VTyYq66mt31cJY5OCReLDYMdP&#10;GK8VIDjGyywqCY50Uph9caSjtQoEy0Yea1AAeiY3kt184pJ6YB0FHWFS2kBVRo03sJ5ysy9udLJ6&#10;fDMU12WokXSB69akGVN4H3g2obFpbTpcHB+i9EFOsZSx5zXYrwGDqubeTdEbBgDSkBQFb7W3lHZr&#10;qGdDBhGB1ZPc8BVUHkmcvGhToKHT7txFSctKuEAE0anEXvJGGajUSpdVm+gY6RLQNUxhkimGjYxt&#10;3OrjA3heExs+/N9tOvaTo9SHvnPSkKWkf+3nA3xiuaDDb+JiFSrbJBU0BTAdtbsoyBBiyJM4HR1+&#10;YMcNnrXnL3DbJnGTjvIGVjuolPFkUXavZpdXgaRjWfElLIMEsrXxl7+oE2adqakzAJaGU0Ig1mq8&#10;kPM4XppLmIyK7tncKq2l7WfqUnktEWzudtv1V+5qsswQQw4186FGo5ScYZai85uklM3AW3pmx0Ub&#10;0AZt8kGWJGEz6sATlXrbADX5xLq9I1W2aKJkKU5z7s7XN/lngNiPwNDNTuMDC2qfAMhe7WyAdl49&#10;RMtAYfyFPYDVNSqr3c57swT+qcK6fgNTnnAKyjYNP+k1uAlmx5EQy+hvm+UaL7r4YTGTs/Scyi1J&#10;ypZ9MEceba4wrOqZ2kUcejkw5UaMU1w/9SWivpvtyDG+dcPzaQdHT9JmeNULtx2rjx2EL5J0sDWq&#10;oDd6eUPGSS/8pxdw2NzX+p9gsNrAMBXGJsuvow4yKSSL8pnfrJ+fNlcffe11Nx5c5Nf1MNHEUyXy&#10;jbtaQN3rDDi++wGfHxEOZXcW8XL2gCCpTF7aaabkJubmGthQjD7/anti2Ib3nIMg8MAOCEg7xoji&#10;JDwG5mdjXLcOm0x9q2oMAdNhSj/BrQImFnEoptzT+rs8CcveTnOUUFgZqXwGg84kOEKR/VF4GSxi&#10;AA68FAwegdaZC9rH2ybhdwcyvgEiLXkrSquBOXJaIS0X4W2Izsd6NnKHYMyJ0D1BQBjEvg7lQFu0&#10;7qOuHfcepdFHZo6Cb+M8v+CnTtpOQRJdvfnJfzk7i4RHJuFitfW+yFAbYlVwxzeWK7bfKPHBS2Vv&#10;EXe3a42GYn0H85wtX6nQJdRkbEBeFP+AUddcpCZ5ADAo0xFBnMQmRwN6OiBPsaeBW64PRnsblZJo&#10;35FHea0XAEhseYRXqJtYDoM8mZ1inHqAsrW+6GwTGX01t5MxqSkDeEZPbrKqbLY1AmMhYKqh475g&#10;PRTq2YY0dxmwvgJzLH+2OzH18/UsMwBCJujYgfP2VM6q6MyIRetSzbbkGXLxCaf8NZTSA952RI28&#10;xWG11ZSotQlJYaYDQTUJETfKBVjyiKfNjBN1KV7QyJ/L8N2NIHt29XtbdBVM23cDhTQhPC8uVH5t&#10;Y2JAR0bc9mHdcZVc9+whXBzElb542MRYWXVd96TewdfkBeVVD22JDqzLnmBRZ1je3a7u07J11uDq&#10;B3/yax8+wcNMnOKrSv9VNVv+T4Ib/OINP3p90deN9HT8LoNyKaMJeVeimIbtLMjgmZZy04dsx9/g&#10;ebpXrmwHF3kX16kL209fu8rbNy7w2MFMN/ndFW9yUD/PaKTTF0U9q0bHk7xr0GlFrIEO+IL6YhMt&#10;xSn24DW2HD2X/sbK8rlblznWfnaw0qIQOjLOcvpbQBbPHqFY3Ovfk94KbYerEPKEgDcLmCslUewA&#10;J6X5czvtctFU3gYIUqbQAZmxbv4lg0LLnEK7LQGJFWUDhgNWCWiYFEcBF9ggFATZcQSg0BLRqd5i&#10;abB1WycdkCqFETmYanTpUroCcvGQjo4Ww7oaI8lMWI0j3EwjAUGhVOLNoTIiQMGRveQK/CSIXfAw&#10;rBCBLYu8DASdC4H00DwGnqe5R3yeBCf4LidpJUyIygB97mSxh1cO6WoHy+vQNMQug/V1gtmN8sBV&#10;opr4+/CgaR8k0ViVaXTTaWv9gPeHWVfDMWhYJ4GJBEI8BldGeMai4YlujpLEXWcq4nitqCk/AGFF&#10;0SQwLBKszs5f8IoQ/+Uwciiz/pE1cICU7CiNkupSpo/yP7S7e0pZTtNxYlewk3NNv2kfhT7gO9jK&#10;Miv48Yjw/ANmEqvw8pUWOJZT5NqbqBn7j48owEX6MggE6wl6Ok87Rs+GnKpl9JRNj9FxGxtdkwJj&#10;8W/6qDhCbnDsMOOmn7Cl+16sXU+Cl/AgW0KA3iRARFZAZNVut30ViVKqu0vxpKz6wNG2fpxOxo4n&#10;GtRZJtJo6Ih12qJtWps7lelZijE5gyLjB3/bgekYxC0vSUd5gHNjQ5ZWN1N0qK3FQR4xAJp2Y6xg&#10;R+vEQdYP6lx1ujZDK2jHC5zFxqfHZ4AoszjuG3Dg6zJ47SI/MLRF8TVROQi+JcIdHSH8q5MUvldF&#10;WYfM5pBjPqkerNEwMSKt0QX70Mm9f4fvyzMGfPbJR7a/97/+D7xS6WFsSFycP7/9p7/44fbn3/4B&#10;D/UxS3IKn/BtDROztxWXg6RqvuC6LMKWsH3lvbM1N3lW7epVXvPD63e8poQnkWlyR7lOW+2+Vkkj&#10;anUkytqi8tl+YsgYkO8HTlerWLoKucOzZ5g6mHRGoqnngo5y4OVrXMivtiwm+8UU9f3cxneoGvt2&#10;KvOmdSNBm8JY/8iWtSmvnKsayQIRA0tAFv/n0Lb8g6CT1N5d0uurKTp0vgLZqAdpkMVjVXBlOzSQ&#10;ZSwaxrJQqFdog5GiQ9iCTKEFMpBkUONlUzCrPgvlyuLRkmk15JhbA50CPAwZelEMssm+pOOZE56q&#10;P8kIzvd1WVdy3iWKF+wUM3qKJT4FuM/CKd+n7Tg0rvs3zpyGoxpA1ngnAelc4OCj3CX7XSfp8zg1&#10;9RESBLnVVPuF4n8W5cAH7mEr98KhAM1rsNY1ilFen5BiGRi7VPb1ATJzNQgiYIHgOiPuuA0dZVsX&#10;YiOi3OzoI+R1xC9FBwM2vJRzZM/vDgm794fB0I+P2bnP7abTuAhdwNVNqSHp/3TgWFuzKrO6wE2A&#10;9L2NADaWroFRZ31+YcDSvniqHDnxmeJ0nhxefubVF5veuHJ1+9O/+KvtQx9+lP7lgDcH8yqeq7zG&#10;nNGnU7r6xmag7532mIf6eBcYzx053XELXZWhAQdw+mk8gj60cs9u1GuexEZW6GgjyCaxbSLNUmt0&#10;zf92NEYMipRMpKJSJD09vaaL/n+y3qRpl+Q6zKs7z1OPbDQbM4EGKA4AKYZIk0FRkk07FAxbC29s&#10;h3+Cvfdaf0Ibh72zNo6wF7ZkyeGQTEkhkoI4iARBdINo9Hi77zzP18/znKzvNsL1ffVWVeaZz8mT&#10;WVmT9g+fSnJcbYwRkEjLIFoTnpyBufU/f6G7B0uM2UeoRvUc7TY3vtwXro7ExMRi59u0CnX6LoWQ&#10;Yf/zLC8+ZjpKaR5Dg6M6wEU3e3UGueqhZ3ykM7opb3qDXWxO0EXbtmxcDAf1R6eln9NikzuGQLLC&#10;8zGvR7rA3Vxf/dqXt9feeG179fVXt/PnLkDj8HaPh47vc93vpTde2V5/67Xt333vh9t14O0AnnJz&#10;jVPQvYcNubq26GCUlmPne4T3CyrIEd7pdop29qP3P97Ov3KBAStnDJQjxWyTjwP0nMXKKXSQsk+/&#10;y1OYg/bMoZrqQ3bTvzYBrjY0Bv18dK/YoV7YwTWGiEnt7Rnb4qtv4kvd7l8JD+z4tDORcg4wq07+&#10;RYNx3E41MmH0o2AAymzuVgEiJRz94FQCc0YqMLKcdd6l74hzyni4hTy9DAyTOqihDC4BgdwFFnAp&#10;rtQEUPs4KMdT50jP3rxgA4fzCaSzsclH+BmRNfVC4DhCsswF8AyRAT3IMm5ZwC3ZwsPAl65/SEa5&#10;jQou8PbbKN5O2qmeMmu4ApqGU1yjW+XDS7ojF/qTMEvA0GpE5TYZ/HV04XQYyCjjK16CoUHL64ij&#10;Dv8MoLXop96Uiswxh5eJrdG1F3xZqElnd4T32AYvDyk9YdQvvPfX+wVK66pfuGzAX52WyCyNQNmq&#10;V38GG8TEO+SIXl41aGqpw0AUTbDatNQBrvnFOOgZm+UnZdJd+t0/PM3v0PPa1r4UK9hFmAn0pRu8&#10;xB0k9mkcDUgUkMJ9tDvUwQFeO0vZ16w4ZeN7327dvr+denJsO3374fbdv/mV7dd/929vV+hEfv8P&#10;/2x798cfbj93/qw5e6amwNdHxmTPGLB9TkfzmIGHU6Se/QnrSFXRlNqn7R18ZVLjxjYhHWLtKY2+&#10;0elKymJEG7qjlyYdZ6iHRPW7f3aC6u+xGotQshcMHg0s7KioycbsFw4WrFUbvFikQ1Ig9qWZAtIU&#10;No76Bn052tuVW9vQ55+3EEB51KuMoiE4E/S5HXd7QaoAn19gooy2vrSpgQEELfk3xbhkiXcckE0E&#10;stjw1OeUyURUGqc0i1ck8dsjne3FA5Ca+qPtl3/xbd42/LXtLN92N7/58bVPbvDVTt4qgRb4kraK&#10;EF//+hd4A/Hp7d/9+7/c3nnvQ9qR+cm8ZOcCL/YVxE7MXGIu0pcqfQra/+oP/nz7hNc8/Sd/9ze3&#10;k6+eXn4kQpQR+tLKx+xpnrxMoWV1DvRc3SCz4MxZ2l78/LrjyxzsZz2Y64OQTFnrZ+D8k5d5QN00&#10;s7DWITCGjmE2BxR7ejMAQBjR/LrL1fUb8SUQjbG9bZ5CE+QAS9ig8a4USyQoERcd24jHOXYEnI6C&#10;CpSaJAMeieAZz18UwJZTPUkSHAUikTlakrbCZ0gJI5X1Km4S6xZelFbHBT0jADo9T+HUG2I50VGp&#10;x5KxWJoleuhI08Wyaks2Yz+TpLRRfXjIn0bX1IFz25yJ9YI/T2shOB82Qm/wnvr2Vilqt1iM7KiM&#10;LbQNdtNY1nkc/wSBF7RA0i7jaHEEjVCy1hDEQd8czy9oo4fF4Ptn8+7N0DIGfWfjTvYEDutwiDzI&#10;pD42OOtqcJBtv8hCTkXI6DKhsayEY+BYl0hWQNW/DO0eFc4VS8tlpl8mlgTbAy9MjiNkBbSiI2Hs&#10;UUn+JQ6MiYJcsPFNqBzqJ2lOMh2e0mxAAU5zxBTv8eTZQtM/0JHfGZ5Ov3mNDxwxLfF3fu3nt5/n&#10;rdM/99WvbG+99eZ2nO9gXOf7Ol/91re37/3xn29/+v2/hg7JiBhouhA57bj8sqMt0v0SLeU+nOsX&#10;Mx8zzfGIT/nacE1IvgfOARJiJ/fua+PU784IV9wu+dSjZIF98o9SE+ThoadbraXZ6iTBk4bXjSiO&#10;lrrXjpa5ARm7cQx6r8HpzBGEZUFr0EcrDw1pHeyzk39huopLcA9o771xmARm3BrveI5EC11s4b5T&#10;xOpqQ7UjnPa+85HDxIxvXm6BzN5R5lPjs5HAUHZwqxTaU1voX9+0YEwbNynIxvBxfx9cDF+KYO13&#10;ji69/Op26qsXweMzE+jhQMD8gyH75K4y4Namvh/x6vlLF3kf4He/wbdSjm0/eu8jXhxLHjAWlYLX&#10;us9AkWkhEzH+kLdnV56NHec7Tj9698Pt8t+4vL38hh/12heFhMJsDCnkGV/JexZ0cz/7ogUV5Qy2&#10;+nk6FiFBNChYOiklBzk17KIuxVhHkzttp+qr/NozWwoOGVkZ29kaHnaUwvg/jydAg3L/dr5ePua0&#10;BxgcPUlXRaAk6mgwQkRc4YRlC9GYy5lFBWcUyz6disrGOQGGdmKHj+AoYjDsUyZSe+pFZ+RoZAN9&#10;49rjbIgxdJuBUbIF3jMlg02jCFN5TgQRWI2cTspCkeqgf3THcEhEuY3w6FFHlN6ZQsOH3jHu8OCg&#10;hvLoEUgo7DTNc88skklF2IV0F7g5lF+0lv32xuch1sluOuAp12U0m6/wBikdvIDvS9d2PaiG/HIw&#10;hZZbZoLfE40lJowqkE/99I3H2qkAElGXRwN6Y5rq9gYLQDRNBBrExolUFrM1Uek5qiTFMrQ4iKEl&#10;6hBqPwUw/At4ypUxv3LmNXJpQuNlySWX8NVYchzQkcqbvRqGcu8J1ziwfH7zgFjpJH2bRq9xMSYd&#10;GCHcc+7gyRTUHScZ3fn4yvar3/ra9vf/we9t3/yFbzM9cXR7yIj0Hon/6tWrjE6fbmdOH9l+9bvf&#10;JhGc2P7ge9/fHhmbXnOBrhe0NbVxrwTaQHk8/9HHx5lnd3GKzHnzu3xQ6Q5vURifBo48wrsPrMTc&#10;YjT/gltx1nVJqoon4V0kr6+kAN4+YHEAWAxYzWCn6ysk9do0iS04+bD4gJrxH0fK3G96peoky+bx&#10;kr9/C3dPTOraq5aURHmsx1lqMG2ZeulRp6X83sgTE05wFPM3NOkg0bf2Spl+jJ5CcRw8m5Lbks+L&#10;7069O1A4TGdmwvOdfcmGz/V71+bkAq4SdI1H/kh4ys8XnDyL38Wdqe2em8EXXtfsTx5glq9oHw8e&#10;3ucu0Od8AuOLfKr52Pb9d3+y3eXbSQ4WOi8hzrp2RJ5IN2MPeWtB+OYYn6jeb0ZCCKSYdpbM+iBe&#10;ICBvAxUg1n9+te1FkK2+nkp4Yi9xqK3aNi9f6TrgpupgmYeZjWPtJQ0W9J1BzJKVY3WWoiwddSer&#10;cuWTGdhPPQD8w6abWMa3JhNMogAusxknT2K2gS+BJUqX62igxspx97yrE4iPvBjFdh9RFTDAlPCX&#10;anVWwmTQSYyoGO96dK8/mLAMLCT1jKgHapKNYw0Gvo27W/JwqIrOiFrHIKsO0jBSpS5fWMFi2rEj&#10;8EIZZtie8Nquh9dvb+/+8L3trW+8tb3+s69pY/BQ6tBJHoCkw+HvBKMMTzweMsXxjATUyJJXmHit&#10;5fSZx3xM61qjNgO9hzPTURnkhzzwz1EjYLopY52iZXqFoYW43pmzC62u6bF+1TX7qCm+69S6DD52&#10;pjBUqyW5d7rSyThuY0eoR/uFfZKVhmCAeYqt3ZR9/xN+sC2ZPYHmyDplg14GTLwCXr8aGwogVnTA&#10;qzFQol1cLfcljurbKI+O3jMEaQo7F/CVVwjjdhb5D+2oJ/de1xb8E9yY8IjPEPzd3/zO9l//t//V&#10;dunNN7YbfJLgLp8rcLT+lI8hSVbaTmHZub799S9up5n+/N6f/WC7yjvevCvrGWeoThv63EUyIoZz&#10;6P4phTbXL49JVl4r8vs7VMdnKpfcxLgNu9F32COxyVV98w0ExR19R2/rXLI6sjYLQIJRduOihEy9&#10;baepa8qG1vhJux2js+17MNYptz7HvlIdyjGlZvFOnvFbssiMSu+OqhOrnsYxaCIlX8fQ1h6Rhp7+&#10;nNgxvuQd2tJRuqNnCknXvz2pAU9RMW29nWADy2jCgkpv3Y8XugmzyztbaNPR0/jp3Mw9nkVgN21O&#10;zMpLaYpHjo1Ex+befl4ckgue80r411/jzIa/9z74ZLtx6250mkrFhr2HkBymiWxDdujq6+DMAZZy&#10;yM9j7WeZcST3ppYyATBKor4Hf9oOiRBRmvrLKXN77QMdUc380XOAwjCgsXdhD2oTH2Nf99GZMuXU&#10;h0iMnsNXGPP03iYFKsXAcwbPQ882sk8zyinFtL5mlG3e6sinUVcPpiQs1MagPZ0GXL06xqB5Res5&#10;t1kGp5TCGy0vqFtQedj7j85CEQgEWi+qMzU00CmuFTVKwaKDgV8y6BgbZs8zwKsEKnSROu5INyQL&#10;BVrye8or5u99fGt76Tyf6P2tb23/8B/+D9vlm7e3f/y//R/bl958i29mOE+KXliy0ahGzwNsCZje&#10;LPzo/vaIhOTdHFcuf7wdOs537Uk0J0gknnkYULqqxooKBtI0XE2hk3QcMqsb8qmrbzw1eGVmneXe&#10;006+c1ctwFUQCqzX03A50JGjWYb2fhFeXHHku/9Z0qChrUH6wudNbVouorzFxW6JFLEJqiqjCSyy&#10;JI7QyTao01ixBTpNgwcXso7EpK+XsgBl9/kGt/PmNh6J5UFo5QO2qjF2GZn8bUFGk6uizjU49rG3&#10;+nZ7OMngHGOI/+K//L3t4puv4+tbca7eaRQ6CsRpvv0pDfEhnYrTZz/z2oXtu7/4je3Pf/Cj7ZPP&#10;ro+9GBUbC8rYwEUe2W7m3LMax/kbmfwmjt/WeQQ9k940Qnxqkllxugw7SUM789cFaeGhUbws/XEE&#10;WmaZ4I35sfT4ywGcnVwJynZkLGk5jSce+O5KsyW68GRLdaK0b71lLrZB/7EpjqSYbwlhU/OEMa2u&#10;gnZrtDw4MJ7k3KuDyDgn8Kv4XYtNAPy603cr6flZ+soXO9teV6x0rFzoAKUln22V/Y75xa6RB27i&#10;dzqPPX4xJ/lBpQZ9hx0aHCWLsaPaSRR99dRmxuIF8sZb3BX27NAVPg1Op0KZNjjK9Jf62UmYg3TN&#10;YXJcbQARk0HG0OmsA8rlP4toBcac/B1U7rxti8a2djzmPrSF1gYmfYwKirZw37Zk/IwedhEe+T8n&#10;COq+4LQPq3oPvjnAgZ0CsmAnqBSvL66jSErqg5ce6Nc1lBJ+giiHVBbhiMwosfKMqIAIzsa7kAzy&#10;pz57oXAyIHiO+Vp2U0NCSpNDlxKnxQiBkMNrqiYQMYIGhHan+RqJpYYiDRzl6F01DGRHijrmMReb&#10;TVIpJ4z/bI39GcWrNIuCQFv6Lg8YmV46fXL77/+7/2b7ube/zn3mfFjp7Lnt6i1Gq0w//fGffZ+R&#10;qMHj6GHmwZv+gY4dnqeuXnw/8fwMgUKSwBZf+NKXmLp7wCeIf0SwnWtk6tuQlUBZtNnMITsqYiTj&#10;6EKZlVC50M8RWx+gYkrCYElgbSePIP1dSRi0EhZwXsOQzm4LDaBVDFinB/yzcyvpZQR5OWWBfsoA&#10;WUfTNm4puZ0kJY8J1mis8pEFQClT1la7Q9vAm6CcwEx3Psdqo3ruJ1HzM1zCkzGNboIiGZ/i04OF&#10;8rkmohXlI6e4IbJSzLLvq5rxGI5nEcCYTJXrAQOIr37x9e0EX/a87V1d+Nek4p0wpQxgHImCkGxO&#10;pzxiivIRHcH5sye3r335Z6k6xDfCb4TH5EjuYfCcbPouNRBJ1bSjMbq3D43cHxWUgstcvYMHb7FV&#10;cPD5PViUuRiGVvv4IQBhYSCseFQ3inbcD4lglIX713AecbTsnbnRzcjA1eaKF74DzxoT1zBhY0lI&#10;8tdfbtnIhK2JbHQzeWoLJWIpDqx3cCKCcTG7JxhsSVOy2sCtqwBtLJUXPOIt22D8AY4D279tUZLu&#10;i5uPqTfu6njMD9g3h9QSbBsi6AHqwCvGIaJsmta2JM30dOtB9dpkzjTmWBkHz09OXOBi/RPi5B74&#10;z321EvRtZ+ZHF2HNSfGHuNPn8mzWJuUTLN9BYey25FNe5VHNsRuRmsrIAGFjz2savTUhMlRS7oB3&#10;cCaPCCdTB3wKYrzbTluGPdXUSy8S1mlD0OSNLuUaYonS2qmDqdqaskKT8YKLGGyWoyyZJDNAPsTj&#10;adUELoICZ6Pz1k4Jm1wtc66uZzgKSOlJFsb8eVonC5WwZ82h8Qws4IKRMgUTWEH3gAqZYkr4UUnP&#10;GkiOYSKPxbtxpGt5ltCAL+rYFZ3vlTzevvjWW9uv/Mp3t9dee7X58TskmBvXrqLHxkXab24n/VbK&#10;H/7pdpck5Pu5DGB5Ghg60KAtsDl2lG0DVYbDTKN9xke3Pr56eztD5/r6yxd5Zf657RSd1+g2AnZh&#10;Cz3UM0fW+HJDdLVdC/UUNGK3pCCkTl3yRXoOaIZTHmoN4qCol4T7goIVcMGOr4S1wqpGzm6VhTI7&#10;zUM8JdxUIsf5I30Hx6dwbbT6s4aw6Heaj88Vwu5pzhbgL+cVL0YDcw/QBAaaqDg0eGbg6UloGmeJ&#10;mmTwUUb3h3ebjigTlnoRvJvHXeE6w6LMUZ1L0jDV4zclTgKkjUbuDATETPtqwZ2N8W3DecynD/yw&#10;2xeZDtUely9fIwYmDvWrDXX8iy1MJjzUIH1llt7BVF3xq7LgUOOZkx2afi1pKzx1JrukDnTpB8b4&#10;HxCTFbRsq/rFhP4cWt2+Sp24lCITOMAZZyag7G0NNsifspM3dQ0cwG0wYEe0ZHG7pEk2bYko4Xld&#10;g11W5R/5LIgG5baZ7GOdunPW30sOKR8hR9Lxr0Vz/IIfRHZbKIdtUNyCgxyw7HfIWOWpRM3SoEi7&#10;6UdW0Ec+B2ldO6IzQpbRCxAX9ZE3wLCprrcr4Btl29uaOa9Yw15oVGI9Sj48feoYg1umSWHRlBN8&#10;vX5UInYqtcGackvaNj22YYg5+8SQjNVNX2GsyexLNgcIM7hWSlqV9cgQ7IiPP0ZueRgBQPDMDOcN&#10;lstQe+z76mkpW2Nm6GAxDBiI8PDUlq5qmw2itHCVWfGHsVkA0fSAvPgp8cRFYwxZayQWrJ0IQJ0B&#10;BE+5x/EeeAOoxkGZtKcUYaQjg5ZctxSdcoV9ccFKuhrcwMc0GdsgUIwJUKzJvlRlvqgmyODKoUBg&#10;q77pDKjvpTl79vT2nV/5xe3CK5e2a3fvbLe4t/yxdvBaDPBPeL7grbfe2H7rN351e5XOwFsde16h&#10;ZDV0nT83UWqnkljB9Zw7Qryjh0+AOncJycufXt/e+eufbLeYZ7XRKm+/6KGJDZR5i6i2kha/qiRQ&#10;sDpbQEexg2sgG9iWN9pPfWDQX9CCjbL8Bo3oUAEnCyvZfUQ0xW86/eFVrEZz4mPsbAEUqfS4Mn3v&#10;n3bfZY6PLGVEkloycQT66NZT3NHAlyEKrz2QBR8fp1NJUOp+Wh9MSqJTk5ITsgxdiSuDSdGHGicJ&#10;rFJoYCtgvYDsHYzuH8xNgwOX7Cktk+5+ZiZJbejf7Hl95+l26fxp7vg5l/+d0vHM2k7GtpGvpKau&#10;NfjRwc9O658EjJ67POvEtTivLCm/1anRPoqwLYazFTrDQ5jaLLzqAJTOUf+AEz9jE30y+kzCEqd1&#10;0TxEZ5gfgZKti3G3+0zk7AbPlhiPPB7vcthpiVhcFF5jrakHEDtoz86MoX/1PqNzj72OYTVljnk/&#10;P6ioY15Cpb8S5gLPbrUtuOMS5CiC8Jtf4WQKjiloYyQ7qzP+1aed0SBL8ZpYcOV4FJmNJKULeIvV&#10;WlNR9OXYa1j7a2wPvM8zebY5L+IUXe1qY24VF0WVQ9l3WvLe9SueZcgyOU69JkcowwEepeq621f7&#10;Yb1ySHwTXt8DR6XXc7XHWFvaajP6upV/XP1Z/C3PB2zVwbhp0OPghT+ZS2X8MHHPUbD8iD4AeRch&#10;8EFWiDn71bKVuCO2EUGS1JQIxmlGtdcVylvAaUA5l8j8RTCvuWjQpQZyLDpQq3QPYI+XshpH4W00&#10;pVLxrat+NWL2KYC3MmlQsWL/wohYVcNcfOlCHz66z0vfTAIGe0HPaMvgloy3fV68cGr7zi99c3vz&#10;Z14pQCdI4GcSWQ3X7d4IuxAmck5DBqqOcTeIF2c//ODDbktsLnRZJIWWg5ek2cjcQPbg3ztY0Bsb&#10;QXV0Tyd01LbwstwGqi1c0hk7U6op1rJbYgAMQBG7PXxuw0lku7Q98egr7WJgOUgQXh6Wu79ItNvp&#10;NmVyUYwaTEGAnMje7ZjJJF8AkF1eM68PjEcal8WziVu3eMsvpaO1hE0ky+bKtDNatis2wgbHOqUy&#10;iDsYnqrQVCr8iz+3rkLz4zWp9v0NZsrdVxLYVt/cPNMaZ07z7MpJ7gYMnuQuMrZs8ANfZVeUPU6m&#10;IVMGXLXOI6ClZ/8OIhJCDOuXDkqnjC8SiBVVsgUUPG0bPafqLFNedm2r4tVJK5sri7COoL3V1/bp&#10;u6GmfNkjUQZYmfezi7Hx8K99AaLYe0IviUPIJFuMwEMvK9bun87SOJNqUEp5nTo0vF5Wp8Q+/+mQ&#10;UOtHO8RZHEHlu/OiPfsiT2VSbwd/3iTj9YZl7Khky9VOslEUqEKJn4oDig54sZP94dc0roz917bu&#10;jwHYTII3hp2KVz91Flj/+yyIbVQBwWL1r8OJl1Vq27PcyNhxU4qjfEGHaf5TQtm7tW0+6Qxcvy/b&#10;Sx8AbXCMW+TlXecHxohtLlU5j0fG2r3yKSdlya8hxNFGjksWT2Moufa8JFGKxHQ7zCAE6SqQm/Kw&#10;Y4hVEjZVJLIIqMABw8WsC3KUz4hj0QBohxVFc0oiFhxbV2KuaGQwKEtkGGzmYpUh8WQJ7qQcv8w3&#10;ss5vHFd26lZm9nfeJkiN44UroW1wI4Rllqy1gOBOH85UTp48tn3j61/e3uQp2rgDqvwGmDpqeE+7&#10;pat8yZx8NicdLsw418bpiMlYl4a/caR8b2TWvZBLQizQhVBbg01MmR2MZGQMUCMg9QsgKyejNHcb&#10;R0rbsjqXe9BBGMbg2VFJTpnVRb/UQOSQvlNnvY3bRXjpu0rPZ5vEVWQbgGdyLiaULpoDp4hGnM/r&#10;PCep2iicPjPGeLoMgu6M/dzt5gZoj92oWTqAFC2FmFGVfoWfMYAAyiSvGsWKBSAVOB6gx8fffMg2&#10;uaeifWqwwdCceWOQGPn5IabOeqSBX70TEUDOdtXfQhO6AwM7wcVTeamiGbGdNuezKE7xzVIrDMZj&#10;R9YK+nk5lQfN0rfEBqqvNBkbYCOAU4/ySSTQUBx/KDNn2AHUSSNfN1JQrqWKw908lulPVxE7Vu7l&#10;e+WGmKPgEpCxJxf06tyTem1ZjFXBD8fpUvBoC2WV8+Am474rOLzrHKk3/mpDqiMd1s7QFw3j/wSv&#10;TfJp9GIW2SYMkF7g+Ex+WZIurhJTcFZoyG9k5LjFKF6+Imc0SABg5+HArJscYNZdW3QqTpNHhFxj&#10;1OoP45LNLMrsnowSZgZN2qMKEMTRf8HxY/4qTw7itB9bTPjKXItKz/DyT5XxHB3gKw87CBmwLHJL&#10;jCkrT1YivjmLsz4grdXnyqEL9UedN/aVe8azkQSpAAqVI5h+4WxCnpL0YnIK6tSCwSA3YJbCAEF/&#10;O32aURtOkfGqUYSCIQLgqk9l4LbPsclRIRXcYJRGwQauTxUrhIaogSiI/8iSUuwTd8FLUJrxRklZ&#10;GXSz7FIB4y4LKs8iTZb9VxrilSAZkb75hVf49vxrNVxMkTxjNziFayejy9bp6KIvzQIQSQpUOGgd&#10;T93VRT4F0d5wsEG6cuw8dw0IGrv95+4OiauhwrNCZxotesUPDhimRhQ9mUyD6NqE+6w1ZEiJY8pw&#10;6wmLMlmCC4JJFcswWkk7fkuPOmXqssEorRTR0Dmu0HYBO70bOVuEjg85E3zw4F66Gpja5jR3zyj/&#10;TlPWapsv2E6jI4CN21UXQ+1ZgR00dsd/6tmifCNUHVvzvut45NMentIru8INnxIENKTSIIJtU1xr&#10;6mx8K2kHDXKyk2Eq1DaUNNCSN4GmDtp3bsywmGs+vgJFOYQRnq3lxXZlAyefgwUwl6bm9CN4mZly&#10;5RAyfLbTQYw+8tcHlnXXFcXFAXAmkOkE1NuKRQu+ihHdYgngBS8jZZ2kbulwmG1Ao5tVLOYVO2Fx&#10;pmDFHbZRpphCw7gQZJLiwBqfyaRj+T+oU1/o7oMpc5afVe7VUMBhgWyjPbJhuCsHoedup+SBsCjR&#10;ZqvO++otwcVGgBGeGxgQ25eu9qYR4aOgiMiU4fQB8Oynt/yXnSw3FrpWo5rCcVxHJQtV5vjAquzb&#10;/sQfGccmivRTemQ/sJBtf/PIkBsZbFvKOfZAL8i4+rPrq7ZLFYrNzVwOgPeun3Zt4KvOug74Nl5c&#10;tqFmLitdFZkyk3uJya1CVodocQ99NZxlLIVSchaN4K70uguqYKSE45F9hLNeenui0sgqakxrJIPQ&#10;+QQbjMYVvDWFDPYJlDHE8JOB5XZ8ml/6g8OuI2KJEZjCqG3yAMAhfJM6HYbm2EQdzp89tb3y0sU6&#10;WgPYeXE7hgJFZGjlpPQ2oUxwGCDmmriN9dMthvKkTklV2mrpRQ2ZlNtT6nEmjRd7WGeC6rrH5/Wo&#10;wsqhKV25NlqGhtWt0k9ZIWZfO8hL22B2lj2Qk2zxdxSu38eedfAAZ0eQ1dNRlIsNpWlybQ3tzKOm&#10;u4wyYzUZ2TGMWaQFyEPpWz8xtuM00IkGcP4Jy49b5fc/BmzzPRXRodQYdyTtw3XTYAVWLlYvXMOr&#10;Dj8y/CinhIl932+GB7iLhRV9njBV6ieibRP7UueWvFkyWfZRnjIW0+gEN8ia0NiDjcMnpEwWN10g&#10;xSb7WZ0k1Ts9E2lBi8Ii/K6rNcKZbDRfb8Fg3xh1saMofpC7smDQARgMVJszH3CQRBrBv58aOC2+&#10;buTjWafKpt/OX/rILL+iFWDPMEHgeAjU0YM6swgOFLWltIwFk9X448BuwhrrJgblY9+OXR+MnYdW&#10;AwXlyRfaWqs4OJ74H53MSZHhR+n5w2C7bJbtvrVcW8oWkdoXlZd0bffu8+43vi7qmamfepjPYfAl&#10;1jWd6EfM7OCc0jxOR6rmu6yokIx1DMqIvJMDJb7kBk/4YiVbj67lRYhRtPQbH0vfODfR104B6HMi&#10;B3E58JrZu8DkN7EJD/7yQESVYcUcx9LbB4G1o/Amj0IhGqJ1+qHAzqmyGWO5T6Tjzq43NPrQ1Ewx&#10;lWIU0pXAM5gZ1OUs71pyrvDpkzGAITyKc4xA9aDASzkjwifjyq/gA1499B5lCj58CM71FHkGU3EA&#10;lTdjAI8U/Q1O7h4nNLE9DVZclxoniaVAlIYBqX5qxwVXG7mwmRjaM/JBGypMSF58O3v61Hbn7j2u&#10;jfitAYOVEZ/f6DZRIEkxP9wUMl08VG/TrTyUXUY2JHmpj/Lzu+5OslGNriagw8x1Zw8JsShxF7dN&#10;xrsNoCmMx9rREzsAo6McLtncJGADXiNyy+UxIokrDUGU0YaYNRZdyqUDgH5LDyFEUKb9T1zVWeXq&#10;4qhYGy4C4Z+gU9YGJjLpDfzQk1aaSprFI8siyYHFlSm7vClQjsA5ELZEBpx6l8hFEDZ9Q4iKvpka&#10;o9wL/9RRdpq7/c6dOZN/TP/yuHf/MTdafLD9+//wTvz6ip6j1FUvqtwbHLlP/Nd44yBZO219TuxQ&#10;v4/0xndpJAFWqJCI1XdiY8qqBExITaYv88Oo0LSlOCUp9WL12J/ZQo+70IxTL18Yey7C753PQRxJ&#10;E/z5A0bN8FX11AlvvjJB1VFbD738FF99yn+xwrXJB+PnWFZvpTmoYBG7fWXRl/kl/0oG3zCwe2q7&#10;FodYOs41SvOQtRrE63nFQpTUamzjtSanpu1wtHsLG2VON3CTmbrsoWGB7boPdcUVsHZidhIfvvOj&#10;7YOPbm5XeSD64rmT3KRxnhs2kN3pXmJfkbzzzrzgiyQPcyZ67NgZQwgttIlyqrNn0e4rgH5a8nsI&#10;nTk2Bsyb5AHqldTF3V3moTblXps8xhSteXwGgMKprLq6mHPBAE5pLJRWvl37wsmp/AeduVa3+FWD&#10;9ODvcz/yh9IgTW/maMeGiYoac0VZjZwra5aXYNwC95QnxB/yKoKZrkDRRkHA+TS01tT4diTsZxjF&#10;zVipFvx+7KnZniDjA86MoCagvHNFVXwrr5qLN6eYlq7GpkGkL2+WjKFM6FESrRTdkKs7YTCSUKUi&#10;yZtEFXs0jZbyH/NjO9DQDnOnDh2oc+cE58gBfWgZmHuPP/wshx4yac+4cTyWTNjsA1RlSg0VViFZ&#10;oDnqzrTNU+hAbOSCl5RqgoGP3vI14BYFEosCaO852xy6SyavawCY/tH2cOcxgaQtHVB01gHMjA5j&#10;HSn9LM7O8cDXqxNq4JA/7NmA1RfO+bTYQOAvjfRawa4sp1nRf6YCxmI1pOJzLGUDa88f5e5Xmxno&#10;FEYTGvCUt740GYzGWm4WeZfQD2hQLm3QHDicPXtmu8ODqw9JDpdevsTngU90Xe0Lb/zMdsJvBZEI&#10;fdBMj7juvu7MC96KUlKSnfuwNqmpZlKz70XpGVgMjDpoS2ULDb2Nv92/Y5HB1wr7maDl4WUTTSAN&#10;4eZPYdqjkDfhIIvZTQDlUXoPh6fCScZV2dzJVgIdwHrAUmcgCImPmJOGHWEDvChMbpHmqbMMIDxb&#10;YUlef+UpjjLJy7rl6xFHqZFP0ShQVgew2l4axQrlcEz/8LGhbbLrpmyns7NGPikTnYOYpaglG40d&#10;nnvDA7cCe4Z6WFtxfJjPDTy4emN7m7tA/8F/+tvbd7/59vbRn3+03X7v0+0sH+A685C3EyPrBfi/&#10;xpc/3zpzbvvSK69sF8+8RDyfgief96BOXbSnOtRG92P1pix/I9DEgbll6QZOsYVOtS+Fpr05QJmz&#10;vT0SOca3+/eZpCPfYirbaEcNquIv7JaNtSodo21A+85gD3ggnfpStl0+fd1K+zoqQlM80lQ5DR0V&#10;A2juyKImolLL+ASpT6RTGIMatnhr8TvWjjYaUUl/JdOAGVlQFOIEqUphABT02MbofGRvs3xqMKAA&#10;4BM4wFKfNPGTEkEEnoYx4Oq4hFlMDEp3X4zuNBTG88+hWUvAKjdon//VHMsJqmwn4tzs03s4HDg7&#10;DJ8OfZpzVxACqB52fhp9EhxyyFd5tJt0+UtqT9vTR7kpgZY1FhkwvpRQhx1iVORLKgfTgY5JUhRg&#10;KVV/9ewYPGn2YBe1k8CcNzexS2FsYiL1usDYbz8ToV7ewNqBzLTJauRuDFz1OuAx/CV6wI/GN50H&#10;CTw4jCceQL3NFro20p4TSaBp/Mol3We8WdUks8en8rloG184OLpJM7LZc+pNzpaNTOqQbto0++vD&#10;mabUYq3SiLZ47LFqb4y5nTpzmieg723v/fgDbtB4tt35ype3Tz/7dLvDc0bGaA+ohY2vQXnqD/Ln&#10;A8q1gTEjzfmErHUcKl92IUfB5xGvSTcp+EGOeFMnnaE1u/wWS9ok0a1nZ08qdtRd44Fn10Dkz58t&#10;Rjp1mossSJMQdnkhKjVXbwLg8n5yFDfANK1FpbLVblPT7oMy+EIOc03MOYZRtGmr1Em1en1xgm/K&#10;S0dmIx972dqiPZ7HZ0sm4KQXt8LQ8mkjXgwvSNQU2Wxv7MSPIvBCqEhfPKVDsB3a/csPg0Z7Djq0&#10;tOU4AOcvnIE8PDj7QgRg2WKfB6+9vL3x5hd468Gz7WtffnP7z37nl/gAHq9fYkpcfT0jLe/RthXn&#10;BO+Du/zpne1//Ef/C1R4dyCxI0E7QP0zXhr7ja4xq0bOdobazK0CCyOBGSAVBaO3lGBYGwJIvx1l&#10;indaXiyHpkItO0UqA7zYo5Zq28y0tT4LgaR2ZBCVIXU+36IdySvwcpbr4JYDBTDoDcgeyuHY24Md&#10;SRx8xIWyaZT2TnO3QV+CY6Sb42oQvDaDM5QCTcVg7iioRjJSJMwoo6kMKoVXQrYEhMeW78mxC5jS&#10;EgB5BMiQykpAlAPAQQj+oUd5gWXZ55bqlgzKu/MRHrRZKOQwGta77B2WnYSAnq34TMqjw5xCY+A6&#10;K07Dlc9jndBIYNCzheQ9KzIohsHwyJ5CwNQqG7BnIupkQ1VrlEYGRyPAebhW+Sn3+C7s5AZiyqyc&#10;YojxD3N1MMEZaIdc4aVvtFcXHcFJROBN9k7vZTdI6RlJBrCEyHYxpFjllHFflE0cYmX0hCiLCdE4&#10;yxYcj4ij6fAg+TLK25lFA1p7PEhAvoNnLXu6Rtok55KgjJaM+/GLgQHwANsYdph4pdwU7TcuaBc7&#10;wDe/8MZ25qVXtg+u3d3ev/loe/n4ye3tb3ydh1evb+9fvrpd4Lmmp0yX2ma8W22fJvA9cyeYklH/&#10;Z0x77PbKVnb+ZN/6G9iqB1YhGoj9XRbFWfrqf3XMiuxox3SmRJiSDfUue5uYBj9wAo93V9yQAPyy&#10;YTJpTBdpuu/WXsIdtjuM7S0q2J9Cd4PLB8gsRjhtqMf32ZZjrwkZSzd5olzaqii8FMUv11DozMQ8&#10;iCrMUJwtUDUM9HVc5JmuPjTxSU9qyDQYEmXv4IBji6C96+dxdIsDj0JPLnPWGT6s9TNvvAl5B1p0&#10;htqC/yEKn2WX7PCVN61g+TxDgT1Ww6PbyTN3t/OXLpDCFF5qSEwMHGnK13xnx0H8AC9mrLRxtgIO&#10;2StPRztnj6GintKKl/YQijI26vuQuLPj6iRgagYa2xrf+UG/hrdwF1xEhgtieEeodwYCA5K5nQPF&#10;41gd1dIDGXvU/iglEwFNQCpJG4mxxg0QAIPMucTmj23IIkD3/JmTNaiIUtQZUMlmGv8eJHp2ihUG&#10;WgScI0o7q/3UTVjnJGnWQEQsWH7in3wQURbtUdJHjk6pPacXBz7TgHXkLDbcHAISGlJoIseRErEM&#10;Z2ls8UzA7tuJ7fbQqL0kkKkvnzExwO1MTEQmA8nI20QyTxLjOIOSkUmNU2eojjyA92BwgOcwPcSn&#10;ZqyDHHtjoKxOAJmTl61A6SglkLS0SU3+qURZDdYaiQaj1gsemx3y6zjVgde1p6nLF8IJo93Yj4CE&#10;Q+BQEaq3VolHahOdfOdCvbahc/QiJr7WpiXPJbvk7DQO84qW055Wo686rIg90C+byQbe43cS0G7P&#10;/Ko46F29dh/baB/P0CT5YrFW/0tL3ThecaCNwdheeom58dNntrt06qcf0yFzW+qJE4e2r/7c17c/&#10;+JM/5cFEFRhfiNGT9QyuUK995Rxa8tIuLvBDkEZ8qgisjd54V7zRcQTVBhNTyGcRMPHTtuxjVQlS&#10;VGU2NJG04H+nQoQyfrULxOGrLWyz4oIHyWm/7lDkSvkk3D0u9grhl5yyFBLe1taajGkLjQd34Cd/&#10;acXPqSrrWaxWqu7u40A63ZWEXONbJHbfv2WHA96IrilGWPW0/YkHf2CbWgXG+NNOw4PyvV7hWJXh&#10;QL6OiAhsdoapqkM8qPjca2PQHU4wFIFF3g0U1EtSFupIaPqKIZSlALtghyN8O8XlNGe8XQwPFz4G&#10;CTDilmfzhySUc/kd6Qzv5Ae86zHop329VKCuyj9xDFtnFqynzGfumvLzGDlt+3HTdhYZdeyXW1So&#10;ZWRWNzurYld2dALGjFNehldtUy7aPGIMjhREBgqfwAC4n4DQt1G73+nsqhuee0CNoCDBQKNQS+Am&#10;jAatGkIwLCnjTBt/yWmvkyDlXJUJxvrjR09shzHMIy5oyf8wWvuup5RzxIDywnUaj9IlJh2rUZZh&#10;CiINgGyjIwGXnAgKGP5oG44yeJzAYwN1P8RMxBMelHIV10SvdTRoHcpTOlhfEkiCtNPde3C/SY74&#10;dUbiPOHVC76fylGmeuhA5UpUtu2wcdf9/qCX07RNsinfiFnjlF/0Fh3qwncLT60ycbX0Vzellw88&#10;YiU99k30h2kM6hgRZYBpQYSdrTcaKR4a1u/88wfVNSJ5jX2FVFr9Hi/g03k/QD6wJmjgqxz5h1Ku&#10;X5YI9jKllZ92mbaRIOFrc2qHGpUOBkqO0PStsk5RiCtt/2qz7Bsf8QcXlIGhRC4tygn8MZMB3734&#10;4V/81fbg2dHt8d27270nh7crTH3ZeI0FwFo8IzEB+p0MiTqi1ywSH/nd598GDdKcWTAlosIsiDVy&#10;KGsHHoMLTY/db2Grj/OvnSj7fnrBxp4tYCDtAZfTxGa+QSA/1VCnJR3W6C4dlCxBkmeScQpS7zUt&#10;F0qXleRBy4WG07Fli/b1g9YevcWp5SiwerGMP9xTnjn2yMW6BhzEYHagXp7BKl4w2kT6AztkqYH/&#10;XM+13TBzMCKjb1iDC4xLG2i0WM1ih+Nrc/Sj/IyskmaVFtG20dlkXcclRQgVW5Sbs45hY28WkL52&#10;FsQP2/mGjqfP79qw1Zo8YEfj/uQ5Wah3EoksPoolGrT73gry5sfqZC0cZQwSxo/WgmM960m+GGkb&#10;kI+zHWpUfjapoMvY0FKWBGYLQ7mu0jp9O6YuRSDPXK8Z3t6QBJHg9fkyHOwOBB9iJkyXUQjlBZYt&#10;284ibIUsJj0FTxbKePXXfjB1VKqAuDNt47GiSiuKHdsgLDchzL4BIwcSM0ZODo4tm8YEX0TQeCgh&#10;tYIHGx0sGqF6hWOpY3RXGyQT+1le/YdHIznwLD7HCOX1sy9vN6/e2X7wVz/abt/ho0w+QCYJ4H3F&#10;h4H1hLlZxfA23mPgOF1lp+HoyDcOm0EMHkUzYCer20jGDtIxwamjowv3DRuVkobEbfiGWnVVCa8i&#10;1EkYGBtB/EgXigAAQABJREFUoWMZuJ5paFMsicBzdjn0Ro50nowX3NhYenACr45P3vyRvmSiBPGa&#10;0pFROtGyXvsmkDskVOgf/JUYkRsdiwHsoujdiw+ODVX9ntCBWa/+ruriTrrYEICtCuRsZnXLgVQJ&#10;MjKNjMkF0ozKs+6BRqJKh1+26EK81RGy7/QLl5G33/jlb23ffOul7Vff/tL2BT7lairo7A3CPpi4&#10;x6h5yzhwkb9n8dKMbrTVver89dC7gCiQ+/D/nLwVKtPYS4ixm4qIo5wMsLCJT9zLz0bvWXGdtwkZ&#10;HHXRYLYNzecFbev3+IMBx1KfknbZF0lLd5zM/HDgsTzzkUcWw9sT2z2ObaM+7DcLsOJ5DKOZ6YBy&#10;MiwQ9iWkHZOXI8UuJuW9dNk7BrHUX/hdljkTtkYEo27ZGtpDh3L/dwcICox15gn/tINt+i6vY8rG&#10;iiUtt9HxiAMKnvBmdd8L+NBPBd9/EJ6fPbjCVCjSAz45RVhj4izXWNIDGbSMI/5yYhTlHTNFnBIO&#10;9Vd2o8y263XKpuEg4F1kQWqosITVY1JgoeGYN9ixInvLIVssXpbrM1HaaGfrWP2z0KhwnQHuyk+x&#10;0L7sCI7heO5mIcvcRW7KBrEXp546mArWGFvNfvTYr/fuGKaAPVZpFJSUBFVeR8u3W0YtBT6lhKJc&#10;GjYGl2nI1ps+XxxPrSUiwEPZWZWthJQu8HX07wr+GECMkUa9pJChKfLIN/H2dUVHm9A4atLDUYd9&#10;fxfXg36eufK//7u/u71x9tXt3/yTf7E94U2zLz8/tp0jEbxC5/EaD1G9yp1AfsPDxt2rFzCio3sD&#10;pI4Yuo2kU5eGSrncp5P2UMdMMlXUkoE4rImL8jlZHG1nMTjCSclFkgNDOKHDuDEN03kcj32mQqMn&#10;k7YpSCUgXVbPVoWPDbbcA3qsN41+DySojOz4PXF3gaDr6LHvjEgP0qYopIy2strISgjoPshV84Eq&#10;LiSaKBattAB+j6p4Q7BOUzk1qXTho53ZbWkUyZ52cp0FjUu4lrOKeVAHKmUeK5cHfkzrX/5f/2y7&#10;/N4729kjfFf+6Z3tJNvzF852t1+DG2zk9JWr358wBo4xcgMblnyHhdGpI0Ht6mKM5zvKilEL5YUi&#10;6jZJJkGoyAvZY5ct21AzA7Sx/36NwgQkRljIsd9B1SCQQtuMummNPebcF0G9lUtcAcbHYx/ltF6c&#10;KqmXlxZUdg+cKoqwuPghfKgJVkfuDrC2V8Nw6tvhgG3I7vL3+WCCXjysB18JxpTCrbijLjx+HViJ&#10;P2jKTY1tGv+4CKftqCkGZAVGFCwzTz3xbtWB6FcVpedvvsOG9+7d227evLndvXNnu8P+IwaPDjiN&#10;GWO/zi8k8grxcOY0r0GxPDoOAuzYO4j76Mgx8uSb9KAtM0A1n3nNeu88NVdnYtkN23ssZY5rrwis&#10;v8ZH8qgiJbRNsNRnZ6ryq7JYNgKMnNSZh7RR06TsFD/Fg3RXvmDrLfDDAA/VScBdQzsy7QuGJMW+&#10;EZ+5p6FOAoABc82OhgxYG4gX810eOz2SAAoxZQoL2AQ3MMJPo1H+ZSycngygpBC/Gkll0pN9IK2E&#10;DmURXDw8FkoHNNqfgDKwpvFMQw4HvEkoTGcgxzHeDrx3gDqib5jgaMk/4BsHWukV5tH/89/7j7e/&#10;+Z23t9Mkh0svXUoaWR7l1tFnnJb9P//vv9n+z3/+L7itlNuMG0VMg6pBGzXYxaagI7VHwVSAq4u6&#10;8UMtVT3b444jPAOpMx0baIAmCYFGdzVLrygAbzllYPMrT0Y07BWgbD3KLxZC2/3Bl55YWn186hmd&#10;HzBqgZyhJqyrMeKZlUsc08EjgxipOO4TyjwApl/Vw9uYZWtHIt+9kzXZ1SC0G7QfMkWo9ENXrpCT&#10;f/qz07+ls9ZwoTdA6kQVFvAlnc/wJZySx9Jj+MtlMCm3YbAJnXL51ICS6Mh2g9HmIS4kv/Haz2xn&#10;8fv5M+e3q58y3cWNAzc/ubLdePeD7cTrD7K3X918LCFonj5zvClPp2aVb+I4o7OvX2xjaG27SWC1&#10;pUNEgDoccPb2o9rjs6KnfeU3tuukOBBGJdOVrWRLXlSY3KZWK8MHfnZ6+xm8tXIfflL+HO9oBrB0&#10;8EzE2KSMxSQzeVqG/MNPG0pRaYrf4moiXMF23DnDkxcm00adUYOpPxY+m4NFGx5xDsuzXvg0p8+1&#10;0okvTEl77yFg4PbBZr5dNradK1z5SGEjvuRaXCydz0wo/dInGy6ZkNMKY/bsmbPkj5nm9ENmJ0/x&#10;RcamxyWNErQ22fTGZ+x9lmso968TnxTW0pBHX08nIc7ooDOTldjRLo/pDP2KqO3KeJqZAztlz+ql&#10;NvEFBRY1WIuGVVbbVfHsbIl1w1/D1y5tHwtP/xkHyqcFsoJywZsqHZ5syT3kBx7bcw0FUShMBL2M&#10;8N79I1cRrLRumAycD/OZRLXrdAoaRGaTNB5yL/YE/+BJq7+EWgoA7yJtOwc5GmXSmAunBpcq8bfw&#10;EIij4SOsdQaYSU9qwRqsEmPLN24Qf+AknzW0iEwxii+UO8fF1osvvdr8o7ynUmCXpJu44OhLF764&#10;fembX6pGbj8Nu20XuYNDYJ1rkHWNB6jkotw3kdqwbQTZilGHteqg0B1pF67JdIGRZJMzqdDpjoq0&#10;t7YVf+RVCgAk4V90lM3EIUXXtQhmwyKwbQwzHzv43v7qK0CcnkG84JTLP+mzyyJfZVpBXw21sJp6&#10;QahdLONFhZIIoJdWVfS9P35MPqX6Wx42vlvXH7Zfjbq5SmctY4M5SEZtA77SlVxsqDZmEC3XbtXb&#10;CeL3kWfoOma1w/Zs0SSlTDbiw7zx+BiDiTO8SujXf/s3t9d47uT67Vs8d3U/nY7w1b6//bd+Zfv1&#10;7/wCMGf7cuhxBhNHiak/+8G72z/9Z/8cNjOgmdu1taM21J96VpltD2o5caCt/TPynfY9zrUO7/oT&#10;rwYMpNOC6uwoX5vkoWBGn2hrsLWYmIbHFJhc1P8J0zTd0Rl/i6SK+3aHciAZD9uxThjFpc2WH9w1&#10;nqDxzIeCR5piWhuys+CH/iTJ0Wd4QYDFHOBZwW6fRBJgJMIiSwTKup5Xu5afMUMtNukMDGHFbdAb&#10;+rI38c5wnrbnWYf2Z0DjH3gMb8Yn0NGWHjRACTIh2NMrymmhNA9vd4iF+3xTyVuCbe+PGXRc4Y3i&#10;PpsXJeySbKKsxU9i2ASnQ0NO2kBtWjspC/aNj/CUKYc28W3mfubYaXpnKFxs/zW3EIQt+oupna8x&#10;YtxrJ69RD+00j8aY+IUvzVkAz8qmDtyzI3SxE9P23q3qQLB2DfALC2HJ6Z2GwF6VoCjhyNRet8AB&#10;q1BHCcXu7pT2kivlar+Qv8ODPzKZwGZfXI2A9jUBj/V6UBwEsBoUBsjI+tlFOP7H6BSinIlqaA+d&#10;LkYBmrMNbhQOLz5jlI5NLMDpkHSFr+/8MbEpw16WaPLWyfHXyfJ1NM4+ZTusNfLzEsoDvtjoC+GU&#10;VZgacQE7+COXhFVpEqAjxL2R1pgQRTxTimeIySA32sMDkn4hg16Wuy+OjXtPAgblnhS7oESd3LKx&#10;sNBy3fcKCnWEGuapE5Q7BClzgfYigWCcZIEL72hKRTA2idGuAYlk+NHFRL3bSj85DagTlDs64O8f&#10;9RI+3mCcucSFRI4TmW3+NunsOqiz8uR0/YG9alCQtwFhh6YDgCmhIrN6KA+nLPDRfopCPeWXmL46&#10;xegyGurE6gVoQ0nanon5OYJXTlzi4caLFtaBfJHPA4M0cuNL3f0nf/EDbg89t735s29sP/7xe9sp&#10;vlv+hIeAm7ZAHjuR6MNDOxgzjTjhZdyMju5PvUaYmOM43cCHgHoKVFLBttkDZWbUrnbUAfIEfXuB&#10;pbGmX7KZdpKusmhXO2PtbAt1hV4xAA3gJynt8BrIBUh9QLt4Bm1tIkpy0Q6NQ1+fPg/IQZ1/ZRPO&#10;UUtxAczeViyZZbYH/C0HV1GLLWTzLDyrL5/LWHqIE5UZSLKvjbSDN8583o7uyww87c2GRVmNCdoC&#10;f35WwGPrklVwweSPPH4bx6f+j2H74w6OsBOTuJyZXuxbSgoz3MVQeJ9HmWfJDnSFgfaND/XCp8EL&#10;RA6HK9GIPtoL5uIpJcfGX523JeElcDCevR7tUxDwjwl4+gRc7WFO0l/782mx14hA2D71gUfK7yoJ&#10;Gix7yOqZirzxtRDuc4YiYRMAJAx0Fw6GtwKzemCVMAnhcwz0UBKSIUJZbvDaC56l4VnWqTg4u1B5&#10;GxjVkVYNa448bJ15VoQXRKGWUj4IpAgzR6tDZ8pkh0EgaoFIcOC0ORTVKWNLS1kV0kWnLNk7Fs9F&#10;OHanA7PgRSCK4+mszxN4atuFxc/hpT/HzHqw0LDpzWlmOc3jJ8/mDbr7hcPpYJTDxoisNk5RkVu7&#10;+wDftBAt9mw7gSOBplYG49zsLsqSQ7vXoB2NIK829q9rTGEu7Hw9fhZ196X20m6aYego0wTT2ELe&#10;xsvAKHfxUTE/ukEMiHZdRvuR0KZzpSa+ims9Z2voqY+Voek9Y0kK+Htk9mDoWSGbJXpb46WkJn40&#10;hHD1Q1PY0A6MQ++6M8EFr+8ppAYa2JXnAF56hY9mcWch6ZfVxUAVwtUFeGB92K0lA+GVZONmEoQ6&#10;wofI3vv40+0f/U//83bx/HnKGLGRaBz1CWcyzVbQss02RYwovprDaTlZaZcZUMCRuFBXy5JFnsMc&#10;27CvPhxnW9spwEdJbtqjdqFsNCTjQA/6L5Ni231hjT2TFHafQZ8UB3TH2dtkdPE90qavnbM6qJN3&#10;6EOtqcOJDRkYx4uvvkgAqO46UiW39MsnHqv/igHlF09S4hJr8ycS4qOnEznK7QOLz7lLce/YbC+H&#10;11QUZMIf2zq1GkELR1G3wNRW2Hq3omHptb8WbHSIu766JiS/ZGXQw3MqZ84xKxG95xvnHmtf+kv2&#10;6vTTnB34KQvt72C9a4v43ccSusYDbAMnmC+RRybKlUc+wtYp+yhDcmgRufELUJpRLrh6FyZoPGdk&#10;ymG3NHz2SxeDL33hOYr5+CE96oAgT1syT2QH4IQth+kXfGB8dFFezsMcYhFUsAlOZa7RxDVOgEDU&#10;BIgArvZuNp4cBtGj3maZciIBZyVLnVPGGjqWxXfM4GG8DNKCO3EQVvD4C4E5kNFRT88LUGKCLkzU&#10;g78xMQhDPJU8RbOu5MN2CLLZRZF+mNAWlSOd/pALc4/Q7yGvX3CqxNPayx9fHqciyyxsQVDP5MKd&#10;MyIcg2v0Gg1mSLZFv+SabZTMhgO8waDcewOXQbJ53YF6DrMndp5kMdpK4f+3rEAAQepVCyekWLIx&#10;dMc/Y7fxLRWCFwuUu+V/hfnUgWfDUHFERW53hR20nMb+ERonYuNPEheV1rtoY/F70tkCKrTRdGK8&#10;K+vJwyUX5QnDr4yk4Z/xB7y2lea+5gPIOeAwVrKlcsljl5UzghEYPEqP06E84HX5ly9/svhrE/Vz&#10;RU7ULH7Y944vG7R39RkfnXAJ48oZ5UdcUznJNbmTvK7nIWesMrB9mKz2BmgMWqGtk1sb0VCLc2om&#10;oaKfRNU3HUdfRJqFnRI9pKRWfLEVVpD0Zq8xn7TlGa7OGvtTOPzlIQ34CaLFDxb5WLbLwJFuF2MG&#10;Rm7p/OEBSFPHEpNe+shOISTCakd4hhsuvIvPwYTUa28aWaxYi73HlnRNYlbP4GX8om/oSJSPtRsS&#10;ZMH+2Ay51M+yZfvdJqPfwFENzsjhfgJw7Nm0NJ3efOev3+WrrUxjea3VOzzlgREnBw5/pEmX8FNC&#10;/3Lt0Nuz6ZB8IamL11dPniU+TvDurwuXeNbldDGnDVzyQfS1BvFdh6+srJjR0skCdniT04ojNUVf&#10;jC1IIuZzpYKeecmzRTtzDe4dgba1BiPSxLbiudgus1V0JnOI123pgrE2PRxdHOMWWspD5h+jR8kk&#10;ZQuBYYmFwk7jpKDzIyDhEJF/hJegwjedgVKd/i3pxFHYHB0TacKCP00jaRf57eScx1fAGpQ8qVd5&#10;7WVcKbFobq1rTtkCiVEgrI3eC4VC2qNaHR1+kqUIpbAlZIGB0egmdh5Y5FUKd3nmwOk9ZTlzRo/q&#10;Treu+zLUhy78kXng1HvkkbZyJgWFTb2ILmiLgq1Dtsm9yvMFOL6644kE1RP99mUsNLjZG2y3NSSA&#10;CgnQxGiqUhpqysaAcqSiNjYs73A2AWhD32Emr/xHvVK5eO2lziQ6Uy/8vux2EN5rQZ4Be7Y2lnMf&#10;WFbSQNs6BZB7lgE7d+3jHmdzJQJlVAz9CJCis5iglfMgtpClhgbs+N9BDppzDcRj0bSjsd1zKdaN&#10;GbLJjZu3t9//1/96++3f+lvc2nmWV6GQQIDXl7s+nt3uxyaQ9FNHRrLe2XPq/JHtw48+IW6YUkNo&#10;p7hKEDZk5NLWdiZPeB4JNAUCDpmUi0Vx1GtsKy8aPICInK/Yi27AElA24fWwtKRBmfr6sPEqgIb8&#10;5OEZ4Zy5ereQx8aGso44S45l4/gos7WxWzEVI30bRLLtSaizBnSaDhS+ztUGGId0uXP34bw1Qt1X&#10;25RSgynPf/QNf7knffStAowfjRdVqo3nU21GPGgo4KjqzGW/brXMWwejLHYEs5iw1d/OwRLlXTqi&#10;tdeuPvjo4+3f/uEfbV9662f59PObvRHhIi+BdGqreBNeSdk+4UzTGQynvu/eM3f4nsOHtfWSMfHw&#10;0YcfdqPKJww8fJD7lVde3j76+CN4IxP89KWiHMQ1RxQjjct0oOrqmZl+6SyFeu0/OFBQR+khY69M&#10;wdflEMqEKzdAow6drWdHxTp2n7YiNn/LNm4ll57uSlopwRXeKWt26/jZDXYFLaUhWDrAEnF05uIt&#10;dwymWihNOBWykSyeB8LGfED5HQVHsKkBJSEURCX3Hk/+Ovm5QZPQQyQjWm5CwGDdPochmjJRxgWr&#10;5C6TBCC+5NVACumhMAb+3sCFt25wl+Qcn+CBoCE7gec0152bt4Cb4/D6kaoBNYlk9Bz6kzx1PX/o&#10;VOAHbYc33//WBkoVf/ZnjtOdcVJ14Dr/qsxVjLCjg3phF20xwUHg2KqSE97UaW8NbgAcZURuQ3bE&#10;UkAmgEElBn/4w4DIWto6+cAXwH/5SZ6t0wNjsfmFUwnKWzRLbqkBkrKhQ9fl0LtncugQmvaBh3qZ&#10;4uabE8+3l87xRLE8kG1P7HOWqWIjK1RnUX5lYqueJnIojR7II55Y6j7xYv1qXMYxRw858/zo8pXt&#10;X/6rf7v90t94m4vs63ssgEZ+vFOjkb9lc4bAR9hIGqcYbOh/vwCqHNooHwSI3dk29cVAoLNkY9dp&#10;Lm/e0Hd+5TQ1dobYFhoVgptPOka/JYsdsIuvZc9Yn2szacigSJBDCIJlSJBzZ5c+EmFGsNpF+gKu&#10;bcSAWPIYj9pO9nWAq1742nG2NiZoA4xS+7Y7eWGXH/Lsz5lTfDjrb+SNHpAYRm2gR0wIkw0p024t&#10;msU4UfdFL1+raPC2aaeBkIOKHuRja+aqPS061jmRZYwcwvYPDXXqtIXtIinlww0qH3/22fbg/sMe&#10;SHzvvfe3P/mj722//PPf3H7r7/0dKczKjQgONJy98PmTu7dvb9ev39wuX7m+fcz059WrV/OzsfL4&#10;ySNes+KrfA5vn1z+NJs67bXbRhu7HLQv9FQ2ddIO3X3qmQb42W/Fg/YoPrCNZ+baSJtbLq6r8lom&#10;PSs8o3QgmTkDDlzmdVaWYyFJzCINVvEdDDcIBN0cNnltwLiGsgi5lTB4XYheishUwhKzx/esZJR0&#10;VAuDglVFXEdAR6MHCyTVoRGbAiGAykNxjVRVWuay8GcMxw5FrkPA09e9TLPb80rTt7zmAJgEKynJ&#10;+Ac/m1JBS7mk6vzYfeE86bpQuX7FM5Du3rmN83muxDs4Hj7abt+4vT3gYaeT3NUxUyoKPqs8H2Mf&#10;gzqjU1AzxiZS7uyNsn3qp9fMeGzDMx+AuzeenATdjkVWAf4BifZOn5oltTywiqLwI0pnGXYM7mdg&#10;ggA67ooP48FNzrHHMQTZb+etw6auDhEkaYZnQwJXVpKprC0Fi2YWYV+A/ECVCOTNdLIBmkwdRBRP&#10;RpJIwBdT0LuPvQe3CikUXx4FDMLYR8lY1say4kBA6WPfw5w9aF8blsXHbARVm7yYegHjIcmAS9fb&#10;D3kJ5MVzZ7a3v/lzQDjSRyLMaCOKNrIbv059Ge+9egjIE0yHdLZAe+hdacTn/vwN7NBTzbBjHfXI&#10;sTwwsqfYik/2x9YQZnG/WDbh4IvoUB4KP8qi+s1tQ39iEFjk7FvzKwaHvxSpw9c+KyERbS8tqdRx&#10;VDjlDvZKSsbAbmp0M44MS23iTTS1Iq+XUDbyii+Qeg9tCUTi4nHOtMUdmOCCmRHyPuoWS1zhRNSG&#10;yhB9iiTvXUdeoMcwyYICAJhEJ04HWdknFvMhwj9jOuoH7/5k+6sfvt/tuGf5PMEbr7/aeuHCBQYU&#10;p7dr129t1+lU1P8Ud+6dPHmSHHBje8QDjMdPc40svvI2Jogi1umYeH8bn4Y+yfTWOZ6M14YzmDhZ&#10;p/CEjuXECadEH21PuYEp5dRVc/E3Zw52kOqrzSbWiiGMIZ+eVF86Vq8HIJDFdIZisWi7LknoR2hl&#10;F/R3iFW+zsIyhjOwsIyndp+OWCocUeedZlSmY32EVR7Li9X45wwlLQrUhKECdzSCTBkbCAlVpyvn&#10;Y+ZEcqw0bFQEk3gzyiGAnx2pR08gcDXwBIxcRzC3OjaF2IqrIhqUsOCYzEnA17N6SsSUySzgwW0P&#10;lkZ60mTpdfTsD7/0yzDRiN9QUPsuzuIMJRr09uYgMWkENYSxw3GShSOCo0ePbxcunOehO59j2HVR&#10;NoOZNyx7FxaKeGuiDVNSBZ3OYp1jtsSQM4tlWErtlLOBnsEeHstvNVO1Cj8PmJA0FLCT4IAHR7x9&#10;UXaPlcxSOQ99kog5xAxpDf/eXMHcVram+4AsXApkYOTFn0s82E6duPqBwJQBizEhwZFlbDNljAfV&#10;H1rq5cioWFEFfaAx7ITFd58y/frwgfvDX3HHj7I1dij4qWXg0LLSbA3MdKTynVFd8igasjcQcot+&#10;93hNyqfXbySPPv4PP/gRb409vb3FCyEfM42RXF64RjZlz+4aj6XGii98zcY9YBuUaVdoBwKOfHMZ&#10;P8pYbLHva1KE8YTKtMtmcNrXQBwe0NEcS8/knjrbAl5rtSMRIh6V+UJAycCrgRw1+oAzGiIu8UrG&#10;qSIz/UvSyJcjCqUtgcjXlUL9briKo86O/Pclv1JhYpy3TiDBgczYk7NBg7O7LTk86MSUXZrQaupd&#10;kXIpO+5TpR2VIZwOLJM+lcghQDQ4Eyic1H6dResT2+gxbr64fOXO9o//13/KtVHvsvMTBEQCel+6&#10;eHb76le+uL39rW9s73/wyfb0wd3tDLFwjmn4kydPb1c/u8aDjDe2V09fUFqFhaejfQdjXid5WI70&#10;dmKnvh5xrc0pUPOD8A5MUCFR2TQNp7z6zLP3fIUOc6YuBNDqJRv/1NUyVxBtPw1SVrlnZrrQXEEt&#10;Wzt84kwMaCy0pa+2Mh6lpwyDMfQVStpECvl32oxtQTq0V4glNz+2x5GBAZZhZWPdA9eEoeEFkpH1&#10;/Sk8zk0AhFWGEjrl00AczZLYqfCCTwDpLIWkpX54eahmKmsdxTVUt5MGR6XAAgWuShrDQbCLOXB7&#10;BxM8xTZO5XSZBi4sS3az1gCwQY8eU7HoqRjLCUYjfptaiVzmktrU0ZxWscfywV44vURDUUGD87RP&#10;gQ+fud1PeOgJQ2NTJ3v9mZChikUapoUsA5wd5C6DktiYXdYmPzl3XMKgc8hO8pCNfNkqj1NMFu63&#10;rvpuMRd9v/tSHRyON61poXViMSKqxdJqsyelJh40prz/qfcAhvufdlITJNAYsqteqmN77K+A4mgP&#10;q2lUBuvZM942vEefFWPP7LHLnv/0NfjRQQxEqMOSWGhKw6J/4MFb8ZPqMB2Hz094hnHz3v3tL/7y&#10;HToHO6Hj2+37vmbnx8hwhutmxgD+N8kxvdHgBoI7z7l1ks4f+z6+x0V4pa6BeRbDWRi9xbQT5cIO&#10;yroysXdAOXaaZKY9R490Wbav00Zm6boZvp87ZledqXavjVbzjH4/U6mqnn/sLqQu6aI1cDu6tMd+&#10;CkXEh7jzJHawgbdSy8UOSV8UB8u93p5sgEqvztukJk2PF5MGBjwELBUHGfrFZe+QNE0UtLf7ILJ7&#10;sDTowe/PvKOLOn1YB6bNjV3CzBOlbA2laPCzj/YVxrPvO3fvcKH90fbqy68GM7bn1nzOGP7ynQ9a&#10;T+Pvb33jLYRDQQ3G4Pk6sxa3ud726hsMrvl09WNu1nnGLeHeqXfr1h0+tnWNKa8b26fXrm23bt+p&#10;7Qnjt6O0nzdzPObs/Em3JJsPzbfSH58Vu8qo/k4bU6WZJo9NG9FCyWPPwaK9ijGLsYm6e1PB2AW6&#10;niK7aGpptz9w2YWKYs4abGUOatFp7eeUVS4BjCwR6hdk4OIddfqhUR8QwpSIgdrnmqeU02iEeqxR&#10;1C44g09yEMWRBS/BsQfQCKVSA1+nBXSBuIJOJ7qoVAmR1mV8RQs0RylOucw1AM8WMH4Y/EDD9pmt&#10;UjzpU9SAmo5njJM5dRBo3I6+HSFxcLWMT084arB2Eu9YSQZCqsvsH9iVw6WOe4E1hQW+CdLRj4mx&#10;FgCggbvSaHaoZ5dodLWNweTxON2R4yK7GCED9PTP8yMEIU9m+5oY8fWLtiWUaryTrJTXxUZsJ0Zy&#10;Zm8PAH0bPfhK087DKYM9mGyMymLwNtWjX5BJ0JZY6/dJFIrSmQeVhYK83Ge1U3CvO0uygvImeuIo&#10;R4OW1Sjkq14mKDs032Cgdv6nQ8JhB+PB/QFnaxT51257NrtGxlJAeGOv6yjw9HVCDxlJ3uT9S0cO&#10;3dmOn+JLjJwpZAdoWH+IO3IuX7m1ff8H72zf+ubX+mLjQ88+tTfyqYcM1eEp0xZnzp1FjOeMRnkY&#10;kzoT9XS8wjHAgqaxmzrE4fhmkl9z2cYJMu3Jc5IqbQWaRFO0Y6gtKDPWJLbz0D7ZANsc5mle27Qi&#10;dlaALNK1Xr+J5/SrZU47aqvO2NmKVDKSHnzUk03L8Jx9K5SxgZz4CukiLAhdvxDGpGYR/OQhTgMb&#10;5ChxYj/rS6oOhtgvkUJQvg0e3DHQiKFkZVf1634ZuGoD1Ro6skcYCkSrA6RJacckqczZlsQExufH&#10;6DxXDIp73IcUj59iivthnYDxo53uMwXelD/XVX/4/b/cTnFWc8qveDKQOMqzbEeZIjvHHV3HGIhe&#10;4CNsRz9ieuu9D7gwf287xvTWMb4d4nWyNBHHpo6cTrV2Nqbu2ghdao+qAW+PVWbPn+blXf6Co45j&#10;YMIDR33kMwMbfc+izu55AIHqsfkhrhWl1wBUlzHhY1t8hgDazus3xq372iM/QcXb8S2VrVTnXEiG&#10;Gl1JKTbpO4Uk4xnlIgrGFtEx54DPtkam1jld+L0ekdl15CFdA0jysYBxCmkogfg3WPydMwcvVpvo&#10;sE2hQ8Pl2EQjm8O9amGUE2a/F34azDIcRJVdbSZ5xYbKp9tJjPOFiy9tF85dJMDtUJTLLYJ8bhlZ&#10;p+Dz+wcggN/jS363uRCnpF6QtSNz7twGqGwlzaQQYmwxbMamJQzoGAw2ZtJB1cqtsdJJPbAx5FZi&#10;Epcj1l3ifFfwDa2Rl1rtDp640tA/usvWHSdoW1mIAWiZNp7R9YQHJouXgNKwobqMdUdOxUnhaqQj&#10;XTtM9qXL1qBTbmPpGQ3M6Zg9ATQAQH9KkvUOTGtg0hOZxeRRvhCPVdh+ZaLkMFIrE5Sy2Tl0p5XC&#10;UedA4/jpk9t1Gvn//k/+b5LEo+2ll1/evsCHkgYW3xnnxIR8Pvzk2nbhPF/be+sLXXeJi/JDu3lu&#10;aD4hIZziTPY+0xv6PcRk0V/ay8GC06B+O8dBEY10JfTRL4mR33gZ3ZXVziC13aovNFGstzsIpSzG&#10;loOvfG+JNhE+a/DjtoOxSUjUCyD+Ec4U3Mp3wLSae9NplWiUhaJuz8WeQxCQoGiXJjhiqOSFwN1d&#10;ZkxV5qhblLFFvpYjYTVyQaSd4V/S3OMRPM+sR9LhNlpjA8Wwhh3zyjpIdgcH5qjyELQbaAGrnL7S&#10;Rn3rqMXtKELZVlJ+5paekH/j11botbBnvbPLM5FrVz7bfv+dHzAl9vb2yqU3uZvr/naLd3jd427Q&#10;29yw4xnKbfZv3Li5ffLJZa7F3oe3uWw6T7/4anyeYor0HLF1/7MrKpIN82u+mDhW+/RUxCVrgwQE&#10;7aYCKy3XvgULu9m60vHrbsfMtKhphOjpbf/QNTpVJF/NF1ksUfZ9daBpqTj5XVIcd1JAfDJDhfBg&#10;WaBvPY08TMtzX0BPz06e8O4iEwmGpjHUOUR2FMZDKBRCoxPjwIRqiXoqzAgIXZw0x4o0jWgaxPBb&#10;oRcP5Uq+JIGv2ulnQaHu8X6roL2mHYt3GYhjICRnSY0jhLHxPbt3Z/u1/+jXtu/8+q9vJ3gPjw/Q&#10;OXr1Vk6D6VHPm8x0xVwL4doICtVg9DCLwem8qHf1/PjHf7396Efv8FT0FwmeewXiE149k/JJOvY1&#10;sJ8Cb4WJsQSayfaOTKfhKGR363RIbatAGY1tnd42PEGgXcfO7URLv1HofygeDz29EV1GJfmy8sIi&#10;nbSldLOTQaOuEHnOKBDXR8fKfEe5gZUulMU6fsSPCSbag+No3TM3F/n2qVuYGR8z6oKmlTBURmNH&#10;WexwtPmcOZgYtKl4o4dKqqO8lGVPfofxt2e1wk/HYPiPcPr3BKPJq9yB8/zQTzDnse2D9z/ZfsBr&#10;Ur797W93bUEbSdvVdwP++KNPt3Ocgbz20sV0e64P8KO0HcV6gd+R6uVr3M1DDDmSc1oGDxqqkXJa&#10;TIomMmNJF5nwjKPPf+GxwdvCUeZixGN1xDY9TOw+tpvOZDUGyoSgkHg2OS2bZiu8I782yIQP5qyc&#10;QmElj1zKd/DDgWZwLQbd168dTPwLXPuC7SFP+1n0hTADN7Hix9UQY0gDo/7dWmXZHtvGEHJp+7kO&#10;aZuwBcNYCSlXft+v9dRrEeyrsTeQ9Elu4MR3SW4AjC25vvgdigW2+gQ79KddwC2c8VNnmYu9ZxZX&#10;6SDsHB7Rxo9zB+C7P/lrfMfNHAwkvIHkIdNntxmo3OTrnnd4UeR1Lt7fYcrrKRfgNYA2wDDlGB/C&#10;vHT+dS7Yn+G5pY/LSwdnmyqw2rDKaIVpd+o/r3QqTqgrx1KmnYop5fdfudmxvoGSPrK8OvOm9qLe&#10;dlO70prTrop/CNiOJaPLlVt4aVoo3sIoLs3BDdqJv3X+N8yEngaFUVfiGcPasPc6hIGLgSlxk7h/&#10;3rqoANDeHt71lQWWQpefPcmUDMwWS7C8z5HiGZKo2Oop80ztwJdyic5thuzKIHzpjByeuaigDN2q&#10;YAZDxhKLsrJq4Mc8MHeWV4+fOH8JWsx9Eiy+dvrmrZvblU+v8HDbZwVG0xkY2wC3Y5nOZRIC0nXX&#10;lx2IDjlLwrlx/QoskBbDd2HMZ2ng591FNpymfkzCiT8O7XXjJKiStMIjt42UNphpgFqOVFengdTY&#10;OmHZL0IokGd2FUoctzsNdlbBBIVUrbQeTbBLozlKta1/2bEWMAMNk6c0LGKWLNmINxqC3GaRtnKV&#10;UCQP7bkbhcTO3LMXHP0OjBhHuH7hoq7SVbwlVTo5cHns/ZxRl667cmKfX49nJDZx2WiemuCoz0q2&#10;BOwumjolGwDP8PfTp7xvizu/jjF9cZjv2djJON0YPj/a0obo2cSNWw+2n3xweTvX9RSmMYzNGhR3&#10;opEw3vj61xqEeRGWS/PQns7D6FfigwbLQdcWkT0d4CE/B1iW1F4oyP6qwN6LNqcS6uJW/YeIhw1U&#10;sK1nP8FTJgPlOGxHrtOKDfBzoLQH361nEHPGuThDlNpgvP6jj+RXe1/87bS9BiCeD9uK0WABRGVA&#10;ktrvfKFUBv4rn7JDmgGXYtreU6UfY5EywdFVOosdzcK8IALI2gHfPuvlocqGvf2ODzETZ2FICNql&#10;i/6glRyRVb/aFveOzDMg84N3TJU5lQ2fmyf0m4NT78a8cfPa9hnPj3jjxTHi5i4dwh9974/5muNr&#10;2yXe33eIayd+VvoRg8Az0Hr4iOdswPNmAOnYEfruw4lD7kl4/oD3B57lYv/JyRXAevY8MZp3xj6U&#10;9baEsqC05ozQ94b1uQynErFtNrcxuqBjcYL9/LNbcOodYdBfAM6STTAsXes1TwGrbw5iLNubL7UZ&#10;SJq0/MlgiuOjncEBD5wwxontQhJJoeM4ZqVI4hKhcA9AGRqgji4QL5iwNRFwMptkZNVz3mXjBb0k&#10;DEwFeu4AdtMoorJwbTgmnzGEW5BR2vu1OSNST34U1H0Xw6vYYr86GziV0aauYIyelEam5AHmuU8z&#10;v8+DRDi1Wl6j4qtBWhn99NAeL/07xAW542TwY6y+evwUT7aeJPGc5A6vU7wJ4DQvDDzHsxJneR21&#10;Z3BnGW2UnBPSBjbyGkRjuzlr0UE6IRsrnYqMlNjIufQJDEw6OlEnvL7wy5DqliHUBcwSFntjN8qo&#10;F2S3Y3aJwwRYlg937N2IUb8rtzLb4AzDZT/lc7/gEk/ZjUyZJAH14AcPAcnMMmUNAGhkNlI7poNE&#10;gYITbtIBrxaFPvCOvryiq0wYI6USEXho85ddVFAKayuEgw9xtM2eEJMPGahIDju8kv9Sw+cIfIZC&#10;2g6imjpZ/D/m+ZT3fvIBI897PajmbaO3eb7gLPPlF/ks8E2+L99tx/CTXDxrQwrGyqL4Jv0Xy9hf&#10;XZ0Csw0Jql7uvLDklIqnDq7qlQUEVW/KtKUdcQIA2/U4tnv3IJyUOra9YeeOKc8n0sfXQtU5Zbs9&#10;yQMJ3Ax8hqf+VMVMBo62lOAezsarPMsNJn8FlDplPPmcrJa4WDRyw18TcTzQbtmTqGXGnTsu6oAA&#10;xq+l3RyBHbIi4PENcPZlr4/NKY70JeujBwiyaI9FKMl/2uQwb1TwOyef8cyIZyIPGTTcY4rrJNdE&#10;HjO93UPPJPd5kwYX2xt4Ko006EgYpCiHAwk7Im2m/sfpQM6fP1ubblAVhj9wp57Mx762mnhVZTtR&#10;FzsBO5amOjnOrsDpCw1hmxhbZbkeeUCVSPNLlXHHIYXZk/3aprKVZYVysAi/EOdYyxIgHejbcKnX&#10;TnXY1MixIUJ4wsKpwFv7nrRPwhqnZBARQVBGxVNRHwgaViMcEVm9ghdH4vDndRCZN3WmERadvaG4&#10;nc5laPcLkT2xeKxZTXpzt5L0CSho1vlRp1yNkpFLegWwNNjnh4tQJ7dPmbe8y6mpr0ZwZHGCXvoE&#10;25yO7OJMgxljaQOdGA3ozxkLjRp6OdSg9kKDPPKswWoZ+Px5JmGHmu4aCjB59AwDdnBfOgbhXEi3&#10;Q7UznfLo6szkmq20OYy2bEd/y7TQ6K7TlbEpF4HWIq7Iyc9+NgKW1AIEROHFb/qU3PUecIqgH6dq&#10;8MSVZzQMNNFa93KO9Y/8+FNmj6XXUuJBXg4onTLqjjE8nEYEgsK82AyuNPlLLqqBDig5OPKaRepI&#10;kapiDfUObowokrTfdMqe5Wi5pF8yKY7J/hFTWT/58NPtyrWb+IhpDjqWY8B/+etfLS6u0bnEC3hl&#10;mo6DvZXg9Xt0IVjSVhdtpmAYxLn9aWc2aVZts9vI02/wjI0BR85sLq7yLtsCln0XJ+WRvnGsPHW+&#10;Tf9Ci1itwyHWHxtz+H5oDU3llauFbvWZizILW/xQMYMPn79S19Gn2YWg1QleSiU+OklHe3uaOw9l&#10;Dv2RXBnmLNFOYh8UjCnULBLwBk5a/UkP3drHLjhQPxJggGAvk4/7DFMAYXqS92ihb/o1gDHikQHB&#10;pA9w696GvAvsw48/227deQCFY9sdXgR5n1ue79x9sF3m+sgdvoPymLMR0XwWSLsc+BqfOjCxje+d&#10;exzgf45Xr3htrqlgDaJN0mGPCUlCdMWIKneInMfIIxgP/awXRGRtqw/2fcqtU512xu7aR9uZa4Tc&#10;ByC1Icv3lbpy3hpgcTiLtOLlIfvwa5YEPg3CKO2qqw4fUPmNs2SsmetEVMy3v+UMTle57uBoOgFk&#10;KmzMRsgeHAOnZAuNaMIkGLUEXuPvOImHAClKUCmkoWgiLHhpmD5NbGTac0Jx8QST3T35S7eppSy5&#10;01P3CZhGjnQcnzKHfvXKlR5WunvrNhdWH2/3bjH3efNuU1kGCfdeEByi0qkix9zmN3PkHj/mYuwz&#10;phQM4McMDI8+mLtrEEeR+nFbAiuhWGiMo3dyanFlnAaiei3UOQ3Rgtzuahc7mhrLXqV3YOAaOD/y&#10;M6a0d0ce2KjmKDhHZzZCKvhuh9M6azSUAMCLA4yrqEngbbq4uWtrFBb21McGCJOVejXVh3/wGujU&#10;twJtYgVvpoombYusV+AEExmxam/gnh/xqWKSHnRdnWarkQM8unkMz92uigu6SwlPS1DWNZRwZsRV&#10;HTgHCRQaJoJebMh+NoPXM5J4UznEogMJNOQWUzqVD3i6mesmr/Bcwle+8Y3t1IWXKHsfWX2TsFMH&#10;padln5FRspGGim1Gfbx2b+MuyXP8nIQ/nezgFxPo4NlqI21vV4bI7la3SqvSo7a/tlXsDL1eNAmE&#10;t/CHZEbSvxxnExK2dtS/k8L4pU6aDejYzivKoQ+MqLVhWQZFocC2cSrtHOxQlDudlBWApPKn4/F1&#10;/kPMGldkFixy8w8vzmLB1LeTHyi03Phh63Sbi22+gSmVyURlucLY40aeFWVAGq8mPPOKcSBzMNj3&#10;iXUVTKbiP/COfTbl06tXtnffeZePqUETp9XmaYfSOc7LIn/nd36DHMVzLTRYp6OPs31E7Hhd5xgd&#10;iUx8KLpPl4Pk9JW3Al88f7pZD3Usd31eBmhnawXEPg5IjUHhNKVTS3aKXWLQ7vg2vwfOT1DaD2in&#10;cclVnpWhcjZUJtDYuJWi/LT1bjFpzNJU94IBGTgHvENb8eQR6eLQNkMHGkmQbPwCiWAEDUOJZJdx&#10;UAcGkcTMMAaBsAaLfwaVF/LnwT6VmLBSwIGR366IurdfYNo4DBowomeQs9oY1FHhVl2mVWbJ8qsM&#10;9pA1BhXmVsDupMHBewORhBLo6Lt8NOvH7/5we+2VV8A9sp3klr+jJ/hQzpmT27lLZzdfs+A0hl/c&#10;GwfaEE280JalsuDkO9zdpe5HuHYyU3pIRFUjM3aVyUu0NltHSY2uRGfNfkpEoHguot262MWx+D58&#10;OAlY+4IgBXhmr1F87ctTzYTTN0o4APrDXfG7BsWOvpvCaVyStj7/G7QFF/O/glGh/uKqS7D+Um6A&#10;u+QzaJYEgbHEjs/G4qpkT0ja8rAzq4EApS28y6vBA/q6uN8WnKO+R4ztior2tXlJA7i9QYQDWnDw&#10;9dgkLEltMvvWahdK2NSITQy9Z8w6zyg5VqdkGntSnNxqId/PPru6vfXKue2bv/Dt7eyll7bLn37C&#10;g26fYbtp5Hb6vm9NWKcmtKUJTFnUd5KkcQ1PE5j6UqeMvhnXIkyVDgmiYKxJj9zq4/6YiT1H2fhm&#10;YNUv8LbqcnCGV4UE1Isz5eKCxFf7HZ3zF3Ibh8aYOvA//OL8Yp9CSmQ2AvaJZ/Sz0CJxx5ZCjS2N&#10;L8v125FHbKUdvmieZThto6XHHrYPJCiWIgze5AoAjEWOuyYlBva3zjKjVBocjZ3qgKwDLHGQjfqj&#10;0Ig9ZfEGI/4UtiWHnefljae4jfgZ73W7e/2zBgS+Cv7lS5f46Npn2ye8JPYZ11NO8Xrxw6f4lhBy&#10;PPVhRnzuNZTjXDd5SsZtalUtSbjmlPO8pdiOV/0UQrFQPakTioIXlxCm45sbNLCR8kJTHcVTZ9fd&#10;tsXIsoW+9P1ikxtJ+JoqQ8gZvrZ3uVquPO64Stcf9o1pDReP2ogVws9qXB/mMgICELu0aY0Xk4Er&#10;MZa4YFVgQEzBdmcrj4vMkYGFHwuTxR/+Nc4UsRlhLBBnybtQRvi9UFcjfsgazqgzMHsgEmYpRYvr&#10;ljkZsCqrsu1BZqOcFV7uLxYy1IgJCM33mRP/+V+4z62TvE6BWwFv8bGcazeubld5IOnatRu9ZVS1&#10;5m6uCe6ZW9ZekMEm0z1vPSB1695VptNO5zyZdganbcdI4BDqjmLdGvYQyb5JhHO1DUnoEN9YGL0Y&#10;WagzQZh+lJps1MklXdTPg3Sz0FL1nDL59B0I5ahm6kx0wmCGttLXzmGrnAlPKdkv6DieWy4XbSEh&#10;IKh5WmrqM3EkpngeU2/AAaH+jmi6EIhOc4aryAbLXPPAk0MXWc6ehhfw8gmGHROvjaPXwUBcSxrQ&#10;whwsHGgjYb3jyudoRkzlQWHkkqUWUbKnXENzEcYKdZAvXQNlDlSWzgB4jeUI73Pj6iwvgfyYGzg+&#10;NezAwzcklgYdTbXMRWcT1b6YEHoXkz7OMIPnqPUxt5M9BP9ZnYPyIBs+aW1UuKgo5AoAaRQXyrwS&#10;jFOx0lNul64r4Lu5sOuUj4OirJa/lVs6uzg77a4xYCcToXacdisd9EmGEMOtA1dP7b5kO0hM0Ghh&#10;s/aSGbLjFxgfDAh0Ivid5TAQNH5sH2LO3/is2I2XlK1nkX72QMZEMW+M32pj0iIZ+ubwYp34CxM6&#10;WsOcs9jHs4EPBU5VHT16bnt24hT7PLh65wZxy5c4z1/kafnb27XLV7vN/ywX5g8fOQnvw9ubvNft&#10;2vW72wcffrK9/+EHvGR0bvz5/6j6s55rsjS973uqcqqsqburxSZbtGxLMtmiBJs2BQkwDB/b8Jk+&#10;mc98ZOjEB7YBfQ/BkA3CBgiJaqmbTXWzx5qzsiozK6v8/1137DdTsZ/9RMRa93Ddwxpi7dixPa2c&#10;bnep+QwGZjq38UOYFLyWztm8SWd1Ml1OzgPz5XlTCQtUzd5y4X4u4Gyf3/jh8c/ow7D984//7ykV&#10;FTyA+HIxBK5jDMitNHivX4h2d+yuUu1lVle2DKG6bYxPZzEzThChCy4h6KvTIYzPKT6KOyD6fZ3i&#10;wF3jxqt2ybuqW0OdTuXpX8OvsS2Jl0znlHNwlMlg5FcN4Iy+y7k7niNCsJn+45TpjU9ndp17c7SW&#10;vXyr9S//4s/efvCDH+zhfp/+og9W+4a0KyLLHZeAPd+p7DfrvGUq9qm7pS8f0kFJhw/4PvpuS4Fh&#10;n3/oz9YvzcY0SiM96uHqcD6XKtHoZHqZzWowZiBXg64kYXsl36lDsPqxlEjNEmZ+R8fzcZHf0eIF&#10;ipM2txtDML0Bg2dXgsVTwiHTeRC3bFDYthsjKjSzH1WEq49jKhVXAiGs6mbjig8PSfypUd6PpxkE&#10;zi+bcj36J4K09H36q5MP1+xH/2AleoPN6nZ2mEDwyp86JrZUsbL61cnNedNN/9poMsUTKWJ7MXw1&#10;bGvJN+iJzzfe/vs//de7C9APs32rpQ1LD9/sUsudN+cFiB9d0ZvwiCW5W5pof35j39G6C84ijVwY&#10;WuUXiHaVdgUM//A9eJGIlzLTHRt5XnfSf3FDM+Xu0DHQ8UtXTeHyHoZYZn//dkdQuCe5/WE836OZ&#10;dHQkNcORu8GPTiV9p9PXD3btFK1YyN93eGJYelUkrV5XL/wMLp2LSScmjyYNGtMGSOZ8zTc+aN8P&#10;5CVn4MKRizpkFJTnkfVz2bPHkKScjk3WhhszPsI7iG8DXXVr/yXKbz/49tvbt1plaALySU9E+GV6&#10;f9hnat/63r/19v2/9+80UFTWE4a/7MvHv2rw+HnfxHf78O7Git8H9tq1O0otn89h7JxtyW8/THwC&#10;+hABd2bNZqdc0XsrGPVj6Hj3BvOn/WbHZLG3gQrNK7s6bPsqrs5OS6XRO3l3nh/ETT+xfmnBeWJZ&#10;ed4Kh/+3idm+hzKwE1PwWMOBvTWAzVY4P/Yxl5TbIluwO6m6AAA0qEt+oF5JNAJML4AxrJF2fhw1&#10;4hicbuYa5wYWxvRW8bpEnBESorXKVyfBEUk87I+ea4BOsMMOEX0XRL8r/nF36bhby51cn2fXL/vs&#10;xAMefbP17RMdyHO5mqPORxLUZpmrBE/uvpPgvM5yH7LlN471uIXN+jvfkmD6DUqe/Nq9qk9ZkpgX&#10;fo1TqLYGyRdmLE+wpMR1Hu+8mqyz+XAlRxDiHzp6OtwyVPvrVC5+W25ZnAwqYXHL5fzjPO7qThIB&#10;xWFyyWB7OCPxnsztzyPvPIM5myckWfi3MsOWE5lZjxLyYv+m0So6rPTw3wfdabdN/RNfnfMu2+Pz&#10;Z9sAinH8DtqSb5nOs5V46fTaL0vspqeRJ2J5rqqB/PH35+7o6fcvfG9FHFm9dhD13/71X779N//1&#10;f72H+9FtWcNDA/0M7D/9Z//xHgpIy4MkjouTq8t1HpUsOJUPW7K9YLDW7gpsJMnepM1Jse50+X1x&#10;HoWKmM4Ht04vltbL74qai9Y2ItsMl9tStAG6Y1TrRInb8UVxXspJYjF9jHnazzoqyCVLjRZcaeQh&#10;rdpkLWUDhOp1evgQ9V6HxRD4XKakE4fJxrD2j6zZhexr+q3f89EMRpECojZ51DdlzStPlvujORkI&#10;vT4wu/a9s2wTi+Xa6J6IcWc008/mNjQGgi/446Me9Njy16fd4eW5Xn/+w0/e/sv/97/oFzz//O1f&#10;/dmfvP1NdwP+6Cc/aiDps9g+l3V7rY19/Eznj/7ur9/+wz/6dyaXHvrko3903evwOL/t9krfbWjn&#10;jzDzmVioHE+UE3rU5ODVZrcCmK9e+mLo8Hy5Y3Sx6ZduoPLZiLvytMuL2eQ9eCHifSsYdL9P8ZRN&#10;8AFmvDdsM5CwlJqNHOA7Xw8kUQAuE97JisyI+DLqlbQvB5mR+JCMNuAB3zLbZdOs0bi/6PLwMa98&#10;tkCB+jhugIMDb5Iep8Bb4chGqaoDupdIErkyif95dJ9b865X8zqn5Y1o1rBLpC+/bPaYL3aeHDZZ&#10;B/2kLzH9i3/xx307/vNWQO5ebksX3+s20g/75vQgzA/d7mvGHN8GjSoE9p5E6wOzl5+yoyWa33pk&#10;PjeXLAvqQw//L/mqWLBrWzITHG3EK5ccrwQBdsXTLSL3wL3K8zMp4sBv92gMxOnFj1Fc84uYW6oR&#10;H9tXsXaeTPhgfaFKJnw6YPsYIosgo5Y/K11NPrJE0zIMM9Bun/Z0fUjuI1Ws19lnq06cZv4kOvjR&#10;saU6BvDJzvnY1eaDOUJLZZalyBq6ziFJVW+07+0zkR/93d90y7gfR6JAo292T2qnOhet8vM6DPp8&#10;IfZXPcblxz/+V2//+B//UZ1Wy2jiDX9yHy+cnsoGLz4+Jk/9vr4042GvPH3qTarcJaT0lq/4EcVh&#10;WfviB0jS+/LJS+erbIog0OYe/yxfmv073WAj7prGRr6pOdoI6HtKOtYZs00sFvj5zo06+9wyPbly&#10;V6KQLktmaJyUkfbrsCpr0xY2KRg+NsgJZdexY3FucBKnXfFpGNHfRGVOTKeyOr8Czm/7DIIfqRwI&#10;7c9Ebqy0RS558lbvDZDK4DulswtmbzcpiHgf7kVRXD78zdsvm3D8n/8v/9dK3Rbc95lq9x+1hL4f&#10;GIyKeH2CZVV6v5Ft7/eZxt20pD+iSh6w1/dWgqptNjBjnq0V8jl7+MkA6lznAOYtIS/JJ0+GzM/0&#10;UZpf9vgkembfU97xtUft5nww3eeBo4yfCBv/iLs2z7/6w1X17/QdPouqA7flhGuqA5ra7bdUUXA1&#10;qnW4CZwA9R1f42Sijjln9O1jbY4ynROjlEO2q5DKOcYmKcUaDac6u4HM7ExnVqhKcPr8JveHPWOH&#10;UVxDgqNg1eGfDDomi92rv//zww6r0PA6/o2Gn5TPdTodf9hjKG75LJs2k7n9F7CXOPBoBLB80PdS&#10;fvXDH3c74Sclz8dd4mpAH7x92Jff9qW9FND5DZf2+DUALgAW8HqaW0oSfufhDsNmT+iQF0DLIHSy&#10;aT4nU9YheHzlmE/ifok6Gl5ag+IlHruEwpmA4RKX1zLU5IwyuMOasieO1qmwViMAAEAASURBVN5d&#10;2VgGKjLD+s6n6ZjPkwrjYr3j2l7K3AIrGS0d3ZKejpLe53GbANVBvzq/yc0Xn1S2joTv2uYDtnaq&#10;A5w/5szOe43GeX98x4grP34VXuPjl173eUOk4dH58+MvWsbUYFwKeclvmF6f41kqZIerBx9qJ2Q3&#10;EPiOkrsF1zmPU8ewpjo863yVz8D2FLbRWcuarUpC3vnrXyX97eo6WY6PX/3pRm25lRQ+ApacDbz5&#10;QEevk/XIqulZIqKLiJtwxufUmUH3xe8xNPRchx9lFUM73c7x3oQLjSse/cXrJ7DJ3oyfHzDbpKk1&#10;MhCY4IA8Wvu7yPC7MjZdTvU/fQ+WZJlerkOOaoKqW0dXTr8brNQlh2p+9sZJsjyFCC6x3QfK4bTc&#10;za7FwaDm6tkVFd2LQQN8Pv3tN7pyreN5vwmg/mNf3o3+s24t/uIXlsqvL6PEYPPtj+tj0ueWCGWQ&#10;DIjj6attiaPqylRem3h8kx8We5Vycn4xgPJlNJw5OcVEm0wCenbdXX+d07mt2se/EzfWq3v9l56O&#10;1dvsyTMGrJyCtlDmjwlYfT2FFLlOX1+1iMeoUS4ABGXokrXau+y5IG3WXr3QaGB8r+F82ePA11Ae&#10;wyaVE5K7y6sF5syDS3DN/PAu0KMD+7VJLDOPOiKjR9gE+BypM3Bei2Eq7O3bbbskYE+nsSxIaigO&#10;h9tGP0jvt/vi4nd7pMLPu1z9sC9eWcqA8MPf9A3YX0kYnaqELimq87iF73z7u28f9+t++7DKeqbL&#10;5RRr4JLMN3A3i6JMABdEGB3qRNlMZo0hPgMQHd8oAdnALjBfD1r8UMfDkOSKGhv5VBwcM4qK+dhB&#10;24vuGzX0e0SG5bl82Wc7YnRLmhFm2F2FHc6JW3E62y/+yVx5tu2qqHKK6XgOQdiZpVMv2/jxhFMD&#10;brfElIy7OlTALllc2XJImGdUZf7yhWR2guqVj9LgeF911dJTsTxZ3oyXv/ks/fSVT5sgmG0Vu00Y&#10;8pH6famxXJtlPr8gKkWe0KwBb+29WsPrSyb4sVwcp7/cSm8tIX1Qg+N/WzNQCGcyTKId7Za4eqyL&#10;tjfTz4rxydtrj/ATeF6HzS8LyrVNXhrw2aCWjDJjbYqvoVi7jJ5WA2m7lV/JLOXc8TqTm6TNL3GV&#10;4ZMxWas5P7l5hb7rE/KNgbfO+TFh/E68vtlgvVCvU9dusz0/XEwPwyYm/HiE0Si/TYf55b4pj2cW&#10;Fsv83EM95+JIWQvQa1K7djbtkPPDTYA3+YgUbrnpM5n3mjBOX7bb5KPlvC+LgVf3eXeFSnyTia5I&#10;RlXd/B42Ptrt+FXMb/FbkXGF4hZzfjp7wk9mIndVuwr+Pr9r54S/6PlH/yurTGr4UpkfTnPMxqhP&#10;9vBsTriBNsJkqT9MyL4qEu9ksDP5t1GM5vjI1leIi/7D23EseaT+JMfD+RowT4akpLDK7A9gBDEK&#10;wMAHUidnI+yEx0NYb0m/Rj8M8aSBo4AiYxvQjwznT+kC7IzDNAyOZqRksyUy4EN3wIBb1WFGMxyQ&#10;qosW9fjS7/LxHK5E85pF6TudH5pxRufefXWWtXTyuyPjt99dYyfWM8N445eeVtvvKnzYQOSzFM8s&#10;on9LQxYqc+Aabxjt9+6DOaBe/oBkzXG+9OVJnZtSCNl1b6mzL6cZr3qNJzLHR+3IsQ7a0W3wvBJi&#10;pVWcTx/p4lKZu4MsMfymmZiksiy0dow+UVLYRtewi88pXvmSMZMJUz/UBBzDhIip71s8DO2iorMj&#10;cdWhbOmSxnDfZyWxPjLgJN9uGJ5OdzD6B8/8jQZxBZaLhqfO5uUVnba8teT4/nsmDQNQXLMpfHLE&#10;Txd8++N+MTId+ywrrJbA9kTg8nJRK1ZuQa95hP0GD1euG6zYNsDXyB0fJspYnin8sUx75XVSxU7b&#10;CNR40DhnW3W2W3JznJ8JsqkLljpFEK4dTk4nx9pBXPBHxB9CNDrl3v1jP+jeW98Pg02bULgsi2ad&#10;STSibRXhfXnrnBByiicZcLutmJQbHCqrT2A9Bn2Eze7lp8kgpG1LOkRObjLDo4b86wBj3KVw5yZ0&#10;qz3MERCRe1yexZvW+VFcUVa2viIRfGGCYcWPF/2sxAYbNkdf8cS9vNF93rUb+IEzMWMrvPR1viud&#10;ZGb/N7pkc8XicyaTF3rZ+upDpzF7ztbohzVer+mf9sliP1zvu+V9eV2/Vn+zFb8wlMFrR/VE5W7d&#10;e/TygoSEDdsMUQI6vdGcnrPOsYECCQz45qvZWB/FQ9lVKanDtQuKTrfkhXgV401op3NuTLsUTMAJ&#10;xg1IHVyJiQ2YNdJmekZs30H55kcEHJBXwi4R1hjJ6P2QOJl+Yiv+VrP/n+f4R82IN7gsJTmT+1sH&#10;JyIAeM4ZHUwwvTm2zupFI6gK7czUAz0+vA4+7hf6fue73+9q43t9F+U7fcD25/twnhx3xnzQFQsd&#10;Op33urPnx/1y4y+602OPLc/zklBCAr0knzb4rpPuYFgWpfQtwRPu29xrBJUtIJMDm8DekFfLWeOz&#10;/msou5BX3THr+UkC6wg261I+w9CcJEcaCX9tCWJVdz7f07FG47EQMRMqVtGLu0ZocN0Hb51rNQZ+&#10;jYauJR+ZHK4+2uUL3l6S9gY7VWfB1oeb/Uf94DWsOIuGP3rEzV1Kr2R8cvGDiR/X9DzMET24aQqQ&#10;mIsZcJNazE0Gjl4HcP7VqctZujUSM8sPWtL4cIPDLSf5tT7r43zw4v9531P6bfL8WJOJFD57/py+&#10;9nvRX4cm/1Xwl7145/TefV5UTm1Ge5ybCYrnbiXNd18L+mTyz2zjGk4XK9iSZ+lla/BqtKP2L78u&#10;PM75JhkeLYItVJ1cLjmncnbAp66/Ec5nJw0/W/QDt3yb+hoBXE/mpoM/0sqWl+EQwVk5H/y2Gbv8&#10;pRcJjfgPj1yGqzwq9nhgg0Aakbn8HYfSy1e59or7BoPxl8PJplMb4G+6/Dv5zq5fc8S+ARruTsL8&#10;iudNILuK2dXracUAi1C4GrHpF1hjotTvDhbG8quSwzwrELRRlk/4o3y4/uqhY78+K9s3We3c6gfc&#10;oMF0EnJINJcX5x/KfAdsVzPo370OCx8axPCQ8prET+Kw883R+BzVnaKLWft9PtmEiuwFJSZ1fb8n&#10;cBIndABSu/8PwUbRaDb7U5UwAHQV0pVeDjCTa4K7zW22kSwoN2NLJz2nIJrToRdGJ1EUvZ5auVsB&#10;AS1ITJVgAw7jhWSOf/HdbCDvHJrJXA8f/ZxFNmerBxjlbCjolX/eZzU//eWXPYa+ZzR92u9C/7Jv&#10;zvfMHoEkVSLQ+3kfsJHx0x4K2OHu9FknQxbCqKaceZXZQZx1HNCXoPhM6cG4QMZbEf/6QHfVwyg5&#10;80E+op/vJoeiaM1E2LQkfvy3OHQ8ugTBSpvw0rEYdOyLn3QPawlMxmbnj88NXHv8R7w6XqQEeN0m&#10;yZNdXXP9LZ0MK9kRHx0Uh8REQ7I5/zzdbtt2FTQr4DL4z74Q09XxF58/M6fpvDw4BC+72sufx8bZ&#10;M1k3iBKjIb+nIydyvoTbebXx7i3CiuJ9fdfGE5E9Nw3d7InXME+H9hC87PlgTxv+7BtNCr7VbLVc&#10;2SCpEk2xXOfwNFj+h5+f1qai4cPfNNP05TOD9Dqa+GEfIJ8j5bMt51aeiI7hOlmcJTvedSQRwOiD&#10;dbNi9ZvgpNzETqd8cbzGb2Y7vxH4THEXvQCIh8nAPjeDQ0+OTNzbLxZstU1VTMNjx7YoCr8McBXC&#10;/id1KylH5TpDiwNZLxz7mdlo+V3Z2jjC55wcxzvXPhPqCQ7byCOr/zy32fdme8rIUtu/hEwfwmS5&#10;yrjJwuml+50OJHhsDGgjw111h5zQjjL23EFTUfE5HMoVwsJek0hKX/JOjVO5YDt68tA8Zcp7W6Ww&#10;1GST+++5oaWNnVZWwD4Weh904dqtw3REYL54wUBzZc/BfBkbEJBP2K4gHdri55uu+6dz/n1ynV55&#10;7dOlES1fJkhDbPYZgWRAyDj1ZusOTj6H1giazW1D5+6EEJkJvvpGjazSyXn+HX3/yZUgl6S35KGT&#10;WfIqj9OxOK5ha3QtU/zmN0bGur0AriOCe6Dso/fKcMeLU8ePfxYInacf11FsvfwnfSfl5z/767e/&#10;7ZlMbhc1+/7e97+/W4J9VvKnf/KvelTLj5LVb817LEsfvrpSuTt/rrPcB6OPzrt6Y48BiB1ZPscD&#10;qbMZ2HWywm5ZkAH23+wxDx4fs/VnDVqdADY1X4eQY+eTOrzXlQ7b6SF1bx29gvnhOsDxJE9sv+k5&#10;EZ6/hPppJKiXMEonUAMU9xMO8sufGscSO17Vl0Mdj3eCio8KcStORIRHflw5mzo3CYFcfa91YhEu&#10;zbpJYo0UXe+tscsF9Nue/SN7xXh738y4y+8NWqcLhs348Sbn8gnmKx++/Gaw+1W3hr7fmpufA/Y0&#10;aoMRzfNBRzo5vwm+ur5/4uGAfqhpMU7QfFYAIPRMNz7aoJn9K4V55dcJPS1kDfKshSrfRcNxi0dC&#10;NkBVvtrJuDqNfsP1fH7+3I0F4hT25ZKeIicEve2rgcSPYGlHOihyt3xXnsBtu47y/D6PL+DiWjvX&#10;qbZfZxj/Tdouf7tUwjwaHbZIT56OoXO2vQbHa6ulpMF3fmZr8rLH6zb4Th5Zdxt31PPP3BQZfz2D&#10;FXtFgE/C+V541pZylH5LG/fIFO4wHu3zgWkA+7E32eMPyyHrvLp9fuCrJKDl0KPuxF/6ZptyvjoW&#10;ViVD7kD58i07z4cjjRavwbbD3v3PnvkAlv4+767SKepEjNeXWCmYJQCgkxdZllBt9a5sju00R/Lk&#10;J8y3TctE86lt+h+CxSXwW3F6eEx02DjdjwHvS4xbloqqY0FGgmeNbgzH5P8u39M3QctOPMPRvoNG&#10;Ip0t4JOjLqNmJ488G/2vgWTAqa/Oe4np4AkWZrS+L1K4qmhgA5C+3g41kivs7P4WrNWnDCkH32zY&#10;rYk6n9j9S8/3f+d3egz99/e9A/eQf943Xj/95S/2Lfi+Ht2H9f+/tz/9sz/bc3rcGeVDekmSu8J2&#10;vqJYsk5mTVxirEOlAsT+bfbmPJ2brcL/+Fgc9kFx50vgzXIifvTcz69OUnpSOqNecZLAljAuQflU&#10;sp4Pv6Y3TCk2a4ii6q4cUhdBctrVxy8f8EpEHcuuLgRwm4Ev/8WwWb8PR6tT+0rE18BA7C7/NyvL&#10;Wyly2Wyp6L0PzMo1rbKEzklMSjT88EU/xTqZ85nEpXz/3ulRckQ7Sk6CyO+FXgfynkmOP4Fq22PF&#10;0zaMepL5cJm6MjQ//uHP3v79f/ZP3/7on/zR23/5//qv1oE8rh4Ct7D6cP53mnT4/slP+i0UH0rv&#10;g8n4l+8B4KPpreex3m3ZYLP1QcnOTRe70m1QUsReCXUWmFSI6XVQamE4P6A7f67ApCO+TRbygTgY&#10;GD6Uo5zbNr786vXabkAP2xoC4TRDclTa/yk9AbshBDNh8RxVe8CTbSJ5+MhMTmU+dyJD+0U2XVXx&#10;zaC02wBMrjK0rrCeUxi85Mc2QvILebbFk43r3E7W2kD0hy//Jc9Vm/a4VRDxSG7wlmuLG9X0b6Mv&#10;P7akRc3wZZhvlBv0Rt/drCCRsxhdJu+cpOtTI6HEyEN+ODdgcNLiIsYvX5/myZIDfCR0yZ+iB9e+&#10;mOm48vdbstxEMZBfWh5Kz0l7YsPGchzPfkeJqL1Zmg5KZgRxFMYdNGVwTnb0r/5pX/Cu7jVeiOU+&#10;06vMMfpl2zAnZjPgBJrJCeQuJ5vh0LnkmsIbPall1AQBUVah15i+uW/Kqx9rQXxkz6ss6hyA9jPA&#10;ga2yFSbnAi4Z6qBLlsQuATTmb3Z1wuPDFNv6q/PUMJkRcchrY5/3HPPYYoayxj2FoBaU9HubcX6e&#10;fM9EpOM7Pab+P/pf/pO3P/qjf9QXmlozb+ZrQNij3DNAFyABBXO6UiwJ54v2ArDOTtKl/xK3/+l4&#10;1KfnqyUT+feyTWe+K6oYzah2CZr8l64dVbeGqtwxPMm445OFHqbNVtAhiI4evt6Wjy37bCb3yFHO&#10;Pt68xsM2nRb+Z5PI3nQUqHUeL5lKBa9tS6GLcbzikf1qTjvctsdHlhej1VnRhW2dVBRDjjgdZy2L&#10;V3BtN+zoLV2dI452dmKuEjxxYcuCYhdO/vG7F3/d43j++z/507742mM3ojNolnXba0Q66+9/v58s&#10;gKH3Z01CPtugQmeE81+qlofs7V2ZtWf7V2xgmr/NNmfZDSJJGMbDrAa/0ttv4uG0bXkddr7aLD+d&#10;2iKPYLncOOk7XuebXpeCEcx3MC/Ih3l5MQnqn+3dwSO386cVX044E2vvVx6l4MrsTV5SyP8TGd3j&#10;FxL5Vf0tj1aVb77Snv+d8x1aMQkwO72Vv+wY3xTcZ0Qnj6H6BRg77s+j6e1Bws3heE/rC+MhWBum&#10;o3q+WS4wM1nc1kF1juNLnrBHtgnZ8KUh1Ai/Jv+li4DT87JvfnpK4ePnl6vW2Vd4Vx7kVl9eoUOp&#10;nYszW+H2AEuaAZpbnADXn3rbcogOsdEuT1jH43jnM/lF7pTOj2LBEYensUMCk3+MtGi4BKpbllb1&#10;iE2OcoHnwGHpHxBniG71NwKlNGCuBLxuS1FyyT6HUVzN43wn+/A5WQIlYZiLZPuVn1ylrzIN8vBX&#10;8uCWxHvDmT0Vn5M16Ee+MpL9QE9F0/cuOTtnoyWB+0nfb7z92//2H779YW93T0jucz4c58PNgPbt&#10;7DomAvmx2gs5/SfTVdLpm9KjAGZ4mrVANd/BdBj9N9iN8bF9NfG5cpmB+ZpfL8ANcfmA/ssfUTgk&#10;1wnGsvgeviUhZWXtrjgCiB/NBj5SZHSj931fp9PwLBHnyORU/S6PZstDA/YS9WTCTRX/Cv4+r+Gc&#10;/DUfVfk7H5Vjo4E/ups1nIvYwW4Kp9uOcoKfulhk0KweXeKzSYN/Papjt83OhtgEpDqYzOg8QPTH&#10;P/zRJlcaLqRF7V27mL/qkL/Tg0Ur3pOnf9lPv+6D/5nShEReqpxR4Wmiti+ZKWvTMFFsWcxM/vkw&#10;l66zbWT7N44wnsnZqDT+iVqMOu9U5wk/c+AWO7ZZuzdTfxgm3xd4fek2pmh463Ln1aHz4HLkpcu+&#10;bfkQkOVZXG4XAeiVL0d1vF+f2D2oexYaC2MRqzwrN7a1Q//igdtreuRiOtm/iUV0lyFxystor61d&#10;J4lOWewX8/qsxaYCWs+/UxgOdLW7h8fyl0PtzVK2x69c511hFfrF9Y0T3782IgYugi2ns2st2Z5v&#10;D9fri6pHPiTRn4z1z4QNfIqueOcoD2a5mH44zsb2MWqTcGOZO/V7vfaYl+o1NTlL6MTKcxcLnagj&#10;DPf6zI68Kqz49HYSfX17k5H5f3zpMGkzyR9/+b2xdh0Rdu8L9lJ9wBNS8CgG5IQJejOqkQYwSwc2&#10;ArSvYwIPUEBTKOD4XzSrgxRdu1On82dEcuntuJrOz8jpepwzIxhyQAIHIYcKYRvM5CjLywaLNbBq&#10;17lUp0GXUahHb8Y6uelYntYIX7NvV0rf60mhv9fTRt/7oG+0XySSQB5d6dFwaYe7Pzq/Whtu9l49&#10;TGwcMEr6c/xqEE49GBIudHe75V0xIafo/PDVlSRxBC3x1fPz9JChrgZiyQXmB+xwpBfP4ln5Bpvh&#10;x8GurInmETFMnXZ+JY532ClPk7mCdvNj3oD3OoWIJHeAbmYkVyoq8DdrrK5juH+52aMUt4VhuUbn&#10;S4bD5xzJdB8Utsye6r3EfrCi8SWvDcyrqa69D+D3TWs5FuHnPaLeZyTf6TtGm6xMFUmnUofLTpMf&#10;zyZzRW89+2c9ffrzvqCwO4jyG6Xj0hB7zTeAKIftqbcUsg/S1eXsvYrJq6Ol98XDHxvI28vdnXes&#10;03POl9PDsW0TOT/BolO4qwAy5OXyfTXRJsFypvZ5+Zn8jpeXybjPWc6m+UJuxGVpjh5gDFL4s/7i&#10;jDC6rTxWviu0YrnO72s+uknLyYZ/6J/4LZe1w2m7NvVq8ze4HU4gdrUXDktboQrDKw434LDfzTbs&#10;95WI2dF/NsJ/XF/ZQ6el6Q2sxcmeqXLbxBAOV17QJXL8i3lHtlesjst1TXiogpWTOjkMiJXbVSJm&#10;TmzbdxyDErFZXCIJzlUXb9kA1wR2XFii7aOCLTtihPtlG3pt48mzdJw2PjtZVNvIHN5oLDHaDlIc&#10;YJmULOJ8zJU5f0mIsNcSYgk3+DWa+2BPs5DwLk0lLroH/cCsU6hk/tgu8W1kf2VoDhzgVU3fGVp5&#10;dEb+XV7OGftXIqc5vWtADNg7pO0F9OWKk9j/HKdTQjC3PT6GYSMwx1YtibyPX2CrqNx7ibXe+xIm&#10;A7K3Rlin7CdjP+6ps3tsSDKxzaYaiECTc0E4HBMJtEa+hn7Y8V1Lg5kdEzQ8yA9LdmeHV3m7DVsK&#10;p5dvmYp2Pm7/iuWIH9p12h1viUfyxb5ZVopWR14enlhuJ+cV39VR0WsEDVx1HOinONr5uf/zIVHP&#10;ewkvcs5RdYBLp74YJQ9+DW8a0unD3s/ZOsOwXXPsqE0uVQTHWK4BoLna53x+OZlIb6JQLNGFoew1&#10;MT+fDezYUyl+LbHWGnXSHAK62DuWLxSvg+kY/QbHhP3wx/2OeFcpbjO38RceccW3D37n06sd0cw4&#10;nOydfKfb7mA5myOdTXsHJgHsOieEce3maZPVLxLiPDk3kMCzG0WetsRGs/J1sHW8wxu9POKvdZan&#10;5PRM2JSe2s4zX5J3wO8vfLA9dGKPyKmkEv2ff1YZbdUFQNu2YXH0bnLR8aheuYG37RVLx7APa56z&#10;yeUn2SafPnJZ5/sqL1Qk+0xo5/2Tj41ZA7HJSLj4dMj6h3PHkdhD4ovIGiU6V4U38JRUjyPW78GT&#10;fLbeBOLlVziTNAcmPZ7zSWXFVts7fTE/dYtHdl4uBsAWERtglhP0kLs+gPjn/XXLFaK3wf4/2k7p&#10;dH8Vw2ciMh+cX159vXa9N0XpXsoJ2jHrNAPEIW27Nc6dSjP6NL2Aoj8qDfwFSllLRO6prdLsVi7c&#10;h8/OdV5VHOPkom8ImQFbF45+jn23LxBjuEBcwgjSvWE/ZORGyfnZMHsqkjKO6R1O9UZU8qs7XQD1&#10;frxR4epX2r/X4MSO0bEj/TfbuzIOpsdszbZwFSwflO8OpcrUzNLoJMcSsONVaFQUDoPQDMKCNfzR&#10;7TuPjBXB0K/zw++scok2u3cOo7qzsYpNBC6Wp19SEScC+Om3E7MbODophsSQ++pgzMwXh5WVM9Hg&#10;eyfg8d8GiSri3DeQ7UepQ4eH4ctGV0gXkzVOPuwHrfgATxZEN0HTws7XIHt6K35i/jqHFfe73GXE&#10;tkW9mkT2NoPbff07u1wa/P69/I62sBzmdTS37Lur0XLJz8Nap/b7OJ/14ECIiWPjazl2eAcuXFXz&#10;8YS2Z/s3uqtt5w/ONXTHvde5ANUmX1e8k6t/LEml8/5SsfhwYAV8sXb78MAkf0lcW+nApBLe+e3B&#10;NG/Qn048iY4QnvPNgEwmG+RSjGsH2kSbnNbWLrSRD2G3KhHzLLlUSS5fq2135oyfHSavYXs6vpsN&#10;8wMblMOXbn3NEoacskxOpv6Wn4is8hk0q5quXa2wNV2ejrwbGNrP9zMlMO0BXC4TMYDHf30QfWTI&#10;yREgWvsxYLMTy2sZESZlr/ydmZKrvx07lCKYJqdSCiI4Xj7pmA194L62YOITjQni4cPAmxdj9OvD&#10;VnrllNBD6PpAGh4MHcZL3zNZqtwNH1utwFL8jyeb124HcGXfvE6fS1OfAwQOqJNtAEhrSt/RDdyz&#10;jBMi8LzfyY3xg55v8/gg/gdoMiYT6iq/GoEFo1fgX4bNHfPeVJ8hnPjo0Xlv8KmEQTMqsfI34qh6&#10;Pd7ZSBqIVe3/09jgwcOxvfzZvgq2FPHi2NXkH3Q+H0HMXxpOlRFs5u2QwWwmcDjpMTs9Pz7oxrfv&#10;H6xDnbSzXwN8h+0ZrKhP9q+6OtoBQwfq7DxciMCDsb/HfhY8EGs03GOoqyyiWzc3M6ssma/Pdk7O&#10;+YwdVF1CHnr8+5zlSawNrNHpVDawwkBDu3mwg3VWCgfnBrt92K0gn21tuUO4dXYffcdwQ3cxvqnj&#10;wSaiskir7UXec078Oh9LEVu//lpnxYjVa8x3OzcJNt/yFrZFPDL6PWU4zUcR79waOftcaaDWyOTx&#10;L3tU+WsJ53JiYs+W6C8mliMTToZXe5B0mPyX+umavcc+n70aL418+NoW3873Ylrt55ZG5VvowrUZ&#10;68s36jFP8fnsVgMs11yOcura4UrWRUZI1tXrC+CTyq+tCO1lhs7ODVAPrpLk9LXb1fDs7qSfwL3B&#10;63wA2GIYZnY5trFt/QQb6E3x5ZcY6jWigwk+k5DaJ841qXUGx0eWgWhfZ9hl6eOf5PNK6uvwgbgr&#10;ldPe//n06VTlB8Kob5C79lEnUBGH9C7vZkeC1o9E6+6qOoXylJ/0VTf4ETVbiUwPMnLtbeqmTgFo&#10;0YRgZbM3u+HZl3+jFe+xdrx+PMosHg9M1/74x5us8ITFRtcNzOeXlYllAvURO5/m6ms7cIgLYPo1&#10;sl86pHvGPp2qhN92TtsP9zwW+hJNpas9qnF27s6YShLKIno+C8Q6+REyLDPSNBpEHW/ginuOWpEA&#10;nRFy4d0MqtIl+XQ8+qvnVDoY42c2H/dvzwWSZ9CjHah5JwhkS0JwO54VD3YFXhy8mu0LxrAXwGyT&#10;O2ZEDhZEgT7y4d8zhugknM/bcTbb/azt3bVGq/XXh66D80O6qvHG34rz8CwV07OfpaU/tpFMI1sl&#10;JNyn7wBFx2cjnriuzMA4DUuAGtcaB2FoI2brtcWWHxM4X9hf9XCK0+gpzJHMo3ON6NG5zmVlGlx0&#10;3uIuAXtp4G6jnZwNokcibvz6cZ9hjO1EN+ilhDrnjl/2is2z8ZM/+WKQ1Bh2K3VxWKzQsb+Gv8Nk&#10;GCh1mOyQS+/1PaCPWsr4db9b8dMf/6ylPbg4PVmYot+MuCv3DxqIftiTiX/ez0j72Ve2bCafnHV4&#10;2WFpcB3AuNPzYDy/dppjDQQ3mF/usVue3IYH17Of/jteuXP0KOjvfV+eYyqbcnt1l9Pg65QqQbfc&#10;vTr5MB2P6BuYszv+xeGxqdPjj17n6IYVLFeONv9Wx08qXjP/0/uUN0HwWdZ8hQjtpESfz2B92J/S&#10;q1UmD9dW0qg9jpXyDtTN3znEY33cjQnZzGRHZzY57yrET1Uw7pWTk4FqQlXJH1jC++THCyl++ULq&#10;bp93hHb8+a2NmP2a4TSvJhp7csUAFvIPowmK7eoBfuQrc1jNoHW89quoDaa1Y0TFdfm22HvGVjkt&#10;CTDSgyG62ZYN9uS+c3TnZDs/bJyM6fqZ3Wpu8H3JrHz0EZFF4ka03RaZhZNVpPYBXHyvhrhOvUos&#10;ts2GhuURZKROiQa6hAI00uxb4ryUDlyF5DJkjbVCr9csZrSxc6yG9v6+JHUd+PiWdDBUlr6XLLgm&#10;iRHx3/F1tueTStD3dg5+6Cp7nHZscyTdAiBpmAJtpwuO53y5fN7nHzqnJYSGUFE+2KsTuujZfgoj&#10;kEiV7TMEwT8KVKOzv8YcrYbPFlgK/mZglERz+Pj30Tt9d7565yjxY8EnCZS9Xjq7V/1ix8qTl1d6&#10;GdI8zO7OjvskPEIn+iTizV9wvkiGnT2rqrpOzAzNKzxLwGFzhZoefOGg7yd9oRS2JTzsVzv5y5nq&#10;1KO9RoG5LSFrUPnZ8T5r6HDegCf6xchxBN8wytr39rnaB02cPOHrH/aMtv/0f/YfvP29b/97dVK/&#10;O71mdO6+288bNCP+eb/yyQH//j/+R4sDu5xrG8vldGywgqs6ZeK2283XGy5Thl9u8bf/g7mjZOER&#10;twjmL+edfrXdCckY90iZx7dqyGQpyQM3gKWSb1xXwVdXc/udPP+gQ/POv+irW86096H2rkzSt1ho&#10;11Hw+TaxVIdn77PB44jZu3xcG0Z9dQuL0ziGjS3sdy7WHcEzTBHPo9OP57bz1/lRGsg7V4GvmyXu&#10;iQh8lZxkbPBPfqfhP39tZl7BBo2ERMnwvWerkmRebqdLdS99C0HrN4b28n94oxFPJO+2xVWf8Lye&#10;SrZWNAnwTf1oHCaobeX6wo5h5y8vBS//rBkgEIteDkXpN02IkC6WCnvPrvTjJdtVyFyvHknlufLi&#10;Mjs7ru51BWuCwt1RRtV2naHziOps3AWy0bfqdRRAEdR7HP1jHEVXfucqV1YdyvsyGZpYiRcFHlAL&#10;OHl702P2kEFmrWgGmHOv0a+hjlfwb5tRHV4qYLuO7SGrhq7qAVghIGcDqavt35arqtfG5tDhg/hk&#10;2vvlNfg3SE/co8uASuyji0/N4LZJouQbHHdDQ8x0Wqo6n2sYt9EGGX8n0ZBSwSXNl93evA3GDtjJ&#10;tturOe0vf052vtwLbaJ25XdKLhnqUG9ApvOuWHZpTy36yqz/eiTGUFf2zr80ktt7L7oeTNAoJ9t7&#10;V4VP5/WarKBlK94NAu3Fl963T5r58iHQbYs76irlx3UyVaz67OYNp4/E828tavKeHF8nJbWy5/xE&#10;d3ZiNGCE6ctPP3379/7BH779Z//Z/+Ht//h/+t91xdISbtg/ain3OoqWH3s0z7/583/z9h/8k//w&#10;7fd+8HvLV9+yZw+5mTIs88eOr6NdDlbDFcPbwQadTl6TK9HdF0KjGV608+VLLs4r4yFnOszX4DWd&#10;lQ1HtoGzO8mSYet02x6emS/RPaEpTs6fNjnKx544Jne2HQ7pjU8RqYtVOtxqD1Si7icriv8pLTJ6&#10;uAZjg6o2wV+D1T84XtjtlW9ymjAv2b/Y4zulyxHqydFmX+0JIsAMBXCg+aKnoK8fq1wctK/dBYb7&#10;kYdQG4HT+zWwyL+VW1obNvunhWbIxe7ZP7Yx1TYfOdhKEL6Oh+lwqFJwk1eVc2hFX8NVKcwbRPiK&#10;T+N5+WmrJvhgI2FtrtWinuyh/S7fVxdNdbsRQ+Lbkrs865C8VxysJGxTpi2iO49G80osOg8x/9zn&#10;vFl8ziORQ49CI3vNeDxfq5qEPp1kJFMew6tDirxb1D68TmGgS3ZG5OB7Jn/ASrv5YkhPhsMFnb51&#10;KCQxjK2OHdTY+wVn+ObKBRGZzr1LO7NtdnhVNhsQx7tZCBnIw+MxDD6EnNwrXS13kX2UR6vMOZes&#10;k+8y2o8AgaUB7y6TNeY4o3lJxTPsES7E7ankxw87ft/jTyJaXAzcKXjpksSSkDDdOEyIv9WM8BVH&#10;Mtc5RfOuMYwO6clyOjzAbru7s14diR/QMsCRReeumtK2mD24XbJv+bCg8YFOg59fWL+yGJDqX/lB&#10;XzL2OUmgd8uyQSkhS1S293J8HeGDuXKJ2RoSAYngV1bQBKcy9syyq9u5ImVmSRoCW+uY78c5riOS&#10;ZP2Jw02UbtnH+e402gAWf3fx/bTPUH5WY/zwWy2b/OYnb3/3d3/19t3vfLslnn7rosex/OJnv9iD&#10;TH/4t3/79qd/+qf71cbhzU8b/OR8MN2S/P6HKUjxu0lKxxsQ0+euq89/3dXY8heVgb2OLDvWrrC2&#10;8cPNbtlOk3/9Z8vk1C7pvBq129i59teZW5N9VjB7A6cdfn2ZBQORax875mu6/AvzdF0MVFx+48pF&#10;RhdwxK7NL5Ouc49H/jJD5HdDzC99Kl95eO6W/OPBZ7sWkzACx9lR+hb/yuQL7Pwhn2woNxnd2eNf&#10;ZeG5fAGud7yuTJSvg+zcYHsDab432ZvMdLCR5HSxgY7Io4fk2eJFTsf0i0VtwFWa/rPqrD56PM7F&#10;Q9m28V7buj64uCfL9sIxvpEfHvlHJ1kTMz3ni6MtD/hoPgtbWCA4qVgcE9BR77Wx0yiFGPP4zOFh&#10;Z7h8nK15Y74nie54XAB4yGo9a2cTcKn4CpwvYPlswjq3Dug4dQC3DbABGjQOKnG3lp9SMtS/HPJa&#10;D3Z+a9rnmOv0T8bdYRGoZ002gT1s8gy7xhcd4LB2wPAFRWJ19BrdT7eA9h2BPcYM4pt5shOW4eEJ&#10;Atsc4VO/gaa6dWqVX0JKp7ace/OaJ5I64wYIrK8EHRrgdADZu45gGjpODD/JzpshkHmJ6DMCHYm3&#10;EC4hk383ACQ13ffNXomjkXjkPD3VxUMO3xxuFimyrzwy5vKczm7LlfDh5YP+Klz94Uke0YuX5Hw6&#10;t8iGbnoxtc3OPMw48qrTOA1ObN+j8ZvVrTzyralP09XvCgd+osiQrGZ+T3xOC2zqL6duLxcqhFv5&#10;jEhmWPHONzHrYq+bJYkHNNhwaRz5t79o4Sdj4t6+9f3vvf35Jz9/+8//b/9FM7wve8bbX1bzq7e/&#10;/eSnk8F8Py+sc/7//vN/3k9Gf+vt477guGd7VQmX3AX6vnMKXROZ4rb4MLPexrHyj16/DplcKGCb&#10;bQR0ftvJy9grmd11WnIhf/HBu0e1uIqOV/6ToG4pQlQFj7vjTbtZM4PymT2Se59fna0cTXLIGoGO&#10;huMSOPYmHvsp59rdb3vg5WvwG/lyLrt8bmKG76MNmMjulaiiQjZpyetgE5MEw6hu6h+a6U+myC72&#10;bMoPNv2O+l0ldSjWJ5sPHn1o0qEdSRcxondyVzCNOx1NA8TshuNKwzypxzJcD/74Z0OA77O2OMoT&#10;HS49t7EP+vPf8h6kp1YfsM9in5jQvc+pc1SeHdeuOjoykG8to7rT/NLQPvG7IHjo7jKccx6/VU43&#10;v4sxT4mJbfl3pGtTmuM95Rixvwf9wys+rpL3LK+XJedUAr3NXlKgxbVtBhJ4Nclo66iDHR/56gR2&#10;MS14EkUIjv5YvjpRx1E5NgIPRORI1ul0zaY4Hf11aAJWHeRtZM7oyQjXM/Oi893o+VCuUWPwrr60&#10;3v0Pt/TCMUuB/tc4DT5jOFosr2TdbG/6Lxk3yxWIbNgHX/PAo2bgatTwhPv16mDbbGN49e7KSMjs&#10;WYf4/ADRdY4a1c2yfh29mZ+Pb9bCHmyJmFj+47LLkCN5zTBmo8yBJZo1vE63H79Inf/p3cBXOclg&#10;7ijeSyNiHKvtRS46BZU63XHn1xndbFB4bdepN+Bv4Ig+X2m4Yyw266h6ltf0JmhJf5qm6/RN2Xhe&#10;HSFb6rL35TmTBhiUGWg3Eclwg5XBmf81RPnX9eJwLo7ylx9L+//hr/90WL717X4L5Rv9mNpbvyne&#10;FQUeDZrVv9Ng4kqIsv3WRVLhsfm8Reuhe8Qrv7q5onIPV7UUmsNrL9mKhv96yQu+GkeYl9tokntX&#10;49VHe0/n1jmWQ+ypbIPFZKGN56Ssjl/lvqv6TUbUVSYxyGYfe9hBFjEOFvOdIH/iXvl+W+ab3URR&#10;m2frK1/4/loXXxDUn0Ho8V2umhx6U0rJcB/Uy3v2TCCIyZtE/oroPtSHEfj83EtbAfH8c75Ypfr4&#10;6bTbDTKA6jem4/LvtxuMky4PHt9fn3btk0+YcCsip7PTtRerMMvjKYRbfOiMp/fw8w8QbXydQcfL&#10;Nucrn3dHpU2//KhO3vrsajkd7q02hMng5UG3pNN5sie8suvZ8N/6Ul92dFfeYhl9dsYw358vRY2d&#10;LNNm+IM54b7kIWqFZCzGlaN5X7Jd8gGLC5iOA+uLXYg6fYR31DlH2ZBXEf11qoVvs+HN9jC27T8B&#10;nb8Cr4pTGW1EnPtSallkH5RVptPHvARscNnsi0BOf3VEE5s55ItFMk62Aqf2SZdBZFW5WcocAw8q&#10;qJ+60cwkBStnI3sW1GyFYzLq1S/lyHaU7urh4Dt20Cl72QieQVNIVS3x5wPWS3zYLd9JoGh8u3Wc&#10;7dpwvn+Ar2NJ5t2tdI14RJISDqr7x+xxxkf+krO9pGTH2tFAIss3s015jafY7xEe812xIvS1JcNV&#10;Dpn9tXVOzkNy5SVi8th0HQFXRNfM/G4Djg1G+WcCQRBZydChffPbljfJVcRWdE/e0RiNOjJfjW52&#10;Jevo4iEvFr5uhnJx0Og7JY9OMuTha2lO+WbXVXyvZ3W9ZAutR/R43LxJwjV+yJLldzHYUqdI9nCz&#10;+2WQogj5VZk8Aa3TZn2OwAuXujWqV57GND9HQMDX8mSKK5GL36x9iIcO7beunLpp5JAdThOf6WUb&#10;KdntMzFNCSLLfYfpq5w5pOTGEcSL6WENTFLa7Pi3A77Hc4Oj87PeEx92LKb55OSFuePl50QSxOYe&#10;5d+AzYW4yZwS+juaPge9+XJbxx6lg1S88Y4g3OvEw3FYMLbB0IBmENzsXk7Jg/k3/ufcTm6e3Q9r&#10;ADbYnqBhOo/GX5n2s6V9tqfOG6ZBrY6sy/0XprjTq5yA7cnunE87SN9dHcnP3DOBytZnP7RmmAtT&#10;TlisE7ecr/7asZ9fIG1qcM23X/chC8g8ey+fwXLuahzn7srs/AZN+a3Uf3E/XlaeURVcsM9wAD9s&#10;yWujN8mxpnL/mUrO9joxRssOdO3v85Yai+AtKdSdkePBPyAXhDlH/YqfRtexYBD5atRUvByDFJ8N&#10;bq8ORh+Z0mkY9EfXUvwKDnvHHFasRv0K6BBUTj/nmUWyXaerY83dzByvjnnAnU/vJj0x8kuS8CB+&#10;DLdD54dvXvo6XGPcgDQzbvaLji7lEuT1K3KXCGaYPsuxdn0xJPnVeU92vq8kKfxSEmvUu+J0nuzO&#10;z9aDN96wstvVg28Sa4xrZLUwNy2QE5Rtawx3yPXb6HvpXEzg58PFpppkK1/Cd3y0YnyecWXKud/9&#10;1s1CX44bfrNY+tN0gzrZp9j+JRPAFdNVp0CegdqGWk5e7sS/DmRi38na8kKU84/eQCwxi8PubOrS&#10;vs/SyPQMpdcskZ/O78mb75zzdfqS8L5OxWSBT5M/5B1//kU/MkUPf8y+R3d8L5oicbKH5aFtt6uM&#10;iC4ufID3Yr22mwSWe4srJTTPnx1bqkxlxedLfjyfEIr+di//ruhdVVLr5XSkL38fSzpV5S/nbPWe&#10;ovS89btA/Z+/tSfHPLz8dMwHYjgax9HAtze+KqK/5dujz7Fnn0E9X87HcviJrxwwMTSxuHZJQoIe&#10;/Z10SOa1X/znL/j49PTQDedhrIbt6TD4XdsjqD8OhxJDRX7yZlfCKh9f84f2O/sqXz8Y/XAdOwnV&#10;9Hrk8OStHpycKUObwvGzsW1tobJNMoY9G1p5eeniD/nqfJ+jEsfmztmzPZ1P+esqie7Vr+LBMLrk&#10;yAV3OWytL4fgJtT7DGnfsU5zAV/yXRkZF5ivZh5A0POh22ofOZw8uZWT+ZKv1AaoeiDXIKMxC1jn&#10;upqbsc7wp2PN2sMITy//ba8GM/idzw6Qkj0tOi1JHsG7UX6R58CXE6NP/umLb6L7t8bBVzRecHZF&#10;V9Xp5Q/2hT011xlJFrwDM96MBPWCInAu/+Pb6mgY9kwmOjbgjFTsy8H+Pb+wJ+W2Nbt1dAOOZOid&#10;eK7mFQcLSXvrm8pvf53O/BPlkh5tx2hsz1CzzmIFMM12OjX+u3heEucbA8+LLsLpHl0NxoeU11h0&#10;qBdb1Psw9BXLzsVJi+bDn/3006+JO90zRin5axwXsxFm+2TCuBicI+SGxg7D6ypTfom/wJ0PJiHx&#10;95C9ya9oDSdM7xpRx9qCgcSSl5/8vcZ4+Xu5Fd+CoIMA1VLE7Rc3Ze9e+Cqo3s8hXKxQ3avaYcKx&#10;2ESgQ5EvN3s//BsA0/nqhAVRhzL8Hb9m1VtCy0k+nyDDADc6Lu11MndCBEPOP3yqWA4+W9Ir0B7k&#10;mUnZYZ0N0a/zj4YcdZuUjDcZHoPHptGdDfP5O/n0RUcYSvqr4ysIlN6Vz9YxDiM69CZM7eGy4qEd&#10;vvoSUMWOFPFbx1yhdjN9/q+xPefsgvmFf3Kdim2ddTn0WT9z4feRphNtG/nLq+DA7Y62/aBc5xZX&#10;aoqTwd/rQ3DsGN/JqOhwN/jMlirE8fCRS0Y+oQNx2zvWTl+fCX4wO+XG0X+dcP2sinecatl28hyz&#10;Y5PKyuZ/schHbJzf5rvrx9d+1ohDgsiLRSoye5dLjiva7NivG7aCnGEVaCW9p7p/ggngeznGlc2J&#10;0px7PTLjYtVAE7rz/k2ck+TT6xXObaMez0Tunza4LRqBJb8mMsMHluwliiusl7u/ulydbHzkREv/&#10;RI6vE7p7C/gcV7mC/c9G+t3TTjdfLADR2JM5SrY8zmYXFNbYN7vhp+g07NI6BpK5U+fFp9c4o+jc&#10;TL0tknUYKfdSUOgVxr7KkXEVzP4PSXWvaoPJOnTYVt/OPGLZKengTO4cjJ/4k29lppUdJb2iFX9n&#10;kfHfdHS+eLQXkUlwl1izRo3Pb7hneceHdx18As5/ZJ2t+0JaAyrdwzK9p+xVNpuZ6X3/hsXZbSpC&#10;AER2+ezjXR4Cm+/ffrtPh6VxZOJXPPtZ5rF17HzYiInlOmiUUzo18Kyz1NhXzt/JEse5KDuQd/5r&#10;sqcp7zwiQOFuOf9amlk4BhzRDJiu4SeXX/Y6jW50wKt8s/Coy+oFhi8he23jzc/ah430+TIaMh2/&#10;3upeTiWfnNmi3HEEaHyR8n53prIlA9XkVb9Ue/DJP6yf9z8jvV7brjg7+aI47eqYE9pYqB0S42pP&#10;wg57h87ks8H4rvjRHC7gNsAs1yLsPBSbsPDX2tojo9rqDq9gaPWvkvPw08bjW6cerf0Pfu87b9/+&#10;uJ8s//kv3370458vhvx77enwGVg38Y4e9lj3vv6p5VM+mc/R83/1I8Inj8LTVbY2dx9JXBuVm2zS&#10;hrgFnW3qnzLC8BhjtceM7+D8c/G5WFuqPf+g49/0CdFJ7Pw1KMPBU8W8/zvrZN5abKGMmc8RaTwa&#10;8CVdhBEBvE6wes7VgaqHX6DnjLR7HajoW4o5iRmTjDumhJYDsAPHayDBWDWwCU7e4SBVIPCpyYkp&#10;vrMr9d8scWW8uXfkyZ2l43zwRcT4V/Iu+KO/+peWl/xIo8dx73Uc0Tujl/132V2Jv9WFj4ACDrFY&#10;faFzHB6+BoKMcPc2U8bHx1+09LEGIThTGZXk0KDQEGZ76VngKkskvtc23jkUlrNtHUJyNjPPNWba&#10;/HAzNWiuEzj6r2y5JRVgdCeSklW95E3YN8up1B1Prmro8dpfNGBsxj5fhDXdHQK8nX/o3+UZBkT9&#10;hrujvaOpG93Za4lGXvD/UbTLJwT7P1+tzoCcnbPVjDSP52czq9d3oxaz1OHZGnE+Mas7j4QsPBsQ&#10;4ZX0bTBN33TGS8fedRBu7e5ljd62qwKtM9r5Bbe/vfvXiWUTvkO2CdACmMef2E/QY/9riQTfy/rl&#10;VPpLRmk34a9OdzofnHJMR/CKscEHbuvzr9y1X/vAA+SJo24+Uj/U1Z0NFF501B0ubQM+2h2zDhfZ&#10;9QefdhapMphwyRE8F8EKjrOdGE79SlYzxXh+u1tVb6BRQ1Z65gQ2oSGx+DSI/rqltt3mr6z3+e3o&#10;+IQ/X28qZoODZ5N7coDPGK/tf7s8/ejDJkp9BvbOX2HgFZohRz4+eJSHT53jbdkxnPnm+r3jfsXp&#10;JNVWYTYxinODlPY1W57+s2Nw+dyf7uEzvs/HZGz1l8IpHlX0SQug/H9tckdsVhex+ht0TibaJ+LJ&#10;CqvPmlLGB91PxJgT9YgZGEkyzUBK7KdRvG7H+7JFQY1n66fAcnZ0LRrsOUhm38TuTqiJDxhZGbAk&#10;KjCMv38IBeoBUoXwXjXDvkaWVMnY/0l9LV29Bq6VMiimBW2Hz/kazrrxfQi6e+Kp7rX/dgP1lE2v&#10;YHQO+7MH4PV8Kc7V6R4fAfwW+skhucSDpyOP7l7idLrGY0ZeQHTUBxldWx01Od/sW0Lo2CaJv+wH&#10;nE4SqeLW2Vh0encOY6EoQQq5OktD7SwvxDKsr28MD2nl6l2BiD/b5MgSdvFYah3ezjUiMZx/U7Bl&#10;iyfhNhsbrgSSWr1YRV2udLUY3371jc0Vwmd/cScTkrPtzcMSHcuplXfaMbvWWSKvaOCfHV95kScu&#10;r87qGgYGcYHFs+Yu6vTzkQYjh/P6Jihye5OdbPuAnZHdEgkMnfdew/NBeEKU5Zy3X/3ysx6O+kXf&#10;PemDzBM+HPz2GnyRro6j297dHfTIrXLlr/iwY1GMb7Zoi/gyZktwm3l2Xh5uKEyv3+y5AZBH4ksX&#10;tTuJXxkbNtNN+hwZgUmCz0D7Ks61wAjnS7z8b0CYfj44/LM9uuVjWna+thZNsRvmzjewmBR93woG&#10;n2rzxTO5FysGghK++c5pttROoF/ck2OzNMyfH/YzzWJpcHS9+XVMRJCbkiqqxMv5dPTmuyVE+vVT&#10;2vEH4RIrubRcC8trsoMHq5w3Ifnrv/7x21/82V9t2fqDj+T35Wu72c2De7siDEDWTs9sSxB/TF41&#10;801YwWRDWjtIX7ouWpQnJeF+P4gZaUPd+8rXTz/8yr1ciO8o+86Xk5z7r54g9pyOo03EtqO/shf9&#10;YplE247lQDL0F+J+a1MUH8WA3kh2ZdYcv67uGjSDWHTGhGcqnK1cB/jwLVEobUNnu8R7GiEw62gv&#10;iJwjsK/Ge0Zp5EGdThIeQQ53XGfQF8582LqOM7oltTowBfoJwjBIoOHDr+4VPAGtjlSEjxoY7uph&#10;4vZv33JPxi79Ssx95pHcsxFvybI3DAacSy71Oi+ifW/nvX5siD/o07jOr3hguCsgQjd7Zr9tNqmH&#10;la3pv/Woq4/9NdCOfHxsvkakfd1FZITpUO4tSrMeuAoW92zabbGKKN77dN+xqzADYLWTwxb1N0je&#10;3UTZiyYCEhgPcy21g046ng2d84yZ59snvxohMtsGC4LbNNjp2/lOVk/u6TgmOUSux6usin/xH8CT&#10;s9yoMNqf/N2P+unnT58vKaZzHUIiY4YcFrk5v2eLL5hpxPuuTbJ9uP7pL47/d37w+/ODB4B+6Eua&#10;0fsAX0zNlvVlUJEldy7ufPj4D87ehDzmno/QP3aScQO/vOfj/Fl/vxl7NPLrHhyazPn6ybXEvp+e&#10;Lz+7zxjIm0z60rYr/lMC9m07pzs9HXupXP8+B9V+xQ+E7H3ZIan47nyuPgJhp+nRobNiEsq9p7Tj&#10;6icnenpXTZa3Tlrs8r9Ne18HHd0GFbLJub/p9S1uOYFDPh1ebZ4u8c0/xShNnWJ8mNt3tIEmi9cW&#10;5feHXZ28Z0BbbsMIWZiS5dOd2VjSDOIGFcuefpOo2MQDItyzAdx02NjsbaLTPyVHF4OBdHrQaMgo&#10;yOlwvloJDBcjP5uuXvzl7/mMhdELHjoEj/Jpg0kZmt4GbtJMttCvLWbUe8UdTJOQ4U2BXjqWc8Rr&#10;5vpqQBzuCmR3bcVppqxBLSni8bDCJ550JypZ4bgZ+Z2SPjlZvF/3GhnAD7lAzvUMu2TQsW5GF0DJ&#10;sbeEKkhDWnBuUyZI7QOygePlDP44n4x0M+sZdoEAle3nt8ON/4JyjroOvt/mDsMPvvfdt7/+4scF&#10;oZnIE8jXl682M4h3CvclEbZAKwnJpOuOdQLKJQPfmlXygDLbEiF6Ja/PFIaxfzqHmdU/foDP7Ok6&#10;Dcc6dn4lcULOJ4/cra9nC3lrdEjCg1SSRLzERECP33vxwe0YlPXWaKsYfvT4Fd0AfqRQ4ke/WXn0&#10;fHSX8+9qd350xXU900QT30FCF/MokqNs+fnIRXKEp+d4FD0+in1XHT3s8crGMdzmaDpzOeGDod+W&#10;11G1Fv7Tt09/9pMNAMMby+d9W97vxfMzPHz9gUesdLxYKQ/7ffmXbr4xg/6i5ZjPN4jsTiB4JwL9&#10;TFIybD5bUzkbqrafpMeoXcGxK5vQRbJYX9tI3xguH+i6q02xrPPEN/+x/3jFytl7etjq+EOdbXUq&#10;e9fyzkan41GBsn1260jPDw0U5b+rdljX3mHqeINtDoGVj4PUlj6iYLPbOxQGm858D2wD5TSZbKCj&#10;g+aTdX0FHUwQl7uKP99czBM2H9hvg4m97XTsn7n1CqCYxFso9TBkDJTjCuffcmWDwa74DRjVRXi3&#10;1tfpZnv/j7ejl+8I2nE1ZG9Lv7bQX4N+y0TdbOPE1eU66wWaXvQXg7VPNM9dhl9d3WBNEMD5YoNQ&#10;bErk7ETwUS9R3y3i/FndtefHvsrIJGq5misBAABAAElEQVTZsf7MBKB+vqdNWO77rJw2GSJrSR7x&#10;TSZP3yaxCwgCWPIQARx1EG4teF8aLNZmUlXPKA5ZAiC+v/EP+JZqKNF5PYCTuE6MUZVRMT3+zer8&#10;UdDQR3KySrDdlVHRLUnAdu8RZZwEdsfHRmt7Wt/JeOQwZzI5mSEJ7B35kqWzE1fBa1xQz8ZfN+v8&#10;g57V9M/+6T+to/no7Sc/+7SqGLHUSDh4WnPuBoDJfuqfjsrtegK9IObAD2r0dyUFg0ZXIHVu8Pj3&#10;Ze9BfGxVHt39bofj5V84akgdbyCZPbDw4SXZ4UxuJq9DHOYYtl0D5Y7dO9/Bq1HxByp6dtNBnehr&#10;NsR/t7QZQYo284lQc7m4ypGTsIa4w+PfAD3JzNP5XOeXA5JznZME++2vq9sFTQDw5+9Kzl78lS1X&#10;HPQH66nsKCz88cq7d/mCYP7SmI4eTjH8vLX1v/qrv84PfQeiMjmnMzaR0iHKgc9/9fnbLz79VYPO&#10;J29/8zd/+/aLrkR+1lOGf9nvn/CJDu3DvuT4rW9/9+1X/R7Qv/nLv3n70U9+uvycn2Ds/VoCfuX5&#10;fFTN2aDLuc4QXLngCksMzqbrsG5JT06ReDuHBpLLsfDEu7SrgpyRohHUtLw+D6Dfa8GeNHofOc7F&#10;lsPaaCNnVzvPOXG7a4wessKLbjkQbvmY0RO6QUDlZ4Q4mPjxiTG9+oItr8dyBfnE1W6nu6qNLUTZ&#10;KvdPn5K7o8sS4F2VThS6Dg5vfVk6g7TuZisO8Ynztb9pjwOOypkMf8Vq6GSfR+UoM7neUpEJdjLF&#10;ZLFErx/jB/1JAET1t+O7LyVOXkLW4UdH3wbQc0n2AknjOzcdiGxWd59jaw/ojma08vrBvCvzZJtj&#10;biKno0jmMD+2oJ0P1SVrOVMZubOFcLbD+PRzKxCrF24QTGKyGY9pLZbR7QPPlJm/pWEd9a9DtI4i&#10;JQeaQvqdk4b1CUPHEv/Vya7zrg5QgeV5vAy8U+eCTLIyAc6R5DsFMv53y24absW7aJ1za3ydYzDg&#10;gCNp8Z9Mck/ynL8z+oT4aCTrwSnAlW3pKqGvmZ1Z8SfdGvgv/uW/bLZp3fRvdpvg2UAXWReAfCzr&#10;UyhFLkn2Owud23aVFP0D+pIo+mKVwmyBH7IOJOWuBqoSqCWpZMm4s5EFo0bxNZs7I3MBj2L6SuQG&#10;BQOvBBL8bcm6xDkd9wwn+O+cfNaR1b+Vu2Bp6NgxqFdvkkBXtBN8tIi2Tv3gXAyeycM6PoFqO1/v&#10;aHjZDa9ttqdbnGzyY1cWZsNsjOzlhYsxvCON1oRjU+LlgwFWI4Z5HeuD18zqhz/5+dsnn37REuRH&#10;b+/3AYJO7dNPf9GgcrM0LkD3s5998vbRtz9++1//J//p2y96LItB47M+M/mgpY/3e7uCbXx6+9FP&#10;f26cHH5++vpbO3OnEf+4QoVIfF+xOPQvu85HaF/1N+nj8FdHRn5WZY/Qmtne1WxAZuOrfM4iKsZ2&#10;+dKxMAgL/naie7rQqdw2gspjlQSPQTh8Q3sdbMXLDflH9imJ4uQubhR+kSzVC17HkqfztXmSO117&#10;QLPt2ubxrDJ9Vb6rT4S2gRZzb/0Gf+mDzi+BW0dYTcbK6eGpXmxnR/SbwI47WZzSZlVGJ26Tf8Mb&#10;H5tnWfrooPO2l+4iG91rc7zJH0o4mZC8dexOyJmepz5GLtKXyVcss4ec9Xf1h2vLVaj0DgMdN/D9&#10;th/H/GyP0Fp8B6XY9Hr55es+OkxXd3FM2mDpZ3vzZzqsdFScuvYRmMgw3XmuJH7nA7fEXskZ0Niz&#10;LyiuM4xwDojRNoGVscm8hBwGfuGxGU5s7dHN8Wh7P3Gq6kUkIJp5dRgBbU/XOoB1Jp0Xef4e8IRs&#10;aW1Y1J00/8kZtjnb8TWswUkGJ/26oKDp3/bD5xiGlRMS3hrPz3v67H/73/3J23/1//nne57Wj/qp&#10;V78dzrhLkGSFB68yf+9kH+AFYQ31sWmd9FEvKOj3Ctcs6HwzsmguKXU7NhaejuvodURPZ0TGg308&#10;jttEJo75fh15gl7+Ur9YIehg302IenjC/pE15ZJXZ0qOX8AT8EUr+ps1VpOq0zJB+oPxid9NMK7e&#10;kxku/rccBiG+U2+wO92f64159LHhGnqn4qYx4WunetyP3WIH624KGShIET64OvutJzLEnyUxx13H&#10;8N4H33p7/+Pvv33/7/1hDfCjPV/rD/7+33/7tMnE3/zdD99+3ADxyS9++faTH/347Z/9b/4Zzrd/&#10;8xd/ne739hiPb/f7865QDED7DYq+XczH8317m/P3fYvdeQ5a7sibjs2wGaNujR3Oc87aF/6Xr/iW&#10;1XwlNrsSLQd8zuiWWzqVm2Vrv2jpeHUid6642BTLB97oaLn4dBoPndv4OUKzUfzzeUcwXp4+nad4&#10;oxg9ng4Q9YZrYfgY9uuMl6+jd6V+V5YRRx6tsNHR2z+5O6y5b1iUX+27JUePVKEJzyaVMHe8zwHD&#10;4ArGZYPBYDFICR/pGG2LCQP4FuYBoLCyjteBd2zSwzuviefZcX5ZG4vxJi0n94BrEwzho8OFTx9z&#10;ck/J/rMVoK/RsVmM9dEDo3oA72xN02pCuXD6ftPjdONx3nZxZZcTsh66CoZ/CuGrfnJfGC8Q+0jh&#10;WIdhk1xeiN4kCWA3RuwgS/NvZmrQk0iuBnDPO7rUEtAA6fQWKMcvw4lJYuD3Ic4DerKyBNXLib+m&#10;nNrIF/QdcwSdvUJIrs5jCVyw53S6k+umARNYKkjSsLhsnWjlkuFmD+RLmEd2DHRcBwxq5QXngTP8&#10;L4zoTgMtb29/8Pf/QV9b+ODto7/827e/64eXftXIbyNrH8o5Jq99sB87Onmw3xOKVTwDxuMTtnq9&#10;9FmTZesSTecQ3V2VJOvErVGOSyQfmyS2mEwQmSvvfMeng0wkv6knXvzWuefrEcfawN2cfna8axQG&#10;jzmILLYlazHv/NmOv8pZzwe68DW3HWHUuObrTQ7CsY7MEkLxqe7Wj/nm7Hj/uz0/S6eT//hzPg3H&#10;uxhPN3vYag8PbGzLinV8YXr8sDa1z7fuNtnRwhQXDL95ryvyrkw+/41bf7vaqOP57Fe/LM4tg334&#10;rbf3Pvq4D7E/60GQH+0zlT/5b//47fvfaxDqO1efffbl25/9+V/tQ9ova9UGFflnkNBPyVETMsti&#10;Po/ZmnmaDZmH+/b/ow6fn5cr17ECinZ5UZ4J2cJGvrbbiVyxoiAOr05EmW0DSxhs89d8tjOCsTzv&#10;/D1kJ5+fHqrTHy441wGyoQ58nWuGiqmnY2hDY2vqKjc2Ga1MTgx0S+KHIZXaDBtisAJwEzRl9B7d&#10;esInVvhO+F1NyMX1TfOJzvna/guCfKUgSWdfe0g2kHY0PcwvbpPND9E4xop3t8Tzccf7UFxx8Z1s&#10;idk23mG7c/73PLjlJzDplFM+f3M2+Smw95qNlevviEnV9vjE3QRh+tAQYEB8DQjaABnw2vDnD4Qf&#10;fZhPN4g9FWknX59FjJNrlw9zu30mi6ZqftIGr8/Ujm/wgwn/7h5M1/Wx4q+wKg66mXliHmLPnnJ3&#10;0Qnl4AdEPJLKmj6lM8ZeA0jgt7qFTiJ5Sy8dwwYZhhM/fdHn+zl+DScBZFS3H+6Jx9r1u8e4pM8M&#10;xkhynfgh59fN0nBSPvkEdTC56a/YIBTop5yjzFBoJM/exg9S75XIV8oOd/R82P3mv/+D353+HzWo&#10;fN4jznVUS0akp/KYEqoxa0TkpTBIjk6+5ICLXw53zA8+sATo/A1c79kzwIfboUC3Ow3scKbYMV8j&#10;Oo1fDRBnm8ai3mBsuWYYo2anju865TrAfP5es+3roHRUSaSHKjrW6k4LPw1CdZPdyXIHJu/yJze0&#10;J6OCkE+eI4XeCZZXv/mkLwGO8MmudBl4dgUjjJM4EIPy+jcxvNegch/u8sPpg3sNQse1sjpEPX7l&#10;nlekDfzsl190e/aXb1/02cgnP/1RefPB28c9th6un/zwR32B7Sdv//f/x//z7e//g3/w9oMf/L06&#10;8GK1gaiB5dOuMjLo1vGTmzw6zew0ah2v3PUkWc80W5tL7jXShzZ6tmynUwr8bA7BTH5V8oAJwciT&#10;my+1FfLnnSrkAXKbQ/GydNOQWXE+7ng5Ei7+fL0iQxzPMaN5xGxvZWBl7TdxK0e+mf+WY1GMHU/4&#10;xIz/Mc4P7MkfX+XNV2ZdVLNF/Uk5fMnwgl/ctI0v6mA/z94NDPl8nwlVA9sG5vjXOTPFFvtuStEO&#10;o7FdH6CdWcbJB8USoX6QPnHRftXfEmUIO369v2ip8/OuYE0Q9FlTgnM5fnTK7sacZJUDX31WEl0w&#10;dp5eOsQ5dSvj+4oqF9uklEsbuA1sS97Kqr9JB1v0xSj7j7dj+XEfwiuOuOoNDB3s9eRXtU89TPTS&#10;ScYUDL++aEtdeMKoL/7A1VKA5w/06bjnPejIJpxCwqdhIKG4AaXg9fJNVkTIvurIMqiy4nvA3oEn&#10;R9EEzkjCOY4DvST2i8ZyirIFtw9DdbaqOd3M5a46DjgeMx+fcbxGdWroOodG0Pk5KKn0Bdq7k4dG&#10;uQg+dNMewZLu+NmP/rVz6exzgY8+bnmjY7+PUe2zCYhZtYbNb5S5oyTsHUoItDocez6A/9ZoyS0p&#10;sVSu7joH9irKb6rSOb+Iwd58dja8/BzZ6O3JE60hSYbGpEHO7uzk67vt9Wb1kmYPKlw+kNv55PS/&#10;DH7O1hnFfls0X+FVxK7DRfPaSY0AfeqJXKPYXX+OsSCCbURy62a+wx3FY8Fkjx6SDvhoqDYYC51O&#10;oPxKn8mQK4iopvQlYx/CxmcjGbAsXQfyTfTf7K6rOsiPw/PeR9/pB7a+8fav/+SP3/67/+Zfvn37&#10;u996+/FPfrZbi3/v9/+g70H0BczlYP6DB376xZpJ+WGN+AypPhQzIJ8Vy9+EQwzWcVQnPi8fYxm+&#10;4b+GO1sqt2fCTey6ql0RhfcmQ93loby6PFp7ILVzNsvI4SSPnvw2n4opfnjJtHF49oG/NhlucncT&#10;A3k54NXB/YYt05PuwN0AcrJ0cq4gh0WKJe98IgZTdIX4587iAwv9bdrV8FdmeXNfRM2IEK9tvPoA&#10;eDcotGfTTz5pVeE5PpPg5YO29JK7K2KecJ5EJjraQbTkXOHdsKP2deVwerUuamb98EA2O554jIDB&#10;fNdgZPI3ror6mzoHMITkkVfnmkwD5nIK7fMe1miNMzjWX9PV2Y8+6U7D7NJXLs8q92Qs22HcQX6a&#10;sk7k7mn1X7/rp67n7xReD1bziMYgs43vswEN7ww54UPQP059ThYsa+ACo8zsFbipjIzblM8lo7mZ&#10;wGyr3N8ay0PleLNyFW37sDXd5A0DRgCVRcKBmzFLwCDomCUdiDo/ibYtvvGrtKFRr7HyNLkrs8sZ&#10;ZlXseMgjVX16O9rs5ankbBZ6AsDEv/TGME9UryHdQFLQk7svH0VHBMzvdbygTQfMycygR0X7zhO+&#10;D2lheVVEiQj88/tjJ8BtL5/xg2Ol3gvu4nQFfKj8BnI0nX1NhnOn6DJ+CaIT0EEacG4pIgI4vXnk&#10;4d9Me7Hnb4l/OudPE5DJdaVolnYz6SjGb1a9L6ml4yVPJxFSJFCl8ytaKk8tHFduP9oq1J2fpT6U&#10;0eQbOfBqcDegaxBoz6+vlN+g7sqipYkPv/29t+90FWIl+i//h79Y4wfmd/q9lL/8i7/cROD9PsT/&#10;TbdXbzLEPn7oQ+qkpjgr6J0N6et4tq0pyWt+jqyZ6yHtfPZVOH/OrMdex8rvff6/AWNxj0/V19K/&#10;3JRz+NjOk508dA5tJkDX3vJ3dd6jTNhyUNmjc9X5Evx3/A5SorM68LcbC7r0ivkG2kin9ldfxXp+&#10;j3/4Xhgf5uVZx69Bis34xVe/sKcqt5eb8o7v9C1yaoN1el85Bd7v9pgU7XJXBcnpW92PvLXiSrSz&#10;yxPdsY6VTDJefhz+6mD7uEml934SPJoNvknZNltNJI+DXK+kvfMrjJvYRUKH3LA03r+dv/N75475&#10;UA5pl7KK6PmkXHlI5kdXoWf3b9/+rW9/tCtiNr+uvNBCskHaEUGP7NfEZhQT+vQZHc872neyaEYz&#10;8/q3NhdNfurkqRyqwKgky73VFO8EzbidVv4Ys+AgHuUZsllWcmxLinVQR0G214ve1GTfvt8ofTz4&#10;dD5496XHih3PkCVu58vECOnJvq0dD1OSkYZJAGiaLgfKyOzw604vlJWjC9kOongG36lNp0WC737U&#10;0k/c88vsI6mt3Wtm7cT6pMAAAqeBI1cOKkDCsQY4dIfQIZv3oRt/+ts7zJ2gciUDnyRVt+Ry0KZ8&#10;GBw/58qXWBUsZuQ8csm3XSwiSDdcYIdk8h1tUCHwnS0dPi/FtyXsdTL5OnCNRWExWLK6mrtGTye/&#10;2jSoX3eDw6/3XQ8zdQO9yk8oGky0fGCQf2XrgkzOZLyMWVf3yG5gb2ZlPfgaOprek4VLblhG0HF0&#10;lmy+n6cdNygYKD/o85NP6wB/9sNfdfzROis+8tOqOp1vNvCMtiuaWxo0cPeS19nNkejvUeiptb2D&#10;ctaYbNyTiKMVT35D0z8W6jzk88CvfhpGpz3djJ2e8znLbvkaB1vJwC9/Tg55rwkKgO/EI48Ex7WF&#10;kzCCypdHEc+D+ceBPBzOxbsjZdFepyyhvhowOtmjd0u38R4u0u785IRz56F47JUS4+lgbTsl571y&#10;Nbv3fS45XI59UT591hsd9vkuu115U0p2yFumMslJx9oyvDrpsqJJ1XhhaBtGcnT4mPmw90ctdX7Q&#10;Fa38YjTe/p7c5yvEcqv9g+XyLuQR3iR0rFHx1vkVwtdkk+49RHXfQS+yJnzRfrVVH5xXXMR0iCtL&#10;8i076gcV9x7W2Gfz4B1GQi7ex4eXbmVEbRDLz0zxWRCu0XcwCbOvPJ7eWBBOSBWcmasnaHdHmMRE&#10;yAm/5nxCOr6lmoJUoKwh3g+86HDvXu1TFKCHhwZbrBewy7UJL6XrZM/RlK1B8kDOOIwxAoF3Mi54&#10;5Kn3hZ+zMh50vQVG3bCu7KglzjrlzRCu/qRcvf9bv2jng9V/+IfWy3/w9sknn7798Z/8q7ef/vyP&#10;l3T8wVfkUb4OPadL281U33wOAEWbgNo61wB2FcM2vU0bKktoHx5J5Yd/uNIjN39d52iPlmVyZ4ky&#10;/1YyG/nudLJ9ZXxGXsTO36+jfc2++OY6mWtsQUuuhPFqbXg8FSZDgm2gnFeTDhf8kw1RRKubQdVf&#10;Lm1WHo2G9aWQxid33IDgib3v9eVDvPy3K0PAeyRtZLc5r86lPhUaxbtOjPezf/k79Z03OFl+uuVJ&#10;OZX9nAXyg2Nlw390N1WIEA16HZB9gfvo4++8faPPz372k797+/Z3Pn778Y/+9u1/8u/+o7ePvvv7&#10;ybU8lu/Ieuyn6jcZKu9vyetk8rWr/cObb9ZB5efoI06EA3LO34zfFThMj2wAO31wPsfOt1081lGF&#10;m24U9F61PflikGw6V8+9R3uE6nBOsfDeOx59qRxaWfjhTtOLLeTa8TTkv+xJt911AXde8u8KQl6w&#10;S6wm+MEyx69mZob1cIMz2wJxE0Lr+k1A6JjvCoVBrkZ0vtZfWaJ37nNC+52Of04Yb/kT5vN++SAu&#10;Lb/P5+rjm6/ogOGx9os+bxRDuvlvP75WXs+XNSTt0Ob/4aEhfu2il2rY10ZV0JWsnYfHFUwni0VL&#10;HNxW2X2mjRcdufDMtvaLG1siVvOzHgW078OUd/spETxh1YYWR1TF8CULhpsMf5U3Z0WyxdtWwOaK&#10;ZFH8jfUnDqpSz2V7DeTKn4ZnNKpwoDMu7jWyAOwOlpwm4X1J6LPPmhF0vFm2y+i2dbYyiRq7ANgp&#10;t3HKrkQOxhQzbDMnOtODyPlGyHgE6/hIldg+ewg9PSAm0z90lL4a0yXdGcjVPqQ32qv3enzzEjC5&#10;Oj1LQH/4D//hcP/FX/6b0bvp4DUDivV4pv8a2lNiN8cnnYZhggp+b9jZj4h+WObXZwlkQY+et/Yd&#10;kSfZqCTvnX3x8dt19orh+Fp9hzx/69bVb1NyCTvdiwHfvvwGc9uw8jT3+n8bn/EpX46oKjYpc65G&#10;gTDsEQ3xHiQyxNjSaQNWj+n4sJmeJ1TTfET9EmK/jyjxN/umIzYDBBnrqGmhq3OTnzl6ZSHSW9Zo&#10;lxcTeXnAYoM2Pd/Y0sI9G02u3MyuvKhuuVKiWw7yjfdvt8T1H//v/7dvv//7v9fyxntv/4s/+o/e&#10;/sn/6j95++Dj7+1Debwv/pJqtr++hJqmw5zu68RfOQkj3OW3JzJrrIq85sOAOE72crSylUfDZsd8&#10;YXC69oT5xVtdCX45QM7F0mAw3hjZrHNaTE4xwtWjmQ+Ud0yOl8HjK2yHlcOWp6+cpUM/kLGXNWSm&#10;L37Qt6V7KtlJRfUhn45NYE/t7DrdL8aTAIsjb23Inv9hM7F01fB+V46uNMTBTQgmcW5FX3tb2gdU&#10;e4r7JVUfcpNh8eTL5FOtbe/AyW2ppXzydqt2x2he/tlgQsC2tPB3x/rIeUZHSjO2h2/65ouHq2ro&#10;btlMa+VXA1ceiGdtbXrPH/6rs5EFy/o5x+hS5qWfcPV0r8qPZXVjxj/7nxyDqfP97o9IznaUfJTw&#10;O5qNXWkj4MgMXX5HEMMRCnLvnCCwRihuuQ+FM8hVSYmkMeisAOUwjdYeT+ztyaY8ze/AD8fR0FKl&#10;b7/qfDgNGT4iNqtNrztjJmtr1tXpNIav8seRsNpeIzWnceI2WDqfbRWRNac4ho3hbYMdHnjR/vjH&#10;P377m77Q+K//9b/uIbjfnX0//+ST3fW1xoB2fPh1WBd8SWR2sERoxqMjOz35Lp2bgURzVwhDVpLU&#10;CHxQD3N/awCTyM/5YLjoYwy7HxuAjf61zebqzh35Vn2bRrYZZOf8PHnwmunlzX3WEhNRi1l7OF8x&#10;n++UcRKqGd6hs8oOWYVP+XxcuQ4GD/nk7bOKaC63ajTZvBn74tiz08Qi8dSQe0uET0HC2feKdUZc&#10;vsW7WXnnUVac/zt4RO4qGqxhU9fbleQ67XB1sDzCSyZb+c3Vyh/8T//nb9/vKvXzz3/ZUke3Eddh&#10;fdHV6+w4bTk3f9dpUeBFjjj6UFTH1pO/KhHDOrhyj/9hEY/36gTZuZxWPhCRd+DwlcUhGja077aO&#10;2XWD2vnlGy3nXDzKu9qLHJztk5TUYjyUG2WcJy+Xs/n0nQ2YXvoveUlRIsd7x68Tc6eTW6L5kl2Z&#10;vHiTdnqzM7rhDu9XuZdOxP3J9S+7tZs8fqdlFR3MC8MaLjGL7nx4k8JhjAe9XBszmR3vQ+Z4f9uV&#10;i4dQcKHyLxpQ4b82QH/HYZ/f0D2N9XDc/xz11E8jovkWvi3da6saXTacL+VxsU7WYOEfOCRkyRcT&#10;8OwVf3Gd7fGTHlZxudWgDpSi6U974qXt8wn5yLcR09kX3XmoTx1u+3TdgPT4ePqinTycaPmnWGSH&#10;ftyKxvS9bEIS3/oUIG2w4MPEb9d51LBDFbYKTkg0E34zVyDPMa/G8EEzzI8//vY6V42LE7VNyWEG&#10;usb6kkVY2wJIyRRdGfoFM+TrvGjKKFt+35tjl/gKQv/6fGK8DW63THYY4ZwN6T4MEkWd4sLgUjhd&#10;B+1svRR+iNgZfoOlAcX6/+/+7g96/k+P1firv9064rCR0XvJ0d5m7X1LNxOu9mzVge021Tj4c1cM&#10;UwfPWIfN93TUe7CiO2iA1gm3Wrv600IRnkcnf8y4V7k9G/BAULJmCx9g2WDWiWSchHcVEh7rhHfU&#10;cXHYDHBnV8fnLxbFkyE+gVqDFixndWa75bGJxxqqUjq/9qbJB9OLo6vNXu999KxjU8K2yYpwsPjn&#10;5DhggZcySxcddpyUEnt+ng8hPFl70OYOFxni84eC7CyP5nOKxmdG6DlGXa1/53fevv27f/D2m+7s&#10;+gx98UFTO9t2N68YLK4TUx/rIN+kIQTOYcNXTPmhf+nUqWSD00PavtcEOFLIp683e/n6OnByPAyS&#10;uCrW2K8uPF5VLAuqm2nR1eIQ7/8xdlY5+8nB88oDlJOdFGVTU9nlQWeTq72y7QZ4eBe30xDtI6Sl&#10;opN/1kxpEvnZdjGLmH6KtjnvQKeGtkP27BvzHb9w3hJUGPLLWfb/p+rNYjZNrvu++vat9+7pfbqn&#10;Zzgz3ESTlChSoeWIcSBFgC3YUYDoJrnJRa6CBMhFDF8ZBmwI8JUDBEaA2MgGCIatIDbsxA5shoII&#10;WOIyJMVtZjj71tP7t++Lf7//qXp79Lzf+z31VJ39nDpVTz3LK9OKaV+IGWdFEc8IS5f0V3UWAxgH&#10;//gHeaRRk2HpVH+hSo7+Q8VuW2TTPTm2wWbwHUiMQ7oeMU4MJWYKV3FUKTaUOxV+qq43SosatZnN&#10;mSxLXvSRnInAz1vjK9cUy5rgOHg7lVEjp9zm5fKNC05zsU2ZQlzb5BmpKMSW2Rvixk+nhz6xL470&#10;DMyc51ax1XWxQuYS82uCsalU439vqL0HtCGQXMZZiG0RgoJKeIFRmKKEUdHCaywFV4xtnHQyy+rb&#10;NztRhA2MPFFMnmyhiYxdlwo44E34duzIAVQkAciRvRQWs9rTUbpRi1AZhtaC1QbyAF87rK+vtbX1&#10;dR5oXG2v/uKtPBk9N+dbRuGjM4BNILB3FqaiCRLLbtQnAGIADmGHyJHNqnQkC/JUQ/6s86xhOE37&#10;mOwyyxMqmUf/aPwK9JxB2kloV55Yrv8btpFuTRoKd0wMStCwlnoXuwJIQrKToi3qG5kpl717LKSt&#10;zmZq9iSP0tPlFScYmRlXZgkP8TMRMUi1nzN86vZ4oJBeFPryLf9HmWgnsjOkUZP0IbPUqb+6jKTR&#10;Bw5qtKfpxR+EmmVSMe+ZGfvj/PgVeODT//OVhl+v9RjTR7zs0TckVNKqwUQJ/Ay/pW+onw6DUAYK&#10;EwoOSLyolLaUsNStt8KgQP/0icQdZfCSzKwX2mQE7IiJTqR8IQBwpJfgcESzBvSv8MUdMa2efsds&#10;VVolibDxcvzhoBfS/I9tkLdyRETp8ocbPioaiY3oorz0D3kFf8hRA170k5XDA3tlkYK+fqojzRPZ&#10;kEQeHNsP6iYPcLS3VPAlTZGzckvJWrTwN6cnJlP7jmxNpvokyVdTJUcN3kDIFz0CXISJGyxM2cNs&#10;7I1f62pyVvYCuZpDBnhkLBz3dTxg9Jvf2FX5xRSGgmFRKwrah8FECyEzGGzmWEt+5R8yIQe2AGzU&#10;87++6IqNkq9CXxiQOqj8ajJYkVACYN+A2MjXA3D0kzdM5SeGkX3kBM+zE7giC1rC6ZwK3NzGKjLH&#10;wlYwVRKtmVyRVyaDz6SR0Vi61Gm84KUbW6TeugRRF47DEYQaTOcUu2pXMI0YBYFNYHf6WryrLze+&#10;/i9dynEdt7fWXKVo2bkSbHS82AmY0DLby1R6yOJdXQe+mZSR/gLPHswubudFgbs7O8gJxS5vLrg6&#10;CIDv2QAxCrozCOkQaLyJwASTY+sM7sCgs1OH2KVkKxsZVAY4dfxV54/lYp+ubrcpfFx2jOwQZdPW&#10;ZUdDT7vyHzbW2WmzXo3PpnnFtTzSMc2mfZN3+Gew1iZ9A7/sU8fyqU6m37Rg6R0dsE94e9raSZet&#10;SbbEysSXyEO0h6Cu3gd+4hPwlE8eEslOPbFh4iKEQeq8XR7LmTfQo/PRFNlMCD6t7Gbyz1IfZHVH&#10;8AE8grG2gkrZy6RKfX5xk4WryCW9HpM1wUJv5YzvKymGh/8gnli0nH6ARaCnXRxgfcW4pNxKjI6f&#10;8aBi2QZtGyYywgjCZqNskzK7SVc5/KqXPbEu0NMYPsBTPxLh0Du+AKD4iCtdefK1LLKsw8VCHWSi&#10;YD+QduAEKD8FJyS0acfx9TMBVTIgWOgnOpGH262hUxyKti0hy150l6/SDrOcNcdGFR+hYlwbc7FF&#10;6aJtjZ+1XXxHH9FCrhTkd2giNHlNHxuDyl8M0yfTR6zgT/oa1JeXYtr0ZV/hZAxVa8n2SZuJmBxA&#10;0KQ/GDzQC4r0+DMnpXdBS4vYj7VbxECe6CJcbAMr8B2MlUV59fOQ3bgPH8FQfGGp+nZR1pbAg+Yg&#10;pZwTWUO2bE11tvCnBHikydlPt6usc2ZkITDgws+rEoVhfdqKqYLy1x+86UiBKaNH6AlnzNHJKCAm&#10;RmLrFB961jnzzCYRRfXLBpNq97juIpus8ZtUUEBeykIGzJJGlMEx2tRkLimvSQhi0g1fcfywT+AJ&#10;12Hdx5DsbY87JUDJUBfeI7cEI3X+/oJPyi/ww0/zyJVZPu3Cy1dcaeUUMnXKrUzKU7YYnVzaBseY&#10;sY96CdkmTsmFrZHFssSmeS2IEDUIBqrgaRszstCmNjopB/ZLYqDGjuaxbgvP3hFMasIMTeoUvYJN&#10;WO1hFvUTWRTLjolY0skGvrytDAzOERcQVDDohS0IdZCnPvAjUJWDHZz55T4A0TzjHTfijw4VHOhD&#10;L34M27JRLCjJBH7EsbV4ICMN4FUsnuDHQ69nUD1iJB3PCrZIN8impiwUSwGj/yI7bTXbFckJBHHL&#10;pxKobQqE7Zk0xEroYc+IPaDfO2LsVpydgVMPmlK47BAhKZsYc5ahXBzzL7SE9bkMj93iZ4hIuzYb&#10;KjlFfsqf7JIxjRD6jYPJjDoJQybSKVp1tliH0veMLS3Aon2BQqNsiabKEPbQlo5LXqJTNnrkp29H&#10;jlC/sekD+SlfR+qDMXalMrfmsk/8BgjA1EciBin9Ud/UawO+5nXtZxynXYaJC+rADzv6h3vtH9Kx&#10;gYCyQOYsk8rPGghGqRzQHi4GPX9YgrjwreNeX9b3IQg9BwvjJfGH/dTXQSG0pTdosx/LT+JmAiq0&#10;MGjklov3Vogjf75Hxl74yNM/Y6T46GN1H32viFUfl5ZQUUrewGX1QF0SUxUjwZUlMOZEbFfCxNEQ&#10;sCGMESKDKQQ0nrNvG00OdazBAprjCsBiYj+LjgCELnhJMsKLpJwW+JZASvS0zoMcdn1o0XSBtwWR&#10;KHeH2YhMgeiBWA4cna8H/KRjGTejt2qycOJ/OVZzVJiHZFpLaMfIMqaymBDdkpgtQCa6Yrf4NJ3A&#10;SnkZUAQJ31K7Bi07ohUJ6GIspXTEEAw/camko9ttE4BhFtQ4edjQZBN+XVd5mRtLUjttaUvIhrw+&#10;1W/ClPxCyqMCSLapR86Jt3VD5ElrdB6+TbW2iQFEdqtaZYnH7NzMRMMXe1TnKQlllrM38E989Qp6&#10;VNKAhv7mS4vVZaNU67ChF0yAycybtsgxRABvxK58/JrQjX4vkh/x9fUapYtcIICswjlw2OFz0ZZq&#10;m9RnolPoWclf/F6dFG8DQ9kpISpCIb6GAi1FSP1i8EK3qW9IoP85SqzF6MVTGUtCWv3LTp7SpY2C&#10;8ubOQJ1Zf0nEAQKp1tgRijbxqmDZeBt9Bw1sEyBAUrcYBOiXv3zbsnJEFeuUr/eVUFYGNvuKFhXY&#10;pCQVY0KvqtFIkmmgLVgAVVwLLZPaJ06EybF24oPsgelnulJIzENIWjN7dR2ycOVH/NsnabOuEnvl&#10;uWDQMcp/XVbg1V2e6uosVpmHzakpX9JYKtPngVPi0ffU3zb1dUv8Y5dh30kuEEYm8Iu5kcV9t1T2&#10;oQyxTKq1YuQFh02zmG9OduuRjtIgLUHLoADBmuSpO5JFLmFqUAtfK6VFzizfGTMlUyYB8BA1WIBi&#10;EhVDqKc6FQF7LQqNe9lNOhpTJhonhi2rRRiaaxMgE0ApS0M8SfUCBxbdKjA9nlT0J/Nt5JtqE7Fm&#10;LKWtHkEvnstu9ZoPg8e7h0xYjmh9A7ec4H8URmaNF/Lg58PMQWdEHuGVV4C+WY7NhIGfQRIa2ohN&#10;uspS+lgu3aSNxzhOKgmcxNPZlDWdvrxhJ4xTQ0+KyJtlMPbgizc6XBKzEArqll24JaGVftjDLAaf&#10;yAeQeDWXRN90aBAj91OfhhwISXTAoBUgUmCDX5YGOJ7EgLL1tvChzX2FRumq/HVK3kHtQIHBLsDb&#10;kevBv85L+ov+TK8sDeCyqfyVV4XDSzdb6Jt+qtkT+vBxIEgz/4IBrvRKQlHtDPznzM923Zn4EE4R&#10;ZZe4kIFY6IouVLPZGbWv9SWEuljSL+UbjoH3wqxnLpmQgJcBoohIhqUXZOp9qfgoUy23eRxzSUP6&#10;fNOBEXA8SxRxQhfafvQT+FVWoNKt5DIe0VMkTetB3+zrHjtQZIuuJCVZw9S2T8JHf+oWFnx6CjYI&#10;Os4ypKClJtTVl2+pzZIjPKIzsnr26Sas7eHjkfA6gq9J0zYpugw1/AwAdRzb4qQ3W/GdTL6oE4Lz&#10;A0pAgwMwZWmGCf8pW8c3OmpkDsd1mQJTgogD295fgw7uJ2ws7LBVzmIlpATcqm4fnNa3AJlLuhi6&#10;gnZ1CNvyj2j5Wok84SFx//CTX+sN3PqTaspeK5FWruGhy0nujJUYzcJbDHPKbIldjjWNJPwniEX9&#10;lP4rPx7gDXItGYS/MR40kHvvoJAoLWeBUR2Nfd5AjKOiLASrEyl2RI9QjnKRIYFYRolk6ZVdbsXo&#10;PKRlu0bX6XGgVdCPYNnXKGlH1HgaU0VEzZICvOw0BkrOOKAVxeCpnYKj/NazT2VqDQT5duNJ03Y2&#10;5bKTOnNXltCJQBWySdC2UBcdoBM4OVBXiRM86afFAQ7CdLQkTgVRAcNH/fkkFihLz84TbUNfGEAN&#10;LRjWe6/Ql9mXA2cFaCXEJADxrYVXlUQfulGChqexlajUresPXkGqQ9Up0xgwIqewQJVBLLBF3lFV&#10;7bEzTelM4S1faam/M2aMUYTCSzLa4Cld4s+3LQKUX8DrBN2ZjPNCRfSQpjDKGfmwdzamR+qp7MaI&#10;NncbicUHHkUKmny1LbMD0fPln6aFRI5z7z7l2AoY8dzAKplDo9oVKnFsG/wtS9Mke+jSomXraTb+&#10;3PtfESe8g1r+rVgiGsJfjugfnKITbBrFxavsqw9LM7EJLJAe0aYs8pKO7f7nWlJpYjQCRSW2MQ9k&#10;yTnopYc0QhNE99p36JqyQrAlD8BCWom3JLI0pY6uHF44MnorhQV7caJWwaSPzcZHedRJx5gCMsBI&#10;B7ykhLSWr5VT7uYZSRkzOVYEKk54824e8pM6r2cJXWwgnQGp7PET8FQHRjjtZ32+IedNAdzMYWwz&#10;8XMiWzoT4+gXu4Dn75JIXdn0kXr6GITtubMRWamKJ7SpuSyTHpmzlc+Apz68nCRFlpLZ/pz+D3yW&#10;tOEUgh0fCWNjeWTSHE2VBwCDnQY/yRvqDO36hrn/RM0+111oT8XoR2nsMaYeIk+2GEz4ToRjb7GU&#10;eT5hFtrFNGbAIDoFYknsQnaa7g0HtxjwzwksRTZhpUtQqph3bkgsSgWCssSByQWyjpIk4TuTqD8g&#10;cMTV6T3KIKEW9TFgQi88MLzOSbBRrwyQ5y8Gz6EHaeh7ne4go5x8pW27Eodl8OUPDQ3Nt+hSpi1L&#10;JX0alsEgNJBZOOkQgN61ErkSUArTfQCPvKxRisrlMbCaPqfbMPVw2Fq7CFbHBvnTAFTADMbhWZ1E&#10;4LKStMtPei02A17ZfDuCPLLBV2sLI26qocdRlbvc+tsK9fNMTDiTa9krWDKm3mB2NtWDElhl51XO&#10;iDtkp03mmVykVDLLovqEVLB10Tfm8soeUNRNJww5UkOVFfKxXruop7M5j5U9sQRVBzE3xKuBJuDA&#10;e8xnkvAwkCpb78CpH0DPpjxhQ4UzSp8LsXO7iVPrIiWjSJHJhpzpQxNQKYzJggOSBAURXbuORGfF&#10;mBwWV4cbPSZd5XVyKC11A0I52QqWfRIcbRHsKQ8hiodM1RWYjpUkKD1oVexLvxJ6bpNVyMCqe9kl&#10;/KSDwbx7zeMCU8aunGhsqeefMjkpyqBHbQYM6tUN9NrgGzmBU299qSzqfMTNGIZLfMQAoAvyc97e&#10;2l5GjnxaRJjIiryJZduVEXrGhgOIbOVNVb5DJ0GFS76KnwtWfF1aL8EtJsZvkUYvCto/skhTYe0z&#10;FMrlENbX9BfjPTkMPn4Ss+Am9sEd11OOfGsEZKbJP/bCsvPwZckJeNex+mr1i3ESYSP40rBIfjJu&#10;FFqLuKlrDazEvRWTpsAZDCBR71p0DKcgBhpETCyVjAtO2mkKHak93crQBprGqaCX8cRB3RgqJEw6&#10;ZwJe2BLceiUUZjhSuqlwB5wJSyPYbQRPu/SCLH8O5AWsxo9BhEMmfZbokSDKVAfrTgLNB9/CDlz1&#10;1JHeQirPsZl05BW9UqkswMpXOaTLsQE6ZunqKrw/O1v2LDm9SKi84kReYGJ78O2LthVvhaNNfvzr&#10;peimLCN4hI826kowwCw6iCZ9dc/sygo24fkrk3jsN50ijeCzxyCBiwk+EZzIY3DZ5pa9/Klz0/eu&#10;3Us8H+v9U4+UewaVKw/KDbxYr9OMzqEZkt2X0tcC3QfaCfvZoZUkAQ8P/hJj/obHVGZ2lVS8ZTgX&#10;6o0PEbS99DS4+P0DoQwI0R3KtjrYAw5sQKNzFf0PQ+wtfEzAXX4csulfZ7JIDEOTwCBQPD0uetb7&#10;8FsGAL2qvVQ3AEXXu6NqEKEBvMAAIVhFeOcfRPWSHbyJwVxoBc6YMR6MycgLIWURVkrWJdFL1Upp&#10;aQB8qZmm+51b6jIudItj0vc9e9I3SUcozxTAL/9SGblkBAwf94K6aftsMIFTfGiV+bzkEVozG9fs&#10;hYsTqaWsz6Vhn1n22D6gLHzm2HsbcfxnDbBy0WrRi/ZgI5928khbazdFjn1YeBp6yKeWlLu9wfd6&#10;YfmmNPM9WDWpc+kCGqGKXvYLNnOEdPJYQO8ngaJecZx4yc8n+pXNY/dZHY+3tZKS8j8798Kwxc5l&#10;N5uyEtNPGwtUvaAfW0pbPdyLa2yUDUJKfM/MMF4+kVuaxVUYxKr/Ol9nKJqCOXs27C07wxLHtVKK&#10;5UiYJRHqGba8MrxQE6AS1gnihZ9CWyk8tPPSNpkTCHCgUMiVUAEDF0ZiVICIL80YV8VKVrGLsklL&#10;fcSorfgW5QQ9APkERH5sE3C0HUFptWXkFE/fmAAzA0afIaP8NJtyxSm2+SWJYJ4EUbWptnICRwAY&#10;lB771UaQDr6tyieOWwLNMnB+Tc51yDFbDQ7ssVPiJ/6DscwBjP7AdazgK3PoSxIb5pUV+kkcN/D8&#10;HW7t70fh5BYbdPkijqDAhQeN6dzgxv7uO387Umbv+pNK69Ulv6UR6+J76jLA9jhD89DW/+oyaCqE&#10;6J04cpWMZaeSU2LKVVsN+trcCYEPr+lD8TN4Sw1Z/FSM19mRuKHtRCdl/mkHYVWezXr5Dr+alB2g&#10;EsmAqI+w49qevspx19FknIQiHtw0v3YK/YiPT8ygbLE9ddGr62YMeWyHN1SDAqyDiXR8vbsJVRjb&#10;akLl4G5SKssZT2559U+Xj6baQpB/6gCvwUGLi1ZiJFrDw+SbeFQmNaKfy1l5Ijdnn3VmoK62QFse&#10;fLVV7GU8hJf0n9o7YMDkgUEEjI26P5Qv9BXcXAKwsetzRMqzvbnTH1qULxO5Q17wyZsPTg543xXt&#10;lejBA8cJTvykfTguAZ/ucqz/u43CN/KqK9UkW3O1y1A1WHS9okvpBBiw8tHrxkDBxCY9/9BkuHU4&#10;MUqn+tllcDg21rIKQllxYmnlp6yDkofKJJooW+AkjpHyiiIbOFaGyGMbW6qB0Y8JruzLHy6/2xJD&#10;A6vceXi0lCpOxagaM4PXeVCVyRjdk1wgEEN3QWw32HSwFxmdUbllNO9qFoeqUzhxIrxwwqhEFKJC&#10;dL41U689BzGOLHPvN+vfBovYPjhXWyWOEQJFpvPhYPDMMoM888c/tgqFFHpQUYdDfHVBjcTy1YR8&#10;qFNc5S77VXn0NyccOc2mVQlzuyAdywv6BoEdXNwkFjr909FfpeWjztAEXj5yzX3glMcsEvQM9gLE&#10;ftC1nACyyMe//IOQtJRS2hP40CDBpYVJwmTZx7mWp7Alm2SEyeDnAK5QbvLjox5JHMPv2MfNJ+Wd&#10;CTGlalO+Y4kZm6/ocKszLWkV//CAjj4/f8ZlCHQ1HgSOgJVkfMCreGIg+QexZLJjmsiNXQ2oXMVH&#10;WaCnHKElJLEiJWeRVCqHzLTNJBbCGutLj8bYHvlyTQeo3MqJs7WHMRd5xJEe7c5oZ/gtXlmKHztx&#10;kLiPHJV05OptpVAGBpk6v9hG+E6h+tPkSDTwsGeMkEN41uAWGdAnb+LWRj3m1EXWQlcfVmnk5SuO&#10;ZQFMELE++rp1FuAYE5X8EIw+Am4GEYDgEVsY6yVc6KmZsPJg5hI+Us3gRsHqbKOQvZWV4PS3iWtU&#10;j+sj1teACms+eSuDsONLMYkPm0xxK3peEor+08f77bkrZ9vVa9f5ie+99nCdZ8uIy5NDeqv+Qsdc&#10;c0Tp6m99spOzxbJfbKXuSolg6qipzBl5iS710Y9jJymTSQI6qZe6aFMxvTOh7KvO2C79CN0kmLvW&#10;9E1pFYxuiNgem8dP0KpXuUBCuZWMl0omlhTSLf2ydPJQ8obapD/DW571AY7GGvR1LWe0B9qm+lji&#10;C8ja4AOP2SwLUKhZGsaBuAZU4axXIrgM/BU76yeMqZeRCTRBTpsP+SywVLGPcQpWAytadzp7lStB&#10;SkP5EmVlQIjllDA8qQ68PEzJ2kLtKXyC52QZxbQNHv9EjHL9n7eyBameLheCTxzYl1hAsW4iK9BB&#10;6eTElrbGDYzw8upffaRdPJODTNhGxySIChxnPMIZ/DXzgp8ZKPC6vmxjAtEmfkIoZeXxGZ2yXQWp&#10;tIDqglqO85UptMSg3Ml45ACnuZ3sQookQK0XstVP/5EU/G0HSRZtZy+OBb5EUMNLg70I0kVf9R7w&#10;VTJI9XgFYFK/cicJQYvJhgnJgSWDF3AhJk6SfeHuyq4kgxbM7DTygn/kTSvHNoUbOvXOUq+eR0ng&#10;pVHLRYUVO1HvLHqaxGYnN4bqdUXAdlqlk7QNOSSAdvQKWWgBEEljb4DYaiZrouUAP7vzJMizoYJ3&#10;pw7AxkbS1YfQsyNBMT7LsVUc8U2fg6gDRWkUqNhD9hmIepyUzuES2vEXsxjtL30DpnggF6+3mSQg&#10;WsVyMz5rwCi9rU0LdirRqEfcHrV5wlzdM7AhUJ3FlNzRIeYq6iWPluEbf9moTUqz0b+SULUNkDUh&#10;KN9UuwNHyWo4uvSSCSbA9awVeJSVI/FnzHB8mpe6OoM+YZn5+pWL7dMvf7qdO3+JF70etsfrW+3j&#10;+4/b/Yer7eHqZtvax4/knRkTskygpQZK5Ec+MYoyKiSTCru/euQYGPUyRsxppb1vFOcW674Jm0mi&#10;rVFfQmyUjQtxqrpoCZOzP2LB6zDezJBrJcpGm2FmLp5M5hXEHGSD8rhJsH+tr3wkPXl6jCrSF9aY&#10;D0zxt838oWxji9ydngt+nAt2APaSSbIyUfgx+KAgA7cEjac5cZBOxNnUS89NQwuamQLCZXTq9DNI&#10;ldQypK13UCI09FwE5AlUHTU6Tga7CI9zoR84XQTNmIi2ONBjFVeG1EWYkkjhwjeNwGj1mlGWHrZD&#10;J5aiyR4THK1BwT/w/Ubu0Fe3Cix5eveDezf7CNTyMaXwEDQdwho36jGQsPJ2luXMxVmzyZnIS4IT&#10;0g4tpSntrR/42Jms0xjOP0IvvugpNe0Fq3P8qK9zZ/WazCz3PfugTpsjewZKzvTsuMpkR6yEp6zI&#10;pU6Apk5bQDtBhV7+zKs6D60tJYGHtLSZcUNXscUxaMfNBCazvOsrbdDVBzBT9Z01H35T/qAmM4dP&#10;idNrkS524lAh8yWMSBgaKb/bAAHJ2hre8J8juU6jwxG/aVK/tuibaZGNwfSAGNRHeSdYZJW19sI3&#10;JHSnIF73WiBJZMVMWMqxB7ZhgQk7GhP+uJL3UdnOL0cCc4gdfEo/fkSo2N24lTe8HLTST9grQ2JC&#10;e6Oj8quXuhSMltE2ni1pFP0LYy1GWdslvvWzPLB9aIrBsTIc8oxCNp0rPnuiEkz9Lhx08YVUyUts&#10;wCFbLjZTVM/wxBCeece/xhPxLEL9LK6SiCpA0WpHexxiGRv4+tbvcVYNyGSLfUK3qtAiNpsiyZtj&#10;Jq4HJqSckMQGEbsqQVUXJ1PCWPalnpevXm5Xrt9u84sr6D3TrnJ28txze211bb3dv/+kvfX+g/b+&#10;vSdtfXsXDDYM7zKbtndyaB/Rvupqv4ptOQYKfxB/XREnbTEgtjS3LakrVeUfCdtH9BUosQm+hk/i&#10;yWY2SamXvSFneFQYK+qiUrlorzMs56MHKfsP2vq13sZOPWCZWlgHuvpo5+RRZIxPIJR8J32BQsYb&#10;tEI1uloHu8ieQc0K4GvJS5wujHt9Un5B6DDGfTAjBAtQVBSyszhSQpV2g1aSbEYXW44pRjgEdzS2&#10;nA4hmFZkw34CRUCdkUACNvDQVktBpBfZnEUHV6PwtZcJAIWij6NDb+ARCGkXphK6TAOrMdEEKuwr&#10;6CKPzBBPCeWRulQgD4FhkvFrmw6rxCZC0ZETloGiNgLegSGVT2cpJplkYxrsIFEQGOVSnszuCJS8&#10;vZmOng+JShzhs26q3cWFemTlqEyD/AYqUaUq1V5+sgKRwkfZx2AcAjTELtCt5a46lqY2UN/MgKLM&#10;4Eo9HMqGyiFwWCYJO4C4ZWC1I9DmtxIxskscWceSngn/8uXFdAJpxr1JuNoEfSvqkY9jO/YYtNJV&#10;yr+eeXheO89A6RtmjYcFynvb2+0Zfsb361/9QtsnKD6496h9/GiN3wbf4b1edAg+znYdUOppZRIB&#10;ycblXgdH2476yw19HU9pa0zDFxw7q/Y98EI/icv7ilzymud3X3a2d9qDe49zrUqVUaYtc5bw+juv&#10;J8l5POV9/iwTalD94ivDTVrJS8TLsLGDfz0TgHzokVeJwHceW9vtxfVbt5kjl/23AlIJsyW+UqlD&#10;yg2hX8EetyQWoaO8iRVd6be8HDrCpIa9NPWjvUqbBxy5OgA7YbUtfSeVQNq/gQlYaJk8q29JO30r&#10;7fYt8cU0rtn7J0/v1FJn9C9pKkeU/LXsuYG/PD9wguZrdGTo0hTWC+4Kv3WztLTQLvJW6SvXLrfb&#10;Hz1qb79zt71HjKzu7JY+4amsMIafHcnYiC2JSPuVNjQWopDv3yNmMmBqa+JSVDf3UbeXQ1N8/USD&#10;dBxcjDt/hK2zjo4qiRXTPiFoTfqvBLWhkWCf10jiYz2/HU5hjXgaS5berzyWevZdwAygqbNaubKL&#10;rKEPjv2Z309Sq3KUAaMIObYAkspopLouohOLYDqyPGmbZr0gxsBwjlb7vEQvQUL3yiwrAgKKFAk+&#10;jcNnzF4lmU3i0JSsXwU1mdLLCGY6m+38OeDoTGkYRJMRNsIBAh52C07MF8P1QAt9iBh8/iqfBMHT&#10;QOppXyoZUx2ezpylly9yaSVzpPKIZ8d1wIh8yq58NgBpZ+cgxj72xYLoM0vSEMbEbOfzlj47oEE4&#10;eKuzchlb0nd5yEQ7EUJ5DWS58C+xIM+w67IoH+3y11E1ozrhR61IsiirLCcmIPAqEZL06QDKri2k&#10;Wzrqdw7kCaWakXRZYVg2dpArm1uQV1CgpR8zW9WHtHEIDvxlAn4+6ObdVxU3U+3+3dXIJZHI3W3q&#10;8ludAfF+Na+bZYborJAEDq/4E5uub221P/7xT9pL587yVnk6F7qeY5nj/jsftV//8ufbX/zql9vx&#10;3EJ7srbZ7t572D788EFmpptb29GxbODFTvjP0inpd9MuH3A8xZmHCd27hPSN2kyx1HuIXi6xWPbX&#10;AIX1DNSONjfOAP+Dr+Q4DxGC61nP7/3nv9MuXTjb7q0d5hZ40NrFyzfb+WduFH+Mnn4qb8ryVFfj&#10;Xh5zi0vtcHa5vfbmXZacEQcZaM6W2TMwI7nXzNpG5GamX7C1F8E4qwSUFsJQ+2tXk1Ww6p8MOlqS&#10;WDk9Mk1DFxWCB7HgFrUw4N8C0MAIZKtx2HWxxgCZ1mdhYYwAJa9sQUppJDJDI3TMYwgpXWMyGzsl&#10;cJt2uZVibuIBSJ4eZ6OclQbq5/HfpfNn2qnFRfan2+UP7rY33r3XPmI5bJsYDYNiAmoRcAUgdoC/&#10;nBOHabmHeQAAQABJREFU6gj3infqAVWnaiv7RAaCy7O+2Nl4AogjlWCDhv7248TJavS17/rzIayn&#10;auLJNmjb3/W93JIlFBO4tCsIm2e8+cVJdWFLH2ef/Dqk1E7KwzcTfAfHKCHdmtiGh0JRP2ubEgYI&#10;IgYcKCjv+UhJ4Uz4hMCfOWHm4Xo6RotCJKZKdiWQhpaJnU0ZNYsWyAcedK8wLcOhmnCwN7l5b369&#10;KqIC0HoVM4hjQS0ZmgZMBZsGss0mgAOfDg9gjCO8BPxKkK+xp4zVCbCxMwaNkK+tgCk8MMHLrvCL&#10;tn4p+oGKAYMFibGEIDkDTPrMMoNRCdeg0Di58wS0p4FUzo9t5B2lHFBr9mR9WCmP0qkLMCOplL2r&#10;kxjBfopWqZHOJwHxYlfsJR/sx7AffYWPX7GvuqWZOi8sp40Ku4jyaz+vO0QQdtW51cffiCfRy2rO&#10;5YV9fulwva2yfEBPFhXxTtryqVNtgYuk5Fkoak+Xgzwnam2J2fwXXrxKHHIBn8SSB+1Iygt0cN+n&#10;ZpQtkdxXQJ4jLmdJgp72+80r/5H3zhcX22+/8CJLDDzJLVUYL64s83sNR+3SpfPt4jaTHn5p8RJ8&#10;X7hwqe0vnmp7V69zNsILBKHvcoEDp3csqmZ9yy7ymcGGU5y5TDNh0FXbdM63547bg5X5to/Pk6ig&#10;rSFidmipu7q6JdJosA9oKwfKJ5v1s7VTUwdc31gESh/CR0SP2OuH/b29xO0cP0xmUnDC88zlq9hz&#10;hRsengAn34o9/RPvpg/0mKBdOYoq7AGQrrzGN5KGr9jy5l/gkFz6HI+zAZsiG0DpI8hjv9MGRox9&#10;wZK5hYPWFvFXkl0RHjlEGeRhX068QSP0wpx6NosO8m4lq30AHjJL36Ld/iYI/4xL4Xxg+Szv4fM3&#10;l4x/33vmhDKKSKxIlrwKgVPngD934TTLYrwU9vxZlsHutl+8d7etru9xdlsyKl/0HLJyJmgaqGVq&#10;6ChTpT2oykSLZJe+Fv/LnqbYSdYeQF+7pH/bLpPC9AgYbah+HLI5MJW+VTFWEZw8WhOu0g4N7Sp4&#10;xYN8Rh6S1uAkjn7MdUboe3NHZBcIOzrpjWtzLCz9T8dlFiaMHwGDJdnaHJ2ygR3ncVyvaSiFpepM&#10;SymFtJOrH7JkM3QH4woQWHSaWRNUBY49Y3GvlQZ3B6cEsDRoSzBFRGkKVXzLsNGgM6XdQAMnDqLW&#10;JGhQ44rIKb+6u8oU0tWG/aSrhT48O18HniQbkpSDoNwEKR6yBROYEegy0Q6eZs+69JQAYFCmMqf8&#10;4MpL3gZe9bGiaVTGCtoV44Wm/PIVAUyDqssoHW2TJ4jVW7kEQ57sYqdaRsyArK3lXwokGFCUY3/o&#10;SgNDjwtA8ZeAkuGrDokHytrXcgK/81kmqS0wY/bQ5RrD6RvfOB04fekyX97l1WPEH2ZaMnniF3+9&#10;0QHB21xPSLDLJOcHq7tcWiMBzK+02y+8HBstQPxTM4vtmbWttniwX4LxgyWmBxN9XmWy8kybWrmM&#10;1vjYQUIbOrukfPT6w3b4w39V9cxap3j1ysoRSxoMEAxbKLZHhvdMyOcUoOcNKVykPYSX9lDfky3g&#10;17jldIPB8/3dtv/Cclv/rc+23V/+XJs6ezZnGjgVO3TDIZu2KnsaF/F69KZJC8e2xqaGtnMWLkf6&#10;CFtPU7fMYPnS8y+2uw/X271HD7E1kw50Mp4WGWwPDhgEY1sWjagzGcRv0E1SUhw249eJAgLZEvso&#10;hTEt3/GVdU1GIANuxUuVpWOeG78h49KONPJlJ3wGEWqkmxUJf5+XazfRjfb0edonG3ixE/BjkhKS&#10;EuPP8pDDXJQJEPEiHfWuXFb9RJrKG3jKe8audEPIVuBCU+lKcvfpRxRcZlROzy4vnl8mPm+0pcU5&#10;zlbusky61Ta5O0wDZGKs3Jw1pG9pcvuXPk6eMEcpI/Kmj1W/kmvZWUlqG5IotzFivTCgwQvJqRv9&#10;07PfgZiBSdtYYd9FLssHXCfMmUx823koE2A5e6VKemUnMWQEoWz29Vr+Nb/aImJ8Z2C4qRMf9ZaG&#10;PyaXLY6w04lGnaa3M9qeXzmjOs4AyWcTkhD5RXpQAFZ5v9VhRJKOgVrCVTmjqNysdlMrpXRHnTJm&#10;/VX6OEQBhXVcjHExhI6xMrQDZ8ek3cQgPcrFm1KOi26SIFgGuBce1U/ywdXx1GetnzgIfhrlX1pE&#10;VqCTmBAWSpHBQcqgtNOLYos/eiN9K7zf3fXgE2cuiqdtKDgj0OnqOI2BM9h57BKDfPIf2qRJj0XO&#10;+me3bepSDw516YSjsgRRkvDM2ilypqOgqx2PpsitPXLx2oropC6U6KSpolbZBBY/AaQigrP1XZLX&#10;WRLpc3deAD+nHQl+7XTr+TvRU2DthzNJ7vvcYXOO2JpqDx89YfDxN7+xCzFUCsvqqG2SfBJ3JEav&#10;wfhWhBXWv88fzbTd/+P/bYf/9n9rK+0WpOfaXnvEfoevMcLvwCeC7+mJbNPtthENeYeeDUqLlBbS&#10;vtfuUbrc9nNefob2bdrsAbUdtwtt6ktX29SH263dB/cr19v0rUvt+MxSm/vLfH/2ftu/96Bt87s5&#10;Z9DrwOUVdK1JT9kp9tOGbA5Kw6f6KWVUr2SK5FYBa6yI4QTOScUig8CnX3ypnT231t794CMaptqZ&#10;c2fwF2dLGUi01vCd9jTO4RD8oquBlWXPZMPeYz8Wc4s3eieuh1zUCyVctkKZHPrsypH6ZNN/Ha5j&#10;qUv9sBxNAaM/wKz6TE2K0lfVFVhlMfLrg/ckyZEszDvHLhHLIn1WOxZne51bVKIIhxIlNpxqK962&#10;Lt/Bh32V5STXEA2OZenYt6yVvz/9feP6M0xu5nh/2QOuvz3mluOd5L34TXmANMEqSslR5/9S8OfU&#10;ExMQhLWSCgYc/0eQyiuNtGW0MyaE6XoCGlMrux/6SPyrz0NTukWjqPeyPKlPzoGr8ZezROvN2zqJ&#10;TZzIA/TImfIBk/5Hf/AyeqR2X7JnQkmcWZ0lr2HUDiKHTtjAqiAzIcoyM3wUVee0TQwe9UpgDJQL&#10;rrT5KfuUoDW6qhgK0eAgVBdroWeigUnOBDQgm3XeLpvfsIBnJWKNoTTldOHGxabiqGzKW+2jrgwj&#10;Fl/+JbmJjLxSK/jSU5iqL/k9Zc4wpO4MduquIyRWhqcAkdSFmjy4GIuc0c+OoNFjDHhEfnhEkNop&#10;nxdRXRJyYJV/ne0gn/Yy8ETJ/zp2EKyZEbA0D10D0v/JlzN82kwuVupfqUhffTh2tgoPqooe7YJm&#10;pgNMV1Xk1GWpUP8ykTAmDhgg57kmMTO70Hb39vnxKgdNeLAudsg9/5mJYg+kZvF2v33+5Rfb5RvX&#10;2vbeAfaZa2+/9z6d1OQOjn98ldXZb/qVctrAxjlOrrdM3bjYTv/X/11b4BRw7+0P28Lz15n9slx0&#10;ZqXtM3v0+tupl261WRLe3hJLVytn2tTSUjvGZu5P7j5oc5cvaoVcFJ/nhZTO3L21ef70KQaO9bbz&#10;B99s7eufbssvcD2D6xxuT15/q53/3IutnVpu+1ysneeXPKf+72+2zR9+nzVpLmIgq7NH5S17o4gK&#10;sWlTN/NHfBq9rKGFv0rwHmpbJx0OJB0X2qtcK/rRT37Mz0ostt3t9baxtdfOMoCJ7OCRRM2R8erZ&#10;TmLCWOs09LEyaFOH1UE7lcIrj/2/BAcCWvgyM9B0SWVRVq1WsIkU8MQxXtTO5RvDKZp6rVL+/KUP&#10;MOiXnsqlDFqjtupLcrAfGI+lv3EtCaiGj5PCIWdWS4w1N2Wg7yhF+qIsopOPNUig8JOggbUfysfJ&#10;S9D5Z4mwDj/lA8wdGzbl4MLp5daevdTmGWDe5cK91+GmiBmTu5PfILpD1mzw91k2+5828QYnPxEy&#10;fNAG35mwtYs5jsIkP4kD2BCiaFLhoO9ZZtkS/goNvi4o2wUrLjAuZAkQOOYM8hHfun2/0wdmxIPw&#10;9llpPz2TKbmTu9BpkFQ4y9LnHMM9/+uPvTW26kI+QObMwshk66aohIdwBk5mGmhtkJoQD737xeBO&#10;oJgcSQAcyyN8+aezwylk5aSBqANHJRSwgtr5pAGSitoHU2y/sVevpyaKVqfJf9A6p+5ecPzzm0wl&#10;GQ5gqIjZqFe+OuOhc6mbVIA79gyJ48gKbXU7cCklna7kVoeccYDj8y7ZsFOW72Alf7dDllgyMw8u&#10;1YMGsJ4x4/cEfKymiARM5AY3nSR9QJ4lnzQzs+S4tmJkq2c+uRYhDIEU/wyd3asfTBPU0fcphQz+&#10;wujvPPSFYMpaVqHogIPOvVOfsDR08/KNdvXZ2+1bf/JdZnQn3D3jL1xytsZgc/nihfbsnTvt57/4&#10;RdvYWG8vMuPe3Nxsj7jWMt/fXGvigUt8Yxx4lBmbfQ359va32umXbreVr3y2TS2yTPf6u23j4eN2&#10;6tmrbY7vMXfnHK1ylnGTn+w9OWgLz15pB299yBnRXJtjYPAa1h50Ts4yu4f6PAPM1pvvtmkGkulT&#10;yLq0yKu/WfZiRW0f2825nPTj11u7w5nJ5fNt+/HjNsPdXgdPNtvxL95vR+992JahsRFb9PhBbv2l&#10;IvEEBxWfVlCmKTFqSWWBT31vyzHVZQj2gB2RLd65/xG/aMm5FAlslrO1PW728OzEM82cKcgUf0xN&#10;e70JHbWlsc5Z3ugf+ssOUSz1paxLPjDSBx1ch2h4+Kkgvd42iThhMslwN77iZ5OufSZn69RFvSRG&#10;AXw7MfvI6c5WZWE/8D3mKysLBUEZPuYHE7t1xonLQekBvS75ynJHKkhvFsq5QxKkTYNm4lrS1DgI&#10;aKtK0gqjn7QfxWzairNkrqtc5oL9PkuhdKe2wZmpo5ADnWfRUhen+JR9Aeg0hkTqXnFgv3NQq5s4&#10;LD+lkTtKYTIGP83mgOFX+ypleOkD6swj9ucwlyPHBYM0FOymwiRhiygv9sKEEDvbk69S5z9sAn1z&#10;n3DJ+dlDr/dVJWbJSyMIHlOWyokKahI4JgslKKOkrJVocw1fvLpAhHIakrZZRu4KTun2zYJ4UaBo&#10;Z5ZAVWimCVmg4Sif2ZV8wUl+tJiyBbliMo4NgrmsBUOAsmzcYtjg6zwZ05I/cA0YDFMDhk4QUxzw&#10;Jc8+M3Ot0QlmhAeI8AW/P+nb4cdsVOTMdoBzsUSa0jM45JHOrNOzfOMSG4OTfMd/CpHVfacdx0eI&#10;mkUn0NUDO+k3bZcZA5gVJMpXdOQncVXQrsppkFgfOQka7Re5BAXWbUIv5ZoMGAt2tHFHjrGlrOJm&#10;EgBdedVarktT/Lwut2BevXKFu49ebdeuPRNedpoXODt5uLbW3vvgQ5Yq99vVy4/bZz/9Uvv2n3yv&#10;6xAxInh4KFd8zhFldfEnmA9ZKtv+2S/ayZP1tvaj19vyy7fb1v3VtvOD1xkIjtr+x6ttj1tB9779&#10;Rjvz2Wttjzt1DtoScOfb4c/eaYdcf5i+db7NAHt0j4TAWc3J1Ok2d+tsW6VummdSZheJtNfebqvc&#10;Wny4utZmfv5WO7lyvu1gr2P4zjAATm1ut+N1XutxbjGDtQ4wQjGMBon9tXfOorWXhpqoGEgVTP+2&#10;n4tfCa37tzumaNo8zYXipXbnheeyRp7ZJGiMKRnU0++Bqc0YBtN4t0L6FCznFeeKmKPxH+nSn+o4&#10;Tb09cdzLcFLMIog/lNdrXUPu3sIxvLUDjBNn4muLBCkyZdYkNBShI1z6bjEWKzGu9LLzbIlz39By&#10;EE0/piZkJUIxfKSbzf5BM4fzXohXVuozwcVQUivkDu+hmyTTbtm2are/JeYZRNTtzGkWSg9W8vqW&#10;7V1e5cKSkH03LlMd8ejv2tozwtRDQxgIhYe5RrouN6bvyRueyb/AGTsKlLs6O55yq3vEDW6x4n/J&#10;nUmjrXxz90zZLne4SUuxkC2yQieDKrTVsvKxy6XFQzlzjYpGbmWJPANXn/kckTB+ORctxQRImWOX&#10;UFBV0RLkslHpAxDKEDgEmLl5FZIQ8M6WU4S568cIaXAJL1PhIry0IF0dRxbyF7dzBC98c63Eu4WU&#10;S59UECoLh/1LadCmBjGgbZL29J+EwBJB9JK8TFSathpIUhM6VH4iZnSkNUDiyOgrNnXyjcbpOLQJ&#10;Z706WAR+OAOvUuFynQOegcIA4GsLQFD/MZiIJ35iNhxsr4SSWQr6jOPYQL3AsW4MDgZ4ZhPKQ708&#10;cgbiMVvtYMqfvhUmB7Sk0wCgXpkgUPY5D9e6s/fsi7u13AxybaJv1SS6YgQDPjZADs9+plhjvrv6&#10;qD36PgMEsI/uP2znORNYWphqt2/dbKfOnGk//vmr7cHDRzz/sd1uXb/Wbj37XHvhzu32xjvv5k6u&#10;8FPRGAZuyqj8fPXcNGcMLm+t/vNvtpWvf7md/5XPtc23PmpzL97krNGZnrfqcqH6pWdb++tfY/BZ&#10;YwZP0uVuncaT0Cd/7VfbHDS9VXl3jYvqD560y1/5TDvaOWwbP3mzXfnGV1pbhsejVS7A8yDeIssc&#10;y4vtiMHjyVsftEu3b7Z2ZiF3sS3w+o57P3qtbfxf/0Irxf7aOLHI3kFUkydRYltaBMOGtXSqbnFJ&#10;cCFBsz5FzcCN2EucWEeF8Pv9eZhMSwx+8D2r8LYTugUxIC+/Gq3iTsTQBtq748QKsQggtMfgdP4V&#10;g/bliFK4lD0SJhMNGsNLNn9O6ACif7gkTuLPyK8cxJZ8lDJ7SsihKB4mWRlfkV97EQdpJ/54zsdX&#10;0JfALmfhc+5C1ebJLYoYusYOxIhR7yK03yRGWZtRutiGvXIrSfXDkdcKJgLR5j6z9OhZMjqlNkzO&#10;nmYpFaPvEP/eGCOsD4ZO9HC0Z7OvZHJB2f5Dj6FkjoQXdhxn+cJGOYSyvymc8OZd5UyClzhH+iDv&#10;Rovw0ImcWk0NfdrfZTFFAt49tcaiy6J1Nle6aLjqX9XXBrD08iZu4CtPhCtUipb7EUezFXSRV4lR&#10;qhTP6CgkAkcfZdEozNyUKKOjgYJgtV6KcJDVRHU9o2gaKAoUy9oGD83gVjyqTWPOQI7Fi7RlxLRX&#10;sOmoGuGhxbHfyQaeS0cnXKQNHxoGzwSpvOGocbV3eFOnLwKfOjubSdFWv+rCHqAcAa8NDKYpk4Od&#10;VjxJ05AkDaT0JnRpUvpcBISeASPdnG5SkrCB7R0YOrUummJBOgY3w0LbNVXa5KMcCRpwtDd0ZI0g&#10;xdNAkL6VwE7KA1K5pANMkhr13rnmsR4z0UZn9XJ2CiHbTGzq4MCSqAhTWVCwDrq6yMEnQQ+sFks7&#10;RPe4W2p3c6/dfu4mSzPMqpk1vnDnU+0+F6+3NjYycGzzvMgeM7u1Rw/alYvn2od3P871jIov5YU/&#10;/LRe/sEXE7Dks9vOPH+rnfrVz7XZy+fa3MJS271xtZ26canNuU61wjUQ3s/UVlbaHi8BnF86xRkE&#10;F9vPU89T0NGMQWSPO6Wmz57jHUTw4alpFkbAn2qrP/hJW0KeOSZHO4/X2vyTtXZw8TxLZpyxvfZe&#10;2/7+z9vcF15sx0yq9l99tx2/+zHjzRyvHYKOPuLqZd6hZXxgVy9cDxtFKXRyLVt7J071R3SsmLcc&#10;3a1jS2xp24KKj9P5nWBwl5oR4STFJVj5oE4gxbNPJ6kPIyJj6PMvsSVVHFmTISyDjdOOfFP8eIdH&#10;tqW/UJaXyd0wkJdxQNUntooNFYhuYth3ukwGVvX9rg3MpBG56V/RZtIXQQptJWIbsAYBNDPIaAh1&#10;dEdNyamHS27l0KqHLGHmBhTlheiwe+S0JnyA9W0J6FtWEpJPUKwXUJu4135wcTCjD9WzVuhBuzlL&#10;/tJx2E7/oeydd04wrNeSsbuTsNByD2TalIfKTssJo74Vy7Lvw5MGxdSFmjJKk/qnG/Ywv8gNeqMv&#10;JedInjpljQ+BSX/XVxQqHyqO1LEfeqasbsTIDHeBJm/KNbyxgaAqWzKoIsStCDN2Og0CqYBqBhyO&#10;xSux+387eorMyDU4hjY5ho/1vS0FmcVYtFKODQFIlXuxSqCgaWQNkQ1UXeXyjY2S9cK0ZyRJpCFt&#10;AOhYzYjs9RcVrEuHkb7I4WYZfTpPcUezpiACsk6bdVv5sg1xJAJ4Tg8z0EBvdD71qItx0LeTslML&#10;7au8spdXGbzafBYnctgo7dALILAgagtxDOQur5Aav+hXUEi84OQoMYIZnHRsDoeMJpoSQZ39YixG&#10;iAqwkilnK1BwzmON/ydbZAEF5pWQtDutsqTtFAl9lhc97u7t5CEqkTcZTHy/VR6UMjiZbR755leW&#10;Ev31v31/C8W463Iqi56UnjrJx4vfh/cftendrXb89rucZWy3g5++255cPNXmVlymA/7BWl5ds/nx&#10;Rlu+sNKOzzFgzC+1ma01OjYPk33E3VovX2nTz1xo+2+92z7+o++2YwacRcajw7/zs7bWHrb53/3l&#10;Ns2dXDPbG9wmfC7PY81eOdMOPj5o+//DH3CfmIsAD3KH2Kn/8pfaauzHmREx6S3RLm+WLSthav8M&#10;2jzcurG1mesfsWd0VMsynnqmXlNqW+OnTMreEl/8JYbxZAmvGRbZTD7SGLBefJW2MaIfM2tHlpzZ&#10;hlpxHhPK2JnZsPvJBnJx7PwjU8nmxCn9tMtdOUOJlKPrYFuCIwyxCwNg4Idu0FctPhGUNnU3+WlD&#10;Bxxn8ONT/NBH+pBUNi8gyzs0rBGPbC+uKyzDPqHhsfz9JvYHX+SYqB3Igou9uzVgqjUcLny7wfGx&#10;r5OBD3be5zZu5U9PhKS0MuhEwsKX/GAR/hz7Tjb1NUnnTQ0mrhik5Kk2VoqAdfAa+OZCaYCaOste&#10;L9VuWsZ86aZ9qnvbh5xydP/qx44vP+nEopqj42p/q+1W8nUibBxZh1mKLoh5amskFw2UpABWbqEV&#10;EUcc4kRfiWKd75aqJCRZMSSoUzwK+XJopFLJksBcaLNB4OxbyG6r8NQIzr6RFOGcNVcQSNMgsl1V&#10;PNbgIRZ2ykDH4CKrwdqr4KsznP0Lam0wqNP4yBBImyJJx1OPktl9yuDVXr0ZBHCS/PRVJyvJdBwr&#10;SjN5+LoMj13bRg4vZsMlnKWBXdUjGMBJyxEfoNgvd1Z079WzBMLwZTajUpGvdwLrTSfWlzYUJcT/&#10;fKjU+akJLE29VR+kzF7YDNQxr/oqr0nH0Cta4ywus0mNoC74ytbAa98imf+ZkaFHuCPv+B0H9V7k&#10;Nk7XtI+5cwlz5KqTbxHIrAdfepE3bldm5FPnIcfCPLf88nT71N/7p1zivd5YxGrn//5/0U5I/geP&#10;eT6FC+RJJHTwCzzctcPy2uKlS9Ceax/80Z+2c7/+VZbBHreF61zAZynyxNdu3LrWFhhQ5q8+09a/&#10;wqtZ3v+gXfzNr3GjwGJb+9mb7eyVZ7i7B3guiHsxdOP+Wlv+Zz9o7aXnciPKtDdZIKPvCHvp5U+1&#10;O3deyIxU3XNXHIax8xl/M5xRfeeVH7VXXvl+u8mZlXbSbolhdY1Fy5Lq7ZY9tkinpy6+03Da3CVV&#10;P9g6oe9dmcACDS2TbAxIIFQfn/O0lCr9IHlldKu+ZwCkOXJYlnf1FWGtSGXx0z8cjpluvZ/NDgI7&#10;SYnLLpvyE1C5e08sG4BRDvusdExek5t47NPisClb+gDHpsPc8SkG8CM+QsMqPrE1+5rYklM6n65w&#10;dAI1dpK+fTXHXdrYpCrC2+ryAYC9nGVu7JtcQ6p34IjOtNs9lFwS9o3oxAKANELbGI//tA82FBAE&#10;y36SHzi2y9vHalKB7Rw0qfTYnpeVI+DArk2m1CNM9sabysWM8IAtNEz9TLxcQqNB1ok9aGpLc7o0&#10;JOVX38rXBXePq3VAeFw0uCjv6RnCUWGS0GkZ4XUe3wQ6Epho8tpxKRnAEcwObgBUcqwZOqOnd+rA&#10;NaDAjSCIpMDbks5gCaC8m4l93ZpbCUl5xItRySwZIJQxvCJ+otVjaalDnKC1tJzJVuHCQ0lKnqHb&#10;LEmmNgU16iu5K7cS+FV/N+laSkeVPB87a82wDRTDu8NSPz4JIq3AgOhMTWWr00idD8d+nCV6a3TE&#10;holvDUgLuhg0Pt1LGIWF9VlSUjBIG5B2Lwc6JSiaXRwICh9EyjVTDhR11IKTgYu2dDoGYIkmcPq1&#10;ljwXg/zyVIoYu/vU2WUepJS2H/URJD5QFm3pngShnDgqEgHk+7GWGFBuXruS23Q9I1nitl2vE0Xk&#10;4BVuuRFecUDVeYHS93TNt+dau7XUpk6zpPaZl1u7cKbNb/BCv11OM5DZ50GOWEtd4LrNNHdu4ax2&#10;/te+zDFPxjOgnGxstSOuiZxwh9cs13mOd/baAUtli9jm+jPn29Rrb7Ekx1uYP7zf9r73apt59nLb&#10;/PhhW6JtnhcJtnNcW9nB/yTwzBkxrz5ZYkA7Db19n2S3L2kjbcCef22W60y+B291daM9y+3TbtpL&#10;77hp7yQba6SpG7GfMeVXmwaOxliV43nsmTJ83IKfRFLwYoS/BoZmLWEEsjOQNvZCXnm45T9lD8dE&#10;zN5hP6qYcSI0V8kS6Mhnf0AePyFjB5Vl7eIDAO3w/PVBBF7SzLMR4DoZyAwbJOnYD4pe9RMAcC9y&#10;gJ/1/S4sJJLQMV+20NeWxNW+PMFzk1b6SgmYOiRAg46o5siRN2CLRrmsQR0wxnvOamBYvlVXJpHe&#10;yWguAidcEvOSqqziwJOt26cO+F8IYRGZBz95486ykjkAm/XBZNx+XBfP0afcDkhJKJ3WtgjN0lXi&#10;4y3NxqLa+iCiuoy4DK68oZFYij3KT15vpLI2/YE4GayANweZE/OkvIYr+RXEzc5LB8AJSQYQ8oxB&#10;YmEsPw3ViVcgdBoA7bu+B5U0a40I2ClHUASIzPBjH97urVRQA7AT/2TnScIC2JHegSRm9iyk86o6&#10;Ywa5MVRoSwqyRY86jnOIUzATMBwBIA3r3cqUJZtlG9Q7nSyAtoGDrGMmleAHMBcFpwwqBlaTo50E&#10;fGnHv84MDC6+E9qdcd/hKJ0sfMknnDR8x5CU/Chl7K48fN2NTVk134QvBflpv2qTYseAlJ2tOBZP&#10;uIWU8Fk6crarzNZrK4g7iM55t5uDB5u2GTYyWN08ziZ/i8LIl/bd7a125fIlku6dtsbdU48fr7bb&#10;L17OhVPhQlV5QWMXvNgkBGkPD1t3AVhuK0+4hff3//e2z8x7ZoXE+oA7sNZJjj5/wguuTnhdiUt3&#10;09xmO7fEEgV3ZS28sc4dW8ttgQHozHtbbf+f/tRuwZflC+4GO572afl1rmjNMXDx3EqWt1bbaRa4&#10;TniWYradhz+Tp1WuFfFg5qEzOJKKEysFf/zwYXuysdkWuIFAm+zwAsrEDEsiF5+5yoDoNQ+GIe3T&#10;dVX3WI9jbWrSzhmqBPkLLNK55yj0EtO0mRjsA05aOGQfhBznBgEx5MXHuJ3jbDA0Apcicmrsbn/2&#10;NtmfKqFLtdMlDuqsCznhpjRJuqJHtuI16Ouv3OIaEkU3vykEfPQMPa6gKrt5MJt6Fh3tAOXIbqU2&#10;emonm2izXnsqkcfyNA/EMhBCj8imWfgIo36JYfMO5bAGVAiqZO5BaHs46ZMAJ38grFesjBp9XG+H&#10;kD/0uY7GLryUQenDk1IYyywMuxyy4ps8FhAacyyeNBXAP3VzgqJ9ZOBe+pK1NWipz3vTHHypcyud&#10;K65qko4IxMLY9IX2U5SUnSiBnDiVnyKZC2IX5NJuxgyb8nGGXkJJtIiJIACt/FW7iY3lCQx2xEX5&#10;zAw8VcKjEgMsggJg9EXACFu6dno94IZV5BFEkLsxKEmIf9Bhp/JVVXsAI2PwokQppPbO8iWpHuM0&#10;rnCpDII7lIdX5OQwYQlSqAMmZIgImiI0+Wi0GswqKZPvixdQJtYsE2nkjuNbA8IHx/hrfEzJcjeR&#10;ANJSxnIsTdK3BxmgMI295R4BbK2iif2QgT2wo016fNKRgbTTVRAgi5GcIBRYuvUvCQdehyzzSN3q&#10;3JXncmaOnEDSQfpMzkRyxHMcNesquUGJfvKCYQ1IEoLfEb9+54ON2WJvli71r3bqA9P25lZ7+NG7&#10;7Wu8oPHC5Wvtz37wZ+0nP3ol7/da5MyxZr4MAhpBHmySVwmtqf98OHGPtnkWu+YPuFh+D1E+eoOz&#10;BJ+4lz90GLxnuGBtij7mDKYtmRi5iYPYOT6LXDdPRY+T62fb8XPn5daOWHY8IdHLNiY0mcoU3r78&#10;0XdGeaz16m7IgttgYvOAd435svOlGBs/e5bnHY/zXFd0Fs/ZSghTdok2Z5/oYmLwnWA5FhfGJlau&#10;8bdzPDzpb3Xs8TaFJHD4xhrIFzYxSCo5RkZia54HRXEi9Iw/EqyKoJ3/taB2FddBJclBq3oWKpSh&#10;qL/Un+MsfXMQCvLU9jZSkb5vG0jGizYx4ZrSpWEc+Sqd5BPiZOBglOCmnmr+aIMgciaZysytGtgp&#10;b1VaJQwW4lurBAJ2kcLfvpUz3UGCdm2xoFypk0rZQKFGnlEGP9pg9LP0Y37ALH1WOsGTn1IxiJBt&#10;zQf6On0PGvKWhhP6EltYo7D6ekkRqaNXdKNPlonK9xN9EVU9hVYG683DiS3lpRzvWA+kbxFQNmVx&#10;cLUf6F7lNm/ntAJy+gaQsoP/wTc3TWxhE3p51pH80unZN4UbNzfkuqxyAe51u5yheKAz3au4gZIj&#10;rCIDRyeDLwFKWTlUjL/sizO4PYi9GCmQCmol8WpTYJryDyz0q3LnbGDqHdpVPjyUCUbSOOQ2SR8E&#10;NKFoRLFi4GGMGCSm63IpmRrVpl523gMGxQxA4tOYU1fKdYpohbTlIUDpiRTB9U6SBJxtbNpG2ZQH&#10;dUJDbD8xM7rAEh2wA+06KLMwy9FLXe10ygmV8Ct9ndGJrEPxFQnGC2HgBVKJ+GgrBJVHZE27B72d&#10;vfgGWPRhrx1cJshsGjunE9OqPyRmwLrleg3l/EobXGtg8G6lssmQI/qDN8fs/PPP324zSyuJl1wH&#10;c6kO/r52gl7A6yt4kn6HHzDaeNI+/vijtrBylvJ6211/1Pa4WD49zey/nAJ8enbppUqRu+aDT7id&#10;ZPYv8E6r5d/hrcHIm4RGAmUQ0RuJgo6jfbU94QFctyCJ1lcIebvlDEtFh/EPdqLZeONGnwweWo3X&#10;Y7VDk4QqgKMcPnNhUW8AzvFU2+DMfIHbi/fIJNrk0tWrvDFYuOo7F86xhAYd48JrCLnDi0SuYyJq&#10;UQuPeRLVjbOL7cN33mxLp/nNjpkVVtYcfJKW4ImgMuYr/eBj49w5yFFelyQ95EqMAODe34FJwuMM&#10;Xf8HP2qgR/TxQJmAg46fHjnWUq8lLVFrkfYDaDnYWZ3BiONyOxTkX9ChVE6o34SRtjyYZ0Q2faZ3&#10;5G0fsS9EduvNB6EDUwpOsFyCdxkm109t9Ms/41sa5TBsAn4mAQ7ulCOP/yDFncbR21r7sGjaJB/5&#10;Cx260jZ8Ooz28e46mouUPIkDZEr/ppx+IiWSvO6Sls/M+dbqxCICKFv8FwDjhMmcuvJ1CU39w9+d&#10;erGNiUjyVW/PLdgYXR2UOmdnAS/bmQOiDfBylb4DQDbaFMhd+jj4ZQh2ocG/ji+8ehjfei/xCBku&#10;4QWFAQXyYCWRyRKGkZHgNEhMCns8+S4P/3l3jj9QYzSJk9ksHdbEmlfNg+zTH4rqbKWCHeTuCMlo&#10;GGPRka7ktTYMIqAKjyRoAlYeFTVwpBOkCKkdlE0M4wNAZKrgA47DUJWJgQ2/SqLUOtJWKzhCIXGc&#10;qMwcJ8GEItU4ijavF5jjDIaM5hQEzUZBGdwAzQyibEmAeM+7zgPGOnVLbIBr0HnVTTJxObr4O/Qe&#10;Dfkivjyd8YKrkysgXD5TL3CQ17Kbx9n6sdS9a6ToSAhOsNBLBqU5VpqlgYEsDP5FZh/e6qEISUs0&#10;mQQjR8mYYIWgsFevXmlnLl7h2oEd3Zl+2Ug/6iGTgNL5xPrG+gYJgdt0WRKyVaHUK76QU+S3ha+J&#10;1GNjB5j3wJu6dbltnHL9nkkPsRGbFnQ6i9Llt0zUXbqgZ5DL4CMbYlmFOIv0ifPydrjpKr4uZQjn&#10;pIEKbcEusz9FoSnXs1wWAHIx8k+1XZ6t2cdXmyzr7fJqGX/t1GfLxDuADr2HBxMX2urGKiXPBpHU&#10;yu6vE25SuHqeJbfN1fY3/qv/tv3N3//v2+3Pf4lbsGXIg5TKpk0iEr5FPtcilHnSJ5HH2LLjU5sP&#10;hcigT7TNSGyJlm689B3k0FwVRhDNJh8qZcKW5OZIIB3gbRvJMElGwwVWoYYE0I2OPk1OVFLvV9Nm&#10;85hCpA1c4drXVDpgoQkgUD5fYcktNowslHtl9Cxj4UInkrz8kzxlc5a+VBJ6OesMcXGxjHV+7AOB&#10;HsNQwEstkzeEAocuvi3AzcFaf7tJUlp5k4DNfDPDp0U+Jn07Q/GAEu0ZCCwILkyhpS+pmNfkXBGR&#10;7sAsaA+p4y9Y6kEpZ+zmB/gEBZ9l+VMdu+FDCyIVK9ChLTfTUPTntr1Rxn5T+b3yPk1sylB0tYM+&#10;IM7tqFYrQDegFShlZ8mdMsyMHHTsQse+l0lIZedrMCNiyrkFEVxH6bKEDE1Y9SNRttfPtErLNlUu&#10;Z2VPVYLS2j5I+et4Jkj9FcWBibzQ+qQjsmaJUEluGkv6wXHHp+PbrryhV1ChT5XggUvyC7qVdEoV&#10;pdUXo4lbnUJeZQ8ao2MSuaB9y1kQU6B9botNGCNzTi2BcSapbdRbOt79NOPZl1IQGGqnnZXJZDaF&#10;p3KWSGRUAIwIEX5YQtikBwQVE0bKg/yYM2dl0UcYm9yDa/DkIihw/raNMuTjIChvjKUJMiMCXqEC&#10;JY8UbCdBQC935KHnBslwwyfLOatSJmW+wlPzJn/fNDCzeJZnQ87w/AgXtbmV9+zNl3kOhKUnHyJE&#10;ArfIYKeHp/4y1nKKD61tOjEXIdo0v3HibeoZVFBS8XKGQ7uvt//c5z7LBfD5yCCuNJIYpUkn2eLi&#10;/Xe++4qG4+yCwUkbwLsmH9rHg9I9flAujZGtGtOZZAywui4uLbdfvPF2+9Gf/iAPT770S59tt5+/&#10;A31e38LT+G+/8X77zvd/wMRsr13mluX4B9m0tVOjRXxwkdfJ/Jv/54/a//qP/pv2w9feaPffP9su&#10;3PhUe8zDnLmLKjL5D7afEMdYUuacNbDcYT+KPaSP3IruWUMGjkiMXZHdXOSgaxI1HrjnOXrqN+uj&#10;HjCySiK03uMQBF8afstRESp2Tn8puExe0dHnrYGMPNpSFDfrhElZumxOarwrVDRl8GsT3KmXn3oh&#10;M8fTTHS8UUQrpm9OZBOa53O5nnYQXOhkL1H0L07wkEEO5FwF4YzZjmdl+r+g8EpMKpSb5ADMQI4s&#10;yZ8o57KQc7CSDTiYuyJhXxFWOHOMeylRSixoC0oyCn9mchmwCPbAZKmd5tgGQP1cNqcMPeU78mWp&#10;4qswdnGIScn+48ZB9AG+JkpIgExTOaXjaiL9Y+UUy7jEtLG07x2Z0b3ipvxl3Cs/JxwhJjO5oJA2&#10;tXPFYfz3bKSSlMFG0ogAJUQ9EUon5RMFQNVoWmViGspJRJKXRzXG8Dkm0YWpdOFX6/eUGUkdXDRm&#10;gpS9Cpc5KBP0Blu93EwYw4J9eMintpwBUD9JtOlwRTc680+dxU7H6h2ygpJKeFYiVRSNhlPVT6Mr&#10;GyBZi+ZYfBOCtXEs004DzA6sXIEHxi0XWu3ACiEM9ZkVEETOHL3vLoM1bdKS3yfXhbW38KMDqjuE&#10;Qls5QIisvQL6TgoUonh7nclN+8hbHga+dNMhKOfnfQMlPYH5AiuXBDtKqWvwoW+C3tvfbQ+5GL3O&#10;sybqrp7DR/fu3ecOQO7kIsEvn73Ej2DttzUuWhtHU/MuFRX9TEyqGL+aHBxgVUt7JdY8UBL17GWs&#10;QUADiy7ewWR8XHzmYps/tWJfkiJfdAwq9JSNlzuucU1nDjtcWOblkD59no/xoG+NBGMRAuhTHd+Y&#10;xk7w1Q7qX/0l5gGRoObC+/PXrrWXfulz7SJvAvAMd4s3087ztoCXXnqJM5ej9t57b/PbLGfwoz9I&#10;ZxJk8AXv5uVT7e5Hd/m9lQ/aX3j5P2w7++vtX3/7W+23f/cKg82ptnuYaI2f1CkxhAw5kzZ+4O+F&#10;VDfjEQB8WXIaRyYX9fEM0sasp0cDDrWN/0JP/TwOh+yt0P5WVzgUjEtPSFA2wvaZRYsH7Oi/2ij9&#10;whsZZCEV+cmLoom72kMmcub6DCCBG3zFYRM2k6Kcdah/70+RznbsmYkOfiTeXV0JPfD1rVtnH/4J&#10;Evsqn+QC9lGf/x5rLTnkpou0qNEQDcjkLCyObcGgwVzQeVBSR3NFKtFFu46vMZTY7DpGCu1CrQgF&#10;iQwIbtfNnV5MQjkniB3KbsIBKRI7J+PSrH4Yb1E2R+kT+0lRl4NbHswET1tlWZT2Re6MPMuDv1vb&#10;vJnA02hQEu8OIHkUQlvCF/LJHXYXe1gFiWVFLxWSQDVA32xSkFK2OrnajVFKQTSYZo6o9lw6UuGE&#10;jawoSL86PlKGtwgqYfIYto7gHCiBI6CnuJnhQ0BjCOum7BygqAFGkUCSTdplqErAZCe/qMk/muRh&#10;8AsvRH20hzwrINQ0LJDEAU06/vNCczZo5CJZHdEUiRPsShiLpRMXrg5wi9wljIKUE5FP2p6ad05p&#10;Ez4XOJE02MBoV/EMoyCxLz2krQzsaU9r16V4lofEVy9pyMugHDZ3H07YL63IZTAKGyT58xW98CkD&#10;4w+wbW9tRP5FErkXhf2dE5ekTGT+QhwjSPvxT36eW3r3947bNk8wf+8HP25ra6t5waJxrh7pxPAz&#10;ESR5UK6EjrQIrr+tDxx7B6JcGCRO5j1Nh6eD7h6vS1l/strW1560zbUNfq9+k/1a22bQ02/efuxv&#10;XvhjWn6VNUtoxKM/xDQeEoxNtAsCZv1ZW/QY1Bh2VX1tbBobtz91p125c4v1+xmWt7bb9s5+Znwu&#10;I7z88gu5HvjRh3cTpzmTwEeLLI8uTx+0N1/5TvvSZ55t//gf/EH7/EuX2td+ebm9+uM/48yFYZMz&#10;Xg1UZw5aSltgW2RNPMcOpD/9EzsJbtAHNHtxvRez+go0gBsTP21qWVsnHnRxHF08qY6v3QsXnU3q&#10;6G0/FV/5EiciajM+FT42+Jsz5UPJKqN7eQXHY8tQtjv4DYBaBLZsPc6whcwXnMo+HIOTyVz8A2/w&#10;FMCP0EXfYvEe/6kJqxFn+lK9Ihu0wjnymBukWf2sZIccvq58QW5QVkH4p2ROtp1c1dZ1EYB6+06k&#10;g4e+UUbr/ZYfaiLow5M2ZXDEzoJgIXgoh/woU1SeXI9m8E4/t1W5qbe/2F6sjdfiJ568UCDtxvjK&#10;MmcmoO3u8IZo9r7dIe3y5iN8yVd00U6zyCncwrA49yQq485QReJEoekwmVUZREpCQCFZhJNV6EVZ&#10;6MI0BrdWWNu7QnINrP9psmMNWPdjZhhFADjxKhpLAmnjWKWwmJMD2rjQGG1Kl9FBKmDLYQa1iS17&#10;wSKAFrChjgNPOYa3nu/Q1URDDiq5glCGPOFZGWdDBrIDihRrwAO4KqFDG0lD3csJQmkbOdioCbG7&#10;ouhYN50rf45jOuttEol98CxbGjji0ehhZoeUpTGhIy3alEEds7Gvj2S67Oxt9bfRwwEYg0oZnTy4&#10;QKcMwptI9kjeC6fOthtXrrO0oA2gaLuDGQTOHfGW3t1dBs4ZBo5TbYszlD/4x3/YHpHgtza4IA8s&#10;MQwe8MQVfxkklHGcUkdGiJoIM/lQHuCUwc5sNDNKRE6maBJruzx57xLQAss4vmbfn0Jw9nbI61tm&#10;WW473tvmjcisx/sDWq5/o4vSe31Fmm7KkOU6OaBP+c9BzFmwcVmxqD91lL/zssXg6oC1w6tlfCN1&#10;Zqc417cuOxs8z1uXf/rTH2PL/Xbjxk1k8uxkqb33+uvtxvKDdvPOp9uH92/5aA0/W3yt/d1/8Cft&#10;uRdeaBdOXcnSl0uH4UufiR+RK75AV/1Tr8bAYiYobGabcSKOg2+dfaEbRjfmdJIwRVM5sQOwqmR/&#10;E0T99I3V0hq3AttPHbyF++SZxtP4wpd4Jf1Z//LRhiVT9zN0lTubzOBlLok3lB2ZI4Vq+LWdOjdp&#10;uaKRGx1So3RAIJebE7Rt/dZ1dLARv/hbhjIIKfHPWHSz3fpsKK1+xl6oUy6+iXQGDOqxWXCglNjn&#10;nzENZGAz2VBW6SZKy16xa2dTiIM3UBKA3g6vKdrd4qWrvHz3iLMfFRyyaVcnP5HPBhxaD6dDGbFK&#10;30IYPlVO/rBb8ZKH9g0NCGcgxb6+uWJnm9cYJXaJMW0uEuSqH3IY2T1figUl2IWLkcpecRZIGom/&#10;dFw7mgGn0hlIaTZodLuC+PUOGA2WYEIIk0G4Uyc5YWw38Nw8roiWRtV7+5sBeGSwKzzB4mneDD/L&#10;Ka/h6DJKCZ8znAR7dawQH/TBkrdGs/P4/USNQqR9GNkkVcGiqUo3xfXClGGdoBIoOlEzjAyMMxHv&#10;EiqG0A1M6SafyE57aCiIkgBTjgaOtgoQ3EPZjupswfaSBgx8OoITApINbAq9wjpEDz9jF83BMRgE&#10;KJyCt1GfoBudpVuimACX2Zy0tIO77jdFV06X6ExQx8y+Xv3Fm+34jbfbTk/M/pSBP1N7QLLcYdD4&#10;yq/+CrOelXb6zPl2n9fNf+c7P2y3eLDvHi+F9CL9xWcuIRJLmcqhjvxTLtQI78jWJx3qomzu7eIn&#10;8FhChkWWrnxwcIGzjbn5hbbAbbS7q6ttltezLLBufXS8xRIbv9J4/Qo3nBy3z778EubhFfu8wVdb&#10;+/v0Djy7yL3BYLDDsph+yKYv4Vnxrv6VRGtWqU0LUNv4RuXnHbj4Gr+ZhNncac0rI/Ld5xUy2zsH&#10;7TN3rraLpxbaK6//vP2Vb5xvjx6+yTM6m+3b3/p5+4++cb393m9dbf/yW99u//Ff/a22Nc1vsWD3&#10;8rGexQ4aDNrpT9borMhKIXEmlAAcokeWXdNXTZTgulE/krBwxrqo1d4TITRzswb1JurwAN/bwrtq&#10;oV92At94UTQmXFkb8bZh4tnJY4SBnh52mTK5hGM4ARuJ8L+yIgl7y1pfn0tfWaUlHesib2EXMvDF&#10;g2soltA33rO+00pM0dbDOrJHJ+h5B0V+Z4T2MqH0yt5eFxl9IzmR+pgRQkiDzg6ItVmj7A7iGiNy&#10;C68t5RNxXPFQmtI/eUIf0DbDTSh3bj7LnZE7/FrnR8kH4gRPFvERmLEJhxxX3u2TLOxZN9iIgx21&#10;m7mST/KOJMRVDtocNLIiQYU/6X3A1yXx2D+4+G7Axv5Qoj3v8tJ3Bkw53Gyjo4QGiH1+R4NDGfrR&#10;agVfCohvqlPII18m5z3zoSdPjVbKGSy6U7r8x1L5H8EsFX86HoI5rEpTnlicmYVJhqUGxRJYXPki&#10;n047YO1ZNI3PHyi0i8um2UTyKMkp/NUXhLSV2729L2j+08m2miBCRoOR3KFTt/mqux1KOnLMAfKY&#10;OOpuOPVJUNimzaCpXBX02suOUp1EMTKjkChfdyGrLLRpRz8JPqrKCIrp2QJR30NXG4tXukVzaCGj&#10;KH75p2p5k7CzQU9hrUcWdc0kwKqJHNDoOhpogNmY5aQQ5MiBXtm08N2799oDXisvPXU1aOs1DzxQ&#10;zu3C/mb7Is9rvPbqa/zO1l67duECs/Lz7TMv/kYunuc6g0tkJCrFMNFEH4O4y+pMMMkDRQ7h7e3k&#10;hzy4eIHX5X/+C59vS/xyZMRnUJrhes3e/Sft3h/+f+0Uv7A3d4ZrNTydfvLy7bb8u7/N77Avti9/&#10;7VdUqgwUTdDFIEP2N996p33/h39W/uht7KKr/lXn+AmGuipLErTPcxZ07/799vDBQ95PeRqoI151&#10;zg9/ccu6z+n4TNEGA47xvcCNCU9Ykts+N9Veefh+u774Qbt26XmW5PbbLZ6Vmd17xOv4V9qXfulC&#10;e+VnP2xv/PRGe+ELv9w+2tQ66Nhl8JknY9hOX4lXOXVYBCZCjFVlrH7D6jvtfFiCzDgoKI2ZHGkP&#10;Nqvc9K8+rTCrWo99Mlx6fjPZIlb0uYjGfuTox0qbNrxqlbFWEuhj+zGVbNqEbkQd8Uk5eYe9MPnS&#10;aMwhEO3SIaAjEgfAGaReyLeP1EAILnWRxfYSLqC6uZCrvnjYXzo/m9MEg9GP4JuXxBqTfvvHs9Eh&#10;6yRJy4Cvdvcre/X2g0R1jPhHzECTD4jx2BkY4XJmxWToL/3Fr7cvfuXX28k//Cftb/+P/0v76qcv&#10;1eBEH4jtZGP/jLgKzADPSo73wdUch73M2WKqXipc6sWPgGDSb5I/A0ODpoQ2VhUs9JLH5G1MsNmi&#10;rXNRPhe/qUilCCoMpqfozqKOWON2JJZhnbbL348sKKcnFWFnEj7RDWrglTEXG7MYVbQVQMEUQydn&#10;C0+7BiaAhvw1sKfAwsYJymQnzm211ZkxeZJLEjOBRqgFP2QljfMnPIpT/ifxqxM0RyLNA4m0TkGn&#10;AkU5/Si3dCs5nvAWXWWLA2IB7ZAQRE7tr2VKboD8y5bTectezALQDlOJsU71S0e5DWp0MpBdIspg&#10;BF2vrAinH8uZHvfBD0wHdYAjTckNLYCT3GUdAUsmA8BOHFlNviRqOVeQVUIHBYiaXSmXyuibkrF4&#10;G2rGhbP7FV4Gueibfqkr/iWbMh+wpOQMbZNT92984zfaq9/7fnv8Jncw7ay1F//qf5Kzk13OBvK0&#10;MbbRL/pOeeQZ+xAbufUX2f0J4c0tXidPh7t05nT7HIPJGZaRyjeKgO8ZtOa4Y+rCr32+zWxu5C3F&#10;XmtYunYVugxExHYErcyS8gyDwUMGHX80adffuEA3dYm/KaSc47JCdT7lxFI0CieNfQa5V155pX3x&#10;C1/gZ4HPtjNnT7H8xS2zyPsx107u3+f6CT8N4Mz8Aq8/3+BHu/74//wn7W/9jS/yQOZmu/Op023x&#10;NEtv/PjYgWdVPDb5V37zxfY//c/fbFdu3GinTz/b1nbxjbMoGfPdZya7xJsDMvEw1qjGM/gZT+MK&#10;U3glO2yqa7CxZ1VGQZWLDi3UWWu7SuWPeKw6dcyFWKEsowPF6k8cD/hZZBM/M3mqjRV6cWwUe8qI&#10;qkp67IUVhEp10C0j/mzLizUjF7TwbyA7P1cGRl+PzKFVuhnrO76zLUqbhCGMLfxaMtYiA/0jKwo5&#10;iCCyUDBwnDjJU4EVDFhkLL3VEZnIV16TzVsAlAs66X85GUtSLP3EjR70HeACKmVZSjusxSX2mGA9&#10;oV/8Ke99e/Od19unri3krMHluznP8tibS9TD7l1EpIk9QsjKXs2xdo995JEy8iafgW/uRaXASBH5&#10;c9MGenl91Al0nVlCh08mMaEuDmcosnIUNA/ZYRMoOoozhIlecEhVGGjErjOVkASukk9OqVyqyNlQ&#10;qZJkFyWf2umpQvCTMVR0LJJkjdNByapSquMBVg4AklE8gZczRNe2UZaviTcG0QjI5twtpDFa/BO7&#10;iiu70tWGVFMV+sAmcdEgDlD8NygNPI8oR3+P7JyhHD46pXAJrG7PSvY4W7rKoc2yRwQ7TNCVRRKd&#10;FpTlHMdRNAnPGhw0D3OlPwBjR6nbKiVQ34nk8FJK/9wSROyVswaeHnCC5Ms/SIQm+wwS0PRaQ/0q&#10;H4pP26lCLGTVxaXG0YGlm1+wBERbBFja6LrPq0d8hf0s/tndWm83PDO59ivc+bXY9rhovcs67QoX&#10;8tfWud2YpSt1TXzAw+UZ7a3NDA8HHa+FbDE4fcwr75d4yaPvsvLFjIdetJa/PsM+gLX5y9ySzJPy&#10;M7uLOWuZPedT8trHWMuQCi87Gq+FYRD55jf/f/Y77Ytf/FJuFNjkbjSfdj8gYef5B1XTId24HKJq&#10;xWFik6YFnjVZ54aAf/e977U7d57jbpnz0Nxv9x/cax8woGzytmFfzyOdFe7+uvfex+1Xv7rMNZ+N&#10;9oDXxjzD+8Lef+2dduvOBc6k+KEw5LnF6/n/s/90qX3ruz9rX/uNq22bhH3gA3bqiY18Fa1nV0Zq&#10;fIIcHmUCo37GLnD6zbMko9qk4SZcTRgrTlOHD4W19Wl+kGjFp/Etny+wnIYAAEAASURBVHzo+Olz&#10;HEkzNinDhEZkSi0lnJs4FTRxIk9jRjuyV0ZLVHpcRUrQnc4LRJVLXBWymT7PhCbLyASI1KOWJCwD&#10;c37RGXRNSg/4lUsrOcwmjwx67K1Lf6VkvKWvwMx4qiU7ICTIlqTd41Qba9tDJk5D/4wygI7b0bV3&#10;zmLBNXdkHNZf0uObAaTLpd31hy8n/elPX+U3hN5ob779Xjuz4u/wcB2Oyb6TBa9jqUlZHMKQKv/y&#10;vjw8ov41+Cpoya3sARRWzF5dYhiTTM3h76d+ZkHdFVGbQJO+ExioZNnTXAONWZNLAkLHIJ7CaLdP&#10;jv46rTqfYutI2OgoYJMwu9NMll6Y9rfEIzftmASj9FmgdCAv8kjE8q6OWQa22TZUioAVLwikTNQl&#10;qNMxkMTMwmYwyLMCSglLDdt8sj1GUEboSi+JynKEKfwU+z9x5KWcVkU+DuXmqa56uomvPAk4jiMO&#10;OMojou0eSUOdDDgpCzDsiCrYR1m0q4hBDZbyal/3znxyVhXeBR/q2pyOpC06OrTLP2M9X66TgUyG&#10;VARehvmyU4ZML6SKLiQ6txNOxWdZ5590AoynXmNLouJgkmwoT2QJITSVnx/1wX7XLp1tz9+80J7/&#10;+pfyPi8Hh3XuIjmg7TG/O+K7r3zYcZuzj2EUJwieCeS2dOh6FnzEwPHRRx+zrnyvneVtwQ8fP2rX&#10;b97IkmtmVfpKZbWPZ9oMVlPcBnkMnW1kOeHBw5qxQhAh6Sqh751eN3nj8EXeTnz56rX29tvvcIvv&#10;++2ZK5fbMondTi60f26aMH2IisRG96U2XYanFzW/98oP8RP646ftf8/Vm/36lqaHWeuMe595PjWP&#10;PcWdHtJ2O3bbTuQQIxQuIIiLCIGQpUjcIv4IJMgNl1wiQOEOhACBgslFwhBh0m2727jdQ1V1VZ2a&#10;z1RnPvtMPM/zrrWrzNr79/ut9X3v/L7fuL71LZYP375zf2ICCY/SKDxjKvDjK+/QSHxzuX/w3vL+&#10;p+yYzLvLLzCSWo6cZMR0gClDfHLt4XLu1EvLO//Xf9d+YC996zvL1QdoadHVPq5Qo2OVW/3SAsSQ&#10;MT9+M20E34fhJEjknbI9ODMFnYZgrPFQHWF9AIaxB+FsnAArae8Ci4E8/kl97FMTvxxg2rGGCBKR&#10;kX8irXJo2mQ31rI0+XaotPvkqZN6rrkKGQyE4WYZGx1Nr2yR6h6Dxo+1kFPkAyG0tLkiXoAGcspS&#10;ScgRPnij53Cc5cfovrVa5Go7FXLkZsVjvddqLGVNDzmvjuhaWqZl/WSuPK3O0kbOyEh3l86JG6l+&#10;/MlV4ukhWDAh3frbmWDIrfxlLj0qdyp+umlcoqGyrcfYY+C3+sXcrU6oE6d8G13lQUo3AbX+2mN7&#10;JXeXsNxq56nL+UWWHjVVYANEnrpUNWXq4Ry1gdGNqbVQU7QjxILQMQUrnKpw6KH0YBv4CqCt/ai8&#10;ImVwc6Adz/hIygDllx4T0gmJcjO6UCYbqUPJKF6EpqHweX9oGFiHucnqoVKCSMMjXTrzwjR1m4Sh&#10;tZ+cYcROzmQafmJZ6XtjmTPwC0HmPZV3glyKw0sKBJpOhIYGjw/5Fr19qbCphbGbjaUbGBpBQgYZ&#10;pyCGQXo9cyPcdD6eGXzq6yHvKXQWB66ouEiJdw0ijUUFJGgbAAqNPufaENQnW0U5/p4Rn0Hjk78V&#10;0vjwBZJP7T+z4lJ/5BgJ+CVPWTxUf/O7II4g79Mrf4WC8dzv/27blewRXw8YAT1jQ03fHXOCG+o3&#10;Pj9MY3I/eaKzOkwZbbgcZs8zFGw0/OoryzlenOVGkx9z7+a671ppdDM3EdMTGfVBYq423RpYhcx2&#10;MMrGVAIvs0jgB7/1m/Xg7+NjC9I1psA+Z7TxIhX8xYvnouVrHWa6SNuOz1Rd7etkwPAQ/tmlh3nx&#10;woXlA54tuc7LurS4o2x18fbXKZ72//jtd5YbH/5i+YufsTrsFrsg08s9d/rmcpr7Qnu8l+XpITeY&#10;ZIsYHxp+dmv59t/6zeXYiUPLI57EP3Rg19vcMLVw4w+V3Q59pe7IolzFAuWGsTxTKQIJgPwAaWbj&#10;UVg/vm3UwziuTKww0is2Oanjya87J/NV+cfNQ7bYGPzEA0/44wTFVr8YvtOoJ53SAFrkRmPwlA2Z&#10;TJcXMNrXTuR0Pof3IIAvTWBUaOvxA85rnYkDdMlTXI8O/AI3HCsJSWBcbPdAlcEc9fsrdjDVAAcW&#10;h5pNuaB+4MQkqgoFHYGISXn3wQZARk+bjxzWF12Qt2ZD3DTpWv+4Y4n3qaAOfT7Bkw8ayengLIjy&#10;TtkeW1XtDVX8Sh52k6h1hDYaY0mVw0vzTPeIHnGKXttRGUQX6x7tRmnMD+J2D0W2w1qUKFb4Hdpr&#10;kG7Kmz7/pH0BjWgcWm+conQu0exI2IH4spAVNvLGWCtvrn2rHywKeld5qazz+rPVywT7BAgRq3MY&#10;lvUApEYOXOwxiBXJl48qU76CWOXSVqYrfoEy6COXyMApfYXRaR3nTggcQ7sGQxYWQGEB7CEqTtXL&#10;AutRj8OeKefKpASmTcElVZ6VgAkccSxk0tjgreiUxRVu9QaU248OhZZKOHoJDthigK9tCC+PrRdh&#10;pqOPx+xrZFq9DGibPrINr+yhMCj2xOmBgkeZRrZpsCaYlS0dZMR5vfQUQ0iOKl3kOnxkh4cXcRQ2&#10;POJGitwbmDc2PmDJ7EMKxaPl6HFuqCPfQ3pBVfDQk6d0DWTJajvE5X7IQ17gdWw5TY/XlVRvMx2w&#10;x4OVr7/2Cg0TIxFkd85XW1Y3giOJaOGhfJNnlFMfjX9sLNXvoK8QdYRGo3qSezR3eQDy/Q8+ZErq&#10;wfI8q9F8psZGeCqkzcZWcsY/PKsQTHcPuiMsDX6xkden9DItIsU7Au3Bw32/zvz+31/uw3Ln3A5T&#10;g2xjQyN57swpGgt82w13qOoedNKHD1gA8/kjKqp0RHYM5UjOYyLd+DAdpHQf+6ltNlF2ZAyerMoo&#10;mJIotjIWueLyVVlZy1CdJfL1jeVjRkUsk9YxHKYZUXIQRgqVI2L9Lg0zVuGaVD7S97DDYfkufiwT&#10;8l/zzP9C5sGbERRcgEk2wKXnNBJn/dsVsiz6Gu5DjFLdNvQJCNMQAqMMXNfQihY/ZECOuVyJmy5J&#10;PvJKTdK8tgFRjSPEdasx6SVYhvWRdI2POmsmwkvLcBJy5+Drr3gCu72jvZv8+o98MaTjWd84yUZk&#10;9k1caVJXbuXW36d0HI7T6c83Cho2urHRr4LrF+vifEUByf/yF1RoaIijD7P9eg9lALTPNKIaw7Ip&#10;mmOWkMRd6ZjfofA+lPaUITuluGCZrTW8V2Glzj/AqiMdA7fRQk/gDjWHkjkAQ1bJA68oOmAaFk4Q&#10;ZgtEjeV1hdRfnKDioxAFnZ6deM4TW7WnHCgqv4qNHFLhL+clWvnSEKagVQDwM0OF0DMNV7IEVWmM&#10;zblFQxRHak1RoasVnqOVeAUzBUhZMFeHvQHECBdkWU46MOphZdWiBRtQDu3QK9zVIWGhboNJcIg+&#10;lSpEknloayuDQnn1h0c/Ky9/to8wOsR8+dvzqFEJbfMMtsgQwmB//DnBLIuxfwUSovo0VOlBdNtw&#10;UMgtEDdaBMdynXeI3OOdI4eO7LYc1xv1mLEK361nrlz5cLl24xZD/GP0xom79MTT8No+xp76mDcx&#10;5MgY/wDgvZZ73Is5xYoqK4qQgFZK5QhPXK4nZoglL6WPHDXijAT0qX522sDnV3awwT3wHf1cvcqK&#10;LCrFV195qXs+xRO2HEI2djZIw8nYV27v61g2XuZez3Gm3T788Gr3aEy7x6Bj9+gpGlMXM+gbmyIk&#10;OMeeaDQovtNFu+ez7Izf6K1aAp4ysiOHj3xkNvz1iVpPxZ62+IfENV1xD7OcuobBEglxfepfMNoq&#10;eL4g24KDQYabB9/gVGrAM4602dxfUgbxQLRSBbqSgTFmC6eZbsr+ZBa78RBSKtLFGdJXDv7MaTQu&#10;Te1LnhuO1ohutpen9IAZ/l/QBn05zSjdUbDUE89E4Lcys16aAF+htMukiuUB945oaC1bLxMhaIco&#10;3ysjxg6D000Hf6s3o0CGMYK/ihU7WhzqmnArcnqYDu40gsrEx/pHPe38SIrrkQlYZBFeOvd4FYML&#10;RJxB8vmnub8mLf1tXcM59ttsLD9pVa5MNb+4mPpbX7m4SPHgMLIDU8xaV5SDoxMAiBTiW4LjlGlI&#10;LDQjtI7VkA69x8jQ3WdcCulOB6n3jHJUzk//I0RIfg1ujQ10CxYAnf6Rz/S4EBi4XGRXcy2sFgbl&#10;rZKFp/IOjKbd/tQJ3I03dO3hlWuGlGE7UCWUZP78j5uyD7ATaCPzFEZpSzzOZFAQVjIVFOlzWCGb&#10;0b0QYHVSeNGMZXD2vkUpKFZcYb0WdzQjXz6Kns3kMTZSTj9VjKtc5pkmnXpNpA+MgoHLx3QSVyom&#10;SbMkGhSebO4w8EhTRo6sbcFZ6cFh8vuWq0DwghSk6yX6xO3N6zeoPE8sx1lOu8eGfXvcqPbm+i4P&#10;O967t7f8gr2r7nITPFvg63GPOkzBkbDS+VESg3hCYnxwnT3EXP3lYdxOvGI7zpW1XiN5mi7i6uq/&#10;spKkbep98WvMt/FfeOhHmjfS7959sLz9q/do/NjgcbVduloRIYwmyqbS1UZ8HtExcyR17uzZ5c03&#10;X1lOco9En6jYfYrTLaa77/BS+pu0MDy+xi7KJ5ZbDxmJPWFLG/JZcUx5oHECxSkmi9RYQH/OmRWG&#10;lb+WABS+wgQYH8+MS/uDA2CytMgxpsxHn+ykzspPVtflrmmrrTJh5wJqU7nOIS/f8IqSJTRFgtyH&#10;d04NXZKLS/2SbxJ2v55JB9Kt+MqHgfB+lEci+ra0OBArXBcfKC7IFqtW/Ld4Dmm2X1EHM0VSOezB&#10;b2WKS0uBf+X6o228Dkc4Kuf+Qs2HjUCAM15qIJRxKFSXGSKDY6xauauTEOiETeRfujjwMUe9PJF7&#10;+ZznB5PBtYyXzreirV+E9OCXtlzPJ9PwaR/oiSvMqo8coisJ5TZ95UVSfEwrTiAgq7+aLw5UiCtG&#10;KOaNcIlOgSis1krDisyhpe87TgGU2KbAbFQO0MNu6xIE6W1l3pCTgLUIDHJ+IshFWolTkBpoKiCo&#10;UrR6K9wxZC0lBRAi8VY+g8sH6WaYylww/MlmDyS2Vc8pmSone98lQyiOJL0eVpNeAcIY3Yshf3Vw&#10;Mg4CcOKCvB6EMIZzK30XG0zwJj/2Krin+gPPBnimI7benQ3f9i7oRlj0TtNJvsmmfDY2NKgkWfBd&#10;ymzFqrNcV460yAnfetFgy5eGhsSREB7KTAJ/HPvX9s7kVxLJ2FG6/glDuh+p2Jhv19Fwoh/69W6w&#10;Gdnh+V0jRZo2S/9VD7Kim204r+KE+lGmuj6+xnMVP/sZjJ71PMp1HnA8yYji9r0ny12WR95nA8S3&#10;f/U+m0leXJ5jL650QZAKPITHz1SuMuHIKvL1ko8V982bt5gOY+NJDwQ+xMogfTI+xjcqRrq6hNQJ&#10;hWauShfG2ROnYrxnU2cAW3vunly67R3kvE3j9yL3hXYYzc9cs1FCeVEmfKWPYocPjRkXE+ww/fLa&#10;Ky9zv4iXi7EQYY9nU4o7yppyv+j0mFNqyDydK/2KNFV+2BNawn/ZfzDCB9zzgZ/3FzysxNtlgvNR&#10;cfDIgNRUxsmG4qB1TKVsqpUI8NAYO0lj7B/1cPLGaktSc7hRpGRS6NTv/Th2v7UsDUDTg/zGB13r&#10;wUfmi/g1T3ooPDbiXLpyyQKVE1PmU8OlfZTFfx1Fjf7EhRnhqhO6gwEYdMSTpr/AiyO7rrYErrSF&#10;qQBYljVXz8YRH+Pj8XP1gtQlBLzTy74hVl6WOxH7jQMNJt0HqjRF6D6yvPcbN/joUynrH3WxPgkW&#10;lGRaZZEXOcCZT1l39LScIQFLRX/8qH2sYyo32MHDToR+b6SRiAkR7wOuIqQH0j6LwkJ/P+7w2Yw6&#10;E8kHG5VJA3M2NKQff4VlNhA5QbciUWBhuuZXDcF7wk15h+42LK44yOgCcub/BAu4GsKjoDNLYKFH&#10;wH6hIU69Ek7mwUH5gOZfUS/k5jxCBDLCDS3yTJA1n35jKv56vWZsBVJvpheGssyONFOZGHaSaXSA&#10;rtJQj0YAkjOT1JHXc68m4PIVtMVSy2BWeAnJP7tn7cnX2bSR4eQo1FK4aZSULAIyKajjp/AeCmO2&#10;tP1Zk6sgCAiruf18gk15th2OLWA14BsJkENXxgiNX4a48hiI2noYTaHnHCwbP/O3ODG0JOYCD/fM&#10;usON5AcffgguT6efOL189vN3ecc6D/cxHXaXlVc+y2IDdI2Gx7Lx3OXLoyuy1PtblZBnsSV5g3zV&#10;38bDzSnv3j/Lw4Qnedr8Jg8ovruc4Ab3q6++3Cjhxs0by3keqjx96lS8ikILoTTgWaPNaX1A+FRt&#10;Kswau/rJGPABxmuMuHx51stsAul0lk8Viz9bFmmlsVNTFMiq3y2cR6hkLvHczFnuz+xxn+oB94S8&#10;ge/rg23E5qHBgVVlPaIpzUOSicmaPC445POMyss/9RC+im7VSZwQc9pgTL6+MgstK6P670u6Sitb&#10;p0nyR4cvVxj6fMJBVgJ6w/mLGJf+HNpu6hBlYsk4y7LHFqNPUIAYfwaUXEZb5eA8/iP6VKhZgcpO&#10;jYzDLTY53eROXvC3ERKupQ9GI59VBIxurEhro9vSyArXOuGLj2QHFo5r7NvhUJ5pvC2oXFuHA9z9&#10;XXAOWf6Dpz5BVLnb4EytMLBTd5hD/gxlOje9Q/lsHLh0SvcxU2vpDJ152He1k7YDR3tbjbYTAvsD&#10;xFflbbj4y5fYujLjL3Q23fyFjCbPRz5Q7uGtDmebHERYnm1IB3BgR3g6zCphRrJvCpA0lZ3V6eA5&#10;erCCsyCVRyC5a+wKQbqtG3nIdshnWGCakPFFQaU0URh+omscqIuGsUIwMDzCQQklF55C84SdLpnx&#10;C+8Qc7862ILjKCSUCEYMGCgVnOJCTjoBeTG8czi5aw4ZQfKjrALrmBW2NBN1BvePCjTyNDb8g/fX&#10;/PW71RxgTPAFFodGddhh42ulugUc4NCKeXQk7NUUZs7sZXntHwTipd05s4COYclY86TXeXnaa5VH&#10;5tEeHKVp9InNjJPpoXIimAHHr/ZsOAwV4avY4xMprmVlDMhlcJPMDC7VQTl9qZXPoey6/JZ9vb72&#10;9a8uZ88/v/zwT364nCNgfareJZ07vLbX+xWf8qS5JB0ByLM5YypU3atbt05KYaBO8NIWjxgF3KKB&#10;Ok1lvbNzdHnh+YssNeZVvvRS7XzYmByj8le2qdxGGU3jZ2T2fP5sDCeG550U2skA0S5HDx7l2Zm7&#10;jKzeqVE5zwOXbleh76uUipG1jInnx0OWEHJHVz+niiErHCppKo16mjKBzrYib4QDMYWTFHLj/zpV&#10;6Ka9kjq+mz9gqnGANU+Ig8oXDA0BKa0QIqtY4trDMp3e8SNhjX3TjRPj0BGb2fVgsUcjapFlKStP&#10;0XPUloFRTBoJlVNh+EynFrmMc2wgDzuqNc4IuF8OwJvKVppS5QOj8c/EZvo3cjebGIbZU6ZVRyDs&#10;WfBMTMc8CwwpA6t6ThgVg7b2MZ5HpqFnHeThj2AelpEWF+gzHbHaYwCQ1nw+lgUxpWtH3HxJpA9Z&#10;8vGQRvUMMOXza8X+pHsuQ2/zhbbMXuB6n2OHztv5gzyJIq4mVx9bwVVuy1JzVMoDjjYdXYZuS/UT&#10;07ofVOkoW5LZFoAPrg8aG0fq1QhlzV8VWpVZla5ST7EJIMkhN629QySMANwm4AijjASCQHDeDCOP&#10;KiFNhhxVtMojsjQ4MinnFULS26qZlnGCfoXRWARbvbTNo2DaghckKz2N4+qOGWJqMB2swUZu5Rt+&#10;w56sDJ6MyhBsYoEzQaJcU2FuOGNa6RQU6lAFL23kJbsg53wgTdM5KO5hItcjy9hkCgXJBpL6IWcF&#10;F95OoNs4ik8u6FPgZogNLeXTyZ5m0y/ztT2yMdQWE9T1ZFd7i5M44Et7psfgYCK9ktFb3JENDvGQ&#10;lnavUxANNecPcfWYvvZcVboWn7TZAYHdTBmNnGW10m3e6+4w3U0alUSas2CAp4QZYYj94guXGMnQ&#10;Q2O6cXdXGdcGVh38A5/qOLmOsqLM5z0e0/N3FHKWBxmNV2+095CmdiBmnL4VF0MXn835w1/7qTon&#10;5BxkOst3qtAYAquEpmsL74n4wOMRGiqyl3evfMQqsD3ec3Ihe6uDDYOFvfIiP3AlXoNDnvrET7/S&#10;EKUH6VPpAbjCF7+iQqPCTJb+FHdw7L0a5wlIGZ2OXVM/2VS5LRP+2l+1itRBspDfWgmaDQ39ZIwN&#10;gjFt+sRECyOIJ/PyfyRxNDhP1ccGBJ3hlrzynGW+ALLTRTJzGnkFGKGHHufmd6TLwCXHmjzno3sx&#10;r7wbDVWC/8DYSRq4kydPck5mmpC9MojFGqCl8VV9kXARTg91mfJjGZQ8tPWrSPorusYTh/JrC2Qa&#10;/jYcwzs/xpT8tbwmSvY3Y2hFR2o4wihsY1yvgVM9eWwqTwwIIzhfNMrGwt2nD5FKyUn3y0M+1CVy&#10;Gp+PvbdsRU8CafFnqZJf98UJDOWv/KK7RE231lAXYh1IADA5SGvQkCZxC569Oq82Qfdv2CnmOvRW&#10;YWEbYoFoQdlWfSh/yIqGon72K9S4kKaQ5VP4ZAyzLTgygvIoZ3L4O46oYtChCacOGM4g59gC0t/9&#10;RkDi8LKACz2O1ckrvDw0IvQKkq41+6QpowCYc3DNAMbhYLS6LknqfIDmay22ovaxoBYAyQNA8phm&#10;QdsqCZzlsdpCZ2lTpxTVQbrxBEei2nSTYdPd66QHVjArUH1cT3aVTznF9zse4NTwYMdp2KHtaJv0&#10;TRNlnLlvFSG9D9kcilfPmmRREi87lh2Al548Qe/7rPI6SYV/n3sId7l3cpTXByu/D3L5gKGB6waP&#10;btfy8SefISPyOSfIYTzj8mymTpJVBx8kfEBjco+tVu7zRL6NjG9utPBocrVNfnBtzLePvJx60rjp&#10;qwJ8tJH3L5wRiwnyTc/aWDL+rCyn4bC8fPTRp6xW+7iKVVv47ICNxuYfaY7FtS1+Qy4/6mb5sjLM&#10;dyo0xuJkO1IgGzVdZbJwBRX6FCADa7KZxud6mm8q6xqCj7KPbwfEhNw5bDa04TeWAER7AAd+FbdQ&#10;q06NaHN6STbv8SE7XjmgEiEO0smfP+WQlmJNowX9VXeyxl4Cdwg3sOpX+QbPY8rQCN+UK2nKqm8b&#10;F+lbcJ1a2t8eZTCBk1YIEvJ/vTbWZDD5VdjAZrsqetONk1SdkRrIrp7U1sqUrsDO7hdAogta5y/x&#10;ZBSNla94o3dsoTHy2HE2xpXFY6vbjMOxl1RJX+PqIQ82ulLXcqKEiJ08xmv+U0mO6lDP5TMpnnZI&#10;sTqPezEjx8imDBvM1nbMvUkkTwEt5AGhGHC6MaqVhaxKq6nG32DsKYrf3KACZfwJiOChszU2OYNr&#10;zamg0hBXQRNqk0EaySWv4bvxBr1KQG0mTXxrFuDAH/ipYD2PPt9Db8OxchlHj0qZO90FjXZyetFJ&#10;wSBUeieTNOQ9IOHJhCO9EgmMSZqCRf44XlbijlxVKiuuOkiySosT3QfXVknZ0ElONHENKCuigZpg&#10;8jwC5Pu32U097bX4l42gVHAWgZAAQE+aZ/rYbkYTqRA94KRKwtRhWyUwgtVBSd5NT9LDGJEqAKu8&#10;t3iu4wO2IDnHHlfPXb60fPjxp1S8FHzyz549s7z88otNUbknlsPq+0yR+WS8lb66SEvq2YlfG0zX&#10;5Z89fZIb3rzc6qtvLmd5OdBRpma9r+JUgdsD4ZbOffOhhvRPGndu3+Wzri6DgX8ysDjpz/E1FcX6&#10;EK0x7RSdhVw5ZqNK7o1QgD/jvsov2UH5AUukvW+k/ZxCkI6yT8m2Azd2Ki2osVc2lqoiIONUGOo4&#10;Mo0sNj5oQ5o6uPqs9MqfPUpHlpsfho58/HQvAdzocm1iFTo0ApBnH63lodxZJHkqA8SI0k7FpMTK&#10;ETFTgxtt5nuTGe7R2sKuaymtFboUOjpRfn08NEzXHl2t+S5+sSxHn3z1C0Yg/G0xD98WRVzSRd1s&#10;Exhfpm+ER4/RwYz8Jla4qx1WGjHEt1VZgJSbr/E3FTsBIiRg2AsgZZNeWiCcskjYDrq8lN9r//SP&#10;l+Gqi/G7X29JU/JDYb5n5C6+o+fvf+ury//03/73y7tv/Yr7c7xwYoCIf+haF0DApD4S45Nv5a49&#10;1mNOjQUNoK7Kj15mkJy9QT9YxUGaZCUqhHQlpsFtybbe75bvvRTpjJLAQtBC50E/rEprIHTkBG1C&#10;igdhP6Tun4sqLwlJpREM18FJnEN+1WI1gcILJ7QGRvYqQIE4TB4JO910MdXDa4+c3ZmRxgc6Iit7&#10;bHDUFsjKN3KJvMoEoa2AJ785FshoIJO9VtNA6S1vkFcnxdYCVkDasLlMEs0zx4/2tIFWrxGYALF3&#10;Aq69HO2XtOLJg4+H9Jr+43eugVppW+C2nvzkBTIFjjx1TVYIylffl6nAfkKS/6ajyehZ9uR3DZwd&#10;DuWaL3+9nj8h1eOAz51wc/6jTz5ZznJz2nseOKU9udyVwG3uX2YTxNNnTjONxPpZaLhT78fs4nuX&#10;ZcGAZrOJE2nTEHET/itvvLJ8/9f/xvJbv/Vby9e+8Q0eKHxlOcYzHi5RVnblmkZ7GgkuTaFC5v4I&#10;jdYevKcCDxImChsIDYg2wj/Yx6QaZLOJ88Pd+FzPaVTucvP5Ck/Hu4T5CIVZmupg3DpC2gq0fja2&#10;ZtrW37UC4neLK3XsEwk581nzg4mmUUM6MNKYaSlh58g34qBPkP8/+uNIYOHVuT8b8pq8UbMDpw3t&#10;+avP3F/TA8hpEHEkFzycqo0QyU6PHGeL/v1GqIALOP1SC3pTFowtKY7dIioA8s003sS4xIVTZ9Pl&#10;7jSNNhqdB3MHMsY4oOWaahyqIxQg68dUADu6IGf1iYgcycb5XElz7l1Qur6QV0AAfEeJ8RMPf8Xj&#10;U7Ty6xSn1wnETyMQ6wR4jmTzk42HiAKM/oinvMVFFI2RtV4FzTi9xY4TL7BY5OL5C1PPAN+9LuCN&#10;D2FGHhC+dMTKrw6lBRFjWb94qs6N6JBUMBs15cj1CmWyFXNKqOCc1ZNT6gJQ5qX7DRJXc1PZU9JI&#10;ksRButEZXRBpr/QG/ovrEWDoiO+0QgW5ykhi6iAvMbm0IlvhYmReGQR2FejII1iSphiuAa6eHKnJ&#10;5W/0QJeNcKXw4yFZaaPMprHZ2sh0ZZzexIAb8PLUUTZSOslqi6TwtavTKhEOVznG4fJuym+zvTh6&#10;JXjlEs/Ggz8vUw4c9eYr9YOV16ofcIJ6SKulmGte+36R3o00sNXPyQCKzNAkpS1gmO9tagz5nvgA&#10;RBTVP6rQnQZt80+BWYEWEpmRM+rK2Adxk52ibiBXsJ8tp3gm4w5vMjx/8TI30tn+/oNPWCl1YjnG&#10;PQspHD5ycHn+uUvL5YsXqjAU4xbvTbnCE+u+a0W7asNWGdLDO8p9gynDaGRnCH94f2F39zi7+/ow&#10;Ie+sDwfp0GX8zC8F4gI36k+4WICenQ7SuurXa4X51ZZWWm4s6GhAAjXCnCuDK24ctXjDtCkFhL2L&#10;bn/5i7ebrtMyNiKPmZJTLhuRib3YRX/cOo2VMnjUuDfakMLIarpx6BENYwz9nfKqzGPrKv38pZ6B&#10;xkP49KZuGP1HV2uDYgy9PYqu4nKuTJnI5oxY145Nga/Blg2yGwn9Aic+n4kBz2m0t7qSS+UybyQw&#10;BjkHxj/F4H/k8LrDRCt4fSS5Sdd/wVp37Oux5nsN7gM6FIQ56FMep/Ld+EUOqIHVDlu5rDzLJlYj&#10;0db41HCT5bZR0lW/4os48FxVnVoL1/jniMxKTx8aM17WQefMmPIv2xAvXkurDSalGzljbeDys3Tj&#10;Mx0W5XexxM/f+WD5we/+zeUM++ftEUN1qJQLG47FgEMuy7x6eqShX8kwvitmLN+lM12oYgm9InAu&#10;TcoKxK0EUSxYMKZ1tPXybV1uViCuDFUeosBqyP0VNmAMQwODQFfnrDENQjc+k9VCpOLwWvOTcBUs&#10;BTHKFHjW/T/1XdsTuPWAQE5nZBbWiqmAIt1FAqbt001q5EDxMZTa+UF+K37P4Zvj/F5lomkKs2BL&#10;G+VNq0k3JmbJRIEryFYIqlTRy0rIGLBR0bZZ30LAZwqk/KCrHhUACqYRQK6NqjffZAMGcJxTSSiD&#10;qzZ6RkTHgrvJmM5eo5PfEt8qeq+3cxXQttpJnwhdhTymkH18yKiyNcHK9dhJlrGCF4Bp2C+epBgT&#10;WlX5tKn2Tkee4N7g1XVkcmqIGIK3O7Ie3z3aQ37Xr3+6fML9kT/6X//pcoLppPNMd73xyqXl7/zB&#10;7+c7K9SLbHVy+vRpVn19yjvWefpXObyB7StOV/pw4Zq/VX97/t4I3tu73435o7zP/upn15dXX2Pp&#10;MKsGxVPe8LjYY3XZI+61HC2AiZEysaqxTv6w4VpEcfUzOjua1Z46zW0zCH92AWDXY4B2WAasvX7x&#10;1nssZb7L2yxZbYav1P8pW65gPhYuaDQqOe4ZHWQFo+tblV3f6KXNviMwoMCahgQlKYv+UUZl9Vx3&#10;Jb9xtZapzVdWfD6acJglrXoVRfyfI71Gt/00T6TNT51OYEhY/W2sl6AYpSt3sU76arXSBRP2se8n&#10;xyZzQDT6ymu+4iqPNrEEqaWROjKtLR5w5inT2ECbbAtjNI5qWxHr/4HhlQXHsK0yiau9oBmNESQx&#10;xE1m40IZlG2DNE8lQpS3QIIYH9PImWRHRjwg+E2QNHCXjVLFFy905IBm6dGJONekaAxJrLTMMd2/&#10;hIDNARqN6uIIumGqdk1QEfHv0TbFdMRfDIu6HeTzr1JrrHNu7Ji/wWFXO5xD05+02s8WVJNEh3P2&#10;8oIAFZZCmTNMIxmgN5ZmKD6jAIc22kElZeL01xeNkcFs79eHDSkMK4xBZAGp9ICmQcY4sgSBtKcu&#10;CzbPLzKdEhi6q8FWqbuhBkBOwAHT60UG6Sh/ESl1ackz8tEVp0M4eVrZC8N5PLcT+QsYbtUkOfwi&#10;m4HTFBvn3YwHbFgCHH0rTeHQWV2onIK3oJNmYyZhK/lszjq7Cj4MZ2k2v+mlXaWJtSxp+MgbuzCF&#10;thZMwlVG+KmDlLMDJ/Luh98y9wGQi8pSmlIpWXsOijpOrxJZOS98eM5IjjITTr/Uq+K8isNCw1Eh&#10;B8D91dylWNi+PPE8Ekoufx7g42b8dZ41+cmP/4y0A8u//W/968tP/uxnLA5/vHz64Sft+XSS6a5H&#10;9Ebt2Pgw4Esvvsjuwh+zD5hPwlNgJlSz1VQgVNQ1+CPn3qN7TT3uHjvOGxmPL58wxXaJFVi+1XEK&#10;IoKhp717C+NUxhJlZReLAXp1r+nY396/N91Lq7dHQ6KPkN3VQ7duXucVx0zNIdcdnqfBEjVkjvQ+&#10;57mYzz79YHn24M3lzLFDjMC4L8S74w8dcrTzuGXSjx8dWa58+nh57sW/TptCQwRfe5nacCpt48d4&#10;hMPqP07hwrHGirsOeKibT9NXnpNRNcHMF2CQ9gQ/TeftC/9LPBANC391yL2hTEzYCYpr9HJqPEPE&#10;9r5kTxtMmeRU/oDFX8hdtwIZnoam56pjrG3leEbSZYIgrJLMLMABdrX0vSjOShiXWKdfrzyTlo18&#10;Db9USfBjuoeUvlxOpG3WZMtlYncrNqpZplkUO/llbi7/Cq6tdCN77QRKHfWBEb9yHjZpMRNOqS3L&#10;4wtOKpuykkh0Yu75lPmNp/R64aC0ECiS6/doIWWfWdEuq45kaLPqohCka8p6yHCF6QTMOjbyRujK&#10;GCPw5BMO+Ghzbuf3cMSgse98CXJg44xlQRsFJn3r7c50CO7TSxixFRU6RrC1MZmWe5xDYnTl80VF&#10;DzAIg4KTtBefjEzQarDkkwcf4eyh+2dlXg+fNKto7y9Ea6W3BZOye/8CaEhoPIA5t+IAwYv5MUMD&#10;8emBQq/5b27QLDJ0Qo7w19ERqMoiXDIrP+caj3/O/Zob4YfEN4lPefxqWw/HI45GzJW+wZ7cnAu/&#10;4YzMXCObujfE5XzsOcPQ6dVoK2Dg6Z8U1L09yDg3ALyexnxgh4/ngvMdU2CQ0cItT9Ok57n4BrPX&#10;+rTXt3IOUcBEnm8LjqgIwxcWAKSz7H9gucMGkffpuf+tP/hXmFu/wOqoz5a/83vfX25c/XQ5wTMk&#10;jhicnhPLe047jGpefOGF5ebVa7axVCyzgsVpqXmGZd7XPjsSsBafKTPmwcI3nh4yuvHJ9uNsKgkK&#10;lR9yIpDPjZheHGFbtzr34cfjx3naHp0eUlG7lNqRhb456o128Fwk4SaPt7iv8+TqXy6vXOQZqcM0&#10;KmcYTR49sZw4dYin4NkB4Bj3fB6yPPrKHy8XXz3GgoHnlku8KOngITaOdKflwzRaPNx553//1fLL&#10;nx9avvXdX1+e0Xhle6TXcDYm2r0r/W/IcEz5tAxjp+7h2WNO7DE5ttYbNrQThcoOHSuhIadbwhnv&#10;TNRY1vb5iYnBitPieuLLGG+0wahamvtlBF/bMSmOlb3gVygYaUtGYbKWlLIlD/oot+mONppyMo+y&#10;bxU2jYAyk9bIH/rFFBENfdOTfJMbe0lsOpkLG5Gyb1wKI6f2kz9/joi2Y2iMDJUxYaCjXAqbzHzV&#10;IYOpyVytxqNOyB6jj7DVPcSdI4nDPvW3+iBfRU0KpktCeytzFysvcC0rEuOj3FaHwxIbJdvg6R/r&#10;5ToTkJTHDm9E2ToNWme1GMy0GUCy7xaFbEcPdejgxyT5ZnPkWkWLhz6c+mbDddRrRa3hDTqgVcpA&#10;ayQidkScT+eBM29WIkiMzZNTTFGaQj95PAnLduQZTrmgJ6SHl57Lot67iRzysrLMcOQVOGZIHmCF&#10;rtcZPZLTkh4jq3QMCysWiHwhv3qAW+WvnNKUHt+GgKMlA8nr1LBkYnx/6mSUN7bYGp7gV2cay1uf&#10;fTSCVLIiBgSjqU7yspcXfyUlhQuDRro6PpsljUNmpRxJ5Td2mcpwpqjUHUZ+AOscDANn1WbyTBNA&#10;xh6rbAZjuODHn9/N5/kd0GTClwam/uiZArdOlxxRrFwbX4NzyKNbvJTCj6wpBGaPYOUP9KQJrzzF&#10;FCuz3HV45/h5VlAd5e2Gp5erNz6rUvdJdP3tvZRi0AYGuV5kBdgujcIt8K7zHpRzp8+0VYkbQ169&#10;5gu6dmk07lKIp0N06PAjlg7vtSPsk3VZsY2IT5ZrE+P3OCOSF1+/uOycPMNrf/98+cu/+PPld37w&#10;A9SggaEhklY2RRFjy2LjS72csrpLo/j9b7+4vP764eXu45vLExYc7D0+ysvJeNfLxzwBf4d7Nzcf&#10;LUcYMX3t0e7y7N23lqc7Z5aTz7H1PO8/efrM5crcSzp3cvmzn1xd3vrlW9xMfZkHHo/RqDB9aEWl&#10;3/UdsvrOGEdtxrLlo4kKbUpecWaNo/FzBwKrow0Oh35U/h4KJn3KOlhOyQCvl/34v+8z4tkdwPM9&#10;uKZPg+E0R9FW7BxhWlF5qldWfH466lxAR8LznVjJUvxAt3S+iku4TBiRoApIBUhIlSEbz+oCK/IV&#10;JxpdRJczcEY+px4jMInQU04BSkiubToxvVcTli1JJdBA4vXhnMyD1EO+/ZNEs4BRLJCBNcnRrenq&#10;5MhqGg27wZZDZZDR5GsHdZ5RoPRDtEATo8acxE3WB0hB+hz4LzbStOEnl8Zrj7+ZiRlS4qqCkkkh&#10;Ko5U/YOYsul7SK3fXCUfafC0vuoNoeRrC/G0QbYBzhp5FYokAJzK2HdmmZJW9C+OziE+aZBEgc5X&#10;BvXewgJXu+LIYan2QiqYjIcmfeCEtdI0Of71tFZw4bFWQSc6ZDQa4J374+oRlUvpsexwUk4UTXnO&#10;+zWfAirN5NgEgY5E1cZ06SqkYlr46hGCB1Z/6pQ+kisVaPFwijizyEBobeom5BbICR4dV6ArC0lz&#10;rn0iNmShJR0dpDwG08oRnQzuEFf/KS+9XOTk3rbMq3jpgHfuKEgaVUDkwTC71BmBFpelWSGl+6qv&#10;hVANlG+4j680/DSKMzIcuYFYR4rKJk/TFQHhdRqxZ+HmD4Z+fL+HU1F77OG1Qw/uBG+ju8X+VpJ5&#10;cO/BsnueaSfv4z3jXglkjkBD+Zz+OgHeu7+6srz9zjvL66++tLzx2qvLU5YM+676T95/D36OJHji&#10;ntGE90fuMxo6yz5Zl7n5fpZVLxYcl/geZQGAb390vyUbUrf3fsIW9V9j2fEl3n3y0ccfoYYjPEc/&#10;NHBIYhwphx/VNFyfPrnHDWcK8ZPrjGjY2PETXjv7NtNcP/9s2f2UlV4PuBdEo3T5yp3l6akny42f&#10;Xlue/c6Ly9mvn1geMvX1tCGf70/x5WL3l1+h2wsvPtfT/o4CjFeZWT5cEmrhnt4UFibPsvuI19x6&#10;6OI1MLgYn00HBRwy7TjYM7fyzxfiiMJfZY3AyN85T1LDV3WFrK6QP/k1HpoBWk+RSxrDfnwNgygr&#10;Rzo4qgSiVPKaEZCseMjk6H9iXRhoGDfC0ZOroq0HSZlHh8TDNzYE+mK/TMRTksht+YfSCTogNbjk&#10;ITkigI3MlYG4rzqvtKqHFBIYhZVkENnNMg0/UmwaABo4JGqKSLqN7AffaexHyM9Le8eWJI/sMlBM&#10;4KHbp5RyOTNNvnLmQV47QKWRjkBOL5M1treMecl1MzTwPGEVv8lP3tYZF05eHkpgfGlnbf+EgUMd&#10;bP0rLfhKWjKDI18tOPI+XR9Uxfjz0G/GAHhDMEC8ye3hjU81krYOe0yrp8SKopPN061fBJGG0XAG&#10;wQSCUlmpzhFmgo5AflsYNZRUoOm1GihwLgMfWgZjLaTpXyLjKTVBcoi3OUag4MxXVn+ggXoVJoN2&#10;uMx1MBkhSKGj5ZWyHMR5s7JCG3ANyUfoOnCCKMnAoXmXpZCurdwKvUqARGW05/l0LajCjTkd0QBH&#10;unat4TEPgG7IrwoVJCJx1INY9ZskvrluVKOyHlyLWtAgt1M9mtrg93cqyPG519Mr8TkLNKEx3Arq&#10;2Fb/rjCS5wLq0P9CZy6b5lBuYTOWdrA3hCxur1KlCP173G+48v67y8uvvc6KrnPcoP+Il06dYnqK&#10;F289Y0t3ddNeBL2jFD82LDtHni3f+eYb3JNYqHgv8xKr8zQM0zio1kEqf+2tzDYoVkD6z21OzIOo&#10;knHoC/z45AFy6dcDy69/9yvF4AGmo47vrM85FIv6expTabdogXsCbm6595gG4hnTVI9PLg+v8mT9&#10;z24vB//4g+X4vYdM1fEujsd3l/PHTi2vPTu+HLj+ZLn98NnywZ0ry+6hV5djXzm27NGQHTr8lBv6&#10;93j/CgUbed9/78ryxhuvsk3+SWjPiFZfqZN29VM886tuRxuhUE4wgHpUAaOm55qx6SnLpXjGP3TG&#10;QWMN/a7P9tOkQYJ1gviWaUD2LSfcfoxG047EVoqF057YyZF6MifESsuo4VjTK99ea2eZka6eHumr&#10;LF7z8b6k2P4B2a86Jng4Wy7CkqzcR2jMJ67BwVajz8ggl+EkDVlM4+emuM+8hwhwDZuBBUj1jPIM&#10;9Po7eKuI5JBvL9SGhM7SLGgYjIjIR2PiM3WeY3QGGuxVn3RVPnBJ0gZS6bsT6zyvLb8BtLLMfB9s&#10;1K6CyaHybgsI2NiA+lAZODbb7tfb2ED5HFUh/D5MtJy6w6bG2RiSH9RATZjlAODBMcA2vyil+cNQ&#10;oTUqqnr/AqqxWIEVXtieSF0X+Mg4NYEp6Pqd1MkZJTb+Y6ghbECN2QbSnrJyVJHCWNgg+NVI9nSt&#10;gNOH7xTlV/4eBrUy1ELbJQGvw3PhvpSWecmvYUSOAgl8YfYr1oBwOlbc7OPTt76hTyeMHbUd8ilD&#10;Bht50pPpBXu7yu5UjOQqRPw6veeKkGxtMCDLzH/jRPKVPKm1UXKOv1XBdHX1SEMSVNXzPtoAmdWN&#10;f4CFFxEe/LnaTD/bk5vRBrfQefYDAQBGpo22yA71DUbxydNf/iUD3xWJsvyCPz9+HKk9ZdRRsHLt&#10;lhhnz53r/sUxlu1+euW9Nkx8wPvblVqfesz3qgfpu0TvuUtnl9de/BvRqteETP6OJOsaf6522B2Y&#10;jOg9ecy9kj0gtB1/0vVcDTiZ/cYaqbBlPHF1hJGDjbkvaHIl1iPfYIn++xUymEQmPVLxDy/3rz9b&#10;bvw/Hyx3/4c/X06dP708Zl+yQ7fuL3+NlWrfe+llVrKxhxg9+ROIc+bq58tb//R93qpFo/Jrrlib&#10;hlaTHmNayw0j3XrGF3w515282XtkVu7xH35E7xYMUFYmzjff6mgrabt1lHpiynqurdzJ6YBm9oWG&#10;/py4Qh8uPffYfE9K18a4lHtfTpINv01G/WtMu8RXEvqlsuKDoTEDGzsa5+JUZqJt5vYBUXbpPA2J&#10;l94PlKjFSj8YjtKe+5LGaQwAmV8vn9KpkFN1EZ07j/yOXaQ5X54ElcyFvaws0+qj7VbRuiZvsC1P&#10;UjEW1Fsc42ajhszay9WF0BhmwAsnY+mAZAMmztgc/UhTN+tV7yvpHjuDdRhsiFZS6UGeh57cRp++&#10;YEs5tvpon7P6QPOZL5GDR40OcENHpw+t2bkhooSflKFFR/gwq8cg2n3NdmeQMKScoN9XSueo60qr&#10;9GmBhNGQVhK22Pb0ijRaJX9VQCOIwl9DVqhLiYzNuV1Cw9+MrxBcTAsKbZ1PfnQ4nXsDTjXMqEjw&#10;8uAtGQ9pe2qPtRmD0nPRPow4Ilbw5C2G/+CqbxRWOiFJo3x+PVYcwoRs52stJOOIgQNAgfhRa0/t&#10;LTYI4NeAkD/uKzAkad1mYHuj10JQxRx99VdCkOCzVe7SpFjyp7Skx2fOp0DKgnwA/QUkefz11EOf&#10;OaQNTlj+CioDn/sY2UXa4iNbvsf0jGjjZ3oFChgLsTJFXPiOYVrFzkjEPyXcz+qKFBAf9xwB9rdR&#10;pZJ2xddThto7jIy9D+Kuw9FZSWvCloVyrd0eUjkcYqrKextHGvbDrTCBX7qBwGn8wUnWtFAXiSoH&#10;v/xvFXKVMLrquPssbTUcYUOF7mt7qfO5P9Aoh5hXB+1xgmXB0nZKw1VHj3lm5/5nrEg7cm55/re/&#10;v5z90a+Ws8yYveRrjw+cWg5fubfcP8Q9kzOMZI5T2Ln38+Sjp8sv/sW7y1eev8wI48jykGdXfLnY&#10;gcOzwCC7p8N0ihRavdSCn36nE0HMqTN+duTUfUdVRM5DFI4qMvQb2bFhZRMaEgImPcC18umisk0c&#10;qKv8SI+nfDkxnuoQobejEmP42VpRCxINAYWt8lM4PowCI2QMzckQlK8FkmO/8gYieZKJDPAbqZPu&#10;4X0tY8P06hGmvq24qwhNswH1gPQUw8Eztkmag6TiZMDmW11taAwqIBNLGZBZRKnUYeJ3jknUD8ZV&#10;8gOkHIYnBS0bxd26w+Ai3WnKaUjAiSeJktIPdgzWcjYbcKbBqrlwXs9ovwYmvdEX3MN2rOyY0n3T&#10;9tIjKsJpZwGujQPL8RyWh/noZ2WwvmoUQh2FpJWvKnpFV1ZS299LGTUQDVT3UMAKzqDyXKNVYYKg&#10;sk7ViPB4I0R+PVwpigPrWRmAkDSvz6xMUpa8SE4wAtgxhhunOM/e1IxkoM//HOJZkWl7zr9c6A0T&#10;ITdYUXWuxs8YUvB8BchwAnFo+C/23lrlIgDM7vsLhnGoMEHHSlW5I2nBAa5AB0+jj3PsGRJ88hH7&#10;y3SVTz0MMCskuGnqZJa3tKUJbefzo4GsBkcFNRnAc/g5Uswv6WOJVV+IZgN4KasfdRt/AmMrF1m+&#10;zOTLsOvdHV5ynVzic+LHxjEq/EgnWTlXn+C1KbKrU8xMB0/bYYL9JAu89AJzGoC4Onn63PI2W8vj&#10;Lmiz6SO9eVoWtiy5xzQRr/G1Z7byNwa35cq+Fvp9NmI8f/Y4DyOyOSM2PSou5PWHc83KmgwUCG/+&#10;N30L85n2GZWUW2/0y72W7iGRdfMmq89YAnyX+x4f8sre42xi6Y37A0zd0C2rkKqPeqq3b4j0uZLb&#10;128uv/uv/X3u53xvufeT91i19X8vp46z9QtPh99jqfITPgdOnlgOAe9GmLu8kfHsT3++/MV/8x8v&#10;R7/z+nLt6bFlp12QkckCSiy0p9mmy1g5m2623OIweTDkTC1pTxRxPMivK+Rof7ONZUA77hcQqBlv&#10;zflb7aKWdrNcroxWv1lCcq5qB+eXYJZJK1+toVxbnAh4kJFklVMBY4UnsxXdU9L92+IjesBUT5C/&#10;P+K2ggTPV9t6YiXpdbJa+XLBZffcTLOjcoAOSpWzOeEoOLytXFJi419yX9Vt5vHPoFBoT7uWg+eW&#10;1YPIIZidvuTQrsSI2xslMzCGCxCka5dVFwlUR9qITKdSGSWy1WHWHfkX2BFT+SUmr5FBWezgOHVc&#10;p1ROwFtezDM83fnaOqSjCtH6ZC4tT/KQXh1ErrWb1ympMVcelrf2B0PnGmNlgK5lyQ6/aS5ycXnC&#10;CDhSf0EMUlYG5Vs5ExK1RhJC0Hj6a03AYSVZb5fLHRxp6hYQzp8q4CZAQosrVQANPns6KmLeGHJV&#10;FNxEk6CfLswbOOEdivWQmzw496OC8hz5Qox+xuKyKl0HicN1tlYPzu1teW9THR8bFMjXzWQqJuW1&#10;YvFZm4M+O5NtpMeHIBWH/wLFoEM5WSS2QVJjIo0SlVFJ/OtUIuF6A8ICbm+MnD5TjgxiCMDXLHnW&#10;2w+CBAVMAnUauiObFQTFWhzoVcD5ncCT5+D1jVl6OZgXQfBdRgnwHRuba+WlTZXQX+GkWaGsd2gC&#10;uf0Mvn0lYfS7N8fZE3L5l3/8o+UHP/g+9yt2uVHuqrJZmiuMlZUMsjW6Jyv+vcnKqVvcuO+hMkYq&#10;Fy+cJQ6eVMCsQLVhiwqg5T0baUn3oc+K8Es2jQA9eSpu9xBztO22Kyd2jtEAPV0+//wOb0ukQnYa&#10;wuexgHMxgIV3nk/hLYyPH7BXmA8kknYfOz4+tZy7/MLyAS/NuvDa5eX5C/8qchAnyK1NnJh19NFI&#10;5ubd5e4Hny0Pf/rWcuwp911u3F1u7N1lxHU5G8xok/hjVRriVn7sXHhu/KmPtjhUGhWovXVk9KPN&#10;hXOqxKXX1Z/0CL3HRDL54AEDKgcp1j5+OPSSMa+99bWVXlHDuaE3wmA/Y988YQTBTuMv6JDekm/t&#10;ho1tqA+xAEJ6ruROCM6NA/8LaYkA52EHtTI6Ig04KcatMaaoxp7l3rqj3ryycWhfT3fxCdajQRuE&#10;p0xz1ltXD3D4rsGQhR9xRidO1vPR12IFhDblz7pFPcTS/pO62YMybrqIwkiUH1d62dAo+PDRj2Ro&#10;Y2hUdiq7og0tORj6W51VnQCMPF1K771EcTErMMa76dxfpBMijWPsuH3u0rnwG4mQb6MtbJ0qrhMO&#10;iZKFy3y9L7fyQxe5W8YN3Ey7jf6b3g8e3G9hi3I25RU+FwLIwCCJMVcKYqHUaTUa9gRwkzi28hPg&#10;Y6R65M6XaqR9agGCMUEg4qgxvwbU5mTx7BWZU+NTsIpnBGavcHMCDquzPV2IKt9NQfPlUeOE3PXw&#10;V1pSz4jC6GD4CWuyMeC5Bdl0rzaa80CiWpgKTQtjdkBaaQOu3EONb2n5pejOfcePNHl6oNMTerTz&#10;dl2Z95/MFkpxdXKBb28SyvpA58as0zmPJrDqO/y3c8HxlbIpC/n1ZKgkOZ1K1JJJnjog4sih2Exr&#10;Or1nQiMw+ImjPTwRVBlrmPiNN1kVMDM1CYzDacwvH80Bbulck3CZJ8dfe+O15Q//wX+4/Gf/6D9d&#10;vvO976WnGzqqv8tjtcE0EM7Zzhx0Jk8xm/9Dy7XbN5e33/swHvLUMsqq2t1/wt4WNI3h1ieu7rKB&#10;dVrV3rp0nZu2Ubl1l1VY5O1QII8ePbDc47XFhqCwzt1boVBPck4a5aFyAJ/HT4/wMq97y4Nb95ZX&#10;Xn5pecgzNT/9H/9oOX798+URrwoffuwMAABAAElEQVR+9hY7EP/JB8j2y+zAHSCkpGx984Xl6Bvc&#10;kCemnMJx+tH3kzedjC7FsbbDVz53UwcNzI7VB4iXrvqx2BFWu9GYnGJE5C4DH/BA6OFDjUezifja&#10;GNLpdUR/c5HP/KoXLX/jHTuqO8nijB3E5Bok/5qaRjPt7bmVfWUPCN9/o4zit2qPX+voLZ449WK9&#10;nrhRkPBhLk8UQqTxkXJ6NH/P+UEdAoi+3D3uQ6HEL77Mb8Cpw1FnT4h9bRRf02NKOjT8+DWjA8gl&#10;j4lGk5+BsbH1Wl2Uw1JgXPW3lt2JObkIBDSxVSc3JquepOfbAOALLfW0THlEzzT+Wp2G/srOj4kd&#10;3gfDqZxjG86bGgvfRpZ7ecTe6ASuDIxX6Qx6OkrMeG/Uxrnx48dMpO7Xc5+lSW/58LH+9fB8l9mE&#10;I5TVGpQ8K6HQ/d4MjPA4RQQrooP2+jjURWF7EpT8zMv1VDxqOwIV2DA1xc8cw0fDdBhVqxL6yWkD&#10;K8Ej8LO19e3aTdMAU1BB25tCM+qxYNNK41m3CI9f1LQhjP1PaWUbDxhAOgxxze6TsUhXO0Otf2hu&#10;BbmRhdfIlXYaXFx+pTpBsZ1P7y6dKaDysZckQjZTR/H5ddWYJwafecNd20EDW1uBPOLiMM9HWIM5&#10;PSgvQZGGjzpzTmFRPQNvrOt3AgZvpJYPTNtCWEHkS209uvha5XrryKKt1Oto25pYQWgV+Zk6ekcf&#10;LqWR7IuzbLSEsFC7Vj25FFAcPoZxFKCvb//shz9kVHFxefPlV4LxmY5TJ5nC4uO+Wn/+k/93+fGf&#10;/Onyd//g71I50HAUh8QEL89yaWONIwXEyuTSpedYFsqT99evx83CpQ2NUf3dFihUrk4P7B5z1RbN&#10;ELFn+NXb5/6/UzMV6AJRvZEaAMvhVkamB1eIcL+H0Yp66ScWLuywpubEwQfL9f/zny0nz7+33PjJ&#10;W8uh/+VfLAc/v73snGUak4ruwG+fR5cfYAtIOuSkkO4h55EDd2g8iWUegvTFXzZ+9oqtMBwdaVPf&#10;1SKOMlrRasvOkS99SLe5iLh+RX5He4p/jylEl816BIv9W16eQ/SL/uICvKnYkA/xPIwQO1AG23aP&#10;zgq6aW7T5QCwS66VU+soM22xgdGzRdJ+rM+qCFw5upaDoP0SmAjR5sMqfskkeZNJ1/6WhE3vkQtM&#10;fFAsQmWWggOM7bZU67CdkyyGgL+p2WhKexKoozZQHf7HBlwXsyVCCQH6mM+5smpLj5nuk6U6MGqi&#10;E1msCCtF4GpQuPZX0/ZwZrgox2E9VlmTtn9jiimjLFChe0A14MILcFf/Tgd86KuB5bv6hdWJ7Fy1&#10;3L96Py34qhNQAxzPqS/VQT7mq3TnnE4nwkaQDHVST8sF9rNc9Zwa/NzOyM6fI3Q13X/BVkqrBMkq&#10;P62VhjKANRL07JJxeG4PxIqQE3pmE4w6UkM39woljb05QQM0n6Tu0LAiq8JBwOn9k2hvkR5Y/OKj&#10;iewNycuKASMgglNv9nIOUgE9ecL8NAq757/SW3lkAOEFlqwM5YrgaUjCPGyE4yazPPyJzJ5Kh1/y&#10;bNUVnf+hHQW5ENhUcj53ILB0p+WXGR/+g7KxQA7ZGDDxJ7NyJR+NSeYWoNkYfexZWsnvznh2ZGLU&#10;MFMKI+eoBHNZ8qWM0pogGaHHd+UUJFbCytMQGXALotKbrt98IZVz9nYk8hlpVBPRngpWDUb/7IMi&#10;6tYiBCo87TY+h3Y9wvFhz3eor7ysjAjAf/I//2/LOXYUPnf+4vIf/Pv/UIOzOeSH3Ie4sbzFcylX&#10;3np7OX72FNvafyxV7lOcWk5yz8EGQHmlY0/ZkR4maznw+fPneCXvtaakUDJ+Fg6XDWcXC4148NIq&#10;6min5a/YbdXBGH382BcUaSd8YocCvuqLV7ODtvPejdvmH+SB3u99+43l/g9/srzzn/9jGsXXlvMv&#10;n14OvsSLnZDFeWgL4xFq2jaghLCdI1ezHThHBcyyr8PE9uds4XL6LKMWCuojVwDCd9sCqelXZNnK&#10;lVMXnnfwcwTbKKONroJXwaHHHnSMT/2tXofVH5mAKC4F7ql8aAxt/K83tSEfOeRDiXrwUyyT0VPv&#10;xFSVerJMPFsfuFKmhSDFGXhWSsDsdyglvH5Kow6w3nD0aPLGrgvSvK4MABMr9MCd0VBvY2g8OxW4&#10;5Ul9jBN3QWh0gSziTp3EL/qNLuqJvgaxaequDPLyTxwFMEnIbGAa/QKE8EmLBy5YMh1YX4anDvOa&#10;3rGjmCFuQpMfRWQaNdaOzJpeHjErHUd8ozuQZUBNXfirg5GNuVJ2ZV5pKos8+/F7iI5fgdtiKDpo&#10;7K98OsjXr0aD+tbQANMIkDLsiEi6cxBXMUI5efQRqzMJWXgiFVKBC7YV0hHynGffe/SwQmJBWVhf&#10;bxApYEsFMajBuzl1jGlltgnGCf/S1XnZg4QCUb3BTXDyuaAH7XDNfroFBflI71kGemFPqIBmmwpD&#10;wkpQs8yxnVkFFHDyUw+yN5iBJJ8Uv7fDQujRnCPA8jV45F2DJcmV37hMaPL4tqHUFVa2LhcUcujz&#10;K2MLeLIQ8F5yLoiyZ4PgLZCjgY2MvMSdygAkLnS+YgolBz+dy2O70o/YWD+pkw2wtlO+5r7Js1e5&#10;ay/TSgl4AJO7bW4wmFM+rjc1JixdkpeXxuzXc84K4DVTXqoltPb3157tUUZdv8n28v/1f/KPlv/i&#10;j/7J8t1f/87y81/+cvk//tk/X25e+3R5xFLiv/7tby5neJ/8Q5bpOk314OFV9sS61TvXT/CA4gm2&#10;pJ9tWTQlFT49YEciFy9e5OHI272x0Ruz3UzMKMjJr/HYlM3aOBgt9s7yMTJaeauE8WbDigNZ2q0v&#10;sQHn2RsbzLWVmOagc+FyYkYox19iu/2vv7ocecxT7uxwK7x+mwoBPvQcn9iwZahnyy2eFdh99QIj&#10;GBqnhzxHozOBP4LsTsV5/8cG0W1nnvALY3SSqXE5Fa+xY0NbXmkZPY8YPzgPX8JzmyKGv/cYLFfi&#10;VM6VSTm1EbHbUUziN2nwb2CTjezyRRd+LafKalnVvqZXVwC3dVT0/Mz7y5P4gt7EmD4xl2MCZa45&#10;L8alB2z1AFBb7Jk3HrB8TIcHYWpMlU/f1GBIt8N32du11w6WsVRphGn2geyi9vLdbJJhRl9gohfx&#10;lbYyGN/mYRhtMefQ0RAcyoFZkRtYdHLEaKp2T13iqN49MFCADif+hzM2UOfhM41N9sImgBBI4khy&#10;7Om5daR85cHLGNJVXhKtjuHcS8/rLJRpttrL03PrFGOdNOv2L8VU9UAUvoATV95NeW0XmRNO4Eac&#10;fI4xzswJKreiGCgY0nLIuQUP6TIQPwV+goFr/kbXC4U1xSDpfL3W6jpM+o8d3mkUGTgK4jD43KwP&#10;0SrgvsVPVCtBYRytFKAYQsLSkfcw4cx/gsnRjDl7RhVwBtZs9ogeXOvUfVzRNaS4yKtuW6M1mpMQ&#10;NX6QxkJoSoe6dKUThxdKpdPm1OwOT38tePKpoKG7DUq2JjFK6uNH4pCrcgBvDn/N0YYWhgk2U8KA&#10;/+Y/+RgkHsoRTQCrILCxq4pqRFfS0jjIjeghv9n1CztqP/PUQbmEn2POpF9B00for4+MBzeo/O53&#10;v7n8xY++trz/4QfL937zN5Yb9+4s3/7ud3ii/XVmSp4wTWMj4vMqyFC8WRlxT4Nlxfe5r3F3hwcA&#10;mR47xvYk9o3kbiV9lOc8zp1zy5brvTdFXH3ndMwjGkQb1TEBQ3fix5FDNlt1rrGBmo2RFXgeyP9r&#10;wKsg+lbRIaebMO6wD9d99rN6zD2K05d3lvtvHFtu/PjOcvLwiUZLjXS1DvZ/Bj93i6Y/tty+dWt5&#10;xPMnF948tzw4iv2R9RD3IbXrQ0aLTVnh0ytX3l8u0FCe5H0vW0U5FRg0/Uc3TzhtepCWSBFr3I0V&#10;C05+DcAp4ibHVGTgOBNfQxUX0hIW3Fll12lpEyuTb8zPtfzlIZyNjLGu5dZKDHrK7WrJhElSI1uu&#10;xAh5ZsWS33085JkOqc6ZWPJeTzGEXdTNhSuVKfG4Hpqcc1KdQLpxX0MNznSfIyfCyJncIMAmuSXi&#10;ET0l9G/kE2i4pMyq5woDU2WRt81LnTGMohxeDy7f6Gvs2XlxGuopC0Ue8yDvwaO8A94YId/HM8JD&#10;ZsRQsHjNvU3o48PhNY111tbV+HqMqUysKkQY7aRewUN7ACApvMTJU/cOTuuEgN1qNqEpuxgaWO03&#10;cSobUf2NNr5qt+GUlCZ/OWRlbLBYwcRoYyZxHFqvC+JWfPZoSZxf4KwABLdRcGmdwszmjYkwQQev&#10;sRKAnnMorFW6+J5JpR4hrfCAaxSSoYtpKiDm13uk8FOeU0xUFfTjkTMih0E0JrYxyykTTwoP5OeB&#10;WOiSAci2QaQGHyrCaZ8oRtRAnuZuYwJ9s0nXEfnNYCAw9LKVfe9xiMgXtlZOC6GGsaPEZbyUw7Nt&#10;Wq53hFdxKBN/4Wkj7AFNg1BZt+ARpopeaunBtX/yWuEOkVEjhh2tjIMvIoWAQnahV6xH0GMqEOnJ&#10;n1S6s8FA36Y6GdZz8T2chsmfyqjuJD9iZGtj8O/84R8uf/rjHy93KFDXb1xdrn78CdNBVPrIWKcC&#10;/s7TWqkou9Ofm96+wfHeQ/YA4+a502F+fDuiIwFhLjO6uc0uv95X6aY+sqirW0Wgbod01a17LFTC&#10;7uis/ZTzsC/FwhYPebhQesZNIyJU8LweHDJpfyuFE9z4dknrw2NPljPfu7zcvPWr5dFPr/OAok+5&#10;Uwa0F/Sq/Dj37ZAPXzu4XP7bby4Pz+J76Ji394TKpcpC2dgQEznkfwM9nOq9wH0n71G5rYyyP8AO&#10;lh3tiiTxUERF1maJy0Xnxgjl0cb1ntGrf4FVX/1nubIA5id9Ze4QGjipkZ49yNUeVdokiy2tRjth&#10;ci06/Bz11JVQTssq+VVk/Hq+4W2xG5vSzR2aUjcKpiFFGytcaFf5IrY+jR9f258dE8+1/5EdK4iI&#10;Jb8WCYEk6x11qtIXxjJQdlDBpbNpthYe8KvOWn06qzqxaSLbEGtLR0V2pladiTdMntwHOT9MbD1l&#10;qfml82eXb/zGD5ZfXvlk+YCNUSdO5T3NkII7JW38bJ3C3IPS2YAL7yOrz9xXggn/3Byo86Y/hbez&#10;pIDZMGMJNjpatq1P5xDf9MkzTXUQp/qIn47sDEnhpESDwgUJG1pzbyRshareBqBVFiNLylZBeQ0X&#10;nwGQXtnietcIqxXAspJJLEf0HCIB7c3PtOIEBMHZEN4gh+6MUEZ0cQwco2ZWLMlSuvxCfyqsuVYO&#10;e6HTO1EOcldDprgAHcJnEgQZ2TK8ednAbGAMIPN9WMibpdx8NSgqdIHAg4AVx8rVMhPKVnkAY4B0&#10;Aw05KgDi8dmnwZW6O7RvxGQjlN3kK6S/FMx6hGNTcYcfCgGjngaXfUVVrHDyK66wTp/ok+wFL+Xl&#10;3xRgJaENSi7dSlJ6j7hRLHj5+E1x1EFo9TJdfSWijF1D2Bt6A2Ohh4aSAD+V6sHloUt02Z7+NZ7x&#10;+ODD95dH7EJ7nNHGUfbouu0uxIxEXOY6eh7k3SluAHmop8dtCPYesj8Xa473ntEYXX9Exf+gabDj&#10;rCjaYsnVTcbSJ59+0hTf1vvz+YRD+NINFpXZGLRh2GVK4gHTp8ZPy3tpYKxk3bZe38y74SnUNFwq&#10;ZMVsIXxA75KhCM+WnF6eMIl+9JVDy/N/79eX6xffX+7/6MPl4F3siH4uIHhCO/Bwhxusv/3C8vJv&#10;v7k8ZYPI22zLcvAIK6GO0OM/yDtZuH9yiFG4FYAynmQrGm19k6fmrTief+F55PIez4w0bIgaSVgW&#10;DUCLpGVF6fUPf6TMrz7HX871m1xZFqYQnrLP5Robxsj4EeiBx55TLwxNXS8M5PO9Pg7ZWAHWDEw8&#10;SRDe5aMk8RBJfNM6NY9r9K4MmRl8J2T4K131clQvnuWf1DVPAonDrw9Lb5WksWyjpj36C156A58O&#10;c0m+AlNe0l0NVgumk3VVENGx4eByZFnT5W8H0unxXUae/C8PaVh2uOdwhPTHe/eWw3c+X948e3p5&#10;+Tu/trz67W8tJ85dWj6788+Xj25wD9A6FDnrYe7LZD2iPScrO6erHQAT0Q/+1a/YxzJnbVDHGZ7W&#10;h2qRN7UZNnYsoKEhUwNoWRhN51vCUy9BywBBf+vadhfH/iBnA06Soe3rJaxwBsnW+o6AVIIIIrMx&#10;NmcI0jRQ8BJTE53kMDS3TnA4iigihJlDxx9CqHpTCTJ05S0d0y3w0+PJI7qVQEdJiYgPXVtSTqPb&#10;yiIv6NorSb0eLjX8sMcwKiM+x5gOGdA5C5CXrmDPr1DIbOCsMklHFqaLVw/ABO1VMrDaw7/NXuYA&#10;U0DqaGHFMU19kU8ZCwrNRrp/VVCBzXXpwpGmfBUGaazCGszb1hYQydlWIwLznQ02G7WXGBa1at8C&#10;U/EjzM801AbNl/g4AmGrjHTTjPBWhliI67k//E2jrm+AJlkZQWnqxsqwEWu4Gw4NvxU2l88//wKQ&#10;2JfpIK16isbjI6bCfNXvzsF5Gv0h01+nTp3vqXoZPOK+yv0HTn/NFJhvcvS98Ke5cX+SFV/27G0E&#10;HLm48eNV3tj4kBdfWcFonRo2/YB/vE/RjW/gLYDHTx3nhVi30IFeF5WA5lb37ICk3bvTr9BRDv25&#10;x6q4q3fUYqYsjuHXc997ZTn59UvLQ95EefQ2z8IAf+AkOwO8fGY5cPn88j5bql/74HqdjYO8H+XR&#10;4+PLSRrEiVnvdVEGqVu8h+J9ih0aXOXSZmfO2MCyuSWNrgmIw3MzdnaUCx+O0NDSxursIRznxKN1&#10;SZ7gy7z6MANBPolmEs/mmj8N0wpsponk6/e2cbEeUTBoe3gKIXLRmpqrTghpu7ZkK7og0ZcOH2dE&#10;/N30UYUVIpmHqVhTfmz4PZThAJ2Byn2CkQhuU9waxkvZrvL1kxAmjtzpLJKAoNTIoVPvJ1IPP/6Z&#10;z5GcnRJL2EvaRogNuzuha4eDT7hhdgd/sbjjEDtjHz59eDlNZ+E07+R55d98bTl7+WVi/Tyjtt3l&#10;2qef0Ylh1Ecdx52zeMgvmbmSut9buTJdUfyojx04oCcBE5puh2wySc+s0tCX1ingW5+Jhfyqkm4g&#10;WoaVf+MtLevn6g1+tauw5kdHbHAOWwFvlVQboYkJzyp2KxMvOBS4M/P5GJD7ldLqEMwY3tqQrcKM&#10;oPuCxXiIqYyEXZnmkTIy4vB7piNUfiox08JZZegGsQ1UcgKHUdIFbEkKWyihvA1BPXYNRW4VuTzm&#10;Mv1M32yRvgXiGKwCCawNRkWT3ySFniTUz2JMv1bPRkeHmJe9BOYzdlAu8GCufaWZbDSmIFLh0agy&#10;RHY0IoGDwrGkdSJiAmGlnM3M0XbKHq/hmjwDJ5/1EI7T9EF2fdjUUpIkjbmkjee1mzfwbegia+Ap&#10;k7bhZAsq9azXmkHlBU97kAMWfBqQPwXXGMs7VJjkEAQ++6KkNgJWks9dfp6RC7v18qeMd+7cpQHh&#10;HdnPP0eDcZIt4p/yfMXZnmJ3dOJ9FXfpdXRzl9GN91bO8CT+aZbhumD24qXLrADzvsrdVs8pe6t+&#10;7NVhO3uFYw9GHEzBzU1uZMQ/PmlvmbDRmW1NxnbaR5zdXW7Asx39W7+6i5z3m4a7d/Oz5Vtfv7x8&#10;59deW3a+cpGVVSyEwKdPmFt9TCN9m0rHm6b3aIX0+QleAvbwHje4j86WK7rTKTynlbbyo81dUnz7&#10;FtNlNLCvvPLyFG5ghbGRWB3VmZUIhtWlVXS6R72hiFUH0hPLICBm1hnoQgBozt/gyaNOG3DFQPnG&#10;ux097w1Jc40d/NjoQBwqfnFBQ79ZyTlF0ZpP3vwp51wUf8o5h7/GEz8EVH7DH0aPI0crdvHn8YKB&#10;Fc8RmgsyHOX5bncb5+wYnTiCFWRyTaySIqP98o3sK4w/6QxW9SYxaTme+wys3iOOjtP58PUde8Tf&#10;DnH44omjy+s84Pprv/Gt5YU331xu8jzS7rEzy5nn2NONxsTb2KqpHFQXNSZux9QzSGRs9Y7eGo8B&#10;R7o4amqdY4NtguUqOORPZ3IOuUuBHXBz6FiMdawL1cqSpfzaZasLByJAIDyMTWEdDe/s+jCl0YP1&#10;rT9AHK6BOuWlKjJbCRkQVnAIUeVZhUNiQQkMeR4qOqjie23B8tkRd4F1ekAFgSd7foaHCpjoX+NE&#10;LjPImoqmKXuYCtWe1NwELxM0ePNvAc4UEkauqdygM6LEU+Em+Kfi99zepOka0yBUPh2QTCrjR5r8&#10;J5846gl7cXQIrAEbGwjfqC44zpG9Bs+ewigNCMQgOA0VcmvPaMpPztCSgYfsk4sesAUQ3bSB+KYL&#10;ZtoEA04WXh2Uu1x4JZoKkBZvssgTLjz0UDfP7d1ViEWXDgVCaffthkHrzTPlsumpxOkWitChDrt4&#10;Dr4NUnInijoomvbeAlQ8GkzjBr4Jjgz2fCTmVvE+LHXx0qXl008+QbZnNBA7Tf988vGny+GXaOQo&#10;vC6r9R6euxP7ubV7i1HK7UYNd2g4HjAtpuw+dOU00nOXn+vFWd4Mr4GwslYqeNpmWlE4NWgPc5eb&#10;+/epHIzro8hVRar8nCunjex9psesIHcZEb3zi3tsdXGJDyMUKrKzJy+zJPjA8idvM9UFPZ9VuUeD&#10;+ICn+u9ep3F0g8ojbN+HGe74Bkrke0Cjdvb5b9BrvcDqtukJaks3iZxlu1TIlC+3pXH0duXKB22v&#10;cfocL+tCDx9tMb7U2ftQyYmO+q1DPS0o6PnIcysvMzjvxB9jYRJ1Icc+dmcTH6YRS7irmOXKhRbi&#10;2hmS/iwUGLJkJ1NzLIwWKyelmS4tGU2cWFa0tSmK4a9f8hV2Olx2Eo0oDnzhaIwfhR8qwBrN2kAh&#10;pfmYFXfedyknekOTb2iv+khCmpWdKZvyMBcSlRfruGzNNac08DyVzsdXTT9hp+yXWZjx+ldeXV78&#10;xm8t3/jmN5evfOPryxFHISzv++mPfsQO0u9zP+3Q8tVLr+zrbn3a82iWCexqvbdKsnLXTloI2yjI&#10;aJ6dpswopQJODE9DxK4QLB/XZtquelMwDu1ROghbvTn5aArMxsFRmvnTMcCexLX2tLNrnFmPZE9g&#10;xKt53AhqMQkRueQCqJGBkugEob5zeSYFTu+lAzdNKVg7OPfa279iC27yKTjiS8/pAwsE2V5y+CWf&#10;NWhUlr/ptar05IEWr3ofm1wrP41j1DRMUz4Dm8rFynGMpHIwTEbTOPcAbeO++mNLGF2gr1F06DhB&#10;PD4k6sjkHKXRRUrK3g+Gdb4VcthCI1dZ2jMCYpxnLwGAtaGeHo6BzsfpAG8kQypY6ZIuP+1cRUam&#10;3DZ7KKafAhGareKSgkRWh9b7Vs4EI70DuqaBwwk/o5/nI78E4AwN4aZ3Y89G5ZSLfNPR8fBaGWV3&#10;G1M6ER7TCOrLYa2k4k1DOkGontbg+mbEgx8I8rFSkpIN3ulTp5mmmtGH02P2zp3+uUWjceHCBUJV&#10;yOk9yeM0my06xeU01PUbN5Z7VNS+Mtgt60+ePN0T4zYqu9yf8GE/V3g9oqLJzvoGebS7BchVVsrs&#10;CEE7bNOtqqmMh4k3p6E8jjC99tKb31r+9C9/VsN8lHs9p3mQ7ilPD/qeeCvQEyfPRc9G8Nhp9uwi&#10;DaXpJ/GelAuOfih30DzKkulD4Bw4wBYx8BGsGQOdq1G1Eboeo1FxVPYhDe5RRmxuz77n/Bj56qMe&#10;HsWMZQM+U9lDBpjm2wckf8Jd1Hzvb74hSZABm2+9o//6Qz5UwPfO12u3sUd09LH//CY1NJ0a27vD&#10;dA7nZhbn5QNoLFRikJlzR3+jh7LAFbgpl2BCR71a6WSnAP2GIrIRV/K13AhX3HF9lJvyJJUXeI0G&#10;tI1rMipnIE70DTV11C6WABG3+sWbz4fhf5gYOfT5jeUYN9Zf4uVo3/zb/8by5te/ujz/0uVll21P&#10;WPO6PLx1c/nkrZ8tu/jVLX7kvVpp5F6rJ+krg6OLRnzagI+sUQMZtQO/8OZr7KrxVz3yqsGiBoCQ&#10;wf1s5CRGtYO7L+geIbSt+aNPwPEw+sOFkXy0hat4tXW+XYUQQzGkkkIKxtWXRig2IBIYwM5XohpV&#10;gvXAIWJwoylz61Pw9lhl8q2Xn1v+o3/47y6PCOr/8r/6xzTG9NyoZB8YJASbuN0kzBCwhpEBWKAk&#10;i18eciO9ik71gN0kB4Q6TJCC3mD0MOi8AVWvR1xJwc93ujz1XQZcy0eFtYI0q9AMJL1rGewQRvL8&#10;yRP4TT7cnMFNq8GA3yaWaQNtgfCQLrLBM73jo6yD628NRwEDBnCbTPOgEPxJs3FNp2QHwpGRDIbJ&#10;4EG25yXMJkPZ/bZ/Ez6/0vYrnZQFweXvKrWtFymLGWVKARohyYKe7t7KFzITgOsv+N1j0xZVUWOv&#10;oSB/e8oKK7GRTXt3cw+65rvianq4Yg1OO+ZWa5MGj/O858SVWvbIBbIS977JnTs7PP19YsXHtsSo&#10;U89WlLu7O8tzz11e7vLWRm9k32a67CGjFfcdOsdW+We4R3OcZ1mu8U57b+7HXMPWkM49FcRJ/oOt&#10;dR35JsaesXjgBA0eN89pSELjy/e5XH7+eXDsvVk5SMFDutyoZ8Tjs0Q2Yo6YENz/7p/M8lEfwHyM&#10;PDxMCfJRSr+NqvG9C7zTeEcZDTm9d4spLwvDyZPHalQ+5f6QNjlLQ9X0EgrpX+k8cwQIfyvWDmJA&#10;txz1viOyGrXaeTQEFh8BMvXUvg6riYBTseJA+kMwXwpRjO3jAEea9K3kxbHCvHufeLEDiFzm+u1f&#10;sQKu5cuyfZDOgvaRpSQ3bnY+ld8MY2jKSQDx32SrjIGrPsaxxOr8RBQCEonQlFU7zdY12x/A8HVU&#10;s/Li2g6ir144ePc277m5s5w/tbO88I2/ubz8OvdD2EboJDs8UIsv1z96b/n0x+8s94i9e1evLgdp&#10;/F//7veRhfth8HQHDAKWa2tBfqGs331FdVNMNAT+yTx9hLes82t7WedNEvzpVTtArfISB6mxdLBc&#10;UF8DYTKpM0jgDFztWv3HuSLUyJhY4Mpv3xLJwGUyVR9DUi4dElsPmi7OSCgQSgSMwmzlX69IBuaT&#10;p+OoO7rOQQjhe5I/v3F9ufzdry8/YIuMZ+z8dvY4grCc8yiP/9sAvHCcvZbYaM/V9Q9poRsYyQvL&#10;WPEaPA4j3ZBRHn4S3WCBt0bkfw5l0YIpM4EqbAXDRi8oejbrKMuEqewg7rnqZMlxlHp4GT8gtwIx&#10;PMFUAfKDAXbbbn5kgAaYiFnhKyANVhHIcTsSfSk/g8I6siXW8iG/3ld5otiDIAjoDXQTGBIWrHp9&#10;MvBAlirheFhBDEzyaccCQc7mkbkarYAEKH750NGUEiAQtNRBOT2ElV2VvCWJQt89sckMVngrnH5N&#10;VwCOAhd8afjnKqneOy0N8k2zp9/SXnVVP5iNmPrMWCDGaODtNXpzU78q9zmegJeGK7C0j43HDZ4o&#10;tyDtuoU8ufrcQiF/74eId5r3iHh/w5d4fc6bIG8why3uCfe3YvRziSm15cBV7r3cgxbdN/g6aqso&#10;oZZbvjgF1tb1VO6qKr92aoC300/e0Heps0uUrbSTA8BGiKMc52yJv3cnuiY9fuprsifWlVdbHHo6&#10;vSVpeq+l6V7ybNDqrSNLDbxz2TRkrnDzXspxRl+Osmxwj6Pr0Bs7aF/Llx2ivFRLgXbsLoBQBJCe&#10;QxT46HNhBi4LcG6P2TICnXy1IgA38hH/5IVlLDlSwT9eD53B6xx/GpaukCq+oCuc+J2RaQXn9ktx&#10;57rRg1fqwZ9r+7EWeAapH045jC1jZ2u4BhYofKS9/XrGtvmqL89spCzwi4aCmWkZ8p/PdLDWRsRe&#10;Oh3ng9y7OYnt3/jaV3ib58XlPG/UPMJUqwh7tz9f3v3xD5dr7/1y2Tmwx/0wOj2ffbr8td//g+Xy&#10;r32XaUv6O+99sDylQ3Tt5o3l0Z/+y2KuOgaZPvnsExp/9RvbFkvoXRypOx/1sczuC9kZNtOWydxP&#10;0KrGxOoKvtqQmIuStkXmsZN2xnddQ9ADoEZ/1NHynHoZ2grHkc+wVfUM12N76nEdm5dlBBGZ6Rz/&#10;PJuK1dUXrpiZaZ2cQa6H0wC+CMjC235O4Jw4xsoTen+PaKmPMUXxe7/9neUBfK5eu06vkukLCsId&#10;dom9xXD9DhXEAx5gixvzzE98qRJSt/0HgemeTc7bGVAz1w5TFTfAwfLjVEj7/xtQSTVfFj5l9dOh&#10;cuHMdEppBpBap/jYoPQScNTqPClnfK9BSV6+KRs503wdOOEwPH3Go6e0FQoZWr63iqJde6bCRlXn&#10;oqNOSwwqUW9odyOchBpvCk9rvLkWKrEVVN34TEHxVAZA8GslJG2vrVj65dsVKQOl/SqakbFeqFeX&#10;jGk0MtJTrCcjdOzmWlwYRAsGGtWUYJmwWU4zDaN/nYZpY0bz+NSIz5ngoFoBYQ/wkxegyjYxk5+p&#10;SNX9IlNct7j34YONNsz26D5kq5ZLly4y6jhbRW4jZuGq4UV/40fRzrJ82IblBtNgPr9ym2dA7jId&#10;dplRjM+r+EzINeJT1dtgD1xtaeXe6i/LCZnF+VYOSHBJr0uT/fVJfXpAjDJ4QyNlYodpL+WxoTpA&#10;A8Gjt4wwmAJxBAJtH9TVIurttQ1ZjSyOMDZsuJSnBQaMttXpMU/jHzt+fPm93/kB95Y+W/7lD39k&#10;u9RDe8q2x+jHBQjaWV8WW1DJxvp9DZzs7NJpcIrsDXYtM+Xvx4k+AtfY3+Dg47kVi7DFx5goO5HU&#10;Yaxa/9cICE+BuXRCe5BOTBuB6lj8YgOYUE6M71Ir92I35W46IeYsp2UtGcU20UPdCKVimMvkyo8j&#10;f/sDws9RRv+AK59w8eOai3Q54PNzdBIO2SlC1xOMDI+xqu702bPLGeLwCCNj+d69eW35+C9+slx9&#10;951lj6mtU6wwfPHNryzH6bDcufrZsnztWzy0+k0EYNk31bsyWpft0Wv66NMPlLoKX9ve41bBjCCI&#10;B4tThkMOZFIuY2RE1O52xpXVsjNE9IVmg3ymqBxAow5FuHpBi0PPz0ozpEwCovmkCyevATOdxpDY&#10;mwZNN00ZU1DhgwVmncobI25PUxs3RumQHNAJpmSQJ4GoUuChxGEK6hMLFJ9jbIeB5SgQGIcpr5NM&#10;V1z+2ncp5IxA/uSHrIS4yY1RGiec8YiC5MqBPQx5l4rn6rU7y/UrvFPirbeXR7wv4gYNzZ27D5YX&#10;2Jb8wsXzjGK48UjDpuE8lM9y3mElsp5qMPM0nZFq8Gm8DLfCRCMdSYeGTnBPshxiiywOR0GZwcxz&#10;KkMyUtaQAmAM6HSQ6b0HHSmdphyg2yoQQHJSjQWZXLs8MBhyKrDRG5tulYF01aag4rypwNXuVJeT&#10;LjM+/szhCfJlELDJqAFbK66mHhUh4w1eeioUh/D2sgtYC/ABHpzQNiv8F0NoYMNQ7y/OdcohKsev&#10;vv7G8hC8P/7THy4HjvkE+zzLYY/LEWmBsvKT59a7HEW0g6OqmfdWN699s6MV/A32+9KHRxkRO/Lw&#10;pvUZnmnx3ojpTht4k5iLJGyaiQ7KczQeVtBOdTlq+fgjXjfMSOUMjYL3Sj5jeuIh9198GFOZrOxt&#10;HOz9y9+Ojraw9+aiAXk5umnbF+C0xzxXReUPnAMB3+KpF431g/SwXcpp/NdRgqZ8tLW0nlKJdU5B&#10;dRSiLN3rMAqy0cTXX/7858seXd4TLG/e82YzhXZ61Bk0/+lOqxDl9T6OQb5V1HYO9YOj5qY6AI6v&#10;BSFpN3+KNtNVQCRD+aQZvx340jx1NG6sdGog0E0f2xBuRUR43qgML+NzxdO5+skPOI4KXdk4f2KQ&#10;RlYjKGwEA66dNmRrmsczaocYjT91Q2V36OgMHwDVruIfYYWSTY/lUM6ytawmBwL7igrrPm2jz3bZ&#10;V/DEhVPYmLji/sdhGnitcoe94j761VvLzSs8Y3TtQxZQnF4uv/Lacvr53+ANnRdxuE360+Xki4xo&#10;3GoFoneuvgcfYoo/feCn+1nIRSQgIzrRl96eFdNgqlroaFto5EslQGYPV1uhAgl9r+ajMwJsIwpk&#10;YHyu+bKroNZbwjf6kAGHnRj9p/+HFPT43xoi8+MAuGUgY0rURH6qW5BJXO6RGWTk8SWwvPWrJ12h&#10;2PScSQBu6HkuvD88ZexSSuahezUkwXCMbSieMRdo5VeQMnf87AnL6Wjhbl77pK1ZZOIb93wK+jjL&#10;JS9e4AG3l19Yvvetryz/3j/4eyyvu7G89+6V5cOPri7vv/vB8tG12+DeWD76nAeCKGin2YLitNtu&#10;UKgN1iMM+3v5lEpyFHzIpVG6Rl6zAE3xZCcl8PRY9dnyhc3Qg5VtcPrmYOlqH41oL8/CPr0/7bVe&#10;k1bDEBMIovP/x9yZ/FiW5Xf9xPBezFNGRg6RWWNWdU3dXXZXl7HaBiMBQpahhW0sIWSEvWPBlgX8&#10;AazYwoYdG2QhFogFQkZYwjYgWbZ6cHd19VhDZkZmREZmDBnzxOfz/d0bmdVuCcluhvvixbv3DL/5&#10;/M58bgoaz9JhOqjpaLC1WPI1PM4FJQlbgxc+AhZjx0AHJGC7jIkr2GEbYpPPrOpXxapj7LGXgw5b&#10;GhMFLBkynQWNmMSdozfpNFw5AO6zPHbpy9hEwRJcvhvMe7z86ittmUrgLo775uqNONH4OAQh+5Ej&#10;v2cMR3iSqoQ5z6Cz1WGIKz05SfdDgK8Mlq9d9p3Ym3CT4SG93Se0JK8sXWE1mJPh9nawC3rIStgh&#10;oVzodIb5j+HNiQxRPaJi2WN+xfy+k/61O6+2e/cepMeibbthNZUJPNaQ2nmWI1vR6GgNy05+Ki/x&#10;aAM2tlIWxI1SC47yU3BIErrUsRUMWVJhRL3IPOPnhClDX/DloY7CtFejw1Re4v6EMmHF7mIDJ/DN&#10;53uIZmk5O38ENuRJ74rw6J1nZRn4/Foe5zl9WFqjV4XT6d5eWTUaIJTL/7EjfmOXKtB7eBinQvcF&#10;Ym7guziv449yfpoUEKajFKdOSRucoKKeXpjE8UAfPPb08Rgnr4hCh7+hmIigk3rtkl/KwQW9wexM&#10;V9YYxRmrmaTHs8o8sNUl38rJoUg3kzpM6nyTw61osr7gJ3cwZXUcNFreJqZmU4m45yfH4gPvKUOl&#10;G9/5dttZu9tODzgZGp6v3LzZlt77Iptz3UdiJSL19CtO9pEvoy7Y8ME2c3+PH3LgKS+De+EV5o7K&#10;J8iLDVQdiqMJUiK7Vb75T7i9ssi7WE+8vSwbKiRIGU1lH1mHjYRLhbavTeXgU+F2z10qFUm8vFv+&#10;I3VAliwyj0T6wg0eUuXkEGSbhq/4pFS6kb33sRfCYU9q6wJGrj7EuExsE9APN8loumUS6AegmRDn&#10;3prK1u+QmvzslPXhfPpa2TH7MVpmdvkZCaB3wuQjr1k9Ymnn6QXDWjiRSV5s5FlFplm9udReenGF&#10;FijjwxjFk60dVrOss2Jns21RqTyigrn7o0/b2icb7eGTw7Y4cGgMJeqokJ6C7pm55EcJa0TQbutM&#10;2kuY1v317R1meCGhWVS638yFlCiBgaGSJ91zDC6VCnHPHLe6tUApJdJKV1GELGuc3aXBrnrp1Mmv&#10;w1xpO5GX9KSTvlIcOiChsveKAeZ/aU06TUdQxeVeJaETjIdynbjwK01W9gXI/9AofOmyUPoQQMGf&#10;oTcTKThlAm1ZiRJ6xFFxycd9cFCg1x4/ajvMpa09fJB9HCGA/Kl4yGKlUTwVLp2neUWj4Spz9w/o&#10;tF0ZVUQKhXm6xSV6DpPYwSNkfpzegjFb2+wk52VVHh6Zihg8gIldKk9pF469jiEViDvzt3e2szz4&#10;LsNnt26tMpm/QvyAo1N24pRZzhPHPsPJyM4BHdNrsKfifpQjhs+s1KaJU3AOa2pbzqsIYxwnKz/9&#10;wZ7SNOULvOAnKuGZ6LAGaHil1U1eKx0dpo21ERy8vTsBZW4IZU4xtJIhaHBZXpzMv3d/rd2nIbbE&#10;cMsJFbTLpHsly7YvBXOnto5kBNl/80/+qP32wa8iHypwnNs5NB3Qa9unoj4Fp/ZJNr58sCN5iy0y&#10;bJXVgdCzsfag/d5/+d2GS83almqbs4y6TdM6ntUDsNPG2VMHQS94+dhM++b6h+0QOhFkO6XS1O4v&#10;WFBwzquW85oCVU+ZH7BXR3vIohMIqZ4ErWAqSghtSw/utyVGN+LMENgUPYUJKo30wG31wwO1FpSx&#10;LHv7qP3bD77J0u1fAR9h6krZMX7masUBm0mnqIz94vWRxVF7yhzd9tq9tn3vk3awt90mmI+7evtW&#10;W775XpvE/jjKAMiWXnp6pywZPtxrx3sMqe4+Zv6ERgrv1Tk82G17VCoqdPHmKvyUrtMyQqb6q1yE&#10;W071W1Ksz+iXB9ezPW5kjE4CQQMhvbpJGdfI+PbPVqTalwePeiX88q5w6iICi3wpkzzrv6TRS39a&#10;4eRGXuPoXTRdESJFJVQv3po2O+V9sp4RuEM2EpgwfjQgW6vW9gLioYvnnisOTsaMjCOabIsvvIrB&#10;rZIOIuw5+EJ7rkuHjNAGGMrAiaDEMB4+UhXCUxyCm6yk3LO5bN3YAnT8+63XX2jvvvM6BZbWm8Nh&#10;bBzaxggfrm+2dVqVsxiPZy/ZOvUVsg6NaHxxToDUMYlQ9qoFJiJNvgQTUsjfS6O6pSVE81SXG4Ej&#10;PzubClchKlA5sSITh1Bt+XhMOn9xDOKJeKDJWDO7KctCKp5UYMDRcVjFqI8qGPBEWp29TtAWXQ2l&#10;WfkI0ZZoFbz++JfILlQQrW4sPKQR1xSytHJ3CaGtxnFat25cNI84cil38ZMny14ZfkxLk3xWeA5X&#10;2aqylamhaiPmrRN51VlfMfHWw61deg3LkYPzGX35EZ9Sj4MSN19lzE/9EqvdpSIxXQw9VKVyMp8O&#10;297PFss292mYWGi1x112kjuJ7ztVjnGW4vSlVVltKF/w7enFKnIW3tThLqtx9sj30Xe/266Qb5YK&#10;YjA/y3AahzeS1hNXXdhthXLoBL69E74WukPiJuk1Kz1X71iElO3ulj1KabfijCEk/yiVWCbyqThy&#10;+KN5+CoDx819Q2NW8VCA1Z2V3ukurV2cVOQFrAx9xkrovQD/MZXh3N2P22/+zFsad2xHvdqbt/yI&#10;P71O5NAv7T3+6++3FzjCZZ45makhDpghnnfu3GovrswzJ9M1CKEpNu6v3PAnnfU72v7SF++0v/M3&#10;3m+TOnkuh/vEW/qU77IZK0Xtwt7PEStAX7x5ra2sXmnzyG6IY762NNM+98q1pNfua45AexA/Bsmv&#10;sKq3pY1ctF/7zV+uSllyGE5yAYi4TZOyC5GhFf2f0rj7ex/+Vtv69B7nZzEUP89rE2YX2iTDWRMM&#10;05v/jH0kT2j87Kzdb3tsqD06YQMsc3PLL91uV669zzttqDYZdq+L3g+jMKeH2MfTLWyC1VxUJscH&#10;9nZ3WepOZcLQqvO7p6SbnGLiHhsuvUk/UOQJXlNUE1C3GhIshfcEp5wZqK/Ar2CD6tM0hDKNoQCU&#10;k+VaW+p8Gr9ovuAUElJ7kcbWS7JVudM2vABhbPLUszJ0KMshWxoGna8pBkihL7GnHftC90JVOZW5&#10;jK6MtgjUOeuYBdAbs2PvsqOyZCK9AeixxSmL00usnLm8DJNA84QH/ul0wQkR/ujcHftWWFCXwqsD&#10;cfxTnNb2+6ygkUzTOsQxZKhrlv0GV5dvttdfu80wzrvU4EyIUjG9coNu/8VNHA2tA462sPI5ZgnZ&#10;mbRawQDDJXY8Ucie8SVPZzhpcSsR5BiBeSefXv7EqdJC7Q8iNF/ikYupamwc+9EGgKWBW0EI1WpF&#10;hStXcTt+egTP8ukQiC5Ix2/FkdeIkqZ/k9+jtfW2u7qQluYou+Fs0Vs4dXjqQjoUUhwYdMTJ+wyv&#10;Vij7zDus/c8/ZZIR2g6QywXvPqElOcumuAHvZceltXHefe67znlwvKiM98MP29k/PKBUciwKR5ec&#10;oIszKvPzMyon6IsdwOMILc6nmxvtnPX3VptxuE5u2kKAtBqGwlmod55hs8aMcUKciQrBDoHQOoTe&#10;CxcCmIZE/ISOqrjpXQwK5/jgvC3w0qql2eVMslthqAfl7EuOxs9wCFag6gD70y9ZcHQ2Yx6uJBns&#10;9ZjiOIyV+WUcxHwKjRsQx8Y4SIWe9hyOwH1V8iL+CyZTx5lgBQTwdJZSV+LyV94yjEQcyMhTwz2G&#10;9w5RXce5KweuvmWqHKWdkKR1jF0ZaPPyFRszgPzRN+G9rtWdr5RQ7slEMiWnrfu1Eq2hDCKExceK&#10;z+EpvXLwEvDKqy8kuzQQ3X2986Fok4RE5EfLVnX8J3/kkgQEyovy6Z9NCC15Rlc6NYPCMvaZm6Aw&#10;TxchkebPcx/Gr8/KL3h9NsB0ypSveJE/HhYjE+hoc/h1hw2lI/RsZ5jrGHUonp7IDvuUnqx90rYf&#10;3qcHs9/ml6+262/caXOcrDCkwmHNb8FUhlQ6Rwfub3rSDnlL6PHTx1QmVCRuWKW36t6lI2D0w//6&#10;TsveqK9m1RaApBz1dZkbk0wEIPX5Bx+x+diVodCu/fIcncPfRVrcxnQjBQ4V61m0N7KQ0lz5dSGI&#10;gdqv9hCtBlnZkKn0R8mo8siZEy6g0d5ifL6QwGsPKSMx/JrSK/ikiY/2TQ8l0MlCIhXgRaq+VSUA&#10;C7gFouwJ4GQUUV3k5D6ICxSMVe0XUCFQIckKDp+a+4Kuh7bg4XzOe1irOhml0BRGfm2UwOgIk5gW&#10;CHejVkseGsFnBbNH11y4du1d11+tGio07t94+RpwVqmf3GV80rZpVW6xdHmXlT27nPf0hHHzjMNC&#10;swrkP9ShWnlRSrKn4Lz1OemgmfhzVgQdctjgGePutlLME2XDh584FH/JIxANxwUP07TQhweTbTiN&#10;Gz/abfOcQzXFijh3gSMMjHeKI0FoZbEj3OFBx9/tldgjUQ9vXZtvq7dX2qxvHMTpj/Bysdduc/Is&#10;esswE7Kr3gMViAbEV1nJijp746Xr7Uuv3UoPUCelXF1sM0E6z7oSxjgOeIyW/4DWapp/5qbCeuX1&#10;V9sUrbWr6PY6G7iOjt9EJ7ZKNTa+wIru+J1kbiutYg1NeWnoiNjKQn0pT20Ke0Xi2ApCDv3CgR55&#10;Ncy8ZIhmNHoflWdsKTboYxU2w7yvLF1eHqQtOiWpNCaN9xKkvQnfe65UGPLrX77CJpnKD+DckdJy&#10;Iq4uIXCFl4JpWv50GDYMxAmU4Angjk6dSP2pOzIEouzWfYAIv7+AVVkrn7TaS/TT+fnIOc7HUBJL&#10;n3EFRR0UneHFvKDqZXNJgYl5UCKGhccg8DkhhhJe95ZJEZxaVpOXcPFKLAFOE8i/YYXLuJKj5e0S&#10;Kh1GbVGvZYMV6nkwm5Ly2ciACZy6L9sKjdAzOc1p0y6bFrU9DoZ9XIKeTaJO2NMTm5+9meGsPVZg&#10;bXz6Udt+9CD4FpYW2otvvtGmqUQm5hYBXxPwF+eU76MdeiL77ejpDsNZzLntbtBbpFfisBYjIScn&#10;HCZqY8sGDR/nAq1ARihDNmBxbZRle4lVXqoxAX3xq/LFF3Zro3Y1sgyyGLgRMjaqFCwz2KxHZHlF&#10;xt6qAzP4XzuMXK1L8ZMcZFv5RSGSoKp0nU4Ch7xCSUUXwzCg9ChPjlBZOaYsp0Roj6VTh6Xj88nC&#10;vBhgxNMZsmQJWCMQeAw3T6SBeCdPVaDJqyBUobWQRbEdY511AalnnjsLtEMtR76WkhYKTvN8tJyn&#10;GDU+W3Tl0ElroQg8WEKQ/OEMbclgJHZtrbkhVqM+xrkHP4nYbxR+bH05pDCgpXljZabdvrEINe6A&#10;Pm2PqVzYA0YrlsScsTQyYoWEYMAoxcoA8FSs9ayTmyDe3tJr16bbjXffz/AUCaDBbn7XEoHefhw4&#10;9JJHvy4vytaJ5gne8HfyN/9yjMVWZSblaMXY40kLVycEbrv+aRlHDlZQGCuToAMqoXPgUs20L7z1&#10;YhxwDtDEEEqPUl9X6STopQz4EBNakB0Emj4FkF8JlEZlkJ3y3LtixDC7u8rDiml0lZdBKSsCgkl7&#10;QGrBTWLtxvByG9wIgCu0GCFOCkXsB7nHBAk/c3iKT1UoyKCLSDpX4PQwuMuHANOLVzu1HBVFphR7&#10;IZaeSinqCsfVkJbqDObVtzqwVelDVur5rGMjvS/DIjFf4AVkEKeARyjaNVfOXKPxYEtO3Fh6cJjN&#10;/OklKCtkGBvHQXScgIv8VuLGkz7Ohl9tyADjncQNGcDN0HSXP/xT0Vdv2/RBBwx6vqTpkMeWUvFJ&#10;F3iEFZ2JkyfvbfgortikhHApq4hAA+BG3pKfhGnkQZyVZyyHLOYquxMHqRNWsIgIHnWbRmvywW8H&#10;O71J0tgYk75TaoTecUmXPOpYTa4DP2LYML0Q/MIrn/+ZNpy/UrhHp2gkIc9Rh9sZ4sQ/HFHmnzz4&#10;blv/0fdR8xlLfBfby2+83ubYjDo+4yyQaQHMgY6nx7zygOGsg232KO08pgeyy3t6eGZD4/4he+oY&#10;6pQOedBebcyOUa7tVabxbXcYfV6Af4QexZCFSp5WHmEoxgip+PE2ekAWlq88K2NpAbayVB8xcWWu&#10;MSQPMidcmTii4ZVOgbJTWMTNMgKh7pzXU1fckkYdcAMuw4yPjgiTDxPlWVrUj/DMh2GLRt1ZpoKT&#10;/BAQ/ZsmPWR+Q5TMCEliLHYiJmuHrIxINiVCx+RvMJEnk9yFFhiC9qpf/ysURM7SzkWcPPMltNad&#10;YPJlWu6qV0g53h2GyulBAcqJc5EpCq1M1r+CXI4QJYCnWsjiUdjQqNFhbId0QQ8xAtNaYMcYr/Xd&#10;F1doZV+c7dPd/YjewASOmrF0VmpkKST0e4T4OZuMmHalJ8OXVkjb325f/sKL7Uvvf7HNMaEbzdsb&#10;E6dORQLBeQEP6S7SnbbmTu0NAbou+YxBkFyF9wdbKmlXM2mMITaDX8qXfIbJu/owj7IEl582QkvI&#10;OPJHX9DSSz136lQw5PHGYbXSH1lx0joQw6NL7oRpvqQvQD6RhFB/QocwE0qO3Ca9IbJVMIzQrrSf&#10;gpcGCsEERWS9cy+e1Btp/QnJ0iYB2KI/3MfGgBXzIo10CssuOlJNuI7NfGZNIRUcMlBeTvQ6LKbA&#10;rKx16uYVvBtobf3lnlIzzhCs828eoS/92qH0xs7ArQO0xZYchDt+f8KQh7qYYSjWFvyBw4MMkXgM&#10;et961RYch7aHeMx+LMf8J3zXPI2rcZzODkug3b9yxDj/Ca3iMYfqYuHKTR3oGKrXLq9WGtKVYWlo&#10;6lfEOQGvkKWvVhNxD3HmCQztUljEp9x3sKMDcgWOsoMf86WCUa79M78INrBAZD8zco4D4j66I735&#10;/WdFFjjcA4UPwQATP3fEk1D4fMySX/RRc+qkId4hZPVo40kn6jFPEyxpv1COvHNmao6h9oH7PewJ&#10;EI7stzfXGMq6y/Jeh7XuMpx1pb34+S9y2u8tRgLsieiIoZ6eyAk9EXshJ1Qgh085eWB/ky8VCcNZ&#10;7nlyM6st9Uud0+N20VLmZqk4zvVd2A4hoRfBYhc0HjnZ4AJ9VK8O7iKTko1nHuo6wh86EbZ2qK0j&#10;scjdch1NRfdIBjmRDP9Etti/MPkm2H/Cxobx7jSpgw9IhFUafQypYgvadd5VFaJ62UtgsgEKzNBi&#10;SDVAOx0RoK61rTTY8CXCz7pMb0ymkkhDZiLBKJDUttwZruFZ3g2LcYPIRBpFJhGNfO4SjgmEE855&#10;dNzUwmdV5pAXc/ZV0wPDd3YrSCikwoFQW1i2TDW00xAGHODZlURRxVAhTauPtMZbg7qjvXo6JeC0&#10;iIBzdnrYnjrGub2ZQuihfYohE4GOdfKypiEVyySVzARn/yyydv2QPRQ7m+yrmVxoP/8L79El5rgP&#10;WyhUimkFxsPpTHESDK+duDoClqsrLE/KVr7k1UKvcKXFYb6SkfsYwqeyJF1asxp6yAeaMui+kQHh&#10;bpt4vwAAQABJREFUxlkJW8gz4WyLKdqIGBRjZNkBqbjASIhKkaCk6cBFj53GEm3KVDrQbxrxSYsO&#10;goxA4NPdx/igwctKNUKAGfNpYzoDaU+hNA8RaTErP5iI0yZtlyOFs2BAQwfX1p66rpa2+lbP5IE+&#10;7dIenXNsSCVpcqw64crZTYHqwP0ddDsS5kkPbqY9hYZJdB89kdZGjcXLodhJlrUL94yWayb3ITfD&#10;MsjBgi7dOlD7D9l0h4eg7kJWOhHpwL3Rg52lMWUj6oAFBJY4hwZd0SUDM3ML5LcHqjw52oVKZhdb&#10;9Th/8+b8PL0rZeeUOQFxKssyJV6yRaNMp2yFVZO2NsyAJa0Ou8CHce5Sd6YlFQSZsxeKsuTckKu9&#10;pNVW7rgjAeEP+gnUTdazxpm/yFtdS4fyrlvdYF2lM/J3rec4NPOCt/RT/iQKTH4k3sG2DAhICVOD&#10;hA9lqfPSCduDs3F0yND19MRsu/32l6hLVpAXS3x5hfQTVoA95aBGV48t3LrOMfHX6Hgct5d+9r02&#10;e+M1gEMBDcUTeiHHB3yZVN/bsTeyySgEPRAakCcMZ/siOJfpql+kiW0pV772Jq3M8B8XNnzTuMAu&#10;O9uIv/MeWmcn2OdEBTbBkJzLmpWmPMuP/MpolW2sCf7SIDKY/PHJ3KpuDIqU6j3SK52oMGGIS30r&#10;rlKR6opP0p6SIDx4xyf+iJIWAhS0oRWXyr3QJcTeokjqh8ayj1z9ysVxl+16wROWVdEm1+kKNQi5&#10;tyUlYguVs/xV4cgZichXq6Zg0nQ6WJ1T0AlT8ryE5rOGVjAc28xWf2Jc3ywDOoihhpes5JEOFQl+&#10;/ufewugR2edZoURCyUDSGmqtPnBlCs86A+ABOvhlsRMHZHCgHy2LZFbAfM+ZnLb1StnlyBhOqtVJ&#10;YSSjGIytVHcszy57GsCw7bIE0El0T3t1SaeFRUVGIdA7QuF88MMfto17HyOT4ywxlQ/x+utiAB2v&#10;SpdH+fXZyx9JrmCZU3K2JpSbA7EEwW+pvhL2vKWVAM9pbZqOCOOEJR4rTG9Kexbkgu1zjJU0plMP&#10;5jVemq0syh4BhmX1cqRYhz5SxTaCD0A6OsNKJsBEltGvsPhYcByKqEqIdHxCaOjQMCtdVbTKqpxy&#10;8dP1isHgenzTpoIDZ79j2MJeR5prQ/AI8RmagKjse2Ii1n0a9oxttIROeQSmFX10RIvUTbpx9oRb&#10;oA6IO8FpW3hynIySxAHroGc4Qv+Q3oQ9lDMc0B5LTG0e6tzsJVeBZsc7zs1Gks59wHJ4Xxbmyq0d&#10;XlX8lJctFX5XeCFb6E1jBaOwN5MWq3QqR+JcdJCyodK4aqjKXghSkW8AKDPh9OmcyztVPzqTLj62&#10;SbroDVlb45a+SUF2EGkGLP31wVyFQ7S9zitGjMQjp9BAYDUIta+yOuOT1jJgah6SB0T1q86AD336&#10;hVQeILIRVnuT2AxNo+A0zyxEAd4+2wneePfn2Tsy3e5/60/b9v1Pkd9hdrWvvslw1lWGs6aZWIfu&#10;62+8myXYJ3vsDdliKburs/afUIG4eIfeCQ3NE0dM9DPoCAJCsfMgmXOEMVv+DqONMlQfP2M5JhXg&#10;s5hoAru0xzmzsEwDgon/yXloWabxsAjteiddLpQLy3z89ryXQOo5rw1PvP9AiQ24mkubtjylIuBX&#10;7OrChk02ZgYYkEjvEKxDe5ZmUwqzLw9lAaUv4avLlBdSmjago0ufSxf630nsum9Umk/bsCGtrVhW&#10;q0fZARRQCUciuVPRCci/GJ21p4Czf0JDERACstUZ4ww5QeU/riJIQ8yqJYUZo0ZpxNWBbBKjSEgN&#10;hVkNm6zcI5hUGhDNaCT0WakULlspcRaGUXDPeXNfupVO/tqKAFcNn5UCZDpjz8KWU4UIPsP8xCoS&#10;ByW8qEh4JyejrGHfSHfXSeiH62tM/LF7lvN7ZthgN6S3MsmyTp2USyIneNugG+vwVvgbWnzIy45T&#10;8Mm6BgkvXuK06HtFwqHPe28M13hIyzeVkDVOp7w4Qg0m2VW4xoKsTCsE84vbQmE4TeeER/NyikbM&#10;E97FSKxEBLV6kYSiQZnqZIJTqqQjeKl4ude51QUe09pMotBXIpw+d0649q2tKlDC0Vng6NGVDlGQ&#10;aemRNXE6uHhPnvlElyGSF0nJJzan3WlPDjF6L460sKB9SMteGRfeEAwPDocor8JHTiATQvqksNDJ&#10;q2mCkyXFvEEPQUoUjh29gk/bu8BGpqeGbf2+vR9kYBmQPvnim4o08MmrzYOnCiCYwnP1COxN765H&#10;Ix0dytA0lV7u8yBVFUyIzskERHEhjlymzJluDpVRgWTOsatAZCGakkaufvQh9AoYqP4P9z7Xn4oL&#10;BdKkvJLUtJnPJK6DFxnaArcAgyK8AiONAuglpuNLWyNfJ+uyPtMRLgEgyIKcjsdzeLGcyktsi4U6&#10;eO/YjXtwRqmYT4+ekH+vXb3zMkt8V9uY52tl6At/RU/DfSWMW7cjh8A2PmFJ9xp5DtJIcHTA3quf&#10;smeyUmk430lruejRn/CVB037HD5HrSCg1cal++UGHDW0xIvi5q6ssGpyjqxO7Je9cYNImCBXgvAS&#10;/RqmvRIaYQndsoo9JF2Csc+UMfVVX8VtPld7pUwqN1WK2CE2tqANi5EmLb/BkF9D1Z+6TxLlzY1u&#10;IgFkDHz+RZ+WM+LMo51a2UquctGXSZv+2PJnRPahqEgJq4ykNjdAbMmkF0JC76PwIKoxTCfMBsxJ&#10;OLEZR26+H7sg7zJEkzp3ooqvwtbwz+h2xuUAw0IIicAjpbCIDykMT1jdpPUNtLQQqWgGLBuViV7g&#10;oRE67QXYfbdlc3KMkSA8K6U4Z4QbzQA4rXbzSza4U0CL9SSx0Bo1gdNw0j2Cc6qVXswWSwUfrSHI&#10;aNm9MtMZGplj6MLehPJ0mMJWZ8b+gZNLzYmbr/LupePz5bhplG0k/OkpuE0lagYuDTtyjaFBN89e&#10;AW0SiAZDeIrOSJ3hD35NY958eEgxJ2nOCQN+ZMmzY+1QSHrDAjJh1WMkDP68MpfT0V6p/B/LzmNI&#10;Jt4CYw515F0+4KguvvoWHx8rI666D+v5p/69LntQ0C5Pwne8P/bHfYZNkbur1saZyxjHPgVpAVSG&#10;pyzCyFAMNLk6kJyB2cONRLQXaUOP5wxU2zuXLhsMTtyeaGOMz1+c+jZJ5k6oWGz5cVsXsJVzRBQB&#10;CA+e5JEbdWKrSZpT6RjJeSTKGnI6/ZYcy+bNIw2EqXN+a6Vk5TcfQfnGXrjX/pNeSWqjXPmBhohS&#10;WISpK9MJNH4g6Q3nWQZkhCsrF8ML4QQHYjImuvji1jkFZZiGjFGkqfmX0rF2RywROGh+AxJcSRpc&#10;UGQngAgbDFl4A822tM/QgQ0ddeUni18mgIssXSF5a/kLgLEiwSaO2TC9x2osNhnus3H1iB7kMZts&#10;3WR4enaAXinHwM+cB42MMVY3Wt5qDrV6wmnIggt11wUvLnIYQpvzsFOL1QtJD2SGt2fSS/KtkfIW&#10;6UJraUY/VvLNkL68+RUqrHtnvFevS+MMia2A33Ji2ckwuTrkMmwkR3NrG8pVHwlu6RUuvxne7HAY&#10;ZlTwdjSonyQUoPomUhpySxwh0FD6TOVFiGHpdZouRgVuG1Por4pAmCmiUuB99k+AfDUAWQiTAtBR&#10;2iWkcMmABckdvGktEppeAPlDOICSDzi+tEiUZ91Qki069IMzq5RqLq15lI3mYMpwvvkFDgTnBTkW&#10;LgUSGru8pKxxTNsEpCVPeCGPDidvyqOQOddzwdHQChI2SNl9MKpzeSEqSlFptk6gSaGN0hIqwUIb&#10;xo2f4t3QXYsF+Gf7O5wRtcMk/z1WrzEVNjngHDL2azB0ooLy4bfHlzvwabQ6urSqVZA1velAXw4T&#10;grjqfxkeybk6nSA/lxebITIRhoWN+N4AxJ1WK6EcjRAZB69UIQdxK6u0GIWLEJR9HIytILDZVVfS&#10;jiFrqOYTftFFPDyXukgFOYkAJpB4Ln0krUqLysgrXh+h2UDxpmDxWCqXC0FhsEnDvXmSWshWrDgB&#10;LbQCc5DfObRYWThW7Ti7dmNB9t5XLfi+FDf3IXni6NnY2mT1XGxd3oIUwljwILPSl2EQ8J6yK/+I&#10;3d1WKDOTbjRVLqzoGrVSIwH5eYz+8o+wyICwKvDaFIHKNRkM7wTmDzSDURD8wh/89lekrV4u5VZl&#10;s+SjmNW7kvTb5wOowiSP2ki8/3gOaGgwNPck1VZM1I8cUGg7aMrHeLkoCpWXn+CTF/RX/b7UCOSD&#10;h2RKihBWMkZIsR3CkcWlfKgwBJMsNoQpC6NUFh7SqLbUxbkjFhiNc58O041yAFaVV+TGkNUBcyB7&#10;bHTdefywnTAvMklFbcXoi8sOOJD2iF6J8F2IM0phSKVB2XduQwLdxlB2rCHwRz4rMYe+B0N20/NO&#10;m+UbvG3xyjKT+mz4BU78BLrySpnJHf+UjzC658JgGtjv0yTef8RKGFcqDxIlX34pG8TZI1B+3CSd&#10;5U+dR1/IIg3XFE7LS6QqR5f4KQIZBjO9cKS1yh7gJIqI58uZWGxAOuQXXtQZgaa0PFwOM0OD1EoK&#10;DVMBC7CQSGwJRVMRD2aNE7G7YwvBOJGaz6+ALdYEJi1ZcnX05V6WZE9Xl0l2nrJTWA6tZMRJygyJ&#10;oZeRM5TK/EOcDSZaTUxBdUr2VibIpIH34TIvw9KdG+6kMZuL0j0TizzhYOzFkN75IWmPw2BJtED7&#10;CsXfDMdAowN0wrTlbndbA1Q2Kl+MWXuOsZ8iq1MdlGnli+SO90cegidcfyJdgefkHhWzk6LYRGAp&#10;+Tjr8HLJkJGRU1qruaNgCCdX/WZ3PnG2ZAWYcVWdUI+TcDURZIbx4YFKsOTiU3SbX1yuw05c1Xcs&#10;HSUPec1aDq8eoq8wB8SAJVyHa1j0VHq2ECTEfyaEOMlNI0CwsQfCw5umakIBeudvXVTDVfi70CoM&#10;MOJwIzrTvNR18ltRa0q0ftzjozOaGjJZeu2lts0k7JPNuzREKCRURh71MzI2y0rAGxwgaet2MxP5&#10;Dr24iz2T/ucuB3VSFl6g95xDCkNa/AoS6vUiuZ2upT177GRNmjWljvb0iJJHAKbkm3yVPTJCDL0k&#10;bORUhdTx1+NAkEkD/6UEcZCP+JJP0WbDTLqq0aKcTE6cNgiMLEvnWfkJwIqhVCu0lHjC4V1kYjRf&#10;7Ey6Y8jJ1/0LTSFEzhwSA0xgk1QY0Sz5Up6ESWD8hU6UytoGZvghvZWMtiYd45Qfe47ZcMhcyCHH&#10;pRxxrMvRo83AH51aaaPs6xqdlFcO8wSx5EVK8Cmt+gBb/mM0GtMYZohMXtzdPs2pCTNzHNHDBsdp&#10;9qeMO5RFxSLuuqCzlwE0Xeq9i/3Mj/LGRxR7Mt3pQsEiEi99ipUQKXkqHQnTPOndRG6k4VPzXmYy&#10;n//Ez3N0lUAOr6enykciq1KyuQncig5ccpjJVFxEcBcfbxiwApJQ5wTdiqHfDHnRETlIkHSkzVle&#10;MhCF6tGCSKPowiTObgS7k71Swegg+diyRkJhBhctzZUmCALKHBUIWRbEGAVBboTSgdjGN0VfSUUw&#10;sswYpo6lCoHCgAZwpEUIIg1A2KQAL/cAkanUqBKPkvzICMWDH7FwEaVgs8ySMMwxrXfH2aVfXjOE&#10;Am8XzMuckOaCHlXawSTIEGD4wzSTB9j2NABt7ydj69KvzLg8m0mVUC58CsWSZYYMgZjXSIcCwZLe&#10;EPlDrUD98i+ylZZoDz0lvJOusMiASBMuHKN1dkWFPGugpieEPx+ThhrPQpY/foJXWKQ1xpZgwroM&#10;Vg626oSszEgQOCHAPLZoIVZ6iYps1JtJ1UXRUTonFc8kEoKm57158yxVZEpG44SHXPJspUgsYcWp&#10;8unSAuMcxBedjQrPSkQF5EVTLAXXZj1lYIazmcZYOjrwUMPhFvuTtmOPRwwjzM+ucIo282QsINi9&#10;v5GhLbWcFnM2oiJEdHZOpZJ3l9CMzZJcaa4Sxp0fuauP99xCkvSSH9qyb8EwIjLXEztXOQqEHMTx&#10;xz//mypQDElYQklb4cjHfKYhfWzCJ2H45dOJk7uyMaggroNtHvKaPmgCpjKbJE44jlQaig7TRqfm&#10;IcwyKwAfLd9irS8/Xin3DndZNsAGYMu4dNkIcmhLY7D+N7wqd4cdCUWNgyFhlEt7mxap0XFOe3CY&#10;jYU1o1Q8C4vojGNzxqcXwVzO74A9JFLiCMoYGwyZVYndgZnzvBgk6yqKbSoiz/eavXYjO+mnmUx3&#10;OGuU4Wza3ny7S71EN/CmzGSxk0ef5PnfRHdJ7O3kmUx9OTVAzRquXAJQFLn3H5dpkE9WG0JjykEH&#10;61Jf5vBP+YcoVgtCt7dFYwESbjW+LY/SoQ7UruWRkt3zZjrv0zIznrQ8mqeoFZ7QSofGMYeS5y6B&#10;VKNUkRCu0jQ8GU13KoB54ApICU9LyTFlWoUBZmwH1FtSSqgwdOrOj2hEOtN+mKVSKQjy8TW3ohVH&#10;DYOYVkODDgqxsBhk69A4EVtDRumCAT8TrsBJ0eJXw0lL24pHZZg9dBSvVZlwDy+uvGEgAzKK7jgL&#10;FsC7VDkrTDBAh0iY5WMjIk4KXnROKjoVmtqlUB0x0ZdCIqo4CYw7Bb8UEhkY132sVKQ4BQyY7oat&#10;Cqccj/IgwDopchMHieUkwT5XpSl3BSeVj/yTNRowOXDjWNFFTEQ+hWs2wtR3AJJPZxNYiSTYiiQw&#10;jIM+H5KnSFFiuYDXg1SfOnNlWxf4u15PKggCez2Lq3AWHTWsWSFBq+aBE92IwNQdykAnyPkyUqDH&#10;iay4CiHK1opRPdB9P8czjU6MtkdbD9sjj/RBqBe88MphsOgM2OvsW7jgZOwZ3t3h8S3yYYPIEfLi&#10;BRwMq/UVgm8XlCKHiuxpawt+6uLXP4CrMsiJWKRNNpKTCEcuk8VCTYOkGlxwqQ6FTWLZ1ZlEe4Yb&#10;oExIEYv1Ofi1Ji2flKSXnjRW0Jllybm9cjrm6ss8ZVj4wE2Fx727oH0WT8oshOiYw5tEcVXTrigo&#10;BsBNHjUXHOQ1h8B9lnodqyPPWfZu2RanCfg696nDE68rukDHe2zqPTjS5btnbLixwrod8rqBlVur&#10;bXXkpejChQiTvIrg+vXPYZ9DJt73OOfshywjvhf5+KI058UcsvcE6qVrt3jj4hfZAzTLUNkOeeiZ&#10;zNDQGFqJWGV5QRe0FG/+gJi/z15/JuAy+rmc6FK+uiiypFGmUYR3fjEOn5SS5U3fFj+g3MiYXorx&#10;+k8kXGVSf6GdoBV+TedxR34Y5AuyWEcQm4A/UfE1bexLpFxEgbsoiM1w71mBjlCZXgQBk7TqXH+R&#10;v8Qz31iEEh/gMQAS9AZlF81xfVvaZwz1pGIxMWlcSidBXseHKlnTspATphcLeRVvmhAYJ1TJwpiA&#10;NHKzhDAJ7/MYUKUsIfzLO5kRtENlKscWtBOc9ngGOAphOHxleoVt4QsPTpSzyuOcoTSHsrIMl0pB&#10;kWjd8muVZZ1Z+yWKfo8ycf7E8dIDhjtGeB2uR3AfM17bryI641RRNWThULGeyulGJiflB+FXeoVX&#10;NPU9GhVXhVSHm6eSWOTgsw4cHqDPoasCwH/gkwRg/EVo4FOPfKJPHGfkWan4H4AJu8wjmMTocrig&#10;v+ZNSmuXcE0DsMjRYT7JCDixacT+iqFoyJ3EhTbleRkrktA5wvhaVRZJFh4caqjeZVLF6dWuY4YQ&#10;48DIrm0hDx1jxnBB0jtZ8RntMKPxvmvd1T32KJ2glgrhu5GQTNzbSCDDKBtW9We6xY451Eueo6SN&#10;nVCgTqDPF3LR70/v2AaK+0xcmCKdyt/50TMWgWiX4i3VqEMLvDKUfuREfHiFTvUPcqjTfrRA0/FD&#10;GYh9c+v76WVP3iEjaf2N/oBnnLZnZVbpBABQ/rRH/mJfqYhMr02SXtSU7NATes1PVPGTTKksdLJW&#10;TpcNDypl5Rl6gOOQkTiEGRz8eh8EBNvzCEvksUziRKC3RgJiH2aGX03LxSGZiO+GlJ3z0x2s3f2k&#10;3f/0k+ByObcjDL4W+Zj9Jqd/9ZcEEB9l2boYY2hr3Ml5ejaDs7bMq3knOftuc/0JizfVDdsAFqY5&#10;mXiBE4BfYnUW7zCB99llThruLsn3Uh7C9u/PdZmvgxUYAMzQrgqEx5QzEphEfQefcqQMZ86EcHIg&#10;gyrbVW4KaP6HUG0Kvaml+DI4Dx56dJGqlAuz8IQgcSRvsVZ0cC8hKoKrKhqwEJbRqCoo0KXdEq7O&#10;6kfx5aLoFJIkEAnBGkVqPlMbH+SYhM8aBLVm5KEAJCrJYmKk96HycdPd111RKrUKwOEj7vm1nHkJ&#10;KpPx4BBaiIRoewa+3a4qrCqw4xRiW3HpRSk80ttqsYDaovEqZ2aviFo+PQjw0dOwtTRK82aAY67h&#10;rZa3Tqb3ZFcaj6I83NykU8pYOccXuvDgGIcx5hJcaD1xgxkw3OSUVjNyg5vQkvkX+YM5TB28TGvr&#10;EOTVUh7WhYOsMJ7sQSAyY9pEZmw+zkojgT9lDlKTZ7GCcMM38JQbaZQH1JBeuFYqKtzmsChBbHrC&#10;op3QakYvDFuqtaakAz/p0noCrh/5UE+ppOHR9OYL3CIg6eOsAkssXCQDbdKlUlK3wJE+0/a0JBHJ&#10;ezvMr/LyI818xdevAAzF0lTBgSMMnWpKBT9Zyksu+VArblSbmJzNEMe5w1adnYjFSyff05Fzxwg3&#10;6II9B76P/o//6BusHNpisne7ff7z77SbL95OA+eE4ZbkxyZPGT4LbzrEMIdq0D3q5sLZ+eMDsg5P&#10;VGLRo/zBrwJz9aF2NfSXIKyx5K48Op2b1xVJ4vDrGXMgNmXxLx5B8kXMRvEPZnKpPT4dLNPVUelG&#10;Iim3pAvH5P5g5358VheCUp61bJs7ENCRIF/xlH0KprJhQx7lCpjkTQMpFQor6ATEZY9EigZU/LOk&#10;ncfuB2T0tRYereLbXn397om9FeDZkzRrTmpmUjyVsuVb/rX3VJKgh78zDvY8ocE3yTzKMq8luBhf&#10;ogfCqw9YVuyGz0ordXwjpNzxxLPBf9Gr4/F5MIrVHhwI81dyQJ7wfLnvCuTKTjokQ9nakYOp0qeK&#10;TRyNKxLWQijSEo/YE1dSBa5yEJ9ZvICVEZX4WZ5l3WDkbOPHj3r2Ep6VSZ6wv37fYOJIZ6Vjnh72&#10;uAqKwyLCzIGOuXgn8XEq3PaT2Do8fG4XXkJwBURgKgEgJ6/5c0GKxKHo/ph1YZzZnKNkeZ9NRDzG&#10;n5E73XHCLWA6yaQBtoJTsCIIqVZuVBa2SDN8FlSRJgWy664CNPioDOQqxsdvSMUIM7REfifScwwC&#10;Y6wHGHHS4RzsvdAGRQG2ymzN0RvjKAWXO7tYweWDOn9pDmGhgbN7aAmfsYRwn/dMj7ASRapM4rJD&#10;lRBJ4QlUnF34I50dLa5p38dAurTkpJeHGIaI+fpRDr2LihM0hQJRX5UMenk2HN6sZGIUXf5Kqm41&#10;IHVQezikRVmGAPLWRW5hAE75qJP+ivES0Vdez56LnhglMA0v+TwzPqHHEOUweNWNMurw8hOR+mw8&#10;cfaUTXt5woC4SSSnkReJrEDjwLhPC4vY2p9CQ4RhSPdPOebu66qzFJb4IxeABIr2XF/3LNgrHGfo&#10;zBMdzjmx2iEShzkHkwyLulrIMfduhZDH1j9Fziwkxl6wPZkBZrjBBn3S80d/yL0LSDkqnjuGSai8&#10;lLJNH7iJo0x2/sV2zJ9LWrkBfj+nGJw9D0Qpi+DU7rzHdrSqagiU7LM6kzzCVs415ESueDA7FNoo&#10;vXufwXfIkTKHOOpThnqFefu1z7HvYp50nd+A+GrAdXis8SIJ9UNZtRzbG0NX8ip99koGwFvhyPhr&#10;HMA4ZBXdIbI+JP1Hj9bbmmdxUZ7E4bC0Q1eesv2UZcCaJUoCBXBhwLIrXIXjAbDat/cDXpw1tfIy&#10;cewPMQ9huUgrhcrup371rAsYdEHJP8mTztKDz9LdUZF7bR09J20no5RNmz8Og6m7soNk08/x1dIU&#10;d2SMvjJHnPKLUsAfHGSwIS3XYrSc2ZhMZRLcElu0+FM+wTDlBQ5p6spXD1M7sHHPil0iw2igBnDQ&#10;+Ej2HKNO4gwVOCrAve7Qr4ZXfhtgFkpggZ44i4P3RbBpvQxxGGjIBqWcwKuREyYjmcDzV+64wo7w&#10;+MvKAu7jILqKwv0GGkpqY5PJB58wr0EDSyblLWO+PIcAnr2NMkFuRem7363gPDJFoQAsilYpUJT0&#10;9V4O0kC/erWVZC/Joq8yapWWiOVfhckZ69XZ5Og5QJ5dVj0mkhCTgkW8qexROFZtS1b5mG/UIZnQ&#10;TAozWPiQjcaivCIz6ByzN2KCFFqTklevYBafYIfEoddNeTUsQjw0S4NXZCeuXDoBZK5siTYuNALf&#10;ex1BlnOSXl2VHs1Di7nARramLXAFrx6RM3mCiujzGHrhUA+yAfnFt7eCCBjkyYO6DK/kC7uGwVvo&#10;F1byQK90qQd++waR9xmPRy/2XI7pxk5xBMsEFb8vybKyTI8JIBnepVExis58z8kgPQX0A+GuKOIE&#10;qfbh177enjBhO8MqIFV9xMqwTeh7OrmEE8TxwY/0aCzCrRU54CBQlowXXtmh84CRMuE6CxowpDp4&#10;vE7r+jF7nGiMke8kMkLOcZ5AERj5zrFbGze2Hu01ZGGEeHAaY/ae+VjhpGyQJ5Uutu1QYojp5Fb2&#10;V/ORyiA0qQToj+whsbgCIr0W34FyTHnxZOo0KuUJWaURI22BSw74gTLg8QWvxya5jyZlHfhFlxU9&#10;LzVjv8jdj+5yptZWm+KFVC+++XZeDb7Fkvxzl/l25cS3WR5RsTmcVvIQT9lHlQjo9s99SMMZRhoO&#10;0fmwTfrCM+uXjnHzSFsZnzqoMiHtP5VL0M9dlum+DFq+9F+W0zJ2ZYbddmXZ/Xbul6kUZX81/yiv&#10;VKDht8pqGk3qSn4Chn/Ynh62eBQusoZX7U7dxr8BxzogZYjwyKXDn3IE9vRAuzKlroqlKmNOFCQP&#10;ebVBZifFLhHxHiCSDlut1TJJ5jhWwkljN1S0VjQS2gPTC6kOOSqI3IZBn7oQGQGWvQ4t9BkTlc/K&#10;SoFrvCmQGjLPaX0ZHjAwgrELOvmlgIdyvoVKo+7pSBZok6FUnvz2TsZzkryMdsxSZ2d9FZwUNsEY&#10;NsACRzFMBk0itEAnMmOcEZTwKSAg0xErP98i6PEeiteCosPN9GVa+fBiGh0ANMiXRS40m8Fwnkq2&#10;3HghN5kmZx5rkYEpqpAWhDKUkpNUCoP0ylXlCFoFS2jGqHVeBmtcYORB2YhbXNmz4z1XKjDyJtZf&#10;6FeeZ7Tiwxv39vK8okN++1awAHvrKOAmIh4nHAOVNy5ptdcgDX1FYUJlJd1W5sWbUoASaU4RkcVq&#10;cQWwSALTNAXbdHatZxn6uHHzahyhC0nOcDRWysfQgvadnoptj9FjfOHVl9viylUqken2YGObNzhu&#10;N07VyHH+W08P2vKdG20Dmr799W8wQY+OWVq6coe3PWIrOU0CR5vhK+0YHlydZC9dGqXLciALY2zy&#10;jV7kSRnolJHBie/bIJ3caoe2KpWXzkMbl+fMF1oZQriNkcgcmFUxgYnh4rJ3ZcIXAToEcrTvfgyr&#10;LcXCRlArJGR8lHfB+KI3HDGflFdw2+O30uUWUYLP+SbuzXMbmYk75cd7ZCdOYaqjflha2osGh6vo&#10;f5EnZ9gByDPwPG3bYa3vHTA/hWuaPmATIZX3Rzv7pKMcIsdJlnzvpbd42K6wSm+CHepxGNCqXMtA&#10;vOci/YAJ9kxuMaowcs5masqnlzYqbWVD8KP/00b+j17qt3QgqVaoqqS/LEe6fCsBFwMNPdfNssqf&#10;8kw86VNmLINxVoSTVv0IquBx5w15Dtt2cAYyNqKVqzMbOM/LIPcpKuQTJV8A8KuvNTcf7Y/eoXar&#10;LYIEWkhIfOjkuXtjo0QqYIEUwmqFagAadNVuVauZRiAi7X6lndNR+6OygWCKJEtCE/O1JW839Zzj&#10;13W8kUelTHw/jqszST0IEHFo1Nn2L2PiwhA19hRCYGokGqeVnPGpjJKP9FYMGK+FOQW1mEQgSk+a&#10;gER+oNELAyFKqMIY5BRcKwNS8vXolezr1xEQeMFmuIv0bMwGDBK57NG0fjUAj4TxyjJlfk8YKpM+&#10;u+IgJkTHbOWk8uQPusjrlYlq5Q8pwksEv/Lu/xSGxElr5TPMCtkkVVgqdYE0s3KrBMIVsEZWf8qE&#10;eCLKqUtfEpVMSAR0+NIZ6txE4q/OSBjGq4/CmYqLZ6/QJbQetmDhvxoXiUj+gOHRcQyhSB3Kil6U&#10;gfDloZwTwcoNfKFXWQpXGtUP933X3ohTzuha4bTZ119/lY1uZ+3Rw0ccm3I/juyI4ZZQaiYc4rJH&#10;m7/1FhUNK/gYOJh6etwekHaaHdm2infpQa6h+52dw/YR78eZ55W8Y7SaZ+mNOlFvy923jEYWgJyn&#10;svG7x+nF+5zfNc27OZT74QHnTnkuHEf3bGw8wj5O8qbJRU5cuI9Nr29stBkqwb4AW44jZYi1Rahd&#10;K9vqUVh5WNn08nB4GucMLdGVwoE/7dtJ25R5pBXdWFGlUlV+WOVInVtmmfebEkmeOLuUNRbp+EuZ&#10;sPxkYysyF7/whG0lo6O2MaL8NXf7Xr6ESl0W7UgBee7xwjYrlByiyds228UMsjpq6w8fsklxg+XA&#10;81Ryk5x5ttdOqAzn0INlSjhRHPC123Q/unKVsuU9ZXjAaRfDUVduffbSvkJfpFp8aj8/tUtQMSzl&#10;7D12La3dfY9H0rFePugQeejwM2d8mSct3cgxmclQ5YMgy6FI+LP86DuVu/5nipMD9EvEBJU+06cE&#10;JcT8yIgA6ZL3/HjHjbo0bQ8vdQBx/ehGRQpD3PQW0/IkR58wQJ9/BoGUGu43wpcAQ0FULXIMzQe5&#10;kVyyaPQaYV3FTIyJsVBP8fV9z3lBE2llWGO4rHkFIYV4RunKW+WA3Yel4jIfacJ0Yc1YqkaZVSfk&#10;8woNFKIUbB0fhctikZaKzxSuvqdihZP3HMiGfNDiliZ50wlMeBIxa9JPTh326ORCgfJAQLHZ9tEk&#10;dYO5yKcELNQ6PmV1QcvP3fOOP0M8aaGB/zmI0/zkMbQUVXAIsl5PejHYEpQzsiMiC5IZSdChFYZh&#10;Kl3+vOKAc+c/jQTDMr9AhA9c8fhYtgAdpIljJla9uyJInRSaMjYzSU666V1+aQmJck++oDBd4DiU&#10;RriwHT6DRo1WODqh4BaOMpBS0kSmXTorQ27RtXrk4p8yiJ6VDfe23gOT6GodM5ySQpfk1IG0jBn2&#10;yh4HdCKBmU8hXy4qm4WVFfao8AbHx4+Ap2xIT2VxTAtNCezQav7+937AsMsB53n5/no3RHKIJJXK&#10;IWc8OYm/w5Jk7VG70tZ1gLssTd3nNbHlDE1HheKCE+xScelYz+g5+ZZI7dgFKcwmXOpE3Ssue7/a&#10;RJa/kk5d64SQWOSovm248Bh6q8dUpxYjJvDj6BlHU54pu/RWrNy9d54p8gOc+lf3fr3nL7To+E/g&#10;MSMVSt94bEOdWLlZWXhJksutS7fwSAJt7xQZqescdWJpQm9WQJnfInyIvG7w/qKHLPddpBGwsDDP&#10;K3apjHmp3jQVrD2/YwQ+S6V6OSLhWFYoUA6xDtnn62jKszCCcpXtVyO0uvB9zE/xVwK6S7vxMX6r&#10;o+9ZnIbME/L39egnyh2bTalR4cSlLHPbzxOVr+DZsh9PYznQPkiU/HpcN3MWzpQdARHd+7UUC81E&#10;FLZE0WNGBDQu9c1H29K+e1+biiOEo3PSmc1L+8tAXCXUgQgPgApf/gp+peY+TkgWMTzX40u4Laeh&#10;G/9kSoF04YDprg4bT9WSLEJzoih5ndTUmQonDrBzKpkINQzD7zdr2eWKMiBcg4qxa7G2khlyUAaq&#10;LIYCARbSKmQwa4FJSw0DUth8MolI/rSSMWgLq8NpLgCyAEah8OiueN+PcSYM1rZnuAcZ2RLMhB8O&#10;Z4RxbChFJqq0CqryUflkSqV1zJlP40wsuq9BnL4ylK5Kurcq0VfOptJRjcozoit9RGmExcCgs5eD&#10;TjkVSNL671LwaSlrODEwgSWq0lRFQ4DWBs2d6fKLbNU/OHTaSY0sHeE4hdbnL+NIHB7EU/rtQKIM&#10;ae11oSw9Y00HqJ61JXnK6QjESZry9y72CK/lzIgAtvZhwUk8/9PSArd69JI+0wvfua04OA2Cilz+&#10;XXzhSbLqlYDQCtjAM61zJeIxziGScTbHYTWX+ORqSI/DuUTfI2+Ledu9KoQvLCzgDHGgnV4mOJLF&#10;3om2V87UyX1eg0DlMT0zxaGivmyJF8F5+rB8RjcjvM76altg9ZEr2WZZnLGx9ilOdIczyXjnuTxC&#10;m9WZVewE8EI9K9CqJUsclaN4+har+jFM8JaL9OAJU9/e11yLPWsgoQPTy78OWh15xWnBh/ghDBHx&#10;kjl7c9B/SoVyRK/P932Mwq/0WR7UbUYDKC/OPcqjMM+oHGMvSlWdawMAdjRkCrmYJzqGECtg80mV&#10;vbn06oGvbPt0Q3p1o0es1KLMBhDyjzkINJf2JLvyYmXjbx8nq5aj/rmLUwgpbPw+l9anv+glrjhr&#10;UKoPL7Er4562Ktc2coz1KlnJn+fJyUoqg8imyra5q8GU0gtk05Eev8WsMM9IkUQERUxCtZeai/CU&#10;xUs5kJu4POZfcpPIsgRMMlV5slwVQCypyh7DkhnyMp+FSsK8MvFK4iwRs5CFIJ1l2EuaFHYMAEhR&#10;fDv0ID2QfubqFJqwgu5R8DU0hfGB17G/OHSwx4EFB86LFo5G6DivcG3pOSSWZaMYrYyJ2+IFxUlj&#10;4ZEu2U4tSuHKPIAMEhZHJpemQ0C2iGxpZXKfeJWsg1Jg7j/x2Y8jur7XvXd00nxIS9RTholmrJMx&#10;c1PiaMSTbwj0rgpulgkyFHJIizYb5HBM0pAuPC3SYJK0riBzG7lEptAf/ahU6YFH52/ctZ2KuONH&#10;lBl+EhoOOGPsAFIeqejgS5xe7upWepYd9/JoYLXck9FrCrOXkrSV7L4EJa7jiuOROGiqjwmFgxFj&#10;wH48PNFK2/JrG8lFBye8BCnjvNGZWeSB1DoraCnZqkdgER65Q5NwLtMSniEd+NXBhFcLRhgnD6yZ&#10;1paWchNWNSLQAj2L/e09nBqVIvhSiCBdp++kskOO8iutZ8D3eBapLxqBDW6dEuBDk63wSSodcbjo&#10;QnieISa9A4dC+e1MAHNjLw323A97hi5lyWd6hqEvaI29uxCDtJPMwUj31avLbfkrv8i8DZUE2Gt4&#10;qWRj3siOQmQ5gnieE8qD90geWMojDgv6LR9xaJE9yiGf0KqCF4D5K6/wcoVvQ0HBkFh9hEkZZQm9&#10;Q3hnyPOAobsaWpMHe0f6A4b/yJN5I3ok9hZdJGCZ0w7Vu8NfqXiRp/LRpVxj34jvejfv9PQUsmHp&#10;L0Pl9kh8xa+25hBb9UykFwesn8L+3J8mH3X5q+y0ee51gF79z2W65wOfu/f2p3iJdlS+kX9vHXWH&#10;FrSffF08oj+QXHOoF/4boN36bBDf+ATSIHEiu8tolBNxKCdfEEjmaLarAAKD5H0u5ZgGmnAN5Jv0&#10;nT1pX5Y79SUsYwtmldvYlOWaOKRfxtEDj+wFjH5EbH6Z9YrzNwEE9wWynH4hKkIlnsxyzWXOulPn&#10;FCCOfB8fYtidw9YhisRaVyPR+NP9J6eOxXiFF0PWeSQtBQXAaRV3zMqkq4ZySq4I7bXwrI1p0MeM&#10;i/vbz49YMYUfHJNSDB0KivQKri7EStwYaXMqMr0pBZ4VNQxd6QiG9IxcPVStDHg3P/zDUUCI3xAL&#10;e1Zt0P05pFVnmD2SaVqkO3Tjnetxn8vomBP/9rYiffju5AGdhkQm3J/T29FR2fIe0Iuzp2K8O7aP&#10;cV6uwMt+FeUJnUTlSq8L2BpIiCVUh+LYvU46E7VdWpLlFACNQbzC8Ne8GaIkL+ALrk4Eh2FAjBH8&#10;OkkdpO/LsdUTJ6t8gJEhEX7zKmB6euolwyfihJagI0wnZD6Qkrb4sLepc9ERGebwVfBAia1XYVlA&#10;nPT3Ug7j9Ap3P/hme/dL7wd2VyKRNXqhRyIKC0Yi0VXxpfK0CSNbm2VF13DCtO5HOmkz7IE48h0p&#10;tpBJcsRZcFUeSt/j2EgaKzBj+n2cr0vEtTsrhzhEEDnM6mkLKVPKGqy+9OvK3HSbXfKtgoVfeyZT&#10;aIIqQ0sP0JsGi3ZroBqIk+CRIMQbHcuTcklZM1kwoS/g9hVN5gGhV7oDylQ856NSkIXhQYV4F6hk&#10;H/J+9j2GhC0XDkdb8UBSyvOAeUn1ZPlKr0P74Ku9e7mUe4KG2SGVsuViaWm+3XntDi1u4iD+008+&#10;4VTvNV4JYQNMm3LuhpnMVN7wBp3ikpULZeOqLua8/n+5Uod1gixn3OkCKWqdytVRjDSkuLd8li60&#10;wZJVhE1an2u4X/+SAHSj7siDblJMkKv3Qhamw9RpFCVE3YFDfZqeeF8wB2SSFz4NPzRJH/f6hkBL&#10;evyD+SNw+AjeZO1gWn332cnsJSLvCmyXuDOutJaThi48hULkMpFCLZLAEL1Q6wox3b1Eu6N9xEYi&#10;aV0ZU8IqA3NpLVQmbwQFFRYGHWxw6Z3BE+ctYGCkZgWuBW0EYyaQFiZsAyeTgrSuq4LSiVYlpWJS&#10;mWD48qqQ8mzFEacKFJUBHHlzGMyei7zqxI8Z356dnc/LkXTWorWXZREMWcA0rUM8Q45Rz+qYhCks&#10;YHDvsEFaXDg6ncvuvmvqH6XgeRJqnKjVCbTmTYPkcmPe7ZdeDr4Pv/mtzOdYeXgaaORAeum3pRMe&#10;Q385uRqfhg/gRQ7P0ZO5DOTlnguyxtdqbA4RDRgKcvzU+SOH6Nwgts9xFvbKkDhpcBS8S1vdOR5u&#10;L0VHWuerlUF6kq/y1Zx1or7DwnkMnZ6vuB2noh5n2DQtVXoSw9Nh3ikT/MCyYrJXZ0UhXmlS3g5t&#10;mQdCoJ0Dc3iWb3U0AEcaIuhHvPbYdl99qS0sLaAcCoUFDRnEvlIJoTthaf/qW5syH/CUSexyntdE&#10;T+kcD9F9DYmeQFdeWoVeffe8DsSKTBrdqzHt0Bfwp5hE3trajq5toWsoHQp+wRsk4uQW3iawgTff&#10;+Vkc7JXo3x66BPcOxMx+IDCAUpHJlUCFh+654bYcenDxz8o4iKVVWaGzapgVbvHH4SCLDoRBZCl8&#10;5fAqbRazIKs//IPfbz/83gcZzrMyEUVw8EOHDxqwOWSZ1+Fiw+5jcVLdJbFnHG1j+PSMPZeJ9vgx&#10;JwUzIvD2O29jW+ft/oOHaQzMMOxleWIXDJDAQWVjA20M+7DB4q4dzqAHrRPv9i6hMbLh1nu/GkTu&#10;Dfu/c4lZrLkkKU/Qnw+2QoT36iWO2sTQHV+CzB0lijNRV1FiwVN3pSDTBzpQEIGjMjwbpF71SBn1&#10;6Hrgz+JIbQYuw0IFz9InPVUR+qR/g0oSuTHb1YT6ttQT+hlT89vbR/rSItRJB35nOAW6ePG+r9X6&#10;o09EIlNxuihaonS+phWQsEJn9xsiSaRzcELOLnGYtfBiuWkZYRiOUdvqyKRlB0G4widhJ8NC4HBW&#10;FUboI1pnSmbKJolxGhqcY9uy7diyrfDaAW3tTMuWluEQI7aLKU61m4qFOAUnSuFnqIchEFvBroQZ&#10;demir3GFbjHbs8j8jrgjAwVctDk05RJAHb5C97IQTwxdAMC5RBxZY+t0Z3uLNDgeKiqXbJIYWFS6&#10;DBEcUwB12r7TegmHeAS+2zjHKVp29erWEMpRFGzKJO2QFS32CCZwsvYmSpY4XehX18JNGL9prUK3&#10;GktLJzLWCDVpQnmWSys95x/Ut8rNvplomXw8y3d6GHp3k8B/ehBFmgni6OMU+acs7CVqVw65SZew&#10;lZWI49zJG7skjc8VhbPWiZDePOGHfNk1jd6lY4oXHZnviFavS43LHugB3lhuS1eXcFfaKTjEw69O&#10;2CM/UmCRxYgOX09omsgLkojfHaNnQu9k75x3bQyxKg4jHBvau2VuhlWO9F/by/Qq5nhVtHbk62Nr&#10;mKp6gG6KnJ2dSa9WHaTA85tCHDw0SvyVD+zljbffaTdWb6c3lwKsfUNwhkZII+3JLYzLr9aeRIlV&#10;7j4an4tfGwuVWTkk0gSppM2tYOyF2RBTRrlIVnNcfTwByMRlxgfM87gSLZP5yMPyHHoKOhhodMCX&#10;Fc0ZRxcNmHOc8v0vqNoTgNO7ZpWkq7i2yLPPsPDj7W0aMDSWsGk3KmxS0WQhAvSltxuThX7LLbC9&#10;PL7+xPegMBTniRbzy9c54NOTgWWiZ8SU/68uZAYvvU1LBZbNB+o6Y0wFj1ylN2UPz64s1Xkfpt2o&#10;Ly/LbLEmXNIQbtk10F4hA4emSnlLekFzpXeCjapDjC00ZRgcfNpAyoI6kw6+ToPoP6fQURqvoNf2&#10;yp+IlgBgpTqLWQWwRPLVWHn2a2svBuozfJhMgaSCiRsHiK1HlvJRBriKwdRwQdlxkBgKPhVIxqkp&#10;XLaaZSwHMNpV473x5xiTJOj40+pCeDr7AS15ZSc0h64UmkcnSIsOwZVavlpWAh0nR0SB47NdbTf1&#10;CSeOXecEsX2BVmwWHvHZ8q3CV8iUAS4HYVaL1JaRzmv/mGWO7k0Bv8MTCtaeiM/ua9BHT1AJYPE4&#10;lxobPmXOI7IClkpTXkcMhbj2fo9hr5/7yi+0F166xXtUDiJfeZBXx4+Vif+k20pi9fZVqNbYOgcc&#10;OkmhbtBZ3wuRrijN3BhO8iBz9XNZeRLqX3jnV1Q60oLvA+kjF4dpdBjISbxJEcCkr1a9jldDc9WO&#10;uOMIkzKhKQApEOS1hwM6CYMeKnhNj8eUkXgy44FBgL8OXaG10ClNVNPQY3aGlBgGsYekbM5G9qMj&#10;5XpIhZ2KjXCX8vYTieJLwRYyNEu1eL1w6SUE7g3qedBhWtmMTHCuG/guXCUl7ZxyeM4cohvtbMhI&#10;g0Oswj2msqnNsL2u0P1ZVeoZZgUBnAGn5qcMUw8W62987Y/bB9/+dmxbktRpHE8Kl5IisJe3HOgY&#10;NCrCsndLXoAvd/LaXzU8VnkTBj5YA6MwuYCvtgI/uHji1/J6Ys/SNNiQdrb55DEPp22OhQa+SjvZ&#10;kAEZJKO+Jtdc+DeC3ehRbAg57GWjwkw2Dk8usPvIgZH/g+MMEaaRQXk+xL9oew4dBj/3lsMx9Fs4&#10;eUkxu+zpFrad9UcsFhhpC1evAdtLCfw0rl6GPbQff34eR8dX5C7zCBiLlVZzK5t+VVxB0cuW7Zgg&#10;muh8UZVpGjlEVC9GH1W6CiWm57mcuz4COatQkCy6bJicklF4tBPTd1j5tXOQNPxT3d5b/MoGuEfP&#10;jlKgImAboe6hlQAtpS8f8lTvQzEriSy0XgIqYxB5B8AAbss4a37CVmicFHGntAYlIpfh/W2g9Q9g&#10;gLghrXMJrwql8KVg6izjIHXO1aq35e9LjQ4Yf5Y8Gaha3CEaxqiBZytQ95LKCripiKDBwqXTTC2O&#10;/HVkwiUJFRZ57AbKH5cVzRgVkvHCVF/yowAd8pqYYJyXIR9b4bagMiZMIvmfcEgHZ1YTkSU7u7CZ&#10;M4GyjC1TEY07iS58uQCvSySPMRq7tSNuhrM3RXhWsehUIKBfJSMd0k0C/sSrfEJ5YEm/CeKs6fEY&#10;lcpQ2KkcunyBA37SpgWE7uRTenR8GVYgTDh+g1M03GkCiCzh0buxpuWrFOOYhUVwwvjVEhKezCQC&#10;zxk1R+SesMovfKKCJ7iE7bNpQiz8W5khR1joLsJ8wC5Kfwx50MtzTsWep8NjHuvjvJDviHeILXIR&#10;dmfr0uZiDx21i0LSMVG+QVJ8xYbQx3/4d/+mrd56o71y5wWG/himPOAFaiqBRuD5LrbB66LPWfHk&#10;+a46Xm1CW4384UF7d4WYThXhZ47BFY7K1El4K4E4BXDrSG3Jj56ziAMYGcqSaiu0yKoqj4jIClce&#10;EGC+pCN3xKdMU2HxVHZgnGIlrYonX2zGvIYn6Dk40GmE8nDRhjZuA8d0WeoO8fvsYpdeOAmMkq3l&#10;lHwSIEZ0J6DTIxctMDxpI5QQRxWSgugzKuEJ5GEvXX5sCLrMOnvJSG95ltZU7Oh0lE2NvHE78hG2&#10;WxEm+a6wWOJiZJbyTGs60CEkXPPz576k8iddhvffuhuhUrTyoMTpQLh3KN+Wj4/GcZsyzA18ZsgI&#10;+iz70R9ZUnaNNjFX0guRERIbMvqogid809twxf7Qk0PF2rF599nYKI4syiHAkSAeEqc8fRaXDQ+V&#10;ql4Dl39pyBHXXx4n1dtY6COqwBVM48Z1ThIjlAgAw+8ByaC1nTF+6tJBlIKy2ohaShiDeYZfkkZi&#10;iwjvQl0fLgEpqBYYnBVO3Zd2FRe0qjBWewO1sgt8xkGDhEbYKofg0IUhHjOJZ4EOHpMjFQuwBTDr&#10;7BGwQpYKKxvTOlxi4ZUbG1JFGoJwSAxHpKAMzsoR8MqqXb28yQ1jt6XkZPq+LVQqhyELDJxUs9JL&#10;PunIXTkvEVTXFT7CO4YDfP95inAqR+hVdi6rdEWLFYtUyydsJq2EpECFPlu0VIwgJIkI4yzDyyV2&#10;wshT/FRBj96wGMSQpNIZ6UB/Vj8BS3o0XgH3FYpDXerGcfzwZhyfQk2I1ighBkiONCo400kbYUaH&#10;CsNNQ34S5c6niuOxgAYGgZGZFUEcrdEaPR/pFo80WiE7+Yu0uK+WmrAF7/xbGhEQUiRiSx1aZS4Z&#10;jvs7PCaeNE5s4cUBKnzEryMD2G/+ym+zL+Jh+6+/8x/by0wc37jCC5eYB6iFGVRGDK8Moc95Tgu8&#10;9PUlFNCYM/YHHUPsyEpv5/E2tqUNDVgmPJ3DIOXC1wsM0EPslDLgZlgNQbKl13KnoCwe2siJFZRR&#10;4IseI5symzgg8CoX08pynELdVBh5tblER35QEcdUmyb7xQ0nyMVJ9DmW6+6xJ8SDG13ltTCLY/cN&#10;pfQqXKCScigt2I2yyxJ8noW5zVCWOuNPCiKjNIYoEKPAf/X111mo4snenJWHDBwGs9cry3FY6FNZ&#10;Vnll86h7gKJPApUQD9kdP7pE+r6K6+JKgqT7CZfEeEXIdfuZ/12jpsKUdwiqX99xHx3Au0L0uBSe&#10;Y1/m86IC1HL9kw/LR4YGUxYTQyLDjS/42nl0RmA+/Ortqife5QFdei3kdgFLGm8pHQTINjllzW8q&#10;C//lpsJM39MUx2CWYCOdmbjUofWAc17jDv0DWB56f2LCavRQfmL0ySYnuSExQIJYYqsmLOMwQQFT&#10;welWaRkSzVhqukPeF5gf+19CqXX5CoMegUs5WGGjA1MoGbcHuevGNRpxhRkEnNcHS5jQOwH7JM4s&#10;szNfKjcLHC3twypEpYhkAScOhoKewu4vtNvyk1ULeXXjdNS6KwjgL/MrtKgyPwMOh9Uczpidns0R&#10;Ey4vPsfITxnyEK+F44zuoXqSy8ABr8htCUduyjCVpRQpYyu8Gq5RSWGdDDG8yCPAgKlsMSmAOKQU&#10;YyvQiRNWIBbyPJhHI3cYJZegCCt5+/AsLvJE1tKsjDS2GA66cTgvvSt4CxKyxngDXz4J9t4vMjGf&#10;V3hQnoQnUYJ51qwMUyDqFH5S8YLLtq50kal6a6QwNK0yDDugzevFbyo+nLDhZeTIhnRZoIBTqyFD&#10;JxfNKy4LA/n59TkNGWzQQgH6FNqCXv9tiCi9N974XHv/y++1mzeut3/xL/91+wdf/eV2ZXaibW1u&#10;prLdebLZvvMnX6MFyXvn6RH5rcpZ2th3xNLaeXbg24L8+Fv/o339EbR010v8vvr2q3HYLr4Y4iiP&#10;eZPkHrv5h/SGhpO8NAo5eibVKe+yx8xSWY7g1HU/rDxncQCrrhZXcMjTbXdzrW09Om5Xb11PT8jz&#10;6uiyZXj5eHOdtxoet4llTiW7ctOtUOwkd4+NI+Dnbevj7zK5O2hzt1+JTFKu0dMY5eDx3Q/bF979&#10;UuZBNx6soUeGc3lp2cuvv90+/NF91DiazZl7W3chiJODr96OLh9nO08AAEAASURBVA62HnHK73xb&#10;urHaNtfutikm2a+s3Ii8pdcKan6JNyQy/2WZc6j3lPmWS3+MKsZY4KJ+9R0D7h1KPoIu53tYlx7Z&#10;5YwrewS+a94lxJeXulTepdPL4D9z80wnFdU/+8s3zt6GL1LHnvxe+AZX7Ch+mh40hkw8Fgt+G83K&#10;ZIT9QgxwW7ISXXZIKm0wkPUW+j6zau3c5N6fSuP8dV+ezaMNxIyJt8wa9myfFRXYKfurGr01cBhZ&#10;UMjnPd++42A8j0GnTxFmyishDod5urr+RuIkqcpOn0ZY5pFKKvqg6QJEIGgz1xCKS1Ltajqp5soJ&#10;LiGSs5aBUhHgeAIMGevsEmk6E/H1/+XFQ7q7GODp2QE4EAO4M3w0oIejIyKxz5ANXltlqfUKB5Ea&#10;dwRESns5fnUCESywFJbSMk1VRvCTIIxTx4Bjdb7EIQnT2HMxwciec0E1J5Ox2RSUEqhsTdBScsln&#10;0vIvZzdhyE7Q+2bHfrNjhx7qxGqrpPCGZiMVfEcvT+HLsFpJ0UVokNCmWVa7tPiJdoChWoVhmjK8&#10;PBTsYEZqwNQ4wF5pkFPRAFxlptCAlXjSitIlhs4Rmc+Kl4yiSHpls83wwwROyc15/aS+GncIInyZ&#10;FkD8BFdPp9oMndILTL9el5UcSrMycXm2NY0Vs0Ckk6IaWGgNW6HS7Yw6lREw5DCVk0t2qRAE4ZCn&#10;lZ+r6LRT8WTxAjpXhhZ87UjbEo8VtPKKPfEr/WGcn+ppYeektgXoCqUvv/9+++f/bKH94e/+53ax&#10;MMuk9EF75ca19qWv/BJrkGh8kG9AL1Y67FFlz4T8WVZCIwsl/tZXS4ZyIH7C/a0elrT4lV+dCLrh&#10;HhJCW1/YJdNImwCeELDPLvtaCDDa5jjDyuW4Luf18MtTFgikLFFRlP4YYgXeDueTnTAPoRMXusNM&#10;c2zU1AbWH65F9lklCW2mmZ3/29RLY+0Jx8TceMsW8QUVwRLDwIftc7wy2dGFKYacXMVlb+zpzk5o&#10;mubcrfgUdPGEU5oXWR5sa9cFKDMckOaqvH2GC/foKZ5B78Lyciq1p7vsHXKYB71mtSf4tEnf7+6e&#10;FCtt5dKsZKmodeIXvG9nbCJaVLpEa+Ums0T5NcOPXZ8JUoPmACkVCBgDA6OqZ/1TGoTGk1ED9Bsd&#10;MW/q9oLgMVzAwtLWbGCUPbtcPvA1xirM6B/bM+klfebVHvWRnZ3gl8KT5Vf6hB8apJEQAXBTvQob&#10;Qpxhhu2l0UV8D9rybvoUBrMIhl/T9TRqZ371/84LV0MbesRtZjIoWTvz+mxttarwKElOTEU6PpW+&#10;d3QVU8BlzFa8NS7I4cnnxooXC2ZdcSW57UOEKlBbXzozifaU1DBByhxfQnwm20MKgCWWtJlTMH+o&#10;KiVpnDqKqtCSNAzpwimeCfDNbEWTuMEnMmkndoDROZGvuSlEhyAc9hCnLUkNQqFn2R6GMhgcYPhM&#10;PILTRQSbm49YEjoZx6XBx4AwEtWf2lwqoF27o+oCbl3l6JMqvKt4o7OQALgW3j7MXDqkVASBbNLi&#10;Q15iBD3syJ4cBEZ/MVQeDYfhaIQ8wkwKjNAKVtjS5CcOVZxFamQnDi8d2hw7tlW49Jk37x7xmfgM&#10;ewFDo3JMSRjCNnuGARCElUDCaNHFKRYxEhSkaSykl2emqhC5I44EwAJxHHL1rmzI9I0O7MbebmjF&#10;ZtHRBJsBVeARk7QjDklAkeVAMLm8Sfr6dZ4rhS5OoSom04WftErV52jb4d0a9mg8XHEWx3lI1+Bg&#10;e7Pd/vKX29/9R/+4La3ebttbO+3xFqv2hA8N2qq9krJZ5lZAKXqXjocXcCpTdW+4S7C1YC/DI1vE&#10;Ghjqiq/2GhZgysUH3/rWt9E1u+1XX2iP2BeyyZlXr11fbd/9+C6Oe6wtLl4J/u//4HvtxRdvtZdf&#10;udXur2+07/zg47ZMnEu55fWbH3xAhfnl4D46q177A84TW1pahp9Be7yzx+GMB/QoDtoiva319fV2&#10;hUUGDzhza5lK4OlTegqPd9qLL6ymoTHD+2cowKyuu9o2eLuic6ELy0tsfqVy14boFR3DyBTDaJPw&#10;sktF5X6SE3onvtJ3gjImo04MO8enHh22tsd8SK+GV8XTEqdHEouzLOnYauJfJqoyMV5l9MuJfbRc&#10;8WMBTV5/vBeHesBG+WbxAAlNG53ocNWBPY70gLRDh4K1P3EQX4bFPRf5ckknHx2wf5YdD1bVJix/&#10;5vU1FxqN+q2Sak7LuT6KBm964dqDdqE9ks0Uyic5fBKUMHLLEuz9ipMf01A2+ivP8Q8klkEu//d5&#10;pcH7KtIdXQkwuXAI46MsLeOirHfKJ9BEBFrquJ6BJwxlxhkTnpVQCCHyowWWi8QjHBVRSCpnRTz/&#10;X/K5Cjw1Gvfm8xnizhifM/6M3bU6isAiTmWdOixGQgu0l63lrIc2HQBzMirxTmCrnLReAeYk6BgT&#10;5jKsk9EReNijiKmWsrO5upwMZaV3ZG3cO8yIG9wQSpgruZ7uceQ5TuQKLbJNClmGhWgxZDkt+S3Y&#10;ylB8/sahIE+PorewhmXos5XqS4v6lVLqVPr6V5umspDKTh+BZdUnbxqcOuqcj7woq6AluB/yCR2d&#10;sJNfWORXyBrjCAsENGYNAgj8V048kUR6EiY+PgI3fIpxcvHwlys6SZokCd/4tHLcAEmFmvQ2CpS4&#10;+rVVq6OqRQyGSYNQNav0CHgsvRjDg/jhOUOs4gOmPRBfQkWgAOCFQA2be/kzsB9CTaUQOtGDeEgX&#10;Ig3ThpC9jmvxygoLL2ghZ6iqYCg7bcphs7V799ord+7kQMkfffdb7fGTjXbzpTu06lmowfzXcGaB&#10;Vwoftm988H1a8faSdE5WcBxRAsxUGNxbcatjN3fGWUCDrX+X1CtvbSE9Ep/gRd6Vn2H2urJJl+En&#10;h4xdDenij0/u36MBzJwinzWcu72Da7deaPcfrruUM3ti+Gl376+1OTZL3oQyN3se7B21g8EeDaUa&#10;rnXxwjirEy0nh0f32dvlcHOVR+ldZHPnHJXLE4b5LI02Mq7fuMmQmwsOTHvRljgHbfHqjVQovozM&#10;Dqfnmj1ap9Jh9/+R5RIZuIdqCD9j0kGYJw+88ApH2vBmTN8Lv0+l7bCWtuIbOJ0UVg/uu1LF6sah&#10;6mFWU2pBXJSP0r8PXkpUO9f+MA6vNDC6XgbyshLyG5+DfVYeoMUezQen9gzseSALy0o2AHMX++zh&#10;Cpurw/LsIYQZzofIlMNQW/YKyFzmS1JtXZnnU/kCVLuFZ8uJX+eJhSe/8TXkd7jZSPPrL20aJ28P&#10;2zRBJCbxlM/TxnqM0ukfqLALaET+2mH5FItOlUEXdliOxKXfJFFsLWQHiEiBUk6p2DFctyIRPYM6&#10;EtOF6TgzYvQkJrq8vC+oKtTcXiUo/CEEehaQhmWYWfkhGYJQgR1efiQqTzF67i180ph0MKW5mJ4o&#10;zaPgEFSv6LUwkAYjsqejgUIyggI3hV4KM3FJly5OH2fnO8d7mt2EVsJU3MCn0vKQOhVhj0anNsm+&#10;DwvTBYVROurdHTgGnIyKygoLiZNG/isLlZ0hHwJ6bh32IjgbP5MWQpNGGnEyVpD7zFXJ4DSttLzH&#10;Bbhl4L0++BUX/PtjbGE0SPxVkSi7JEu0FHDRWlOWaTxoKAniV6LhN5PBgibOK3INTO6hXYen0zc8&#10;Fm63nnzKb5+TYwXokNn+Hq1Y0kxNV4tRLZgnFVQvIXGGQHSlvPikPOWfXFkQSOTChq40SZWt1ymG&#10;aZWROXMRkZ6vwxKhjVDpEkecoPTXKjcdS7JWzsoepYy2H37/I46+X4Xuyfa5t99sK9evt0Na8ev7&#10;DCnhsHY2d9uf/ugebwOcYKKajXvYmDSdnkmP+yGgqSsvGdYFv3Nn/aIHyUnB5NdViGa29y//VjIn&#10;THo7fGbPxv0fV2n1K3cbWL/+67/OUtt9NgY+Yv/KmxygOJMDBn/11341FcJjlvf67pe/wuty9xlS&#10;Es78/EJb/Y3fiB09xNm7r+nnfuErcfg6zJWrKxmyMr0Twa6acxPhCKsOVldX2y5L3W3MublwkbQH&#10;9t5o6LhoZWJ6gr0mk239Hht2t560ze0H7f79jfZ034bZIbCX2xo74O3tzHFahPofgh91tl2G7hZo&#10;tBm2xgnPewzL+UrtBU7ZWFmhNwXPB1Q2M+z5sUKZYG4mmxop/L5eeny8ZK08Y8XeKExsBy3zY0VP&#10;r8XfVCRVSvxvU9PKx7e0xjkjh/JZWmn5ABLlUrf/2ytpi5KQQAbtTkxCS+MXg9P+YnjqXF9iwwvb&#10;iAUT5vwwAyHdsJ+9DdkRClSHkOLBDEEZDK1dafOm6MK4Sy+naIj9I5Pk1y6FKS2S4lfmUmGAxXJB&#10;Qmkzxo6Ftbr+RFsJPcRjGtwmpz/dfUEWXDkXEqbAE56xfsJFmpYxcXHSVA59y6DABVpgCE7oORbF&#10;0uof+TwjKudHBZbEcSMJAE+rrE9LgVZ4IZy8ikzGLZx9D0P6HP8vXDpsABHmuKSmMKKCgJMURDkB&#10;P06Fktod2Dq4M9K64kYlW3HwU04U4dnFVsGO427v8PIfWlVWJjoNW04OQaRitEToXKm4Jpi49+A8&#10;3zB3fKw8SEPB8MpyU36th+PA4aUqO5XHNxqVgJKLjn50cq5d5f0cG482easkrzW1s5WLdF7mUzbc&#10;UnXm1+Cq4AwkJiIufcpgLy/zpIVGLocZ5d2XmBmuoRsnnco1th84YkMPwulwpzdgHuJ1gqZ39+79&#10;Txx6GbTXWR11796DyGpp6aUckIjiQrvZIguRgzn2RVR6pgRlhZfP6EEOKR2QBqc4u+LcYHSM7KUR&#10;AOCksqckomkDugIMMBKokbTMaOnt4YyPNtizwr2r9zSvpAdGKlIC5q7fbE9x5A7VHKCXPb6PGcZ5&#10;wl6RyXe+2PYY71d2rng6ZJOdDaB9hoYW2GGvg99mPsFCqfOY4sVrzpvsPd2NI5+eWcwRPGKVJodA&#10;rXTs/UjM/NWFtoneZ3GqA5awf+1r3wQHjSKiT49L6yPaIZyOwPMBPHuigy9482y1I3Thnpjxab2S&#10;ldg59FDJ0DOzgbTL3NAF+jkFt7obxY6tLMZZHPD0Sa3MWiCtsrEB5q7/HebUlqnUTo+e4thxwCzV&#10;1mEfQze1HhUY6dnx/zv//j9ReXyU98T4dkxKTrt2Y6W9/dYb7YKVbt/7vT9oL/7iz7cdVtDNXVlm&#10;nmapfePr3+NFW9/n9GZO+QavcttnM/Ff+6WvpNGwzwpP3415OsEmUk4Ab5QNBqYRFYViQAXjXIrC&#10;RO+xa9jij3sqEldhxebQhXPD2jdfLBU8ZVve/6RLGAH0kyIJK00U5iRxSC0VmK18hyl1wOWT+td1&#10;2CiQhlzYW2zE8uTXD86cWju0Ob+IiXNVmSuM5sHCgd0TZ8PERi6llbBOBpKC7fmRhwwNMi/pgzjT&#10;mFFOwC9fLh8mdFiOcmXZwj5sAFl2wiXwPPLKOJ8z5MVvMsiAoUnoPUgUYJbbdsDIgqNx7sNUOhiV&#10;4IQlYQomoZIh2ebuv9xZOypUhrB0CgOW3CoEC6jwdCaByj/zxhHicS3QfkrkppDegp5wImSoKpli&#10;VXgWSkhDnJ3A0q2vmtYIW/wKy6/0Bj6Vi8IbYaBbAVughavcdVROSE2xK/iIeRbfYzHJGLEtRoWs&#10;EiyP7meYZJHBVVbQrDMU4WShMHO0OvKqCgS0siJv0OoSTB0At+E1diBB8Gm6E+Rwc/XVNjW/3HaP&#10;eB/HBpv3Rh06gHLSWBwsI0o7TPMjeJ+NiwQDXHyGG2OKDh/yiEQTRBqQGhIIkTVyIaO026sseKTg&#10;OY0DKl1lHSi56eCJB8f7wq1VTtmloHNdv3aVXt0kdoT8gzfBRbbPwV1hhQcaISXlpTDjE0sv2p4Z&#10;c+yLuLrGgZWXk6OjF86LeVwHAIj2W3n4jXxdKsx+pobsRWnDxWTCfe5SGg8ebIb3eVrfP/r4Iauo&#10;Nts4DvK3/sk/bfM4em3ilCEZKxI7SVnEAeG22pWZcxmam0MVDlW5quqMeTlfI60jy3E2ypHPKbrN&#10;Mmb5JK/5tXFt0s19Nj5KBiX/E+zPitMDS11JqdY9Jsfy5TCeuNWV84MZMoa/VMTAc2/EDMuWY+vk&#10;9LQKXZ471VP56dCxM/mwZ2Pjzl7I1avsckdqKRdihIesCEJ0lig3kirUaVaprfg+EzaN+GIt/cQV&#10;llzfuLbcvvrbf79du3atrT/idcrw6sqvu7zM7Ds/+Fft2uoN5sCYlGeeSh80w0nDj9gxv0fvZEhT&#10;eG7o3M/1yCfKRCb2VC5oqEaH0R+a40Fr9D/LaSAUxUe/PmsEMYTEJ8uP/aucBHID67m6n8jUeRhK&#10;BrAAq5GmEjGXX/0LFVh6nPg+cwuH1Omd+Gjr3zDyaufhRV3XQ+BqN4I+Q/cjblUw1EyXV/Fpnt4P&#10;pDHHmI10eV89LnEHCeHEyDpwcyETbQTAnf2bU0xVJkMchSYjPdBng7Em6IsX81YPhWwaqhk1nEhN&#10;wD0R3KeWD1bCQWyBq1cAl5OhOVLCSJr6JzleYV7YEJMNVbRgLBDuQVH1I3jrVDRJXc7KSkRHJXMh&#10;HBr6AiVpaTUqGpXAfIT01ImxhU2slR82KKTm9cqmMlofwnCAJxvGSm7AMIVjybbClbIFQmORbumn&#10;ZUchsRfjEFT1boCDw8yFJr3z63izu7Rt+ajkOF7kaWMlcqBiGe3yxXmRxhU20mza0KL1ehNihTrS&#10;HJrY392hwkKxoUnYlayXTwgIT0SoQz7+5SrAJAGH8BFL4v3PowVDeM8yFO39c6Xlqbwx6Sq9RlwV&#10;PymAaesorRoePEJb2nynjPqyx5L3zqA3rDz8iVK8Gn5oNSq30lW2FmO3oFnhgFCHaOJU+N2v9Hmi&#10;7SQ9Al/L62ZU9Z9CBhxAgqdsQ7jSOQDmFKfajrKSz6Wxh/Qkon7TWi5CiLu0eeHVGhUJPc49hrnk&#10;6b1332Pc/9X23//b77c7b7yXMHm0wphhCexg0dMU6A3Qurbx9b8Ye/MoP7O0vu+qVKUqlapKqtKu&#10;1r50q9fpWWAWZoZhADOASSCxgUAcAsbgk+PYSUwOcf7KMQdz7GP/4fjEIXZOQv7IiQGDMeBhG3o2&#10;Zu1mhul9kboltZZWa1ftez6f7/O+JTVbcqt+v9/73uW5z3afu9/rQZ4aaVcZTrMseBgje4PWvnx0&#10;kUeuoebYEE/ZdTRght6DczE2HHYzNwExtNqZR0D+0pWhVugZolLczD1DtuZjH/ATd2Uyqq5R4cla&#10;Gz7L0CFO9kAs99uZXJf/maPwlF8bYtAmfcswbpLJ9i30yB3itUft3Ie0yU3x1dWxO3RMaBTZs7KB&#10;qXrbY3D4bpWKd40bE+3dWKKWOKrGRtLWyd1tbPf+dvk2O+GhYXhiqg3PIjeGi638pEFdiW7w5abY&#10;HAyKXlWPnuGhYA8SyEk61Il7rhoe5aeuWNn2XfuKXXHvT3MvtU8VIjH+m5vp9LVxio2I0YbrImkj&#10;KWUCKo0PjVqk2FULG56m9GP8goRO8IyWmwCYPCOs6LvZWqCEjb+NkOijQjYxQcJMQ49H4QqpApm7&#10;oqFkmbKZQsKEZFQHeMo3LsiQQhyMEz4C3Cz7dOiaOoM4CjQwg4cxxAPcSUYPpd6CieTFyBSk0GBU&#10;89M4aA0dQ+sLvcZHhfTj8JVRyoVKoPS5m6MIqKSDtC54o8Xkqg1bc8lOw4ILE4nrJLkEC1vFKelY&#10;2ZCfNaMM5i0iIRvfJbhUqtLZwwkDUuE4vwEsGcGvqe0leVglWlu1N355JlQKNphLuPMgbjBz4nWJ&#10;kmLvxlv25rkDW/6o+BmK8Vfx8buy6KnCwBYYBVuU5bc0dZgTgAO2xtEDBat4iB0FgW/jmhD70e5c&#10;o7cD/5buvs1QBkYCAwJ4EQ09FuRsyCRN3/1VvOFRYWnkCF4ulJLjlTC+C8EoJ2wiW1KqYH2MTgEz&#10;UQc+G/6EO1y4wn3dK4xhi5MU+KsMM3nHJon1VS+TIsQWHE6DqHH1L4WGvCTXHFMJ628u/qutOL+F&#10;bTG2lxqUSVS6hSfpPdVg2DkEjLEp0os2UfhU9Mjzap3iXxhAA4/INhP1lV14IE4a7p0MO23D0E9T&#10;4awg1N3MIywA89Nf+EIbxJC6lFy9kHdu4HPkRwSVy8WLFzGii1QKu6jkuJSLnsm5c+fb3v37uajr&#10;1baTOYOjx44ln7tUMEeOHIGfqwxv3srcxG7OIDt86BC3RNhLYOMuQyDON6pbyjq9cQiwlZ+eTxo8&#10;rmKk5ww+6ucSNET/rcOhyXPirKxsJNkDqhOggYlcauUmFRBhawx/2WtJixp6PIVggdOuXbLrEvvY&#10;A/yVmT0YM/TZ3kj2tsAGNBJ+86cMrCBpPI2O72rP/Mkrbccbb6WXP8+w46vcJz/D9cpOry1CyzL5&#10;kMx/XJVcQKdSkdf2lKz8ehc96mJDJd7qUO980q9390LivfHax+l/VQyeZZqVh0NQNJJ8LzsEbX3U&#10;7lcdSmMJGrBmPHt3dJ0yHn0PXj6ZoAqTz5mzVRHlJYpklubR67+0Z0pA+LFlJMcVJAjgPyu5yNd0&#10;NGkMrPKUskZk0kqq4W4V0CbFflnGlE/oEiryUpn5aIciX8qN6ZSnjd/ijBmIKBWKyawsEslE1pD+&#10;BXbVbCoJcfMJcBWXCBlukUKdRkKgPnafe6Ls45gPcCgoa7RAVAMZIaLlIJBhMV3OjurgaRBkgcwN&#10;dhQoc/Gdb3DWDPtU34EK4RkjVDg4eEnewKYQWgDN0crRQqtR0/ClBibEykxoOgtohnhIY2UonBgv&#10;jWGexcNuJb8hTt5BGfEXODTPuZjwVkMV9gNU0PAveSrkELKJcelb7fD6wUpvbOAJK7LgeWWOPQMU&#10;xqkJd6sCxLT5kw/dH/GKOtVU3CrGRuUhjjqVNfibtlzPvXgYTX518US94vlNHsBVfhnGBMFlhjFH&#10;t+9pmxnLhrDErUaINFTK2dtX28r8DXaEl7KnZ0c+ZtW3ynzLXJhiI5k/qVR5rol15EfODrNkvBsd&#10;kX3rtPwNt1U/Z8ufsf8MZRGvSCYVMlO//BN4loRHJ9B7dQ19MMShvfCX5yROHPHAmLL34cb5NzlW&#10;/RJLZq+3bzz3cjv73LPtx3/orzFPQWWi7ih/IFjc1J9aAWUetWEvQwYOHcFbbWHyJF6G6eCV/gmj&#10;sI/YG+b0ZbktimkgYM9AJbJJpWjlEXnJO3slagDPwGFgLGFZUQhd7sxXru4j6nvDoCyhxCsjYdgy&#10;vSRHBlx5Zu/EisX5EyuWDHGRXwxbUsov0YG/llV47k2T8jS0KP+01MlFGhzyRl7D7Gd66lNPtc98&#10;9g/axz/4kXbh3Osc17+9HXvwUfgGUl0e/qorLpu1orOXtQ2cLM8DDmt2/BaJyNp0IhSsBKM+SiQB&#10;nZ+h95wJfDMcBO/7ZP7CCkSd8De8NY6Z1Q8E86ogrTgw4Dz7Fz/ixe7wKw6WeZELfqbPp/hOQBo0&#10;Zq85VT6Zx0SORrRRE6Pe0WvZFlBkLfw0ysGT6GnIke5u42qM4CkMc6jRmbzwFeuAUFLR85acjO9T&#10;cOPLcNBW//UODXobn8zMr+wUQ7kmQh1hlgF8kkn/hWKCTYYFLAB4a4SN5zxBb7jc2LZMK0YFjDMH&#10;M6s3s4jT212tdpN9liHCqHiFnNpvnjIhSCoACHKpp9AThlA17ipSzkaCccSqNB2h0sR4HkMDVfnU&#10;pqEOv9SjYgV72atiYTO/KGjyr3hiZsW3jHTJEiVn8GaAQzCplOo4dbr76W6hKBiEbMCCnsCCQHtf&#10;macBjwwh2LPpu+/gbsvAApdeYoydS0DpNVlBAqSEpSHpCjtxR5CDQxIWVimQkSku8pM01TMpfwUe&#10;KlE0cYqT8cCJk2beDdPbX1MIMWmJFwOmP/ItaHJNXRGCXwXLQutyzttM1M4zIaux8WwqVxLdZYhu&#10;7x6Ga8ADUkJX8kKu8ly8Yz+gSZk7Xm4l6zEeGidbxKa1recZadmdbSGm59kPd7qiz6EVjbgoed6a&#10;1wCMMAS0OM/qI6+cBR72KDQXvfiRTxaGbFBCYv9DVskgOgcjPJbfpay3ORnaDXcaXXslRx96uP3e&#10;v/3V9n0/8mMYXIaRpMdeBLoHueyV2NL2cmmU+0vcb+FmYY30/n37mLDf3k6ePEmvyvOt4CH0HWS+&#10;yStvxcsjWeSFw4QuPU7jDtxivNE5507szXrZWhBHDg4JaYxiaNFdZWws8bJ3n6EiYORQVnjun3l4&#10;OrXGwjkXdde4VqBWiq6sFO9saIVBzslwdBnxXf6NvgLfsBwvw+86PTCvMdZeuChlwEll/tJDl+cM&#10;fcnPCSqQ9zz6WDvx4PGcCKAOjU+wd4WFG8pBuJAUWwH66L0CtBc6kiX8IM57YhEoEny0fiZKan8j&#10;TH5718U3AbiUkkuDw1XYN/JQ5knfwU8KwSAfJ/JzJa6ZRVHII7+JQCTzvN9VflXWCxftgT01nT3C&#10;ZAfelg/5rT1RJlVpk0Y8rdCMzyeNMWfAiV8QCSYOxSkyjM4SSAkIbmhWuJGpAtLY8Blg/5AAtMPi&#10;piztqWh3dGIdPrjYyTT685BKzQLb8XijYiP/qiWIDCoBITALbm+wXA1VGfALkEENsMasQ0R7b6HM&#10;0dIS/WecyBWCGqe0bBVKp8QGBWmjdDBjYOWM3FWBTJhwCwnRSDvAag29iMAvisonhtVWDHBcUaZQ&#10;qhVrBWgXFVjAtND24N2d7Zk/Gss6LVionVIBoz8s0QokhpxCNoRRmGZIY5jNYDLTrqkrHez9RKjA&#10;FHUxFfHIATo0llaE5BS6bEmKqwXA6YQBCrSvGln/TFiK0QuZd/XKUA2qzuThj4XV3HyXXgJwURL9&#10;5DdI9cMDxqvTTsUPzhHfPwFWyoJVsinj1K9Mk15pMsPgwqM0qDlOji8vTsMb6KTALDBv4tJOBWeR&#10;la6QbHqesfHkrV88Qq/6pWXwGt05xtrffP1K2ztOz4eVSHffvNwWGBLymP65bs+IRnw7O68PnDje&#10;dh473A6cOsJObDbZYVi9uGlgkA2oVG5Z2l4kBg91STosKPIgL6KBLKu1J464xDNgc7t9d0aVY6nr&#10;Ngw3jQ1w2MZhpzuPHG3zrNgaHPd6gaW2m3vQvZZV+Tq/MHT0UBpc8wzDabQ10Pv276OiGGrH2vGU&#10;i/R0SeNwGEik0Msvcez1E0/KYBCizKm7IGO4xCDftGJJ4PlzFvkcmMpvhIreW1GsMow07Ma8yI84&#10;wNw5ZYXHhk2OdpliBZayPHfxUuBbsQA9/MlwM8DCT9JHpxFvejPAVr+i00R3yGsRvKLDQJD1oUVg&#10;4kqvx57PMkOAzq+NUPE4DL7Ox0l3hzSTsT/CpXKCKxjcWpUnwKhNIVdxTfNnXLiHb5UZNdEynhVf&#10;8M/egD2RnPgMrOiigC1j9IBiWaIf6kisDFmbqRwmPh/fkjNfefYL9w500IU03PFXx5WtaapMm64z&#10;+ihYGobAqAaf+Nto6My1cAgzvQzw9PZkF2YEYtKb97aB8eh3YUc89YT/kh84wFeBKTMbA70LPHHj&#10;I89LV+75mndkaQS8C197xGX5ouSGKHxbLKlEogzAitKSijDTmyS1KMik1tLXu9YNTAx/e9cRq7+I&#10;Uxhs8ctKa8PCiriAL1hhEx7mVQKT4xo8QZiFhBTaVCz4OPEl2bIj0QIWhSUd350Q9Uzq0KfSyMR0&#10;3wAmBPVN/yENEIXDPDz80R3KturMVwzEKke2mLfaaN7QYqWVQmAE0obpPQm8h3sqJhiICfVP8A0I&#10;MptjQ5cGIbwvZhJuTFQtcat1sCHIBGlUiIIzTl/Cgiv+BqmU9+MSDutnwvwrj5K98TdaRT7bEgmv&#10;SidieI0rXL5sMdqL0MOe3jY2urlLPLKgcp9ns513pWtcVsjT4z7MSx3TSasNiBgdvMRkZAtHbi+u&#10;truXrrcXX3uj/er//kvtGHFptyZVGqE8D2892DbvZdkoE0xvvn2zPX/nVzBKu9oHfubH27s+8qE2&#10;foBzqjAKAxzTMYA8NQYZNkvBA4CFSwcO0QNbhsTJDuYKgSzkbTrwclXiwNwaPQvOyzpxFOPLse3Q&#10;a8v+AkuHpXV8YCJzC7dv3W4T45yai1A2FiNooKRffQPmCnh4lIvFS2aqj/L15vQcfupkyUgYNhBA&#10;E363TNQvMHe3urqN4S2XF5MOeNX4khyNL71jauvlTcvoMw0ry7K9NP6s4Ep+6iF/wB+hEpth86F7&#10;TpyE97qITfB1kZ3v6r78cTLeHrS6vkBvSfk7pGsvcJj7TVwA4WS8MnUj4gSbnU3nFQ06jY6T9DZS&#10;HeFQmoMo/3Nnz7a//WP/WU4WfuHVlzhxGJ3iFj4NvHqhEY5qizU8SM+KR2nwhPDSSd9wxJVPFaqe&#10;Wj4sU9V7ZUqfd/Ax/9gH48gPexv2PLpKR35SAVu2U1AFKWCz4SdZ6Ifrn/PbvdRPF7mika8P8FvZ&#10;Cj7w8CRyGe0uIh6xTYRbdsUTNiI3vnA2Eg3vAAKLSpZ4Nn7VGWVqT17r6H09llH5LZ8MFwdlaOPe&#10;I1W0u7H7+AUnYwTZKhfafxu/8kzrV/wueVo2TCMsbReNKE1yEaW95R9EHFqQ4DKUNaYNEiQQuACM&#10;q7KIWBhkNzepAYATjpwq9C0cvoIgTLGFYCFQTYSnERd/6wW8Ky4Q0vKmINhJkWEp9MQ3Qp5VBBQy&#10;No84xUwCOwNlnrJVF4aR1sucUpH18LHqxtMYal9ylHnCHGIp2Gx0J4BWE0yxkzpPa0qETSceCjJD&#10;M1wPu5xJevBSgISLkwWpaCzB9EMEyqjnoy17hxHSYqCFpkthgm65GfkCK5V7ICdG4CaGfENeBqXg&#10;GmyAjsRiq9x88i+qSbhySnqeIq2uQPZxE0qEhCUm8JP+Pr3p8oliY3yOHD2WAmO+KuuGjpjXBg5d&#10;rkVYyZ20oxzpc+3cW+31515qZ3/1N7hwaaXtZBXSxMkj7QQT1aMsOR5ihVHufIfeuxzlcfM6FRgb&#10;5ja7Iood3L/9C/+kfe4X2Oz3S7/YnqBiOX/hPJW1MnJ8Wx6EJR3x8kXDgayB53Mq2o7W0jNwJdEg&#10;Ye6if/iRR9pjT3pAYg37Tk/PtJdffY0hdM/J2tb2geftO7fanfnldpMTFY4dPcKKJlvv6v9glr2S&#10;ITmwXJxhM/NU1k7eO6y1wAoy5+1y7YG8thyiY1YSMBN9Y4HA3j0ZYswRSLzb0nc4THz9DAIr1w4z&#10;0T0HTBeQyHuPdGcKnl/uF4ImKTfvt+94TP4QmzJ3tbdZcbW4xHzd+jCVthUAsiYPr951qM7eiPNP&#10;0SN1ljL0lS9+sR09dqzt2rsPPJlcZkhqm3tYOKpliYomS5lhYxYBWF76oWjyfkQcbl5tp/a1dvvm&#10;Uru5Ms1Qs5spPZalJuVVk9gL6FfPR7eiAw5zQnO5SJVH9UpXv+ptKtu8o/XZd6FNgHLKnIbcCqXv&#10;kRo/aQXXu94w+t6D78P+9G/SiWzZncTXZoXT2oHOaKuHoSWqFRlUxVcYaIu0q2IHcnlOWmyQ5VsD&#10;7pxSYsMcy6T20uxN54Nv8/A+L/nWU+uOHqCHnh6ss3KSLPVMg9S/JxAY4U1FKC++1Zkk4jlYEB69&#10;U8mCsNkTKQaAuLziTVQpC3U8o/hueLIgOVlkrWX8FDrHbCTEhBtOLO45M3YcVnAU3xDukStWGOKQ&#10;DzDFIxsSiShzxF3zjE4HegQBBPETlr6Z1IUhHiBIeepoKqEZQwsn22R9VZTWQPgIX5aE0XkKfVYz&#10;0l6b4owjb+zQSW+tsfeGRSsK6Xe4TLhZIRRsySvsQJn87ZRSHhARv4rvc9hGWtSEZ5VPosiRn1R3&#10;pDd/42po5LuUGO5XZJTMTGoO5l38wadgGD959tmLVO9IQf5KpXe+2YNKS6jz1NDW6hX9gQ8f0uIn&#10;P3lwh13abeA2rSHy6MCLd1arGB8jsdW7cAjrK9hUNqYH71WWw371y0+3P/q/ftn2Yjv08Kn24Luf&#10;aBP0NLYy1r6DymSQFVwWBnvI9npI2qZnlzhW/iY7sd9qb795KXsc2pW32i/+9M+0n/yX/7g98R42&#10;HbIZdQG+Gb94lB/4KSflLzqGINTv6D3vepbBkXesknI/Efo7QyX25sWL2vbsNbnDnMrlK2+yIIE7&#10;czCWmzGkBxhye+vy2+3iJY4bYUMk89Bp8K7xMEIhzwGYneydp3OuzVake1eGhlidpqww5Fm5B9KZ&#10;O6CguGMcqqmgaNjQu5Egh8+yPBp47mWxZ66hdc/CzLRDg3Wygy1cjfRrZ861t67PYpDcp2I5YI6E&#10;uA41rWAIl5n7WKEy9KidzcztLCO3tnK3HePyNyumOehfYsPuPJs3T5063c6/caH9r//in7a/+9/+&#10;ffYajbfnn38hPa/dO3e0HRMTnCiwp33ja+dY4bY35dlhrREqnCHpB86DTx5v0xc/1R564Eg7PDnX&#10;rp9n0+JQ7YERZzdmqlArVGjC30qlrWH0ugnL3T2ncBWbJaBchUbosNQGg2cQupmx/IzVx60U3fc7&#10;PHl5x3sfU+hVrsSvNAkvnjMykvJUcaxQnKOx3FhuBWdI/xu7ZKHDqWs69TCVA8+WQ+1EgmwFxA/9&#10;FAAB2g7jo8AB6qOdArafdmXUcgcAynmG3ZKQtCBj2UuexC/rIXTjdhSZLj7aCR+g1Xxwxg9comib&#10;BgUkK3onKyoRPkQqg2Go8fzrHU9BsAAGoVi4Cr8fYgDhbVoNl8bA84d838xSU0umBcp81wmTeeYb&#10;5vO8xiFxoh5mSohNK5goAzWugUvR9/4IND9wQmhMqaEw2z8z4BOjIc0EZfghMiiMjaIgDDaCfNcv&#10;BlCDg6/G0/mZyESk8Hd+Jb0uIvMaY2tZNecIAN6Ef8SP8SSZgnAoQ/XxvBxhpAI16yBXaYMzMI0v&#10;bxxrLwUgHPimCfToIX7gkEpTWyGIwOvjmsTYxgMW8IwgW6mu4m+oR+NImmPzcKzyMWKe0Wjx4DVX&#10;EFBQVSZb0ViIhJnG4YNUOjYGVVw2e6YVRUIVUiNJjEC1hzbDqrhxrm396z/739ECHW3b9zIPwam1&#10;q+jMit1XWsO1qUpaKr0wxseHOUHgRDtNBXSVZbZvnL3QLj37YjvASQW/9Dd/qv0X//yftcOnj7eL&#10;xJXKuqbAp3JSFYdH5u/kX+/Hb1YuSQvPrnL6zFNPtWl2eDuBXEtjPaZkT/vt3/8UvRSOHPndp0DV&#10;3fIcMzJ9p33283+E4YNW8FeD6oC+CAseYApAS4PucFFNxiJneOmwkbd+Zh4PnqVSAYI64HDWEhWw&#10;cyXui9IpUzfIOhTnkAddDHrczPlxV4zDTovMVZw6fjiVwX/4zT8mxWE+9oYxsKGultaXjJW57zor&#10;rlvtR3/04+3S5TfbZz79NQ6G3NK+53u/jV30t9v5s2fah77l29rTX3mmvXHmjfbAwSPty5/9Yrtx&#10;8Uz7e//gf8gCA9ubDt/UUDllBPw3UUFMMLT10MmJ9tDD2zk25nLbwabRQ1OtXbhyl0qRc8uY+VfP&#10;/LJ35bDbGgdfbsvhn8iGCjTKK5rQoL5b6uSGLuWif06giETZuzidpI1+v9ArOX4+9C88+ixCfT6O&#10;RKQ3ghApMH15Ml5fRhPdDZc8WDcKTQxFJ/GtjIKb+POhbGgXtEO+G996Ux72idVJkTB97BHv6pI4&#10;1Jxkle09bWeJkzzSAyGVc6em68kNDvgL2yzUfsutdqzgiwc2L7hVOTC6DkiFM2nsubJOgAx4MEGI&#10;EqkQR+SCCGDJx5tM1lHSAk4GEJ40YLaGMYytCZo9Zl26pBZskSCjvcPbBI7KSaCGQn8LlPc+SJlj&#10;2eZVxw1AJEywa6+fpVC8VFAQ4x04Gini8FI5qji862UXUX+ZtYISmFdqWfwNKdxkMowHF9/FUDQB&#10;G2G412LYVTfozuLCdLr1AjeOw1VDVJIeD0FqUgoHWtZZ608hsNXYV8kbFSW8zjp9YNhStOUlmv2Y&#10;uEY4GAHO9NKf6hPlAaXgKPbpsckH4/ORruDvu3TIHzHiV6rSIiGdMMsHP4nE9b/ho/H5xA9YmmMS&#10;Jw9+hJS8wj+CtuoZHPyRBzrz159Y/EZB/cXLJoXwhWPSfZMH2slHnshchbq3iLFcytwHSYXrXwfH&#10;Xs8yE+43r19rOxiGQXuQx0A7cnhfO8B+jT/hCPaXP/OFduB9H26/9ff+fvv+f/pzbeowLWQrPWCV&#10;fAvHFBRwQg3D46Ab1AlX9ugDSFpWg8c0c0RGXqd3bSNgkZMLttESv8bJu4MMJa1cvZzhpmHw8gym&#10;N89Nl55CU7+ZMD0I9OIyPRhXih0+cjB8nmeSf5Td7q762jM11l559RxH0W/NqclWHp5V5rCTvZPd&#10;u3dS0a60W3fqTC056Z0h6QVK51bKDuXV0YQxhq5ythh3uE+MUwGNHc29Lg6jORQoXzNvSMUXrkRW&#10;lC/47LEsB3eMZje9p0Ps2DHcfuA/+UQ7CJ+t9FY50mWOE5a9+2NtJzvYWaX1bd/xkfbCs95tYllT&#10;Q3Aw0F7CFjYwOi+5xE2Puzl268l3HeLA1WUaAuzY3zHWHjk10S68tcAJxgttGp6lnEb5vOF3oY3R&#10;Q3WCeojVf/JO3UD8nQv2Zsa/clPj7/Prn40f742EPYBKmzfDzFhY2pRYq9CDxmpU8HOex1/0IYqj&#10;bvnql/Ouzs0QN/tBLM1RqSo34ccGIqkQAguaA5/YlnidDZRq2ABBcCTLUCS8TRkSB9Hk3aFbnbA4&#10;+jM2MSIITkW2afJKmjwbAdCxi0nrl1BEX6wr3CcrLstfhVe5FEvjpZuQgmTMOB7EzffuY+tTLvmq&#10;cbGLbcYiXwYck8BRGsLpnS29ysrvSiujFUkEQZ/d6K7NL+NDHJmC0dZwZEiAdA4xOHHkTnqhhDbg&#10;2Mq0o2Jc/9xfEHiJpRAJQzBp1WXcFNDAlwYdKSoMemq5s/QYx7xVok5qJCgDzRAfhXRolG4dY7cw&#10;goqJfQU5C4i8YXKMlKwi3wATTxBeo7IZYEWOFwYJY4N3xHPHcDZoUTC2UllZmainoxwp7hWnK/BJ&#10;uEMdr6VVw6E8pKL7z69+qbZAv8Y9wQs5GL+UvZKYUu5Loc/3jCuSAl/5wHfBSAxyBadcvSo9Ha0Z&#10;2xeBwLH16XCmLSfFKJwNyYcPBdf8enTBDHiFA2kwPndpMHi/zGZafUKKlpCFuOqMKxzj+uzhihk6&#10;cTk2cltlYnwThwOeYM5llknmi19H0o882b78G7/Tvu2Hv6/t3OeBimohEPlPr6HTkxRi59hCUnKC&#10;HnDkETQZ/lxiSGkghzLKAye3ayUS53yxE91VbcNDo0xSc1rVeHHXu0g2b94u1kE8RkE+icHSYHv/&#10;X/3ONg2epx55mEppe/v1f/dbMWF7dk+2dzFPs2Nyilb/a+2JJx7m4qzxHFB5hYuttmO03//Bb27n&#10;33yzXX/2JcqDLccqEzCVSsQej4oAHl1Z3TjAVdRmaP2rkzZ75TkNmsyRImdp7XXUlWrznEPnid/O&#10;ybia89u/40PgPNs+9/nPtlNHjrbHDx1s3/uRj7Z5Kqunv/6N9tQf/D7zaIfah7/1w1Sw9Dw57FFX&#10;fPUJPIFr72uAyvPO/FC7dONWu3Seo2NGF9v47mV4ONGmdg63m3NXUymXPSrd9DQAjELOgVtgjiiK&#10;EAMZxPNqLvce8nbvi2hg886PvYwoqP48dx/LtfzTNvls+ZOnVaqI5jsNvHX1PhP/tRIrmct7lSyE&#10;+8w8H3FT3vDT2xKS8imBwuW3GjjCNqnl0N4CJRs9VcaWzTSmyTMNSOMltrmFuOisODCzRlgXmiBo&#10;SN6WaeiysWT6HkC9BW4HZCNf4WhPK70NWEkvjMRJfy0j/4SklBd56fZ3SGgkMntPTBFMS98kMjFS&#10;Lmw00F5fi/TDGONWivzUs17Kil9FkyEefm3dF6KEZXkv4gIf0OdVg4o3xDsOXSuKOmaQfwyguBLJ&#10;lkqKFYKxgLkpy2M4XLHiZOcQxlWiNQYKNgziXSEEF+FTUeTqVY2MQhS2PCKOBmRudtp+dvLLEBcF&#10;IzCpKGzhpbVEXId2KK6BEc5LNHl1bE7evmSC3rwwkOIq3o6lO4npPfOpZEknDpksBifT6WXll0ZY&#10;wgGvPzGVZ1Qv8VjpQ3jfKyGSMSQnX776KAiiC5QvTbkZdMLizUguK1R9jBuaoTCJibuFA/q2sju9&#10;uNnJRVCmsPIPLsQH/7Q48a+CA2DipeIVHsDteSw57s+d6mhG6DROFazKO3CRVeUvXlFQWr+2tmnp&#10;MlT+sY9/S/s8GFxgo+O1519pr3zhmXb6vY+GBdIQmMLgRVkOslLJIS2X/Upn8pBuZKyOblE3SLSH&#10;AxEXMJL2sj1gdDtLhBdpCHFpJ6EUYHolJOGFsuAD/5mL49khG4/cucuczvd+53e0J9/9nvYGO+ZP&#10;P/oIx86/1R59+MH2h3/w6fZdH/+oGbeDB3a3D7z/vbl3RLmcfPBUe/vaVYK2tBdferm9/vo5ejTM&#10;hZhnCJIcjQ+Va3RKmiz8YK7RlGURdJUFsAS9oj/6JNrwo+8ROtIIczL3aRl58KGH0iv57Oc+3/ZM&#10;MqcFyFMnT7Yf+cmfaq+cu9p+/d9/gV7Ranvmy19vU9vH2+nTj0E7fMBFd4jPPw0peih4r24ebb//&#10;tSvtwMH97QanLAwtjbTRu9vaG1fPt1luXVVYUVnlhYwcYnRHPWv8YC2bI6lcbGEX9DJyEV19QVkS&#10;mphPJ/Q826iwvJoH/nwssfVu3HKVnmfzgOfKwLnUEnCXL/y0WhCH+vDz5zhhBR7Rel6bQqe9sDco&#10;jg53pSITLp9gLY6GUQat5H3NsGFXBiTDvGMDiDOgYeCdA/8z/Bn/ioQv8dAXgPMk6T5rm3gzG2hJ&#10;vvH3HUc+2WweHM0/EcGBMkrZ0OmXOZQABphEmoEFPd2aCIqICBIQSSAYmSc8PwFGPP29sEqhZ/CP&#10;d2Pq32FJfAyoRopNWBlGET6KX5UJYQDM+VSmABGjakSNFgIAtuaSP1wYIUMMJ5fKSd9KGOWASead&#10;zY8qi2HASmEhnZWigkz3bYNmKqUhUps5yuPEu86llaGFePaa3Py1JUNjxS9ySfc+FS1pFYhGzutB&#10;3cypwYJZuTe7eilgjJe9IdeE24XXGc1PVdZS5Qu4ENn4eZcOnTTwXMrJsz0x8jVO/qJA4sEbaaMw&#10;stznwAhAQqFB+iobQSSu/rqKaxwhWRGIBy5f9kxYHURL0zkTdUVYfU/HSOGFfCOtg2zVSuvSiy8Z&#10;9/Sam+dbaTTWML629m35W9A7cszZaORBwwFkrIQ9jkR03PPiMIjzF0NYu8fe9XC7itFd4/j8i7/9&#10;h23mR7+vHbDSxsip5+KaJZXCUTfUEwyv+qOTXvXPltjC4izzNRMM+Uy0u+jh8ZPH29g4txPSs3j1&#10;7Lm2hxOD79ydp3egTlcDI+UIwM5lpByFXuQBn0Z3sOkTmNdYEXYEGufZA/I4ixCOHD/aHjhwkMUG&#10;M6xic/kuvXRa83cY2hpdnciGPjcK2kuYY0XYBL0V9Uj6NTLRcb7Se5JppcKhy0pOSUiZ9JtKo2CD&#10;hghd1Arju0+KzrAklOG2q29dY2J8tB2jB/LKc6/SyOIo+8NH21N/9OV24RKXbe0cbGevL7L0eCKb&#10;WYNDuBiRUR6qPDr0t4y+XGVBxdeeO9++Y8+xdpEjzQYGOJZ/8452bXo9d9RnHg6acs0vMndo3CsQ&#10;nKzfxl4ghxWVTyljbwfgQcp+p+XygHKY4Sn7f5RHj7CnGYneEZf/wq70254GrZnwKZVVMgAWv3JI&#10;voAKzoQ8dT/x+tNfgd158mx+/gUkRi5lIrgSh7C+rAnU3n4WZSAX9b+OfOnztExLi/wEC+MEKcJ9&#10;4GOD2CGo2LLUyvDXMPnljwrfufjjqeYXnQFGaMHLBm2xM71eAkgU8ZGigk1lJxMTh+/uN0STJJZD&#10;4iEb4SsQGWClYE8lk5s8m5nX91YLOmAAlFx5Eb6M4gku+rTIME+6SuKmnGUI4DWMgINQArKCSqYS&#10;LqxOiFYAxX/jdHkIx4RGSw4WEvLCcJi7q2j6vBVomKI/wwLyh9G0SocAEs6bw3wBl7InBcTHIxNb&#10;hNlilRdYIyobjCr88YKtuoxGgCiL9GpICHMns4UhdS4tcDMOjPCWuP6KhjDIx0JOY7vgiAt+GiHh&#10;SmMpZq9E+KEwhiYisANLD/ylNxNxCe/lLUDR6MKBHfXudMykhvmrE6JGv/dRRuqFuiDN9g3FTz7w&#10;ko/h1dIqnqfLDkwzLjlDs3DEHW+h6+ydeQzJLBPaowylOn5sby+NB9LHdIq+RtQ8kYX7EQoLKziv&#10;oeU+EvLZw4m2Rx59tJ1jsv7O9O329rnL7cEPK2cyIjv1H81JQ8alsc439MNc4hKMiOt81l3mTm5x&#10;YdUWVj/tZ+WZl0VNcfug94LMc/7Urj0P0Luhh4WQFxnrl3bHs20drnLttXTWAaDgu2myfeXpp3Od&#10;sK3uL3zu8+DM3eqsoNrLIZCL6Oz5c2+y+XFv+/RnPteOHWMnOftpXn3lbHv22WczxObCBe84EV8r&#10;LF0NNYMvujbQ67M8599h4SEWDTTm9YiBX3FcXYpeG814yDDyJL2t5i1b1f3Sz+vX32ZifrE99tij&#10;7d3vfpJj/xfbV599rv3qb/5uO8oqsF27Jlj59T3IzMu8LreJHTuZs+G+E3JU1mnEpVHI9eL0ageh&#10;aRhZr1De12wQwaNNDCNvo7c7w+VcKbd9meVXW7ODc8+GGUpTLzyws5QUxHnwT1o7ynhTvvJCHVOH&#10;tRMaYuhxxZf6ahJ4aCqHriot/t0TD+90IQav/tes/385sOvKWSXmncJuta2u+tFFFuSd/05GwU7e&#10;EB4bpQefPCd/KTdcGklKWJVfZU0EPe9zWPCgYLw0SHlV9uYtHOP7blp7JnnuwHTeBV+4wSucr0n5&#10;JEqAYQLStPBMgTCzVDowooyYZOOHcuriR9giraegjNLgmzC/QGfjLXBR9HVWdtkKdIWQplfjqcAd&#10;9zdPdwDHqpK62l2Vj0SFMHHtYPdnfwUbcQXx7Ebv46AwMWoyEDx7lxY0fjVUUHiKU4lM4Faa/qp4&#10;/Fi4+NUoLi2U4VTldH3vY5geiMspY6LM33SEi5OVSXYBww3HLfteWSoQuK1C2+uR8SqYPI+xBYI8&#10;FlJ4DcB6k1/gI38TDl8rQJQSFsUIw3wHK2gQH2ksZZOv8eBdnIDGO48bBVBYiCaZatDNz7RxSSw8&#10;Hd8QKs55Ng7h5lWZ8GwFAw79Us++hSQKZdA0XCIgPDZ6ssDB9FYwDutojHRRPeKl1cSvS9HF35Vi&#10;w7R83Z/gRj2vC7jL/pQjJ462S6+dzdF8dANkGrA6uQZfBa28C8cqIDBBBy5W8PL4+MkTkctdzlzz&#10;DvUbHKWuDnvy7jF6Kzk911OLueY65GPsNSDOJ40ytGMPPuSRt8tvF+g1fRJDbKUp35zzcPe/S3s/&#10;+q0fbVe5efHShTdTuZ555fVM1N+l8pInt1hddf3azVyl4FBr5kA6fB3qMqOSsTpOZUaengqhMV0f&#10;ZNmthKU1RzzYupn4Fg/pzApLmcTHxkKGduUDMOxZfO5z3whd3/qxj7b9+yfb2dfOkMblzs5H0quk&#10;ovv6177envq9f99+4Rf+MQ2j6n2rH8paPRM3T2T2wEz1q3q/NqLokVLqXZChTGN7EIDptEoeuaJe&#10;DA+yA1w9BU50jPAwt/9VADjtTz1WJdmybBh9iS6hA/z5333Vo69/ietAk6Ty+POjWi7loc54fsRF&#10;P6ghraWp8uc9zOfNwkdU+WN5hdHBVd6XI1AlMmVgVFyh6ZtsyEObFxjkUSMxfTpBlv3KHJuoJMOC&#10;XiCE1NsVtUDeuTpXHIJc5b2hY+at7UWmBBfiIFcGTJCCU/B2Hwp/mUOUDl4ZN3ICORTUlgUt8BCU&#10;r4rnYyXxmzcUw9bPUMY9SYy/M0iaAABAAElEQVQ3a3Vy8Y/M06ikd4KGyWrT2FLqjYw4yMvwU3BE&#10;yRyEHlXqOxwZzkAA9mYUSOXDL/Bq85rkm7ktJphkegRQtTPPOvw07OZZNlJ86KMhDE9YdTXOCnG2&#10;2D3GmU0UxDx58qNymE+/wkvBOZYeg0Xe+ltYPUhP4VoRqlfZ8Up4BM23mKTSiF9yC+68kq+cKtzC&#10;A+LGSRMfGwg+BqWNH2Ulf0xX8cILFCY9DuEJm7+wUIDJQlzIjXT9bwGXj/jLc/7ML1iEfmLy65BJ&#10;zRfZ6lXOxA1jyce8gmegUplZaXCkPEZ3iuEl+RHZSyu1iYZfRolSYIkP70ssQ3Xn+jYmyOcZ8qrW&#10;5zpLXLe1XYcZo29HM8xSxIAH9IqChk37onHyXblUJS3hZAW1GsGjbFhU1a9cGGg32EB56zY9EyqW&#10;D33L+9vxE6faJz/5aY6KYUUfXV756Llfnn5QmNLSp9me3j3w5WHKApWOu83tZTmUY3laoQf/B5/8&#10;HQwzF1SRf4azeNCYZ2MgcWSBDTAvcHNJ8IAX1RuXiQl11Mu3XKxgSZJRw1TIrjZks0/oa+2P2vVz&#10;p0jhEPIOPjRmKGvRh2rm8WzFow243d68xbLj95/MCq6Pf/u7I+9nn/0GmzwfZdhvrM2+PMNIAKvB&#10;jh9pZ15+gYNMp9sP/+APB5xH2peDE1GMmguxQeC13S6sUNd0GaaBJ66Cc5xfPoE+jl8UK6vj4O0M&#10;S4fvsv+HpIYQXukTdeN9I2XSq5UaxtSgiWPs+9P5XGni3T1WnI0XE+GMW2mrYohn/NRVw1I5hKc2&#10;m7tKtcPN3qr6pkt86eRTjbrCw1JW+9rIAS/ns5LGXylJuSrdzHJs0hcsYfKBT1u4KTTln/g9L1Om&#10;CROVngICwURt0T4VF6qBpZ5qCQmz4U8DqvhNHNLEfgqIRMZnDiWPiSSzhZsCawCAFHS6RGYCAQFs&#10;EQuWKggtK8e4mdCs1U0yM6zIL1/drwRpsExDHAyDk3ci6TEmzkvIDBVORtUKFeLyV5UGiIlcCrsE&#10;yPxuPDi4dXjKqISBOeOkGZsH1wgLWlw9xE+E429smr+iiSVL/snVPKgs+TEsOdodhida2VIG8jQu&#10;6cVrmQIVeAAxhMwDzzKpwROKrQXIxUO66iTXgQHuCZEWDZx/AEwlCi2m0hVvrFjkPZBAKMpj/rxE&#10;HD4bNxrDA/6llEaWVvHqXRXhKH0S+a6SFizpLlj5TqLEEMZGfPgYiMrNdOBtWCUM40pP3AfBMBBL&#10;TG1Je9Wswzx9SzrEyB/Txcmn3uDKc3SMoSRx73VTuBbKKrTFA5fUWojmMDZqwRBGdDMXVY2wZHaS&#10;C52WT+xp83ZvEGHN2ZilmcpXeW5LnnzwCv+DS8na3s/Tn/l8+8pv/WYb3LWlfev3/0ib2uUd9Evt&#10;9ZfPtGub32h/7RPfxaGIVGbc/WFBk5f9ZVaCUkbO99S98E78kyf6X8t119mYeakdPHig0pCfuhgJ&#10;ojB3OUPs0sU32yGG2pYwwraw5anLfskm/LJicW4ojTPSbLFMwVfndDTc5q9BtqJ7/OF/xP0rDAsS&#10;5oiAuEYewLJH4RxF8pYXlJlFel3y1Hta7AUaxwrBStHhv9vX3mrf/L73cCnWgXbw8ANsaNyeI1mu&#10;XL3erl670XYw7xJeywPKkbo4z76YDAfaowK49kf87HG6J8cKX7kod/Fz2NaNn+nR8R4MJV5GabgZ&#10;SqtGCn4bzuf+XUj3vxupC+uDkpv+OsMM6D/66XzHtoh0enn3l1OoBE/1coGTG6Y5d25icpzbW6dK&#10;x2IHBKFeSTZxKTRpjEkj8KxU4oCRONoB5MRXZIulBbWSl1yQQ9FdhvGUsU5+iYPvlqVwEb/YBsJL&#10;36kAtGe+80ksHsIREwqDP/VJFlv2Kh09yRgx/WyYOQpUz3VjIwlNLAwV0D+Z4uYokVFwIpirPc3d&#10;OBIJOwxXMWkWdgZCZpB7MMwX7/4KU5RLOTcxx6HdE/0UAJ59VdFER8XyY/d3zb0vjJdayRimUU7B&#10;QYnEK9SAPE+BYSswxPCmr/79cl2Q589+D/miyDJIl5UVtIhcSiaWugSROHlqbChYI7R+XYrnybGZ&#10;AzHcP5JYyNOr4zmFATgKQboFJv4KQJzFy8LID8/1JzzfVVIVyXTKobARBE/mY5jR+PYvnnwbkLgV&#10;DTqNp8JVmh6SilYtIfwxsOIjnhrRglBwA4u0yl9I5huXGoWYVbPw2/MbuXc4FB5lABbpzal0Hs9v&#10;a3uKOB4JoWHSQFWvsfDQIPRGQd0K7wKzeBRrD0/EM/NChvHRgGfehGfTb2NPz9CWUc4Vm46OOt8x&#10;xHwKt+WW69iWHk96jWiFBozQjQIduinUyhVduYXB/wf/4n/OeWT/zy//Mkt5n+Ak5en24pdfaB9k&#10;nuZdjz3eVjkm5iZH86gPo+wfyZ0jyFyY4a8VCr2HJQ00flkZSZ7eYrqZ4Z4HHz4BDx0erUIsHBeE&#10;zM7KQ/bZsF9ljnkLK24n5OW9Jy27U97ztbamklAephdvKxSWCJNfxEReO4CX1j7lW3ll6T75WA7V&#10;Me/kUOY1oU7fhZ6NhtwzydRL7zIRd+eD1Omt0Pk9P/D9aclOs5hifGJH7m0ZZeGAVwgsQm/pPDIE&#10;vn9Wig6be8LyJj6xJoS5ktJyrz7WSkdtibIWT/Jkn4302qszTelDJ0x9iIsGQGXvR5z/T0cco0f6&#10;9sjgX97JO6746TB44oCbFUom941nObYHQvdVni/BgzfPnmmXz53jsrab7dH3vKsdOM35dHa9Lc/8&#10;yMc0WmwUdeZSAcmbWu0FOOjt8bLMlh1RP4VjA5T81P3MPWnXoD2yBZ048aQHSobKMxnjpa9O1GNT&#10;eOqf8yscw8XViHzVNATxyC8ylAhccPKXj+W49hcSSadyJoKJ4Ktdf4GBI4iWEV7W8OCZLlYYWUDT&#10;AheO3Al4IYqoRb8y92eZQ/9mZu6yzNQNSVVxuLx3YWAhioI2524LU6us2X8i9x0HJucYYU06wrGj&#10;I+ZRIZC0VVW9FoWmLzVncNLgQJAFCH9xVTUgonDDz3QKsmdW34ItnmhUS8lt7XkO0jo1dGhG6C5l&#10;VpBWrBY6N5DZEg/VKIwFQf5r9LKHh1ZptUTAgTAVBFIznuw6fyu3XlBl5IkHX0v4PANL2FAFfdIq&#10;3/HQT9n5wFfP+1S6fVj8wQVeOVafjWdRUFROBVb15LdA/HQtdmHpDFMtArPLI/lIoFFMw1fqGjxs&#10;yWxmg535ZN8BexW2Mb9hS11+p8dnkg7/8JQ8Sw8dKiMOMCMz8zADfm3sKJtMPisL/FyK6k2NrhKz&#10;AeEqPCeub9+61bazomr8UJ1/FRSBtJoCQ2sLPXalWmDzTeYd/9Ub84Fm1Prxj36k7TrwQM7smp1e&#10;ap/5nd9r7/vQN7Un3/tEe4TlsQPo7i0m1WcZBrvLHMcAhs/zv8RROboJMHjSs8jx9PDEPC1LDIjl&#10;4jbTLtLyl37lYYVgheJCFueebCx5L/sS+5Oc+Jdvzs15L3x0FXwzxOpG45Cisc5TZKKoV5i3sGLX&#10;2SvR2KQhxG/0nwpIo+0xLvZsZpizkLfK0nkSb260NzhPHg6HWBG5NN/elpXB9Mxi+6X/49/QY/tw&#10;2we/jFuT+h1f4UU1GK2YbKlTgVJhaci9O8arB2xszM1Y5iGRPADAU/3ao/NYfzdZelFfpyCE65Ki&#10;HvPsoxwoLvT6I7QymD6RDzS4ItPVXyq4vgVLe0ZacC6HbvKIVBLuOWVzVPbLy1gblhMPIeu5mVvI&#10;nyN39jDPs4cVgdeutH0P7EMPqFSSrlJ3IJAFOAtU1NU18tI+aC98NkA9rF+eiSc1yqMqF8ujeGrP&#10;CEO2JovdGTHdPVfyVfYF01SZA+ahwyqRY0eSd+lnHk2lPdXumJNICMAfyzJhNbBHmIj0hqfgyDh8&#10;pZXIIqcTXICagPAsG+ZRIqwj73fGNdqGI0PhLFDo1tdqeMKWkwK0dbmyMtiGV1mCijKl9qWgaaw1&#10;JhYWu32Kuv8z/xqLlJF03VHoGBmEk9YryrHZvRwyATgKKMxGIXNTo9QgwDqfy/qFd/KygEhpKTss&#10;Kg1CXDA/LSOeTEeuae0HDxYmuD4egu3Sl+KgoOSZ05DDDOIDw3QKIBUJNDkuaWvs6pUr7RDr8V0C&#10;myXUxLOg2VIZohJzKED6NCqimPzVrs7JlyxBhlZb2y7Brj0AKDu8lPdphRLPxtYcN0pmSEZl8E+l&#10;hRaNn3KTbT6ItWW6f5c3MV6Em05eEIN4/IV3plFDpdMKqj6TUxwDQUgaIwCzUgn2AuZDdD7A8F2c&#10;jAPszClBbRUwCQeuwoBGC5I67XyWsnXz4eIcPRSWlHokiS1aabEBM7l7O3qhgQUfs0CisVNiBd7C&#10;9yh8W3zRGfzFV36b/vF30QPheWl2vr34J3/SvvOjT7QPUJks0UiaUy/Qn2Fa5NsCG/7SM7NCM//I&#10;ARy9Znd4dFtWcy0x5KPObWafiOXIFrvzCVaGyZO4DIJTodAi50gbZTroklk2REYBMOI2xpSrc0fK&#10;1p3k8tdKCDRi8KUiDMMjBggO2FVbpuyZXrk7f6MTVsm7LIW6IE7Slp4zuGxhF7+T4/baxFOdk082&#10;9twXsji/1r7xxy+07//4N6XiUP5rqy5U4AoCwNgrjB6nvPKsPJC3qhO7Ku7Qqj4JM5SAjkNsytRb&#10;M20sRDa2xMDRZ13kJuFxAEwpoaHcvWsnagnxvdEJM87wOHHFRnB1qoQ44GyIpkyTp4pDLMu9gefP&#10;XGjPfvVL6Bn7kZDB8ZOn2r7D3Gez61EaCNAM9tffOAOvOVCWod5a3QoM0qq7YijRGfEh45wEbf54&#10;+zG8cLLiF0+ZlFKHnjjsBhxtAOWk7BQ+wLOyFMc5l1WLMrCVq/H8Nbo66QrVSgqm8N0GhjxUHrm+&#10;2Ax4Fy/B5AuZk5A4epSLzSBPNbN8uoR9gU5BBVC6qg4FEVkXAwFR1cLRGCsAwgBuC0VwMpHiTWzT&#10;BA2TJp7+psmEHAo9zQYvj3AYmxgvhaEQeRnSJs6+uXGLq1YxqKMs0xxljsaLejyyQbAqWcRNvvYa&#10;ZJg4m2MExJOMzAmt5u17/vglksa2xh0LVjwjrJAilBT2kkZPPgpOOgv4zAo9KvBKQTBfgcoHpFNq&#10;CRzzpxBE/IT5pxFVKeSZnJEfhldBV0jAAkwm7z0YB3izGLBRjJxLT00njFRCpCuqitvCczLa7qkF&#10;2zFqlSMVCUpgpaWxUiamnGZz3vjYRCoqGwMOYfixxRv5kjbKxa9pwIZvPnxJS3FOeimmtKhyzETA&#10;GwHMEpliIM68uMzTIiI+KJKdnwBLHsKHh+EVwSaNzaDmS+HQBzjhGo/2XpMH8dSlnKgA7hZM97Bo&#10;eDfT2o8xgt/eErmDsWyHTmIcup4XIMPTDH+ap3koH3GUSsIjR7Lz/DmNzyZk/7f+xn9M5cC98Fwe&#10;NrR1ok1nyInGEcty1cMMuWF0bfAucrgi5FZFCh6yzjzGqPRyLwW0WS2azjA3ri0zTHTXljrGcwjd&#10;X2SuxqEyT06AhZGjOMvkOeTs0lwbByv0VBxmchjLwxNroyeyp0Ks3r20QRfpvItFXZJ/KcNQbAVh&#10;r6MqCg6WZC+MujSSvUHc+46BV0eUmfNgA+AQXsko6bACYIHAD/7Qd7PPZjK9LYdBBtgUaBrdGrvz&#10;NYLakgwNU34dRhsCR42bc2zeNRRdMD680tmrcSVkVnlx1E02IKMkDodHF01sC0HFir3iHb8Y/0DA&#10;Pz0QFyKotcGYX/jORknxky/1h6wNF2fhBnfjlUtavEfHJmmWbOLomPFU6iPgtRlevf7ys7kzaZIl&#10;zjaKULxOr5BZnO9os3rBbygUqA7e5DH6AJ7STxzj9+SJD6+dvTA24cjOsmYyaU7DYq7r7Vq21F1g&#10;G6YOSKc6V9wt+BsyMiOcsLQZ2hRZkI4DeWQZthDwE6+MIBCPVV78kYkKpCev/hOxEBbpdGck0u63&#10;CJOLSmVEa7QyENUCLk6ISiF079ecTF9EOV8wM7NMId+VHbPfeOE1ziwapYV+iCGl0fbaGxfbNZZF&#10;3rl9k9Uqi22KDWRT3GJ37OSxDjdgiWhg+it0jQyefBIEE/UDdZxs0/jhEqfegqVkG0di+VVtZLff&#10;WVYsV8MP3oG5Ga55/0MMD7HkVT4aC5LZGqPmIcTKoWguZaAidiECfuKhX4ZuxJLWhmlFQZyiGPDb&#10;4ZLdue1wIArq2LMGw5v6nKitBMDrlImkMSSj8HLvXvYzUCFnSBHjaq9n7559GR65cfNGDgusmwdd&#10;EWUvZrCdPO5+B4YzMGbFFJECqAxCdj6qhOpAlE9eqxsiDg7BR0LkWcdDC7fp8k28KLUW1hiBq07J&#10;w7TBgK+iV5c+vRjgbsLoJb75EOg9IvbeNL5WwrqM4dq7I75zCo7du8GRSbhUppPsaHdfkFkW39QX&#10;cObd4SkDPFHYDZUVqfAzvpPQ87T+MwfE8NlhepJ3p6/lWPoRwqbvYPDJZxw9XSNfl4+PY+TnWeW1&#10;Zat3Ba1R+cxwjzpDICz9Hecirq0jzi9Ah7Qxp6gBGGHux2GfIYzqMpPsGdIk/xEXGNjzhF6P6Bng&#10;4MT1Be8aYYUYvSrTbEInck8PPHJ/ij3aVCIQIByHOD023sbKJoaA00t2eHa+zhizFbrkcl0kpc44&#10;TGlDx4oj+qscwKVvxbqazJ6V4Z4AkHkZeLEKLXfvzJDeY3C2h3akFBk5ohARkpc2IHNYlIZMOpOv&#10;PEhjEzlEr6rEkpr0ZK4GuizcPDWQW2iIWllqaaNjRiOnyq1kq3+9q2PEdfwykfyyYcOvChfP0iVe&#10;/nInEeAzRdncsWsv+FC2SfHSc8+3w7OH2wwr0NTRGys3264x+Cfmlh/TkY98Vc+LLnBHPj5bttJo&#10;N/fErfJim1kC5b/6ro6r+8IKRJ8N17AAW5fRGCrQ5JmEeJoeXLBMsQdJhLdx/KQ8mpZn0wcX0+Ic&#10;St1Cg6FwLj9pSnamJw6NByoTPHtARbQZgBkKLJkaK1sZAUSiPvO01hVGQqrW6xHEs/O/zwdGqCQq&#10;uRN/dp2X2ZPyzNMv0lqeaxOsBHn5tUu0UEbSAndse5RTRXezdHSeQnjlch3RYLr0hsxXQcS4wWSI&#10;qvpWrso5BMST3X84I0JBxjFx8ZARisMgW9g6C0XHKug0XDglIMOtVD2fKbtW8Y6wYLwKTlnECHiX&#10;RcHt0wsxRo8a3F6R/rpU4oTZjRcHzyWKWDSs8Dz7FqQhuLtTuw56c4PbDVbP3OFAvlEWCXhoYEdM&#10;8lFRve/cwj7FMJOtxmHmd2YwaM7hXH7rMtHX207OiXKn8cVLFzE+WxLuePlODG/0ATgh39+oS/FD&#10;5dfJG4MsBNKkzqSQRLlLwcK/ALHylC5l1Pn2MjG8dwBKdcuvx6RvYenwRgEjM+UjDPOts8PKCMlj&#10;W+zOb23dNpIKRB3x0qjIC/q8q2Sdez4kpbCDBp5drq3MUg7AQ8MbQ0yY+aSMANtVU9tYxSUfNbyb&#10;MU45yBRorkpyKesm9PSlM+cwqgxFoWcWXHsJC93QbmtXqFic70APKNgOUR1+4GBbo+U9RENl2/ap&#10;du6Fl9oVZcIwyvT0rbZv70FugNzXbtDA2sTpvHv27SG/9XYdHXjtzFl2ynsGHCu+6L1ABsuZb7Xd&#10;U1Pp+c9SuSmTGlFwaHkbB2rebC+98gonNO+CZ9XguHXjZnvi8cfoYNXR7gs0QBSqvYPpu3czB+UI&#10;ASzB2waQ5YXSo07z51Berczi6Jr5u+13f/eX28mDP8nG0v0ZfrzDkUXjXEFgK3ok5XeVFVC36TBw&#10;/hk9oFl6Qh7tsroyC37XiUevU96Ti8581ZvYDoYxncvxeJEtnECck5XBKaXdoSn0rFKa2pTaA53+&#10;fLj3RdfDzku+jPvnuD8bcSOtJ0SM0isZWmNIizmU1772RXSCnv+eqXb1JnfRXLnaRg5OEv8geAE/&#10;sKoyUa/NUX4qIwOVU9413Hqh67EfCeZZu9CnCzAgIKNcnyGHSJQ/EwPXeUujWd6Fo1m3BMYZRbj3&#10;kZ1yn3diEy3wiGPDVriAKdfFEcmkQViCGtSoCbFaAwXARBKlsbXSsNVQ0Y2JP+G+l0EEPYFFiIYG&#10;/8r0Hd8Vz3BXj6iADj3cZXMXi7gooEwyslvWZWwvPf9yJjplxuS2wXaAA/1eZmLVYy9qBYjtFPMh&#10;P/C0dS8xwYlfC6oGOcNLGh/DwDE0gae81vlu9x7NDC2hA3/ZnThym3/fjZscYKx3nDuunyWb5OX9&#10;0nynEpS2TPAR3+fU4BpR8lVpNO6pLMBPmBbCZVuD/E5ys2H4TFYaQ8DCD5aH0sp24myQ498t4NI1&#10;OTWZq2KXGfpZWCiCxLAUU2PLsRYYHI2a97kr9IntA+0850bZ+zDe7PxsVvBo8GSolaJDEMY1H3kT&#10;fHhXkfnZUMAUDvnCJy0hnvq4oApLDYmEkk5IpR3yVj7ow7O/wiW6epUXPMJPaK+WKMNGRjIBX/Ld&#10;1vcER9svQUsqMuI6H8FPnPCHuDtlhNWHtt5BElj0FFao1KBNcAFoXmRuY0Q4ETm6YqUldcpImXm+&#10;2CwVhlcLrzHklYJtBUaYw7Jj8G76xnUq52vtN371k1Q8VtAM2ULJu9737hxN4yZIW63PPvNcu8Au&#10;+CEaS3c5duXbP/Ft7YMf/EA7evR4hnNe4HKxF7/+J+3BBw+2r3/9Gc7verg9/vgTwBxqb1++Ch53&#10;UrG9/vKr7d/92n9on/AYeSq5TOBTmH7/k19s3/6dxt/aplkJJqctMQNUWGNUbFcuX2zPPfON9u5v&#10;ehJf7mBhs+crLzzfjj2wt40zTLXJzYWYBXVE3XAozRGJLRhyh97sueg8FscyU70Th8A868oKfr39&#10;wA/8UBosaH30VXYrEyttexiu/Dv/+hsZwhL+FeYPHaKznCwgU7XFITmHwqzwI6+YKntPzo0qaGCh&#10;B8KlOYA4ldk7XVQKr+hmgiL4d0ba8Np4eGf4xpsIdHFylIucXWXT6ua299CJtvPo0bZjfJLhTu4G&#10;Wphpr774ReaEV9oTJ3aHd/PokosI1tkYHSMMjXjBmMJP6BsjPjwbZjz/HIorG5TIkU0/ogSY8Kdg&#10;VjlLXKJuGa4C4XthLhylxAeP5O9IiPaxt5HJsXAiGnGs5CwzdhrUJDCirFluhBkMxZPPYBlekRQ6&#10;RpJP34IXWMpVUokCjnC+hBKkxEikskSRzMrTBPdc2eVKQE4ApSAqfFohtuTGx7iYCOM2xdHVjlPP&#10;7d5Jy3QrY+4DtL6GUzB27tjBveGubR9mCSPdawgK68Anu/bJxFzNK11a0eWZOor3wlmmyQSNVaIR&#10;Z4mWXrHI6CbqmAR+GSfsWEMk8qFwcLfEMENyTJFzcyOtXeMDM9ef0tvy4qBFC7GK4xETKLso2Iuw&#10;d9Cv+FEZUsEQZoVhpTRL76D2o9CjoJdGaUnF5XHlQ7SqXFbqmLs7qG+xvv3QoYMZvvAKVk90VWnS&#10;EuFX4TpGf5OWpy10l+d6qq0KO0ZLPctMaYUODlEQ5YtGgnRRPOhUgTWqjtwJy3ddfVsGwsH4kCw8&#10;ljb5odJYgTuXKT4p8ESXZmFpoP3V+VvPlbcyLwOBcsJD83HZaxygEx+eWtktgr8LPMYYWlKPRUMF&#10;cHFEYNIr8bBHW8ROuVhZLqqjXZ4lGWgL3egkhkFaHLywHBiPr8C1N/TC88+3Bw4d5sKove05CuEy&#10;LWRmjtJ7Hif81OnTbWxqT3vowZPgoSwYe0bmNj7CLiDJj49+5P3wAj9w1aCP08LdxhDYAobSyejv&#10;/a6PtI994AnF0j72kW9hqfoo5YEVTXDDBUHC1Aiffuzh9vG/8jGyAlbnbJz8wA//1bYVPVTLYTmy&#10;pVxvpNvcDh1+gKNTToXerKIj+Yfe/26OSZloA+jaHL0mYebAVPCVL2lswY9RjjyxAaEGyE9X6uWa&#10;WfWHzNYZ5jqwd7L92H/+n+acs9t359C/efDhmBPSKyfhudz6DhWuK5U0BXelgbyUm/JQ9h5qKZ+m&#10;aDw51OvRODbSRrEBnpywiUrJ88UASJiNSvlwjxcA5L0+lnKl+Zc7497v+vS9n3qonziSHwq+xFls&#10;2+Hb9v1HODtyvB1774fa3C16jl/6Ylu8OQtPt3I8DydcIwMNc1keQRScUjENddFuBQr5fXDiy5Nl&#10;0lfjCwgmlRr+U16NhbGXv7IxNkA8+Xcxxf3lDQlt/AlFl94HaR2lCR6WXd7VN7+TL3oa3kKzq9mC&#10;I2HmadzqsdIATk2PRxAj3G5khjTER8Txs+VDPy6K4LEpK8wR5DIrdESAuii12isV9znYVIDggsjF&#10;RED1OgZ2C4iz97fNctPfGsttL79+Jkd0371zh7slbrbd+/a1efLz+AxXe7kjN0ocJsHAZIXVAnYZ&#10;BTxgaK33hibzgwjvYBANCdcVw3lIjWtQ0Z9JelMBpudHYBFVEB7lIS/mFjD8rGewp2I8u6kOww2s&#10;eRLqLDh69pQKVMwupmO+oKGWQsNnaHe5YHCkMrHFnQMRwT8rf8BtE35LDEkohzfOvsGw4Gxa7MYb&#10;Y6jLsXgA+J99AlZQytN04QeF0YrEDZc3bswlzCM/HLfPEAgJbVUqtigNOKVX5zuZCk/uyC+Nn86e&#10;ie9ZBkr83rmslCsZjdF5Fawy2qXEqdAxCu4A3zpIhVngo7aCL/EoDVWZtj06YkGUwBqKBI58Ia6K&#10;r2FBk4kLP6HZuQGNp4dDOrHrsNQyxqxg0/CgwHASe1wKoN0ZBOsBh1Zi+vHDODQZdk561W3Dl+Dj&#10;5Utvtq0nTrRL1+5w5takGTNsC54TY+13PvWHXEvOFbvgFHxB1MbPIsOg3sFjJZjThvkdoreSzBim&#10;WmNJsDvuG4s85rlbZDx7aGw4wVNgrcJbrz9QrivgP4P8rayUnfMe9m4zhBujQwVMXkMU/CMHDre3&#10;Ll2Jbi2jo+73uHrtGnq80sa3j7JDAd7Ca29nPMjc2oVrF9prl85n7seKIquAYP4yxppEkYMLBNI6&#10;JS9lo8kxwHKpTRilTAyxLHqAucI79MZuc2OkZX2Kq4GVoxWh/MzqTnlco08ZsbCxZENnlGXl0mVv&#10;ZZQhuhHmmuYXHCVhrxEVyXbmTQx3OHSMylgZrHMCQBSjlEjIuJTslAUEwnsnV/VZHeLXGPFPuPzo&#10;45jcVVTQ6WO0DBlodPs4lN8ltkBM7X+gbWH0ZMMYo9tUh+3g/v2cbTbMsvXbVKDzbc/xxwHU21q1&#10;VsAbGPDIM+j46fFI7j1KlOf0EsCJqhwsKu2GXYvemtiKnp4bOmC5Fl/LsvQWZFJ25QjPUJi5LQLV&#10;I4t1sYi0yEqIvmu7HFmy/DuSpJ+w+/wtZ2iHkYtphFViAcDgGKgOEZGJISFSjBaFMICEihNC7ebM&#10;a+BIbjHfOLyBqcZy0Jkjx245onw73f5j+7e3OWry6lq19sD+Bzl3aYSVM+vt9sw0u5AxVPN3GDve&#10;HQRVYv+wEDUJFSlInAzhS5zkQsWKv7iXoEhppWkrmRhrdF0dRjOuCm2ctNZJlWEdQeEpW60ghCOd&#10;cyi+dIzQu6oWqKfkMszBWLDDhGKjEbIs6qwwRCQTovBWOOYpTJ9EZoIVV7aoHX5xmGbrVistjdIK&#10;lQfDJwhUOLto8bhz2WGDgrMeAyrdGiHDvKTJykHj5iT+kCvGyMNsq8WiQoiHLUaHFGydS5tKK/5/&#10;ylng+LdFKxydmCd/4hOUcH8svEbXAxSAiRe80Oh4YOcsK5Hc45DhRgpBf7ChKQo26ZGjRsNhoqx4&#10;M9vwCnwJtJW+QGtcvRMHsknrfh398jbDWzdvhhfuC3LSW+M0xpn2IyPMG4CbS2GrcII7YT4nb2jx&#10;uSrT0l7RMg8nw194/rl27vUL7X/7v3+l/fTf+ME2Qs/CfRODDM8+9cl/024uz2EUZ9nV/nw7uuux&#10;th2ZXrl+qa2j5zOL0+3wrmPt2u1zbWzvA23n+FQ7MDzVJge5iAqjO8cqvvOz19rbwLBH6HCnPDjE&#10;ctu9xFtCliv0es/fuNhmqbyv33iLimi6Hdh5st3hsqqZ5em2Y4o73amYjm7f204cOcnw1lXK0xR7&#10;I+bbNubMFjme5syNM9zh7nARPTcadE7+b6X83QHWlfmr7fbq7SzDDvWWWfjBGq22ZgW3SAUKj11F&#10;5gStOjPMYY7yZ20zBzeyHWDzlWttC0NjZy9eb5/66ovt2OHD4af5WOEL16FM9cMeVT/U6vXI/ZD2&#10;LEPhGq91OiAOHdowsmKRJ8rGEQB11zJLbVI6G51TWvecXuYXfUSHGDAjbrQGeRcu0V7wD718W0h6&#10;vyS0e0e+KmVpmmWE/B2mn6fHv3OsMrRcdGmPP/IQi2LG2/Urr7SL51+n4tvb9h4TAeCDvzpoHrFj&#10;vKe+gh7x1E/M5HviA9Yyq1Pvw3fxxMn/VBZ5ETQwKGuOLqRs85zMxIts/MT5Kwh+/RFOAsEBE1CP&#10;6ZXY+6gFB8opuRInjXTeBNOvNhRvLSnQLESwsweaTA2GZP1QqrAbJJO5SeSIjrh9666GHSoTA5Im&#10;KYxIfP7RRQwxcewycuHMAMb5A+97ot1haWw2Uzl8szTQvvbSW+3qbW6juzndpkbX2yQtIw/j27mT&#10;vQQw1UpBqkU1ypIszFNvfDvDB1vzTmxRqviE2xZRQbBxtKBUSASYSNT+csX0GjCBE1/h+lgrZBz2&#10;wvBjuNNWgNFLXIYxPX29jdAFX2OZqPMo0up+F/niuPMKrbYYUcyfBdCKSd6JDNGY06iWJ1zCHyPP&#10;x4Jr5bCDIb8bGElpc/K3xvhDQoa2NJgWLic4V+ZYOsvxGk64V1cUxMnGtMotf+RvC3SJsfdhjLs3&#10;BKq0DnO4wkeaxdtKCTJKD4oVvPMneyqEuOoA0mQ/xhXucncIwKNOrEDsOajQoZMUDmXkTnLySJ7A&#10;7PMSP1v2AUjTFcnxrBj4rQzTexCuFz7ZU3NSd32dIS9xoyJZopJ1LF7sCpKyqwLsXhV7ib1sAxyh&#10;WiDknwWwHCmhp/CQVgwJvLjG0e07tm9tLzPH99c/8TF2Qd9un//s57ghcUvbSsNk7+FdbWJ4gjm/&#10;Q+2D3/Sz7etf+Vr70Ac/1M6eP9sWWVU1ycm7F15/g7O/vqX90TNf5bj3M1xTPN7GyHaZnspt9GPf&#10;yFQbH9zNsS4cscJw8AqVULt+p5196YW2PLvQRia2trFdDFmuL7Uf/y//K+ZZHm3Xr9+OobbXemd+&#10;ps1SaTzzxS+0X/yX/6RNUlamDxzIsOpb6M+e0w+2J0881h5+9DFuYqTMMTT28vlX2qefZrwfnh84&#10;daiNsHfryYff3eaB8xJhyuFd5DPJ8ujnPKfLFU3o7m0Whahj+/fszUKAmfkbbWD6Jku0V3IK8/zq&#10;lvbQCXpvQMgcFY2aVfgkr+/evcOKx2UaifuA5SbN5Zq8Z6L+Di36PZyybPm64wIDhhi1Q5nHcYUX&#10;8pfnDpddOfN6W/zAe1he7fyY8rMQl97k2cajuhEvwuFbKiBwEq9eT6IsUWQNd8GwoWFZzPBtD7cA&#10;4U8sRm2272ceiTKi68vXCBeheTjpGY6jWadLuZkl01aAWI/ISVqqwVJ4xsaCgPj4Hc0TNR7EXSzU&#10;ZY245SjlIvalRiK0JYmQBMamyCEfXd/Y9Tn4hReWM+FZHrAJVBi9Mx8Dq0dmQ6tAGz9lk3yNY1lJ&#10;eS1sk8aknOUVEEnVRwh+JgS3qizI1GgAl9i0YilwZmbtJQz9Y+Q6cLzGEQsE3plHzu2C4O3jo5yY&#10;eqNducSKFhRzbbGWErrTdgWjPE4LfdMEBoCW0xrb4l1BlWMiVATy7Gtt8ekpLzwJ4yF1ClmXQQId&#10;np0UVLAaibRKxc5ubDgsX0JhhzEMII0C22RBIGWMLgbIiiWHOSI3dcV6YYRJ4EWGRcQtecOgMqSE&#10;pwKuLrRAVSj5nWd6IdmISItRTiqsGQrcyJiH9qFm8GoHS6bv4CeuVjAOkVhZDHOrowVUHjvZqSw0&#10;LM7H2KJwl7ISUEDJDoi+OKyw6uQmQxBWILbYXQVlK9whMSu+sMIKSDRNDGydP3qV4inhohNQHOk+&#10;SaXqmn4Ycl8a4yaJX/JH/eLXfSHKyqh+EmxW5m8uJHNbQYYb80p8YKfHhx5YSRhHmO5HsqUv/0pH&#10;XSJL5UI6j/iwxWsLzj+kWuihO7aKlZ89QXvQARmYJvWdfT3w/ODhQ+21Z7/ajh0/xtj4DhoOq20n&#10;w7O287esU7kxaf4ay9zn6Hlcu3WjzawvtFcvvt5u0bt2XmKJxsHNudvt7BuvcxT+rbYFvg8sMd+D&#10;Zm0G9yH3qzAntBkjv0TFsAxuywyVjFIpnDxM75xK9EtM6K8vbG8PPfkgxmCoXWcu7TJ5yt5pdO82&#10;rfk5ev47WOk2zq2VI/SWVtcX2zaM347tD9Dzp5F24+12/tKFdpdetnycxYgPs6nYyfn5W/NteWxT&#10;e+X8uTaHQb9JJabqPssCgHGOm7/CwgMrBTicSnBwnp3tC5cZWmQJ++ztNj4PLEJXGYFwntThrk1M&#10;5iOc8NvRDVcvnjh6JLK/Df67uALAsjDNMvi9DBO5A/7cmTPcTX+gPfTQQ7mATPkoG69DnqQseHDo&#10;ZvDfuX8XlSKKpw1QUSJbf3XaBc1v/ZVf6XW1pVEMeO93yqsRer3dSEPGf5EjoXbrHU5g0DILLdq2&#10;AW4P3Tyw2Ibdh0MmVe5NkVyju9ok5zFcYGA57p0NupQLbK37QAxzqCmmhPTqZe9iu7sCZC9wwwFO&#10;b9Oq18mX397uV1z4Qx76paKTB8Q3I/OybSUMR0gyXy1vurxShsPzSp9lw7K7siy5xBhoZEFYY3rP&#10;+BUbIp5karoCrqIIPDjj27t3+IgY2GUog1+R2rNnF8ZxKQepqRBppbOp8chu5ieYiB7Yz8VNq0zK&#10;Mfk1Nlbj01neSW0Xw0CG0qbCWTDFVyMiE8roaKyMK0MrMmzCT3/HQ03Hdz34Qrz88FVp8EqBTYuF&#10;F2tqlw9brEYwNE4awyUWEGxv125cC0Q0KUM57hcRYFq/Iko6+ecwUy1+sGKDd3SrcyRJ+Ao9VA62&#10;wDfBgwUMvCt2Tp86FTguB7YV7nwUEo4hBUgqAXkaIaMJGdcu7QMnaZFuCRSlrkfGBJumW2eDIPe3&#10;EJZiJuE8y40omkz1rX5CBynyq1F2LsKd4bpAVMapjYhl2TZdl3gDj0imL9RyxtyUpMNOYgYk4fBJ&#10;wyE4QCv5ebrCTU79dfjR6RTnTmzgbCbPBSsSYG8sgoAOK2N5J261yKDX7RpCS6FGkWw0yLuioih0&#10;/5Dr/vdh8LZB4wJDm3euXadNz1lW3LF+YN/eNk2lcWR9e7ty4Vz755/7DIcmHmqf+8Jn2sQobX+G&#10;qJZYErt1ZHf7/V//X9pH3/8ftT0YxiEKqXrsXMsq8z3b1F0qgStvPtfm0YtrV261b3rwKI0FDC7D&#10;dzYAdqNzwwwHf+o3frfdgvYZJqxHxui507hYZw5mkrH/45ywPEIDjMJAGviLbFcpQ+ssPb80f7N9&#10;5dZZDAQ6y8a3AyMcEcJIwNOff6nte/DttvP4ofbVbVxHMbSt7RAv4JzbgVHbxAVf8MeWsrIY45pe&#10;F5vMUxHuQ/Y7GFYbZUf/NlZmWvZia2V2ZF/l3pMIXn71lfYPf/7nOS1gsf2dv/O320/89E9HLv/j&#10;z/5s+5/+4c9xe+MD7ad+4ifa3/zpv9Xe+573tf/mv/7vgenBlNui4/ZsWCcavd179AFWpdGbBUdt&#10;QMp4lI98o6f2sO0d+GJZ6ysAtSwR8K9QVT224D7/BP5FX8nHRO+EY/Q5yq6Nm0HkOzK6ve0/zfzJ&#10;yLbkWQcyYpFMb1JkU8VUAvBSxy3a4TUelkt+0qiC79FhPKps2bCVrhCfMiw+LpLKajzj+dfjKCD9&#10;yMNGiAgY5p96aOzNVs4pJYVD5ldBKQ0v8kmPKDEKtlB6p1ULEhYghZF8yUkDkrkSAFlIa3JaY1WZ&#10;ZHiLl55oUclRAEbonLwS4RiFDkErEyeGvXDKru7g+jDdVfKgheawCU31MDcGVyY5fimgASa9gO0y&#10;2WQR4yijYYXMsYIQBwI9ddUlx1sw2m5+q2WtAEmajlW0XGr4iVS0/PT1fLCi314CdICf72X8pJ3w&#10;GBoNmsNDTDhqpMSbuDduXoNnPjJhSitzjYLu0JNDLnZ5Qx/Ct0K0ZaDQHYLx2Z6EPRDTKs7sTSEv&#10;eRQe46mMFLwMcMgNloGnRlNf/8AZfoh6KPIBv/7dsJz2nFB5bjij6CYzrXjykWYrFyHGBUy9+1jQ&#10;85A09STvhI8mkMzKoBTWKGJmoamPGWToDdwLVvG1YONFPFMoH5U5hBpIOv0Nt0II/zT+zrMwPMQg&#10;SHjsRWcOrUm3vFMHHHsWN8efraaKsu4bP1fSpcUnjsgjjjzMzljeGHiLxSOO4V+nR71tZFPbxRkr&#10;Nih27WbfDhGHQfUgmx7XFze1P3zhapvaPNFm3rjRnnj/8baPpe9eLewS77evjrSjxPPwSHuabuSz&#10;8TBtb4e9LZtu0vt86ULzNpgbc+yYZ9Xj1klauuDw2IkDbQFapxla/MZTf9xWh+mN3nyrPfix725H&#10;Hz/NZPgCh9HPtIWLL6IXGDP00H0am1jKO8gSUjoqbRbc97NPYuYqez6efrYde+RIO753qg1++In2&#10;pW9caZdf+FL7+N/9GWBPtVtcnTzCadi7J0/DF8oV1zKPjde5Y4tMlLsScoiG2cQyPWr2YowsMZ8E&#10;z6xQLOP+WTyQBB91ZKDto0fy2tnX0Xev8m3t9XPn0O3BNjW0o7388svtElchj1J+X3j+BW6tZCUX&#10;w921SIChMSr22CMNG/AWWC2GJkdPLIvJTLnF+Yu0od/f0uc+rGLc/13J/uLw++PmOVH7+BB9n1Nt&#10;NRXy+9Dph9sU81kuO6+7gMAl+EOB+mY6Gp51IrR+vKccV9nVbjica5kx7kb1SCa+W67qem5eRKdP&#10;S/xq6Msp4gBHPqqrfe/Gofz06IVB0vqKpJJGu6ZtDp7aLPb/JAviayuEXHwlDfnl+Pp0Y4ilh9Tw&#10;332MDFdS8DUGol+Ms6CKbJ9Z73/vt7CrzEwTNGJAh6ip1xnLdC5EwyPSrg6Q4Bgd3kW2H6oytQzR&#10;ZQycXw1vrySCEMfkQjp3ejsfY5oBWkTLTl7zl4pBwRBdiFn5Alrx571+uwk+8ZERXbg9CPmkoVrj&#10;2SNgPNnV+yjkA94ZAnAoTJ6IXypl+OTJxHm3QlDTPHoCJU9PS7aQiTirLhG6PA+r4QF0hYfEy+bL&#10;IO9EGQ9FCL/KzBdVhULFd1B3zXTgG6WPnFDiwBFgOP4rR4r2ilcx+QYHk0f5XCooJh0+idPBtAJR&#10;FrZgLOyRDFnzD1zAEE9eAKB+8Y8SJxX+hKUCI4ENBF3UtkvnSIaUGWK+wZcHJ3n1c2xd+uySb8Iw&#10;FQ+RE3+ySfk4+Wu6DJOiMMklAIUL5ynQKTTSZyb4xYmTjRXizrOYYPb61Zy3dmg/cx8McXkOl87F&#10;EMJetfJi2fjU9uF26IFdbYje5W6W/e5iCGqBimYTR+mPf/eHEOYc+EMn+uBtp0MokEt9t3CbIoem&#10;tCkaDLvo8Y4yt/Kpp59vf+X9T7YpKqBFNjrOMMw0y2GEY2xaHUQHR6g4NrNHaYRlqw+yWmtqaL69&#10;dPMC8y93qMAw8BwFMkBPd5nrdjeziGSUhQLTtOrnwHUr1n+KHtRmKoWjXJblZWFf/GN6GgzfbiHd&#10;ylZb+Bh7+LoCrC3wYi/zFfMMD84ssmjmxm2W84+1dXaGb6GBNUJ52zRAxcNqrGGP/WBIT91eI738&#10;vcu8y8joZPtHP/9z4dvuPQfa//mv/1We3/3IY+0r//Y32/Wl6fbIqYfaV37t19qvEPI4vcItkzuo&#10;vOhtwWPn3pw/sfE5S68IZSIWHwUXseUrMFN26EfeM8PxfscXaJU+3O8bBSkP8e7L4IZebMQ1rz/9&#10;Yc8XixzGdoy35VtLbdvUduKgf4xkmJMlOmWjSylsV5iihNCnwlUFgIUlRpV/KxXUmCC0WluUeATj&#10;1E3D1eo6o7DoKT/tAekoVxmBqDenkXBqPrSJPkBCJ7TG7soU/u21+5u6gXwsnuZkXkYRD22HItC2&#10;0YuvgIA3ARHNRqch0cgJ1MyEIABbVBrIDEH08QjrDXMSA8Ws7z2bvJDditIuLs6xhHKGVU1liPpc&#10;c9ZSKFBPJFcwIuaTwtA5rIERgYoY6OJIQkA5w0URDMnSvcw+BISJMuaYhU5gpn8HvZVb4NidTO4a&#10;H/PHKUh7P45xa7jLplO5YBm8vnSS3cnXGYKRpytUNDScKUwZi0nr2OEvIcWoAX+FFp9C1qg7fr/V&#10;iUXCczS+/A398l0ZiWnn3iEzxGsUgiIjf+UHkTWo8tV0SlKnIkSDoCvx9K+gGOKNF+JGiWzRIHOf&#10;eQwEo8sTYVkQ0oLi/S63dtpzy8VQ4J/bBzH2uRde+XXKJxTT9/Qle+mDThsHKrRH3PCzATtE8BUU&#10;/EKG6rpwrEis6HV4yS5gm5ZNoSyJFaYnM6wvGgoMPXyywoQo9TzHu+Nn5ZPSUTkZIXja4/zO7/5e&#10;NlNyWRcLDr70qd/IajoNbP6gV2PnUOT8lRttkp7CIVb/rFxnMyqVmS1QF6IMbcFwH2M+jGOHFFOO&#10;Yk8Pk70mGF79vP52+urNNsh8yEmWpA7g/3tfeLG95/R+dsBzfQK3I17het1NVDbLa3NZCnwItEdW&#10;5trFl2j5b7rbxug5UcLAZ5X5nLl27tyVdp0e1i4muCffc6INTTxABbHYJmxxSj9DYevc5+6qyyce&#10;Od7GWYa7eRZdnmVJv/sVWRywxIZKz5C7xjCby5eHaUCszd9q6ztcSFOwhliJpWYMwdddEyPt4x94&#10;rN2aXU5Py0rokYcfzN6vo1zEtYee1yrlaYUhb5d0L7O/6qEDe9vI4EFoo3ydPM0qL8o5jZRVVugR&#10;s40OcsowleE4FamN0dGtrLBieJmJmRJ8FETp6hAwDddYDY9cScVSsicgMTZ+ozPqxp/yj0aVLSjr&#10;U0Op6pE6mDzMxxJGUrPXeA/RXT184ki7+gaVqsei24sC3zSgE9GYyZRfHGnTuCAsjSuC1G3tbBpp&#10;Ng4BEz/zFSTh6noql+i0suyACdDnrszV8Fjpetm1RExZS1khoXK7Z2d4E8XO6a8tFb7xnV+3kV14&#10;16/00C8lEwqktMU4B0BlnBonrT8NMy0+lFZjp5OwDqV6hrJawle+idTFEDaUBb4mIYe6aaCAWUwx&#10;c+AZD2z9kflFHG/qQAysRCY0cax8NAj+hTLS2trrDRyecRqJGtIruBkCUyj0RxVwDJtcooVQxkb6&#10;ZTuQFZQk+UM2DhNJp8ZsgTHtVVpp7nlwgjQ0ip+MJ5G4GiaOnrm0yrr8qoQdmqsejGEOh7nk2DtC&#10;rKxNrb+VokdsqD3hN4+FD3mIrz+EiqvOOGZfu759h4aEFYesoCtF/ZBz0nda2MEEgL7SHfgF2zip&#10;nqJ4FZVmLd7IkIjy8TZDNuIg//FID8JDC13y6XiuG9OUT+mZOBHPqOZIug05dO8y2Yqwy7nwgYZK&#10;Z1qeSGyFnNVs1BBDNB7Wl6sb72GUo/Qi3Ading4r5gDCjl/JmLwcMrOnYe/SFW+ufnOX9oYjvrKY&#10;2oUBhB1rGLDcX0I61cihNHvBumXmBVau3Gyn9x9o46C4FRy3s0fBinYVo+x5W/OLVD6DLhG3lU2D&#10;injOXTnZ7T4Mh2q301u4+jucb0eFePrUsbaNoa5XL9xqL5+70Sbgu6Px2xg6nsAoH2BD8BiVwWaO&#10;lVlgaKtx3fCwk+KMBNxmQcsXnvpyO/3EKe56f4KVXXOs3mJuTsTZ3zJEvss5bUAbgB/6N87ikC30&#10;buY5EWCJnffOT0j/GMN0ezga5ibHJK1RqS0Sf2z/vnaLSmE/S4NHWJ3ZFjgBgPSWsQl6ZUcOTrXj&#10;YyzV3jLBqjV6Qyx5P3fuEmdd3W1OzI9RUX+Ji8vey6qzG1QSk1R8kwd2Z05pgJ7dCK175xjPs1nw&#10;zO2322ZGNcqwIWv47f6v0qBoRXRCOejWqExWF29AKxXWEPNEgy5ygedx0BqrjD5BR7RcOdSTatmV&#10;HUsjOSEnN21uYoGDeldWShhd+VCnjKORiC6zDWD3Hso1Q5XBkYUq8NAhc4LLmYS/2L3AFIThyT2w&#10;825uzlvh758YpRRQxoxqpaM9EneH/Qo3AgynbJiiz1SbJEy9srrVnmPSiUeeKn75Aq/4YBl0uqFA&#10;JTORD4+Cb4dHDXmRSY57hwT849L6z5NdrPITcUkJ6nr6iJNIC4zHYZfRKv93fkMm+QjXoxXWaAGB&#10;FoyyIlKZJchwnvXnOZD5SW+BdFn7rP0KseYqFfg79+EzAvVXtPqKRxgaqpqENwRck5cC8h3Dznfi&#10;WcH5JGOjGJVT9I7uZyovhDHLuURWLF6xSgMPw0BLGGN07e23y5iS1jORQoK9Fysq/mxFUx5AmTyB&#10;IwsV9prXtrK5TadIHbbJ0B4k9b2EUqIOn8RMZDygwX+Ux7TFAZ9JbBTDcfVm3sSRti5+BYZ7PPYF&#10;xNjl11dCqeCTkfwxXJ7CQwF0X97ct0oFaGXpWK2rcuy2w6pU6DJElkfG4X2fi/As1CU7gywGxUDz&#10;IZ1RcNKXXh3GOKva8HPlX87OItWQPQHzxQiZxoUOVhip0DhQscfVQP+COlCdqxNXcbAiytFAZhj+&#10;UZyAO8Kk8DaWhLoqSiPnwgn3NWBpgusaLfA7t1ydN972HNrX7rzFMBD8GGfV3Sbu+8keLBpoToZ7&#10;GrJzQObn3h6zMQ8rpyWWGO/i7pbhT3xzu/31M+32p7/Udj3xcBvZw256UJ2nJ7hwjTO+Th1vJx5+&#10;KJP1V+kZX37umXb4PR/OKb83/1/ezqzJsuyq7yfnm5mVlZk1dXVXdXVVj2o1EpKQAM/ClmSwDQ78&#10;hJ/85iGMI/zgB/MR7C/gRzvgC/DkcICNwTYogBBIgAZA1VP1UF1DVmVWzqN/v//a+2Z2qyVLjrBP&#10;5r33nL3XXmvttdZee97n9T8aJhlu+/o3vju88OL14XOffIGhoikm+qmo8I8PKYN7G+zyhrcFVlWl&#10;ciO7Ga7d2BvuvfHtYeHW54elZ54b3vnjP6SuYfEBL85yf9QOQ1ueO7ZND2mJ0xg2Hr49nDAROoNN&#10;z7Gxc8QZZDbiWIOHXMqmXEAxybLyD957d5hDXnfeZPUbetlhgcM3f++rw4/dvOkYJkuilxnKW2aV&#10;I2djga+GrrElbGpEJa9D9hwvK5UZKnbnGr1i57Gp0msUbfmiFaxmtQVHFcihEue+/uodQMCJI/He&#10;oY8K4D6P2CznqtHDG7HHZ5YFEAWg5wBQ2HxJm7AQQ6GEjzjdo2yIoVj4Cy8gl1VpCJrN5DFEYik3&#10;QcVXggJHGM/avXFphHJjaBVv8sJNhqZlJTGkF57eXfcBCTYWWMsuIkw5E6/+X5+Uss2zv+KWT23d&#10;PUtujFX+4gtHMi8cf8UtvZhUEoTrioIBBPzj0AykuLiayHsTJ2mBmSmpOYGpYFRR9k4AVRgKurJd&#10;YSEtGvC5kzO1KThkPBDc6KjNqC35DOVANz0rgYg74SRTeYlzr1SwYRgf02F4WVdtS0AagSEszltu&#10;qMH15FypOOomeUkgCSQlpMrPsJHOF9oEcLH7nO63p/Tam5hhZY0yNI07+T1e2+ETfEMJn4KYieok&#10;BmOaEjLKP4py3sHhGCsd95rMcvy53NUcQylZ4CgR+mU44bRwSNhLIwDOCiCyaXKNzIkuKL9VP7KR&#10;Pn/JZcMbY0q4GTXWMg0GcPqpSpoYIizIM+yKtuclry7Z3adi9HiX3gvTYV68xPlk1KK+DEp51Sow&#10;CUJZYwSZ6b1UYRYwQDPGLf3ECB4meYJn2ePLRkz12NyjgK41FC/4Czi5cxWS9qkOyHX0aL64Dsp/&#10;EAAAQABJREFUzWX+U0HxWwsuaKSHX1ZOBUw+lQNODEdm3pfOX6C1u0A6HDv52qGnargLTvaQwxY6&#10;fpsW+AUqgI3de9nPMWIIJA7hhMbCCUu9afX67JEh5n+fPR8ylcUWiMOe3PKNi8MCw2brbBBce+s9&#10;lnk7Hg9tYLcZRtsk7dsf3BsePmCxABXD0kVa9laoNNAcAdpjQYibY3/iJz7BGWSLzPeRJ8reiKG3&#10;47UNDrKkQmH4zh3n9t7SeiWzR8yBPHmsnHU6NKDQG+vTht3jEYeSvkMvY5n5JN/eSH45xcLe0IS9&#10;75lNhm1dxk7Dk3STyNy5DocLnXS//Rd/MTx369awfbwzvMPemhc/zyuZOcbo+Z//peGP6ZlcuMcm&#10;TM5K86BKj+93NZfHBk2B01VTDrfNurkRvSOqyM3GQ2wiOh9bC0GWNVaJznsgJT0L9tboPp27TSMA&#10;DWj95VKxixiMy8or3Bgywlf7oODpOXpLyImJsNhExQl49krKD0Vpb8ECDRt++kpHfHCesf+zqdM7&#10;RnbCWzYASl5yigfZi98NhnLswQ3PKfdJVOVKBJbDegGZ9FPqQ8o0Xvq0NMZj4OEQcuXLLP0O4Xpl&#10;8Q686C81dP1iVV5lI7pGL9E4Fz5+CIFOTYYalL8S8MoYIL/VW7EwygCII/yeWMizqeq+tGAhZ8w7&#10;5/QIRlxkVjCyIx8p6Abl8olwBKcTGncLdUQtrQ7Zg7us/CygnvOUN7qRUmdSKtXgpGdLpYwoTpSa&#10;y3yEZfFDJ8qmYMREfQ4DVnjIgEpk8fxqzpGyg+kYp4bpyae+Lzy8S8MaEQYVdJYZU9iVVVVOqqUc&#10;Z4ZiGGp5wBp/J3c9UsPCqqxd2hzi4lBWMjKWC49cGqiXLPqVQwLzYICaGz8kbz6FD3nBSLpTLjpN&#10;1saZ3LT1b6o8+22LNkOL6N28mUeLyiY7+g1XB7b0J/l1eMijWVz+XEsPqQyaHmM7Ym1yT+OENMEX&#10;GI1a3cAPhNPtNwPo62hf3ISzpDYtKIJdTpwcyI/yk3nsScd2gDNRU5YLbywIoR85l205j8FoPj0t&#10;PLKXjEDYCstGEAbGnh1WhMU5UdjsXdOg2WMO4pA4jJPVSxucmHtn+PFrP8Xu98nhIUOB06zWmmK+&#10;Y4ZhlxGt+ROGCtMYs1ei/cCLDl3WnLyF42FX+zs3O1zikMjVZ5+i3AAH849Y+XT4iEMmb7Mj/dHR&#10;8J3X7wz/4O/99PAsQ0jrnC83wXEnB2wwvMBxMD//5b9Fo5CNsPA1hd26BHgVng7YSDxFT+IqQ2Yz&#10;Og7yq7Oz17VIK/wGu7x3jnnr5AkrvC6Nhgf37g+TvJ9oZnKHSmWD05EZGmN+EP8+3Ly2zOqytWEJ&#10;vCCKTNWPvXyHymxorj/iVczYw8qFS8Nv/Y9fH1740i8MH7DC841vvzk8+/zLzAndHxZ5XfPUxSuU&#10;AXt9lCs+hzTOLC8eJWPdsejwIeXDy17PFENKuVSTJYp8IqTIMY6PdExCEeanbMMlx9pb9YJNTWI/&#10;6ppfvz96ucp1gTL/Q10qsSHxNsptAfJnea2ef4uSW/SqPUo9HISXKoPaRRpapLSSzb4e0Vr24ttI&#10;x72X34eETVv+7EFTPkIPGg4Lp9xDyDJgGXX0x96k4XmGlqS1TRe0xz+KNf6VdBZHASREGiJ4tHNQ&#10;Npx9KObHgEpcBTcVBlRtoUjMgtPje5iKjsEgJB2gTl0SRc1vqUqy7qVv5syw5yYiDSA0AGgallhg&#10;RQIw7PtjrHdFX1rGJQNFLQSEgP4Rzsv3lehYMswBj0I5rDBFAc1wl+klYs/GS58goWIXYJ04XPPr&#10;8eQqP44MAAtFhiiY5JtlQtCuf3RJz2n9CUdWMJ5cuiU/ekc/kgCXd/IY2cb5qDzeqsZmNs+J8p0X&#10;Ll+1RSA/Jb8yGvOQT8tPIZNlDaF4F75aDv5KNRS94Wph5Ft7UCrJM3D2FKNbcBs5NnZSVXVGWKkp&#10;ac2fjYJDcCUv2Ig71I1cWeXFRxixxmuFriOunpynxoIEEg6bnANWmn7kRVZDInnnEdgx98AIUL2l&#10;VijQv+v85T1DiuISCqdmzynqVeYaO7bp3IS8nlgJQS4k/SVdGkn8WqDk2zkZd4B7yZ/xWVDB/TmG&#10;vQ5xeMrZ3qa9SxJia565Rvz5RSovNtytXBi2OIVgkQrhHq+Avbw6osfyFGPqrJGnMtEBOGSTVYjk&#10;w+EEN5p6Wflpb5Os5NJujrCxGfdgwJsnRS9you3KIqcCvOPu8tXhylPA0VM62WWXOvM0B08OOMSR&#10;HjMte43RyfB9ZtF9PcIE5455hMlz7NC/ysT4Oqcd61QuXWR+QTUgxDnoT7AEeIrKaZWNrisvLA2/&#10;/4e/Tp+KSfVPvcZhjcvD3fU7w/7GDpXBS8OF6SWSMgzG/E1skDwoS+1rGjm++dbrw7dfX+Pom/PD&#10;b/7Gb3JCwN3h2l+/wObKh8NjzkR79eVjFhxcp9LbAM9J5k081oSXVTI3xeZLKo5ZVlWaHctIjm0B&#10;t3pxviYXz9WC5ol05sOb2AFw1T7HwrhPVBL9KF8/QqozoKHfyCgbo+q70zZE3vFP2jz6UnY6dBtf&#10;7nS3t+qlfWWY1F/SaM9eIUeZS/kIOvVQdNIrBrfyELcxKYfcWZEojSqBTfkRHPfyAf6MqIDLUz7k&#10;sQk2Ni+FUEL28SU8UZHBVAiCmFsBVCow4DyDQM65dA5xdjoHpJXC2MNJS9LxVbeVuQQiKNmfseVK&#10;jZ9hiHgR0pE18aaWFA8fefDjk+F1UXgoWBVa34gIuIoX3mMsdNQWTwVaMqo1T/YfZBJKxoJAYcOE&#10;CfNTeGRL7HKMSskqH4QM66zmujh8wOGVvk96xJva5NthEs/M0oEd7TKcgNJ7RaRxSMO821rTCWaC&#10;C3etw/BcMQ0+ewZQsof3OSegfGIz5MEcl3zgU37CM5wRp/KtuCpertWf+ZB3L3PgUxUm2Ams+quK&#10;slAE1nwiE/HGyHVuwQeG+g9tDSzy43t2bgLHtJF3t2fyGWdgJXmeg/tc+WYhoLSEL/Pr6coEyhAF&#10;BwdezZ7wIi3lpPwgFJlHF/Ikv2bEhHyEzZOyRlCGLrLc1Xw4FOdy4iXGu50UXePYkcdMJu/TS0p6&#10;7FcSykwbznAPLV/PUttn+KYPf0lQPWa5qivWkMc0nm2esf9Ddr07vOkuZiuhEe+pGVFx/NTf/mvD&#10;e7S4796/N3zi1RfYoe5eECb6m32kIYM8PDGi7MLCjd2w/DevfJYn5c6cj/JJwQfehoZDGNOjc8P0&#10;0oiNvo+wi+nh3hrpqeAvUFnts6nxkD0cHGxCL9oJbYfROHmY8naIU57D/pwPmXRMjKGz/S3OyUJm&#10;C1SM6TFRvu3l52QI+Jk82Rwu8l7yn/nci1R02CjHrpyb3x9uUAGcUDk5F8qZ+ylnO+hAXlWLKxhd&#10;Uj9Bng8518vjlpxv9Jj9T7/2Ghsz14bFnfvDa5++Nlwa7QyffuVTw3d2WQjwx9/m2HtOIaD3lAYr&#10;Mnd8f48TA6aZD4vb4Rlh2OFAplqHtsDFV7vzicuAspV6bmGxrdOQj70LQmJM7vXR5x7W4wPU4OSv&#10;X9JHn8VZSlJwpnxWcKLDZcOVYJ1/0pncIWX9STWUU54BGpOBRob+CLMRrT3HntBz5m3Aa3mKn5Qv&#10;4qvcW9YSUDzpbBqvQvuva/HLcs1NeJIf7SrbKoK3eFVfqGSMsgpYCPBFguAeO5Y65ymOjCKb2hQY&#10;KxidRCY+aWFlPXXH0bTQ5JZQewi2WmdZnmjBd2jBU2XVWODiGGBWtmAg7iW8CF28miF5I5txOAVH&#10;tBiUiX8UIAVezvpUUKZK2mhDmIZTSgpHYeuMiVcBZJ8YjFZeRENl9Zg19wrYLqUOwPeW2zo4t7wK&#10;/PFw9+2HaTk5mWXHsdgOV5Gx7l05lILKLVtZPeSlWI5zO9msQnVkkCR98azTNO2Yf/i10qk8yKhw&#10;fJKq8mKFmv0roYfjU0rJE3TRm7nUMHIPS9IlOg5CDm0NStOl0S4TPUdrUQTyJmQMC5n58iVlYmim&#10;MqxAgJc/N7zac/OIDIfz3BXepNHSQ1fLVebw6W0aEE1GoFQEwZ2VgdIAr/mQY+mOaAlbAPPuGCOA&#10;t3KQF+dv5nCak0zQ2rvIRbgw0vSA0Az3UPG5k9vx+6yECQAwoHMS+ByT7TPMcfkCLucWtzm4NK94&#10;Jt7W9CTpdtiD4okB16+usCx2abjIHIW8e/z6Ib2jKZz0NHMWOtq0OInMPg2I2FCaZqzf06rz0ijC&#10;rLCUtXE2RBwqzou9yP8zjvbQe1n5xHmW0yJr8Pu2RIfTRlY6DM1Je55lyPNUqsuLy5RX8FHmzPdo&#10;cZX5oKuZt1lh8lg96YhcdehcjJeVnpWlJlXNETKLjdszc++MvJZOqhJUj1ZMOq1DbNkj6leu0SN6&#10;2fO7toav/uHXhp/+HKvNkN3R/rvDS9c+O1y79Rxncy3ycr3bw/yDe7xfhN7vJm+3pLc3x2kCHsNz&#10;yBzUDBW5r3XwaKBF9DSzaANAR1d2U/qsCibMn/lS1blg/4e6kuAM8IcQtPDvCSMAuSosbVHZ12VY&#10;LR5IA4JHucwGZwECa4j1ZOsJAGMZEUlv9Ihbf+lcnuWUSD76A+mlZFN2gI/TKJmkEgFN/Jh0+NMn&#10;REfqycJmKOnEYFLLNUmCXto1rIbvcSQDOkKq88QZD2g6FuDScyVD9JiCtByKDwVkwQoDOi6bBzAR&#10;RyeigMmMKHS7phZhXf3euATrrG39gEfDs0cUA25CURK+r70QRiogKgFooGEaVA7k+eNXp0FTKtKI&#10;XGFIHqEWINx3fqNMnTx5QKRJr5J0qBZulyGbAkqRszh8U6UKshFtba+csvueQtsv+fJYjg3OVNLx&#10;WsF0YSuktJ7BI/0Mz4BDOjpCFePYMNSz5DVvoyROR+wKUB3JIyqwLRYB2FolQT72EPqqIIdjfE93&#10;Wg7wYTfV/RDCyIcFXzrO7zg+X/tfSnbqIROfOA0n2n1lrgZkSzP5b47jwYOHw03Osvqx19gbwJ/G&#10;pxHq+J0DGOG0Fs7Z48IJ4uScZD7EiW3Nkn+Wnh4yOezk6jTj7sf7vLvFzJHrqry5BY99jAxJqptu&#10;J8JEL+oJquigdKcQy9ZcMTWNzN1zoRvUCbrKzOIjTiv2/QNWFpIvqYrBb2mJISe0YoymUN5OUiPC&#10;wPQCR1lCr0w4U6H4pswLly4Pzz7N2zI31xjLZ9kuR6pLJy1E6FsxObRgg6scrEqGc8ImwaOVWa50&#10;AOpGa5dfBJreSQ4jjXyLj1S4pEGdKT82DX7mK78QPUlHfvvQZeYnpYC9VcXovW5AGyffyCYNGn7T&#10;INCmuMx/TmMAmRIyNLKHaOdHKFAFt+xaGdbJ1tJyVkKZm6/CYYWoXt56+93hj77+9eGNd98bfuu3&#10;fns4h/6//JW/OSyzaOOtO+8Nb9+5O3zm7355eO/2d4d/96u/Nvzy3//S8NkvfZFzz25nrtKzu7Be&#10;KmMrFSbF+VukB+wQca7GsD+wdeYyRI6ULveJNMzr7K8RWo+/firdh8MMVlN+gggo4aigNRDtsScV&#10;ykdkZxmcoHL3yj3hiB5b4Cu+yN4j5ZJPQwtk6UZ6yjKWCx4rnGnGn6XqwqmMUIgXu/ECY/RjudTe&#10;p3h/jboHIjiibwG9El44IFG2AA0vf5Sx/6J2E7i+K4Nk2lWL88cyrK/QZ9QciqEiSYFTRGAQ7xiY&#10;TJn5igmjMpZlsIQ6HGChqKvDqcBy5BYk08q/6Tz7yk1ZCkGamuDpRXgcRYiToPgxA96ZvpxQCbzm&#10;QsiM8RIAxjT4tOBRGLJegmyKoACFI4RQ+RK3SeGDG1frkJjKA4qkddVKltpyr5I8TXfjCe8sZ0x6&#10;npaguImJ4i3c5jw84gBTscgEIJkAJ9bCbMUEepSAlLixcvVFWSqmnEDlT8m8yVsW3779Ji1NJlVV&#10;LGHOaemorJScL6pXgDqcWMtpeyUmEXmytV4ygD7DCO51yKQd8S5z1eik6xyBFZKrUNyL4Xi+8nju&#10;+k14lWcdHtIWHj68YrhM+M7OM5GLo/jO+68P/+0v/2A4z7vUL912vJ93VgAtz4s4gF0mrT9z/fnh&#10;sy99itDC8oSzsTyccJGd3FM4CkQDDQw3dIQpOFVUCuWXK65COBoiDqM67Ch/XS5pDMFzJiqpeDjD&#10;kQtcKQQiw/rgC2GiE1roOPscVBqYsj1tRGfpa2qnZxnbZvntaz/26WFhgmG9q8uslFqFLi1Q5JcP&#10;1mgl6lyS8jcvcRjYjvR8F3tDTzT2n9LsUCeVM3y4qz2rgLBj+e/2DhMxUZCUbKTHJQV14KdWQDX7&#10;IzxlEBkSGdsioUKLrMIDz5EpfIYN48Nx8a8T8You/LUwCWs6EfA8yfCfpxYHzrAzOGbZlc+YI+eM&#10;LQx/9I0/y3lcX/1fXxv+7a/8S85Auzh849u3WTV5fnjphVspP++zgOFf/6OvDF/8ypdZQnxpuMDQ&#10;2UNeWW0DyR3y2noONnVODPvvcyjly5ujk4d+RdTKHSkhT6yQO/OkVmI9uc++nITxaFVqdOD8bfgS&#10;lq+EZWQAnIFDJmSUjzrxHpsJqDbsoz0UdCsuYMs0So42YCc40kZ1xt5JUPIFgf/agTckLf8SxKHj&#10;nWHRCfcCyUrC6im4epkJJnSal5Vh09LJFZ9LQv+lY3gL0x/o3wunvCE57ZZ490+54ENr0DfQHeAy&#10;rcbObz0abRYqrJwu0WBKARAoAhQxUKQ1YzUxqfIaItNzH8ESpDGa3s2RNUwjmhSHGHXyYBqQ2Z7K&#10;lQyetniCmjRgrXiRg9NMpUKhAIqnFKNzJ05omgt5Dzw8pDyTLuOLDY9wGRPMc7UEurCTb/lSqMyR&#10;+H4N3+FtAVTICtdjQHwnxtTUiCPEOdablkF4gJ6tPmUkq/Y8siqKiiRdSJjNyiR+nzAPYTxJGBKB&#10;X3D7HvOnrz6T1rEtAIcY7MXlfCLg8spheAY1r5Sdz5BMTkHWEcCfPScrsCzpDq2S6xw9Bek6BKUs&#10;5a+GN8p4HNJUMwv0KpyLIOmwsXaPPRgsUQXeytYwlaVOkz8qoF1evvbu+oPha0fvDdc4d/a3194c&#10;Th5YgJn4ZaMd69SHu48fDv90Ymt49fkXh9ljV0yxcokjy3c52mRu7mkcBW1RbCTOEf6Vgw4tjjX0&#10;FJCZhwd7MvKPceNfCMKpMmxkXjLkxSKNHSur9LzQq6tkZNtCYIEyrT282CFSJHzSyiGFidj88qiO&#10;STvN2NYEut9efzhcffU5Xvt6Q6VSENArvGrPvjDLubRJKse0TEnrhrxZ5aQN2BKVnrCmgx0wWIAY&#10;BoI/KnG7HMoF5RkzhtM4QFOyRwam9as3UNLKbWFlf7Qq6TlBCjBwmYAfy4REk75/97JDYIoVoPJr&#10;guICDBVgIDjl3QULOBLgLAvhWWDlZrdewmyQvMgmv8987gvDV//n7w0vvfY8E/J3h//yO787vP6n&#10;3xn++b/6Z8Pt27eH3/nV/zj87D/+xeGv/I0vsRfl8rDGqi97tNNUVmz5zCnaacQiP+dzZrFNFzNU&#10;LviFpuw2qXCXh/DY8+CbFhnAJULISD33stl9TioeC/e4gqjcl9AJjjSkYriyqfii3fhJ4TCkySRN&#10;Xl9tXJTTmDZ1FaLIMvYI3fgIGOqyFH/KF7+WSy/TxY2jKO1IfZUvwqbQS7gCJisTxRXmoM6vtpK8&#10;+FhB0KzRjDRuWs4ydC1uniUblYLTRk7NzVT5sfIRv3lzxjUM+WuQwuz3hliZ2FoyA71bJeLAANq7&#10;ViavoaQgSnwYEAlp66cIx0opKAqiwu3yY5wKAtAoNkkaIcBsvVmSekaC2/QRXkQPENgIczQqUWAy&#10;yyIdK9BnBOKftBSao2VAJO+mcMc0Uks67UqRxrFY+CG8ycayvFvDAmNKwmztu+pon/F6W/TmLft3&#10;QqCh0xkIj4yrVVqtVXl16fAsjqoPNYUeEQ4hzdECXFwEN/M1FjB3QLs6wFabLUhfVqXzdL7IlkS9&#10;x8F5D8ffHWa3x4GDxcniygLLsVJMsHKEDOmEkV/FZ6v6GLwZq6ewfsAb/zbWHg7PsPPbXdXKfWwj&#10;UYIFhnR8nP85ZKKWss5YCCcIME/2ErJwDseWZI4WSdRhemMpTBBXDyN7BsAucl7VPPMdTPcyBo82&#10;jOQSVplZsKIRgiXjkldhHNO30rTAOTyTpdfe45yX2JD3kCXZXkmvwGWadNUS85aKBPqoh3/sUUHl&#10;gXBounzVI/CX6MG9/+brwyInDF+8dQs0pNGA0L07j61UMvnusBbyjVOyAeUQH5VMDvHj18aEBVML&#10;0oarZyp93QSpWiMkJ/uSjxzOKt+pUGKRQFmJWhkyti0a/uqNq0ZVI8zhkuBs8gpgUmqL2nPhMm3O&#10;iCKuwyjfLA4wjPgoX0Lcxx9wF/m1sMC0xDrHQiQN0xwPN28+O3z+858ffvc//9fhP/zprw3PEfr0&#10;cxeH3/hP/364/snPD//k3/zy8NLLL9GbYX8Tmz9dIvz++++Glu+2N6/zyNTDZSfouYw4glidBb0k&#10;PnT1UJkzJ/7y4WVgk+wF8ko59Jdw/3IJUnd8n97Vvc/i7eH9txJ8+KnCxswZib1ZZEyfUYimd2Uv&#10;1vKH2iRlSr2g60CT7uwVOP00wVgnUYWhwkOm9CNI8zkqwVEQecgHRsTqY+lHXWJn8ctVaYg6ejYt&#10;f7FMcEonnYxuY8C5MMWyha+xhYbS+eu0ZJ68ymeI6szjdIHVYB0+iMGizMm20TAEytuYPLj8jahg&#10;QCcXxvmyyy++DAlAVGfoOuKs6TetvFiIktu0pYLJQtdr6NTYygY89hy8BDcnCjmKAz4t6RAuvObL&#10;DXDVeFJQXKQXn2ApZAaFC/i29QnvtoB7TewBerts4vPgvSmGUcQh/LETqPZcxGn+pJU/6joePHMq&#10;UfIJnK8AtnXsa2Gdx8gb6mwtk8ZVNpANTSd01x6t5cVDS8vLw/kLtJbF7TAPFcsRBw0uTHKmEbox&#10;ja03J77HQ3fgP3HzGRuyJmm9u/TSyqgUgrThJZU5ztdlza6EmuaYb53xt77+tRzH/oUv/OTwApOn&#10;qazIW3oG0Td5QXAOMTrss0jFeJFVcNfv83pWjqX5+uP3h0vk0yWyVlyXmWs554TrKg9kQn1qg5ev&#10;XI7+1KEClLYOREcf0+86JE4Qv3VaGRJCYtrKrBPW2OQ0Tsf5jupdsFyWjW32xmAQeHTQcJEsyOJY&#10;4IMIeFTf6As9+KyBqTvPZLPqfMDwyxTGu3rxIqUImXLEu3NI+xy5Mkml4bCZlSd1fKNT+JqlVX5g&#10;ZYKeU478KKOLHVuglVP4g+5Eej5aEPDkL06Ie49o8UoYkRbwOBMY78O+iTONBvGRS3xekaMCjzyw&#10;74B2XPJN+vxJpDtDU3YMBnf4McbwqQ15IoZ69FghtMlw5gLvs78+/J2f+5vDz3PoJB16ei6sAgTm&#10;1gsv5SSCJ2zGtOGyw4ovG2nxDfAxqW7xE8rARQO+Qtn3yXu0yPgyL34+dPl8GmZjIYX/TGhiT0E+&#10;lPp7H35owDNJlVelyzfydmTBwbf86w+VNbrSnhMIoA0jG2OWzcyzkc6FEzYMddBp2IHXxrLZLtsV&#10;j1qToj4LUPXLv41x7/31SgfBcP6kZWjCSB9fx7N45CllUTxAaVJ8hy8iCUMnEiK0XrAlNyHEL/fV&#10;lSVedP2ZhAkXzhgKs85aLjJmbUuBwgrLlS5QRvNMAm01Q0pGE1DHOCsM/ApdWDMaYfIrWgubpSyO&#10;TjaChglkBCq7OotwEmEXncCSsQmHFASCqvoRMkhNoTSUAS1xBZ+xagrxES3rrKRpMGl5AZj0oDJv&#10;hjkhGOdEjewacfc3uN9CRU8yTrrMCaOPHn0gUZlC0OVI7Wr3oZXKpzV6Kcv8Ok75hOPrd9mQ6eay&#10;KSs9/qwrrSAOCN96wnvMee/GZVYOTdKK2/U4CI4AP4b3XSqzKRyaO63Nq/qt86jE4XJPnJWnxyIT&#10;N44pEyeQJ+j1CA8LwKED8uRxFzp6540m6eVMsGlvikn2GRzpETVx/I4YkIcTwTqNPSrYP//LN4YH&#10;LCG9t39/2Pnuo+EnWAr6Kz/3S6yK4/XFZFZn4Bst91i+e/3i07w6lha7ekLIOrP08pCjq3gmqADT&#10;01Of6Cz6Rte9xSW/plNGDgP6q+OfZx5npg2T2HNTf/fceU0FesLk8KG4Y/yaiPyXnrzROenUHXJj&#10;XZYEwIp4+LJAj9xDQq9r6oTVRyNg0N8Tjts5ZL+IO7G3GaI5x8qjE4Z4suACvuyVmLk4Mp2ABi9N&#10;DZr/FPJIVJ0JpzpKH+SIHrQVIOmw1yRr8ign0fQmfvJi/m0Y6RrQHJhOG1amBUjkRddonlMmDU8a&#10;5REqeQq86ZLYG6UsTeELXW46ToPJg0ODG+xvcVg1w5YBovEE3CxDwZ/9wo+zeZJjYHht8dOcBTZB&#10;A2Cfhukmc2iz2LXlxONq1h7xEjIqEedOXOziacyuOrSSmYOOG4mdO8PSYTUZKl7DXuVJ0qcch5Ef&#10;7avnvbL8f0hbsiugs/ctWcOlFJWlco24eXKUo/JQ0jU3PU6ZeiUd91EXvzZ21Ze696P1mMawqlx4&#10;wDacvBdFyEvW4KQRaelcjmKbPNcFkD7SBT0mxh+FA+JjY9bLpsWO09BpOFOhBBRDTe0kYkkDLO7M&#10;rTRGDdYolEWQmgaEGoD7MIw6vYiL5+4hlU7iOSeJEzhlSJw6Jpk+Cg9dSIQTJ73wBx2Hr2yPAJHy&#10;aIEx3to+PNtCF9iCJC98UtN6n3C+UvjEURWEhfDIlqYA4UOBWZSLbvWsCoHf9jL2afHuskTUFjFa&#10;5V8HxIXTcYljHKDEQVk9H4VePTELWw3boSTCZLL4Z+iKCeucTtwMQC79s/b3TYpzG3PD/Qf3h3mG&#10;AmZGHtfhfovafW5vL++fIOM79ADsdcwzIZr3qZtb8nmehSZujFPPthrPMcbvfgor0nzsEcC/fDsu&#10;7r6FWxwjfoH3pj978wVsSqdQFWfJFg4Jcwns48dbw69z9PgffPXPhk+8cGF4ePubw7l/8ePDC8vP&#10;8v4Nj2cpGTrOe7DI5DtDR6mQ97eoONgVzjyHez+s61eWl+jxIDNsQl2oiaoE0Cv5cFhJ+l42bJyI&#10;d5jJoT3ne+ylxLbUJ7IcMdZub9Lj562YKzF5AYl/mRfAdqwEYDRzHLUME/zhO6SG1cuXkPFoeMT7&#10;OnwjofNmj3j97gTzZpMzHj3j5j6d4XwrNzJoWmTqjffw7eGzJ3yVA4BHZGLVVa1TJWABLvuRP0Py&#10;4jPCki8REW2c9u3KMfmUVVuSsavoMcShG+sGCxf3SS76yDioCELOIIjtit5aVCJ8ElfJiDfSYLgK&#10;3nJkhCTY+G124c9T+Wp7Nl6WPBGYPJklHd15dvA/2VijohjxvhPe+jK9P1y4zDlw9NqcXzrxDY/o&#10;+OrVp4dvf/NPwGsjx1eZEUzr3I+vCXBln72b8C1PjbXGIAFeStZIr56nfp/AH/xlkh/q6jQE9r49&#10;f4SkslTfytnGWJmy5ao0bQUsjM+Ybu7NX53G4QgNvXJkmKFg5d/J9l8oJ0x8lhUfglu+gIdudIiJ&#10;6RPyrpwxt1Iu2oHWLqUdWyBB+C7+xVllGkgaov6Z5/FOeSMtYKm5jFMQTRgy4b3Btnb7rnmjbdFq&#10;WMRU2oaYAJIYbrpCqEE5r+CyWh1EX0FitGPGOs5xpUZY0sGX6IOJe9RQ2KzRgVcoGrctSB2JQkxG&#10;i3TwVUEpQSlMKy8Pe6scAQheiVRLV0H1KKlJW2ctQvfdYNy88IcBIRwU73ag9SROFW0l4/JeHRuQ&#10;oW2F4mWL30revKjxcYHFqJzgz/pyW//KwR1gwEtbLsXmqaVXn72R4UJbctPsqbCoKw1X2NhLMP9a&#10;qG8upPqi9wVNHJetPidrd2mh2wswH/Yq3bPhu7w9DVg+dQAyqINN7wZer9y4Ndx6+dXw/+DuHeg2&#10;Q+8ykj/SuJT6/btrw4u3LnKmWa340RNOHrGIgV30Ozh07chhseiYIQ8XHFQB0Y54nbFLQOHZjXgn&#10;9IjUS6Sg85JraKpL8aL8NERSOIwk39Ff9ERhoZKXlsecrLBr3UMbrQAyrCrvyMDKSHVE5tpD8NPr&#10;ZFPm7EjJI9/AytYklcdDQFwhB20c5QmHHV68+uzw9lt36Fne5z0pzyA75ovY4DjwfhIQS+jMFWqx&#10;ASs6K+PQ9DcVp8OddZVu4UB9yCW/7q3SvuMweloZDN8BQQbwbVwurYPUDbb9iI3LjGk/dUWuhsgK&#10;Oq7YgIxlUAmJCQOnZHp5C59EZ9hRPtDeFD03GAcYmZG5t1ixOHXwJOeBHXIMjLTcwyM/qWDoiVg+&#10;3TvkcmTP7trdxvFh3+bDcqPPcfGFQ18gJqlSk+P6HfPecpr4TCAA0sO8zSW0l0ycpjyLq8cKU9BK&#10;9ezV6RtmvvtzhzIV/JM6DSOClVkoEuWvslPq9dd0Jpx51S+Q9+jFfLf0lg3xRa/gQ5Qp1+rHBqLy&#10;SuNFGqTxU86t6BvQKWpGka8w3PtsVlIf6Iv8OErDCkR5jx2qUwGFRS/e2xD0Hgqmb9jMnD1tDLiM&#10;ESCj5MhbEJkrxZYwIk1LNoqRACswwwCRKElFkfTcpfIgVbpZho9xKyAcIdIhD8UwiVRTZSKMmCII&#10;sz4+cwdWaDiSbuzGEwCFCEXi6S1wk5UPFPaazIQe/KkMeXBugGz7EN79Cq8RnDxJB8eoLSM4+VKB&#10;9lzmcF4XOYvo3ntvBpdCNa15iWD4UZ62CvIiHLuUOh3wiekJ+008HmM0yeHkWIIKMtx3xM8/4dgM&#10;ejdzpIVJWtM1nmxah8QgwNALcyW0kjUS6Topb0smG9nA5SGGOnDzRFGOYWh49hAcikqLEkesPDJB&#10;DWBtdqNXQeUzQjDXOA02dgJe0MRuqBGZO5kYfvaLnxkOaXFK4+ZTV9jxzLHl2pU9BsJsZbo02l7a&#10;DhXQLGdGpYCBaJajzkmYvTPrLHrgLBHG0qWgDNrFozalkasOdeEl7vNsKtXZWHn2itUFDA45Li2t&#10;oJdLw9ab76Tidr+IOtNezIRkxJUhU2WuTFokUeMrq92oUA54la5VkWPZE9C74HzK8XIqMIfNpjgO&#10;5QSZ6kRKSNx2WtycnecQuTm0OReeYlGWLZ8tCySUR/7Si1eghHXeY7fGCidMIoQhWZivHBicRoxg&#10;IBSXeONQdMiRtTCiAV/dCIxwjDYh0IaHvjz7R3j+/RLGV/XW5sORJz1boQDlZU9ymYM1/+z3/xQ7&#10;uIVd0zumgXblytMMZfMmSXrW1565RsPkAyqTERshOTsMGdtr92DMGexDU9exSd2FF8WcTWEvv/nI&#10;a3ip8CpHPY8NBrjInBQ9J2Lwqlx0ONJxKTv/TKXRCxNZGInsYjvSDG0jezrvScn+JaOV+2kj3ADw&#10;2fUKWtOLjw+XDa8mUp7AwUPnQDylcwGFVvfcSjfpgOTeKMuLPIjPPPtt2oovYumtNlSneEkNHfPp&#10;sUCxv15RWV6kCZ7kCZ1Ii9V+/JhOAv5pMArFQD4Ogegg0sJuBV6Gdc7peiUXKgu5EF5XpQ3uiKAF&#10;ixEYV0M5Pi+OzryrpjJ2bVIF4I9N+nbleP3wZkBLB45028wcwktvxWjhxKEA+ZWtvGmQoKo8rC0F&#10;rCtDKCnIpcBEgSPUw0sZhzinmX3e5vj6XUrALD2tbC6SHpcVqmdyVUqJwVdkYolE8PYg6AUoN3sP&#10;CUO2tqQdsjnPfgZbafa2JG5FZAdwg7X5a6y0coOYDsPWmgXJe2mpM1xES1MtGOWaykKnJ4z8qXRg&#10;bWFkYg8aPjuhHgh5avhyXloKij0Szhujoltmf8gEFYrICIpsrRztXawwd/QPf/EXxsZbOjhhCTVv&#10;1LOSBrO9MHma58jzD8jP3hanD9M70lHbW3U3vftoVn2BOHnXPmyddelGFcmnDINTOXFZGSwwd5Ku&#10;OTzPUGkpI4e4Hrz/FoW5dnW7yzqtvGBsugGP8nCoqFpfvBPFI8rZQ2MeLCzKWDWeY6jRnt97vLVx&#10;diGzUfR6tnjplqdMbyNfzihjgyPKhD14k/E4avglpTzbKLJ4GQJB8ol2oKO+0GwlCagys1erDEin&#10;AC1m3gOvRaYwR2eyWmXX35DyJ0T45V5WEs6PzlGL8TswfgUmUIIVjz7KLLSDymdgq8ya3ovfFt6B&#10;8n6fSQ7AtNdlJIBYIzbDnqdsSgQhjSnLhrrapYExzanDHgvjDnr3WymNy1euDO++cycys/fqBLXD&#10;kpa7KU4FGLE4JszBo3+yIaWe7zwmyAwoQO3fJcMOUSsBpUg65Z/ECjg5IrxdyjOYhUMnIK90xisB&#10;4m3QtlvlJeaECaH8EulvS9NvfSTQRrAy1Y7T+Ew4KKLTMhPhZMXqwDLng2jTWyAsjSsCkob0Dp3J&#10;R+RfhPkmgfyYJS5tu6LKvhOY/HKXAm4+algsG4XBT2ri/IYW+rNBGHTGkcYByESGQSN9Bt6kOmlr&#10;Lp8TTlwZMbEEZ7iCs4OKgLTJrl2bZIWffgVfewDHkYP/Nt68lxLMOI+QI1gkh6OoVlzjh6RmofCS&#10;CZ/9wmAVMDPYxV+joyALPpAFa174ABh6duGcdyhFKnyNCzyyD/Lk11v+Mn6NIhQY1GgZzQ9ztMI2&#10;1tdQKCt6gHcC0olFT2WdioEUjzoaaVhpVAVqD0e+oI28655HnrddFYPzi9FqmCjMIRqHCUesapnj&#10;13kGU+t45UU+NQxpZP6DWHsCxum8oy8rMukBp/MXLgYIkBViYdQogYMn/5RTygLPaVBA1wlRcZIE&#10;WWrUyp0krriRb1fi+Av+yFVM3OusDzmXyqW9gSNsCcfCztBhg16T9OeRj79HFHiiM2e0vc6qOXMS&#10;eZXM5AlNEmq4dJz7gCYf51tCg0lee3p3Xr9Nj42WLcMmeccMhUyZZyOjeMwjkvFyoxfjefCHHqnY&#10;JuiRLUk38oAG+V1npZ17XOZpWU/ynvXsuyLeuavRAiuP2Lw3TY8FSZrzhrj9+iPLhseWYm2RcWdC&#10;WVmG8qwQkFtSkMdK3GzX4VT/1Hky0OQhdGDLMYqv9zSENzvSF5uXthPuVKJxUbj8ES7eyF3Klo16&#10;rJ5KUhEtrNpIrgLjV9BFLsJB2XKHEzykl3GPZcDPXL8yLHGkyg5lAyHSMz7h5V3Ij17y+sbjYYmN&#10;jjs7zK3Avw2OffZ1icdGqLiwYk4nmOMgUisUh0ZDhfviR+YjlgpJMLf1BM+lH58tF8V9OLXcGhw5&#10;lJS8ravn0t8Ip2CNPANT+Cq+JQx/FU5lFpkWLld6xr6Ut3ZM+aveM0kMi+2ZBALypk1wERxfcpxW&#10;RsEaXo1XaBuvnCj3dABDUhyl3uI/lQFlOj4eGDsMySt09VN8YdfSFb+/NBxFZkWlgpFBvonz2TRp&#10;qPaoGBwPvZa0RRajIpmFWiGmwhCNzIkUoDhJCNty6ITMnBds5AKSy4zIBkzRUtExxs5gNG/Lo0s1&#10;gVMRpgzVTOBgLFQKFlri7y2/VFwKGbDkzxsuW7rS6047gcLwZ+/SSFt9yVtLE4MXohji1wTmGofM&#10;feQaHOzjwGlNM4cypeNgae0hE4lsuaDjwSQtFYqHIT5h85+HO7pKSddij0ZjyPsZdO6s3LEl4hp/&#10;FakPmKSb4BHonV+Hq+bmrG55/wYO7KUXb6YCjC7gW1aVjbJSZ8omlQdGqS7US/bTgKBXJCI7lU2R&#10;MkDeLFoRZpcJ6YUNvPHoSzqZq+JXXDoXDVfaNX9V9tCfS3DgUEGmJe/ydYiTP8/ufGXlSh7nMBY8&#10;htzxYu5nqLEOeIWuS7VzwZN5iO0QVL0Gx9XJe+yo2QEQWYEHOZ3TZYZSNh7eR082elxhNMsqPc/Q&#10;4lkBwlf+uNeu7Ik51xR5qBQzzyX7imWRhRFTU7zXPSpkzxALC/Z3qQBZZTfrWWHMp1GjAFwFv1Lz&#10;3bIRJDykcCs3bMkwW5EhBSHpWNgjfQl7xR4tbsWv6fMncOUgYH6pmjFB4SUh/wbzG0qiNS3/hbHi&#10;xStdy3q/6tknMbRw+WqPgR5ntwXmp2BCr6WT5HXmmZ48OuY4oXUm7lkF5opCGFS7OzQCnDc5YMGD&#10;b9Zc5ygjG4Hu/3HhyywnFLgCUV3pi3xt8WIq3caebIaWXNUlx/JQz5ZGN/IaqgTb1WTRw08jKpv9&#10;u4P/KL9S8hrTavzZGDBO/1IGhj0q/dgl8PLEVXbPTTJiZUo67pVB9CU8Sjcsl+mwn/gbwqcc4tAO&#10;/AgQctgXLWfLbz6Eibd671QulrUYTdmZPGmRVjDCyJNk9Isp22HISsn+u1eASsAFYKAJSVEcmIMw&#10;fsywS9LDbCoTwjMmCFGfjfMqVkoOyYlOHII6UZ2S2ctSUpibpqbNMmKFwxWHEURlzmm1tXBxdaFL&#10;zLLb+bSSCS/Anui4AwxOBUQ6sccJeu4VTj3HhKfEFU5ZD28owbxYAeXVrEYgckKpTM6lYD9ae8wS&#10;4Us4bV+uJA2Ro2xk6YPi8qM8PWdrgrfwpaKi4rDL6m7svu8mvRdSXXrqavEJDod6VBz+shRFC9yV&#10;HuKXZb9CqdGQjrwri/RY4PWEFUeC+uVwTm64T1j7LiTis1LQUApvejJmoF1VmciPAuejQKUFzdBD&#10;t6Yt+sW78V7mrxoq6hNZEOaHxSHDU7xQSd5NJ03z5OGKB1TQcTYOH7GEt/YbaPbmxV8ckXEsyxWj&#10;NDwWv/YYmReGzq5cZZHE9rC5+YDKhKE9TMJKTRpe2qOFRz1bMdrIsadZ8zAsEOiA8Bf5klaYHU4j&#10;njzmJF1oLNBSzrEa3FdlAkyhLz2Fux7Cr7fgledeGUum7FbHiq2qOwu8wMpF+5IHdc+9KvBSBQi/&#10;DJtUaUQBby8yNkm0OKIGUZnANIT1+HASAPFVfEACSFrCmqUB0JgH3juv0rk2Uc8wxK3lYZyqRcAf&#10;8jvHPqoHH7yZRRwufrjhSQOWLXQ3R4VvuVN3zpmMGNpaY3Le8u8rCSRidmvSHz16nMkkDREqdIez&#10;5KWGr8fMJA0pQqOy1IRHyPdeZ9N9b+z/TYh+WZsvAYEfeapPvKC3iUvvwDsDPnQB31gyJvHmUZ3w&#10;W1f9hkILSxEl0jP+5hg1QBvFQ/AHMuXWlJYB2VPuKZ3AOO+qLXV+6kWF8NdJtnTd16nr6Bv7xL2V&#10;cVSN2TIlEZwXaPmDHl0dHWsyJ1KdrYXaXgmKl7BLQANMdL8iBLlVqvx2IWhYKcWE6UTc1CdDVio1&#10;CFaOI6n8IqtyaZblIUYMpHTlzbO2kiGdAn8msfVuofG5TAjMRMhK1bKOpJJOGJ2zwoaH9HC8J50Z&#10;Khzc8iy2Wq7I5CJHbPsuiUV6K9nkR1od8gYT65M4A3sc5tk19JOTHMcNTp1k+LOC8w+QHBnT6PlO&#10;eTcxLnDy6gQ7etFP6EpbeB05/ts7QvjtN94DXK2SWhFiXpwHES7ySt6sdLo0wEj6dGuDy/RAi5NL&#10;XF1fAhZ+4vlPZdvwgDY4rFTUq8OVWWlE5sQtDuWd5ZDyZN6ROYC0OtV2dfvNbPjsdHm2tzHL2PoO&#10;q9qwMCozCge82AOrM8ZwKGbCC1h7ImX0yEt8VEy+c/3RBi+ighcrD51VhlPhRXrK1daY8zu+08V3&#10;gdA8Jq0Vj7zDKjTc6/P+Xd4qeOEKpAjfh64ND+1vkXkT5sCKFwTSrro7fe7h9Qt95Q2f6fmbD+nA&#10;CyS5lzd/lUtDHY4qjhD+dQEFo/2ql8BWaPJnSTKPhRRYAdqVcINIGzze8zHfpxd5lYdxAPfCKzsS&#10;GS7duu9Y4jWIMS9avHAtjvxlpeEhDQDKScowAPoBz7Sr1zkfpsJxzm/WOZZdlsHzl8YAsA7DO8Fv&#10;r9Aymk+XF/Is30JwaEu30zbs//Nl5ht5K5Kc+AFf7uFL2SOuS19ZpNy1shX5YWNZRNTZFp9XCTy4&#10;Ta9a4+n4taGaTePI4gifZJlQ/qUDEag7dQMP3GsbjcXYTOyScBs5ddoHsA53hU4v09i+ebC3CAJt&#10;QCacyQiyKFbkYC6SqqkST/FGvNihafizsPpJCz5IDdWwGJ5C2R1Dw8yzlxAyQMFWYLbUyWnhsyDA&#10;DOEZxiE6rUbC8g4Ikp41+jhFyKigrMeuHIDflghUmrBLiCVGw3NyMLCJNkPe8CnHEiLEmj/oW9i5&#10;zIPPOkA3QSrkjH0qxD02FU4zgUirlkDiDvIa303W2GcZMPlx6GVyBneYnp1pHe7iI3J4kIo9D+cW&#10;Ht6/h6Nk0xbLTvdwtq7kyo54CptwsTN55orzlX3/+E0FH54NCerIsz2dpoFmDFcY5awcUnGWwelc&#10;DYlmOqyEhRMxH+PjsLmxgDAzkgLusum854ZjM7wKt3TARnp7XJP0DPvLqzT08IIwnNPal3+SzgdW&#10;KlQADHGk5xWqhdMWag+T3xwx434cw+XTa/yD7FkEcrBvhUdlgrCs4JL5BmRYVoYZx9DKgSvl6NHp&#10;rkQjn64qdjGBE87Hu8qIABtA7EEhsCA7bZ5+8KVWyi770EeHt2BqG/LEV5MzsDSaTGW4Yqp8VLlR&#10;toQgE7XW8sJdwsXBp+xW985lGVUE/PKTj8GA1dXi80CCDIsEStsRDu6jYp89Yp/h3WneDTS1EF0n&#10;XvohIn7vZbotycbJ0Q1knmxUQ4zI1FWGNqY8fsdfs+RCHRsVlg2HvOy1qSfz5eZGy9b4MmN+xrnp&#10;9+bRfPfMGf7/6pJGmOC30/O5h9e9HEV82LzlqBoCNraIx6a687bxlRPQkUMatvgfwxSOzlw5i7tk&#10;SzD6F66GusEFHBTykS/Ln+xpz2UrwGNv5U8bHuLGvGsHpO8wRVNZdty5C0J1Yr7Y2FgIxsxbSCxw&#10;UA0Com11yoxnFUmvWq/S0rAURDlbMYVbf/jzu/iTAe7Dh61E5krw/dY/OgFx23pXylNONMkUNYoV&#10;WnUNC1dwEleTxBiZjggjczywehJSK9jkWcmFE8MkLhuGGWpig3E0RKgcNzHWMTClGKN1XA4h4PMx&#10;bFrErIvbo3LY4IVNDs1kU6JpgdVRec7Q7hZj8c6nGmYEn/CHAMwr/6FZnJjOd3bsM8l4Ia03N4m6&#10;ws1W/RE1SvYrgMaOmEL0py5lCj4QFZ1ScNqt0FRPyRf8GRODI6FpSNFwmHv+dC5n5BMcgRWs6ORO&#10;oSd9C1OHtBYPGdb71jf/PA5Zmk6mPuFlStrGlacvMx6+nqEkN1N+8tVXEp6d+sRr0DvY0Z/cuT3c&#10;pzfxyuWnhhdYcszaLOCKvrah0YrPAzrVyTS9v1WWaW9tbmT8fYr3vJdO4S0yRx84rkvg85XQ26zI&#10;2sP5xa3aEzEfZNpj8bPG3jF6GwcQow8UuWqOxqetBJ/mc2uL96tQMdpImFwCj+KMPGU2DBvwsVeZ&#10;g4XPy145kq6HOBZlpz78TcWn7JNIHamglpbf6DOKJxhBuf9JxDXsQ1jwliZdtOD8UJyXFAQ1LSil&#10;qAEFXBnnBvb4jU3kRnaBDHzF8V08YBNbrKiz8bfAyit7hlUeTSJeESJD4t94/Y3haOchQ13PsPya&#10;4Szifb2Cc5A2NOvMNMscS9FZduy7610OP+85LeJC74WRhRGkC5PB7y2ahb/GNDcVm5vAyEf/VOjZ&#10;7+Iz0g9YcxVKCzBds4W69FN4QowwdVLpxFEaKrnnlQuEVWOXsFbs9D9plCUdseTdJe480vBRfiTx&#10;IRnih3htXv05byhARlZkQTBtFOSRO7Be+skj/Kvh/kV36hkc0b2FC9jimHD0m/TQtpyVrkkHX/pB&#10;dSWtyntJQj6SPXBZjm2yJSDAiemOhpRJf5o5hSWchlrGWDBpcRMuqrr6TVI0JnRu2q2ZprKwpPKr&#10;kDzyQyArMA2weC7cDkzJh0MVxtsi1jCRUwR/wDHhukRbuACAshUWYJtECqfozBq/ylGKcueVbzJl&#10;byerfSJM7iP41jswHkV7hIe1u7vad5mQrQtBMnE4Q7p79z5gfJ3xf551NKm5sUNIcil0FENhsYtv&#10;fizkGpD7Mx5yjEdWGJk5nKYtlvSUurGAJHiigOJeeQUvMbkDQMUqo4qRrnd8ekDwqA8Fwgf4VDJJ&#10;U/oxlbQMl0/TchvdaWjmK2xYMPiTXrW0gIkewOyvtaDJkWU5QO9J70uCCEsc+I7xYmtba8Odx28P&#10;Ty+wSo3KNce4O5QUOViRkAZeHfrQ4WxubkUPtcIL+uhmmh3rOvraMY9OPFiTd4FPz7DggSEtl6RW&#10;wag8m8csKOGEYG3T3owHTrrEWLrdTViGHz96yAIJF5EwHMl72g+Z3J/aZ8Mm9jDhe8sd01c43+eq&#10;MlZ6UqZmX5nVcnmfbRg1FNwU/Bk4ZdjQxzYF5pLH9KywJZ/yr6wAdo+SQ30OsaQXRnQtH5dnkTU7&#10;RxE+STNlKahbWQxK+VaRRtR9eOHLIEN3OYfL1vXiEq8rpgcRRVMIHHoVubZ//frN4RtffXtYXdkc&#10;Vn3bKbzNUwm55N85FR2rNj1ikcYePRXETkPE4V+ExZWVoDi4WiRiz9BLCRQPxV0Cz3wZanorI2VU&#10;uM4AcKu8DT+DAT5yqncm8o2hocexpUJUphtVW8cMUafAg+NkAr+AbZS8mtxyfD1g3fmoS/7iRwMp&#10;NGH4AikJV1zybJCFTf6VJeXKoMCl1qs0KXeEJq34gYMZ7NuyYzIdkbjLFyd9eNCuoC5uyaBTh17N&#10;I6n5cbm/Pk2dEp8WBwgjnzO0efbUaRBIJ5gCn81wIkvmK6OoGdQ4F5AlU6ZpaZOSB4d5dC8RrHFc&#10;wkSwisc04HSznNWAY32ZfCQDhtutNVP+4UrH6eLUKGxpoYFesxBvhy1jM8zQriRuuVJBmJfGmbzl&#10;xTY8R2byxaXztrJyCEJ6wd8KcDBjNEesvJJn2sbDFY6FuPPmm3FspSwooLx5jpnY2eIFrAx/6YRA&#10;xaXMmhz4jSEZ7B1MWAHoIPfZTZ73io/ARX7dLTzlrmvSWFBhzdt8iUNTrX84lG/+YAKaOBH0FAMB&#10;nJTggw4wVdnYXjFX5XQcB40slX1QNnzgMcB00U8r1NpK4OQnDFHB0hNYwpGUE+G95PTUamiQpbxU&#10;APOs3nHSNRPttJbFZ2VZhYBl1+B5+dLV4TJnZV1jsYMtLocYawNn6+oLL2304snLybE8kDcrEB16&#10;nKa4Eb6wvs7XHp85dvjESfdMgJMmhRnYXkk53OiBnc5/pVdIvsVh/vehmaFaKsjN7c1hhZ30vkSL&#10;TChgVVkffj56iSO2S4T6zv6qhLn8u2RvmYAl6IEMWvyjIYcvdID25HWi2CBLTc2/eod14KoSNL0I&#10;qmKnrATWgz6Zk6Olv8AKNW1RmdKWUWjwUvqvHfsS51/+zIsPrRw4nJDsyWCz57oxFHicYNkE8uas&#10;NCusRfbm2IMUTRgVDnAbZPtbLGqgrGiD9lKXaZxpf9v2RkivLZ2nIZAz50ijzVoZeehmGg+gDO8K&#10;gEsS+YJAQiq4wo3LpS5bBCU4gCQ0raHEFlhDZpjghdFM6/2wmShbARYu2C5eIpgabRFR0qa8AKes&#10;SW8Ky1xsuBMGtXyZ/6xoJVxz0ka1O2L5BCh0xGD6CNMoL8D0XUip2YQ2Kx3oYh+WJZMkmbTAbU46&#10;fHBBq/p74i70qlsOUsl7QzpaJ7FTV3T1dN7WiSVUKOUoJAYJKcqwnrZ9JJyVMKRK/oAQzswKnYt7&#10;hZDCMA6sqP4oPylU4FEdaaFbMOQLoBMKjunr7KwKTCVnQi53cVu4Rjgq+bGLrKDlqbdeUlgFVmhI&#10;w/eKOyzlu0mOXGklLhwC9k7KMo7QwGCJTUH114JkfsoQTOOD513ZmnXCdo4J2rvliFpaHZZjv1c4&#10;k8gCtcOb/ObYPV4tUGLJW1DzlQ1apDPOwiLfc3TpL115Kvso5JNQChZ7XGipbXBoZHhQmMg++ZAl&#10;AqtiyG1A4uDkN7okgdnRusmhPFhASmYi0ziRH/yqU/kxLrSH7zQAAEAASURBVDB8R8cEGK4TK4cq&#10;LmD4EYP873OExggH8NxzzwaPu5s1sKtXWbWGHoS7xDlYFph0w2kp7e3WJkdp+Opa8T27fGW4sXKF&#10;vHPaLLumpxcdCmWIqvHnRIb0tBE3MQr3iFfGGnbIMmM3iHlUh8OoFlDzYatMRzzHMmU6LtnkmEl5&#10;wkIU3nrPIEfFg9UVeNqqsgn3/PrsPqHhZIPeCb0SjtkHkGd6zjQwHK7olQYoP3QpW08HiC0oy8ga&#10;eZco01gwPpUKRmbJUn7CpUxAX7nZk7WRATfYiwcjYpVUJErCSlHH7rCX9mf6yAon4N4O39Jp78xy&#10;sQsO7cueWcmo6OhgCKg8h4oCMPP8kC52AR0kBp4Ej+HlIbCkntg5YbiTXe70uk1jL/zKU09FJ/ce&#10;3OWVv0/Ra1xgaJgeDdjWWNrtUOMs/LhSz96HPHvSgWndr+JpEalM2Q8UV+hwl56Mq77hkysNQm8J&#10;NLzrT11nuTGhNHEEHcPUQ8MTZGrA/Dag5M17KwyHRLl0Wv7Ag5AlnQTx5fYH7UsAviz7PGMF/FY6&#10;I1PeBOET/rxD3pYzG169kWc2tQN9ZmSMnvuf2LQTbc8/+UoFQLjpPZXZGduCsewAJUL+xVWign9u&#10;ZNVgIopLn1Fr8aHOaUrTiCqagJmgXVZgRnDCBERgNicHN6Z6d9qa05ZBYaiUDlGVoZMaLjLZx28K&#10;oATk7EwCSfYQMfhsK1xHT7FJQZBJN5vZW8nqB7uQ4HF+Qvvd3d3n2BBa/BiaQ0K9654aPDxSPOSd&#10;ND0vW4yZe8BhNvmdeIqpQ0ggC0PwzV8KQXjCAcFNEyMCxABgWrnHBVMo80fY7GxNtNsddxjOFpNZ&#10;dinwefaL3LvPvgecm/MflMHQsMJwU6D25OoL4UMLnsMTBmtLbWPjSVa3ZDMXFeB5Dnf0aI/1x4+C&#10;K6uQqFC9zKejSUpRxca+4VcZmEWXZGsI2QyWFILpbKRdshpnUixGcKlbHVH0KS5xg9D5EE+AjaHr&#10;XAxE9uL0UESHg0ZzDHWoMHmDivKZcmiLoAzdNfxPyGekHTzE+ac9HBYt5wCyDJgGwS4tVnOJLSPD&#10;KmgT6RmwTwU7WufFXOd59/g+G+E2tteoiB63uSgqfmzXHuo+QynbyMO3RXpgZlo0FPDYjzxE0Vgj&#10;+KwYdJ61bBt+oK49TDP5ro0+wdGtXli20U4EesPByXsmrpXJx1zKVGeApuLoXSJrOdJ5emSPMlMe&#10;3WFYBlSHrU7PvSMRZYAVgDn7yiFSX/LGRLiyhmSV0RhV7E46nltWNobcqCAdTtpjSCrHoVsbKHPy&#10;nfIP31ZCxX7pIA8gUjS5cq9dlDzErY5jNaaHZ9vwVeETx7Pltg5DZdc7FYq4Xrh1k8M1OQGa4d1z&#10;VDjnePupx9xnoy5pfA+PGyCnaLTt0WN3eLPmEhmKdAGMPgG6ERDwuTT+FIB6PPsdDcJfzwarKCKz&#10;szA/8N5hogyTqXDkbUUxvuQDzNBWFv4HeYidwp36GWIVoJ+C/BDbSDfhfulX+149SWiXlifTWuYQ&#10;eDCkotf+CNdmqveRqLBSCuJZGwsMcDasxCEf2HonG5oG82fDQ5G6GMXRk9i3OCTSeCgWzDmw4uJ/&#10;ulcePaMaRhIQmwJn5jC2DE8kilS5RAAMTt4hMk8KjryjWAAlElINnJ+oFenkzCl+zYvJnJBWMOm2&#10;A+fO43Jw4vD95DwDqEB0bL5XwSPKLZAWKocQjLNARrDSRWAjWqt7FKRDPK/jsJl/QThe3ldOVEbd&#10;y3WsIuyTJ/PHx4xVd5nNVxi5u6bdNHeHQwFt6DqMooM4YGmpE4x7TKSnclQpJFd+pXAqblqKKtdx&#10;/kbt1BDhO3jIlxP/KysryBUH994YMhLVGJyYBg355AO/FUZeCLQn4NCGhdFKxUv6xQPytJULDnWd&#10;6OjMfBZsKiLxqiDTgtMNZ14V1tIRLQ6PEV9aYukszJhCePFakKQpn0QiB6ttjC4rtxIYHajjiBma&#10;Oox0p9H5eU4dtuV6SCVsXgrYZckWLDEOwzM3nuMVse8O91nS67r7XfS8CK+eI+UgwLyLA6gE3kdX&#10;vqvFys90lRq9a1cwK/0ZloBPUvE3dgNVjFnujjJsRJUW5z6ioncIzaPXp8BrofLPvHz0sgE01eSX&#10;OBkALPKQtvIiyIJbH9qU6MeKxTPFph2+dK8F8jN+C5s+8HBK8lut3NKt0t23UiQz0qweKeaGDO1J&#10;mZfYgMrhqnwXv9qdZdGnUjuyUSjhtX7VrvFWHAEWSbuSd/FrkCDSX4jHcunrpjUIw9ywuMXpCOJ6&#10;REPp/MXVVCzu6fGaYi7CY4jk1WX0c8j5kN6Yw6eyU36IckKFGs8YBuGZtFDMJ0wG29kvOQ/as4Hf&#10;976gaZTt08ijgptdWEFP9mwqZpyQ+dKTA94ISg8zMO3d8eN4bsZ2QQYUp/1Cq2J1F7s2EPmog7qI&#10;51n5xz7JnHo3LELwVz6wEeczMqKUMCt05zwaHDBT+AKJWsTDOV/BzXNWyKKTVEqGg9WKxPKqrH0u&#10;XNhnEkuy8pAKJ2HAw0dvhLc5FFPDdXMIKVBmWgNOZYJx05IqhXJPxrvDVwAq0xbxCa3qcFFfhEpR&#10;ttodj+VgyrC997gMvgIns7Lrq3rlQUWYoVlapo6r+q4Q93U4Jhxj9UvHqOD5q3Fzh2YmcIB0GeGH&#10;Rm8qE1uBLkOUG52vPQoNcFxpEq6q5VSuSxaNd30Zsil+LdxHWeK7yDCP7yBxeOEAB7jJstkbz+Lg&#10;7nG/zpEiGFdRRD5UEipB5ZEiPOSOvGaPBqTc2+IufMPla4edwLML5yIDW346YodzlLUtzsgAWK+0&#10;OLjVqbijW2Pd5nA98yM+81QGOxHnH2OFRlIXCkHz0fh6ZaJjis6Qf1o/MVzpAcy/uNVRX95dgSJE&#10;XuihIJSdQXzJdLu0L8MKKimDS9yb9GKOqPjuHd8ftthBfY3hs7R2gXbo07co7jE/kl4csvH8rQlG&#10;Qc8xjzONvTjHMssR6p6m7LyIu/KPweNwnJVWrFbCXvxGQimgBvYCoiBO+bUXScuG3vLOsMx7T9TP&#10;Cac+W1EVmo4wj+OvFMrxU7uJPekApF15d95Dh+BSaQ5/iTXSIU5ZwC3HiVqZpKjKWjEencdjBHXx&#10;q5hLsmahnJHqUOS5uFc/torVnbiSVWQTXTUPEt6IaI+N2YJNxZ90OiExNXsCb+yHdPb07nEckUcV&#10;XeQd8RKZAfaQz4ghOO2Z9gK/pica/hzq3SafLlR5wEGRNhRn6LmYDzm2cnflUY7/adJJOZbJYrhl&#10;sn7KKUZaHwr/QQ9BAzWXkG/5bpcFerZeRniFWb7Ql3b58P13hqdu0kNPhVKpC/BUD8rVcio/KWPB&#10;07REknGZNJ9RQmFQbxmVIa/jsgYDDlmmh4kFiKX3dNNJiK3iC5Fr/LkE5ZkHzdyMRKfwYrg/XlU2&#10;yi6qQWKkflIYK0F1LC2hSeQ/RqVv8ePWjDBptC3TPDdYKZkRjZwkVBhVgxbjEq+0ZtKeQn/hi1T8&#10;Mz0gueshtjCsHMTrdKPPadUA5bs2bNmLx5Qdh5m1225rbZ2Ng3us1tEYJ9MylFkEoEEDV70BUpKI&#10;sk+A4/kMLdDCq8JarQxxx4STB/ggM67oUJGGpxCKmnse+LU77vJYVhFRAg49h8eKhlZLegfcr9J9&#10;v88R59sccOcQl0pI+eXXfFq5qQx5qzgrp6qgVPJjWmwOZcxPWInsD2+99RYHRl4mrXzUsJkV0ybv&#10;DtljOOE8hxUeWuGLHwTx1Sg3LV9S1JJsW6rCuOLHygqehQXOd6NksjbP6r70ZZZ5kOR4yMJH0+lU&#10;3RfgFRuNaLoskZzJCPO3bgKaW2UevcBoJnLVmX9kwD/jQxRLdxXdPJXECpXC1AZzKcwV1DCU82nM&#10;R6AHe0UZogI+e3ZwQuraieEc2w2vVvQyOuMGU5zSND2WaAWZEBGZ6czycjEZV36cDWfFbHy+yYxn&#10;eKn7Lcb9V5ddnuxwlcNKtpTNrxn++OvDcWI8e2kRRSf+UPnx7KWl2sTpZdfXD+yxybNeUQ2eVAQF&#10;nYYKQbED86BTSpkgsCnEnzhlflWQuTSPfrQh4aonXuHhykTRD/FeAhJkduU7Fw/eGZYFHtAPHf0G&#10;ZdmGnAtO9qjQHbpbXKKiZ55l5ChDzvWjEgVOG9UvPOFYFu3jYJeKA904WDhJmctrL6QlbfLWG5Lx&#10;jLBc2Wo85clA5WNM16gc+3z2SkoC+q95K5jp0dIwwobSm0ARlFYj+fcLGH0Gy9VHnDAtr7GtYGpa&#10;jBPqeEnDbZ7g31Ikt3lu+fIp9mImwzsAQgnEx4b9NPsCDasGGfDKApnbo7WM2sD1Vx4PHEoGWo3K&#10;e+aMwa2vd5jT3qZw8btAmM6L6HZZpvUtyTGQFZdoy7G2AX03pabRq0MLp3wL7GM5V54AdjIw47Uo&#10;WgAzG2akCKH8cJthCIw4A/vJgng7Zu9InCCM10qKVuQMwvYwv8PWTbfAOhKbdfQg1mB0QDACTU6B&#10;pSJaZRjIyW8ZtWIrb6vQFAY1MmTMk3bPP8eic+qppHEudZWAvTe+eOIHOs7ZKDwdZlasmR9BYMFq&#10;xl9txknkFVYirVEBKCvf3+FqCrvGDucVN6RrPOjID+way4O8ROYaOPSgUWPnECL+kDcfWinOsrrL&#10;fKw/fpx8Oqfwwd17TAxvDddv3EjBk/dM5EZGqktjoMUJHvM2y6m9NR6vsmUGzmhh9AlbC/eTJ0/q&#10;rXkmIN5MKnErI/Pz5htvxGDOgevFF1/i7YuPxzDJjDYAvGm1jdKXyAAzmL/Iz3hdI110mbNilF+X&#10;YsfIhUWftpDU9SxzRbO8qnj18hUqYnoFVKJ0BiKjFCTyc+7iBWRsjwNeqWBtQcyNFnl7JUOP3Lts&#10;cpfhVIch6bAUTfKVBkzLJwKBT+dsxFOyS4cjTlGbgD/42nNIgxazb4Tc3njIpLwHRDocS88Tebsn&#10;ovIJj/0ygEv87ZYn7vlWHWlMND7Uk6sPT3SkmJ2nCFjklJVp5c33qjuUuR+bsfFlXFUe4lLqrtjS&#10;+eWjHYBTJ02wSIKvy1tGHCAwH9GbCAn0Wy4TZroEqD/hqrGnGgNZKAkXDh7MGDCmiT0EjwiBZunp&#10;G6+/Phww1/XC8zdiu/YkF0fMFSadvDhH6eGmZRcuvz8kz6KXq17pWJbkpRFKnKzmSsHzyVzIVskm&#10;b4HNBFpCC7Zhbg/fE+Yo1zwnaYcOL32IHDtwHrDV+clhZY6ViU5q5k2fkRT3XTgmoDEHv8VzkzfR&#10;6skrS7VzU7orzts3cJXODdD4J5yQyZTvuKJruOpUdegjT3uebhI2i7KWURZoWA96WZVoiJYndans&#10;rf+Ul3F+Cyou3wOl7A0wdzlbkbhCVb5YfqgkAeIDrjAg0SAxLUx4pIqAgTMuShQTSvJDlENNDo1p&#10;1LJZOPlpd4bKcNBAy1rWpZm2Jo93IWKm+DN5dZWTIJwlJdJQgNnwB/qaaCdFpCpeMg5Oe1FmNr0U&#10;UKRnpeHJPrxGcLkHCb9MjQa++IU+eQAbho4B2w9v9ToSJa/mqwzC8d5NeiE6RB19hgMB32LZ4wpH&#10;0O8zDLb95BHOAb4iL3+VEy02Ks/IE2G4sk3aVtCuYlvhvRqzjDGbRse6iBPfI1znvvbwIRv4toZn&#10;WUllel9o1ed1dMDBn1Iu33DKjxWH+VFPR/BPDkMvFQ/5f4qJ0vd5R/oGlcry+eXoA+RJLz7HsmM8&#10;fHs5GTzNfgvx+afeXM4cQwOkt256t7nLVX410uzhAc7Gh7DhAzTe230Xn5bgQgL39Ph+GWUvL+Ec&#10;/bi4zx6XZuZihTROsOJ5FgzMMDyYvSBE2nsYMfY+xzLkbcbsHbrYJp/SjPylK+LIx2Fc8mHPxPwT&#10;Xk5YucFP7Lry7Ds6dqhUr16i52ShgTHfmjl5wjwacNn3QT56Ba6JUhcl/+pJeilYkWCkCB+WBVuY&#10;5IsGli6bB+yIX2zflVvu63DIc4nj8XlMS/+AntgeR8A45GIL0wo7WWp2QOqEWXkrV/PUZV4rOZU3&#10;7MTWgY3uLU/Vm9WRZFUZQOpE2EqA3NQVAcmBsuQ+2tPm4lgFFqxkESdFpf3qJz81fPW//ybzWpu8&#10;R2Z1OGTfUJyiqSkvynKWoWRHKRwa83UQ8u/oROYfebWdiy3cgJy8hIp6LFn6KC919RuZs/wCQ88S&#10;jXwk3vT94j5CPMUYu05wg9OGADdPwvpXssN/ONclWJho8fxMUpYsr+ZV2Mgocvdemy/5iVc5dpmE&#10;C+zGZy99bfnkyo8+ruvP3qHw9gqtHBzu8qy74oUf6Hvpb5w/EUPxL0hRFlfyZq1j3vj0+ebEEFmw&#10;Jm4XrOlpTMiQFzfJQNJz77P3/tKy8dsWjn8KIuGkQMH2IFSqmZVJOG7JhQ5+MeXOZzMm31nqiNxt&#10;2VkJ6TDtFlspBY40lb4yZHnWHWoKNjCMs+BnBz+R4Yuw3vJHwj6lkCo0OA3fcsJNYSe9DlZO5Unp&#10;1jyRlUdzJPyW8MyfxgIXKNAxbsfmp5iQlRkxitvVWTsMx9V7yx1Gqdehbvl6W+TUHanvhQB1eApt&#10;Uqt8j773JF6awfDukIo9HhcUzKQXt8KQmqvVXA7tZQ6kHvM2D17QSQ59Jho1wbu35DWVorHIBwaU&#10;vT0PdZr4libMwVg/+8o8Rt/A6fjyTFhPp/A0bI24F5gAQVfa9ph0eL7gy2G2i1ScOgRfg+ukq+ks&#10;KCm48Gl+3FHvvMchhWCfxkJ6XeLypGYrXLI3PYfDwanak4oNwLMVQI3ty+sRFf92lrD6nnp1s81y&#10;ZI+2Z0lXcGSIJrKALrTsqdhTdoXRjAsNIkZ6vvytM5zpApJL8H/CwgyPD9eZT9NImKLgit83eKa3&#10;g+7Vqfl3ajE64NfKJK9q4D49g5Qd5VP2F9shH4iECgUaZNQKZYIKkh/yi00gzxmGBO05uZJxAjvJ&#10;OXjgtsdnj195KLO9/c0sF7byEz5lVMMw9xAN3ci8eDS/6SUyuxrXAGg1S6wosDgSZOUgGUqlBJ7C&#10;Vr8grX9gtQV1EEELRNoHHC+0hw1YOe6xas28OCfqJHs1r1juz5FGo3l6msyZOo9yRCXje0wQZ8qU&#10;G/XSi9G4834TkHPLv8z7Pb6q/Brmx56aCyiq61eQMhaW27fPFUMOxjGFt+J6bIFpi1UmAK6rABoa&#10;05QE5SUfoZQPnKThoRJEZtnFBi2N0ZX60j4sc+ZVfdP7VnZp1JHO7Fp2K714/JCMIWL97AkN96RN&#10;OHGm4b5DplHlA7jjwxNDmgblHVxU9ls6afYVlOITwEpMexsfvVKOtTkjEKQLDTO2MBQCtppfK5d0&#10;8a0ZQebHS+ejwQcwTCV4fBchNWZNkrN5EJTOA07Ao1CE0pDLOBWURiyIY5V1lfDkt2iRXIEDJw/h&#10;R575Swue+9PjUUqU9lRiaDIML5kTgr4rw9Ltg8FTHlC64cCFjsNXtp6YT8kxHjimRfYkqJgp1qhv&#10;4VQcSppjnNN0rnDZIn9HDHkdkYc5jjyHUOYAzI/0YJQWGLDgDC3SucrLlTyOXdqyv8IbEHWKuxRC&#10;BWKWvcKvBgV/cQDecJFMCYk6IelFxIRLtiUfxqXpYSlzdRo9J7W4ylhFIMZMgkoXOSGNnMOmrE1j&#10;oUhLlHuNqwouFHg+oQDsMLehA9hmMnvtwQPeGb+SFTzOM82vcuw7eRe2cGlX6Af78qwmK0Gw43DU&#10;GXapnVA5ufrL1wHoaAy3FTVJ76kaBe7TcAOj54bxlsj5K8xPPWahxAZDX7wH/uH6sODkfXLecMJD&#10;KsUQwRbQsZcyrKAj8MxnSfIhDs8eTeKJdKLfymOHAnx8oAxM5Qi5wvdZ2yB/5CltLgUaxYCDf3Uu&#10;uM41ZQsgGxL2hA+UBfnVqShve7L2vkStDkXofg0Fb+W6ysS3L0PboAeg89nkldROclvJSTb2lruk&#10;5q4aJD6pw7ALLusBmXMlW/QcSZge0lQmVTmVfAIZW6D8hU/zDy4rHVvh8opMPEF44/HD4daLN6hE&#10;fKvjTvQxQlcOfatDGxrK9pBylB68eaXspEWNnGx0qGPnUSlUzF+UfYYTMyg5xSJT7TsKNCIXzji6&#10;aY/5IT9nH1V4Cw/CcVoDT+NK/oZ13Eb3eMO58ih+BaetWkBMSYhBDchGkOWIHFUiIsrBizJeEhug&#10;jNrwAsIyYjmM/iw//IkrDRdswrIUX43sJmmVhC4JNTvpR4fW0PWUISwbL0YHv5gBVu5pnmuH0ImP&#10;FQbATjM4gNN+qDJkpBLznHuohyEBJdCNJC0OjL7CJEaWzGxLJ1weTMglXGdPgzcgtakJpGHBM4z7&#10;XoAt1KZJhUacWc7qLKzE1lf1hEynUPjQvY6Q+PL96U1iUYzopVMCKaPR2JRYKiulz6XTNtaPwxb9&#10;kk1x00aoQs+DY7fTHgvBUR1znHbqwZkq2pbuOodCzjDGvsgrZ3c5RuSYHo38ztHKkqj4taecBCrd&#10;1ArIkUraoRuHzzSq6trjWPkjSVI+8uVOVDgug9WhuEqtOAWrN8IFtuE3KcSQjlRblvzVgciXnqyG&#10;Kq2ozvM2RnkVIlBmHIQORbmqzEtcqZiI6z2Vmu9SBoVPjcVBJj1PGK2T587DnWP3tDvodRoLHLRY&#10;u9uDmi9tjm/yP8NKGfcRbbz+Bo5nkfzSkqUVrpyUpYVTvDJqwXGCXidzeMwrj3HCmVdCjy44kC9l&#10;5d4GK0lpbtHK/+Du/WEe3c0qPMJVu/nToVtBlOM95c39RvK3DV++N36XSqVs75jhyAf0Atio5wos&#10;nCNmyrxaVSi20O3FOJTjPJt82kCITKUbeqygg7bvA8HAkB++0nIGU9KMI+EXkJI7N+Y7FW+EYEPK&#10;FiKVJe+XUY85ZYGytMrKQeWxzT4ul7dbRo1PQ4Q0ZQaWMs0BnM3+U7lIJzHygEOBZmAIq3AY8s58&#10;GK+H5JJeyifhlifloXOS5iufeHm4+84bw3vv3BkWkJXH2TvP5XLtoDLP+auRC/mx9euiC3E4t+lK&#10;InmJoDzSBBnLQz5I0pJWV/slTvDvf31cZMdReTpNezbc+49Lewqduw7WQfmVH4PNU+6MSzzPxsmz&#10;VsGjujAq90bz7JxLUvLlr9/2zn1I+ROGcjKDgtML4d5oHZB+JfQNkFZLr+p7Wg1DfRqXsi0Fing/&#10;KcWjWSxXptZ2RShfWL1J4roSkDhDkikURUIdUzIoF+3yWUVHsQD7ZytSbP2KENpDlCxRMpY9GI7t&#10;mQr8dqFd2mmh6IabCkW+GPN0qZqVSRo7fXxWmnx0jBlaAJdpusAkG54xtuKjnKL3cmFchBcaxJnH&#10;tCCrAASVzibQlW+H5nxXuNKyNenKIFyPhBAqb5FjHN/d1rue7yS/FLJZxvEd/1ZWpnEsX4fi1Quw&#10;epWf9ccbWUW0wDCUPSLHjbN7m3vHy3VY58/zPhbwypcVgyo5ATjyIg8p05GRuURufMRtpV26IiX3&#10;DqkpN5eh2oJN5e7wSQmLHHqBF/nGuSBHJ7eFs8ttY8LFEUeZIAhw6JnOj3igrFgTPsvspq1Q5ZCl&#10;uzIKTCoxLTX8oQMEr6N2mOgR80ab7CHJIYE8O/Tz/K3n6QXus9pvg/0mc6wUGg3ra5yBRot1jx7d&#10;InNBVippwfF7uIMz5x3wrhqzwj4E/zQVlsNaG+T90vkaOsqQC47Qgy61C9PDXMtM/bgHSX1cWF4k&#10;H9vZzb+xCV0c4gaytLHhezu2qfhdqDGiwWGJ2Kcy3WSozeEqZZPejfKRDrrc067QYWhCV5eojlJ5&#10;c88IjxJNJToTm1dPwpSTNV16kPQCHe5yOmoFHkFIKh4CW2VVW4vNihH5lE3IlbDoG1plVxpCXdoP&#10;QgWd+tSq7NXb2KiTgF24E34Ijx1RbrRHk/mVilGDNiF6V3cjVu9Z0/iiOuedUpHBpxVpx5cei+Vn&#10;hx6YNk16yKIjHCW06wpSouC+jL+Ftx+ZkA/BfuTr4xKdDTt7/1HkEuVq2S4GlLDy9Ul/VjpWVjVk&#10;WZUuwos8ddg0k2IjmmP5q8Jpw7sqilaGYCWa0Wclz5ZderbYWKYHCDM+f7FvwJJGvPrR4su0mTck&#10;LGYnr8i1n9QdmyXMjGipIIwfNsg4+38VwK98eLmczGGLQJNSpyLw2SsGpHbJQBU+HA+GQQhXXMlZ&#10;cO5FzgciGqPpDfG3zy0c0j2r9Dr7ij9hQ1YdbqbzhFanQLwIspwN4QovLoWeyXV4lr3qNcmmBavy&#10;EYcB7bTSQSLX5l0nmQtFSN2wwovBE2ELy5bUDo7LysBWs4pY9C2ApFWcvnzpkGEpX2xTObCVgZIw&#10;krQ0ZUrc6EKc0jArxtl61+laUGukQNnUaqvl1dXh3XffHT5gh/EFXkq1ztEWaSGIjiuKlg6OMu/t&#10;hs4Wm0DNqwZhJVSVtRPQR8xRLA5PGHIwA66csxUtMxliFB/ceVyHR144XOKYvRw7L2TeV2j5OkHt&#10;8s84YcJiE+ZKoy4J5pevijOjFBENWVryk245z5FVK0iO/y7Zq6P1urfrO9uXmVDn4EA85TaViRve&#10;sncHh6hmrLCV2ciKhD+Hw+bpnYwdpnT5HCDjPSZ55c+NsS4lt6eQCV/4mQXGFrUFKpV2JSslESb9&#10;KZz4XY7duXblPJX8NvK1J4T+kSleDlmry30qD4/Bd6e3vZ0pWuP0ylgGbd5RPY7fo1YcZnRRB+Pd&#10;ljntGzqNXe5buSMAjhRa/mKmiLjKqc4doqR1oYb2mFdbA5leFk5JfcUBgcE86FQcDhYPUeMrpTd5&#10;hmd+pea3riZ38KYdWyZ8J4yO3/PZlL20qvxpB/aknPcCA/Ce9AyKwGRIj5fNuYxbXkYMfVm5qw9x&#10;Z6TC/EIww2AOeSEHGz+g4CPD8JFekDLhQ95BHnkREAh/6yqZeW/KH/760aC/P95YdtFWt7CaHiIh&#10;/kWw/KbSBolUI0sRIgdl6q8vBDx2vii6Nh2IIidsJKBW6uDGADLfC2LDI5fc1LN2VHZVehKkbF0a&#10;PIC32wQU4FfebKzjP3Ra2KsVmXFeVjvy67N5YA4lyfIgR8mArBAugxpEOYozme4MmiF1ynPSBWuR&#10;qe/C7X2A/MaKnX+YGdni4Rlm4uB5ONmzu2+lAF1gw5pJFY40pcV9hsjCX8GGPwA8Ft/8WB2mtJDA&#10;rlkqBZjMK1fFIDL/aW2aAUUt+ggS/jIxZsaMlhGU5Ph3VgDpBHymwrUlbXgKAgVonZVfS8urVCYX&#10;Ga9/QMuLFnmVcAo5DgYn0ocvzEoU2/Im384z2AvS0eANIxuZMn/m4Zlnns6GL3e6y4P7dsIgedRI&#10;zZSKpxMEPEWPPOhMHAqRlhXmhMOCXB7jYYt98SJLi6GXAkq8+JRGt4uLl9kHA22xe1xGjAcY54kc&#10;ptNpOxzk1Q21fg1Rlnyj417Jj+0EnLk3nXmBggVBxyE/ywzBLTBEtsVRKpefvs4S7Y300lyRpryd&#10;yBW/+c7cg4Tg27QHzD+NcGb17hXmIbbpQdAq3rWH4cpC9HBy0s7ioqA6LxFHBgqLiktZz3GqMIwn&#10;34amB0Prn2IdHZknK7UrLBzI66CTz2qEecikFSXCJim68x5YjIB/jlyhZ/fgwX02WjLxj2NlgXQ2&#10;S6orxBKbKdmYJ9iI3sirUiKo7AHc5NcAB6FtnU9QsdYJDBZy6BrGxwrHxl56FPDi8GyG8OwV0WNE&#10;nMETfJaL6EbZSg97CBu2qOHFxhb2NOMvz2QH3NKqISvlXw1G3uXDUKXzOg43ztvogswmDaFVepGu&#10;tLKBuMdBmzMsbrH8mZc4Ne+5tAtXeGlP3gcv+RCuEgRKyMBopcFTIdxrVcAmD8RCj2ZgkgsYOzee&#10;q6fLw4eejBGmQxQ8uS7Qlr49nIFrIaHjfdm7/FSFUqBVzogFTsyJ84GP93Jsxe1LBNOAMC+Nlc6J&#10;+UgJDRLi1bk2Byy3XNL0sVLUTxEU1VjmDWGhL+lpO26TyGkV2JT2qw9XF4KnrKechwBN6nbFgJOR&#10;otBwhzlBZKYcgwaoAissCC1AOBXXKkeBwdnZOg1RqFEqhStj3VqyDGPUWrWCCAzIg9cMxNplwBgv&#10;OSvuFLiBDpkJliE4AzQ6oeCzaljwEWwqcVSvhTsTYawJ4/sYJbgaSeCgJkFqZX51LTFwETFc55CR&#10;hXSWwyJNIy+uxrKQWXHY9U9FZv6gOcvOXgLjrKxcJnBk0oh1gNPKZxNn6QGESysUOOLEAYcl90xK&#10;n3CelhVAvStC/AKmwHFHiuRROcjPiLkL9VYtC40O6DgJ8Eocfhwi4fVT0MBoxRCewAl04S8ZCKdh&#10;iysOnFZlzIUvHaR6Mg86FG1J9B6hU/wVj1YqcY4Z7pRQyVS+NFRtAQ+HbUwM95iX0B58xa69Cp2+&#10;cjNumqGktJog4hJKj71wWMk8zDO/dYDDs9Urf/KFW83qrj0OGXT+yQpWXuRVzapvC4m9hjxCV3pk&#10;NvlQJsoxiwsYollkUy1igOYw3Ln9JsN+6t+Wu45aZ25jAEfAs7bmnJFW1lv3btxbZBXbBXqGW/Ty&#10;HjPvcfnK5ehEB69d6QBUhjqwx2R45KrNyhBykCfxH5HPBw/XhnfuvEu+ojnkwryEfJAvcVjBHGCz&#10;M5RVh6Yfc+BoWYRa4E4ZkG/NW7z2LuxlSDMTs9C3QrFnsstQ5E9++pPDX/2ZL3I0kI7eoS/y2GwD&#10;UjIfvLsspYeprH6Tj/v3H7Cr/K3hlVduwnu9JXOBeUePxIkMKYPKCS1n74+LK/Z5Y6PYYCEycghw&#10;Gj0g7NAhFP6b74kBF3156HkMjM2BrApT7+o2jEae5jnQyb+xpvbL73oy3vITvMg1woKef3WZGKik&#10;aUFjGtV7hkzgxRL98Wu+bdw6uqCPydwwYVAQSqr51b5Mo03rP4Mp+LiLwQArX6aBB8v4TPJFkBf3&#10;sVEwplzo7/jTZmwcGZ/GCWHq0FHKfmK4+LQPf8uHVGNFtNoJSXPRIHa8Wa5A3JBXBmTLSzH2lppg&#10;sMDHlqRxwqSgEBaD5LenVBTC1HPdC2NrGP+UDGP5CKNqX40+LdkUP1IxkB7ezJxYLCyiaZyFP+ZX&#10;QJUrmRYAvxAYeeJO88wN93Isi/ZSUtvyPKVCKXyaGURkLPDJCimiHByRwScY8aQruNirkkP+aM3O&#10;eVwKBXyCISt3dG9uPRnmUJDpZUf5OLTSnW3YieGpMCoiCuM0xuKxK7M4q4yNWphBoGLNhQ7KMdc4&#10;DHnFGZpvdRNmIxgrD9IQr8akCwv5lKF7DzywgmtMwipjHusyDh3ZMhGXq2ky1IPxreMIHSrTZnRO&#10;VlxiscfkiciXLtGbsbci7uRdOupMhwbdDDsS5h/P6rsRDR7zm02gVCBv3/5u0l7yxOKJ9+J4rQyu&#10;XHsGhzs7PMFR2UryQMc4PCoAqgpa/LWj3pc3HR8xPEkL2U2ReyxZdkl2hgPMG3JPvuFPOTle73tQ&#10;somX+BqCIn/aA3w5FObqqQuM6T/Goc5PrzJ3Urjt0cwzn+NJCNu8fMv5EMRC95/lz5wB9XjLF4DR&#10;o9Mm8MoT6O7iRed6kDMOwN6u8Oq4KQY+dTLYh+oyrsk05UFpKWDtgR8d/aNHG8M7794bLiMvZZNd&#10;21aaVHbT9Hx1FFbmR5yUfP/dt4dphvs8Dl4bsDU7i4PeYVPtd+/czVDTiEpwjjwhKKhpd9WQdDjx&#10;zre+Nbxy8zqnQbPogY227g+L/Bh5UKN+tBVXP16+eoWDO7dxWFIahhvP3Rzee+O72YfiMvhpXmp2&#10;YCOOUqo8dIhSFNbhtE3p8+BQszYTm4OAb0eNkY0pStVUH7kUHHJFVEAqax2xl2WjSk8qCeWZ9A1P&#10;nlvQGbTxH8BFKlGKuDpAxTKUEZq9MWv8BBW5G3D10las6rTT89krrCKD8sSFM41KedFOmk/xUX30&#10;K8kNC5IW6gOANG0rLQSVQaoMejuWvZpCkNVEJBe9TEpDjVluDUtDO/gbLGnyl8cq42aAIa9ijPRg&#10;4B5MqeVgWKPVqdgidXWMDbo4bTKtQ7NiKLRNBMmkmKACM37XfW7yZaWQU13JVCois/G/SXuzWE23&#10;9L7rrT3vqto1V5359Dke+tiOwyzTbWMCCY4VoqAghJQLFCRLZBA3XFggMUQgkLhBiNwgLkAiCEVK&#10;5AgJcQNSBMEksU07HjqO23anT5/T3Wc+Newadu2pit/v/1/r27tObDkWa+/v+953Dc+8njW+64VT&#10;Ry6OcKRBZmCztJiOEqxgaYXDnLAxBoRcMyV7aLUYArC45RTiUK4ghdvpKuDBvHE1gdLrVuYEMqrw&#10;FRdqIndUchJMgwwUWPxTsB4vIQt58JIK67MKVmQlbOMVWSsjPjo0vhPvcxT20GwGEEtGAva4nWa5&#10;4D68QYx4pFn+sgAZBvQ4RBgHTI2jU4I6cUokD3JQfmS0h5K8EUauUpxiDZZX9/6ey2Nld1E+JUh3&#10;g4DGbjGPyL732ces2TzgwTtO4k0j1TTtJ4GMxvinznRAVm/xSrf0CV0duBCvW3G6zWdGMvoAjIvf&#10;Ppm+gyN0UdbpFNeJXL84xakfsdXWHWJ7bFw4ZX1L2P7ay0pvmDUj6QVZ5C9p6sFGxA4Oh/lQpiMw&#10;zIiAMvi1R29D99KdO2x7vsv7PB4tp7f26FCwxsQIau3KbjY2KK/njxgx4ey2qS9rtAZ3aGS3eef8&#10;5zhY19Y8VdcOhLvCjp12xGm+/PqbaZT7UNywbey2UzTSKy0EbU/DI6QuiE9b4h4Kl4e8p/3q1vXl&#10;3iMaZiKvcjTP0yeM7uDaQyMv01k5PdpnTer68s6bd9jswHZ36wuCuoBMP/zs/vLdz+/zdkQeCKXh&#10;sNfqqNCevLpyakuh7vHkeI4xB6YjLHWsvVy/cTPHDllfaaNi0zqkbOGmPpjvo+99sBw9ekCj9Uam&#10;IHd4uZaL8ofqCz6tau7ogq3gy8Gxas00ebUjQ72q35JzgwKy26jS/CjDGZQjI7XEqF+trI2K9mHQ&#10;Is8KNGfqXFJFnIvxNXF56/WL6YVlvHhnMp3D0AV1II3u9EvJpUgtRbcCocWhS1jAmnc4f+6zNkZa&#10;HTyyIC6NAXHpgNjopCx+AJn6vNypL/vSQiSJL+WWPFw7Ck0dthEHD6mhKDCHQKQ7o3nKUTD5MoWL&#10;Lmej5hp3OzjanZpLkMGyHSfAbQwtsQLSIYaqoPJaokViA2RKCBp5AnJ8lcxxo/OwZeI3x44oAEqu&#10;HC730+kJW5oGZJcVEA3GisMSZ6cszGIeQYJpCEanZp48REiyZiJ9LpsYbwVpGGVNo3zuhMcnPEkn&#10;10pJ8PY6tplWOWHx3fnfLc+IQg42ulY4ncwawheXwCqzQApsFW/N0WHlGQvyxBhwFEf0Yk9olNKL&#10;lgQMzJ6mO6mkTLqxsMhgkCjXSQsyGYr866w1RuMBFR4kyfyRBQBqWMkSeQgJAGaqsZBnl8Vx5erz&#10;G13sHw/zQds2PVI7FWLxeHKn+j783vs1culUnoBTBpEHcZ3ykqJi0qFFHuLl30qwx9rJ5UtXcbZU&#10;fJJ9mNN1tws0ItxmrcmeslNQR05jMb3jNJZTBo9xVjYKeRiUOA+WfOKxLUx1eAaS4kle6Na+HXk4&#10;PfaM4YX2hGYY5TAK4TmOZf1Dtt1yKCD53HXmZgCdgXKLVJXLuQc1na68vMVJ2CzAbzCSPeIpdqdm&#10;Xn75VTYTHC+fso5z57WXgMfBnez6ykOqNHIP7t5j/8GV6KBysrNBtpWQiAU/xqwwK0tuvTq1B6KD&#10;5d7noz5iSsmNC9dcf+KATXe+rTFF6ANnh8gBL06DvL6888PvsN63t3z6yV1kfXHZu3l7ufDNby9H&#10;P/9LNCSsKyE3p1atBRmtcu35dZmqpoF1hGDdunLNM6zcjIDtKz/8hJs43N3oyDWdIhfgpZUOwRZp&#10;X/7DP5It5Mfce3S9MLeg0ZGeo1T1o36tU5fcPELDG+Nw/UNIVOI2bkRHSlCpTiIk42ZAgsSlJpN+&#10;FrSiP0A4X5RigXe++Pn06MkvPwRnLnKtX+tUVRoaG2eHtIQU4TKdvvBADPUidYfUNjKm42NCOunk&#10;t1MVmWMtWevQNjUHkqcoUFFvyK8IjE9nFt+gHy3ywiOZeoIXIOMaBYVlnEGPWc6xOnQssNSBkcF2&#10;xNrT+YkU8auAi8QytJogzXQFkXWO5JJw/kJriBQJhBB/RoLpVeYkSvgypaAkQHMNqVSUOh3KhASg&#10;By4l4CoPR5FHiApDJflaUS8tN/OKW5z+m+6bhfmHLvCJioz+cbvKN8vGWUf6JAI4u8fMj0Nvjxu0&#10;JkG8BzLauqfhA0F6wNDnkRHsI2JXCzuwwENKpmPEZ1D5pUg+dbjGMs9pT2JUHufWu/gGj6RmFEaF&#10;k/s8v3KOjxogEdCk3OwWGlfubFQsZXoKBb+XuVUy0KxTTVnu3fIXBw+ErkcJ13UPph+c1iOjvRP7&#10;EVknAm/LM/2GE/CstRu8ulcnMkcFVvLYjejAUUpoJNG/9UnZWkt2mS40TR6cytrnHfRrF/ahlUoD&#10;T1Yezx07whH7VsyuK/j0/X6epHbaxc9y4rldjEqQZ3pO9KIfsaDfnh5aYV1n7kpTn9Lh0+ZxvD5M&#10;p9SYUnOq6Dd++deXH/5D3895Yp7T5PSau5FIO3RdobJ1xKE8PYLmGYsZx4c2vod5VbCdDzcDnH77&#10;XU5P4DBPXvL1hOlQ+XOR2i3kbmd+9VXWUtjQEVuHJuFF31xr72n4FY51BnlmlMK9FT7TWMhng5vX&#10;b3K+GMfHHFI/3n7zFs9CPUqje5HDGHXO+xwZc5GG6/gJW3fZTn3hIoetMs3F9jamrp4tD4lTn+ng&#10;oA2nEqMfUKsmeXW9xLPVUicZDWoLmhIEY4ZreQZrk91sEIsqhwXSgz2hkVP2b7z19vLB+6es93yX&#10;54C2eKncrWy22N6lEc4sCA0gAB2pypuwbTw6YtBPAFoB+TkfkHWb4VnbyGI6+VIktf58gfPXzVFG&#10;vgD3fLYXrn+PfEX6Qs5BQEjWl5pFGecC1Nrm9DH1Z/BNXIRLOtUsQTuwfutGbLSFm7rlBXCFnc66&#10;YqPeuqFhi9MkgijyErPAtCnijYs9UU47IwUQ/HLlCDl48aPk1Qe4xqivMl47afHCyw3lk1onYoIg&#10;NSR7cbY3zRxakqZDr8LSyCTZL4yNOU4d4YrBUVYyhZogXKRzGgNxhEFZ7q1IeG7K1uE6GjJMgv3V&#10;oFaMkGZvOsP1ZCSdP5lWWLMSzukBHXeHduTixr+8vU2AAVoBSWjceBimBplmIN4FVvGpUI/lsPfm&#10;Mene+wCjyH3OQLlNjuccanYvAfMkjHSvdjiElo62eJjPhVvw+U6PGB3GcMCDkmtUOp07/8jXHhp/&#10;qsBujrhDog0gQ1ujAlhj6EaBSYusKNcOl7kZvKqv6EzauI6hgSN8KNCRHn2L1g9xWcDmukpSBnV2&#10;OiFp1OCIDJ5RyNyhoXKEV/lgd9A+D9390q/8et7dcPDk6fLynevLP/9P/2hgOiXkzjerhY7l6MDD&#10;KeXPxo1GnIbO3r3TjcISr47IUYIyPXh8H2dfuZUOHZ1SiUBDX7YKQ6tHfXicziN6zU7TPOTstPfe&#10;+x67p3hlwpUbeVDy/W+/zzlj9NQz/acVqnp5Bi8O0bkzG9SnHM3jAZ/KwgcWTdfBqgP1vE1D6VZz&#10;K64yjyiI12aUKZf8VE/VFXUHKIapUxAji3bLtuDpIiOw4xPWK5yK23y+fPzpB8v7735r+Ymf/Mnl&#10;KTsC9zmGZfMi07DQ/tf/xv/GQ7I8q1IQGd24EcFnkmIP4gkdUg6Z0iZ+8MXmbby9NzHxyMFeLW9H&#10;neXXkVsYwRal3M8hHY/7D+9nVHTAKDDT6by3yC34rjFpnz7nZOOtfh3F2Og7rSosOyiRtwJTVgYB&#10;81W5xFIalWjlQ6Vgu+vvHwa83zfjP26+AUg9Rnr1TV4jWn5CuAYEK1zzr/8xSbsx3ntzqQvjK4ux&#10;e5QRm35NeacToI+KjcEzmVs6F80z4QQ5OLDF6Bj51tZqd+pX2pSkofdQAuxVAGz0zG86+Tgi6ynP&#10;ipEJgCFew9aZ82ullCANyYLeZ7iLZ0tLSJwhjgbkZYgSiTet6eaJQLyAkSwY0wPUGa97GB+JDtdk&#10;zN052epKAyNJESIEF4IGI0PiKj3kGGmSL4f8WqnNEz64wujMpaGK22kRhZXhHvmcsmke4RenPVR7&#10;DDpNnbhw1+l9i8J3rDgDewKMI4x+naG9DkHluOjr+lAqXpq8TssZp9Dt3WckN0ZCKkoenTt1asmj&#10;Vjwe/RpbUUV6hDPsfn4qpIIi/ylz0TZm6zmkUdVpFKSBL1Nl8OvIKQ1woEy+lDERQ05h1tvk52KE&#10;vJODPMyFii7ZlTfjBq6xDyLV19puNwZI53QgBVEjtcH2YbvZEEl+9FkpRzo2nryDgMXfy8vXf+U3&#10;lrXHD5YPeQPjT//UT7L2wDMoOEb1kLdtRn/YDPptowcdzPunFwy9jpCQLvqFxtMdHBDvUWfE+Mnx&#10;pyCGMuimGcyvI5l18m0gN6VjJTWTuvZFVj6z5DExCBJXtL58dvfRcuXZZkZI2g9tlQD9Qt/sMENv&#10;h5S9wgnUGzQiHimiGzugUTFss0Ve27axRXl5UPEUe4rxhwbteVX9VWVsPDgsI67IL+B6L1PG5ZfG&#10;GRtzxONuS3e6OZXk4Zgv3XkZO5av6sXrz9kRdv/BI55lYk1JkuBJx5RtxT4/JTrk9UzfYH3mo97J&#10;ks6meU+YAmVoGNnaKza/chRejoLBVvL8CWU9oFNigcTMAcfm0PhJz+4eU3EKEx1bZ4yzXkqjU5Zu&#10;//bZLFhBN+obewJ+CORCOoSrCHIlrcEizc0XZwjOC05XJFJdnw+WPAspltsBeyZRT0ybuBKdiJnh&#10;9/gNGMrya13wfU5GVcZQJM0ITVBedpOMUWfOu2nKTx/SBqbyoAFO2fppKajfHlPLFDwGTvBZ1gzC&#10;pYwdRmWsTPybnV/9RjudI0X7JL/11wbDOqwtUCRh+mhngOz4dtxEJrCEOfOlFx+HomNvj0SlGwpg&#10;CMBiBKdiMpeeXkthCU+s/Z53Le/Q2V0xltEI1+lZYk4YG46KEi5WbqYXGeiTdhBBC7Tqj80rLQqj&#10;SLhSIypefmiUvDcqvX+MNcN0qYJeK7hlI2QzIWjvpeNZFnTbSHgvAmkaiMgDDFFRutfF5flERzgR&#10;5/HtBZtmI2xFCT1oxc0A5RuZEW+DbmOjA3M4eWmsWcjTLvA0HHWQXUfyzzML0YkaDvLSPaUtB2o/&#10;slEO3Hs9aZ+GGqMgNgZIehrpCNKKSoJwAqpSUTOiM7+G1UZE42w+G7zIm3xWHAefEBpD1EAFqpMV&#10;tBDjxBGifCnH11hbOH50ibO9OHgRWMqRvrzNGL1XG5bq27UA7cXesAvGWT+gknkcirBPnj9llx2/&#10;NAw+ZBrZAylbhalE4stOIXmTI4f2ytLeFzi4CRz1pIzM72jjhPO/fNpdB3XMfeauuc5aAramXH/z&#10;61/PK4mF67RXXl8sbGDVzuGFEdglpoT+5Z/+o3nP/YN91lBw7lkgV2Twp7r8OILRilLZuVKL0UaN&#10;jzvuAe/HKUgd8TWmHN1peJejeny48yJvNz1g15w2k7pLPbYDZafA3V8WVp/Bi55gKXHanQ1NHoQU&#10;h7ZHuvmE72aH56xhuaXbtZXWNWil+BZnnm37quUCi+5NceT2+cef5FXMOckacWekiyPacV0SuOpC&#10;TuPwaExO2MwQvsGb08nHetFTdpcd8tlhrUg8yiW2GCtTMg3Cag2O1RFpI+/oSqimajWG2nev/Tbd&#10;EOzjZ+Zt2WYBrwF/1DDLcZfLke5NFKuO0QX5TZl106yxN23aFJU6QuqPUchGi6htwA9xsWHiOi1l&#10;x6qdT/XkxhcmJWcVjYxKEnC09QASXeupJKaNJip0iQBbMZv2pd47xTt5lUZsxh+gW4YGhQIaErFR&#10;SohEBcaR1gVylGLFb8mVcQrJiuPi7Da9ISuqhheY+RZNw8AZGGHKbMLnI8X2us3t9lpQEWePylIY&#10;ts07uFJOjrnucyBOS5GFYEWX/mf0mkq5AhU087caP9dxHOZRgKGTElZa7nV4NkTBqRMQJqhci5Hv&#10;4KbXrVN067AObo0nfo+A7XEb9pztkT5llNKKBz2Us7FoA6DSCgtkwWOllm7l7+K+O6fc1TIXF80f&#10;Oiw3uLLxjq6Am94XKRIX+uRRPqxC8mC81jAygJXLNtqFLJP5J2VUPHskSUxueITfyENbID9f0qVq&#10;hJ21JgtEdmcGmQefCkgWzoIwyG7DlIqFDJx68WDMe+7YcpzhqFBStQ5td/CQ0bQJxOUMMWHxUR46&#10;oNieU380/kc8xf6YBsCH6uwMpGGRTClxCkY7o6FR9bnm1ykXp83UWfOR32syZY2IabBHrO2wwp10&#10;9WQ+Z2Mk8YP3fmd577d/k5GKpyQ7tUWDiM24JXyX43Se2ftmI8fuHqctYztK3IbuMbva3C2muGJr&#10;9kKhT/1a/4jOtdjMI07xtVrIgBkcGTja47BNpq60ucmzGxoMN67T60dORzgGa4tP6EdvJlJePftE&#10;NoSHDjF5TprTKPacxWse5eP8fDY32EBT1gb29ITzyrg+pk4c4zC3OV5F2QUPCITxhDryyfvfWb6P&#10;AyLVo07vItOM0Z/yJI89Z88+c9t1Nkzw2ylq/IR5oOeEzRgPOLl4Z+8OkCW+uqh0uJdYQ2wnBsOl&#10;NjeiKaP8oSBX2nLcDTHC04ckq5EKPXkVuv/YiYapAgae1jPiZkRL9z7ZXEBnTwQ7E4VmMT9eT6Wm&#10;Pg8+jA9ac3hj5YNGqXICOJ3m0EQdiTGoNjsN9I0YyelPLe+r2ZMehNZXIBCvz5n4tTlvlI/l1a/1&#10;1xtHQH6yA81MKQ8MGyTy2bETH2IMmWxKPR+4I0MeFLSg5YspmUQ8pzAy/xY6OlVFS0Dm9njOIFbJ&#10;/S4m2ZCpPgyn62OYBGEavwu59t5Vi4amhuPQKQMqKaFzUaEqpOf0yBIfS/BKg4EzMmrIcazEHYMv&#10;kpJ+mYosNCbwYPy6YN/8l4KkebqrglOm1CDu4QBhW9l8Q+MuWx0fPOYdGMjKLZb2vR32uxhsOacc&#10;fIiua0oqWaWKtFJXQQpXUhziqyyRxdhVFOlVZEnymHSfXZAvk+1hApULrwd8skZAsqpD4k9JKe98&#10;k91rfgjyRh5obYSwyCVqEPgQnbILzWYR6YAlBA1XmHzxrXEVcmGTlYvoR5iW5JessjWCuIHv6I21&#10;hKc8ya7T8TWxPgv5lGk/j+jf8ulqhRL5gUOVoWudbRqbIkoe6YWr5ofedfbNPjvtk9rToYVueZYe&#10;abETY88yhDk9iQPHDNxpdsSurMgHqDb8KInG3mdb+lxHYEGHjtDDDe0IvP7KS8s73//WssvW6Ues&#10;m5zgFGXcJ/NfY2uwHRGfFH/9jVczlXOPo/VtSH0vjZU4NCHL4tUkpK0im7oIQKKUaNZbYr12sLSP&#10;9eX9977LiQ08G4Jdv3T7ZjYwfOMb3wp8HzT98g/+QOWlQgixiCgJ+SEXJFecyCQNLfmYmc4oBCBZ&#10;Y1El1uENphQ3mCJz9sKz1D7+7vt9cx/vLf6I51n+31/6e8sOdean/vgfWfaue7LBBd6Bcnv5rV//&#10;lZzndf3W9dHjdfTSHWRuIT5m1OMZbcrVw1CPjjg0E73XCUIxfKZDQj4oWdlVReV3rHKKjl954qMr&#10;vuAbO2X+7DNEbDEC8LDNBu3Da/KiHGXecnYGGtdKS7TySqHmqQ5LS1685ZqZ/nGE6I8yylEcdvNy&#10;IvQFH/BsvaEAaebkT5vnVj/pqeXKIJ024KUhgiLrhEzEh2JHeVhx+JwSF20LJLM0bjDS9FPng1Pa&#10;9T3C5Fry+c1AgVtpTAHixNRGrXmiG/LncSMrrWXNHMepEIkLeUkYCMyzCj222+NCzLJOTwsO+zkn&#10;2lJlIYknJ1li/DqtMMtI1WIUAABAAElEQVRCK8PQOASZkFkd+sifc5VCFwoLncDgPkL2kjIRgw5S&#10;/ads89QIhFT+dBjCywI7VEcRlLNnmoMDqfjSIUMRvfRAcF+UxTV4dWXKKA/TkU/YVjCv8mQ0Fcjn&#10;IyI7YuW5ZXqtVUiNZuo0iHdzpLLLFkkrkHj6kR8udWjkFU/WJcTGwrDvZ3HK5iyvhAjdP+gOrvY6&#10;YiBUCv9qLFwBN6OnQWcbAW5iUUby8WvIWNjiCgxS4gC5s/ETsxXBDofFvK8T9I4KIw/mgwnxawO+&#10;8/399z5Z/qP//L9a/oUf+2eWH//xryy//Itf49TmfaatHi83L7Kjirw+eBo6lAu0abxi8IVU6TeP&#10;+PBijwk79FqZaRQmu/CedO4zD63s5UtQwLKirq07YvGjVvgzD386zR4qaU+dtREX2WlI7Pnf4tkU&#10;NwtoWzfZDXaDZzGOAWq36MYrrwSHr2y+xLlkn93dZ/6V89rYEntMz9/RxyGdooeMzK7y1Hy4QnCl&#10;KRzHidRmFIGylSJFWT0oCjtJmZJgNPaLyO/X/u7Xlm/9zq8uP/Pn/8Ly0mtfWv7SX/qvFya+lkvL&#10;o+W/+Sv/U56DiZNwqgt+02AGOXbJvaGdiNLgbMBFnmHZYQTkyQQPYr1kMq/7qT3Xi17q5SvX2MH1&#10;LrzcWvbvPlz+3M/87PLjy2fLj/3a/73cuPWDrDOdLt/+5jeWWzQuL710m+3NvPiMUfkGrzOIMwWu&#10;9Vd78nUPTre5AYaFKuqgeqeeolsda2QUOwi1sTUsIvIxppQjLfjKgjewa6Uy6mcGpfmFIAJCRIKN&#10;5FrzjeS9VweV/xmoxmvr82OOBmUKAIM2dc5egwW9xq7VKZ/QLC6vB4zWWd3raEyRpc2QoPyYXapi&#10;0xblz+NS9ugcSY++g8Tk4Yqgrq0rLTzrsDafKTZypJ4O/i0LFOqbjVkA8Ds4DHCwYBs5y8voMCI6&#10;Er13AVmnZFmRScBJTv6tc9BBOOwVkQ992f7bc1ZgDXLQcqSY2j+ZkoBYBErW0ZDPBxCrMO7sJpIv&#10;NOkAhkC6ZdXF4M7ZamA2CmStEERnjzN4+ckSEeWpuIojLbZZKJCpHPK6p92ZP080zjQK974siVzE&#10;aaDmJx+/cZD8Pn6EY+CN367FuDPoso4Pvm1cnaI9PC58YRiEoUOTzkhBGfGfxpBIlbhrj4zK84Bn&#10;B67y1kd3bclfnKejE6SgqDw+3XfW73KWVRbV7LaDQLhKMJlEqnz7713lE/wjiUqjfHWGMVbyq2b+&#10;+VWu8K9sJTRxUzsAIVM4szHmpriJhkDLB55lrPDCZd77DLhl1bu90uPlFg/J/Wf/4b+//B0c4bfe&#10;e5/twvvLl16/hUx96ZIjQmCuHEeAA8BGQj17SR7pxZiL3Dg7DpqiOqx9iDUcUDbThizSaofpsCgr&#10;i3uPrH3xk73/jvRGw499SI8wfZOma2PuinqEQ7zE4nIqJmB0vr58LQ95MuLaxhFL2FM6KzaAPhPj&#10;IY6JZ8uujdIeh18qNw1EuarHOE0NJubce3nQLfprrsjdSk2UZTzk8l/8ia8uz3nW5Ktf+dHln/on&#10;/wm2CV9f/p2f+TeWv/93fmH5E3/6jzM17RlbdpwKxW9tV1swRGbgpV1OMDoNLPJ4zIhKi1BOjtRc&#10;s3FEo23fZzOFDzZue4wKo6Pbt/eWn/2L/yaHaO4t169yQjZ57YT5/MvDu1eyndmR+QbrSY5InDIX&#10;juxZz93IopMFOUSNeBJt/LrhZBAoJ+YhKIMZemWasdwN/ohIzuY7fz1L+nsODpeq4YshOc6yJfns&#10;1rp1rpAAwO9IJXVaiogLXZQ0pyzULyJ7UhyBmUf79cRgYeuwHW2p+ZVo0Ijb40PzRAmudAzsXD9n&#10;upP72UgIR12HFjBlQ5L1h3oUikgLmAFr8hRfLA0QSpbQY0bvJSb2A72810mgZcoMMmmijJQhEAWI&#10;iiz4OAwuNS7hafT2OGVCkxea9Mhmr7ybpNk8EE/BVmiMEgMyh8acnqyMCn04A2kyRLg6DkJJCcHA&#10;GnQQuXI+JsGoDZUw8ypMGUXRwtVRSVuGw3x77cNomSu2QeN+nQY0SjZVeiUD4dv46FwEF8VT3kbX&#10;aRorhQ91+VQ0yQScm04PWhzB6LBs6RsKN3OQCgu4vmgrKg2txBmPXcivL/Q6IX2DLaz7zLtfu0x1&#10;RnZVMuWCgwJkjuyKRFaIqmzkY94TGzkYoe0FL/nUK6DkKrIVdwgw34RpFH/+p9LauIhX+ClgfJPF&#10;raSn3WjcFxhd6dh2cChf/vL3L7/wy7+6/Pz//n8sb7z2JgWpJPZE4TW8iCs9KUACMx+Bi0saqajH&#10;6NQy9uBip9Djjq3IG51Id+wnNkUvGNj6qdAEwOCi7Lo7/KA3708Jb3TCkbvreB43Y/50sIAvTl8v&#10;vMUuJkcIW3QoxOS0q87do1m2aRjdFJLXFtAAOYo7YOrM3U02ijoYZZB1Psoq0+gK3KVNDjUC9SK/&#10;M4/pfGDCBV759tmN1954ZfnqT/wYT8NfXm7euukM8fKv/NS/tHz5+95YfuhH3sn72bO4Su8/u84o&#10;l6k+bcd6SEMbfQHcv6iADpf0P6Sz4zttECR1VttjCo+RZM5Zkzfs/CUOMN1/cC88/7v/3l9kA8Nj&#10;psYusXYD7bCxwwj8e995uDzmmRjXyl5/4w1GgI58GCkBL/US+fsiuodMDzpzsMXivC/Z0iYN0ulU&#10;uCcYxMK0N+XlV/754u4sJGXcmjbD+esZ94/+Cv4PFixwvpC0qFe+YUI+7ATRQiSbOY1zRKbOJ76V&#10;nzCDQZ6RWRyRitEshg23/TKjjY6/+C/SD9LRaozR2pw4tMOu/Vk3wSkBMS/usKnZLgAo+b1v/RaG&#10;ZRrSyQem+jNsDP8SJs4MGdgARW8ECfC3IMqwzoEUjDGEgMDKnKNLrKUjqMaJur/hKLB0WsFnDhxp&#10;iYQjiqdREgxM2B5HSDYEQVrnXfymoYjgocJZxs5waBW7x4Uwd8mvB/SJI1uBkVzklxZcGgdd/Hhi&#10;8QW2snbqA8woJW/Ms7eMEYROBQoB4vHdDNKZHm2UqUJsxaWtjcvmTt+ml3eHKE8+bv+FbSomjRc9&#10;OueLL7E241ZXK7whjRl4dNJW2gsbO8uP/NCPLg/ZKXT/s0+WE7bZnjK/HAetcwrGKhwCIL40el16&#10;lE2tMFpCCP5GAspXCKNcbMsUjCC7/tJQ1BgnrNkBEK9hjhp63Vjhx4CNFBv/jgB9la9z+vaQdMbm&#10;u8VbKV1b88aXUcmRIw2D0LQ1GwV3+Nm4p8MDXRp7eq7Sy/UOMnSkKt4c6T4rlXIATuwrNsA9cXKe&#10;Rjlp6Dl7VWxwyA18Tz9A04wi2cJ6AWfolmLLYT/C22PE4tTVMQ7ukI+O4Ta8+BCgawO+30Z6fK/4&#10;JlNkm9QVj0LRgR7Q6/fhx1scM6MNOWIqfTIMDtQlH22ESy8pSRtCAJ9afc40093lU2DvZd3hcPnW&#10;t/4ho58reWj09p0by7vvvotseCiUUdKzg4c5EcDGxE7MCcftP8EGY8dWDjjrw6mdmgttjI6f0rA8&#10;4PiUh7wJ0mNw4kig0yfa1aN15MrVmx3Fs4lBO3ewsak+cKAHyO4YOLdo7O6zfdnTIXxj4yFTZ2vw&#10;Ef0il6esyfgcz2Om6VzntJo5kop8kId4fK8Ne8r4uJaCoUzfky3CRCVoQH50eMOYEq9uuZDV3y2s&#10;0r5Q5nfLO+Nm1vMwZ5x5uFaXk442LvgC7GudadUd3vjq4aL6HG1gjWdnnK7L6AKdmD8dTuQtN6pJ&#10;VPETXNThYwvo07rs9OSmQ01tKni9tA74V3GtR5bcEACbcoGq7Y9g49P6gZ8P0qbVY1BLKTh9kA9H&#10;D4SDOCJqwNzDGLQFkbBT+UKcjqCEisg/6Q6hxo8Q0LmexGkIOBQq3CbPoQCEjy0qRNljOmGEgNFl&#10;7l88lM3QEWOcTsxKZEo7rKVVJ5IWWnggEEdyARvPlG2RmVcXnfQkA7QEVvFri8KxBzCf0nVYr6Dy&#10;9Cmw41hB5NCz5w2hWIxcgcu7fNmB8GGs0IsAHbGscYQIh1lQsXRAEGd+4Iof4Gm8PdbE1/vu0yu7&#10;cvsa9t8WX/iT5lPgfcYW08dsh33l1TeXux+8vzxkHjoPHAGqXMsjfKs3/iISeTA9FW5ce29iAjmR&#10;Se78Uune2b6HN3gg3UZG8oeAI3PLKTfj20lAF+YzcBEeMQ4X223tfY+8dKTHw1SYjar2I585iNJG&#10;m06APXedS4G5oElxPo44/OiEyBQe0ksf+Onqx7EpPnuwoVuC/BAkw4ZQYH4HMMAPHrOI7i4zePFo&#10;ncvZ9uoUGCPoIUsXa1Exuxp9Zw2VO/PTwAGecvBI/8f02H0Jmm+WfMLmAqfX3MEHx8lziA084uPB&#10;iZs8xax8V3BCEDRBa+Qe2VaHOlJx4G7IIEHKHdz8Wheu7O1wlIpTccCEZp4vZHPAXtg+5kGOTToG&#10;16AL5pfve/3OcvsaU6asicxOga8LdpopUgGmwtH2k05ZRzPWB+E8/eG3lhs0UN+mwfIVxepdrade&#10;0Bi42yybXQBjo/8RMnmJQyLdxhwvCPmPmLZ127KvKHDXWd4bM9ShTsIHcs2GCnmncd5A55nNAKfO&#10;dod39YRQvhVayI4jSMT4giPydwqqMyhZdMfOGiAyYf564/W8P3+djL/31yxyPodxqXyNlDxlqswi&#10;a+t/4ro1Vxkq++iXsurc8gWtY8cGsHtrozYy7cT6pHWgssBNvSTfRjrrCDwQrOMtIwpjDcIGFBfI&#10;OXfFW5xN1093WmzY3rCRTK0FqjCoH8ZbRMIMq7k00GlAKWCeQZhGdkxvwnw2JpaaZbkqYcQFLIky&#10;NiATi0vBUfQDYQpEj0Juj8PwSPdT5lOlSaVn+iSlbBld56jzVgF53zgZfUYhPSniOjUgFYMmDdIG&#10;ykEAvIROnRT48q7u5MSZUekjSipjnBi4O5VEbORChQGo3Fr6edZY/IU3cCQPynBNyQbFkZs0WcIx&#10;1g7D9g2mp+4z1dGdP/ItbcDT8xGk09HOXDA2LvSCVxI0mBNe2PT4wef0Bq8u3/zGP1guHLMPn+kC&#10;nbE9Bx27nDhCkkcFmQV/6QSG00ZNE3izJB95czuU5nVwUk4wfrI+Bo/KONLCWLOYa0lxc690NMgz&#10;e5Du3iurUQ3Idw4u+heqleaYnXHP1jiCBacVnKKmnGQIUz7T++I6NIQpCSzP9lqNcit7Kq26kR5z&#10;qH8qq7Cav7+dq8ausCNpSAPP8S05Py02CGwBQOLTvJCMxozNBLDFAvy1HIbpeV3SfOO2C6ZUdQpo&#10;byyNpGApVA7cgsNRWM+5ogK6mI1jDJ/gMGQqbPo7OYheKwsNMJ0R5Q1/dQLL8uV3vpyTfN0woMx9&#10;psm3RtrxccpN+D7nIf+xCWUzdSMcBc6/fEU+ggZHCsTREIv803kYdfM5DfbUpXVVkr2vk+GVFpST&#10;xke8HM2Hdre2GKHQyN64cYuMfV3z9CGO2myEfD7Fs9lUmvXJdc8T6pP6l24/1i9Hbs+eMVJcPF/N&#10;3oO0ycIQoswYYLgjZ+P92GgiROhVdg3q2PxaSwQ8yphq/Cw78xvvdct41zBxz3yjbPDUDoMX3HkO&#10;hV9HEcLRXpyFyCiDOO3SoN7ywLL6wr4zUhio43vkjz91IwvymtdjcKOsHOGv6nwgck9abFFjGKHr&#10;UvMOCUkjydZZ5ZTTJbhEUtyq43bUkyx+82M8WZTPMIjScQRCsQAZNnJcQUBGps88K4N0/3wYSqrI&#10;DeEoGCF4ntEqyAgyMa9hfke5GjDwxZfKwq0OlfPqyakR+mNvYiha7m0Y/GPEodE7TKwqaNiGU3bv&#10;f+gzQ0gprREw5yylAkFnjpInL1SXLvhVaCGhl3FeJppDe0jjodDogblLh3XXlM3owFzk9cVK9g59&#10;M6Dzw+4ek7bPPvmIXnNf/9pREfCAGYTiA4HTJ84V27M1bRo4uVJBVeBFenT3P/ru8t7932BBfi3T&#10;BgrDSiQL0R/586AoQNShUhOnhtn0OvbkB6+lE4KTKxkxDJ7j6ISNztIL8lqYcR/ARNDKx6vqcsC0&#10;PgSGvBUmt+SNUVAKBWH8PjejA9Yg7Z31IEwLSgq0UilssAPVe/K7kcDixsp/HB0O6cBpEubrPQJH&#10;E3Ak4bSM2VKgZITeEidU8ILbDsruRRaU0R9KltLYCz8ZESlgnd0p9D9mNCN8K+wxPQ03OrlB44K1&#10;F2RxALkCBlGRPffKNvZPuSPs4jk2IX/WH3viWHLkrE7ScGsXlEk9GWW1jTIkMyKmsmNnNBm5dc3B&#10;OmIVcxrO7eY5gQK5maX6FAPZrXIC5F+6Ik/uMzIpouRLBjMJlHyQkvgBJXKwvE7xvK70w07r+WyM&#10;6XJ1//6j5f4nHy9vv8VWaesKMnBEqI24dd/GKDsuGcXZcD/ieBb1ucWQy+nqTbcpAwmVBV8oAbZ0&#10;qePIiqsGKERfTlf2IVFp4Hkf5INWhcKvXGsHvQ48eLc+ymjjySbTII2MkjcSLBoZDX5pM0x45qlc&#10;Z33JxoNVnjp967bgDU3HhoiTWvHZmXamJZ0k6LLRWf1xTUrtjF8SWiewHUe122wYUufRYXCoQ+gL&#10;DKKJs/7BMNdmkBZlaRRxGjq/0uNp8K4Txp5J8kxD6chsU0p0G9Qo3Jj2AAGLPA11IjBGRAwtIwqQ&#10;gqg61HnCvPQ40RmiJMyPgYQZJAyBxM09a2sbekl/Rg8mvcj07C3Tcml7UKRNzfnKoOEJqcNXBTBw&#10;qnTtRToAYYqQ4rTliUQdCBLimggdFh8zWSRUQ5QgNEKdS3oNQ+BOxTjvfHnvGouULEiOPfOWcx5U&#10;B3D8yGPSxcouMHrL9rg8csGHtCwrbtMdBV3wnqADeXD3Pu+V5w2FTA9YOaNk0mI8GhUgr/Emwz2m&#10;DjIlAE1RunSD1z//+8OdJIy49iBq3PXvzRjDtexUhNGW8p4QtoFR2dfEQ0gqJbIZ8Is4RbgMJZUA&#10;7HmnKEOrMAPYL6Qw6NUuFIVORxny402MXRvwpNaUAJDJSRTScLr2+tcvXllefusHl+++/x0eevuA&#10;M8GYOkxoj08rqkiqnfAY/HwBx7cnXjjdYjsrJzXIOLm1f4N06rit8EnhKw8MokOrvr3L9BIpJ30B&#10;S7nKUXzEIFPB+iqIazz8aK7wQpw7yubUKbWk9U848Kvc/Is/Jy334uETZwRc8W3vss7DcxZ2zqwf&#10;OqD82Xghv/BCRiVpfmnR9tsI4BxCDDQWESOM2gtAyCutxVOHJkcSuPASNJ6MZyOKmywEbp/BPPoL&#10;6d+7ydQwjQHWzntgbi5f+3/+Lw7K3GTdiLddMkLLri5wKl9JcErTTkM7iugA2UisIyxHLc9xalbf&#10;NTpwaKV0pQ4jm9iJtEF06JPTFz/loh1i0zIdZpbzYXUvHD8gFHacC78J/vajTuo1LGjDMxzoNGTk&#10;oLvNNKV6I0fqpzLmog9Q61dBAy+pK4KKksiLYKzD6VDhg2KQpKvrVFXhDJbVn5cZ/SDHdMBIlwJB&#10;yr+/6idljFPwfIz3tz/+Gqf8TS85k7akklc7a2I5DEFmOpsmELWFa5DmbxoMi5SP0w+iCqPktTJk&#10;1wUMUpKPMPz102+3qmnoGoUPBSogHadDWHP4oGKlzB3wFK6VVPxTyGfQMCXL4WgjviRoXCrYG2Mr&#10;DBUWBUYmNVoruvOR7sZxKKkQIihoslwrH3wqyPDJD/g0ZChi+okRB41fetYQaK48C0CjAUDuSoXO&#10;o0dbEGFXFlrSA6iIQ6H3Ktf3a19iV5AVqZW6ClfGOu40hICxB9fdHmJRNvJJKPjwCmHBkxSupSm6&#10;Mxv3Ycs8454MhRFhC4p74cobmZpTJCNfc3MvZcoaHALFm6SCjnTht3wv0lhYKflXt+ZXhtmSi+7m&#10;NmbtxOlC+ZDezB1bTjwr3NzRCrnuYfmTLJbz/AcL3Cecg+a6gFl1btqn8lPssaXwWTlIn4cR3vvs&#10;szjDbFvHuaWBIJ9/cnlEQ3PyzFHQNWABiIdcfXGS29J3Oa9LZF1nK4lKSts6b7vCUiZEhhXICv/+&#10;RlDB1vqUOtDclmgKPAjDf2VjvRSUMOXTDouv6H1uhy11lIwyOOAUN7fcGx3bi1TIl17hdDL0ns+K&#10;BV9sBsTyJf40GgBxSs3dWzvrzvFJ2O8WeJgZ+X3nO+8vd65fynRhp6vZ1MDR9R7g6TSxU9/Z3BNe&#10;nCZjh5xrVY74qX8+omDIqIypxoYYk+IIbbVHr6Vl2ow5vT/HVORivHG/XyhfLSLMfzQECtly2gAd&#10;JEtob9p3ZQemoI9lJNHGPOtT6CoNKcpMufhEOND+rCcEeY/vCCnE89tF8iBJp0TI1gfrj7hOqQPp&#10;DAA1xcza7IkxNmWIU16x61FPNKzM7vsLJ9kFCFL9QgYaE2CYKny9sWCqjEorFS9OBySZgzNTHKHS&#10;EGCqZVpHcGfIKyGnvEMaTkIaFHwhiB2S/fEq6XwByx6I0x0Ofnr4nw0WBJLJdRV3/FjAKQZJiWNI&#10;GgWgSy9QkVOGchq6zl8a2uvzsjTro9pzssLZmJGJIL8KTPh+jFfBKltHDODQsMlirA8MHbBd1OH6&#10;rkddIPA0sDpgHIhNrRYkbuE4EBJ+rskr/c4/W+Gl33yHTn/gxOyt6TIEIVr+SQdWRm7GKcPyqSE0&#10;KAPilQVxiZXumR5ApHs/9BjDsbD5klcWNQpyCUsalQNpnbIStvn7Zbx0N5CHsmmAkn9Ej5/kMi+8&#10;gyV0VaZeyz8SI10jdY1J1xw8xKUCBU6vAwscFGsm6aG8B0j64qt/8Mt/GxviGHWmJZ/FqSJ80Tol&#10;RTkb4lS2kFI5Cks6fH7CkZLvOA+dyEq3UHuvE1PXrlOI03WQpzkg0UbDjkpHqBSmVAgMrwgxsoyM&#10;lI9qMA9Z2vP3whjC+Mm1ILg3XwP2Mm76QwLwLKJIRGkvXh6Vp4Xlq3JXl4Xid5KNcLedAiIiyQGU&#10;ojkZXD2n7gwEgeoX4RnlfdDQRszPGg/bFkjT/e4UrzLsBPMrr768vHKDzQA++mkdpRFzM8oW6z3K&#10;WrvzrZ/WDdeBHrD12qfw19m5ZR2IrQDXzqQ7N1dBu44XqCeoVLy2NlkjG7/K/we+OCe8WugLEFap&#10;itT00DMEFfztOCUVmVlXYCYw5DWNJR1FVgDRpY0KNCvz6Mh7Z2T4Rs7OThi0Me3HLN7pr/iJD5n2&#10;YRfKU0fqB7VDyiDHCSP+b9heGjTqYFQtDeaFDuvLLK/81+0EjvoefBTQX0tVmnv9WhyHdJmDkJ4L&#10;QCfpXmVtQOJG66dw/PdwOAH5vuppvIHh1wsBA1RoMjA+mgGunA9/OmPiYwwwNp2atCgzmZAxGxaF&#10;LaXNo/ChUEnArEQJz9eaWs5zmOL0KWu5NR+0MxdZ7U3ryOzpxsCFi2JCRZwEENDYKQ8rtsemgQI7&#10;R5PjABlVOVcPCLboaRA4JhZvoyjvwOlUQA/QpKw80JuWLg3J0YiNlkdw2IPb550fd157JdNjZEkQ&#10;nz0yYXGZXUFrPGBgrxoGiAKuAP2QR16rxZb3u87fikUmEzV4yqaMGQDltXIkc2QZmEQrY4UVJ2UZ&#10;gvOz02aCy3Tzjj/vSm7zC9bygE6uZE4SEfynoqD/IxxNdIm9JavZwRnHhm4hGxnCBzqJPAAU/QF7&#10;jwcMKyNLOvolXzobyFloyoqPvfqWlTclUmdXx4ijw8lGoRI9iIgsuHZN4BLrNMrOs6xShYiXV4P2&#10;DKLw4KUO1USTe9mM1YPX0qg9Sps6ke/SB4qWI9WQMsRZqSeOTvkSZxTxaZgDS9wtJa8TrjGTVvOW&#10;GqTDRfAj99YtI/iEiFAUGFAp6tLCpTZsHTK+5ZLMl+WT0excd+PIDd5g+d5vfbDcv/sxU3/rPDfz&#10;WvSXHWLWI+KsK3Yss8ML/BnVAmLKUsenCLK2UOjA95+8kseXZIeSKK7rYnQ7AqNppn8xUHjC+2LS&#10;H/heAkIE39iRAZnoY9JBgUaxNTSv39Y1ZSl/6aCFHxKQ89xUkTLC0l/qT+KPxSHf2I864c6O7zpr&#10;T8WvbLjXd/JxZmiT2R1tSt8gLaFNXcYGS73+yiA8fZWdf8sbnzc+KkyNTxjEMXWnJUrKDFaGsMav&#10;BHA/DKMVF+AkZ8cMaCxXpETqVWcIkWdQGy1c4fENzFWqTNIryRxqSI8Px9F2wdKRg4Jwm+EmWwdz&#10;Ty/Up3499t0W2kbbBbst7t2G6e4Q43RE9mYUREYb0LWmMvCgUZx0IvjwwTU3UaRyNE5hW2lyTaTG&#10;nrlJ6HFxPvviZQtoHrni+8ttTCzvaKOyNBV4GgsXeWLfCG4UrbS5hdMTV30grWtJYoSu0HshW1Az&#10;pQgvH378ae7TyARMnYDAUqnEJiIFA50Z6QUa6eSRNg1pFZRB/og3zSQ+/pSKcU2E8JuALJKtkCxj&#10;XkN5Jl4Aq48XvfVbs0t+EM6/9KxT+cpHMqgTL5IZnOrDW5EnzmsuQCbeVlh7iMWl880uoBQiDnkY&#10;lKsfgyNj21PpsDG2h9y1EuABs7ZOBaVj4NZg12ucuxbf7L0Jx/JWcG1IAifHoZV4ZRu8XE/cSq8V&#10;evAWqQps5BGekAEiTWkMU14B2lAma5gtNzoEMQ+bUCbwtKJFZ5EbcvMrfstZZF433Qjyai/mJ4P8&#10;SZch395KixHBKYwRCmTe5VdHJTvulrvBKxqyS4y65dqjpwgI23S3asMoZZhOY+SiTsUSZyY/6LDO&#10;b2ILgcXdyzO85LfDELu28c5qLLvIPNJiaD3cRElyEm7Oyv//vQq4F2FG9/AaiUJvz9Qqbn2H1XaI&#10;c2CHewTTxqA7wrQDtdp88tjOjhH+xY69dhoTnmJ7CpdQ+zBae9KO6ipQT8Kkb+SOvFMGeJG9duFf&#10;eBAXePiocrYNS4ofEdUYY7RiIaRCIuy0WgqdrMAJsCiZ+/gt4BzjUK18E57lFRtQBgaFUIe6zrMZ&#10;LukCOESGwGc+b1AG0zpTyta2IwzMgl6LBu5T6DIhHul3d0gZ5DqYMDicuYfxHfCmuMO8G8K1DPIj&#10;VGFbiQ0qNT1NjRZDdnotePhNTygcVGiRBWXWmFj0fRPpSdEYeDCgw3OnPCwrvS7m68hVrL1ah/aW&#10;txc8cUuq6TZQ7mCxoXQY3wZMyU06OT+K9QE5XifdXUb2aS/xNLFTgnJi3igmP0PZiBdJJF792VdR&#10;Tm0eU6JltAT+Y8jAUsYFV+2pI2JGME5n5S2YuVCU8zZ5V5ktB0bvHSYHDveq2Ovcj7KCw1FkrxMZ&#10;YqwBTGHgO/AMn9wK0295AkSDeYirXZis0ROH4xeMvEXuDj5mOcuiFyvdFp2TbdYBTNtk9Jl6Bh2t&#10;LNCMbdjg+2paR+qVYSu1RCjX9gy1QO0a3LEx4vmVFuPSKQN4evbYnCTkywszjepjh2vaW+MDAbnx&#10;m0tgjjLzV3/RqOaddpa6NGTdFHg+LzhKJZ7ClveTEPq9akKcMhnDjVHJWF2VVRKJ83oFP4CJQyQ2&#10;fzbAvubBJ+iv37yWHV6eMOEDxZEXayk6Tkcndtg8jkiAOSePX3XeICEKSwQSEmJQp+lej7SUKRFI&#10;lNw0VtlNSp7A0kYH/5RCQ/nYCPVaDOIy1wjzomAnavIQsZLrzOzvLEAWDUsfRIdYP+tUeYt1Klxs&#10;weuPCQZ1p/Ap2ikq4rgtXcZJM3caQP/9iS23s6wshNoOgj5IirSL2KZ2njRzNW5SHNsCv50ZdWp+&#10;R0rWk+IXEx8KCM/XSyRYcSbwxqxAtmcA5CgaYCEcH5kedzOTh/IuOofUImiScToxq5kOoI7Fp5nl&#10;33WI9Oi50VnaC5QOBS0+h8D0XwDh/n2e5mX+2mH+Dg7A4+MDbzChgjQa8Tkcc1viY54qt2HwzX7C&#10;yNbUyLd0Sa6C8X0aVkArMUS0R7PysPAmVHpRUBnBaZTO6focjUe2+F6O7vtf2Bp5N3S4mdMF+UNO&#10;vZXX9Pa4SD1AFiTFqKxo1gOfn3CX13WeIpaGnCAQbp7zbvPuWNJBvvXm66TRCCkrFYnuDCpUbhpE&#10;WGlMQxgJsiwxyTmrifaa6HgNtQjPBRunOsGOqBqjTK2gDIMbGYQetQza1GlsI0WUszZhHhjnOhVF&#10;gxQzvGU+F/k4Sp38lSqzA0Q6+VWm9ly9zq4ghQpc9aydpnPkL3Rpr84fWzMlM3AKJrbmtmAMjs6B&#10;O/Jq5+1ckRmY1hFHv44mpSX2pu6hG5JDp7SmR28RK651XWSmG8e9fMu/O3vCmzKhXP1CcpkzcZWb&#10;/BphRst4fZYPMIVDWps484WgxBvrfwpSbIUTGKnDxgkvefiRtsAXRxITV1uxLlR+gaeRSICFS1iv&#10;A4xLGeY69oQePvzwg+jlDhsnHOU95Dh/jypS7pbXDtSbTtL6kBdtoVNcWuSfTpkVSNLOB3FDQvgZ&#10;fDhSfH7ymGjOZtvwWR+30DrasbBS8QptWC6wWjC0+vBaGpXOZFhkpvZXOPLGBwAvsD4r0wqmF+Yl&#10;iFpYAJliSzxf2nJZkwIzVnamZ3cp8lJ3wcVX6BeWxmcJrouaFOFzI5z6dvjk3k/sbNBQ2O18mbcy&#10;MZbyfOyAe1GcjZv+XxvRlv1V7gwzx+GQIrJc6ZI260gA6umsnHHcjYEgKi0YjLNSuWOrxAhYMgwC&#10;awDUWRhwnR6y4un0nx3hUimXkvzqGG1QjHPKLZAQtruoHvM080VeznWBYwr0eJlycE6VP3t9z8Yu&#10;L8v7FrvnlFEtHlkgbS5QlZ6JT4EPZQPDRoxsDXFmyqW8eB6YSREecPJ2P4WZRsWRBg0eC4guVJKY&#10;9DyjYKVLScFy7Ry9qgBsKoBp8o1YdzhMMA2pBmNciloGmCGsygv1RgtyhPZUzDb0Adg6D3J7HTZj&#10;Yty3IgVA8JhoPnEWqt/jclwUTq1W/UMLAPxOsMC4nPeBRNyM9jdvhcT43EFneS08sLCzjFqTKdhD&#10;3qTB6PIRqKE1eIRJpjYe2mrJta3CNJE0ERbk1ykvS8fejItuGPXSgPAikdhCOgrkMdkKY15l58uk&#10;MtVleWh1Htqz1Tzpoz02e5lyJK7KUzsIQYEHZuqL9aZtoNCH9Mgn3d53dKKGcxc+68Sl/FyQfP7k&#10;26vSwFWy8RWHQqcMwLFZi5I1spI50kWqI1sVIUt9iDAN0IAgmy62ROVeW1G+iRQeH3HLx1nQzoSh&#10;n1jj0M+ry29+4zepjxyyyUjFbfPbbqAAh45Kx+nGCB/4tMxFjiPyoM109MAqDPlMlbTClDJwW0db&#10;TyWJnOiItcujx8D0oFUarSyCdt1A+obkuVDOpT/gwFv90bGh/NGj+8sGz3P4Jkr78u7ui/Nyl5/b&#10;oDhexo5edgemkpUOcUQYgTdGYMoheRRSaVb6GbEiOG2jMyOKFbqGLCNrfSH1xkY30SbKNz/GiEY+&#10;6gdYu2WNNa8XAFN0IDlk8jqzIJRNA26cuPTrAjEA2zhhm3/GazvGmRSz88JgFv70s703XiAIV/Ox&#10;YszKVkQ1DPMEZowQtTmdQ0SH51OQUmG+IlNd0tDAvGi2v9FouKvGBWryaojed0GtlTgPveF7fRCx&#10;nOFwWUNxK65K8ZymKVB/80eDItMef2ID5PtKNNAT5r7TWEBJBKQEQp+UdY2llc576S1NVmRp00Cd&#10;WiM26c/wCBfYkrfOA4Y6KSns4vtUcCt6XIblKeZbAFUgfigy5FItQDqUE5kGGj56mjLxXEe/lNMG&#10;p64tHNI1MPKY0PRBG0DVYYxFFER7PUOd6byzDIFkrwrBiBEvx7lUrhBBPnmKI+E+SSmkZEaZoFKC&#10;gpmxI694sERzhiYukGzsyFcqbzNGyeKj8cDXWbbTEmCUk3cSQ4vASEd2mVMPraYFc8onm7bhlmTS&#10;8V/AK3erisK9Sm5F8/kNbJr7gCFzN2mwhocDcd5fuxJC9OaIh5FyTrS2LoGwD9NBR+ihvID4xL7o&#10;fGifgU2ONkCVndfy2sVmEiMlZJ3y2Kjl1DlMSKsYVKvOIRsK6MVPh2FZHZOvJ3adcYeHZkORMLyy&#10;44UROQJMMIo08+imTTOoA0vkn5/0cimqzhLIp+ydYubLbC8G0hOnzrhy9Hf/c85Du3WREx+gi2lG&#10;n1Gpj5EXZkKA5ZZvH4j89MGHRDoNVnuODKSVv/gooVtP+DNOURkV2Vlft5gWZoSS3loSBt1macZc&#10;vXg7oAXWDueS8TplGqf1K4xMWdOBC3iN0VCMxuT0Ce/02ecoGM5syz7bGAJp5RmmEKqbTfSVRZeT&#10;rGmElG96/CToi2Mj5PHXabfwGBv3nmAaX5bJoxdhOAIZNkHqtGXLaSfca5+uH9X3Dfoo1nvlBh3K&#10;Ebid6Rh0TviUTmMGdvUTQZM/dk+cf9l5F9EBWKNQ566B2LNLJYibNGMrYpBLoJWMt+5oi+n9gDRv&#10;WjS+dKwE9+Kt2GwVI7nskbZy+oCScVYMz/Jy0RwRWKd7RAr3eXYFhE6t2ZDowj3/CwrIq8DYagiD&#10;IlYgOT+Je9/g6HHjpjkPKNPicThM1tAvjdJVh6mwCzNKBedmhskKzzSNHvqgwwVDz3QSl3xsbV/h&#10;latby6c8Ge/zLfwHb6bKEEwXcMGtUdDTkNw4A3j2AS/hPublSEpRevw281S6v21wUa6ERGHSbrwO&#10;m18ruDKIITRP3ITC5N/cTfLGa+VFkrBN5iY65Cu69S5Fy/ukxayRj3yqz0TwRV7zSL14Qgf3/gnP&#10;DK5AWEIewhPR9kgdt+W5A6ZBPfdsA7mW2JYLrbn0q/CsZq10Xsl5gAavah5ENN5b/6BDWQMiPEQR&#10;liNEVvDjcy255zoV3ildKNaO3CqujaXiOYMWGbJhZIORs7LgPqpRDny6mA488A0MccApr15I8C80&#10;eRfblEZ5sgjwoDfjcH7bicBHOR1Mx0b5xyGQXzjhAbxxWsD3RGBHVtqpMK2/2jJVQY6CQ3oTQCgM&#10;GYgTYjQdHc5kFUcyXTSyhLplzWeyOORyWfM12ZKrjHNFXmoqzniXs8vk/b13v7ncvr7N+1BuoeMD&#10;6sExo5CrwHIKeExHAX+TNVZfUpc1q6fS7RFLUKZa0EU2vEhIPiJT5ugK+iTRkJfmMTKpk3QH5iA+&#10;qaU9l1/8kv4IBJe+eXG5evsNDs9kLWfjCjBpmOHb590iJ795mPTgyWfQ5CG0HMuz6TuNdODm4aMM&#10;JTUluICM2A8kqDfrQ+VFFuPM6hcfaW8daYT5wA7MxgtTe5gNbpzmwJU4O/zm51t15Zf8wtFupK+x&#10;TWwcUaQQkzLeacdZCybSeO3JYKffjnquKcMcTpGJKYRTUUKPAMFap2gM8QCNM84dQG18+HP3lA2S&#10;w9ZRuL9S3ZL5nYmtdEAkXWKyJ5qsmnaetheIWymB6R+Is6BuT/QSPS3nsd1tU8EqFPJTPkeOoAC1&#10;t06vbIvRTBbapc/cdKttvV2X0V5CnjRLoxonwl5Eti4Kx94kaTZCWoH8GpGKznzs+g5HcfAsQmAh&#10;qEOMzld8ZiREBdDwbTScfmulpJKS79TjRDW00E2DxIjLMttM5dn4xYjAbxnVqtzlSaVKj6Qqy5T3&#10;8oUgD4osmXo9YQgT/DoTsa+CNlBhJCo4uIoBrrIVt7c2JHU2IionljFY6esooW5VVodnvoiP9Hgy&#10;c4cH8+tM9M0bvKXxCYdf2kPd4UQAK5wyS2MvPJiPVgAuvPTw+DVIF8ATV3sEPlEpFmeihSWjX+Tj&#10;x0oVgSUq13G6gQW45FEPlJA3LlwXqwO3DvCE+g4HHDJl5tRt9AsnmcqFRm1GvVlW5G6VtadnI6Nd&#10;zPUfp8/Ud3UOsmCUPOgjr5s2+hAwTgsYjtKfPWPNMVIwd+HZIbQ+FWdqVGC6uN0zzpRaeZGeDXQh&#10;jjZSw06lI7nOvmK/CkG6SDQ99HL1mIMeDaljfHtqcKcWqTMc1+QrmN/8ge/jgdCd5e2331pOGZ0c&#10;0ZjgrdGBU9k0dqyfOh2tXR2hexsUIe5evNwNKSUbpOiNeuXrhu1Y+sSQ1FjDVaircJYbVgK5Uqpf&#10;0sbNW9p7Nb7la6SdxTfCMpucwLC5e2WVpE1AxaiHQEcfl/Zehh5eFrbNgZw2OiO3ULLTyjLoJrMc&#10;2CgCD9UxiwKsjaTSkIYcQpRpEidAbZ5PuCPeOm72yDr5zDIxm1d55lAeCgtFv3PWmRJs5GKZ2Hth&#10;Ci/2au4BLlnJ4+8pfnEG64q+S8lLzGoMJiEpxLcVTUY1Uqt8jJwIewXOF2fuW0lzLZHSk8YlGpNo&#10;gsDMwIXfhiAl3tZth97cMfASH3zkAjEiaH57XgLxH6ef1hYjU246rRx4N2CLP3C438Ipu0NERnOC&#10;KThc+JfIVE6FMgp0qm1U9gEhTg6BxdmAy6zu2rKMMpEn41TWU9ZoNiUI+ti0QT5OzM3oSZ5L1Pwl&#10;V+Qo705ZNDRPHBgRcwQUSQl24LJs6LchAG9glojqJsk6A4iwHGCFHCrQSY0M/k03AzQXprejgDCI&#10;9TYhjntcG28qiUJIz1RdBw46A2HsJ7BMB3uuxQ2vZo1em8/0cl5kOuFd9GacOjrgKHXf/cIG6vDr&#10;g1SxigG/4rPHZHnpEmfxmk/40uSTxW5HlVRlXEKk11FwcaegZUhVNxuncOhmjyFn3DT9gsK0IyN9&#10;9zh2/e0vvQJ+qg8O0+PnNRjt0nqgw9N2lWf4JK0Noq++TkwJlvrQZd+jcgwzxEtruAOmJRyNuAPQ&#10;htdKbpr0qg9tVttUBqa4IcU4I7xyB5tlcmemIUflJD8G3/pYJ2bykE1S+pWowBMigQhlaL2wl2oD&#10;vksHzg0L6VCQJio7gRs8Qe/RQ+a/xLb433n/Gzwc+gCcz5fXX3016yieQt+G9jBT4u4Y3WBX3QNk&#10;m+PdwzR08atkrAfyTwQfdeuHENIHjbmXjvIztJFsZ19NO7sfVwNOtUDcF7LldsQJf5Nz4DZ5NYCj&#10;QjO/kB2+Df7ELtD5c/SofFJX0EyoR46zsx1tweOKZsrKcwqBQvsWqvrT3mwQZiNgQtJEqK0PHUff&#10;xM37TBUPHzzpC03ItXQZ2w6HAFNvMuIhWnuBjrYN+qReZ9vwWeFWTsFQAhgaDUxGIBJXBjjSjXSH&#10;dBqvC5k894EgrUYSVHb8nUH2TNCpISIE6gOBBqe7IjQFRJrTQqk04PW3PXoqatZX6FFRqSs8HDNl&#10;HD2EKa6l1UqeEQGVykosvBAFevkMeXxLkcP92UKblopA3Alv0jNQPBUiDYnlKVS7VibgFoYwFQ3p&#10;TlvdYPjuLi/vyQQ9lZ/5DDZiijNOEQTpfaNw15Xs+T7mDYANlb171F/QT1xI+ZjGFmcVziREtGrG&#10;y34nLlI2xrgRkkycBPHR+Xc4f5YnaWRXtwnQE2cMntAVXC0/STCfeMpxy6UyEB85Bxq6Fi9yEdtF&#10;nIfB99fssyXbp6eFkGkOAYGX/9BpmRRSfThrh//eG+1Uor0esfrEfEaVJEpz9E289VKlxT4oZAMv&#10;fezvim1aCTUNp8l99icPcQIwo2lgOs056bacB4ZevrzHFE1fW/vwEe+pCV/kszIzInXaA8pKt5xJ&#10;LOHM2Skx/ma8aXzCs7+jg+V6jrDVlzTG5YSc6kUYo6SlgEHeGHBuG+c92bR30625U88pnlzGAgkC&#10;Sqt5k9As4h+ZlYtOyrrpmyi1+bBBnjgvZa0cKHLMqaqHjECvX7/BYvdjBEyd5gVl7li0nJ1AebzM&#10;YvyTnMDqLAZ+QHr5E64NySYPLesfwitp4dNEG2hRSZ75uSmH3uv45ML6nQxGJrP2bcpZLEBydxbz&#10;hQwVc3Jhm/JHEMYLYUYMMCURirgwSjqnDbR0qZh1MbDIo66yTkUp//zXj1Yr2DZ2rx4EmClN8ke/&#10;48Bd7T+4grO7Fb0XZ3wy9EhbovBLpnXDk6OcdvznsTdJ0+4VNMEy2oh2qXdO4QHKpFSuOgDnHd3B&#10;So+tqLKWYcvmcFXW49TB4HWOnc6VpYKGX1MM/kKAow2MxoXXzsnV4aYnC0Ea1pqGyfEXaRgQjG+L&#10;88h423G3GDone3ykI7Bhq9FOh/WMnThxWtCUaYe0tmdMKzX+w+OkTAeietdQUBoIhSX5jFRCA/dC&#10;MH+cNU7PofW1GzQedz+FJ4RODxLfw8feb41zTnOQmX9gBTdQBuLIEZjS69ErjrouMc1jOWlMRR5i&#10;9D5wuM81t3HIAGvVD8GU5bd6Jp98KF/UTCVKZZqAACb8yIpUgeZaFeWaOIQg1CJuvPxP/6RD64K0&#10;IyfzikHCcQItyN2U3WAg4IgNj+TGYWm48m1Q959/8CHPD9GgWEFw9oEKTPmKA+dSY/Y6DYj3frCt&#10;vhDNCgsZ5DrWVuFH6trwQg82taKGNKH5twrgcteOtuD0XD7gcyrGtbxdnJkmYcnIAuSeAHF44Th0&#10;CydQVyDhAFjZlAFs1WN1TKBs5N27QZfMGCGUsC0LvWvUTCKuhMi/eVIsxbFBGwMIlLcW03kEJF9n&#10;PCvf3E8g3HtZYM1pllWjYzp/8mHJjrKUGXfqdeAQhnqOM1PmwqDEtetXGKk95lXXV5ddRiwHyLUP&#10;NXc68RAZZ2MG6xSOQp0WFJf24Md71zDrYEkwyJimZpitsJd+wkwgBL/Ul3ILyL021rxemarUsWJo&#10;tsPask2YOeEEuP41NH7ejcgX0oIEIahvg50Et8hHfpEP8fwXar+lRvm1LIUom9kX8xMvqDQsySJs&#10;XDPxTo92HVA+JlWFkw4U9coOl2kU4eM36eLqVToD4vZkbJOle+ZXprEt5W4Z0kzvO+ULI8QUGEoj&#10;k/n8eC2hAWi8ijU+vzgYjCa9ElpJ8zWsLs7dqy53pDBnuuVcMI0E2XyVagimkZlE2wtxodve3+Mn&#10;nOfDri2fIXjKcyiX6QUpAMu20aiQNXHj/Q9LZgjtyU1+W1t4UxlmIug4zC0/aZR0Uok3D/lJWzUQ&#10;wNO5bNConRyv5SRhYYksRgcfPkeSngKRq56ClSxYJK1GLHTvdEwkB4Y85xUAEq+c+Qlh4gC2NDb0&#10;IoYGDJWbSiOsFgo8pwmtGIrBBcuUT20ngiQxzOGvcFPUvMKkbEGV/8z3E1dZtKGKQcOPvPvmN83N&#10;qmeIMwbhPEp/hZZKFKZtSGjIHbHpAO7c5tkbggfbPeB3n5Ocsw3TIbvzwPJCvozogCsueY5tSjGC&#10;zJSNDofGXfy+QdFpIufaZ8Pi1Exs2zLQ7reMKhs/3hMTp+ivN+rIrpd6tRIdAa/0WIbKi51+/tkn&#10;0aydBCWXhrIkCyWB20B3pBR7QW7lgwRtJDzaYBMb5C2Xb+mQEGEKvyWJa0Yl76Wn7Qo7XAhngHgh&#10;P+kzpHwyWZhYPvIkDWeh19aF9KZT3LjqwHzeZT1IGUnjEKhTabKF4nx0a/nehx+zGeeIk6A5wJN1&#10;kKesQWqjvsVTvfRNjTTO1HffD3TM2o9rk5sAwV0gfzq5wMwfMFdBHRnE+4UQ/JGEPW1nVmawUD90&#10;94ArFyMOWSvL58/ptMqQlp2CE5G3dtSAmR78pOUMOoktU/Fxgz5IlmzlE32aBQJzKoijM6CqE4vM&#10;Yuoin/iAyjxTuMLAUCS78CwHfT7TA815uyP2HqThjejAZjQBLGrCwDFpLqzQCZHKWBrasUcylHEW&#10;xbikpWJw4z20ZJRqkgBkzow6DIlpZSswG4wYiCUJPfLDaSinu4yBCfTh1FfznQndVENJ9rv4NHq3&#10;2SpApxV07IxPIjhHCkfHGhJPuTOf7o6fqAvl+ooWabW37xvmWvOgnH93h8lDbtRcUQHTZwZ894IG&#10;4tZj56J1sJ1nlwYRZMQwF8Ok1MyCgVYrhsoTgcNLbWz//gOOkmfojdLcTmqyQ/5DXmvqtcLxzzIq&#10;ZdUrJ2lWWOWstN08oLO0gtngKhuwxtgko28OxADUBfkE3xGU2xF1J8iRXoe9NhWf3pO0m8+g8Vmo&#10;BcUYvgBWPnXuGh+Z7MGcb3TlH7TBIwBtRPHaC8oFZXQG9t6dhvDXo+CzVkRe89i4KiffqeBRG3YW&#10;lIdOf40dg7tstthZ55iNELssn36+z4kAB5n22Nw4xpA5WcFhD1NHgIJMtUZFtIGCJncDHfECMnk0&#10;LicOnKPZDokL2U8PHuXYD095S486EhIWmfmX1uoG6Y/KY3T4RKnajLZknlYqkijodToXNNzaZ+uB&#10;9FYDq2mN3DZeWtMwyQFRytAQJx97kySxV96hwwwWt0ACmEe5ubHEInFWI0tszDLeC4SPtKbGey0u&#10;I8/lMRtZEhfujFA7OFmDtOd20JHRZPIkubDGZX4sAMDrN24vf/8Xv8HrAU45vv46uzirK+k9on6q&#10;O+3fY5WcrdjmgeTjY/wK6RqhJ5KfYAcXWKzPA8USDQ2TNXGl7hkxQuQJfxXTuQQbA2U7M3IRO1AW&#10;SsTdWfq23JuJ+PBrJ5R0aQKoZxC6lXjVwJg1wfyF1Xv9j3SoT+sMxfmKHQZ3KYm8gWuavsZgimW9&#10;c1pY3+udupcvf0WVumoFIU0bze5RZC3ZZ7idJerIq3FkT4niCUw5jx1bn/rahnQ+xdfsIgvOdJ7I&#10;KyzWUKagCzGES6rE67wG8/0tqAggDbOVx16mgDA2ftPLD8IKYuIuqf32MEnmeDJXarp6UQBx2MB5&#10;wtEiOlQXFw990xu9zB0MyxNJ9SaffPbpcvPGdSqFPEHDsCArpHTL6BRwRwn0fvh7likLhoJMlSEj&#10;HrJip5YGDG6DU3AZk+D4gAp9w5iAJzLhy5+OEE1nJ4qN0DPm1O2diXrDQx7twVJRyBTIToPphOTe&#10;PCkDbK9jlFy4P//q1etM6e2yzfMJzw3sZHeLozh7bT6gZMPrBoEd5PAZR607lX/tBu/vphdnPbfs&#10;IQ9i2ZN211GOg4ECGwBPhhX/Fr13p250cDph4eWMM+aIdti1duBbE+HRMlbsizSQ+/sPl9t3Xlru&#10;MfryFbDK/ZA1Dp32Ibg92NJdd7vkPWANyAqRTRpKQONWfsDrIjl0Imcbd41dXWxuX1yuX7u23OJY&#10;80MWY68ynfred78XOdy+88py9979dLqyM8rORfSrSsCDg3HXk6/enSPmY+wmrx1Aro5g0xujMcnL&#10;ttSBekylUxfauiQqH6+RFWmqXrMyWn5s9p+iV+X12htsI+WFbUfQ4nrKCbu7MmoXdmCoWK6hzzYw&#10;cYI3nXhdmDhFkAfiQGKFT8eN3PmPTU/8xkmb9wEksIbcisEs6NpYdS1+7ZRLMVoPnAdMeaLTaFqW&#10;vKFlxK0atVAtnMJQEDZMlCRu0MFvMIuP9IKDBg2EuzhL8iSNdOugHYl7n366vHr7Yh81IHmb/Omc&#10;AHuNZ32OyCMwaXREaUeEG3I6E1JHKB92bAcxyZ9XB1DGqictL4RVhHAMM2L+NnYVT7QNhL5FzldB&#10;vUQm6sN4Gx2DPEf6uQtd8IMl5uP9yocKOzLD1tjhpj2a/owhXKAEIPknWvAki3m0TX2JMIKZTCSq&#10;3/hr/JB57dT5jp55lld8FvHqqz5RvWvVxCFb/9Ix5r511goAR/pCftO5hg6np+XDYPlZ5/Q52g5j&#10;o2BJBpUUHgQQVElNocQAqEIUWj8SGqdMw5I1DWtGxOKvmeYvl96B+JRF77X1PpQYM8v6iKb6PFtG&#10;nzDF5dPwvpVwm3OVXPB3+Kukju0dIjwdXiohZZzqEMsM0ti6ZBkdIOUp67lX2+4UA5Owjxj92GPe&#10;vcgTsDzS7pxm93OjaKzy+fPuDstaD8NI6cOrqwGftWKdx3c32NOWH3BB11Oe5K+4hwShJRU7sqiC&#10;7LlH1qTRjMW43OKcY2iA45lR8rrFr1AuXqJS4RCdWjl44nThJouWF5fvvfsuzux4uYaz99wjy53i&#10;fK/zatoH+/v07mgwaJh1+BrMCU78Mg9f3bt7d7l++85yl4b5Mu8d9yFQ31hoWF/f4jRdGkVw+Z4K&#10;G4grNHQHHGHjQqkOwYq8u8FDXAh5jfeAbCDLNejLm/eQ99Ur17K5wCm8XXAfMury0M6nUd3IoAAA&#10;QABJREFU4NnbuxLnL282vJd8Ty62exkd/PSf/BPL//BX/ufl+19/bfmFr/368qf+5E+hZ56W5uE3&#10;7SZvjIM2tJtemo2wtmCD8pSzzrRDbnOIqNuObXC2eC7AExO4oaPCK5OZrlQ/wjBoJ1l3it1qn0oc&#10;a1LP5IoD5j52TuWyCl69eWe5QCNoo9WdguTE/tecb1Sn1iNV6wc0/VHnYh4VGXrMZJo4/JMmY+TV&#10;RsepsTjV2G6aIVP5BAx0ywMlU57LwCM1yE3xEojjPvOh0FCezsWTHvwhX8eC7VPWUCcInN6SzzTv&#10;SsdgCRyDlkgXaHohbdu80OdHu/+Io1deee3mcuuV28shU160yZnuMb/11FkJ9ajOsi7Ffc71yugU&#10;MKSZz8V7p8NXoSRJ1othEq4M0hgg9y/mscQs/2Jpspr5CwXGrT/Rl0oefL9YvM69wItAXUiGOtCe&#10;AzuA+CKtnWOhUFZbxMbqz6hrCLs2LoDCSNHojzhlHjQdues303iENsGr56IcGRuHPCkRWzM+MGc2&#10;OaSc+pNXLdN7dQCBAiW2sAW94W16RitDK6E5HiTYBeiUS4d5FtKTJ45nLdyyllacyiYpad2SaX6J&#10;TjJLqGQ5maqhut3Q4eIGPW6rktsDuxuGhgNhu55wylk8ZGEh7zoO4WGM/c4t3klNZWoFFLgMngmz&#10;9ivj8owIwIMq2FK8ywNK9PZpnDYZ8dy7dze9+D0WBo98rwUF8oAgjjA9D+6F4dZTG8HCDTOKFSf7&#10;kN62Q3bWdKgsKnuNHUYaSio58k7jZ08K29GBds2mMo5SKOeIJb0FaPXXxXn35jvl4ou81LANl3K+&#10;jEN2BHGTOegr164u//Cb31p2mGK7ghN3ZGMD8ZDnArKvnx6KT10f4NAvMkVwkWkERxtX2WHjiGLv&#10;Ki+KQuZZ3FRO6HCHUYO9+su8t14+tjmq3dMJhLlLg3J4/16eXXDk9ITG8xK7mx7sP1iuQotTVDts&#10;n7xH/NWrVzPasGHa5tw2deu70x9xGrPP2hwxQrWhS8cAOV2mYXnzjTcRLkN6Gkzd+b17+4yM3GSh&#10;XbETjPJuJ84mDeRxCIyrnHHmiHaHgzI9QNPpAO3Zk6mFrYPaZjpNfm9xdPo+O/AcsSj7HJ2DTLUj&#10;dbzG+1MY8/B0tZUFlcVJahbaZrcyn6AXHdkFj98Avq/Xdauseha/eX0gU7uLM9IutVX0/JwRQvSs&#10;IZGPb+wB7NqAVBhHpOWEJ2XyYDBuFAttlCQP+cVDgh0hp4Csp50eFYeo6ejJB9fCCk6/jCC0kfN6&#10;4IIGt7pkpALcNCikFZclyEt8esPglCZHuBd5Mdw6Mu9Uq/6BBPGYlx+fgLfR/YEfeGt5cuPC8oDX&#10;NDjq3kFWTm/3bL92TpWhI2FxWdresRuDtBcXmk/Dh8CF3F/RgZwvw/z1EikiSzuTUDGSzqXPvHr5&#10;ec3VP05QP4a8/E1BjCD9uUucMm9nDSmCApmhM7LEBh1BuL4nn8rOxjyjR2DF7kjzjENRRebktFEN&#10;DuEbP/QrUmmadoFZEYpr8pZpUXMhE9ca1ZOwUpKfdDYGK0bnI3VcxGcLcgSzpSRpokq9S4xMSoyl&#10;R+i1xjoMmgwaq/dMvKSYw1MNNkgpGsdYFBMMv8A+FxcM4HJUoQBtUPJci5WDv4s6ffbqe20PZXM4&#10;f98Vss1UiFMONXZExZae1Fe+hOtElSENnM4dWu192nF0S+MmDtIdCycKB8dx5eolFAgd8FDhIGiU&#10;Iz95qRe/yiFxzmWGXg1I4bLNN43omVDN4hTUfdZWjg7o9euXFCxBWlx48733ZCMIL/80REzJQZej&#10;DD86Ss8wesJLvDzby5GJuB0FecrxXZ6D0CG+/PIryxtfemv5+MOPqJSOMtx+yftZGFl0GyYjG2RG&#10;QYrXCG0IZNCpg8tXrmYTgWsLxqXCQp9buh3N+PpiT4bdp4G4cRNnzJlKTumhKuayny17Vxi5MEWW&#10;6Tm2gvprWZ8kj0D5ErbayXZQcOzgfG3kNujKyJMjng1o9KVVV65eWb705tvLPg39K0yB/Y2/9leX&#10;//S/+C9zHpv2ov3ZGVj3wTEci7AdXfmWSx8oXb3vGunWofvQIdNwNLjKVa17NL1BmqJzHb0dCPSu&#10;E49zRh/HvCwqVgKzTlla8XwnTjZlQK/O285HbEy+aLS0WUdlwjirfNq4nY7aqLiRPuWApW1gI/oD&#10;UzMID20r6kojaQbptUzvLBoD4x5YRNox0M5Nz6hY8GGSThG8Gawh1lMT0tsHajo2loKPjizMZ0FC&#10;fiSSdGlOHGXgKT4Yb7CB3TnydQdmeJIvQnBTQpl5rU52sI0P2XDhO4N80PJlRirS7NZUm9CKREky&#10;kyHNREhnaA52nK4dNOmxjUCW6fzx3bpaHk0hhn/K89Mv9WxXRWKmjJVIYvj2urQb9/sFqbSjJN1r&#10;1IsG9S9h1jc7KANeUGK70j6CW4fDM3nib72H3uhDP4TjmrYUKPLMfxocbRV5DuMJRPPIaj6ITgev&#10;f4tOjEUQTdenDSIU+LgprsYbFZyke7ad2Qx2TuIzV2XkVDrRBHrKcyiT6VXvaZKlpXNt7z+tIHcW&#10;xJb4DNIAHGcJc+sYRkPT5rV3KxxeUyF1jgpu9mR0cFZsVbGFgUrvBvPT6xwCqRP54KOPl5fu3OHI&#10;hpdTaZ8wFSMdBnnVaKIcGyaHx8RaqcI3tzFIBPOckcgx6zJuO76ytxdjdt5e+jrcVKkUp2CqT2p7&#10;YQk1D3HhyBArT/UryGEU8OIo5gG96myzRlCC8SuVm0sbSBWyWl/AmRUm1FLehtJG1ne+OKqw16bB&#10;BhBwHA0eMG1zhffKo+XlKT1z1yGqC+DjrJ/iPC/jYB/SCKzRsxFfHD1OxPWCq4z07jPKuM2U1z6w&#10;HGH4FLU9Qh32Mc/77DId9YSGYo8Rgac7X6Jxe/joUei3MZYgHaprYU6V2XtHKeEl00zQ5OGfGqjT&#10;Um40cL3GRmMPfJnS3LuUaTEdvruwFPObTHV95cf+2eWv/dzPLT/09peWb7z73vJLv/j3lq989Z9j&#10;nYjDRKHPs9Okc8tXxYLREcP6upUYqgCiPTnC69QJD0zi5I6wNRsbbUb5mjly9/kQ9CicjlpUlr3h&#10;MY1JPh9WXeMjz8raE6UdqW0y2lOuOvF9Rl2nB90cEUMEhraIIWqGKac1RXKktQLW/q0DNj6p9Box&#10;6fyTV9vqSKW9SkkQguQ3LdMhA+7Maw65Sx3gJjv9ZDnbX61PgLFeWIcVAnkFG4cPLJ97QkjE6iiU&#10;T/+k049Ow95tR9D0vWl8t2hMbaitG9lpV8CUFDH/lAsyrm20fWjx4iUbH+wIPZr9CJnn8EVGx9yi&#10;D34jm3Y6nKrW6Zo3v9ABc+SUYz8Nlj1/n2vRp+FR13oYP/Jlbj+WF5Yh0uNXxz/TjTcUeq9HKfRv&#10;F/v0+Al26VEyB6mzaxu7vA7hJpDHc3ajbHQ79GjDkIZE8yKnsmlnVZ2Up9kxCZegj49GecqmnYbS&#10;H5tQzpTT9uzYOBVs+QgtRBeuI2K5D68ItJiSweLNabyVctzrnzPyUQEjhEbu9THGjudQmsHEyYRA&#10;QwgXEmq8aHUWcYbcCzwLNPRoY8yASU96Yvs9fs2rY13DMbhIiwwRDoqGqFRqDGubofBjpg9comrF&#10;YH4eJ+sptYf0gBVZGiNpkDbKSo+CS6uPveSpzsijDGswOr4teorrOEHl5NSJra+9ozgjDLzniMmz&#10;DNTkwr+wkYJCcx7+mOmRg4PHq16xUlRGkQlKtKRizqIWijZeJbuwLGzT5UH+scYYh/AhHPngrOWT&#10;jH3yvhVeg3Ph3jWQNRrZi0zz+IZH1zac4vLIEp2/01o67pw2SkXUWbhG5FEm9x4wPXX1RtZYXHPJ&#10;SEY6+JMDdeM01SWmrizv63AdGp8yQtxc94TnhREIDR20PMWRXmUksQ/Ma0x5OZ3l9Jg0u0Dv6wZc&#10;N9lWXlzvMSJyWsjevGsyLqKmEilp0pXYV2lQ/tb/+beWRw+fLG9yxPl/99//j0yFvba89NqrvAbA&#10;QwRxbDg88ev7fPLadZ6LnBXltJajPbcbb22pLzYP0BBdZorNB0Y7ZaKm1I8OsvajPmLD2If175jn&#10;SVLpoqjqy05Tdcgol3zu4XfNy9HgTUeEnjhLg61OtUMBadfCjVOIzkGtAPk3vU/US6URVvEkpI4J&#10;Q/TKp+lSXVvWjoAMjAlKnswc8yFeOFynkdcqrSONC6/2++IstMLyZ0Mb2sUXULFm0osnzsR6xij/&#10;+NidiIxQb95Ix/ASHY+NHZ4jWu3yDPrQryjkwZGoHSan465epRPDcyg3fR8K9uJmB3+lUx/jgbE6&#10;sDbyTE/bEaPc87SG0utHOm0YKh/LKut0GKR5BuL6RkzlrD5sKHSo2psyGbLj6nlGL0CSaJaXbYS0&#10;Iqxk5PW6JfhJcETn4wzHjz4m95OcjPzBt769XLr+yvKlP/wV1Mw04GigLWBj7OcZmzro4hEjzdVN&#10;bIUY9ea0ivHKTL3beMgBVwLhwnQiCLEL4tVxo8jDhY9jzEa5/txi6ll/17IAy0XKDXimVcZNsxNh&#10;J84wsgSO99JUPyZf+K5ZWEJFluDPwOiPBVTu5MDk5q1iFYBTLe64aQUo6yXW3ArOoHJhyMpmBSUm&#10;01NcxdmGaIVCg4GSTg4xRNMwtpsaL8qzNx3BQ1caNY2gTABbTLTO41e624oTHwP0PSru7OoCVJQT&#10;Zuy5UAg+NNQ4AmkDrrikU7VykwbLXqu9fX1HjNoeA5eCsHK5K+uQKSHL2+BpFOGV9AQyZzTCvcbq&#10;dtgLTKd41P0ulecJTxDb2LpzKdMBFLJiO3qwxHV2uMmPjlundpX1B7dWu1bhGsMl11lQro2xxuCO&#10;uU12cEl/Gmbk6BSQ9+orjgTc7tqywrs7xErlNJKjuMdMvV2hMZAeR6HCM48NxD6L/3uMmJ74EjOc&#10;inPcjrDK6oU0HtlGDGwjlae9+nV0fYHeqaO5TTYCuIblCMbG44/+sT+y/NW/7ijlreUG23z/27/8&#10;l5ef/Y//k+Umz6rcZ70mDQPlnVqzTF86dhCZqe9nPOKujuPEaJwPcWY7NCqnjEzbwM9pBxShjtBn&#10;e9bQp5rVJrSmIssIHx3Q6QmNIEaWeXwcq/L/mLdnusvOqQyn8kAf3UiHlXkV4HvWHzs2deD0bs0D&#10;DdqK9l3s/BrPvXbg2osjencE2RDvsDFBW3dE316uvcNuVKCZQqdOq0KnMqLTII7uMrSMdGkHXfeR&#10;YLHq1HcvX8y5cjo8yZVO7cMNIz7ToA07zetU3yajc21Y2Thy9H1C8S5AIyow6yO0MezFETcjug8/&#10;+mR5fP8RO+VuUXWO6DhwSi9Hlrh2cEgHrzIQN/AAX7/EOgO+xV2Ijqw8K0za/FTC0sEHCrO9WHlK&#10;A/T1qtdEGcvHhkIbMNcIlKHCcAOXKaz2he6NXsVf9Dbu8xOc4mZ0xRTu4/v7y4PPP0tno8+AzQZP&#10;KOIlKDMD+FJHA8hbckgv+ggOG5MvNKAlS18FReg7/s0bgjYrZOEYlKc60b8YGgv88CnN5OdHtz7D&#10;TKrejC3/rn1lN68F/M9nwBqFhe9aGg2KxjMcIpEaqiWcztC+ZU7DhM8YYpgGc4w51CB2DZQK7PTg&#10;ZIjc51CNy8GWvZs1HHIYBpYtdRyBvRDo4YuecXf1OKeYeUp62vayU4EkkT9xRfiRltMwXTOIsxal&#10;nAvPvFzLD7ZYKgYPcfZcmxUvhIT5mNF88KchJC38U12JT+MJ/Y4k3NnWhwbBTa/1KVNF2VWUkjYm&#10;UkgDNHBM512ShxEBNPPEGTE9Y/GZ7bNU8Evbl+IUHUWpABc+nXeWrgNGIzbML710B3rsNTu3yQhI&#10;fQIvz7HAzxMqsvIUv0+fO1rQCbswbmPg9NCRU1I4DR2w8i8ednmxwG8Zd2a5U8ttyE5N6Kw9asQR&#10;QbcqMy2H7E9SGXSCdeagxDYcKuPQ2Q32hEX72eAa72jNaT1Hti7YC9dnSf7Uv/rTy2//1jeXr/3a&#10;r6ZR+e13v7383P/yvy7/+p/+1xgR2Xg51YcDooF1fYNV2siiW0/RC6o8oaMR/eGBlDVj4nSK5FF7&#10;1o7Vrh0lZZMRT0Y36F/dWyo24JZvl6ldM7qy3H75Co6Xc5vQvXbpaHpjA0c8R73Ad6v7Ops+bAiE&#10;Ye3KKEVDsuGJfE6WA07o1Sm++trrjPCuh648jKau2Jb96b17mZzZYHrNXvAmI7tn8LzHaEz5Cc56&#10;4462I+rOrqcNYO6xV9IcDTqCclqSGkA8dgA+dbjLZovUH+qistzG3vSPTg3audMPaAfZFIJzcgR8&#10;6fJuGmZ3Xt7/7LPIxU5I5CR8ZTZCeuXWPSsMNM7R0o0bt5bf+frX6bwsy51byJF67sm9Txjd5oFU&#10;fXDEhssHrx7vhE6THaP53FOwADd1aeADS2wXpzJ4HQnVMvzYQFkyOcev1wQNVS0pAKMS7Zfx8qUT&#10;148gl/xy6a/8WRbYG5eu5MTlx/feXV5/553l4o2Xgi9bHFBIYAhfkCKwHLLPw6yJAwO8JlUF6sv5&#10;jS64scMST0KedjKkjwBuOxslRVr4KHNCpmuVIXETdvBznzLBCw2WsSeVMOByHTsyLflU43iwMfdQ&#10;Q5ozNpl2J7PR7qYlpPr01wQyybsQ/akTtJWiCBGJS0ErStPbc7NBEOzZx6uW6JWFdZCnOIEuhpaw&#10;VHDidWgao07J3T6yaY9LJ25FlPgYq0KbaLi0PD+hdTYeVjZxy11HRoNTG9Dp6FFQ91iTD5h2UjJq&#10;gob0AIChHSoP4TtNk0aIvMc+wCjeVG7dhju5nH8fvX4JJN0Rk3zptLKLQ7o0cJVNKX2iZXQmNs6n&#10;9EQxIcqYDB3w7S4kcSkDD6X0PRfS7dRWesdc61guM53wmPUOHb69/w16/8J0asuG4QEbBq6xM8pj&#10;8jsVZQPhAjOwlS10HDHC8pkfd6XpYHJKLU44Tgx65WE6ZvF42uxl1kRcvHfKSwdsQ6XjtqxTXK5p&#10;XGZ6ykZlByfngr89eBsTHbqylkZ5dLrs3/6zf2b55n/wq8vdTz5b3nn7reVv/vzfZnTyaPmz/9af&#10;WW7yRsuH9Gx9x4m72hy1hgemCZw31gaFeZ0NEjs7l9gWzsgJJajDTSrfheOH8Cmuyj0j3XRmXFGB&#10;v/+PrzuN2S3L7oN+7jzPVXVr6q6qru52qtNzG/fkeZBix4oDRhDxAQEfUCwFiBUhI2QyGJkvQUZE&#10;gBwncSyFKFIQCcQ4CXIAOcKCOLZjp23HWG73VHPdW3Xn8b338v/91znvvWV3ct73eZ5z9l57TXvt&#10;ted9EqHQ2tHtqk0m5rEn35MDAI91KJY/OX7ybPR9Ory802FGlYzh0AcZMjt+Jsuh4yzND237I05l&#10;3mp/ZK99R149jouRT2Wu58F5aKQcjb7M05xNXl+5lko/FcLh/TnFNjLYS6X1e+HtdyLDg/bSjqdn&#10;sXcnlXEWgrydcBX/41kFeKSviN7bPUt0eyQt/LOZQ1OqLPx4O61pjv50eDUsCMYL7K7FfuB+InOW&#10;bIdNXMjekTu3ji1Pxh4eZF5Mg+VQ6NBzyyGHRKG12SjNbe43H96h5OC6nGXtF778teX592QVYHTD&#10;sR1qnoVOEhje2so6fYSB6Mc8W071Xn240YEO4STu0Wsq7SlTW3grifCvcg9Lw9/clceB2/guxJZ0&#10;/RXGt8Qx1BsJXgWjm1Ys8VuZiD99/rmMYKTkJt8PHDmTOGkoJPTBSb+rk+CMvsS66In63KDm76H/&#10;Gg6i7MLTE5siryqur8Iokvmy+AfkjP5Mg6oVocp2y6PgYPcYalgxj/ybDxfeMmqoWf4mzfA0vE69&#10;AEXw+CS5KYdeg3TuRSpY/iYyKgmcDK4wMQLqYWjC1VxlLuBVSplbERcBhbqi7BQS8CqTFtQocJYe&#10;R/B4c/sZDGFY4quLfCBd9gMphBycV7QSQoHROufYGSSjd09mk3mGbfCJZpUavhTC/IeFVdnhoZlY&#10;thKRSNFNFKHwFib7Ka4UPC1SLeLW9pG9lULoNl8iG6V7mRFnOgLjYSqg6pdywCdtX1HM0PunshmH&#10;zSlxwjtpiXbzYAob3RqispHOEllO8czpE2FvZ3nllZcTnt5kwjgmFcXpzGu0t5F0nL9KrnMjKcB0&#10;akhO5TGt3BgkXYUveVM9VLdED39Rooqlez7ywOEJU1lowV7O/MnROKOroWt4xVCFSkwvtEs94ww3&#10;+tJw+PKHPFaLGC7R+r2ZIbPp2e1ZLl2+tLyQSfk/9cP/yfJmWq4X0xp+6X0vLL/3G19YfuIv/jfL&#10;P/2nv9o0lpLPhsb0jjoHkxaToZIwqEXbl0sdP5lXKj+5HMmyau+pMEzWnuVmf7Hk/kVWFiBvuhM+&#10;v/KVbuDsMFKGtBzVwPnrIT5IpWP1mkrj8jsXl2sZjiPbTvLvVpzyTirP/XF+Tkvu8Hw6OlffvrZ8&#10;8bd/d3nzlTeyeOJE8sMy7+vZNPr2cjWf69evLNcy33M182DXr17PadZx4Nk4iQeOli4VchW9eTSO&#10;imM2X6XhodKeCjQNg1Tiep9HMrx1PHt5ZoFEhhYTZo7xaF5wdebcqeK5mUrZSkFLrM+dO5cVhE+0&#10;MGgI0Im8tsnVsPbVnABsCMRQrXLMnuR3PUp01nLFSJQohUpYygdd3oh8H/nUB5fzTz02C2JyoKb0&#10;HW1KeevimaTpasjYJFmh0mDQC2TPFpA8SGWst7VdYFCcz/oQqn3GUD1WeBzmhq8tcejxE0Zl5DMs&#10;UwFg3me7tmeVVspKyonVnnv26gFmZePeo8vx8+/LsvNz0Yd+spVfJuXjD1b/0EoPOwk1kgDTUOCf&#10;xuuWegTyV4rhrT5TsoSPv42uki+eoYOrFUASNBz+RHQ4snyGV9jyT7Yuk6ff/NEdJGi5mV/fEyie&#10;Kxz8K5Q04lvPSDPh/PAwW6zjXFrzFGRaahIyhl755eA6RBAhOOoKnkzmoOqIAQ7+Jhm2BeAsWZFM&#10;YBgY9H6AfckQ488KBNpahzXAIkkCTFZ4P2OYG4FGJR3DawXT9LJJOs4cHQUvQqOZT74att1XK+U0&#10;qSJfa+F6kwSGgAyQSfLPMA2Ho/tts6FjRJqGfgoL/aqTJMcJR00mTg4frQDDx9ZCSAZE/qlozYGc&#10;jKM0lECfKoZWntGFAmTs29JhDtSKNxXDpbT6OvRQ3IN3dGuYR88mTIQGB6NgapXiSUXh9avMQb6h&#10;ZXWWnmGXDJt3iKwm+jkbTkyBE+beMJjloobQtnmN9uRCD9zoLNhlX1iwyopMuuIqFj0Z+0U4SstJ&#10;bWCE03DcG2+8sXz84x9b/ssf/ZHl7bSav/x7X1qefP654vpv/4efXH7uH/z88qUvf7W9Hbojj6E/&#10;lRId6605WYDMJuSt5AtI5exbQte8ClvJ1Mlz9sMuVa4KHGK69EHHHdQuOE6yyeE7Gd68nYUZh2MD&#10;L77v+eU9zz7TYdcQyXDl4ewAD19J6xUHB+P8dwK/L42Ss3HOXiT3+iuvpNLIKQBh4fHskTn72GOd&#10;q1IOVBKWRL/+6uvLa4G7dOHtyBDnHrtTngyRPXbu8SyeyAbTPLMlDvexc481jj7wqTekgjmZfUEa&#10;EzXT8MQerJTrkTd5lQSH0aG/4CerckgXdFI7TRqNILwdtunYmNXqZLwa+eqVd9Ljmj1TRUZpPgwi&#10;Vzip7p9/33PLE08/kVcAXOyQ37Gs9tJ4YivK49049RCNfTgKPydjxMlqbNSCwmTYkYn5CvHSmB95&#10;7t8J0XVuJQtuu9yrLDK0l0+qrHzgyJUo4H2DbN6+uDzI3rf71/I7c5aF+Xpfu+hZA7/Efx1ejp58&#10;LLamkokmE7b0/fTRl1ozPom/GDEGAbh9iesbGGN3jY+g/esv3CoSvkOeBG9+m5pCfCIKv0WPG/7C&#10;Rpfyo2BkWGXtHI8aByOuABRfvwTjMd/ByW+pxAYgOg5t/qW4wCOPBv7ySeQAYGT7DBGAETBIpd6t&#10;oQJnSKprqsXln7C6zPD16i+mZJqH7YMhUuS5yp3a0rPQ0mgsBeYmF94Z9lQA+Q1tq8ScTGu5YisS&#10;QKsCoOa4FCphLrj6VskI3p5RGZ1MqsxhUwt6nGAcU5ymZ86zLdTooU4yzk9FcihDKZ3f0TIshTix&#10;OEiTm5wadko5N1r6cKFjmSun9KieiCkPxqFlMjwFiIwcW4ROIVZJaIEunSA3Me0QSvMbhq+sgCGg&#10;+RPOWKt98ioy4ze4VCyGRq7fuNYhJZP5m6Ho8eEHnPQqTPtfFGQ9G7B6XfhnZO7pgkwuhbmnJCee&#10;od6Ng1E5cGAqqa6Ki23oOZno1wr2Nj42xBb0KvGpwrGM2D1doP8NH/zA8uM/9qPL+196afkXX/xS&#10;X9L0kQ+8f/k7f+9/W37kR//88o//7/+nq9tOBjdbsHRaxW+SfX/oqF7MuRyMjEdSeTF6aiWLgkZv&#10;WtnCtkyhO3nSyjHyuk9xaSOC8/Rsf5STrQ3FFEd6ELPUNXpkk2m995UOQcLeFP+dwN7LJr5DWWkY&#10;bGmZXw2vTjBmN+mVBrHK1jO789bP43Hep5Jvhw+m0YTnlBmbAvVUt3TywdDhtQw96mmwH71cdigv&#10;TXZrEBim0hBEQwWrgrCSz6KFu9GBVzDr7d4NT34tEXfyr88drffIQTd0GQE6jCTvqe5Ohn+9+32G&#10;chNQLdGUz3xLq1ejx2nI7dLbV9qLlOf2IrF1c3LmJNm8ylzFaqNoy2HyymIQ9jEXyj6rf5CJcXZr&#10;0G5cAVpK5WXKXiuVm7nzdlRLyTOclvyYHlDK6s0Ly70bbyV/HVO60Ros7/oe0glKfubep7R3bya/&#10;GtaKNXB8X/75hLG3SauHtK0A3R1x4fChDL42ijmx6GTzUcgpJ+xLeXRfXx4a7FtDgB4xlsfmBJje&#10;FLOo8V5w+ZQiGGnAAJd4BdhoNyowbEK8P0D6ZYMIs7la++QXAIY44bZqlb0w7WqBCxLjkzLd+wuK&#10;dCVaoBIodL42clOzmrxV6A6l8Kus2opW48bAGQ7l4qPX6mhrDww6CsKPyczuPE76vgmtQqFEyPCY&#10;QkOw1thCw2srhODAGsNKgNvK79safCK4gq6mV+AE7nZHE2HtfLyXsp1kDxXvnSbe72JMXwNXnEtv&#10;phVKg8CHOv56MQIZTmYONgUpOtjXVqPWQfhK+kDVuauQ9AaOpuAZWtHCR0zFb/+JZcSceZ2y3l94&#10;MvRkXoLTOpFVW5y8SXDG0EohctDnNv9gSEjloheikNkYqHLQ2gfDBpUHPReVl8n76xmaMnRlJZqJ&#10;4Dqz4Jz5k/R6EqdH5MgYcqbmCH36zkuXMjHPURjm3PLjoJVjqTDl8Xuff+/yQ//hv7/8YiqPv/k/&#10;/93lifD+yQ+9VP3/nb/+N1Kp/OLy7d/6zcunPv7xnh5AfxzrjUxKnzhzrvrFt7Ks0lUAXfKPo99W&#10;BpWfxAVy7Jl9lMcASpt82Js9L8mS6qdDL+G7OFs0zIMdaKufI9dzYj+7DYiMYZMvZh4bzyKFzHm8&#10;9VY2cT79dFaKZf7ixqXMkez05OWjWTGnB3QwQ5sqkvwnHRtORWl+K3gsUlnSu1fJ3Urc4SwOuJ4I&#10;NuOU5zvmiXYyRBR5VBgyDp5slypvtzOUdit2o2IP2ZR1bjWT+YZID5iAjS2nl8dO7DfZF/hjWb2Y&#10;qNoQ21IpK2/57/E3h2J7By0hFtACMnncnl/C8JXvTO5nOXpsXcUvO2LB7WU3WfhpTzMylUbwzMm/&#10;KjRiKC/RJcIlNHrNQ/PLWgj51TjwHcDnTwwphWZznQ3INL5LcyFw5SW4ciRMjjmuPEcfT09jT14p&#10;MRBNuyJPiofXvVTYetwqR55jYJL/kcG1uoLeKO9Fl/DaF9YqCl+QNI3nJ6Qd/Qew80v1FcW3+o3c&#10;u9rY9ushNNkfu5SO7qPsciX/B0ojFYV8Qo9PEoc0nowY8cuFF/jIJd+UFUxPjO98AteNjYVNpjX/&#10;80AdnfhOgpngGSLgEGtLJa0ITgCzGDKRWZZLKIDvYgLBYYD1KNi6fz3CYi1kkhn2sOmJczMfwDHA&#10;/XCYIQlTGrXIZ8VKBqWjFILj2cXGmBfy1GQCT1xr780AEzkZmV5M4MpZnAe2KKtGnCdOWlhC+835&#10;UWRXncUQLemtc8V8PknaygPG6jB08DEth9yEvhZ8/FJgOQfZmCtpOTV1jIJ0MhWWsXK7ym95l3Uu&#10;xeBWxptPxdFeeSdj9Wlt2oOhAjFpyWFy+Ae1jjHSq5KlMskeHrwEi8oCrvZa4lnkn+EhpqGi8bG0&#10;+FrG9c+k92OSF00OWhrGqmK2UdHY98lUJnoAeiHyie7wokJr5RM+DMepkHqmV2SaJcZzlpcC2MZB&#10;5PdmQXSdlqC3YvMbPWiJP/7EmeUH/vj3LR/+6B9efuqv/Mzyq7/1L5aPvP/F5WOf/XQ3Xf7lv/Yz&#10;y7d99jPL5z//ueV9739fJ6TlKFnbkKD7ZHYLTniSL/J2OwB09JP45AFHpQEiXkE1zLMt4hDH8Qaq&#10;eWhvRF/Ixqg5j0zOtoEVx6+H2VVozCP3zGQyfOz0WuZIXn/trUywX+u8xuWcgPDOhbeWZ596Yvnk&#10;xz+8nM78hn08w+merNjbWb70tVcyyf5OG3ps2MnZxzOcpYHzxhu/kfKTo2Cywux4dGgT62uvvpHh&#10;qLxRMvbqnfJebCV/v/TlL3V4E24bWB9//LHlao42euvNnO+WZ40JvVWNBZP0d2N7UWaP73nvE48t&#10;L/2h92W47VTyjlN2EW5sbATd7gUnLqrRuLNww1lz9x/kOKCzJ2sbtdsMGxqi5Ft6Thd7jS1ZOHLl&#10;7Qz1ZpVnr+RPe/PJF3lYulSPfuxyz159UjkfwPKEr+2SQCVvSB1L4iDcYPKbvVb7siHx/o3Ly42L&#10;r/WtkYdOnGka+2yqhKbeyhhMwpPWysIHGTK7b7FOevR7MxxpjkVsojcbA8on1DHHltqTUGbLVL6U&#10;sehhf9JqsKPE7/QPmfy1USZc6yQA45cTkORstX4sD4lNXI16+IA+8B32NmyJsYkZfVIq+84/289T&#10;y9DuaEYaGa2Awa1lhCy17+TvmktJtXuNM9YiSHwuBNGNGCFEKZjVYsdIu3DhkLE8vKTxwc5czMsz&#10;KKuiPGrxCW1rPXg5U4qUwZwPHLvxk3I3jThLdsX3foNuKyyhCngjQ9mtoLauFWwfhkuO5kacalol&#10;ubbnMBk5DQVNC2xUS/5VPxFPi+RBVqsdS2/ChXdDOnoEjMClom0G57cn/gZmupkyPfSImzjakt5Q&#10;l+EJevXr6gIGwiQPFN+TcfRo2/zJuKze4twNX9jsaCWVyk6F3CWGSWcIxEoek79n0mp3fIuJ1i5J&#10;Du7yEDgVQ8/5SmV1LYVfD4NDUTnQs6EVvUS73/Wc0MCfvOT4VTrgB7flzdmFnwrFPIsVYe9kKayK&#10;Sq+HHal4VGIqWK/ShftKhm4YqWWv8LKtq+nd6C298MJ7lz/zw39q+Sf/5JeXf/hzfz/O+ErDvvNz&#10;n10uvP768l/91z+xfOaTn1y+7/u/d3nppQ+VZ7pVKbgURDRybnqeVreTvLbMOLm9Noy0W1Z7BpZP&#10;NKT8NA1bEB111V7awFGwUybympw62b2xZa08afPfslOj8JCQe3E6J7IM94MfeP/yt/7W317+l5/8&#10;S8vHP/ety+1Xv7L81S9/Zfnv/7u/uDyRXtedlENlTWVNhq9+9WvLf/Yj/+ny8W/46HIiw3zmYT78&#10;iY/mnLInlr/y1//y8oFnPpjik57Pq19e/vi/+x8sv/Xr/3z5tV//5eWTn/z0cvPKpVbsH/r4J5af&#10;/h9/Zvnwiy+lwji+fOU3f3f51Hd9rvn267/6heVz3/a5jIVHRbHlp555enntzTdiiyr8g8u1V19Z&#10;zmc3+I//zE8u+544m2mG5F3kUXHaf9RDXMmY/JvLL+3RfRZcZL7v7RwV9PwLT8Xe73UI92hWzmmI&#10;kFGjsiv/kuc7927HBq51lZulw3rA7L0t5/wOiSq0PMifobSSRlm0jNrl52Ec6KlgBkdjkmfeCb/P&#10;6sEvv7Xc+OJXs0HxZLJWXqKuDzfwUM6dudQ0RPPitXu3LqYLeCnw6dnorOw7kS+MoTUU8e/cuO3C&#10;nnhlEBQ9+W2PuWF8rrACDhwAfix+0W0/+Rp+2GX8aXRogROu98Zg6/hruONjyROwli+/4wPm955V&#10;JJBFbj+zsg6VBCcAP+oEhLf+ITodPN8ixGIRHLoKXltoiEEUqtNNym+A6mwdlJU0didPLYn8YOpN&#10;v5AaHCSwCW+OY9eaWzMohfp+upqclF5Rh9diDcYVUUh7L/dhPYzVqSdEAZtnDKbVne50e1YR1kVB&#10;CjmHF0K0LLQygi+/UQcHwVnNXEVoqKHpoZS1cterShFFQeFH6wyewoXnFIhDMapUNRm6SM8ieKxW&#10;wYbNWH27YCqg4g6uiDqZGXRd3hg8HCj0hgTpQqtdYWqFlmd6M4R2OY7UirLzOd69pwqkYJ90tlYc&#10;dYe1UoFEXbTU8XLDi9fSUj2SnoXVSDZ4dhKS0cXJkoHxWRml92GMvUtDU7gU9J4TFqdeWaLHWxmu&#10;MW9i/4ChL2P6PQ5fCzmt277UKvBamHowekZXQlclApZ88kfFpBJCr3qJbM5R0+vq+HkqRpW0FUp6&#10;UtJ64993f/e3xUl+dPlH2VX/c//7/5G0y/Lpj3xk+ZZUJm+99ebyZ3/sx5e/8KP/+fKd3/U9KVik&#10;s5kzS5lzRtfdG1xgqdW+m53RVYVL9niu7SSIHe65l0ooNb9wJsQe9OzY3z0rnNpT1/tMhRL5r2Uj&#10;6Kn92ZcQvemtSFTTiQPYCq3Jy1hMepQPlu/5lk8t3/f5n8oKrRMZ5tLL3LM8/4EXOtJ/IL3VjVeb&#10;Xt8bB/9jf/bPLb/z2//fcuni5eU9n/zw8pnPfONyIHnwp//jP738s1/+1b6U6nu+6/PLN37qw8vn&#10;vvFjyy/90oeWl/MWzDOnji7f+x2fX5578QPLRz72oeXvZ2HDjdjEH/vBP7J8/ps/txyME/3yy68u&#10;P/s//d28m2bf8m3f/E3LN37m08ul2/eWf/Dz/9fyO+kVHk2P7N/+oR/KhtcMA8mrMMfOWLVz46ax&#10;OBwnaL0809qeHtD5W7/ySxm+2ZP9N+fT8Miy96RTH5srMXdTHHSXITuNCWXCSAIljv2lAaBsJW7a&#10;/+KGh+07IbkkmnLOZ/zLL3BzzR2fkSHd00/l+JSU533pAcYnTTkPX2nWKfU1iDbx4sPSm+Bn7mez&#10;psn8nRwcq7F59KT8U3n4jM3zEybwy17sgIdxAkF9a2ylHiry8RkdxWB4+edz3RQ+CsNDG8ANC7oo&#10;p3zlW7rxbMJ4j1XGoKAKehTSTkJ+O/eSgHYMGic2V2iWbG7h0OiFje+czsTg8Oyzv7UgYBRyNaLP&#10;CYtwHEDDMU3YPGuRqe0ah1rC1St38y4ODn4SrJzPU5kP9jKokHaZY3DMS7KSQbl38i2mUwRxH9h8&#10;JSNbG6IfI+/RKoRJ4TJWawKShvAzElBp7vPcS3gqxq6MUFExSunDM3bmmvStoDiAZAUGoJj5Ic8D&#10;DKuWFSeCEiciTCxV4Gtf+FahSI+ezNVrWZu4yUS9ntDklGJ0OumahHMgZZx3CpZ3euxPi+92nHHE&#10;TtoYYeTUaoTT+L29GCahOfJ9hy2TzTtKMlncXgM55VV+reTSe9Br0XXFcMfN7WWRd5HnQMblOVwG&#10;pUdxLcMf5l0cUGnC2xEmTpPtcF9kOZp5j5uJs4LohiNoTIBrlZuszgTu6CI8pZFg0l9+WM1j/omD&#10;QMMGQMMvelv4spT4Rnon9HnzpqG8LEOO7jiTeymoWsizys1qsSydzitk/80f/GPL5z7zry2/9Zu/&#10;k4n6f7icPLIvZ4I9GwxLlvK+k/xRvY89qBjZW20t8S1Y0b09EnKQ7WpGaDi1oCbc39hfCpKiEFA8&#10;uZf/4g7ooaYnYVhvJ70qFefJk17lzCHqrQaYQvI7lhSB8niAYNH9U8/kjLqcAqCFezHDmSeOHFjO&#10;nH98efWtC4UL6tCRv7eXp3OY4ksf+oblZ3767eXX/9lvLN/3nZ9Zvv97v3u5f/j48szvfHH52f/1&#10;7y1f/MrvLf/Rn/z3lu/4zm9f3rxyY3k1e11++Zd/bXnsidPLt3/Hty5PPPue5cxXXk8v71eWn/8/&#10;f375o9/1Lcs3f8tnlrux3VPZu/O3f/pvxFb2hs4Hlk99+pPLpTt7lt/Ogoh//HM/uzyZHvAnPvWx&#10;DEcejx4iW3R1bxSZPGSoI+quAx9RI37sO7Avv/zycvm1V5Zv+MDTMyeXBh9aVrQpp479UabYd2I6&#10;7HbNSrjoim3WqbKJZkCQR5Fw+5Ufk6kyymfyk+6HfoLA9JL2X3GF17Pvfa4Axd/GgEfudB3Yidyl&#10;OVAt7/sOZXgsdnzn5ms5mfutDr3u2XcknCgDGptjM/STElpupoJKDPtb85qc3oI6Vsbm+BHWkxA6&#10;56fyS8qgCVsjD19DByqIbpINFTTRGsBoJXjIVOzB4W78dmTLs8tv5c7v3I+/BwejHizfAmffypn8&#10;0PtHs0KU9yLCIgZ8jyDiFDA9i1BJ6HrlthmVR2ruq1qbKgyGr7CyQa6/E9LJa0Nqqo4o4oEWYAzm&#10;wGFrtpMueCmEo9MapyQrqypYlOHX+7lvpzXXIYzQbOWGIgUEhxU3eShdMPWjfvGvQmjFkfhNHvLF&#10;2VS6pFNz7/aeGkjtuSRPGkNJd9cjsSczEhZlXs0k9VZZVD4DlklDJi1WccWN7ghafINdL8uEpBVY&#10;6ZlovYdFEqkcZMrdHvOQd47Eye+/fiArZS5m2OJUTjl+PBPjegIZKsp8B0fHfQVjjS7UOnylEnI6&#10;7/VsmNMr64qZyG6I0QS7gzkv5YBLQ196H/YbXMvqHTxb1Weyz4kEek3k0hOpodMZIsGlwtQjAWsl&#10;nPkwFZOejB7UoeSlSXzF0UuF7MaWfxYZNMeCiGvaMX9E7thdC0DomlNAG99dxprK6nzO/Dr9mRPL&#10;uZwe/Qv/6BeWm5nofn/SH0sFqEGgsjS537k2hbJ8jm23IRKntjc9F7Q3e54H9jQsDEeTD8K2fKRl&#10;h10eTkv2dvi0Msox+91n1IznCOVuiIYH+OUoxGyVE76Zyv5a9LITPK+/+eby4NyZOPZWgzER6RRa&#10;K8s0XnaW65ez5DaV1vNPZnlqCvWNW9eL8trld5ZjV1IRHH6yR5rcvH0jvF3NO3quLM88dnY5e/JI&#10;z107mSXKN3NA6L0LF5c/+rFvSibmPTtpQDxInl/LSc/nM/5/OjZ1Kb0Xe6FuXM1RQpffXl46//Ry&#10;PjSvxnaO3jy5HE2vUSnGIrXK+34SsEqZwFx5pjONGhXsp9Lzefz82VQe2c9ze44X0kAxt3ZIniVJ&#10;VFZdWclos+ODNEb2OIcveVV91g+ArOjNrt27R4hHy8EX4r0w6QLAwoRvcbl95OJ/QNUeAqKousgq&#10;3+bafhuTiHhBvbQ9mYM6tnd5/Yu/Ets7tZx4MsNeHGKuraz0IRTqnplk8I5tjJ1qYG22KOVmKzTb&#10;Hlvjxw7JmNSxb5LyN/S9d7mp8dSRI9FSlvkx6DIw+bTR7qg22RLAvl3KR4fcg3uGXVEDg6epgNrx&#10;6H0qseqGwTajGEekw18uAhl+qgIDw/gZhKvj57nnXDDgIo7WcaltSBrz7i/j8Vq7dxiJVMENvEvc&#10;4sAwyxV2uC1dnz15RaxWLoWFmdwz5KSMU4m05W+3wgkvlmtawaIwaMloQcrIrkrTqgoBsuF1FTV4&#10;BvfU3nogk8tzjg3JRoHhMl3RrJtJa/KBF3TpvmI46VtjA4zxJCR8RTexRKnpzt4Gu6OlGMLzK/OI&#10;RjZ86RKnn1FnWJ3kOd68hgDPxcx/kOux7FtgeG9n9/vBLGM2l3I9jsFOaxWxSsBkporZstOdrAYy&#10;ifvgvg2O6UnJ0+AxX+DPwZkc65H0drTr93GA4cRxHzXwOEwVHBuoukLbe8HZyN0UfAWqPTHYYsx0&#10;xXbMT5VOeiKW27Ixr3iFpL2ViKYB0EowPBU3uoFzYN++Q9ueirwdMipl5Jau4omR7+zczNDJ/uWz&#10;n/7o8k2f+sOxI3t4MqadI0KcqHwkQ6EdRo1OuyIr/IWzyYP8TFlXTCIv2YLfhX4LVPLGnCLGaEZl&#10;2XzCX+Dlpx73VXNagZEP5Fbg6BEhssmPXvDnGYwet17mNql5MEOabOa6nvdwhNPABi4teSv45MG/&#10;/oPfnwo4FXZ6QddD+8Dem8sLzz+1/NhP/Vg2/d1JDylzYNmA6UV13/8D37v8ke/7ni7VPuhstjQ4&#10;nnr68eWH/4s/U1vTcLoZu4zZpFfy/uXH/9pPdF7LgoMbqeiOROl/4t/5N5Y/8W/9QHul+9JLYXNH&#10;Ms9GIlpRTgyRChi5STrytnyTIX/PPf/8cvmN+9mQ+1qc7d7lZCboHVeUQt55tzYq4lOUFan1pMNk&#10;7qL/hsQnhS/ltBPSxRqF0OmQW+Hy40r4g9hCfVgeY3H5dpSO3GYFBs1Cozmbn0euYHwkXZDnf8Pz&#10;CNh6i74UmAh/944sx5/84HL49JN53l7nYOjUcFrsLPnuM1aXVLGlfPUZFrjoTQmEk3ilvfIgLdsc&#10;vh/ialBgVLp30WjasTU0mqYESg6l4i7PpZ+76CtMYidlAP24n+g87MQ0w8tqu6YXXL674Tt5tl/L&#10;AqPDeON3vypEE0wrCzMVCmLCJvGcRZPCHwdmuMfvw8zfUA1hT3oLnF04SBYqcLlPYanzDbNatVpj&#10;+7PagmAH85perdjOMQROJeBNiRzXvRRs8wDgOKxxotbPM5BMaqcHczgV187ebGaSQZx0FGV4rk4R&#10;H5U982gZ0jGpqOB6C+K9ABkKUXFx6rPqx31wx7n38McUgp6GvOJAIYrM0EUcjtZBwjnzjpmmUHBm&#10;HF0P0ovu4FVsaCcSFNbu9y6nTohTfQ09lY84Y7q7mpVB5hFsKNSj6EqzIDA85bn6bevde7m9wIom&#10;2Mf0vrRxXfHriUjlGh6chUVjOlOsCA4GKTH5I0a4ya94AhYHhz+GJl7YGJ8HczLk8j0VufyZ1XnJ&#10;BUa6Ezj/0TF6NVJocrFTuou2S7uWnScLHFwcOKeFp15+MANXZkLp2Jj8/VQkloJ7l871q1a4RUq0&#10;c7UAN/nof4YHKnL1va3kQkLhlU4FZu7HpPHdW8nPOFoVxfE4bwsZNK46VBZezJ1ZbECA6qL8VYFB&#10;OTzgg9wO1bSgwqIRmxtV9JYUdyKU8wxt+aGHsp28++L7X8z9/tjH9SwHt0rvQTc0nj//VLCm15Kh&#10;UivknJl35tzZnsZskYONq1Znons+cxjy5ca1m+kpJDzlQUV9Oqu46JBMKgkNN/Z2NHNmwgx/Gopt&#10;TyG81THCk9MDdnJEi57v0VQ2GnlRHDEjc3IzMD7vXHynveVLGZI0Cb8Nl3ZzbMoFW8RX3+WT5ysp&#10;N/SvV9rd7NkomGyVNblCPzeee5/vCffsYkMwCt21mKDjpyTiAJMvaHTEgSbHJrY0fu030uh2xL7Y&#10;d9MIGrjYLGZyaz7qfE7gbsxE9b4w0b1fMuV/+K9uEpa5uvrWIGnFM2BzHxuo/0U/6ae8rXDhv4tA&#10;Vs745mMaoeTCUC8+O/BphJFgcIkQjxeM0oVnhKXFqgaDOJ+E05kyvhuWNHjLH4qJjMEmEqzAoM53&#10;g9sraMs78RxBhUgSuOpoAyieEiBol25SDwJ4cqECMziVgVaecfQyFkPmVFjSvbS4IFdQDbEwwGnt&#10;Sj+XFU1oGcKAmILuZtWM1qoWI0ASHMBTDKcNpypRDR0ZkpZDkflVd56N70tlnJ7TMA+CXs/3SrzL&#10;96Qxbp6J50zATmssPAIIPe8m6cQcDsLLvtCTXA8gyimPWya3EtYDkxY/ScOZ7GQoYN9+FUR26yaM&#10;rv2KV9lwbK6oJo4oG+0ioAP2OvGfjA1YYKLMJOQQLD9mKPJmWjWJLwr5GUSBLXaERtQeGCG/26KP&#10;Lrz/BF4VZMEYGeOUsmnq/ld9JCD8jC1x/+E1fzMRScayttJCWVrxpNrwiYbHJ1TCu0eXJdbrbXBx&#10;Fg1sfJ1veCTrnujQdcKy2uj/apZYH2/PLD2qEKuTTo/gQD6cP9ukNwVNjsaX53d0Jf/oG+ytOPH7&#10;6QEfyqm/3oJpPq3zMJVrdOItljtZ7nouw0saFHeST4b8ijv48a8xQf/eXqkxZDOpeL0d81HsXEMB&#10;E97hcz8NHvNkYGxi7LAivoOD7ZPP0KLevEqP+7RSUM/Up42pwE0ZfpDhr9hnMkNaDrxHuGT40aZD&#10;4bMCEG4r+Gw8XecF07jx3ApFthCm9uBkglRMGT41bNsTH+KA6Z7AkTaw0SPTzL0VhFZuKft8wS0b&#10;WyPvDK0bYr+TZcaXmyf3QhMN3hddF7Ir4oRPmN/aJJorRBWUdPMcO+58BrsDI90Mt966dmE5moUL&#10;fbdLwls5UH4E3LcPffCaZHBs13AxT8FVZfhJul7sucInMNSUmbIaG0i48kj/Is1h7kmlPMPx8YEx&#10;QHaxOXRwxYVzeCoSZGQZPvyO/JEqMOA7J1gKYMiFB2k2SPzmqXxNXJkNdC8Glo95HI2YViSJUB5K&#10;Nmk1DPmwNMwYjoA1bX7dGl6SkGNX0BAEk+8IagXSdOUpHXxx1FDgEeJTDh/5FZz0qwHVWYNL07i0&#10;gstUXE/wzQYyw072bqlYtDI63BaydvKOAuKs4jD1YKoNMtHKSp7jKt8RdIau8huF6NGg5Oqek8oZ&#10;HvLs0y6f33y2S1idGojAm6tgkM3Y3KHziM9rsqhQHZPCKrOkTyYKYD/rJVNkBtxaXzioAQVI5Vhe&#10;KlPmjFLYrfo6k/0F9I93TuRodlJrqR7JipnbGYfvyrDoxe5m52uZCN0THTFY+sE5U9KaHplCNvfy&#10;mmzctT+8eGLID3unm6yBqkVHHA4++dPeG1TwBo800velZAmDsY6e0IWDK1Rqa0PNc+2NzLhohcEW&#10;t8LkfnDj8VG7LNKEsSvzMoeOH8jxNDkvKxXqrThUK84OpldxJ72+TiiXBy3h2EQI489X6d8Lj+VB&#10;XkeeRMzejKPL6bS+72Z+QoPgQZZ/RrSMHefXqpwKtGQ4Mi9Xwqcx7Kzk6sIEyJWXwkQ+lV7+9CQP&#10;0b0ruqBHH8eq0B9tORWCc8FDe5UJozcnGWzOq+HUZrgyOJVxpxKgxxnszUqkvXlPDKrbsJ48aq8q&#10;qY4mX/iDztvkGZshMg5Jnq36MErQvUu6tCECrLAUsd7bxGpRxOlz2ViaPCwPsaO3c8KDV09n+j3H&#10;weQ9Klbvqfyyf8R+pQ73Bp6dtFJcbUmekG+z2/qt8oNihQ4T+a8eV102PHGiKeNdF5i1MbKG388L&#10;13aPSZEoIHGjiU3Fm7xF+0H2z9R3VGDwdEBu+Dyvt73J/SBxM5d0wKJX+uQLd7piq4+FkR+dH6xu&#10;Q3e1GRzMlMM4EI2fmEDIo7+lHznp22ZWtoEzF1sTWxYTL20Mrnkz/JNPWJ5C2x88fAR/0+mNRgJY&#10;AfPTW3DBlePrkVsR5bZOL79Ca6ATDU2JlUBagIJbBMMwcRSe9i5EvOvaEAwDDKEcqO2TRmtJ2t4b&#10;BnEffnTLw1+FOWR1RKJqyHGUWkdgOgEUXvRCPBMpZrcqKElao4wxu6dAQyEyTAsMpbbWSJKC33yR&#10;ASKqoOY9HwAiX+E9BovK7YxDM3otO4WOXvLf+RVnld2+kQP0EhCQwiPGibEjFxKuDhGG4L4c+kQP&#10;nAZGGO3BHPmuhdlCH1i74sFoteopGOKydHgcpZUl3oxot/pUsHalWz1jeOLUiUxMh36YCKbkVejQ&#10;Igbr0IWGOQX6vsqvUSACTw6K60X+/EWZETdXnsPTFOR5riICLr7O65G7abzQJVVOWoWnBCNTHaje&#10;UC56r+MIr+ZAhj+FJNpJPtAtGq0AVgN3WN/oPWkOZn+lHHIAAEAASURBVKNgllc//sxzy4mzj3X8&#10;/wu/+9vLc0+dy0uezDNleDE7zVWkpRW8eCepjzw3qW9l2MkcLumtob/4C/9vK5T3v/89y+ksArhy&#10;80BfXWwBBh0pdPhrxRlbZF/QuoQNx4Pf6pi4lPC/NpboWg9JiUqiiJKL01OppAWbj4uOxLPjwT3w&#10;4uiljZ/QrbMpTNrUQVM9CSRcaEJHr57FtTJBwgeMT5/RykeXDS852ZiZOiCzvWW6T3x7DvkllW+n&#10;NV/I/NnRHNBpA6uG6PVrt5YLmT957rknwkN6Z4FRqbApTmwqvump308ZJR8najis8yk4aKFiWS5M&#10;PrwidmTZwvIroIUuDNdGJtXDFHPn9IGTjxsunKuNpfayUz5UKsp4ZKf7B1kY46rdV3/0n0ZJD4MM&#10;/pLPF+blFdjE+ht+EkBf4a2gAPKsAY1d91ujLA+Tb1CFjDgf+QGYrdWn5t6IQukkSuP0bkHp8FGb&#10;lnxwNDz00FyDEMgzvNIFn/sxkeqdvSR16PB55JZ+4CBJ22kKaGBG726kaCrUJNg+gWZJZTsgQVDm&#10;gMcJ2pfRvRZ5fgRJn1aEK3NpfXT/QdQdB6YGVKAZjiO6/emlCDSkY1NOWy/Bn4gpNCloKa4BUYC1&#10;MKmSxoeXTeEMlIPZl5Nm76UlZBjBKiHw5ld0uwubdOhWyUmj5aew62ozpGZJ+KguAjtLR7UkhyY5&#10;8OsIhvsPvKtk5AjC4CFbCiLH4Y8YdcijaIZGfsui6VHr71AmU29l6bHznFTZdGN4x7Pzwq5k5Y7h&#10;grPZ+WwC1z4OS3JVNGRrKyf6MjbuNODHcpw5HLQUliozQ+iVAPx5YpSzaTV5kLCGJwyPErY3MqkS&#10;N+k3NHRQewiPd7MLX+VIh1Kr9KUFqzKy4sfJvyaZab4bQNEPj/hEa2t84CGJy0N7UcUY/QZXe0ah&#10;p7LpMF9woEPXWr6OaM9bY7JQIZsrr6WQXbsYHeZo8eBjd1ZJNQshI498TJbKV20FuWclGxuxAurP&#10;/7m/sHwiNH78b/6l5ekXP7rcyNEmbNPrGMJG4GuVyYuZfE3y4C+ipGIidJjfhs8v6zqwJ3lHzuCQ&#10;poU0tx0hSJrqlRqEgQmd2ipEudyPEwo25PIc0fqbr6CUr4GBG4HwJE+nQQNBcIe+sKk4EidNDBMP&#10;aCrbek7m7Y5l416FCJHSbf4Mv/w5OhTruP07Of3AqQ5swYKFX/vqa7HdB8tz732qw7TYwa8hLvSV&#10;uDT5ir4NKj1IPMiTfDrcBn8vyqjAgacdVxU0t/kWrkyQ/F92KX+Ppgs7uYK3HKl8Jy1Num8l0yaZ&#10;8GjKHGUUb6VrrzaOUgZSoapI93nbaRcABCs4vgCqhCrXbewlL1upJ8wvWVsWkAjgVl6l32SRp0yA&#10;/hoWugwASHs+0VvtSqMtF7C5cw9P4IMcbnG1gQLVShKX3xV/eSu+hMZWrJwMlyCGt8ClOVd8/cld&#10;cAvQGhygOifWJJQRhlgJJMUIIWYy24gNQp79PbzcwzsxKp67HExq5Nnt3mwqTJ1P7jpmn1++ZSeO&#10;FQtaDS2cHC9l1GElRZ4pGV9DJzeUEh6SJzHamKeJ/A47aXXLuOHHvg6ODdflfYRrRdI6InxW5qRp&#10;xsQK/B3Mq3Fv3bvVMWPjiqipvOa1ttLEUFZ+aixNH2ESxnlyLC7y6h3Rsz0b+w+F5zDNQFWZK1B+&#10;GKCFBrNDXUXoiHNO+0Te2Mi5c2x9iVbee2FPz+2sQqMvQwd0rjIbRplRGMFfFKsSWbM9z9NyFcd5&#10;tLULLH9a4T0VFf9BNPqGcpWFUwm9u1pa4eWIozmqWNkxToliVMZ0eS/Lgo8edRw5oIFhd3oOkNPJ&#10;2GEeGXDCylOoc4Rt/UsncZxGC0Oe2IJKxREk3ulxxNlS4f9wbODx9FSsAoSvDYkkrozBPYU3MsYB&#10;9DjzMH8wK8wMG5mLcjT8j/7wn8ymvxyBcybvlbd3B67QNO9Gve25Rae1z6iyYdUX+RTY5GT0GmrJ&#10;0QQkTy01zs0qW2DI3rAE469ww2fTNJjdJDKX1HB7YiObPA0QzjkNaHHVCUmYSwOlFQKn6y+IosEi&#10;C6rcyweVz3oPPvgQLd18m1eyUCYRtV1zELu+IUClH53qwb3+8teWB1cuLOdOvJg5kxximhV5J0+d&#10;jO1rEBjyUp0Ed2DxYcHC1TQ+e0J18sMqor1rTz1m1AuPrqZb7xuQkBVkN/YRxgdk91vqRy8pR+oJ&#10;fXd8cjyxZAY39svGXLeyb+ZBGpVHsljjfnb773EcT4uVPJYX0tJjcCZp1JYy4ZnB5Fdm5tq1/T4J&#10;H7stZ8kDv/VZ8MisXL6bnF1lURIgDQLvDuK36GzmReVryKNfGYo190Pf70P6Salsw86+wIvPH1wd&#10;ChOVv84EuNmWgLWQ5dn/o8gx295JEhZV4nvURh3Q9E7MddTpAu4VoPU3yXJFCQmyCmRfXkKk9a/m&#10;5jwbG8GbIkx3qV+UduiANdyTYVMwYOIwImDoqXjaak0aY/3WsVv5RYC9MXLFhEOnnCKPIixddb6V&#10;ic3beT/DoaefrGJbIQxQ+dycGJ6aHB+h0zfLRcHCtklcyuaQvDXvQHKpG/SUS3yGZa0+rT2TqwxD&#10;mUTKUerbpJwKW8Ghd639w9kv4n0WzTRj6JGLuh3t/eBBTjxORWilzKW8i+O551/MkSU5St3YeejZ&#10;ge5FVnfhi159OtwUfqbC4tJYE23mK4mEVBF5JBsGY+f9bXea0wmc+8JHnjo+BNeLmatQ9h7JPoWT&#10;eS+EMWa5AD9y+VWhkvXCG69kT8Ol5ViWKbMtcYUL/rYqKYii8JIwHPY4CQUryLZj6JMsMSkwm4cp&#10;uApneikdAsRF8qX2CT4f+aA0owmDP05M5TwHlAKSx5ae23i5fzmVVVhnj8VhpkHBCZI1CJK+LFYf&#10;dep0GVwND93aR8CwuLeTu6k4E1lbSPoOh1bpaIaL/FRs6HsHGH9DqzwTIkD4lgYbzRpE6CsBlSnP&#10;U4lMmPDiCUzD61AG/4zXFynCoyf8S8OOEIjMKxe1j0MZITicnuZeiz96JZZu8eXqD5s2dHhs+fS3&#10;fzbnj+VU6+A1zGPl2N7tRIDA0pzVZqRVbjtakdB7mdea0YiKK3bQk5VxfZ0Ln/DMBX58w6QkIic+&#10;Dn6X3wJvaSblH/wmo1Bf+HoIUfU7WkUZPXwyEZEhBKc3rWGYMti8E47vcBF5rUdyL57MXuvBDpo+&#10;5cPvphMck8FqQi/1cs8PJunQyq8FKB2xaGyTYyL/j5SplXH5q2wol61INoEKj4lUHvFv09uOvC1A&#10;uIVy8olNpVkVyvkv3yKScSK2wN2WtEwrkQC78oMBBJiOVqFlgm3lify612T64bzadu9er0rNGGwL&#10;sPbyxMHFgVpGaY8DGlqBhqcOpLXYCb6k2QmM/ShdApcC4Y/voVFKkVEMOP40jMa5JM5QkqEX+lQw&#10;jDfbdBerzlCVFnywJJ1MoZEqatiKI48TsQxV4WwlOg66rSokgnd/Kg0yjY+hyymwQVQ54FUpdrhl&#10;iFTxlTmw4qZHcS+vW82y4JyJZaPhVABpCaRla5XPhYtvJN2ebA47nyMwTuatf2+kcvTSI3tNZglp&#10;0JXPDiFGh4xkVU95kZUVM+FbfpOXQ8WauHnuXZ63/BcOUxBwcL0Hn3vpWnKi0vBxKftlMv3Q8Vxg&#10;5nrAdJVfWrUItYWVAlF+pI/+y0VacYA9u1hk+YwsqYKbd3SFO6tvBgwUHNOA6IqiIL6TntDd9HJt&#10;8kOn79sJQ7W5BIwFT9qkhiFwoRb6bITTlQ7ed3IW1YmDj+XBMAX+Ao/XXNLMb76LZvAoQ+UTzPo3&#10;hRZO8mpgZF4idgqiTmQI5qkhreAgaas2Yb3Q71+e8BF9yBkeZeqa0M8jWy/9YW8NW1kUL43vytKH&#10;d31N6mBI66J+ZJePSaMCVWb7LozigW4tOJC3VRJewtzT73lmeeur15aXX3k1dj1vljQ0eeJoNoNm&#10;7k8ZOJBGIt1abMPe6+TSQyyfGKg0JKq0/XHMCS37fngNjBEAlcZImnzXY4gNTQlVrcMzuOTFwPrd&#10;aOUXKtej6Cfk3d+BO9rDJAXnofDhq+lXnBuu0Bp07Cv3kV1DUmh7sdEp3deu2BB0NQ5ZHLtpfis7&#10;4gJpWCsICx9S7Jf/nHlLWNmXcN/0mzzCS59DM/g8wiVdI2vnbDK+d+MheC02acK151PmkpqXjLAQ&#10;r0Y3aAoL6YMYA2Ov4bMI8aFKrjKOmwqZLEqt2gIWGDzK3jLV78lsCrHb2RxD34EQN244ylCGtAzC&#10;UNGdnSt1PEmayiMOXwtRLGcORgUUvqcQUkOUzNk46TPGSGlCZ85HBjzoMS0cnb0Jd7ND12GJ+zM8&#10;ZOJa1rnIJKPQYMhpTvdemEzWmyC/tfPdK1ADl1nJ1OClJ1379vRWRTVT9RRW/dnE16joovtYIorC&#10;1CtOS2/GMtPD4Y1OHHeCvvRacyYyz5w922WWzvbCe09sTY/EC7oibXkf4xsHHeVUJ/PFYCIEWZPW&#10;nzt/rlpC4mY+pQENn/wevSrw27PI2Tg4Rsgc+BA7tVNPN4GKztCg3oLjcpx5diT94yoiOitt6fDp&#10;j64ieytwmVk04ZmthsMWevkTJ1xeKNRnvaT3KOn9u9czf/J2dnznePg0AzkT+dvGCNqyu5cEucmH&#10;3osOSjjoKIAm581h9eDO5DdeqsPcVm/wqCDzF0tIwiAPE7Wv4pp7UiTB4CZT7GjT59BNJF5cfjfY&#10;5uMasYY1/0LD7zQAEw8Ef8XLUeSv8BzJuM8+7qLylKtAinQRCCjOKddNUT7HfPK8wbUnCgHaPokD&#10;3iS+GhN9OAQ07/E5/djy1huvpuxlnjBlyYGix7Os2vymfJHPyuxhx/HkUEu9WvZoAUdtDQPrNa3l&#10;yB+YVZwtKr+Ba6BMXiv+/MqFyVW/cGmENJfCvvyLP1K5hGZtsY0GiP4ghQQ+vN4VvT34HX6r19jt&#10;5IfvxCVqeqhsceymvZja9/gSvojDt1+qoieZsjK+N1zlltrpqLLl9+r1NNgNxSZ8hqnYAD5KPb9s&#10;bn0S3geVhXDlh+yJz2+jFezyC3ZwaBDWZwYQzP6WiShudgIrzK75ZnZqNb0OreQOBdRAA5LUs5HG&#10;rVowmRGlQzqXm92H3A/OTkbFYAwhaNFvrTemQJmNT7NWj0HvgUCH00q/kuWGnJFjRuoMQ1NFA23p&#10;IxVNNzvS46hjqmEkPjBdBt1uZMZ8Q5dTv5NKZa9jOUKkq3NkIILpwlcToeG5hSeYOa72flIobsex&#10;43law9FTWls7mbM4mqEeu0Zv5D3jNY7gULvPUuvRrwyQSYxmm09oXlWEMXC7lw9k97vKo8YV+Trf&#10;k9UyN9PSv5k1+6ey/NKQmFbNSUfMZ9WNoQLGI35n55GJXjTXP0Y9OZOQ3G+Zhg6ZOh+VYDy1dZtf&#10;cydaoa48vitnhUkrhsw2de7L/MVTT2QoUaFMOB2OsaeoRv9W6L3z5mvDEV0EagpNYGNLk39DCWp3&#10;vlrJr3zgokafKLKJx4Wbwidhe3zZif3261/JoZg5Gv9w8jb4TcbXxYSPWRklWXgvI26DI/bTsEQZ&#10;CmqDIjZ4IA6wLchQm3wrtfKC9vCBN7xMPrtbI2qPQT+X37VMVQZlDh8SjzDVbctpg1aZVwTJrfDw&#10;EFl1FWAa4Gih4CYLk0h4Cp0vdNanCcNRAdDfYgSy2/mDz2e7OgQmBCoFzU3vQSRc2Bqs/Hg2qW9P&#10;i+ODzF8abRDWd7YEGL+S8Dk2W0o2p10P4jwGjep6WtyeiYLDkmzAkN0N2FUgQDnv8whMcQVfe1Zy&#10;AhL+xR2jUBlJg8ra29kq0V39J3qlnbt5qE7mab6Tnq8MysmrSdK40FpNrvIMAB+h0RR/F13MKriR&#10;s/YJiXwND8pezwOkhyCysrPZ2ecp1+wgqHKN3eilbCzz8/xv/QO8YkaxMDxkNGEPpz8Snmfgei37&#10;O2FcKRKhdKw4ZCnHNJ/VwDjcXFoQDN7SNBnNqMc4U6HI/V5lYb3//T8MKALplZDYf9JJoXLQzTUJ&#10;ejCTdPjzboG+mtYcTRytoSv06niYn7R5VoCmCE0BqoKFEDgGYwzc+0KOOH4kPYFuZgvRAxnKskKj&#10;vQAtk8Cbs5+lsoNrlIy/JAjPejrUNfsO6CNOKrituJLxU8PHQKlDkvzV6bqn7xhrjaqZm0D0Ioch&#10;rjy1oHknCD0fiN5r4KHr71yOq+jS6SCwa/lsJpqvZ4KzQy+Bn+G8DAvSU5icYSWMjJ7G+efRBT7y&#10;uiYr8uy+PA7zE5swMYFvqDTr/UBJI4z7SeUR/UxlmFQJ3/JI6k5xxVk4Aqb8Ba98JWvnw9hZdJHH&#10;4sOY++auG/+7v4FJZuF6C6vzTIg/wyq3o8fX80phe0FOnXiqBXRfuvLN5PCmECXT/c9Vwut9wlSw&#10;k1nwZd4uQ7synx7JKhlWm5Xl09Oqj5YNebs11sTRiTRDcNN/E61ygIpFThDsvU2Kjck80wc8vvx6&#10;drHfeZ5km14GdIUJ73OHbzY+ZXuNHd1Dkgted9VohCwouwoOqiLbw3KfAMwzJlcT5iu4pL+Q+b5D&#10;aWyYW9i3d+YP6U0Do/tRAiPPlAXziezcJD+neiiE26AIUr/D3UoDLZ4yWYlttObCY3S/VhSNbNxu&#10;6oC51xBbK4rdtDM0FmsuvkxzF6VlwzTCFzj/z7LnvXxI82bTFtDgXcls6hidsQWOW16Fv9qGdGP3&#10;G/mqMTIXI+D8j21DDXF4iJ7o2mNvc9P8kL/KUeHwstJakZd/ceG5OZ8vczHFgx/om78axJnjpNtc&#10;bLXJZLz4hKV92PxKAC0KZyUBHN5Wkg8NLpHJWEdtZzw/90YfVQZkTFXVCXR4FIEKiEo16Ga73DM8&#10;rYA4ZL0IafLRwsZcIquEHjgYh58ORWrcOP4IezrHGHByjkipGMGBbekNgynoBLeKQga12xZ+FBaZ&#10;qCBq8eg6cwRwOd1W2pjwIPKdTJCFKrTOXYQIQ3lYYKhN5TGHOBZvjKmVWfCiTywFIpt8CjtGRH48&#10;k3MqqTHTVc9yScZFFzKthUuhwW90jJf9liQmzKIDK6EM1T2R98oreE5ptRrJ/ISNcvudNRY99MDL&#10;5i/yCgEh8+lPnnOPpzGUmu7AlPcV2L00PnDkD7sCPPl39Se4nBRryfOFV7/aMJWzVXV6C8SX35Lv&#10;jUM5eij5Ffzyo2Ew5rmVXn7R2CrAkkzQ9oumCmmYGz1KC0Ae4U4+mDB+4YUXqlN2NzCJS3rDn+DJ&#10;D0PY8Fj5yDiFc/IEavt8HLBJ9+VYQYuzwv/W6KjQcLK/pKGvIqzu1mfhQSgdgu5Lv7/gQ7vx4YkN&#10;5J6co/dKPukCl8S1G7ZnCaqg8p3fWvOaqDSwG50Nzj60qOp9Ags3o5/8api0AlPWGp6vXOUrcxYY&#10;kIYtajxoULVyLnRBA7HKlcI+PmP/8sXf+ery4gefTm8+c34ZZXBqODvtJlBoQ8yrFO7HpnuqdRbP&#10;0O1UXOtoCIOsXDhzhRK53CaIfHPll/3Hn1RQ4LtxK8juzyNpKgNd8g3Fnu/gaeUSG+q98q6S4SP0&#10;ZqZxrVZD0srKymxOKJhg168qSo2glANwJZWvZjEbwSPdJzPGN6chvQs34FvPUJ7WD9OHZMkrd0Ts&#10;eYSDvHkGVurauvt8/PVfVK/cJDFYHMt/ercQqUiDt3GBYbv4k5Td8b9pGCSwQYJlv+9hrvhzuxng&#10;EPEsJk6VAjFVrYSwSSFXk6/322MjEhVGGEcdZjIZlOXDcKoEvAK1B8SlZdLKKkZ1Kz2WYzkbp4Uv&#10;TqnGVs8UYRhRDYmkQUYRdVx5IGx+tEyB2/A0EuZXBRQ4Rtx5kSgNrk7mrzUdeZuReK+cbmbeppP0&#10;kT9JigdpPYKDR3K8Rvz+rcwf9Nh8/ISx6ihAKj64vM7Vr/R6OYbFMlYUWBOSFiSk5RPn1UIUGC0E&#10;leG+VIJ6a2hpeV+/ci1hOX8pY/vX8mKtgLZyEX8sp956v0kLeSKar6HZK7i2SlKIdGMocZNhanPI&#10;1UH5lDpyJF2dTBKxG/dkWLEWEYs6kn0GOYU9OBGWv4A0RQw3MkKFUYUJJiDwcu55SFA/LUPJw/Za&#10;4EnA9JhJgOLgKryvPPvBs3s0wLG3wc/5afVmBV3tHoWkAJ//VggrnrrW5ENb7uICJ94Lw85mpVKP&#10;DcJrSWRYpjcciYDQDp5YU9xPfld+wkT+Y+iVMz8r6YAUP92WX42cpCn/wNHOn1cDkH8qF+G5kkbr&#10;vcuoI5v3vYCnRT1ljt7m122/D/hp5Y9t42fgkwLPvvBbeVb9BAI1c3vuSt9z+MQvG3W0vmXrh9P7&#10;yFh24avU3sEZXClXKo7f/sJv5Z02WWTzdBY3pDfiPUax+NAOD8pu0hzEZ/g2NwgPXU6OhoeWFShH&#10;13gbmEBU1+A5KRpEO7/5EE3YfDw04OGj6Mb3Jl9rfB/dwxmf170mg2d/TvRIaU5+44+/MTohP3Jo&#10;Z4bpD+Y8vsPHs++Jr8wfjuhvdBhq9AKVuPJIr2RcoROWiAGBgd2ufs1QbYyyOCtbHpXHbugO7NVL&#10;19uI2/K00oiP3tgyvA1b73GBHLTSsOE2UkLTEFclTl7jD1x5BLcm8rtf5nWIpxEBis6a0FeuEYwj&#10;HEF7UGcSUojWnqPo8cNZaBHDXQQNw9mKCDIXJhmx9Jl41oIEsUcLRtd2rdWt+T+UAhSf06WilihT&#10;gpNkqwb465zjaGOEhFH740vvtifChh9eqN1dt2U0CkgBtBTL6Rr3sny5GRms99PqYqP348xbcAPX&#10;CcJyGLHERc7pkkfW4CuFfClsjrvwPnlLdcNSZESbwue3FWZwyKjySReeA9slsCFgJRfna7L9dpyX&#10;Sq6TcSmsVHkpp7w6qfdUJuW9B+VyNts5/8hSbIcH6qkcyEux9mfJoBOA9Wza9U3ayZhhgEv3jL+J&#10;mUIXVsoQHhufb7fydvQn3RhRDamRghi78NzTSpiVBm02tV1ubYgCZ1WQ37KwpouphyvhDWie9zZf&#10;477YXtLK89yEav4iTUhWzyU0acU0onwZQklhp8/oBAR9huPeA5UnbdHLPFjzTLwWYqgSbM7rboiZ&#10;DwrJvHOdPdjFncofjxoB+X2QcL1fNjsrH9c853wIUKFhJ2tg8owXV1uu233OHuo5YYm1cANVUPCy&#10;8ZbP8OsdOiH7kF/3sSVDuT08MsJaFFGmyRIcGijYmIos8NIkYNc2ArVrHxLkAp/vfMyBmt9g20uH&#10;Xs2L6FE4jbub/Op4kjDynjiR1+GGz4tvvpo3TL64PPvcs9Hlne6b0pveF3tX0TdnUsZup+xZrHPd&#10;IZQRTKVZO8Zfnx/aCMFHp6EVI1F2R0K/Y7cjR+DGgUUCebxVfBUqz359pNvCcvuua4MRGLhWFCu9&#10;ZgDtRY7o+ljeTDp0408aZ0CI/ZInehOWa9NxMzDx8wxy1zpzP/Y2lcnA1OG38cH4o95Bl3v6SBif&#10;mjxogy7AJReY5vdq41tgyxMk81++6lPhSWArqrnLd0tx/b+y3fnV1AXkMipTsEhRQcp2SyfF6bKP&#10;Au2hKHGPuRDTst+XvfYTwInLoLkoY/JEAuqYRxmpQjkQB9jTUGP0lhuLV7moI2xEZPyO8qZA+zq6&#10;c52OqiCZgLtUOCnI4FVEnEfZC29aTwS0lBZePDBXMiiw0qcGKVOtCANTeHwGnMNoa4Mh05oE0YHM&#10;xu/+TIzfzTESjqN31Pb+tLL2tmfDeKZl2/TVG8OAOHiCb1pWAooyvCc2cPTSXcDBQx5DVwqmHokh&#10;fwsJrPzy7pJr2bT0eCqVk1mk8MXf+2IO4lPBxJlFNkIpgJ2jCn+yEwPkI0Y/CWBYCQp0tVZn22cw&#10;k6TAExsUInNJX4Rruv4kbAxwjH0ETuGShl5ayDkDcPQZ+nDJz4YFNvncAy4lCWC770Ns41CK0od3&#10;+Bk8AMiBXLDnWvloWO5DR1tcGpU22lLUivAmvd+59ZA0U7kVVNroUW/3WjaUOpmAjRka3ZN9QTtp&#10;jKj493lVQhpKVoF1BV4SaQzVeZA1XJBNQZdWnivMXTSyyRo6W+X4qE0aWmp40pKhjSb8MqviVLaG&#10;b3ZAF/kP3zme/sbOcjtxrYTzq5JzRtmuM1tp621QRnsLfsvzimgU0TTwzhXd5qa08tUKVA7k/0D0&#10;Y3GNxSQf/MhLPbHhAx/8wHLzyaN5d0z2V6WCPHY0vZCbecV0hr001MJY5VIZ8y9HMox759pKI3Fo&#10;kSreZ+W9Gdf8qrRYzWcVJ7Br/COVh7QpTcFhZ/6mg+RLy04aAfhYRd7VD7J/4Bpuqi9xfaQZDMTO&#10;0kOfS17Qa3hOXEd22D8bL7PRW2L8QSIP8D86XVEEZSfQoV4hoexiquAc0sG+8tCfrgBNeoExkmAO&#10;pA/cdJg7D4mub1jDm7YKzB24FQz9jqQAELhedOSxjZwJExDuSlSXczILQfbUFS1JYUhLYkamxpoW&#10;EkbnqvFXcZ6pbr7L+IAgkW5vMpITTgtEy6xzFIHfn/cjVNDgaGskTlpHcSc70hUYMs5qrKnMHDdv&#10;pdnd7Fepw8gSTbTg6JsFk0bBKSdJGzcbxaVQ1nDWCgS/q8KmR9E2UjnfWvccBeKt2TGRjz/OILMU&#10;Sc9Ao7XQ89a9/YfyNsNrOSVVqQo4vcwRFxyqXhTjmgxRfitbOWd4+McTQ0/6XDLKsluF/GaWV77V&#10;I8KzgiOync0hhPbjQAeX1h6D9HIsh0i2oqU7eJJveNkuYS4i+UIbjF9GWIdaXgvWL3IHIOB+pZM0&#10;fKKfvzqUpglk+R+gTS5huKnVoLvhc8vYcvHr8rMFLrJwuENu4odwQVcWVkbCRk7/xlAja3eVq1Tq&#10;8LtqKDgtQU+urHB+pEmlEHh/8nJCiCs/1nxMRX9MHkeO6iDwV/JiK0tZqzfpkxDP9iRtmIfn4CVb&#10;YYbHNEeaX+AMiwzcwBRfI5ooedspz+hGIFwcz3DZHxIBTU9MfHvukVEZedDly4kMzCSBy19BfUvS&#10;ry1s8hU8XdCX9PPbRljuZdnkZcLZRSA0ZDQuu4E5FYMhKm/mxKvh6jfefCs9k6vpld9dnskbKA9Z&#10;aZl0hszaY49dm485mM2Oevyw+ljliQ8nfbPBCJVUPlJv16P34Rbv1Ws56z3rm3Sbg4XXsI7fybvB&#10;qaGbjcKFF/P7rq8TNBDNoEFRmDwbNmmlxk4MX8d3yIjIUVHA5Rn3de55bnSeO3EfHyPNlAt+Ap+J&#10;7BWtNG0C86v812YtsU5eSNNecnkJjcS7ajvVj319/GQkVe6qQjgHH1zmzymneNel8AC3sklY5alV&#10;8SCBrhRDitDSF3MdYGsnxISVTpjMzV7MESYJHLnd1ihm8xnz8r3hTRinmyEHL9fZutpVbMIZFCM2&#10;KX84BshY64wTdi2vmXUstuXGus82p6kYvEQLJS3yTmh7igKqwPyijPdyXk0N31tmxcRbAOgAnuG8&#10;qfpURwE4RglErwPMzbyTxBAZWaqs8MLQb99a9zls6IKlWJv5o5EWVJkuprwxgCq1Y/OcMkO4me6+&#10;iXaF05HiTgFQsSjAj+cU1ytZn38rwwxaypczFHbuifOl5eBKy4e1ohlN97qE60evLU/w1gt5WsJH&#10;A2ls5WuDoYdcVWPyq86rqRoa/Uz8ACSsOggesua+BhysmxG2FZ005KGTKfzsIvlVfuBIfPE2B4sS&#10;Wri8epY9Ydg3iMb1LgGuMCu58MLkoX8VAvzEl+cweS/j3/iZxkJsB47wBgMHbU7iQHtYg5B9OMpl&#10;aA+hKahNWNptMFUBsf3SXbkML7UCRajeIbqRLFeds/JGD0mronPNXA1u0MzvkGxZaljBRhuglGX8&#10;xESqnalkxCc2+On5oQNr4okTX+TCBh9Yw5V+izD4yY2J4WNoIStGa/ZwhsAOZi5k3o2iMZnVfzfu&#10;Lk899VQ2iV6MDV/L/YmcjJ32e/yHCldDVc/mdt5Eee1aVjpGx5biGyLVSzeeT+9zYQbByQP3a672&#10;TmxZ9FvxfMXt9XEggzUw8T+Zi1xymvC9WxcCakVQfNBhrz7I5mdDBKUp/dhD1TKISsPt0Ojdel8O&#10;EqCxkEvy2sDc1+/I//wpb1MZjD2DkweSbIstlP+O1sCRz2Cf7+aXNP7watg16UHJn5ZX/ioP04jN&#10;r6SJU8aglLfjCpXvwYtIcdSWAi8J+ORvG31FmbITH5h9MoOok6cFjXQQl0DQ1DmngMfge3xInIN7&#10;xyYgR1gOAkPmJCY0TqGxwxARi9R34FQcqX66ysokaYcg4qgrXL4YutaCM460Srwa1JgjGhwtR2SD&#10;mk1+KLTwh8+OPYdUqea5vh6+pGMMuMC7R5efDjkw4OCkTV1tCMDYC1LepfEXHAp6K6ikMU6uVX4w&#10;RyQozOZe7uddJt61AbcMIZvhu9t5J3qddTDOLw5i2nVG2ciYnpPJMsMjbSmFD7J6DppcqTxTodp7&#10;Ytn0hYtvLaeyUMEwiHdd2OioIjZkBlwFq8ctn/SOhG29vFX8KqA6F1lvkd9cuO8QzdSd5bc6FMce&#10;Ar/hwJsW1HaRTVhbN5zo77tqgCqM5skKFxj6LdIRtjTZyoZhV2fmXwIvv9paQm8FwoZbEBMU22an&#10;bLzh09umm+R2rkAlT5O9q/hJ56EYyDp4hMAA16HMTeld6/lV1oTRlfJbfE2dO0oqLimH2mDLMxk3&#10;neV26/mWywiDVzzAV1slIxp92CRrbMEGXroVvinXr+CrFpOsLOaJwh4uUAkeKPu1pQlIkW6YB8es&#10;IApweC/OfCsZY12Do1zny3xVaoTa45HklY3A7Nkkr3PoruQ101KfPnsuw1/yMGVFPkVvQ5rOzL2k&#10;sklvBj8qKDasUlLpjK9Z5Q62ucIZEQeLm/yzt2JdYbafCl4+JiSQmdfpgqH7eXndki0AWVyzN2fS&#10;7dmXEYFUCio3FZL7yXTD8qONYWHjA8YSz6+w3IcxvlJGlCehBEu0vOVPooJ8OPzpmQ+KBELF1ugo&#10;9xL1Z26bHh4bP8Xwa1Foyz59FL+E+Zdntd0+iPT/MKwsSZ+bRGUY2orW+JXoXh6WZ3iCuBUXtH1O&#10;46rYyhqjRXgA8emBAgwzlYEoDnyHAyDIPaf5IJNpzknTJZ+MHEYCsl5CxwirehFJB7eXZ3U4aK24&#10;JFDJXU/rmuNsxWI8Oj2Sg5183p8zoN5czuRAOUNed+JA71pfLF0FJGT4jkI8pykzckWGKZDhQ7gr&#10;joVIyaZkVMa/k6YTxolyBD350Z8rEsSRcGL01JyJkTLwwRFDTyHS3T+cIQZj6IzCNfwEF10FWHg1&#10;GXpd/ss5JQwtw1d4QaItBPirK7ykLRWYM9kQpiJjOJcu5/3e2fHvbXpXr2bFVwqd96F4Yx/9MlJ5&#10;RhcK/rAOZ0Kj51UTpdHIBMCrR+bq/XrXRAmZsMG524qBSLL8bI0UyYqfcfZmdL+laTaQL5Gcw3Sx&#10;iybwwV9mYfEoX+e+EHSZtPAG+wTlvsNAAgFXyPndUK0aaLpJyYYlD/3kTXHmqAYctaJIvij8ILws&#10;TY/0bIYSD2YOrWmCfsi5eXi14Oexsu4SH+rjFNyTefJ6BAh8aNT3BZ08Dgj0lacVbOnhGY8uyHPn&#10;PwkfVk4JSPLqrNH5Ai0dXeZv2JpvsbUzeZUYNl3MgaXGsbfgy3zY8ByHV80rxyuu8lRipaERaE+Z&#10;MuqdPV4gdi3nzR3JjvhDDgTth7NSUc9bWPHmlQH4cb7XPUNeLS/KWrhIZrVcka1QZRzzAnDe+60C&#10;Ib+wzmdWsYH/etcatye9koPHzi/3U4l97Td/LQ2HZXn+E9+k5Vf9pI+V33xStlQqe3JelzR41KB0&#10;JtdcJNg+jxKUb2x7/MHokr5Hj1Flr7E94XwR/ZLP3FlWxNEHwcCu+SlR54bzK250NI3w8d0iggOe&#10;5GZHVjzFnykHm13kIRcbCZQoT3xew8bu6lfou6GJMTy/PmVSXoREBApqzCRoMgTwOH4J2jpIi3lL&#10;XCKrUdn/sE+rBBNQhnlwc00KEZTZvxju1awv5zy1NnsOkJZjQHeixXmdLQWmQrMhkaNNHH4OpDAn&#10;5+K0OUsTpTYWaTEw/ggfODRcfsmE176oC7/hz73JSpmjQlMBKUvujbnqBteAq/DwnTQKcVv7AfTu&#10;FwY1czgZhqK8kOTmwTbDE1ZnlXRFnl809FpUJN2kmdbWvA8kMOGNHMAn09JrIVee8e/98Hey65uM&#10;eDPcdS5DX8abr2TIq+frhAe9FCvALOWM9NVpVxHJWwy5YrnkeegMwjcFo1R+ZSS9lXxkYlSPXFUv&#10;J7s6xERujqZCF1SKAK6w8DY/GjZ50jA6RrtwY4OlxYYoLFdbrg0UFlAlL0OOdaIDUb2npCcyMtSI&#10;ofQ31xS0h/ZM0fJK4Uanzh88+SNt87vE6AqPeenVibwcytAjWw9YK/91GHQoyanAowo/4nQEZYi1&#10;kZPAVl4QwCEuV3/We45bBFuentqmrwQHkr3COXnmVzi8K57gK+1iXr/wUvwwJD+rI9yOLYgms2eA&#10;8LN3zscwi/ud2D2bof/CkiUqN3dVeERLYyocMJfeupDJ9xy1c/jJlJtl+erLbywvvDeLSNLYMyxr&#10;DgWcoV00Njs213orQ91sj/7HBgg4NIZPcucShK6HBqyBeag9hym5Ek5F5NoFmkc4XWlI7t17qq8z&#10;vnv7yPLkB78hB53mZWmigMjrLM1OKUvlGp7yvMdqt/guL13bm7eEZsYTdNh0GvHMVZV00itF+JZ/&#10;9y0vLqQQfMKTMhW/UXtsKI6TkNjrBx9YYaf9S3iffedf/ijfeihNU7HzHBnJ4ZOnwek+QH123xuw&#10;cy9fOnqViNFjoiBF2U+uzRbcd8iLcyoTCajANZbwBGn+IOA4KjzrkcEccT7DdBgKwR4vEsXOJR2m&#10;NlYnVE2sR3EvE+lWRxkzbcs/N1yTfG2vIENEHUdNL4Vu7sT4GOOxtMTPnTHUE3zhxTAcLusnGbau&#10;6CrpVDIIDB8HFYrEaUkwzqZJag66x4qkEIuvpGtlo+ANvtHDOJbcr+OwUQLkwUKHMZ6ULG9WJIt1&#10;4loypvqGpVVPKh/+qIEyswxWVyrJw3mUYE+cY1tnQe8MHzRUhLdv5jysDCd4zayhBO+eP55DIr06&#10;VUWlgtVtP5LTiu2boEC9k9FUsJAxPMsbPCBHhyH68Le8TahYMhYCX5VX4JpywxM9CppQaYM/ieq8&#10;hK9pURSnoOi1VdbIJ93GRe/ZWnDXzsT2n6MaXA75Ky+AheWztUxLQwFavTVacE8FQLegcSb/cu8T&#10;x7lC7fIRoEYFKqdX5/TYNGauvP32cudcTpENPJvEH5WMXtzkX/lAoTxwPOixz8hZmfMgUe7RbMGV&#10;DphgX4UNloR17qJhA19hGyHR5GMSVN+CVWjKTfM4AdBWOrCrTkpspYdar/Azf9MwweJO9jJdVikc&#10;OxJbS2NOIDzFmlQVNEG1UfYV6niGMDZ8K/N/GjyP59326Hzh1/55NrS+tDzz7BN1nhbnqKC7gCYA&#10;c95a8AWByfyb11qaElCyHTarXe3KMbQ8sqppVNRKQo3GjTZ4lg/Z1xLeO2SVECl8ptJ2By6N1Kw6&#10;e+ajn1qO5PXRk3cr8eDxqjMUq0e6yNVtFfFNS84gfHDncgISvj970vafCGQaiWmMpHmcT1JmyLc9&#10;SdRWu9CApb+ubjNyErhpVGbZT4xMwxcN2xZwOA3BYAOYT3Xe9Kt9JXjJO4kQxGLJlFflybOETFjD&#10;OgHiCif84X3u+jgdjdWnJW3Bt0gM5J6/zesF6pkLsCGqESaDtz0QuOH8JRDX1V6r4lvYV+as2ihz&#10;lXIYwc9cqMtIK5bU7lkKG+erpQav5cDBHEmj2PzaU2GnbF4Pl+ekDNzBDHvZMOSlW5ZqGt5BX2E7&#10;mFfdum/FF97DSFoO4iN8x93Nx5jQTp7H6TqZUyGG274U4+oJqKLdt0CQdS0cq4ICnzRdqpyj4VPZ&#10;3VmPD2nxil5VVI6N9w6XwuI9eGSA4TCnKM/4e2BLO3ULHiOzV5C2tUyfjYzjD8NNHwi/t1IZmmR3&#10;yrCu8NsX3uwb8Z559rns18m+k6yM6zhv4ox3MlKOZSxqcmCex+HBqYgg51K5ChNQJ4eXPEPhV+up&#10;4R6FVlHSrbqEqPQSFvi2KqVt/roZSu1lJQ3HsBkr/P2kAG0GD979VrHmgZWs9FJ4WhYSn7/yE4Rw&#10;u9qLkbYP+QoPNjTXZvMophUt+TROgiHgufILvM+hl/xxRPvO7WvL66++upzI5r2ucAxMbYidhaYj&#10;yVthJbwVZdK3oVb8bHEcBaFXrkI3MueZXVZmuks6P6KSG/1tz6ZhDGKFWGVtXPEkHC5yEqT/xVQc&#10;hItmR+fBNaImPuHlI4ilg8qn+ZIyZR5Tb9erlO8fGqeisTMkRxKwfZa+uFf6iER/es2WCb/8ld/L&#10;GW8nl6efyjlvabTdyMkXR49l+Dp2pXzOfGq4TBbqeVdnwVGbxXtwzfJeePNZLxqb/BZYovnmX4wk&#10;WIlJKLwFR40mvqppDVHJaTngkysRh7IpeO7zQLb8zfXwt3LSaXjqJt3o5O6ta8uD2xdTRgO9Nzv8&#10;D2V5+cHswdFbWY7WXn4/Kra95VcAQ94oBd+DV40/8uc5cOUj95Vki1/L5MhNR/QXPZjvS5y83bgG&#10;0169tPmTN2j2cptrej6rVlIuii+wU8GB2PgaG6AfGgzK2YeS5yrFbwWKwrFQIQLEEaI9XzXJ8MEB&#10;5n4StUW813hnKoQVuLjefR+sgZ9PCnAMZl/GSbXsuTcrOIK0+04ixbInq0PqaFMBmMg/lEqjhhnO&#10;Lc9lF+1FRWjGSYeMatVLu88t8AnR69kKS3sorDGAwpqZDDX3lF31K7fh9YBdsRvPLaichd4SZ0RE&#10;mR/ug4sqDJeZ21Hp9ZXI9MGRoBUGFRC9IWl84Bkep2XRF3+x6/DhT6+vGSkt/lL5euvk9XSvz5w9&#10;1V3yb73+ZsanLy7HTp2Z/Q/Rx7EcB375ypWuGlMIVT5aOfhINMG34jN5uOqCSNWHm9AvbDXCHtIi&#10;L9+QFIUfauyD31YinnGP39zRy3aNjiWO/nOxsaYD2yyJnKlQGprCMMjzE6Dqo7zD6cbV1PllV76n&#10;gMs78LW1wsmG5AU64rCQL0UBXP/iEHoCQp6iqVaeCopLbrf3E11aDGIBRAttYk7klALLKp29BtqQ&#10;rMNCKz+bSZq2wDcZAlOnuNoTw81t8nfyhxT0Q5ftgAcep3WYeIkMHfLCVXrVswJMAyLlKPaGr66Y&#10;XO2UzY2NNXH1YOFIh1bwgj7Hkz96IYOLjr2Dh84MreYnQ1RZ5ZbGmJ5yJ9ljj3iXC/Trd7iFl92n&#10;gZX5EfuLVBjPvufZ5alzhqyVhQwhHvVSuBuzEiw9PjoYXmaBirIKu/K93I/zX3UoD5WRoRzOaw9y&#10;zTV2p3F6706G1TPBvvdgegr7jka29BJatsBqrKpYpGJPehHwuidUfnOfu69/JaLlOXIf9AbL8HRP&#10;wyN2nNmfkM8E/72s1NzvdR2hkR61vKnNRS9t2CS4dpK0TgwJxg7zV6cU7pMU8h4tcpJdPrvcK5O7&#10;I0yrLVU/t0KLCHwaIVZa/M68JlmA+JWH0Kj8xdyo5gdcw0oaTVunAv/5lM/QHPvaxm0SUbZLdCXu&#10;HqE6+iii9ygFue8QYdTN/BijZb57jllityZc7/KzXlKFTojXEL1QJ+ketDKBKwUw3NmkSPdgO3+S&#10;ysyeEnQYGwkcJOfZstHouBnyIN07JuLNZC2MLURRdPiRcVPhBIJmAkcRMsdzT02OwSu808IcZ8vZ&#10;0fZqnpW5aeIgek5OfvGhUhyDxsu9TDzGiIPXxy5nv3iYSo3RVMD1JzpJfEPCj9UUKk0tYMN5s/+E&#10;vNM1tcnxzVdfWx47/0Qm4TPBmSEIQ2tOUH6Q3pu0h9KStKzZceB2zrse0sh9+K7BNWbiygBx+7fC&#10;53mXVbrGZz691h9hCayeADee3hr0EEHpNy0Y4GO6IIJYyhaa3XvhAeRUa6wBbG9LxkWXcDTVipPZ&#10;bbztNiqavoiSD1MQW5hyP5KOHQRd7VLPDg502FDlJQhwPOfvcCaXH8QBtpcZx3ow9nkze37uJL9K&#10;P7ju3M3iiDj34UkPFIHggCeBw0sC0iMde8rmR7a9q7eBw2uRQBT9Fwc+wOU/JSUVFwufqzrMU3fI&#10;o5eIzn9EZ3yjaytbjd4SSpO4DuGoZPOwksiQk+Ed8cG+4tx6QHpDLUiJM88RQ2zCydsAi0/KQ4fO&#10;pozEfadSOH36zPKVC1/LRssMDcURnz//ePVhvqRzoUmiHKMFD1oqqp6kQYHKU/JJuYN7Pi35LWeJ&#10;aLxw+uuJBUkztgFe12HkSYnPPaHoWeWn8nIPInHtZoDxWRUocrvCZM+wSvS9vCJBBeJw1wP7Uvlm&#10;SH/vvmNZvOF4mfjG6iK8UUv4mg3jgyhSlr9RF76HXw35jrAErLK03IZDcgWm0jf/5U7YzdfW0GgG&#10;RhZhvfJLan81BnN0noi1xtG5dBPThzymwtJQQC/3+NABWIvhwAtPIxBfHdTD2jaWB7tWdmvxleny&#10;gKskxMTWc+mjDE+BUQjbQtp6AquSCiNt2aQY+GMQlJXIOos4Q5WMbYyzzj5SMqLg3IkS81/ajmYI&#10;z7nP8FWMs93fOHDlFf9jChPOOBJUw4MnWZScyLlWKeha+QySUmr8ehlBW5j8tiIJspFvHDk4ATTA&#10;iO6nhaUQmFD3mlg79i2BRhQMbD6792GylUKshhwujg8fe+yUN64a+TsPU8K4SXz00isVJH5VskmS&#10;FnKOqk/F0VZyaLaQR2f0cGs9pVg6snTPDr5yT2fDW3QSPSJFKr91oODwFbqX8zIp+wQMT1TmFQcZ&#10;iyW/q4CTryu9kS4PuwWgEfnKJUmJhmDSg81dr63wiG7o3LQob3n4RnpjR9NzPZHj+o21FyRflWtD&#10;NKkrF3uDa/uzAKQFks2Gme0PH4dzlPqeDE3oTTzI8m8FXOpeaETxFoucTIv7oFMMwr3sORh7MIwq&#10;f3uIXjBLqaKnbkeqbniULT0KfMvf6oLdB0DlKb/8+dXA2hJyqngcZz74RRYeLF2ysdoyZJGaraSs&#10;JXq9hotgD9/ScDihho5LmvWeo6mvSTw95LtxzaMVIdtrLyR21Fd2Jz0bgsdFTr3A/XCEe8kML1+7&#10;enU59/jp5dKFi6lYbuacvrTuwTSvBkZZ4E8iYcM7z5qw4iZrPhs8Wu6R1XibG7qN5vM6idlDYml/&#10;BQEtSS7DXWRzafHno0HaygUejTFDZkYppmJNwCMXfMEamndvXFp2bubtqVnO/+YrL4fT/cuLn/jm&#10;5XhGCsobOCmV9/V+KkuVAzT4Hb7kIx49NVXyCYxhtQd3hCrvwZM7EZNn9AdO3NrTag+M7n2abL5C&#10;p899yl1oF09rl+RhU0ywZLWr0GNL7n02GYqovJebORwSsuFOci2CJGBNubSu7KMAPoppcHlw16Vq&#10;QcjgQy4wMqamn19I3LtGBI5BIajhp7l0JLvKpwacAnM/Swh1RfE0jjfCB/fO3akpCQJTDTmOOJ3a&#10;PCRETRPcRMlPFc74TYYZl9W9T7M/fMvQwOUvqOokpGcUgxv2ZGMKVu8C28I9T8UflUYvoZtC0Io3&#10;OqKbtkqrg+gvWJISp9WlnlczIjFMwR6bLXNaKYSeXfcWFTAIraLuQQkdp/e2ck0FxrE/+fSzKZSX&#10;O6ZtR/zBOMLb6dnsV4ASb/XYkUygWkGj1Uc9lYlympHMdJM3UQluLo3ALaw2rDr6xSKIKqrKitaK&#10;g+KgzJff3Svh8ifIkBEZKhMbuN7B44KnFxhQo+/iT5wWNQOGA//yJrf9rTGHtnyBVPoV+0ojYU00&#10;FIYW5z75VERrqnrLgDlL7ejRHPp46ESHCi13ZdNVTNCzymR3hl1z5E4qsjvikmcziRo7DMNMX3lR&#10;2DvXhDy7wx8WV/1vw4KVCceRg/21fBU0MguLDbBVfDOiwRT4XGIhVUFOXnpcZUy4+D1tuAQmupK/&#10;VVfwY4nzwQ9rVIQ6B4BWyzFbnTRJVtbJGuHKY8sDthN342ZeNZ2FIc6Ta6WXBlZTiHcbnOx7p0v7&#10;LWK4v5zI/ITFIkfzVtJjObNPZXw06YHfzXCuXpUiMHuyZu7Wikz53IokOHbnUZLGRU8P7XHjIUhS&#10;ETy4Z2mvMoXj7Xr0XhjtKpnCpadzjdIoZzfdhNNMrbU4pUtj5NiJ7A17fXn9S1/JMHlGbI6cSBk8&#10;3bjBKK3RldiGSl/FFTmgJheY2vPacKzzTh6hw2zQrF9gc3kGPzznIXnFNpvB7ld7qRKb2cGSRPK/&#10;Cdff+js2kAgcTNmGd3hl80CNljQ0wa0Eg39rQDyKQx50UFKiImwhDMMJgBwAwQiE6RYASNWUYENu&#10;qyAQvB2H9y6Oy46Yhxd4Fh2TzV9wBLnCzGDw4XnOQZohBC3xRFbZZT7McZgqIV3Szdlv47l7VBpI&#10;BM6KKQbYd1YnzLCcFk8n/hhFAEM5dKdwETx3lZ3BNqMjJ1zEHX7HmGsLSd8WkTQBaKYHlr6qKzTy&#10;QIcMFQy+J26e20pMSnMpMp1svYLHX9+90fyga2dHpVLJfNKZDB04OUAFcvy41Tdz+J4d9Xout1LQ&#10;T1j5ZVlyjHRdhVp90D5u8elS4IenuacHBd8KGyvIKluAE5xrDG9NKqAXXnuFEOwrcHUpaoxVQ2LS&#10;c1gJ3VKtOB7CwTcOdihxqugbIoG+TralCC3JV1zuw+ukKtrER6/RAXnZH9wtsJGxeGMbKoCrOR12&#10;34HZN2H4UJrdFveqLCdAZ5dq9MpychT7l766vJYVUI9lg16XvwePVzcfPrgvFVScbAwKJHc2PRhF&#10;LrLlmR2SyVs2NS4AawB4rUIbHKvd03+dNR0kvw1psndpm7fhrT2HCp0hpiM5rDJ87EslR1a9/luW&#10;kOcXYfZhqDSphqfY540MkXLsJ7NZFr2xB8POKYehAzVbo1l6icpyZ9nvzSwHjsPOE5upkhMHpnqO&#10;A7Sl4HbmFJfl1PLWxUuthJ5IDwV9du9ASe/PsQlXZQyvRqSz0LzDyKVcRvr8DS/KTU2oIQLDYWhm&#10;Kd677KHZhnk3Em/wbncvAMHdeIFu5NjoeCgKiwcIHnw/cKpzFuRMosDtz4R7hrgOHDi6/KHPfDZD&#10;fCcy0pUyuV1DImmDJYwbaXDIqABS8UXKIR3KY40Ofyq0aaBkbsZ8UuizlZaj5GfzKWH0z75GT9FN&#10;YJbMHblUAoY6xfmCt4ygHTotm8JcW5j7wLKzyfNpRPeE48C0hBWNnrhGz6SttYhsrRakGiKuTlhW&#10;wxFA5iWMETV6TYyRCi08SPtK34T9q67JkPAKLlxYZ854rLq6ZwwzBChcQcGT3erYsGpmFJsCZZlh&#10;Vn8ZlunkZ+Cr0Dzjsw4yxmBXs8Jth7kCRHlWgRmW8J7lCpOKY5xG+Om/r8m0UXR6SnnGbpWIpxTU&#10;gwcdcKdiM+wSLURxI5tCUVSB38KhHF1RvmMkyDTOjcPBg/QKe2Ra5W6edFFATbiO5nB6DF6he+Xi&#10;5RwaeWt5/Im8MCoyMSCbMTkkunOml8rEhbeQK//0FO3mGZOVKABic+HJPQ8iKPEcg4ew1OcaCFlq&#10;KCNzIsr7IBj9jYCoiXWt4UWMzqATUxsifGBqZ1UOO8hT4LZKSL7ej6yu4uQgm2IqiBkyWGUCJG2+&#10;GPvkfSpKwfQVgZKTzftOaqfFuJNhrr6CVtrI3UZKhoYIjxQ+rlzOETc5+udAKparGVp8J89vvPLa&#10;cikv8Dqa4Q0vWLubOZbPffYbl8ceP9fXDLT1nzm6ndjcndg5G+A0NDa0wh3ZcyQT+SoWDvZAVgl2&#10;CX4bNeErCwCs7NNS1GCY+bVpTFGHjYPUZyjQpDmtHM7cRyCqKDr1CogDeakd1d7NfKONsPKSflqu&#10;Uiaup7d77typVix/ntcAAABAAElEQVRb78iwLnuVF/RmqK/nOqUBSK979x5PhWCZemwqTKA95QZp&#10;dhE9J71FDPR3/PjJ5Qu/dLF71h4/fyYGnwpDuQ0MPupMIWne69HwC/8/Xe8a81t2Fvbtcz9nzmXO&#10;zDlznzMztrGxx+DUBNtg4zZAQhtQS1shGm5JFYL4RKREyqd+qFpFQZVatf1QIjVf+Fq1TSNVrZpW&#10;qlCgJIAwBgzGBmbs8dxnzv36nmt/v9+z9/ueCc5+3///v/daz3ru61mXvfba1h3NufdtfvdthqJU&#10;+WTyOVVQ0rYy+XS+ogd4DK698zn7i99JtCaDramvugegpO5vMzLQO01d3IdeDuAHBw/RMMe3Pgyt&#10;YS88UV7T0qtWiN+xhTZVb05/z2iWwuKyHgOnX9rBaBrQekh2dQRSo/uBd0pPWgFoG5LVR3xZrkyv&#10;0aVIwC0bEwO6LJYajy1jY1LDB6x10WM8aGDzUSukhMzajgpBZJibHI2tA3oYsKrLMYmgcBEKcGyr&#10;MjZclh53GAbsHScU6Bx9WKFAGEc6TsJaGJxWxLZsoPJ5E9wbzPYsb1LxJHiUSuYfkbRGSVq2xjN3&#10;zDQXFfAeK8Nu8TZD6dze4aYqldUR0QRxnB3ayQJJnXpbQvwBnXihgMrJx1GDS4fdIUCFmpeh0ZEv&#10;jera2kaAX02lRDgEsiOqw38dqQAJBkFlQlls3NQB6q9S2aCSzAHuQ/QICVg2KK7dv3r50vLeu+8s&#10;p888UaBtVZmwOPlh5DSIzHC1RJFEA+xjW5Kl2fWaF7EVfGWrJGHUvcJlTzNlTF7Fg166Nt/T4CbJ&#10;y02FlvZfXSq49wlWcBKnYgi8xpPhbq9wWPORColqyg9NEAi7HkNXensemG7zbbnFegB1H4FOQp0Y&#10;V+Koa4uRJ7/2PXiGEh9iB2h69+5CYODuPT40EK9+5WvLpW+9tnz6+z63fO2rX2Nkt3/5oS9+HwH8&#10;0HL5wkWuDy4nHnuUUcORZYcnxS/xsUErCOB/zz79NFM/J5k/2mEqiFdL4+/vMeqR7ycYkeknNkKN&#10;XBrA7mNEcXN54403eZbjOd57Q+8YPG1Noqzwep0FG69/843Ku4EoonYog/f6rpB/8SKvqSb1FFNQ&#10;x6gn6sYRtAsOxKeMN26wDBYluXDFd5O4Uus4DdfZs2zNDk/i2/eIKzXFhC+ptwI3lyrQ6sHHumxA&#10;cnPTb339T5fnn/wUZekUursGfuA+Xm0Hg16angLRHRrPNoREoJ7JgqcCqb/QXStJdBMPuHwDDuYo&#10;Fbz+2ghw+BxKViUNf7bhTDkyqeI8tuIKQ6NRvnDKIy9rmRoXg0eNCjtU0Gl94iVG9OxiTFcZUEYd&#10;W5mmx3wODt7Bm0eKKx6oCjYQkWbdGY2zF3KzBXdHLnYyhLHelAlufVDdytfIbinkwjZ0NdZ00OXz&#10;8sO59Y5YtzxwtDx1I1Ep6i8E+BgXOJMuPDpSlZc+lkmegBuZb74DRoFEJFAi7J53jcKm2CCvlWR1&#10;ilMz0BmHAUCGjZY1EHEVOwB88LCySND7Ms2QEVwdSsvH9Ag1HJc4wTZ3J3wrnhDOh3wM/FZsbaUx&#10;bclpPWpA5E/lt3yS+zH74enkoye6D6ExbzNlpKwRAa/P1Kg0r01WBWMvK5HDb9LAWS8ugwpH8Glk&#10;AtlgxIH+1AdfPo/juWVzEy9ALN0CiXAYXToCjt7hVVyk1UyhE8GUQ73oeFZwX5zVVAk9yqeeO8cD&#10;Y5fYiuZN3i/xYZg51NbqR3xPCo3NYzxI5lRH8o2yCo4qzt78yKo8XMuSRzrd0wVnJRn80tEKIqjs&#10;xyQnZucDJIlNjQ6yLd1U8VZqClMmVQipfvjd6/l4wcdgoN6C4YtEORl9b7jAXQuwXq+wG63Nr+tp&#10;gch0dW3QjFuZAKm9YXH3wCQ692LYXfWDzhyZuMGjfwZfG4uf+Ts/XUAQ32d/8AcI9uykC9+3DJL4&#10;+S3uZe2nATh01NcyHGYkob/T46MjpG3v4oPvs7eVKx0dqfrQqi7jsvqb7ldHgDGQHzWIwrcdK/3u&#10;CUZA4nHlnwHZztw+/MKGUbgnnzpLh4zXRODzBiwbxemwMAdOp8jpLbfjd2slN71EqWMP6wnwt5ym&#10;4t7fxffZTRk+H3/8seXqe9eWSxcv0/btsFjjqTYhtZOVruBlDu2sovEDWmP17Z9gly68t3zs4+eW&#10;p8/xHAppN2jYDj/OJozw4+jQUQeswxcbMnJy4ObEA8trDP12HoimjpvWMZ0zvW53Oeyao36ajIB4&#10;DQGK7R4t322h4ihD5mkk6hxarmCpUxDPePboGnXs+OknGTnybIoOIfiu5yqmCdRj2WEEIx0blR56&#10;anGQUcDl/4wKa3ycIdAHVlTyIn+KWCziHNm3zmWKI9/n9/Qx/bkFUDKizSSfKtAPFyNPzJAXs8Nj&#10;53YM47Y8aaRXce0exiF4Ejd8iNM4FJnVPuomouL0A7wrWlmBOxcbLg03DAnj+YwpJGwgM5hbOGEp&#10;VCCoImqgrfU1JI5AEd2Qi1n6w0oNxn4e9tkqPP5HJgJoHKEArnLQeB1le4Z93DS9cP4CDRGVkzy2&#10;nGNbFgIvQvuUuBXK8+YapR+fOBunVkJl890jLiTQH4ZuYJ2nPPB6w8n5SCu1R3pAqeYrdxoh857r&#10;zNHHQVr6kQvcoHaE1HAUDoU1ba/hAiHAI5+44W91Ekdo1F8BaBxxSlRtA2xl9iHKVr3wSjSfkL/B&#10;aqOzjEwe4z0or3/rVRqSy8sjbAtymF6xsnmz0ykvR0T2MKQ3SxW1KYfqWX91MGlu+rCiJrNCcai/&#10;VRVdg3L3SA6ubLS28uM32s+yKz1xAid8Z1wIXxqGF077++F/7xBgN4UL4cQSb5xzrV08OA275xtf&#10;nlc8vMBZazcCKMfeGoolDR6wZXs0FVBW0BXW6RynWr0fd5ydsp2m8rkp7fTsuWd5WyZvz7x2s6Xa&#10;R68z2hA3hI4zxWMHUvw7TDXdY9dan1lwGskGZXbVZiROAHXKy2XiTjNpWw/vhTnl2oIBOlEGfj3f&#10;hu3kqScbNfT8FkSOUz8aOYHbgPTY2cenITFIgaMAkd6oVzQYJ9gDrn36oHPXXrGWIQBWh2gwvvFn&#10;ryxnGN24Puorv/fl5TOf+yx5aJaOlW8Hfffd820/n+JVfofxQVRjZ0Wfh3WnjvpirZNH7tEg2bG7&#10;3zSdI+6jPNzocZtn2Q5wk98esEFW8+gTmljW1WmjnfbM2gw5eUOTc/52D23pTsEdpttweK0Xz2du&#10;vDvrAfZaBcvY17bxcVn4DfhjcYybDodHGhxd8GUlCxdMNtKRxrbtigIoq0NL7WBB5Ro/9lJ+xZeu&#10;ijNTH2aUMT5evrr3w1/qlrR/ZA424474sX/B65gXnFvaj1DVntKsOx7lp+upS0J2L8dy4SFBUD7+&#10;hA7bDQ0xkxp6YufKwbRWZMigh7SmF0svgcozaTQkBD8dQSYMIvZ8VpRZvWup/oVjxQsNs3XuGg56&#10;1bKp8rppya8tsfsl2XhlK9Ksnra2x+hxHWRaSTkN3DpRjQVIDQ4+b5IygNdoBgINKc8au9EGUVta&#10;iqoc9va6jhMRcUKezhw8MCaZ2DSFHi5+ZEgXAgPgu1ak5SoVe8NEDXI0PnqyUodzerZbWsZEDPPt&#10;oY7DgC7c2sOGSzyT5hPL7/M+lOfPnWs06DSHz8G4kOEIDa8NMHEKmi5GYBt7RivSiH8rSD2k1c4m&#10;DuucdMr3midBDhujdCeOkGhmG1Yr0SQk40pzgvvDul8RUT4EIuE020RBLINnHHx4FVz4leQK6U8Z&#10;/PhrZeIXOHnQNqrdYyrOek6auDc50kc+jN0JIPqNaY6INa1TpeJ2pBkPlJVfb1o79PdZIRtrp3Ac&#10;fXz1j7+Grtn5ATrujK3/vvyd31En6A52tFMwfHIfARjv6f3Zn/05NnxmOfD4WS1ckLzO9JJ+Y4fI&#10;+xnyIw3XNzlCsZydC6ekblLvFDWdwbM3tH27offV5P82L2CjcoJ3aCuj07zKpRz376gzRgLATmBQ&#10;P3udxkdPP7p88uWX2ybJm/gnmbJzyuXMo48j33324buM7LxxEX88te84ZbWD/Gg/ORM7n5JNGbse&#10;5n7L+WuX6pz2OorHvS9ztGlcV4odwd+6+Q+K20x5aRB9UP0baRjMUR8kxEU0/OXIHzrxwhMOgUZO&#10;/eODh3pZGxqmOQ3CaBH+59flwsYL39H01AvnsKE+YaBey4B3MJPs0/jVfVqcnognrUZrizGUrb4Y&#10;tORkZlHUd3zpi9QpVSj+/BMMeKDsdxQP1jhgzqQbf7QbWBLPmGScpEjl3CsxpMWTdMm9vMoAEEsr&#10;qokb5OFHIrPjAGpOxQ+f8leCotjwKJs2Jc9f6fGrliI+wohdBGb2nyFhcxgbLsnwhuA4ZzQMiJYj&#10;gDolIxFLg2IrsZ6J21745JkLD+Cm4tD760Jm2e21hw05JxPcVGArNyR9i+PRoye6UdcwnsrlA4PS&#10;8lraUldbBjeFtVFx+sAlxFbIXYNpPHiZ2RKnILymelsRKVeDaWBXedCuMRU/yrJS+1GxqRXalpX4&#10;BFsDr0ofHuxV2TDMMUawIs8TwKSmB2ng1NJEdhs6G6fmmqnMt7jZ647Op3gG4zLTDicZhcir96JO&#10;n2azPebBL164xDQMu7q61p8pCue45XP0AN5Iqa0925g3vjs2TZl8lR7kOA4JayH4J72bpeqXizp2&#10;yKM/TGMxZcSIVtZylso6lTE5GhSyTDqIBudecp4zy4vAfa/lt0t+TemG8ACtCfJhiY05CwgnTk/M&#10;ESDuKINM2s+KNJD9Cuu1v44yHSncZSHJgDjffRudX2Tk4Ht5eI83z+04Hrz4JKMD/Osa7/5INhA8&#10;cuwIdjrZEtlPfffL2N57Fd4jYwUPIwRHKD7oe4B9pFx8cN8VS2xP9IAl83aa3LrEzt0+RqFawNEO&#10;Lpuv3rg778Xxdb9HDx3N328z1+MI5CidMztZ1iFHqbQDrATjoVewGFSOcWMckOUWMloffCD2y1/+&#10;2vLuW28tn//8Z0i/y7TxacLpQfbh+pPltT//8+X7fuCzXDM1xvt/Ug4OoN8bR8S51sJkV3/l6WTw&#10;beg4/dgptg3izZYwcwR+ey6GPKevffZM2zst54j7Kggd61OLU3udMXwaBXY9iR883XUFy9JIUJM0&#10;+bc9ZsQifhtXuTWOYAsbF8pjHg7s9IApQGw6jcXqN+C8T6fi7W+8spx+6hxTY9zzEpwjcl7oY6uf&#10;bb16G0kXIenfLRQCrw9lpyv8zPRpnEPV9QiA/siroVhp+KqEmRVBQxB1tehQZ2y5Nr7SjS/rlH9c&#10;+Fv9o3yzGBZGpauVBhdwxT18VVjpbp3dMFTJkG8lmao00AgKMDjlJ2Fkjr+5ATZCeCffYCufHu4Q&#10;OqcAWyHXK/Mo8YFr03YF49zeU4Jpaf5tXbeA6kuiYhzx5gbSmqe4VDCx66QKKz+m+FDfPkcf8CQb&#10;BvSeDZGI+KWjU/JTY8N56lWh5MCcXylXneS46gaS6cOVLQZ70eEAB6A1y0e51hiV1wA2SLIgjyZL&#10;h78VRL625wdcYbStItOd7JHqTPYQfI7kwF17cEeaanF65Q56Oc3W/QYge5dXr11hbpslq1Qwtwa3&#10;N2nwcbXXDr3mnppWGXxyRE/lTV1hryo6TI4GZZb8PMoTT82bwzI6iHLN+cBvEOYor7p6qNBaWj0I&#10;wSFtTpzb1sY26PmceRaFrwK/jJBhQO7B28pTVkVyJEO/nJumHP5O9tAz6KzX+onBasqBl3P92CW2&#10;ilZDKO8e/mi38HHBr+eOEnouiLytoehexIHTdIoOLu+88x67itjQPFjeYkrof/1n/2cr8t57/c3l&#10;3/33vrj8zN/66eUyN6YPUo9snPQDg+nsqn1kefv9y8ulS1dm9AlfLj9+7NTx5YmzPHFth+HS1eWt&#10;195eLnPvYT/+eOr4UZaQn6TzcHo5yjLlO9B+9ZtvE6zPNz3mqwxOnziyvMA9C7eP34Gv9y9eX75J&#10;w+ASdO5cLCcYNTzHzgtPnz1FPWBqj33y3obf3/7N31g+99lPc7OZDRoZ8Tjyucyqti/91r9avv8L&#10;n0VeGio7cRqdcqhkjKofmLKmc0rQRIeA7YDHZcI3uc/ksupHfA4FG7lyzAZTOzTKBdxGsIbUhle7&#10;WV8zxdrDF+F6WK46ZsUb6uV4tZ86PFMdG7yp//pR6TXRTuI0Lt5P6wFHGhefE2s0kqDCiMc4MNNb&#10;dki3IwobORNj0NT5KIcKMW7UkVEW0pRSfxBe/OrAGTvjmP6LUoX0p9+wkG79CaUJnKkvedNHq6sm&#10;k+R59Yky6rlZoCiZR0lsWAd7wPs2batz/VKOguFZu9PDCwhqUASSmSoIv13EoIEQM9JLVtCtAgmy&#10;iWOFsHUrqONgzg0P9oHahFQ8D+FSEq2zjVPEEN6lkTMCgI8cS8WpDH5VKpWna4Vf+fX9FDZo3Wdo&#10;NGAeGOUXgvYoochKkqn89WK9xnn1uwKLircQh719Gy/htJjbYTRVRaUTl88mOAy9z1D40NHj6SZY&#10;cYmCcgUo8Pt63pY8o+GMEA20CWobi4btKspyfAqom6yDqpVc7skkX86xOxI7Ru/VQCCiHaZIHqVC&#10;uuLrJj3FffTonCbRWlZ2OwK+1zvSkKJQcktQfnO00oeHANfrEWcu/M5hOfFcrzBgxHsgYxkTpDX5&#10;UyFsID0EM8DoT5Y1VZwe3ZAMzJBBefwpjATHOjp4OC4Q3l1ZgKdKhGQvTSQbL52SD441zRy8Ih/U&#10;Dh7ar4oaEsGFL6NfG9yBmTQr9l0ale5PyQFBxIdx92MDOwpOQd68fWM5xqotn2p+8813l300+te+&#10;xXYjBFHX6bjzrjfeX/rQh/L5nZsEV0YFj1LmK1/5+vILv/Dzy0ee+cRy5Pjh5Wt/9vXll37xZ5ef&#10;+1s/wxPlJ5e33j6//Nf/6FeWV/7oteVjnzy73GCl1kc/8tzyd//BL/H0+WPdR/n1//fXl//hH/83&#10;y+c+9b09KPilr//h8j//6j9ZPvGp716uXL/FPbe3lr//d39x+Y5zn1heOndm+QoNx8/+nZ9ffvpn&#10;/2MCF/zzjvcf/sEvLH/5ez+13MDn7l51dEQdZGrne/7yp5ZPvPxRRlLWMXSDzOkSfaZpL7JNXyoU&#10;xals0/ctlxjBXbh0bTn3vAsKXGSDb3N/1B263QNNnB7WkTs+uAy+WbRjY0OdxIessjrPBE2hpcWH&#10;/HgyqUPaedSwYM9w9zDd/H/TMWUbvfhwJPRmmTKNilNjPNw6xZEaXp/5jhfh2el7Y4QNiz48bPGz&#10;exQLyjGPsvKtLADra1bMGgFLkKU/TQNLuvUHeOutuP0qhhVHJ8+0wSsEvo099f94t6xo11gZCuFV&#10;hVDpLyuSpn0pJxOUcpq0eEFMSRfki5nE0uMdyN33oUxjYmEOfyI+I5dxmlUYsuyVSCjGuW6IJW5q&#10;fUE5tsnoNxG86KhcsjKoZHjuMeXA7/ROKxm4hwK+UTAAKNzeuJLbuClsirJ3JC4Zhl8Nq/IniS1R&#10;DMZWBOVBaQ+8N0N5o5M8t+OwkQokNozS40xy5NmgeBN1DXK7DY1barts2JuM9iZmNDR8QAccTivM&#10;sw0qBTrS3xwBctPQSURjSNN8w/Ac2gLNN+VlIiDJxjc9ulM9JX+DKa0rFy+0Rb2wR3ha3oDtPRaf&#10;Or7OUulHfXcHDhlv4NFpp7HUlisx9cZpPPQFzG6mGfAYqM6V58XzlNbp6EAEAZa13FZCmGhuBFZc&#10;VQrKbHBl79LUsS2pf3nCRyQek7GSGaQmWXQg/F7PghUHSXyUsorY9ZqYlqfMJPstvNCch2pwWNYK&#10;bS9a37ThtgOk/S+wCspXMrh1i89pXHWfKnj3HsAtbtQ/6nwSvdiDrkzEmE8/zbNDkLnpU+FU7pvA&#10;7dxhefFR3g1C5+en/pOfXt55621o3Vv+0st/dTn39OPLVV6XqwUO0LH6D370i8vvP/eHbFtybXn+&#10;sWPLD/DMyy38wfeO3Odm8qc++dHlF/72Ly5vMA3jWxP/wRf+5nLuWV4a1RTO3eXpp04vv/zL/9Xy&#10;pd/+neXGhfPLX/+xH1v+6g9+sQUC1gM3nGQYxvTN6eU8U6vXb9xCZoMRk14E/0PIaT2dQK+aJtg1&#10;eue8wJMqUeBqh+oW+jvBzfc33mAUx4Tbs7xP3vuG9vCtE66ya6ob3ThqcSXnbT4e2RF7SS16oHal&#10;5WokrTXn1Sch1mPXAUyxLJ2xMBj0J/DnIIHvluLqg+f5Q5HXGRnws/WSDazPoTgljwaof1jVEQ11&#10;bkY4xgbxbB/O5Ie0OlfxZqdVnRkX1pkNZB//U+emYxMCumYp9hrMjXMUUlL/RmKvhxo/HPiqP8aA&#10;csiVH3/WP4oOBmTTv/2bV4JUENnUuXxTRib59SJ8yWajNzyItRFKQMKaYQHBZZaPlXoq9oorfAFl&#10;XmuXQVfYRhiuclgDj5g8It4Z5SCgs/ja2mkRyeW6VjhnoJLizFJzjyTvIRhe3a7AoKsMyA0aKhdT&#10;Qa0ggQdvSqtkOZNey9yYkuoaQ1FKy6A0DT5GmiE58PDufQqdgpaEj0F+jEnT1XREc9ekyWc36NLV&#10;yK1oU+HQn4ZmOmrei64x4FuGoaHstlb6ZdNo5GoK/xuFceL9JQOWgfoOlcx+gM8IOAXo/ZNtvt7n&#10;TLxn8s47by+PPnaWVV2nauSOHTjWcxI+yOn8vssvfeC0aSjoNTUE/mjC07iGCeT51anpkzYVQI3q&#10;G6ZSYhXFE+2BJfiMneqYKCcwmxaFH9SUXRsJMa7JnQ1Z8VnWjowpA1GeCFTMdsj7BpJjW8GnnGXz&#10;XWBDB3eiqjS/Vkr9AFMFJ6yy+NkoKIe7uA4fg89VjvakjxH07UEbQB977EzTnjbkXvvcxCGnJ6B9&#10;kqmqZ597cjlFg3IaX3UPMO9/eN9MX/X+hqN1d6d2xZU7+778XR9fTj3+xPIr/92vLF//468sP/U3&#10;/t7ywz/877QdjDevn3z6zPI3/uZPLrd/9f7yz/+P/2v57Mvnlp/8mZ9arlKf9D3vmX32C59Zzj77&#10;7PLf/pe/vBD6ly9S/oUPf2j5Fm863U/we5J3uXz4wz/MM0zvLr/7rTdptD66fPzljxNqeVaLhuIQ&#10;L4m6g8/uMHWq4uTPhuaYD06S77nLje+zAaLbrhQj1Jx6twpZqq9N//5Sb/icZ5XmO699Y/nIuU+3&#10;1PkBvetDNBrWYxspCzoqd9eN9OlqMHiZzt74jLZxKuw275zXy7ZPvviwjwwnq4/CW9Y1yHufl49P&#10;u2cpvVqLGXf8HX8JnKs5FMhj6kC/VuRS9HR1RdCn3jo7seyj4SqfutFNGHE7PgXPWgcsK578j99G&#10;5qve9C9ht9grXNDoePzbourb2DmwNgji0Kfs544lHorG4HbX4/40UPBTVlh9Mj2jSOvN6BUZAdVX&#10;E0cc0lVF67mQdi70vxoUg41ABQMVRkkD2lQmCsKg+L3ePlY2GSAhEyjwzGPLwCq8lNZcmVqR1AC1&#10;iy6K8IaU0zMgkzJMwRLp0bO4XHOoKBnWdAnnNRXXvXEcfspXQ0KLYDDPd3xIjOLybyWuAcP/HEV5&#10;r0adZ2Bo1MrKA/iGljfxkUmlka42TXdao4aTPO9pOKd+kG245Xc45QQ4E6b3rt2sZWN4G6SGj+G2&#10;olhqjGxgJgGNYVwQ7NAD88ad21L4bIkV2YbPlVveiH/imWdbPnz+vXfK9wHHq/RUXdIanwQXe7lb&#10;ZdRW4s+fY1Gu55CN7gMphSzFv5VVmLF7kF4Oy2veeqmMZOxaDvzS8pgKw4n0ve4U3WIXj3xqTvZg&#10;Kbs1PmXp5Btf0eGCzou40SJ0pS3RoTl8cLXyYFaNBLaXXuXAGfQUWdOUFlzYSTeeXjcAnlMnjvHm&#10;wR3ugTi69n7Va9/8eve4vKe1n96pT4R73OH+1z0C1zf++KvLi/T0L3PP4sqHn1nuk+8Lq8RnEHW2&#10;wunem9f1UWxFYHqPm+F/9K++ypTma8v5N99gS5jLBXJlcVWVI5u3X39jufnKpeXC4yfYQ+r8cgdf&#10;1D/167sPbi4X8Yk3vvwvl4995OXlbZ7iv8Z0m8cjNABXeFX0+6Sdf/2t5Rijo9e/9cby+lvvLo/y&#10;sCKvO+HejPWB521wR4O7CwPu0gPC/eqgHKB3fpvXJzzCMzi+I8WO2thQP0Hn6jOfj6SigkOvvs+D&#10;jReXT336E8szzz0LyL3lOsuwb3Dvz5EPVau65eacPhTqcmJt4S7QmjG8npsGyquM0FuNRRgzTZvn&#10;x1GMKoUgrb3zPWqVHd4CvL7nx84msYHv8R99yLBodHjo0Bk81p9OtjRkq+6CRSnrlK4NDAaHth9o&#10;73MWYbj33qb75XVvtjLTgdEv9T3pjI96PTI4baU/ykL6lhTwxgXjinIWk0nTF0YOdQIgCqxOgEM8&#10;PTqB6aJBDiE3nA6DphHbFRTuJAQK7OWMx9QJTarcsbrLK5tKC2tgU1CArHmeZACFidIwbKAn3Y8B&#10;u1VVIjXgUsibkm2fMgj6JmM9hrRluwHJjTk3TPQIn0qAPcWWYSX05vrwA0MUtyfTOnwbDAIt3cH1&#10;hjaKNnAqMPzouA4RxeeweKboRs7pqUMFHMp2sJGP5IDWCP0OH/ListKe/8B5DHD5EDK4YuY2c+dK&#10;5WEDq3tKJVvOmQoFr8ZQv/MZKL7XwtrbT5viwb+9zIMaXlwQPOi2HfQGdQJv5p5/791BCmLvrcS7&#10;2JHfB+FOsjWIu+L62uT9bFGDNtAXuIDPOUbtG3nZSbY58aKz9CH8sDnfE6BJlWf0IawwotwgS8E/&#10;dFZpRlc4PsGre9CZ/vAhOo8qgFTNjxA/gQ4+0/wrGACz0RF5KKQdplGxV3BRmn5rea/NnSDCL3pH&#10;gWRpo+kgzHQmpY2klLMqaMfuUxEQlN/7bI+ywu7IYz4ceI+ND1ndhW/YSzzFHmv/xT/6zyh/jwDM&#10;Jor09K/aGIEvnvQ1ytup2ir5fQLQS88/sfz3/+Q/r6E5TJ1yObFvi7zvK4/BZZ34iZ/468uP//gP&#10;09lmuow0fesQQdlFKdroox95fvnH//R/QlaWkTNCusa9E99Yaifo3j2D96Hl53/x5xDobos/DtNQ&#10;ugSaOzk80OjDs/gjuE7wFD3oGy17v8OOoM9fnTx2iFHVkfThi+E0U6pVMk/WQzm7JMnpwnMvvrBc&#10;5vGICzSS2usk94302+oGdFqwAs922pzWdvVnltLO/oFsW15/hYb0tpujHmcLF6F2/WLsvstD9h6Q&#10;kOWtRgf5tOGYeklo5tyRBr/5pnYhf40RZHDIzXo8dDrp41XB91ZH8PB64FlUJE7oyWa4wbE6fD/i&#10;Ch8yqsyOvd86peQX30xeC9mIWND8OhSUtYE5zEpZ5UpUfpPVwKSfU0TfNt41oqKMfj311HLyABhw&#10;xURSGvXYmJDXiw35VYMDu8JzNVNeILN0rRuJYhM0ynzLtAjtuXiMwHOeoE7N7OMd5o4C+Ehk7xhM&#10;s8pCjE7r2KPACRFogiECAmZAVYjtZrrKcDTR9ALO+IB1jbMPFgqgwUCH8EIglxzOPkF7eNdJ6/0j&#10;ywGGeTqnhjZwqAhxNvJQmXxquFR4eTZKw5Oy9AeReEMP4eV63vqogYbv/fR+tPOUEBMfr4mGq+rE&#10;Dj8uE2UJIon1KiivHDaCdHtrcJVHJuwhqhdXfNGuUIReHr3N555/oVVc97mfY0N73R4oAeM4O7j6&#10;LMRRpsPE6aG+5UW++uZnHHF4NNV8j4HxDBdEL3Ot1YQiFSWQzDHXKmV8W63Cn760ZknDAO6ljfch&#10;ApQPluYzoiCnRkUAkargtaylZqWXvK5Z5O328AQNVk+aihyX4Ql1ANMQSWt4n9GmnA6C6VgIuvJJ&#10;svQ69Gv3v8JnZK2HGenEyIMrnnxlwaUrt5bf/bOv8HKzp7Cpfr2PJ6vPL//hX/n48txzPBH+rHVL&#10;xr2/dafl3AD17IUUtZEN1Al2q9Vzr7M/mDZ86dwLTI8dXK7wbp1bPF/iUt52Oiag+4zKSx96sSko&#10;pzVvMcJR76dZ2is+7X//MO8aefJsfLscWdquZvNZEke4wp3hSXtffuXo6g5TS1ehlU6RtWdVaMDk&#10;SVfsgWDqlG9APMVigSM0UuYqLybNztk1BKNLNJkNRWqytcz7SO9d4CFcGjC3YTnI/ZNjJ9AbROy1&#10;b0vRnf7SN0Y2CYADvRksjQmHWGp88/K1Riln2NVXkwFVmfHHriYV3TxgVLX5cLbty1I2KNOBsEHB&#10;Y8FjA6f/YesaGH2cULk7dWU5Dklsx5q0XeZfhFfvKswuDihRfVDXt5WcNo4bijjJ8aDLhXD6pPFR&#10;XKbZEdcXWzgELg91ZGyz06yS7diKdTAjM/DFPVJQXzpUj0Nkyo/ezJuyEyPFLy/QBofd5XACvMV/&#10;U6TpqjThjIfGqGGcQiZuPVlIkTNMclKehQeZwd8AjYr43dJUmFMsm5IsF1N+W7NFyeGIRqHU32Ec&#10;sxEE5zpk90QALDCBqXsb5PmiHOc+1e+8kz71kIZYnBY8QVgPhnIGDiu8Qc3XCUt6eODMf9INCtKc&#10;dVGmobgaKuRUQUqCktVJxoWOAdIRhM7vvR7v3RiUVH9bW6h44ApU3SiZxsKA+oCeHFzUOGs8D/Gm&#10;PxmEZj1A5+EPy5/Ta9NQHuNG6C1GHd7sP3PmLHPR7/ccSkYl7Sjvj1evBp96KuCgFrQaBwLTKK+y&#10;2JhKy3RtxQ/Xe79ccZAoT9kN3r2kzOYjGi8ZLCcgeukMmD1/EA8H2TrajSuX4JN3jtDARdM8i62H&#10;KGKN32kIrFArvvDLA36KjtWnviYi5QEKLBDhyF6oVz1Yn4Z3ri2DfZ3+zB6U6dXWBCh5thNiY59W&#10;oOef+h2sBFlGHo/A/03ehOk2IYfQ90svPA+vF5gpYFNON/aE33tsge9I0lHibXbjtby1Qt75SrY7&#10;dh5gWT5qaBY2SQXOhwUNiO7VdYRltfqXvn+daSrv31gvfIfIzs2d5cbhm+CwI4IeIHJl/2UqtdNR&#10;t+iA3G6aq9cX2BCA++4d+KNjYrC2jE/hu3tywRx5d5hOO//++4a99EGRfgtuTIUkAyLcvcUmmeCU&#10;YUfqboJ5nHtA1j3p4Llk8ceF9VIbtjRb/+Ozj3qhnhyN8NNH3bZ0GDsI607XdqLEJ11taOj3sFEx&#10;w5VyV+D3zPPnoAVOgWSqj5CeWX/plPKZTu2GZfL3vuV9a1ymsaSmk82IRf+oYeHcTukKZ4ywgxgz&#10;0ZTbDx6T4re4gdZ/YXFGGtDkXB+T6+oX/gBY9hHWdL/UYR1OMjeaux1i9FF+urXB0oLS5EHLimsL&#10;U6aWlCVN4COQ3siVtgQjaj3yIWkaUq4bpZO12QumgTfLeoMcqxraeqXeO0iriHEA9HoELAcySwBW&#10;6AIGROpByhRpOooV1lZKJ48Lvq38fu8KEZ3plVnGBsOj1ppyt3UWYHTEbvZbscXHR8fXuPZQxK8x&#10;ak3pdblZo42c0weRU3JhUK4oe0YlBWAOAoF7Bwno7qD+WsG2G1YGnE0XtdrxQ/CRPjhdjXJwH0sc&#10;bZFtWLmuJx5p8MNrxoM/jwmwpMCw91WUJ+O5ugPeNlpVZEo+AKd7MrkeXLzTAwEQkXYILkdoPI4R&#10;2MR7k8Bygp7pIUYkU4OdGpyHIB8hre3Hhwk4FxdUNntlSzJVlXTNX389VwaPCQp6jDrA/Vd48ZBE&#10;0Q2OU3iiwLDSqa+APbpcfPe95X/8h/9w+dt//5eWZ196ablyk8DppLk0LONZv4OrESPIN18bAL+H&#10;M3WuDmcUQ5rq0SEeOmKFdA87E/pY/CbXej7CTAekBl+djy/vyj8o0pvBXxseYbSl73ziO15YPs6S&#10;0TvcF3GPN1UhH/eZavU+g0FBXguo5LlkHcaBlTH5hw+ClHjx8AKNIUtJ7tAY6dMP8AW3V7l/k4YB&#10;f+7tqMDQ1Yiez8XoQ90zpJyN4kmno8JiDxJfV63A+HcE/9jnWwRh1nL5GgA+pzK2TojRlfle4jdy&#10;LI8e3mhWJqexpOsrp3cDoPnrRzs2OkC3TmO5aaXPoSAR04P4p9Pk6puRivdOLFn9dqoLwtUvdVXd&#10;hRfO3cakrWuw/0UWGjzPiMxRejfbxxHAIgceYxM5t2kqsKtchdqF4bSjjPVUDOpNe0nTsnysv+s9&#10;F0L35NdYWD82moPi235ne3I0e/pHo8q/8lOnl+xiqfbiI69Ijl4oRuyr3gHjr9l4W6RqoIET1vSU&#10;JiE+259thnxqd3+rOCZ1IDNJ0jbudAA30+48EoKt5SeegPHXzsY2DWecOjiIKRpzBhRoWAhig5wU&#10;6ZpiAp8JhhubZVemHiMgk+LvMC2uMSj4YcSHAqVh79DdMmU+pQK1tcK9NY/y9hptRArSlJFBncyK&#10;VkMIrjaHjLcJhwUaaIrLoGWFsydlZbFXKRKfA7EFdg5ZE3itq8iHo5RuvCuBupBuv0hGlD/Kapv9&#10;zFcbzOXH/l8yAuM9F+qZmPjScDiLDRg9VkhxTG9NIN9Nv58bnlvwxHIUUT9r5YUX9W3Ms2HzyWHP&#10;bdjshd64cnV54umn6GXy/gzSWoHESOY227A/QqMTCzpgcskXjKHrRk+yxx+ZfXJJxfRSmmZYOU2A&#10;Q4MTnHlRmmXVpPyJwPsJBQ/TTUMXyu7wfh+97C//7pd5bfHp5Xf/v9+hR/s4AeD4rGJbUYpqSMqT&#10;iTKjPqAODi9LNW39W6FWeMHlUQdHTPQqvzXgpZo/8qi/GmobtPAKB9Y+lgKzPEhATkonFKF/fdxR&#10;pCPFls3awKLjg9AbZBbCxj6tnq/jk/ifafpWDVs04dUgnT3gGpvrf5AifpG30je4Wl9UwehFKgDx&#10;z+bTsaje9fnh86GAk4UiFv3hD32GO+uFE9OBmmuJi1i80PTcP+Ht3JQLnQl+wnBug4AO3MsseHAk&#10;k9PM4FTlBmHrqo3hLRYBXLx4lSXD+IAjcJFyTEdEYA9G6uw8YMfNe6ZatQ4nOlZHh8OLLuHlBnvY&#10;3WbEdojFBsKlt0Gy9528KlAOre/SUX5lXPVA6l84SvLLRklYy1PWmRJGLDUy3su1LA1PI5fgpkzp&#10;lJhfS1N0lVfFFPdso0hzrUAjPIpWT/3lT4nHXGBf40iVAh3UwQZnegaJcCKzrnLCh3tv2lV9xfc0&#10;XmSUNr8WApqfOTNEjH7SJTaYmQhjWRoWGtiB9js48nqHjQ4TbT12PZWBXeymd/ALxyHXC+SXQ4ar&#10;8HOxp7AQWHYF9MdLcFixXAWjUnUaFVvF9xznHIXKsiMBfhmBOIzrITn54XxrGSsrv6EWF4GEnr/b&#10;j0hb0eNAba8jAt9tvY2IpGtplehUVkaSZuXWymTjBd0ZopMDfVea+QT7jevexFtpSA880owoStYt&#10;PNTb7nSaRvdDsJDuFvSCBY4aymcCoqjavVgawMqXvULnuK+xBcj+CxfYwO8JeOJdKEyTOX/uw54u&#10;74TAcuwg79ZQHuWP1hjCayunBzlwyXcNGmDBwp9J61+AwpKXVpNNgA23EIOvBpArbXOcXu/rf/rK&#10;cvHPf2/5T3/uR5b//f/+F8tX/+hry1/67Pd0c9o1+FUIi0ML1a66QYvgjvfyVtyd88WldDoma2SU&#10;O6/lkxN++tTg5TfidAwgCmQUkUBei9My2NrfgfCXA93YQXG5rMs9fL7JaS1X+LUDg35pGexQcIaC&#10;+EODHkIBjH/5XvkUoZhFdWFfiJXOdZkK2nmihwxsQTxAuTJlPYBrlKZvqC/oy6t0Ota6scn48ChQ&#10;scMl3s642nSBZqqHsU6dzY3Fu6IFTj05+vSQ3ToQxQPlxo/jB7l44E9deBxjd4A33nyfmHxz+dCH&#10;X+StjSeqs+1T1g14w72y5JHDA1StFipLtElnPvjvcf/HnZZjQOZW/qXV4XVBXj1OIwmn4LAh0A8U&#10;zM80GABzbhl+dg8vhv/g26/L52PEQ/33XgsrTXs/SgXlTXp+UtywFxp1Y/1fCWArIcTryEuvKYbZ&#10;wjx0TFFjBYl8tfUVsgmbvZMTqPQOVXyzg5/qEOWq17uCjUVEpx4fPozB48MjoXnGRWPgmJVfClbM&#10;L5Fw6C889iCyya0SAWnv39BVoAO5JfsjTxgZy2FM3cOXYmRmeN5jEuiV5qTZ69KBdB237va+yejd&#10;np3BG8aoSPEGgYK5CpeWKCTKIZwjhobI8KULzguYMHPPBSjpKi2aMKjfJhA4xNYQBnTsucsunBMP&#10;GP3QWIQbOskHjI0JX/BkrxK+6XXP4gGlgwr0NYyOwinn9gpwCstCwb+mHmjMnL5wlGXavATLcgA6&#10;hcZmdDaePjtymwBmq68evNnmih+XUrqTwEmmGA6c3c+Tz5fZ9fUdHpZ7rpu7jvi8ybtDD884IVrY&#10;7UT3nykWKJtJoEudZHvkRBQY25LgORCwE56REThwdsCXp8FzovzqeJuq9B7VXbba+IMv/eHysQ89&#10;tbz+5uvLd7/84vLrv/Uvl5c+8sJy9NQZbrqiJfAro9Sktzm4PNYrguBoa4NZeR03gD4NsOX4Hh8I&#10;C3jkjTJkK7d+og60rXohoZ63JW38PIYDzv0HaPQz1/LlSid7266ACgnyTofKUXcIZGU+0E7fwLgA&#10;xSlSs3Li1Tjya7GZTjVTv+GA1tRNL2SHVO31sJ4ma/K2c8C2acAtKIcQwpb1b7iAJ+UzMBO8rFfa&#10;wUZh9B8X67nijFDaJBnkaRgFhnxt2K6+XsgMHJM/vj83+a1D77z55vLW1/5o+diLf4UYcIOHOm+x&#10;r9fZ6oYrNb1vaHEb3UY1IK7TKErSZorZ6EQTQEPh/aXI8Z1f5gphUGCg5FcuYHD7rYGxO0X96t6I&#10;UONh07BoW+E5wjGnQs2x/VJGwWlg8CCZBh8jKh2u6QjoNmUGnPGDBqaYujqKdlCF2kvZtMdMzXKJ&#10;z0hFu/drPv5jXRufJj+c4NBmnutv8GNjo/48xClulWOKscW0efxgphVJKM26pi8XGywHYX1QOzT7&#10;VGyf8lMvyZN3/qdzjH28kpCOL6FxYs9VPwyArB5kXqOAHGZSzgp6l72mtnl5lwH7cNYIUxQT2BIS&#10;4Ev8/pBnxWQFzRGmERrlQEfQnN4KCz0Dk4dD227Ece1LhlRe864pkd76zl7LbhGNJnX1aEDO0GXY&#10;mDgqMG9kVSwbkN42aY0iwRGISrKcvHlYxrnpDEYjZkWwQbH3RYGClIZwRdnWwKXZ1cszJziFcWRj&#10;0O9lSurXSoSxJCn9avZKH0vVAzbghJ+G1pVfrv45xb2TY7xc6fXXXutlW4eYm3apsA9Buq2NunQE&#10;6JHe4RMNyC6q1lGVlUx0MVB8yyOJOTep4w8xE2tVAhxWQMsonrDSGhlJINvz4zSAr/zxny77Lvwm&#10;O7Z+fvnDV19dfvSvfcfy7uX3l9/89S8tP/bv/8hyB/oFMXkRhxVJpjiXql+azuo/PmrW8C1dM70W&#10;0LL6t8cmX+dWOLwZaGD0B8poY9JNUzeOfm+TvhvExQkfBSKQSsppDX8qR8JWqbx3ogzy2ldAnPGb&#10;fkhPN1ybFf+er+nWF4smcf5ihviFFee3OcgfXFveqi+UL7btLx0JCXz6jdKcW3LwT/7g2/CshCkn&#10;ZwpieYP7+BJpnKdnQVYYSY09JEng6ppz8uv5wt/3/dDnefDyTNfuXLzjpqdMIQvjxwZffr1R73M9&#10;BVEo+EC0dvMBT3E7Ze6IcGREbu1M/RvFD/9ilLU+uydbA2OQJx/vapThb4cNgfdYzfczUIOxy/na&#10;bBVefVZcxku04lSYIxemx3zRVffXfB9K/MRVehJny+/Rbb5HgjJudtca+tn2qTPkTAt/BvHiE/nJ&#10;rn04t/5sNoCrkRrWlHp0KZ+kQ6uOlOW7hhqJ08GIs8o6OvGREH08XyVLH6ihd2cALyhn/Yvzilof&#10;pGAG2GU5bH6VpsEcgssih5XALE8Jhs39c3XfPW6MKJQ3byA82/v47IfvKvfjOyZcxuizHn5onVAo&#10;PQ9gJrDrYJwTeFWUDYtz2PbSfbGQu5XWK0YYW917OGE3CnHEyXfJJE8x8xyHBnbe1nsgrkp5hI83&#10;E33qXIXZ64xmNQZhMw4uAl9jwJlqcupD49uL6EVb6Uq9ISPpGVFlKbNK6mwaGhsFW/ybjDRc96+x&#10;0tSQ69pRizLYm7CxcXrrCDzeZfRxg8r3Dg+lObK7yg3Oe1TIIzQw827voz0lL8nBi70ov1VIOZKf&#10;WIO3lbWVOx1UJrg0aPAzzqoatD0ZFRBAN+fbUwpY/7O5+iK4GvhdseOqtN/+57++fOb7P8Orci8u&#10;J+k8vPfe5eV7P/7scuGtry7ffOVV3o0BP7oLGEMnf56Bo4ZGnKkwithnZTFeJ03wzsis4mGXkFHW&#10;SrQJqjxaR1nAXkBvtGogAkybiqcDWypfHRBOtJu+5XY+2s+bwo06KrhXRgQjB2T1Iz/C8B9CfrV3&#10;MEOIBPiJJ1XvufwLMVCddbrp5iFeB2QXdrxvStbIbTkGOenJR2dcrXxNQJ5MNbChjGV1Ehzp8LSX&#10;q12EnnxBKsjJSkmE5O6KzezAneWZc88vp3iHz6WLl5bLbHSpTay3bv8vtPXb1wM0YsCXHLEYxFIH&#10;sK6C83AniJ6HoE5YDwWQl2Ta5BMQYXQV8+NrEy5oYgp9aibI+fjuEBs1/YMged94wcvNeEjUUYeI&#10;4oHfkPKdA+3iMwEOGqXZ8eSZoP2saDxAI8IjFTPimdFsHUNi2jQg6s9RhbxDFlnyhQ0vv45gnC5v&#10;9LAqWr3awbXMyCztvfLFsTgaOo2U4X3qJ1JTPz2yvTg4Qt2ZHWXqCnxZNfMjcOuXJAnJB9vQFjjg&#10;sODmIwdd/WQgMUEZdGiFW80TQRm1ZbTyqVSHnd6H2FrCQUblY6WLHYTt8PRhB4Sl8AUSZyiSKa6G&#10;YcAaMB2ZSGsb8s19C8spGgNUn98QAYxsIwFbaqPSGEK3UWDlQGCXcjJ95M14w0kNHzQsv1shFGpV&#10;aoqUPgEb9dEQ2acn8ANzxyfyxcG5juc/iggXZ1qzc0dW0r5vJQavDaQ39boJid5s4LzZmIzAuYnk&#10;sOASZ1arQd/DNGnZ6PW2RhoaR4M+w3Jvh6WNgLHMIIO6j5QeZVmXYnuDXmPHL997CDlLfGVAB7Js&#10;wpCUahVwLcElZ+pLJ+BIh/w6BWcRtF6DMIEMm+SCvOCLVTdf+v0/Zqfc15enTj+2vPrae8t7b1zm&#10;Qbmd5TPf89zymU+dWP7Fr/3G8pPPnKVBRD702NSRvofM8j28aCdsR2B26WI6IUs+hJhjyni+2ddc&#10;OzrFc/XJfxLnzJbkw7kLFPIt6FoJldLKt/V0pzINrm2Ju73mbsgHLdXhfTQkZfmRF77AOwHNU87L&#10;mwbMksGSzokFBF+xmrPxbDo4S7GQPA8+aepnwm6HJf1TXg99saNLv8wLzaT7vYtgcGmDSdzDvZdi&#10;WQqANn4TcEUlEAdhPnkEUL/ZlDz98zLPj5xld+RLV3gTJKNp3zM/T+SD01t/cEdpdjlmgQmNkH5s&#10;Y67Dy5avYD7CTXjv3xx014H1SN/UwcRNnlUo6YNRW6s7vrYie78U8qVYNjDtx0Wjojd3X6PXBhN3&#10;GqHaABmMwfFt0HwwbUY4TXu1aEOF2XisMdRZB9GsqNTRzAhRm6jnNS5woVyZA6q7djHNP8SpIwQS&#10;4/hq6coqnPXRv5FaP8Ke2gTYiT/SN32EmTiLDdaGjYoHT8gLAuOs/IlrO6SfSk3gfJ6UFxmc1Erq&#10;HAKR1PQDgrkaxVpxwCe2wVA6ADrqxoyC2Ju2Zzw1SAaHSWnNwfWarGCK6QiloRKMs16kHorXcB8T&#10;jgC83gRUYPdLGhiNvil0jIElEtqeuS5iZdOIBnRhrdJOe8S7QUoyaYXeEbkGrX3g33p3ytIIbJVb&#10;ioIf5An1cRTNqq6Q2/JkKuJm+JQNjqo4OrvDiMJtOywlDwZmEWRkzmcYjzaB3VYj2WOTqNN3FFme&#10;fPJp3odyYTlKD6i1+vQ2XNV1ha3FXZLZ9BhMpDdwNkyGho656zhxvdpDzs1XML2dHxtQee6Sc31D&#10;G8gX38OvkgrHj4Usrv7cPNONK7/0m7+x/EdfOEejdXF5+aPHl6cff2R5hPbv7s6V5UPPHV+++ie/&#10;v3zpDz62fP/3fZb7RUPTe4nSHfp7/DZ6isykjZ4jbByeI160gWwZWMgwLe7WL/KkgKDkGWSA59oy&#10;0twac0HEoV8LzRX/hBJGKHeoD1tvsUA1qxeAA4/1Bw2NPUdP+tdwoR8OLvWtHsVZmsW85HdsJF/+&#10;rfTFwUf7m7KCByFKafuvDPq9/3UMAYz6EJ6y0gzNyB1wcHGU3uwgRBvYaFF+zigJDcU0RhbEBxK+&#10;ZW5wmJQNGGUkBwXk33KOOq7ycKa8ulO2o/Ej+K0ljQvu/nCHDob3N/RvddesBTxZxvrgli32sk8y&#10;5WtcUsp8uOnYOC6Nr5GVfMPr2B34FGCuh3lbgjLwYcpLT9/Hfl8zfUXNd/aFVwY/oGFxa5pGHcWV&#10;VZ//OqquN9wzdSadbfsS67621j8M1nKQjhUkqfupHutvxosaAafhBOGrmJ1t4LpGSFyjCyEgINRD&#10;nQ6vxxaQNXv1WVPnWkaq67Ehj6TXKZY+2Ox48auFbGBiBlh5nHEPGXMjj4KJNTBSEGdeIJP8qW63&#10;kPZwjrOXZWFYDS2079KeUsJPmrBzTLlGIGDySodJKdEdZ6k83mXj5A1sh8EJLn7SLNfSYXrzToXp&#10;WN6IUiCdYavMAwl0vBmMyeOyCpvSVNyaz68ObxAWvw2KSmvlF2nJYsNGrk/7uu5d3/VhME1Rjw0m&#10;cxCUXwOIk4zSnU5j51lktTEU1sqnSTrg27GEvCjrLW5k72eDPh3EYaVpymavzGk8jfskO9Y69af8&#10;x2hMnArw/RqOZLx5T4FGlGoExKkgmspFkvpUz5tTjf1M1Mpj6wEK2rhXXqVJUs7KgEC8g5V06B5m&#10;6vC3GJ28ePJPlyfO/FuMPi7wzo1Ty5+++8byKNulM7zCSjvL5z7z8vKr/9v/snz8Yx9mQ8Qnlyu3&#10;rPDSk8CcSRVDIMPoVgfcGpPshUEniMuHvFeg8l6LTVuMj4kLvtFn05bwqvk9lE98KSTioxuTtLr6&#10;d+m5q7uU1xGgh/Tq+YJAVKMnz8iRPgi86hBZJezcIJPXgYmFS3ODWa/MK23weLELk2xTrm/4myvL&#10;cka+h3yrH/mw3pln1uZ7BinVW2FlMHO9zqfJSibKj1eId2SSVflpVDhA4Rl7kAHSdBo8ZcB9haXu&#10;8uFOwo6qfXLf+yyuTrROCeMI31ccuwuA+dHBhkxfgFPd+UpsHvZkqbJvePS5MZmuw4S8Iww/HlxO&#10;R8oL+abOUMY4MXDCf7sjTZNBjLHxwM/myflpYOpAVtTZB8OogdWEFe9WXH16KMSqD/3SqdPbrNK0&#10;02OOunXGZbvHN3objsePiUV1WkNWmc4qjG7AKS7rpJ86qgA4PetCpaijd81UXeVX1mKrL7FJLy6p&#10;L+qZK/Gp++LrxKIKIqadR/McwYjL8xoULzxyfgmJVeWQkXNwnWNCQLeVce/6+2CTRQ3CNjWFA4mv&#10;DMqQ6g3d+h1hEphRiunmTKmoCqBCvV9QCWHoiSi8015OpbkU7jDDXFcPzfMeNh4ozDlP8qWXeTgv&#10;2ElM54GfektULAPI9JxMs4yBnADjFB6UCzarDGQPL+TYEh/A4QUyoHuSvvoN0CyvoDEGLohB5CZD&#10;dDplw4dcyle0+eFUXjcHsofsthZt8+FNPQKYTzsbzJxmOcHeRzvgu4kz3uDp6Wd5FbAPy/lUtq/8&#10;NUD4TIrO595NI2OMxeTwLHEDy3zUsTw1XUmBevayayAKhnPSkYpjOhXiFXkaT1Hqkc0TCRLv85Kp&#10;V7/ye8tP/MgXmbdgafOBU9j7GO/lfpyVXad5gBf+aIif4P0dP/T5Ty+/+Wu/vfzoMBF/ggAAQABJ&#10;REFUj/81piXtmEBBXvjAgJxFM0eS/HrEDaZV5/IywRJomUSHpE7ZehBe5hki5wIQPzm6OtCP589y&#10;wpRmemzABz5xiIfvzHe60t86I9ITJR8xDGVpDZ1JDWtlRI/FYQeI6Ehg8odjS+pbw4+Y9JGKyZp5&#10;/nkuDrB1H8iGzuBkBv/WV//qlOA3dn70c2l6DBbLUndIElZhZzQFwKDhx7o9f9LVImaKxYGZV6rR&#10;OjU86QckrDjzIaCyVzKx3f/5eQ7F6W16RN3nK6Y4AjcAgkhfdOn/dm9FuvIvZZ99UY7bLBn2XowP&#10;kPpsyBxyxhFjc5pscbz6hVNYMG104s1GAG2NwcBP4e18xZdATonZwNiowCv10wdYeaSUNHC3aEcf&#10;AZ/XHhrvoUNe1E8dEnkU76ovfRizRV6dbnHEgN2oxixgenh8Rbt1xot3xk7T+wyAC6WUdPMnM/vL&#10;Dzh7CJaSyaUh/cs8MFTHnvgjP9N5mkgQv5vPDTkaFEpZDXJEEr3yvxtT8qZu6hlITjfk0HM4tvm0&#10;GIwB8g3GQU3qnAdeugHPY0Y3Po9yu7XkpilE5OFJRfluiUYgBvMqN0LaYxGOiqAMfjxSKMZztFIl&#10;cCWEDmilo6yB5l5WolW1ZeUvxfGzNSjypmOL00bMrVW8djM6uW6OfXVEe6o+DGkPSsVXYXAknXQq&#10;F9Nq4cEF4d97PzN1NnLGt1/qn9+WjXLixoFq0ICADeNdgya/zoTzXb96Ze7H4ECvvfLK8tgTZ5cT&#10;vBbYzQkduTlq8v0xTvvpvDaAoFuDAcg5xmHGnqolx4wfdWq6epuEKjhpuzDmaSr0ZRVPenxCf3A3&#10;3d/6rS+xPcnXl3cunVm+8eaFZLl37+ZyG3R/8jp7UyHYTa6dcL1y+dDy//yzX1s++tEXl4981yeX&#10;a7d12tUfpRH2+S0I5HvQN4d8/XYsBswGj8xuxaHz5tdAFJD4xmoUg4YK4cgbV38OISlDn+LJP/JJ&#10;RRz6l42+RdKedsLPXCTiOFN6Ppei38qfdYuv8UNPOErzd/U3fVOEyiFNO0nD2F55y3mVXTyDh4KV&#10;nSl8xulQn+mhcEUNOnYqdnhOymnl48fZjBV65ufTKy79qcaY9KEQ2+hSHcpWXMVbfq3exKF6yx+l&#10;K8tagLg6fqVM6sKwrX/b8B05zCsX3jxPyp3l+eefyU+VuWlaGwqZQKbbrNx0mb0j8qaBoed0uyP9&#10;e3fpB9O464+3eBmYW/os985SNyyNHZyLC5EMjlRKoVK1EQAk2ynQov46P2DfGhk6hA3Bev3wj+nW&#10;eeC52b6PVU4PuIEvnn0+iwJO8aePRjb6wR6uOsfYzoYoH0QnaiuKwOUFXHgtt9pbn/LPGGDUU+8I&#10;XzwRUCnUtXZUl4m8smyHFA7CJ5yST50gMbygYhZk4ra4taN1kHNojPokOBosznolE/zLL2jCRaJa&#10;RAUGXlJzUstyhMxgVKE1n4uYAYFgrs4wgHkeYdMrHwXR7B0mlWcSA0/mQO/yOlIddm68M72z9jx0&#10;fIeEKk3ETT9ZDOQGWjc7vMeTVsJ5fY8AqhLMN4D6p5TNUZLM+i/SNTxpyIolNHtKdLmo9N07qAYF&#10;5VbxpMcRNtFxnmx8GVCig/y0hvDJC4IQTvVPK76KSsVQ4Q07dyaItc6eTb+k3/blNNZbwM/vwH8b&#10;vI5qHIm5NUVTYPB5hAbiFpsHurW3019nWR13nX2lzr/Pey4Yjbgh5E3yzVNOb/4fPYp9qP3y7/f4&#10;NjShsznWmGzyDMrCjryj/5xM+fmYYV78d2ZiOenxHtuFPH/6keXsd/3by4V3bEw/mu6JHMQAH3Db&#10;zzvMeVcIMtjYP/PoweXlv/edLH/2BuyMNItWMCpWHVi9q0dtmp+aQFku+xUOLQOjDFrCY+A9F8xK&#10;o53n0DdoHLRjSMAOULAJx9cM11b4wejUykyVGSSAxyY3rrNpJ8Ht+AleAYxfOm3jKHuHRvPoEd+u&#10;ycpAltLrp1JwsUcjSKYrcZ56m7IQ79LOQFtve8iriRlJDB8wnTzmasdp6MdvsyvY0hvyWo1cGej+&#10;d450Z8SAjhSRultjAgP6xgSw0YOUIBPfsbXl6zf8jfLnZwtkSYFj5FcgkO/K4ovGiRMnDiyvfePV&#10;5crbbyzf9ckXk+kKjcHjPJg7beHI50IYG2T1WCeOzHiBSx8z8O6oOvReywN0fpVRygOeu9rHEv59&#10;3ONwNae8zIcfOY4fzz1suLShMNZRe/bzqouktyHYDcPyNHxxsh5zbXFDaJ0H982yvtvAMwJqtSsd&#10;g+EJh19Xf9Gs5htO0Ru7MR42EZ88jpzK6qMS/tX5NWbFK7+ek27ssE6oa+3ffe7KG6sFVzZBxwY1&#10;AKSZXpa84/9e7KaBcfcQBzq2A2X992M58WwjXe1O6fA4YyUl3tg4KFR4jikBknBPAECKdOMYAyiM&#10;8uuw6qNWlmuZkkGfXKW2mhMecXzgIEFndvmxQ1e35T7YsxxAkZdzegK+KjuCHDgwr1edBk+mndO2&#10;QWOXVG5yz32V1LsaYG7uN2QUD4qZUQOGwFDScOdbA3nvDlFZMmke8B7BZ7w9WZSx0QxTcc7jKn83&#10;yg9qZC+A5VNrn5xqzqTRYfuMIbc9WoOpN/vc6dWHs5y202iw1ZJbn1WxEfS+yzFWeTn9d4PGAhbR&#10;0z5WylzhKfRHeLnWY8t1KtN1d26lR9cSZ2ymgR0ZtYoP+jYwdnxVsihStt9cjOY2uU0bfpNHeGAs&#10;o3gensuH16UDoE11fvdk+u7PfA9PfaMT0n1Ns3aAesA1TsBWCRKGfPDt0MjepIPhaFjdA5FNIqn+&#10;IihKKQ7PKDrevJ5OkWfkKycF9eSwyJ8w+IHl68DED7TCZ4UhH3jHmJ7p/3hyvJtnoHAptOe36AwV&#10;RLjw/BAj2YMHDErww4hbeX0B1M0bnNugEBjFWgXkxI6Y5Kcxgx8uqtT5hLTKjldlkPv8ERxTsdUm&#10;f9BXL3aAxN81eP3N3iTm7xjee2tN1YkbAnaIbGQt3yiW8hSMuOVlIluRL297R9ysI2rxozF8S/2D&#10;AJlWyLW8uC5z3+TM2ceXM/jqcTa8/PwPfYEt/5m6bRrlQT7uTsrWBVdCtskq6Hw18HW2VdG5qnvg&#10;9rmq43b+8O1mSGhgXB1q3CmGUYH2M4qB6z2WPVUGxFq/uFZ/Xqt979NQnlFTb2F0lNPqSWu4zmTj&#10;I3AF9n68jIwnjlj0D/VAg9RoBXx2ZPcpgx1vlhFTwAHUfh5g1raiTXN8rdg7Sacby8JZh4ir6tOY&#10;bI3aCpSmvqEsFb2t+sJ1DbI8UsZBlTSte9nUemZe9t30IVrkLmvohRi4bG0Byg1Kv4EHnx9LHlQg&#10;ictImfyOMSQN1hB4bsGBHScGzhYqnDDpOSXdRXXIhG7vPPQigF2c5ijPgDj3L2vzBDF5IKviqHwq&#10;SUEfx1FAg8EsGcbszluqYAileGnmEF7DtVMAMTYKcVQwjRI9SGjmoNKFFzjnWtIiW9MazRis1MXg&#10;JAdnFmQMOzLivEx5kZpudM6UDR5d0bIe6ctAqTqJUlZkp8t82t57SNO4kKlAbOVxjx6tQX2296fC&#10;dW9EJp1mu7O8/fY7y1l6de5Ea2Q/TBD3Bll7/XBtL/oI04Vb7bbKxAvoQavkfPHh0GbzPb8BxP3k&#10;7knh9XaMj4ShYgrmAW2+udtD/XE04hG1lQpXgpZBOsDaT54KfAY4Lupdr6XjW8eTX39L51wcJpsU&#10;zrH1gJrJIZiG8JdPnRX8KhgSJ5CSIQ7oDnaBVR1fnGwNoJ0B32YYHhqQrZGwDjh9e+UqO/0inH4k&#10;TJVcRKJGn079eKXmpG/+NhLWZ+VNWxaYyRe2Dt4Kaw3VPQCh8NyoHqjBtYsX/GrcUbSg+rgjMRdq&#10;eD5wfA8zQMwRfRmD+dH/8DrWA2bTW/JZWF7WoChjlFV+8Zs7DfxMC3uDXXl9A+SZJ88s7zENep5V&#10;gBY7fuok01qu2KJjSd10urZ6RwyY58e8TzG9X23h64i9T3eKj/ca7zHF6iyH9Jp9oF4dPHCNen4C&#10;LnyuRC1hR50Nob1WL/O1XcF1stABY3TiiKWRRqu6dCDj0dqwcL4WFssHTidBeHTv/ZR2+6VBgTbc&#10;kS4f6Jc/6WUflVAOvzoO/6aP/xgd51ycxdjVPkky5spe+Up48CucxPIeUmsbFv079KTzbwzSzpIU&#10;0jLSyn+FneKleTEdXhLRNayTzh/1Lj4oWGMDMva0EykIQOZ+Pf6OMFFPiARRcP7LEwEMea0hdQRO&#10;1koDYwTkMsW1nQE7EolER1Txk2TAFa9/crJVYnsezU0rOAHTqSAI8Y+RcDK4yDjCaLSeDdBQNEL1&#10;JoUAt9NG201/kqIvDzq6ZeutyY4aWnlvdGOg4jBAz1yyjQqjH3r/Bw/53IdBYfq0k6/Ua2Oipbwy&#10;4qmnehc4BcYyGM2WK7gqerxjz1wnBFSSLVQgeLUvEznyhXr5HTudZFXXJV6y5cOZx3ifxQNkeORR&#10;KhCy7lDhtIe9UfH4giJ5mgqzNbTgAi3/oNQeitJX/JZmnmD2uhmujyqEBc6MDjDrF1vwyjahy16x&#10;Dpw+kg+tpbSJOMRpuqqfAC7Aan8BVjpWws0nUifpYCBfPAJNQml85UfQVG5fGSDLkjTf4OTI9qgX&#10;fAxCyWYnZqVHTnoJNXazLBhkksDMfT3LofP4kgeOg978dFqDQlbiDn0DnKbo2fmItfGhQ5KNXEGa&#10;DkAn/x6WqmMRI5Oqut1xNxBby+CHRvWKrOjJJJ/BRJqEuA6neKNAOmlxZH7HljcQfWOjDxwrXotU&#10;bLVnMwgCkljAciojfSg7WlHX5F25cp13xTy9XKBRucr9wMd5jbJbCjnFK5+NPqwn1DXxSF07eYPZ&#10;z1UWoPi2TFeKtdpSkthV3MaMq9feWU4/eXQ5/MhZMlCIdbopTEcedtPha8TjXIY5SpKSgZ4RhvdG&#10;vPnOC8980t0yPUFOQ+GS4oETyYaI04dwja2NDTZG+JANWqMYG60pZdzJVpUb2wAUnuJPF6RnPHBg&#10;B1e+oQpwGnvgl39xeMhJGFVEPSl+nD40L9uP34QPmIm5lpz6Z/rWGEmyD7z7DJCw3TaIl8lrpGNZ&#10;9CsH8jfPoVhYIU2FfD8qkKt6/BoTLcQ4maa7Z5XBUCasXA8I2kCvH35ygzB48YFDs1kpnHu2EnVD&#10;WiVwiC+cOIi8S/N+27mMM9obVKMaCRk5mBJjBHL4MOvRaUjikbQtaIEdZwQH00u+argyCF6aU00b&#10;HYM2RjdIKLONiBVAHuTP3pdKEr8N1CGetfA+jj2qeYGV/KxGWivYiASTEFXZ9nJ8250G0ils1R1N&#10;xRSBews4znV3gxsgHcvK06tlxYOjnOKNjEdpDG0Qb1K5vGfyKK+Zvdb7LZhX1sCUPcw25QW39KRy&#10;V3vIkqrzWM/T22pzOIIl7Y88G6SK0EHCMQ44WSAgT11ZZu2+JFL4+epexZAqabPxwIsLFOSYbnCV&#10;tw0mvkjzevxG3iZfuDngUp0bOORvzRdQGOE95BGAwS0YOMWLsoLrgVTlcFQ8RCrn11385yCjPkyW&#10;b7hJZKMr6BoYZrQjduzIteXjfaQZ1UldetFGGvnj3Dqw6dnsepSrnlOM5fiIMxMIY0H14l84QyTU&#10;+rGQuYNZHVtWHxUm9KJYi/nrEYz5nFc6mkMjnQQkMBACPXysSSuqOCl7kAEuXZe/H2PH4csF/+On&#10;TrSCsZ20sYOdqO45wrtpt/dzf5Ry6khplUa+bjJqdxTetC5xSNM6lXyX+bLz715giu/+cu47j1vU&#10;0vCq91jHGP3vjjJMk7mNY053D/2Q+yI2IDYG2N9YMq8bp2EymFOfayTGMx9CA5cryvnxW1gOTsdX&#10;51JZ5GI3zXwazd0OlLyDTC5rkBU02rBUTBJ2PSfGqKdimo2XB5n5PemOWh0rVS6ZwUtsq0Nv/SFN&#10;WNyfYsZStT28qHvfTjraMr6GPCyWgwPK1FxzvukVogkIwzHp13r05kCw3GF5nkzrxFaoeUXnwO19&#10;D4GtbL+7qCxna20vz1tUsGJQlVl+xC1/BnFbPoOE0zwKClex7hYpB2iMbJBagGYvRiXLEzw3PaCA&#10;Sk2ajZc9HQUOL71/MkDNpxrKFfTuMcSt10Crbr5/8qMhvDdQC0zjpcO7N4/MeB9GJauPhsXKQW3V&#10;PlOB5WdWrN3mqd4aBvkBILErNxWthoxpAeXe9CAtpxE1pbRyKugdZuuJHefv4ecQNydvtH04GUY8&#10;dOFN+qbB0Bok4i+jooMCEKAFKPjMSfoy0X++SvXa8mZyIJcBqQagNPU+uHdxACbe/GOVbSsnjDrd&#10;UA9eYPmT4gzbV1pr2jinOIcOYLmrv63go+TGXz0mmDNYWkk2n5Ce7FpJJxAMrq7J0P3lQhpV7GBL&#10;NAOfofPDXvEu3Xba6xHenphvVICS6mg3Yg8dC7oNvTyGxO/0wsleUlnyOzrghHJVj3EervT6kjvX&#10;qfoLh3qTc45N14JGRx/2fPuKVLjS12Tko9PTDEtl5MZi8uVRjvDR5CdakzdYpUMZCgwv1oEBdqqp&#10;eouOtNylS1f45W7CMZ505x3rjjwI0w0gqFn5vZDONqhrH2I0QFqm+AD8IYKdDwd7n6pAF4xbMrGF&#10;C0sJd26yRdGV15cnn316OXLyFHKgiyKgnFiT1o5jowcDr8F+FZazVeLOanwKrnRGufnRsyjEQN9M&#10;6whmP5/K17iMjHu4VoWJkdNUzkkdjrX/Pc+kjU7TnXzU+G38IHcZc61P62omKongjXDlljRqJCFA&#10;HCZ4aMuxp2lqII8CtnpOXJxj9SSYLNaS3DZbwBn/jKsexiV32S4+cW3qyLXmmbC7rtmCVgI+VqyC&#10;KflOoThFo5M4xdNbzAZ/CJU/lnWo/FgmB0ARk82MqEMYDmpScDZfTIQE0CpkFvBrcCjkRosPaEzU&#10;j3PAPp1ur94Ko4PsBXDK2+CQ7o1pe5jiMy0nh2+DtCMpRyYbPzYejT5Mg5dW4yCfgcaA38upwGlv&#10;dJYHS1MhaK15GsuOS8oGv/W/aThOXDn2cC/AG6LK4hvmvHfSqi7gnfpSx1U+fkFOHg5DBcoG0rKi&#10;gs83p3lj/ijBjIVUfK7xtDwrZM6wusipAoKeN+Tv8r6Jw4yePNzvSx3lKuhj4120owPy/VOk9dgC&#10;QaMl0lZtrb/jjDkohcRhQLD4NAYiNlX5R54yk9FkqQmy5oVBHnT0oeVVDm8AUqnZZjc1PhAr+C3i&#10;RRK4XI8yZIdFOltQjz8yTFO3PgMh5Gbr7AUjURcBefpHq3HkW1wEHvdUu3z+fRqXVZ/C8mkzTk89&#10;Tw3rSQIPXbHWyIGpYC1OTmrEyNMXBFe6uLPOdKl2zB9dR1DIiMnzHLJintdpWhDPY2Wl2bV403L5&#10;fqU1ASswdhr1b36zV36vdmN/eeDjqqT0CWZRrLNdUuPDtbnAHTn6yPLN91mV9eD4cur0KXz0/nL0&#10;EPtdEdhcFmyw8rCeirdFM9Tn/W1CO3VT31TJvrWSijj1mrrhjfmdHeoOdejq1RvL+2++tjz3kZeG&#10;mf1usz+dLRu5br73PArxx5i2TmMNv5vi5GSO6k4rtYwBtAZtEyAep9GIjXzSafHRmYFVS4hh2W1k&#10;GP74HxurtTSGrEkOrB11Y0AdV/SgP/llrLJaHKB8fuwvsBMLwSIs+Owkr56DWtGZcZ3yptXhBol4&#10;oityaHfO93YpLk2wn3fTV4/IEEpWXGFnGetO+DjPd8lsXDRznyNQxAUIORD8u5LFt8Q99+xzy+tv&#10;vE7SCKTOFNon52ejPAp5qLBIdzVfJnUoDMLRULgazCDpfQmnOBsdAON0j61s86dH6IGjFJdk9sRn&#10;UoEDB1RZKdmeBkoDQYJqjG3LFsmqAJViY2TD2CobKueMlOqDQBN8blJJjx/C0zCpXdQoSYqjQCW3&#10;oSWBw2Wkzmn6QN7oTa1NQ+avhQx+ju5uXr8CPJUTPlvlJYLUhN4NFPK3jn5cXts0V1NjPkDK9JrB&#10;BXgDl9tWHKWRO867JM5fvLjcYCXY008/z/SbmxfCobLBq6+r7aFP9A1hCMJMthr7KU+i8FXABUwy&#10;SZzTm6DjTHm9YpOdlPDlCzKWgvgxIyBPwDRsj6NyXar4Hjo2PnJcGdIZwKeT7tIn2SyVINebk5vS&#10;dKyVELzxWrGBNl/YClvRCGDbtXhq0Mtcsa+sWSRmrXzqKZ5nVZf+pe9ZVtU6gvRpb31oo9drDAza&#10;4gmZLADstb5a2sCXRnJTcILbo17p97Oem2ix7APiacS9GgDLj6K3Agrj+Rxe7aVsMINPPtWLqX57&#10;PdO0+ruNirxO6Vgn3ysNvF3P78qPOlvxIY2AIKTKo/83Xn+HDtBJ/JO9uBhJW8+Hrrg458IpZ486&#10;mhDql7q2r63iScDR7Mxcp1GxfhtD+oUfnlRhbcsBbv6/vZx97MRy5MRJGhnuedboTaNUo2CP0NVY&#10;3nzfz30SGgrxT8OjdEkoGxyrwNClO0KOfkH4tCESj0uP+b3flBr46piab4hVd2Nr3ahYJe70SlaJ&#10;YKTeRJH0jlEKafyhFH+3+me+9kdjnM1HNJ5t9UaYRsgh9UubCGNcovH2QphyyA/OlDmxvjcTEwRw&#10;Kw9bfTWO16js5hPryhQx3ORI/O7+cW7AfJSVGE+yquj9984TtDQqwoiMiqFRlVIH9BXB6tbWTaY2&#10;tmJwDVCm2Zu+y3z/GIBFdpTbfYgQnPtbRuzQjd66FYc0K6jzpQZlg+tMYWEkAwn836ehAOF67agH&#10;p6SxKoDDlNwc9QEIpaRXY0/IZcu9wIjgUEtuQOAj7MgA59IUL72fRg7AbjfmbZigHo8g5tBg6sQH&#10;Ecc51AvJGdAHte47XEb+rXGZigpdnR293SeYtNcXPOcwKNuRjHPLR7kBf4P3n5xg/yID46nHHmUP&#10;pCPLu+w+fO0Er1al4jilVtCk3A4Vxde62iueXjDMaDz0JW5PPTS/MsqrPuC/FdZzdV9Czk9axVcY&#10;y4dkcIlHXxB+/IozE1dfkVBOSTk7Dx7yEYxglQTGPGBELz0PeSlgkirumDVdUC5bLu1FZbUK58Ba&#10;ToB+CwLTEdFnqgzKycdzvvPnuUkObnxIXuRPbAY1R7neu7Jn2LsgSD954nj31cyLnH4beTCG36rJ&#10;n6woZbaW99HTbgVdZZU3g5bIxk5kyItik2r6oAebWTFK8mRms3Q6oFNOJQGwDgB2gU3dYMW5d4x+&#10;5M1wH6+U93f7SxbxkqaOO8Uv48809SpSzo0TznS89uory77bV5YXXvhkMrh9ips8+jZMcasjfx3l&#10;e3/yFh+f5bG8urBBonlDh3YiqZvU8TqilLNOed79UfR3lWeELr1/YTmr0Oz+23LiBwZ5PY3DX1dp&#10;GrRsVLj57oijnc57It7GQDtsh3j6J4GTDkc3NjDilXk6r+1UbINoQ2X6hseZA3SIiqbxVzni2TSq&#10;/Hqu6ephdPnwTe/79ya+OOIxnuhfxRLQNPpF/rip3oIEfU0sw57gNS7pu1OHpKLXS0t7c8WH02GL&#10;nK1OqlNnY/JNzuvECQePE1vG/tNIiQFMuQ7nMiaBO9wMf/KJJ5dHeLr1d37395Z33n2/nrOrZJwe&#10;coUUUoHQ1noYUQkNw6TFZ+WsM79SloxT6bZt67nkgLoVTUQYOV5lqyxGLAR/6eyH5l1ecXuHAN+K&#10;a/i0Im/3HaTtyKP7MwRip4PEYvAXv0o5zFPDMwqCdxsM6OioCtGU3qokGwYNIkuaWcOJ31+3anFo&#10;7ZaWOqZuriX8mwCBKWgcVLa6lIfKSYfLAlUnkpUAuPn1VKFdEty7VqCgExw+wgiN4Y6fa1evqpXl&#10;GFNbxxg5uofXNd6Pcvz0o9QLtm5x5Rd/vWM8hPAkbzqoOi0tFMHJ3TjOSpz8cRgdXGYttJbrnAt+&#10;k9MoF5Y132nK0kgWT2RGB0FWHr2JYvsTlwTWQ3tMOf1q+OYHntAzmeP8wK+ykTVpnIQzGsOPWMVn&#10;UvAgbpk2kNuxi08Q+YA5ZbMC9h3o6KQbxWy17oNreF6jSvek8pUIt3geyBI+PzE6Xm2O3rt3ly9N&#10;3eo6QcU7adUbycOHHSiZHj7gi6fPq2fkDb+jIT3zYD1lJVVHM1VrYHKq1UM1WVbdda6MgvNJVcin&#10;nGb2WyH5sCnxGEv562dgkM3C0LFzF2Ku7XR57yP0Nqws+znBSFpPsKPk8yiPf+4zLWoxjhyjMXHW&#10;4JB1CP4O0Fhbn9WJ90gPHZxz619bkFBf77KwpUcKWo01U0Hqc9e/5Re+fGDwJh2saz6jdZc97w49&#10;ih6Z+lK3MjhcwjpygpeJdfLg3W1c9rkYQHkFVNcV4PffdIw96pjYgKEL/WNGLq4SGx3JlzbI/6Er&#10;CeOCJ93rlQ6yN2qDT+GqZ/x6cd+HwYX1PP2vnGkKKwlwYxZxcokN9Bf/PPoVV5dbbPKaHNPAO4ut&#10;1jyZJT19ArAVFaeHqpz2An2TRpQeJONQZOpEZPhA3Lnnnum+xR/+wR8tr776Td4J/hS9fgaUBFOF&#10;UYUrD51ZzjlRndyccbxNFAlFDAUd5KbccYK9tEzmt1I4JL/OeNRzBVyclvLJ+jueI7COaAFdwDcz&#10;9lwKdAvSGGe2ikEhINuh8vvUvRuSGlQPUfHF7dRWz3nYeFEBrIgidSv5Rl3AqMQaEcoZyG2o5Mcp&#10;DhcF+MT6nZuM2Cgb//IHlmTHuPlJWqCypBd7CDoCvPCrnJasV0JZ/+CeHvDR5upvIrM8uH/ZbYb2&#10;XvvE8SWmuU6z1cr++1Q+8Po8jyvDfDeKFp77XbM6LEeA4Nwn0yJSkS6gnHg+3+RlUOUGBjxKE0fw&#10;qqNNySm4ySwiZ2hy7pCuuAHzcr6E2egqv1YuV4jOvHLevTqR7oHnwvR6XnHKlXVQPXPqL1/ADM4Z&#10;Y4hQfxrJ1HW+6q8dBGXTRxKWS/4MdkNp/M5XSCuvxJSzgzIHmA5xRZ2rcHwgVz/xye1rrLSzkTfg&#10;2YHZYXPPOjjSAUcNoTJDcxoaZQavfOJX+rN0pFRvMuHUEdxZY/mvgQHWNLPd8sNfjyo0v+rDEMYj&#10;jOGPd4qoU5glTXzjl9MJFIH6EAheuCS7tHLwta3jI3fSqz5QRpn8sxFwFsF7kMIYFVxaXR0CIZbp&#10;uRELu5T9zNmzy9uvn+cex7WuTx7nXUQE4ANMSekXNkjWRenY6ZM/y6oHn6C/z5w+8wrTASTPICxs&#10;n2LAWkQx4OveXaaIr95e7l56a3nqkTPLMfbCU8ZsjjzJGajyax9HHNs0ln6hHcaO6Uq8NA5K1rH+&#10;zIV5IqV86ZZlmTk8YmUz02E+AM8GsM0eZCVjBT033my4lV94/mGxV0VrU7HyM7GLfGUStwOB+/io&#10;x9QdTsRZ3RldquPpZIpBqvxBz6vqVdfDgDgcMVp9PPJn+eHYY1G8THmpGqeQ0sN8YZx7y7PPP0tP&#10;69Dy2rfeYuuGO70dsN45sDLtZ4jLAMLxpV9qxDI4VdyNoMQ7KCdD5ukE+xm20RWpvOn7aLB04ntE&#10;KZ3Vo4fIgJ0enC/Z2Wmk8Qg99Lu8m9qRkkK3hJCRjMuDvYnuvYobPGnraOXRk7zNkN78A+nBq3OI&#10;OTCjHVmWUe+JSEPe/G14bYVRkzirL7nRoN6LcXVV0ingyluVTGWATKNoILXgb+fKXk+FhskcYfkU&#10;9KVJnjI7zegWKteuM+qg4XX1ijz4rIMN/Vl6eRfeewf3eXQ5dfR05Z1OuEuFzYFAKy/qjcXF0Aa3&#10;PJCmznUk7adLxGL8cgFt02Wu3g6/lpmEvufcb/kOcByXpAGTDuW6BEYCekpJ4J4y5Q6QuTIh6Fqu&#10;DHVFouzkBpx0H4lM4aRvpWhEaznyd3k3uMW3tKdSgUmgSRdepCLnkH58gVif8FkhpzDMFkIJ7YTs&#10;YAd3K3DhB65CHjnAdt/KUUKCWLEJhvRg8ESylZnzpj7wb/XmJ0cyYMqKNK2JnGsfzueeTVwp7OCW&#10;Ic61Z3Uo/iYtu4tAWOC6FrmK5b8jU8kN+AOzANkrTRnonpsQ6C8+CeDKLk/yeYAb06bXEweeyeKu&#10;C7LaA7xboxAN5edjLEo9lHGH8SfwYReV3GVRjptAqtfD7Pxg73h0MB0jp63lrw6fQU2k4uJ8G+Up&#10;UbxqRfKNH+K4T6Pr3nhOV1+5fHXZ9/pry4ufYJTCmxNtlsa6oUtnow2/tYsfaLnnHPdFZisUaWtz&#10;Gwynz1Movx5TOudcz/OPssQl7MQM9yYLepXFsuomuwvPUaNqOjpPj5bgnBRCkbHANXGrPmDLe9my&#10;q37UofYbRCIri7w5n4xJE63+Ytnss+LU5gOh3dXn6nOc5xsVEEJf4Nd8fOSgTqIgIh5jIDbMXWOV&#10;xFUCmoi8wW2Q66YjCKfiygG8hgyjcW4PTa7trZSw+83J7kF5Crms1Yd9vGHdqi+nrfh0Y83ADT5x&#10;NB+KAl3B0RsV4d5RkptE3qNn4z0QH2JsWTN5FmspLz0NK/ph1rzXywInGeFUQf7p+H46Upo3853O&#10;csoMeJxSHpRRnRyG1nbT3ukus10wAKbs4nRaQ29StuCWNxRghLchm8bEfHn1oyGgODaAtiOha9eu&#10;9ODWQZ7K1kbJBexdbOFGfyePv5S9dlg5ZsMPGz1Z7AIBGS5IwBWsJ7/0pI+Y2VsdkOQFX5KevM51&#10;RnVknh+Je5jGTyX8Gg80Z6MUzAox6RUQj2X1E3nS36RnJnz47XmI/TGAragCGRjp7x7xbR9ZlwMv&#10;8FprcIQxWiZJWfm2IDu9ZzLQU3/gNV+fq4OK/GEg3T8xJHs8ose1c2GafuIraacBkxtK8q884vaY&#10;0Z5Y5lr58w+uHzBMteEJHn6sQ9opvpJxxcV5Aaf6Kg1g+ejbqdN88UUxFh7+Ko+voRPsAOaH+oto&#10;+FWj4lAD6Q1YOfd/6MMbSmoRjrxQUL3aASmI4cZ34MkX2nlkGh8SZJpKVNYt98278D4bRKJnn+2x&#10;9jiy69kvniPxT5mc9mmlEzTyHROhYx074I4SwFm2qeDVtx3JFc8UgnOnul0wscNI5fVvfJMptmPL&#10;k8+/xCjTB5NpGJJ0tZsMf+AAN4Xffe2V5eTjvOG1d7ZgLVb68dIkPtQ1PzU+6slj+52r+ZaZ0Yey&#10;Gaw3v1LvyVs57T62T1naliNoAIsCJLlASSgPdTjVFYwh03LQmqL9ah91b0ek7rK/wOazBLEpNh2I&#10;rWC4zGiV18BYRmA7t8WTrmFCWrHj9CtnVUh+S8uBeJqVIbzTKz6bYU/XHnCVgHxbfwlOSyWjg9A0&#10;h1uzeoq0cI7qvOqIJ9LAIV2fpZAfDW9FN20L9ApggBe9LTVTsE0zOX9th8/ddX3H/LadSgKrPDRs&#10;Je5+CIXtLTpddke+a0SkowGGljfJZw52gr18avSDvO3RRtTGxLlz5dHGNliOcLYRTFML0CGJjxWM&#10;i5ieIBetpMSI8OdoNF5Im0CUm3Flvg4jTaYOcH5HWuonnUDc3nH3r3CNq/S6XMl1moca7zO6cQfk&#10;KjU4bCcNTlUuA4BIogdrwM6oaHQbq+YbGALrm3N++c++ZisUiJKRc3XsX3CTJTjw6wXn9TaRxzTp&#10;TND3bHCLyyt8vKOy5GGqDvmUgf6kDfDASF985k9awdX7VlyLLpRcyJ/VzP9J00fsNW6A8uA53wQq&#10;07VpCzVMh39t6LJ1n86+zOq7fJ+0aVzsBMiwVKQHX3x57p8Mybf8+jFpNvfTH+FOYOgN4/xyjE4N&#10;DcN/+mvUrnxg5XMvZcjeIA816buHxKwPcrSmmxsfKtw8ErbpyHsG8xWu5cCce2kDF4mxHvjUhyiH&#10;ljaUFaef33vn3RpZB+IHwa9+nCV4imdC7Ai5B90tpm/PPHYKbNp56tEhVnOOLcGObZy2dRGKo9Li&#10;gjzQhDyARxeu5BcKKn/AxEO/ozvrlTxb1rfL3mNk5fuDvvnVrzJNuW85+cSzPIxtR4ARfKNR67e2&#10;X48cEl6AOfnYU8sdFsPcIJAef/xxygBnx7COszqcTuWUVN8PHegpJeYV6ylJ1h2TDPa+Q6oO4Kpv&#10;8W4yjXwqe+x8z9aRc1SQboofJg26GnjrfPVe0uiBbGAZuXg9xT3L77RB/8ZGUr1Q/3MGjDpdc6Qh&#10;XnHZPHLJbBCPVMg/8cajJ+U9mcqIAoXisLANiT2HEzz78P57F0ibTCtJilgDsWvFCzIVlq1hLUTf&#10;5ssWzobH3s09Xrbk1LAB3U+K0VvJs9vt8lmf+FZIX85z68Z1Vp35PnhXOgFjl1KlAY+snI6B99lw&#10;QGd65bgqCmspInD+OeKSTcuZbvBw7tetHTSCK32cN1RtNVQEZ28S+i54732gZ4pP49p7HUizQvBT&#10;egDKrnHBbc/PrSQa/Vg4c4gHLDRY1VArDQ2JD0AeY1sVV2yphp6HCc5VaQeqoD4fsUNFdXvvQ/SY&#10;jh3xqWCdHOmAtQPgnLUraDxGP7oB+cAVPFH2ZlPzPXQ49bOlZ/HShuPgKFdTVKbeMPjDsJYPmfiQ&#10;fTtadLBeBEvBSkM7p1zz8C74HUeugSRdnqyDHRaGUS+3pM5XP9DWuz1bca9yTqdhelhaawsE4taf&#10;PQpU/z9lb/arWXbe5+2qM9Wpeeyaurq6ySbVpCXRotuSYzmCLFk3MXSRSIFh2DBykyvf5dpO/ooA&#10;uQgSBwFyFSDQRQwIUWJIcRTJAiiJbJJqkmKTPbCrax7Oqapzasrz/H5rfVVNJgayz/n2sNa73mm9&#10;613jXps5FHugPYBXNzw79OgnaW3EhD/D5YWfycUThpyDMWqUXnkT1EP7tpCJUx07X6PzFUHyKLdN&#10;z20TiGsiaGDO0QE4ms68LFzwGv4yeRgwXK3KQhntNXoNfiQYfJLgc3CFEV4HNXVfOSIL0Hfv3ltO&#10;sgHkxYvnI7sNS8uK3+q5yfCWlcsRfMlHP2D4icnvEyeOY7vMS9HDU7ebhxyeVQ+Ogq8z7Mu8qa1I&#10;ns2fOuGhN5+xc8ttJrDhzPjmQeVMRaKPIi6vDiC4NPy08IH18Z33eELLI1DpsWivKpJM4aKNHD1z&#10;edk/cpIGhZ/ToOKBwUZPZamP4VFNhI6SmHNxGdYjfkN5FKoEwGdanpGpFQFXYzlNCtqwZSF2LSrt&#10;H9sZuRzZcx9SytOU2kZsR3uA6VYwHS7s7iYiozRQZoyr/k3Lz39vweknCXDZaejG0yUCj4cPpukF&#10;qHRsRHAj+UiQYIWl1oSAtaQT2oeYiBT7ZCyCRuJmrsk9ZMbgFMqEvHqSM+Ig5pyGrQVx+mKjtKpM&#10;nSeOnApEJ+uyOHsHttgBpSVO7fhkOys80jqOAjAABYY29hWjfc7+Oy4ckFi7w27JQCuFXlAceGzF&#10;1j7dV4aL1tZZ9gkdC1xklDNwqqpoCU35QqIr3HUG2WNM/RDvePtMkxTgEI/8qoe8uCZfKnmEawZm&#10;Slq5GKLbyaQn1mTphcmbm2E+s+LjsELVqFz9Zb4cpvdylhV4d+7dWa5f+5T3UC7Ro6JgIqM8W9dm&#10;u3LS2tVNL0pEhEtdA+gRMyzPq7ABZ4UKTeUzTRJzjnyGBEXlD4yw/mlZTbC6pqoNPBFm1IwPPgsg&#10;YUnXCGnwD1ifZ1L1OfkQfOLRebUwmo7iahctBVT4ICp+8sF05g2Wxg94n8mgoAM0uiE+YUP+JAKT&#10;QI9YzaVzlOs0WsTFctSK1TIB6ea9SSQQutAivPRfkYOEeQs76IUV8zx4JkF13jD14hH5x41qsQwY&#10;pc5Kw3vSB958IY3p+JMlf55yCZ4RN/AnaBIBKGVOfRhhOuTOLfCWj4f0POzJ37u/s1xnjs85TSsN&#10;edcutYsHbLny/e98d/nyV95m9dcR2kDOBziJ73dOlLONLhXlPl3bzw8vO+BL+cHxWoHIh2XQnobM&#10;mBfpIYbXKtgwF08ovPfmE9MOeX7BS44H1o+TVn2Z7zTE+EhW3kfRJqhY8A7EzcYQQ+fMZeYIDTXs&#10;MRTFqrC9x/fgnffA4Pk5vdxsDsk8i58LVs9I1j8zj+eZh2msJMYyq08xrrA2YlIpE6/fioySVOao&#10;3grdxSLIOfDKlfcpg94Ca2/YRppulJDEdZ6F9Nplgl+RKLee0KG8xGgbnwVJ8ce1G31Sy36Qt4di&#10;opgiaYyctZWtC4eNFDpdMEjYhVSnQSR7IShSH6znG5+HskqERxkCPMcTVsI4P9Dlw27y5lvwZKFL&#10;7uDGDAhSNOKLflZCOoD1NVsWKkKHQY2JHLY8YzQoN/zzbAVSJwHvrqKBL2v37pPFSiqM2PdmxKG6&#10;szAh/CKIwqDE2Yq0KpEGl9A2c6Uvj8lw8HpkwhX9OITAOfFxWCaDN+mYkVlyDESMLBkSNjgps5no&#10;Chd1ipMqYtlJvlgw3RQyk5hU9udeO8eqmY/znZTDPGcMHv5drZahkMgkZVAHl7wonvzBZ/gC+dBD&#10;8jEAwiVF0iYpTOTN2TDVePNfqBgVVynV1CpOusdWTAAV3cA5GOqFsIB46j2ZzYEd8KytpVAS7b2H&#10;YDpq6ftg7yf8CpgDBOO2cha23Go/9oqIIW1RCJwc4Wze8Azq2rckyBeGR2wEWIDbowKmpTTx8qtt&#10;Jr1sKjdhkAouzmLNyRgjSmfoLIGVY+px5lxQgPvVI7IXY+QIj0MPoVMSUaWSCRpZvec30QVrCAw2&#10;DRiRqTSI6yIBeVM3QSWG3BhiCfNffdpAssHoIpaHDGlnbhG71Zdc52ueZ8+eWq5cvQrss/RCNjce&#10;8T2co1lunPnRZJ2Ty6MlTZnSJ6lOr87pZoVo8hrqKYtoknS1R8uavFjqq08bk5bP5/SG1hjGSl6p&#10;GfKyLWznQlwqzKKgF7wjl0l7/YNlm1+7JBLguYd68HDV6r3PbtGCv7Ocv3KZbGUkgVct3JpF/H2v&#10;RTzOvUAZsh5icpFN/qJUNYl89N5aLiNF4znHFlGC8zowSYi0sRB9RSoGc1nlTc4AQF8C1o5KdEqQ&#10;hnxiBACCnz6vZUy9AS+X0uLnaFX2UjQUIZL/0ccsN2rNAIlybYGsEME2+JKQBmYr2RaFR4lxo/PE&#10;AR5g8kZ16GwjXcQN6OdO9jw2KJjp+bBk8IUtb1sdQGVpmgYDjq0MK9hyJ1MSq9JcloxhhFfJOHSG&#10;Y7dC4V4jdkhJy/MbI0qiEuxhuXWLy2tTdco8OGJsnG3Ok+85VCYhEUH83uedFvGqQnIuq8rSe2LZ&#10;MEat5Emgo+HnRpSqrPDNjOgWyOiNU2RAnmSUaYxTdzg5Zbar72N2Sk6rTEPEmWE8N27cyPBchxrZ&#10;ApwKZpf3UI6fPht9OP7sirA9ejMbTICqvxRIV6Yhq7qWfliMTDzLGPjjQJIiUHlOi59Hea1cAHCk&#10;txAkwr48puw1WNMZp8EqI3dxtCIszsQZrw6MEz5xAvfRuFTYPmMj6jmHsIR1NZWJ8vC5MOEjrzJb&#10;mrX3MrW6Gt8DWGHihmvr8iJ3zmNpYy7OCB3DdLCSJbOUz8NzdMNNl9QKoPzaz4DwnvR5DGlO8m5a&#10;eRn8tSEndQ7DgqN5GDU2wQq+diasQVCwLEhn2NqqpxqEpaedJQHnUEI9cJ50pQwGh/E4ssUK+tNZ&#10;y4vpTD/paj823C4yZ2KEFfcew8QeDnNfev0yb6+z2allFjt3SNZe9zpDXqaLjogTtT0ev+iq8Ipe&#10;P4Hs4df8gFbsyQao5JDT/PApvFFWeXblmiMfT3mFQFzOhcl3f56VUtpWNPZOtA/8il9iBE+/KT97&#10;LMPugEx2qwJSnz7PsNjOUSoVfNsxV5JZlrAffEF3LAYPPHR+hEay8ehR/aQOIJ9oLoOJMq5PBKtR&#10;2kR6nsrjT9sFKlHmr2FcY3+z7AgaGxYUTMIkRRu+pk06rvELiedBTQQd1yq5+sy9cdO/gYH/+OuR&#10;34JIhU5jmWtrfCI1Y7gHogXG1pyMiaiFUwE0gGyRQlRabFQswvcQvT8Rff7QqF2VZff4GUyKC0rR&#10;Vclyz7ptFemzK5mSxxoyz463ajjT0YetZF75zIosDNXKSyXM4Swzz56IElehQxYQKL+yqeDQMLNH&#10;V7pdZnkihopFXVgQeMeIRRC8lxA5kVVxg9vzwAf9aqS8uQdYjM019cM46jTkpa1Zh/rW6TrnM8Pw&#10;JdothrMe8+U9M/wpQ2HUOuiHNg9vyptum7fkDbBi9XsRzq3YW5kt+rQ8ZCk5H0Zzb9pwazj6US/+&#10;UjClreFzJbbhXCsjtNCbusfMGKUZ+S5gFWGCwCaE25UTklYChbT1B37ixSUPST4uk79MKsobIIKV&#10;I5GYXB2JwKfyn3ChxEM69ZA8B2ZII0iOlzKXvD1zmUkbDATJH59ZCWIlfifvBxne9NKIrNKymDTY&#10;QJkLXUFm2VCmwKRIWSmZ0P+mnM55hSYEQBUZGlpI77kLDS9TDyIb90Ak+ZCfCwGFlafoJAEN15NF&#10;P8EVUCKEaxplNq+m/qWZMAI15w5R+y4E9kxcGkFziSvD0NtHWNRwey+9lAd8bdR3q44w9PWEMr6W&#10;xs/Ak4agu2w7EsCGkqHjKiKdojBy4NUWPdHQjhOkJ6F2E64/ojxEZkIpztml2CFxlwDEkwdbNDGe&#10;Sa2OMh9pw8F5TOd7fZEV2q4GGsNh6SHzBGvL+vYxVqy5HNm0lintzQcqFXoqvoEvPctV/gJYLYZ3&#10;yq6+1DTmSfPaHpoyAAe77hjQigMZzYSJj/hVQ4FQ88HKyiNuGz1IF5ZEnnBP5lU/CAY94NWn+ZWy&#10;T3y0Arg9cnl64lcxh4Gb77TZ01MUZ0dsyB9SKzqJkxzFgUGiCh4mjJNJJ67dIoEVTrb+wxepTA8R&#10;YUKEDPQq9wHh7vMHcXoOfipok0zIdiNpVdOCHorYx9Amo1naiz5kOj8tQwPGqUrEiXTHYQ/RzWzN&#10;rCETn0KlU8Xhwb8thAM49CgMOilM4DTT5DiViTTga58CEdkIr6y0XTBy6azTgiguJUOF0NEANOTq&#10;UZ3ImCHVgrik4WNa2ua3YdEVoMk0M1NejcN4wdt3IjAmWmpdk/9sOcsw1x2WXTr8dYAdW93jzIUT&#10;j5ikj6zIY2VvHiprVo1pWeFABuATZuSn+pbH5jMkhwyG9IeWwzOXxFUmZeQ5QhXOe9MYpEZj84k3&#10;lIOL+NObmEEimalGmAhwUw1P+tIKGKFpqWqbIyAFsIngZ+heHN4Lg34KytOYMG9FBUx0QfjoJZcc&#10;6cCfRhZORBzmibblFkHOu8kh5X/kswVR5pvfrYDK3uypCK9CYp9D/0CMQwrTdqoEeW+DShleHlO+&#10;2NfQTSyL+xb2AZ040nlV6VJIlKcRmcu4TzD31g4A+te0PiYh6Uxa+Dog7DV6adRsvMjPKok3/JKK&#10;k0NPrgYTp75kjzlUcayxE4RUHJLeOLIVW85ciT0ZHWYQigsda8vihBd9ke+yyFcapvLHfxwssORY&#10;4Paf2ts4yPso9/MN+hOHTwEk346OmG+fP/y2jRPyXbhBCcAv2GtZnuuXLJvagJUL9xxpsAnP/cyP&#10;6r04+t6KedAG7kpHI2/Uu6oP+54GR3HwIkVe/UYaH9GHNIcPUzfKLMwQxDLikSjgw5Nn0qTBVEJJ&#10;JzUB4zP1i0XGVXy1y3YgGILX91I2Q0sek3j4L/IlX2w0YxIxGPchGWgBCKFmog43iktLmDDxkdY3&#10;fRU8vRTuXYb7/3UIryJm99WMlnFZcJ7CSsaCF2OJMZmJ0LUZEicjbxbs9Wwx4moQ79FISAoVwwah&#10;W0zjCpYX9MNcCZLKCNoqx3FKGFEAwsHPvfGdK0Fhdjtxyvn2SSoQFT4yiTTCHeRb8n5d0czyq4lK&#10;HRV6DmpP5Sfyhp5B4gJWj4tBvWwVEEO430txglDZLFQWXnXmHlIWHo393PkL0Yn0t1nx5lbeOrQX&#10;Dj2qXzJnGpyOKQe8SJ3owSgByUTD5Zk4BUhwb2JI3hpMvOAeMWzT1AhMmsOLv9iP8iYBeBNf4xQi&#10;j7mKEzyh/TJUfvxLQsmIdxLxoSHeDNy5TbD5uUo/cKubOHR0IT2HQZIn4LKOyVAp+I2Ti5FVUJFX&#10;w10Z+LhfF6R3nYIlYHga6Xj2MfKIQyTyGR68kjfgyka1Yh2wxPDkEYlX8lTfU2cByCkkexf0Jpam&#10;ZCam4oMvQsTa/BJOHgc1VbLio2mN0ccNiKQX3j+PyGb64Khj0UZCXzMrE+hHBwwxGSDe4ePYNvf2&#10;vm/cvMFLu9ssLjmUvNB+N3HIVvBO8DvsvftwJ2S05Wf8zFXncK16JO/2Sxv2Gm08SUYuZR4+2rC0&#10;3FR/2dId57//+Pny0fe+uxw7wRdjN/kMgRP0q9VdCtBjiMGDlQT4E6Vvco7FSs5KkbLvC44I5l+B&#10;1LZCewz5vVV9PHrxRmj9Te940KcitzYz/YECR4VhRl07HKbvUd+DJRQR3xbM6hnsRFpxeHjODgBe&#10;gZW+DW158GyI5cU0KTbGhJ5xplGWVv7uZO69+ZHsbxT2Ihb+zJskFpnJAxWOIqAOL2lSWVTZ8qJx&#10;SlMGRBTnyNWxv1ijuDg8D5ojJMENBYE4/AzuPFy54Tcnqlh7Oq5gaAa5hbyf8XVORMWqRBGEHxkp&#10;ezyDlH9pOwmoEjMhR4jvb3Tdv/M0GBuVl47BYTAPFwn4noGOxkk/h+TqFFQNkkYsr2aCSxHtCpsx&#10;TS8OvxAY6uC032YS01lBOTcipCzmyr0A6rM6NW1f1rTB2/mjiINJ02Wnss5bxSzDfMYcy73bd5YN&#10;lkGeZu7EF0Vd0qoo6sa09qjUFTZa3sHpkbH+6FXyVp7QlVFomyc9ydM0HhEg5zDEAgtYh/VS3xpl&#10;9aNd2UqcegveoFZfEgshUHAv3sGPlaDx5nrhhCz8Ckcoc+Kooxx88JzGBDKLfs7ZyIOKUVZfJAwt&#10;4qttEjkHmHAxAjpZG5ST3+BwCFGbeLizGxyBA15ew6J0Jq9E2oOJNKtg4aqf8iChHhmuWQk44NCL&#10;uM2f8E5a9Rq9VIyQK31DhZ9WV76aZ7L7knb0wWNtdzAgj6RWpmRznuU1waUr7xo+RxoswhvGn/rV&#10;3tSpGz2uuTIUWHuET5kLmeV1H6fksO9JvjCqjWsj8mzPP5+NBt5vzVsGjx8/QU+FYV70/vwFQ7jA&#10;G26eO5kdx2s5ljw/ojnUO34oATYetH8qAML9KN6h5fhy//qtZefGzeX4JXr3VAwHD1L5WU29+pJi&#10;FCG+oQBv7ZEIo72435cT+M/ssQBDxcZasMaHk3KT5Enbkz5J/twkto5cCioCXSoIR3oRM58TS3js&#10;FzJUnlZEXm0EmR/mxbSL2mTzRVyzHKLoiKItqfGWssa3dz3paj/mIhDo0DIkn/pQZVHneCZR81if&#10;L9dpVIA3Q17Kk1pn5QxAigDBwHnYYhy9lcYzl/ZlbFBVYA6EyagpmiokRJtfTZAHnxU+RmHGl45d&#10;4MxTEG+FIuMW3A0cvO+GONbnMJMCrJShsPzFmEmnmJ7tOaQ3Q7zOSQ4Mc2VIHDQytpKACIbmlhib&#10;rPpwuxbnWiJscIE5GcwVXNbUUksmxlZGje59xCUb4sh84EiprEMmIZWW4UkY+nESZhIaM3T2KtQ1&#10;ZgKoGa90lTMtM3TxhPd23AjyGK27bXosd+/d432TJ0x2XmXJ4lYmjTUy357f3+uS7BQ8aMTZ6uSD&#10;U7aVqSKXa+JyQwxwFvgEyNRMEwDiCWsa0xNP+Kx8A43uMuwAUOmZQ9IjXeBf5pkoU8lxEwcj4qTj&#10;6jFX2BgebJxf4SOMqO/EgwtS5l3wGryKkm/BDJCTWk15f8VKxaMQAy64wOccChjY4Zn94HTywvGL&#10;XkeSyEZgUHCS3rQFe0KJiGITEcg23EajLnQLV12ZvHYcnrRJYLQfGYjueSbLS0aRJC5mwsOjAROW&#10;GFXly3TyZj0acJOIdz6/Ap/kgartpPEjfBiqnbjbhT3q5zRmPsMmP75xbdmiEXjm0JHlJG+YWzZ8&#10;oVb/8eO//nDZOXdsOX/+7HLi1GnCSGe8OuVPvpqZ8jUAAEAASURBVNwT0LL58NHDvL+lHIru1fyI&#10;vAAqow3RMq9OKO86WuAiGfFuEpldieF3k+crb395OXrxbZwM+RjdWgY7z4FXAtV8yRHgyCiul0fs&#10;5oAT+1Qga450MKfJaAhVG7zrCx0xEcfPpjfEYHm0vG6yQGAXGS2z9U9gUVAP9HFAQeGxFkU6e34g&#10;6BWQUcGotNqCfkl9IIeQoJKmGK1cpWO8Jti8jpUJCt+mkZK9ywSNU+1MWiq2utXua4PSlogXJV8l&#10;rmNIHIE1nhlvAbaV4QtCwplYQUVUZgkbBlGCAqxQ5351QhLT6CQfo8znViIg0ii3Kax+2jO9ncGD&#10;gutwpyFbgUm3TkisVGYYoB/NSc8DHh12a0XAG/a0ipxDUYuZNGTs1p6IKz/kWUUqT/Bzo8Irw0vl&#10;Sc8XE41T/mQaxqNhpIaHR2l7pGUs74QpZ1Z3GAeOtCYIld8UMmlTqnMvAIk0Fj+3Ka+uYNOJybtd&#10;VV9WPOrGkOA9ce4sL12dZinm9eXm9WvLGd5LKd8anoaDzKJUgTmCiTsLLvwIHKMIGCcNl+MlOCDC&#10;8K+CDOc5F+Fyp50IQjx3LQu9jyN+JU4oU4edJOLEAzkQHFGRNjpwhSbpewyc0H8ZXjuURY+gBF8K&#10;pKgNk2/+A+PtK/mrtMKsjiIIsPLIaxolpsNOtH0RuejBPApqESg0eWju+yia+csNzzkmo+IOrWlf&#10;XE0YhNwnawRokHyIuI5s2hBkiTd/qvuAhz/vkto4cXoEP1citAcfPSd/Ra+HSeY1JvyMZFxq71Ii&#10;WtvzkC/zruWGXgYNwGeUqe99+sny3//h7y1XL59dfuXMG8vf/fLXsHd226DMffzRJ8sHf/7N5Y3f&#10;/k2RLrdYRnzu4kXZSr5ZluTZ5fVzX7GpWGFc5anDl909GmTrKItiSPpRZrFhMMlVeSaerAs+lyTb&#10;cDx96Q3egD+qIiKPqW1cZgKeXkd3G7ZC+PdXLCrVXk12KpYPm4IM4SvrwTW/w0769HpgVuajK/ji&#10;L1tFWb7RuXOh8Us6bGSPowZWI/HPimD6qLCa0Op+6j8dAHyJeaNtzXwHiyE5x6KNFDe/hqItwtpL&#10;gVoClYU/fVMqJuUUM7oNwmK1nFkONvXX8C6M/bdy4JU0Gkx+1vSgiMES1gR1pDVCBE9NPGBIrxDm&#10;S0sHVw6SrhhvACoYjlh2rRy2DvtBKd4+lgH/SWShMnHoIqWtkCjJiHgkaHGrQNbs8mRLRAefVVBc&#10;44zhyWEy33PRmNwh2P23LEA6FNPVsUBMwhBVp6kb1C4/lzgWP6bAvfBuarnO27brG/SKwpPym7yZ&#10;Ig5bAy4PFGFbBU4Rqte0h6SeOEBJV/1ZqDfA7U98rQzYkp4exyMqX/Vhj+4+W3I7b+O2K1Ywd27d&#10;4J6Khvd0nG5yJZyfBk5FFWY8WUhVLPehJ90+ykulR/5VmPGVS8M3XeHqRNQJ5b66UVcewd/bpDUc&#10;fBqt6R1rNvuk4ZCa8Lb2NcaqSu2UhyQJ8MC3uoirTKa1CqBg6gsSjRG18MTBYg4LQJwydBvHNURI&#10;YwD37ZkbLh7+sIn0QEirk9OWbrEg4tK5k6UDYHVqGomasPhN30O84uc34sTeQC7qePyN5NAd0QSY&#10;TNi5IieNmmGrhtd+BRppxDcRhJ3mF7GhIg8i7di3sNWfsSoibHqauMGVsh0CnjyUTTmVX8vy64rr&#10;yy7Dso+wz6uvs1P5Ed6e54W/HX6+i6Fut/mWz2/8J/+QrVjO0dB7xMrFPb7xs8vms6dpsOGgHJ6i&#10;3JgvLoe3vM7eoHlUuyFPMRbnbm9SIb11+bXI1XxAcREPu5JNcErXdBRe8nB72TzMFyLDebXeSO7x&#10;CzZKKfG0rbgebOVlu9vBnMDFUEQsQo+BQ30Lhw5cFeYv31ixtrPiSMlnvgh4G5O+NmHj8DlDZq7Y&#10;8gXvvAxpfPLaK9DaH7J2Dtm88hnaycMO18cURn4pp42feWgbqTAS0PQwFx2LQl5Wx1Cww3IelpcX&#10;a42P/5Of2IKxElQH2IAGELpoKeYD5iCHkIdhUZOBI5HGN+caJoxOd5CGaWoSMqwlU4gexTifehVt&#10;nC0Ob/2oq7BIBqPiUwHOc6S3Yzh/4QagTKoDZCUS40F7Xn03oF058BNvAXEcd523yX1bdtN7MlXV&#10;aFz+xbWb0S4iII2OW6XFmDVslaRxQystUxInLTD21BxSgskMGWRIBtzaVOdwquToUP4VLEczt2pV&#10;t9JsTN/BEXd3STYz3e7AQ/08ZVhLM3Eo4Mb1G8trfErA4cAHDH/5jo2GJu+b9OldaqkR7lOwFz61&#10;Gi2GKMSCMq5D1AoFF148awdc0Wt07r1HLpPX8pQzjDUvZxyp5MMEplFXPKNhdMB9DB0d8Bw9BUgw&#10;cgTbEZc6S+Wz4tMbkVkUE8g9cPAWOKKkGRgv3hvGSZGUyzaOdtqCwtBEWz08o1Fot0Akcc23tw0P&#10;juLlNvZ2iJa2h3KYsw5lmSQHN9HlLNMmIufCFrzIVw/5A3jCES6OxAZZn+IMpoNQoHnkdjx7gcBK&#10;D2IBVoyGDag8z/ui4WnEr5yCXGj7nzvE1cNrORt3XJTNQ1qblI0TzJ9ssypxj0UMxy+z9xWbtKok&#10;5zDPvXZmuX9rb7lOj1pMx1ju7vi8m546V+JXR93J2/2/1KNON2/ZA51eO3OUBygDhp/gfY/7NKoe&#10;3NvJvAQeJApMZarsSuyYHvBZmYpc+9BxSbC5t1J+BPKkvsxb3kWxMqFiWVhinOYfttI5Fgd1VpnG&#10;/SuHKrHicKL/hdtR4Zf4WbG4A0Di7EGR774rZnl1GMkFAy8YpemCJO1CywKZ5RAd6O/0AfNIRWM0&#10;AYELbzyo5oRbngrtjhvqQzwpi8SbX9GOCHgoaq9GiLG2KJw8+pOY5UU8lh/LcvAYZiSE5bOT8qEt&#10;QRwkUCYqLUmB3DDj+LMVsj9qNSfJsrutmCUoQyphShNWxTSP3su4Tt6Jb40p7xjgPO1BrA0FikN+&#10;+rIiCgavXUmHcTT+Kl/5B6+Q8B2BDJdh1Bpn9EN4CxW0yShbmNJMheSqCp3Z6OGkRpa+SqSiEU7s&#10;cu0Q3BYOnC4HODACanG/2T7nfA4aF4NG+aqNX1eYcFPNhw/zuS1ZbjTMGJggTtQN5yZNeMhIIPxQ&#10;HECHTOhAH+/KmDu83LhBD+n4SVaq8Hfk6AmGFPxYkTzXmpRbh5RPygpV9Zc9+dP6ZM8/eeTQlL3T&#10;BhrJNekEHLZA3EwjftMESxIWnzx5BI9JYyOFFWweWMugXZw8NIrkxnkEe07lL+KJk7i2xqZs2p6A&#10;4mq8rf/YM9eyQDx6FGl4jCzmr3kxEnlN7IAdPInHMhAKyo2P4BJcuhjRDqqJiHoJUw7BRFPUPOeh&#10;+HPLqTpvWBKIzhQmzlFMbSUOrMRJ2zxYgY0bis8rtEO56iW+2q6eYgfgSCU/9CHZplCUIbfpBjtR&#10;s/bAn/TNX78R861vfWvZ5aNYX//a1ymDTNTjZP78vfeWr775VfLKSuXpsvtgd7l4+TyruB4ud/i2&#10;z5nTZ5Z7D+4tx46fTC/wIS9CKs3jx3x6gvLudh8O4aYBQLhjBGyTHlx+3MyNX+Vn5bt4sHxamci5&#10;Zcv5WBuGfrfmMavHNo6cgWudvD0PBeC3ulEqyrPDWU68Z0Uo5YqtVdILmUNZLu33mIqaVwNIawUk&#10;HisIqkN++gZ/EoRf/JR3lnUdvyMtNmSVQ5tIBQDPOJzc+wqBzapRCqLzVBahm1PTmIejEZLKACrm&#10;j6M3biJrPog/FgSsD7W94sg9Gd2FFMYXxsxXo+JyKExuMkQJLekYvi5sEEhAfBKTFBnYR5KGObMG&#10;tSBwkHJPwjhfd8ANeyCLfzR3gfrZowxXWAnyj1JBkvQmmXtuGel7F9mVF0X0o1o6XIe4gIdPJ/Pc&#10;ONI9fxwKSgtUJhG02x00s6owaUCKikJc1rLqUh7ivK1kyDx7R80E41gZQkXh2K89iCwiIDhOCnTW&#10;yJEFZWoMDmflMEMpzdKwoNuVtkIyO8ILQC4y6DwH2kymwngyoDTt6vsGsbqWSVsxmdhHx2fOnKJg&#10;7IS2FeSDB/dTGDVGJ+j9VoKO3oUN8qrkE4+VmWSC1XwN7XCdU3tYJhBCyi/T+lA8Nek6IAOVV1hp&#10;VZ7K1GeYId7YYmyBIQ69VeZIGGIxzNCU1kwjCeUnAj3ErMN348sqoeJTMpnx4Eq2Ee5PWuYFpmMB&#10;sCFBmIXUY/IrE6mURjmQAliCtuP7/ZqmqZSp83lTMgPlOuC0csEVQLEOnkY6LjkmbGKjI+58F0np&#10;uZVmeBPa+IjH1UixJiFwPJk35alpAiP8SOtFqJm2zxYlUgs0cMuyzmLq1fyaR3HppNV1+VC18uik&#10;/BNevn3/g28vx8/4oi26Yph2k+8p/Y0v/Dz6xuHoK8D3KENdzJ+S2JGPQ0zepzxwP+XwS4+Ze8Gh&#10;2kPXMR+gN24vXqfom/d7zFmYyfJbnVUQ7T9S2BslyJecN+k57fJJjo9/+IPlndO8h3LQYXbejo/j&#10;N12kU5hxr5xMvmeS3tYDlQq/57yL0kq9lU4EnWlJ+bnD91nifK18wA9qh/XiDSTjwdVq0rPb/kM1&#10;YbEldU+8PfjaQfPPPPR5lqGZR9Ed6Yck1UrkkTr601A8MCQwmRXcj7IooZmSMiJ+fWx3PBdeRkml&#10;z+ZWHmpj5Uk76m7DIJ2tHhMM+kFo4Ysj1WrAIoJ0d9BPWvY6YIzLhTj2XtLKJuNXjHGXY0oYhmEE&#10;I5gwMp6vDNJN1mic/JYHewkxOJ7jlHAmVm6H6Oa6pYjdxex5FcWYDSrGCTG1VoWrtFQU4G0PZ+D0&#10;xUX+5Nc30s0whEvh8vsWLlPWifsZ3lXm2UpS0f6Jj580/U8rJMYznlFBHScGQpoYuGniXBVn6Jkw&#10;s7GLCuCWVpVDVS4B7goOdWnlJW3mTwCW38PHjqcSs+t/6uSZ8LTHve/NSMMWz3O61TxEdwTxmVUL&#10;Hjeqfh7jXn3L75zAz9AXMKaLjKbjfx6BJdKgmZc1+ELE0MA300jGsImrzp/AoYfgkAmPwHnNUy7a&#10;l4fppaOTN1r7CA+JLTmlLCQXbuOI0F3ClFGdSwsEshgcwglueKJ06rQqeU6hJU69PuaFWz/362Fa&#10;9VRbSEgqo8hI4dI+dDblt7htgKg1ca70ZhYpTAhzoxOkAvVI7yH8GCSHHjphnvNIQ0/ZhjzSYod3&#10;DjREvNqJ3s2r6USConZlWZEPG0dBUbKk5mbcS6YoJTr44GqYskSHJHZbpl99993lF7/6Nnt47eLw&#10;2cCRxtgJ5kJesGHiU74o+pR3R2zwPPTzGPB9mFVefgTLHgfChg+Hcju/0MafvIVlaLkT9wbGkNzf&#10;dISDNNi5/KaOg49WwugXlELaMrehaGV2jHJz/Yc/ZDPV88vJy1fiu/wSJ90rSAynP+QO0Zw0PvNN&#10;XyAvvCTpUBZLmX0L3rkPsMNB/c7LdK/eidSfVYl+qvkSiCgyGgckD9GDc9Q+jVYEF/DzEpOu07zy&#10;lLzFprw3KBUL8Sl/JiXO/LW8uRedR+xZYFIk/6CiDfl+TciHavEpk7TacHZOyRB4LUniRo9KbNwz&#10;ZwwxdJSr3MfOJqMFEmFa2CCbBFNIfJYl43HuNQgrhHAbhjn1MCjaqRg6cBr1ONIOXylwNx4TsIYS&#10;ZikVvri0cZj5FlrcOud0FQHLckoKrbWow1Bys/fYXg0G5DJA/jL3g0G6lXX3/IIOhG2FWtGoKDeK&#10;dJLMe7/qmBVmCkV6jdFnh69UTcb6Cbeg2h23R6ACDvLthlQ2ZLp8hzbwEGpmoqugNB034kqmw3tf&#10;ljIPkE2dEr8yiJFz+hd7G8cpgA/u3slXK+/dvZsicPIEX20Ezh6KxmJlmF5cnIXsNY9CU87En8xQ&#10;iS/jxR8TSHAdnyEEp2JRIyQfaZrOBDG6SCzeEe+VY37y2PvQDYD3BJgWmeOQtRkDJcZhhVtdEAzg&#10;CE6+BeCVUwqVaWK7jYg/jpw4drz1ms4UGtk1WloSl+TEM+kSkq0mIol0LWzyZJ6wUBT7kN/aCD1N&#10;h1Chkx69ABAu7bjypkNGD7EURJyjoGZohmTgNFJ+OrQjxcGnaP2TTmSCL3hKhRRixhd/zsCMFGou&#10;9/JoBdOnCa0+HE5NKUZPTRdkpBI46V+5Sl/jTQNJ3sVuGDdeFOPw5jF2reA78vCoE+++dMrHvJ6j&#10;DlQCfoJCmRzStgXsVxy30Il6fcK9duGXWUUsLRuZcWTREXYOLZ2g+pcf+VB/5pc+JWUJ/LEh42DM&#10;F4Y34Pn85TeWo6cv0tKGRxChhTIOf4wPAGwFXXwmzVERuUVmPlecoSz9DBVL3mWx8UFPB6TAmN9y&#10;xC+MgW6V3nKK3YRXwolXZzaU3XFaf+MQXUdDZILfuOj3/AptfBf23PzXJrRHy6vgLYO6jRwjLcDw&#10;on4MVebqamVThLvoJM/GjfhsZJsGjnTro8ShnpPvYMuwmxgJpwrUuOVDJyyRZFvCUovGcEkUfoxD&#10;YJjOslcsVEFkxNZAWuwCShls4q6pKkQPW3QSdizVrl/flaDXgGGb3qElVWPLxqEsl/ZK/IU0SGjG&#10;uMJKvPKdzeNAbcsnk3fJOQyQyTcFdtjMiiqtReM4NFBb8i7/zJvwGLTs6lA9TKehauwGOczWPbh6&#10;n8oQQ1Q652xsJbkKbZ0eDUHBL6m28kVQgzEb6aNAARmR1SpK/T0JXfWqHjFVKjd1kMwFkVf39zJv&#10;1NOj3YcZE7al/ODe3eVHP/rr5QKtrQ2eHXdWSumgSoxdA9UQlEzZxjVQPEBP/CvjDBAn80lhOMKH&#10;NzwmDxoI0kLEGQYaXKQLDVHDgxWdhWZABkdIc5phwofSiskQTUPHsjkhRVyODCud1fMgGvsSD/pN&#10;EMKXDjgJVhcptIoDXN56BpeVhvryiC646oxUlz8TatrC7bkNjvZKsIs/dEo95M+cA3akTaJwUORC&#10;WlZCO4kanrw3jY8SMk3Qcgo8JQ9noqMhKrLJZ1IHRODSHRwHe06mB1B5VkdwJGHx8eyCHvkWOC1a&#10;rzNztBMSq3fLkp5Ae8wRRcuThHQ8xOo1+VdL/dCb2mLJNSusvvMJnxXfPcrCktdSzvyCo3OQqTTw&#10;x9r1QyqTY8edsFdmWs86Umhmg1d559nGUxbHuHilbJc/KcF7fBR+Ix/6ekw5oGGh7zp39QvLxrHz&#10;QNk4lSsrFHvzNkItLwRaOTi/otF4JDMgksOrw272IFzVha9h4j09Fm0PvRj+ufRN2NSWc5WjrpUK&#10;njShVBZTAqKUMRVi4DodkBdztdViiL1kK6iiqv2AI70QsGshKSvG51n2hkzGJg/NWejNMuMD8kql&#10;tqjdtyEvv23sUbEO+9BmU8khRzxpndxEapeOlhgTvg65OPbo+nI4jE6VzUIYnrSRwbBO2wl1Hbvx&#10;sSaUVqwBEziHeePHo0Sowdgic5lsv5DoXIgtFYVBGUMQFZjPBttboDCrbLu/kEylkS47uZIaNRUA&#10;mQy1rNDiTkfg1iU6625dPwo+CJKhwFY2jU7+ugAg8okX+Tx00NnxmO6jTv6gK9UYOHS+xLHFGLGI&#10;+D23UnMsAxpxuuA1E6Snc4gjF5ZDOZLx3O9RkW3Ri9pgkt034u19aSBb8P5wdydbzmhox45v8jbx&#10;Eb6Hcm2xt3Lq9Dlk8+1+17V3yMuMzrAG+tNqSzMkxwn55QH62oEGmOdwY/4N45NBjlS68s69sF6N&#10;EoWS9D7FJXg0keKThHQAHglMK4LoxPvgM0BIsRU0GTKfE9qeXDi2YhbRQNZLDDOQ2fIj+ACJrUXC&#10;WiZ8hE4S6XCdaLTCUQ/yJQpkxTn6IccUYmzvMEM4OlVtofoYwCQoqurZ0u2CiJfSiE+k2guUsXPu&#10;DOyhXlQ3+dS0Xo0C1lLLg42wmV9VY5hEpaUSsEFjohNDHKzIgs8Q5Rv8CjiitJdXD7nPqktgoyue&#10;vQo1GxKBB4eOxrg0MuOohFEXYAGv5e7Tjz5evven31j+7n/0G2mwOU94mErGucAs8xdWO+SqT3nM&#10;8K9lO3kz4izTmyyO0QdkqFzeQ0eZ9B3oifJjj8w50z1w9ENd+Bk2Uz3EG/jqlCTRQZ0/ee9wVoay&#10;rBzwLc6tpGIh82c5iLDjpBIyhIVl4AvmHEsqGJceM/cS3NhVdccZ/syx6oqrFa+2MPTe0RcFqiwv&#10;/QYVo74Pe3IzDknrR5r7PvTOsuCc1GwUaQ/SNjw6AlTBtV2xdMjWQIMHjqQZviIx8i0ey4ZpuKLf&#10;9NJ5EK8Vjkyt42cz5ipRI0JcoCDyM7vMa4DE90TAkMIVQ5Rp/lKwKKjddoHW9r5vfZpaAnIxMUnP&#10;e3HzwygObTNMtM1cBc5ZhsSrfi3Ecm1N6oT2BquanJRz1dUTWgK+Z6KDLT74t7fj6iboaozub2W2&#10;+b1qt653NVl6NasWnapRMfCIYsUlreAUB3yrcCunvIWbDPAeBwKDbka55VckcdrplhOvLA77xZA1&#10;GvE50C2lZID6kiqyaekEHtAykrHKosiEkdbekbjlJyvKrAzpUe0jt67aQvKAlSpHmLRUPpde7tJr&#10;eX7C4QQcDrisnBmYBk9bEhm6A6d0NNK2vs1B6ILfvDdSlXgrL94kPFANl9/KwTk36tE8RTLSFW/x&#10;KKYyCCdoz+brS3oNkw530k4eFucwg8SJPxiEAVtaSQNjIgjPGLNwQcYzfM2CGzqGRyYrg+Irf4Xz&#10;3nwDlYkDYwHvgd5haJ18rzDyKD7zjvzmakSxmgKJpZVbr9W1jn2wRxih2IFx2rywoglaTo0bGE00&#10;D2+jUNIqRxCqV8J9LKZQDFZgQ2Gm4xoaA6f26bNHL+UoDgZ+TYzGgk97CBrC0ljiKfkfXCI2ojzU&#10;dvAZI1hWdUh/+x/8/eXshddSTpksjI85lFWSyIDzffToMY2mrewIYYPgZfkRMUISYKXvSk/9hqME&#10;0oIyPLl/H64KZTia4g4Z8pfXBmjsZugvy/HVjI5+CA2Mzj89aoe9UrHYY2EoyyEw5llSOTSFqaKX&#10;lzfC+KPsUuk7eU+1Bh4dt4eZw44Bsp9eEI+Ik196daKr7uKcuZW3lFsrJB4cyn9JvnqPD1PB6EQ5&#10;Y/P41uAifQwKIlJPPkkC8NAgPHojXRsHwFA25SlmRZ7TvI9duZq1lRu4LBMO7YOzw8ESKk7a1o4v&#10;kwik6crKFEgsXHGOOHQdqRmsg6RiCjMRRC45nAC2RexHs/KxFzmWnBp55aiQBh6kVXKETQ3dGA5I&#10;9KTBhkNOOoH5nodLBvd8mx5HbmskQJQ6h7fyISvu96lA0HycmS30Q+DWAascWyZ2mb1PK8JuLzQc&#10;mrFXEcrQewE+nUxWkXH1fY8sLzYTgXMu4BCO/gB68FOgTtarbv2LXXWlahfVt+dtIYnbo7oIPXA6&#10;nu+OwmaOatLf2vryk74r4yA/5oS8DsMx57VDGKrYkGNn517GnA+zw/BjCt9BZD3oHBI8yqcUzTtV&#10;6vyShNLClSCHdJA0957l3bQzIBig22euRE047WWmTUJOkd30A792VC1zHmlhJffCJk6euA8sQE1O&#10;mPeJAR15NLgYISRIgNhagXGTex1iJRcXd+AHIrjaukd7yN2KRGczKgyYSFrxDr7FaLyFP7qzkI1D&#10;u3i0+yhlIcZLlJTq0MoBSf0PHyaLWuQpDwYYKz9mEaFDF0nEo2HhWTADI4t33PtoqGFBPMIJ1ZZM&#10;El7gWb48TNc7IxOUuCQnwahCV/jmHE55m3YZ6sFWfuSlPJSNcFX/hZ5jfATNVBK2N3L+8qXl5rX9&#10;7CZsubIhqrPaBjZVgGUSm3UC/OyZE8u1Tz8JDu0koxbE6MSUUxvH7KlQRkOJOGPIWXRf3pxn2YTG&#10;vgsC8F9+bdMXKreO1TZaWVQnPcu7nFg5UDEs8wVFtDE2gkwcEEr300fTWRb5wQdcoi4m8UePJUP7&#10;+FPLd/JPNVoeaX2lxxGU5Be86rPMi0iEkr23THSehVDCagMiMT2c4+zpo63yeTYo5aRDh9oHcNo0&#10;V+danbJQllQY2pCFUV2mLPKsYY2juq89SU/eUknKHzhpaxcBcQTo2KjXca6H+E55hpGI2LYyAakt&#10;lrRAI4i9EnoWtoDBKB639va9lPAzGFhdJBBleYVZFQq9tEjJOGtMu73r4PbtWVcsqawMDSkQPysV&#10;DWvOlXDL0fmODYzKpbb59gm4FdL5FUF0Aipv054QtJ1fsdLKkAV4lddDWrb+k2Ep9GNBAENP2RhQ&#10;WVF+tpgHn+XGXrIZq/9VbpPNmjwZEpkNREcwpUFJh39YQg8STloz0LmS9nKsxJ3fcYhj+/B2KnXz&#10;5ylETpw8tXzy0UdsuXJteZ0C+pitZQ4xbCBdeZCGGZ0l0oSBPkTMo9AFRjh/YQAAealxGj4jsAlu&#10;M6wjhuBvXGCRO4VB4XMvfguq+DyCOHcJ7F3yUDj1kUIibWmCYx7y7yFfveaSkDr+0pi8ypuVRbb7&#10;T8YAio41ffNEbIWVTI3fCidYoK0coSm5AFeOYFAM0zBHps0496bIhZicWiDRxyio4TsygW/I4F3u&#10;xSfttLaHDQAr6eg1DAhjyCtHVCK9n4pJuHAvw8OL9A2FL/5XR9GIhTyQ1ozUQ3CEj9yM5ySotoRN&#10;PKdiH9z4TPqkIG+VSh216SJ9Hvi3HD3GoV+58hafYLi93Lp9C3s+mZ6+9r3B1ksb9K7/4A/+cPk7&#10;v/IulcVWKiLZ0a59uTFOjbIuvjQAHZ3gXo4UOc4yj5S3kc7oA/irh3wy++YnHy7Hzr5GgBPwvj+G&#10;A15Jw20OEDnkRdwLdhU/kCXD7XlIpENhplcLwd5kq7M4rZT0hzp4KiYOe1CtGLkP0+iPq7ZpefA+&#10;w1GgVZuGa5s5CHOOWXdmrJZg3Czhyj19T9gCaqTkznzSZqOolEESQ7MVG6QHNPHQSaXkFfzyJM9S&#10;nHjDGymS4+ARl2yuu3ttPlglIR0aBE7hsFx14TyHrXGFStcaBA4fbTxnG3Uy0QK8CSGHaI5SyDZ1&#10;uLu3w4Ds/exRYSaTcT5wYeWisbhiyla+9zp8xwL7DNu0YrI7cHlv5cPuofmkL/St6KzYkjkIFifC&#10;mO2aVs2hMp5m+K6VUnsiOiEqEedioJlWAvw4Vul8hQ5d3vAk5ASEORyCs6dm8XJBQbaNV+HMaGbv&#10;Hu7Nth5mopls1suUvRYcE09CCCqmFGyMQYdlyOwxKrtAmZcKQmCxJlt1b775JvT6Nrzf4j58jPkW&#10;nN0zl2Xa4kAf6bVAS/NIa59gItCVF/NUnuWRg5P3vdVQuZfBEea9YcqhjhOOXN73TyqkKYpGo3tx&#10;BwU3gR3xMqFKQ8Y8EmWIkwacFi4DpVgsRk5cRTL5JUHTE5whLp/HobbDL8/GhSFO2q6402DRWDhK&#10;RzmRhJ+Fs2mFDQCVyeHlut1/dcef9uNdZBdGyPyLTaFMWRkqS+PNc/+lk0PeBOUo99AcfIlDNPH3&#10;XI33J75wPeRtniUkcVNugeWl+TeJiJ/kYphB3HsbPXETmpyU0EN8uSdB9VO+TBVZB74iMb32Ib6m&#10;t+GFwrDPDRaS/AhbpSFEY1U6vlOyfeQYFcs+84T7y907D5Z/9d/+d8s/+af/iCHdo+wOcV1EGQJ2&#10;8vqgPsKyiO17yEHECD0rf3KERpky1neRR9jcYb4N/8n77y9nzp9bjl+4QpxDLlYqzneYF2ApStEW&#10;q/MoVgzIwZgHYQ7/uALN1qQ9EdPhI0z7M4f4SJ84/FSG94GFsZKZfKNb8YPKYe686Bi9oX+unbcm&#10;jYkMb+aAgzTc530qyY+8WdnVsHPLvDqanYa8sydXg2Xx9l5+ieBkmFy6EMIKxSHfjAxJb/paQZUN&#10;YNlCS7QSSeB2B84NyJybfTnxZavXTLBL5Hi9Q05+zvPJQ17soVX/mAoAS4gzPshE1wsqlRc3Plue&#10;YhQe8iW//qbRphBAU6O1UGY5L1d7QxZyC6hHn6m0GO4JBoaE7AEdorewTkWSbe3h1drf1q1r21XS&#10;fDnKSqmFfvLRYSjfJDdO5+4YrIXEdA6x+ZsT/+XZQkgFCs28DAlvZn9eWLS3hMGmNUFYCk8kBjXC&#10;WsEZpzFYUegf042NNC2I0uZ//EZhRd8kXR7zAlYMCdxzZY/49umyW7EeZd7Errst4pOnWTYMTfPM&#10;Cl8erVTcVsYJeg2px7giU1oy0IFaOEr+cGvhU5bE+Mx9+DRkZGjix33xIh83wnnMa+AsOAnmJF4e&#10;dL7VY+FDzVPSUr7l7xWehRI/iWUrtiQv8j6dfltnYm4lYJoOGw3EpuPPSsw4ebRQ2Oud8olReU0R&#10;mJx98tc0NrT26EEbFB6F1y4sYHJpqSIyqeI0tJdiSyHn1qcChCMChFYj6oUoTupuqCtxiLVKF3TS&#10;5yYpAqsughl44zgFbfNT3OHJONMKlBB9fPE0v0pbXLH2gSd2TL4c1LmCQFglTaNQPvhN6mILagJW&#10;PIUhP+vL54AR8BA9j2eUWa8Y+HLy1Jnl2me3lx987338zyF2g9havvn9D5ZfeO/95Z0vvUVeWc7B&#10;jL3boHvOEJF/oWu4OkAOeZCUPEybrj35rgplGR9ynNGXNZb+snQ0ONxexaEGex2uU2o+qa2KkZs8&#10;aIV+oVUdOMpBZeRci5VKejtWKrXUVUoZEpW9UW+Vw6s/dTj0VmrwTxm3cWu+Nt5GqGlf8jMb5A1r&#10;mn3S2ftLhYEtZn6PVLH3oftagPWyFaNHtBU6E1eCR4z3ppl+NGUFHYcdLvFLGkHmhAu7fu/2jSS3&#10;pS/b1uy7rBiSMQke5uNNp0+dWD7jPZA7Nx4sz9g7au3Jo+U4wzDbp44lQ/3OgGlPHNtejh6+rH6T&#10;1rOHbK8OJJnzLDppX+BTuLSueZZ5LcJhKpXqqiz3qlrH2TscVEMhBUiVTcdZx84Vo1hVGBYHWx/S&#10;ExOZ5KeEU8OSzsxyeM6v77n6K1vIwEf0RdfYQi1PAGZILMNH4KjjdisIewK0JDDKn97jTFnNtDAJ&#10;nhQqERpCRZbVJAigPNJzvzFlUA/yeoiVKBqaDjFDKIkRcDNDADdprTkevWflAo9bwLuCxvd1TCff&#10;GaONYUYExJhGKUPS8VkePdQ1OpJm/hqqjgzLMGfATFhD15E/gz+74BHCeOC9V47wP55TSQ240AEA&#10;TKU04ENLxwy9eXzunvTileXcRZ/VcfmsngMDCp1Jh2DKjxRTOSq3uhBw2Jpx6jmQoExPFb5kpSIo&#10;Kz1X6ZN/x1nOamWkS/VskQ+wUpFA1OU9dzyLW3zKNuIDJaD/UCad/InHP//FlbjxOHGXltHEG8fJ&#10;Btarx9Td53gRPX/alehzhCfuXokzvFwAZbgXVzFRATzRGXE1T/lHfvSCztZw8s6FSE/k0k+jJRqq&#10;HPKvzbvLw8b68fT2vD9x6iSbm95d/uzf/sny1a++iT0fXk6h4+cvfmv5oz/6Ez6KtbdcYauWZ1ma&#10;21ayZLTxfAF++g3C1K6WXaecgMigEKnyyfMLb315OfLaG7DpyAaw+AmX/T4/wHykzsvKwYozmCIR&#10;968ewtCAzfyIQ/M2TOfb8w6DyYHpSZvkL3HEJvUN6Mi48Mqt9iqP5f7z+dMnAaBoJUbijMhwFc2c&#10;AnB1W2DNo2CWRGG0lZRdy1tsHRxeQxgkwMWeclvmXppU8zp0U1kVPmJwesHb1i1b9D5/+Zd+EWXa&#10;YgcJGJIhOGkzy/cwtuh1XL91bzn57i8tF187TSbTc3HVFXEaxx6OzQ3XLGS+dr/OSqQTr50tg2CT&#10;iZ85CHLIzMz0be5+oU0n6JI/TdRvqDOExsuCCl+FikllWPsKx3siOEznP+QlyweBtMWkgThhZyFz&#10;XkUvZIWgjFtUFr4gaY8mzpqCYiZbQahQ6VeRDTONFZ+lRyfpzww0qxyTTUZB09rbSthnM1sk+itv&#10;NTh7Tsph60L5OtwDgAf6UEugzuElq7yyzNW8oCjAwlzxZQ9SR+Z+aE+fHVzu3bmHrg6x2/ApFkbw&#10;ISJ6nOrF1lu7ptCDvvmVHCFcn1p63MuZYfLqTz4DKcxgykjThM8aaRCQQJnTgjWxcPJPelu+FlBX&#10;xKUVLBx547JrZYr0IBTnauIPesln0reXV77kUcDGAU+aVFreDbyGCZd8FTvwYYer8uORTNRwYLkb&#10;h/LzTOHoDto8mBB5km/clz4NHCpu6fqBp7SIUzjhVQTjwAK5E2H1KoviCw0r5AYMxz6fTeL9K7Cv&#10;PBserK/QEVSJtafmHzSQLzoKvaHJIOUeBN6qd3ElOFfuiOyfrMo7vFhAOcS9RoPzxs795Uc3P+G9&#10;KWwZopbBJ3w86xSvGLxz5U0KdWU0TdQX+c0HafOjQBxmjsTNS69f/2z5wltvYadsFUS5+fjDT5Y3&#10;8C9X37qaYeQDfKvkxr3d5ebv/9Hyf/z+/7789n/8D5fXzp1iBZhbDumbcOI0BLWr5Km2SaXmoRzS&#10;x/typezQ0Ez5phz6jZWjZ84RSaVgrwG4A2zBks0cM5RlBeHXGCk/qVT+PRULtn3gABtBotEX9nKs&#10;WJzEN0fUUSoV7iWyOsh9lYeO8Sb8hOYZOcxJy0t0NZMIALx+LMNOuiL0uMk7eukdkso8d/WhPRTn&#10;ePUTYncgT+r6Jdv4/niIXwwNHpNPsRmjRv5JG7pkWfDE5yqDvBjllZN+0LKwyfy1MtpQWd86xncB&#10;Aok4caaVxGEuC76CbD7cSyt+m56K8yW2sjconHF0OLBH9x8wTMjSPSctSf4cpUhgxQF3HoOfxGQ5&#10;sl5SRjjnRUZp8VPITFwrDokQE52q7uJVgY/3WPll7Yhy2yVjdJNKIW/bE+Y2K7tsk+F+QH4QyY0n&#10;rRyVUaRmpjhVrBkTPgbdZ+ySqgOy9W+8FV7ogF+aQm8zFquiYzhkmOkrYRjOrXLkp4zcK4v6ybg9&#10;MqQwkEqcVgAuWbTFb7iVYRcLgNsCzrO9r0ePdrNIwmcd+SF6kPJ/+/btyHb8xIkUNtCGnvzLWZTP&#10;fTeKNGTyNPgVppBcq5+k4Un8GjPWHuMVsYY6ESuXucileaGsxnPokG/fvkkrkzeiWa554uSxFIYU&#10;cPCJK7DIkkMa3kwEBFvsrHDay2qkNpDDZFYEOg7/CC7G4WiJNsfUays+81SbgWfS8qTfz734hJmH&#10;BaySgYtw89t3Gvwu+ZPT7FXlIYy8GM+jvCaNeJSNq/lrbCEEH3mCFmNDpJBvOTeth8l9THBvV+fw&#10;WPQD2vSVPalnosGTYaHJs5Srn4GbsGpuoAc4pUEGUExb1NiqMtCTfoTDvP/4PvToqR3jxcN1Nlx0&#10;GT8OVDu1KElPHkOngiW9uvjs2o3lxkefLm9++QrDurygi/PzBcb1jZvLa29cTU9Ie7P3L/wafsWv&#10;Yn3/gx8tZ/lkgGFVTlvms/EGyQQbbe/BX9/y1jZwpvizZyxe8RPZ66yYfKlZE3Do5F/YgCXOXgBD&#10;Wa0cbGjaKK3TDOznTqanYmGH4eS+Q2Du0kGPxVKSIcK49jDW8gGE+aWioifzjr/suECcPioNMjGg&#10;B3l/go59JcA5p4cPny2f/uTacunyBdLDN2Hi01+lp2pZIZ37jG86DBadgReCT4HTnaRhG2XJdXIc&#10;3qD3in7FaZraPsi416+20T2shnw3ryzPdjbW/+JbfwUgCRUCzc8XV1IcI3BbZcb/hG3TJeD/bGlX&#10;4DVWazAUhmPd2Ntdrn7hKwubVsvB544Zor07YRxH74SPFQV6UZbpZFW0ylFUBTJ8n9atStPgMnZK&#10;mPf+MndinK1f4F02/CIGgiRkCATBBAGUFBHgNRPstnR0CIS7LYTR/mwBpSsJB1Ymthys+W2hOike&#10;fGQmasluqBFXz8RPfuKw6IKKusOHkAexvFUuTIjnFHRg0nsAWeQXjjBAgaHSzfgr/LkVBQg3GeKy&#10;cnHFC0xGl1acj/iuhO+kKI/DimmpDNmk1SEIcYocfsj3/DRKrcwD/jVuoxWnxiRf6ABWDDdPhAme&#10;hNRRmScEJl5Ie4WfffpZ5trc9WCDtwNvXrvJh8DOZKO+NgRIYs/BVhXIdbrKHscsPo5Rn2Ii4q7L&#10;jq/XaAgzlbJFX4Zwr32qWyRooSOyhRc44cVlvOHBEOKhkJAhh3Yf3QmDzTgUa16ZTtVWbWLooV/t&#10;y4zyxgGelCVgpWk6TvkPXvTqMXlKFDBhPbyRxpRclLmOmpsAJOlPncBktKGcRurABIdIaNWoxWrv&#10;ZX6ZMDyaETBSK0jS8GeD7S57cB05SuORbUJ22QjSEYZT2+PbMDUM5A/16EaaxQlZZN1g1OGtd75E&#10;q5bKiblW4+7wKeudu/eW8yf55C9zhw/Yun59jbkWei+PadwdoeK6fef+cvfuDva9naFe9UVRX56a&#10;PwrMMVWizTqUo66mBvRN9lR8UdK98pBgxDWt6ZMpVg5pEFuJ2AK3grBSIc89KpoZ0efV2WfTqlXS&#10;ms5KKft92Wyh9+D8C+nSEMfIo2bwaYfT73WY3Yqo9iPPT5krvUyZucmw3/c/+PFyn5Vx/+wf/+7y&#10;6Wc3l3/DMKFfvtSWTKNzT1nDR71x5SrffoIb8soGlfQsc9LraIV2ANf6Qviy0dADQPLQMBs8lgH1&#10;beXvJ9v9EKLW0REZKhNHcICxrOkZiUQoCor4YuQwZgLvbYFn8heYEBhmaBqggemdlVGEeXgfI+uQ&#10;kPH/bwf8UNNuM1fA1tNk7lPGL63JxZRuNsl8C925CSeg7SmlIoGf/IVXanTiFEYqKsy5lg3mdvI1&#10;NJ5T4ImzyFQWKCC3Dtc30H2nQ7l9KVIVrYbQWA2m29Ewlct3cPKxKiomDUbHYsX7hBVVphG/mRRp&#10;ow56GvbW6ELrL1I5DFUIpbNPlkBbXSQl6ZMT4Rt+rfmZQBzJktnqSl6sSGwp2+1NZYiMzgP5Toov&#10;Ws4vqO3yES5Xi8QoLOTmp5SlOYxHYzFc59FzFBbd16gwNpJFLNOT2Htvp07Vk4zWIAvsxOkO3163&#10;8k1FTWUPI0kn7xsM23loU6n4RIFONSf1gBoIgKdBUzuLuQMffWnk4UHSxAhvEv7EaTqiOXAGgZO2&#10;GIDOtXJIyzwyKLoQQ5gABzw7T2SP0q1ytMGj9OhlyQUdhAgNBgKgGXvjuuJFBsbjLCfhZcg2+ZTL&#10;pqkQJmtSzz0Cm1CfpelZXrmR5upiKIen6KB23KAJXx0PJNWrCZKwrFSWUFjhVz8pZ9id8yWYcWxZ&#10;WHFZVpJfPNjAy4F5ZRIdGHuZrpx8zorI5ARpDvHC9N793WX305vLTeIufZEthBjKXcM+Llx6bfnC&#10;m5eXN774VpZqf/Djj5av/tyb4SF7skHAvHS+xHycQ3UJKwUh+FG2zWRscZc5m9s3frIcPcvWK6tl&#10;wzrDlgtuemCrLiluRaIe1LG2Vd/W0mrY/DVZn0fF4iR/RmFM41AY4ejI8kLTNeouVhVY5ZuVprE3&#10;6H5f+sVnVEx/82t/I+/b/a+/978tP/+1d9hh/OFy+9bt5TgfLMtH/MCw7svnGoRI+P/Lj37MlAS7&#10;PW/w+oMjcsjkNjT6HxdguRjLBoG2ZQJ7Ql79swjYaD1Ij85nD31e8g19b5A+32FCHl+43ALXYRZY&#10;8KY8wP7kI8m4gjdIQWDtv5Hax2IzhQYAxkOauKkacKdSKaaJbSCduEmFKJkEX1/bXHb2dlJYozyY&#10;8rDgOukcZz0KsqXVyqNbq5ix8glvjB36Fn/fQSEDYwiwR2/GWthWkT+50aHsM36rGM6x2BqwZSBH&#10;juU+8a1anl294CaA4na+RWL5I/xlqxblotgOSxW/iGd+xkOFR3CPCktKdXTAqVsLPDnkT6dvdtkT&#10;cnI9vUV6JqmMkJPsTqHY8j7CKztr9O21II901UGHCpGPSvHe7bsMj7FSL1qVGX4WLKzFW5DKcdL7&#10;mEDDCIoRwI+3yiwOu+Smic3wPMd7DbOitcLboRJzv6ad+zuZ2znJhKsvpjrxukeFp6PZeLjOVjHM&#10;yzGEKh+2kNx+I4yszjXqVma1PclrY68e8hcmBYQRbUKQODb5IlgZ04o1jp+Q2sJ06OKNbMoZ+yGh&#10;Jcq0Fm5utAt7YOo7L41yn0UTxLZiEVaC/ORAIhzjkmBQ8JxTwmc+kjA6ngU7+g6eSFQ8wLzE533z&#10;8CU+7ggOjlyhhSzpySfl5KtwpstwG7Dmp8/mttoTu4oTn/o2zC2SbJxc4P2New/vZMWlNuIizLT+&#10;px1jKRlWlRwIxCg+77RNg8VlY3GL9HvX77LLw2N6rjeWjz798fI777wNPngB1vet3v07f3t5/9vf&#10;XW5RgR8h/MnDC8s6PXTz1097W0aFteUtp23py7E0oU2elAcsGGHWWeH14V/91XLq1PHl2GuX4ZU5&#10;kHwffoxgjNJCohyzQtEenrNV/pO9O9m+5QBfRu0sBZVEqBX+5VkOxEmDzrmY9HSMVa/yBQGctTps&#10;qApU7aTj396g0/5P8GMnGHX48Y8/XL75F+/x6YoTlLMny//wX/+P9IOesckm35J5wsfKmHpYh8ap&#10;ty8tJxka9MuYv/vrv7Zs0TB/QFkT23MbsmuHlm1829M9K2HeN6RxkNVa5Mce0wgHsHeXdT9mPkw4&#10;G353l53APcX28bBpiLtrx9PH+EqY3aNy+8lHN5ezV9mbze5RW2Z15G3NKqSCIaHebgi5MlbVQukw&#10;na0Bbd/uj8bHNHGSRjtRNDheObL0D8HUp4fGnAl1cRAoLr/slolvYLrEFyFwRNk8Djou7/XTu+Vd&#10;kSg4Zgz8OFGYCXlrX3j0J6+Zt0BZ0nW8z2cn87O6CsYdutuyYiJdvvZoemU3TjkZJlD+vFG/6hlZ&#10;QBQEGOK8h/0YS81bg4I+gY5ayUcEhN/wpXymtjKBH+9TIJAlm1OSgRreGgaZLivwDsUd55O/VlJ+&#10;oCjLvaGdtfnIkFYGaXb4RgqUoyvTiF08cazw0bwUQp7Vn3xTMGWRXwJi7IWxEMwWqCEKlSErWjXy&#10;7E6p5stxWvD24I7zOWLl3WUYbvvwIbYNP0r8ZioVabmwwz2xzAsQlA/1IAPjiG4F5seZA8qJb74a&#10;YnR17RPZlVxQiKYxXfiTf7EQlQqReCuRtKSRU/tNwwMexClgdDTiDNQOpvPV3sILOLSNVUUkgfyb&#10;4eoWKSQ7+E5I8MOXZWfwJE2DSRo+mwc+F5+RwfXKc1A2Io7ItNI01cA80htmais/jxITd2w6CcNJ&#10;YnsiEKY0WfNRu9q//3jZuXmXxtYB8vUejofNWwF+xoS0+6TpHKcNBSVxyh0ZuLehSBOOymh9OXv2&#10;9PLpD368fONf/U/L61/7W8uZs2eXD+/cWN4nbI+yrl0cYT5Qfb33rfeWXz53njSnlgfXbi2Hz5+h&#10;c9GGlxt1+p4WnhJYrpZXWVGZ8JNw7MtVrFbUbqC6AR86Q529DQbenwdeP2Kv2aEu0hFaJNwOfT3l&#10;fbV7t+4vpy+eRR/6EtO10mg6iIpW2uMIH7jdBoIXOwteyw+w6su5B21dCw0pIm58wuIHllg7hH+X&#10;svOTDz9cPvqLby3/wS+8szwj/Fd+59eXs1cuZVsqafrxv6PMp+oPfBH6KBXKESqDo7yftvuI9+We&#10;7S+f3fyYPFhb7vMJ61OIuoaibn76aaTdYp7qi29egaFny21GFi5fOs8S7g+WPbaH2qTivvnhJ8s3&#10;f/h+pHL2kNdCl1/8tb9HQ/H4cvnKleUYw5W3Gbpc/yZfWJvvOShcVgpoGNGM2qmgTsQkDGFVt5am&#10;Mc6X50znyqn1u7eXX/17/6EQHGpWHK8cKNKC/BTG96jl7HHMjRfRXp09xmQFYmZIU1O3e7W9SfcO&#10;p1XTJ5zMyWo0HLwF3ZZSjNbeB7JolBYG5Uol4jAFcfZ8LCjybGvaIaJUpHb5wBPHD8vitOLJ4hHg&#10;3bRRJ2qYxhkjJI0vaGkd8lUDMfFL44ju5EM1RCh5Mr0urq2r6ZwNj6OjUGQlixogoRXdNk74oZPy&#10;GExWdFGQXEqZ3hbb9iuPQ3Ou9fc73b7RDYEY7NpwqM+gbyu9B/fqGPzqI3qVyXgzbvwPqJEtAC8d&#10;EE5LewlA47QFt6dRhkO0hBwCvc43v28y92ZhFNUhhyTp9R1nct7xdL+D4ZCF2omjBya6CYPgzZ88&#10;JSC8zvvwIuPA+G+4afPHc5y88iJP8kVagnJKJUOclaTqkNIgEaerXjy0BZ2wFbo6SMODlpsONi+L&#10;gi8NAuljF1WHmjRCDIMn401voAi5dOy//BmXQ3mSP+rUREoDeBB758MM5Z6gQa3hAQlAnmNhhDXY&#10;M3EhlVPtOKFiKc3o34pVPZHSnzIeO3N6eWv7i8x90mzM6iydKeh8uXCDbZToaQxui8unyKBqLEc0&#10;cOhFu0T/MT3omww/3ST9eYsKjZ4tKqjvfvf72UpI2BMnd5YPPvhwOcHQlO+lHGHxz853v7cc/M1f&#10;W9ZOH6caoEdPa91yEqdkfRIOLFvIoojgUWrH/r3x/bnXv/D2curqOzxQ7rFhYomjbIORvgFpGTqy&#10;MgrSIOGeEQGXM198K8NFVKOEQJD0tO25d1UYQ9Ap06YdR1Se0wgAH/Y4sYY5ePQ5Q3ZGo6vf+vVf&#10;5RUMtv7HXznS4nd4nv/T383XWn2Z2ganlSqJ8qsvsbHspLnzRTaWeI2C+zUaylv41rN8pPLxLr0M&#10;KubXzp0G1/Zy7dpn+C+GrPhMsxvNOvF/jjQOKX7v4S3SXFgufOnq8ubr5yB1gAqKV0WwTysu05u/&#10;hwizR/TgHt+4+e43v4EwOEUcvF2dMKRjRVFOQFrwZNCJZOcyXvDjhlY8zouexhpLBo/xUmNeJATT&#10;9sffWfb+yT+e6vyZawoa+o1jp9tFFyF77Zjtbr2ussRtJbdF5WFr5iAT4Y4TCpM/M0A74OpyuRR6&#10;+Hy0zydD5Q/lKag/W6AObWUVlQ4QOXTODmn580VG/acGbyXBP1KES9A0U56zbUJXfUnUFhk4ids8&#10;5Cp4ZND4yFfNJjdegDEDRJhCzbOZ74uaLkO2gLqdg6lScQFqWh1WhilSoWqYMmThoFKlQpFZdxZ+&#10;vPU4LUQr4z0m7YTZ4l2hvoNCD4feQLZuAU8OcaAH+elQCLcxbKWVSunIQ38JyX27/cEi1IxOq76J&#10;RwEmUhsRQB05+Xj+4nnsx3eb7tEjObocpXflnIm6cfioLXuR4rhSuGWxtOMUwGllIB31xL8i5DDP&#10;PJpfI9C0E0BRcmg7QA0bMqg9X9IGH/nBTYo1aRsmvqTKVVp+YvmTG3eW73z7/eXtK6ywkS1Wrmk3&#10;5QIc3gen11ccixDyY7z/IeKVB+M8JW3TRAfE+af9JDrneScR7sclGuM5uRlPKr3aj6kjX9Hw1IQh&#10;Z/qwYOICyJsVrWDqfg1b+vDm9eWbn/z1snWEoVdsTroxe3RqL+HC2pHl62/8XMpSyAevCNpgij3w&#10;lvj1a3eWRzt7fFue90qoWBisWQ588MHykIbo3/oHv7msHzvC4httx5EGJtF5d+wZfuAmw6aXvvjW&#10;cvXdry87+Iwdeud72No65SlycJL76AsGvM8TOtTGUi6AtWFw7OIFiOL8GTaobVuOnUhn+JiKofZm&#10;w3X2VhRGeVuugtrBnhAB3h6aQ1rOr+QdFns66r5c9Kqt9jlmy60W5zyuiyTU2XN6A+56IWJX327x&#10;Xt+aZZZji+1pNBUrd7HLTyp6Espv8hAcB/GD5nV7v8Dhuw/g7/w07zFWph47pU+jwe3rHsCfe+sK&#10;fJDfxOsj3YTXccyD+I3f+O3fXg6zCAJSy1vIEz8GVX2qYVbk+49qC/s0bDeAXT97jg/NIFRb3Cgh&#10;GVOmYtQw2+79cJAQtxegU7aA27I+hqNw+Mjj8HI1AuUhZKtGGciBEGrDlRYH1SLCObntsJcDM67o&#10;2GbFkkl1vG4Nk1VSPJsBEI0ynvjpTyrB5yyh01jlVUO34Nu7Ce8oV8WqbFd92YNyj7KsshCXODE2&#10;KzdEIa1hTZNujcRfAABAAElEQVT5G5/Fh7w+S0f2rVw2qZ11jI51WvjUX6bQyZjiEj33/NkLs0Vr&#10;7S8OkYRHMx8SnrzIu863K1GoxKQHMp20c0rqGuK08vgGC3T9FKlht1gyfBidnTx9mp4fsmLUVsoy&#10;Il65sKJyPDTDXyoEHuqogCHbY/4Cy4tGCoByBAEXD5+Dz5Px5JfncE9YDBsgk3kYbt5dufr6ss/u&#10;supX28nQGTpLWnjpkCt40OtMLIuhBmNzrsK4sESk+TsgypS8EVZ9gjnPzfvmDbkD7cCg49iUFCYd&#10;E5LGYm/1U9vmIUrQ5sHNcKobDP4v/+b/Wn7pF76yvPsuLUf0L9vCh5FcpK92xCkjXozg4KrZ54gc&#10;3NEw8wiMDOWfEwy17EF7pilk9IAQPEX7lTtJPBmm3aFrE/IfKGmro6YOJiLy1KRCecchH9I0S0h3&#10;/+GD5b1r31/eeL3vgjip7MSxrzK68/XO/ubytausKmJOohVssOS++Y5O6YH88ENW/d37ePnyV95Z&#10;7t6/vxzdPLE8w3nepcFxm08znD/N1vL4Anm/v/NwuYltb7Gs+OOHu8vPX768XP6bv7Bc4x2Wz/7q&#10;u/C1tjy4fY+GyWMFlNHoaUgQWZtvNDwtD5RDK3Bb7B7VQxWbygN89lDyoiKwVhBdMuw8akpI0vUU&#10;pRLOS93YeCff9YFWSG1kdgitvbhkOkmk1hJjnjY/DEw4c0ROlvvaxXe+98O86mDDOqSBcI4yC25s&#10;kPFng1GBlc1KUz+u/4hcli/i1EsaB0M39oLixywLURooEE07aZmAL3yVDe0nXO/ynpH+LrwKj/EK&#10;67Jkpxc2j7FyDbgsGeaZhizOh0gZs5tJTApUWnM867jSokQRKcTA1ShhQuNEmY/oWSiUXdmD7IvT&#10;wlW1v3o2oxXWySYneJ676RpGRr28HGGH4DW6tUhCZfOUVQw7OOsXfEr0TiqebRy444JPWEa4ztif&#10;XWB5s4VupeGcS1Z8cV9H7CoE3j2xd2M3GzkRDep1GnNYy1VkpkP/ddJWUgD6kpQv4emwU0lFVloo&#10;6GqdiW7fa9GdKne2cOFe/C2AOiwerIwJyhAWNmbGqJvoWVBw+qdDddLXQ3r7ZOIh3p3p0BT6lgdg&#10;NRWHi6T9iKWVWoJdzVNUODsMB6SzJEWFETc4xW2L786du1lZl2FJDCCtDGBm3pMgRhPnbsEq+9AA&#10;j7R1XqlowmZP0J+GDAjppztWFnCzi4B49sfy0LTG5U15sRt5FL86gTq2MPguMk0y+uu7M4IaUD5l&#10;YLbAvc84dHhoImlZMVqALJSREw1SjigIti7l0Xh/8OOjXMxn4mTD/FGPKQ/YhHng4WcN2oonLHQI&#10;RK46UxOKF76Sr6TiPiRMTNy896raQkfcAvKfk5HRxbgmOJFNT75qA2lRJwVxwa02xwGOoDEgN6Lk&#10;hufwZNiIepnIADkSDAfC9Qzl73Uqi62dfV4L4YVmFRk0B5YjzzaWi0dtQZNm0AlaeYFFdaIantDa&#10;0VHt7jxaPmO3hx0qlI1Lp7Myc5PxmI9u3Fy2ThxHjTpovjuPjfvuyKYbRjKf8id/+d7yh9/4Rl6O&#10;vEQPxx7+rVt38umG8AJtZZOH6B2a7rDrfcodcrjC0O8UAUESpcMOV4eS0v6nkshqLkcm+OUlx/QL&#10;rBwU0N+rh/lrWm1aR21j1yXRViz2J+zpjDTwp249Yivcy4X81GnrRw4wVHwzjXTt1tEj5ROH2/HP&#10;MhsfJjoMSFwp75TtDHmRQDLmSeZVsc3pt2P/0sToO0LQ/LGhrRjykRd8TW+516mRkeZL/YMwnefV&#10;hgzzl4VRDo1Yqwnc4QqAQ0y/NFo5xFsE6rBbuBTP4SO5tkUnDsfVXLbbsWEAzNmWVMHFqphyw39r&#10;Wb/U5tv2D+49Wnav00rB8e0+2I3jBhLDu5Euta1Xdx7doxVz9cpry7u//PXQsdZ+TqWik1Yo+fDl&#10;H5fQZcmsdCEcZ07miDOKxbE9p2fkfjw6V1tcWYZMIc1b21ztWciny3ed1FtnfkJHqMKFFaeZZoVj&#10;DyA6pOv38lB+6YnLYRVh5UANtzVBQOSwArLiiKshD49nBZRdYI2yGJMf0L1569Zyi8L32vnzmeS2&#10;st2z8EHjuXkFz6ECc9I+wjCC/MmsY7Heu4O0R/Qx6UIoSzwpCOrEilqa0ldnKZziJF17tcaPwkSg&#10;vFtMTashmhQUcUjSMo7k6Emc8KguKAxoJoyIt05aWIOKJz0fYC1I9nDsaTBKUN5MZHLxmma0DqPL&#10;wBzkRTC+Yoktuioow7YwJV+mUS5t1Ku3OUjnoYzy6F9oIBAlJXH26p4P27Ywu6pODmy4rPCZiDQD&#10;nVhyXzKUIxXkMQn7LM6UGy78zdRNI2xQrpKQSUExUYXkSC/+sthEkVWskjXZKlFQFLfB/AkjW+Jw&#10;aek5vsX+O7/6W5Qz7FukhoOErE6FuokdHGTCV5tBccGlrU/dOafpCiLzwbnIfFkUNDu2gKHpS8d+&#10;B+W9b36Hnk8rAfmwzKfnmrygIUm53mGs/jZzNjYq/U59qjx4Eo9OXX80BIQf/AJ28+y5w1lUUjRu&#10;7rPdlCu8IASkVJqnphamh/lIWV+95EgvCNwvX3IkzQQdKWKB6jyVlD0Vh38pv/IDLisWOTOdDZ7k&#10;P/fO4/SzFkaoP3pUNBpTEYBv3Yl/gpVl0yE1sOjrXI7v4TDeXB2mKPohfZI9kRQ1ApMvAoNPO/DZ&#10;7we5FNiMDl/6GgnxfOCgPTWeiLfxRbIcc5QmDwkbEQC76pQGLyum6FmI0gaiDlkacSQApYCTWjUd&#10;8C2ZlZGQDdKGmJsfOgSm010eknm8jKPQKsYjZ0/gl0mNdR0naM2qg7t3/yHDPM/YHO56WvuutnLZ&#10;r4ZwGENzGa3fmd5nonn//r3l9IkvZtjLLe7TzYO2w0CuIpIXMwoV9Cq/4VnWLQJksRUJTinvElgi&#10;CNVoVZYwmpfrrA/RE8keZ+hnGp1O28orBQ34fDXSFkJKFj00/uII4dnJZlssrv0205/pBRFeWuo4&#10;ioBXWxGrTCU9IciL/OlVlZZLdM1UJciyP8Y6P/3wk+V1hpPW2EvtxJkz6eHZWjbPbJVrWHsUWOlu&#10;Mv4vjXUK4h46v89SvwwDyLE8gDtDgTprDVGZdfr8pTIErwspNpx3slIlXL67BY98wRktePUSXhWP&#10;5/wBn1a0REjpkUoiOJq2LTzyBtrKH4bAH73yaPc6qcVBfttWTNlLPQm/yJwGRcbGoaqpIveDu7tQ&#10;2WDuhvkbWmA2NvZxXKo8J2464S1VEpkVZM7wibJKeIABtyfrvTaEYxUJ7GhHliMffffHRRMoMPEW&#10;6OS1eOQ9OgBQOzA5QVxAww2HYTnmNUmAHTYsFNwNmAEEEq3YI40hnie+ib2xnElSPkprYBpFVXzy&#10;RR4YkZN6RP88b7DQwrfJ0/sLJLCEpzIWdey9yRynd9TAIVaHtPvlVfCgFr86SmZlbubejbvLOstc&#10;UylrRY46PELPz0BsWUaB4jdvHrkpLc/2RjPXywaPjz5jJCOrIWXgpT60J6wzvJuXWWzE9ekeOx1/&#10;7/vL6QuXlu0TZ4BRIfgte9MeOk/+DE4lEB240MT8djTEPbuAtReTXYSlU7pNR1rTxPFrAz5SptJs&#10;cgQHJtQx+elt8xIc+ibLHbEObsQPiydGQiC6cLPXoDadsDFS0gljQm2KMseJB6hw6yiOjVXznMek&#10;k8+kgStxtMQBAw53QxZ3fBy6dp6cVElrOooheHkeNpKee+Thsw425F2Bc+HChTjjZyyFkwkdSzgn&#10;YSa5uSqgh87GuQ2Jdrt3l6r61jtzCsS3cAZ0dZIlaPbgaq2XLyFCzI9HWTHssr2LNE+fOsXWFvci&#10;3CYM+s6Chdfxf+c6TrAh5VlWKDhu5yZymzhTJ+Z1YhJRUI1TBaa7Bj0noKxAnu8bp9GiMBSNBLlq&#10;9O4nZJfNLzs6Wb9OhVKjlG0nIsdKMudNGOILg+B2d1+78pAcB3S5d0mzK5u6469zIzpVWwb2hayJ&#10;+efZZJ79i7GZqxzO2ayxT5dqE853ZHSkOn93aH377bfjyI7gvNTfNksG1Z/O3qyq0ziYycvHLOeT&#10;QVvnt3gZyknUi5cuUdBt4ZAmctAQQEZ17EuZWYqJlfrxMnnPQgKGK+488OVJP2uAU4fQKd4J2GYv&#10;H1ugbdEhBzJkSM0g4J6j1zXiDyJ7utvKiOAxYE7mV44UMio46I9qJfJbyXioC4dfzbtqztCmjYH7&#10;GDao8LBJl5/CKltUXFoekvd+B2dzj8UbbHB65XxX9uVzpaCozTcfLHo6MA/zqrTkiF+DkyeJxa7s&#10;ldjSU/fqxQpmiy946hwJDofy7k3wweNsqBlsQU2BD5D3ha3E875PUR36KqhnuQKxifiPqoz3kWDz&#10;PcDeexgxw/JYgcQx+Qi6JArLkVkbzFJ+cXDvs7jAlvzQiJq3zvn5Hhm6ppHnXN7e/oO8/8XiMHAd&#10;YEnsp1lOrt84zrLTbSafH/NxvrhmnfTgu3pvmdbuD+L4pef8a3gh7MmzbpAaTiowbFkOypsrD+cC&#10;CPl1qfpTyu89Vh9uH2PPwYOUAWWx92CjLRQqG4EcUqwvSI+Gno6NXYfB+olgebLX8NMHmPRJog5W&#10;bbjYxeh9yr+0KRvmYhpqKRRUnmxVpJ1bAceoB7y9Bf2EPtRyknywVucZ8To94Q0H5ojOqPiADy2Y&#10;aWNJv6JMwKmz/qdjYS/RpdXb+NeUefBMm5eA+dCeJxYD76VkGA0EdG0ztDdwbqREdNYOtSi+zjWr&#10;OvIEbQqpmeXHseyS2YsQTuFNm23To0RFEuPqwQBgTLOe7u2Ro8wTyDgO8dz5S8ud+39NPc68wIlT&#10;y0N6Io9YhviQVonvNmyymuYBv831I1Qqp/j+B28sg1+jS/dOhwVu7+UHViLDU4fEEDwVjT0D4uV1&#10;Fg6H/Jyo96tuViJqzzyGy1zlWSdhOt9CV/ZUqDjH7vuTrIkTnpUZVGL0G+Yosj7HKZupT1ja65Ge&#10;QPQCPfkhTKOP/g1Xj/AFsejeoUVNoCuTgELnfjJ1Hcd1j3Fo30uZPctOkJHZKgBeN5mjcp5oO3My&#10;rLZirsU165cvXU5vIM4ZgXUGVlp+d0aj0UEa5xvRzts8JC/Wt44uf/R//8Hyx3/2Z5FDW/+v/ot/&#10;TkWsGPCNYR/e2F7e/8vvLP/Nv/7Xy3/5n/9nvIR2Yvm9P/jT5eLJ7eXdr30pS5p1KlZGriLUeP0Q&#10;mnakgTpHVWeBHbAqxXH0bVaPON5u7+Iwc2J79N52maQ9QiUaCyDv1dcehfAR+0Ndv3ZtOX7m1LJG&#10;+v/5934f3tnkFKdv/h3Bno/j7P/lv/jnsREdqe/wrKzUG+TXrpofnFMBkFfI11wShHALMj9t4hkF&#10;s0N9HW7QeIIzaaKu4DQwPT/ig8Oo0ANVE/QqauN0HNKKpIXxKXHGFysXmJQWsP7iQOJgTTnhTdV4&#10;U0ZK8cO/P5EGL/c6HhkRV1rC5FcdvsFC+RuYB73og7Tmn8OjNgRsMNrY2WP/M5Os0wK+fefWcv0G&#10;Q9n0lP1qq47UkQBHLPIScGiWT+2QR8qntZFc09+kcRncVFpbpxjODTzIjU/5HbrnMXGWwec0AsHl&#10;u4SXr3xhOXf1y5Qjt7DX0dvIc0hMCfVnVmrx5OALUZ69tuH64gDlhKFtKxUbuxQRVli6c9bkkVt6&#10;ZaBLWe2ND6Lzimx5yi00R54ZRoSrMH/0o48Z7v+Y3q7fnqJMisyk6N4KJc6cqw1hh+FtJOuP9X42&#10;7lKZkxepeICzLOsjtliqb1p7bMlGJSZcwobdu3c3+x862mMD03loRY/0+EgP01teDUzVZHrCnh5m&#10;NOYyrTeVljG1YQy22mLshHfehHhZDQcVSMRTLToIEbtlQuYZzKOw4LXHND8ooxAmxxjP3maZq4w4&#10;g3GGF5eOXb9DZXGUcFrbz19f/vLf/TuEO868zKHl9fOnmTdwIo+t9YdgfgBMwcIbZKw4sGEy2+62&#10;me4D4VztoWQZtIp1OAun4o7G9iRUmPzbGxPO+2QSGePqM78wl16NPTP+hPHYYhlv17FLB0JDP1gx&#10;sUCKy1sMxELWUMEK77P8VZOjAkPn0rCVZ0H2FyME2MJh5eZGkO3mv1hu08M0/05unmay3tVfGJYt&#10;BZZzi2mPlt93vv3e8nPvfIV3V05LLPt9Of6abq0BFP49ZEsLCd1I22/Su3DiELp3hdnR06dw4s+y&#10;4eY7X3x7eUCF/7WffyfbY7jbtLpVkVsURNfO/6df/sJy5Y2Ly+NDR5ev8vbzDjvVnjh3Dj3y+VV6&#10;sxZu88WKz+0l7B3agzpKCzItIHDJj8tG3W7GYRIXFGinx87QIOHNYC0n48foxhcl3Qr99IWzrDxh&#10;fB0b+vizW8tHn3y0vHXxIrgf0+PbXd76wtvOqJMHFuPBA3jMiDn0lYaBw5NCCGcm5t/MSoalfLRg&#10;UliJdHNTh3bUtwtdpu1Jw/zRxoLLe2lN3EEsTumNQ5jYks/BYOJSjrGKbOCDt6YccEaQfoWvoIER&#10;ZWgTL4h1RkBfoRUOBq2JOfaKjWTYjbjog1ISHsCDiTaZJoAd2HiyvNg40ME9wX60MaWWvqXoEnni&#10;h+3+zz/+0yb+/3m+QKPyzAm+9PiQIbWZn5EVJhQqfFGmU1Z5QFjLoC7xJI3XtUO8eIsuVy8mMpz1&#10;gol0KxeHqOyNpIKI5rgFRQ71T8VhY1K4Z9jUn//xv2UI+QE7P5zlBd6TNFAPLfcZCVijAXyEF/7O&#10;XTi/HD1F2XM4lr/OvaF8Ds+ZT5EAunU4T/+zZaXJ5yme+m0A5PEzH2QAINWvXMi/MqXXASLnpX7w&#10;re8tZ9iy5hT6uXXz5vLBTz6TzOIWwKfOHlvOsJghNNGLE/yb+ED9hb7FiszK+pNUkjSCDacMqruu&#10;NoMzeBTWRq6lRhuyhy4Px/DVVFMgomDv68AwBA3Z51mhyIxHhgRgReIZSlI44NQ0SUZ8td7CINs9&#10;5t286vgzAe7Lbozv+S7Lt3kb9oc/+vHy5S+9yQqv+7yAs5+9oI7Q+n6uwzl6arnI3Mr3/x++3vTH&#10;0iS7z4vc96Vyq6zMWjKztq7qvadn6dmHHnJmNCJFyzBIEbIMmob9HwjwF8PwF8GCYBj+YMAGLJsL&#10;TIKQRFozHmlMj0nO9KzdXb13VXfte2UtmZX7UplZfp5f3FvdMxL8Vt28733fWE6cOHG2OBGx9ACr&#10;hf1p0DRpUzrDxlR3TYZLOkWC1n3jtwDaNhlSZx/WCAiI5gVRVOZhe6tG4nMZ7Y5bC9BZrqQ3TXXh&#10;UCbvZGqZS0AjQKkCBTWvfMefEoQdoUWhUAGAaAG70b5N0bhIHzjoyAhFLT7qF9d+xKb0mwHNTSud&#10;vYUgcPX5IGHCmbCkDyRmcTuxfzK+aifWewm/drW863hOPvVU9k1bWFwI3EMIh7hmFMiUm0goYFN4&#10;ydQVYLq82rEGFDxqma0EJly9ca2cfe9sOXX6ZDl38V752vBnIlw9afMReFYRWFtcK5d+8NNy6qsv&#10;ZOJ8m/KkmfmFtfKAPZv2EWa4Rt8Ku/MiWk8u0NLlqQXit0zA3Qp2djbi3jPiTya2yjsFhTsm2F4n&#10;2X0+OjpG2OlCrJleNLB9zCctLa2Wd7CUvOzvdU4AHDlwEDfHUGljvVK0MnAtLYfWSSee1fJkfNK1&#10;V8YDz6U1TxUcHx8ts0MjME7dWdAF9OB8ja5N12jZLumgjgHLkCa9uKcQknPxx1d+mhf3NQ8Paob6&#10;upHmSRm+ht6FxwTN0qUW/+WJlVhFEnErzfLA99KXl0lqemGiFD6NV0mbwlOc70yva6iWWfNac9WA&#10;ZTKpiwKkYwWJVO/4yQVtqDBEaSUPxZS7t25CC/3lv/z9/6Ra8ZlvQ7Wkb7d0FcuXxG/KUCgxfwHO&#10;pSXHtK7bbbay11vAYKHWelU2JzZqmwK8LaIt0reRmx0oLR9fvEAJkuZhkyR36YHKHP2JhVfdWSLC&#10;T/2K4Ud6wGP5wDD0dqD8/K9+UPoGe1nxP4pHZZBxBEMGDwMPh9ir7FaZI0y6c3iSshFcilRwlRLF&#10;nf/4IW+BIFGYaQ/j+vaN22XqEIo2QsmV7KFN0qQ/oYHgKL2AYJEvsFZn7pmTjIdRPCS4+QF0iMWo&#10;4s19/sRdP2sG7Ss/DxcX4RODOfPKpsVzIgwVImgboSOPpy53LTZPaNvxR78YCea8Kk+TR1c5m0/X&#10;Bol4i7JBSlaFhRq7A04rQHQnQQYgBYjQTP5URNuhIiSDq2FqC5il14wWzsVPmYBlbxMC7L1H6Z4/&#10;dz6rNpfu3ipjnKfiuR5qCV0wkMcInFvzi+Xo9CgaAJ1FY0S4TD5CQ6KiYDXbWBmUHYFC7Z5/4K7G&#10;Sl59ttYXAQSSZaQizN+PWJwUS4aSZKre8zKdYT1OlIlN52vqRpEQX9riY17mv+2tPmVxoRSvwrnm&#10;ta9qpBJ1gjvTikdyAEsVJhZk+HUCE0hg08Sg+cLwsRom0TLsL/f02T8xURYfLta9sbBAOgh2eATs&#10;TsL397eUdeYLelgnpE/bQ5L2Mxmpe8jfYUIMxgRW0K/iLMyBewleJqSI1AoQHQvG/MNYmkzpyJHp&#10;4MC2anU4MHRNtLBGaLCfbVXoJ1fDj8GE37twsyxyvsXo0ADE72r/unBNl5f1ut5IhqPrTcJ33ktB&#10;oNblrgALtFFmbbvXcWtJ3AZs6KpZYmAo+Dyu2vmdXo6SXcW9+P65C2UaYWPgh0J/YnIadLcx/3SE&#10;fLSMei0v3Ijv5r/mAKfxXOKgDkAHZj+rib/6d75WPvrgLFbSt0rnEJbR+naCUhRSpq45Qi72rIXk&#10;ISBTVP7kUeoFDukoeXgnOPWSlhg9eSBEKh1c0Jq/koz0KY4f9pUly2zy0h9e/DSNzKcmrs8s29+1&#10;lpqlFlDfe5/6zexHArBsn/Pl+LAP/G3/C2eFwBLrO+lVeOzThNGSpwOBfWJ4urRB2HRzOf3s0wzz&#10;almbT4GSbsFCNMpSQSJTcRyppasY+rmHZf6zH/+I7VmcCwOgxiXdCp/MHtAyNiERvh1lVRl001Z/&#10;MaoaufwytYqmlokuMOvVClYo4n6GfsTWL1/1tyvvZ049U5bY2qSbrfFnjk6VfVjKm4yDbuZ513H3&#10;Lc1fLuN4RRCNKB4AGFoRp5RI3xgqLObijeDuAfSuVeDJrKZxfYouKRsnP5KHOw4jpClr6SFHKiCI&#10;pw8ejGBYYh7aQ/ccM8t4E+xDx415VKwdB3qJhuQr5I9AlRVRd9xk1C3N6QzKOAGBBvE4BnSry0ss&#10;q5Pn5lUBbYWvEOAlo0IiMvhlchKJpBG/qtEPVNJEZIiQjoX/1vcSSlqLdxHAJJyqmdPgXMFW494v&#10;CI0CbYCutA384Ja5tsYCJ9xfB9iGeZNnHVDDCC6ubpAJOEhKtspGC19YQBudYAsAGmboobsaW5P+&#10;QRsq8frRP99NeU7ax2SzFsqQoBQeUpvSXuFTXXpVsERIKX3pMDUff4cYaZfas1aRAClg7VMXueWC&#10;GISBxoURi2C1bxmM/nmtnFg41GuiDHrxzDt+pEPI0qivdqjuPOcu9JGa3j5wj7NO+st3i4QOuxUL&#10;hUcjWiXU2uNpW7Hi7MMIDIDvA4e6rNwUTwLQnaUQlVyaTEh4m/gzrwzCNurysh1aDPbc6toGQ4u5&#10;LBaczeCy2M/EvhSnn1e86PLs4LCiweeeKsts8WDEiGb1OPs2DcGI51llfpCB5nyO/dkOPjOBjSAw&#10;msRoNI+ddt1KO8LCvlF4q0B0QMBiWzx75ot4s10Je6RuXV4Kjo6uXuiltdy/v4gAW8RXfhhLbaXs&#10;G2f3IfB/7Mhk2c9E8A4aWyvbv3DYXAPv0DL4ilALnwDv1JfBRpvtg7oGoB337Hj53/70X5a/d+V6&#10;eenTE0QoQi/Qkn0kLqVp6byOJceTdCGKfG+/+9vUPKPNpvbKM/NTV5iyz/iYJ5kav33mlVykJUF9&#10;0HgqrdfSTWT50lhNkrwIpWSzHl/kPzkCpHWayk+F/UnppHX41HfNFHxbBs+lmwo7OWVSwCHdOw/H&#10;gGNssxMGUXD/we98E/fQYDl/4SNoaZVNC1l7Rl8LVMYp3zK1lOc348x+kbH5bUSdFJnoTyev5V1A&#10;FQUI3Erbwuw49qOmrkJGVhTV9bIGXezbD0xpWBgcqZutJG8jQivCBItFwaL1ooJbhVA4L22seXoY&#10;YyO40fa2VtiaZLDsnztZ+lGiNlbvZ/v97scoOPPXy/jeemhM/NIiyqz5aW4Db0Eu9fCedo+yy4Sb&#10;qsY6I1H6p8GP2dU3MLcwNuXf8hLnPXQPZ9dx6NuNWd1+SYHShzWoZ8PNW4eZXxTPh2YOR2mLR0TJ&#10;ATzCIi/IRb/anx6PnMs6FXzwBOGTx8ifnDcnU6Yi2pUsmmESrYzY8N8wPwC00XaCoDvJxuiqhEkl&#10;aoQOtvhJKVxt2W2pCRQLuioENe8n74XPMl25buSPdXcgyNpY9T06gAAbgEEROTQ83B9Tr0VtnfBd&#10;mSvsEPiYiAUgt+0IgUlwMFVhdE5DTTdRXzQygpL3dpBuGQCrgoRvNSEZVQhOouOlAkbTsYXfEqCd&#10;4/nW8YlTfoQlDZCpKeHVNLI9C89kI+12LO/UAAxaaDLmx85J8S+dIxBc4rtqGOQlv09dQ0LB3FVt&#10;xLbHp0on2oEyKQfmIhOai8yj7JudS4RXO+02Ik4NxhBw1/Vottc6xbXrZ7QE1bjElFVUIhQOB0vc&#10;FORRePQgfNYgyF58otsw6S4sxAdL6+Xnr79ZDsOgL1y5VH7nt38rzNBQzuxmANwJnaXug3Mz5ewP&#10;/6Z8+te+Whk2fsGZqfHy4cWr4JmJwYTVau0ZCaVVYpDGVlxmG+xDZl8pnGTg+mcNzOjC4lpH2TB6&#10;yn5y0rF9r7Ns4BbTJSA+bKefR+DqMruzQk3gzfZBC9zPsV3KaQ5x+vlPf15OAE8HMOOYAMema+DX&#10;PHzMBdbDLMMkHQc1If3YVmZ6+8sf//M/Y2fXCU4ZnE2gQHqWP2LYpBKq9/qmtQJruUBCWQ3enTTS&#10;iVeEUYMW0kuNe8ddMicRtzxvVWunIIryAbTk7/pOCFI+hUiPFRR+AIM/hE3rPN+B0HwwuDAMn4ML&#10;yqtFA7e/ySgebUWzJWkdxWbOKwBXOrUsi7Vv3UlCC6Sno7+ce/9M2T/ahUAeYneHu2jffXG97lAX&#10;Konoom+Bgw/dlitl6AmxSODTxazl3wyL34Q2rM6xJMR+6h0F+Aw6l8abMNGUcuP8xTI+fZBtZFBM&#10;clVm2vhRv8Cve3NpmWit6ArLmhTKa4YEa/VZtgxYxn0A62AcpXjLqM+F5XLp4uW47wex0ntZ1yH+&#10;bZYWv3ZPBKYAeT3Bv3hjngfX7PryQlx7Qyz27IaudWN5RTjaaLIa4KQi7xh0J/Uu0rlFvyvqdQ9b&#10;vLuxe0CXk/tulXLw0EF21dhXYaeceKDog4onPSu4J+Uf0J38wC257AL7u839w7zjy+AeFSmxHmEm&#10;773H2o8htjZQuzUKBvxQAAyNCuyMaMFUqkXgCW1KpUR9AamkKjPQlFrBxFrCJXKyv2rjtfrQgTho&#10;XKLTAQwTgekq2NrRaMcnxxPJI3DDIE8fpLvTKkTUptVebKDrCiReGaNM3Qn1bF/f0YdmCmJBrkiW&#10;eFxr4r/qI6ce2qNGuwdzt0wRZRlaOd6b0fYakqvbJi4yhJ4I0ZzXYlFoOrjiJoPIyJ4ybKXzQFp1&#10;MjAHha44oIVVA4O9yifvua0wQlwOEP6pXfjYjg1joyPVGiRAOYNvZUgOLlJn77R1orUuX75cJrAU&#10;LN6IKLX75gSluJCZ6OO08HaIJJP2EKVwaH2JX7/VIFUkJCgF0iZ9LIG4g6zrbLr7h1gjdI1Jvvky&#10;ue8EkLJyekTBjhClDFcfD7mfm2WiDBxGoPybv1wul89fKseff7bcYi5HC9S1RtduznN/hLytZRkz&#10;fWxsPLTn6n/Dny3DujcRLH34ui27B0vTwaSAF/+a6pr3MlG3558nBFQk7OG2bGWh2x2skx+9+mo5&#10;ygB3DusmBxJ9+StfLF//3Cvl7GtvlD/5v75b/v63vpR2gNDgw2/LqBZGuj3vo3BAT2Gi4Keu+t8t&#10;E4emcLs8KP/tf/NPyj/8g98vJ06ejECtzJjC6DcZn/3lJ0zZLuUZHc9pudW9UgUB48jq93Dz0l/S&#10;rEwjfW8Z1G82S3Kuz/kv76UPHTFRAP1JGeaVlrzs5yiClpF67XeUN5miMJkmZfqrXiow/jBvfdhs&#10;A/WYxEq40h7LJJH0V4UidecHnMFnjFXZzeZOW3n3zbPljZ/8uLzy6RNEJrL7BbjYx1ZBbs/+GB7i&#10;7zpvUseJbc84pe25AiB/UqewwZQZu60wUFvSACvvTaqwTFroWcVlF+va+S7nZFc5Mvv+5Stl+tTT&#10;CC7d7goUFVbxYklPSqMeBRLA5Z2ucAQDaog7gjCq+DCvScDIEEKjf3yunP/ow/L6T35WTjx7kj5m&#10;+xiOkFiChmcOcPAdPKQub6j0IB3kQkraLGGWd9knuri2cPtvbnNWDOXryupgiYR9LXz5R6Yd8KeV&#10;vp+J//aOB/C4rYwjx6OtEDehF8p1bmUJxavObYUqaUejzxpNtq3yw2Vc5fsIJDDs2zTi2r6VLvxt&#10;BzPiUMp4L9+SRvnX/vyJWVwFW+X+zYflhWOHym2031YZDIsYtQw+OneVvXQGyxRui0UGriuCRzCZ&#10;FCbtmlcgeJsImmeOzxBx9KC0XDyDu1RJaoUfd3Tz3m8HkVEMvbhKBF4EjtBYMeB7XUUblGE5MltD&#10;CWW0agJOdKm19nexWy3MLBKTRiYdZdkrNswyLdsBFMFhOeTPNgb0iVpu1mGQ1wknXVrZDh/Y1HYS&#10;Og3SrNPQQAeyzM7yJPxqFuris+7aKcLuFcTjwnG47tEGB7MD3QFmhwmfwiQaihl8z8eLolO2R+a2&#10;0c7kJQ+gwGRoE1aV2sg0+ya50t/2bxCk0IdGE8ZC2SJSOK0rVpBtoPO9d27Gdmf+iOfCqjDxW+jT&#10;PvIr0NZwbe3B+NaB5Qoav5eRTF5jWAW6HDYYJOJNoSTRadFNEDn4G3/nG+W/++d/WP7pf/WP2dlg&#10;CiJuKdOTo8xrXCtHpqdLH75mhZFbXusCy2Q25UnmrpNxrsw+kiEahOG9oaWJQCOf8Co83eI7x0YD&#10;/C44HRoZL//6e39VCEalXW3lHIEeX//cy+Vzzzxdrn10vnz3T/64/KdfeSX8YRscVc5Dg8Q7/cM4&#10;rgOGR+LcS7yFwZNIRcj2tkO/E7gkXMj4z/7xf12GTx0vBw8eTnr71kHnXgS95O1hjGjltnbTL52E&#10;n1PO8gZzRmjAPZblXCG8bKhbQaJGiTBXMQEXoQvKEhaVhD21RfBABamri/Jla2Hovrdu2pI+pZ49&#10;aEABYlMsK35w6FhmwM+MNem0zv9UhmG6jDUyef6OyNkVBvpCKqFIMZHnvnZMauFmuw4LVQig4ZOI&#10;fb42sRZvlv/+n/xh+bu/diRMURpb4byc/rguKYZ6bJ+KpveO2zrnU3FvnTIsXuWy7xMFyWBxQ9Tq&#10;DoPemfu1Tuv3q4a+w09gwmGMjj/uJw5MlbGpOQonmtRy+WirfuzSom22wytf/GEcKEBst9FgOUNe&#10;EYtQX2Xl/eDgcNmPUkEMY7l7/Rp4hl5RrhY+IngAl9P0vsPksUdRMRUKFkne2rZaDz/TR5b5GCtn&#10;Ejj7h3rLzVu3y7VrN8rMzEz4hm1vw50sjKFRyjL4RsGxxHyNbW1jrldBKh04ZrX8B5m/3OJbOjfS&#10;VXw2F7WL06rg8o6+3Me8JcWSFlhJGbeY9Qkq3z7Xpd3SzhPKs0mWyU7GA+XWzWW2Jz5QThw9Uj7/&#10;6RdRkkgMTl1V/fnPrbMXlG4cLAPcH21kvnP9DlYDp+71DJRLt28yEvrKCC6qCbaU7jk0mtBP6rVq&#10;PoLg9cnvvVgCMhLdVb7THKvbftDBNEh3ktJXQQFbhJmAIFwlMh4Xy0Wzo8gwQjTpShTWoyDhNzDL&#10;fD1NzDRUFEKtcyYOzlYmdVkJj9TXfSKTl5mLTNfFiLpmmLEwuEZDwk0rGOy6P+zECArqsZPIFHht&#10;tW2ys3ZFJO2IVpjed9D6Nn/I14BPyBmpyUuHeaKlnEG3j+LR8rusj3QRCDIJguoXsQz7tExguHCP&#10;MCOpbCfwUUeFOHD53Motw/qdM8tqedHjoOIdtJoyXCPgNhV/9dc/gXEDI3C+8Nxz5a133im//qVX&#10;wjxt8u4uaztYZ6B/Vjh0S7WhiLz4mc+Uv8d5Ct/5X/+o/N1/9Ltlbm6urJ04XL7z12fKe+cvl899&#10;6nTpYeBoeVivFom7KYdxAKd9aPlZB8XEvHNBG0SxyNAdhDZCzchFbn24ThbvL+Bzni43OXL4tV/8&#10;tMxOH8zgenpupvzGFz5fFq/fKH/8v/9R+fa3v1Ge//Rz5REKk7Th4BXHlpkB7mCm+Hp9QtADTCtj&#10;wP3KFJyLRBnpl+7Ginrhq19k/QtbB82zd659CGxGCbaBm5dfeoFDoYjYuXad89ehmX76pnurXLx8&#10;obz7frOeUk7t7yvf+vVvsACTDQARGjKNMA7au0M/OCH9mPFIlGz50+987+OM3H19Eh/+7MmyzITQ&#10;v339jfKNl18sAzCPboI0/uRf/uWTtF955QsIaw6qUkuH8fz8zX83ZPdTp14ow2PD5bUf/Q3HeJdy&#10;kM9dPrSsTB12Ar2jnL30Vjk5+3x5eHmpzJcrvMFC5oQMdXdtcmm3b5A5TJjajRtnyxCnmz97/BDW&#10;KC5U9+JjDK87T8ZnmD6U8UeAiHeQJ72rQGRu5hN9LW24y3cEtkhmDNsn8g0vHzVYXgTcDu/5H+Go&#10;x8LL02dHj58oXSOTDIIqfJ0jSBSb1gdrTH5pe5WMlmTlj/SgZQIzd16FfB7Pu0tf75s6LPMos08Z&#10;Sj+Kx+Z2+YCDvC5B6wdZK9Min4Ow/Mcwtahc1Xvhb6wN2uw4l4XrAr5P2G9H94EyNjJa5u88ysT7&#10;MOcM0SDSNzwlNF2etkt4sQKkV2UL/t2MhPV0106WAExOjHLC44PQq0FP8gEV9Uw54B0I1uVVDcD8&#10;LT4DM3CL8/Banjct36QhS80G1JTZvor0HEZTUIL9jBPB+ll34N5H+6lUTcQ1GDLfsYmRNMzBNjo3&#10;haFnBA4rr5nwdHdgGZrSuw0hsYsmUwGrHV3/8ijAAiUdKWMI+fHVyUBh2VGYipqRk9heamQdzg9Q&#10;plqojYtWD5ISOirH4ZIAJTYFQKwSO04Bkg5SuMg0nPNhvQLE7D5frhsIksQaxcStRRqRljJwnYSp&#10;UaZlGxbrN8XG/TUAE+tCA1lDe3fOxDI8ic4m6mpSij+CoajBSUS1EsndzuFDeWpxOeqYerWe2iCS&#10;WEd2nulsHFmBBE0DHQpmIxPVmtIF56mHWilOSDv4uoFJl4zzO86HqUUIR5gw1VkHukV+S7BaKwq0&#10;1A2u4/pCuErU7hjQz9nhhw5Pl7/4i78sX/ny1zi7ejICZebIoVhwBgJ0o6m7/sPjnBUOaterxM8P&#10;cbLc13/vPy7f/8M/K3/0z/6H8o1/9Hvl1MufLQvPb5RX3zpbxrFypyYGE2Qg7ZlPISbuhWuNQ36G&#10;sII8RKwP+lJQ6S8WXicp1cJUGNwS/8G9B7FadaH9P//2B1ADQ5723wM/nz02Vy4T6vz97/9V+fZv&#10;/Fp5+fOfLitaDJTRb9/zEUdiPH9pe90BoiI/A9y+6kDgks6tbPqYx5k9PlsW79yOoqDG6bzdI4SK&#10;RFbdqkSWIfCPP/dsXHb/6i+/G7j7sVL6+rdYXPdMucdRtC3QTCdzVv3i4+ixTKTeJYJpjHVZDwjz&#10;HoGZuPDT/u5EYDu3tUyeN8+8w3zESFl7cK+8+K2vMycwVTZw53YR9Xf66Ex85O0stnvEWPzhD36Y&#10;kNYXXmbrd9zTBorovv48ltqFjy6Wt944Q8j5BNbiA4TGgTJ1cIpACkLLYf4e5tRHuw5QTlffIMxy&#10;qhw8eoCRzomKnzrJzr8zLCSdzxhQIQrTAR+6Z1uZUJ147vnsuXWNPj/8219Ln61R5vThQ6G3CAjz&#10;Seih+Go5qegoUBN00XjjeHRAqBJlRDFezGO9NW8GG7D5zCeOZSx6tx3iXpd1B+O7K2HD5iWfCfOt&#10;sqbLFcHdgrBgBX0NGYbvcJeB6F+z8bsFVz2MJeNxZPoAypD8CQaN4NcN93AV9+7F22XtDqemTuwr&#10;B0+cZGqAVf240KRdw4rTiNAeYxy6Vjn1w5+4ql/7+c/L8QfHwutce3fhPGfDMN6mZg7gFWJfM+ih&#10;G7548cLFhNQf5oAsXceXLl1xsJdpLOhNxmIr9wc5MGuMeZPt3QUWlT6gPmnWeVeWUjCuDPmXxmRY&#10;fWw4K+/Vc+W5SvaNi7+N0GvOT6t8Cb+8VxyKZ63w9ht3HjChSdQD6wN0KazTmA0Qf4tdPDc3mQQF&#10;QAu/dusBTOpiCCKDD4C21x9lQrQd/6HbeLtnvyuVswgnaLdOO0MT1J6wl2FwIo5bmYek5GS+TELf&#10;npaHC4N0a7nZWPxzjVJsrNqheUNLCg461cbY07pA4orivelEkEcLGwOvrz3zIkhw4YgFIyNgwtAt&#10;ORRAdqpMTRgsxwnFuNp4TtLALlzuBCwTzyOFTKUy4EJjAr+7bnLmBRwUmxstgDAs2qJCJTasz+8I&#10;EfJ6kSU43oYQnGi3zXFHUJC/Zf6pj4QSw2PcYOJAc902ywC7EXRJRz96OchrEAE+T9qrRiMxSjDm&#10;tX4nwt2rbRNtS0EnLbjC/0tf+gJW0HL5zr/+bjk+ezTlOcdmei2LtCP90GAJlKVw3kRIdqLpfvM/&#10;+71y7s23y/f/6P8oH529WIYPHikHWQv09rtXSseLx8rooCulKYf2CGc/Ib8bzJEZi7+MoNLU1j0S&#10;xFC77bPdWR9Esx/iD3eA9pDvyrVb5QPU/ikmyg07noUpLrz5Hm65rfK7/+DvlyndsuBc5WBIIvKy&#10;AY26/aFwEY7aX7wyme+5adY9jKD70pc/z+TnMhFDyxmAJrQHtdTUtg1fdmL0EfduM/SpL36x/OSH&#10;P4ZGiUSj/qWH82U/QmPm8MHy5utnyn1Cn5dwMbZjNQ+NT5YlmG4PfvB18CyIWu3ObbkiW7firXnO&#10;RUc5ujM/z/oklCSs93a627r1JGjZqT4MUoa7DKwv3y+3b99iG5pD5ewH50r7kVYsy/4yd+xY+f73&#10;/k0EgPR4B2E2NIaXASWzq2WwXDv7frYQWkZ53GFfNBca218Xmdj+zd/6djl67Hj53ne/g5tcJqzF&#10;josPN5Sh71HkGJM760tl9jncXQhdJ687UERcdDfIwkTHXXMzSGkxY6TBrIJ3Wp/20yeOyyh74KO6&#10;YKoil3yOHxP6h/5y7GuVZFRRXgJloB2j+8IM41BUNNnBZJEAsT4yn8JcXM59cluWMBqFDXWZrjIe&#10;76gJNx+KXvcAVgE8KBP3LMQwYvHQzExZY75iF3fYMHS4vrGNgnOvjE72R+Dtpr4AbKG1jcDnnS7M&#10;kaH+8tLppzj+l9NO6Qtd7gdfGS4zMwfLR5eulssfXSvb9++WXXjCK8+fLCNjY+VdDh9b4Nk0XieX&#10;Ety5cilhy+2M4yWUm/2HD7OJ7BYh/Ch0eBVGUCLciPfOvXtYjQOZQ3d+6DT1Hj7I9MetO+Xt9961&#10;2aW3TWVilHoGYv3q1emB7+t+jzdEnsCi3nZDdA9zpKU76iq1hjCV+3cH0ITUxGqsv53YAyFrWmru&#10;SBSaVTIWrRmthV40TDtNLbWiXmTZWXJU0WTn1SfgL0SqZmf0QXcXHUcKNVEtBxlGJLW5FRbk3IGg&#10;JD6Zn99xR/Ed05iqfKbGKiP1Ugj29jppz6aRCJREo1GG5ca9RnqvbcIIASNtFwaZrcdlCr1l+jFP&#10;5lhAoppTopl4H4Klnm2YhNK5MiPqVkhBHM0BUjU3yrMNIqGBDxdPZW8vmTp1iCDEUwSgQtA2aFan&#10;XPEn4oAVKIELjIJ/RZIMksktysB6QZhYhXW6+NJwcNvusDTaQ/y4m0EVIggPeisrmcnloPKAHzeT&#10;W3biFCG1fvd++QgtdoLFfHdZef48ixqnp1igRVukF0N1ZV4GPAy4/mNtJS5E361Tdyf7ND2DVXDw&#10;6Ex560c/K+//xZ+XzsnZ0k5o5VvvX2E7lmO4S1nDQr0d1P8IhUTce6Kf1qSXVpcT8lusms/WMtAb&#10;1af9zjOpLNzDBfXOe++x3TkRLrgY3EJmEU3sEJrwK9/4Spk+MVMWGdRdvQNo3TB9B6/oDD1xo1XN&#10;vbTnuR3pf/EKwtNvPPAwpISwM0lqf49iDYwzKHfBvQJYnIrfCHPwaXTMGsJRJjYGk56ZmymXzv2i&#10;9A53sZ4Ff/amh1MRYMCAH0R7hNBwcyyUMSxBhamuPANgHDkKzQ22fR8mSsr9qNLHcB4hvMD81ujB&#10;6dCceJM+l2Ao/cwneThWi5oo83z3wdE08zwZJ9C54dTScCc0c+rpp7KQeAXLUE3enXyXCK/16APn&#10;iV747OdgnhybgEXeylyFQm0D91lXb0t54eUXyiG0dOnmydbwkiT488zyNWjCOVMSQP+tBHAMQku3&#10;2VJ7MDRNLgdHaLRqFmq8tgzqhKYz1iNsGmOId7ZfftOFcmKAhh0WnPDc/oo/n/fiLePGsuhbF3Bv&#10;bnDUAyMHgPjIm6B9M/tLOnATTOhD5ur6GbgVL1RE5Ww1DzepT3gVLOFXwMgeINzDN9Hyx/ePE/k1&#10;idLdXT56/a1y4PizFRbgM41XlEN+x4UvrUk/KJPHGGPb87jldjlYbGKo3Lg+X04df5HNYCfK7Tu3&#10;ysRwH94RQ/qrQv0YpXgKL5KRjNeu3ijjw1izWPWPsPCfefYlos0eQlsIG5S81t1DbHO1ItQcutVZ&#10;5l44XY4eP56ghes3bmRRtLtKry4+LF/89EsJ+3c8Ldy7X159853y6adPlv2EHK9DF25Z5YF/9vVD&#10;Pu0uTmN0Mau/ClOAWGBiXWiqCQvG9yb+HBgOFnanziA28qauJYJRO6A7WO8BYmUikkUiRXIXnDX+&#10;NDqORohEB4prKjwYKusXGgw0lEFeu8vyIsSQ+GqHmsDC6r3vdDE5D6Blo0Uh8WneynwktmgxEJFz&#10;DglftANpdLU6LMcPTJ3yZAIKAMtMKBwgaI3obutmQBrCG2bGe5m1A8C0ItLfmuZUmbZlkZ+CCWEV&#10;AUha65ICo4FRj3jy8reCoMJUB5VC2zcKS5OJOeH2dwgIWBVsDhzh8OOmbhswTJlShJOFWwVwhXgd&#10;zOKNuhNaiwCwnsyh0Mn2u+U7sLTeDFNsZV+utzmd8MNzZ/GZz5UPL18qs4deJMKLs70hVrVh27fF&#10;HIcuK62qzBvRVsveYUX6KgqHPvWR2cPlW8eOlrmXny/XMMlvsnIdj1T5xZvnSifRTSMwqSEi9RyI&#10;I9P7w7zckTruMLVtmEYXbY67izqtx3eurzn73vny+pk3y5l3Xi+HJ4l6A/6HCJPf/K1fL8cPHWR3&#10;hN6ctUHTsz/cJnMxo4OHSCf9+BGFlcb6B3H1MDfo5OUa2/yE1oJGBgtptGBXlxaipNinMimPslZo&#10;h7uDP6iK5ygETFrKYgxnv3X9Wnn+udPAdQX/+nnmm4bL+3fOlTNvvV9mpifLHeZ+VmDwkzCS6zeu&#10;oyU+zTqNi0TauA5hm/UTLEJjj7u7zNOcOHGinDz5VNnE8mBW04mmKA9GTElPuyganbiuVxGcLmSd&#10;pPybF9BejfCBdtR4FxAuh2dny4dYK6Z7BQvq8uXL5fvf/b/L0qElXN89ZZ7J4I0l14m0ES5+CMVp&#10;h7IOl3ff+wCrZ71cZ17IKEOiDYD1cjl+bAZQeqExlaBK4TKt0b6J+PRdlS196lo1elTceRmA4IgI&#10;Uw39kcw+kRh5bpu00h1rEmgULGjZ9Bk7jmnaVbdkkuh9R14+KoidRoLxuO7Z1sb57DfKAdre2umi&#10;QZUWJDNl1cv8tY5slUKf53hgdhk2zcfzKxV28wRM8qiU4Hi2dvLs4XYcQ6nl8EGs1h7w4lhzbGZ8&#10;o0BVPiJPqzXrjbGdKhCb0MIGwn2YhbNG+XV2teDKulp+wRzZ2z/72/LyF36jnHr2dOZZ3njzTNmE&#10;f/f2D7DR7zhuqlV4Kjzl8Wi5f2+eBb1EUjp31bJcRjkWo4d3C+yhduAQZ9LT9H76YnCIeS14yBxH&#10;/WrZugXS6cP72YFiMYpoy+NuQv9Hy9NPH0vb+lBCursn2ejzbjlI4ICBQesP7rJSHmDXGSQYbGwb&#10;wAp1hMpDiK0PyW+He9aGTF0NdAcNcZdoHVdhjrO4S7fJQzYTS2fTwf2Y0DtYMvRmxdCv/M3TBgMc&#10;gHG4pbgTVDJLsIzpS3QCjX0EY/IoSge8lLCrb1JmCBy6p6IFQigRInSybrl26ta6SWfRwzJOkkfr&#10;5pbWNcqizAgSCFBia2raaokSqoyql/1t1Lrd/kPNo2pJVWB51OUOmpnEDdu0ggZBSPhclKFralt/&#10;Ok+cL4kGRb2+F66KHgcRooL8wuyAEg9aCfrMddl0dbJIz2f8g0fwt1os9lEEoGVSX2Xqdf7BVFo2&#10;AhUBQv5aPnWbHnAl6g36XEbXS39lUhTgJHAFrO2VGSpg7nEQkpdWqtdRiAyRy2/npKqGZP97at4I&#10;Pn0np9M/4Nd+VLvb3Fpnl2LwiBY/fvRImZo7AhPbKFdu3S+/eO9qWVxjPsgw7MW7pRUm1a1lzALW&#10;/cwpdIyz+h+qn2QugSalDU4mbiHQNhhE59/9oNy4Ol82WMN0EFeXuF1kDcAzL5wqJ56aCw0bXKBQ&#10;9WOEThtWn+li4QFnkJIesJ3QGAqTlpdKj30mjvkvajM31QrDFOd7TtCTxkVmCjHxqoDS14xpyMDe&#10;CI1vsUVIOzR169bN8vxLL5Wz5xhjq7cZxCPgzZ5HGUHjz/wI7r39nHNzHavD7XW0+C1bgT3PSYWG&#10;h+tqM8xfRclJ2tu3bhGNyR5OuNBoHO9XEPpD2e9tHoaiy2sY/K3DoJyHc27q5o0badcYePY6ywTy&#10;oCH7aL5tKJS6HdsQ1iswiqk55klYXtAJrSxrQUIbnTCcDRSmdawPg2tef+1iuQjDk2EpfEaZQ+sm&#10;4KXSNwJO9x9jt9NJbRkzuNLVJb41ChznjkWfR1ES34wFaUnk0/WhZ/tCQjAt/zOGFZK6dO0f3+ta&#10;e8xmkCnHtOBPBTNhw+B0hQW2t8+zi8KJp2gLYwKLFKnM52MhUWkCGAOvzBl+xCcWCLQSiyWA8yhU&#10;4jeXbTO+DzoYGNtfTr/0mXLl/dfLsU89X4YOHIG3so0Q+bJgOILX1picMml7LtrRz8LPz7zyMme6&#10;g/NV9jjcP8qc2wPoHbgPnc4uEQYErC3cJ8L2BOAwXqlzjTnxIQKkpG/Hf3sbNEENkxx7fAyFznrc&#10;cHUhrmIgxUIxlFmPyIZTHJ3CwNHdBFhJ2zxC+UExAtn+Pg4tdHRwUiZhxZ2My+GhWdrLin4EzBbj&#10;nIWNTFQhOBJmSGUJ2QTpMiE7yp1C3fW3q6VOBDt/4MAxKscoKTvdwdWPz09Aa/inDO3fvRw4Mq0q&#10;pWEw3MvUpYz4Jvl29bxuGoVFeDVIEVFqF6bVVylzM+RUYSeziSCBidoxnuAoIYUBUr6bC1q+H9vq&#10;u2j7lFG1/ca8Dcw17jaEmhaTl9sLyLzN5/yM2qlixEvrBNZNGgm5lq+wkKCEXdPfYdCM4pCoHQpe&#10;guOfMCDS6oLIdvHg3PHi76QljW130NU9t3zPgAE+celzBwmFUZzlx6vLb5gUz8WpH4Wx3w4XtT6Z&#10;nlFIgwO9uDaYN6Mvc7Z18vAeQeJpmRuPNoiaulVGewbRMDfLEUzqiTFWANPPQJLAAuGpdbeU+4SV&#10;C78BBPaVpOk5GPaVDNbdlg15dY5OeDwoTWb04YXrbOS4XDr3Hywt+9iHSFMdki9ECAAAQABJREFU&#10;gr175oPywYMbwP24PAUT60L7gMUoegob8icsdxzYBqbHmMDGRdfot4cMtNOn0KS4NnEpudOwbFvg&#10;svgU2MLQ6Cvh9fJLOl7BzdOKy1KcicP6AXyz808lS6VHC4Ts6cfgAPq0Txxcjh37bYn9xXTbtTFh&#10;24YP2zDsvp5hxptbxkD/0Owqroh+dmR27nGNOa39PHd+SOYvjLqE05cA8Aj6c23OlUsXyr2r18u0&#10;gxvGf//eAhYOOyxjXQmSh85tIgi60IofPrhfDmGlCfON6zcQKFgHBlBQ10dYJydPnij/4Hd+t1y4&#10;fLl885lvlSWE0fHjx3HXTJZXF39InViPbDSoe3uJIIE5mPD09HRZwRp2/N5CAdgA38ODuC3hBStL&#10;a+VtrC5dgvr/daEb2i5OrHdm9igQyrwYywj+iQOV+RnuTEPD8CCN9EVomz5p9kM6iXf8RxmQKhAB&#10;tGuDI4iTBkrJQmD5GXTmejUtR4OKZIiu6galBCjsg6+xc0IrrlFdXyisXk82ikxFUoQ1+K0i5+iB&#10;rylYoEDpsFo28jrfCT9fXsIsbfF8fO6p6sVhw9LWdrZoZN0LOl7SSE9axml37mk/SkorH9vjDtY3&#10;USL0AHjZji9+/UtRatySyBE/NTeb8evuDXV3DawPaLgL3tjLZ5F1MMIlf39A0EUffeD87+iIG6+u&#10;57m0TXUoFHWfL9e/aEDIy6eZSzFizAjOFeZbLM+tlKRr09lHuli3Gd/TzNHgzaqMWL+pk7q6oQw/&#10;EynK7DUIXeJ3MHhwkBqThfVQuS4yo500yZfRgtSYdiEul/5X7FYMN7tGpFAwRTuQ6QTq0MfpoNnF&#10;QtijHLXouphMxl+tEAWb4W8Olk60jwFcErptHJASkC6qVphwjsIEOyKnujOq0FAgCINMQveYgkTm&#10;ocbqAHWOxbJsp5fwaRnsGuVC2bGOwtirwFDy20lOHNupEk60+9TLjrwww+zXIywUCdmE+QewwCeT&#10;p53cS+jCkzKBSY2shSgTt6NZwxXhHj+pjLSuobFtarUb4NrNH9vRtruAO5FlfpuGc1QywChXHJOV&#10;sEWeKwwByAlL2+8eZyoCzkMYGmzhwmEdHWjUt1nZ/saZt8oJ1rx8dPVq+a1vfo0JxlFWAjMvQ1Hy&#10;gFyUZR6jkyTc/dF6wXEbrhhgiKUHfoNLBK0rha9euYYlghk9O0v6fax/Wirnzl9n0RuEDrPeZvD1&#10;TuyVA2jcu6tEyhwmsghG2YMm3z3QVz5z9DD52DmVBWZ/+9qZcvfylXII94sW0qmDBzJZfgHTX/wm&#10;5BwG44JVGZCDcUq3GsDbe16An/aHBBgcMkeFnsLXt81UDtr7TmIqvMQr5StQTCBziBUEnp2g1ALs&#10;Zut9N+VU8TBSZpnNTRU2IJq5BNY/McjUqLX+z549RxqOU8B3vQ+3ohpj6Jg+cRx6uQmmFvDv/P4/&#10;LD9jp17Hj5qiwke8ah0tY+UcPkw7oZ8dxtSpZ54GtsflJ0QNuQDZCLp3336vbK8sJeji9DOnE+L6&#10;gHZNoMkKh99qtQ9Z3ObxEV0slFnbIKrz3l08GjvMlxGIQ9lbKHDXr15hXVFnrCUxtYIC6jjzEDfn&#10;grQeMt7A0+35h2FUBgLpUT8wNR3cim9VNDAuUgOvQugx9JqgG9quEFEZtA5x6NBwLdwGVpIuerXt&#10;hADz3jUgmE8ZxxYJGSVyyrDhw3OHy8jhWQpEO2cE15MV9dGoyCkgVCgVEh9f0ncEDnwr1gppY60o&#10;jBprVGgoz6gof+s30rQMTh7B6pUnwmt9jMDwKy4+xz4/HEt+2/6PaQ6vD9F48iLXY+lNcMzGdcY4&#10;6eOdUVd70PRDFAGFt/hxQaJuZhm+lq3h+ArXfgwFFbhN+kcro4VdR3SVO4XRj+Hge+WAfFeLxbao&#10;gLi+xUXH8kf57V2E3JGZI9AFcgG6XIAmHRP3WdjerjaUDdkAxAINE3Py08lso4CUQGruSnpdMasw&#10;S62WHvymsSJ47oByO3EjiFrQbOs+M3Z7JRD6onGJxqCMv2hS1GlEWCJ2qEdglYy+jDCBCVY/KZNH&#10;bIPeDdHqpnA8yiicKBL5luiaFTPGnUUnxQrBipDBeh8XGN9qmEpohaIIUijotfxkXqNyZH6Zm7Es&#10;6wgPoCaIXcGrQHMyMzgwe0gkxaQ+fwuX/+MCSlscID6TSXHJiCUomTio0brKwIOYnfASg6SuxGb9&#10;/H7I8afXbhAhxEBUI78GY26BSbsmQivGq06OVkFFhdQDzvIGYQTx6Iqxf+0zNXiaA8EzoMChkGkC&#10;G6imWeyl+89rDk1XelAAuhivMlKgoh32pa4v8e+EbRQE2tWkAftLfDsY3CJC5qAbQjbShlvwEIEh&#10;0/h617CE5h/gP4YhPybY4eYImiYMQ3N9EpeWp8L1YVm1Md/SgUvwOj7cdz78iElKI4aogwnyw+Bm&#10;B3eME+IOqF0ZLjjYYpCodW0zh0IjqlCnXekS20W/uL7ItSbpE/rMyz5pMkQtX3cpQPuBDnCBkD4M&#10;D/ffHnhT+bGnNhloUwhi2+ygNajFjf46OrBGttbKvYV3YRZohCq94Lofd9Pi4jKhoVeiuA1z76Su&#10;W4LrQ+/ohLaB2R0hOjtZxUx7Veic39P9Zb3+1lX1EEH6NPCM7seyuHQtocIuavNaxJL70he/UA4c&#10;mCh//id/RsDFOXaqmGRS/unyfxIePjM3x5Yhl4hi+yKBBGPsd8YcDmSlheKuzm++/hqRa+3Jr3DS&#10;9a1m6+Fp2R0CXPX1gG+ZMveOjyhdCgfgX4N+t9qrS7uLhZy2ySAWXaOOGTvDMaIiJS35qCprWrWO&#10;B8ePLfEOXqNCCsqlqR5oqtWDr8ifuRWT2q+M5cwp0HdbRKP14hKCAFOXTF6FEIlPaeZ1BLjGRIaq&#10;cKljSjqulwA5HrBQdYGxHuVx5lcMyqEdHhDWTEoqqkdhwyJN6LKl4NYHzqwbMyH0obLXzAR7yRhU&#10;ed/cYWExsBuSvwUNue+bCovKjPNFD8G/88VaY7rqBwjrNrxevCwTfeic1RDj5+7t2ylzP32lEuBc&#10;mLJP3jpIcMjenruSiA9g5dvzlVTSVUbCI8Ur+JIGbZpzYG5Gadv0pugxGR9jHZKKJlhgQBOLDGFa&#10;iIm1NDRjFBxLaEuPAdaBmcl4GmIlyxCGBa2i7ehSGIKoNCk1y9WyvKjvV676RMKQWSu4aqivDByy&#10;A0LnSCQkNV33lNL36sS/DZKxO3AkTEuKVOdOopEB2DjTROtXKNAOnxnxocTtYnV2Nx0rEUYbECN+&#10;wJJagO0XDpl8UwgJZ4iSZ65e1eyMxgtjEpaKcBANMDJUo7v4T5l8A1vuG1iIpuYraNaBZrm6wprf&#10;Eo+RWWa3jZZp/ziuvCQkny8Rivjlr30tK2iXddEcmUr7lQJqqlWoyhiVdGQWJ5SqFba1uZoN4noh&#10;2If3OQoAbSXuOwSveDCvodSbj2DU77zLVisTYYhu+L2JRXTt8jXKgqgdCOLeGvijNimNGDZ75fLF&#10;CCReRYM2jUpLHZQOdsNHXWuyUi5duBjtUlK1fbVsXKgsWDPa7tjsFC6XYcKDHxJCi8a7hpB7QN9S&#10;hpPnr595m7j6uyxk5FRGoqAmOE5W/71CNf1EmYZ2GnQAyNSBVbmju8qh4QVmpAHqF1vi14SgnSf8&#10;5uMfrVS/FbaiNe4T8gZfMBInlnXL2nBshdLBYHabi/PnPsxkqfSly0BrwrVDlYHVwmvfaFXWLY42&#10;Fx+VewiU8xdvoG0OoT124UvfF2u6t6UqcrG6gdNy1VqHcBW++/7ZhHq+d+4sYauHyxe+8oX0TZ9M&#10;R4bBpUtvZvZIOfT4SHmVqLsPsUZe+cKXYQhj1ZVJGxWab//itYQtDzOf4+r8jq4+Dk/rKjMzs+XW&#10;Xc7jYZ0WXCA07xh+tI6HgrbJLB2v7vLt/KH4lFI8v3wAb4CIfYAmq1Bu3yXYBdzLD0Li3gNjnYwX&#10;Dn6Da9/L/OKG5H3KI6WKHeBCq9AKirF8jKR2UmnZdmxBTfw2uEZlIRaPdEgACKVTDyVZQC5oIlaJ&#10;41FFFQGmVhWhEiC4N1/zr9SCYKGMxwgVXWGWGUGaPOK7Ujw3T66MSd0W1gt+JMMqTrS65GWVj7jV&#10;lYptB3tvtXtP+e1Y5nqKdrsZo8xP9TDPvc7vvT0ENPzEgA0tGnnWJopjL33Rj6vqHuulpFePuVhB&#10;0LhI2JNu5XPiTKXbc3zq+hOPkqAO8NkF/9X7ZCtUqBLBy3hyqiMuN/sH+FXQE0kLj0XRhPgpVOa+&#10;s2V4MNof5k00eZjbsoMLJupHwhUPMU9pfDYOhInIVI0Ek0kKqJpSRWZlOE+w2byhc02jtq8Aqwzc&#10;QVb9rHUuAw2hQUxWKnHENSTSyRcYqE/iV4Bkwh64ZZ7NkGIFhyGWaqXRhkGwZekmUGuxXieavOwE&#10;hUm9t1xdXdSpKyjMp062R1sHTgWcxJRdj6nf9gu/gkqCV7DRU3VA0A4lv4MnPlPyyfCEQTzFiqId&#10;Wg0SnMKRx6RRQ+K+wfwMoR7AV/3cC0+j7RINxQ6+p0+dxJVjHoiZ9ilQJHWZvZdNEhQ1GK2/RYIo&#10;9K33MSFsH6vdtLg6mLocsGroHQjdB4QNn3n7Xdxdc+XGnbvlUy89A23Q//gO1CglMJlxXEPiif5U&#10;QLUAyyMBoJwIS27tB3G+DSMVxzJDo8QGiVrSyuqkLM82MYzVdqhUaHrbPw6aDnYodpX8A1xqWicg&#10;pvRyHrh7eP34h6+WgzBD+3EXYblvcAKCx18NvUqP9oX4U6gEt+JEqxWk2AI/UqnNsU9jpYhyOlK3&#10;rMwsfWZa0qip9+HG2kNxsmzbo2Utc7B/teTDNEi8A+NY4nTCdVxs9guJIogfLt9J5JQKiJ2TNUCk&#10;tyx6krT0Af2lcrGN22sevNydX4g2qkIjGXd3M3luX0NXuhR1Dc3P3y/zRIu9xI4GPChvvflW8KbF&#10;uLKyW47SlwYc3Lx5E5eQk+/tiWR7//33yxW2qFkgek0cX7pyqfwXv/mb5RxuRGG6x1zHFjsqG/yS&#10;AIfghH5izITMwJdar3uXWa+U95i1ZTbP7YJkWh7x0Mlkv5o1lFFusMZhhOggx4vj10wKdv857sAC&#10;+eo48j09yEcGL35USHEtQ0PaEVoG7thgHdK9gjnChHf2sFZcxjf5HAfuOAzEFEXlWhW5hBqAfZQx&#10;KH9Ak8fioRWNdPahF4mefBkBW91gmV9psVzzOc8pdKHAmr75iwWoUWLS5iroAgu/pTfRKB3iyyr7&#10;ew6Uoy+eKvc5yOvtc2+gtAEP7Tx46FCU+Xv37tc5LvCvIDfYpqmsXjn/EYoCR36wFkkBQLMIulDZ&#10;En5olf7XcIDSyuoO8yNxtQ7TTyiGKG+GtKuMawU5HgUsgSz0j2M6th3EuM7YFG7nbRgfMiPWg+D+&#10;UMNyoYrPnCQE7hQmqu1UB62M0XUBCpM+zHj94GoKmt0OyBYI0Ins/7/L8iL5ZKoignxKTSfvPNNC&#10;wBUelTggEMoMzfFMgpPIJRo1a5mx0lmC0YLQ3eaEoIzfhZF1bkRShNjAqFaAQkyfYu1UhQrChLLt&#10;CDU+GaFleomLmJQMWsvSGesmlbYhmhOwyxSEyQFlW9SsnLDMpmyUncRmoKy0ibpso58m8ZtPqyyr&#10;/WmXeJYcKQpaSy5u+EE2J72vXjobpufGnh5HWgehVoiWHBnjD65ZzKYAWMGnvYA7aWi0twzisrzD&#10;Cme1C+GWaGSyapsd2xxByvY6fUyEC8c6azv2jXJsAKb7Gv5zkmdQCw89zj81s8ZaJZm1wo061bh0&#10;Z/ppZw8r8WLEm4EfgwiELiLzlrFwXavAAmJO5mwERDTaKV31oZWxaq/0YCl1DDh/x5HBwLiFa/Xi&#10;hYulG1zqR97AMjqIpTYyAj5oh1aWGmgsJ2hB61CBOsGiQeG3vyIsAr9snD6BdhSQtkuci8vQCHQa&#10;C5m66MIyCNyr0Li7RGf8UE+UlAhMGZBMTRogSlK6Bm+PFQT6rXnWiqvnzj1cBvQRaCettKJmuJkD&#10;vPbvH4EmoScGu3AaDu7COI8N2NCqZ6y+dv/1MEeVObfUuH6DszgYi1ukc47F7U3u3LlHXlxgS9fA&#10;4wC7XUywOebPyqP/aJe92Fw1Xel+HjqYZ1K/i2inNeZCD+LamsVdd/bChXL18mWitmbL2ZsXmWTv&#10;jXXrPnKxdpmPEFcKDN3degGcw/Gsc/Hhvcw/VrwUCX4e06cQQrl3/z7o9vAnBFEGiDQL0Ui7fBTO&#10;dlQEieOLT33l35pmCwW4CxegmnTlCTJbrRLw74p3+4tyFKKZX4LOFNKLD+6V6T2DHhx/MnCIj5rq&#10;5Tdw06cKEvsIgPmoqZuu4QZrgFGzmV6+pWCnXq0VoglVDGp68zUuCUgSAwe1jvrbt/Ku0CZwy7uG&#10;UKQ+/+VvEh02XRbOvMf+Njfgeffgc+soBbeCIz1Dzm8o7N3I1WhL51q0TvpYn6VrWYtDnhgeyRjs&#10;xtp0vlkl2+Aq+0XvgGuFVKDlfVECyWv0q/w+/I3fvtfyVx4YZOFY1zOhkqhCmhl5zaOst5AZ0sG6&#10;ezz9S4lnAe6/I2MxNtlBKOHIMB17TuZGakEoDroAIla8fgnp4rE+d7CJTDWn3l615KrB+rxOPNPR&#10;AOogr75sxYhMoOGSIp0w2sgIATQJTfqefncdRohQnsSiNiLBaMUolESOgoNCk1/N0vwiWiSGKClX&#10;SLMgkrI0tW1OIKde4ZEAhU02b0fkrHnMaGGMpkwd1hdtk8FVoa9lVJcU8EjsEq2ZGADN/cQcYHYW&#10;Dpp8ixMZcoMOQ0S8wbNS00UrY/AmDUXRYMoFWulU05rLnQjUIuZvYvoips6xYv17f/6DMrCPKC8s&#10;gERiOTsMTMhkBEdHeevddzDoW1nR/CBlXLt1D61Fy02CE4c8Bn9q16NEsJw+MeMcJ3DwApzLyN0e&#10;3oWDzX6K1QF8xsufu3CNydt17pnw1fKljTLwGv5p32HpqBW1MoBoxwoCw1B2tU0Z50PCI3/681+U&#10;fQyeB0Q5rSMsTh47TNgqUVQI3FgY4EVcREPOPQoSjFsak8mlY+nFyqpkF3a0z6m2gXDpLG4waEbc&#10;0il8EJ5Ebj0iUknXlfTf02OIrzu9MvmaNkMLLCbc0TXHXA+A8BHFLOAd4Lz7RXaV2CQKjDG1voyv&#10;2nop1/VOuufc4UFtXsbiIU3Gb1n1Q1wWtzjJT/+5NOhgN8RZ/DiO9nPC31201v1su+G8ghPj60yM&#10;z98mJJs2LdNtN8i/uLRB1NedMg4NyIT6cIGOj4/RVyxGBKY3zp8ri2jybgK6RlRf3QK9IYRBhUrW&#10;zNxRUOIx0yxOBk737tISpBuBVj7Bb5kkn0rruljcxmmsHJicIC+/HaOhMP7QZnEsj3EUSjf+Fu28&#10;yXgQfyomfhuNuIO2r/ZNj6cuMpBO7wKWAvcpstnD4NgdB+7jIr179VIZmz4CzXo4rluzKCjog+Zl&#10;Rp5JFdRIUQoWBZbChbS/JITMZHoFghY/eRAqFQb7loGR8uVHpq1t9Fb8SaPyUh7LmvjNJDv9uwvZ&#10;vH3pvXLv7bcJM98p9xH2HTurbKEymAitbvDrPLdM3TLu4kkwdN+x7tEAKtwGkbgoW74sz5Wf76qA&#10;Uq/ruAwcUUEKHSmMsDJUTnMEOPi3X6uyqnGBQokC2AGvIwn5N7OExDkX6UYvRaK8NhbZdA9hYOFq&#10;ybpOOokUUMvf66pHzEoUYqNKw+rmas782xiZt0S5vWJAZwM7fv17LrWOARjJABFGdeNBrQ61cvyY&#10;AGrIbZg9UDugrVdB0GRMmSuhsTIgJW8XE/au2NQVU/2vtby6dbu+P62RKjzsQIVCc77Eb4WKCJb4&#10;PavDuSEHnx2uK82O8F6t249/FFTm8Tx1foE/XUYwbga2WoFiRJg75bJcChBKSloHQ54JE2V4eJRM&#10;yV1BhU9mGiKDuqRrmWMVrLSZMlq14mSKjQGg9qXwj7vLfgL2vd0652RXVPcgE7hE6hijPjIxVJ49&#10;dQQiIw3ESAoEifCimaTsUj7LCnatTiPJxEWELgK5E8HTDfNUK3HgO7nYQZ0GTNjdEq54MPSbxqXP&#10;KLrBxEkhDsnTxmLGTny/LRu0t6PuMLzJ4j1dOsEdhB+lQZck5bvmaefharkPTO6XtAWuXjh1IpqR&#10;8zHLrJJ8RHST+xJ1KRzpM+Gzv8SdgtqSV/DdGy45DlOrfWIC+9NerJf5qJTUMhjxIx1Ah7aQtqW9&#10;0An7tvomzx8RYm02N/AU/3BWcNNWPrhwi52F2SZFwU1/qoCoubqpZ3dfZbbzTJQPoe0twQguEWSx&#10;hSDV5aqWLyMW91UoVjoRDBcp2mZduoZ937xxExzh6gMIrbXLLB51LZHap+Hu+s/dicLr+nXmZkbX&#10;iTLr4f1eucqaF1tsA1QAtsD9P/2f/5fy2RdfQjBNlbMfnY8VoLI0f+cme30dqvRJ+TLCHRTOEZiK&#10;kUNeWryOpQhlStbtZZ+KZ5VR+Fnw6b5ZDgXZdtrIuGle9o3pHR+OF0dP/oFDHgXH4tNis1YnGWWY&#10;MDo9KLS7WgiMTYRcAm1oq1EQCsAL755l8W536RsjHXvWtGIFx0WlqSwyaBjN4BJ2hY2wUbiT8Hxn&#10;0t4JeGmEPnpyiRADVprP6cfMr7TWcRZ6sWz+eVWqg9ZolM2S1+gp8BgPFa+WPhRuxvoE7u2bN/bK&#10;tZv3yl22xRpnQ95RXIbujKFw12U8TdCM/FsFw2jOZWjMuVKfeTmVsMfcpHWv4i50nEov1rnqYkj6&#10;Rj7UQpRoLGTw1ss8uuXh8wmfcr7c7fQNStIlr8zoQrlaW5W/sHhTCZd5EwqNlgwhpBPpGTvZSpVw&#10;SjMx7HyEg1QrwK2zxUJzfysHges+zF+v5re/vPdjA+iGuI5AsvjnaawD6ooGrPbNvYh1oKt9S8wO&#10;age7g6sfzVQmGh8yv0WS9bY08lneDpN1sbikWuo2iirEyW/XYeg6SZtAdBikgwA82LXxi4eoGAoS&#10;riVQd/5ZT9LxjKJl5NYTAQeChdOOIuSI72QF5jqwrJM+oxwXA9ZFa21YakKYDqYs2+ecVRNf4kqB&#10;K63mqff8A4RcDtxYY5QqM7NqYaqDWB+9a21aiB9XSYAA+DT7OozUyoFPAWi7hM7nbvq4vIRWRX21&#10;fZVGtN5k8FZnZU5I2y7rjR8d+DtgkBE4aC3GsZvU/kkkEhO4R6Yn8l6r1rDG4BM4ZEQiNcKAAu1H&#10;7xV+FmL/SSMizLPHl9n2wTwKmTa0kU5CR91uJGWkJTI2a/eHbax07bMMYdueV9IlH3+TnNt8xG0G&#10;mQ+Ay350FXkLGnDLHsKBfgpdks6MJvOPblE3Dj08NRIBodIiE9LNaIjwBFtjdPexL9wkJ5Vy0JOH&#10;UG0iSJA7ZW+NuShIThe0lBftj/YZFNOJteLmg65U3ttllwmq7SRTP+3WfeH25c5JvX/3bplAWx2A&#10;0fezHuQRAQ49zG/249ZaZq5kdJy1GJRx7fyVMsjEv3M/MiUvBfDM1EEsmZsIuKtRcBZwnWn9u3eZ&#10;E7CbWC/zaPonWai6zTqQwnY3rgbXlS0Di7UZlIHQ4ES6dEsStGFX3yuowVmlZFEmzuwR/oHn+q/2&#10;CT2eseFzB0HS8e3uFwoxXcuOHfG0RgTjI3CvYuOc3y6IpOjApMXo4mkVMgXtHjhv5RyjR7juDG9v&#10;acdScdNHhcevWiAWgmARhDoBL64UEqb3nRffT24df7xzbrXhBstcpXngJ9JZlHRSWTQUT8dbBIol&#10;vOTlVz5Tnn3+JeLN2sula9fZleAG2whxgBcK4b3bN0oPc4kTh6dZ3LuYOSHxIJ1mDpC+VNl31wn7&#10;QVyKN8ewQmOJgKpEuSIw5G0u+fC5kYN1ZwrcZ8QZSBPivMlXN5hXEXAtZ8vXTTs2NhKB444Onc6h&#10;6JpxGwRNIQetrh/96YtYLe42q/kkobqRm5WqDcjgM+MPQchcrDBzKODD3wmnFL/Brqiq5FF/QxAC&#10;SQeGoPSp0ijDfrOgkXuJTHisR+ZhozWNPWhJREgsms4SkI0TUQoSa8ngS6QYv8BjNGuYWt7B9GLl&#10;kNa26gOsmrbah71pxwYcYJbY65UO90XeVoqxTf7X7+h8kpWpETkw9N3bdFMmG8/sbDsH8qHtCjvb&#10;64BQ00cjAEbrCUNLtQ3mJK7QUNTyPClQHIVoLBMcyMAlGjNHiKVeiIeBpP84ZVOesIg7+1B8P3Iz&#10;P/6RJDAKp2niEuRbSLWUwjx0eUKQhoTvMoFvQmQEBEVZ1s/gMzDAF01moKmtUFPTpBiYH33JIDaV&#10;ZrVlWJcKQYiUhX9aJ7UMSAOcyPR5nEtYxW0b5nYb2pfuaddMMUUOLdIWnokLBaVWgDRje8xn+WpS&#10;FqWwlgFFe+a5XfXkMik/bHvg8EUe+MKSDKHHumZVfrdurMf6rwnVZXxUC55ktNm00qERf5NjuILA&#10;u1reGp+BvmkEtGMNpYa+7IHhHCDNNrj138EptsNAc3YXXsvRYtTiFR/ii25gLQqT9KP3GfSuG6M+&#10;2qqrQ1q2jFjkpOsjjNS9t+6y84VjWJfUsZmpKBWtjJET7E47N4XriXJl0gbmVGuiBg+IHK0fGUsi&#10;qiSW9jk0VQQ3myAewtLt7WxhI8EDrElwPpUQZvEF3ApeccwtENXRBZhRPnnBc7esYW6I6KJu1it5&#10;yqFptZAyRxkGKFwKCnvEgi2Hfuaf41gF0Tm48XbCcnlHldA4fUs9W7j7EiRhBwsA7+QZ0lDC4nks&#10;72hhvZNrufYcDzBMrZUWhMzHbjBuvVKGNCjNyy8Yv1ngqGvN2htWSe752bygS4XOx/M0VUGxP+VY&#10;tVnS6icV2bqkYpe+dS1X/8BwmZ0lwu7wLLTjNjwITXAnXd+9dbNc+/Bd5r/AB3zQ+Ul5M1iMhwnu&#10;wbOqlMlrpEvXosgLDGqQlxqVq9vexcHDnOtSFega7Wt58gyjNKUDuiN0tg9Xqfj0vc8SuKIgd2Ff&#10;tAMOyZKowszprGwkCMNzt1KJNAtiqNQJd91LDhIJRiLvpKJV3A1KqxYmyKJJJJdYlRBqjyLb8ssn&#10;1qWGbnlNghYh5pUZOehIkgnG5u7DzuNYkpfvFEwe+CXD1a0T64Z8atS1TLf/YMsYn/EvBAazUQjI&#10;VGg46SgDYebg+SQzz2CgnggkRkL9bZqUlPLM4BYx4kwBVQUGpAV+nANy9PtPRl8ZXGX8tt2OFQZN&#10;x+a5L+JF5qEl5OCwXwKjA9mSTEBdXobtykAs28exSMiUocezuJzMTt4W8NOtNQczlZBNRUWpR1hS&#10;LHmMnmvHjBd3ttKIrlbow7p2jPiQ4ZNGl6gaUaUB0lguaQRTF6I7GLjGZcOFheDBPpIBKPhM67yA&#10;QtHwdMvwTBphEH/VcrCVFAb+ZB6JyLLx/FbdCPy2GXjcNy0WHP0gDeim1f+bfoVhp73k9Vv6UTER&#10;VvtLd6YwW7cCIeOA+zzhoX1gYIFXhYs+Aye97KYrzTuXlHVM8gzroFwHmfkNY0V+InjZhUBrBs20&#10;C+nY3m17atq9x7rmmC+BJqWzCA7a7bY7mSy2DoQ5EzEUT7nmg4RaKW+E3cF3emwP5VFXF25D92Ny&#10;nlP6sQcXHrBOATenixD5HyYvzl3j0Ir13DuEYGePpkeOaxUVy9PkESfQhRP7j3ZIK+650r/0Z9sj&#10;dh2mPN0q25vLuFEHsuNCO3k72ddPd4n1d+ASsR9jUVool2VJC3QGCspe+cH/+9fAzcmNIMu5vFZo&#10;Whew+Ghejss0nzJku4YkL7Ew0nncdWBfvoeFBHAKQy3UFjYddK2PazG62QxRugUkklCQvEKrhXIq&#10;46Tf2QwyG4Ky7skdtjERwQNcsgX8REDQfgF4cokPXbwKFvoqrjAtdF1LCJxmHu4cL7ncCJG2myZj&#10;nMfyLzLbrcCi4gxM4MRdGC5dvl7u4OLtZCeIlRWcq4CzgiXxEOvSpRyrBGjoDTLgoIdItKdmJ1Gy&#10;dqLcSOOOMek5NE2fWdWjR4QDg3sXo6+4zo2HBjBoqZrHkH/L9PgIFWCNhCgTWv/wNCf75dkKIulc&#10;+l/BizGEZSPtm79dX5pt1oWh1GvO8DvgJD7Ro3DRD+sqZUAEEKMQXBjHmhOsGVvrJJCRU4SZYF6K&#10;aPCXv8EZdzIuKrIEOsd6WmFSTpRXHzeCBDeUklCT2a219dcb6dJcLS4C7ARh0IL55MS9gi1zK+SP&#10;AGFAGH5KojTWKBQlcQYmUMhIK0xCVJmhSBdmkWk0UggOrqLrx4mnamVYnolojQONj/MnliVhWIKD&#10;KJ1laT6kLjXjSmiQIBWF+YAnJxYfM3hkVBKNzyuMMg+FHu0Fria8qRz4ElaqJk4m8SDzUyts6uUS&#10;gnVv4du3891eR3BkupaPMiFYPKcx/A7MPOMm7RJ+GYGRSZ27Dh7+8UyVQ0EofTg5JyGmTsoI06YI&#10;mhEFxB1QhQ+WSNALxGkeCR1cCIeCV+0naLR8YfECjuDeAeGPDFyfWb/4qfe2rx0tzjmNbbRG08qc&#10;xYVIa07wW4SKix/rjJIBAwueSZdyKZtS87F8HuZXpQ3uRRYvdPV6mUchIyJVysSh+LL37Ws383NS&#10;3DqlG7f6NmzWaqzFKhzc7bigHMAyUGt0J4jQjEyJ+jJqyKAgzW/w2Yd06Odj/uoGBt8IiWU2s9x2&#10;ghqGZEQbPArm21aGnb/ZVaFgroIxrdtTBmG0o8B0wVBdaZ7JXemQcrVIPfVvz+XswkH1EQT0hX3o&#10;eRyhD9pW24yDhzGWVf/QdIQtdZtPJSNHQWBWWob4cr7VcXr35p0yf/02dERacLLNRK80o6BW6bBu&#10;x8QuvMKa9uivHawJT5O1HXvgd3uh5iFxaFCB41kf2Yq+Qe8Zs4bzBvfUZGW8M08GA5ZH3GFt0CxC&#10;3B1/W7HC6j5f9jmcUGvDLPUPJOaY1l1LHgVLyqfgCBbzNMq3Lgdx44meA/st5ndoiBcShm2lX6zz&#10;3bc/YCKew8BG2eqIyL0W5mI34dVr66wlYYcDS1M4i7dl8NvVdZ+NUNlfsYetdcCtypNBEU6idzPX&#10;Yt+4ZqWF/o3FAf/0vfQZNxfWi4qgPNMlDXoR5CEq+bpeFYKrCCGjQo3uVQFwcWN4ATxCt/Y6W+O3&#10;q3mq6ZpRhuBe/g44pZPMwgiQypyQFTyzc92LyQHQhXZt50ejgDhEiOtaZBxeFYUOk8oW6pPKTDVl&#10;1QqdlHcnWS+BdtNItyMPMyVnncuohcUisR4GlwM8WiiDWCKtLrI6KHISH3mdXO+mLJFeL+Cgjytj&#10;qk/sRztTLbf2KcKOwbXMZLTt9+Q74bSumtdmOoRskwRcW+UzB6yWh20z+srL1ntV5sV728pAkRFK&#10;ZA4acRrNjXz1ciDBIMUPHae7QqGuZSjskmnVZhmsFC9cihLHn2VZo98OPh0ErTIyM3kJJ2Wbytp8&#10;rEDwX83IF3kFH8di2QlRVXybQJgkRCfn6gQz7UgTa/sdEJ546VY5aoayWK2IWITimbIDMM+1Vpp9&#10;08SB1khAQaNLu0hfNWTglanz234K0wF2gnwY6wpWHypUabGCiS73SGClptbbnu5I2wuNm66pvcmk&#10;rNDycvEul499Dld+MpcHnbkw0Q0abVnFdQMu2R1Is++bbepz3Y5cnbKMTNrd1S1CE4BBulBh62X7&#10;94wzmLvtrHhouFUoL1GKNpjLv5V2VfPoMR5oWUi7WrrbzHO4PmGIs9o9UXLJM41gjAotxxO9CD6A&#10;m3vn3LJQWSQDu+tIfK/S0BjK/HKMwughnrq2rPafxx8oMJp0HkFKPnEjL+nDZWR7LVrFDNYF74Dx&#10;U0cURpjXKC46z14Zh2HafhFj22SGZrRt8u86xoGjPwkoq7pefL6FO756KYx0MoMIsj3gUQKwAPpe&#10;K1O86qKt/W9f2d9mqOkDbPqQuqHtPayVXcJzjaZ0fivpE63V5CVkzSUvsD98jpKLG0yrxYuefQJP&#10;HuQZz4FRV65eTXEeGrTNgcc+B5da2rg0bZ9uXi3VVvY76sECa23zuG95HQXwHm7C1kVYY+DxyIER&#10;3rlBK2OQ8H9pzegrT47dgBYMnqEb4v7UxalL1Zrl5wMuQWD8yUuDG8oWzwZ+cIuyskKd0Bv8XYFo&#10;EIg4XSOSUAHmgYPt/fg+1bCX2d6iXYFCBTbIbVgMCzOj6wRiEluqDFyIAFA8KgF3YHZaLDITAcy+&#10;UAHTYVOvOpz965PawQ5qB38bloMaS+L06Xh5im4o4QhxNBop85WIHaTRlkin9qOJrT9V2NS8dGlp&#10;5WS+gBLsFC/5CwBUomLURDA4aCnHz5bP6B63zdCn2M3pepAkE54KOJlLzeu3ZckAbKE0rDCxeJ9V&#10;kpNpQGCWzzt9wwCfNqklS8DCRXPzXa0MnkkkpHdgejYG4r4Mj09lD6X2XbbjGMXHiRbRgeaotuFm&#10;hwIgo3fQ2ECZhdrmNpOBMn8tqYp/klKnoCiw7Acv73zkr7TNtgqrredBj/iknyzTRE18mkeaiXVl&#10;XtvEwzb+GD5sCe0Mhla0P7w2wM2TwGmN4ODJPXkQsDKRDLbgJwVCT7p9GBDmdV5I4O0s8lq/8zfp&#10;R/CmZu3kM7UGFz5POr6DGnPYfkZzXJL8ts1Zt8Cdg28vYaE+EydVMTCVwtkrczcMoja00PS9fxtw&#10;p7QOoUJxAH/689tb2M6dwtyaRvjsIftfhuvR2v520HbDrLyX4qplxaDluWXz0FRpp3daE/WhCpkM&#10;X5naEZezFspDJst1B/UPMue4Ay0wPvThy1iFO8cyoN1vrFsHCiE0EoZPuVEC7HtglvmK5bQFRhTX&#10;I2W4iFdmqFDRzaTSJwwqnupJztUEZ8DfSf+b1vFIFGtWcD8m2mqIKCa3wB9hHYXtI0nqEh4v67Wb&#10;pTXxEKx6T13OTQGUGMlzNxsxhzCE1vPNE9oln1LxIT6HBxRom6Cd4NaKvIJfb2o5PjDqS0tvbweX&#10;pbyFeaO6cl5fn/RLQxv58pXxpJXFc9eh4AZ7DC1FgEWw2Ltcji1vzd7In5ZwL/2Jt9AjjXcuRM1f&#10;gS2/c3ukHEXOfXBCAdKgFnEP82XX5pcyWX78yHh4tuHU8kRhMJ08FRmCi3GQ/tbToGKwm/NptFYV&#10;UuHJCgz6Qe9QtmkBLe46Ik9QWRJLKrnyWulFRcL7HtKz2zAMmX/6yW2QDXBhVGVOjzmSdF+YqwTq&#10;oL/PIiojrGR4AulkpxO3+sLtXsPzKqas9lcvMWjH14EigVqOlk60Sjqa1wEcyiFdNek1uRx0Nj6T&#10;93znfZ4Zeqg1Uv2GCkTLEiFPiFNuYu+F4gTBQVGRZs+qNT2Aebs+wb1tLCsDm78KVJEV5mRWBxrf&#10;ChCtBDUNajJl1lKIkyhJpBHzcTGZnh8yZOgJhqa2yGsEc36TYc9OFy/804KwXy5duVG+9O3/sDxN&#10;+OZPX/1xeeP7/4KTNV/Mkc372PHT6K3q9qM9EFU3bkuZ0Q7C8D4buFmn8x3WpZYuUQq3uLB3woz5&#10;Fi8OzvqX9pGkCkBhtbXVKskZ1KStgrBpQfBeXFgOf8WDlziQ0HW12a42JhftQwBJ/Q7q4FJYfNyA&#10;SQ25Cg0f1hK1ZARY+vQiWMdXjXxATZ4oD9Q1wJ5mNsBB6ABwUGagUp/PxAlmV/IKY+oGLknEfvSy&#10;7EbhKZuCfND4r8aIwFJRMHPe0X4KsH+tUwYhY4uSJexcHj1rcseRLi4npDtNL2PkufggRd4LbyiK&#10;FzJzr8DEX5Iy+e0ciC5pXWrQAKktM/A0Uupm6wBRe7i6lIUqNgYQiGfDRw35fKwmzj9x5xhWIbSM&#10;SuO1RuuXeSWvtdPO1A3t6tKr3gi1ZZkNDFxYsIi1FM0n9HZ7B3M8NJVJfIUREXDwmbGxIcYejM1i&#10;gcuyRUbTIhQv0oyvqrtVPFS4xJXPFOsLqQXaA2/iXzKxP8ieD19RBBToYtD25TLBL10++MQ7hXxw&#10;QqgwK/HZHoGCKINIMK2SJtU/KYLsqHP8kV7pFz9aLLGGxI0fIAA2bQAbBqhP+s1fttnn3rsOS7za&#10;FsdSeDK6RKw/UtR2kJK+tR+7CfFdXHtUrt1+WKYnOIqAA+9cxqDF4djtxVuj8iDve8x3M7BKPNo5&#10;7vhsHdKi7+TNbuWy5t51tMTjqJ0/SW3mUVExPZbTNlMXvcyfs36KQpBIfZ0shAlxKvFoGBU4Ga4p&#10;FBcGgmLdhWiY+1ov83fulAPThK0hqXI+ytgYhYIABooE4SVu/r0XdUq4ISIRAzLUYmDPdBoDn46v&#10;23bzE4QqOSUUiTtIVpKan4Y7kAxnlKFKZE2TzXbZZuvw430uf9M+n8kAJB/LkUmatweClxuOsmWB&#10;klchZkucn0j5wCBDMX3goiyAq8IEy6HJKElM2ZYJAVNCyNR7BrpPJG6BCg7CcxgaPOsALipIvZ4t&#10;scA5FO9yfvj1i5fZLHCaPqpRFwpOQKHvqjBWc7bf1OYfst2HZq7rehzMWhESXAUCqDJIhYK6gCHa&#10;mn0eoMlA+ytzktlVLb268sQF+OOvbfZZyvAp+e3HDBAb629w5kWJSRemSfui+fLKtxFYwCBM/ktf&#10;sD6BR4IB7SEEAr91CLsw8dI+g2j8XQuqAqMbS3d8kl2IKdv9vyzIrdzVrHoZHOLdiUwPoDJR2kI9&#10;Qm/a+lsYhc5qpB8GtC3gpf2uwtVJP6Ze4DAE1d2FewnldHzskFCmu4BQ38DnbX5VlDA88EYL0A51&#10;KFYGbkEKfgFK3+ROhmxK3goKf+wn0wZX4NcB71jJWJJJiAveVyEEzQojSqAauv3Y5f5Nwk8+LRYt&#10;S/EYRgWyFQhqwIEXnqAFIk6M8HQ3WT0ThrgLhvOlnR364RXOjAfJGcYmpYkrI0Vd9BoaAY5OCZT/&#10;e8Dj4sK52YPl5FPHyptvsO/YYU6oJKjHeR9Pc5TCtHQzzwB8ttG80jeYEkv+YLwgqPg2JsttUvjD&#10;W3gjMPtx7VHS5intRmg6dlW4pDP+/8r1iQdKYS87nf3TPL30MWunXIEfYBAsVajYb6TxepKdG9IH&#10;VoRKrBVEyBPYySktS0uWlf6jCNsZfkyd9pdHsKuA7DIGQncEg8TNbD4+KsLuav7ItlKSUY5uo3Xr&#10;3grzJRxDcITzgShHi1iLwklzg6wq//MUWnbCZj2TNG6krxG9KqVBDM+kk9XGRL3TB9Ksc+1GLPYS&#10;8q53SiXN+aqVFY6IN0223qDCRFbROImg3wNVoBrdPEoqXVhxbfkOF5mEZQXugOngdGLH+RVNKWPS&#10;d0kndhtdz3e6gL/1EoE23j4zlYNPTUVilkkrxGT2VZhUgRIpGwYGgiDIWEYMgPj7KStmtzBbrp1F&#10;eWHW/Bb/QhBBh71ZJTppIdAq7T1EBrLk9DY7NJ1qB+sv5LcNEM5cAB2JTvnbTHjL/C3bjnN8usJZ&#10;4fikxbXvk1uLxpDIpoC0TAch2SFJ/jCIZRZql7oABxhwMgRPNDzGdustOzArtkHxZES337CNS+zN&#10;ZbCEWzAobA0Z9Vz2IZhAGJKURtkSX4IK/E1VuWyXgxRmIs5kRMLjbwkaRCSZ/RWh43vugxIIfQ8l&#10;wzJ9IOuTAYibFE/+JqOyrLBGXvhW/KZMnuc+MIrvemP5BmLoTtFak/6ExDwSsFeYauCkRPpJetnd&#10;6WTFOGGuTBaqZLhfFRmibHgYlOV2gCtN+br7LKBTpgy0eQkPT/OPl94GN6ED+kZ86cJTEBoJta1F&#10;jlAfZZsMy3Suy2euxgawKGXNdlmYvLEK1MpI0mTxAhz8Cc4Cg22jruCL7xoZxnvbzkfRLUMUWqCq&#10;+dCFFJjOkNn3eWc3kkZh4TizbOnQZnahgQuLklt8aqFXpk3+iubg2008fb7Hh4LDmNvZcdc6BCjh&#10;7OS3Ij3ybhE/yAFR+6cOcM+YRuB6AqbKjj53e7lzcITdDjbL3/7op6ylGCjPPn06QThnzryV+QP7&#10;Ra9JGkk9oTvbap9wZZwDe40kYxyD64pD2Df04vo6rbAmLce74R5aya08QhCkr5tPGi+efFF3Uotd&#10;GqaAkNaJzPOQtlY+urS0kWDjpJUPfPIS675T4MCnsicYLVcKBlUqHfI2y+cRz2obuQH5zpd6kuc4&#10;ngjrdwufD94/V25cvhLbSO9EDzzLXSO0hHUzOi+r9enuF124XjtY8N2L23Xl4QPSEtaNAJH3ZINI&#10;DjcUh4OUm61Z8BJJF8557eEOe+j6Lv65aaSCwjUmToE43qUlF5TLb+zTGgCgxUZLtTAkJoe8BOLa&#10;A7WLZcwcffG6wNwawyguM8scjO5qRTOR4eqPtdFSU6I5TCOhPem6T97xmCuTl2IQgI2akWG4cLG6&#10;tnRzMZFHGQoWpXa0ecoXcVlLIePln0xOErGksAD72wq8QFZzkKYqftc0Npt0DgCeJAcJjKNPnjyn&#10;XF6H2aWnFVgMUJkIMOvOMBJCeg/mSONipESJOEDj60drc1QmHWQFgWStjATE/EKYba097UiFDGxB&#10;0lLRKjT09uTzJ8rx08+xK+yH5d1fvIoFZf3irQNCWSpXP/yQDeA4O5x8bpnRqhbBnI+wi1Nx7MXP&#10;4EM2ozUXt4JvbUTeVyEsAKYlcRipDCeMg2cRPPyWqQZOcFStO/mMfd7Ily/yk0e3mj0knpr4TJni&#10;kwT2gwzd3lALsz99Hm28wTzEcvDehIlfEXBkyiCUmZD/ETDISByM9oU7YntGywFWxasAic92wmiX&#10;OARqkH3DRgh3rDsEVNhtdmX21CbwwCXNOxEZKssj8UpCurbuJYeQoi7P6PYgKreQMSIybqR2hHoD&#10;tkpvlq9QsT7pk29+2+bQKvcJF7Zu2uozheVjXSj2GfQUS8o+Cf5oNUVEKUK6CLN48Z35m3VZT7Of&#10;ra8KUC3sqhHbdcKH/p5x18SB487QcZU1mVU7glMl0+53TkIBFfqXxuSb1OlXG8xnk3BplVEPZnIt&#10;S3fPCMzOrZwUKp1laGySA9bmSV3KlRvXy/MvPo9CivbM2I7wAubzFy/m/dzMLHiyh62itsuf4qOb&#10;o2y7ObBM+E0RPCoYHRCikcbpWjYaTMYujnTdC2vtExI9uSyh+bvW9/FvE0FX9EXWlDhPQvg2swkg&#10;QoJwbkWhQtlPyqAa6tMN1urEifeNTx1T0rVZ6Hfgd1wJ/yMm4E+enKE4t4m5H4W9nfU+n3r52TKH&#10;NbefYxyysBx8akXIF51TlQ7FXaxfylR4S4tv/OzHZeH+7XiW9LqM9Y+BOxeBErWF+3Swg8Aj/m2u&#10;sUMx/aXXx34TuH5cyLq5jP6yH90YVWG/ukrQFmXpQovlCqwdyA1EJwSAEHEjsSx0IYGRXcZju6Gd&#10;M/8iQYLcBUDNJgnDuRKfa0KBtmztQD3RkMWRz4So2S15lD8SvQOHekEAtBzCdqJRoLO4kQFnEIBl&#10;SGCu5M/KbiSoGeuAkYl83EG1aAmlaipqb5ZNj+aVgMj8qvXy8WCisAzSEKIlQqlhbAxa89DESgje&#10;c1sHVO4iTJ0P4VUIN+YpDECGbaADpyXTHoQvKboYRO6Z5q6oTWuqLoC0K8lPm8UJ4IToHQiWp8C/&#10;R8SOiVzY6cZwpvMExVYSH9h/oDy4c6MMsOeS0VRaCbYlHxBQo1lqGyRuM6sINPEisxFFpq+QqFqY&#10;j4eaWgxO/lYcAQ+5o5mLR2FKUZRRhYQphZ8/fCxTXGaoN/Cakmwk5Se1zJHkUUKsM3XIAHnGb4WY&#10;afkFDA5Ky02yvLNsqLMyVe4G0bzqDgR7hKNexfRfLbfZamWCMz/asVhWOCTqf/yf/qz89jc/Ww5j&#10;9bnAUyan5qXQqTgCShiSbfKkUq8ttG77o51JMxmpTXAuR+Z8l12P77MC/sD0VHFreGm3C+HuYFfD&#10;E/7gi3K0zK0DlHFVPDhAg2+f+9QG0m7pVfwrJCIQrJOPsIoRkgcXSc+98FpAVei8DWZTT9JwRypg&#10;rgqFQIg9CzFt7q2Lciy70UMNeCtdmSp07vi3ZDm7cEGvThUIH8TPN/SLcN1GITWMV+Vmc5XzU3CN&#10;b7KWYYW92B7RL1/51KfYan+S/mst77H9/qbHa6MlG4H0B//5H1D04/Iv/vRPiVxjc1Lh8h+4SVOt&#10;jDoPzIzQBCeuERy0RWuu/uOeeg3ZVoumWA5uA5/0X45xlshy2RI/zSst48evPve9z+BDCha+PQtl&#10;j0CQFudWQisKlma5piZ9UNSECX4R+PLYV7SHP6a0aLOCO+l4gAi4JYB2006tvkmOeD751OmMDdeO&#10;uFuBdJM2q7xShoJJzukuM7soUEbMvvTKl8uZn/yorC3OYxkOJGJvB0ETerFOLmnMdSYaCIYHW64W&#10;mXXoKnQHAnfY0L3riaBG6W2iMOj+Uvg455t1Kyo/8XXCGSSKXczCHgaDeLC1NbzVyA1cCAgAJZzb&#10;jLsXlxPAbhyXtRTkteBdgAplVVQF2I//1EJlqFKC616czFHTq4scPdgGIoCRxaVFdJFmmFqFrEyN&#10;qYbZYq1AIE0fr+Vn0MEEoqk4IO0dOyq3Dg0Jjd8w3BA/JTowiJswe5IHtyKStGb3Yx6J12eBw3vf&#10;aU47MEPZGL7gJ5o2q1KdKNfMp6LUwYsIbdfBRFskrfjdQ2uJC4UfMhUrkgUkPcQqoW2B66sfnfVp&#10;GZ0YpVzDmFlExDnlQ6zV6eufpuzH7M20D9ww2HknTUosnpctsJVZcct7W0fVwOErG+LH0uuX+apA&#10;rSk/jqxqpCWdzOmXBoE18lrt1FxhyrTEoq0o3ybgXhzWWwBIWprrLcTbZHr2tvgO7k2fMioziTLB&#10;M9vCf1LxD5i1aG13NoXkhRqq+2e14fPGmA7d3uMIVLXFr336JDuF1LknzXfBFBcyHUHxyoACl4bc&#10;CkK0dcZIHYT0u7RInbb1zq3bZZdzZW5fvlQmOftbq6eFsDbXPtmnVpDW8kf6lRmlUhiLL9Ir3Dfb&#10;b4XWbz/IYRRuzXeBxaemkSFal7+956qarthrCIaUwQsSRVAEGHBbH33cV+a1INLXsHLwTSf7zyuv&#10;+GNtwTP1+6amsD9IQ97H8IQtmIuKoVu9aBXuokDeuHweAX+hPP3sC2UfJ3rusZC6h8WDczOjbBHS&#10;xf5yk5wGOlz+5q/x6VPH+7dv5nRJPSbLMLO+ng00bBdigkNw7zje2ca1dmiizM4eKLvgqJ5FJERC&#10;C0nBq2r0kmtE9KBIUxQg4PUP36Ztfnxe83787TOv5vOP75mVAUdSPetgECqlFSaNYMFmbXxM6wWu&#10;yJ5a7EAu+zNg8FeSiHLJA7Eq7maPzJZ9U0fKuRsPmedYzNz0j8+/xhxrYR+upfJrX/8qJ5ZyrAMM&#10;vZZc+ztKCKVIP524saRR3bwvfuaVcuGDt8vqAputwvVUDOSzcVtDo6vMj2so5CRNFCHXmngap25D&#10;laIVrP3OcaN5nQ7R3Y8AtVGUoXFhgEjOlDck2G2T1c50MSkk6gIw4pWRQE6+afbot19Z3kq4X0/3&#10;KI1iK20++tw0IYeGmT9RA6cMfW4N9AWJFXFBo6iMhqWW7ESRdW4ifWHvVWDpC0yklloUyBbbGbi1&#10;SFCVMmU2dorfMgK3PYkwcaRwWae042U6GW00w/SeT6smnsL8CW7s4rAtEFwZinVZYGWOCiD/1bJF&#10;KovlAojWqT5qGBttUcCKdAd9FmZaHjju4wyLPuY3qsZJhTxXzwt83Auf+A/NNdqhwFJQCE/rQLVA&#10;hHUDM5SOooM70dBmKYtygCUMmwQSlkEO5gu8tIKxGaREkySc00b713Zbrz/8Ta7AlIzkj3ZNIRkE&#10;JJAxWV8Es/XgX/ZKWfaV8FoGaXzoc9v6SxftCw+0fNtuZWknX2k7rL9m5HFFhsVlo8wUB/O3SF41&#10;Nb7/j7c3DdIsO+v8Tq5VWZVZ+9K1dnX1vki9iBbQIKnVkkAtJARCM2AhMIQFERP22MMXNGFmwmFb&#10;GI/tD4qJGQc2wYykwQMB8kCgQcIWsja0SxmLSL0AAEAASURBVN0tdatbXV1dS9e+V2ZWVu6Z/v3+&#10;z73VjRmHDUi6me/73nvuOc95tvM8Zz/Kx8sWtw7l4G230j8/na7KVQrGBAVkgprf7re9oSok6J6T&#10;LXQqXpVPj7B4w0+Q7HXBlrUtZlG1kM3RSlzDAsbb7ritXWHMxG5TD29aoVIhLRKS6dYdbfIsNVsE&#10;IEXESFBuyC2mmnSgxNXTXPILDtLKn68jVytH8owE+fUFLCh2AR19UD3NJBWAWP2CJ63qnqdBehkv&#10;7AOeU6fjuIGVvAKCdMLyvfFlNXBtDQjLRz/ZAdhuQnjtokiNv1voX+aQp40M/J47frRtYcKLsyPH&#10;2VTw5v27ADPYNqHb+9kGZtcmxjER7NHjp9u3nmCrfarab3/9I203xtOFziKpI9WhW9kcwxnZDbyE&#10;Yff8GXGUN/Z+lJ6usrqcjRChhI67TFahRKGzUObnr1z/z+e/8vKvPSQ2+Q64ot4y4LiK3WCDTM6x&#10;C2xVO2i5Kp2RmcpPDpau2cJRHmEs9/YewFuEsWnTFrquN7YH73moHT18iDVG0+3Alm0Ydo5OHruF&#10;CR/MSsU272GcqhaNig2QgJfKBUb+AgduXeXU1T379rOh595299qJ9sLTT7ZLp4/CQ3t+asxYXDxf&#10;KWPX3PdDDWW/WAbCWMkm7Lv8V8+s/DthS5uqbHWG6xkSke/DHka0Zo0byE3Em7s3i+cEO03QBVKL&#10;ND0zdoKhcDDcI4AnGHy3xSL1HnofhTIjx1toHlk0etb9NSmgdho6Z5R5xCTYoBD0vfGxPy4Fojgf&#10;ZZfVARdAMosk4JIaKQ8pD+QtMam1EU9DJ+EqjEJKOHErrTVwIpFQOGLq+xI0TxS6wPIN4anxhxyN&#10;PzYcZ6FHXqGpi3MGfqG3zDmpgWYtFudmzUoDl6RkmD51eJ1p1ST0D/BRbNydWOS5+4Itxgh7gkMe&#10;wNemvTNOhhwYZnqm/ZY68UyJlUZyjBHkvjewcQQBIEnwDB46eUDkzMObMjjcas2kCcKk1/cxcPJI&#10;ZpvO+H7r/MjHGUqGxJEAH6tCOvhOHOOaxmTJS4Z5B39u8JlHC5KGMXBghy4GShJXc1WwzYPUfJUT&#10;4jX52803wm/yBIataB4TZ5hds83HrSZ25LhaF2+RHr1boIYbxwsuGQ8I8KAL7TVeIX2pEYONOh+H&#10;QtgosyIHWWE+S0HfzNjJWoyje8M53iG/agBcXIHH3w2+SqMDvGJbL4MLgYWXseVXfo3zChg4SYIr&#10;wBtghccGm0be+17d0bBwG13v3geYr3mT1nQ0NhAKLO9sLgYW+XoBNnhV60bdUSu6S9qM4AWi4uz1&#10;ypaN5Ud53Hzw1jZ5/hTGbR8VMaYcz11lHGttu4UND8UoZQp57GY81qx1IA8/cHd2DnZ7I2WQ2VsS&#10;JA9VYvK0W96NXi17qVjAW2vVw+JDPMd9Rhmcthso6kve6rb6YksMYHz+rpe6rLNzgS02jenFqwNM&#10;M7Z7mDAH8vt8oreQII0pc/76hLwo3vl1qvILh19o65itNclA+OYtzKzjlFG3yBlGz6anZtpXvvAV&#10;GkRT7Rd/9RfZ7orKN3xxMoYiUFYeWTDBNjgr6+nK4riEBSYcHTl1pa0Z38K6toV28dxxiqnj4x47&#10;4E4J9NSQzjVGzra7ymr8jW67BVzH0d3Sx5NGnbhhF7En844xI88NONfwsSvcIxyGBaRBcP9994rZ&#10;ikA9dvQiq2ztK3PjQ42bs8EcrJ9mel+W2CPIbNcC8BqoosDRpTNK7UujVyyTbf+BC3gWVJ2RU9oU&#10;tLXZjC24IK5TBrtCrCmps30tOUpU4oiC+WypsYUgDIWRATjCZUY2qYM+nsgk3+pjmCd2Gg5xTd82&#10;vxqY/CkbGKybsODrSJzzr7MSTpUjiyZOR+gCU8mhTQel89XhWJOShrV0f7i1gTvKWqCSh3TxZw3G&#10;5PXFr/h1PxZTBV08KWdcQqeIkIGLk3zvQL58kJn2sdtVKaoWNE2t+DrpQcXuHW+yIa2XzuKGcTCA&#10;BPWeb/nGx4IaHMlG+eUyUsczeaAz7QtP8DGBmQuDN2ZH2fEumKUw8VxtBI2CjsiYdQUm6ZVZ0nev&#10;DA8d0CQknY6ysXWi3IIdOCYN6V0n5RRLnW9aVoQ5zpVtc7iPcTe2+fCpfnphqZd0btAyGaY1KJ+i&#10;A+Th4Oda9sLy2IRNW7fHKdq6z8JJsdJoiQgAi3pwJkCYlR/5cF8ZSm/pTu5AxTjyS/pemab4awTS&#10;clU+0Cre5gSOWNp6l2+1yI/x/VRlQX01e6/iGGkTxZjgErw7PIzIx3jyNFeHY4Qj3LwogFV2qPBY&#10;SSRoz/59GEaOMaYmfInJJEPI42Z2KnanarUyK+873spvMIMOuuM1XjogPsvYBp9d4R/cSecEB7uY&#10;7dWYwfhmwgNOb56xmJyxQyXO3aetPFrTFsXIXz0hl+Jl4czD3+z6K8l8gG+uUQnvcSx0pzvVOHuH&#10;6XDsCjNaJ9PiFxh1QlCfU4Glonbq9Im2LWNCvM4kAlpY7KG2wqmk6zis7q2Pv441Vwwv2E0rCP56&#10;nTKPESYrzM7QOEAfn/vOC+3QoRPtn3/w99v/9Fu/3N702Ovak19n5+vjL3IQF1uy0ICwE0xb7IJT&#10;7YQLu12LJswNVJhcb+TQxATd7I6b2ypaRpc9JE8lnaHCNsgGlcPOlEgXDEhriGYZE8kW0HR36X1C&#10;K4ZqHi8lsQojYy7EH7BlEWNdi60sUZcZoHxZ417JcUXpRRi3dos5e8zBHJU4hYdw4cvYtEKSeSl7&#10;zUknHu8tXD0Do3w8Zw0M+TvDR5osPskIYsNomR4lwuiAu2Eqn45EtTIrC2Zge8+fsOcxQA6yWkaF&#10;a/w4N9LYbK/ma6eWOJNybMJGROaJs7Bw6Vxs9TmlsaZoA4A8UsxTcKtVZZ6OVXnpEPsZPMZVTroI&#10;m/NOG9boOR2zpiGDCbyBMGrP9h0Xvrog++01TLwqXkAxpIYOC6O0+47vfKTdQIoqP6Xkvk03Q7rG&#10;eM8VIycN5BvHT3JpNa0M07+WYcBhw3uv8KSDX+l15jpM4vOr7GOyAhNQJgOctclgB77CVx7+umU9&#10;XAqvsqWIvEMO5qxewZTotZWmQbqjnPkiXwuW3Oc9NMl304m6eKUGbyTej2EUI3eean8oMgexIRdI&#10;osduohi6SKsZtyYdp+74jGUGOOpbwAmSXKUzbAD+DSKJE43wnZilYsYdeUUmgVHpAoZnEc57g73P&#10;C+mxj7vShrdhGFxRfmCi3y98pBkmG9efYmzwE1ri+I5UgWPlIfiQTr3lneHFO+0DsNV5srEr3SnW&#10;dkkLYeP2ml00ODybwWK3i1E3rVnbORRY5OgvQPmnLKzQzcKj4zDZEcMKGjpgPmYrV+2iYYI/e1/R&#10;14+zWk/3mZN4Rh17wqBaW3cGoL0a2TQVuOahpvkddSnG8fx3vOBJWiVqgo4l3WA4QMdWwjv5o2zN&#10;Gd2Vfio2cYQwzXBnuR7cc7DtxAl7CF34TfgqExr6yrqV5+IH3bagrB3uK90a/vOMF8rfbDmEoRpj&#10;i59H33QH291cbmcvT7P1/W2MhTNscY0xKxyug/S28Jx27/DHKK0Ny8xctrfhKOvpORwPA/PTTMcm&#10;bw90c3cFt7F3Np/LOpyyTKXL+eTM2+al92tp/ujJ7aMfd3oZRtcmju+cr+y0XffNd8X6DAPGG9Zt&#10;AIjT11g8w/sNnCY24bnfCLpkpMhfeekQ6lnC7apxTrgMVX1FVkMgkzUVGqsInXANptBK0TWS3pkT&#10;HzSEx1wxEBoeAzoj0Uc0bz+mGYTRQvDZfDUCKpqG01kp1ow06H2eLhrSKdU+Y9QYqCmRtPIkXDpU&#10;7mwtDZxBaq4rnoVALGHMshVCzpwgEylRUXzHV1BVSTR2i+CdNIT3ziuZkM43S8bDQ4n7dWpAQZp7&#10;C6A14GtTdot1BpWEGhoLfYwJMGWwPPaSbxq9XIQRFUjyQb57n4C8CB+Am8IszuBpfjGW5m183oeg&#10;fAMbgGblr/G8bOmYvzjV26JFPLzTUqTLzfiksyKTpAJKSezwDW7wA6Nhl0iM/orbSThjEB70dAE1&#10;+1blufJS1hoSVUTYjgVgtjp8CbCAEiI5wpV26Y4OksBp487uSWLRBOdUguwWQK89TU8nGnRJH70m&#10;XWlzzyPoDGzSmxeZ2V0UFvA1iEESLXmk8Ta84hU+xEyakkvdV4xOFh3TNNjqg3BSuejuxb2XvTC8&#10;4DbfdQ/w8KierZoon+QaWBWfNNQcdOq+srLjFkpuE+I0e6sBqdSQItvu0KWSLlJkob5a7tWjXoeE&#10;rkMWt9geGGj10PUa8l97kVa/zoFn8a8PFQnw0FxcYZflTRxItY21MIPaDLrShkk/qE5g21Yoh6us&#10;Wer1seiTs9+NSwq8kLGzvnTg3djKwKCtFbtSlbMkli7WL88l3NDglkNOxnDQXWnLK1VD+RV7TGtZ&#10;QkYAc/squ1zTkoBWy8D+mw9whvymdpidiy/jRB5++H7Wsc203/vIhzgQbbztxEFdv77UDh/+Nl23&#10;tSO40+11EJYpJzQ4qcLxwqzUR5+ddaoj6ce5LXe2bCwXLngfzg7DGEER9nKg3Waqu+t6WI/7wTij&#10;y9qjyqJzyRRK7jeMcxQlzcxhZmq5KNC+0k07t8eoqlxhUKD2X+ZhoXJAmznP9C2WEaYgg6wodOUp&#10;zCpnUobHdP5ZML0ihCi8Ro1JBdQ8eZ0rURx5VnB+J0AB8CFAY6kQNDgaC4uRifWydlnIpNT2E99i&#10;WEKL8EiTbjWEprXRaLh7qK0Em9zu+7ONWSybmCv+wgtHM7HB6Xa26uw2C00mFQ/+vOS9xc58/JcP&#10;0pe3ZYFiSA0n+zJOvLUiQLszuAsw6RCsTVYLWTkVaeOCsQTXLd/GDRKGyA9/+A6N3MmD3sBFmcOn&#10;Pg0xEa6D1EGvy6K2jzGkMgr+fPVOUdpTe0U21mAjw67bRaPhv3IRnx630CRthSCwEw1M4U+Xuc7H&#10;Np1ydUdWiZE3Omj/otvQs+CZF/zKF+ELQycrnal9k14HIwoppLRk1U9btNEh8Eu3LL8aL2e2yNd5&#10;FvMKiwf+HCEsXOxODv55lmfcaACQdaTLyzg9IxGqPkldnIpBPolMbjr4PU3GI1w8UxFJvDLqAWVm&#10;GNykAqzl1ycrLKFFQoWBHodH8Cu8J1zdT8kRJril4mY+KlCCCONZOMI3fjkmwolvHvJU2jRsGbiv&#10;7JKmdMfu6A4n4wJIy2AG6oWAXYAch4BcEkZgrWtywTE4YnDVV/nWt1qyUa1jAAxGD2Jjbtm/hwru&#10;RDZHVOmshdvNNsSZMyPrXPJgen6+W5c8u3GRl2OdDtj74aK6GB3y3phwylvoQZ/CR3DDptSCaxbK&#10;0k0uL4rT3OKAeUxiueeTcjD+NVoQtlQcv93BbhGbaBHaor6Jcau3/ORb26UzZ+JQaKbRmnDPQw8U&#10;G21XP/on7X/+5x9sD937qkyQstdIve8yBn+ikY/2y903Nrl8QQ2JnJA9LVB1IIeduYDRmUIOkKtE&#10;KkG2pAeKc4w9uCctFjyTxlZno6NxZbZ1OMddNnJa11oGKR3Mv3blQtt3p4pn4XjlJRvCClIN5JQw&#10;JwT03TvFXJQRJGWuntjoKq4OKET1MLvwMpg2GcHc7LoCZK4xGvmVJkBFyYVXMKOIUKw+SlcdFKPi&#10;qtRcoipSJFDo3io4DZDrTJbdUgHh2YRedlAQQ7WFsac9u29qW3buaHPULp87dAS74+wTa1YiTa3D&#10;mofWFIAxFiAu3BRi7lPo01ozT3OFegVH4bKQipYrqF1sZw0w++90eEpz6Ka7Q5yzH5cJAhUQKqww&#10;woS88CWvqyg7VqaPEpwMFZdcxieOT8kqgTz576uyA6DaGzTVXDlagLmnAIcE0sk3ZRraCAx3eQ7d&#10;wgemolRewjau+BouH8rh8Z7n8ISUGrw8y2PuxbGfbq4+Vdckek0XgAaJ1OGDsHOPNYvuo9GWo153&#10;fK9+CDxOVbidDCApBckdEsI9cfTD0zBzO3U81Sqy5kxCrjhWcTT/hEATMvF9DWTLq54nnaxDWEUW&#10;url5FZXdPTi567IGX/kaRX5KXvgHDP+85F8Z7+J5wozYydBYVKcSx3ehyfdc5p18gRfYcK3HJ9DN&#10;l3f2r6Oa2A9qul1lNWQTpk44juXkHjGwNWIZ6S/5XDpVedlKsfz4ZBnKWAtOUBhipZztUrMMuz37&#10;KLDsTreyc+HcJXZf3tu23H4PeTijyXIHf2LczdMPUAT0PbqkUYIyaE9GbOcZnhosLko07EePYhdU&#10;OCrrx06caleuzbGBaMlUG5ELXgSkZNRtSErvAxHKBgi1tbMXJjPZiVKZ7JwwMuzu6ybkmoGPo/Bq&#10;x66b28Tw7gC0Yl5jKZziyf3kFTaoxTeYQt2xUWHL0CMEkpe2F3nbI6CzTgtFZVzA0A0w4j+IEqzS&#10;SkE7cTLU6lLLKiVxr5dlulOsdTggf513ozSzBOx6FJtHbhAW7ybhHQ/8ESE/3luIHGtQWRZYJxAk&#10;ufeyUKw6PiOzsQTpCyalipP3wu2u3sDksc8PoqrwOJ5BbvWvLefSQHRFEaZYC3fPMJvdcSTmyacw&#10;5TtxAQBsHa0tEy8XfqY1Q2vE7q/xjVvb7l072WuLxVf00y+TbpptJRZZ2WiN1XO7y4hb+6hmsOdp&#10;Z9YK74eoJWS6qcClQ2Xhz8JpzdnmvntROcHAxZ92ea2dcAYGTo178fUb4pLcmkOUjeeEBxpRA5s4&#10;sFpDkevGj0qI8vaB0Gv+KcoEwplKA0yvKDiopmYqnioUf17GyII38zEs6fOq6DNv/oUv7iqil6Ar&#10;Tx6CI789niQQVqKSLnB5HQg+88mKcsMMFBYf+WeAXVwaUsReL0gpDMFn7Qo37iis8zNtrwawPrgI&#10;KzpQCACnjFoeOTuelOAfgoOz54lYm7Q/POT6Bewy0AqY90EUQyKvRZO/4J0v7s3bZCBtSzr4EVRX&#10;vVRiamzor8QFl3S5ujzCFGEgJygxZuIJResvenJYpiWpt77jCl4dLlXh4gFa6NyL4apI8NIy1cV3&#10;A0gnoIQwwlLjJhO7yr00UnYBp4JDjqKpc6rZm0qG55TLwkNeZfuUdJNr0Mibe+MpW22ID7aS3Vad&#10;ERTK1Az5wFh2Dh4YYAv24lTKhjiE6Nx8L7/C2J79oVfjLz1l16G1lBL61Rdairw/c+Z8O3HiDPGt&#10;kKpXyAX6wi/iq3fS7pe/yi8VUx7K+dTRFylPpLeMOT3erfBrpih6g8M4fepiO/LiqXbgjr3gcY3K&#10;MhUvbLo7o1h2PFN+etJJETQm4HFaqeSnc8laQOQgMtpShwmG1+AYaJK08Zt3t6HNE23+5Nm2epbj&#10;Ra+zCSEtF1CNgmXjQhDIdGFCXXjooLqcmnIJPwDdWfYae8A4Jbi0UlL9eFmA69fC6KrvURY+OV0w&#10;DClrUkYb7qjEMsPC0jPT51z8CkvMUusrwInvokoHecsAEkkYwLbf1nsX89gHmAE6a/IRIO87C2IO&#10;CsRfmefiqGEMvk7QGqfxcp4y0xE376D2s3NnDvoRoQuzKIQOkYeFxcF204E7nVqFgyEMJVi7brw9&#10;TzfY4edfaA8wJXKB/Gdml9loszbeU4CpsZJ3X7OTRkDGoUiHNbtR+ktdcZxzDsA/ecaDmDOKIr3l&#10;QYHkfTEIXQn+6mcMPphW665qw4kFnPBCjY0Gyw+3F7HpDld94KquwuJVB5531XWkzGy2xxCJPBF8&#10;BhUyNg3yCRz4QhqfA5Uvld4uRI2xGScdt7mAE6NekOue9Bo5cdCw9HnogJ3iqMwBH2WXkY4RSpdd&#10;JNES0smfdB8Kl+estBZH7tPCIlwcXTinDlYFRA2xe0Fngr50uEmzcUU5ffy+JT9jKxtCg5MIl9O1&#10;4lP5KMfISoS5AsdWX3cvlOrKrPJRQIUJdHngn3DB0azKyVgpwUgRR3hJ47O0BS5fImsSCK4yJjxg&#10;yVvj+I7fJJIW4HcYxlFY0c97wuPAC1ziG7fAyyXA8uwYy4hTbLl3NmI/08vcVNtqpRlbrCtNnKq5&#10;KhR4ki48bu2Cd5qrpxw6KJyF0pSJLSyD2LF5KzNJmSZOt7DdMqGpwAL1+3ulOJGlZWg13bzqcudo&#10;pVt0IFb7ZLFzs8Za46PU5YJ8qjvlLDxDc29anqLHXeXYcuJmoHEy6FW/B17KMAITls7Xnqllph8P&#10;DtBDhSMznY47+3YhG32Adj4zHEmT02WRmxV8sVYulldLsDox7MJF+9yYeNxmL15q189fautxHBN0&#10;afnOAmV3kIZVD+r9Vtan2PU1xeyJjLkgLLdJNu6YmaZaV+pQLPD+5UtiHOSXSfa7ZddMIhRzYBNw&#10;0jqAs+kzBWGVT/UyTiTBfQo8vzEoMCLrPlJL9B0E8jFfGW9ra4mxHs/piEEgnu8sNBYuc9fRefmj&#10;QZIv5ih+1r9HR8cyxW7z9l1t2+79zL/eGKHMZyCWOOIN7amNQdvGrTvC8NRmEdImjjp95rmj7X/8&#10;4L9oH/lX/wvnVXB05ijOjcG7o8deYpofDot8rQ3Y3SjiCqx4aJPfZjFhzLQ4fu4q7wpZFUEafC9R&#10;jueocakJEaSCiINxatdkDYdlE9q58b3pMtsEGlQHazQaffNzgE5YGXyjq0H5+MKBOQFZM8lkBfkN&#10;XHnKi/BQGOal7kiPeWaNDnQOorAaO8Mo7uW0CFNWtnKVt/ln0Siw42x5Xkv/r7QEH/gdByp+RAZU&#10;8nFQM61dYFiz0rmoa2vRu9py3RY4fcIaNysN4BP9kgasWhyeiIN3+BsNKJpkc3W92NIGV5xtDCd8&#10;iUMgXZwyOEp8zSqUduWkvsIj3ukATYfEyMMiKRd4JgyxEyY803S6LH0QaItK3VZoysnbfAghKEZZ&#10;GKlNJh484lWVB9NxdT/qA9AIEC8IS7jxgd3JUTi84Z15EYF4lh5lY6tEeUc29i3KL9Oaf2CiVx0O&#10;0UH2qs+RBui33VRO8snsPgnmUgrqUBw86QKR/C1X4lBlCdnZlYbaCsPxWKcUl34wUYWxhCW64u98&#10;7LG2/977KKNUhsInMZLEjngz/L5dXZ7hYbgNLvLS/3pXegcH0MXYRDipHcrMNJiS6cPyieiWmeJx&#10;yRUOhZJ0m5Guyp0yLZ0doEWZGKRV13mB/tGSw3Et01viVjQL8M3pwurrAq2UyBVZO47uJIs5Bu5H&#10;OSY6FSUqyukxYXq2eY2zwHQN5QCbgFdn24iZy0cyr3kUD3edbT1GN1et3G1WLDwK0MWPQ0x/c1Ox&#10;qxxoPwcCNjWXAGgmbj09w/iK52hLdc+ovyaz8LEItank9up6UGSemmkV5qgwStQpOdwIk+RmlLpj&#10;bCcMldviGCOZrq7CyY0nVTqNXjSSODJZECn0HXIJA5YCtHD7rOFw358BBvA8p/rZ77zIRphb2qvp&#10;k13CCczNq+Tg4ewS8VDxfcZZadydOy8c/kPfFY5o3U+f7n/+q7/azp250MZZUT2P8R8B/q0HDrbz&#10;bAT3nUNH40zsI67+SmCmm0DjC88o+30Tf5VC5JUaKAzQUcv3UeaWpwbCvc3nUWpvwvDIXqXSO/za&#10;dgS8uVyw13dLlPPR8JcMNTQp6MKTieSVxXnwytlNKeQSyad3wu4QoLPSWEVcpNMwOx4nVI16Wo3I&#10;vVoKOEyFKC9jmFRcnQ3TraHTnAcHadHCr3kNKjCcMpztNeCjM640ZDoO5ac+Aiy06Xi0UjFSq1OB&#10;VZKzpUxNUN0D1zTp8yu/4Dv3RO4qF0zFZrcId3hYQ7euMwA10OpvsiIvn3UuJE7W8s3Ki+tVlJk4&#10;aaM1mOqJeAZF9F8epYVqeUjXAjojb8FDuEa1xmqL0kTG1+kGR+UHfOHayrBCYZ5xKISZRhjiYxmy&#10;jJiX+ce5hkzeAyBwgC0vawcB81LvCvF0Z/Oe/zjwHJEgPjxbdpRtyqA4g1N4T1h0iGfx0KDNLlhx&#10;ojuQyTzqhc0gnZV62+NQMqy8lD8MCfxh4gwgM7vEBinfg9Syq/IrT+kaRj7XOcLhCmMqNw9PQEvx&#10;Is4QPL+vF7wVdfnj5a8yyLPvvPJLWBaNVuvRnpsldZoKhToUWdF6d0f2qGVkKDx4gWxiZwJLuRGK&#10;fFWS5AcHtKN9nGV3QkBHVlbnqcSyN6MVQ3Ru0AMFWduifIbRNXt/13JC5Jo1bPHExAaXlLi3o7pl&#10;ufdwNIcBPF3SnRF0TrxbwyD7NIVlgRpzzT2+zurfxUUMHs8q1Qo1AGtz9u9N4vndk8pDtkY2efyj&#10;M1w83KrbeRLi7Furq+dYV2463lU5hVgQtsB07O1qOzzpECyTKo7KDIFVuIFnYpio4Ur3C886Bh5z&#10;qbCOTYhvpr+hcDK9F5rGPkKQyeThC8tK1VoLvDV2z3UeYIbFEuMgLx091z77mS+0LdiK/+z9/wWt&#10;CsaPptwQDkgAkQbR8lfjTmDCpS/58mvrybGXrTu3tL//H7+nTXGWwAwe/zotviW8PCna0pml9uIL&#10;LwBLQwpSCNW+4uoyATaKVUqBOSQ/VCe4a2SFL2c07qm5U+A8JRAVIX1xOK0TYJtW3hrfq7YJJz14&#10;WhNMjbFTeuPKf2mSYc6sgXDy7WTC+1QAJDYEixd/MLVkUuHyOG94BPSNOGVYpUN4gsAoAT8fImpr&#10;RNSpxjHAPMgbaXEWkPoJmQU7eRTfDJcecYv+kK7wsa0pAq7g1qhR+wLAAn3t6q2Gc2GBChUOcT1j&#10;iovSzUQCt1ihLDMuwNbitCqBnEIZB2YZAYbHCAxR8dDw2/0ibYvwe5kwz6+ZQ/7K1m5j5Y0qQqc6&#10;xC80VverJ54WH6RqMedp8I7tfe0dsNXiwKnbHLlFuel1ahoRu36Uvbo/SMVPuuRjtVgtM+WkrWDJ&#10;F/VcB2G5Vm9LL5Ax7CFhZvXEkAFDA2U6WSc/pVcZeFkZ9K6cFoTwZMvJvaGMUjO9JFCnTrrOYUbP&#10;wVt4WXia9+ABItJoWuWhwdLZC1987AaNLuDczdcyoT3IRAzoMS4QOZTuK8z6W2kPPPL67MQdI4vc&#10;koh035dLBLmKK4Wr+Cq38Iv36gmPsgfU6s8xajcX9Z3h6mtAEdFnYaQSzm/gwRdtkZXCOP/AtEAE&#10;QmQrz4wT20L4EJNURtkOap5V8bfdv4+TaZUt47PYveq50OarKwxxIAPHvaygKq/1LJx0F2fHzV30&#10;rg6tY5Hj8GW6uTaxOvIqZ0joklyF7XSyDLLQ9eAOlM5DNpMoIBnWvi0U2ABhCwqIdGaYxm+U2kEY&#10;AMKvlJzM8CN5YWaUG4UHWZGJkqqYalHHWJteMjoBAPVW4rx6L6/hskbj5VGnsxDtLBObiT0G4mdh&#10;qRp+CUYbZDrzNcQaqwsYh/HGw2znPD09286eutQ++bkvtU9+7BONaQrtc3/4u+2mvfvbmUnmsStI&#10;CpWGIY4EQfV0+yu25ldIWK+n/x5ezlGb/sxnP9sm6WJUOC5cmkcoUzhqm5vbOcVO5x6nJt4gLl7y&#10;TFjlCCrPPFPQKU4xSCKQ+IRZ6NZQkygnB+95Vpnsvw23iJvxCQp+jQlQM5b3vLSgOxHAR2HG4HEr&#10;89300mB79u37Fi95UTyu7j4dlHK2FqyjDnzyVtgqe8HXsAPS9NJGxoifd2U0TJPKhJMcuHeB3IqV&#10;GpEJAeYNbxx0BaM4UQAKAyjBq9cla1qgSPbwxfvIW/kItwytjsxWZWhBLnCUfOkOxiiKk9l6BgS2&#10;CtkUfB2vxd+uO2UJAIBjIOG7M4/Ux3QvyFP++m48MYxhhDaSCwEDCmDyV69rdl4ZSGnoDUB0DkQy&#10;C1MY8E0DYLWhpuKynTvl0NzCcysc4AhK/LpBJtvHUzb8ZMNJYg6wRiJlD7iWpZoAoo6U89EhUV0h&#10;PTRh4FyboNzVHTlvTVebIW46UrVRXufDaZGDnhmyjGEkf/mdcQG2KTKCFdGFdJmQH+sh4viAifDg&#10;A0sR+K2WoDtsK/SSmTq9Djqf/uYT7Tvf/EL70de9mQptnXEjLe7Y4Q7DE1QInvjqt9qjh15sb/2Z&#10;n+bMmj3AKPyEDRZ1qYg3HvrA7+avtHppZ+rX3L1XLwon7uCrcpJPbndyjUpn9IEoKQ/ETEWJ91mr&#10;Awzfy3sz4Eng6Ge1Yhz3FLb8Cr3ETUUAXV+ijA/y/hwz4S7T2zS4n9Mz2bDTlp6tjdh/f+kOU/mj&#10;u+iCMrKi7tIIl4y48NED2DzYbgmc2UJrBCVkUH6dtTCPtmTrZDYCc9vjvrmqp9TA6TU3sVBGJdLJ&#10;jDrtF0GqWanlOCUORbPPOxRK3SsuWZcCqMKEeJ9kisoJQwkvRTNRMcpahUzLjC1Dietz/ydMlS59&#10;qhRg8Yx1jcIgyPCaAmCh7zWd9FmkSBzTu6ncwDDnKjBofuHSdPv2C8+0bz71nfaxP/94u533OpOP&#10;/NY/aXc/+GA7y/iFzklFUFCpJWBgYuiAL7wSIDfSE5I08DTz55bap/6vz7ev/OVX2x23HVA7cvyp&#10;0yI1tBpiawGms0Ze24RowAFCpoELWPPoDbiqqqMwinyMEbakc/WOm9Dw1SnGwpYnps/AWoyjkU1b&#10;8TIDD5jmk7y5S7eEr8UDfDV0NT1TI6xhxgCpeBjSGLHEMxwlJ535KTsrHRrZVE6QSWrI5NUXHNPb&#10;L1/OGH6Sl8ZP/unMEi6d4OSfTW7R5jZ5OfsusugCxddLPORPGVoN7hIG1kknztpzJbM6Vl1qwhpl&#10;UarlwYkY6pbbDrkRnq2AdeurdWbhtDWgNrv+KF0BJLZW5+ZRGt0lJl0I29k1bgdiFyxoQD/5U3ac&#10;Wqsjc/qmxwIrPw3tirsvRp+kkvR87AKL37KCwZ9v3ObdsSzPP9cI2IoZW4teAXuBg5KytYyVCWDJ&#10;JFPZMlMO8lWc5Yl5yWP3JHMMzz73OFPiy3N5pwz7yQdKQFi2UhRxrrQuEUbkwVvKleXOtO7IUBU/&#10;u5/ARZ2gm0us1HWT5D0BgORS7vBBHhA2jDx0bib0eYE47ht4770PMqbLWCR6YxlSp10PZ0VmFd1Y&#10;v2dP+9yXvtTOnD7V3v7ud3O+0APgq7OEZuInK7P7nl7yqq6eh1Zy5F9aTXjblD2iyBHva9yv7AJM&#10;4KTLisMdf3biocuWG/UcnUE1SCkAdmpnJml4xSt5BSduvKvWC2FM7ZVHmSZMi3nSLeuXppilyxY2&#10;bNnixCM3Dl7Pjt0D6GYWaWMrPKl0GD27zEbBq8BYWR1rJzhyeHGZo+EZ8hj2UBsdihm7q7CF4BJ9&#10;+Sq7zuM0i2HGAJoBRSJZE3LQdIwCpuGx5mGz38KmIJ391XcfRWuKj6/4lo0WKArmEJuX8WBht2bt&#10;PlBxADCp/lAq7/2gZd6rMMI1fvb5SW2+a40IGByBQhq+wc0rsHm2wCQM5tvEJ4TtY9wlcx21gfn2&#10;jS99o33mc19uX37i643WX3vNnl1t6url9o7d29ojj76hXaeW5uIe16HQxUlWwAAP+57ln1dyR++D&#10;P5mlZka4m9Q9R3fWSyfPtDvuviP8c+eBK8yKc3qljsQuBY1h0NYxyhyVLRyL3iSv6t7ynWHSCv9I&#10;F6dMmjiWpFGjChcZa3PYImT3gKEaROH3Dlo+mfmNmiKxZZj81yAVTYRFe4u5eSc/+at7VJ6+nBgw&#10;0sQtAddV0ggieC46JgLO8kzHYuEewRgpnzgMjA9PKIaVfoCLFJfGzzT8i1YuK65xKryQL+lOAj8N&#10;tnH9cjBehxidYXBRVCgaaRVYi5vHMImDRom2dnTMrj8PKlvrjqzkobNZN8YAMPPvPYvC2TjqrSuH&#10;s28avFQ3dULqv4ZW2hZmmRZPpc2xmnmn3cMLu8OkS5mJl4bUDRBNr4OyRWpBdzA7FaXQw8F21AiF&#10;a0tDfDNVFhIzkIpx7OVnBaMMsTIrXlnp8n11h5Z8kj8RdETys9erMXYJhuQ4OF9Ip92BcVjOdARn&#10;IavrOiNlbPn0z8vKZXJGt+x2M9idNCguoS9xIkBSIuuCV/zU4DmmpQu1spYWGHDIJDrjuJuVEKdo&#10;Z1yX2rFiVs7y26qs0+rLZiynS3k954icvDzZPvLbv90ef+dPtR989I0cAc3iPNJElzq8BfO9voIX&#10;+Jm38pVS5RJugkzurZwRJmfdgt7Ws/KWr+VUw3EmNzBOKd9hT1Wc5D+w+LHyltYdvAt/sK297TSW&#10;ejhCo2F0DRUSKhbjE5sYT2HrLHpMrPTk8C0nv0yybY1ywwM6O1YddHjDiow7zZfU2ZqFPR7FLUcA&#10;a8isGdrHq1K5qnuaBY8KKFPxUCKnjWVVvOiBkQURnrSr7NXvgNoEq+Z1OqucNuYUvhhCKUM1S2wh&#10;KwSXk+DW1wT7Jk1omKYj0Ohp83pnYjyVTmGoZK5QtibqQHsMFxFKvYkH/skWmClAPLuYUMabj0ym&#10;GcUMrc0YPvb/x9N+gRrMJz/2yfY82zpvI86rOIwpx7ty/wIzr/7X/+qfth0HDrQLNMuHOcozx5pS&#10;yC0g1sJiBIkbx4KgpMjvfFkYQOgSCu2A88M/8FAmLVjzdUBex2QNbXQNtTkMpkcGSNsgz2y0hrMW&#10;DnnxEXQGqlEWZ4HwFj9RhXlIy6rSwTgNRfrj5UXo1ijDV+Lq9A0zD52Mf+miUpgUUo2bMF1HYJoV&#10;+vCtLclha7WqfvriwX2eFlftcEA8kMtsLGCr/JFBlBmYgLILpQqwCg/mGJpFxiN0fsmnKyyJA6zg&#10;IQpQqdGdn7Mvt2rJAjeehlujMsB24ckQEojBvRDNpyts5LXKFjjWvI2fbijeXacASeaoFSN5S6Uo&#10;lRby06hfuXQ1FSsb3FWQKaTIZ5auCDeErItuGfRQ7RpcdPxCfO3qqwKtjgwwBjnPCn5yA1dr68iJ&#10;jxWi9czztxtIfcj4B/nqWKVbqS26C0WXbu1aW60lN+Ebx8kP6zixMGVF2BDixAcn20Rn4Ks0O03f&#10;cRwdmU5whJ2q5ZHwUikinXJSv+x+U94jHU7qnUbcawT6i8HqC/HRNctrTWyQ3909saSnKovgTBxS&#10;JL++lRi9AK7PqKpkBn/jWt6lTycW2pQrl92L3sn/lAVwEI/sAi2e4R3P0ZVqkXqgl9uSLFFZ+Ni/&#10;+3c5Rvexn3xH28m27l7KQjy/H1evk1G4lDEJsPwobW8hgntXsk/RanjuyAn237pEZYbNNPfs5myT&#10;asnagrZcZD0P8rQbKgfwdbZCXbdc5zBE2H8dWaZrFu4pbyUyT/k7fepMu3TyeDvz0mELD/KR58zo&#10;YmaX277YKtae6zwQNvK1m3mxGg7gaB5b2Twyzp/0w1c5pH49WxOrgFPM6HIkX+YbYYqN1qwVepxn&#10;20jNiH5J+/tVVE8MtCDFo8IQw1WCQYQnEgrZSyVScb0qyG9rxXhdFKkvRBmgAyEFW4XaODoH4vOv&#10;MbNllDxRMsMCW6OBEAKV+BYohRJviUJb49HX2+e4iJddv2Enxni4HT11rj3//PH2iY9+oj139sW2&#10;F6zuZTq0TfpFBDlGy+3JU6faB/7h+9qrfvC17ZptVGBdor/x4kXOIoA/IpDspMeCRID593jLJwsm&#10;yDB768X2/HeOIBNrGQRBvzXMcWpYPb4CtMYWbuH0eAj9FkVhZ5BV2iyJ/FZ+FAYSyCcLX01hRfbI&#10;xozkTM68EFF4qyxyqzPhxo84auT8TYvBsC7/dKcpPN7FUYkccMo8lIM3SPoDC9RS+xYeBSZ9vvIf&#10;utQVC4s6ZT4xZElLemvnyrWjmWCiokd8lJ0qxXflQ+62qsgAN4W+4AR9V9GrQFhBIjI4g6MwA9cB&#10;bZQMeEvusUZ6K0GLbDkuRcIRT8RMGvqP+XOIxqMJlKX8NFvp81RBI47gbWxdkJx30JRb8hMI8PVY&#10;g66DiHwIJ961pWuJbyUqBVUeEH+ayQCms0xADpUC8jRDr7BOHMgfB5EgCR7wUCdbDEbVmKsVxCFt&#10;8IQeIaxiPIbAWZ5b0xWG40cZKzMPEskn6deoyKPwA5EIcw6nKM9dPS2vdFI1zgadJFbWN+gFD5LX&#10;IzDVi5QXYloulU3pHrDlj11ewUEZkjeX+Ns6Mb5jWOEvvNE+WN5VJWvZprOSaCVBfNVRdcKuySW6&#10;ZOzW1M4sYD9WyHcdx2V/45mn0wX2+Lve1e5+6KHwXr4oG7/kn7ffiyv0Iy8zCa3qVS7zVR+DQsbC&#10;jh4/3o4dP9qeeOLp9sC997ZN7NQ8yUxRZ97aYna3jKlJnlmb5m6/8kQolxgX371vX3vnT/w4E0vY&#10;9onK5qnnOLAMx7OEff78p/5Ptk+hexe9HWeLqHV09ffyiO0CCR30Rk6BfbmiX5VQ5Sqf5Y986lvR&#10;7kq/3kF5Z1B44P0iSmR/6zjALfALtDQk2Cb4BgbtTSzTVai0WhCYdeQJEcY7pjVDQbC2bv9bZVfZ&#10;9sKpX82WTCvjYG11yK4u/uzTVUGsg4i0VkS4wU+Y4Vgpk9oastQC/sUv3T/8mtZjRxWVZdLujQFq&#10;aAOsaH7+yPl29MWT7cP/8kPtQrvWbobW+7btyEaPtg6keS1dfC/hTF5N+rf+1E+0FYz+pSuMpKDQ&#10;E2zvv56tZhSABtJCFkUAm5HSSKa/ig0Fh/dxmnQf7tx1E+ebX0xNz4LgflsWFPmlsbFQabSqRmZr&#10;DOOG84nhhEDxGiUewZFD8dD0VYMrVaKGoHEh+8wtt6DKS3CsGqR4cXVwuofw0bxVJvMPLzG05WQS&#10;PXkKV7pJkIJtRGfklTIWHQAoRwdwDZwGNRCRV0meFx2c3kgHdwsW0bOWhDTaECMaLNHBJWFOnrC1&#10;QqH0nfyD3+JQZ2QQ5HPSWgOHLmq1SkncEg+87NtXn22NS3cMbSdPdct0wrDrSeecMQD5A0LqZAYp&#10;ZQRXnTmvM1JFSyd6uaqzssFan7pQsjYu+fJCXShindhCq4e4hJAAZ4key6PwXMFzxcETR/hprRgZ&#10;vEyX1kWXBi4lvGRQM9iIkhaUtBMbGuxHL5jiRWc529SUrll+vKTXLtLsDIwTsQEgTrbaLKfqqZcD&#10;yhKqnjqlvFCiJY39EAc3HSQWaZExQHScnuxo1xZokM53xR/hUP+GN+h20vEe/nnpMHqe2i1pRjq3&#10;BQZVHOu17Ks7iBAwpZtlx+xOJg/eTXBQ1WVq4H/0oX/dXs/BXz/06GPdLDASESe8SG7f/S9QIgv4&#10;Id+wfWEI2eaSEUQYZIbpiZOn2h//7x/neOS96SJfQ0v2mWee5bCtw7QOnJ1IBR5crbDZSrUXQf3S&#10;WW/YRO8LzsZzqxxfuswBYxtwDivwfXlkvt1x552lR+Qnn7TfloF03SI/bYD4WV7lbbrOeE5XI2mU&#10;lTxVUReQUWRqeQL9Yc9rV2gmJFaEb21xkWmx9h87YyLC5r21GhHXQ8ZomwmCN8ym5jpG+pc5JzrO&#10;QOUxx//AldqAzICnnlngYTdqlTwWadPZneUZxeIVww2cwANkFCXKUsAlyHQy04+tmewnNEJXAIt3&#10;5qhhPvftE+0vv/jl9sVPfKZdbgvtDmaj3bRpR1uk9TU3PUV6jViNL8xe5yQ0QL/lF97NtM3h9vkv&#10;fZO1ORoecUTgIsolHnmGEJt+DvTL1JQthGGYl4PXti62bd3WzuBUnK89JNJcmUEkZTEsDKbCyxgN&#10;3rs+BzC8jeuENvMjjKTyRIMzOOihXWUUdVI5flbATnu2cBHmIUTiCSj1NWkDOLAxMuSlQ0NFmBKt&#10;E9IAaogp+ElTShTDwHNvlNWkMqA6QIFhEFi4RmbhJVCAgzsPHUL30rRrRqRZY1n8ioICQzm4cM/Y&#10;yluslW1PoxAQHXA1aMqLfEkXY8RzWrjgLY5pmfBap6ERy5hfIANEXYeXMVoCJR5B4ZPnzMfoYRhD&#10;a++0wc2uMNcIWLECPdJ0M7mgMSKUlz3feZ8aHmnEzy46uwvKmJAn7+FgMs/sKkRrOcrmniBkS0K8&#10;wloZZbcm8UsO0CfCRIiswC38lBeEWxmp8Qi6zkibwdjgW91t8hnQxKUCAG7qX5y0ORDfPNMdBobi&#10;5Ptav1QG17Rib95GDixp50ZaLYMZ/0D+ZFs085sKS+JYxklrgeEyju+kJ04jdFX3n2VH5+G4mLH9&#10;KAe7ZcUziQlVW3xrGZHv4q3e2xJVv7IDA3TM0rXvWNs85fITf/Zn7eyJk+3Rt/1Eu2n/ftKLP9h0&#10;NCXgu/gl7Jqi7XhPGe0iAD7JK5UIMbtR5OT5+fbwDzGOS8tijjJuxWwzDsLFuNKTsU5oU+eVOeSK&#10;PZNGqifpo3/ysbZ/715OtdyQNTnztCLOnTpZfAYPFytq09RXeW+rTt2Sd+qZzzopZaOeqrfWldUZ&#10;fYHhLjx3EbG64riiB5txXsAMffh1AJS1vxkWu9hacZuK3GPkbB55OM4CgMphuP0Kc5NpQjmAn64W&#10;iLL/1vUWJXYF3F9mX9Lvu7dixEHegq0mWkDs+8u0WfKRaZWKb2+EgHEpMBAI5y0Epg9OCGN5gf5H&#10;BrIWCb98bbGdOnG8ffKzX2j/x6c/kzMXbuHdro3b0vSbYxGmwGRq8ukLBkx8wzve2G67ZX+bvL7I&#10;Oh2P9QUXCoqD8nGwME5lFp84Fu5VBnEO3gKELOPIYx3FLnYAtT/3HNtrj6DQpVwqkZRZ8PoaWpFo&#10;YbNwZcU0bxdYSGkB8bIIrzITiKJbz+AXR4tiZLYc7+Ve5SGviC8ipkUxbCHyOuU5eFuw+deFqNPS&#10;aE4qWAxVUjpuUZUPFc0+ebQobzRYBbfggyiv3Ea+9mpz7EbZJhPwyIFVhBlPvJShhkDHYStLPtkN&#10;y0scwnwqLQ5sq7zCubHyFypNK88drNbQaOT7LkVlaz+yg4kaRCscTuctg0qhpmZlobDikooV/Bsc&#10;4Dhr6DMsXabyInxgLGLccQhnV7m3keOIGmydhRUBJAjNsjlSCkvhp+MtCplna5/e2Br3Cs/4tTBq&#10;+MzHGNY80wIhrjqUS7nwp7aWHy0FM42tJkWqUNUR6YtjSGzlWV1f0R/1jfdqiOF2+4m09+LWj4vF&#10;uCWqesQb5JIszIM/4/qvzLyhFHZB8gR40syvZVQ64zDkI0AcA0ye6i3phKtzTz7cK0/tgbL1N/wB&#10;Xu75deDYuOZvyVFHrQinFq1BtPZPXpAZmZd+gT/vPLYbMaUMjm3d1b516Eg7duy325se//H2mkd+&#10;hDHXrlIn4/38Xa4Ox5dBaLC1/JZd6PS9HwipnCzHjlFTzuDNiZeOtQt0s99+8FY2Nx1tF7Gtwxwt&#10;HJtFOvmhVNQJE8oTx09HqLQefuEYa+jOtNe+/kfQrW5s/AonZbJI0XLZZdj/hNdWeuRlb+Os1Cg/&#10;w5Ufr3qESdfxJ/gDDmYPK0TXQGzZutWQKJddRyq8SurUPT3gOsZVHIx24H6dWyrDCT2qRuXSpcuM&#10;u6xtGyc25NmmZ3HJnEKqWHSIS7gFq/qKl8nHgrPE9MlZViKriFE0EFcZuq8g66OXUK1t2o/ovcqX&#10;6ZgMsoNRO3LsHFuZnGxPffHJ9pmnnmzbiXMf4yMyXK9sq8Q0CkVaNWgORFqgLuFcX//Dr2679m3H&#10;KaHAQJRRiswaomMLVsL7y3e9UYjB9h3wbKUEufxo2i3kg+2WW/ZRYNn8jYNunCqa3WqFQTwLoPBl&#10;gQHywvuUS7XMsConRFCZfG8aUydb8jGsECzh1zsBBSw42M2oU69cxV9nXgXcmrKIS5OGN9nylXx4&#10;Y/PYQFumy8vwMfmZe/HR+OpLbwx84yaiTr02Hwu2CjsvWl1cUkQWPvf0WPMd0WiAl/s1WQhRc4YM&#10;MIM6BuFAkzxLK8B7QFoZ6Zv+g8RTcmWUwB08holvzTiTE4AdRwA1DpDTAASW3SYUZs6N8FAnjZSz&#10;1uxeQHB0S61PuZhz9hbvholfU4Crr36JQ7fkgYZNnuoYrHjN08XSz8pK5QRs07KAV+lOoxujukDB&#10;jcpdxjhYuWzr1qzjVHGYkRUTJcIPjbGZeRFHB+jaIy8rPvITCvLOMtnPIlT35ZW8thUtf2rNjNyq&#10;8mRKZSj8bJ2SNEib5zgqyo06Ih50CsaZiWcMHPosTJ27OhYnRrpeL3U8idu1/CqcxJaz/Chj5K7h&#10;J18JMM+M8TColXBo1+jZmktrBZn6foEwIoT/FpaMnTF5RNuW8kRYnA/PI9ggZ6+Nwe9jZ063b/y3&#10;v9V+6Vd+ub3+LW+hWwx7QZ7idoPHYPK3ukAJNtTFr+VD/RA+7EtFQgerKM0rLVB+WRWSPfucJXiC&#10;2bYDtBjWMd4dxxtJYQftmpSPOm14ri0VDqxsW7d5QqYnKqrHw+kCiz6Tr1efj7JSa8xb3bA8WTnx&#10;Hk0OvqULpupkhO21Fa/OyXdhmP+w26Rsgnkqro5FQ51+Y5CUCRI+efVKtl2xS8tai2MqKriD9RYS&#10;d6S0diiaIilwE5OcMEOLAG5y5QnjbLfUrFMpQcq+Vo2TRPknQ2LwVbJACilBWiVOMw9AlQ5lYTXy&#10;5JXp9uzTh9q1p55v97MDsFs1H4eh68bWt0mmw1l7FGYEST6i5aOFfpEV/27S/PYff6S96oFXZY3N&#10;NK0t4xIlRkqFlMk+R8mAIT9yxKeU8b4vNPA4V9EUVob5CuvAvj3h0anT59J1onFM90ZHp3C85KOD&#10;lkE1eHAvP8yH9+LhTfI0Eg/hC7eJwzvx9N7CDxVdAumuQi0Usyt6+HX8gWiVhujJyVjdH7AjI3Gw&#10;8AJfefTdLpXC/Lzj6vAzP9OVknZQyQezgfKqa0VnDAhppH2JVexSqswsRO6ZZp4WHo1hf3kn7CnW&#10;CJFDCoTvOA3bN6wtukqBqoLa06r7gQPAIUVHv5IOH4ikTMQpNfvQIk0DLAJj6xbw0RDbJZt8wM2r&#10;avDypQqY6Z01Kf46HfkkjJ63klCOKsmTPmNiM+CBMzNu3xsg/RZgL1CONNRHFdhuCGJDB84Sx2G4&#10;+YmjUbQLazA06W4zPYH+9eXNllZaGbTkhOSY5cu4MhuI2qywhKt8xEkaq2vEFMrWXzVMg69xJ2NC&#10;Eh6aqXVTzlLL1RmIOnIE/aQxnim8QrcGUpkBK7QRHpgeDSC/pYEEtiSd2GDPiTOexNH0fszLnhZt&#10;hPpiCQBxsRXL8GGR+FZm127a0naw0eu//9OPtxOHD7d3/uzPtV233RqapFV4ReHLP4L721zKTzsp&#10;8No9qXAO/YZb5gP4Mtvv729D589x9tTGduXiRWYe2mWOMWcbIgVvt1ecKjRqu2OfkLe8qUOy4A18&#10;0L7bTetCxEx7p8zJF2eWqiBlD0hkQjik/qsDCiX8h2/yNngTog6lVQy+6mUqw4QPT7A/lzWoGAQG&#10;tqzhqSjuV2RrZJrxkgnOEM758d3Us+tzHAdMQRHBa+zr5Xx9Z4pdusgUYruRgpSIyRaLafCKwniv&#10;cZth6qUGI+eKJCqFD+FLGCWLf5W2mtISJIH8p4akwtqD50Cg21pMXr3Wrp273JbYtfd1MP7gTzzW&#10;1rBVxe996nMcC8pOyDAai530KpTFMkon41BaiG8LNBF/5qfe3O6597Y2y/NFjtBcs36zGUZIRcfL&#10;tACCII2bhVYCuGBuf2+BrTx65ag8+1rpgX27I4hjJ86EDuOmgHdcKgdAGsDGeJJHcoc3aV1QEgM5&#10;+ffCLlz6QmXi3vCKoul7bGJUgGXBJlLxxrehpegIv9V+LuUR1Pi6AROcxVtY/BS90gGvO2yTNs4E&#10;fJOncVOyMRYJIxzKve95WTVajZRIC9gCaCJgp1vIio7jG4g18iyqUNvEyVOHjyF2H5hHuvHElz80&#10;6mWa5AHxvaqrD1ykg3ipreWlqXwGOrh6JSS+sHSzD+t5InPFF5sXHbL11/NJkKEJXeZ18RAjJ+iM&#10;oUBv4FgEuNT/JWZqiZN/RXHRYgui5MlUaGZbJj5wig++4+wL1jyJtTwy3JaGaWKAOt7bLWjcVAoT&#10;h5wI8GOYuOc+OpdsOl6QyHiabOXDK/logkpTvFKnfZdxQ96X/AkQrkzgN2kDi2cuoBBWNGS2nxFe&#10;QX92xYCjqVxaAABAAElEQVSHRtQAyovoEbFsfVZ4GchyzkREIOqw3YLpdgcX+etaqc37b2lPP3Oo&#10;ffuj72m//N/91+3Bx97IwYvYx9gP8Q8CIvG3upRpdEsjjiESbkdS4ImXzkJ8vD796U9l41332wp9&#10;doVROXCMzPFtbTeb22VhrQ60101tpBJRlzzWwSGJIeypXb626Nxl2DJtRVY+qYvmrbtVPnZxaUec&#10;zm5jYYJFi649cUG7RTF6ERrgLemduJJep3WMi+g4RGYE5FapdTmfWa/jgkedhYM5iDRAZIiH2ouE&#10;RDsrTMTJm0xpXrFg8ZVMl1mlFKUsMgm5QQgtEqZTZuomxsGWUDHMBnQNwqqg4mEXkTDdrl3DoMpO&#10;XZtl7GeeTS2vNg5QbvsZfD+4ZVfbBF7LLLK5ePpi28N4yf0sKDw+N8OAeQ06p6kpBJAaHAURajcn&#10;GfT62Xe+pR08uLdddWqdNSgEnWlzMkuhqOQSySUPeqIS5jMfeRQxEs/CE7oTlzt+VRHD5JcM27dv&#10;F7QNtqNHT6Y/V9xszge+sYzMZR93zA7ZdKmTXvNS+fqi8EsScUnhFa8+XKNQSmrcHj8zqZlaBTvT&#10;OLkttJNh6O6dSAor2apsKqc49u8CoRAIzknNV0dGZMhXAsp5lCGQXrCAz0JQWyuOT4mfx6KjryWp&#10;r75TjnE8ifOKBNza9RWjJQ4dEvmhwOQ3+RWfRUvu+KsMvUoOhU7yIWwVhxJYRNEwZNwjCSs8WmDk&#10;Ln3v3PvaHrklD2EoU0Vi9OglN+qT9xp8cXE9VIQhQApODDu/aRnzSmjC0NSVQTCOuvcybwMHPTNt&#10;UUN88qgp7DpDCahXieJtEqlH3EQnQYPw/n3EJG6iR3plECeSIAO7tCQqXMRZuEXXIP2L9WzGVVGQ&#10;seah4zCW9/LDLhUv4Qcv78lCY2j7pWIblxd81A1vgys3CdZw8zFS3ALArdxhhsIXdzfwHCNW37RB&#10;KtlPP/VE+8DbHm8//8EPth9/z3uYXrs9uJT8xMwM6udv8i0/5bc8K2dSQKwkFs/FF4w7mcyxwaVd&#10;vtewy8Ou+6CrKdv0EGfhWu3dNsJCVPXLjUtlVVqQgDUPw4v/loVqcVhul1k6EV0CH+24lNta0tkE&#10;lk4XGM4Clmd9hcTyFIcGj6XDVsoiY+69UxpeYlxkhX7JDFbGkDr4y+wqrT4QPVQrCM5pkFwtSfOQ&#10;8RSbly509Khgt7CfH6K1QQ1smDhFcMcoxFdCUKxeMhRlhvAoDcH+moeEuIUET8QjFflbSNyaWk4N&#10;cQriLOtfZvjMXcFJ4AzuGtvQtty2s23VvtBKmeH85IsXzrXLF65ySM3ZdjPTda9cPNNm9aY4h2DB&#10;1zDNxiscEzrO2M8v0DLZzmr4C2ySNkZLq3cc8kSt9DlC5ruMX8gAJZleCiJlwo6hBlfTyAHDFII3&#10;9V5qLRzltPZywqMrXo8w5mPtQPiZ05/0FhZSkcBUwhSUX45fqTDV7aRVMs+qyZqPihX/AQ+TtjMw&#10;BU8gwACHuuPbBMmLe/5VsXQxAKzHwTCj+GVN6AZfxFmI/FozEpHeeQUXaUkE4YIzz9VELq6GXtLf&#10;cJpJRECILR5Lm7w1lqnURVuoPmnMCq5xOnyJ76JTdSghwvQSDn/qVQWZPonkEGE8+2uGRvDBq7+X&#10;loqROMrW9NITI49MkigIV7qSkUC8CmcSdzCFZhhXcPWnexf9L16KbVpP4OMsOPHpfjCs4KQKdOnL&#10;6SotIiljeRV61S95Qm7KiStZeS8PEsBXkvElX83PL/Pzy0semGF+/TFcKoxR9308f80j7wFTuVaa&#10;sEBcgGXqXAaCj4PIFcRzHydRbmBRaUKb+lR5dJm9TCfBvSMtfae89vIC17RMxNlsycexpxlq5QsH&#10;b2lTa4bbv/xH/6i9+OST7T96/6+3fXffExRTSXgZ44T9Tb9SSaXLqufaDbl0PCobiJ2iZWJrJO9h&#10;lbsNVzcsKSNLhh7mMH5cVkS0CZFb1/1VZwt1E4lw4uIuraUrXUsEfuckU5gob9QX+eBvX/FboTIf&#10;x0Oe1WoPmOi8dtthEmeFDc/gMHQQTh+eo3bulGB3kXQLFZ3GWgyuTsfVtWbgoKxT7pZpfrstwDW3&#10;P8ZQe37HPGMOq2xVopdTG8C7UzYzl4pSGwXn4BCLYPLeWrpOqGpmXQ0DwuEja0cAwmphndzMZbYB&#10;mOaesZJZNrOcYrrvwq497ctsFbMB57KFmvz5w0faOAXgNONBp9autFNsYz3KbDX7E1XUFRg+yOK2&#10;CziTW2470B58zb3t5gO72xQTAsaYbOCsNftjbZ1Ik3QrAy9/+hqnvIhBJ0w99+P7GF3e5ep+Y2iM&#10;30WSF5aXFGwGWG/auS2C89jPTM0korACBSWqAutzKYR5k1EyVKkKrvDrE6UhigXIVNoD3/kk4L5A&#10;VQbJpRQRQs1DfG3+B64Q+hvT56o0QTKI8iX8Pj1xSnHN2ATANAp3MZbCSzqJeNmwe1fRE5N7fi00&#10;xApfQw9BGs4OJ3HT3uBbuksYlSY8Br7xkz9xKz7PQg8OlTD6CYRX0irfxcG/8Nv0pKlwugvEjP86&#10;WtnEhYJx5LXxYox5oayTNwl4DVkFyxQZ1FSOPnCJb2RFgBjc4EulJAYhQUS8+nSG8Sq8SdsHOL4j&#10;P4n3FT/JHTri0PmNcvAiNMmw5BnsOxYHQuSpHkUe0iUwAoKn9wWZ78rT/Cy6veEyaR9XemwsFD96&#10;PkipvACWeIg591UhgNckrhj+8uGreMCNhjCOvMJ5Tb4lO+n1T9jC7CtCeSKf0tl6Z94u21zGjhw+&#10;ebzdvG9v2/GDP9D++MMfZrbUC+29//i/bD/w2GNsIDsGPgW/AyyA/39Xr4NwI2RKDbRFxrwL9zrD&#10;LkDPcHLgu+8lsewuUcGuMt7ThePBnq5ghzPzkMKwmokkhtuqoTWi3SPtzPTVLJpMi5i8HeJQ0ENr&#10;cEbojt2q67DL8snWh4y2JReGd/wz7cKKC9xVP3aDZuzNMbsRZp+xzxczIzDWTvcVcR2L6x9cnCgR&#10;ep+htXQ90QeX09DQhLl5BuNxAvapiSTeIB5qLTXtBaa4LdNysZR7jvLLBdTuKlWscNPI632d3eA0&#10;UWdbwMfssumiMtxLG3XzMRblrGEbmA0k3U5LapQT2IZ2jrfD5xloZVOyw0dOtz967mk2VWhtE4yw&#10;z2+3MzQgdApnaa3fmQ/iK+NWofMi26nc/sC97TWvupVpoGx9AR4D0DtGelfWTkDHDCtSB0Zo1pGu&#10;WiLRW7HPv3TcoA3my1wVNurrA3lZ3KypW5BQgSiLzjMCIizvYiQX2o7tbHAHikeOncq0xoItHOEW&#10;z2S1GZWBAD7P2o8YA14lRzJLoQGuSqcRCGoBJQBw5J134hWYMD4oS0fCpCepeOrSkyA2rCiM8iWO&#10;4cIkfuVXiqssTRkcvTP/8KnCEp48kjppXy74XZ5iGStZ6W2FBAlz5DY1f2Crg8V38+SF77y1IPDO&#10;vGzFmF2yzBf3hJnWglTGLamKDqXVwTXP7CzcAbghd3ETuB6Nq6bfmoe6X0jE7CSaxkt8/JdfJPCe&#10;X8cjvQ8/BfVKofEYeaEcZmU8easBoj3Po3CpwAWekAXUyY9beZZ8jSuthPHPl05XWRAXgJENzzGU&#10;walwtAWuoohbWg2kzj0gYsTFhTJc2XcGkXcxeLLAtH0+ZiscIidfEelwTRyxFx/ehxfG95lfkTBt&#10;dmLucJBVdRVORZggK4/KSB4VPHFK/gkpuOInu4kR2p1SbEl1f70Z7MZL5863Da9+VXuCbumn3/b2&#10;9p/85gfaT7/vfW1ix06TxEZasQyIQub/+xveGz/Olvt0PZoKRFJuoFm25wrO3JGXA/CxoLxTzonC&#10;l7Ytemw0CFpm/Ni4zkCcZsunnfuw4+vpnbEXgwzkbdawEF8Z2rpwgknGXXjvTseOm9SmwHajle0S&#10;tvyqIYGSivZMvjqxSn4PX7p0iem+HJpicwmj7nGP1tKdEWKXj7V0++3s8xzlKFyN8/TUZLtpx452&#10;nb69CcjagbNxceI4O/auYPA30lrwmsa5XGFrF7fDH59gPGYDxw1bgsjYP52VVtS8ltgny1kyazlr&#10;ZHQUr8dUv8FrbO/C2ezjHMIzSrJ5DoSZuzzF/luTMfSjmybYxHG53cGssymZDJx15H8eR+Jmgwq6&#10;V2wldI2ZXIxftUd/7HXtnlffxXRW9ldCiFMeKIZ3H+fwGA/9sb/QKczrYZYSdmArq/gjaGDaRwsN&#10;wo9DLd5CsUpJvy7vMtWyL8ziRpzgAizVIRfxUqBQYWsiWzezIwFBL+JUMo3VyQRc5tU7936jOPNS&#10;GXyXD7i5lcaNAmk6PtZ+Vb2uWBHSFVBx8o/fwAEvFSYBBIa+DoZwmEGddzHipNGWJo4AyMk4Xv1d&#10;FZYKqxfiWc/SojPtkqYgg0p4CceBwYNGIZbM++7Du5jB8KOCxSHvxS9Xl0+QrjwSpVJWlHQ1dLG7&#10;9OZGLmYeuix8dgMoMw2y7zXgL1/GlmfKoQq3IfIFhPgvvPyR8BvdeTyWga94JS8i9fiTVP6EJnHh&#10;L06BMOPyCLhyWIJ2LDJ8lJ8GmKLnFwEFqvAOrzTg4hi660fKlVfoFAbp01Iw7wA3yEQil0ySXMMS&#10;Q5ZyVhUYUnbRgGqz0WRc0mEXZeFGAOHRnwIHfHDs7gWeQXAi6UB6vNRTwaVbVaAm4L2oJUw5CCdX&#10;vTNfMzMO33kTVTacG98qXaxFaBE/FxUOURl2wH+R53nWbkwwltzuvrv997/xTyifR9vPvu9X2z0P&#10;P5yyo7zMV75WDsnm//VLXBKR3748BW/wd8ZpumYyIYkxDHpuIDsz2XIGFGlccCwvYsSRhztBxJZ2&#10;skmXFO/PvHSyveXxH2u33HlbO8mEKXfEhsjkqV7XFOKWNVraLVse6apGb+Snu1/bSomcSJdZXeYH&#10;DuqDMDKTjMq4jRHXjQ17nG8YgnHXK2XjOByEzaRpupTGcTae8OVpeXp3gW0mbAM82cHhU7vYKnkj&#10;iwrsJlsdmWvnz57nwBb3KhpuRw690L70iY+nSbSPbqXXvfMdbHHAflkIMvPrQS7TFd2qgTyXmWX2&#10;0pFT7crJk22UUyRHaKno1K5zANgU59xPs4fWLPfTF8+3i2wtQS7ghodmFhp9ceCIgwKmQnCMQS/s&#10;IiUV6DoD9cOMV7zxhx9sd95+S5temuPU42ttO47xwvkL7Hmzvl3Euco8C4o46rUtvL3h7hmpI1ET&#10;Ve8qaGQbparntIaAY8EQJ59V3LrgFQ/6KruVxNOXcTaE7bhpe5rUx1CGdDPyTmWLwkCrBaS6UV6G&#10;KQ4qs3D9KvNnbgRGe6vQ+FoaxLzoIoSEKk/pQAckgIyL0ggNXoiD8arQQCf3/eVdatEWZiPIcZQy&#10;Wd1A7OU4olQGRoy4OhwL93p0KqwTFARSixBJAyJSF3p95UdY4MttwgOZhzKSCU1eGuXgUzGJ7Tu+&#10;Rd7ugWJM6I2RJPhlw29e5FGMMFWXHJggIbvEoM/BfCJPXujKgx2Bva4YPwWXN7YIvKQjRsmXPvvF&#10;rb+pcffPXbw8Bnnv1CnyAkglD/UiYeLkf4PF4al5dHFMzhUeviLvPv/oBfDzLEKmU87eqwPcS4Nv&#10;LBd9DTi0dpn6E3UBvvFycROYfnnPu6CWNNoZ8uBeveqvZFeIJMg4fd59GTUjy5x6Yg6hvkuYJ/JS&#10;i5SK8lLWks1/8ncMWBRmqbwuO92Ye9NNLk5miu22++9rH/6d321P/evfbb/2+x9tr3v72+nBoete&#10;5HMlQXf/cpB3xhB9p0+nitcpcORGiJVQxymGOIdnI/DeuPv2doJ932yVuFW/lUPxyVgG+mpytxkK&#10;ryM7XhKm7m3g7KVZWq7veve72viWre1ffOgP2k0T61JJAlzJG76oBb3tyiyx4OAYt+uAoJ/3yiDl&#10;24S2csDRSnUcGvGzHReD965VHHYcwm6uLZu2MuDNQDddPgrpGtNtbY149ruORq7P0MWF6W8TELMf&#10;xLcO0JfIKvLrkxfaFE2rCwN0Jx15to294fVmzWA/3VwLbIfM6vW5qxh2trRQnAsMLM0w/WwYBAY4&#10;p90TC48cPtG+9IWvtyOffYIus/NZLaxKuCuYQvDKLHkcT2NrgRVmdfXKpuPIojFwlJniH6ML3tMc&#10;ZHWGtI898lB7+KFXt0WOl53lNLsRGLCDba1VBJ3Jho0T6U+U7s3snjmPPrsaer1b00wy0wK4YiLz&#10;vRRiKQIPvuPZCpm7oF48e5a+yFmcpGsCXEXtgjSFoGDEDxg3lMmBf2oGKJk1D7sVRki3mfPm55h8&#10;YK6C15i5sMnp1iNMHHD7BQuOY0+Z8QRuFh7zkfZ+IK9wIwv+LDxZQOUTTjyKKDHmwoQHY1XBLBqN&#10;n3eEa3BIkDjifsPQaETCGyWLoZQ0YJfpCOKEGqazUT5Vm/NZuYmD+aQpbzw+ZbgpWMC2EGWMIYaR&#10;lxp+eJg/0qVgdoWLt1y8IVtrefpqIQrfxYn1IlHyJZ/8pAasbPiLXJNMXKVZ40nSrvDVwtMUM96T&#10;P3HkO4gR9xV5EEK2geEMnjwQrRyN+JAu8EWrcEZDeDC3CuvTyBPDwYgbZUFu0syfWBsQXRQOfzpP&#10;YapiRAmYgCDMdAnu6eJBZ1p6LS3JyuiVDhojs+QnOGmuONFpYIqVPA6eyZSATIgAO/HgnWMh5mPu&#10;cQI9LsoS3uoc0qMgn02TmB2/CuPQaRnzvVdN2skNX8UXeR5+CwFcElOaSeO9eOpI6rmDQ7g02Dqx&#10;jPJFrw0bI1LGXONizTzbHoHbuQuX27a77m7nWTrxa3/v3e0f/g//rP3ML/xi28gO5ULrcef25csX&#10;YU4XZG2SSz4Uz+RKfzGOA66b+TzEuVRbZ5bbU/T0LNBzBKOkKrJaobIdPgDAmYCZIg3YdKcTZqXY&#10;ayez05bp9VnkyOXQjZOwXMkH6fLXlo82JDLk2XEVWBZ+8A0fKz4Zxn6VxLF12CxhqdMZ5yFP2leD&#10;NRiN8VegAnP2lvq2CcOqoC+zJmMHNfkN6yfauSNH2n233NLu27Grnf/2YQ4ddsEMM70GFtrZi7Pt&#10;4tGzOBKxqRbC6DpW0I+vp7uMmrpbUDTOJ163kRWcO+iCmm2Hjx1un/3UX7YjX/g83WetraMba3Tj&#10;jgjWFelDCDGsgWlwEvIUgvd2K8EispJoPWYUFxqGUKTrUzPtIji8+v5729vuu5PN0da2sa3j7Rrn&#10;j9DHli4u94ES7DjnKK8BzxWajgpqaRhPu4YXwBJ2qaIKSs7g4C9IwPBSfPGLUYKdl85eal/89Kfb&#10;T//k29i2Zb5dYl3OyJBTpElnzamjQ4MvEI+e/YtPfi5Gkxw5FpiWGU7CXUJVEoVn6+Qsi/Pe9sgD&#10;7T3vfXf747/4XDt++jQLsmbS32nfvWNQptchwADgdYrQhakUwrGVIf/SyuJO+RpumDxcw71dPRpx&#10;ZSiDY7xkB++ImG7CqDbxfC+PfGGBzP5jGiHDeJXxAd5GoQLPvLumddKpmNSIcl8y1RMM4fhdZKmA&#10;zMFNI70znjSqyGZg14jKrCOzxjTE1EorQKyBhCd2GZKatKYJpuAgndYGHUhUtvYhJx4RJKecpbib&#10;tjQgPOkGQ7N2KcD4spBLvngRv08bQKaXDeFnIqVrpfSpsqypzZ1TTvSCo46VzmhCklnE4W3Aykuu&#10;MgLc8Bgd5NceBY2NjsWUzgpLC4wH1U9d8L3xvQbYwifgACxsVCR8jrPswowg/+PsgwRZkl4sgmsB&#10;CDyRKaMetOoLPia/4CkSPhMv5Yn8ebZsxHHX66iM9JmHEcQgasljOWZB8xfcwM643pNA9SiHB44G&#10;cBUf67sC4DH52t1nWTbGMmMn49ipV9//mvatJ7/YxjgnRH10XDeyQlcvXbncJljMve7O29sHfv39&#10;7ejTT7f3/tqvtTsfeMhMSwe0yIFYv3moLIofHU4+SKOXeIqzq/vH4Mudsyvtlg2b2xi4fZFdhVeZ&#10;BOWijIy5qNPew7Ny0Dhl/qwWughVO85IMt1Qa+naB/4SOk44owmdVoBM+GXGhnX58+vBWqJnlxeF&#10;IHiV0weO5dCXpLV8iHnwV3aUq2EXx1gQr4GAb2dZY+Jspwm6tRzbOEtte9s2tmUhy+mrl9qrbr21&#10;vYa+xOuHj4MHxpcxlunzV9p1jo9cxhCmGwqDoTa4CnVocE07dfxsO3PsxTYwflM7eN+D7eTJ0+1r&#10;X36yPfGXX25feeIr7QDQ97DPVRQWXJY4lyL9s+kqAlGRhQa/IKeY3gkhhtNw8nZLizkG8HEZbcve&#10;3e3x++9pt7K2ZP2m8TbNRII5DIjHF7vCf+baFFsRbGrrqIksMLNhiRr6KjCmZmlpXT7bjj3/Ag51&#10;a3vNj74ZOaBoGP6a+dQppJwEJwuCeNlauM64z7PPPNeuXrnQtrAj8cDIrGdYYuDsi7eQExVaakUr&#10;DhABuw3I+PhAO3X0WLr/rl3j3BToOIljsXXmUpmtHLd58tyFNvSj97a77r69jX3xq3SHzXCOwdH2&#10;1De+0iZoVSp818DJJi9NqebCZ5WlbwFwy2nbOG76hKmsIPuhdm11Ooq4n1bqONvXLF6xme0qdXxv&#10;WqfgQaEaoNtzgTM5FqiJD67dgONl9hytzTrlj3xY6+PBa9QCUHKNvgdOcRgPhjhKBy1OkeZFZOjW&#10;FzqhOCx4oUidNG61wy1plHX6g322mwD5LOJASFDP8NKVCHu2b22D8NFdVzlPMxvhrZL3InzMZXxk&#10;OGTLCaJ0vWtwWO7gSuOZcUL2DQN2Wpiki9MSLw0vf/yAMi1IbnTIIBZnpcHVkWX8kVRuXzLC8yiO&#10;cBTciMbW4ZRl5/JLszA6+PI29BEpq555VkcgjLg4eBTLI4vJNHBAgwSlZ6VIylb+dJWUikAU44Aw&#10;caUVQUS2dlH6LI81xhnctsLCc2r6RA2t5EbdhGTkTfxMSuG3r0gJOjVreGG3SC6BxtAYjw958x+8&#10;e4cQww1Mjb7vBJ4fUfVPGMmw4Cq/OAdCy1HwSxjZhKZVunPI6oZtSBxpJEz6hW6tOw5e9NCfGGze&#10;ywjjab8yEy44yRNfEhd8bmOLpKtXDrbjL53MprcuBKwWEfzFyE7Tk7GI4d11793tf/s3v9e+8fv/&#10;tr3/9/+g/ejb30EXGJVT8ujAFSME3AVkViAP6cokU/VKfbeLN04WzIawg2PgNYZu3otTmKU35ykr&#10;+pYDeCYtVt4cu1YK4ix4eziE5zi4E5XUex0/fUHZSfo8E5LWrZ9vx65Ptb2MbWvjjT/OTK2Tk5Nt&#10;F11lDsZfY3brGui8hq20+8yx5UXOJNq2c3O7whizuHrO1AV6rbaPjber6MIM+sRsM40djAUxV8OP&#10;052ywGrb60wHdhqwe3Q5FW2a7Vd2sK37qw8eZPEjB3DR9LPJ5Mn2ayB+4DSuxD5HiKjVuhgOLNyf&#10;/u6/bUvnJ9v8tUvt6T/5ZNt44OY2RTfaoUOH2g44cD9T85bIz336M+ijsgPDS2UIbgAtJVEmYRv5&#10;dAqZAkVTlGnEbkl5G03PR37o/nbHXbdmIdBFnOD8zDSOZIKV/JfbJpqAm3dvzXYyV+lSOnLmJdaj&#10;TLfzl65kEO74oaMchnUFc7rS3vVjOBNzhOFRPu6jBOCTAoPAowDgzA2Fm40IORhrESfr4h+nY6+F&#10;h47p1KyKwj2FRxgqA4Z6C+NYF8+cpO/UEyGdkTbU1nP+jCrvPk8jCN7ryAuH27PPHaJFtaEdxylz&#10;GELbu2t3Clq6vUiicoiO5TMLp7zhMkzuWeINSncSDlbjsGloItxcj0KsB+/hzexntcqHAryG1htA&#10;2zXGruaodMy6IhacllbpU15LlxzArk+V3JXV9UkdZymxdM6zG4IKqoEUx2Uc0CrGP44EfGqmH7sz&#10;sMh1CSMxjjXbSH5jdDXo+HSMlJ9cM3xbYVE/nPYxzWfX+pH2hl/5Faa5M2MQGp977oX2yT/9s7Zt&#10;ZG27xBEMFrb+w20KmR2vd20cbz/13l9oF1k49od/+OG2b88BdqGtQ65sGbpJKkhGPm737vz/TUza&#10;2Lx5B7sooPvAtua4hjjSJx/vnFxs97Gz6wQY7qLLcpHCdhkncY78noG20zg8jaI6Y2tPGegw5bNC&#10;SY0fg7FM/hoOw9R7/nMfSXZ640pmRK2KRPf4hpd0QZBGfdXwcgv/Btp2GLMHPNdpiPiwMKCdIu4M&#10;e0QJfIUWlHpuItOof+qRV1qluiRoRb2jP4a78ppAU3GV/SByHIpxyzCSv7Twl/IKrv3EEbsLK7Fl&#10;C7DyhD/j2arNueboojokLCsnmaWUePDF/I3Hs3ZDcDp9Fd2wHjONdxwLupkLeOYHhMQN+8Sf9HFg&#10;xHPW3MFb9xA6177+7WfbLWzfpDwcgJavYhrjT4VFPdl61x3tHLNCf/3v/f32n/7mb7Z3/OIvtc1U&#10;aL2sQAaXnlzCqsJiOcXhwSuwj60TMVvPysLGOTsjtvX0AI2usMchZ41MM4P1MLXAFeh0y5lL4DlD&#10;fE3FJLq2jwrTRmQ9wcxVjHDGuTcTzy6xWxkvvh2d37j/TpZezLDZJN1284whUxiGxkbbSydOtQfu&#10;frAdm5lqmzk6emLXze3ZZ59pD935YDs8yfG+6OleKrZfffHFdtee29p59P/SS+faXQfvbU+eP9E2&#10;DK5j2GAHYyh4JQfec+YJzPfqV0e6sZiG8ezZc22LjgVHMozhX6bGNU8hcx0J1as2xDb3E7RqXAsy&#10;cfC29tRffKZtvuXW9k1q+S8cOdIO7t/X1tDltIiinmWrkWVW0x/Ys5vmJd1r5K9wZHuUjvwVsoKo&#10;O8QRYcNsw7iP0oCXU4Qv8cjxX+3HHn2k7d65pe1kTcf45nG2rMdw0XTdetOedAvN0AqZoul39Jmj&#10;Ubgj4HWFmQ9XL0ylleCeNm69v2nHVjaG3NOOnDgBXta0K884NBTVS0eQGpGKKz58abzFy2601C4J&#10;U8mrWBqP8LIMRSmwrb1ZU9QAmFaFtvtGw2I3lrWL1OwJ9xqnprCdbshdO29qt+3b3Q49dQKFxhhT&#10;uNLtA/waOym8U2iAH9ylxRqw+WlVqP2aj7iat5JfAQ/t2BjOZMjKAe9XqYllXAfFtcXpLsEqPPMn&#10;WPzKPQky80wEzYufoEtB8W9sxcIok6SBvL3r9KwvWNJI9MQx6jgGetxuL/IeBYfMpccYb0dGszho&#10;nbNnO0xSQdhz+51teQ4cR92lobXTh4+0h/bsbWtoiY6zPmkBfZU2W29aO2vwVpBeRO+uXDjTtu/c&#10;4RsuanEUXmtsttgzOAs/hynZK+7+gK4uzUHdyiyVo8vtyvmzbT+tvEHC14CPG5D+yqNvbZvBb5WN&#10;IJdxVG2MVhL6M0Pmu6D/D77zdY5OoHzxAdXg1TvM/tlKkfqswxRvw72MV6WzfqVHlmHqM7aoefd6&#10;ZRrD/Pw3t/9Q242D3UI5nz70Uht/5L72Dcb4/sFHP9LumtjaLlGhc0GxzkjzZhPF3SkcfLWloMzU&#10;XbtSNrGQ2OG26evXoqN88Y4YIKMujNDCRXSkw7mpK+oal5Nj3ClaB6o8he3iOTfCtC8+lUnCnIDB&#10;U7tj7950d3t8s3l7Joc7dywhwwtUAKeYGjvgdH/wVOfttlSXVWcvK6O2Oj08SqcWJ8O7lOeKUtqI&#10;PuggYm9AVTtEdujwcrv7roPtpx9/c/v3n/gUtmV7dM4KXvQX+HILVeHAvQvZnmr41tvbP/uN32jP&#10;fOVr7Zf+8fvbPa99uPhIBUpvXJUoM6fc85dyJS+AZWVUJ67dmsNprKcyurprS5vHgK9jh+ubsWU/&#10;yH5jq6wTPIXO7Uav9lOB2cA4y3rS7t61r02zSe+rsAtXGd/ZsZsTOi2/X3uKuKPttc++1H54611t&#10;ev9t7frpU+2OPTdjn59t97Jl/yS9N1M7Vttd+/a1rx16od1z1/62jE3fSyX9AXiw4WuT7eDNe9om&#10;NsxdRwX9wd072yGmU685cKDdfuetbcfMFXYp2d1WWPow7DnyWgC3UxnDUVirlq04vBhJBbOWGvJN&#10;W3e0HTR/5tjqZHXbtrZK18Yy/fpLFBz7zqyJ70Rgy5zD/uzTz7YP/NzPZWu+W285wJTgGtR20Hls&#10;z470Ry7QfMs+MzJXoZZFCXNjW1SM3KDiKihH4WnbrdmsIMUBnN2mA/vaw/t2ttvvvYNaPNvtc0zm&#10;vLMQmM0wx2SBebYmuH59up186VR75rnn21XWtEzSsppDWXZu3Y4yD7dNO1n/oWpA5+DQxhiTm2lF&#10;3QYda1F2XhVOZD6A89Ro9hdod89B1Icof2ZvRTWLhDgTjaZ//JaTKjh9TdDapd03GldriBagRQq6&#10;XUBCSeULZfv6pz7dnj52pi1Rk1hF8SwwntjmwL+1G3lpegck/e1rXbXRHvgDT14rVx1NBkrJwoVq&#10;dgtuoKYvNR42Zly7AQbhw6hnq3PE7RDh1ykgFnKgU1uir5V8c8AS8WmD8E0i6FC+/g5Y+Pn1Xl3r&#10;HYqO1MFyuy01VrzF0NSg4OVzZ9t2amUamEHkNcpsQo2R8S10S+jreqahv/jUMxxVOtve+JZH+WXf&#10;IVoS4+zeYPfYVfiJyqVisQAuztozn7XA3EtejcVZ+2/a0t733p9tH/3zz2NwOYStM6AZoxFfCz5p&#10;xXWYbgGqe2lxbl03kQVi66H9zTv3ttdu3db2u0M18VeoWDk4unLyfBtjPI7lAG2ZMrB2w5a2XVqQ&#10;lVM9nbljS8PdH2z96TysrS7x/jJZH2b6O9yPTlhrnsBAWBYO0kIdYJDIc17EMwdgySc4aFexEy+8&#10;VxZbcMoHb9rUxii7+9/ymnZ8YKbd8fiPRPfbJ/4IR7xKrdaa9gxpFBH6YQsSGMrRcQOeohNy4zpb&#10;GU1wmukEjnrqGmvBTMOf+RlTh1h01K+OzzjqlL9euBAWR3OmO5Wa84wDmmbUWaSxu6ttElof+qWf&#10;bzu2crSslQBkMnedLpxxxwBpWV2cac9887l2mskyw2vYfRccrejk3B/sg47Eit06dPkgU2a345yW&#10;qKApzuoFCRrRR7v0RE46xVCjb4tzGAPuuruNVOAmqMjJg4zN0QJIXPTBSiRP6BTdxswiXSK/CcZV&#10;Pv6nf9Ke5vMPfud32lve9TNtbMvmlEMrMyIhHmZqN/pFKj2LVIy7IOipJRgzU1fa7u3jbfOmu9q5&#10;7xwNjvsxAtfg/3rA7EIRfvlNP9xm6ArfiM3eTAXqAnjcfXB/++YT36YnaVc7w3KIhX/6obb90Xva&#10;bevm2kG6sQ7NTLZ9LNoew3ZsOHK97bplDRWr820/NNKP3kYPnWi7GNJ4+uwpbP62NoJ+j3BU9jYm&#10;Lp1n3HYztYmNG9a0wWcut9v334z9n2zrTgHnppF2ikrG8Fa2rb+CZ9N4bt7KFGJq/joXZ0254HHM&#10;NSQ4ELd8X2YTxjmMwyTOQParSCNM7x1i4HktCA5ApIc1TTL1dWnLRLvIavSrR4+FWSqZymVNy8tu&#10;B7dlHsRo6EsW8bzhGh47FwXENSKOayxreLBs1jUXUZwLEH7/7u3tHY+/qW2jNTJEv/5JpvzOkskk&#10;a1cWzk9z4tnZdvLU+fa1J74ZRb5p2/bU+G+iZeQA9nWM0LHTZ9s4tZ5halGeGjnOgO6YDhYenDtz&#10;HoPF5GgkXcYw2FXhQCNq0LtQtVak4ZYpxh1SQXBA9jFSGhKWgkoUody4L80KYIuka2FG4ckC/aZu&#10;CbOBWpHndbi9zT4c3FYU9uEfeA01hcvt3MyFNnZyPV1MM5kwYTelxnqW8ae0WnAm1f3hNgp2o8FX&#10;aHScKfTYpuaqFpC5E06QXXCpoStdCqW8svVmbcpun0wXJt6AhoauPcOtcS4if/vUERnGsq8RIj/5&#10;As3mU2MltGhMr1PjnY7NGqK42xq+xLHTB++/q22//UA7/8TTYhj+LGCQxdvuC6eoAxmzpNFkecC9&#10;97Td6Nw14qyhuX/0G99qI4yPrSgHDElq3XxbaIUxT/fdwdsPtgPwd5YCdjO6tH/HxnYB/XYyhLuw&#10;Zgaa+mctD3zdcmjrtk1xImnZQav9zLfQDXzv5o1tL+8mcYITO7a1ZboWnIm3gmFaoKthFT34/Fe/&#10;hOPwrB6MonhZow51GCpws7swxg5jvrIw1V5HF8LPs/vtAny1lTGMko0xIDPBWqUjHBvw55eP0726&#10;HpFSu7WyE8+PvMA5XUfwyemcltOFO3bTZYH8X/t/c/UeQHre54Hfs71h+2IreiMAEuxFLKIoiWpU&#10;b9bJ3XIinyd3tjOJk/FkLpdMcpdJ4ss5E/vsc9zOd+eRLEu2KKtRIsVOsYIAiF52sbtYYHvvLb/f&#10;82IlTT5gd7/v/d73X5/e/kdjbWo41hpqop0glN/mu+PcPYmkr//LAbl/TrjISQAethiL+3Rz3yAS&#10;ELoGNLrK1P6FkQKOimdpDNwl8Vl4gcjZcGrwCe/6aLzGWkBbGspaYgI6s8L8ZI761Zavj0bflUux&#10;d8cDqZGuwoQbWiiJxD9PlFTOa21piLbdMAoEDXfWWecOO35eQGAscBTuEhFSpT09zKkQXIRBX/mb&#10;X1xO+FJAcn5qpgsEC508PRJ91wbj6qXL0cRcs5IxmpPPKai55rgKE5ZFJfFnAxychsk3HNhHWsJa&#10;/C6m2C+/QdmW3/mt6D58S9FR9u0OITRCg/rPnSdQCCEXWHLx3/3BD/CeA/527ohuqqX3v/Bi1LQT&#10;qCRMcn1/PWu3gD974BrRudXATknsRFCZnJ6M7WgwpdLe4bGo+eITMfrUs3Hkn74fAYW5TVyLqvce&#10;i7Fv9sXuRx4jJQRP80N7ouLDD8a1b89E+9FjsdJcF/NPvxLlj98bw1/tj8P33h2rjaRTnDkT9e+6&#10;LS5g/ivFErB519Ho//rfxx3/xedj+PKVWDm6K6rvORwjZ89SeoUw1KYmHMgs6Aj5GEpMLpAADval&#10;VKbtcAMpuAR74foo8dlIU2sNdVHe3pR2b9LtSUJE0sCOWA0AdQNoM5ghyva0R8fdR7J42BxOZOtk&#10;wZRpFu7OQoxfG4iZqwNRQh5JK5FY5SDgIojrdhuBw57FFE72CSMcACSMCYVkjSY1wMmHz7z2Rtx+&#10;1+1chZGgng1wTvwQFYev9Q1hG8eUh0luHxujOivhUpJT8urr68cfVB+PE0qsSaOpuQVghmGppVGi&#10;39IxJWt1+F04WZHr+U8qyCtlNd4mbvjZQXIHN/Ib5OatZ1IUmoE38ISQmqPkj/fyKq75TgKPmQcH&#10;8Q0I0jXqj72bcg8dmGLmGc8cwQMN+DFG0EiaMN/VNXfG9KUbiT533nUs2mGUtnkF1djKz3NojJox&#10;dTR7fo39ZsIRRN6eDQX3VZRzd9hqMVzglwXyoELFZ2cqELP3XpBxpF1bREqE0o/CewavfVnpLWfG&#10;tZT6uN9zvF0PrxeaU2F7Xua6jK+StZUpbMKYSkjkaofA7+pojb3790Ute3zjjVNp4kiAVOJESqph&#10;vCaeeraJZbktBnoOvxJ0Jfbu2UNp75o4cOttTKwkBnt7EUL0zVBigj0t9oQ9gmkPXLwScw/fFdWN&#10;1d4Rdxw7FP/xq98klLwH84VSr+skk8OmAexMs6Z79vSwt4aC+w2EB8JaijlBYjLJUbJ1IPgsAQ0b&#10;rRBbjpldhRc27N8Zx89diQOHQOYTx5GeCXdXGoZx6zhd94f2xTc1zHrW/96GrnhvZ1c0E/QgMd1E&#10;mKswChEcrcKPs40y5meqx2EsVHdg/r62CDq7WOwl16rB5Uv8XYHZbaJVrF4fi3Ik7Ms/eik6IDw7&#10;ypuRwCnZ3n85liSo7IcvCb54kqye/RV3XIMCZq3nh07BePW51sH45o1kVPDg3mQVzo9+NO0B3Tyq&#10;QME4cGznC3gRr5ZXMWmCb03gzuQimi9rskmhw0a04emxqdiza29UcPb5uSu9MHnMjjxjvt8q2pkJ&#10;2DXA/hqaBI+xH4XgoaCi0ODJgavQDiQf+hbAizXichJu/7rmWgi8P2/hlyEZDaQxTP3gDQSPy9gM&#10;2S+ETPM91LgruN+xj7EvMg2kLKQNdayInYxCbKyHjirA3nsYP8W//3fxzNX++MB//99Gx4PvgjjI&#10;AGFuPNtA1FYHS9KKMDDXWEveCM+jlY1y1s7wZaI48Vvve/TBGHrlxzBc7u9G06Eorp7BM0118Wcv&#10;Pxf3jtfGbf/0l6L3/NnobmqPmVv3xTyCcnz+Q3G170Lsf/SBGIf2zvX3xuoDt8bAsz+Ig0f3xCL+&#10;1+sz4zG3ryeGYRrznRz3gcY/hcY+jtBzEZNoJf7P1vWKGG6uiQGkmmvAWz1m4RH2coh5LrRxEuRV&#10;3tyyK1bwOQ2cPQF8QbglEDokF8hDaUMbEWmmCK+tYyF1dC3BeT2tsawcNZvz2MsBtk2keahgzCOh&#10;VTfXp2pUu1afm2dW/coyiTUQiO133BpLAMwCmedGjq2xeH0DQ9FG6QIdayMjI/kjsCr1TyA9qo3o&#10;V7H8gaok+hJAwMB5SbYrqDszR8TB955/PX702jnMV01k5E8D8Kq+pYy1JvYxJgF5jQ3XVOLP5cFr&#10;sQOzxSc+/Fjs3dWD76gmWnHSi9gSYSXEZqRNiWxWCKhizjwn8MFmb/ICZWMuwOAYCn/4VFCYAji5&#10;aORcAmneUjCklKJEWpAtTU0JyMwGQHXMLTCNvTuOxX13HUmmYFLpLEzavZkBYY04m2IfvvL334jr&#10;BBA0weyqqvFxQdT8vpGoskbG7kuzx2mizSa9D+3GdtQ2PedCgaGK/uYorrnK9RkwVNIp8ovu3Yxr&#10;P0y4kuoEGzAU1XRNCo7Z6L8SmE7WReN6KfOGdSaBH8GuTQ+08NNXWxVa6rKa509fGlS7u3uiewel&#10;K3wxrvbtLbFn3940pTiXacLUX/vGk9naPs7HNi7f/l12CXz6OWAo7kMpGua5M+eji/bq6qbiGoLG&#10;EsyilPDzIiIL2ZX5lhoaC0HQPFFtpBoEagGmC6VgjTfi8KF98Wu//PNxDr/fIKaqwtHOetGvmlMS&#10;fAmBhBY4SeKO2WYSZjgC469n3SoY3ypEspo5zVMBuwJtYgFB4Zkf/SguaEIEZxyTJ+95imQJn9WG&#10;1jB5yXAV6uYw0XYe3B/733UfOIhQBPyx+pjMFqMWzWeMYJm7H38kXv3+9+MfX3wp7kcYKiJ1WEva&#10;yJfgKQOgbWIG48blPuzwWAL6Xo1ycrhOfvulWLl9f5S2N0QVY72zZXs8M3otT/lDQUqTF92mtpBM&#10;mH1WCCzVJsXLa0XZJQJ5mN8meL3EGqAMAi8ihfcXuMrgeAOZFkd4XLN3zpX71EjUrKsQJLdDX2YQ&#10;gCahQZ67dO58b3zv+z+MBx68h/pTswg2RCdREWMBSX5eaZ72hUvEhDTLGvWlliJ2MlD+lxFduE7U&#10;Yl4pxs1vmaTTcHy+3Fej/4pv+A18tTHmJzD7TK3vjG9PD8UJfHXLJHF72qbMwIrs70cy3sU+tsLw&#10;mls6ENoq0tqxjWvbuKYGXw+B3iB6tQVT/Pnf/ZdR8lu/Ga1krlcztqZ1Qv1nKbz72um4g8Cay43r&#10;MVSO05/n3E/TLHpuPRw3kPqr0FTrgdc5HOFMPnZCc6eITn17fip6YyDuq8f9gI9jZZUaW+DnqaqN&#10;OHDpMrC5GCeICK1hbDf6r8XwS28yh6o4/a3vx/adPXHmxdejk+oncWMijn/n6di3ZxeMcjXOfeeF&#10;qCN85fW//vu4/dH7Y/LaeLz+5HMs2kacuAacaGrduy8uQ38t0zJKJYFBImkXsV6VewJYHlLPAjeB&#10;vBLVTWzLai7VbOwEhFZb/jbsgNOzk1EjkcGZXQ0gLYhYELwliPc6gFC+URvVbPYK2kI73HdsYDKG&#10;109H3W0HYg7tZoNMek0qg0hzkyDIzp27ogk7XTNO5lmeNwprDslmBsnCCLM5bMg67vLMYgAyQ+D4&#10;K95I6Pfu2EF7HCCDE6qpCQcpAJoIAHhIBJS0fHaZvoYwiX3+Y4/Hnk4YJgRl564d5NdM5EmVWRQT&#10;+5+H11SjXSnRW6+ssa4ohZKwxy9ZQ+IsAGs/BfJw1e/4kXl5bx2AL//JDzCMZC4CO0ipz8E2vGYb&#10;SsJp1tpWFbcdORCzaBnnL/ZC7AQu6qahabWirciMh6dGkIrmk/AsAljaXj2pUvOkR+Y6niaYyhTS&#10;xxSqfh2ArHNR3o9sR7BBeyxjrpyF6N55eDdr1ohTTzMOUhjttBAePouZ8sSzL8fMdeylSFkbADKY&#10;n2NXak3zCuMCEzGvbMQsWtXR+++OD+LPqkUA0feihqY/Y4Sqz9uJDOFhkIRoFE2IIKzSWWtnO87H&#10;9Zhiz3fiDCR+nTmsYiZZw1HYEw8/+FCcfftEnP76N6McuJQRLwNbhgZX479bccF5HnIVZAqkEDJP&#10;EitekNiJqj7Bfo+g7W2w/9apk4ixFRBZYBYpeDvq/TJ5QovYSQfGR5CQ9b20QETL0XSvRgvn6syB&#10;kNrR8XSwevpxIIaMT9iw+xL24CJI/irCV/n2tugCGcvJct4kiWwD/9025nkDs8t21uY0TK6S/dff&#10;uMw9HipWDtNO4QSYINcWQakyeoH5+nvvioFaSgG174ol5tvYsysme3vJ0SLE/dT56L73WGy8/Tqz&#10;ZgysNZQk3xf+bwfGf3BBW38334y+8U50sDfXzvdF96GdMdEMRZ0dw7cUcR5beWNXFyYwTBvgNkjE&#10;XAVfJHyeT1OlTA0GpTRfmABz1HmshX3JEPQBZkAJz5cJ4LzMpyhMTKw9C1YJIIrPfi0sld7Uapch&#10;Strqm6Apwqy5WP1Iw8+++Cr42RSVEMxqEo9L0RZW1tgTxpnCAu0wLIgkg3AlbZi3SSfABQMK0o/n&#10;cLgurhm1Jh4Xg3CUvkU75HkvayJdAAb6iYBaIQCjhL6aaDdxFwGkDgf0fZDbx48cilqIdxVrU4Pm&#10;vMxa1SOxrwBH9j8NPaunr0ny0jap99SIaX7iq1+J6+dxsmONWejtix2UierGF3foMx+M+VdejiqS&#10;wEuhk1pS1oCJU3/33bj3I++OOeY3+8qJNBFOD89GDfPogTHM1jbEq/ix/5RI2oMIe7tgUFbaWHjy&#10;+3Hp6nA0cuLniT/8D3HHo/fFxLVRGMkP2QO01lfejgoCMzbHZ2PorTMWNYEmU4KLdbCCyMiVXlwg&#10;HrSI1qmPnEPlltiben3TROwuQj/06V0+fSEaOBXy+msXYoj0kE1wX5HJVcz1XVEKQI2dRSuQmVQz&#10;yP6rV6OV/IRpNt0oqGYQsaR3mO9YqFpQjaiqDYBpFudVTTlMiE2p50dfgMaAKRB4Bomv3MGANB34&#10;Am47eiQGBm7E+VOnAQ4uQky088/CSEYh8gvYnc1SX2BsNzTDARjNIJNlWlR7jehQuimqGhcmHc0s&#10;IlA6ULlHgq002Tt0Pe7euzs+/fH3xZ692FxRTy1psqjER5TOGKeh6QA3dFNb6QKMheDpgmAibQhl&#10;EqOUbMBY2y1gj7+80tQAonkxi/TRt1FyAiCD5ar3FePJ++knAViE4r0ylW1ohpFBzGLeawL5Dx/e&#10;AQFuzO+mCXsehvAakKBGqTPWNalkk42skQEv4Hz1gKT+gX6kkX6ko4Y4h0Z2z67O+NynPhb1zE1k&#10;GiViz7DMFqLZJMxGyqmN6b/JdjlP/bZ33RP9MKYlzJHChn41dL2MWAFSOLAMpORHHaGGvZil7H9n&#10;x+2YUdpzXXWK+tqJk7oZQWSCQI5VpDolT9fdygQrAG89IbadHd2J9Jo13Qf9NQuMqRL7un4GjQnl&#10;7LvH+SoFapL0JeOSyfhTBTF8/YfPxR6CKVzrcSQm67bpYGXJinFD3CUkws8KDGFmcS2GQZSx0+dT&#10;E5uDAY6uXo193V1xz698PoNTRhCcLmAjXqLvRda3EdxYZIxK440IYh1oWmtry/EshQNnIS63A+Md&#10;xPk3NRP2LVVmztdgMoOsr9W7IWkkjWFiY/23Ti/0BD2aTyLuuj7IXffv3x3ThIVXAwdq6FU7gXnG&#10;XoOZsBa88IiGaZyxsOeUqIU9aaZ79dOX8KgsAA4C88uYzPoqYaDYzhcwKV0eJWAAmBgn020YraiK&#10;ualZCecmxTkmn7VdNfAtYU1W4xrKEHSYmwSt7yyTQ5mX2qujkWzzUFJ8YSZ9IzeZkl/5MndK/5uw&#10;tyZTLFlMQVUh8EP33BG79u+LOny8TZhjlln3QWjGqJGZ+lthLs43g1mgHeKlOMfQ8nom1IIjauuO&#10;VzxLnHRCWhX4VzjkGR3X/HETDMkdIEDgeyePo2VMRx1+KnOrNpdmMEW2xUO3HI4u+mhG8NSctjDH&#10;mqH1qfGuoJksYfVIworPZwGpvQEtYx1G1IDJES92VFyZiJLpidjEYV59YHe0HDtA6SjqF2KtOdDQ&#10;SVAMlp3KxZiFMXUyx/Er/exTbbQ9dHuMvfBWoTWy3k2M1WCKHSScP/P8s/EWw39Pc1c8DIxs370r&#10;FjFRlTPP5SaEO/BzA8FoCBOaOTKjZcvRRXKmAsU4pq1yNAtdFCZsuidD0OAyhJvh2dHoGIG+l6zF&#10;KIrFElYmg1ukN3NYhGqIDtC6s4Skph9+EbzFsG5IHvkFAJ1AMwUyVkEQzUeZRvJqzOS/WqRKNgD7&#10;9iwZ6BuXBqMUx1kJCyHCboBIpSxeYLpY5HoNkls9yG+I8Sb2O0aLdAgiu8FwUVX+fQf2pvNflXMK&#10;YnLpwiWkO+KlYThGHKn2VYFQNajqc9hXTxI5pkZhCKCABDwABIAFz2dEE6q0QKVEIjDBpjgSeCo+&#10;+/jDMLCDeWzmIsxiBfuopU2UoJUkSpm7/hm1GTc9pRsQyH4MR0xNhPYKaUsJrYA+iVMSLKCQfWNM&#10;IA/fpU2W79J5rEEZUHa8RaSQ49aq7CUREwTAPJjvtd4y9i7yaK5eGYhhmMFsI6dl4mhbQr1e42cS&#10;wjwHc0nHO4RlFvPHEoDSJ+H//73a6OdXP/HB6ECCaG3BjAfDsqxMFTbQetZUk1ppWVNqpzIiuEsC&#10;03bqnWnqlBa8fepsVGKzL5AU5zv7JmHYAFbWMJ/pw6iAwL989nLcd/9d2Y/1f6jAA7wg8cM4ZjFh&#10;qeFKnCrY/3pMjCZzjsHohy72xZGjt9JfPcEVLRBPklLZ6xmj8SZm48TbJ2FjIAZILnJIpNQ2ZYxp&#10;OuSzyV2a/VogPNMQmm0QRjoH0NGGGbhao8Tx5iblvppH1X5wT9x975HYloIKmiAC0zhHHRhCr8St&#10;Rlheth67dj2QWtEcZqnJ2SWCPE6Ti7MWT9x3e9x122H2cAMmiSYNXpTCeGdgZKPnB6KqbyDaEGDG&#10;yvAB9A8gGRIZw8abcS3DrWS9ZdPLEAdLFGnqmEcj6nSoV6/FBkEh62PTsTBKsMkQ5/yQG6XpYhK4&#10;MNhl8nxfdNK2md2CHi3zX6gEHxPGxA0CTYgAuoqW24TZbwxmdhHNtZo16kOz2riBExmGOIo1wibU&#10;cwyWMY/BljQpCeMeTrcF995XgLvw6gw0f2nO4z/wkeZArieM852o6nuFOzXExAX+eNGQ6nXMKGvp&#10;55AOYX5lDzWzGh7f04W0TdvTfZynjubQ0bkjdu3Zjz9rlrp7c9mueFU0V/S4JfA5Ib8xpD4FQvFW&#10;PPRvPvDTtRL/xWHnYij8Es+UNG1Hw9hGDghMjz42YLYP3XUbARjNmPChWaxNMwFFKyuUQsIUWU5a&#10;whwEdVs71hb+Ks2P018VSX+OY2OBI0AgyJ5Su3xtMEawQtQD58OYWGtnZuL6O2djk7ObSnATzJMo&#10;vm1wNFaGJ6J1G/jWsBOz8lK07dkRc1evp3DfyHruqmmICYJKZhE8ZeNnSKjuweIAqY5zJzAD7+mK&#10;CfZ2ZGQcX9xG9OKX6gLeEd2iX5M6wsQyZvEWaPd11rkO/4x5Xv0ITE3g2BAr3ArucgYvlhJKbNHG&#10;DTTHFmB9Ghyw3uIC6zkJ1EwgGM0wpvLRMQojwjz8UVKVQAv4nuIocW0hSlw+qAAAQABJREFU8stw&#10;S21zbsjq9tbYOLInlt6GAQAhZag+m2tEF8DuVprQSXZ3xxI+kvAkRRAng5AZrFrpEgCPDBrVOC1X&#10;AXCydmBQmMeQlrfDrJYZvFnDfjWP6ac0pdTqOHXmUiKtJ0mKLAyS5XM4SM/gkUCiWUNATMKFZDtz&#10;/Xp89qOPx+0wE6scTxNUoATckhIzS7CiUxEHPNcEOCVGw0KNsDCZUz9SYSqRYTF4f3glQPLWZ3yl&#10;hpKgzYe87aaJC0TxrHnBVNAt7vMTt8lIeH7L3uyCa5qqhpFrwtu/f09m4o7ifB1jHUaRpD1eeQlp&#10;lQRvJCC0N6TschiDUR4fffRhtK1KnidXA7OVJpk6CFYn6ypR1VY/zTqnHwUGOm39NrRPpclkJoxK&#10;J7frex1Tl7kbZ8+dj3nGVAOjlgk6cIlFVixlzUp4n2VWmM9Bfi6iyu/dhxkNB55+EOdYwXiW0Xpr&#10;sPkaOSiTN6TXpNnOLhIE1QDOnI1dBw+kL8vv2EC+Bw4B2L1Ey9xgPzZgNBtKsAxiA2nK0hDbMCsa&#10;tGCggIRpBROD0WXrEG6FCi5BDGHaAJPEOk8I5Xmj0dYxOalNqUXPLZLmx/TKOCOnCT/UNExX7UZ/&#10;XhUSZyMIusR8y2h3BklzYhTHNiPZi83aSKNpgiZ2kGc1D3y5p2X0VdbVEcO7OqN/CGYAHjUhlGlW&#10;VmgxsXOe9gztTZhioMKG+Uib7M0YbY9gHpvlgDjzfqZovwZT3gSIv4FgMIyQdIkADQv/ZX4Fc3Wt&#10;hbKiUq04afCDa1D4jAbBpxkCZqzYMAF8rVH9wnM/ysDVzp4dsV2iC1O0FLlref7148yXqENgSO1U&#10;wSqjvmhXK4F+PbWWxAt3hX6kESKA/io3WljhXb68L4M3uM8ACe9zfOLcVmKfNgDxxP5EtZOvvB43&#10;YJ4tmEMb8bdq6vQQOpnWOkKC2qrY5TMKlPzJH2mW7xU67NOXY83zQfwiL/HLYbhqN+/xunCwxeBW&#10;cYglTWGcmteP7t1PuZWaGAOPFlo4B4p9Ff/0oS7S1xqmpOtI6e2bo0k3DYpZYE0WIb7CdMUMPmqE&#10;j4XBMSIBm2P87QvRuX9vjJMT0goNXkeYGR2biaEfvx1vD56O+xsOxr590EROnjXxsP3ofkxfMGzu&#10;KUMALIMx1YIjbYz5OjOZRMCbwK/6wgztwxRn8UAuEbU4znpcgJEtVhBIAFzPTm9GP1rz5MhYzDMe&#10;NYwG/KgjRA6KQ9PCTRk1DLFGDTPfckxgs6wNCgsBVxtxvRbfTymVVfBTzwLrVVyb3YZWh/A1CakA&#10;xol7ZrNqkGQkMpJq1VjtoQLsPMhfOLeL81GGAYhSEm6qx/jps4gjG7o+ju2QVH0km3UckbOoiJVw&#10;7RqIdiVnqWwuE6uMFDA/sxBTSJhmW5dwXyv+DK0jQ9co7wKC/yTyiAWqrCbaYH4lvvO9p+PNt96J&#10;vQCWCGKUkjCwVQwy7bp89pWmIzZ3BSnnCJnySudjwyOUE9iZEnUdkV3bcGYtYJYYHoH/sthKRSJL&#10;NbHVztX2bXNidhxfCIxSAOVVmNIgUHT+E2mN9367lsgFrN78zu/9EfHy6ZvjS1wC+bfuK74smKDh&#10;lfqNdJp7YE0dzLar6wiT4jAw7PCgKj+sIQTPAAk1BAlUNRFJqsszEJoKuLZmLAmrfWv6sbilGpt7&#10;K5M0WqmRLG4RUs1QYlRPLouhxmKbNavaWlrijrvvirNI0yuEIG6yj0yIdUHYEDnojw1IW/ksBKoc&#10;jeYlSunshbDuObQbZjiLFooPDXOlRH0raUu1WCes66tz9tZjhzMq7+Qbb6YEX8aYGFCaxRaRrDbw&#10;I5Uz/hXeW9PN5Dt9LUmAHY9Egf1Sa9KkVk1+xs69e/CBECHDPDdZgwxX5TYeSgJTDcCZDDuH/6QM&#10;4UVGp/YgDOjirUfqrKedWZCvijVbABcu9/ZnEMks8DuLoOSBaIbkul4jRBV67oS+Rx3sUtFq4Pog&#10;CWNXqJz94l//bbTA0MUlhZ1ytIRq1lvzrMdAFBFUSOswnFtammIP9w1dGUx4W2L8y+zHVcxUy+v0&#10;PUu4KIT+rfEh/E+sq/CWowDAWLeEOQYgkdYcA1nnH2vD/IZhVoi5ae696+F7ooU5ADjR1bMTnGhI&#10;7TULILIOu3Z3xZN/9y18BJoTKQDLX4U1CbP0okiedao3cSH7BlbYA01Q0hMlZtdDrdR1SuLNsAzL&#10;TQe9uMOPuox4oanNfw6dlcrcoRtXruJPoSAqe5UJfzASBbltVufANMStNM3zBPE4d3GVId7EO65l&#10;z153pKwLX/reZ+x0q1+g0ZZEtdwj6YIFa2WURhQewyl+byP+ZcyMkwgkqyvgEYJOxQJ+Nawea/1E&#10;VYEia2iY0+s3wEF8PZisVmBKawS/lOCPED4bEAimR0YwaQM77OfCInQTR/zlseF0CVwCznbuIlgJ&#10;bX2imtBhBMMq+mhc3R5LmLyF8xoisjY2iV1cgBnDVLZrQmbgowgoC/g7JqAPCvHiyQQBIvPQ8cuj&#10;N/KaLH8NM+fkSnXMb2/OtVxnwTfQxmdn6+MkgqY4gOeZcWNihzaOQmcUlDZmoJMuEq8B+hH6a1g3&#10;xPEMUBmAeZlmUd6IpGdinGq4qut2TBJqCkp/DZg79Aeo0kuYJLY3UL03G7ZFzy27KVNPRMYYjlAm&#10;WcazpY3jbACSM1JdKYNU+q2AGDb0dMb8KE5iBl8Ckai8Nhlj18ZSkqwl/K2WBQfz4YLYDCE6ldgn&#10;zYl5/fln4vTxi3HL/n2pSUgYtasLnAlMvEvzBxMWOI2uWkU17EQDeoiQ4EaY1iqSgkekNlNkzbbH&#10;GY/FINtwopqwKawrMSuNqCG09rSxuEqEaG4AWMFQgBbaF5gTcBmHz6WWwl/hk//5o/qspCiwJgu4&#10;+R0jFOdv3lU8JDE3ciLv5ZJ22G11JHMB+M2UnHZPvFYPAlWCyCJEBSYyEzg1qenvspaWZ6dYhFOp&#10;cFEGyTpvohnUIWFYINH9FdHSXg2wa6O2srRErBHglVGtg0DOVXux+ScdmBtWj91K6Yl/SFu7iO59&#10;VmlO4gXyLNNXmrh4RmCbIhijnhI3c9iHddDXQpBFyGsD1wh9rsevYzIgewxyyMjNUm/DV7NJdIkl&#10;LJyT2oEnaoI96T+ZHx6OKYIluvC3KMVvhdrKfMrQVKpAes2R67y3rtwgyVf6k4q8GwDe72h3a6/U&#10;xDrRxA4cInSSNbKkTE0N+4ulrBrCW0i+mGJAUAMflplnHZqMNcimppH4kEzvaOxKTWMMqdICquto&#10;C2oc9mN0kZLpPLxl2CgtYHpTjzsM0WAEWEpqWxItcUvNhdGRT1GCKQWpmvW7QEBBPczFPVK4UAhw&#10;z0cnRjErozFxYuAckq/n27uvNMV8C8JsW+6T//TRyQyGRqkDx/641h/BAdyG5mqlAxMBq7D5L+Lo&#10;3iiHIbA2UPy46+6jMJKq+NpXniRwgPbZi1VMOmnuFIS5ZqeFlgIjY+6abYXjZKp+rQmaf1sCoPCT&#10;rxwro1ES5gG9iPpiDFn2XrWBNDUz7jKY2QJCzyxa4R7Mi/c+QMQXazgwOJj5cOL+Ms8mu2DdE5+Y&#10;v+OwjS2cTXSF6QjB4qc3uDZpLr85LIeXQ+R7s/s3FKJg3kuMo417m2AkS+y/d5Uuk/8BvVhCwFhm&#10;vDLRRawHteT3rFDPD0qMuX2eih2NqRW0VTbFIGbKDu4dxmS9TrDIEkEXZ9EUPRH3Aj6V9rK26OUY&#10;9cm5iZhFmzi5OBVtaD23oAUtXh6AWFM6lzUi5IOqDewyjNYcpEaExDaEtymU+31H7405Jrt0fTDG&#10;L/TG5qHdsWvv/TAXxH5gU5jW99cGzNVCA1MIYi3qMZkt4VN8niK9cxNj0CAEHvCtDmFVxUJtshNt&#10;3HIvdcDFHgKaDKRwRW1boWBFug8wZukVAduFFsn7+vqSeTTBaBIoQWIlOIlZmkVwBM/xfgQkq9+/&#10;K5aH3yGiZYGwRCIdTpyL+gO7UOkhDm0QKjSEMgjLdO9Q1HVBqLHltWNTnCTrlbzMmMIXs0T8dSs2&#10;PBnFJMRkELW2vrU9egcn4tlnX8XXsjOd70m0WSxpsBNMiQlQkgimmU5khJDrk3jo4XujGyYmsi6X&#10;KitxzgjRRtbrvzY8lM53v1PLUTOTgapKG7nmvUsQBMv410F4BE4BU0biy0UUqPyU1xJA2WuARSD9&#10;WX9OPiq4M+gsCMfDSkq+ANdsTEao1JSMgzUXEa9cwP6Jc9gIPMdC7xDTAkHc4DViwx2OGdaLEFGj&#10;gzQtLSME6EOQeBjhog18HhurpixfnsJpaLgEwMAE10SnpQzC9TU8U+exkU3lZMRevToYvYz0bhB7&#10;E4FBhM+cJMazlg64stgGMOu07mbsLz71LFJYc9x2xy2MazFGIWQOtAPHoXPRpDKHtiECikhGEqpJ&#10;tcj4YYz67pRuFWxkhC34tIbJLbrWP0RkyuuxjOnH666ZzD9Lg+gvYQ1KgQlrwk3guyhjHzVZZT0u&#10;94R/VivOiD9swbUIRA3E+8uIZWqOoYZ5u17TmNdaMRtWs2YmIJbBlLt2YLtGvBvTjMvLA+m2oSXq&#10;uDTbXYatKaiSoxgqEIYM4T5zpje+8uR34l0wnFKEGiPfisOSiqizTJRjHgoPK/wYJfTO6EjaqSup&#10;B1eBo9y9L6M6wQJCRSm2/A3GaEb9DJK6Zr00mzI3X+knEij84ZJguY6vqBz8eu/7PpDhnU1ovTtI&#10;Bpxm7w2qEAcUABUs5iGIJspJh4eJ3Nu7ozs++YkPxZ+hqVjLSsKhBmI4qxpmIe3LsCAnIqX9+qLf&#10;1PoZn8xBk6OMVoT5icbOfNOawLW1m+Y0TWFaKMRt9y41G8yba7lv5ZgBL+HvpJAq+2XF8FWOr6ir&#10;pwHaQlJKfHSfs54Xz6h1iJ9p7lKDyXXa+i0/Y0w5Xr5z8Vwz/9kkY2Bx2VNMvggqwzD4RXyPZeCF&#10;0ZCahIzWW2Ut9PHUEYE2BYFFDeVspelo6awnEIOaWPOE62IymsGPPE6V10GjAVu2RS9aSgNh7Tdw&#10;ltchjAwhMJzlx9dxXQAMhjoY0YWAtufAEbLgEc6HRqIauKxvw6oDhtv/ClJBFWOqRig1AvHI0SNE&#10;7HUgKBGphdPcEOw6GIfJ6wqJU7Q9hxJg8McKeJPMG5wZIlLsBu0vs5bmAj36rrujp5u6XDzjyrkn&#10;teCrlphS1qUVHHfZMwFe2Q+hxwCpVfaLih0Fgi7iVJGYCCxGEk1cJ4wMTWNzkfNC4FgW35PDifg+&#10;cwM7+SI1Zrrff19MYpLSzl0NQK5gvqpGHVyAi1ZjUx9mc9vuPhyXzl6iUvG+GHjtLYB6N84kuD2l&#10;E0z0ujp+jZpICAQg0p4dPWS9T8fTz/+YM527c3N1wG4RXjdcqN/67F+vaU7QSb1rO1nLO7ryOcN/&#10;a4GNeRb2nXNke7IxMhHt0RI0wxZnIKIyAhfFhiTscm7/GgHlnLc0E7/fYiz+FWz96/flSEhukJ+3&#10;1OocG/OXWqtdCbACLv8hEPzlx++yHhHvd2jWA2DnAS6Jt4DtuLyvRq0EiURbcgtAJfEbRcKh2Yyk&#10;Mi9A51lLa1uaaXRwqw3ITKoQCJKYw7DV1iphAnmWB85WM7cl7Iv4LVyTCu91fAz1/R9+H07pHXHy&#10;q98g1whYAIrWIWya1GqQmFIaBZBMYNxgDbEWx+ULl+M2SuGoUS0xNx3AloWRUS7QzwrEX4e3jGWZ&#10;9zL0ZqRxTR6ut0xAQ80Kzr/rmALqQLymxTYIHsihP4Q11tSzDLwmA3ft+alBmOCcN6CbumYSPfcC&#10;ODY4wH2jyQLwuVZDaKWEpwwk55vMsPdMINc8PzO2PqIbm5mjfpU5COnYJKZaNG5fzUhumhb1M9ql&#10;81MgSebMlWkyrcdvjMU9pRgFMBmoQcmIZSg6/NcR+8Uxx6YZYp21ae4ijB3EPntTm5DcVZApXQrx&#10;qmW9t2GuLQUWpmAG+nQS1ek8I5dYD19e8236CwCMJWC4sbk7DhwkUbSxhiKo+OGAxwVNq8CWa6/2&#10;4+mmCmbuq+KOY5tBEDl0aFf8zq//k/jjP/9KhmY3gD9FWRfwjfZlKgwwYVACR/dcYw1Z602k9A0K&#10;ftqmgxL2hdnsJz/nkBNvxZ8tn6I4AzSl/0ih0Q0pmFdJDJ0+FxuXLxMARCmZ7p3Aov2L//x13vzN&#10;zPxchKJ9mZ33yWCzMb4rGCKDLB6ijfyGP35nk8yNsa4TXWKZnmEYwhg0rZ41c20WDQ9nHw02cewz&#10;EOplmhvFib7E80M4v9fAs6s3BomqqopTVy5hHrIUkBoq9IifDegfjoEYbcAaQDFbw6FrsBYc2k6k&#10;JFrCrbccyP4m3roUdeOYc5tLKDjZEbP0uUAQzhqCQClaE6IllgACamB6b719PGqvt0cdgmIZAtcq&#10;jLQfc9xlohCtq2YU5zxad5okgQ0VBE22569cYUT4SRhdM+bPWnwxZZXsFTi0JXBbu80yXQoLVwkq&#10;0IQu3K9hcSpBeHTfpB3lEhFPJluBMNSUIWEhkRkNZOSNDEab/lbklzkL8zQsIhjhM813jdtbourO&#10;wzH12jtRh5pXQz7FBn6LOjZlhszcnQ/fFwN8Pnb/nXHq+Km4g4St6719UcVAutpb4kr/QOwmz2Dq&#10;MvWpQPB6HIXnWZzegcG469Ch7MfSKxJEgdUNFEALFVtzBjvJZ805FVBeTUImP61jc2jFbKbkKIE3&#10;6EDHt4itJqO0ZAirjEPNxQWZwURhLbOsHAAQep/tpmrPgosU3pdw6BgYii8ROYGa94UqzZ1glcB5&#10;8/YEfAHWVwH4qMogm8mDvsx/GSaQwAisIqG08HsY+eOa269jrydKQweo+Tw1aIVmt88gIbe1bidB&#10;sDMl0Ql8J0qOStrDEChrqdmnzEmzk2VnJOoCVCn7rhPd9SiH0UgdGgAcy7/UspdqP8rlSk3ORx+L&#10;jFp2KhFRYkv/EnR7B76XM2+djB1EN91x+5Fo0BzEPa6Pjn7HIBBKVJcrkNpBtgIwSVRFGFAi1BSU&#10;Eg/9ewBaBTB4DmHEOkH70VjcftfBVxV7peRkHo9FIw0lTsJEFM4m/hHXXv0EqpUMMrUqgu6PIKWr&#10;YawDK+l4BZEMz7VvYUxG1w5yi4QSJAUMj8r2nmoY5V6ezzBrE8no170WRgyB72nuiOcQhp576uk4&#10;TB5PKVqjpjR3XoZlyLF+JWHSkG+DWqYwg3Qe3BPve+J9SJaTcf7CpayXNj4ynmXwDd83kXKWvpyn&#10;Qkc2yC/X1B+hU0Loe8/0ETjLkE4nEdqeefm16NmFkMV37Xhxk0iw740knpaVmYEeOID3IZDhcAb3&#10;q0noTcke0+NeqgP89m/+cnznqedjgnDlWk2r9sePcxIHWLKEGwUg4Z8rXkhNw0TBFAIYv698Nt95&#10;By+eTxu9b/gvnPvPb7PmnLeAt0uG7GP6FX6kP6553saeuW9bzxVBOwodjoN23FP3B9pA88WPjIjv&#10;9EE65mJMrJvXNR3yM4t2V1rlfcQX0edp9qgZgcC9U6ywssOyWiMtzuOT3cCPNstesqv4EGE44E0J&#10;Vpxy6Gn1jtsIBS4n1wfaCM430U8TQSlqZzt39jB2ghrQNCrUrJnW3FRNdN5KtXSORV+4hqY6PIBp&#10;C1rBQlfTXi2Wn1VwnoiPqGYtGqADNfg/OrDstHT3kCoxiG/yBtoIdBCYVGiew9yvOVxqIz579pQ7&#10;0kjuzMN3H4tacMTk4m3sbwOmOwMm3LfibCwtCghH7KFRikYASwPEE3GsQb80NKYK+lGuuqdDsoEw&#10;N6XDBTjnNohaqqksluaHzBoGqaaxZyanY7F17CqhjkMIGkk+qn/4zljgwK3li5iU2rC9DQ5gB0ay&#10;fPnN6CZCYRjpaNcdd6Cur8YEKt/t2ERf/6u/jbsfvj8GxkajmpDMo7u74hLmjWOw+d95+NH4h5de&#10;jFEW8ADZpkafaEMXdrUSSwDXDGVmg0V6vs2Q5Qc+9QEIIQmZo9jpYVoSL5nllpRTQCHEFYnS6gDO&#10;Ya3CiJQE71wkmaiFMlMKY97pBKZ97eO+CnAs/vpZM1f+4wsB24UHLBO5jcrymncXfyXMfEbSUWpS&#10;s/JbpShgn/EQUSfBx8FlGKyOcyUKNSURR4SfJ5FTezxUJv1BZg4vYVPNUG8cvZUAQ5umAfZGM4Wa&#10;ismbRq9p6vK9p1JeJ6JLrU3GKxGf5tlF7MRGTmUo7FoDUWIokoyvjXUomCvaA1KSBMcBO7a6DQgv&#10;iCnTEKie+/p3KGzXRsXTjrzmWEUGHbrClqY356z5Tilf4iRcidgCrlKgoeWa3tY5ZGgXiYH3PvpQ&#10;rLGns+cu4XwvDmzLvacdiZqRb+ZqsPjACGuPoGBJmHxBgDMPhP5GN5diD2ddqC3M0Y/E1fFlJCPj&#10;MjfJ981ogfrbLHuCQwFiiz+F6z34MCqAvWmYsH1pLhaZ1Npb8NPpWF3C3HCAZzbYK9CLuWN7Zt7C&#10;lPf6o8nK+RtyWoUJuBRHbWVjJTXF9kQH8x1VcnznXEyj6ej4lFkugneuo7AGFLFswlAB/6wCfSVl&#10;B85YS1TMDfZmhfvPn7wQL756PNrIJ7NEShMmRsOBq/m+lnFbYXtwGAcxa6aW3YxAkQUSIVgWLzyw&#10;b3+8/32PxY+wsU/1IwwyD8fh+rt3CnsyMmHZF7Q/9ze1Fj4r7Uu9hJUk4H7mlfjAlslA1IjFhzTl&#10;MTbfG4ShQEjTCC88wx5b2kmHdxX9F53kEG72LS6JeYW/0whOCqkV+EabNMlgWL3ss4A/x+BPCo1c&#10;TwbN565jB0l7mI5pwtsx0sQ82nOFmep8lwEcyDTO1vwYzXL6Ml27HD/WBJNQa2Aq2wkD3nFoN2fT&#10;a6JGywYHNe8tsv/mfFyA9jmgGphJCUnLMwgtavFTxy9EF+6BLta4Az+XZxGtsf8rmLk18QrzApf5&#10;WUL8OuZg4bMRX8exzmNxdPM2hB3M5SybAtEk1Scm8V02Y/6aRHAeJbps7/494B2JwASQMIhUJMRx&#10;fdHSf2mmFh3NZGqnboS00VBsyzp5r0zHSEYjS1MBETgFHi9ojzfKxUbG4Gh1TFIuXmNUEQsn4KTa&#10;SkNpiuFZgWWNAdyoQsLd1RHlSJYlo0j6rHY1G7AActXCFCbffieOfuaj8TJS+Ad//rPx7b/523jo&#10;S1+Mob6rMTs4Hvc/9mD8+M03ogOHY/euHhLEluL2T38uTk7eiKeefT7WmnESY54h8jhVL8foxhpm&#10;K4BkdBT24g04slzHIALnZrkRJ+37YoF0xiF1kNMigOuAkpEugrASXm302pZFGjU1EyxdODPS3UO6&#10;yoWV+CVC+PkmUMpIvElaa1/agWV2xXUucp83+LtggiIOSMCPz1Ri4jDyR3ukyG2op3blbqSYOZiL&#10;VWArkHRK2CvblCio4lvWXq1jBhut2kIVczJMWKarKcc9dI9tV4JthJLaidE9IlKGl0JYrCdWz/1L&#10;AKLqrSae7Wign/u1X4x3fvgikVOMh3mLdPavWq2vc4P7DJeV6SlBzUwtxwlCvR+DUaU0zYwrYDRb&#10;zCyjnejPqDPNGmocmsQkB2psaj3uRwUS3fVrVznGtD2O3nkkXvjW0ywfhIx7XWeJ7BolMSyBrlan&#10;z0F4sCSMxM6yKUwWNb0wTSzDYB8iabMF/8koCDYHvPcg0Sk0eb/mQeeVvrd8Zp12PVBoLUbICVmC&#10;qbRsJ2cGzdp9EbYaIRz6DyUvq0ub8faLb5AjcjaPcK5gL4xqMldkEXOjBNZ9F3YNY15BCCiBaH72&#10;y7+AZNkamwSnTKHl917si2F8QbOj4+wNUZcIRmuYkDV5pgTOOhWgJOzchCnGrx804RIC5xxmwcVZ&#10;4KgZE8hBHfEIAr4WIBDCxvImUZfsmzXwFiA2loMvJ0S1HgKWHUjDCdZ4cdtJosF6Mgy8jDVyDK6X&#10;eCcwyyS2cIHhcsmxcA99qCn72vKjiIva85PJ8Gzez98k9zybocS0x0YgRLJezC+1Lm40GVbBxSTo&#10;Ys8K/HIcPMEj9Ez7ag3igXBStC9kyWjooOiJvwXcZ+g+fRX9cNnrwI/wVwWsbdYieKKpedycQq33&#10;mRPlXz6CtMzRZ1jHLNUvjeSLMgQz6eV5BdsT7zBm7mFdypEwN+C45pU0sNaafstKFIWogs149Tll&#10;sU32G/U53oef5LZ77klmBRDQE5MFXzI8HRxaV1MCvkoRsvp7r8Qie9eM/0MtTjg3sMc2t3d3RxfV&#10;gWVyVmlYmD/IHKhUQTn68Ul8OlSGcO6e/WM9RfdPM67gpSYyxXrWg2Np0XJPWdhlYCP3mZsMWlkG&#10;3jA/8yCd6KDk2QS0VHN47yRtTDV2Hsc7H1PiN3/DBa0CuPS9jICcAnADyNVyLyGXRBisXaHsBXkG&#10;8LOYR3PZSe7K5f/0tTjyyMNx9sz52HvPXVG1ozteP3U6fu23vhTf+OM/o+TyHhyedfHqf/qbuP+L&#10;P8/BRCVxB863D/xXvxEvnr8Yb5+7TEZ+fbx46h0Sn1piJ85eMzc3cxNgMPQv8WSYhTTEpCUQmlXS&#10;3s13StHOTJOHYGZmdqHBAKhsYDqXYCIzRGUYhur3Sh2sdS5iJjOyUM4/pQT++lUBqAKNzm8JG1Ex&#10;Mj369F66YiwAANe9ls5Mr4MEm0iUaM1oZ9fRHDBDkBBoVYH2nXsSSdRAFLb0f1RRvrqCkEnbrCP8&#10;1JprSkatxOorkShhOwcPOZuGiG1vJcQVQM3IGeah2UUgFvl0bM8jrXiq4CpMQSKniUtG7aRkBpNT&#10;YxzhjOlsoI+zMIg2IzJOppIJY8xFRqu0WskYtjGvRRh6LdLM08+/HN0Q3qO3HoZwFQ5A3OgwTJI1&#10;MbuJ6Bb4s8zEEFKghLYTh6JMfpq1N5/BUGg1zV0QsxXMYxd7r8ZBmJ6+CgUcUCWZozXhqvgxSMHS&#10;8eaUVLA+RqFJoGSw+phU9W8hnFwCoGl3b093DJEzpUZkMU4jqmRK+pyM8Mp9Yy0mCaFcRVqfxIn6&#10;nvtvp00r6eoDWUPym0xfxxgEeYwcg1YJLvvp+SnCirb2ZsJO9T1Yo0wksoq2Ds4KEHQIB/gi3y3D&#10;NK6c74srMOIxSlqUCJ+YH3T6yvxzP5i3QCfcFpqJjIUf1q54FQRVxtGMhqsPqAxmpyn3Ouaqepyp&#10;5UjPqZWzAc5TQcSglNrWgqCI07ZvGZxkHOzDBpFLb770SuL3Npkn49kQj+jbgSkEpNmK4Ylvwlqu&#10;Hd95S2GeLiLnsk3uSXMvtEfCL3LYEjzq5ov5Sa1pJ7GZPZBpSEwV/lZMysyl8Cmuaw5TK6M9iXWe&#10;MeQX9COc5U8+vzVkLvI51843fCx+wXL8SONDfSM42vvxKxTMylCXCsxaM+RreLtGV+0Vjr6JYIw6&#10;Aj1kdAqfBoCohXtoYGp6lCWpQhOQwYr/WfkDmHRtmjH3M7ucr8LACommwjJWW/xv+HUngEN8JeWY&#10;odYxoS1OEyUGHKwAjyswhGVUO5MWpSmzCAoXqa91eZzq7+i1u8jEl5nMItTffuetRLZyvjxw24Q1&#10;ymTGRmDsvnc9Sj7YOAf8DSFQgpfA18Ii4cOmfJBf4vw6wEsTq6UZWjYUNI3GrICZSm8VPo2MVbgt&#10;V+1WBdcMI4GRqLq4aidW1WzEDjyPU8pQ3vQpQGDdKBmIKys313nv89qZccrEdjJKF5B050+czdr9&#10;2zSJEFNueftyIoeu/P6/iY/8yR/Es1TR/OwXP50RDo2PPUydob3xtX/77+KT/+WXqYFE0UgKpz3y&#10;sffGScLs7kDC/QgOwrevXouHiSAbBrD+4YVXoq1nJ8XXqHHEWC3IlrH5LIoRQEq/IpObWBAxFh9u&#10;PqyPp25nShAigOp0PXZBEzstpSGizWCzz9wBpCnZhERI81UCIr94CsQRYRICAVokFr5mAClxK7HY&#10;7wbAgFGWhaIVJIy0y/NIhtuCBOkooy+DGAauT1G+3bwftEHuqawkzU0kUSJhnKrwjlcG4nqLqCml&#10;s2eWQFGyKUeDsfKvQKdENk8ZB7UaBpxAtw0TiyHJMh7zLGoPF8KBEg2348hFtYcRWhtMe7Aoo930&#10;7s9/Js5+7RuEmVK3DQK0IcGUIABEIo1RVkyKzH3Gzjg8XvSH1BQqRcrZDxEHGxn/OmdT7EpmarTZ&#10;MgzALiqwweo70vm9jMrvXCXAbZg6q9UgmavOzS/9zpepADsXL331SXIkYGJckwhp1tPsaBRXTSkM&#10;z71hHBYxVYPaJOnWSMRbyHvRvDMJPDcgkMzg6FdSbMZk63ytIWWxw6o65gTzlNBazHQKBjdEZjM7&#10;GbcQbizRmYQxWunZEuyraEmTo/3xzW99K46ClJaCIfLTjtNxu1JFwANCWDUwJq4ts1b+lODPqYNI&#10;vfjtHwCrtAGcV24jlh+hQoYxz5g8a0ahw+MQ/Fu8gD/eMmXmD3zSj7CmRL7EWDUMP/j5j5AQ2JYw&#10;Mo49feM9d8E0OGWc+cygnXscsSY9Ga77J1M3UGGB9ZhnPZvYN7v02ADTAw7up84cUW6DZPBvR6hR&#10;Qp7GfCjBVQv2ZnFvy+yWpiO+U/D4iTmJZ8QRYdOoxTSZsdcyArGsgLdihgKjhDdNSP7d+p4xaVOT&#10;+FoXL5cFfChMplynJTXAAi/oow4xhnGlVu2j4ix/C4bnkhZtOUb/2aAayMH9RIWWY97UFsc9m5i0&#10;hDNr08ks1LitgKwfdmJiJt7pH6RdWmYN1azayffQH0F3ibPSTMfsP02YaapiXGp34pA0xsCbAz17&#10;UyD1CGDsB3G0AwZAW5XAzhwE3HYMnS+DHpcQHLDKeTLSYoUK66TVQovv7unINdbiZNUK8fwtKnd7&#10;1EUFfZQSEaSbYjdVMY4NURkFPDJJvQH80UXQ1orlAXgSR+soQCtuCVPSf7VyeYZ0VF+zwqsmNTUh&#10;Tdrkv+jUVOVCKgGBKpDuPFymDOqpyjaDNKsD0vdKNkaYSDSnMInZYBVcMx3bAJVmB9hwDNNZ1Z5O&#10;QtwoKPn2uVjrG+b4UTkcpV3Ono29D78nrvzNk0iSEJPDh+P7f/k38c/+l/8xvvf003H3F74Qq6hs&#10;3/nnfxq//S9/L9748Rux2jcUDzz+nnj6uZdjT2193PvQ/XEcafXdX/qluExo3fe+8c3oue3WDMtT&#10;slTKt6KsiT5yZRdsGKRS+pX5rRnKyWamLR+E1K4pgM2ucrY641djs5SHdnEJrU7fVYygAoNIzM0g&#10;Dn94K8QUl/gEYjjHdtTLbebq4ENQBTeHQIlO80gjVYNPnznH+LCZwt3LqfbZ2dGFSYTSBUSHHH+B&#10;ku3IP2p2kInMCG/fb84MxL+hNkNejdIyN8VzUqoAWgmrTn1NSJZHkaEInOapuLdZbZdxOEeJtYRD&#10;RHTkArmSh98lsvHXmRXECiQAOWQwBym//tW6xnj2r/4STQIHLxKKMOE5OkkkUHeBLjJnwXLaWFba&#10;JzDiB+QyTD3xeDSAiBLIkhL0ThipSK/qbf85xtJZiLslQIxC0/HK3CcL/wp6DX0g5KCZXSW8cZ6Q&#10;2m3EzksE1C4s4Kdk3UIBvinGtYi0pPekFIK9iJ9tg9BxZ1sFQizxeRm7+gTlTES4Ooj/Zhk13ZT8&#10;GMv6FL4m1rMdoWWVRdDhqiO8bXcPtZV2RAnIuYiAMEvC2Xa8NnM4YH/w3R+mieMuNOZ14DHDXmnD&#10;mmWG3JuMqrlP5pnEiTWVYVTAtMpg0JpDFGqqWSMlyFmEIBNXJTzFyJ0L2g5rJjPL6Db2KHOwMJIn&#10;HPJ7HRNaBbD/6MfeF/UdLUTiEVyBMFJHXlYXRGaW+c4yvh2YlG2vo5Oim6xhLbB4+Mj+lDwNLdXf&#10;o9k4/YyMe3hkGDzHtwXxWJLBQUiViHuvDsXE8ERMEBEnA07tI6FHuoy5z/ECHBl5xfoDTLxntDSR&#10;plBojO1ksiTzT3O63zM2RTaXS21QP1D6w2hCplnC/gm/mT6A5M/bJMyIk8VacH8ReFP4bPiaV3Ef&#10;TfNivWkgx+JnGhD+/adZso7goE98+LGor0FjIGNc34DCRda8gyYI90rq5uql0IqD/FG0gBIY7YmT&#10;79AKJ9MCp2dg0iYZVlbgl2PuzcCnYf3JDOlHZuI+KHTJJIV5+7HyeSt0WYZksmsTe7kKMxGerbtV&#10;Aq65r4uYuxZZYLye+APRxuubYgz4He8fQyvm9ETGKn3eBF6rocUttCXsGPwi7FzlCN+nX3otdnfu&#10;xK+2jcoazdFJBGQPGkkrgqeJ4I5Jk7ECy9bLNtwbE6rd43msVApzugww8eLoRQpxcvpNuiUWvHcD&#10;dEovYneGIqaZwbMx1FTsROKcyZAsgNKB4WRK29ARavOwwdwHOYjK2w/FKpEEU8fPRgNqk5KaGsAk&#10;Um8bZoc3/rc/ikeonjrwvaeoqNoXH/vFL8T//Uf/b/ziX/5JDJLwc7x/JH715z4ZP3zqByS3Ncb+&#10;Xd3xzX/1+/HgZz8XVV1EF/Rfi//5n/9GXELqeoWoBovntdA+6EtVWTgvY9NZlTkOvNdEZJjrBKYK&#10;HbIbaGVKGoa8VSGdSsyEViPbmrDd629I4HPj2YRCRXd1RGzJn/y10Bj0skgcG7spZ4GZYzfRQK58&#10;I3HqAmorQQomB7WzuY1IHZp8autbcLKvk/PRH49wAtsnv/BEhtzmeFlM+5ehac9U09DGWQHgqmqa&#10;zCZTMirFfdRUAU1k/xgJb0Rqgy7yL58d66p7C5OUqPMNki+wDKz4rXMqzCduYHG/D81h8mgmU7gW&#10;gvc293yUNSuB0Cj5mcMgcvMWxFNqQkOD8MiIjYHX/PLasz+OY488SMXYpkIyp8MitNU+IYRUt3aM&#10;IiewirlIXQAtAMbhNZmb31dXrcQoFVLVOoQtI4j0UaTGxhoouZnA5aFpgv8CsGC8fbk1rlinGwPX&#10;six6HcSgHHNhGU5PM54nKIInU2XydoumtEgZjd5cEa7CvJriltusabYZF4BHTcKrCC4XTl+OBUJ9&#10;5y9fxMRAbiSEWYemUq9jWS5Hc4SA1GJaMGR3FZjXPMEfmBS1xiD4XdS0K2VfXQelcYmkBEdiJ06J&#10;x0ZtaXo2GtN1FQZTsnXNWHxNnWq1mkF6unakyXR0htpLnG6oMLFA6dpltF8FPzerFIJpSLXawyjj&#10;2tiYi1aS8LId4G2BdXXfqjFVGuCyvUJzKgm2mIDdZ3HFcTYhrGn/P0nwwAvPvRDtMCKZu7kKHvSV&#10;Y2UumoEkSBkeD+7JPI3csgKD61umAEu/+lY0G20Rd/8KxwJ1+tbYQ4A/ndoJp8yfbxmDe2dLvrxf&#10;fIDo0W/CldtKG3mqaDJg7/cS9+ZzwjrrwjMl4E4ljK6CkyyXyUQ3MGQN4UE5SZydIZrKnqbnJvmr&#10;NQJaCLE/cGB3CqPNDZ6hZKmj+fgQ92khuTo4lOs9geP8+MWrPCWzJPIU/LeMUINAT/8z0K8ZBJtG&#10;xq3kX4vDvue+x4ikxcxEDtHi8GTMXBzIc5tYvUxyNNVyFgZ3HUHhzve8J77w0APx9sXz8ePnX8F8&#10;DSMENkog+raXDIwkW7YOP6Xm7fK4+/ZjyZxm0LTGzs/Em6cuI7iVxgNEfln93BD5pBOs/Ra9E6+F&#10;i3rg14rd+prVynDNW7+xADIJVitmAFUeN0kbmZJVA5LgMghmNvk2bONyvVIergYpReQRzEedFDQU&#10;AfStuJkmxMzyrCVCVgEWT6yrQsWauXo95t6iKFrZVKwzwAYQaRV733Y26epTP4pbDu6P3jfezHO5&#10;u2Bsf/SdH8bHfvtLcQUTxYVXz8Zj/+fvxd/+yR/Hg5/4DCGxLfH1f/OH8YFPfopNx2l5oS/+6898&#10;Iq7MIjG9dTq6DxygyBmObMZYhc2wCRv5rIyT7fQ4YX0F1vXKSB4m3IQZaG2OaCCQRQRW8hXelCCE&#10;PolaXsg/fgA32ZlkMtkmd8m5+VF78SyXlLh5Xs1OKWxCyZN2PbdEhlCNdNxP3s4JijDOE+lz77se&#10;5KS27rT3J2PjWf9JYLI/ESgRA/D3EkNTqnOIfvRavqevZDBSekR1hDhHmHuUjIbrzsq5uW83m7cL&#10;XkXbWc6C1fKzIcrWsnr4kYfjUyc/GEPfe6oobQ+jToQFATSXqvpqNy4TPoATpSjXZ4PkrlOvvxqH&#10;774XU1NbmsWW2TMd2xIbRyPjyLlpHnS0tCHiaXYttCT2hfY0G5ZQMHMVDDeXQnjzfmFVslyLyage&#10;xjY2OmIII2o84Y20JSGtgYBev9yLQ/44FZUp+ogWUYNJzTU0YtCSMpoiJewKERlmDuK5tjJrQ+XV&#10;HhZA3jVMc4vXhymBMZs4ogNeRmhQSDVmFjUfq7MaXeMaJJzQR+aqIPnVAo9lOE03MWWYh0JvTMNe&#10;3DKYJNcqmJt+M6X5Cgi8Rw8o/GhqdF/cP6Og4F6537XtmM0Yw99+6wV8Z42Z6UzHeZ/96yzWZyXz&#10;9Nky8JIVzvW7CsOpIrBGnBYe1GQ3N+fBBwg4a5DaAyehqn3pa/KzkYCazDSONrbvYG44ZeWsjsv5&#10;cK+agoKH8Od/me2W6VzN1/OAbEvJ3D1SSLBMicxbk67wyWV+fNhSNAQEQdCSAeXIgSFgzYVLsyB/&#10;7U8flWOVeReEtNDu8sYconDFnnFPMi7fy2xgHMLdMtoett1M9hR/E0bYf82DMvRVHNKJYzCPOTQV&#10;hQWvu+/6edraEEAY7w4qJe/d3c3z5K8sr8e7HrJO3SbC+zhRlsPk+yxyzMNErJM5a8WRRaIHTQXo&#10;Afc+2XlLHLvrEBINPm7uWySMnM3IuS/oEwTWJoGPCczlmoWvDlCU9BImXYRrrUce1dzfP5ACNVNm&#10;YsVaCttqhs5UQcF10O/jIW71nAipOevb//hcXLh0JR595P44SD7hOq6A1FBhPD4rDRMMTdHYjmYu&#10;PZtEu8VnaHisZUuQlskCNPrJju10hkirBSSjHqpgCtiTlJpo5+wSq/UKImopnoFchaZhpE7WtGIh&#10;pnDGy6CUsCy2J5Fp396KP4ZIk+1tMXz8fJRevBAVe/bCcCAGhCbOQXQ64OoX/+Qr8S5Cf8/+3T9E&#10;F4jURumKr/75X8Sv/unvx9kh4uBvuzd2PfZA/OVf/GXc9/FPRDUZ+E/i0P/CZ78QkyzoGOcGPPzo&#10;A3H6zdMcR7kYhx64Iy6gflZCUzoxyc2RW7FUSyFE3pv5PDw0HD07erBFkkVOPZoSSjLPMGZVfMP8&#10;LB0iAgrQGeEEVjj3nxJ5CY+mLo0sAu96Hhhm3SrnD2yyoQDnTeNFEhbuNzPastbvvHM2noJxdrU3&#10;sYk/jKO3HUmgVgt045QKBFwJjYiSn3kvYibw+/1PPsscGIumBu8HUATqvI+b0rTFgFLS4D6aK77n&#10;hoKQ6NyzP+29CQZJgMTlKfbGvJIv/MIvxf8AQ6kFySQIFl5Mn8cW0aHRWpDOMzEEQHpJZrSM+fHc&#10;S69G16H90Um0SXsbIeXAls5y/R1pAmOdBWZhTwCVi5uAKRGcHh+NKUwIK5b+5jsr/rouEq1ypWJm&#10;XI5m4noncwGuG4FpHYhFxjMMj4TZKQQgEwbPP/8yZcc5CpeS97VI3qUQJeFZp7x7aO5IqvmMyfVV&#10;Y7WszxyRbmsgTgV7VwPDqtanhMq/zljq0Hgdv4Tf8GiLT+p/SWLpfjC2DRiFGnw10m4JjGUCHFOb&#10;0fflmrN5rOuWWYL1pd11mEhqIvxV6nd8IGTuo1J1BTjiUsgw3JMeNWLWRYsC9Jc2nQH9MxMT7iRo&#10;Svj6HL1aEBh8Nmii3pmEXmnd5+YN1uEexwFB1Z6+CqNUM1VTG0fTNxeoCdyeI0JRvEj/JfcXeANz&#10;gqmofbhXCl2W70na4R7z0h8XFTiZWTvHU1qrFkNUm++BxYwM4zOPYyHBR8ZzBXwWAoebLhOg51wv&#10;F0M5Q42oBO+2fbqLStq+XBs+JPzke64V0ncBy4vs7TzFDjs7ODIDJumRCZZt0kyZlgHgRM0iTUes&#10;URMnX7ovk2irmpmNpNQqotReREWyX3TYwLkuDWgwzmn3DvKcsN44rot9nEmD+dpAklOvvx2tMKVb&#10;Lt6ID7zvvqjooa4X/rqFgeuxRuCHaQVWGEc0jetoH73sxYjaJES9j4jZp97ShhCxu6c7yoH1ZbTW&#10;xPuEgQK3iyAJ8Aw4WOKsljRhMSbpRQoO4Fs3lYpHOX30L/7jk/Ghx+6Pu24/jACMae6msqAQr/VK&#10;GmVggbQuaxGavVwk/5WlQ9LGVY8sKbGNsDYXSIIocchyFHBawxj1NUxSX996WG6uh94ovQmMlWS/&#10;i4BmEwsFTahsUIy4DqHuOMIZBxRJW+Cc66HzV6KCrNCqRtqAsCw2k33vOX0sXj8+kh2HD8TgGyei&#10;5fJoHvX6V//PX8ev/Ovfi745lrOmKe78/KfiT//g/4j7f+GfRAkOyGf+7R/Gpz/zc8VhXS+eiid+&#10;4ePx5tmLsXaiN7rf+0Ccmr0Ynbt3YkIi1LSC5CGiM8pgcI55TiIhIWScoxSB2w7Bs0KAgL/FDJgm&#10;QFgsvIBYqN1ccwcBGKVpX55rssJ8MpqGdUspsPgqkVipvgw/yMTIZJzG5lqDZKgZ4eTJ82niOsjp&#10;gdprt5BJhBcd6DD7kdAmAjkGgFAJIzUF3nubREjE/tlrfGQrRC4RHYRM4IFp8dl7HZ7A4XXnViBY&#10;QUxtVBOH0qjO2LZbj8X46VPRjXCxgYSiMGEQQgkSvuul2UCpepuwxJgtHVJIkZtx8cRb3IdEy/pq&#10;Giglvr4Swq7fQh+eJlMR36V0zp6T4dHMo1cuYyKBAbEuXnOcmr3qmSvpnSTlao4klp59FDFaOUJX&#10;J6rMxVDJNCVBT/RrWBBvFWHBCrtXrg2Sgbw7I93qyYrP6teYcvqB7Va08wwvV2qX+YGgmiJLgXUP&#10;KirVbCNjAW6sIixZa8P3ZtSg2dPCfu4bSKiZdYn+LXGuP+XwffdRfwyHPlJmYysRPBBM5+w4xbU6&#10;pFKoKusKs4WgKUnqJ/KzRTqzxh59Zz4A65nnk7AHadYSBxlTIUCoxdIOayl4SPjca9g8w4OJ8c7A&#10;moJJCeGsDZ7cDH113vxTWMpkVsZGCwlfzg2xgxNBXX1f7AOMeYkAE+cgRffICztbwyKA7pPE2L6t&#10;r6ZErBYjE1ki0kyC5LzTfAyzkwYlvPKAocK5loyjFnpjWLsMX98Tk+MvjFYiZHeMmY2hWx/0s9of&#10;L345T+E/BRGv8XJ+3lhAuusIU+YZ68lpLq+tJReLdS0SowuNy33SlOx4XW/phwy2iaAH/S3ik0zF&#10;fjQH5dHmwFsJpldxy+esbSctUeDZt7c717SMvf38R98bTUPTcdeR22M7RXgtP79EKPkyxzks8R5x&#10;B48iQiv3XkebHgEW18C7aWrekdES+8BJD+fSqe6+mHtmuLnzNtlTDVl6rpZp/47FHBrnLc5LA3Kx&#10;GKdVwq0H+PXvP5OFfz0GxHNaxM8Kg3pYG5+7Rq6U8ymHpmYFcnMfWtva88ssSSKBcKNBZM1ZNxis&#10;JRp2eXALSGinEtNMAmNzRzy0iUWthbM6GPrA9LAtoxOU/F3YBBA2ewa7bOOebpB4e0x0IdXs6IvF&#10;dwYIjyPCiUGugOwzFANcYkIVmMKuvPxyHCZU89x3vxc9u7ujBHvkiz/6Ubz3sXfHFOr9wFvn4sv/&#10;zX8XX/3a12Lfz/9c1B46GH//P/2r+PAvfDHGsc2f++Ez8cu/8qtxsq83Sl89F/s+3RY/ev3N2I+t&#10;sRNfRv87F+LAffcQUkppb9S6FaSBvZjbLPluLafMkZCQMwfnIUCk9ONn3rhRblx+55sEXDg9iMuC&#10;+h+bP4DM9QJ0/c0PxPbq1d44TTkJfVHixjYky8Fr17NAp8cGrEBAfZVg07V911ximYjCZ19uqICf&#10;7xmb/fi9uRgFcHhPwSRyjPbNf+2qyUhEDi/5rO3Zl41tzdUveUDJTEJh9u9HPv3JeJ2xTrI3dUim&#10;Hk9baEI8CcCmWYqnagF0CakmJE1Ulo6vq2uIK2++FS+8+QYVEoiNP7AfiVUuwn7LvOlXydp1X8Zk&#10;uTSFpjdNNBKMIIEfBFBy9R+QRSglQQEwMAmKJjFWKZFaRiKRaiISS2I6hT3a8+hdA8ekViV7riTI&#10;A+kHMxPjg7CVzXLMAfdXIBAt8FOuxsJeVqKx6oAsBZGTKYPI1cBzmoC47ln2aicSH6XXJaQ3TR8Z&#10;/Udfy8DJEmOtQnKsJaqtDtOfo60EhhrwLclk1EzEE5mmGk5mUDOmKgSfRUwwifAIQzparXSwhAnF&#10;Ocq8JHIFE1F6l2jAeFl3azylZsEN7rFVIVxfd3UO6VWiYjCHa6v24bpswMg0fXumjFrWEni2oMPf&#10;NYNY+6+aOaQ9iWuZo3WTaBkRmMyB/bAP2/I5fTbJHFkrFpD3wiT7wHG1MkpuzHYZBG95z7qkdsZz&#10;voRhbgGwEUYIbFErM/y9pIJxY2fTapL1wNjHrLfFHidDvQnntv4TZnITpnOEIrMQQtvil6YpGUp7&#10;RzPCDWWQTJfg2UIAY6yUh1JI8HMrZnJPRnVdazAvCb+GrpvTlyZF2nFd3TfPWhI+rPtmxKkMOhNV&#10;aS2TiGEsBxGKO4GrfcBa23aYCdrI8ijnH0GwN6Cja8DHNIzrGjDZy95cpS8P2J6bHItj734wHqX+&#10;n2HsNxCIjWTdwBQ2QdToNPdrRjWPpxk3hPkkyXiZg+uqn3YDIcXlZflzbmnyRCCAE8QBDih86gcv&#10;xCuU1pd5rjG/DiLEOkhVMBrYfYyy0aT/5UY0dXZ1Z2MWnjN+3ptqXSC4rWq60qWaioBo8loSFnpv&#10;xATSROSAjirGBdA4KAmDEo2Hz7AgtNcA8fFAK6NqLJOu3a0aYlNJFmkTprAlbHQrgzdikHLfy2OW&#10;d6YsCMg4w2aNUSyyDdPAcB95ENjHp0+fiQ2ypTsffjie+vO/ig//2i/HYH9/nHnm9fid//1fxLlr&#10;16L8vvuj832Pxh/8+m/GR37uczFNDf/XnnsuPvPpz8Q4JpMqRMWDHP36/N9/NzoIae7onogz596J&#10;247dTslpSpJjfutCk7nEplhw0CxVljqRzfkL7AJZUu+ERzkJiMw136UkJNi5Q97HT2FH5hrPG9Ux&#10;Q/TQKeYiMFUCKBJFnYgLOLlefe1txsLJcERcaE8VYFXzi0WmLTuRSbH7ORKkEcfnfb7cA78R6L1H&#10;BM3rPFjcw1M3r/3sc0VjfPczX0twRCBvl2hJJLt27Iijd90d/x6Gcp/XkRYRc3L/k3lCuGVAqbUw&#10;r20A7DLjmAGhzO6uRPDYj4S0tjwTg2+9AhOjNhjagWZXibwEqSAKwKOThVgYnunEnUnOgfZ8rwPZ&#10;tdWEWMn3tZpaGeMS1QRqgRs1bQtVGmMvg82yPOwfjyQyOUZEZYoeQuSI6NGPsjQwkExhA6myTmSz&#10;J8Iz1crtW9NEHpSFtmL2+yrEtrazidEU0Y/pZ6QvkdV8FX0vVvedBRF7OrsJTmjF6U+uDfcrQY9h&#10;KlH7S4GB9iWE5hRo6snNKHEdvJdP9C1hHENq1fHMLJivzIA1ALd81v0WBmkJhudEuc8NdCctOmUY&#10;P5exRdIWDId29DVCslVTE8d1thti6oZoP69A0hWv7U+48r0EUkEi94pnJTY+oMXD/oux2ySwwDV9&#10;cYXGQBusiYTWl+skMxSmZU45Tq75kqGJM4lb7hXtKmUbQj+KqbymyjEQPsuRuFYsZoq8hH9e3F6p&#10;eR4Y1hyfeMGwil5ZR9eDf/ly3XjIMUnfNMNOsf/6I5qBTRuWOXiqrYKF2m+a3rhXraSB4qhWtbBM&#10;kusjQTb3LYuisthFZBVuAjUD1kwLhGVRPJTN7P8WhIa9E0uxl7/NHRwWhzC/NDKOmYtEZ/wqywhj&#10;U+DOkMwEQfMSf0dYF6sdG4B0931H8BXXRV8vhxTu784+hIMrvX34ZakODMOaI0hlmBDn1948lSfg&#10;qkkXgMC82SNfrodaooKSwqrMQjjLqhHCb1gAAEAASURBVNr0l0EuwPwNKjlcvXoto1ONvLOuWTmO&#10;evJQivC+WTQQG00pR67OIhjX7JG0Mph6ENIH3WYRVmeqNaCqKlsdBVU2Ib4AmItfWuumFHWztH8r&#10;IQksAqHSmxnfI2TMt1HPxrLjGNQ5N5pQX6oXl40d5txlqhBT22sDoq/zXvPZJFVi6wDIG304Wtnc&#10;yTNnY4pzmO/ctyfOf/uHcYiwxzX8IU9//R/jgx/8AKeTTUY/Y73tQ4/HP3z3O9H5sQ9FJcmVz/zr&#10;/yse/+RnY5WM0pHeC/G5z/08tZOuRN35kdh7JOKZN45HD+Poal2Ot4jIaHkEez2Ly/AB0AIIleQE&#10;SzcMgS2RqiDafM9m+K0ah/dsMR8/ShwFdLwCMTg4QILnRaQgI2CQVWlTe7jEUYA8jaNeCXHHzh6u&#10;F0hk24mDN/vPNmkw0YfNt+1EENpgaD8BbC7nS2Io4fElsPAh3/vLmRVEh+sSr2zNSzJJ2y7a9/I8&#10;4+qmwOfHP/WpOPvNJyn3QH4DwKk/RXOWBEQ1W2lPxqJ/wnISdSI8nxdAonUIm7SukkQ5ifoqQsky&#10;2ogESjjkqxyfc1RQcWwSYLWT/NL5cq/Ji2vMo4aFcX2MYpMgSBhk0sKvL09iVGIvYex19LnMeDWz&#10;Ko1K0NybDZ7XV2EAgv1J5CWRIpdjyrwIYFchbBMcUQptbaWKNhrCEpJsBWY7908hwdpbjmuJ9lZB&#10;dJ2mm5RjKUMj0hKkNiIDca+rMJ+53krzXnOCmplcA1c994znnZdUUtu3gSUMK9eai3mvEUcSX4HV&#10;tWEm/DA3GtoinYvglBf4OgUEr5ttbWP2XxB5/JoIPJpc3XuflrlZZsT3jmch/S2M2R25uSUKpN5e&#10;wJhjYC5ssmYhW7G9EnCogMNCK/e6ib3rhMMWDxfrqpYlLK+jhSlNu/eFJur4uQdY0nGuwFBC5NIq&#10;EVnuVzKL1Oj1d7BaDE44zLGwfFvwb19b+OAauw/JjHM8rnVCIMwCWOB7pfoGBFqjpmQq1lczT8OK&#10;uyVowzIP+ypBAncPqonK0o8iTVSoloYKQ7oIjKDLIBQ0iHLo2gFgYh+nQ+7B0V3GvD2xcZVD9ZZh&#10;KOv0tYT2MIGwcI2+e+njPM8PgU8bjGGE4JOHnnhvBmBYkqmJ0ivmUjlP4bWx4TDKAGHgwgAwdY0D&#10;ut7GtC5NLsK6CxMcD2QgiL5b91R4dP1/wvTpV0ajgD1KBQfYHOtCikQthV2BmyY0qjbM2OXmRhhH&#10;rI3QKK7pWWpBQQAmxsYY7Gjs3rUjF9tsbZ1TaSNnM7N0Os+VlMAUQBq/0/zhJunItsCgm6j67hnL&#10;Rm44ILm54Y8e3LOKKp12cxB4BulNu17n4X1Rc3B/OrjG3jwZ6zjDKpFOTfDS5i0hYH1j5PIVkqrY&#10;NLLyZ4mTbyeKbPj4ySg9eybaHnk0fvBX/zk+gGmmn5o1r373xfjS7/5GXANxOP8sdjx6bzz5/aei&#10;493vjtK9nfHmD74Tj7/3PUiNnL1x4u14/223xokXXo06gLwdIO1HQpP4KcGJ0u5OAqY4kC8Aibmx&#10;/gn03pySbxJ+LvI5t4e1YRczlv8UvpNpNDBEt0RI2xSgU9WkTZs+fYbKADhtDx3cDdEpyqWoMgrq&#10;bjYwkM+mzySfoBUu+qw3ZVsginuSFxwFb3Psji1v9Huv+RAv3ovK0n6/TqaZ7/nFTSKstm0jpB5+&#10;7D1JiF+BqezBtOQ+J6KwvxKENINBDIxsM0xA5Fdar6ERE1HNaVASzP4BdufhOhbM2c5ZbQeR/TvI&#10;4r2rKa1KEw1UQ4agU3yNvhaBRasPV7Pmnponciskidw6KI1+UTCaAK7MSZL4q1EoUSvppzQNA7NC&#10;gmMzx0eGpkStmSlNUzAU66bNYF6QWAq3Gf0FjuiQttqxmolMxDnKfFr37sOg7YmUmujYO+afUxNu&#10;bu6L85dw823e43wVJvIf8xC5C6GDR372xVwLeKAtnnfRZGwScAG22E+oK+viOeK+hAH3uHjPZyPu&#10;0Eq2NIskwNxjcEXew2C8PeksY3KsbBQ4zVj5LLwn8flJm4VgZe8OIzUsn5FYcSHh1LXJxn96r+OF&#10;ZfByRg6Z1YBg0VUy1PSrcE3moqlXTcWSRd5cDmGQUbuevlTMsm/fC498ELZst8ABrnNr4oeP8IXP&#10;WzlinPOb2urLKftDaDQ0wEPjZDoS4TRrYrGRburLkoZqdpTJLJPsaWh/JkkzNuEpNVaeE061vBgC&#10;TQU34hBIgMTfvBOGwiGIcQV4MnqwClNWCSbTZUx6q8zJ+oe9tD+IhnIZwWUYurlKezI3xPHobiMS&#10;F9yrVGAhmEAG6sQ9nMyznzw4UDhVW/I8kwNYhN45c4EoV4IOWMf0tbJmm4bXC5cuNuvFIhWL4kfe&#10;aRJ+hNL23Ts6wwK0MtspcQAc8mj4qWnORLHE9TTO9HIIlQTIcNVFzC7aWptxSroJIqARHdaTEtCk&#10;RR7duu/AAYAIgKLzFkKOVfusbGnorU5EF7Ic84bDMpxSCbEMhJpBna9GSsw6WiyW8lk7znGjk2bg&#10;9MuoqXP4MJredWdME1J39vm3kCphWIyrGsJQDmOYxL6+Rrz0NCYsN9PM3snlq5jHKDfeeyXmz56O&#10;Ow7fEgMwhk5CKCtwaj37+mtx9NMfjXnCJV8lTPmf/a//Ii5OTxJhVhk1xJG/Qvnn7Y++J1ZhTi//&#10;51fi47/660g5SEBIg4K5iFMQ55tAKKNwA1x8V5xXqcgtkXRTuSYa/uQZsKUcAOrDtHfp/MVs18f8&#10;Pgmw0M16Z1P80i810D/EfszFsVsPw/AJkGBdfbnXMlbvlc2J4LbD/wJZ/MYvb74SgfySV97H30LT&#10;+ilhyS9pR6aQiJf302bClb/4zn75p/aq6e7onXdF76nTMX7lchZUXNNnxj7neHJt6JPPmoaEU0OL&#10;ayHASmJK8WoFIqiz8EXPP4VlLzhJYZB/wp30Mk0kXLNBmkjiqcRl8piF+qq4KeVzrrkfvjSZGTmU&#10;2hBIrZbhMcIGUBguL6NwTpptLJ6pFqMfxnBoE7ZmYECafYVRa4I5LBnm5Nh4CkmIOfm8a7uG2ipR&#10;WuPZZYpbrqvpkHRWWknZGGBDSVWm4f5IhCVU7F7ilrDEx+Ie198Fz3ky0bwrp5N7mLDlc06RW/3l&#10;GnshCTYN+dn3eU/e5D1F32meNPrKtVdzyC5slWd4Lrc/PxVt+nkLxljm4sVFccAQ8IQxOkwC5f7c&#10;7Nsbna9zVfj8WXwpxsaz3AvUZJsOL0PVc7O5n2ccf/ZJuz4vzUh7PnvJxqY0rpbpzjvkhF+IJR0W&#10;4+Si1xyr/3Ie3Ge//OFVaIBqOQYTfP8//GPccjul/2/Zl1FMpWqRmMNvDF9P/9YEfl5NoOKewopJ&#10;oHMU1nXO9fiXPMJcP4kMR4BeAv4U2htgHsNDAwjHlHYC3nqBpUurl2Ps1IVYmVqJ1p0kQ2PS6ibn&#10;y0MLLa0yhiY0AZ0cgAaTNZTBKPpAzyHw//Jnnohd+/fEKIrAKnRVBuZcFKKM2PRoigX6VstzDwwe&#10;0O0gbd5i7NJ0hadkmND/tBAwj4RFNx1zS1bGpoXGhloMSo3Rzrkubso89RMNlXYNyiiTVT5HWKNn&#10;UBsuaWSDkxbJPIK2Fae1GoRlNSyFPklSoJ9b8J0cuf3WRPJrhHLqJPQ1hdlMSU5JcIXJNxNnrxpm&#10;XofVNK3QqkplmNkCp/qJXGlbZHIO3hA7a20to07PwPW2kWneRbz+Ddo6/t3nooVTBPHqRCvjXGXh&#10;5iBM4xCwBTi2EuEiJ6h56uPEIOYyFm8DZjQJw+nULs6pZ1OvvBZ3fPELcYZy3rhiY81Eo9dPxC7C&#10;8xYgGm9e6o3PPPGxOA+Q6uyq39kVYxJwTVEcuyllLYCvINwyUxFigxoQrrvQlHjkZog4rBu/8x7n&#10;Z7avh9C8gznrxvUhmDeqPpuVgM7TIlyug73QoO0b1j2GHfWt4+/ErbcdZO05nxzgKsyI9m+/9kw7&#10;Ih5t+GyOR3uc4/LHJos/PxmXgxWxthhLalmsHC3dHJPtO48tZLaX4iXgKt3UAguf+40vx+svvRiv&#10;Pfmt2ElCJ9Q5568U6RoUYwIuldgQTiQMFSB6PfsuE1iFGBVjK+YjoXMtMsmNm+1VaVRbvYYgx+w0&#10;kxCmOIukzAU1IStMs2gwKxgL93oglJqHVFrpfwGBR5irhjkvIIgoYReanIcpITUCU+vsuWHvGziL&#10;HXO+WCuZjn0bBjy5gTOWNmWQ6whB+ioUO0TWdfq2PleDGcdtHSkglRDVV5gZIELskxvivrsWIrDT&#10;8WpG5LiptJd3SeWletyfBJt3SSy55G0FzBTr5T25LD7Cd+JA3sPYs8+8H8KoPZb3voRTmX/CMZ/z&#10;cnZXrHO2yfcSm2yMMXvN39kXf335fBJp3zsp2/Qu/ub3/NIM7lVuLL53310LACzJvo3ydTEn2yjg&#10;WAazxVRsT0YuHZGJyTA2EIotL+J3G0jx7GgKDg7Za9kdzxTQW8zVsXJz0SFP+J1D1bGfoerb62Lw&#10;xAXKP70T9RxP3nFoFyeX1hHk0cSRAlSWJmhGbU3n93qJSYJUp4CG+ErfEvvmoWXNJF8bYLIK7MxM&#10;coQw5qLZgTHyTrC2YKFYHB+nZ7Ro4CQ66oiE5bhvYO943+VooL1Z6PKmQj6wvczYrFLsOU7XYSbv&#10;5oiITvJcFmGoJqlmYqZzcUn5pQ9b14SC/hxMybBndpuD9TpIbcCspjAvAwKHFOxc94wOQ1rSDpLf&#10;sTdpMmRxSsAP00fWgHfPxRJGjSJTq0Mkx+RIGsmBWwgFg9CrUUiolOCsOkt7mdUu7FnOpKLCBjjA&#10;CTOB5T10oBacGTsdDnwd7kuoavpJnEgTaqDIZgTLNFE0Ehc7d+OMglDysyyyp4kJHJbGr2/g1ETV&#10;KBhXMwcrLaqmERHRvbsn4mPvz6KSSzCrIZhdNePdBhCJxPMA1jb6X7TmWElljKi9QAxmSCobxXTX&#10;CIGZwFnPlKKSEgl9nNp48NbbY5Gw5bHnXop9H38irl/qjfIbVEZGXX3ujTdjN5pKH/bJ+rldnGlg&#10;VR1f/KYRN8y/AmDatX3jdX9BtJZw7krc/Cgii19KbVUEKlzpuxHnz16QlhcbL4CwkSKkiGh45Vab&#10;mnGkJZoJVV/foB7PEY4C2L1zZ65tSra07f0yA8+ULxCftkUWnne99QGkLHWzPfvRtyPzKl40wivr&#10;juU7JyiC+XzxKohggZJeS5MHfyWSnsty570ctDYyFid//ErsAx4YSQJnzo37krHw1wxqgVYTmM7t&#10;zNhVKuQ7X9II52A4M4UVVNOyD8zitMha8jcZH3Ca+8AvJdXM2AcuOm45Aix6cBtmrP+Psjd7sjM5&#10;8/Oyqk7tK2rBVgWg0EADvbI5bHZzaUnmUFLEOBz0yNJI5oQdtnWhP0dXitCF7HA4HIqw7+yLsTQz&#10;lGZGM+Swm+Q02SvQ2GtBFVAbat8XP88vz0FzInRhn8LBOef78svlzTffPd9kQe/RJ8OEPZPeXfU6&#10;GYWXdmwJnDAyUkfTbE8PtnjwSoKQw8AQLLSBxx8IrHaIAHQ8yHIwGjQx/iRA2RvCwjRVywnS2jFt&#10;v1hZLgOYILrIVqw/xL4jl4AHLmrmnHZlZHXuIHb8llFIpoW7yOOiDsS5rHDh3b/1mwua48zO0JrJ&#10;EGHKUVmtwef8Tp1esf5EamXubcGish5e/Be08bt1+8n/ahV2yXcNTKjzrhPc5/w/bfApaxBnJWjB&#10;aWvgu3UFByRg4ju/JUh1DrgL/moS94blY+qjXeGdcmCI7YgXZpHeo5y33ER9DBPvOsX5ztoTaral&#10;IGSUnEzna6ytdUeAC1zsBLVSVx03z9MH/cd70JluEjKedXL0LXU9v/MQboNJbXSQbQ8j5RJ+Vsfq&#10;S3q5CT5Qe4RkCasHT22zAXabhKFJwIqvxDxrxxvgJtsxxCEGUrpgVrbpHg4GTnYPAlCw5pwg2KxB&#10;Q9xzFbOwuOXAwPU16Nrr33ij/PAffB/tlwAO8Fx/if4Z8ddNj65tzXMyBeEmk1yH3u6SleP5M/zd&#10;4HYVTMBM4UwfLOfLte5fcBY4ub6MGHsdd8Qo1h6fG1DbZoynbMjc3N8iMepzzHWYvOywG8yM3zcS&#10;xkye2tsMiYtqzsOmW9Eslhh8gO2U6UtRq7ExmZGbs3Q86T8RkbpgHg2AQlHhFKlQQmFZ7dNyOnNR&#10;aQazHp2ILgzjspXKNUc4yapr1nWdxJFbAOrjX3xaztjhzl7lssYKXcIm3Akh4ayjSL+DNLYL0TDY&#10;bxW73gpA7DrHHhi0J1h/2SQ6YYGUGdfeuF22iRJxCXTDZJ6z9+UK/TlDu9lk78oNdlIvzMyV60Qz&#10;ufDpJi8XjmB2aboYRNq6cOpdEJ4+70Og2piw6iLkGfokUTnAZnrv7r2yMfukDCDVtMHlZaYJH8WM&#10;10DV7uF5bayHPGNd+o7M5Gv0kf6HZ4Q5e2jTJKHNHva0Rzt9zGGQgz51893wXM2OIkoNv4TggpwG&#10;RFTGwEhAZudCFd/ROEcuLAmkjuqvR6nEhobA/Gj/VVNwXiRCDcYkYso8TVPzX//Tf1a+/e575U/+&#10;53+DxEYoLX60M4QMmY4Mo2UuBWQQD+rh2Q7uiWfCEkAHtqK2Oi9TygvfBu1rRovETTHh6VzY4Qba&#10;qhEsIF+ZeustpEgkSODnTv3VJ+yKn5/HpEUEGczjjIVKQyF47gmIs93FDP77XQe/+03ClGkh/aZd&#10;90oopQnPODJpV+1JIqjj3VxTahYShR6c9Odv3iz9auX4JD2anAdD7FibqVvckUFIECWW/mVI+Y9r&#10;3Atecd0xZ2K47CtlAaAw8Lv/nAt/y5RC2Hm+FQxCBV+/LENfMw9yN+tIFU1iIlh5cYn54kF+Wzb4&#10;y6r3t3hhifh6muX9yFX+s0+AJTiSmrjm2qkCiHXV78LY8YdRtu57k5e9MYMwJDQVVWHEXlEj8LLT&#10;WYfc1iRtQlvHIThrD/IhOqXdMNPmM5YT5oFXxs8FVA0hnXGC0/pMjogEPeDUwhMsEwZR9EDLPJHW&#10;bNnbWDaW2JxtnjHT/cv0dAswDYydutGI1VikbccwpkS2MWceD93G5kZ31VM0uOA4xH2ZRQQdyrkG&#10;KyiqGS7Mh7HKHNbNfM2zf+fvvsfeEHw24GUf+QAVgqgxffQo85rkF1qE4HSA76MH/92juefkGrsL&#10;jTZCkDXGGpFZ+aLFOn4g4bqTvov/OaiMge1j2n371u+WS/hd9mGOS09mMdFxtPGTp+T1Y/cgSoR7&#10;Uxq/+tmHyWmlZuCi6cPxaMf1hZysQfQAkIQn2WnlnjiiTmAaOnh03nvdg5zqRpnaESN7DEkzukeN&#10;x3xGckzD5HbxB+j8z5nnIPcmmskQuZIcYFTFrDLUxS33EWAioQ7tfWpA09evkstpvTwmc/EgZrNj&#10;bJrrlDGkcVsAEaNv5hkTssnMeiDSq1CmbghFF/04gcguov1ohzzP59wLiBlc3XQHT4k6G0PjWSVM&#10;+YhJ6ydZ4wrc/5Sx1Nmti0+UZ87F27xEQhe/ZQBVssz2oE10MJEq2UFgSjYIB1zgWOUnn3xGWgUI&#10;Ppux9FXsgFBr9K0TE9gPv/M+ocRfREu7NT5R/p8/+Q/lh4Q/L7MPaB3/0evs6v71l1+UUcazSz8f&#10;YON/6/r18pBnx8hzJtxnUIWvTVwo86QEGQQpPIVRG+wlDn+aIy31ENlDRWe2s5ZzaEyrh4bKklQS&#10;huGmKaWcNRi8PgYXngRE5Kp2V6KbHDsgkbDuygwYoAtmm3G4d2GKtChv/c675Tcf/Ywzs7fZPIpK&#10;DGOhgirJw+x9ZZGzimTWYRbggio71UCMQO4UozGv5wflAmY7UImxKYBWMB1cIiZ+hN33PWhGrYgs&#10;+9Q7wSmW33innGNz1ibBGfsIDR30UU3OaDDH1i4VoA8yRWv2P4mdkXd+l1FIsC2fDXnAxJIHdMY0&#10;+UqEXVMmA8Uxyx6p0clLOcrVc7/ti32ViTteF7zyYkimyOJX6pKQJLqNOUgxCR5/kjkJLl/zfvnd&#10;u9Qd/ybjtL+Wj/ZgnfQtBNOhWWGtNJ8ynDqJte0WQ7N/QkQY27H8Fja2Qx+sNvOSMYECcA3LW7f3&#10;6otx+IV7dXipDHpSCbjdsJ8pYnvCxaczxioROyaL5LRG4GB/7Eu0Fx9krpS2DR2OKZVLMs8c7gYN&#10;84yPShJ5Nm3Qp/TVh1O1Q26O0982YB3eda69goayQzQf9EXT7DFtOs9GsYk7ClXdbDpUmBJNhX8X&#10;Alqtin6BYzKh+C3wKzhOy7jR2VGa5scxG5IgjjhXzmCmRiENvBbnxIvaQ0ZE/TKTi+TX+s57b+Gb&#10;rsKktNq63SSsQHQu+5f0LW+U82Tr7usnKzRC9fKLrTIL/m9Df/VZCpsKW7kuI864K6wzB/TPaEL3&#10;dnWjLPw3P/ph6aPMDDkZDwg9nv3rj8iccQEZXesC46F/+pjaz+P8GcchrnSTkGFGZeZbHZOGxcmt&#10;PdVPc5YJ7vSDZJ8AlStJ6OyUKLg5RjOYjiDrMXpGrUcmIUNyEIbWdXezU5lZEIBqJowsKpu5w0xS&#10;qeNTW3UOtoLQiUj6Y2RG1v3BB98u34M7H2gTZMACxgGZdXMTqWYTM8MS/VgkfO6zrvbyDKniMUj2&#10;kFIyiAUAtAkkV5FqnsOkjtljYoLAdSVT6l9iIjqo44Asqiv0yQlznDKNoBrt2WeRQDjmO/cjEbqQ&#10;+N4A0eKYZ5QWcqErHGvqOuIwI8Oe+yCSRmh0g5wDEKbuTVJY0Kf1Z5xLQKbPUfbuPH0+W64RWt3G&#10;0ayesneRHFGbX35W3rx2qQyzV+Zsbra8NT5aln71Icfj9pdRjiTtgnC+joSyj9luGlPlODbeA1K6&#10;fBs4zP+f/3u5DZMdffiktP3NJ+V95nr9f/tfyy0krgsw6V0Y2NtIG0v/1x+V62hy5+jv/l/8p/Jt&#10;GOSX/+pflm+i3h4QzNBFuphbc0vl3r/9P8pbSCvP/vW/LZOz+IT+/K/L7r075b9lk9X3RyfKv/in&#10;f1C62Gf0BAfmLoeFmTtKGPrSBOoq1sYr1PxfR7eILdGVlvFLip77gStXuoGlCHSGYMO+8fL7H3yv&#10;vAWjvQpBH8ef1kdyvQlwEltnuYpWdxWtc5xAkEHemmGn0OzOEDY0UKhRHBL8YSSWEWJYq4npB09Z&#10;TLgxYbr8pgtuLzUq7Ri8OsL8eMic9WCqNd2Fx74egHcNGPrVt94m+o1jdxFWdogK0qmvdOgJe64H&#10;HbOuHbMouDtcQcyNv1DHpB9Rq43/kfUC1aFcPV3T/F3uRzLPlZ9QGr4DA4kdZVsSvCmOcuQufafb&#10;odOG7StxylgYgvQ4hETTkRsO/XxZFvx1LYvznjPvyZ9mGpfASLzFY+fL+zINCTe1Mo+V8ckUzVmX&#10;8q6TvFwbFncN2RbP8Snhtk8RKIIStktbtCMxlUhSc8rE7MX6s/80WwdAGRmdgo3akqG8tV5up2mI&#10;IZq6ErjXW68QS3qR9Rtc5LtVimX035LpG+YuU7UrSGh63wfe+3w/ZM3sAvMXON13qHsHJrHD/S3a&#10;3yEadJt729CvbeeX+diExm1xbQeBZZe3UYgH9H0f/Le+nNxI/9ynxYomihWLhfjIW4vEKX3SLHiP&#10;qKpe1vDf/3vvl+lXrsZq4+ZX3Q9VG2WfE6avdSxJjk1tyBxjZ2gvyy/2yp/82U/JGfgFOIXYSL3O&#10;nsK+cBZ/sgaBv7DyN2nlOXqEM44Y4xX8jWcIw/f+7KNy549+UjYfzpeBS1OsEfrIepGRGZDgCbgN&#10;Cfg2iG6qAH0oclHVOlOum8Jdwr6AGUisuDx1Kbu5Lft0bp51Tb4buKBoIpLJFQ1lc6AigVpFVZkB&#10;IETbhGh97AIdY9+Jz4qcmrRYPfGprK6SAwxm5KAW2X1/HUKhM/9k54yTBLFnNiWTa1cmiTYY5uzu&#10;j+jrRs4o8DwLJUg3uun4PUMyPwT7THuwwQJ253g3DrV1+rlPlsyOGOMhaABkAUR4IaGlT547vsd6&#10;ebrJSWY97K+gLxXJAUGInKsjK0AsDFJXZIVU0oYvpSUJZooBN9NarxFl9hUnt50dw6gPYVSWY0IO&#10;mPgONKMTmOaD+/c5P5oECjCyp9z3yCPPrjDWfAKN7Dm51PbwVyyjaTzfIzIP9XNpd5NU7AQhwDxn&#10;lyHq5Dbb4pzwrR4Y7ShZbtfxa717sxwOYe6jvu4p5pTsut1DJPS8MEjEG47GK+NlZfNZGbl5hQOZ&#10;WNBXSCx3CVjtr5fhyXHOWCDdBc9OXCPO/DdtZfKVyTKOVtkx2FOmb18rJxuPytTr/2OZ2UHbvDVd&#10;pq9Pszlrovz4x39Q/ubunfLOt95lPhcJgPhlGYUoO8ea+pxn/wSsxEXJ0ZfXldyEkRAV7JG0Mz97&#10;5TK75t+4PZ1gjW+RYuWzB/fJ+YagwjzPcJDUGxxp+otf/KK8/b3vls8f3ie31fkyySFHywgo06QH&#10;WZmfYcH1l0HOaXmO0LPNplqjt3zFzGuvWGzG7Stl5sgGBA/758FrqwgDPSxez7xXJzZ1xqvsg3rB&#10;tU4kNaPztmHmmh09VtnjIMxsrXAlYY2AweLrYIc3NIt8WITqQyhlJtdZT6eYYDzU6yIpxSXQ2ROC&#10;MGR6IykqYIgJ1JQZMRXSC1FPv6T+HE0yamjtMHD3mYmH8dVQh/iszT57cvi0P67FQ2zkhqYbOLKv&#10;9BNiXTUmTx7dgQ5ktljXPBai5dzIEPiX+pyj1nqXOMsYXCROq+WU1JlWpFnq5bvan9ftvGssxyqw&#10;bug25WybcYEB1mMdwRcaj6ZG+TAFfmv2ih+LZ21XCd97lcHZoIQT/OJa/IZe4uWGPftT8RBTE3NO&#10;L2mLMSJtS1RPwAHNhO4kPyH4xrqpyYdy5LTfZVIyH8FrAJNCkSbqaBq0U9ut5bynM1+mpSCsIO8Z&#10;Mi3YnEKHHK99N7LKg6vmafNf/Pgfl6nLaEWnezmGwMASOkHADlsPeA1jBdBCsIrPWJpnhuwnMwv4&#10;TZ4TIny/zD0hiS9rWYEmmk9gAG1yThwDeO5qa9NKxbc+rg8DAw9pO4EevfjsPgE4Q2Xk8iQMFjyk&#10;eXHI1DJGnBkaL0NsaB928BL3ZfZzmF5+nIguB2XE19b2cpjE9WvXAnglAjvusay0GfUv6hwDjJOe&#10;RaS2YsSX5jD9IfpHjk7MyjqUEE3NKRJ946N18rvYUh5iqTbjQjSMOJFnlJW4HMe30pV4cLWdGzen&#10;2cQzWv4Czjs/Qz6m86RjABPtk5xXJFEiPlKL6R/I5JpyYw9EbCMx3wyIo+pqTqFtzE/blO0lL9ER&#10;E3iIY3UZ7Fhl0btgJWyGn/JkEBy4pX66xRVRnS9+ayLKARJK3YzHZZ46gxg9RCtYnScbKMzEaCXL&#10;7pnjiI1BHrTkzus9ggkkSErZpr2+zPkjR5j4dHZPIRHo+Oui3Bb2zBXivxsoeItzT2HHp+zbIaKN&#10;dwcx+c9wCK8h3a7gnF5kw+AmMJ2FGZle5gkmsXmIFZ7+MofmM3u0Qd6q1fKMjWE7YPoTwhmfo/3N&#10;Ek69wO7wTRDs/uZKzpV/TAoUswgMw8TOSLqn43pmjcgV6p3fXCszR5vlHMi3TN92sC1rNn2Bue5/&#10;+Cd/UH7zRVdZh6FceOV6uXfnLgRcjZb9IThUmakIJDnpj18uesQKRsWL7+brOkY4mUCIcNfvFpry&#10;q2jN7Wy+2/j0izKm1I6zcwwJzrPfR0Hyy+BVN3CaRjM54HMEs9fyIRI/C66DBXH1B+9wKuJg+Zuf&#10;/hwzmE5H/B8QVM+QXwJeoxBkw4wVd1xqapP9fBt5Zaq898ZN5olNuhCyW7duchPtHnNL5wK5rfDX&#10;uA6ucKTvEUT6EBhfu3I+G91cO+69chGLe0b8zT9dLmOU7e7FtEtaj2vXXskO8BdrDdah6XfMWo2k&#10;CbINMn6J6SYC3zjMTMFPhqBm7+mdfTBaNaEOQlxdT25AO0+UpFqL/VMrkmgPEda6Bj64T0dTdTQS&#10;JF2JjUff6g8QpRUIJZQbbDh97doUENB3hJQOHsZMAjzWYIYypEHWbqLpINIyLG342ZMDrrs6UBZ4&#10;mk8m9YhQavvUy54IGbgT7QbGwx2sEIwnBA+aEc0PHBFWcnNz8FmBBJyVDmqA+a5vWvCt9J19btSX&#10;FSkNgK7FtOa6twOUjInaJ1zA/uMz9II2rcnxaBHhK8/ySZvxT/G0RFTfg5Ud0764IV2gEj4rU9T7&#10;40myMo5kM6Cs7oR2LCXJp+U9npOhph5gKg1NHyDsGR2/PXF1Ehr6+7//99m4Pc2xBOx3gmaacNSu&#10;a6p2fXj2ksKO7oFJhKkNaOVjtIhf/uIT8gOSvxDh7tLlKsSrsUk/s+EYmByhYbve2hFEehlrN/2c&#10;xO3RD9x2EWb1yQL4ctiNooHAZsNuXTA6FeBmjj2SwS0AZ9LTTSQopYpzRGMNIb0ZNx0mA6KpyhhG&#10;eXnyclXDXHQgpqq8m7w0fxlC2Y02Y8ivB2ztYK/b2uTwIezXSuxOpr4QCaYbyYwMoStRj5xsD5wx&#10;9M66PIZVLWkArhiVlw5LlFo7803W6BkiW9jN7YMx0T/4wffhxPPlNx9/CqEh3f55tQrGCmKbIt3Q&#10;ZM9qlrEdnrFz1UmEWRxDxI8hJNxgHwpMjDw480yIxPftt98IwAmHADYgkc8o5vlmPC5iG3HhOJbM&#10;rsgDHDXLHQJTJSaR0DTbmxvb5d7nX2B7fE4UBCGEPOWEHMG8OzmTw4XeSR92iEM/w1cCNSAJG9l9&#10;IfoHHAx2gvmkl4XpOR0D9LtjDfUSRjOBFrbFfaaccpwLDhEZhohtPUPOAqnOkFT3kWC6mbeVedRU&#10;CM3Goydk3DVlRXdZYuzK5VuY4bYJYDC9/ybqbRuS9jbESHPmMbBeIQMBV8sCKW8OJLh3vioHaKFu&#10;OJ359SelgcYyT1jzPkzo+f6XIeQ+95uf/Hk5z3nsy59+VlZnZsr33iHAAZhvwGBvTl8vdxdms3/I&#10;7LtKPfjJMbUQgECfdEx6romHGN3AN9IPLMzmehuN9VOiVE6Y636k5i3McR5W9nSJXEKTF7NBdpHk&#10;oacQn7sLjBki/HALhoxGtqTfjPdNEvA1xsbLb8iQ8ITQclKXBg4rEKTL5Il6683JsoZPbQT8Ghwf&#10;K6/deCUm4HNohKbt9nwTmYZaVlc/64S5M1GqG9w0J3i9b7i3PNtciplCnDBtkSZjibfHMmtSVvsZ&#10;4JjVfkysvZgzG90sYjTP3l4Y7HkYEwKBxG1gQB8W88/RDG4mGx5Boz1Gy207YA0MIZ2q6Uv8CfHn&#10;IDt39E2McWQD1/tYM+b1sg/HmkKZM7yo5cK4fs2+SMAjRFQmhP+kvUxx3LM0QKLjLnAJz+YGhy9B&#10;lCSA28xrZ4MkkOCiWsXNSfZ9IbSMjU3ALNG6NMFASRUMaz2cW06ePo+OlvS6+c9UTQqXHvGsOWeE&#10;IBvn2aSPLQvFFuP5/O798tcfPUY7h8DJ7KlBQdfTPaURfR34T41cYZ0pHWtdUFCyXxJONQZNdgp3&#10;apsAxqKhSfwIAVdMDGOxboi458e0yoTQgo/STgm3lMuosewlatKx3ON2tDNwNmY726AsP3kOq0eY&#10;EloLdZGDOPRE2iHjtE1pSfbxMEeur1Vwxdc//HvfKd/m9Nu+YY8BYT5Y0wn8YH4UTHQNBLcYK5QD&#10;fGIv3s5h+cXHn5cPf/YpWUuGy3XMYwoAviNo05ZBN0fQMX2TIwyWXNVhJpeg3x20fYKgqGO/nXZ2&#10;DDCChslotbwoHqTvwD1pWLiHfkVwAEIgMG54OlvsmABqiA6YXEyJZwINxHxCAlEk9m34sFFYAnwT&#10;pMxgkA57IGwyClNZuwlMDcTGNyBMSmXWP4CJ4ZAzPw4Y2CQMKiqb9cCFtRlexHQhk1CrEMnMoqr0&#10;krTmlPOUQidAP41Myp3OByCh+2OGhm9jHx9AIiN7LxFaSl46kmV+nievxiRAzelUVXEi12Ae2lhF&#10;JtOZn/D7BYShg703M5hB5uj/5OQFUqJjItNpBQKojQRZZTC8qgztVToY7FEioq1NfD700ZfRXQ/v&#10;3S1zd+5AJQ0nVuU1Ky6BDDBxgwLO6JeIL3M2xtv49RV8KgOM2bTZKreOdQMNxlXigtyAeI9yONcW&#10;hN+9GXsszh3eQ9g92fkDUyIdCOazHSTycUwre7OLqKMQbSTKY2B+BgHfwQTpMjuGGB9Qn0x4G+be&#10;hoZyuPCM3d8EJ8CuDmA4AzCfQ/wkpzjkXER77OA3jckR5RqM92xplY1YRHvgf9Mf1o7NdffegzLA&#10;XO5AGDqWV6pzHuZ+CWHkBng3i0nhjVeulGXsr6s8cxmC/AgGeYsTLGdI5fMKfokNFok+hkuY3ZYI&#10;NNBEqubwHNxUc31OiooL411oWBwEB95u9XeVOzAUp8RknwNoXi9YqA9nZsvVN2+Xd777bRKPnpZP&#10;YCa/+ujTcoO9UqNoLxfZ42TW49dvvlqmcKx/SZ/bUfnHEFA8jU4BQI1d5h/XKvUjdKONkckBYufm&#10;SE0UZj8wjNSd0mbEnZg41xRASGqIwCYhMJWQUUBi1Dj198FQ3Ccg3sccplaCJKrmvs2+hOMjMn+T&#10;9sMoSwml+x2MTPO+fklfXTDqXfxKCjzd4LLrdgiiK2GXsJrN+QUCR46eVvgGB3PCHvOhqcuQe+3x&#10;7svZgjmaBVk7fj8C3zA+vXU0UIml2sIueGiOK9exjq9etVHuG6XZ3UMIM0ythzW/8HQWTWqsjAxX&#10;7cg1dIo1APCwgxtTIqnxJaj9fRBp2tMMjXG8bIBjCgm/94N3y61r58u/J53SfejBNcblvqCz6aus&#10;GzRG4DGAc1qhd++wpywTdeSG4nbWoDX1I+g6NpkBFzIPrnc1HM08IknVTly+9YqMQS3QMFlN7JUI&#10;+7BrHAbgYsxXn3V9I3HyW8avhhH/C88bSOR+Jp9PHjHuGb7uQzJFWY7hyWqDhkHvQ1vnoT9XELb+&#10;wQ+/X16/MY3wQkZi4LkF7erh1EfxTLOpYcd69pwjswREw6bKJzPPyke/+rysPmOXP9qt/dJlQXf8&#10;mv/sgoEG+nE7od0TwPCCQi00j0mMi0HmbOYHJIekvhJno6FRUU4X1V1An/Uv6eeR1h6j/Zuap7GC&#10;+mSaFBeHF3aRilSflljQAuccMddb7MIcHLxMlJRIexAJIRIPC12uub45i33uEur1BY6+ZKMjyLuG&#10;WaUHJuIiUILZ3AYAHEozNT1ZBwqwnQTn1d2cRhd1ADDTIMfOR36eTBL9komoyqs2DneORALcJmrB&#10;42d3ezn4Cwe2+1Ym2Gw0CFH4+Ye/rgwOSfwcZjEnQS0jzAhgyuBy+iGfMilNNyf6MiDqahlm9DyC&#10;yL14clR+iETWfw5pjnJ0NW8+mA4RUL7dQk6RCjsrhfaOYSqUd/esexceP2S/y+LT0s9id2I9qnWA&#10;5JMDVyeRLNBqQPBlJrAbIrHFxDw64BwWnt9Ba9tH0j5h/Aswa9PTnECInqG17cHwtgaZeLSXDgiL&#10;Z7ioyTnJqsUaoiW+GyDJ2LlqKhT5D3CimzZHJms6HefdOd8CDzzbYw8CjY0lKSBMA3EGUTyAALZj&#10;njkUThItTEtuVj0kCEBT0SnMRek4GW5hQCcdOKGxBWseMKR2H6mnDeatGWYQ4nSEBrcLTnSxoNp4&#10;3gR53cBgGIKkhO/ilYibyNGommd8DjC+Peb2IXiwwyK7iyQvw11DctvYXi/r1LEK7oE1SIFV48Aw&#10;UxYPyFTM57v/6L8sr9x6laiwnfKf/urD8hsclD94/5vlu996E38QQSfA3cgiE0qu72+WyeuTCEhr&#10;eRst08WR0i0fhkTQ7xJYcWILZrgLQfB1Dmlb/NeX6IYvI5wsr39xFFzcZC2pvY+Bq2swn30YieZU&#10;zShG0hmer59xAE3c8G8PmpN5q92YgdbosxcIApqu1NZtx828hoeqGbne1ALMaqswl2hNrkd74nOP&#10;ub1IinNN248fPwavzwgAGcmWAbUECbtE0yOINR9J+7ogzPpkkvY8/UTrpw1fRmPq/DWH3wBmr5ip&#10;YeAeWS3hdi27sc4w9RwaxzNmCX46B7MZ5+gI+mtapkPwSkHR807cqDjCMeB9aG36p/67f/7j8hhh&#10;5s/+5GekTjouN0bH2TQNLAC+JmKZXD9v0xTt0V4rX6AagcfouujqWoWY00b9be8l7BETIZDIalQo&#10;U/Cv0c28wfAUahMBxWMS1VCAMAXrYW0KLO/x57PJkEGpdvcxyHF4SUdt1i0aMlXpjE8c098dGOxz&#10;fn0DOvuH3/oOdGygXGOPi3u7lmHs+2riaJkyph0EJRUAfWeGC3tcAGy4LCF03r37sPzln31cxiaG&#10;k89LnMvBYEygFgwnErEfSwMwBkYKdcMwqW32tHCJQ+kUONYxceOHAq8PGYtbQU7or5uEhZvUyzEY&#10;wWuwRxsw1/zl3EodPYW0cRo1CWnHXP10sg3WL4dWpTfN8incvo2Q1zk3w7D4jTTYUbWkITeHqeLq&#10;K2lncevYGULCD+JBBD2cxhwUF9gxLDERKErnrb0qdkYiJNHvA4A+14NEdAbhbIOgMIpMmCGdnp3O&#10;z7zVnIZAYDcu6bDWlOZeg3UmYJrAges/vprJX4Kh/Owvf44tkkOyWAhmUDUIQcLhqyVVaL6rk84k&#10;QyiVICS4qrwuONGIq7nuc0oxqQFCkPv8Fpn4j/G1s8veepgYEOfp08Xy1Zd3mVzUVYroMdhaXCo3&#10;/osPyij2zs++/Ar/AEQaQjs7P1tuvfVW2cBMtcIO/xE2VC5jtrGtR4zzEGlbIrmNrVxm8HB2hpQe&#10;mBlZjGerS2xQ3cDsBEHCdOjBZk/QMNYhLI+Yt04cajsQqKdbL8oWkvv+kkEM7oExAGGzvKB/vds4&#10;NGFYGE7KmsyN+Tgma8EBjGidss+Y901g0sM9icM2DEyn9gbMowvGabp9n9UO/oI5e0qQBV4iNppi&#10;TmMU7idxj80aRHaeuT8c7CtzjP2U32tItZ08fwahm9mHeTD/W/gflKzXeB6dJylPFvmubL/OfMAm&#10;q6kKT0cvmsYRc3z+CicHAo9uFp44ckjfp/FzdCEWf/V4lkCOn3MU8Hz573/0D8s33r4FAUaThfh1&#10;7GFKVQOCmAnwPvCtj/1N2vmV0hVKNrY5bx0tRe3b9WGWW01XhjuvrqzBJKrpRkYo4TAUW+lOn8cF&#10;joHQZ+TC3IBpywD0O5zARBcIWBgh6MJ2lcBPScmuI78HE5gmIDU+pW2Zrf5FrezioDuwE1QDgV6E&#10;mb755hsRIFwH9lOTiJFfRnHK/Fx/+llkNCa0NKW6KZaoDNzBXAzMxGN9Azkxkv6qiUiwPYFV07V9&#10;cPmMkp4oe1EoL8PQn7nHWtak55rQ/HVp8nw0KLUi+6PlIwRbhgMzVKPqZlELT4lsPzCXUQkncclQ&#10;XZ2+nfio3nv3DfIKTpYPERaVyJMCBwFVpiFxg+OVIQSODbIwd4UxtGPW7SznwLFNTXDguYzCzstG&#10;EgwAwHXWu/Zd49J/58f1303kpaG61Pxy3Ts/rnGJs5+O1U+JqfMhEYcVpUjGyS/JsFqfIe7eOGIu&#10;Z7lmf64A/yuXrpZ/hE9unCjNTg6wGsS/a59m5p5GAzXoSTPjC9aSmd3t3yoa3D7nkqxjxfjk869I&#10;bjuLAEwi2asXQi8VLOm0BC5O9h40iiH62sn86R/p5MiAbaMuMQe7OXwP4fkQxq5zXaUiATOsGz1E&#10;CpwyjhxRwHdQJcK5e8j0jat9GVqMvMloGf3+rn4GTxmU4INIPKGpSE1hnZ2P+4ccmgXxcPdnR0c3&#10;0iwSPUSglf5DREg0yw58FkC7c1UVTtPOIbu6PD/iiNQhIlV2KdOo9lRteGAqwGZzDsDuges9W3xW&#10;5lgYl6cuB9F1spuiRceWnBlOkDpGJkawb+NYRFLzmNUd1PWk8GaAQyxqEWRleaVMIuX8k3/2o4T8&#10;efzuw4ezTA7hfBBZF6OMyoAEpT1/12gL+gySujdCCVGEULJ3EeUtPgFYVWRBqAktN7zPHxdQRjms&#10;SykRE98XX3xVnqKh6MQ0TsZF3Q6DfcCmyc6VdSJ7dlHrJ8s0ecu+xPwzTJjfKrb6N3/vh+UVTAr/&#10;909+Ul7nuvt/7iGFfPf118rPIYpX3roNAegtn3z4y3L7+++zMfNp6Xr1ZulD1b1PiplXv/kOKabx&#10;AUHIjjBlrmKa6qC+WXp9RDe7cNKtzREVdutWmYFYikibnfgCwAxTZX8FAztBE1jH5NcBod3Db3Af&#10;TWAfIWGN0OYuHcCM+ZMnj4hUU0KueYzMfrC+tU6gw0n5anGe0EhMTwtzWZjK8AvEA6A/lY25mSyq&#10;Wdz9WC8KclKZQSMzwmQDpjHBp5rGMESxg4N71jCzvMk41yFUHTCwa0SxjLLnxc2hXQRTjBPdpi/j&#10;dRjyEtrc4hKZixF2NGcuw6A91/6nP/1ZuYjA9If/+PfKG0RlSZg0t2on1vzTibnBxShBc1FJQJ1t&#10;fYpZLDJRCJxpWVwjx+D3BGksLrDb2c2VnvCpCVdNWinSp5XyJbzuv+rrHUM7uFDukKHh7bc4AQ/4&#10;uln0ytRUcF+CpBbj6Y0imcKWwlfOMJE4iF9cjyZKn9RM1Oz1i1ykH2pJJzAwtRF9OrZrjj01Z4U3&#10;j7w2J1+N8CJcHYZplR7jnaSZMB2P+u5JvZipgLV1SdglUGpIEkpNdZoAHacOfg9iUlNyDRlptkem&#10;CLoXZjhIYMk2cydDlhhqpnPNGNRgVtxYD7hn7rRuNygfeBKg2wfIpMtJq5aJeRCiNgnO/uhHv4u2&#10;slgWltGkWacyh/SJxWmuuwaWi4RWc90syiat3SXDMj5/h5qywjGmLn5DrmodXFMbyVqnf41jaA57&#10;t44PoD+aexEgAD11QhH4As0vz4FVCK7XeU9YB5+ajBTUbM/+1XzXaK98v0aE6zdvXkeT4OiP8SEO&#10;8htFaCIEBbqxitl5h3bMWDyFBUOBQIaupcGMwYdoj2oDffTro4/+GgF6u8zNEZ1JPW1EXBpCbvtu&#10;WegWHsxVH3BzTV1AOTCwxdNG3Wt4imBiRhKtKCe0LbOHwEcgTlp7BEHNcWYh6MBv6z2FE/3Hjt09&#10;OZr3EzAF/dYv3JD+z3x6BzuwyYgBAlwOLEHi0Cnu+RXmkcF2zGA8w/0c7+yMlxizECS21RSkE0zp&#10;CSRByvAUt14WC5fCvddR8w29U2I4xETRANr6UkRAJb0GE7SOhBdpH8lsHiBpgxRhXAwyKpFAu6+M&#10;SRvyc+yESodcKHNs+xepZHwvNpHoqU8fi0eTnjdEmWe1704gqQ0PneBrWUZq1PmJZqXUwARox44t&#10;kEXNsEjToZ+AlP70QdTQDOhXbvFOb9KOMHCU0VrsH5I8pJjQ40ZZIrro17/+NYwJ4PN3xPMnRFV0&#10;I4XojD/EfNiuNMXigrqUIezNe/gVpiZfj/mOJVNee+dNiBbmEdMtsLhvvvZ6WaTNi/iOPOBpjO5O&#10;v/laOWJBnsc8cokxfvHkcbn13rvls8+/SH9u375V/viP/7S8/61vxiRw5+Nfl+9+8+3yR/cflN/j&#10;yOE9JNyviN565523IHYPSjtqdx9Rc198/En5zgfvlXtffF6GL7BxEGR6/Pmd8ubf/X5Zwe9yAkJd&#10;IrT7Z//u32NOupEQ5x6kyDGY2DNMSqNkqj6i7jPGNgZOLUG4zyHNduCkVaWfIlfbwgq+kqkrONf3&#10;40/QgbmGBH8VpruGGW4AnLlMwMS9R4+w2U+iuaI98cy5EU7UJEpLYWgPPFXI2YYA34Wx7uFc3ocx&#10;H5Mi/8uPf1n+9D9+VEYbx+XHpPm+DCwv4RvzsKEFjie4Pn2FesjwACOQHETAYD6U4pXGPFhLv4lB&#10;HTqoQRJoq4dGYccmaucxvphd/GGv4Z8RByXOEsQh5kqzmGfBDA72Q1Q56GjL8OG+8q3f+Qb1VV+E&#10;2OXmXkPtZT5UEjzUVKUEbNyRzECNQWYmMdah7XrT3CIRFG8P3M/CmPppq6UJKOhJMTXpqpHIHPSp&#10;SGQ6af8AS0DGxW+Zhhq5hH0VQc0x2hcZbenWFMiWYfBbeAujLAv6JtNSO3MfiBtMl7BkSBO0OMhw&#10;FO48pEotwkgzV47aWVLjgPuayNy3Y2RpN1YO09ubr24LBqwJXB+pDEr/rVsZPGxulPD/NcxRexum&#10;jHdNAUT6ojB8Dh+a+0PsuxFa1tEGHpicVolahiEzUbCTiEsrfMnMXcP8y6eWFAVjAI//AoJPec2E&#10;Mc/DQI1guwXRTx0+R9szT2Ykn2UKOtkD3tpOF4LFEHM+cP4cWhrzj7Bi6iSZpEE2Whe0Akif9Bt3&#10;QW89xdQ5l6HvYJ7uxXWgEL6OMHz3zmdsv9hMSHAf8BzHxBVrCHSxT3ygn6MwwF4HAo0egSEfgjcH&#10;MCa3YLinZmNrEzhqrm1nvww0HiblmUQGwshEhKeuADVTaacCi4kuNeMbXCXOYctCGFNJoDACv6Z2&#10;WW7j3e++zUac/UxcEJMJllCryjip26jrRlWYfExEPUBj2IEgzCAleI7BKfc7dBIBdBlSgwYv3ZjC&#10;oaR9D/syUvoqNvgjCBZTDGLClSF6EvFICfSnDyCLzIMQnUHOKRG5ZQjbAFMOamivfVMq1G+yCSIl&#10;NTnPutCCTCDs8RaMjn6LB20NCAFmvDmcwwLnEE4rA3ORXZy6UM6feXgVjjegpyNUxLc/wsc6VVZ3&#10;1j2ru6rAMhQnIAC0RS44Z16t/1CBuaC/6vylVzARktfq0y/KM6KbZKZK/Yor5he7dXkyCNVgIhfm&#10;58u//l/+oxXxImoG6YXusKMfpxiSym18UxsQF8NRj1i0v340z+a+9vJkiVMtQcB+JvcvP/syDv1V&#10;fn9BSoQGCRv/wydEvemDgcg+Z4xPITifo/0pnc6BIOXeA/xP/eXDO3czJgw35SGO/AXutSL9Fkim&#10;dQ9NbwHTwjqhzDIw9pqXMSTKDWDH7TLCXM3T8w6IlpJ8P+9uCOkO82UGgF3gYYTOLrBRzld6O2MO&#10;xZdD+q5Ndo8BsyEqDMpNYh0QMcm7+YxAvrLFfHYxpvuEILtQ9yBQ5DaB+RI2jInP45O7+obBHQ4m&#10;giE/RyN5/OBxeUC0S8f+RvnD/+oHRBByGh6ardkUcu4JBKYBUV1Dkr8II04uJcahBK0wo3YggXeh&#10;KzTE/wQMxY0X4P/oqBFaODPR/sRd51E/1ibm1XMQbk1M+ojcf6V0qbZjObVZTbWG/PIjEn2yFLDu&#10;JGhhPOsYCnnezSmalX1ubHyCxQyBYmHHLMM8jqHNGHEk8xvV5Ad+5wVe6sBVWxC3DQ7QJ7eFaUMB&#10;KfstgLsSphuW9S0qKEpUV1dX0q9N5ltiLlE2AECzXt2nBoHEdi8chP8Jb2F1CSHiGPxzS0F8SPRl&#10;gHHPzc5m/cXUDK4IUwmUJ1g6Fte5PqEhGNbyAdGEMi4WoW0MUUbC+pQ6br/6BkgGAYT+SI/6ezZi&#10;VZE2HIof9EcCOIhAu0MUZDuCKWAOTF2fsToIHL4nwIZnAD+/ucAXzfy2KwyEd5gnBD0bSEkJz9Ro&#10;zCJiFAbDWxgOMEf6gDrw9Uyyc/72a5Pg0kWYAj4IYQYt0jxrEMm2GSlgiPqblrZW2TSI6UnGzHxo&#10;8rMdTYcKETJg4SJ+TV+/gWVlptx/+BSf13z5DEHt/PjFcg5hmcVdesEbo1hl4qMwvDY5GteGgeMW&#10;gtARdXXTjgLT3jHJUFl3e6zREzOogxsesQBaBU9UEuTQZgc5PMGvhQaukCTNMMBAbUw1wugwvwPe&#10;MCFpp/nrOmm/0XcO292AWVaNZKFCJGjPrB5mp+gUx/QKbBmJJie5urHtr96+Ud57r6rn+jAW5ubK&#10;9DRRCfgy/C3X1pFUHcUsfDrjxkMXleR/F8Teh/EYyXKClAfj5XcbNmodlIssNk4945mcP4EJhTmB&#10;McFArEZxAABAAElEQVSQYBD92ESVBjZhVMkJxmA11ek4dC+N+CEXZhA5+bEHdTKR8NzQ5BZ1G01K&#10;O2m0EwiLz4BJTGbFMn/qTN2HkCfFA0BVza8EgZsUENDBWJEvd63CALqzcuWVabQTVNVf/Q2MjxQ2&#10;TKztOt63332XttmQtEzobpyqlQiYOsWUDE8ezNEAai2LzYZ+tfQpYX3d5X55zFWj751K4NDWR2gf&#10;xA5kAgAQBUwwEBcZWhd2/x1MPi4Qkdu8OybwfMA8eeZzHw7NBSTJQbSQFRiXUqOI/BtMam4gdffv&#10;GgLDOP6Ih3z2IqVrKnzBWIexnX/x1f1oie4D+Hd//jDRPssQU2GySr2/vHe/XCEDw8zdr7LptFPm&#10;83wZzRUzKmY+x9UBUt9/vlp6Yap3n6hhkuWAMGdDGE+Q3DSbXbs5jaRvMtLOSN69zLGObomSvr1d&#10;MHobE90QZq09qMrs7JMyD9N8wDjMpHCOFNvf/84HBGpwH6a4RzitAo0Rf+3kUrvC0aZKd1tqimEe&#10;Ohkxk6ji8zaHnTRH2MhURvSRoI2MjnEgHP4N9NFy5epkfBzu2ZDQGYWl4CPBlRkZemsIuUKNeagk&#10;1PpklOo0owh7zUeuGSVscVRCo9lNnDZgQ99lF9eU0DVZiYc5ZgK8cjFr1lEI0yeYjK/A5hChcO8M&#10;3xIMUmHIPHv7+iwYEx2nPKZDcNLEre5vET9EaYNVXKemKTKi07HozzFys/sUezvMQK3iHAxcPBXn&#10;jSbTx7mJQGKggNFh26zhbRzKF8gm0D9E6DLtaYFQqFPAGsWxLn56bPjIq0jvfD6dZ58W9bhWBLym&#10;PaXhIU64NJ+fJmgP9QNbYUD4uAiv3jAopQ3tDhwxalMLSRf+oOyJEZ4OlrrETelGS8LO+qX9fEoZ&#10;uRdiKkHlbV+r3xTLDX1GDojZ2fnyiAYKY1r+EHjim+w8KM+uT2F5IGwcuqbPoYu+9LNuxvFnAk18&#10;YwjjaFkTExfBZ7VTNHfa6Aa2ChT2sRPTezZb0p9+tJreRl958PnD8tOf/EXZwR0wMDpR3p++HtNW&#10;p2MFBgbJDDP/4hIcPri1jja67bChhzvgyAEMMIKbeI+GJ3wTysyYoYLBv5NwX/yU4iQ0A8jEiqRL&#10;w+zZMlrBJC01wElh8hTmdIoyoUlQAcjgIOgLqijIYkXa4BzcBJOtSUpEN6+/Nrx+whb14vejRUh4&#10;TQPezua2a9NTIBShawBJAkeQIEjV69xgE0VyZKK1Bap264jTHrym+gXAzkEsVPftvAxoDRORiAff&#10;IozO8+wvcA9CTx3uJjbqQKbxHEkVlQUuq1rGooWYGc10BEA927s67A7QomaRGLHHQ9wqaolUELC7&#10;D8oN8oIJJM0Arri5OXwQLJ4+CItS4aNFDUul/E90pjrwRCWKOjCRz+9OGhPS/BVEFBkHYXoyMvfm&#10;TF+bTpSc0tguk3v7tdcSXaPj1IBPJck333gj8KrZfqmN5/xTarpMGZFeCUszh32SwW+weFfxafxn&#10;X/+Zy7gu/j+9lnRm/P98PXq68LeeGOfX2bPVMob55ToRRWpXSvgXWVy+NHGYhUHYO99GNUlwZcZK&#10;9CMEKMTuD7Pvx7wgkdL05Hxtoa7r5D7mpKiF+aWcF7O99WUORHo086iMk9pnCDNAJ2ZXN4x+ducB&#10;DmVTnhxC3EYJV8XU6KKhLcNha/ptw11766ZEFugSp9pp5pUptM69uIR5bg/hQCyYmBhDGjeqivh/&#10;5sT9TmrQLBfmE+c586dW4DxJEHXSizKaE8w8q1ZsiH4vC9f15tjb24nYYp2NEHElwc5Eg0vutB+S&#10;CdoehE3TkHigZhaix7OanIxAcm25jiXUhi2f6x9LRI5mKaPE+rmvJqLJSeFQM9Do6Fgi2RRI1KyU&#10;liVqZsPQf+PeH+fJ9jy/yL5JtA0UsH1NW9Zv5JaMy7VgG875CYxQLVxGJ2OiW2UdWCxjFuzFzCgR&#10;GsOv4/qXUTgG4Wcdrmk1T4+/0IynA9qXzn23F4xjlh3AzPgxTul1frsHzvNQFDiM7PKEV4EoLFqM&#10;2mMmfMnQbMS15NEdNJs5sF2WmU/F93aGUCKe2PEIoPyKpgouKag18OPJ6E63EI7vs+l372F5ytlN&#10;6M9lHEZDqF4Zv0Y+LYSPNhi1x1UcbpCRA9g8l0EAO5m65kD7+QJhQ+uADvD1zYXyDFP+5uxyGSd8&#10;/dqNVwNPTVruhN+G/o6o7cGEDsEbtx1sg7vOSQemQ/eUZQc7fd4nqjRZExSMmCQ18GOE81amAs30&#10;8YnQR03BHgMvULQoHAEr8VnTl/4STVttziVwdsuD/j6jwhLgBJI3VMeyOZGBMLIQ+kGiCfqp2FBd&#10;barUQ0z5U5BvNHY9nTISd2OVTweNHzfSghBFpBLVTlVftZMukRKGJGvTdpuzChChNVsZEuhmHlVc&#10;bZMvMIuhWEV118x0dGTUF3Z1FlB21JOG4hxEyAiUwVGegTvqVBc4SjcyKRed9Zl8Unvz8+VbPItU&#10;gES+srwcSc4J+92/8x4L3g2HRBGBEEpL5t/RSaU/QVOCdsZNFxHSfrizQABgla2IlAxKXPMKY+Ir&#10;rEU4SJxYLEyw9uuxCXKlIaUltTbI6u5XxzFCn/RuOVZXomPRP6Q0athkEs+J+MyDucwMz3Ws7Uyg&#10;zNeNifqIeviuL8EDyAYZu0RFJt5N+yKriyf1poNKlJJtf/AC+fymum07imEiD5cj4TlWiV1LwlZS&#10;kxCJPNyCwNYoIutUQt4H5pvMfQgkBZRU3VRmnWoFD2HwviS0MzIh8MZcVuJOF/hgkk8ly0lszBJa&#10;bcr2SaK9TR4xHf4KDhIUz2HfwynZ4U7fE07OY8xT2NY13wjrdmBrRutZzAT6SIzYmXkwT3viH8Sg&#10;G5MNQovwUYJ2enc2wXfOvJDpaGpR+tbUo7xmxFIPeOY5ENfZNS7xEo+Ves15Z8j8KWYChSLhNn0D&#10;LYSUO8JgCH+P+NQOXgyPI1WvkR5jj/MzmMOcQMqaUSsPkWKO9xA2XrlBKheYgITe0xTVgAwR17zl&#10;WyFQImTH/dOUq+AmvCXwnvdC17VJZH0r9sjcJPxK6TIM9zPpjNeyICNyH1kIsBSWevVVihbWr/N8&#10;n3BwN3c67zIegwKM3ox5jfoUfBRKI1BqX6ffXaxttRXDjulC1sW33v92BAlNpK7THoRLtUC1KDUY&#10;8UzmIgNGlIhjWmuFsNRJP4z5U4J88fIUp5leLz//5ec8h2YIwWZwrGlS3mDqMQV+ZSHAAVA5V/ZB&#10;pqF1QuHP345ZgU3hlZ/gnhqquI/lgz5YVkc3C4oSPGN1PBMfsD8YJ+FmMOxzFIGZUk74oDOVec5v&#10;78PCwLZN9nINlLuHPyelEpGm4F8vguc+EVsDRPidSUMIqNC3pD+sl/VsCP/o5ETS0R8iRLm2FaaM&#10;hNUF8QIfY0tQPZBZ0A/Pos++FMaazZ0wF+ILMk4QIBq5Gi5DYk6hNzyX9emaRtv3e51x5pJywihn&#10;/fBAm3OMybldUzS/Za6//VJYb2irXN5dDlHpA+Gd+HAlJkZHpxEt7rhU4lYykWPHn+HCBXn1t8gx&#10;ZUoSFrmuyKkzXEnoxao72t2UhelJgknHjRP3POh1tA5tqz7rwh5B7ZbxZIHgJDcmfvHpM7j1Rhkf&#10;myjr2Frd5u8ie87OcJP96fh7jjZhRmOPZe3ARq6Fz13H53B+jyMByZiG2adi7L9Ic3pC0ABI7AY2&#10;F6Hhyu6KHh7uy6YzJemhDZyKF3H8MmaTB1ZJpSKSQBTsAvDlywtMojDwpgskpgOIYTWbcd9JE4l5&#10;TlgohTuxLl7TsGuO0Mbf1wuDYOGIVOeAiVKrTFMG0g2D8+xy50UGo9lPSU/mrETt5sQsACpWWqnf&#10;hSisTxFShFG9ZUSJr68jaV7nsi8WlwxOwpgn7affeDQLiXGIlEptoTh8iHgx+fEZM4LV0J7Dy2K1&#10;6cCm1iNTCrOifENiCDL/5U9/SSTWr9AgnwVWhp07X3Wxs4DRBDTZDeL7Gb5GvrhrtV1hqBNZguGM&#10;SJB0xrpgBtSOeEZNqB/Tjo51NW/7fQ6/ihPQSvVt/jHb4yZ4hqBFBOQgcyCRnic8raOB+RLG+MXH&#10;92HwmGGJgCSeqVwfmyr74PkoOdBkTuLnk8WVzAcPg7viHXh59pw+sdmSeT5DIznqw/wIzh7hlD3m&#10;0KaLE5NZTwNDY6w9nM7gpRJ7HwxO2Kt9e2LgVRiudnz3gElkXPhqLeKeG9qEq1OtCfSA/TUbMIqr&#10;16fBF/xaKyu5p6CXDZtEQvmMfhLXgv6P6i8hhB/CPMYJqBH2mKdElwFbGb2wNsVLL6ZaTc77CAmu&#10;qTMIqvZ67e4yviVM5Lv8HkLoEW+Dd8xHwqOZzyHWqCY1cbfroPpxtGTIIMxLZRix5jjHl7WDRuG4&#10;LGMos2/xVebUS3+EgdK6Qm5L8BGXhb9AdD0ErxkPF/kHrABWlrJAoy7HJgM11FeMypq25zzrmpX1&#10;2BdK5+U6s7/xhxx7LDD+ZPpIKTYv4xdhrXYfMnbWal87RJnG9K+cyjAvAHvWQvwuCEeGDit4nzKW&#10;xjgmYoRcLTQKYXQ+c6e26H4dhRGT4trnHWhotGTacLOhdOBU/kovzmC0jiGyK712rg04cC1riXLw&#10;KgkKYPY5a1lBzmfUQBAcIDKk6mevoHXxnOP1U5g4zwrQ0ryGkSLuLZHbtEPMBL62Vs0+SqPH2Jpt&#10;xQ5qP3YilYCW8AFMs49icxt7HVKPdlQ7uIDkqTlDe/+GG+IA3AH+DyVUN3S5WayNnbHakdv7nRIm&#10;T+DTDyN9OpkMnVHanrWVy4GNv96ijXn2dFzX7k1ZmZuLNZE+DE6Cqm3QXcjdvUi9DHCDyZgYJ6Eh&#10;A020CIAUmGZYdqHKDJVERVwlIDm7G9OUmDaw57twTGnRhWnESbOvAoNhBpAvEUpE5HUCATQc8Mat&#10;mxyR/DnIQFQT0pSpaUwd4tt+qf6r+fVCGJWee4z+0CbMmNzZ787fHD1Mv53sLIIsBBqhqUqwm8yL&#10;36qhMmqSHwESkSKF0lsXjwiiBGQOKSuIVpRP7oGQkTQYlHe5meecy+aXtE9BboGEgCHBDCKbZRWD&#10;/VRKQ7BzX4ALUmSz31WKqYxJBlafAYHtr2MDJjukm3nEOQ1PMZNN4CC3f2cQG4UFeCWAZXwQlOQ+&#10;spP2zTHxZzuOL0jKd/stY3MBeLX2W2LuPRaaFXJDfHMBKOkJA7pKd+gn45IYyYDCoPhuKhGZkn1X&#10;gsx0Cw/r9EGbUaq2bfosQ9skVPWUQBQ1zkdPYC7gZhY04BoGvweGKuFxIUZ7YB/O/LP1EMZhmNLh&#10;wQIaAAQb5rN7vAPjYb8RZpwDGM8GEU4u6AaM62Cb9QlzOiN68uSYmnrYHU8YvSHE9rdngIgjghV2&#10;KX+MZtFJGG+n+EIf9Zf0qnUxljWyTEtkjLLSynDKnq0ODlEynBzZD6JEG8AOVxQbic+FWMt4nDsH&#10;NohJ3PWSoATWqxrQk8dPQvyvXr2StbiLefs8GTgM9HGD5+WpKdYADJG+UGG0G+mLfiKZgdqTOOgc&#10;HaGFtrNmtxRguTaIINwg+mnz4QIhxEQNQjeGMY2Jo653/VnijEKdLxmDtDc4XTGDH2KI0HfemzjE&#10;dxm0wgsBV2HO9s1pdn6dc3Ha0mrR4kXkE+sQH3xG5s7FY/zD3txl/5i45IZmTYCG0tvHM8atZi2O&#10;NKCBmjQT0k0dB1hPpBXZFGxPgb2w9ZwhR5Rd+LQvUzEbgOfyuPM+h3tB00C4rI1sQgR+CrUts53n&#10;sXhMtUxEE5c0Q9CoSDgu//fUyAZCbYcCBn016aXamfeFV13XjIM+Chz7LgwbzyDSbkpyk9MO8eIC&#10;KCGEPOjEajM1WsSDmJ4+elRee/ttEK0S+l2cp9pLB7RzKxHKvWncE/ASColmojlLxjTY5WFa5PiC&#10;wGtTNppEqXsw7eKnEVHsHCMz/YvSkQDQlKWpTclAacW4bOvTEWmsupKJw9yC2Z2QLsEMsOsg7g4R&#10;au4rcJDArSzOLySKohcCpkppzjGZp22a/dgFGscnTGxmZg4gaztkkQLIvPheERD4NRWTcH0xjZeL&#10;V8ImQ9J30oARf/d77yNdAhsmRZOEETAy40goPsfsWIfT6RgqUjM5Tix1SeAiLTiLlqNe4+BFTlut&#10;kWZMLkSqU0rvy9xGvtIv6hTDI3lZ3nv1WfvLhbRLY4F7nmz2q6V9VVRjsbA4JMineuOsj8L2mjup&#10;Mxe4LGL7yuLyDsCyraoNNeFEe1bRQYbgJU60+6u/+qj8ktMoh5hPzUAyEuv1yFLnhRWa+Q+jcj6a&#10;TUroHZJtODuZF+CjQx3gpV377Vi6gZl7owI4+uMcUQDAYbaiP0boaWuPmYvyvZirXEJCS3yzDXHb&#10;cFF9iDKd1hkdmUNOe0w/qNb0Is6GREVhydCWCp8qmasheeb8HkkSPVrauhSIltHEJTDP2JBqhgA3&#10;XR4dEaBC/ySIwlsTzKPFmeCH1yWI9lmYicud959B2KsPRu1fn0LM0BBI14prJj4FNGSJgn4m98LY&#10;P2UC15nHVfh769EiwhcpmLYxTaFlKEWfIx1Igw1Iai3iqFKx+z/cEOqcr5KGpxP5a8PNqfgsRsfO&#10;s0kXX8wGATfU2oM2FlrDfpG9E8yOMDKjweQSnvw3yO5tw1ixHGe8MmGDJjrBlU2YpGvzLfbwHDMf&#10;ewTmmNfPAB4zmY/AiBXKNNFq9tTasYN/gcoz7+KhGO+c2nfnMt8p4UtN1EPYBKsmqUPyYpk6Ce4C&#10;DrHIgDH/AzNxSc0ZgGUOKh46fh3hrnEKUDdj4L+sJfrruvaaPgsGF3qov8T63Iun0KGAK5ylTdGQ&#10;uKc2p+AhE5DhwI3ALZ6j//5UWDLZapgRezBsc5/nbUv8MxxYwcsw3/jsuGFfxadsNuZb7tNWF/TY&#10;/lB5zJVJ8MlzVmZ9Mn8Fd8eY4AnqiRDG2nB9NoYhgJpUDnC4Z+HBGBbRMtQS3Cnfe4TKD/CNxb/+&#10;2u3s5DRyQJOWiKvmIeJa2ZEhknA1o1R0GvkJDLJZR6lbtW0PSmLd2mc9OUzCr6bQE/s/KVZEEKBk&#10;ZNEKIbbWI6GXoWljd1RdZN30iM6Fp0tl+jrqP8xHdV7JQAbWS58EbpyMMMU1nZZMvOdAy6A6z+op&#10;a2iWgNR0GfhYlpaiGdjeESayiXE2q/Gpj8UXU8b/Ig5PMAZh7svn61cIEn3UdqoZ6nfe+04cafvs&#10;QHc80rJtRBPdW0p0VUvg+dQn/XOCbIPbTJh1hv75hcacZAlBB8/apoxfopx+WEeKed8lUl+R9Jv9&#10;tlwQnjpSAf/Va/yUCFuFD1JXJf61Tn/7soxaUOyvLphc5D+eERl9pj5O/5p1+ZE347e/9ZcPskh4&#10;3yOi7Y//9KexsU+iNcZkJjEOfCTktGf9woXOirjC0re/Y1LjXkxj/FaAyAKm0YyVZ7Ns6NAJe1OE&#10;jIRXRg2Q6Uc1n7QYSTLXQjEqoWiNA0Kb8UrSHScLH+YtYZGhOHYZgvXtK9zYAUqekI3A+azEW9ZU&#10;n40mzeKjK/ERqCkxa/ygfykvHohnjN87rJMGbcicnFvhcYbJ8hjkVUAT7oLDyMFD8KsNLSFaGP0R&#10;3yrhqX2V0e5twjyAT2DLFx7nWXoXwpipKc/WaiSZY5tbehyhUegdoyXMPue8IOBhCLMNu0/l+IR8&#10;c3wXokrgD+YMEtCvA1eYW4+mYK4xNbc7s2SA0ITF3D5+dgezHhkDWPvSA4NW+nrcs2IUJvgGMRRO&#10;dtK61mFq6ztt5T4an0du7GCSXOdoi4ts2JXer/P7EDuPc76NyVCB5QUMrhuGZXgxPRZ4VOn32v+E&#10;kFO/60sJv7UuJbSy8BBwxuYcK1jgy0bzpB6vCQfG4UtcEIT2o57m6VxxX3wRc2yD8god0gDRxGUX&#10;4dBy1JNnaVM4nlHWPtiucPB5jwR3DNaBLkOaEytg3tE4ZBQxQ3Hf+YzZl2viUMyFzIv1yXzoJm/m&#10;nC+OzzD+djRFBY8Gn7ZhtJplNfHaxkufnemWKMFj1Cxc1GbrmpRGNIzcMBRwFzXZfSBG2ShRO4l2&#10;RFOQ2oO5clzIi0RYGWlhemedPto/o1bS6HkSPGoCe/LwCdEsW7ElayNuwGFXsaW6+14zg13RlGXM&#10;vXsl3O0rwihRyPlGsMtu4oDcIpJpBPVaX4GjlCNqKzecc5k47QMcpMC29LGT2oCAp/NPAarRaRBj&#10;FpvmCTdcXSQLrUAykucie0CWyCJsFI6LwXxKSkzD2NojDTPuQSSdIcxcd+8u4oAk7xa2bjsQzk3f&#10;fYWI8plf9RJFBDUMj/G8wET3049+5cyFUDhZIVSWoHykQyvie4WJIK9t2E78Hc36RcT6UmvxG8SN&#10;LxUZqcBGWTAitbTSerwWQiiAqM+J9x4V57vXbFsyaV0hsqnZ4tbPj/xG6hD+rIAT3kbeWE38IRRS&#10;KnaJVCm+1hkCaxn74YsP27BtYWT9KJP4xnajdZoaJCHdKapWKHx9ni98Wj7+lkiFVuGi4xq4EHMX&#10;ZaxXYPvbdrOYrcQKnBdvQ0yOYFj237f4fMyYAgoumHpI7ULc9J79kLnZmWjClHG8PutD6saZK+3V&#10;NKCt+yQaHM9QLguZNikFTtbFFzMeqkB2XCOt+zIpopEyNAqjoE2eFSdilgt06Rv1a14Uzl7nAnf4&#10;EBb0JQIVWrEMzJfalMkeY/OnvSYpoiwESqKKJstHcML66hp2WBAFzSHWy5yBLfkubNUeW/W0kW6f&#10;IvRHrYm+067jdcqDO47btz+wHe1FEqccbb7ATOfGPolWV/cggRynif4Sn9ehP2dnNeFlZjn+Pggf&#10;5whl3waO7ydLRJQx+tM2BMkBxiksWCNqfmukJNGn20OosSbS5XUS3cJY2vFROqbW3GmilQA6vV4T&#10;Z4Sj8ymzUbL3um/h0EQfoAFjdeCWauIaj9TvwSXrFGp1zsULoU9x/wf24KhwBVfsj/MWQYm+i7PO&#10;sWZUv0tNrLuyLHtVmZXgrjv2ZbhV8DrF5GkqJbhG5kJhw3rcl2dmjGT+4HnpJ92kj9AE/LGGCLfT&#10;ByPC7KvMKzgNPMUP51UBxb4m24FrEFrmLTtkH1trX0bX0IGuaUvNQpujtj0J0y6agjvjfVLtRNu+&#10;dkl38LqTVrVYZmOUhoxAtdkIG5mA2YfP32SHOg4/Qw+dkGxsosOHLLgu6l9aXMD0hKZzyTh+w/Mq&#10;kQSuiTbZIZZcbcPYf01u2mOd9POkudihv5dxqF/mGfuuQ16iq302R9jitFIjcqLGcOYDwvTxwYOH&#10;YSLu6K8ElLBcdmFrorMeqsdOzT4BxuWmLdsTuJlVb/I9vwGiyJTrThKdNm14vcdvJtPJUVoTYS0n&#10;YfJ6frIYsoko9XubNpi41EmBLGafEfEo4ziMHrHOTKC/GW/qTvUSayfYu/Xlp0RXNLReW7ZIFg13&#10;HI4X8pvHbTMLpF6uzIrvrTG2YBFCl4frPfsoZtX7tMg4qhTmArUHvrwm4axlbdxF5fx6Xsc2OCIR&#10;97ppxrXaVTOBcKuEIDDhmcAEKMgguyGYLhyJvMKNjdkP/W2aDOKkRPBxrq1PphXpl/lyp3pluCw6&#10;HjwGL0fBb9OhLJCyxsARx+reLJmU7frWp2BD+kokBm72e8nEkGQEje1gr0gfTYiaUXsNIFBTCKnw&#10;MGIs40Lj8bnAkRIp54dXWFeaGSIQ0B8DCFz0Ea5oTymyRuOwrqzD3/aDp21LU4nkT3h4Ba5Jm8yF&#10;BM3nEberuc/wZZz4CI8SIINo7JvrUZiaUsnoMKajjif3KMhAFN74L/iTABTaC6HkWXO3OTZAR+sV&#10;T/QPtqvlyQS4Lw56emSQhDUjIVNgc4nppxHv3T1u9g7N6h3kFtSZZ/+O/WQh6Adwns3ZJ4FsYJbf&#10;gQ4Y8XVGe9anFG9dMhrXjv1y7IIlLy7wKz+7CIQ40jojQ0P6aQdWihIWdxU6OwmhpbT9l8D7YMeJ&#10;e0n86noH5tZNn9MmNzoYnEzeQuIukxv4unI1cXnvFC0g82dbjLnOpz3kO+UdQ3ymXHHMIeiwMGqj&#10;vC1XvqLoHq2EKzJ3T4ps4B9W4PVoEiO2ZL7CO20Az/iFmnMhXZLxhOEJG8oZPOFYXEeuB2m/u+hj&#10;/uI3fj3iqBmEjEXnsTH/RlD1wUBGDc8j3FaEUtOwq60so0Z8zMzOZUD6UdzlaR3mjzLaSntdOBsT&#10;3U8EldPgs5rRJN5HmNjUaMTQID2D0U6r1uBiHpkinxdMbhez04qhmEDJ2H0jaERsJSoJidqUi1pz&#10;GsMPIl8jnYa+H51/ftpX6z0/PhGTl6YwmZRhmKbAdnPVDjbeXvp98VWdwibL24pZz+g2EU9oxkwA&#10;MH0J3Io2TmpIRsoJI/98CVdfPi/S1auihQyHUtQVgm5lThzXHIPtW1bE9VY+RU7a8U6YYbOytCWx&#10;8uU1q2p++nAEPD5ZpimSAv62/7QfLSCSlTVXpugic7H6vJ91QYueOAsJavB6xuwYctVaa/9bJgAl&#10;ZDsScFGef3YtC8/vPnnGAh8n1PdwgXQQwNtnTk9h7JbjwTAgfqidKOgIF+tXirMO61eyVzITdoEx&#10;n76879xbmQzOATvWOEMps08eHBmG49C8YFLQzV00p1PMruwQ1lZrhuQQHp5v0KaRNScwijxDm2qd&#10;Z7SRxcToPNrXOU+W4UTtsS8EiTv7DICtc+xMmJKlMrkKsyqQyFTqswpfOb4V4tAgHNU+H5GMynkw&#10;eEPmYiqVaLEKFsE/8ASBMPNGK+JMy1yiOUxYUZT7wIo+ygRkIAGUMKNumZPPpD3WlMRCv5NwEtzx&#10;tdgnTNA+H2nWtnn8lEwUmVPakqgF9wFeTG5OSBCuzoVEMn4BUCSmKEFjFzKP/ABGVJGLoqFzS++4&#10;5jggqvYVpirx9Z74YQ8jINCOkUs7+Gj1WXrWip+ORaJtOxF0HFAaocr81U8d/s6vWx5MntjRrrMc&#10;mNkeMDFKT/+qhNdXQpObfbXe+Ef4rWAFIII/HcKDPsO9KO8Y+E1//DzEh5a1Q9lEVVHW6oSC+OAR&#10;wM5pRATqz9jlQxRyPOKnnx2UiWDh3DNnaiYdPH9GtgVFIHMLmmGjAQ4b+ORma9cTg80cCT9z30Vg&#10;pD7XmUJscJt+qu1YXtzoBZ7OfdYi4wy9sgzvxgo7mN24OIo2Yspqs1qah+ji+YtIjmgfTI4hqsbE&#10;17BcY+BxWOJQ1Fwmx3IBqa04cOPxdSxqwxMycjL3c8isHIgbrgyFi/MKc9niwkJwWr8DY0q0mPtO&#10;BKufmqRs4/qN6yC0oDHCYyAbvuTWahNbaE2+pBsOynBRfS7aao+RLrbRdlzIptiWuaxxqJLES7V7&#10;ibPTnxHT7gYrswFsoC15rLCbhQxL1k8EU6c3TptvOXVFijTq7DfVcvufiIkgqiXtj8NignimSuhM&#10;uBPNDRHQzwAADMrvtCAi8hSIwdpLPSIUM99ESNtkUfLbNiuS2hjvly/bkUHxmP2hfOzDuVBHUofR&#10;vGdZL/jmFbXbL/w2ws9PF4lSf6velOW6Y8izFA+xpSP+lpCLE3yzppTrcsVy32G7aAbZfzJ95XJ2&#10;uOu4zX4F7jeQPOPLAbaVIDsOGR7XqduXHy66EH3a0OThHa/7ruyXMi7SDFM7c5ZqiNCJsb8SxOZL&#10;B7FtJM0QETl1XDzYfNlWa87sg3dk1Blf6pGYUoZrErfjM3eY2knatEO1ZObfPjtv1ifMeChjsaOd&#10;XYQnQyytS3+heHOIeUy/RI9mXmrSBMeTKeOcaOpSsLIv1uveKOwZ4E/Fgyq9h+xaItkIfF5Nwmc0&#10;V+l9MAzZdW0qcyOPhLd/9C5mJeGoMMflylhkYhAfV4brXgLkdgHhYz9kYK5ffoQwZw4lkjzn/LoO&#10;Y9ePoEDlzFUVtvhk/K1XykPgNDe5hp0b3xI1+yRsXVc+66djUmg0mrOa8yqsXJWZw6xR59A/YV+f&#10;S9tOGX/6fbJmyXbsn5F/R4T/whfKKXTsBO3TGiTcVuJ4TKtjfQ2PMG5ec97yZk2nTPN6Xc+aNnmG&#10;t0JUXsAtY+I/hSXh0+6mTOrWwQ5gKowox5dKB5hvNUtvG6bM1peYswzJj7kdOEtLxMMw4KbmZ8dl&#10;Eo4v//hQYKfDGZPzKfPwFROaAhMFLaNFSyZvmxZ2vhpuyurERDVCPPgMeafcofrqe+9h2tomEdnd&#10;cuPGKyCPERVkMuWBXSQjzRNWoragJOdGmxV8JG5qMkGhzEROrg1Xv8UWu0NF9gOYg+kIDBmWcOzB&#10;sI6IFJO5yByMQHFxeXCMpgfj5AfJCSZiiODmt1EjGUEbck+GyG5OJFVHwxTN2ioimKBPiUTzF8Ok&#10;ftRTpEclSOuynyKONkGPzXUBjY6PR7tSUp5EO7p480Z58uhRyjkJAbhgAwasAi45O16oALVdCQ4f&#10;+Uy7jMXf9tMFJdLWAs5dfd566sLxea56OW9/24AvnuXPZ0RX/yqRqvU4Fp+rxK4itG2F6Nmn1Ecd&#10;fjaft+4QQ/rmdxd+XvaHL63xtT4tpNSZ3zZvTT5Iea9Fe0sP0whws5ZmQTvHP5+RuUXDsg2eV1Lt&#10;Zp6nyAxNasXynI1e2sNTJ2V80BpTq//xjItWevDbdYWpQrecHpuTpAix/ONCnRoWP3OSfoMTfg/M&#10;XtbLPKUJyyHg1FE2G/dO7Yvf/vYrM0JxiCjz7Lh8qbnb1lmIQX3CudaknBedkoh4zTGLM/pYDAVt&#10;EXGJZ+qjj45njzDdlIdIazay5ZMztXM1p0qcUjJ4WQm2sAzREgjUk3L2S/Bw6mOdcPvEznx8Dh1t&#10;7EoHNq2IQq/7T4FCRpn0IlJV9uC0tHb7USVaesLkSEBb0LI950ezm/W0Y+/3nuslGzGdE6idAQuM&#10;xobST6Fo332+zegl6m0QWKAfTxjYn8wln77is3JM/NUXfYHoSfhMpWTjgUXmh991QXC9yfzsnC8+&#10;nAfPVxc/qqm6wtKd8Wrwx85tV50bQ8Z5gLqBGbSFCcu8uqtdUu2epjY1WzkM40y/bYR/+jYcg0Nw&#10;9OJ1usd/NJPvrm/rVDOyy/qlYmLjidTFNYglfhnMbdBSmUh0GstyXYbiarQycdJ17HwFVx078BVG&#10;aSMwYf0xBQpih/gUbT9rxR7SFd0Y4qWKhqc/Bse5IWwT5eW5DJHENQuxV8TDtdw09eqtWwGmseJ2&#10;Yp2d8dFEkARfAppGPUTK38Ps+JRJmLfrDGRXO9GP4uYjEdqNe5tsZlTy9wjPOHSdGDpq/LmpsGUQ&#10;SsSGLnd0uHkSn8rSCgPEWY+GYbLIDcq4g95oig0YzQimOcOUV1d6o+FUhlY1JKVUJ0szgnUmVxOm&#10;LfeCqC3p/NLOqvqvM/4C0UZqRfp33PRpugrt5YA3gKtmJ+fGSWZCeQv4l4gqFuTFjIS41d+VyDS/&#10;i1j0yzp9OVkulrxSxOnmC+WsV0TLXdoMEaXPNlNr8X59WapZS65ZZcwiqYMyoSDUKUC45xBqJV/3&#10;v1VXPn2Od+pMWepvFeDhqMGpgn7lOtckWrSePlPGRcbdtP3y0ZRoNk39Mh8zF1y5chG1mwO1lsnA&#10;4FLkgdp/HqCW1vcKq9o3UDFjDUgZV5XMhT19cV6yUi1keT74bRd9S8RjmvE218MEueFQQ8Qon7aa&#10;bdQ5p25K+L015zE5tYBJIwGzELAu4cQTjr0+0/rBJ1c9XMsF659QU5qH/IZguKY0QdCJ2jfq1i/n&#10;S4Ka58EdQ8brXIgfdZzes8a0TD/0TQkK+1L7nzt2KiY/RpzrPm/NYdCUDr4JG767p8xNcxEIALzO&#10;fMfqGrPiOIJDG/wt0Jp9wGLgGBJcIvEiEo0LecYxuroiNUv0m+NyguxrYM5nHY8XKONEctdoyBZM&#10;LZv5gE45d768FijV4vRSxuXcMlauyTT4kbIBlXVbig/FCWFQ10oVPqo2RL+gTx0I1V1K9o7R+bHf&#10;jPlkX78ERBsCfYJ1I0xGjc7+8nfqvr68aKT+q32kb3UG6LPd4AVo6vOWsFPMoSfjmrwxNx2/o6Rd&#10;NU1pqC/Nt+KkxxnbiHPm+pDha77T6qSp2LEJQ/temSYwsQLLhlE4HY63+liEW37TnvMmfIV/fV5h&#10;CFOgYbLubtf7b8qJBcw/r756u1y5NkJmy8/QFtyNS/IAmI2mJm2XckqjopSuBKY+kXoe9i5Obs6f&#10;h3uZasI621H9PIdboikAjbzyOdO6GHOtmcmQwapWyTWx0UHgt9nJS1/zMlbbc68TQx+nHeUAyBka&#10;hntZ3KHrblyZ4vLyAXWTyBDmNzU5ifZB+mb646J1nG2N6lvxhEHHZRsyKU961GwgM1LqMqOsCycb&#10;wHrqDAch6HsmwsEEAWsng/j56n+WrK/6WcmFM+XvukhqOS9YWvAEOTJNXON6xs9/Iq1tpRaR3N+t&#10;eny+/kwZv4IeuWi9/jXXSSqsC/DrOlpA/u068z1t0mKrfSpOf6wx30Wq2nAdSe1961nbzVAok+fk&#10;bryymPma0tyzDu+LE8J/Cg23waFvi0svYjd2DkL0bYuCFXbWU9tu+Dw4mKgd2hS5pRqR6mAYqZz6&#10;KUXr3ncO+M7zFPsals3+WcYb1qk5xv6lLskmq9K/jK12J2OqAoVfuWs93BMO9sVPW/7tvreYvOXy&#10;okAId8oGEQILK2ppeg5L57N98DH74GfG6zeBmIb4cFxU4xdLWcZbNVqw9idwpL3MoY/LHCwtXO0P&#10;9Vley1nKWj9IyiMhgLZn3RUHAshI7rUsRSVI3M9vYc07mjrX7L0V1bYwk6QfECvqtJykNbULP9qs&#10;goFsC+ZjPx2MdVjer+ka5fisG229Zg12OeyOIvx5TfMt5dSg4NyBrwzc+vzf8ShoJJrvxGzAVlr7&#10;4f0jwpE18Gku15elz6TClTrpb3IJindYnaDwte+06zzKZPyU8LZww3YVPMRxoynFA38HSvRdPNe0&#10;LeGXNtKb+hJ+vH2lbr7qEnBO8qJgdvu3yvE7CSAFkpXQRS1BGNUy5jBLxy7i0H4UReqqmjM/6bNv&#10;6aPMRiuVGuExPqDAKu0ANzspAZaFGZanBG+a6wPCbXX8XfWgFyV5B81gOzEjufFGZuBLZ3iyp/Jd&#10;VUhTmZK+jeg7cad415nRMEQDEG2hc7/lTHNcOvKNIFNC0ank1v4tzHACXEAKlKSX4HMRLcREdc6x&#10;fRtA69hggE7kmBoL380xtoZfyHOlZWIrOOcGm+dHuBnLa5rXPA9l4Nr18goOfJNI6nBzP0sXG5rG&#10;JgQWqWeaEWxdPOM8ZP5eEh5H78sJdEExD5SxL47LlwgsOreeFTn87iuExjpzX3XTq1bAlyy+Fmp4&#10;o/VQ8CC/a7E8VOvkK2jbrKcSEfE6dfHhyzlsfQYZs3gpq7SZP/vFQ9bVJIzNB/IRALQGAzBCLNIu&#10;t0Uo7mX98T0LJo1xXcDxzzKtZxydf+l86qBdYNdJpy+ZEoX+LGJGBQWC5I63BfrAzuoEC3VKvCRO&#10;4lDa8mn7yT+bdZFIjO1TvUI/gFUFh0KMhNKSlrFKFjL9SH1c9RkluK+JkwueOpv3AneeDaNotuu5&#10;6vW2o7Q8f802JHWt/lkmi5bnHE5zSOmDc1DhRd8USq2bl3WFIFo+/fUqvWCMGWvzOduL8OOcUs52&#10;W6ZNzUs2Zi+FhhqOZpSY4ygePOZ3nhclFJspL8GV+fNQ5iMbRL3BdelDCvG/sKM0/dfUI3yrNpH7&#10;PNts1Wqop2Kf34WrtchIUp3fmYsW3oSoUqdj85rryz7anOCxf5kHanEl5jnue88xUm3GaVvZtMiD&#10;6Sn3uZ2XkWoxO0o8vc7zNQrK3osX+GihafZaf633WwKObUpLxBXxMuYuKnYsVfOgL2ihWnCoOeMI&#10;TCiQcOJ01DaFmX11AVCWt/6TCiP+Z64dm3BwzM6X2x58pgUb79cjqNMSdTpStC/mI+mu6KsacSLB&#10;YBa2qQRhG/puFPJlHlVb+bo96/Ce7TjnlZ5XpoPfrZ4RYpy20RvXSKfiOdcnR+wgh0gbomsIobZO&#10;O9zBWe/moFGCb1O95bmDTrg23EpiPTc7U/0cEH6d4GY0NbmheYIOqd8wynX8Fu5gvnp9Oo73peW6&#10;t6WNM3IdjIzBUOCEggIUI84crPtW3PBo6LI+Eg8aUnMy8iiOPx4WiG9+8xsxV22R3kECZbTZLnWK&#10;VUaZWXacEGMl4gcPHjqt5M4hRQzMTSd/Pz6lnHPNbxeGyAHsfTwTGyT1K8+JVM5iJEmpnm9ROeW1&#10;ZIJYTjh/In3rJQKIiD5eJeBUTRna4y9V+UAwRISob7vgO22nEW/UeixRi/NZu2zlFOAOY0ice8rU&#10;/oQuAB/tihlb+pni/Cdi2SrfUkWznixuLtL3MB3KtBhVLc84eaCFbCBOXVy0L4wkGC9flHMB+i+g&#10;oO5IYxS4eH4szvinz1YQbrSBg9jWAUzsTyT1JpGyZwiR6bHEy/mxvixirto/mUQYRXOMLxlmAG2P&#10;KBfg1XGHOFJx7Z8t8KJOx1ifrcQsz3jDPmVsfmnCzvI+ShtBi2YlXE4f6RCwweSglGvbL69XnPCS&#10;NQlPoZb6uSgc9TmIvy1fhTCxBEsyr4qzFeeUbgVQS9MzFDd9CGyEj+0058xPYBkchLhUpkpbwpW/&#10;Fq5mXBI1WmOFpU1nM2Oij618aRlXxtbsWO0d/zMnwsU/xuLdmCv5dMyBmWWb81nHJ3OqZb1V2xJ/&#10;mRUpPzQqznuEWRGg1XcHmPVSQQzMgSHIkXVsw7xlxvkCbGUYZk8IkNJ36rcM1322nWCHbDyl3opT&#10;1i5BxacCjsoA1RYMA45QwL06Z+Khcw4s6WtGav3UTbXUUftUmVMLz2t5x62GkLHy3VMdM6f0wXGo&#10;LYmbvoSBcFNQqYKdfa5wc5SGO9MFrrkmvcJ3L/BqMZGsIa7V9Qb8mt8t473QKfGKNv2eIBL61zA0&#10;F2zJgt1E6jfSyySK7pxP1IzAQeo3C+8wYXTPlzjtkJ3nntfts0bEqP688HhYGMclDphZI4orkRX0&#10;1Sgr7XudXZzERwSZESCarnzbnoTiIqfzPVt4zsl+Zh+mPxD/DTJpuv/FY4DdD6MW5U53EWGZzZXj&#10;YxzSRb/UPmQQHpFrbiwddmZDdR+KWpSbxLZhkOYbGyersNlRDds0Ftud+kf0Z4K9EJ7R3s8GSSM5&#10;9rf3yzOSUnaBpP1u8mwC0c+6kPJNPMjbX35xQTG9FMLWjRaXMMZMuBPNpHC9vlyYTGJQyE8R02tK&#10;FE4eEowFmsVbzzn3IcpBKNePZqK6mCuxBmlszwf5JyH1GX/o/LMPRsm0Qh4lMFnMFErXQvXyQMbg&#10;ogqScjMMsPlZ67Rey1Y0ru3mZ+2DfbQbPgNcqhPRPoHsPFYJaC2TarzGl/Sd/yWWEzAVF+hTEi26&#10;fylCnc3yslVLWzfLpeIqa8IrvioBSUM2yrsSu9x9OV7qoR0l/5fMhO9K4BK7SpSbvRKeVGF7Dqy2&#10;bb3+pA7qyZx5pzZiJy2aVxZgnmvNYYsIVUnP+kJsKO/UpyUbZCRKul4UxnxJ/VZrexI0L6cZG+OH&#10;vzNcYeT3wMhnfVUGJfz885Xn6f/XRIM2cqPC0UHUK5SPDezrdgIj79dOh0j5aMVHW2uWtRfgXlq1&#10;2WadwYP0u/YjXaJDwU3L8ZzjtkieaQ4jGhpzVAU+ahUO4AoW9oxXhhgi6rN897HAC1oXJoC0/jKQ&#10;hLELBMuIbxJa8bVT3OC7NFEYSuhb6z9zzTO1DQkqTzsm1xT1WLcRdoEPv70YZkN90jwFLWHEVR6z&#10;nHPlOH1zjb/0h/9ba0uBvz7DNECXZbrirm3Wupu/HQPvipMBYnBaWmF/ZRqmakm3mJNWH20nz1HG&#10;7/Yzc8ZvX/arpZn43T1Rfur0TxHG0BgjkaPO6Q18Dqajv0wit3TWsTYHU21n7vsgxTSaQ8dYG6Yn&#10;krOhuSQentqG8K+YmVcJ00N1EvcNkOVcnuE+QGTWCL4U+hnHvoRbiXOIKK49EjDKgIaGOzkkaTbn&#10;pHjP9ConZzU5mfU6QM+HuMj+Fc1um5vr+GDY17Jbz4fgMJa8NJMtrM/jOFPLmiiDAF8/iYym19Ty&#10;7aZCNzTzOMxq6spkWWT/jLtje9BmFpafovVgyiNzAPOaybBigWb/g7z8FlWrdF4nP5IkbXl/g9Tq&#10;pi3IBiCfo3zuO9ncN9rCiAwRhwt8xx4LEtpGexatk6TjzDZx5DWRzwtOoi839rnAlThz3br5CxKI&#10;oPmrSMvPjMX+V0LEBZBXxEnn+PR7tCb6ZB1cSN+8HinfvnrNB9IH+u0lynrV/0R4hUV5U8ZmUZ/n&#10;r/a71lHL+3+VjDK+jC0lU5/MZ4wDvSSoc5x9ss/ClklXaNOWffRllSx4H5IRsFT5YutcCBey/77r&#10;wvWyc9GCo72QUFjekfik40r9GWdK5K7Pcjv/BRS5YJ8lWixO+ic8AgfmzzIxRTkfecC6M6npozVl&#10;xFzL/UwUD0ksLJfGqDnz33wkxJsyTWEiveZnumWF9p0/u95qK5AKTCwgrLxJ/VxrzW0cs9ZDHyQs&#10;MYU2i/qUgxH66bEffBeOACrXJGr1q4TJAilUPyzCzzoPTfOhj0IfbMuRatGv35qPct+H6jjop+P2&#10;R/O694S111pz5XjTKmXsWsbf7IblpUeOX8IazS1zYkHLMm6v04sO/Hhthv6CGB1YYY4QaPQ5KCia&#10;hkT6pqDt4y0a4LP2I9hgP8AFK3bMlVD7W01GDULMpwzP8F/qCBxqkfTDQk5RyluPD/Hyf58T3tbt&#10;Pj4/AwPgLs1p4Yv4aNkGG0MplHIqAF7zGV+tT9uRxuqu8GV9Labib7//9st9hVYh3ugbz+FumrPq&#10;YTmnpCW5nA2ATzn1bp9EbBc5VEjE7CJ1gYxE57gL31PVlOg0l41PVCqeHbwQaD+VVuyMWohE+3ib&#10;A1zQXsxmbD0OIESIwRvVJQO4QOpwNRYP1ZLJLbKTfnLqUhJXqkkYOeapbEZnmTZFTnmeY0eNx//s&#10;s0/RngbLtevTqSMTwwCHyVGmj8djcLfwnwhIfTCqtAJtgEysq6Zwoa4hypodWNtiD+O7cu1qTpBz&#10;g9nEKIS9zmWFp4uR6RU2mV7Hw5+FxO/HDx+Urz67mzTlEkA1KHeFT5C40oleJmpNhqqtVvOeBLMd&#10;BFaTA0eCTNWkQabZg23gMYAJaCJnungmhy/Dnw8hsOkHJoN9TImut5YUIsKIAKKM0R7uVXDyI7WA&#10;kiHMYKtp8/PiZhgdmp1YnIVJHT7vM+4Fkej6Sn/pqPXbTjVTVSIUQHFNehKQ8Z/1mgOL3WFoSlTC&#10;sxJ9n7UQd6mDhchvF3D6yXVhpd34PLihRjnPgUPCTdwSzhmTuEYvc4ZF+lcZhfSXKtJ/VjaNcDNE&#10;2oWkHdl7zb6nXfvPeFJ3raNKjfbDd7Pel5W6kLxG+1bN2ByH5bKYrT99s3f0pflb4hOixQXH4T2f&#10;szf5zQXx1/XhoUipm++WyIv7zop9zxpKveIhz1FnZtMB5sVNLlSmAswECs/ZnjX4y8+sR+5VLc0H&#10;rZs6MmZ/WZ6fQYBKHGvf6RcwTW8coGVSa74wDuupfUsZaxIxrMz6fYQP6wqOUEftC7e852/Kec26&#10;HIffxU/7xs3UJxSDSzxihdxJvdZh3d7zbR3RpHyUe/FJUY9zJuysG9dzyhooYNaMHjaSVkZJvTyj&#10;9irtCb7STNYT68858+XaqF0TR2vbmU+7bZv8V7W52p8817xW+1jHGPjaLxqthLzii+X97X3frgGv&#10;1Xq/HmuynkB3fDkuy1leRuhvy/vyWe/5qoyrXssF/mu1ZXlplVtFvKYS4svr0ZyYJ9cP+1BI6Y6v&#10;QNORL9PGZ/8G3MpU8J6FIpOwEjN5au+1vNqGfZJLGzEloHO4ERKhDMD07HJOufQg2on7QLrJJCpy&#10;6qD3hDWJ/RkhbqqXpmnuxdzVC8PQfKUpTcLu3hE30ZjipY+9Ig5eBqSTrAuC6v0bN6+RulpGgb+G&#10;HbsnXJdhuFNeJjJANFe/Of2Zc81optFfXl6GgXAyH3tQzAxQT5A8l530btw01M4FJoF2AuoGnoqs&#10;/i/Sugh8+SuSFr8l8g/v3i+7K3Psun+FfrqTGu7N+/iAUycZZznZZD/PenxBQWKYrjnUNNd5WJHj&#10;0FfUR3ruzz/9pOyCBB988EH2zHi4kMi8xobMFTZo2r/PHt6jF3WC2RrKd/tVj21sK69wXsdAebTq&#10;5s9F3oNlnPy3jeFGecb+IDpDdJ+Hc5ntgGOeGVjMdQk5bCIjMFQ7ta+uKoUQF44L2UWaJKD0QwLh&#10;4hMumqycA+uSiPYQDjzcTQ43cRwf1T4aqS8XpEhtNJ4Ez7G5x0iomkfNzbDOocjWdsgBW8seAqW/&#10;zlxVpOBovjxAK+HmLHYPYRNfnRe1tzpbds+2nDcJNUSMH+qIdS6r41XC4uFk4jNdyVgk7HS02RJ1&#10;8F3i6n2Xpd8lfPq5bQOjYn67PliSDiVtOa/RBng+BIA2/LRNTSZq5bVCHxPWLPwQFIUBoM2bC9xE&#10;guRenQ9+2pA4Sh/spnNT/Y/co3HTktsH70kUfY5/XGIOeNZuSkwqMaz1CLPcsa/cbzHJjJkLEidf&#10;lstnrZDq0FL485kwJW/yw7osYnGf8Ssjp0+VgPopg6D19Mn7EVTsn+MT3lZgxf7nvwyIn1x3XJYX&#10;ltEMbCfFvyaelZDXx/OMX8GjNuFDhcKltsV8GP0kjtuRVhgubTgH+oN/+/W3CDpjguQxiua46I/3&#10;W/CyD/8vW3/WdOeRJHh+BwsBEgBBrNwAkACYJHNhLpVZVerqtupl2qSWZtpmxqTRdjWmW93pEyjv&#10;dSkz3eobyEwy02bWNtOLOquqqyqrsnLlTmIlNoIEiI0b9P95vCeZJtMDvjznPE88ER4eHr6Fhwf6&#10;wxu3lzYxZQr6ZE2o3VkvDB6fQBg62cHVghNNifxatITeMXvtLEujd9XT31ZQrHGvfcohBHaZo+qA&#10;N7xVmW35LdzbttXlUsZ3Qsv8l8+RC4/ivJdAONL+kfsxcX/OAnGCW+XGnfWoMDmn5Am55TYinZ+O&#10;CWMqN27czLXTeSiFCEsB/+L5U5trVzoQq30cBNSddqhfu+RktWens8J6dWDl9SrFdZsIX//26+Xp&#10;+nDWMl7uWF6RVVHGtHOr+u0Fse9ExuFBZIARVsKOuajAgdjvtv/l4ON2+baO8lXrNSSxPSR7ivbi&#10;chNWevSZY7Pp8fLFS7OgL+WGAeb+qvJJUElQIVRnFHBLzYBG46O9Yk407S74mYGeX4voh8kk0J5I&#10;G5Zo0wC39WcQ/+hRYdL9ce3NJtGIh7Wl3S8+b1ASOIT1DEyDJdT54ysXI+uIPCL5y//wbxOaT2+u&#10;vPnbCXT4KqI+/dr5GZd/8uP/IqHQ6W9NDBtMMWlZDawj7ao/RwuumDDumNY+jDiTGJOhZeiHqI/r&#10;JWr821+8XeCDDaxf5v7sdMAUF8wcHiZnVdMEDSBF5+V8Id1GSLAIePzZ52Z/wa1Pbw7MzcLBzIGO&#10;hG40No86iup/8z/7LzcvfeulhPatzcNcgoc6vwL/uHb12ubkt16Z8ZysB7OfqdMgOxzq6WD/7JY0&#10;Ee0X6u/Y47ubkx18JovAb37+m14vKWmWtDW3d956t4CMNzYvle/t9p1b4b/xrxNfVA862JuV82Uw&#10;84mjnXvlq4NTG3CvFhmon/ISfVkHDyZkZ6xiJp8k2GTqFaqOwZhgwwQaJ3ARPri1ybWvMhD0eWuH&#10;mKQzRnRyNFmI6/0tM0HP3oma5v7agFZdXRZd0Ze6hqXXxjCZ7rqvfUJVGyb3lpFMcz3f2w57Y4Nx&#10;lH2jMSW8wBI00YS6MF7Kmnf9BsYoPCOcCQZtLdazu/Zn/tXuVhhPZcrg5v3nOaEAthGcbm7bxLSV&#10;q40p1zPtanasvJ6bi4TRchuqHTNeTExZ13p3ucwGnuqE26lrCqDHMe9doQAAQABJREFUraCsj70/&#10;gjg41TX0OriY6tRYK0upmH4MgCm9pd/Z4+CvqVtZjHrR9KqHcrDqWEy9turrEloY7gpyUgLjhZMZ&#10;63kJXvrr2vZr1kF6/6vHRZZFaxQx7/2hQJjxC79jLQeXKhY+tJEANKbdJBAm/T3k/kEbM7b9tiHR&#10;9xEkO+/oytaa9I56tnX5ve2j7wSqdrfHNRNGIWqUmDlgS9TUiRZAj+9p8sbQpR6xGVFuK/mQdJpr&#10;iWUC+bO4nmVwr4XuYx2m4zhfUVkXW/+AmBdOvThnkjh18ODhDtCps6wNC8L3q+PpJi3GZw/KJ519&#10;QrPblyD7tF3SNioeS6Bxa32WJcOaIYSOlySypkfIsThYJk7l270rDbbfDqQxQeaAnpjiOjv880lz&#10;LYwP52TCOvb0mSympUXtSpi9P660s9/97hwaZhPno9xzTrSzYZLmi5ggcAgYRuea0YwcGwhaY0hF&#10;K/yJe1rwE5nmXem550F1TOLDBhCjhxMC1vvWUijBu3enuXcPXj+tP592LsaBBKR8Yp/dvL559Yev&#10;b15/9fwQFDcQgnv/3Xc3r79+dgTLpVyVLzy/sjPP+TSNmbHW1/37il6rLixiTuYrRNpYHU3ws4x+&#10;8bv3NnuyrE7aa9T94yc7o6IL8W7PvEaoeMIwsgDHlF0Iy2SL5W+OPdtBa6tX0+3QPoR29FAJQ5+V&#10;1bnDo2Lwhw4ei+Gv45vLc1MutRsJhuejpdbJcj067/3okTNjxT6xtw239Vd04NEjCbjeM6bffuOF&#10;kpQenna+On1w88qrx+tnmasL/XZWOjfZ5c7Befa5lWDU8csOd3tUXiwuzi++sK9KqHLW8J5E3/EC&#10;PerHlUuXN4+bNMdSCq63Efez3K8/7yhXB6g9qvzuXaype9keTfqEZUl9hv4fPMgyjgYPHS7NUMxI&#10;dmZ0h7nsf7IxbiI7kGprvbk/SSwrS5BhfCbuCJyYn+9oaxtEwXfvXrJ0JjuN0KRQ36wHwHzPvD8W&#10;Ze+yjoc5RAMBE9w9r93l5ujH1JVg6p776kM0W+Gl3tH6u+2+7yyBSZE/t7SdQhQzrKrfv6eeWTCu&#10;WYx0V33EbNE9f7s5vRgfZrtgqlTw7Qgu7r74hf4MXppLvm8vdfqtzGKwhGu0Fu3KTDDaNJi9g2h9&#10;9MJ2Do93QV8qD6ex4gBdbYNT5o0vU1KnnhQ97ultn0VzLbiqlOUUDGaZi1BS57Z/2lv3CSCBOqxL&#10;At7vBY/nxgjOwAXHSzCt/oFvBIYOKhddrXRI3zz/w/aM7RpfNcN/NEOJ+APFQ/ntfXDow1aIeLZw&#10;H+31fXsffVDURdfik3iUzmytV+DtXbn7k3D54N/78N05zGpvDO/JtDsdV5nsvBKsPS4j2anTLWA3&#10;we51etiJXFBTyV4nLD4Y15HU9iSp87a5r3YnCKR2sXvU3paPCzdm1hkIrrSPrn4y9TiH2hqCVDDO&#10;LHn1tVc312/umb0sshyzpIYYTf4EiER9GNrdcm/dvHlz3nv2uT+qTGckFGXmjBP1S7m9J8Em5JjG&#10;ebL7Bk6EmEE7Ut36ZNi56mj2D0MwbRVzkOpl6NHgm43GdIeY4YZ2OsTYo9H2+uQCOnbs0Obb33t9&#10;c6VU+awpGyRZezQDuXMMInj0maBmtYiAI8icdS69gxDrO4/K3pxgOHf6uep8enPkBJdW2kGpaR53&#10;KuCZ82c2H6eNX7h8YRIRvnT2dPhZ1qN2tozKGsJnD+6EK7nR9m+e23d0iObew3ubz0v9z+VyPwvq&#10;ic69RiDyMoELnKwk/zVP+owBx9BFz3FVIsrRbmOvQsdph6Nh9p5n8iFxQ55tF/yz7S+5VYSgM2Yw&#10;Q5YQn/Xu0mo4aG1v/rDduXoepFJ/mhVztM2sjzr1kMb2oPFLRwz5KSWdXDgZsKOZk89b+/o04s7a&#10;cPxCLs27HaEwx9GWYH7PnlwUDx2ZWkDILm5XVmH4L49Xo9d61tXNc4WQP/10547sKfqvNaXnnz3W&#10;mNbv+vp1ws7BTee/dXY226JtzGz3rud3mEJlwouQ+iNHVl6sr7/OfVl6EdYR4jEJd3eaogOhhN9i&#10;GF+Wsv3Rjsb7oHnFvWIXPJocDRitxTtYkQ8+k08ud3FMSMQia++ZQwXTlE/v0VelSenqHNB600bf&#10;p8omEX7vfZxV3hyTNff+PaevtlF4wns7Srq05fsS3Pdzsz5FC0/QxW9SSjrLqLk/TDm42Qs05d3h&#10;v8oSOsE2/a+fzQMXWNffYuIYZpA3pgk7fakTAk4wM7gb4VMZtKEOQhe9jFD0XDuedW/7fYivsssi&#10;63llvK/dxbyzBqoff6qVnfmaoPIv2J1WioHPQE39+tYVjaoLorUpAeTA2D39iDKVqqy5zx3bW70D&#10;L6vcPA4OQqT6uzBdAm3LoN0DB3gDoDr6qJrtwvkwev2o/qoZfjCwISrN+V8XOH0fHOhDuFpw7OTX&#10;q/y2TWXhe7vOwSPkGf5pPoNlhHm/3Vcn/g4Gz71PkPzhessItMH5woky3PPeV9/2eePQpI/wLUZj&#10;hBKRHYxZuy854wtpjbR+pyjSFO6m4dO0du8WGbbSnmxz6JxpEySmKC+YkN05N6COf5Iks/gr0uBo&#10;1ofJ8fBBDDPm/1JH+o7LLUZAcz7QjvVW7ieaK5Iqb9eRQQ7hoLPQK/WyRV3taqteJbiOl/SxM+cr&#10;R7tYCLUusfz/rCUDy5XFrbW3na4n02Ix+jvB917p8Z3Lca2Q5EMxEAv6F95/t2Mwj2xefn1ttFtD&#10;G0IjrDXA5EtUYHBjjpOrp0lMSNwqQ/LvfvvmTBZWx8PcJoTGBAHEJOAJw7aRVMpw7hfWm6wBt9s/&#10;4/qT77yy2VWmgu//+EdzSp0FaWn17xb6/Mwz5XyqHulovhxGuC/3YMe7xjBp+NaPzp87PwzIRICP&#10;A7kPP7tX5oM0d+tMFus/D4dfNgGupf2PaV5/kAzNORKtXzQQVgpNJQaQ4DGJl5a9tEhCEm4IIvhG&#10;ZJY3uQfNsy87a+f48bIlZIpKacNFdqDFToEauw50lvrp00NfrOLnC+E+mftszjGvvhONK3fWvfu5&#10;4GYsJRhNyw8eG2InQjAcEoCsQ+ePc9GaMCYFZcTJh0P4jdOpU7llC32/ePFSuNq7Of/KuRHywtsf&#10;pBRhbp98cmvzrW99a+oWsfjZhatThuDcan6TMaL2TKZ9WR8tEg2zQRfa0j58UUieLKX5A1GDWWnD&#10;LMPVTNraN5nRgVB2dXs3pIe7qa4AmDJNpJzoC6b29Ffy3RmjmEJjs3tPClKFCWewqM88PdZ5IJQr&#10;tH40q/CJvUe6v5QYYycN0f5Omdy9W66mjoCIOTzKO3AnIXOgyMmqHgv6q3Abmxyrx+5wShCXIUG/&#10;e3fCiBu4wg/bMd0bUU+KWI5eM2PN1gggpk44P5kiA7+fp7hUQ2tVh/IuUAybvwkwgRsTxNPYssZE&#10;ctqAaW2W4jv9rn/wWqfDFQbOBQtGykO8oyOSZ9Nm5ay/vZQrdR0rveCZV3tjrJ7oIeAGr/jeOL/M&#10;5eAwH/cah/rOkjceBP7QuTlR2ysNzmKwW2UAZNs2jId2/I1lMm2ZT4s+8Ng5h6TKlAnwGX+0sS6t&#10;gdX8W0JnCSAMvP4mtHkHPEc32/cW7S069Gze6X08YPtsKzDQnLrn3doFs2vrEvN86v+DetCr5+pT&#10;j8t37+6lDe8/fKQJ22ROeNA87S4/ceRYk33KDjIQjvxeTlWzoP5sfuzDuRukQhC1pFHMBMHdq06V&#10;04Ru3L4+nT1y/NmYbOk06vixJhmXxSKafSPMnL9i0jme1xGen8cYT7Qu81nMAfHMSPbtTozS+sKR&#10;o+1JaeBpp8/kdpNk8HZMnKbrAC4S86UitTCOXbmQ5CBr/BJGyzKRS0xUmfWTpuFiTvXvqdaH+Nsx&#10;zWefe2EQZXLVoaEU/aRKzJj3IPkxgzSpJYSodm/89FlA7/zqd2nOrQmZwOUvuvHeR2Ol5YjafJyW&#10;uT8X16FwdKs9PCc6v/v59tl8nlvmX/yP/7PJznwoRnWye8dnP4YJnoYR3dkPRPAYbIRgKhCCng1z&#10;qi3rNzJEX7h4tcCDUvSnfR47erzJ8dXmV7/61eZP/uTHg/9PszQ/ufsoa9CudEk8F35GgARnpF8b&#10;MQ2j0NhJv/OlzaqV41aZNafKYbDaFsWHyAhvNIA8ETthggg9l09IGfRyJ6XEZMOsrXnpj7M6HHp2&#10;5crl4he+zH0oOKMMCDduNoESnFkisklTDj6+fSvNut8xRK7YYdgxBQEk60iDJm1tc23akCZX3Y0b&#10;16tz/1i19h/xKTvjB6z7W3vQWRt39c3YY5hcvvZEzTpg8LFM0cj2Dz2MFW/i0QTrPyYxbs3ex5Sk&#10;In8cnbr0Ax4f5UbDKGl7SAuOfDHJXXC+XFsJg+pl3VjURY5cW3Dsndl03Dv2YbCuMY4IbwIc4JSH&#10;gAKmDZuBhc/PXolgpOkrQ2AcziqceVxbX3/tqAjMeofR6OSuGFh179rNUl60592pu15vGZt7g8jK&#10;wCf3FyvB8927U+5251IFTNFxrDJ92eXMkzowOGtuj9tQn8PRweakdTz4Ru8E6NctdgVZlacU5f34&#10;0nGKzWUBME80vs64T5vJAj1Z4sTwjWeHawrSunrf7+o0j2n9U3/fKdGPO8ZYjcpPBFy/9Fg5k62u&#10;RMfRVy/PPpSe/oGmXvfA2hwgOBonzS7vhvr6M0Y1QJEz3tuxNBfgb0U97uC+muaaMWisoh/QwJ32&#10;t4zde2iLcg7f5jFjwVw1zvCvv2N5IqKdC62DfRb2gxtg6lrjlacmmv+8DugHvqPuESrViRegN96p&#10;dsoTCDeapIfHxPkqpipk+JNSbwPsSj5oWv9JO8sD7mThq8JwrbVMuBiEVPnnbYS8e7fzGnJHsThM&#10;WmsWEG9CPKhe0WArueTXHe97c8rS0CdxY4TrDBKIEWUlugXAwoWrZCYSJsOUPhxDxdghXp3vvPXW&#10;5vz5b83Oe3BhANfaV8JKsh7jnglnEV6nIZa1IAz6QMeDGnDa7aGEzixWB6vBWkjmooooarcXRwNE&#10;UN4Z7T0zO7TTY2Jw+dgLbDj6zFObF155Nub5VBmcL28uXbw8mvLBP/thfUxA9u6etKd7wXXl8tUs&#10;pR+WbuT4nNcihPvpI2luCUVM7ujJTp6LCC41DicdKZCQaPbOGtQLHQ6GyYnKMwlpVQcTHM602dU5&#10;Diy54wnbUy1a29B56eLFLMRnNod/8MOxEp3DvfuJ3g1fH1y4knuwKL5w0s80ShovYkaECUlMpH8O&#10;MVMX96DJR1ulaXHZjLuzd2nJk1kWZoL9QOs1R7P4HMr26detdUWoxkNYOWbO4jChELPgjwsXPuh7&#10;5zekfV376HZlv5oNs88+9/zQlbHbZRxjkrsLaKAd6ctbb/5285M/+dNcqMcSCGWmrj9yvd3K4kCr&#10;1leudFwCdyfXJrfulc4ot9iOtl99tcCAcHvseBOu3xSXz7+6O8EqOI4AELTIsgav9CrDJHCd+kqZ&#10;MuEmYit6MfHMHeOnfe4iKS0IDzjAII0bRqLvPo3llwl2/MPpo2hN9YQUYaJda3OY1XI5UGBy1dFU&#10;vRRA8w9g/Q2ctX//jvN+HPMag4m+py4WQAzc+7Rm9LwrehpmES1jQix78EsxMpZq7wfUCDflR9jt&#10;tFOlg5vF6CgRGG/9CKf6vk6QjIlqJ0ab+OmvuVAM90Rb1X+Wyr7GCfhoytqFdcinihCEz91PLNfN&#10;JquPOxUseAEXOCY9EYc79/b2zpNPUobAzh1JuVn4qcjQJkjAODzAl/7AT3DoN/6lLFwQwH4Yk0Cb&#10;sd4y3bEw6st4b1aVQxNrDvV1flVdOKKcV6T6gyXY8bFRVLuHlqu5v8rWdv8b3mNtZvrbb4rFjFWK&#10;kjLrHfBI2S8L+8778Ky67mP4BMkI9T6N92pj0Q868TfnHVV+X67QLUwURbhHw7A39UOVq6acNcWb&#10;pVz0tWdMwnH9tBgPYfJvcQeYIFwPZ3NLHWqR9NO+s2hYFl8UjfDLn/9iNkJKZ4JpLB8jLbk0KzF6&#10;yDzWxkIMADHOeSTVeb01DwveBJbzWL7MKmExYF5cYhI7PsyqYPKO/y9k6Cx4nJsyEnGQmjkfo7LY&#10;LJLrcFr6aAD1YWCMcXwVw1LvaAj1PxwPM7sb46aFgBOSMBKh0FeKUrOGcywLSLaAexcvtga2f3P5&#10;+ieVTbNswBqh6knb4/5pXKQy+CoN6XHa0L7HDzYvnCzlTGeK33/AhXM8i2JNZIEC2h1tIhgJlzde&#10;PTsuMgNtcp4+eXqi5gQdWNi3JjGux5ImOuzo2tXr7fjnvmjvTO6cJ2JE16/dnHKsoIPPHixTwa0J&#10;/z714qlgxtCWNmGCHO1d8PvekGS5dLjY5ZtlmL6V4DmxM8kW0XKFEgiPggUzICguXLwwY2lsWZMq&#10;gVPpOgbntec4aTjFIOMZmxNFc3H92FiKkZ2oL4SbHHGYI0H0RK6Ld959p8CIG+OGwtB/85vfVuc6&#10;dpa1RQCxWj9NoLE+0I8+mGBcXT/+o580BkW6pSBRbIShixTEtk6kpfIp++7QpcPRG8Z/rDU1zO3J&#10;LEW4QltcgROaXJ+J0YrVz6zjFB6TbBSpbmJ4owylFD2i+OxMXLTmwoD0d21apdGuhVHafPrg4BYt&#10;mKBcGPA1DK/Jrl+ejfWR0sKNKlw+v/GUY60++GrNK3NYWe8qz6ox0SkljGYCA7OlAAwz6Pu4N2sX&#10;TO7rIGZo3DArAgAvmCi5BJAyw1ACDLsCH7TA/awLYYrhBI1gcCw6YBgjzMj8Z2Uuxq1/C5bRmCs3&#10;7uLu+a1dWRokrERnD+41LtEaoQvHYPTf1n0DFkDB+8BS+8aJxe30Q0RYleGgr71IXLihjPtenvK1&#10;ic8ow8vC5cVV7866tEvJCm+9CHcsIvQz36tvpeAPwqkb/S8FjVUJ97MGlaA1Jr01uJod/srvtLJg&#10;Cqrpl3YWzOjDOOs/etuTMmDst3iIMobGte2ycK69ESLdm8CZ+rcNoDAu+lo3p55Ffzs0En+DnLHG&#10;KoVenij0Xx/QWK8F71of1L5Le3uPxMAf8uEnYaKGsSCYNzQTB085clclNL7ZUKiyCEfCRlqBSXO/&#10;d482SblifvPr324eZjpzLei4w7u+jGkzs3UTQRFY6FXUzpcRq8E58kwnJTZyorwOZo5/99vf7szx&#10;T2J0N+Y8ems53Az2yZgwNvaxdgbn1bkv/+yFtE1CgjlnFye3ECGI253s4C+Mb/zxafLOPHHePFP5&#10;ydqzC/b99z4Y18nzbZh8GMNa2tITmzs3chulCeciThMOpputHeV2IfEfxoC8G5o3T+//enP4yYjl&#10;0CLQPfmY7xXRhDGbDNc/uj6M9WhrNe+9815a5zqnW8Sbo3Dvh6fLV98ZFw+N5GHuqMO54ORC21Vf&#10;bQr8vIOfXiqbAfcgTZmVxQ1F6z56rBM3aydZM20ackyCdciqExzwQX2cKDzuvns2bj09rjHaMDrk&#10;Sx7NsnHF8BGLcWzdfK7ZIxRRIiZ0MYwq98Mi4iiza8x5jCE6MRkc8axyEX2EwYTzVocAjCMHOrEx&#10;Rv7pZ5+Oa2JXExjj+dzCduNoIyo8q19Qx57PS/VTH61RqZOQtkZngj1Oi37jje8XWfj05te//nXj&#10;kpUWTtHJ0VyHwpMxc6G8t1tnQiMYoEmqn/dyf2KgNMjZh5RCIYhkWQBF5nXKI20bPmq6yboml3fh&#10;bKyyHmCiGOqu5hHBSHhz0WBWJigtMNY5Aol7Sl1VNTht2jc3YojT53Dc93k4jAxrI3yqr5cwfkyh&#10;UQjPC0d9rS/g44LOAunffCcsvDP/4nOVN3dXyHPvhJddu1YuKjbRuPea69YXvSf1+TC8vrNW1a2t&#10;YYzhc8Z9GLJottyR4V4wxq7P0dPqA2aLAXL6oR19hofFMGNkweoeGIeSassv7ks4o6jAH+E6TL3n&#10;yo/CKMw6nFF0B6bGA93M+IbDEQDVal7B1wA/HSI4V4vwaQHfP5a+0HzuJEyZRq+dwSG4tN0/ggT8&#10;qsTTxqoYmObH4Fe/qmR4n3em+SBYgRgLV8bV+zwz0zfjU71TZ98JS0rHMPPeRTeEG5hVuZSgZW0Y&#10;W/hF1zNHo4cR6tWhfYqrMdSX6V+4YtmgW/V8ljXLOPCOcdzWs60XvfsjgLwjOMtvsO35sx+/8VOA&#10;IoKlbdEGHqa5pcUlbG7dvBFyDw4ApBTBc4AfPUQ+lcY4gNYBO94NIH+1+vSSH28bWsaKMYG5HTA2&#10;ayHnXzk/i/LSKiNsppP3TMxny+91t3J/8e//ohMX7xRlc36I8ebN67lF8r/W4WMt2E60V0yD+W+h&#10;EXPCZCFiEe2uzfd+8J1ZFHxYyCaCxnzttXlY2XMt2hmsm2n5v/j7X26+873v1F8b5tYGPgz6cP1P&#10;F2vx+PnNP/1nf765+P6ViO3LJLJUM61XtCD79ME2ULbmcbTjjg+3h+Fg7gXPuXkMuoEj7NDwrRir&#10;vGTnXjk30WeYEU2PlXj+3Nnci+2ziE6up11bUGZFCOE2UezToH2b4L/61W9nEgkrtejJJcO9ph1w&#10;W+Tel2VAOzQWwpEFLnADYdQY9902tv72rXcbu4g0HCJi4ygSD/7gASyL+JrMMcgeDMH5bpJhWuOL&#10;DgbCfoi4d5ofsyfpRz/8XkcJPD91YC4EIfgc9UxBoHnr01ya7OJSE56IlviSwWBi8wfLFM1aQX+Y&#10;NZwQGiLfHJUAX7eKElvwr4SgZublC1c6aa/Iv/DDB+2gqKeznu6HF4zT3ikK0MTpR0O/ag2M//1m&#10;FvPF9lNRskazDj6fYOIinN37/UaTGBhXFny5KFAyaKNpc4Zgmb5EcxiZEFTjrtzgDRPsO0JRDl7d&#10;H83fOEcDmBjtfds/bZnQIyTiVhQqeDYH3B84ak95tIBpabOf1ddcCTbMQXtrnJdWjPEpjwF5PkD1&#10;EmYklH0Y6dTpEVblveZydQ4zDOfLWlv1ad8/46i89r651n3PtbtllJ4LuJjyfYePJaDD98C7YPba&#10;ch01Lv0zn7gbTxRUceL5UwkKQQ09Cb/6UnEv4slTT9B0HzOHty82lz54P4Uyi2oKan69Q4kgXPRz&#10;6hm8VY+6+tNHQgt9LJxpaMG4tP01Vuv7EsjGm5A0tqssWqd8DGgDK+GzxjsMTRsLecZvPVuKg3e2&#10;sGl/6CK4KDN4td/DG2tIu2ueNx71x7w03qxRljqhZfzU51314a9oiyCZ8axBlglhAv49/81/9a9+&#10;CmzmLEk0/ulgdY47K8BEw+gJG8+Ox+xMYGbUnMUe0+fbM0lpIAjJYjft0IL5iSKpQnOSTxha59B/&#10;8OEMKkZx4kSLxHUsnIxWiRndkRSyNRw72RuVzQunXygy58WZzBgmoaFdncIkEY1yiGzOqg5hhKHc&#10;ZBbcHQP8USc43o8RCRmlIbOmuEwgkJCxlmGT3dETR8enjWlBqlBmi4UW8gM6+B9u/uiNH22+d/rb&#10;m5t/X8qWyj11tIi4MhV/2bPPg+f0CycblJ1F64j40zRc5jPf7jIVi6gqEaZJh/GDkyVlk+jR3Gz2&#10;9dxIuH3SAvPjJvrtCYFe7sFIdggVIYDv3TffbW3hub7L9hzzGAYSQwpmfWJ9coP1WutkZQNIoL94&#10;qkCDYLkdHn7763dbh2ivRm60hw8R5nKFmTQmn9/e3V5wjsrxTopD/HAmlyJbzYmQ2U4sR0NfCvf/&#10;1b/6p7mkDq09TcFtUV60m/ET4EG4+LN+hS5mATwYuajUZYILznhcPiVaNfp78dSpWTPyzLh63yIu&#10;l9nbb/4uoZ4FGU0MDirDjSrqkFvUWhmm4MA3OP2yTWwmBWZ2NavcplTM6bnWqB5Es1ev5UIs+gks&#10;8I5ujN8wjPDBAnUfbPCl3IwRt2jfTTzvDE6rd3iYuhovl3kHp4uhLAtna1l4RzltcRtu36VJYiY1&#10;MHMRYzD3rAXVXPAQPEtjxQTgQp8JA9+nkNr6DzMzhsM0vDxcNMxUjhD0zP888r8lTAnUeVJ9O3X2&#10;2PiZi4gDE1uL1sCMwaqg+xi3Cr0HT/rmb+qf1ipD6Ki/m5ig56PA9JtSqGw9GnwE0dRfpdVJIVpC&#10;VESqrBjPvXhmR6DUteoZwQOCqT5hXWW9pZZ5LmHsxffeb60/+stiVB8lK2B2GOwa02GofwC7/pkT&#10;u8BXHwmNbyypGH54WSirtb5okUtbvwYjwT6CSz1u9L8tbuDa38KdfjaPgmtrPUzdvTL9C6eemxtr&#10;8X6V3woU7v3tXN7WTwBThNCge2CyLoeehsdWtzmuXu/6Uw5M1qitn1D09/zwtXM/5RYxGd/83W+L&#10;by8lfJPTorZFUR2/cvlKk6z0KTtSyzknwjk1wC+uvIG0WH8oZo9AMbVvvfr6ADDMLG3S+4QO3zZf&#10;OITNBr7b7U1IYAEWmp8uvBU+aYQmvWzAnlh4Jfg+SUOdUxr7tO1fZxDsJzEdvnKJK+1F4QrSabSA&#10;ICCMe84COy3WdTcXmwk0USa1eunDS1kbh0dImpS0YMLV4ukTRaF867XvbN748U82f/TPfli8/77N&#10;r1oILngoZl1+sUcdp9y+h2cTlFdlDGjPxRcJmtNnO+grRsYtA7aHCeaPc389CYbmDWFjYOCTS4q2&#10;rV1rCyLVEK5+2NujjH1CCMlknIinxk+fnswqYmXQWGjbmKR9GaxKLh/hyzaT2stwPQFz6sxLuZoe&#10;bH71m7djJhFOxGSy0YYRK0Y0Wlvt2BdgfEY7xhzgNZgX43LfPRYLhrMmJi367IlnNm9877VROGRG&#10;cPoly5LFZc0FrJQR61XGkOKCWGnNQp/Hb9/YW1s7LN1PjJTWyV8/2lKwjhZcm2N+z56ShFfBEbcT&#10;yvoFTxQR5+dgDuiUhYaO0QXBrs1tRgiBAbIYcOt8WDDE7976YBgrmlw0uiwR9APmYWJ9xgaGlggB&#10;jNi4rvZsbkXutFvv9r1/JruIQq/532THDg5MBQ79Ax9msTRHzB2Lw1w0Pv/N9xFWmHDXJyllLP7B&#10;Y3DMOlTjpX71usAyn913bzHHNXYEj3vG1/3tO+B0oJTfGM+80/NVF5h2xr33+9H9aWLhbOfZlgmh&#10;L+W9Ozjd+Y4Re5dVNLg1ebWBLiFuZ66qxx9cLVcioVBRKKgKdPOgUPOT0coLZ17Ogk8ZYjn0T/9W&#10;4aqrDvWvMaRU5R5rjl27fKHPdU4Umtc+eP2bPkwFQP0Gd279XiAsMBo7HG1ZT/rVSE4fJsin34Qj&#10;K4lCgib0WT/VO2seO/iBI9cSyosf/P53X5TXKYJA/wc/9cX1exzvfN8KIc94LSh2+AaBg5e7vhmT&#10;9f70vTaU2QoTZbZCzXf39/yX/5N/+dODuRsQLGAxTpr5qTOn08oeTL4p+xvE80vNwry3WLx8vwu5&#10;onQA9kTrGKOpVdf46Vu/+PDd9zYvtggrguhuu44f5U9/tkixezHVZstoNBZ9hYDqjPUVjASzwFRE&#10;l3BDXE2owZnU+gE7E14ZwnAmTtraRAwFsz0f9ji4L9Ln+VLq01ZcFm9FUtFSh7kGNwaKgd8rHciH&#10;774/TNzmOBJeOn39+6p9CgTXvftZAo/buX36dHs3Pt28+c5bvRtR5MrY12ST8poLJ8dAEWbPbI4l&#10;4ETXiBjinjtYVBmL5eVXzvU7hh+cmL9jmOEAQ8VodJYw4FKJPhImCbbWk7gz9Jm/X0JMh6EJaFia&#10;+OczDoje3hZ12xz5sDETcLA0lDSR8PZc60RPpYn//Je/3Vy4dCPBLa3IzIjBuzqGUUQTJpmL5rmY&#10;x/xEvyOIuQm+uTCYhE8ThM/71LPHN8/lYyUIrQecO3+u/haamhvIxJFyhtuLVUJJ2LqE7pbSh+Xx&#10;RWPJrchPC/47aUPq3m6gFPZrjLhcWdCECoXmeq49tCgvGHwSppQGwlofCEj3MZIrFy7PhPLMSaEj&#10;yOrzneB6lFV0oUg86xJClSkl+r3Fj77S+FxhbOaQZxjfsPdwKpDEhWF4lPriI3z0rXYwOALApCXQ&#10;MRvKF4ai3LwZzOiRa1M539EtxmEyGyPtmzMvnzs7uHTg3ZYxDP71+//nT+1/WMZ3DEfDi0kpgQbq&#10;Te1yGW15hU9lpnylfN++o19b2DAd7W5/E0bacc+n59NKvzHgqWOn/W6ttqn+XWsdY/V3IrrCoXrG&#10;JRjexoqpbYyaIIXD0y+/0vjKQxjuqiMw5505pbIfrCFuY+Hxo5E3797Pyt3bcb3oVPlt37Qzwzjg&#10;GJOsF4D129hNn3aE5WLczZv624PVprJ9Xyl5FiwjTBZpDG3PPNupC84AANcE57Ye7bh4j4ACvnE/&#10;N04E4ASgoIv6Zuw8h2dKpst35c6/+krKZjkM8xiAd9rr+Xb8tu14Rx1bC8a4+XNtv+Pfe/6n//p/&#10;9FMMDxNk4gDQAwQ+mwAx6ibexUuXS0t/YrRmz210BKxJriGAYnbXChcW82695J23357FeROeTw5w&#10;x2IME1kUI+COYpnQmO8kfMCgLpNf5xCvtmx+skj0daa/QbPAz/8/8fQ9iwoHQc+28C6qZ3a7t2it&#10;XnsaPmox9n6C7LkCDKyvcGHpKyRKMyMUWt6xjxMQL798urT1MfXaONEGu3UyZGG84eBpyRMbx5s3&#10;723efe/m5md/8/MEzLXab2NaO87T2VvYf28OJXvt/NnK3Zz24ejSh5cnk8Ah+1zC0+z3CVdwiNGN&#10;q9HErX8simUNBnvpVI635+epXHKYrth1jA1+rSVgjDPQMRihfkLAabQ0cO4Nz7lKZA5AjHNqZZNN&#10;7q23P7i0+ff/8a9zD63sBltiwpgwZWOAgFyY4Za43B9GEC5N0bFi6r0Jq9wifPtTm8RFup05dWrK&#10;SL9zJOF57frNoR9jaT3NBDqQwmL/wMUsNEL0XIR+Mnq71T4TuKBUaNO6yu9+/avgW+l+QOYeN5hN&#10;kyOQgw+TB9usQWU1U5RYRJHX4JwgwAwkQFXm+UKS76UwjdkeHPBGiFyMdm7fvtOYFBgR/kZTrd5h&#10;fMHDqoM3k9o4+r6memXcXT8GhxFK9S5tmIKhP7M4Gm1vcWssfcdAPFPfnDbZXOjB/N4yZL9/v6ag&#10;Y13eJxjVzRWxvdAZWDASdWIYyirn0z1/Lr/738CxYFlljNM8q8y8v/Nbndv7Pr2DRpRxbfu2hVub&#10;2zLKb9/ZwuIdLkXXCDL97I8LdUBznzDt3sAcuJQTQnXmU99d5ojgGnvnKjr55ygvzrT/IiULTXBb&#10;u+e8Jy7re82p65cvbz4pg8KePXCFotc1/UiwbS1G8G4Z75QAXJdy4BoB5l6/p4/VtLXAhmC6j0ZZ&#10;sdqY9R19MA69597UtXNvO2bacP3hWKrPfFqCYo0TvmMcGAGDv357/vsy1SGohSJuKUCZbZ+86zfB&#10;pLx6BpboaDt++uSa+7VNBuw598KJn3pZJwgE4ZQY++3cNRj26SyVy/mVHzShXoghq0zoq4FT0VYI&#10;EBiYvAO2LPpAuj0gzp5namMIUrg7F+XWp7fHImDx2BdwMheIUDaCwKTUBi12TN6YFGuCVv9xjMgm&#10;tv0JQAt1NrKBRYcnDr+JKRrEmfQsDiG1kldak2F1cTfRMO1t+Tg3G2Kzr6JR3rz79nu5s17JUrBL&#10;/+7mufph8BGUaCcIt1Obf/3r0mrc+yImc/9meCkLAK0lab+/sLozp57b/OCN74zP/rM7RWnFKAnI&#10;Bwm3EzuHkkmJzx3DpcjqWcK0BfIYgEE63j4Kk0WOLfh7oXUPvmmas4l297MWoauXtgTXo30juiaS&#10;1P/6KBwW03MmzIutQdlpzDKxICs/2Kfh5Nbtu+3mfz/GX3hyOEcePsf8rzyi3o7HHxKO765hmOtL&#10;xL/DgEyGvhPA4Dt3xhrYs5vdTe433nhj87tf/tq0msAD6wpcgQIUuE7fbwweRmeyBc9hatXzsEgh&#10;VuWtMisfbuzRwZPRycGEIGZu0yNLDrOCE+P1cSHGJoo/0WD2zaxze9YCL/eXMbd5ESNi3WHg8CYs&#10;3t4aViMGer90Oe+8f9GsGXo0LvqNvgdf4WnRSQytftH6CDMCa2mscAqPWSLz5rCOmW9bRrqdvPrw&#10;+0kaHn2f8ehzrh3O5p5QZPMD7bu2ZX1afyRgzU9wuKf9KRcs6ALM23dWuR3mPKUWs4IPZbYMw3eQ&#10;YGzaXW6o+jU0w+W5hJLyLlbR9trCiTZGGFT2m3vai+4S4MOggzlUzrWwtfMdzGERXRlnDDiQhtkZ&#10;P+8GzNCXN9TJJX7hvXc2N698WBDQa9FlOajKGSjC0zowhjlRTXlJPnj7d5t3f/Xrze2iOg+UwaEd&#10;lTN207qGuoylfrtYkqM87eAFXQ+G0Ih7dIBeW9Zjnzt4GSTCg989Rydwp6/6oH798Xj6T1FTZ32b&#10;m700bVVmtj3os+e9D6fw491R/Pq98LATqBH/0JagFu1cKjKWYo1fDl2pp3p9H37R7xmTyqJT37fC&#10;RRl1ue+7Ob/7tW+/NkxYnL+K9AADte/A4rXcUnsKpfvud1+dAfAi9xGTUvQKfzRNSkcs4qsUEd+8&#10;cXMY3ESGJfktdl6+eKm1DZbNAtLEPpLgoDnuz4rZlwbLDWFiBeGYrJjGlYsXN7tChAVcm9m8N8wk&#10;JNhxjzGzsqp4zkgBD/gh/f6dz9pf8eIgzOI85AoVttAplNbEgtzv/+C71bN3mLOon/fffqfF8yuj&#10;TV/48MKsGdkJ/VlrLrc+ulw+wwSMEMPcXA9y7TzKQjmZIHg+n+2777wz2oldx/yTDsKy9+HJhJWI&#10;JQELhNn413NLWaRmvr/QWTCYxMdZNkyhG61j/fXPftZkuL65dfXGuOoImGcrF12ngd4bN6TEiSey&#10;sgQawB9CvxKu4Xl/9U4cejjBVCXGvJ3Wf7vw58ftLP6s9g26od8SEqZoPEd77sGWUfg0/lvGR4CZ&#10;UNrxfQi58lNX5W5fvznrE1x0Z2ScDraTHY5GcWEB6QN3orQjxvRAGZN//I//eHPmlXOFn/8uN+dH&#10;7VFap3dyjVEQRBxSPu41rtc7dqCmR8h+Ulg7IXAzq8/kshgrOEQKHbnAFBRxxw1ibc5azqEi8lhB&#10;1jucMgo3lBxC2z6kfR0fcKfQ7XU2DSa29ldgyHCm39J7zLyp08bTs8FHaz3jkknMYCjWSkTucNeN&#10;sJl7azMnK9wk9bcVLuh/mAvmOjhdjB3+twzbp7/tPePjNytNXd+M51qfU06dLuM7zGcHjhk0vep9&#10;7/mcfuzUub23ZS7qQAdboaE9lzb8qXvbvu9gWxcWucpNGwRD7cEtb8IIwJ77DIK+hb8dWETlESIh&#10;cfCI6eKi2qtw9SzcmPdoUYoZAuh4c9Ic4Bk41nrssy+9sDlhf1jz80heh9Nnnk2JK/lsNJF+Eo2F&#10;o8KPq2XGDuyawoDBucUFAuZ6BOvwvdqbMQjqRSME+Zoz2q8b05fh/OrrHyEBdyOkqofyzXKaeVVb&#10;a65NN6fMqoNFXF9rz1zCC81VpbSvLW3Au3rR1xp38KFFSsCgLMVNYtOVwHc7dsZ0K0zAtvq/XGbK&#10;bGlk+hpAYFxjGQ/41//qn//UAiTfIbeLqCMTj1vqUoz8wnvvx0yPjrYHSlaLATYxd6eR888/GQHT&#10;kk1UHeY2s2gfzIMg75ns8nTZWEfwOIPEvhXhu3Ir1f9ZbKaJi4k28SYRXgLrudwRzi2xv0F0y8Sk&#10;p0kSBCwVCGPW8sEfaD3oYdYAa4g7RadRw00WVwyNADRpj6b1nkgz/iLhIpLK/hL7UGi8tHxBCr/5&#10;5W82j4oCE41moXbUjeB8mEvq7Ouvb/YfOrL5OFfZnYTM0wfau5P77V5RcZirfTrOkoEbgQWGT5gy&#10;M5hLxyIzuJ2SyUI4XHaBq3O0cRmOG/TrCRN7eZ5tMiAAodrgNtB8sjfTQkUyHc7qsgC5AhaK7iqF&#10;zv3+aN36TqPnV9dvAkW/pKd5GLH9+nfvhuP2XlQ/wkMULhNmEeD8nO9+I1DXlsBmQvSOPrm8bhzB&#10;b41j8+Bu57j8aWPeXpIIkTXq+cPckfz7JqG9OAShMRqhVB8xZqHVz0QzNpI+aAyMP/yzLjHojy5d&#10;nUnn+GiW8YGe2whrLYXrE7MZX3TtsaIxc1GCNsAKCqHh+s3CtfuPtWRiwDkFR1TXnr1PlZbmXmtM&#10;lxaDqIMscX2ZyRTOBlfD/Op8zzGCNQkXs1iaZoI3Ia/sH07ILb639U2d1aGcvzVx1wT2zN/2MlKr&#10;3I5W23vKr3eWUFd2+7tHvb9cRquOxSAqUT0x5cZw2+627S08yg9zqhJ9g6ftpX73/pBe3POu+9u6&#10;3HPhMxQWHg48xEXrV64hCZpv+rV9ZwmX9X4dmkKEhzoEXYy16P3mnXa3fdniS/1P5fbkpdjfnjOC&#10;BW0gxsdFSFpLEZF6PfcmkCiJFOGq92MBBdCugWnuLXi0jR7d/8O1En3RGf0yviIxB57q3CpfLNap&#10;r3IyAmz7i7/6PjiposFt9aAtfRmFOdxCBVyu99YchBftjWISAP5535jNIn/4US+hAW7ljNPwFQKo&#10;OtGJ8TY/t+9u+74de21uaXkLK76/55//ox//1EuYDC3P4D1/qpDMGJFcSkInZfe93o52E/zjIq3u&#10;Z8GwTiyuG1AL9PLmQCgNmYS0xsIaaHSnw9wWk2qg38xxawHjwkjLvphLQURWfRkh8GI5tO6mgUoj&#10;7gRHHeMygwQCR7QUwea+RVoZhx+2n4IlwN/OgsI4lVUG0xDuTBJD3HPVj8kLd+Y/vJf7RwSSPj1V&#10;0sLjhTpL93Akt5EMufoIH9vNQyJd/uxf/KvNvsNHN79558K4a55KQTuc8NhXHRAsBxK3nQHAMJ0f&#10;MiZrfRTAgOFyjRAIhB/3nQg0Gy5pNwdy61j3AJPgCAMfJmdfhz0t1p/cc0DaWy2sP87KsacCFXNT&#10;GtM7tUNbxSz5iZ0tQ8DtKnji2q07m//L/+3/ORYVuJjm3vWesdoS3SLWpY1uCdXE+D1B9RbhD2ZM&#10;c+pI6N8p9f5P2n/yxz/+wYQDf9Z4msCUCUyFFUDJqKLKWsd6bsb/XmOpDAEuulAot0i2WM64owhS&#10;qWUsJBL8NuVK30Mgsv5YMNL+sLId2sW1yMp+LsFjvU7EHosW8cMLepCRGo5ZLVy+++2aD77b0cSF&#10;ovXsByKU9J+wBChFxveanAuPAaP54zn3zawDbO/HGDDAicIZLK0X0fRWm8XkTOQtE/K5JvyOi6lX&#10;tnj3bI1NjLS+u/z2b8tQwQEeDGpdy80E1nUrptW/LQNTz7Zen/7+/10jXOoPC8x378HNtvy2jqkv&#10;uhDGtGry/2DtA1yErb5vGXIVTB8GOEX7PV0LfIzUfXPxGxxgyS69SAkKpinXzcFB9yYPXfVQHr5M&#10;qVou8XUC7Z34Xe6BGRPbFd5/553KhaPm5lKw4KAxSekByzcXxIJp9Vk/fy9MejC4Y0HsjIeyyvg9&#10;n93g5gKr8Zrxn+71qzIEh0+KYM1PO0PftdeDVX/vjiANKHTFNS3oxabXCUiI7029ldcOXuxvO0bw&#10;yLri8iM8zXt4NC5bGsQ79REPA892XOFhO+7648+FVvf86Q+/81PME8Pcl1uB2W/BECJfzFUkioZk&#10;Z1oBgEvBhkdhZoCRfuPi+xdmMXN/axfOVsHs7DRWxkD6RBk6JM09ISOzL0kNaU828V9sJ7xJ+0Ww&#10;6ByBcSSmwQ1GImMQEEQQDTPITYJQaTnCTo+0CC30lLlItQC/CDGCDeGee+WccS0TaukJyuZ74kTR&#10;V9YS+k7gsC7OFqJLE+b2ED0lVYzd2fok+mx/YcJcM1KmnHv9e+3m3rP53Xsf5or6dHOoLr6A+dF+&#10;wa/PBqEBedTudgJxbwuy586drz4ushW6asF8dnk3qPagMHk/fO/9wYW9Mdw2XEa0CJtB9YEAEr12&#10;7Xpj0XgRAM909jpt5VBCQ3/t95Hskx/85s3OGkkwz8FpwXaxhf6f/dXfTR3qXZMV4Q5Vj4WA0bm2&#10;hKTcKvuNJuX5IrLwmpCYOReAFAwkduLQk5uXXzo9Qt1DY8NNV6rnzdmzL0ULncKZ5ghPrGSLhzao&#10;ckEZe9avhX00dzdL0CFuh8MRNyIJeKdMCmBCMxDjfJx9/RZ4wAqRhsOk+LLUJRZbWYQiCmdcw7Ow&#10;YZmpWUHGTMDEM7ktnzl5fHOtiMRP73Q0QnVdvHhl1u60tdYemtjTd2S9XAhzIxiMjwnu02Vyzzoc&#10;mMMB2vZ7tM1oGU3PBrKdCWtOmMTbieq7Sb5wj6ktpsTiWm1jsLC9WlxjQHCtNZx4xDzHulzGczGA&#10;9UkoWkdyf3sZU2XW2K93fDfvMBKX36sviwFt74HXpY4pOyBjzL54rz/P+S+6hwnB17a9vky5WSPp&#10;G+sbNpeltxiuOTWkutMncFBSNLFtH36F47pJ+zcO7t1t/dZ+sueLPtyXy3p/RyUIyrjz6ccpdR9V&#10;ZuEBw52r9wdf6/b0Y8bEw56By3N9IMQoe9qCH+Uwer9dyo0gCTA0PlUan/55hnGzzuEEtozNlh4G&#10;f9WpnPfW2MArMLSZldhz9OkaHFXLqjehGQwWzVkpE8CwbW/GawkLZaf+6oHT3+MS3e/0B2C1Ou39&#10;YXltml9Kbh40WXX0z//lP21Pxd6SLb63+TTNzuKwXeKYmiyxGMC3Xn11LBRpWbh1NDCpNOr8xy2c&#10;ClWVBkWSOa6IR2nQFgT3JlikHhEu9+1vf3vzIEYtRPOpFlItPsuTRNN9/oUXg6X9KVkeUmpgihbc&#10;D7WR2qQPU2EzImmxPXSPZg9ZEiXeSTCIFKL9f9piOaQwNb/12qu997iIqfbTtMfko+A4dfb8DPbd&#10;0rBIZikXGRcSK0p/ZUcV8YPJGSzusycPHBu3HKYkVv3AgXzyPXuidh62hjIbzWL+mKbMuQ+qm7Ay&#10;kBg/d5SDnc6dPbu5cfNm71hMTvOt37PjP1iPZPW89v3vtWbS5scG++lCtgkKuOSyIjgxEn5TzHIW&#10;9GIIcMKfzzJ6VIizdaJHwawfFuFlB3jwuJDYYJI3i2W2TZmOGEx++CJICE3XlogQDiL3bCZTNKO8&#10;557tUPWMD0YGXnBIfT5aWGWs6xzN8pMn7etS8n+cpbCNtIMDGp7sAup7kLvJIjz3pcg2h2jtfUY6&#10;oKyP8EYYf9EExkQs6otINFYm9/WE7Evnzk54LVqk0FicP/3Sd4YmGoTNgcZ7d4rQZ4UEPwj3Xz5i&#10;UZdjrba/CDdv/tXfb95799KM54xltI/p/17IVm60w9ozu7fpMsoWOXiJrQ3zGtw0LgqdOXNm8IXO&#10;ne1i4g8zCi8Ygn9+y0XmglvXMJnoAA26KErNhJ43ZuE5zH7DRHDQ+Q9cmO+w4h1G51GMo7eXgFrK&#10;zngNujkwaL8/bdvt7TK3vi5IQl8W4w7e/o2l1nPlPdvCu/2+ZUZRiJ79vt6pWw3kSe+LunRPa+DS&#10;PzRDoGDqg+fR9pVGp2DRtx1tuvcpquBcfZuaqkxdXGvxp2h3tOdwKDrwMd7TyaLDuPU9WByeVhVT&#10;D9rWLxfIMPWaiK/suDrnCcUBHAv2wUnzx+8RpDt9Hmun9tVk3MZSqH8Lz7VbnSPQlejdcQNWlKKB&#10;35nfFZ75DqfAqti8MyGnA4vcXmvj7fSz99CNsXDfexQ+97y/5vHCn/VxbSoz87a+4y/GwrwE05bu&#10;1b2d94u3rq0U+JDLs71CDE+0AMmNcKXJ6EwOkUNzhG0aH6FxIwa8PyAtVNbadFSoJncKl8Gx405Q&#10;zLLIhXTi8LOjHb94+tQAI4xXevmTCSYRYFwUH164MK4qzOelNFhHBouU8g4fN8tC1I9xwPgs8IND&#10;xI7oH+4Qbi4agXxUIr9ulmoD05eKf6R0SH86ZiOV/K2Y2EtN6H3t5RAd8/Jrr3X+yXtzlPHDGOwX&#10;T9hweLqg31xuJbZ0hvihJ9thH1MfLTlmZSpOgEHtcutNzqdxmyC+XgzxT+UukRjzk9w99z97YvPG&#10;99/Y3MhFePWjq5und0lcuXvzdz//OdyH36KImhzSiO8vK6rIHAvE6E7W4qeSoDYfnjjR+SAnTsx3&#10;QkkIdSM/C9a0n4cGMwAed4CTlN0mI0Z8+qWXZp1CFJvzLQRdnD51Osvvwebnv3ozuMJ5+EfYCMJp&#10;gxgaAtYd9xfRL6HBbYe4EBXC9N2fMr0434codxiBnGln/+U/KV3NC41NGzwTRspyA14LH3B4urGH&#10;3y++2JNr6ta0zdVno+Hnn5bioboIQ4rH7g7fUo98YMcSysZ+XHO1/XFtHSo1P1r+ss2ntz9rvSiL&#10;UIqZA/ufbk/BB53XUY6i1tYut6fkl799J1eiNDi7o6NymqW8fPDOhx1pknVzowzMndNx8EgbSxNE&#10;hO64Pzo3BAPX3YZoPgc//fKvqT6MTraGmZgxPHiEE+NxpLGDN+uUHQW06swtZtKbb5jk9oJXk9Mz&#10;+F6TfWsZrkVQZU36dWz0zrs1aBH4G8aMonsWjkbW9FWdi2n3CIBd6q/Jeeb7jGn7qDCWVQg89kUJ&#10;4Khc7YLRpeyqc1W2LKm1+L+FW3sYkHKUJIrAE+Vs457e1s8LsTvmRkNftLXayFGz2sgi04K6+q8r&#10;mAjf8Ey4gWPBjS5Xn0bZCq/aRX8+ZZZ26Y+v5jEPAHyPa6v64HRX46gvegk2bRNa7i3GjOa7GWLN&#10;mwWztrQPb6zKnvXuFr/gG1qqA3jUen3hjfCY3705CkqVe69Odeeb9DPgRF9wZ5wH3/VF+/rn0g66&#10;cc049bsS08dVrj7Ee9CFebSnqFX1qNu7a9x8rra949lWsBhLOPDn2s5tFuxemh1XlgG6l4n/9jvv&#10;zIQ9XAQMn/P7H16evFpn8u1zi11tsdgC8ZncQ/zZhIpBtvfkxFMtxIeEs+fPxsxaJG99YPeuZydT&#10;sd3tJLoFf23Zo2Et5tNh1rlHWgwlbKydfFrc/6kzpwqZPVxK8vyaMRgS1hA4ZlgiRT55/u7Xsj6E&#10;21rkJeS4v57KTYIpgffT9pY8+3xrFDGi5509nr+eb/1UFo0DwoQDs74ILZFhoXHWGwQMQNi4Ixon&#10;wuRaUWJOBXSPX/7Jp9bC93JxVKi+g9N6gAOh7KSHl4MWzwmQJL7AhQmhTlh/0u9Pc6fx4Z9IaMDL&#10;u2+9VRtFJsXcBCscfpqr7ckJt96NmUcI2MTTwYdobt2+uTn38tkhPHiwrsBNh3CV+aDxY0WdeenF&#10;hMjNopna4xJxfPjhpcKJnxtrZEKDq5PVhSgRkD+Eg9BoOe4TPAjLZbIuIluakAkxvvomGIXg+Mlj&#10;WQlfba58dGX2dzxVuKbwXelfjnTWjr02ly5dGoKWXUHAhCgfSSpZYodYZrWxOzx8/mXvZTl8Xc63&#10;t9o780/+0alO2jyYpXkjze3x5ndvX9zc+zrXVhPNuouDsh4Zu8aTFfT2W+/m5ru8OZxwebpIsnqY&#10;kMrFG15tRD2Y4vHi6TMzpi+EM30bywoO6q9Jx8LDvPCyboffzP5hHN3phjqVW6lGthN7MSFa9oUL&#10;F2fshCT3AhTOGJkvskdM8sXen8qb1GMBaCiKXLgvE0M0iJnQaGWedsH5lgFIA6+8+hfjGLLQ0Gi8&#10;4Ns9TGTd3woxTMQ4uwInvMUQK7vcMpSGnXqmBBCXIrH91D5a8TkuvMZxy2Tcx1yVZYlzYemD7wTL&#10;3A8mwgs8ysOXa/XL9+7HzClg+gIg7zljB+zLWlr4R5OeVUgVtbPwIZgCzT2TdXq8NdSvirr7pPli&#10;7ZGyxHvhzCA81PvWh+Br6D24uMuMqvYWzARvPYtWNOf+EnYUsiXc3CdAt9YU6nH65bxTndNYaPfb&#10;5T14B7H5NG1XyXZ8uO627W8VDWHDcIZ+1IAelHFZ51Mnmtsu5AtsMsgsW4kwRUyOZ6Xb6ll9gfHg&#10;25kH6uJireJqiy7C6TTR0BCyirJm3NzLBfF0vuN1nklMMkQeamF6uVUanFLXGmBhvyJpSMV7uXEs&#10;LMt5I//UxMTXqHMW7CVhLltgpqiBYuwAAEAASURBVI1KfSBjsEmO2Vt8T/inKbcuEyQWypmBNuRZ&#10;F0AAJwuDtZbwVz/7mwjg6dZXXhjmWq8mHNQCPOExk6C2aBYWWj+9U0qTorX4552DcLEY69MvnZn1&#10;mE/zt5so3Dm0detEQoctZGEeNMfP7pVPK2uKkGX5fBmCDu7Pxx9jFJBA4zWAs8GwZ/z+drjf5BLo&#10;96368HX1Hi4U8bnDz28ut1aBGfPZG6x9+WoJPtYczcV1OHxcwdzPtJAeAcAxIc23/0LuP0f0fnS9&#10;NC5p4TYucj9IRXPr649L73IlN1yCszUfDJkP00Kz9SfhuNcuXk0I3ti88aPv137WTG3zFQuweP75&#10;k4N3zJPgbEhGQPm+ZWC0IDg2gRDpEG794G6bw4EiQoTNJWByKEO7s971QmHSIs0wbZFZ0uL4zdKE&#10;a/bB3Y6m5RJ4++qF3Ksn2vR6bDI5o/nPHn06C+LmmsirW3c/Sjheas3q6ubeo59tjremdelKAiXa&#10;uZ9V++aHVzcfXb7R+B1OGBmz1k0S1taouDO/8+q3hqZ7MP89c/zwwknuS3Db4NbHPEOPLgxFn3eb&#10;5D2EK/nG+jlljYXZJMJxX/jFIz5x9G6MXYAEPGXuzIZc6zrWhUxUPBFe5xTC3nkUHapbwkW0jBGg&#10;S7jZrm+gI3CZ8MYH48BwZNEF2zfCQZktUzGqM9+HEejLVvioxzwdK3VKVa6bGIT64QJNe1vdi1Fj&#10;KvhRDKkyru2n796fHf871ujvhVT1bIXD7t5V57JIvmHG27ZZHVN/sOq7BvVPBgXW17zLMunCdF34&#10;E1anvZkDFORgIYTkslOf+3Ds3onWhp87dap590FctD13KTZC9E8WgKN/u+OB6lOvmq3FDYOtTsJw&#10;q5lTLLUzgi444EI/CMuFL9BRvsJpsI6QBSsBGoOm9M1V/4a+gs2zVeeyFjxnAcFXVU+5bTuDm8rz&#10;DLnwZgJsey3HdaWQQWOInvEdsPEQuBYdrYV3AUDVMve1CRdoDt1Mv9S9AzM8zPMsf3jdm4BWbi+m&#10;T/rK7monuWytqnyUH5trChMQhWNhWpJGGjLmLcyOTxuiaJROc3xsMjSxjjdxLOKzUqyDYHanTp2u&#10;jjubKwkmptHxZ3NdlYbEesbnaYvPFTH24ukXN+9++GFut3zkJeyjUZx84XgMdu03kfDQgVEsH6c/&#10;flSY7XMxV5YKKbtvXxFV99oN3l4XKeUt/GNodxN+mMBHRey8fP7cIOfixUsjFC22Q86pl07FzEpt&#10;EgOQ92rPJ+toVgtd1ohuZp0I4UWMb5eeBYHJlmtPCYFqL4nF4afLVMwKgR8W0vETRSLFyGkQFy6U&#10;Oj7t6OWXXy6jgD0UiHExAOsCFRoGze2D8Pd1dvsw7CiC/9axqw5fIsy5gYwdXP72rbc3x9KsHZ4l&#10;iuv9D9qsVIr9F7MS9mfpmRiXi5iz+//ZMq/+/JfvD9GznhAQIkOkXEi0NYvecOIe4jMRtt+3AmdN&#10;GFjYWXytJun+TT4CWqDFk61XtVSxudH6xKMUit17ntx8dDNaKsx6fxbLZ4UDW/d60KT/ZVbGnaxO&#10;kW/WiT5ujYy1oh3pU8AkuIEb88KFa5NfS1JNREyo+24B3zyAs2Eew5CCsckEB4tBm9zCJEuHHkzW&#10;76x3Yf40QHSEkRlXOJCdQdodma8pBAc70XHYWmP3uL4ebIxeLAu1/Sp7K/+Df/JquCrJZAv5XzWG&#10;T9uEG53Qfm+2gezjT+62sa5jG6r3RLRnLF/MLWhn/s//7h86mTD4U1yeCD9828vZ0hgFv79hGuEI&#10;cwnjg2saMJzTEllIlAd4c28rkLzn8ulci6VNY2R4xHKXrDFeOKjGoXE0SvBQMLWvTS4ddMtttcWV&#10;cmjJOhQeMb9V7v2URMwMA+3OMDFph1gNADCGGOn0IbgHKO/uPNMuugP76s8SOua4CzMmTJTxB98z&#10;t2pTn4ahVs79WbNpXLi6du890GF25RXMjf1RQqUuTx/NPW2jG/xg4QD+q2R1s+er3SkXXIPf3iH4&#10;XNCxFvaNUfCHk20/x4oIf5i8uuFmKg7QySIdLQyj7z3v8nqgRbjTz3mn+8ScLN2j0FUHIbDKEkAp&#10;ff3jfRich+MqH14l4wC8qIsipU/qpMhRZFzaNbt3/pu61LOEY7QE7sqgM2Vm3gf/XkzwqyrvnjLz&#10;wkQWVbHzT0Q8HS/q5XSMibuIMIEoeaQIFGUxIZMRkE81uW0SI2gA9FmM4WBrJwad1UK7l9fr+9/9&#10;bq6Idza/+OtfbJ4vPNb5J48zYZ9rEf5Gm/g++eTG5o9+/MNgag9JGrW9G8/lSkLIjzLhlsa2iI/g&#10;ceYH+JmqJmnYnVxdEHagifm4v/0JJkEHN6pPqDBk2EUuWkrkFa1Bn+3IF3FG28KoLNxfE1DAessd&#10;dahF4vfefmdz+Nksoe7JHXY4F5bkjSwvDMtO/EMH21UfvM49d1YLwWfwrQXZ2Gevj7WT51tLYPnc&#10;SKCN9mLyhi8RW7I9f3b32kSZcUEcffJYmXpvTl8PVr8z5T+8cGlz+vSpWYNx9shXCeQf//B7M3bG&#10;T5LDBw/sISoLwP3PN3/xN/+wOVfCSlrPTNDGCi4mkg5RRmh+G88tnrcmtmfGEgFuteQBBoHR52Ie&#10;Ju7t6OJv/+G303+BCYTv3/3m3c3f/OIXm7MvvDQTxIL3ww4iO14fWKdwQyNk0Vp32LubRbb8xYT0&#10;mqD1I4vDkQE2HHJvEjYssyfCW6CNABwNuO+sNX0RSIHRgpW1as9KxtTm0nvvb0qEP+3Fjja72yG9&#10;l6CKle/d05pPbR1tHJ5P2WHhPsh1+2wWs3oFbNz77NOUkZdnHUYQxOnW6h7U1ne+E22gt/6Bi+sO&#10;fln3rO9twIG1wpda78LE/tv/5X+RUN67+XVBMR+WLv/Xb74dXbBe4DomE34G1/VL6DoGSHBiHLRk&#10;GvPgEDOon1xCLhPfmBmv8eH3+dj5IdWBEWKcGLEx7tGMP+ZnfbSS/aahjhid/jhfqOJjBS8X37Jg&#10;0EsATNs0ZWzSnJk1hS3N9BxjWwu+ioeb6kbb3zBdby53UQ36bwJbJqde/USDmlLHVtiB1zhTGuyx&#10;ouSNBRAfoAF8Fa2gLW5Q2YC/jha+Ctcyu8INhmhOoiMNomOnKw4THmjgDHOvXnTUO/pIUdHv0Dn4&#10;3d4fAVwdXKOr/2n69V390170ANdjAQzOWBeERmMUyMaEMBic1r50MXgDBdc1dRiXys06TfDM/Nh5&#10;d1/BB+bOCHd1+qc/83L1o4G+wxEeMPQxZdZ603peif7bCjxNU7gcY00B2tN65a7mCK/EuNKqf++D&#10;iEZySK4eVgiB4YJceyS4U26knXMDzXpLCMEIJGnEbEzOl5pQtDVRXJfLgyOSiYXitLSV5Xbtxuam&#10;stP18yyXm/m/j1Tuz//FPx4p+eGl9qKksVnEtpz03OnWIRIUB7IOvupcAusQiESIbVgtt1WnH2ax&#10;6KDJuQjeiYRHx6XFxFWWpWWx/PMIjaZ9//qtWS/hhkKAFy9dihGfzH20FoqvfXK9Hd43WiM6M0kX&#10;naamnCgs+aautiGTJr23TW8ngukn3/3+5kaWx+bh9Y717eCn1moexGhol9tdrBjLa995dYTdxwUP&#10;CG9+PkF2M6EDJi4wGw8xYpP4Xhv/DPKOmB8LTbCCzaLcYo8TfP5dvnjZUG1e/db50YykhN+dW0xE&#10;kYPFdifg4MxBZTTuT9t5/mFuov2HUgoSgF8+QMBLgCBclpQcYyasi1DTd4TMFYEgEd6WQbEmmLpz&#10;vzIiqjA0Y/IgQf43P//76bPDikbohr8fff+NmUQ0xb1p9/YDIV7taA/JC7lei82LEW41W21/kYU2&#10;0U0zEZ4YGrQGyML4ulQZTwSPPlFAmuHTD5PYZkURTRjnuXNZbT16sgn5p3/y3frWG1lLJ8+0qbEk&#10;mbfD4/d/+INZLzwazRI+aFEmBTSsPtaszaivvPpyVvfVxi4GsLu50/nmT3dC5/79ZTNuPmHGlJKH&#10;jfmjz6vjqT2t5Z2e3FG3cmceb53wa4EcN+9sXk3JunU74Rjzu5eCxP07DCX8mMB1axgYRmBMVu/6&#10;Hl5opsPzFepvqxTM+HULHJguXBs/gqCgtH6v97UzezXCm60ArBY0uHXNjjaKefaCZ67F7GIiO4wP&#10;89KeS3sN4jA144Bhu2qmMTCu68gA5VndxrjA10UDCukG2GKKgFz1Ltrz3XzHtGfeV1a/5O5i1VJa&#10;wVsjw2/QJ0GA4cJTb0+U4OPW5axLEs6O7j5A4att3fsqrm7+VcXCaPBa13SD0FJuLI4+4R+jR/up&#10;aAkEuMP/EuxgqzsjYMDTP0E/3kWLMyZ9HwukOngN9A+tEoQhYOEmONXlGkHZpyIhb+byct2zGJqT&#10;eG9tsYLhh2inbHRrYEVLqMecNk5zH2T6bR7VZq3Mu0Z6hHOwmWczVzXcuza2+wdQ+g349kImyS3y&#10;BmHMHpIYMa1aviTopKljopikXd20pkuXrsXo/I5ZsxhaCOaKusNV0YBOR3pP/imHPHH9uIRMjgaR&#10;5vIF7TTrh4b2t3/9t5vrrQm82/6JH/3oR7Ox72quESG59lC8n4avQ+c6jthivknNuuBuw2BOOlmy&#10;jolIIzxeePFUbp5Ls6Hwwyyml8+enQGEsNOnYij6nMtsFlvDH0ZBc5TX5kxp3WmaN+2Azwr4t//m&#10;P0zuKdrgvTSFe2mV//j17xSp1TnpRRedPf/K5p1/uJEr5mrj34mK4e1wC89SgzzfehC/u7NZjiXE&#10;CBcuvPfeSwttU+R3v//dIT44FN5qIDGSu8EMh3bpG3CHjEm/cq++74robOw78KBIsNp4oZ3hn4XX&#10;w61D/ORPflLI7Y3NL/7u7zenjnfKZfVd6/fD1iTulSLG+B/MnYLpu74et8EiC8SNYSD0cYPV/la4&#10;IBuXZ4GjmjG3JxVG3xEtbctEm8ncPWHYLBPXE2n+giEQsU2DPkXwWTOY0OD6TuO/H3OlXYn6q6qZ&#10;pCxa+BN+TYnZTsTYSzSxc5ZJAhlgxsiEG42+TxYqxnj+3NlxB0qTwzqLqseiFBDwkz/+Scx0f1Fk&#10;t1tfuro59+r56eMoLSNkFwN4nLA+kAuYADme65D1faO8UIee7tyZmPCXZafdpPXe+fRB9Na4f7Gy&#10;d3/1VRFmdz+P4RWcYZ9QeDrQOwcPH5votmsJ+SOFVDftN+98+Nbm//1v/j+5i61HykqxrA34cu3o&#10;lfUT00r1aiC+jm5piHivvrqMgbFYYzK3+t9SCOZzjIDKhjP0hela20JzLmOyLNBGNoGr0NKYjUsM&#10;JNcO5uLIApyIJcJaMBdVOjQQ41EGw3URgl+UOZpV4hIKz821FJXa0Uz3jZ35iTEvQdJ97feeP98F&#10;fuwdn/96Jjy+B9OevUxjIcV/7E1aTJAQq/LwRVDsS7uen9Pf2ovewDxWGzdXbROcXwU/+BITO31Z&#10;yjYcgJYljFbVpS8Ehz8XWF2DR8Kltmfjd0wfDbssB1hLo1gu99TqA8GgvhpvPgRLn2PB1AnCh4C2&#10;plSxylRx/6lDJ73nHzwPfitCwMAbgQqubV2CBODO2MhkDdYlsNCXcR5CmXr1kdK7RxvBPLQWnio0&#10;QhkP2MsddOnih7Pg/L0ffD/Cb+d6ayfWS+w1cT75+bOvDHIBbIHVZjkaMxeAAXjzzd/lejk26xms&#10;BwvK77799ual8+c2Z86/PGswHzUJacXSYljsvt0GI9o8d4Bd6gD/fu0/WyJEYZxOFvzgrbc3516p&#10;7QTdjRam7WCHINqnzYUiw+BcR2/cuDkS+U4J/yRGdOaItZ9jMfzDu7KYksQTihwMFp8szDvql4Az&#10;IPdyazmbhZfA+eLXbpU7K+vGng5rGvayPIr5Paj/3Fpvv/3B5uqNf7P52c//ofadqbJ3LAFa0OWP&#10;brZ/Z6W9p4l/2OKfheHP86c7Qpe29DAr7/stlhMufMlP9pyw0RuL4XJ/3ZeipD+W3LF9xyfzsFT1&#10;zgT56svPZ4yMCTfdQQIxvP7f/1//XXhISYhgP7+YtZWLhsZ5K3zapCqcVmQTwTqaZYTJdYBhcbtU&#10;xRCcSejaMgTE6A6GjTgxRZc1HJOCNm6SbMMZh9gjfJNFpd6fDAkGrLqrob/8+Y2tPsPB+Lhpq/2e&#10;CRJcAhRMXTgbDQkcvb8EX9pt/Vd8mGftcZ08EYzAHy25T0LP+tkz4bSptfnZX/7VBKJgGI6s/l+E&#10;E1kRbl6/Pe7OA0XnXbh4KYGzjpBGf+da9xIYcf36v521xlOnT2XVftRkz9WZwvRVDI6G//GdNtfG&#10;jD+6USLPZrtQ5tSBCcawr2vPE84X6r3eIcQef5Ufe0+J+fYd2FwsqOAf/uE3uTefqY2T0egnU1cV&#10;7IxDuKxjY43Ur1m4D7+/ZwAQBbdNcBecjEYeTjB99/0ZAvircL+n6HzOCLsBf32OS6efQwuVH1po&#10;nqp9WZOioaxHiaBiVWOsxhWDaXQHFmO/hKJ3pnGw9zduSYyy8ZkopYTiMLDFq2tljTXa8cfKNqaj&#10;/Y8RTfnSJ4y8l6qUUHCQ2riigoenxfeMvmGYe+o85qwT1mnHDRoe6PHuw80oTSl1TxZaru6BozJb&#10;a00/4QIvshFSGTwpKAcO9WhCv6Y/8DL1mFvq6Z2F9uGlYPa3t/pYB9v+rDbCZXWzOghsL7IEWBnT&#10;t06SxQNGsOlvc7FSFQiA2qRoCJEWkj33e0SYTJvBpw24G6HOUl9NLJxVzrNxq+7AT6FbghJ95GbD&#10;M/oX+ANbFtYTKxFek0Hn5VsyEWwUlLUV0DbgmezSfOzdm4Zap0+1kCiL7/2Y1Usvn81kfFiU061J&#10;UvhZmwpPn3khYPhZH85udaGxGNtnLUpGmhPGKyfW4QTMncKE+dFtzOPr5nrZ3+bIV771arvR09yz&#10;fH7wwx+mPZZSI4YsgIA/8u3fvDX7ZWgkLBnRakfSAEWuvfXmWzHxwm3TfK31SFlvPeFeFpP0MSwc&#10;B3k5E8X6z779NjTeLaSwjMoh9WELwPzknxRI8PoPsiKCnyB8+DDr7L33No+ufbX5R398fnPmwNHN&#10;u1kAt25dn6ymzENM9akWcE/kRvyo4AF9S1VqkmUd1OalS1cmE7M0L+++8/7m7q3ONomJyOjsGFsD&#10;6DpQ0MKjB19sft6ax3NFoLzYWpSsBnDKkrxTRNv9mNetOwn+mJ0d4W8m6EySAwUHyKZ7/YNrm3sJ&#10;/cPHnAOShhQTtR5BG3KD22qrzaW0N87Lt4vgZ6JENIjSOetzNfa+jZbTBO/I8DVp1sMdAqQFRaQR&#10;W/8f/KJHfzTaofUIcKyU6GrP1yvFNs2LkNOuybg23RWBV3/Bo7wJgIlj2r47bGwYU+14D130tffr&#10;TF/GtdfaiMSgou5krv68hJMPD8nU+kV7fE5t/k//x//zQO9/zx5qDe+z25vnEj4m0+EjZU6I7v/j&#10;X/xN954rFHz/5rdvFml2/6/KB1dql0Ltv35sMy/8ZhE19s8kBD+9f2dCpMEyGyzr59HG4GBjfruA&#10;CXSJHo4VlWan9hdf/mbz9798p0X+Pc2n05sv7+W2qQ+LGYfF+mqPiz7BzWI8CwfDTKtL/5XwG64x&#10;kl6cdQM3lhux2RfuMQ5ra6MpK+ZNL/dglIW+q0fm53FXVY+yffT+os9h7FPvDkPHVaaamFCf2pi2&#10;oiFCb0/+dnAN82ycR4FpzLHzbk/z6p9+9EXfp43q9Q54NEEamCOjVPC1dFkbUd+XWYXDxLuHSap0&#10;1Z3G3TsEAIXr80fVFyXXxGLY6CbgwOcF7qsFh+cx3n67PJ4szAGynadTf+1oDPzGJs/nvK8O9Ilm&#10;3d9aflO6woSBsSWYl0CeaoIrWGoDwya4hp77BMEw9L5TmkNC9S7BO4pFRczpLQ2wHK0FDr30zgiS&#10;4DDnB3/NYXVY6nhcQkztgMV6NqXTpQ/9b8YH+pVBI1yAoyT0ZCk54ffy1SvjcrJw+uZv35wFTueX&#10;WGz3276BMy+vDLEHHh+YRWTMYvysTaCXz748HbjHYmnSfBYD/vjjm5s//pM/zq3z/miGr7z2rVmH&#10;IcX5pxuJzaWsnx+W5h1wQl8lTvy7v/27EJ+fOka6O0Zx4mRupxawIY4muvzgIaL3ZzDrJA3QOs8a&#10;tJIt1j731wtnTk1b9r9w2TnvYBZmQ9bxtHyXrL6sGYyLS4VrjTB4VFvcHawRO2sdH7ynT376BwlF&#10;bT9fttL/+n/9n2/+KN/3/+Pf/feb//Df/V83lxJid4NJpNuJXF1Xr32cBtpCen5y/vfvfOf1SbT5&#10;IIZ2KIFAY5ek8lBrQAINuBQREDfWiWcj/Op6990PGjyLy/vLLlDUU4TvwKf77e62X+e//3c/i8kV&#10;MdVmPmsPFqtpjB9dce56+21eO7UExg4TMiNo8cKb9QcxI0Qa6SJCzGrQM5OHFr91gyDApspMSGMw&#10;LoHqwPhoUBY4zSsEj3B9isQRUeO+/RZgtBN+NdEpheHYRSmYhb2+f2EC98nyMQFdBODsszAZas8k&#10;wF2Y7HJ4mXTgMxnA5i0044+QEsG24On3AQyaqywhX10/euP7wbMgUvalXS9MUMYEZoSrJyv3vde/&#10;PX2yt+bAUwmb2rLp8dDh9rLELNStLozZJDu5WXncFh6eCd41EVnBsioLLd7VmFxqLF1PZHWeedGx&#10;BVnPKQLqxyBnfPo+kzoYh9nH+1hsw4ww1v4wH+16DzMiaHVpBEZfzA+X92n5mO24p4xvggrDFAaN&#10;0WzbRCfwQuPXxmjJ1Q2W8cP3KZgEIx34GpLFqBbznQb7n0g6wTUjkJSOb1Rl86h2JxP0Tp393p2w&#10;2jLIxaDVhYk2/sEwHgov17b1ROO1lI/WQQpDBwdXD2E2yklvDxPtnb3qb/7s67AtFyYLxywKa3y2&#10;L9eT+gCPWkezyovmjKKqQ12f5x2gYE2qk/CtX6NAVR4s8AdOpgS4wT/4GRKrjfqhbuVccIZ+Am7m&#10;pTpY/gpto7ACduqcObdDZ8Y0KKZttOe9GZuplxuywIrgNtbC9acu7fpXmW+sV+gMp97rj+gY/gqP&#10;lWepg8WWh9TB+U5Q9RIkzie8eLRXfqepqBe351BgRCJt7mZyv/Kjs5PE8XYTQZSFBcaF4JV7invK&#10;grJEf6yZ+/2OxDe/+uWvy8ArPXT5qdKqMZ39DT4XiA2F0GzgaJ9yaoHNZsJ3331nc/bs2QIFnpxF&#10;URFRR6tDVBnm8zBt0HtOJNybZkdKHnri0Lh9Puqs9jt3P5n0LUKK7VXANO3XsPv82aLETBIRYRby&#10;n0hIYAr6I5W9QWGVPVuK9ShpiAyW/OMas/HxSFbHJ7eLCqvev/71W5sPcpN8kMvwo2sfbV77yY8K&#10;VjgxgyEcGhGaNEz1e+Hu3/37/1RAwK3N/+p//q/HRfjRtfz+e9vZHr6fbSMfy9C6zsE2f9rc+HXv&#10;nrhrTWHf5r3CUN97/8OE+9kJSf4w98jtzjPZtbe9O1kmBw6sfShwRNN3Noi+59j/PfMwkYdmcLdI&#10;xb6gWUsJ+fJZcTvBzfKV545CUBHao9aNvLsvAkVgw6zCiTFF4Jibin1aC4r0RzDqN82Ry5CLzhoJ&#10;C6uqhkilxDC5JnFmbxH8JiLTH965kFikaN2kH5+w2ruB7MGJaegT+iGALETqxzBFWla/MdkVpLHo&#10;EJ2ONZTVuC83o7UDuAcXxgkGlo4JiyZYOSbr4Kq2vqgvEz2jz00sDMUcIAzAs9XwF2Nc2reoIcwM&#10;owAba4vgc7iZciM86oMxw7j1t04OE+v/9S+8bCdxjAqzWFiahzH4xeBGO+853MKXAJrB6c4YmXj6&#10;uhhADLZ2NDUIrEFRSRrWHnzCK41Xn2yKnDHoJpwbB2W32jvBg05Wmb73rnIGEC7RkvrMp7EowjVP&#10;gY64593HY9J0o2srKGcsq8inStXLlbzwRqFwezHyaa96KUj6CB/GDU7tF3K+jf1zaBNwNj4/LEvE&#10;k805cMINmmaVaV9jw2yDB31i/oP4yozwrIyxI8ThqNJDAw5SG00/WNWpn/oHZ8Lrpy/VOfSrzt5D&#10;k8aKZaC8Z+hvxhpusiAI4LmvbwuZC85q8C48UnA88qcs+EVC6g/BRYEYhaXvxkU3l4WR0rEDC5rW&#10;T5bLDGGVTXBJ/EF/bBg2d5fCJtvAUmD2/A//2f/gpzpqgLmtMAu72XX87CvnJ8nelVwFzH5rI9KA&#10;mExOEsSI16C3iSwf6kRZhIh75Qb7JC3reGk/7AORIt2Cqs2LzP+z586PAHCYkY2NdrUD2i5n53oc&#10;SaP/7a863z5hJ0WJqAjrC9Zh7Din1X+elkvDfyrXjgGVDNGekpfPni0N9fXNtcIuudA+K3+WgZKv&#10;SyZakxgSrQFxhREELDIM3JnikHTk2IkRgjSgmTLdk8SQMHk+6+f06dOFlh7p1MZCY//TLzYX3v1F&#10;A/LFnPZ4+kwRPA2eNQV6CKYnVnyEVrvsBSfcKtLLusXkAssCvJ5Qsrh8M1fIR9cLCS5cVrr9N3OH&#10;/eVf/LK0+lc6a/5qZcoU8O6VKXe1Y3vvf5rfuomC4bGqhhgjiHtFLGEwQ1jh1eSzuxVh6v9cEd/9&#10;T4UYFzaedvZJE8vk2RWuniryan+alQyssccyJ7Doer9BMkFNrDG3+/5RIdhSouwN/gvtin/CfGvh&#10;9VHuu2F5lbUr/UpjR3Ac3HF9WtMxPtyp1zrv5csE4TCKPq+U8ubTdvRfTijfA0N9IbxuXrs11ixm&#10;STBbMGVBe2Z9Aw1RWEzuOjOTwaSTkVrYrklgPOGF4N1XP9HASqW/EpkOM+x9zIj7j/VjEnandmic&#10;4TDBgE60N0ynbxjzinJbTICGB7ZtLjjvrXNvFkNAgy51gpbAAbP2wax9f9bktLe04O0z6yaLAXt5&#10;y3DV5/IexrK0VkwKo1uwghfccATfvvvDfdQ5UXv99M4sNlfOuyxnl7mEljGq34ek9p5a1AleZVxo&#10;cPWFMMWg1bHgmgXdXlsavXWU4JyxM0Lg67Pn+jHCtXsYPTjrcDBhvMsFav6vq7s9V6d3htYr7j2w&#10;ihTFBz4pmMLRzndzV17tGISbBSQdeBJewjs8rO4MDtQL99uIO7jAjJUdXFY3XA2kfTcf0cayvhac&#10;y9oAw1qT2I4vZlxFtbejdIC1+ckbwcsg+pNXZnCn67Uy9Bv+11X9wWveqwdOwb9wsPBJqLlHSFGS&#10;Zv7u4Hm7zqV+lVtrhCfvoykCc9W/BJ3v/myLMF5ghYm5wF7/d/0f/vf/u8fSjwj11UHamogn5Vgd&#10;mDjCc6QsTMub5R4Xko11tBduJ9aLiCv+eWeIaPi51lmkBTcgQkftNLdOYc/B7zprxIbG17772mZP&#10;bhpaBFPfmSYkKlcHRolw1gAVKdO7k6SyBXTM5dwrL7e4vzLOgp1bY53N0lnzNMcWeKWcx/xEcB3L&#10;L36zpIOi0VhN9s+I8noxAcEtwwXgEKfPm9yYYN1uMESA0V74TttYt2NJfNLi6+Ov91fubm5AmyTb&#10;a5HFZEDU/TCBdyuhYJJJKWO/CE0d7q4VMn0pQfaT739v89LpU5Nr7H6BCVK3X7l8aRgxR8Ib3/5e&#10;oYyHNr/7T7+MsSfUjj69eepoB0wNc+QS7HTGcPtWbjGM6Mjhsifb9xOurRW8/14h3GUaOHgwd1lC&#10;Qzp7qd6/aqyeKIz1B3/8gxh5WnuD7dTMQ60XvNhxw8ZL3japdz5IUGOULDhrV19F/H/5V38XPr7e&#10;vF64sslHGyQETNYXO0gL3t/+3TsJ9zPB+kT7a26Ppkxo/+1f/acE/5GUlVdmgygt+Kw1g8bnPXt1&#10;UhwOBDvBcLD+PMgVe79Ng+hoD6UkwXH76sfVfWomtiMOuAqfP1WeuGhgAkaiQxFErBJhv7eyOtHR&#10;ZGJoPKzjPXO8UyDD1Uft6Xnp2MkCML7YfCwKbpxlraU8c2zwQhu73V4TE+JQoeKffXm/rNIv1KbN&#10;wNHVo85wf+nUrAl+0pEAx04eDX+5TFl/IyQW45GZwYT2N8cgBM9o/U1mjAbOTeJhUuEUQ8QoKFsu&#10;ngAMY+0dIdQWE/AOpcX7LoIMrRuXxcAxxKXlLs112+5qq6GL8ee+41rsHUIE8/m8fru8MwKr78oS&#10;JlvGYr6oG/PExImtgb+C5g0YXO5J8aEeFhgGTMC6tsxQm9P/yvTqjK0x0ybhNULRj65t+x5ahFb/&#10;ynwRLJicvlc/ZkqZwujU76TPo21OfuX1N1rjfWXz7vtXU5YObX7xl/9289av/6ZMDSdjqub8ElQA&#10;IWRdw0CreLkGCxBoPPGlsc4rN+7DPuELoxUUA/8jEIIF/DwWI3wgpwujXwJsy5Yx6+XmNP7a8I7+&#10;jfUdncAR/oKvUNKNmTqNPwsWvSozCgyB0J9CcAKP0+7cI4DWGECrNR59mPYqD8LxBPQiXjp8uO+E&#10;PnrTT0IPDcMzLOFvzXf+37TopOLHuRe2bgamspMLxUULoZPx9VLrLRdiMHYPSxXCKuEXh1ga+YHq&#10;MKBPFs0kvPh+zPZ2acDtoD+Qdvho99rYdfnDS5NmY3dRL6yCI0Vh2QHNAvqwnfIHnyp1yQulbMn9&#10;Y11mV+87k+JMaVQu1T6JfzLGZwH0uSK1nARJuh5s7cVBW6yg67evbs6cOztJFr8sUsuQOZRphFbM&#10;0ZgSWJicTY73O873WEx131NrfWZPFhvk2fnLDSTdi4n6eWsCJo89HwZiCKSpJFrLd5YeJvD469sJ&#10;mDS53pczi7tM6PXlXFcI4Vtns6QSirffv7I5/52zmxfPnQnu+4Wwfi8roYmS0DgX/CKI/uSPXh+C&#10;FjnlSFOERjgKGjCJn3t+pYWh6dyPAR9ugZ8A+Na5BEpWmYPNDPbVNP633ny/sNZPN3/+j/5o8+3v&#10;vLa5drP0JbT18Exjp33Jp/ZULrSnEvTPFwzADfhE4yydiOShr55/sfvPRdhFp2HaCeiXXn6+0Opy&#10;pbVmJYLute+cHxj52C08IzxBBofah/FiOdVOnT5TSHTnnHT//Plzk7jxhReL2mtisABbqW/yHyt8&#10;+m6nbj6IwZWJuT5/XJjuf/h3/3Hzn/3zPx+FhjWI2XLZuWQE+CL307EiAh3lLOPzmZf+bJJQGht7&#10;lwQ1yJ12vTW0WeCvjl09Yy1jfHKtyaNmIj4ZjRyrLBwI3ZZj7HpBGBezgl9uD8rTKUkfdHzDG99+&#10;ZWj10nsXqutAR0TLklyUWIrCLjhI0ZLd2CRGvybu/c9z2zbOe8O5CTmTOBpCR3O8bJo3AUlImJcY&#10;6TDgSmIao+n1fW3w22EK0SyFTFJNc/turtqZo7WA+de9aUlbBBl4MDVM0FhgXhHZ5DDbunQwL+Ux&#10;p2HezbvZ4zDMdlhNz7NO4iPqGaYUfPOk+jDH5SoCfziYe0sDZs2oE6z65DlcEALml2uYeb8JY0xv&#10;WTXhrLb8xvQTIy0kL6tE/d5ZlgrcrshTm0rrQfTWWmi87cjhA5tLRbTeunE7Wjo2uDaHeP0IyTxD&#10;A5O69F1uOcrT6nHPMJHQhfEuWNc60Z7HS+BjvBQbFj0eCUbKOe6uz+wSApYQIEhU8rjfys4aG3w0&#10;JvhzI75w0XNKNeFAiUcPnoC74qMQoJ0RAtW3FUA+CT99GQGg7vqEpsAkz6Ayrd8veLu/tW4o68oO&#10;fN3HI3DUkI8BztihI/x01//2v/1vHp9rYX2uygDOYUykjxcPpp2L1bfH4r133928cvb0nEnhyF0p&#10;KaxxQNzB0mx8Vd6vw2mVEAQRQnsh0RkrECf80gQzAQyMtC77W5CnFZk4e2NgrBBpRkjbz9IMLWDb&#10;b3K5dZB7MUIC4JXXXp21BkRofLjOXnnllWnjWov9CJi5LQeYRfkLFy6Om8yiHCb8WULHwUsO7xL5&#10;pRIJHa9kNdgFK4HcM1lKiEFQAE3UaOmngSOwaMwIlflnUBCIyWEyrY2KK2szVw6hKI3NW6252CCJ&#10;Ocwie5r3n/3p9zY/+P63R4Nqug2zASP82xFugnKV2FQqYMAinMlp/xCXH3NfVNzRhKH1qC+KTnPm&#10;vMO5MK4rVy6VC8vRwjIVlOsshizx57GEAIZicnAd6N9oyeET7SCuO+HObn2ExQIT078szH2TOfq9&#10;d97f/O6ddzevvnK+wI4XBj+Yq6gYcL3wwsmBAQOXul5C0IMYf7iyXofohY6LwPrxj7KWgufSpUtj&#10;VVAwbpW1+ZlDzywGVX0YB9i+jjFLS8MNevyEhJ9tJm0cr14uTDrF47vffX0Y8jtvv1/k38Hyub04&#10;m01Z36xoblTujv3VefaVBHtwsV5Y5miXAnHjWnndogE0ZiJdjTYONwYsWTQzboSAsSnYOHyd0sV1&#10;yoWn75g3TRK+5mCzg4eKCHvQZs9flRD0zswPCsqWdoaxV99YGrXHsnNhZNxI6JwVMbpjHKAiSxj0&#10;fFw64RysxkoaJIqdOTQRP9HsMMTKztW76Mo1DKXxGKbZnB23sLFvvEfAVt9azMWcmleNwbhPuu8d&#10;c8QEgpfFyJv7AWcO+vSPkMZL9G09axx7ps/obHttcTCur25uLYARMooFN+aN/j2rRH/1XwRiX70P&#10;JoJEcI+b2/71Izd5ilPM+LmU4ccFkAjIcSLtrbwGzzzT+RjNKfiiYI2mX33cpIhuYKpNeNxaLQEz&#10;7XFzaduYw80I52Ddjgee8P9t6k567bquxI5fiZ1IsX1sntiJfaPOtiLZcuwUKnJVUkGCILMaJJUP&#10;EGSSeSb6BkEm+RCZBwFiFFJAIUEFRuIqW7YlsRFFiuooihRJieos5/9bh6/sS129e889Zzdrr36t&#10;vbZxg4H5gmMNDb/iUsXQwWOB46LtG697N8avf4tOgMAzbTudlEBdLA/cqHXtGUomESsBhsLEEwNm&#10;4iS8Byz3RcjD0QUH9bfgQLHuFF5rhaeJT7lubdEnvk6JNJYZ36NxGgN+s+kn//Dl12i7smwwRP5k&#10;DemUzx0gNE66HWx3vF3lfN8I07UPslrWD1T9N2K9dv1mVXzXQy5aXow6k99+FiVPTIgfcgAa7LiB&#10;zj9zoeyqB6Ptg6pF8TLovWnYiMoOY1qcRUbgDlhy+BUkV4gSQrMICCsnTiI+Of7GTjh9OQS+MJ9x&#10;FTUvCEeaGr/gGz86gCjZojyMHf8C0ntiuvsP2j1d9eLaBF0uLYx7FrF5zAL121JhQJCWz5uW9tss&#10;gfuz5+Cv/+p/z5gVLSQ8EQMiuf7R+6vvf+di5neF6qow4HAvgmSpz5MGEiI+mab5y1/8qv5zJcag&#10;5gAy7c/5DbmTimEMgtSuGJi9CRAOTMDcSZqsles3bgTZgvWtBYvlXkIH41Ms88msT8gIp8GFQEAE&#10;2rVOkgbsf8E4t7aZTsDfeSauTZZc7jTarUQHxS0JwGtXqgMX47bpkgWI2GTgIXJEAUlpuYtPu4O2&#10;qohg/fXBvLd7/cqbV8ZaNR+EB56sK+OxgVZaLIb90a2PSmFv/0fjgCNSr2dfTHM4efpkTqwIJ2F8&#10;9XLn/JQQQniAMwFCORAjtBkXrusfsSm1oxoE/Hvz0ltVvz7e+1j1uJbMwJ1qtjWOh+0TUoHaJl04&#10;TFl4vL8E9mMxKDA4e/FcCSTbSszIFXglC7ExgL3+zLllGrrADLAV2ioh4eVaPw5t+jgBWjf1gmuj&#10;Oc63hbbQzAiPFpOmyu0C1svLgxjP4hIRLx36bh2GQRAW3Uv5cx/GOEKhx3xmxRrVMM54hb79jqYx&#10;L214niAzjvm9+37/ci+hRNgtTBit+GzM8JV1tcGozH2YWtf9rbPaNJgElO991B7LRX/oGk6xLqSn&#10;Y8beEkWsN6XV2p577vnVk/sPptx2imh0dOfWe9Ov/iiNYsF4BUVrGL1J1yb4EyaY6wjWxoUfyKDC&#10;4Ke/rrlxmd+iZI6lNGPC7HsZV/NY4PBIUaodz1ibmWP3gB9eq3tzHYW2daAY4Xtg4J7FlWpwzTse&#10;RcgMHHsM7wZXL9eNXd9jRfpcuyMItNUX8xploGf6aXgkQWRuPbjAHSD61bysFaFrLPjxpj979Yev&#10;2d9hPwZ/nwFiQooVTtmSgKVAmt3K6ibZaGfDI2GxK//jgXySn5QN9l4M64XSgLVBKyGpMWVFAtXK&#10;wqT3pfkrsMc9dP7C+TnL/cpbl7IkEjoxZcyrIQ9T29J9/OhKt49EDKybaltQfvazJIhch4i0MlCf&#10;IF0AV6DNAo9U74fRFPruXBJCwW54TAvAtEf40SzBSaxIxs47b78dot0aQUKIWvytztDoL9fcaC6z&#10;SBFCc4WwzqV/N7fajdwuly5dWV3+zaVx/6x1kiOC+7bsoBvBYtumbWNu/7M//uHqWAK41aig4/XV&#10;iRgW5BSnOlV84tIbb03F4O+//IMh1E8L5k82XW0pPnktBhlU2p9ydLT/9Zg3uDnTZVuuMQsupqUe&#10;mLkp3eIsGa5K453TOVtr8yEYN5jszWIZhC1YgJ0XgoU0NDeaMsQ8WH+3P74VAn7bvqUjMfFSYkMq&#10;OMAy4FZSgkXQ/ssvs6KyLgkpbjB9QnpEZEf4h+1Qd9S0lPFP2hgqEUMCw53K00jUwMxGsYl5EApK&#10;8tOg72adKEG+tfFyubKc4Z9xKwB5kJUU3nLjESTGSTm48tbVcaGxbPZ2hs7Ro0enPXik3DeFgCVC&#10;aLZAq9NnTk9xxzvFxUawj8Btb1YKCOFFwVJZ2/EBlAPMawR14/q8OMu7799e/fJXb1YMNQs62GHQ&#10;1mQERuP12fsPCdV9CHkYTL9gnmCGtu2St75ehBLhurwXoidItK1JwmmYe89hKr7ri+DAXKyBC3R+&#10;wkz7G+MAcxcWxrz4zIdxNmbjw2zc6+WUVv0O/YcnhIv2x3USneqT+8ZzXvN7j6p4jK7M07phatrw&#10;8v/51Bg8N/cZYO+Zf20uQlassrhm11lndTfzM+9RZmtbrBjP+Lf/7t+v1k9dXF276aTV0vCvvhl+&#10;y3iS/rvMB0zgqrGMhdFcRnC61kQmm7E2/W6t9WueAt2yMikW+IJsMusza+f+noW31sYz+nEQHSEm&#10;Fk3BMx9CoptnzoSEz56dNdq4/uivVZ4EitoDE3ACAwJI3zxC6HniM927wH1Z0xoefqt9L8osJWOE&#10;K1wAv+BCibDWLB5tDWalOE3fjXfWy/q++uOXXtPRg5iqnec2NMpM0dGhLI+WcEpSsC4wCv40MQBn&#10;iziTBHOR/SQza+/anhhbPvnRPPfEEA6O1j8nADbZtcqFCJLxT1uEr0IAu+1lU1kMjA/Ci5Xwdd8t&#10;4M7TuOFHBFCCToYXlxVhA90wnpqP0bTnJEZA4trX8pf/83+11+X5WVx+/XsJPlr0evMUYOaK2tfR&#10;uST+nYK9NptxLd3LHdJAVh++c3X1g1deKTZwaPWf/vN/Kab0sBTkDycOI7B+o1iQIP/Ndj4rdPn2&#10;1Rsx+RsrrpZPS+ltJVqIiltWMp6bY3dz/ou/+PPVyy89n1vmTLvvT874bcA83L4VSKBmFNeQcv8C&#10;0o5l5oZQRmZfLkLCSSl4DA+xcA2xyuyqHgIPllwAKg1QFASHF0RamBPXBEuU4NLO9ieW87XvR2w0&#10;E/faTQ8PCIdbVUXGBB2YBeEJKMwTlWub8FWl2hux21Tq+AHxGJYkwnOfNaI0cNtRXrhluNE+u/f5&#10;rCkXHbo50H1SxDHcceFFlIPc4YF9RPawsAaV7CFUvcCNoD1cPI3mr1+W0pfNw4FnCJdVgLnBXest&#10;t96Ry+IvhAClR1FTuENgOXMHsRBkDm5DByM8wkmMBgydQY8JYaKEr/u5BQhMLHFtfwK1DXRXr72/&#10;ej13569++etFi2u8nvH6Q+I2zo23OXkhVASOIS1WC6a0/Cbe5H6uQ9e4SsfqjIF4pkEs7YUnUnoX&#10;bfsRA+k5czBmzEs/0wZLoxcmbA3ADNP00pdGMTy004Xl+RiNuJ7v4iju9zy3dl9GgMONabO/Ixhq&#10;EpMiIDFs/dRYDCsmyH1WO5iZF+8JeI2LVp+1AfdnPPPYkpo/TdS3qROEBKY5wh/3U2Juxzcolrdv&#10;PVj94m+vrN69/EbKTx6N5opZ4jHGgRH7u9BE7p7GuCiowWbGvXhUjB/OeLmOj/F64IEEZE0MHMF5&#10;Pvc/QoQlZe19xqDhEcZPCICP3+b+MC/AjqAxNjzYEIGWUud5eDGC6RG8fB+B1ZOeAafBmT4bk3tH&#10;APS7vie13nx7mQv4gp/nJsux70vsqLbq20Zw9kthztXW3l9n6T34oO0deWA2/ekf/zCX19ogJZeP&#10;hhAuFxNXlTLpsoYgF+IDQJPC5N+9diPBcnie5bp6LOYp5RgREhiIlzZHGH2QELHgynjfuH4ji2dx&#10;vUAmE7B6E1uIWEcjqB+EzxUCKIAN0Ih6YSgHZoFpwSyZd2uTJYXYxRA+ziJ6IiDtzh3BBBbXEJOg&#10;od+O+QrUK3HhzAwFJQkzBya9016Pu1kw33/lpdVaMRaB3JsJkU9q766S+Z0x8t61d1dvvn65IO2n&#10;lSmXdvjx7H6W1fX5F9XsKhh74FApxuv7KtmxvvrRyy+unqkG2QsvPre6cO5kU82l17hYUsa6ubpC&#10;hIJ4j7iSOcnWGk0yuBN+YgYH9mPafNWlD9+4Xgp3pzG2RpBxECtEJhTfs/ExJniiQ9Ckah89dmzW&#10;wSFiLAYWkHXEdFijNqUiGLvvx5UYQ3e0LncSJkRrPHrs6MAWYsqqgrCRxOCC39USw2TAf5hJv2sL&#10;jK2fJAZ4QWCLo0Hsp9rv80kwk4UnxRaDwQQEJCdY/YiRbMsy/Lh0aq6vra2he2S3zeFkuQSdyXMj&#10;q4B2iMkj7NsJZa5MGx/vFdgnDAkc6cYsvWPNRxvO56Ex2sgrrVl2myQUQgE+Ulxuts+Iy1H8DpEd&#10;ymISrBdHozQRouZG2OblGhbgzJpkyeoXv768+tn/fX0SOhpd69O6Nz7WOEY+7trWGINZCP/3FrVs&#10;IwzRa3ABh+mF9sbH32d4g/nBa+5Key0U0KyxRYBEc9H+CF3rZN1qdNib2k1TMgRz7jbtjKtn8OmR&#10;pVA7mIixYeoUEfGvcRF6rt+sr/7QsDYIB7TKIjQ+a407ptDGR2Jc09Yjgdk1wlO/+oAz2PDgZ89p&#10;25syol1CxYQCbfMgbGKw0cNo5t3n78Lw+7H2muLSVh88Dw/u3cqjcqltBd+Kg2bNb5MUsAhCbN88&#10;9Ylha8NcCFE0YozmTNBo3P1jTTSPYcL1b8MjOGhjGDtG/6gdgnJDidCueaIpAs/bMzOH1kAbc735&#10;gs987n7KDdr1O5pbBH7jBFvtDIww/kXpdJ++GkztWyajXtZ7FI3gMnOonw3lSYLQpnjujuYte3Rb&#10;STlbHnfuVBvDywY9FP86eqiszt7f++6FEnxOr86eebpNw/mBVcAlpXS4pfMeaDzfJnr4gi3ktStX&#10;5xwR2UOgaVOhIoin2wE/AcoEyV//1d+UjfTd1cUXnulgpJsTz7gbMdJcv0hLZDHQEFgQr/zgh+Mu&#10;+7w0TZsTBW1nogBcaoWkAIShRpWyFELHNNL7CS1IQeB8JmBcsgCN7E6uJmOmrQt0cumsH15f/eRP&#10;Xl29Xw2wy29dimEVyAoYMkOkSUrhoEVgTopNqu/F7eMkQEkKXEcY9ZtvvpHFcHf17DNnx6R+Ox/4&#10;9hjVVtpO8QuB/zsJJXWyEKxCfX/yj37Y4lYfLJeLYC4Lbf/a8RnbR1UREMSjfZ8+VRZaAlMG267d&#10;B1ePf1ZhzRIbjJHQwRi0iQhkpfyfv6n8x+HDJSAcH8vlzke3V2fyzzva9susxU07lt3ThCeGdjAY&#10;+PxVfUE0AWQCHdLcvHFjYhEKOLIopDVfL6DO9Cag7TMiWO0FEoPBHJTap3RgqFLGFZuErKzJ9M5h&#10;kgQGy4BAhE9LckUWXzTFXeTIZYgu3RN8D5VmzOJ89/q7q+deeH7w4I3fVBsu4TaJH63Rlp3VgOs+&#10;iRKeka0DF4LSCI6rl6+tzlYzbk+CUv0z6c4sJ3+t41STzTKi5NBC92c5SJ/mn0bciJ0Fdat1cJQ0&#10;rQ2ziF2vDldbDl50ISEjUcWu6ioCez5Bx5cNJzEBAlEMS823zyvRo7Lz//v569NvDSwCp74I3L/3&#10;zXedMPHaECijnYai47uu7Q1tcW7qf9ytGKmq1ZgfRmNsI2Rq3z4d42nIg+sYEKbl2jDH3GXaZJdM&#10;rKE+AJNSgvmbunIdNFGsR18EmziZPsDAaX+LO4Rba2GEXa7D+W/GNAHqoemC1fowoMYHp3lBMM9x&#10;76TIGRdcYmXhB4nJWR/j9OIJIfaGeRpu/cS5Z1xo2BgWYeVuWjgrJ0Zdf1xh/mLu5kdR3lbaNx4m&#10;a3Nh2s2pJ8EAElrTZjtjVPGYi9yaU2wpHPoAG+MBe8IHnCji6CcMWsbUdeMiOBYBQkj2Y8+OBdbz&#10;s77G31pae+MxGPCZUxW7PgKhRj1KYE7SQQAn5FyTLctdZZybO9J3XG1d/7bx/LY+ZjtEn8F2lNAq&#10;bdg4vTfhwGjYU2atGMjXrYu09vXzT6++Tklcf6rM11zS9skp0+W3u1nw21K0D8U3xNCdKSPByf6e&#10;TT9+5TuvTVmKmJyzx/mPBTcnPtFIMW81u/ixZT/J7LFngP8dYEyItiUV9MSpp8dtwKT0nebHFWHB&#10;Dx1cG4J65/p7/a2qbs9+UhYPYNuxrp1f/uL1OTOetHQW/eH1p4a5AjQGxYUDeJBFZhe3DFedSsk0&#10;J/d92H4IbhFaOKbNhLNI72VNcasI3suOoGHCSoj2ztVrE2A1H+4YZieGZe4QhqVkgY+012Gtk/6O&#10;lgZ8NEZz4ukjaeib5tr5sydzEbZ5ssKSOyoPL5jLdbL/YDvnm6Ox2M9Cm+Ze+zjLgRmpP6cq2r3L&#10;1AdU2jjLAYylymLYfKSOGFAuRKkZtb92FfgluAahH2k+Ul5ZnJCVkCCcxCEwPmekQ3zCSWCeRr2n&#10;e5zr7hRHWo9d+vbbENBftUvfM/ph3bBQuaOuvHkpy6+kieYlSA7xKQsQmkBCEIQBArRWTXMY0cP7&#10;arDlAkHQxTUILBtBIb8jlQkRguXKr9+cYpxIliLCfYbJ2fynLcoGpry5ne63PyxDKwbFEqJMbI7Z&#10;ytQRswKDyUKMgSL2G6WkYxiHq4kmSC/bi1/dSZhDJOEKHOJioWgpGUJ5cN49hQte3WptCGVELXnh&#10;WrjDLcDVg5gJy4/aJHq5dPBf/PKNUaDgWMOeNjEP9LChNYIVQeKFaXgPI+mS34aR9Jv7vd07ripM&#10;onnPWTDhKQQlMFxj8ROWLBYte4ZmrF34TCBgtmicQkb7JXBiX9MOPCBolIOhSFhTDBEdgf24dWpv&#10;sSKW8aNLb01gtF4EgAvTdn2Dk7FsMHZQ2XCxbMBhaK7r8GQs3UdtcYV71cTQLC0cXL1ZluauP22j&#10;X3MHB4IIXrDqwQ8MpMh+02F137YB15y1qRuwMT7fJ8Zl+H7quv4IC4KGteg+LzgGp6bdxjhrqFXw&#10;6vvAvAb/3lLRduOa74/6Bp+BS7TcnY3fG/yXtzZ8NkhrD7ftKxvh37ju5nKiNKEDnhfzvV9Zps1t&#10;dTh9shT/+NJa7qgTHQly/vTx+X76xJHVnl3bVs+ePzXvfbu3Z50/Ocoq5flw2zJ27d6xOpHVofQQ&#10;5X5HNEvRxWtPdLyHmojoG49QNgkv3/Sv/vmrr5FaCJeCcT+rgiYyu4cjMC/ZQ6wS54HQ7pnX/M4W&#10;cwgvgsfoNuox7UnqcXfdj3G+W4B3CCMEdA1gPm4gn6dV3444aUF/lxa3LULeHbPFNIPuMDxuFH7o&#10;SwkxwHO07737MYAI16Y+m9rsl4HoNOPNW5jOi1aJ2cnwei9ricVy4nQMv70t/OuOWiWNBWffu3Fz&#10;tb32uJocDsYaMnfjsy+Fhm9vh5MhWUtfFFwGUIKLZeD6lohTf19Vwp/2KjgJmTGnReOJmWQhgQ8t&#10;lgBAzLKWLrcp8XCHinGv0G4RuyKXEBLRS3i4/MZbY3FA8tF2ggVNfcnISlvBRCOcj4sDYAaYeR/U&#10;1LZ5AAASxklEQVQad5WjC/Zz1YjDQFdE/FRWDiS1+ZL70rMYjvl+U+KANbYOGO71YCzmFQ2tjoVE&#10;LEU1z7h7hvJqE9PAmFgvnxVnYnkSZhSD+8U5CCfH364lXGm4T2U5KcyJSMW0nKHDimNBWMfn/8F3&#10;YroxgmAPWbkS7ybQVCu4xXUGVtGzcjhORHzp5e9NdhbY70oozZAaFiUEjh47dmzmf+tWCREpL/ZJ&#10;OTzp/VyDDikzdq46ePVhddSaThtCF6vMviVCYAR1c9pXnNC8rdP23G+YAZhwt+0LVz+pesHlKhs4&#10;mVFKtIGCNQaCuWHew1DCj7n+B38HV4Km3wkGdOPlr3s3GKLfafiEmvsWd5j4DU0do2vy/ZmMwsYV&#10;Ssxr7usT3NrI3LHu1mlca/UxGnh/NaFPsOaalXJeUxMfAFNjMB4vzFB75jjWQt9nrP0GX2tq6AON&#10;2HGvHdcMUpVtOKkSOJwY1472RhExF64bcbiUkPAcs9Sm/rzMqYHWb5p449T2Ag9lQ8AG815gqDXf&#10;jbdV6W9w7UfXzNWY+tPbMwv9EmqjBISbjhM25rnX/b3hjr/TZrDfoHewsDY8OngBr4T2jd1r4Nez&#10;+Nr03+CmjQSDObDc7oXfFOYnaofCLcNzazzgy/jOsUPRYUrUpsZ34vh6bvaOzIg/HQo/d259fPX8&#10;heOrF19+dnXuwqnV6bNPR49tWk4RPtZm84Pra9Hy4dXTp47kgs1rkRK8c9f2lMvdrUFuYoKgcexf&#10;7/yl+DWcwjmsGle4OCdFVYxbQhValYhA8dj0j3/08msq2npArSYujm1pZ2pemTwfvMOadpcJowGZ&#10;Qkown79wISLds/rp//jpuBa4EjAAy8J/j3kaDGTYX/bLekyIT/6zXDOzbyKGxc3gPgv4MCCpYMyC&#10;IAAUaxNLcGzqpTcuzRkmCEsgliaPKdu8xWXDJUH7d42mQsOm4SAW48Z4Lag9JQLzJm6M0kYFmPmk&#10;1xrLUvoZ9lXvKwKide+MuTe8cadYZIiv3c9z3ewc//0S2MWQII9MNgjNjSGDjLCjgdsEZX8DS8Xz&#10;5o14uJvMwcv8aGwsapoaTQVynTh1ajLmjDNgDWGZ66JpNq+YIJiuF5M4f+H8MGZCUWxiS9q32AOX&#10;w0cJnP1ZL6yfJZtkcTeCI2S5ffujBJ8MNllXnRXTGDB9qcmC1PzMs5mxIDvr5vFciIhy0pyDN+1c&#10;ZhWBND72GB5rRFzHs7Lr7pTEINPKmShXyoS7U1xKOR+ZWKoIHDt2fJQUjH3gSKMPh5559tlibzcb&#10;i9Mr99RXZn0a455Se1kwLCb+ZGssLgD3rC1lQezMWmLo97OKpSqPe6pZy4xjxcBNgVmMatwW9YsP&#10;U2okOXBzsFT31jeXoe/a5CqVDi4ecydh8v6Hd0YBEuQ3Z2SIuWAamBMrGRMiDDYYE0aC+YC3l3td&#10;w5Rdo7SxOgk8+OQFTzY047nQ/zbaw7idQ6PNBf+iB3PTb2OAf9YNDsAvlhXBQbEMiZd2+gEj0b/7&#10;2C8Ej7FRQEaDb17at06LsMMIlZZxn3n8XuDAr4XRh9w67W18Kv/6SulYBBSIRQv9wez9OIx7hN6i&#10;9Q+zr++5b+ZTP90Pph7koqJYadeYxUHxMv3phzjx44yz65551BwgTrueHXzOdcp9KraDRw7MTW7m&#10;k+Bvrh7Bw+CO/tA1eLNaRyCFv1pdEmKCe+P8FB+MHwyOp9htbh6r9intiOYJBwdZPJN1sF51jN/F&#10;c/al/L5w4XSu9yqcH39qdahkoiNtOn7u+XPRxpmJc2zqgLnTWSDPPncuF9SBERA8GF+2gdb5SUIC&#10;shpl506crS7hJk+S7gdewehuIQTVkvElvFjS1G9zeXmZDz4GjtaBIkKJ5wGhwG36s5/86DUB9d/G&#10;hLlj9vTmihJoVKyRBiGOYpOb31XGlU2ldtS1rI932m9gb8L4PWuY3xoi6tSzhiFfH+AIHJlDApGj&#10;TRpwxHmvs1EsFMsFEpoYKwAi/fr1N1b7Y8wP23W/MwFAy9wfA2JOYgJ7ksjKut8sKC8uAikxYhbH&#10;EFj9Tqpbi4wJIxzMHqHQMH232q7RsO3qv59mL0jsTPqxAuor6E1/tCRnwgiYricMjBmjwrQQKYFD&#10;M5RuOq4mv8XwjIU7EeIhFGVWMAr90zZpXu+nqYOxI2S55SDg2TOnR3v+IIto4joxrqtXr85c9iUs&#10;bZzEEPYlEAlJmrRxYEiC5+b5SZqy/mVbjYVYWwSuI4hdF/TnciL0tnZsgO+yoGiFBN+SSbbsMpdl&#10;JxMN81Y5F8Otkcb7aUKm2FLXKRUsAdqX3eoPYuwErrWZigxl3EFku/4xJgIHohvLCILalbp8oDNB&#10;HPJGGEqMeJBCc/bsmbnPetknAhc/zao+/vTTbV78IoHSSYrK4wSn+51UCebGh4nQMD8Lj1gUatMh&#10;CNWxadWsOP3Dw/1pf+u5U0PDsU4/zUpBI9bY3g0a2d1gugTAF+F1L/fgzQ/utDbvDG6AO6amNhbt&#10;zbofPHBw2kcbw6jd84gh0oLBB/wWTbW1ePQZIwQ/cMfcDMy97tPOuHV7fvzpzcF3c9rQrN1HEGiP&#10;dTHZYeMgytKN7uGjMXl+LP2YpHvhiDZ6ZPAfzmPWYIAu0Lm2KTo1MfAzT9e9Gkr9+gT6C0MaK6pv&#10;mDnmu2ERYcD89xMH8uCjdsHHC05hZv0ySo7Nzz4TnmOtdD+YeBnTIki5toy/e61tDB4fAosRiI/u&#10;9Tu4SLve4A3WWGB6kopmDFkcwQTzxE/EMLRlfMZmI7UXxxuF5uss9S/C/YNp/U8Ub9qWpbovV+nm&#10;4PdEn/ekQOUtX73UPrTjVYg4nNXw4z96OVf6wQ7J+97qZKeK7tnVUenFpFUrP5dr6uJzZ+Ml4WeW&#10;8vaSdNYOVCk9ZXpHMQ7ljCg8Dx8+mPAEPkDwi1k/yCVmvb7KcMBX7NNziB3FcpIgmjvlmuBdJpHl&#10;+EgRpKw5zMwKiFlze4MB4Q2/8XMZm9LyGSOb/s2f/8vXFlN8sRQwFVoD7RYx7yqaPyZnjR2KwWK6&#10;76dJNoYCT4SEEu+d9JifnXsC0yZ5lWyhoSPau1kFGMhSdFJQko87jb5rgnCyrAgJ9/quSjAmq7Q3&#10;AaUPOf3cRATOuCf6fKc9CALGb199O6G1c3X+/LnRNnfGOC26IowITjyFEOMnR5w00Af37w/AmWwW&#10;QrYVASLJQGlqvvXtaeGsmSmzEly0+fGtWxMkh6AIV3BaUAtBPFGAXakPGi0XFq3IgnItTb8R79Qz&#10;iwlaEM8IboXe4wcmMAiB21mFiyCLIQVbZ8hDDoxJ5WT3c9khEAzwSK6obxofFxrNQYaSg9JsbGNp&#10;YWonyzKjcRmPPq0PlxZlYZCke8GSeU5jWZhY1lL/pGcTRHdioo4GQLgfFrQXE5Gpxbqwdu7RpzFh&#10;9NNWCgiLdm8uJOuguvPnMXH4Yk8S+FojsRg4Zb2N6eixo8O47iZcrP8QboSI0WM6fNf2I9mHwnXJ&#10;GnCvbL31LGKa2b0I6fGqMV+8cH7g4bgCBUsRASb4aWWBlOMRQ5RwwoyfdUyQOphtrVM3xSgeK7tF&#10;IsLB8MPJpGIoyrE8Hlx3BTOFBt9Ksfooa0uRSm2AxViUWTJckpMskJBGa+J/8AcjRyuEN3i75gV+&#10;CyNcmCQGuFjfWTX9sz6YpnvAXTvgA3e04+V3b215Xtu+UxIwQrS30afxKi+PrtzrPi9M2XOTSdRf&#10;MT/teS9KC4GRYhJ+wHdzQ+foQpvdhA89ei2M3BdCpx9nHbXlpT39sZ76aem3uRBqmD9cX8a/nOUD&#10;vn7zGljW7+xn6a8xLXPTMK06cRZ84A0PRrfMM65ps65nqBOT6F7KKngv7qoUwTEKo4vg4+jkT+48&#10;iAfeWD32WVZPm2h18kR9rrXZ9WC4uLsTFs8nEM5Ub+6x8OdilsXFrIYzxZj3Z3G8WLbneQLi4qlq&#10;+T0VLXecQW08+9yFLIlcqvXP5WxdBdvxUSATI4JL+K85cz1/URIKQTBMPWZ/8tSpJrdYdfbPWVNK&#10;QhdnXUbQtsGWMqsN36+/faP478Gs7DxVwUZ7cHcTBeQRX/GdsGU4wAdeAt4bitmynkvMdtO/+Cd/&#10;9JoANPeS2Aj3gsUQTMf4VeXFqKbKcA3SIgT8WB3b871ZpP2Hin0kId+58s5oJ06mMziaCgn4RC4U&#10;efp85BYJkGjNJmnwNMZJCw5q2sWg3XOo/SK0UOc00GK5rQAXImAya2notK2//fnfDXC5EuzhgGiY&#10;Hn87RuMZmzHVIMNQN7SO0QDTSjBpTObchQtpyKkNAZUQxcTffffmMPh9jV92BPcV4iFYP0lz/exB&#10;mVnNVTqomMpndzttsoDYLr7JEMUKYX6ALgZgwWwYFUCj0VtYNXm4wqS12iRnESGT7K4F0+35yGLr&#10;Gm3jRPt07PkRx6Al0C6Rlt+1h0hofxgXDf1c2XgEJguGZki40qQIGISJEXAVEYAYASGJUamLNvCu&#10;7VvB1b2YnzRyQWr3Yq4QsynOemK4rAyIB5aYMPcY1+mbv/5NAfGjq5deenHgUPeNtYyoxklwsqDu&#10;Zr0I/pnX3YSMsRCeFy+cM8HaVT4l12nEc+DQgYn7EIhwRj0vSQ6sW7W3jhw/OpbL7axIZYC2pNXp&#10;WJIDAvmAqzDYnyg2p78J9IJ9/8TnWDvcdwQqGmFR+QwGgv9qO91tz5J9JtdK+iDMWMbmDteHwbYm&#10;4Gp+rNepmVT7BDWBwEJF9Ajbe0MAWENMDa66jtGCM80Zw9y4D576Hc265k1Ae2lj44Ue3Id2CHp/&#10;tePtN2/3e3bjr3tcJyTgMMYOr7phYDVKYZ9ZDuPeA8O+wy80uLGxT3/WmaABW21h2pRDfejP2Lgh&#10;8QPwMHdteY3V02f/xnPRtQ3rgCW2MRdtGxv8GwsrmBOy2p6WzKN/A7P4gH6NxbrjY/ZIPdbfbTVD&#10;V4fjO6tpt773ySyKFL+sgQPR9XdfOLN69Y9fqQTUkbwU+1bHD+9fHTm4FtN4uPrud55ZvfjSC5X7&#10;OZo76uJqvbgFq2JT8d3Jag0FxX/FccXjrBvYoRFbH7jQrAn+xvPAElaSioJFMVUNBB8xxwCUIr4o&#10;PSpXHD9+bOBCWcWrAgaSGesSDMRR8RwuW3ChuMFBuA5H8WFwkuTAE4GnzffGYm8NqwcOSrUXYuB5&#10;+Obr3HSttxJUePzmr9Kudqb98+vJfHnKqYA9SBsd8y4i2trObsR3+9ZHqwvPPFPgZ9/EVSAfFw1J&#10;yNT/2X/9b6t//R//w2rfwX2rh+9cC2j5ras8vCXgbUt7/yC/ssKPa3v3B7jFbKJVvtcJhucvZs4F&#10;BECzC3hr999sQ93utFrZTrQMwu7Jzj6RJfbff/qXq2OHj6x25MN+torFp9LSf/WrNyb7ipbMFaUM&#10;x6lTp8PI3JMxoa8CmmchO0JlwdxugZ6qnX0Jrp/97OfjksGAbYzDIABc0NxCG5dst+0taPwo5l6Z&#10;kBBiPS2DQPjiYZZHAEcst8AvTTyMnT6/yUQ/3jGy76VdbLGQEYwFo3GoxrsnH/mDBIRMurX9WQCl&#10;GwvI7+dmDAkwdALm5JlTwbXgJG2i+WwNxuJSm/cue3Bowsp071nbvHqQgH+/dTt97mxynDVoh/6y&#10;l+J3eU4IBO47tXsUa5StJ+XRYV+IFPP9NOaL8NRTA0h44dTCnSGPPRpfRpif3KmeW79CqLW9WbG5&#10;Zs6cOzfMH0Kylra2gfLVP/2ng4RX2uvDVSF1l9BYr46aFwF+YP+BUWKU7yfMtmXhXPrNWwlMad2L&#10;5SyQLw6CuRNGLBU4KOgvECtjDQOmFBE+KgpwN4mz9MMID3G2MwkpBOtIZ8FPQspY4BlLakfH8lKA&#10;HLL2zddtjGwUjz/OnVT5fq6++rjcZlZp5VyciBKjw4T315fEBIJorF3MtN8QKiHmOGsMlYWFzjxD&#10;adhg4r7bG7MhBMAHk/RuWYbJIm73LUxpqdmEGbG44LfPBIzXMM/WcZhrfz3jeff4q1+/DdN/9N1z&#10;G334bYNZb7Ql1oY+aMmEgPHjCZhPTQyNa3fcWo3T2JfvXL/L2H03Ru2bi/Fo3/pt3I/pS3vF+P0G&#10;dwgx+AjmGLL2CCRCjkvO+sIXlo0NwRSGLdHvw46z+CYvBGb9MHxziJ2zlxQ4ReN3Ysybu3byZCn9&#10;KSefd/TGUwkLig2epWSR4PaZYhkP8kZcqhoGy0UViLu5WPHDADX0url+pO/vyNNzK94nhMBtipcR&#10;VtLOxQJp/LMRlyeDotJYCQJ4uTe+tDur5YkE2eZw2THAZ6JnfcP9r79mjQTblJztO7jZ7+QCLpbR&#10;XE5mEfH01FvCrOSYhDVrRYULQnVgF589eeZMnoYqLTdyfErm58dfVq2iTD/Vra3F0SPt24pnfXy7&#10;bFB8oHiJCuX7106XiPJpdfdS0n73+Or/A7JWqXX4RdOVAAAAAElFTkSuQmCCUEsDBAoAAAAAAAAA&#10;IQBmmNSyU4oCAFOKAgAUAAAAZHJzL21lZGlhL2ltYWdlMS5wbmeJUE5HDQoaCgAAAA1JSERSAAAB&#10;ZgAAAUgIBgAAAGOAVFAAAAABc1JHQgCuzhzpAAAACXBIWXMAACHVAAAh1QEEnLSdAABAAElEQVR4&#10;AWy9yZNlSXaf55kRkXNlZmXWPFfPQzV6gAgCJAASkMxgFElRlLSRtNZae/0bMtNSC+1IaSGTkTKR&#10;AAECIpoYGgOJoRtdVV3d1TWPmZVjRMag7/v93ONFAvKI9+697mc+x4/79Tu8U//D//g/HZ0+tTWO&#10;jo7G0TjM9uDgcJw+dWoM/re2tobl9KnT49TRqXF4eDgODg7G4REwp7f4nM5niH1IPe2HR6BC8xQ0&#10;PHYrXHjIh3ZLWMw2j1d722A+i7gKE/ryRaTVCvnIdvr0dutoePDgQWgt/tKVhsdLH+sOEXTJpizq&#10;kO0iznYr+mkDdag+R8gQ6OihPqVjnTQtOzvIg8329zeynDrCVtslvv9AW9e+S063frSv29WuXPv7&#10;+w/JHiZ8BUfNp8zaexXbLEu+dWwdnKYPa5fao76qDugkUf61WXwO7WU/gkHKkopf4m/sIh2LMXV4&#10;dNB9HNbY0E7GS2UKDDEziKvT28Zg42fJubbSPAJm2V21JhvoTRuwk9ib9tdX4hdXmMbp4cH+lFq9&#10;GpONA2RGMM0nHWUUf/lTepZj/QBQZ2qAUe6jY3rKepIGgMGzT2GhKXvtVB9LS1n0nbFuqS3l1/gv&#10;b4+Vy48xf3DwILY+HV3oe8jevgcfySH2ATrry8kxuGmgZtGRY2nXR+JsdG0/P4K2/d6yZIrcGg35&#10;t7e3Y7f9B+YHYhhdYlNx+G9OWfqHzPEX6sQuGx9rE/kYO8q07OW+uUV4baQt2pere0nKd2trO/2m&#10;cK0XzxheujWuGqfavratjBuZxNWu9dOy/+HhXuisGBFeGOPK/iKPI2TfJhfIRxqH5FZ9oqyWjf1y&#10;mC/xthVmH+fKTFjjT8KWEJZ4D0hSde7pLSmXkU0lLj+dYydWAPAA2cawmHIckFhiLLMqJcZiGwfL&#10;QK2AXB1/KUUlsMIJAgcDOIEgUp2nhEkCMHy4AzWAxVM6S40YhjmWp83ycD/Jl33rtuegtILl8LD8&#10;lr5Ho8afhERP8EUeZJSjesg721N2HGVqAIjX9uq2nGW9RRn8RF1pJEDVEWNA95BPO5zbJZtcW2JD&#10;deFQmTxeQeXx8T71gZU+Pl4Ja8nWgD+Vjlea2kl8A3Af6soEI+xjSYKdSbnHm4TdDlYZtetpOk+k&#10;A37x068QE7VyRW5tUTsipg3HcbrgtMXSVV+sGNOGpCfsSAdkPzAGJzQaQ+ojjLG/4eNxUNFTWP/8&#10;10b1oQlBKKjYcSjb2zt8O7h2QE6l8rMTv4FwYJKRDn/2pSaeA9pXwqFZughuMjPBNDaMKftgbX94&#10;OJMn4q3YUa4Ql3FFcm/itI9r59WfqocQAk+bI6MwyqVeys2h4jAesy90+JSv9Z2IOAgcJJ+Iv7OD&#10;LOhKeoYyg4O5AHz5SM/Svimeia96tQWZgdFnjVNjrRODyINs++QYNZP/6qNLVhPh/r4x1YS6dDMp&#10;HYAnzdmN2FemRaOD8xZ+sX4lWJU+ov+uOFn9+OgIvbSLXxT5GxMrz+yc2Um/sZ+IEzOf0F37HsFn&#10;+U8a0tp2BpEODk6IUbm1rSMIfEZk3ENSJaDtiFHS4LEzNShQLwnjgCDJDMKRMorikKVwZkXgyxW6&#10;p9TOtiWgwlkPbxWzdGRJCKZN2YSxCLeSc8Gtl4aJr/g11KQpL3B0cgwBuLRWZypNxcFA6RHWNBCU&#10;2eQBOsUv7APT/egrT+s3snkU3vLAdqtTmVTzFz1FIpFGZvfV2yNxFv60E8cpZc2uOlWfU7MDLbtV&#10;p+pvQFmUO5TZTvOlXlhnOG5jT7fIoBCrLvIRjBglPE0ctXE7VhODA5jxAJ6wiZH6c80SpFN/1EcB&#10;5itnXemoyonc4Gojt8aHvJSlFpLBxFTWCMox8lqEs0jGzieubfLtwNKBK7oFl1gBzmSgP5WlehdH&#10;9NAOfeXCY8BVvvKQ2Sl0Nu7Dz+ogSkP564POyowFEz9JlqQNANCVO7ZBjgwc1Kmbsmhvi/JLV5rK&#10;YF9L/NOW/oJwxlpwnE1qSupkYRykH7J/Ur/ORFXS+m57UL8ok/hrsCgcCfhMYyYTL3gWRobFsz6+&#10;pM0+nJl8+m6on+C1eNYvTvpMaHHNlF25qoc5R1uu+NFfayAHeJaVO5RphsOURQADQ3lpTLv45W1r&#10;+awYEc4BtjY0STfRLlsBp8XxQ1YSIruyVj77ugPqkkwfrPwVu2qug55d1FYdfOSnjyzbTcbWVAgr&#10;HWmCgDHsAs6CTcA9nRa2GX4pmdMWBFFnDeB2m9FSJgf7doCjcfbMmRxbl9FB+wCYYLfOEXMqaIDa&#10;ATq7apSlQxhxGNeifA1A4WbnQ0pltCwnuY0xWlk92W9dBG6Qaw/oYFs24kwdoel/chYOqpMcAA7o&#10;IDhDXgBMdPhqBx1kDeyAy3FZcUw7Mkk0OgoUOtTztwXf6joRcHLaTY7wTyeTNv/uHznL4C82ow7W&#10;7LeTyjfkCfAtOnlt3bZld+WYYIFdsmcLE2c74YFeqwMXRt3Qg8Tk4O5ptfI4YG0Irs4X0lTre/Cm&#10;baztgK4NpSVN5Tew7Rz1rVqwq8pAcVS10jljNfhGJvDSwY0nYMNGu6mgHTlnK9oQvtLks0Vb4lHq&#10;/oMknjjLr8avZXU4j4/sG9BG2rSteDSOpVEbEf8kKmPCQdDZdAZM9UuckNAxiIOCpJZ92NEa8MAG&#10;bvPZnCGs2J5iAQ60getZgROjeVZmu3KkXRo5NlFvzlrFsj/XrPpaBwm7ZGw8KZ8D8M7OGXRgMsen&#10;BRza7HeK0bPpnjWnQvKJvy4tOKHTv8oknmVtMzHguPppRxuRMM5Xj8bP4aFn+LWXMEu/6cLgCWsp&#10;7dqmMZ/qh/ifTLxt7YAmD0tiwQFR32Lj0wapQTRjVhjt1eWfxqI4yiOOO/JuTBS2Z6XEELTEtcRX&#10;OMK8sn2a2bHSG+AG0UGm5hJJeiARncYZBBQJlsXoCkDn07hnGD1l+OCBI4cjddutO04O0L108UJo&#10;3Lt3L/UGp7AKIlyOpxUqpIIalPM0F1k6K1mzwCa1Org0OjsrzSiI4xED3dpunXLFecj+kIyTt6Y2&#10;AJOAFMEK7auM7KLV2M+gZAeYxqRemIC6lVZotL1gJhltI22Dq0FfeawUv0RqdYnKNw0SjbyxjeSp&#10;735x1ix/8dCmoQ0N645lmklk6S5POAALnVlq/6kHdR47kIiT003qykefTP7Ig5X5kPyxu+FbG0i7&#10;s0khNklMZuLTOYOLHMgsvcw08HcGHWDWzFB0ZVCerlXqKzVowCe5Qu+AgVDYwE1/KwspmE07wdHk&#10;o0TGfAccjyiKnnibB2xmy2YLPuIi79KBeHYJhNhwlizvfmrb7ZyBNs695lD7SV8i/keLyKHI6UfK&#10;ZafGN4lz6S8RkXH5Q9mbmCqLNOW9YOViqY7ScPYZNUND3OMzlzkQCL9m65CiGLsm4zH2dsVdctvB&#10;KMBABrqVdcmkLhZldeB2cLKsxOq+/FfCrT3bT6TVNrbQWfZctPW37R6vOuEs2kuZ1dMPAIqYkniL&#10;PPOYti5LFLbLHOYvbViblo8ZAL2lBVHz3Q5+3WeAymRQGygzf2hc4nDVfpHBWviqR/unW9vpqwrO&#10;Rzg/8YdkUo53epikEDkWAZPJGmkJ8zBx5qiBEpUlE2NNkgpKYCWxk4wrJEqR7Gv4MlVgjy3tYPLi&#10;lI9ggHtO/xwgFkyp97unDyiIkq5Py6v0bCdQNCTGkW6WRybyGgykGZ5CRwYdekIW6pd82JCO3EFJ&#10;MnWCe8IwjDCj0PD7dCg7rvAl1YAtJN/Ik0BjJzQmvwafI6+nPiCvAk1l0IHKtuDceqzeaQfGsvaX&#10;HtmikvCWRbuD45SFttUuzDGPBNeSyQGpPhdGuvJyNm4CPU6iBCbUBEE/91aQ165poCUFkfWdooU/&#10;O85iHStUh90UeS2TuN/4pBH4g/3yEt49cWqrSuGky48Nymu7pYP5lJNK67WJs27FQ6PQqzDwpE7o&#10;pY8QoSU4nywxqEhoS59ZZi6IrQnMHjrUZ8Loh8qQI7+O+4b79U/lkrn0Gu9rJiYUdaGz8YvxYDKJ&#10;icHp2ZRy2Zf3O3gFU9wDh9PIr20iPjJaTBoWE1Qu1HKsjspt3LZPBiB1+ic2lLfMY/Tq2fVe+Stn&#10;/V0B5eNx84P8PENfucbZcnSZMq5kjKXCQ5ktkTs72kucVIefOcT2yI1vbbdIy6UlWiKDclmsczCt&#10;HZf9OhAEIFGgspU9dTAMD2zUJaz6Of3DNSyKMav9naE3Dpt7gKROPY7GHjcuKMe2RkmgSxVGOiAd&#10;RMX4dCrOmhhGVp8ajNN4R/N1aoiyBox0LItm9mF2586dtAGRRLmNMXWtgqi8Rcd5XBqr89T4DWac&#10;py3sNLOgHhgNklzVRyHPAJY+yqEBDExtbpys5LEMs2RNJ4Fur25DFWbCWGIPttLZmndVtF57VG95&#10;Nmnp3PIVL2aFr7pHZWmiR4oyCUBx8/A+egF7ioYEo7aJnUs7Ooq4MUdtjBxLf5stCchZHzntWMqL&#10;UTadb4MXWYvapIsM0rCsNjAL4Sa7DazoLBz0ndkyxnDgUpj0xdePxfUM2gR6yLLAUkMfE1aBzVkY&#10;QZc/nLdklYe+ceua5vKT/pEHVdDVnuUJWEpm2t1VKORAuMgoHrGovWd8SXvJBKGo6LExZB+QzzQJ&#10;tcZY/ac+QtseJDeTf5PAOiaWkhTsY2Aoc2IJGcBxrpOYVA6JpV+eSOTSpF45XU6yhDcGbCKDj7bX&#10;LVO20BHQIr5+kAa78lw+Vj9j2VKbakf7VT/6IRfbD52IqE+Tqtsma2fInF3mpgIHbdox0N6esLVr&#10;+7Q82v+bB8RTEvnWhrWxdHfA9ayNJRSc4ByxfvdMxFjQNu3r4qebBVl6aqiq8lq2buK1PjHqzjSW&#10;yXPZKj5QTOzkBe4Va2vyFPsH17bKPg9j1MgFXeM/S5/xZ2NXsaRn7K0JnzS0KYlZnnrP4ISwOrBx&#10;v5+1T0PuShDAckIIjzykyaAMxGx2xirT45msZGQK1Eq4HAS/yxVYgUCzU3UUAdJAMIlEPWEbbbN/&#10;t7NEgI1MKiybOqzBkIopt7pp3ASKARfqOql2sN59Zzw6J7aYRpOu7NRicRTehGO9sLa6sdMth6UW&#10;XeyQhVHz4mUPGnYug0rK6qn8IedX9GlwiJ9Bxq28jz+O+AaoNlTCOt/94kgkXEs3EJuvwExax/vR&#10;S+nxHX9IGBoqb1Db0qRQ3nZ4+emfNTsJR7PaLNK28zNkhkBEFR7SGZCiV2cXybTAhVZoqrP6yViC&#10;+leeUyzYhBNf1tlfAKfShsJ5Xi6N03Rm2/URmwyETejw46wt66/wri1lJn7jsZ2odm1MSkHeDnqN&#10;mcgY/DXQl4ZQliQacTjUJvWN+ysOwpFqz6LEsSNbB/3s1//xFXWT7DHddZaI1DQZU/00rtyXjx+J&#10;nhoP9sme0uU72S+LeDTF7m41pNsTPuC48ndSlwuiUGgfhC9ZVPLpb6Aru20t2q/6epy4IXDWIBub&#10;gKF8yQHyj3BN6LXvpESbtNSj8lY3+4lxJUvrOWSrT9tPunxBw4mifMqw6G/iWCKNh/Yp9WgM9DjC&#10;gVd6sbcCE3eF662nsbfV/GkXS33TpL2dmS+KOGLBjuYGlEY4gPgKvhUQ1ls6Ha9xVCAFRr0KKyXh&#10;cDAGtdMaqJY6S+FrxDqiPBU87cEt7ApclzZiJVBXcNRYqkaBnbKq5JqF1/gbowVsWdqDWeJMZIwx&#10;jSDNFaLyOoEPDxOTCVg9TYA5PQlM0KjrHRyuO2VNFkLSiCMEmXTDmn1CJ5MGnRIbrToAPF66PIzY&#10;tti47ohTH5I1DCq/u/pAHq6famP9spKH7batUh9BOP8mImzA3/HW5OYfdrBjO6s3LpRVMs4s6m/8&#10;CtH6Zc5CqIASnwY0qIlZ1YidaDkl3fihMgipMIEFP3LYQe1pOWujoysHUCvyxEhfcAd6oEtB6uWM&#10;oFtZd8Ye/Ll80bNDaIpo52ZQbYxxbPiGYNskqzx27jYyoEs58jWea1MkAk47uVUK7au9Vr9ZM2dl&#10;RJAuueF7pS1t8cQEd16cs8udOt1YL11l4aIRM8tOfOTXfll+KIDOUqycHCuXNeBxJYl5l3LPM2bh&#10;Irh0rBeWD+1unTHX5+pibLW9KMQWO/K1rMHBfcxAhfCdsUq7ttC/JuzGmbAdIJEQ2saTuUA8i35x&#10;f+a07AuTOGhagha64LjqqzwmxcbhsnkHgGgGDbelvZJyqsK/4YYkU9HKZR5IiRO6r9rpa9QZq/0o&#10;B3+0eYyoc5ugmCQWbO5jxjC2JVA0jEFaZ0jguOhE6jeJskJ4LJNc4EBoA0ZjNDg0+lx7tRZAP5JV&#10;YenLr8amneURO6S366mEp0ImWpXM7Ll2A3E5vk6M4tBPIIGno3XyEt/2ZfQVLCd1sy2nk9KYCre9&#10;yWslR6i2dQLtc0FUPcT37xg5UIQDXphxVBjglOkQvK3c6bK4TbJpRwZsoJzRC102M8jyl592dDsl&#10;CoHqJg8cYqFR2wIW2SKnAs2MFXx9kLoG/6pza1Ev6Wa2ox2nbMsvgk3tgdbu9WuQYxADws5cOaRq&#10;vHiRTntuwzuDlj7lz7xzigRhvRf3qmcTWUWqz7OcIIWpi8kl/sFeThoqB3Hp4AnTJACX32xAn5TI&#10;rgUdUEwUbTZ+I69A0cej7EQeMeyQ+sVq9YkNhafEd9Slc8PDNXhLE7F+bcK0zgQhrmu39bm1FGlr&#10;I+S1vm3IpRg2zx0vEHpbq06GJTLRJgxKO/TkLgukx23cMWMCFlefCWO88wEpD0LBR9uZ7OxDfKfN&#10;fVk4OTIhireWOhyYZqhACRwIJ24Tg8yUUX0LGM1uEdYJnzTPnz/D9nDs7nJFMbzYKLfCSW3iaF8v&#10;PnpsX9SOlU/ZpaXmFrUhDkj8MR88iiNBY6l239hTXGUyxqvzsS7H8s74PHHmoGyWXD/AdtrCmva1&#10;7KVdOHkteOFOc6uxVZm0IVPlVw9l0E6TtsSk6rGurAJlZPBrsAKrpI6K1SLEOjagpaPiuf0Jz9uB&#10;VTqzShhovAoprPwMisWzRlkqKUucG6MBRGnSJnAMosGaNzRPHREoio8DlF0ex0kUGp2ldhYdualb&#10;7SuxSNu1n47Ulci62GLKKV2dcCCfGLA69J7NDhq15yaYvIBhnZ0AtCR+bWlnOWXPmQWM8vIYZXSU&#10;fBL4HBtohlvoQ6t2nn7QkPzHrgDkjgZImzC0Cd5Inb5YRRSDOvbnIHbRXwBIZ+Mjk5uy6QsDChja&#10;k4yoy0CpZN7FY8eX59RFnIhmf7GjERfOXUy6xsgWg7VpWeIZTJMw4T/xoBYc75u3DiT8LqwA6lm5&#10;kmiwkTDSlX4mMOHLDIsB8DT3o6rjAbS0qbZ0+cIr653xd1blvfqJDWCaHMRtTKt/xMVOagli4nEb&#10;reS9rX2tw14dBGpfHxzYpiO6xnqozPIEzgcjeoGxCTvGgpJxYnrVdvIOLXTXrpb4Hnya8UNnrtp9&#10;y9ict4kCHh7SEEsd4359h53jY2hLw7h2dcSLrYWFF50ZUBiUvnGnXZInkguaVFb8JDb0PXDuO6Nu&#10;0oQGRbvmWkEPZxsyzcGq/RB5Yp9OAKa60NNmSibtJs/2P/tW7VS+xnHtqwXVrUV97Z/amWUaLqzV&#10;Ks6+O+hhhegqvLAnZdeGnoGY0xITTBjkJy0fqAk8vtTv5gdlahSb74QDUj9Sry627exU9tUHF8zK&#10;tUqvv8lsWzA3s+oop/kShQhCJilQbzhqLI2yfZpTnsl1bR1Jl4EaRAAT/D3Vn8pUI8nQMSDKsfSO&#10;NQhP6uJk8RXBQFYx4IInGsZOnZy8p9BAMpIoiUojU4nBhWYcyb4JXR010DJUkgnHOqkzfEA0aMUD&#10;TqKlITdpZb0KWukeADgbanf1pn9gtgwYuCOTMVVnwR/2hwfAUq+55R07RzXoQruJYAZcxWDG0aUR&#10;iIM7dWKrXMrsXs8UqEH/6ItMSezC8e++A1vsCXyLejd6fFBlBYS2iOLg5UIw94we20ZmFDfK7izL&#10;0NhKJxbBDmYnIMnpP/zACv04D/+tI56Ek7ZJCfsccBHVmZPWq109M6ofs8SgG/msOmUKX0+h9bzH&#10;2iySa1sTI/BztqxNtP3WHnQTy8CAR7XA7CX9By9nfTQkaaFDEgJbS/blDC9pOmiGCFWMSXzpW/29&#10;xYQhh2jPLBBd/It+Li9gEB/DFxdSoWdnTDyqA/s0tk3FBYkMUCEolVsLiJunJYHR1js8H2DjA47b&#10;7jexNX3bDi8enZ1+aixogsSnKkIv9z7LK221WxIKeihJ9FNmSkU32bPnPx8Hnk5a6vv2q9pRnHVv&#10;dYCLRi13IHA1UB9FJ2PW/sNf4NEtT5NKgKKvZdh4UKrpeezvmrb2cStvYSM/tC3WGdcmUscv+592&#10;XzNoehVtnBJAf13AjN+ho72SxCUUXsrhzQpaMR5P4t8hMXvrXHOiMOgSOZpPO7E08WNT81R0yTdk&#10;hW1smjNgiq9UkCASeN03mdlRDASU/yjsezIshGYYKnDWm0KQDuYpIzh2RljkuEaeyUSlwM8pPDTz&#10;rggTAlZKB1M4z8iEwmgaWjrHwTuPhcg6NscOJHWIsNTjgLUuFX1spKwLjx7GyNGliclOKw+DIrEZ&#10;DKhRn9u2dLR0beePMSGFZuTWyfI06U0Z2GZf3di3rJE4HdvIsF5m7AijLVGAU82eallp0owfMrvu&#10;/ZLOMxtAUq2NPcd0AO07INAF3FOn6KzUykJWmW0iZ4NWXZSNLY3b6QBsuc1Q2OMCnZ4i25E7I9CO&#10;+qpBW0NoT09//YsvZIqtHtzfHfc/+WTs3P5snLl9a5zZvTt2mHEkYZv7+TskWR888BYy6sFz1kE1&#10;2tT/8YlSQVK9jE/xPP0/4E6OQ3XlTziZm7C2mMkk8F17xln7JHLAIlt080BF3WADd4urH9nFeZI7&#10;hSxNXu3U+7Njr6cc9dWpFfMIeIj8Dzg+5EzpDnyx8Lh3tEs9t2/yWC5zLOgjM7pCPrPmJCBwG//w&#10;T0tDQxizouOckyHj7AG2ytKHFgLAM4eDB/CApqge7zgIOPBQJY4lsPqFWPLmJ20tvDN6i5v4VUMT&#10;FERej6UBbPG1tID2A4deNbRYx/ecTWpTi2a2iAtK8bCtgz1USeTaIg3h1f3CEXmJXQkbaxbl86Pg&#10;q069reuZjjDlvYGXV/u8sDlbM1aP4doui649m4tO0l+zavuOutTuFcm+ah/r7cAgxg9eW+qSj5zb&#10;jyMnOUYankGYwJc+jcHqKN01uWLe4hGdBGCLoSqAxDZJkQoEzmxBIBWLdCqh81BQo02l0qEB04Am&#10;cpOmMDrFd2fkEW9JkpR7msGoZJLlthcAgeaPIMoWXmu0C8s4HGTFoM3gi8NSZVDBE9k7Ept0GyEe&#10;gxEcDeRj5RsH29mtW3pLl9kMgWPncaYXA0qKugee2rCVr7r4XgRIR95F00RisSOdPXsmyZF7YEhO&#10;JA/vkWRr8nVtfs2EPXPxtFSraa8zZ84ifx/w2cZTCUI6fjoW9M+dPZeEGl7OkKhLYgbHwUtc6WgP&#10;b1E8DX15KWkGGtrknxLc4sWpkxYE6avKQ+Kk0+v6zE6haeJqcoEiHToDnHZGllMsI3z60zfHa7/z&#10;m+P2a6+Os7c+A95ANyghwmmlSxw78NGWGZzY18cJWmxgUfboR5vdyFNv4+IMdnB5QihygmKyzxc7&#10;LhNkto/vlEV5raM1cR3+2l0d1QFZt3lYyk6VmSZEj7bPRj/pO7CByBfk8Y9JBO7jAJo7O2cViA9+&#10;gsYePtt59Pq4/viT49oXPj/OXLwauCP4qKfx8sCZFdLmDAvcB8wcb9++wz2s+zwh6+CHTMBilfYV&#10;yDu7PMVTd/o1SSbTdfoGMpvkvEaiBfZzuq48HB1oz8bpfvqiiUJfVm/5qH/iAvUyqwNP98SUxIty&#10;CqebckYHHVXhyC9K4wCKsZ8+cN96S2ytLMaFhOGdPhJf05AiD+UXThxhTKSAg2Jd1+U7gVpw2ieT&#10;QwbCxAx42kZ4sKkTWb7VwfhssS8x4HnW5iTBPi4OZ4cWZbG9six5CtO8Ir/aZMltjrIknswPlOqx&#10;fCA9/YPv2TZvEUXJLfpDhkiNHFovj2S7lof9sRuNMFxZW6O4WC0hR5TjK/qCsYRg5setYZhRGjgN&#10;BSk6nd8KI1ODrMXA1Hg6nv8a0hHeA42ZKal0rEhllFUphVdG13ZNhia9OgRInQKMsifJyxd0+bqG&#10;nMV2DN41xyb0JF3kVJ6eoupMTr+ZdYU1yAarNPKIMAR92ucMM9IzzB59QYlBff782fHII5dIXPOx&#10;czC871L+ZzjVPHfuHDDnI7/Bkc6AcZU3WsIzfOn0HaiqekIcOOHVO9bgy73KlBqAqVNW/UgRfhVY&#10;BM86bQOjHCeA2TNAxDPgpLlmSMKGh3j4JTHBniw8k8hsku3ilceAZUu7F9zOoMuFxx8b76Hvwb3d&#10;8SgJZJu3cR0yizQhm7jzJKk00oGYRfomPlTSphZDSL62a0uZazO3Pt5s8tJuChod3DUGpAGCp9ja&#10;LQkQdE/lFVCYw/v6vTGVeKTljLEvPnaRt1/xF5lZ2PBA7lPEQOwJH61p5zp0Jmhyl/ZTd8fP/Z2f&#10;H8/87LfG3tlLXBHhFBpyeL5nlOAd+x77mpgfuCxESYefNNUttLGB66PrTh8TiTHtoKt+e5yd3Nu9&#10;j54mM/XqbFRdxNvjcT2a0K1JwmSurT0LgJXmjAzJW9gg/QUa+kGaD5iVG5fGtMWBALSU9EHoHs/+&#10;02K8JNTwW/tl9PLsL4j6TVtjS/tD9j37rT+a/IzN8jD56Yf4mqqVa6wDJTEs4RUP+sn+Thgascji&#10;xMqYkJ4JlTrwGrvt80LqoZVo5SWORdj6hQNlTQzZ0ljSxp5NVgZ1b1wmV8HbenVSPokay/KuPCpp&#10;W30B+ZRtlfDT4G+nVSAFWUWDoU9KApW2Q5xqJxbOIHMkllEUAlLGEWQq4cUwk5lPtmgCBRRW3vJz&#10;hpOEagRZoQ5qQJH/coa9Ljd6A3PEwLDH5wwziXUnh4nUTnvh/LkEsoY8T2JUBY2jDOfOXQjtJFeO&#10;DUAT6I6zUWdSyK5uZ8+cg5fJEp4Y14dLnNW6nuTMVh23nU75Dx+PHZgUfrPMU6eokvoqQwNPg1Kp&#10;YLO+ulZf98URJokDvfSoTjdx2EaNFHJcmtJv4Daw5jGQWZcX0qxlkQDADrhBai27UIVGCLOxk652&#10;OachgjW4C9zvdAba9JfJ4wwd5/z2ufGZscGAvH24Cz/vk+VY9u5BX3ilMm1a9Gt0oy1LLTQ68Ah3&#10;mjo7e85iPMbmlnQ2toeuN/J3yivzMmi8g9y4gUgGdt22hYzCGbtJLPpwyl8vajcSBzNPeklkPMXF&#10;G6Iu9GJjBD2Lz0kFWfd+BBoPbn46LsP8IjzuP7jfpE091GSPsB0A2FMpYnI7ZwDtt1pCHwKdeGo/&#10;SSUSxD8c2Gb/ygAUotpAXOtNBvaZWBgc/bH8hUkcSICBRfzv8Z5LSk5C8L9+dKnGM5L7JH1neQ4K&#10;9+97lxT7JnTomfB393xSzRhBtpkjfGJXezXhMksEzr5MbwGssGt2fsharR6zXfGF8hQoPS76mHjV&#10;rcSTqx5K0vTps57tSEXZjWfto8Wqf/YyK24ynOYCRzuVtvYRfi2Fur/py7aZq7pMIVmXUamKjtpc&#10;/JWj1qCrgZcP5ZN3EM3AR1v0mlEG3PL3WfKR3I6f/PPJOaPY0VCOveAgZ0VU4XYCHeeFqsyYaJRg&#10;Zp7RK5bN2luXPawEPxtGXowmfZVIh0JIxigA2pnXqGjbASO6M+POmDh15RTRhOup9zmWBpyFJrGe&#10;PTsuXDhPHaeeKkvCzNJBlgwc5UmwtLl00FkejsaxFmfGBnP5wou6yMWOwWqSrr+mHuhaB7pFbjCM&#10;nTpFx3SQaefpOpJtxZFPYeNRbGoRP4GtzXWa9qAUR/pGGPZCj/JK8/xqMCt4O2h5SENYt5E/iUBe&#10;tbMstJXZzhf7iFuuyCKWB8rNRu7aTYyNTDaXhzOeDhZ2rpkspAaygbeDzyS4T9xsGVt0EImGDzx6&#10;4bG2gEnlzQ74boX03yQUkbUJsihj2JBg+HPgtMrTdLtoZFJ5eKFhYI09NTFj26SfctsZdoAidlBj&#10;9bAnWIf/+et+7cFCBPhwM+kRn8LbPzKx4OLeDrF27t6dcf/GJ3Qu5arvFKQ2VwDxVmmHjoBU9WL3&#10;pAu+emt3dZZl1ObLi0/GarfLN9IUgm82xWsfqO/SQh/qWVsfWMEviS3oE7/iB7eg9IMZ0/ZzPt7p&#10;Ioskb85aH+wyIyepP3A5j7K768Crv9Ad+e7fvzc+4VqDUmkjry2Z4EzyvmNHudSrdoQuyZL0SV2V&#10;XbngOGE6Qgdca/KHv/f25uSCJvuy+sQr2o6/qAWOs/uW0mh/SESgs3V8jGv27HdnOCNWDwcgxWlu&#10;0B/aBB7mMoC94O9YVfsJBw10laY8Owhqj0a0Ae2+g51l+VcJHJK8lsLtos76kh5jcKgFeB+lnFXk&#10;bWHUOGuM4Hw7Kmk8CTnLVRXfvSoDE5rkG/QmQ083XPB2diJGlY7JqLfzNgHjEALGU7oDRmFnpdev&#10;XxtPPfHkuH7t0XHt0WvMgs8jK8+xM2vZosPbmWJsRGsyJDGjjwZqIJafismvCrJd1ew4I3T21c7H&#10;qSNGBxwYA7EO9thuqvzlY7PGF7D6uN9Dg1vH6Rjb7DSB4quMC1d429Sh8kqsYKVXHgaauKVTfqW1&#10;+NMcRHk3gfdYWDqwbfwnADiSUPYRxFu9oiVyKFdyE7ykJPUlvxZssbb1bjWXPENWGEVNHXwJ3uB5&#10;oY55pimTaAgP5md0PmgtfNDWGZK6rZlrEiyC4dV0YCxCM9GHL+y81am4SuZDIajkHv94LQOPxI3N&#10;GRfS05hmYDxvaOeumCRsBHLqp7ozFtzVDkiQMw5OMxNj2sv4lp2hHZmBOc2L4vfu3EVXYpplL3kd&#10;wcTkIkew+IRBbK7Rlp2tV6cOtAEmPuxbLsXQ6g74rROusilLE0OTuGDWqZ+JyeNNXfuwrfb/I5Jh&#10;6S4YZZWO9B14hUQv6G2dsT9zrURhuKB5+hI6QUPfZVInE0sSlz4DT62pTpJ1Nk5Ctt89oJ9ngkMO&#10;MD/scWz+cJnF5QH72t2798ctrk+I6zr73bt3Y6smzD1m7Huc0YRh7G8+YuTJ2nvPxk3yp8Yjlx9h&#10;5u4gsludolTtHkOpY2bz2sD02PXf5pLW6SdzWZI3tkksopheFUe7+MnEj3b3o7jiUfSVVViVLbbR&#10;MZRuMS51D1jus994TchQAEkv2ghmdmGrU3CIxwKnoKTLGAZp4ATXMbQbCEfeFmUCkyFBoTLICBCC&#10;h4DEVUaaBoAOhxfBt8eN5pcvXxrPPf/ceOmlF8Zjjz3OzPh8ZsYawQRqX9apKmNncLaenewbTDJx&#10;C3wUZ8tfO6tOqtzSCyzwtiu/XUwZcwpIYo2QMqQkYYkgXYHoaB5q/NAJVL+alItX53RfgqvDFUca&#10;lXXRCoWAL5zyqJS1mfurqKcldpx+6PGCgUd8OvVVR5rka8ltZZDwKLpEaWGtxDIP6TdxjIUVeFYB&#10;61/vLxanvj7FLRhb5wxbYoCP4V66+BzfKEc6MPihPHXxIP7Dt9KVnhIumTjAj0SmEwT8kwuo4AiV&#10;IJdeHMZAkHg1xpDBhBqK6BaZoyJYyse+MrkHbaPB4/CUHrjGRyWhXhnFI/xMSnQ10Ejy+9X27sef&#10;Mn3kkfILp4ePT8Q/yBK99Dl11OZbSifjpGYQtjprp9rDfmqnlp78RI/k2TeGSxN5VncFaNXX5+Vc&#10;HpVLMhuYSdLORZFPE0egIlMaZpsymEyl16UTGtjXUsocbnyJ3WUIJnFnuT4Dome6wsgKbeojdOhS&#10;THlnSYWZpRO4LKf4MAoDp0sJe8zOd1lbb59iaYWEfvvmZywfcRseA0Bn8pVLH92FzqULF7L8sstM&#10;P79AAnNlN4f1LqQcILdLXPV2Jo/s1g7VxfboOXVLDLEPFPXu1O7JU4n1+lJZ1YMjgTd+xB6e7VnE&#10;YbIMi8xae1pxTBSAzH41LgGikEmgzipoizLOCjnufokaOA84XYlTIl87YHhCpw6Q5kySCOGVZJcm&#10;vvnNV8ZXvvqVceXKFY69vcibwjvbTmc3Cig5vZuqWbVmKrVUQCrgjE47ZRMMfHFqOgGyxTjIJJ79&#10;2IubiJNjdSrtRa/HabUxVpDN7AzU2XnXABcrRdx8hYhhujqYtDcdL0yBke4q4nksTnnDYdYVRlqW&#10;2gY7YGSd2upFS0aFL2z9lZmK9JQ7dhVIDvKQZrc5mPgxlRXuiCocX+nwwOeYrb528DTYz52/mFjd&#10;8Zav2N64Ep+kpqAO2BksTW2STYRgS2bY0NIfgi0+tvpkIAy8ySU6n5IeMMlF8CwdKqjMoJTOhzw0&#10;9GEQY8hmPdIB2FDJjywgi5hK0h04ZmCobJ0Z2omQX0XNKoG2f3DIAy2822fcvfEZp5vOmOs1idVC&#10;hY5SczdygqvJG6cI40EFqZ3EllbZgWmjdRKxHv4KsJBSV5wFt8Etjt/ilG/9FXmpkE3ja8NjQ1tM&#10;cSum+9IQXnkeiidp2RiYE3Spy7II9dUB22Vf/8GT/c4cTeReVGeZiDtlPGuWT+NcKGjTJoYwtZE8&#10;jTNm5mxdB79/n7V+nO4tme77CuJdtu6b/3ZZS//0k5vj7r3CuR7sWbuTy+V/mKU03tmVPVEnz64U&#10;aBPPfpVDvWwjVsyv8O4AlijNcWWsbZA+qogobl+Uz2lmTrPiWBImCq3TROHDQCn4b+AwYcyaLQnN&#10;jgCH5QxvQzt9mlt7EDm3hNHBFKCzyHaC0KDS9STd8fRTT45vf/Ob46XPv8ySiC/i9kqy761VCTuP&#10;G7eK30BB5ewrX2AC657MrCucRmupwiuRbmSOaSWfsrYeuK/sa7/HG3q1pABLxsIfO66Y+T65u+hK&#10;O7Y4JmlS8CBazO8KUPVqAWm1draBEprY0m0SBsTrkwlb0GDKtwEsJfnVVtXV49LLTjiJPJlw7ABk&#10;SW3Buw9M5YCejcTIzoVHxilv++NujNO7+NOlSJXhVHjNsPRpevkkanI45KlOMtuMr3a49lz4usRE&#10;oLtmaZ1nb53BYDc6RWZm8/Q/cQ2/zJWVlU/17L4srTRRVy07k/vMAhETTaKbULlvmkbGFDhqB2EE&#10;4oj6+EgedMRbn300dun8O1eZ0Yc2DQD09Fo7KatUre82cZMDGhTimHMABaIokTJtfCZewDM0CUsr&#10;Mk3CIqWId5Ju40NZbI6yyFda9mvxVwypm3DL95t+Fe9tRJVH+Eizcpd+4ZJibAqx2b5wJrwbob0H&#10;3f3aSrn8OJCHQEjoJ+MlPAV2j2PlNgl78fgs8XflEeJw1h/nLBxu8hbL2fdd/HX3zj2WTm6N99//&#10;cNxkCWWfB5Q0pRf+XWr1FbNOOhTCu7Jk7QzfvLIS8tLbMyhllW991gHFJB0Y2jqY9mxhTSAzgOQ+&#10;VwMLCn1htCF8UkFVpSgB9SoVBVFKQhrE22/EWrMD73fV1ul4RLEXG5xhpJLvTE9JvufOnR1f/fKX&#10;xitf/+p49OrVzIq8ib486HQUeSloeMLDonMjYRQrnypoq86rY9z6Z7BZ31liadkWIrS5W9k2uNaI&#10;dhyYBQpYwFVwwmSHr8VXvO53W0aF38C6p5zq1JG1JJU1Ldmur+oiJWQMYOFWu1thomv0hXYVrN5T&#10;piWXsRGaiBVwYe18TE2VqXyapMrJ76nzSaZ/bT9QyKG59j0b40cS9s+dGZw5svoDPZhl+QRehkRu&#10;s4MfsS3zUDPpeje3h3kaVdi50ORVfBO2DJTG2ND3xp4LbCpjfETSuWbokpzqiZm7OQDw7EioLMOx&#10;6zu0a4/S9dY290y4FsUzIs0VLvkbFw4MU2RaUkknPjXOQn/3kxvj7s2b4/zTz0ceAbWqPJCaD9TZ&#10;rRQcZs9t+dlWH1nXEvhjBJE9WG3SM8YL0MRaORftJA/QHMSEiyjH+At3MjAOIpN9XiTqpT0VDhTV&#10;0nbTvpWKY7oVr3q2D4Iepuaa1adFDgV2ii9Ni/nFFLN0SqX8oCEZafT0v3jaS9zCi+ehnpOfbXBA&#10;F5ehpaF+YkrrHDHqTQJXOVvf378+nnryqfH+hx+ODz78YNy4cTPv83DGq6jxO1vX+ZUhdCUUu+aQ&#10;L+inbyuHMhPBwHv3iPaML8ihETFf6AO8KxMmeq7OUStRAt6/vP8hjuipgBem1oWGKjodBiODUGLW&#10;52qySpuwGV00hgLlSiSHjjJZC6Rll9OFK49eHr/8S784XnjuGeizfuTPxfDXUaMdTbmqVHZOKFv6&#10;VNBeJ7nf0rYEAHJlNqXlISat6BBzLOjVNj0XSHWsw0R1XzxpapruW6/ElgbLkjVOL6PwDBB26jsy&#10;Kq80xcton2BvTSjCZ/EIVJoq09Ij0XTMV5mUX9qVSLzuEtnAaYnO7myYAYky+vw4BgSbHU85whFy&#10;duQW7SePHrl1BiXP7ItuEwfcYcaFjIPx6GOPjZ3Ll8f+/c+YlXBbYl5ohKwktSOXJCa/2CLySFSZ&#10;4G7QhzZxpZzU52xAZvKFlbHj1lxnnDo3Npkal56xqZ8pMYlTGwQeeTPT6oUsIVaMKwdMjztfE4oJ&#10;WCjwkFH2Jgzl0X9ZWkMeg+MUnff8IRexbzLz+uTT3DIXGWJz+GO/JPvQgwZU2f0bxTr5KMsqxtes&#10;rC3SJn4JbJpP0pw4bJRj/k+S9Z14id2sy9tEhbaaexv61qOmfpo4yqecWjjxEqzKXPmxfuSTlwOC&#10;FPyaMOJ3HZFa64UTRlVl4vYkPXmrH/JRX3rC9CPehjr7ACQ+8VcGgxIGRqhEVXLeogmVtJy/cHa8&#10;+MKz49lnnxo3P7s93nrrp+OD9z8ad+5z8RFaTjSLs5HPY0vPBKuvcnVGXb1O2m6d2UY/DNgkT+wR&#10;t33tp9QgECUw+grSQ57Ek/BiaCfoyHhSdR1D4B4bhnmLxoirNBKwDFo+dEBPy5XV5154enznO98Z&#10;zz3zbJYtPJ3IiJI7O1S6s2VxI9MkfnT8ZE4dshym+JsCvyUeMnU0zg487HB1rB03l2mm3Oq14RVz&#10;hKS2LjakwLGDL77WpzGQ7svYrV91hHspJ4ALNYVcOJNQaze44Q+uJlC+HodY6U6WZTppxm7iCKcv&#10;+J56u9/ZFLD8r5mM+Iak3/6fLLWL9MxGHYhFjs0mTrCxj6f7JkcD0Mnt2WtXx9OvfG28/3tcWed4&#10;iwXYM54+wuOA5OhfHsWPaaXStTh9c5p7oPXTKoQZKyCs11lHIjSQ+yvs1cVAj48w0hYXHh2IvFCt&#10;/JkwIJsmyUxsEs0FPtRSNyXPvfS05dHspSvkbUOp0PdCtSbSF8rCRmugnPIjJE8DPkDYBwCspxNj&#10;w2BNxsoijnE3q9ys2FpV8pD6caGiHm1tW+owdWuJdOyq76ycG+FdgrHYplzCGbv188QNHm1p9kv1&#10;C58EN+luyNe2AeRr1Uu7OqwWtwu2dD3uvzLYjoaL/5T7mB72cv9v0oREEn8HFKlYhF3wx7aY9U4m&#10;jedNfZl1ECYyc13t9LjKDQnnvvC58cSTj48f/eiN8eGHH4HHhBUf1ybEqqd/nMklzrSTA/WKH/ZW&#10;MbedvGVYW9YHte+CY425gb+EqxINZI2lAWRuuwSa/ZvgWrc6zjIqONL0JvEkbAMa5pxW7nOrynPP&#10;PjN+8e/+nXH12nUu7HlrCM0yRbEDZuDhOaXryKNh5e06Du04bSkimPKleuIYSEBzJGy/a+gcwqe1&#10;Xs0/WV8aK2AKK+1SaKBUDnkunQu3YJqY4VtEGkNgHkojzBfS3FanhVMdK7sAlWtj201LaXcQFG61&#10;tH51IjTC9tSlmq9jOIn7r87sILMgfm9oKUFhrFfv2Ju6kLMN3GN/sB8ppIs/ffvbNkH95V/+xSxE&#10;vPenfzru39sf93hAI2uF3MHgBTefJDTRHj/8AhPP3E7vNM7yVFxE5550kx7rgbmQ4kRBvMhAAmYk&#10;yK2HSBf/ekZHEjLGszymdMCrg28H8+q4idu1yAWTMz/08hbSvJsD4DVR0H8+wOIFJX901FvzJOnA&#10;ghS5JW6ftfMbBPVd5Ny6co3HsZXReAFQGHWN9cCde9mZX7GvIMelcD3c4P51H1UQYddHDL12ojga&#10;IsMmDjetOVMlkWxK2yJuZHcwQn4pJv6XkN0mL9kUjuKu9u6VWr9P1hRq1dMSXyrFCXx2V4wx1Mlk&#10;tj8cqwsmraEzuU7yq0/YLv0u/XTrsbZPy2Rd+C4tGC8ut37x858fZ7lT7IMP3k/sEAjBWby1V31Y&#10;W616K5dvE4sArqS86mPfwLE+HgcjUALcLElxpBCoBIjl+CtAtDofQlicI24DpIlceD+g5kqngZ0O&#10;B12T8FNPPDH+Do+qXrlyed7mAjmTlXylNXG1fIXVWPLVYn7+eokqs1LZ7R7Faf71KNSyVbC8BWvR&#10;lGfIsmUfYcuL/cXN6pwluJ21wtoe2guQY2tKxz11EMLyEFBgolIb+z1BQ3c1RiabZT5pyHvub5rL&#10;twPG4jnxQt32khBVuOIKq5zh6h6HE7BNsD7eOeYbkvmqTFBXwsBKy4/xoQ8ekAgvXn98fPPXfm28&#10;zAXej19/fdz+8F1uabqT+9W3XEKTDAk044dJ1KRILGyRmJUpd9LYaCKk7LAxzgje3GbpFfQjkuzd&#10;zz5rojWOvOjs49MQ92FZE4+MvCDn7PeIjkag8+FCM9tDaQDnPfImUh/cOLjLo8xUZiZubLhUQnvu&#10;OFFH8SlJyhxvcxvYETAPrp4df+vX/uF44uWXxr2AeEYJTz+BjrWCG6axntxr603cKLLJR0vavkrx&#10;aXqoTGzqNvSX3wOYYJce7eAqS+kLv8HZ7Ld9ySVeILHvw7wnbhxYkapn5a4Miz40qJBvZWp9YVqV&#10;s9roK6w2aL1yNJl6vOht2mqjv14vvjovnLav40VfEycumuyA98yYGDIeyU9OBHxa8cKlC+OlF1/I&#10;9bH33ns/d3c89OMExLH8KnJt7XGSMDNqVx3klFuO6SPqJn0RcvZqBcVL39Exozrrf7O+dRzEGRg8&#10;03oIZN0Hwj7oIbOV9SWjAHYYaUg+ayjOULgd7hlOA37pF5kpM+rs0YlK145XgTyFbdxQV6tJ8ljg&#10;nDZX5sgQ5eexRJacQUHPvnmMGU6EQW7pw4AagGu4BI9+gp9gmX0qRBKqQTU7hL9JJ4zEpWPHFwyk&#10;9Bmou1+8Gnm5xjpZwGRu2QU2lOU1AyEgQk3dJSeT6AXmOmXO2UWbJBk67hzD4yNnm2W2ZJaYYack&#10;DYbIH42st1m5hUNytrUn+J72Bn2203bSP6LlxVTWx6+1GVYCjdml9Kg6+8gFgvrlcenl5z3jLzuD&#10;Hfrq5DKHge8gHZ/FVwrmCoG8K0bbK3PumoO2Z1YmYN83rJ1897FPl+lnYWhSfe/MAxg4Y1I7xB5e&#10;+Gun882H3j5qrPsQBCihKY4wByyl7TPB8ExQgnaoPMbMkaen4p+7dImZ8pVx+sLFcZ+p9H3873o7&#10;kEC53XxHI2PAWuDWmZjqJpFHQhREcH2SSQ/GTCxGKWmWolQTv/Hmpi5gNmrAwKJ74rvHiUp2UbHt&#10;8uavssir9tvwFABgCEt7DRrdn8fRSYKVO/pINWIZU8jN/nGuwGfHfY2G+F9xpswrHlMTRu7Zn/mG&#10;Vujn7Fye0rd9yY6Xw1eRbVdG9et+j1OthMcxUd7AYv7y7/KYD7/xBPh49qnH88KpH7/xk3Gfh1y2&#10;uB00PwAgXQWYulYv+tDkKa0keeJFfi4bu10P8plbhDl+JHs9oXdEcrZUGBWo8hXdeol5U3/vBxRu&#10;FcM9xzqG5BDnYjh4j29+4xs8MPIY9xRyg/iy1EQsL+msrjItmZrW2+anazgaW5gGBzuzaFjhaFGu&#10;BEiOrHiI77Jb4ILil/Q0U8tkAZ7oK8g2NqkMlUP6WRoJrQ0rlxGEELYdR3xlkd0EnnqsU6eKKkD5&#10;ZgeEoCSo2U9zYaRjcrNz5cwHhKVFO1gw4aIOSxYDw+BNReST5hpoq6/8K6Pb8BQ8AzR6wFDKe2Y/&#10;SmjDQxopEY9AJEn69gQfKjFBbYHn2ZRX1Gt/0jcoSdDEikSTbNma9C0m8LwWgMSUp9GUg6a+CCko&#10;yOeMFA65mOT6AkB8IqezcHTdsQNDr2u/DgjIwJ8qqJcJ1m1SL+i5kwT4c3YYqWsv9yESTHTJCpxB&#10;Dn/pcuu9izVjH5i8VQ78DODKkzL1hp5U1Fu5G0+F2PhtYoQf9DjUZvWHmrRIWp9Lo+2tj8/48i+2&#10;prq4E3FuAjfbHPz8W6VtS3bwtVUUKi2+CxqjsJ//FWs2Nc4q2zHVYx0erm+7PP//6hf2hDphM20i&#10;TmWpDYxDNNmokmPrFDL2oNG/2kb/SlnmIZZ9q3IWR04zkfZM6XBcv3plbH3u8+ONn/wYePzIrXW7&#10;iR9gZh84zhvQ7BsfnfzKm2PiyBl0Y30jg/GQGbOAEQ4BUmJYhaQTEKHwmoLLX8UJOl5G46xERTqD&#10;0Aiqa+eDiR2RNgP9c5//3HiRJ/lykQ9hjpUHzqIDpLk6Y95fsAwXiNJGktD0bpDsZHawjLmRMSjg&#10;OzOStrMoDV1jaABgZenOLGs3+qXRZvkumG4zMDCDaRJdMIVKIK2kpA02REPHBKHKpbs4V3/MQsFy&#10;yKs5VseUX/xDXegrBnRXAi18lLE6sJlZASZM3j1AMGWWYh1Aba9/K2Pr5CVOZzIm2Bm84EE59N3T&#10;v5HRA0rlU4bKuIGt/TWhj2CbmLfxg3nTQczlA4kaK9qlfFWQQwyizKHKV3xIk/OL3q5EEsU/0Z9a&#10;zafN8ooA34EipvB80knyIiJ4eypJXW2lHO6rv1w5oNgxjH2XLOIyjvV36mn3Pn/v+MgtoBpCZGD3&#10;WD4Rh+7GkoYPGnQAsBMdOm1GTzmIkka2ym+tto7M7Mee0EzCjqD2J/7EC6p6R2BgjdEQDMziEcWs&#10;D474alf90gbfxpP8pkxSCjz0Id/YSEV5BH1SmjjFbZ9avJYdpWV7j8vHo8KttlWx5DBmAjUBN/xW&#10;7TGB6HMMnOalizF1si8v3JO0a8JlP2PQwUTF+CcwCjv7sfVpmrpqTeoeuXRuPMtNDDd54vDTvU8T&#10;Cl6nWHziSwg62Jt/9LPFWI/viRdh+qHBfXjzIBQdgAMRfZNWnKUEzVxzdBQBwsjurXAG+no7lJ3E&#10;UzhCW/ZJxI4oScpcsLt06eL45s98AwJ9QXQuziBUkpQWkLTCMmWRdzpnarUPPA3bCL4qxTFpaLzp&#10;lIirNdGDfT/iuLNJgm3PaVL0BUaS+QJ0sxueNtgxClLDFVY60kcjOqhFMHUweSyZ+tKn5UTh7XxN&#10;em7FqQ4VwI4mfnwBA093LCYE+abDL3mgNcUOTOwTmvKbyQeIDgRY8YH78E6C5rQckvyXF76QthTT&#10;2SEsG9uzEw4CI69Ku0Nr8Fdb6lYTbTVItl7QM4X4JJ9LEocsa3388Ufj5kefjHt574HUmFVDsHrM&#10;WBRWmRPAU39YO4M9Ykrq8oizZaNO9urn+6md6trVvOPD5O/DHUlwgKmlOhoTTiak7bJFEjrt/vpJ&#10;7thQfpZlXBN2KSb3+ps44cf7anpRk8R8loeh4jd9Bc4p1sR9idGFy1fGBZYzDk/xch9p2KYe4OeD&#10;zH0pFXxiSb+7rw1yhD5GQA5VkAIJyoqL1tmuuBrBvxjDQynSUHpapLQKa+w5GJVn6iAktjiNYY6p&#10;KAz7JSGEpCZd9wvXSo75jxR8SXdDr33BusqsxvKUMJX56IviSMS2yIaXH+rHtFRG8eQ2S5DB11Cp&#10;loc5CXhBjnlv8G1ZNheg/ER23+0J+hylj9oaRboGfZHX/t68SX4jLh34DwlO77/3HSldmmheMFaa&#10;8J0lm0ONGzgAx2F0LF0fSrKGxgQ4zCoYDlw69QAAQABJREFUgYNuBq93Q2TmpAFhmBvvs1gXVSNg&#10;kzS4CWxwmKZgSmZrh3mA5PHHr3Hxzyf56hxIhiff0O+XHdj2yBNphTEgppGgt0kMs7MFGRohpIPX&#10;fh3+N568Ad4k1FNoZGE2H92oT+cNAQOtBvVFTu7njhBkWsGMpOzrCM4YMgMzoOrAbmvHdFrtSxF+&#10;6V82UXyDtwIAOr6YRTq+ilQcE0N41zmBtL7F0ApFcLTnRl6TgG7Labv12rJiTptVrkhiO53eOJBO&#10;kpj7JR1/eVRufBNkEtNf4Y884adzM4iDSRAFg908Pg3V1199dbz39jvjsctX8zSWOhrA/vCu9Bzo&#10;ldc1XRN575hwGaNBcwZ7e1eGMpp8M+sG04WZB3fvdbC0EfGU0Ndt+ch/7uxAnrwcBlgTbpKkoAxY&#10;+pTd2BkhoI9edgJqve3PhN1JA/y55nCXQfksjwgro3Zdds8b01jme4L3vTz21NPe/oHWUGfycsjE&#10;x6WTJP/QlryW1rz8xaYcgDHDxoPEgFtlimrI54AS28Pf5Gm9eJmVhJbH1ttQDu4DHnor7htHQRaB&#10;YmwL030J22pC0jfVszRLT7uUf3HKLYNZhQotd5tc1VPayD/lkYclEyp1MH6sEi6fIERu+6KV1nQi&#10;U3rORiVc+WicBS7lR3PlLVxyS9kG0jaZ1h7S1KeVozS1g3XG/PzEHzy6Tfxc4SVJt2/fHvd4m14G&#10;fXsSeXLl1ykxvNYgAz9EWdcowr/Kgpf+Mg2+NBF1KugyhCUBIx0ckJGAoDKGwI+QGrm+73PiOsrO&#10;88Tjj48vfvELXPhmZInSjiQo7+8LxQ41GqEVo8RxkbdqBEeDURLMwRGVbjXxlaK0laUJUsVyKxSG&#10;k1IdjlFVx3NbSg3RrTXqYrGTKb9B4yzMttBPI18QTweFtkal109apSDvk7Tlr0NXIlUPmS0Yg8u2&#10;dcyOjZGngazNTCNa+VhKjkwagGpP5O2BnGKR0Dvt7WKTlnKvU39ZRJ458C187aTGlacyrgErHKLc&#10;ZCUkvCsSWlbxcF+w0pIXCvBu5lPjw/c/GO+9++746te+Nh574vGxa2ADzEQza7qHzFJz4wV3PuS3&#10;Dr3fGRuH9NQzCQWSrvURZOyxZfY6geIT1+fUJXrQTvrOOrCwsRpCedubttlmsqH59JO8D5x8cD/9&#10;Pst0Jn3v/DBcpe9s3TtA9k8jl5MPLvj48n3fkrbH7P9wj/csMGvavb833vnJT2Oax59/Pj7pL0M7&#10;EWCwAXfP7EdJrGlHDJFYQfAkBW4jVH51j3TZdj+6C02jMYLZwstT4EwikFO8+mfSxQbUTFoSoxeh&#10;cOCoztopchjbSSa0S//QeBW6qGzdkU8FMvnI3erOMFsf+4ArtD5L9KZp4gaBaiWnHY+EXwKCKnmn&#10;gBqeHLqNjayTsmSDZ7KT7sJLQ46FWLAladvqb7Wfx2kjEKQhhvyNfROdupAlWemojKUD1OTp8tl5&#10;3ufx9JNPjPc++DBvwGs/h26SO7Ym+Whbx2N5uB9O6L4uBro8lljkK2vMChYgMOIMtk1yiMMMxdYm&#10;5QZSgOdXR5YeGCQ6bM1AXnjuufxyx3rMOkmItbcEIbCWzpRrSHtPec022uMyDJI1bbYGm2ZKB0VO&#10;lVqGStKHgO1JqvBQH2n2lHVjEICitjhxAIflpoNXcFKjFdPiN5QQLYFrvYzZrl13OgtYDpYzJbwc&#10;1EwQTTQJYuqXzZSzjiZZeF/tMV31XXTkWXrWlrREpihCxhgFkkZh+Ga/PFIV0REniIKd5C926dhn&#10;SoOaIh5/c2wSsV7ZU++3eqaqYyAHBtkWCfa9N3/Ke1GeGo/zbpR73OHg7+TljW+02c6VaPjha7YP&#10;COSzkPZXRZQdhzLAe3qvDT1z413P80zCJSWXZwz2c55l8Py3r58Rbx97m0N2I6u+Bg9y5/C7Unt/&#10;vXfw+L7oB+AfcOzSAxmeO494Dzi7Ll/4fnDpn+U+ZX/l2+Xx3GbHqOKvh9y6eWMccaZzDt89yk9L&#10;3eMtaB+8+854/JmnWeqb90nTl/SbOrr2r1prtplEF/NhC/hWZayrba2nHA+Sygcd25r0TCJUmZjR&#10;e/nEqrpnJdcSEl1djLcFe8jTipkIAKLPTdS2rz4FB/gVRnny5JvkISY9+5e6WHJLWPpVA2EleoUR&#10;Vj6ZbJzQi8rQisChsmiXplXirkkEiqpaKtuH3F16uh9G1cl9EDqYyFReyjEFkNhxEa60UxtcUWbl&#10;CbgIQLv+lKbvib/mXWfEgT8IElnhow2rs/mxvOpX7dFP3hnPqyzyA8fQYkKgwafgjKDHvz6M4+xg&#10;JkLnax2lK7SyycCPTugpDpGKc8IIJ168eC6dMMkowtgpFMrA9JTZMh1Fnf8ZfXGufzouHY4Adhkk&#10;gQxQ7dTgjtzQ9kEGSwIXAHXI9Dh8q5uBpSGVp/qCoDh8JfnQJj79MjMljSp6RLZeXOHZSQBbB24M&#10;baP7/IWJjOggZc8+/8KtASA4YgggSr+CJX3l0z7FqX8CRl045auBLOyGhDIpX6ELVrjjOuFpzy11&#10;k8exPTheJbYELnjgWIRLJ6M+a6byoqmtgZhwwio/NqXVhLtPsrzPUsOLXCgRxwjY4XayHWaZr3/v&#10;T8a9d97Pjx1ceOLaeOmVV7IstkXCffOvXhs3mWn7YqubJLsXv/bl8dzLL443/+IH49b775OeeTfF&#10;tSvUfx3eR+NtlkoefPQxr9/0FiYS6DmWFb74+XGRZLlH3J3BwR+89qOx+867JHZmMP482EVeLcsM&#10;/gLvR3Ddzxn8WWR+8OmNcYMHCe5/dmvcu8X7lVmWeOT6VX7H7/K4xDvCz/BGxF2W6454UfsB+h3y&#10;hrLDiyx1oN2VR6+Odz/+MEs0p7gYmURon5qO1JbLRrHcxojpdx4uvwhnSYQhl3bV6olD9prc5zGw&#10;Jgr9Zz8QZtERT//ZZ62zzTr3lW/51v0H1OWMEHq2NzGbrO1rClQ50kb7OlYWP3kJFHD2o/JqHCqX&#10;L553QuUExPwjfP4mL3nYpSuXtAtTvp72bmJfURKLykvOyAwViJ7lI2NEqx28myd+iAppONYflCln&#10;6XPQxJpTOJkEwi+KDtB+5ZnJYmzpr9HscBvdGZbOXH+Gb/5k2GJ/Sp8qifB3kDvPWxj36As1pWdV&#10;TQFxymmPMFI6LkR1hm9VKrEGgOTjDAi7qE4XD8eum3V/j+fJn2BW9MhlmOV0E1ViDGgkKUfLKC4X&#10;6cd5UDIY/FFKk3GWI/DQGrU1qk5wbff+7r0mbBzs6aWG82ktf+nEH8WM03FEXzHZYI2gSKxelvJU&#10;MJRhltxT/SZw7aZ20m27NYZPW2ZtYKyzdkZBj0SNla13X74toWHEYL8kQEHYF9Dj8vEIftomxK21&#10;qXWpit1m/cKiTm/jxlUjFUXINjvBS+qnsjMjcdYsKNlDhwkHoc4IKpdSKcOqM/EqoyUB5zb7bqdd&#10;oLHL0oAJyyRl6NfqRA/J+r3v/sG4++qPqDscz/ztb4+f+caXWRI4Gj/+i78cP/h/fmvce/9jfoF6&#10;ezz+nVfGteuPZjb82r/77vjkBz8cFzi6/p2vj6987ausze+P13/3d8fuq6+Pc7wL2Zfp7z7CT4b9&#10;o18bL32HRAqNA36x+43f+O1x8/t/Nc7jA2fMdy6cG9/6b/7JuEZyPsMSwuGN2+Mnf/5n493/+P3x&#10;6dtvjfu3bpPEz2eGf3Bua1y4enm8+JUvjBdf+eo4++STOSPwiUTeE8m7lw/HRZI9q8/MekjSDC7+&#10;konFCYB7DibTZKn3y/ioTeun2NDslBJnavbY1qMkyOxIiwS7IBM/k9cxvq34CXj7kMyX/0Rrf4eX&#10;QulbpcxdJDKsrEpu4qOiM+KJVz1KW1o+mCOM8J3BGsXStb79zldseug6tCpol4olTMUIjYgkjLyh&#10;KRkR1EW4Ykf+xC4A8rR+wclIqslZ3mAQ7CboHKgrfT8F/MSwNMw7oVfcCRBs5UCg3OPuvfNOSHO9&#10;Qxlh4I94mIu8rqGevqhLabO8AbgCyVJzwio3TzgJ7dm/1yKIGWInxRlxhMd4zpEt2C11ay2qiUY4&#10;CCPYSuIGRn7JgQYDTAaPPvpogqDMKliI8tUHFDIGAz8TA/Ua34Tsj1NmUXwaJ6dGtPszNXdYy/v0&#10;k4/HDWYzvqbPOl8R6iOT2suflbrI0zmPXX+MH0h9JJ+zXK3Py6k1ppagqIs6sJN9dlLfr+5HT4lS&#10;DIXu+u3RiYI3YgtIGwYmWfmIn3KSUCvy7TJROtjicQJH58feBgt0amNlN+Rp5D9JPcFTnVZiTKPy&#10;2ianJYeyTV7CuGtT/SqgctMNtJM9ZcqtttFYhOAf70zSZfA31BT8hPyRZwogH+aqY5tBdYfAvnrp&#10;PG+g2x1neYDjIgPv6z98dfzoX/32OMsLZA7x7XPfemV87R/8Z+M8yXOLX7W4yHtc9k+TdEngW3f3&#10;xllmrmOXWRiPfJ9hre4cC8Pn+LWNT2/dGTe+/9rY/sJXxkXulPjJT34y7r3+43EdFS44yCPD/o17&#10;49Le0bgCic+4gPPD3/7u+Onv/gEvXrrPI+UXx3Pf+Pp4hB9tcJD66J33xsc/fmu8+bt/OnY/+GS8&#10;9As/Oy4+9/zYB455IDMdlj94AfyDXV4ZScesvbRzLJjjmHA2aA5t4VLA8lVmtchmqOqlLnPUX4kX&#10;AI2JBT8956b0Y+MO8uEVHjRRrxS9t37T78JlymGAFK4xRa8Mf33bj3hltfmujH89jmy3bk06pGW/&#10;yKBAjNknt1yrRya1j4XUbdJXV5pnMZ5DkS/5+W2Wc2uSY5+dnHWnDWoaiHyUMwF3NShcHJwyQAWT&#10;KowZXul/6Odps0TNquxIBrdGRrceO4mTbiAcGE3O+hCmZ5gY3r/vpNCHktZSKzykBmx3kA9xMtkE&#10;p0sYtnMuSYNnmRw4YimcqrJw4fQdYBOyP57pQyeue1lMvOKkRCHXRL0w4p0D/iTMQV6hd42fhVoX&#10;4PKGOcyvapVKo8lPA5WUo7FrM44cvpqxpUb052Tee+89Xh7Ca/g4tbx148a4xczHH4oUTwNFQTsF&#10;sxVZ+f7Vq/wc1ZPM3J956pnxhB2aGZOvd1QGhwV1JodS0A2lIpOtc9+WFuwCnKIaPM4Qlw10VHSa&#10;NvGwttQBHgHLt3iB47ul9pZO+bXWY0wTWZZMHbnFx4JJ+spNMMSG1k7m7ImrpCsYUzGF7YBhgMi7&#10;PDa6oiP+zqnncgpA8ZrkJ43SBzf6LDrlP0EUgGIdUBBoPfsTWR3sSFtnOEvB3y47+XuAF/ic3707&#10;3vreH43/8G9+c+zduIUtz4zn+QGFn/kvfm3sXbk67gB/lVjb2T0cZ5kVm4Rdn4YQa8fUQePB7bue&#10;CvKTQ3vjMj7/iHd03PzW18fTOy+Nt/7oD3n72+44z+O2vGw3MbHNXRY70N1hoH/1//2d8QaJ+QKJ&#10;/upzz4xXfvWXxpUvcwGb9yOYQO7zrt63f+9Pxhv/7g/Hh8yo7966OX72v/on4/qzT4+b3iLt2iwz&#10;pAfI4xKb7iDSsqxgYvCaZd1li57gG7m1jebRVmv2rI0bPU6tAKQ8bH9rGptucwSBwuibYrfeuDdu&#10;Zl8/AV9E2glm/4SrTAobCee2/k6KgkllDTZf9gk/C6XyhA2wa306AACZG3Z25uQOu7TvOQio4+IJ&#10;J22jDKlnM3kIstFuymDdYgte9E1/Z1aK4c0R6Tc+wWms82cXNRGmjXjwri0NuJbqmsylS8bQf3y8&#10;s2cPMHOlidcbIrzDS5sJ51rzHh91VEoTtmXpVrlrq3UWkjs5oLv027aDRFiSpO9N5iDCholCoqgz&#10;Z7fp2KujwaUJ0VkfgadwCKaQFy9c5WdjLrIujGA4W2ZNFFqtRlDITX3vonAd0foEgzsY7V2u4v/0&#10;p2/yeWvcuXNnfPTRB+Me29t3buXl1oHGkM6qVdLO4Autr9OJL/EWqPfBf/Pqj8eXvvSl8eKLL/NY&#10;8CPVN06scXSKbP2031RmQBQhtTEmMqFJAkenaniDSPwk6ARDEELMDiYFqIWO3+psSfJOkgUCGla3&#10;M8ixDqI6MgUhuN3zu8HrdtWVrvwebj8GSNJNe2SQoTy1gZ0ZOP5tQp0NjcAuPpU/OoRx8TJwTL7F&#10;FH7yNZ6orP0862uQqr8zCi3vqzJPcdZzkaDfe+eD8YN33x/neU/FAdOlR7/47PjOf/73x96j3I5E&#10;8tzmToh9kirvPwrVxJWiQ8+nC73tjh8RAY54YAbuAy3bn90dt3/04/EJcXPrr14dl5ylO8FgZuQb&#10;4HwucYsfjrvz8cfj7T//wbhM/Djov0gyf/yVL4/PeMvdnp0XWc88emU8/+2vjU+Jx0++f2t89vqb&#10;48Mf/3i88NQTLHcw8JOUjREzsPdZa1Blc6vIXmjUFrVP9ztgCqKlarcTu8d1dZHKUpUvO32tKz3x&#10;HfS07V8vJgxhlm/1yBrkj30F0vHpu30irpL+Khv55N/4tk1+G7gelZ+txvVxu0qkVN7QAX/FYEw1&#10;28UROsn5GI8KKtvS71REfxKjckQUBiHyQZ4SJeb8pZLbt++MzxhIOzutlOaNC9x7fv78hTxz4asm&#10;xMnSRGy2fOUWTtgl7/dWLmydx/nZr+3JP/hDdfMOeuJon8nDGlzWTRHGvZL3AqvJXIFN7NCPnsSs&#10;vwSdn7ZXnzi2iTrKaU+NoIIInDrh7GzAGgDodUzQEcUr7b7ZP4kSGKf4wpu8gM4pQISSrpJQVDDC&#10;yh94U5nHb7O+94Mf/IAXVd/gFwU+4CbumyTn2yx18HMwE79y9IcaXRrIsgdyfPLpzfEpL7g+w0MA&#10;j/LopL9Q8MnHn4yvcWHp0WvXIrTcY4eZLKSlSBpfaT1egZqEHeAwxhQ1aJIywgi7Alx9NmXqmPYa&#10;vnzQE7zJOuDSKu7Ch9cyOvL8zVJ5hVm8A54BIa6rXCIie3Q7JsNO/it7abdRuL/B17qJq5yBmDrr&#10;r3WcHb5C44S91EtbljTfaRPaZGFkeDGQC0MmZGLAWck2t1pcvcqSGPG058yamXJ8gtGk5NnPjgHo&#10;EXVdr4c2ceu7B5zt7HCl+xIvzXrvz/5ivP8fWL64y0wNXsZKlkNN4Ex/DPW7N2+Nfd6h/Aiz9D0u&#10;4FzkQuQuFw/vIDfUuW0On7F/7pHz/JbhGWZP5F+OP+EWqRdha1x7rqcvGkMceMwnSRlYEySbGMhN&#10;sJYtQqMDvy0OOqHlAUX66m0/Y5PY0faZiZMEGj+eOtcfx31qBllo2STjgLSDa9NUIpvFwyzzhXbp&#10;FymtfKmDuBZxul++0rKoK61TlvKQVmeQOTMGoM3l7wTPivYP9VTflpN0ppS02a6NgCG+hHW3eYD1&#10;fvq8ueOtt94e77/3LmfZt0nQ98IjNPhyCfQiF3F38Ldvj3ucW3y9jnHh4kXoGlv28+rRbfOePL1Q&#10;rI/cauvEuMfI4jUuJwkOAvpFe3ktrD4AWZpQj358dXLcOhXKdQkBwojTN4k5Yuhs5eosrh1RmBCD&#10;0DJ0Ho9m5qHv/fl3hfDnoZI4qdTXvb8SE3KsYOlW0FdtRw1n2V38tt3RYmu8+eab40/+5E9YE3wz&#10;M2UNLM8drnpevMjPxMBAWUzE1jni+R4OR8Vdrt4fcHqqYzWa7091BvQZV9cd4b7Bk4jXWAMnJUQm&#10;iFVf6LHj9yYh57h1hoHOEWbNctQndVCr44RdQSul4prLdJjkEmRFmsEUooHVhgtn0Q78hIw4kj1R&#10;bM/sRb/ALxfjoH8she2TrBtFim0AOJYn9KZ+x7yWTpV5ihw/lGfjoDJVz+6XiV0lsoPo1liywzd2&#10;wDW+WAY7wDinWQ++h32ucsfFpcce5cLfD8f23a3x7mtvjr3f+f3x+b//y0mw/jjn6ZkgTcrMb3Il&#10;3C15mu8tkvjRuENMPf2lz/E2uO1x44evjcNP7+RijUty9y6eHc9+6fPj7Td+zEMp/OQVa8JE3thi&#10;5nTp2uNj76MbPBBCx+bC5Ba0uK163PNFVjA4Y9+4tzf2fWqRuHPAOOKXePadHaHHoYMMplCn2OvY&#10;IOhf0+f2uT30WMlEr6UA610FdppAe6yzVpnOWznRPqpN7a83GVRyhsqykHcEWLwF6xFeqrSz7c+1&#10;0cfS/2yBOrYWz77jwKhPTC4rwdRvi/eUT9QTJTAcQ7Z+nm0b6MaTcA69Jp/0AeDkp+yWTH5EIo9k&#10;Zu+uZrAxMZSd4LRm8ktcOUgZ6168NqA8K2uf//73vz/e/unbWQY1Icv/Hj8dJd1t4sIZ9RlsdIWH&#10;nc4wQb3Ar+089tj7JOZrvHv5ifEUDwhdJEH7RF+XNsIqy1FniNcHuzvHNyB0EDS+0Uu1lh9VhKKN&#10;1Nn8mCoHKPjHhoDEQuRC6diepQyvaBbZ8HSuSHgbZNN5ywHQzVKBWxOqJSYBzo6vQCZfA8KZr4yR&#10;hNEDwGRq4fgEk1kRDfJwhiSe1FwH9gLNn/4p63hvvDHeeeed3CrXUdDbSs5zQe9KZlKX+WWMRx65&#10;NM7zy7d5f67yMUJ9euPT8c7b7zBKvsP7f+8SfGd5/Hd3vIWT7t83cd8d3/7Wd8bTTz/DSWyThs61&#10;PPSdA9upTzvm48B96zqAta3B7X4Hn1ISvu0G3IKxzYEljgJg0Ux9OlsDLwOZQkkkVlMg91vsmMWR&#10;Vu133C7Y1Cl1HBfeauwdHezYU/+QrLylvkGnNn5SDGVN55r0xC+babluIpeirs4nzfpYu6WBRMcg&#10;zKm/8ea7Je5yw/AjzG6/+Cu/PLaefXa89nvf4xWhH497f/SX0NkZX/jlXxjnrjEoEys5TSV+Osui&#10;Q2ILH4WVDpkv21MMvs+QnN/gDWBn4XKO3xH8+NOPxlPf+dp4/m/97PjRW++BxvKEP6BKir/69FPj&#10;5Z+n/rvfG1xdHj/+oz8bl85dGlc//1Iu6Mn3gMfJX/33fzg+fvs9bpPbHReefXJ8kdeZ7puwkQFJ&#10;EuoOfDGMxuGDmnid/el3O7D2CYzG6QHf6jKrxZ2+185S6Ef4VfTZ1vjNf/Pr41/93/8X12mwzUFf&#10;FOYP4b78xa+Nv/vzf2t84xs/E9t6cd3ubt/zms5Pf/rT8TG3Fz7ONZhHOTu5wK2DnSwtXgrZcjIP&#10;VN5VP8XMof5UU7eU6NJjD8wX/tCA/dy2hPDEcyPX1GdfKq1YcZSzAkdgiqZJH2HrOa4PaNzh2tMf&#10;/fEfjz//8z8nd7w37t+5m/zh7Pken+Y1lw3KfJuZ8meX+G1GRt9LXoBmUneHi8sfcub04Qcfjee5&#10;zvDkE08Cj3/xXbRDSB/Hf3D2YNxm8PZWXuWIj/Cr+7rXGxHMR03aHQhnqlX66KA+LWjAfv2Mf5IU&#10;NAe6WmmnSUwBPftPEDRg3nsbGIxAMMBeKBEZIDwicBmxfadt3ieGAV0mcTanYe1ESQ5I7Uw3dSRv&#10;O5ku8bTzU+62+AHrgK9z5fydt94BhlNPbj+5evXaOO+I9vgTBM+leaqwz1V01psxjkY7zwWaS6wh&#10;P0WnfpKke/PGJ+MHf/mX411OZTSSg8KHvKPh4OhVFugv5kGAs5zGaFiV1hadbWqqGq7BaPKqfdLC&#10;AbZPgeRDxWNhi2+jA52HK3mWT+GsS6NfsYf20VfHdEss7UsmbVV4t7Wtx1lKAjHOhemSvTDFKQ0l&#10;mnAiZj8isq9uzsL0FS3QM8haitdYMgCtPZnYJ9jagGfXghNpz6eZQjAXUJLkOHQJ44A7K3zJzwNi&#10;5La+IKE+8c1vjUNufXztd/5g7H50c7z9/R+OrUcvjZe/803e9Ebych3C5AIv+2nOCEiyp7z4C6f7&#10;xNQu2fCpl14a1z7/uXH7jXcQBl7Xr49nefLw4OwFXsnJ3RusH/sqzwPi55AJxRPcJ32bnz778R/+&#10;8fiE5Ptnv/E747E33hw7LGvscdb1/l++Om68/W5se/a5p8dX/9NfHhe5Ze4WOsZxcNcsPtmXQV97&#10;cpw8wD7dJH1EU9QXGtc4cKtPmDHZp6yN7613n1ZhoigVEHQGWD/54693xwfv3Rj/5T/9xyQZZ14a&#10;ZZv+cXf8i3/xr7Ks90t//5e4/nMR+5MUcepv/OvfGP/7P/vf8gvRTzz7ufHy5780fuXv/SLvtnmF&#10;ZvskcsmXPyRXgMi0ZIk4kXHJr5xRTAEFD16rOBBfgvBuQp2wwmF/9XNgE8aJQx53FycolcFcYo+i&#10;Gg4t6nqWGfBnLHX+we/9/vjd736XnHCHfMXaMlvvZ3+GBPv8C8QCy5j3SdAfcz3BGxVu3eblQ+Sc&#10;m9wSeZ84MHl/ytnHdV4jYX7y5oczvOfzCj96kN+nJO9FH2i6DOwdGOTyTEQzyUS3TDQRkJNB8p8z&#10;45XvKq8+y/MiHKqzA2toTn9KxydOoyThskmWhJLB0VkVRuAYnJQ1U04y1a5EmoQTNOnMDausUcHU&#10;rY/aegXR5N1AgiawLmHk4qOngxofTq++9lp+vuWjjz7EcBiFzufrQh97/Mlx6ZHLIyMca0W+zckb&#10;sjvzaLLLsgbwl0jcT3Iq8igXal5h2UKZ3+apM2/+3ua07jYPC/zHP/uz8dJLL42XX37ZEEoARcH2&#10;8MS/9SiY6oZBFD4+js7YSfqomrJmxbWrAdTA6oivnIXrxm8RhcFuJhyPqCrehMqm+6tdOuVhByj+&#10;FGE1zGAPycl38TIQCH58044kbemEemYV6t7bJDd8J6Vsll7BWPxLoGB+w8OBpu90xvfyDB+ow/sA&#10;u91yLfiZJ8cn928z62TW+sT1cYvt3oWdcZ3b1B5wse8v/t3vjRu3box3/sMfj495K9HXvvL1cefS&#10;zrjziWu6nEVdvcgvhpxiLfg09yRvj09NstjySZMpMXDp618Z77GU8eHHn47Hv/qFcfGLJOo797nH&#10;mVvcDu6OWwwGt+hkt4mdB9xS98Iv/Nw4ffnC+Al3XXzw6afj9T/+Xt514SPup5nln7tycTzLfcxf&#10;+vmfG9uPPzY+g/ceSxm59VcbdHocO3omhxXoS3QggtxlPfuVpZMVEo2O5NNqbdZ9q7WzvrF4bDg2&#10;lvShCdzYww7ocO36pfFP/+l/zSSG31h0gKNtl1sPf/3Xf338H//nvxxPYuef/7m/zQ8UHIzf/M3f&#10;Gv/yX/z6+MKXvjF+5Vd+NZObf/s7vzv+9b/+N+M6yevZZzmb9OI2NEwiRmYTYmVRkMpHPTvkksjd&#10;mKqcfEdX3EGZyVgF1GcOMKqXGnYKVvrSrO7q22QsgPkiGAGmjTjyRfW3ubD727/1W+N7f/A9bqO9&#10;zzvfD8Yj/K7ot7/9rSxbPvPcs+M6tzw6U39AwvZWW3PR3t49fsvvQ/LOj8b3/+KvGMBuZcbsZM9+&#10;fZil3VPjcy8fkYMea5/REsjntTST9tEtp6T1q9Krkyoqt/kpM+0qF5+J68QkGgNntxcnKwzBT2LW&#10;uXZCDdvsGyMDqWAWkTS4BnHfkqBgX8bekSGot9l5bAKMYBz7YiNHAChgCK6cUyddBQu9EstSxDs8&#10;jfXDH/5VfvjwLiPdGX4R4vq1x8ZlFuW3GBG9cfsGo+L7H3yQ+5Mf5Xa4rjHzQAk8vf95n6v7u6wn&#10;vfY6V99ZH3rhhefGN7/1LZY0OD3hVrvLZy/ntMU3m7322qssZzzJ7X3n0UF5Ml7HoMp2Ut8pppvY&#10;Qjv4qY2ERVcMvgxUnbVTA6z2wj6aYpWHD9JWuqUlOYt1WUOOTCWwOqzb8C3oMb8eCkv71KX0Kk9Z&#10;L39uhApM1GnHCx2AF8RJGpPlZLUglHXKLPcIz0UWZqN+PuMn4a9xB0POooib0yTHr//DX+Ul+79I&#10;DHJ2xNsIb4Fv2J7mAtuVV744fuaZx5jVcseOQUaiO2Tp6uv/6B/kFjufJnyEp/DuEhu74L3wC397&#10;vMhs26vrV59+YnzsxV/eBf6NZ17I3R87XLi7z5riqXP741v/+B9ygfFwfHb39rjEj27epaPeJV53&#10;kOm5/+Rnx5Nf+eq4Q7wZNyYoX0B0Ed6XefpPmO0rj4xb6PfAzMO/RvKhFh8H9/Hs9cMB+sfbrHyU&#10;3OvxsUnMtZIbB+AnGbFT3zxk3XlQJsaSMEnstPQiFEMU5tk+c46+wFIitwQ60F/hTPM57rO+8/FP&#10;ODPpROfjG5+Nf/7P/jkPch2O//a/++/HV9DTwcILrf/z//K/jm8waXmO2//6I6n0W1WTX53/ULyp&#10;dFSZ34LE/0o8bSKuNlAe19+TS6y0sJVueHCYC5uLIm3HsS2t2MY6P9iAP3OC7+L5/X//e+O7zJRd&#10;ijjPWcG3Xvn6+PJXvky4nAl99XudM587LG3aH7SRzztcJt6ef+HF8YUvfJnlzW+Pf/tvf2v89K23&#10;eBnR3njv/Y9yNoU7OWsnfsG5zJsDtbN5boeB3GckTPa7Pvlpso1aIERP5ATWMUjdzX/Opns3l7mm&#10;sZDUY8yYJzUehRlzRzITjEQdRVTZLM8mRVjrPW6CFl8CEIaYn1MI56sdNbDrV7ZruFWa+MRxlmNy&#10;poMhUelVBte73mZN+S53XvjWMS/oPc5jshpDw15kTdkR4Aaz5WeffW58h9FQA3h/s4nZUfAGpyi3&#10;6PwmgM+45/QnXET8wuc+N7781a/k4uAu7zXY3iERMxL96PXXx1e+/KXx0sufy4hfhZfMyvpwaRJs&#10;u/rFBGpJVfeXyYTx0yTo/jQfuzOoRAqMPLRa6diep5gmvnRrI+XpYCbGyX3lin/aMH0TVnO/uoTl&#10;5LPkjQFtOK5YMq+kAVHapCDIAvW49pi0J+8knbSpkTtIqnzExHVmHB8xqD5LovBaQa5Sn9sZ585f&#10;zx0ZJj4T8q5xxFlYXpt47vS49vwFkmqCNXL4oqHzz10ABvKJIW3EhOD02fHS576QU+CcidkRqD/H&#10;mdbly4/mDg6XS/z1bq/oPcZPBPm2uuvUeRubyyKnmX0d0Cf27Igsc11hxv3o8y8gH70CWjJ9wJKJ&#10;D5PcVz2TDf6jig9nIPJj9v3GR1xwJhF68XGPznhI3Poejqxt6gNwa8/2Ey2cPoOt0ipAtHW7Kcu+&#10;1sTv2MB1zPv3mZDwK+SeCV7gNZQmgTMkEpPJ7//+75Ogr4/HeejKpLDPAPj3fvXv8dt1Z8czvMvj&#10;Nqfz3t760gsMXtzL+ybXeHScg0meho1s5VeZI31glNlS2ZXY7LHi9P+j612fLjuu+7w9g8H9PrgQ&#10;JAASgwFIileJlEhJtC2Lsi5RHCWpJIr8xVaikitVqvwhqXxJUpVK+VvKkVPK9YNkyXYsMSYlU7RF&#10;WRIpEiRIAgQJkAQI4X4bDGaQ5/n9ep19XlDp9z1n7+5e9169unfv3vtEicg5MN5Es+/pE1nOFJfP&#10;UJSObalVLC8/eUuhfq7e+VDpWu9fPvTV7Y8/+zn6/cvbufvv2z75Mz/Db4reuj33Qndk2Gw+mPYd&#10;lqZ8r4l6+f6SMwT1m7lCOgvsD73nvduHP/wjCbSf/vS/2r7NjrBnnvUHhG0ZnihOYL5qe/DdV7MM&#10;ek3ks53cFncln4llyqX8HpVdHXHCwKlz4HC//ljwavvE4OLFEuDlV7Ln0mgUtlElbscJYW1iqp1X&#10;I+BsmWZ7Ke/lWhvHIJNHLcF3jQhvRsh2bE2dEdF2o/6SsyDx+LxGUDVQvsA2N+ndwN3ku+kQd7Ne&#10;/F0uNe7k9wI1pPAPPPDA9l0W9l0X8gGSq655KcH7Ax+8e/vMZz7N5chz5G/hmfWraawXt69yV/7B&#10;Bx/YPv6Tn9g+//l/w+++vbbdwJ14A/fD1N3DG8B0KI2m45imk1TppTjl2PZQNzOXwqiFignThmmw&#10;tIHaqW3Ine5JWuLFXOKbWclgIB1p1lLiIaempUx6pgZvrL/kDwD6aPNjihMAgjRfi8ZBtihp5THP&#10;kWoF7kX2WAYEWhQNMnZP8soJfV8SdDsvMPINcw+z7u/Aei2BIYHOAOA6G7NX1/gvsTRw+TQvIsKc&#10;Pmz0qh1Zyujj/mTlVOR5wCb+Bp7+pn+5nzmS2J6iUc78lXVfZzXAYSPb2Rcl+ag4d7RDk/6SPfDa&#10;7JKDBK5wiiA7LxWiO7Gf2SBOOVvqEow9h6fhiMU6lt8ubI9+8zvbd9me9Z738/4OJiyXocV/ZYKH&#10;8nf21DvwFKUtDYJNMrYsNXwtfSmIDwVIGvoF+mGfS/z6+IuvnNn+h//uv+V36Hgwhz7kfSAEJfC+&#10;vv3Gf/0bmRm7n9eb87/8y/9Z+pnrrBksEPDP/92fbs8/8x36zk2h7asPFqsTsmtDuLYuFq78aZPj&#10;UguCqc/YmPpE9erMuLZYKNF5/FgOB/UPAOK2Rhnc4uYW2N//l59iOeLp7Z33ndv+wa/+apZeHnvs&#10;0e0RBphrr7lue/cDD25PczPvKXzvtutuJdawlvwqVxS05fe58fkMdY8//l3gHt/On79/+/lf+MXt&#10;z/7iL7Y/+9M/IcYww8aGrs0/7U1SJhd33eXAh1AoMz6nfi5X2V8TfDkqa5YnEdnByB1hbeLVh8BP&#10;/00jAo+/mmxXtsstJ/amg7MUgrL7Q13/zY9gakxgBJ4AI4xMnfn6CKovyncZQUmvoENmFnNwLBuH&#10;lEbC2dNAlKUYOtB29HKP8ne/+71cigh+Kzdp3sklhm9pckZ8I87izNl9h1dfew0j4i3bp1hTsnHu&#10;oZM7Gn3pq1/Zvsz7FV5mtnwva2S38JAJqnCn9gVoP7nd/8B5DP/g9tWvPIT8OvaZ3JV+hbuwN/Ck&#10;oE1+6PTxCvO2gEbWgZVMY7dTmJuketq1gWoCZCge8Io/GDVJzEKReBnAKPBcPibrm9/PDXpWp1ED&#10;1a/jfHAWrePyHbz0w2bagrYxcKNgwEbfwTF/Ut59YBiYkRvIwKJN2sZ3W1/FLPnd73v/9h2uYr78&#10;l+y0IFDqQ16OKq+v2cy7B4xLBMSsrNGAcWoDPcyVzLe9EY3Syb0Sy6UhMmd/MnSyrsudF39pxJfd&#10;q39kj1oqa/shHzxcPpFnlhqsIfC7ZHIdOxoM/Nqa8AY+eNBye5+B3cCiz7EyhyxOYnz8GlnpBy+y&#10;E+DdXErfy5Xaa3ZU6DXV5sqincaWHltmee3mmdfA7cgiLL+I+CJUJx9aoL9zY/IFZnKvbP/Jf/rL&#10;eW2pwVqazz//0vZ5bmS6VdSbXNdzA52FcvoFsmLD0+xIccLzp5//k+33fuefbffff54fTP44fJFb&#10;GdF1/HH8qHKrk3JFmdhTfqMTFSSFNS1dqZeWN/PdZ542R46drrpXfwNvVfXbvhFCJ2TxyvyLf/mF&#10;7UsPPbTdd+6d209/8qfze6JfY4nSJ4UvMehcf/aG7Xr69ousQRukXbb8z3/5Fxmcrtz+5R/84fYM&#10;yzovY5uXeWDt3/3Z57Nr60M//NHth1je+dY3HyPwP50NBj4TcSuza4PzLbx72X3O/mRa9tvTBg7S&#10;PtxWuRUWJ7WZaECkjyxUc1Yb+Ovwbo1VrylT97FJ3i6X0Uy9dQQbPMZagbieYeX6kzAfmOrctoTv&#10;qpCGz73npiBtJgMb34DeoC6D+DDfu6HbEKcSmF/BeI7o72B96z6c+q53vGP748/xzgLouLh/HzOs&#10;i9zYe4GZ8vVsk7vqWbbBeQf9W49neaN7E7kMJuB+87Entnfds7EN6PZ0pOdeeB6jfn97B7Nw9zU/&#10;TcPdAo3nuAP7PL+u7Dq2PxLrrCcDEPKrg8rqbFMWJfiyzGp10eCFqWONfpYFooA5tyhoHuckNfN1&#10;AoLCRSTVnuvIzs8qX3mc5KvcgzUyjEypeAvjwFIWccgMbmHbUXap1VUHmvLqYZnwlI4ibWx8ypRf&#10;KEHua9gOd/7979su3Mddc4LYxfwG5KIJXOjYKZHH5QiPWVaDbinxTb2+lQefsL0hQvd/naWDREoC&#10;vDeO6Sa5MeSsxbVoO7JLGMK6nqtf2gi5KoTXBYK0a4bKoFyXmUkDyL9H95QQ7OFbXXkxE3fwfSjm&#10;DDeATjHoOCBcxaTheh5oug5/uoColygDAY7aZdlYXY761dg2/gbU5OVnW2tV4SETWuEfegxS6MZr&#10;Q7DHRZYqbtx+6Zf+w0yU8hNb3Di1o77v/R/a/sf//r/ZPvCB9/Lh14TccUG7+MKvi9wI/H//4FPb&#10;//V//J+8U/jM9mv/8Ne381yRvsoOlLKIFAqVhLlOpPia+q2KHOIHsCFTWT0ykGHjzLbh3fX0+jCA&#10;LIVipwPt2qoKy047DD2PDI7A295/9K8/y6sXbt5+6qd+mjXjG7Jc8Zdf/DIBmF+zAe7pZ57bbmEn&#10;1o3sqriHid5XvvoIb71823YvV8mPPvZ0YtfXHn5oe/r7LE+xlfYbX/s6u7+uzwD1kY9+ZPvsH/FS&#10;LMpfYrA1Dr3AMqoPqrhF14T5kYWrNGKH+vaDh6FLZEap3Iglb1zNbgwq4nvgCzdXCZ3wdiDMDiZC&#10;J35HAQ6fjwyXIfNSDblDQUf32/+sPWGsPoqtoQjk4PlmNxvc1KBsqeha3Y9G7sdyyxTs+6w9uuzg&#10;CP/Jn30/d1M/uj3JTNm14mtd62OU8k7xU3/+F7n5Z0B+iT2LVzOzeYnZtr8c4czrItuoXFi5wGDx&#10;3AsvbW8nuLsm5Ob7Z555Zns7s+tz958PP43kFqgXgLuCtcXTXD5jgBhLyepUShirkt8Hq6gjECkD&#10;VE/bGCtoHTrTkd4C2E1bVIe2ARNsF1EtRlNQZv0iDMLQqy2P5AOojSp8B0M7gHBzyThUepRo28Vv&#10;eQSWQKUsSzhbSq4WBCZVGbwXb/FWvTDTCT03Ja8cwkAYt8mSgoH2DIPi1fKj3htmdlRnoHIzFkXu&#10;RX824jsj7lJT16HdicBFZd6vbHT2MW0DORNCZjDQUmBtSEDwx1adqb2+4LIdzCALojNG7eUcPDig&#10;+UTfmUyHlYh38lOnTEiQJQ4x/YOBWDn3arAbMlw6cfAEgn6RQQydjYdaTKvCLri1KUJRJq3QpBD2&#10;sV8sYuY4qVv81L6zgMHPvR3gLr5xIYHCDXs+jPV29mc7YXJCEh7Y3Rv07u3/oz/8zPab//if5H0y&#10;v/brf397D2utvrlR+SKb/sSVdOwSvsifisq4oCJdZbYcGNuCv5wf6SPg+GbWegmwhdEq+j2WXY2g&#10;jrRk7KB96l8y9yrrTOLA1x9+ePvJv/G3trPsuLjIjb+vf+MRYgE+wI8Z3Mq6+t/9pf94e+zbj2/P&#10;E0zf8BdkWFr67d/7dAK3gdJlHW/cXcfS5tU8NOKmgy+xB/qO22/bHjjPHvhHHmVH16Pc9+LlaVxx&#10;3MQNw1cY5A3EGsJ+q/+Y1CPyc56+20ZmQPK6UKlbrk7CaiF1RIzAa1c3YGg3phDWU+MeY/4MvmN4&#10;2g9E1/Q8GrBqKEfn3GWEwaU3e25g866vNzt0kDF26K8vZRnaCh7haQTpupRxgTum13CJcTOzDbfF&#10;udeQyjydc4oZyxkC7AWWNp5gPcjOfSfrPTezXPE060ze+LuWmx5XctvXd2kwzmDc23Opipi59HiN&#10;hX/3Nr7tzru4A31b3qWgGV4F1/d0dKeI9hgzKm+di7No0dGtRrVg18MyjVzHHTztMHrbAPMyKIOQ&#10;MJK1PvtXy0KiKdQuDm7WUxAJPDcIl09lE60wwllXEubEm7qRyVIv0eMc8lrOX2ex1vpQzfngK0ZM&#10;YxUJCjkGlDNlstQ0s9EypwwH1nsiQ7ysl37ZG6oPLDyBlCNvHYOeLu3HQHsRxQzgvki/xiAI0bYG&#10;TWfQspe+n3QVlzuQ1WDtr2O/+OrL25sEJGfNTiikIb1TWYYgSxD15ffy92afdzS8oedg7Ts1XNN4&#10;k0ASNeErXScowmdglBeTGFvKI4Iwc7GMI4KYNTkTzzkkY6/IrSy0NTCyGvunzwUukKkUpj1V+eiD&#10;6O7ExDv+p9mjfBU7My5d6VN8/A4iN62eo3/4MMlzbP1zudIXffmMwG//zu9tX/zi57f7zr19+/V/&#10;+F9t5+57V65Y9U2DMYpUPkc1E3wbEzhHb2W03bSH5VRTxkkS+nKs6J4tGipHEldfcmDOT71RrU86&#10;UCa4Wc9f6APvZCtX8jIieVX8rcce51Wtd23ved8HuEl7K/lvMZl7mpdjcUOZNeFP/uzPbQ88+N7t&#10;n7Nk8RSTvNcJwN44dlntER46krYbDex713Olc5G4di0DmfuhfeL4Ix+5bXvXO+9lf/h3CPqvMpAZ&#10;Py5mafTNy3fRrt4/UBYndcRP7B2b6BP8oZE9i7o1sFFi2+sOKi+E5rDfQIrYoM9QSMoas7OQuUTL&#10;CEDeRjVl5gLw3Ek95aOpOhAU6yAajMaBYdYCeb+Bo/Mlrq+8Y4mMYabANo54UA2NQ7PZmFT7kqLb&#10;brsjwj7Pms5fcQnibMPLklsI1k8xq/ZnfFz/vv3W23Pp6C6LG1g3Eya/68agwI/8MFO4lqB9U3Zo&#10;XMto6PYpmGYN25ece4Pj2aefiowXMLouEE9Btj0pq4atfSyPQy39C4cdNAT42jABKRXiQRV9o3os&#10;Lj3hehRWc0wj2gnbsMWZ8/LhGzbhJDqpthzsyjb82kEKKP/CjvwpUOOkto2n8pWD8NNW4the4UxN&#10;64U5Kd/oaY1Ju9D4sYFY1KNsb5ipdHn5sz3KUVrwhLwcdN5TtPM18NZhncH6bnCDBmZmK5ovWte/&#10;DKRLVtreqyB1vZL2fuTr34DGpe3B+8/T7q9t32Lt8b4HeWn+VTfCANh0Dv2VZTi46r9Z6FBf/tho&#10;tX3lC1+M3D/04Q9ubxi4oe0vnCjzBIoGEPIxDW0I7VPI5E0/g716u3/ZZFelgKNlMUPy1vg/7SSs&#10;londQ9dqT6pfbCY9DOWkwt0kp6+4kb3J/zSTEPfc3vG2OwB/avu9f/bP07fedd+5LHO8zmtSf/u3&#10;f3f77Oc+t33g/e/Zfv3X/ksmQzcwuXlFilkeUbjoo0yUTlI+/keSk34R2EKPHrrN4Rwi6tTkDVZm&#10;+amHHkepWt9+UUhx63vCUC9z4Jxgfelrj7FsdEeWJfSRx771WOpf5ebez/z0T2//AS+/+t1P/dvt&#10;Kw99Jfcb3HniBPKJJ57IE8Uud8n3Fn7UwKWuyzxMcvsdt203EBuefIpAznLW+fPn2JTAmjW7xfo2&#10;S65DwLPuGvba6+Le98rSCrFJNWI3jt1KW2PlScdEcfxYne0XapLY4hE9KZs4nNd+OmsY42k6HdSk&#10;E9ENENjSPejENpYbdKmZFxw5MnSdtwFGCpFUKA3Mn+bWGI5SLoBrbBvCtT3Xu65j7SbygOMz/9Lz&#10;csPLMVCzrqeSrtu8wLLHNaw7+6ShweMlliS8wWQg9sVFrlU/9+w1uTRzLe4ayg3s0sllH4a4jpek&#10;+76AEXRvfEqgaapz5JTzPV87WN7AMA5kyW7P5FYe7W2N2JLRUUGcUmmkVFjP+SF5HoQctXd5TNlC&#10;O8D3ZHhX7tKrzYs35YeBYSlSmKHhkRYLungjF+f9D+Ber2xUZdARhLY28AGrFY1LamyAzd4aK9bg&#10;7w1e31kgh1xJcHyTmcnXv/rV7SwD7gXuKdzKlrdnXnw2TG7naudZBm23sn2H2Yy7D27nyinLHATr&#10;V7gpc/78+e0y9w6e5e2CZ559cbvRhy74+aeX2M3znee+kl/odmal756771y2tj32xONZX7ybbWPX&#10;8wTpk996fPvT3/+D7cc+8ZO8u+MrvKyfJ8jO379dfUNvDMIw7WEYN3VQoJ/YUPhbZ/v4RmqxZU7s&#10;G+ipnThJ0f4VSE2TG7wLL4dACrgP+F5O2xe8x+P9k0cf+cb2P3/ze4A8h38z46fvmC68cc32K3/v&#10;v9je9z52iUDiq9j1c3/yhWw1e5aHbn7rt/43ts7Rd9HvRnRz29gDDz7YXQQKeyKZV0AHz8aNTkAE&#10;Ur6m9iPO0dNu1MkIEPi3fmeZpOMfORb3ZP8zYtRG9VnoCWYw4+jk0UfJXdd3d4Wz5auII1wCbecY&#10;jL/+6OPbF9hd4fMQV5zinRjcvHOi+eyzPP3LYKZ9HFxfYZnD3T++vsEXGPmU8V+x3dEr8QcffCCv&#10;bniKe1KdcHrj1BhpPGRiYGReehucsxVTGfnoyyopXPotDhDdowI6aERh+fIQG3lCsT9eDHGDZWe6&#10;ZFdaQVkLkLwEkkAYpKRBK3mUy6WbgvCvs0yjWW8DmBLo5LUEslzeCuvdUrdUkclTO+XDMgZB01Hk&#10;ye89iYGvYtTyJg57B1kP+vAHP5wfPnTXxvOsT9/C5cxv/Mavb5/5o89mlHQDuTcTvUlwFQHcnypy&#10;B0n5sQ4Obw3s7FnBZ+YbYfOl4A5Ax3q3VlWjrN+cV88qqk5+TClX31S1fmUCkz7sSBn4Oro4gz80&#10;Sq5yHNd5XlsJOefy1q7afmb78rZeuD1NG4xMwjQJaxvv+QMMDtbushOrTOSPGKRTZWsFQYJ2feKx&#10;b25PfvvxPBhyFXBexmrbPhTAVQ1rdb7L4RY60H3cnLlIx3iI4HiRGy5X49zX8ki2P+f0+LNf2F5l&#10;UL6CAfnOe95B+76xffHPvkDQZ20Xfg9+9Ie3q99Fu3KJ+aU/+/J28Y7vbx/58R/ll0le2L5FB36T&#10;CcAZgvLTPE14M7t/vkenfI4rtJdZ6ngWff2JqA/9yEf4NRNens/N5ut5WvQv6eDvfM+DrGfzNjke&#10;yXad0R5hsnNrJttIm+P822Vm71ezjn4Tj2t3G1z7S+yDXdNuRT/pGqus7a05x/5WjF9od9YhsVee&#10;HSD7K3/vV3Iz9RVeUZAb8OC5dc/7Pfc/8CCvvH1XgrVXlU99/8ntRz787sj9V9wc+8Yj32YXClcQ&#10;b/CjArxL5F3vuo8+zM01Jj+OJspis6bfLvnMmfSRnEXOlgk//tBZoAQGbmxVveIu+sLBz8QFhhL7&#10;aRIEpywRnTqfaLzu2qvYE/924HgHCvePLvCKzRt538XN7L748pe/wtN8j24v0K43cVPwwfPns0HA&#10;q+4bGHxeeZU1Z7cKwjvbDRnkjC/GAme66u/eZ7fc3kkbnuHozT/5ZqcP0w11V67MhqHjkpI+nZmI&#10;GnlKuWrkZnX0Qhd9TBWt0DTR3W9m015hgZNHsjt9rhHCjGDUH5/siGBQTmOHlh3dB2GhSwCGKnmC&#10;AEwThAwG1CXQIJkvB4mkMa4GBhanBTg2nt+eu4ktLUx96WSMSDiEo4yv7PTBEW/aaHi35LncYadS&#10;f7e4vY29se4PRKPt53/+57Yf+/hHtr/40peYUb+RR7u94XcXMNcwI3uN2+QdNNwpwp13gsD1zKRc&#10;JslNT2RTdkjnOGexn4WpyYmZ6JKTnJvX1jVsHXPRQddc9tpInvMxzWVLEFOiWVonXIUAXsLKlrqd&#10;vyjys96qjLiWkRFKNEr9WjClnYJVNudALPiyXa0YvIFJ+y48nWgJuGw1UOVlTm5+4ln6B6JcQ9vx&#10;uyP8Rh6XkVTkSoZB03VFLxGdubjupzx38QrG7/KY7G033rI9w+/7/cjHfjTLVZ97+NHtjrNvwye+&#10;v733Qd5twaD83W88tt3IjWDXju88e/v2PDPB17kZ5FYpO5d7ct/kxvAF1gnfzkNLNzDbvuqZ67Lt&#10;8umnn+VqiycSmX19/5mnCdLP0CmRgUH8LJ3Sd3if5RH/+84/wIyIn7z6yte4j/GSXbNLZJS1T6At&#10;HQuHZd2bH2vgKu8WXoDjG+cSANApdk17ouEKummm/SvtPP4jqHbv0fPad44+Nn8DTyF+9Ec/QrsT&#10;UOBrUPGGqQ+SzOCsrztJOc0g8xM/8RPbxz/+42lbr45tI3eh+E5q+43PELiNUKbGkvHJkQlwkv4i&#10;Zj0hReqHYC1tid/JR7/K7hsCvfFXvaxYH3XFVsUQs7w7adF2hewaNFsauQJ2ueYarpJ9Uk9PM1b5&#10;24xPsc3NN+s5afvQhz68/Xu/8As8bv4vtkcffTQDlDf93et9LXHhJTYYGGs+9CFeAcBg5rLXlQRp&#10;fwLLQf8GXprmgzqXL/eHPNwuaTuree5hcHXik8mXXmLAp9x+qK2MKero1X00RAF1sN/Pu5n9QQVT&#10;XAGgvO3OBe8AAEAASURBVHOIogTm1DixXiOAhDMSSoiyCcoyk6hOYlD2dYIXfZOVhIHztrM7KOYS&#10;SqH6voW1DAKiDqVwhXHGypNIjOLvuPvu7bqrNPCFKOHNCteNX2ZmYvBxpvzE408wq3mNkc2fIbq4&#10;fZ4N8cpjx9TIPkji27U+yHasT7Hp3Ee8/VVmX0ByiSeaDPZe9mok30TlK04dEPwJqo5o6Bddojhn&#10;TeqrLpO0g7nuEDiUWhJ5LCl4A6QGG+w6WXGGZugBIB/PkySQ0+aHlyN0Ghx9gwBwg3OXUzzfebQd&#10;S/CI9hRwHBmOiha+MldqYfwoW6Qxz19lBUawkVuaZvnDjbAz8nBV4rrs25kF33vvPTyhh6/Qbtra&#10;3RGRFyTbx0DiDhovF6/mcfkH//YnCLRnt2e5EXwj253cNvlB2usmguVLLzOTfte9vIHu6e08vzTi&#10;29Fexz6v3XzD9iQ7ds68487tY7/8H7FPladAoX/je+7fbsZP8+vaTA58HPfam27Y7uK+hnL6KO6N&#10;b797e9eDD2yP0aH10bPnz22nvbzF3JcJBFdwqfxDH/9ogl/2M6ODRtHuah6bELDecKZpJ22jNuCg&#10;kx7mrgPXnU3a1UBjOjKhNcuHrNGibV/tbppBXYp2Pd/pkEts5HiT9Vfl0PsusU/RM/+1r3R8yVEK&#10;VjsiwPYmP57sMwjGRXGzv5v6xS4yR3aZQfFkMg/sJE8XSHSCTuJtytQLiYDJ5CM4zQ8JTSmecuQD&#10;MWHr1+mhyHoqv1LkvaMzV/oYOpM4Hr9WDndnXSB+fPuhLzNLfokn+27Ju93dYHCW9WRfbmbQ1hdf&#10;Yhnje9/9znYPu7euI948QV0midhKcR18XPZ0ln3porNffZRlHwZt2y5XSADa/sagKm6roBMxxg0F&#10;uaKqYSOf+PaNNx38kDc+YIE6+nIuEoEZARjBNEpv+NmMAqc+SJ4fZmMI0E7KKOsMh45FmGfkcC2a&#10;X4ZwNkzSoBpT2FWQQ/IUpcEWnOe33X4bs5c7mRG/xIzp5Syuuy/Rtz/ZFM56bruNXRas/Xh33gD7&#10;Em/OkryzIgPW499+bPu3f/Kn2+Pf+TYj3pXUXZG1a2di+pMPo/g2OeW8SKBWRhf7nU07ozBJb2S2&#10;Xun9/EAC0PpJwtjBghOdi1UYHa+dITMrPc8kPmBS0eY9s+IHU2YJKW7bVLahW3jLys98ZTNvJw6H&#10;yCUMuZzveIe8lUui8DjoWbxi7HjCqtvwHS1Chjr/sqPLQAVpZ5yvMauNBQCOzdQex80chCCeBzsE&#10;4KbuHQRJf5Hm1tvPsnYMDEted/BCqzfYDXT21J3bC6p2Gy/dIQj7ePS10PK9GjcSuN26aYe5+U3e&#10;zQHcrQig/yeoZQWYgQN/9UdZ3YN8NTNcl0dO07E3H2aC700M7E5C3sb7MS5z48iHXC4jl5ezSJp2&#10;U+ckaKsvTA82EU7bz4BKBUDaAjhTcIToJ2UW40tuhWsQq69pZ3n6Pxilg3LSxcbZBqityybkMgtF&#10;cYOI8rmrKvjg+AejwBXnZL9NfWaisliTAXmRqsLSo0KlrNWFKWBFxir9i6zYEb7eH+ogo82qt7Kp&#10;tzYYOeWlj6YMQb2pej33h97gqsj7RnqPs1zb0wBpbHrC+wvEjc9//vPbn7MU5e4UX4b/tjvfnSVQ&#10;d6c8xkMk/qr17cQfg7k/SefrUrdTzqj1H+OcO8+Qj4E6gZlyr0q0fWJc2luZkQ87K6u62lZpr7QL&#10;uqFfboBLVFhgtF5eXkTbRn8dFDhu/jljoXYVaMg0rvU6lXUkmYrId8riEClwAd1dGEZ/75z3Hctu&#10;ykdsoZN0iOD6LR75BnuNzSUuAfNv/9RPbr/7e/8Plw99VNu7pc9zw0Y476b6ljm3xX2PGZKB+lrW&#10;kG9lKcInFO2Epn/ym7+ZTv7jP/ZjvISEl8/AyrdAScNR1cbw8uQFHiy5nvXDB+5/IOVZHwJ4OozH&#10;0TFqRuZ2avkc6jm3KkZWkZWq4Z5b6Ev3Hb82Ae4I18bWXhbVGaWbTJw4szMqXbvMTGSxSTnn4sxA&#10;alUHhSXnLmKwGrRzur4EqPQjUjuOZaXR+mQjd24WV9g64qGNay+dVQ+PXLoUsM4iqmfpuNc4KWra&#10;zeDiVQ2wruvlMl3npV7cXgBidfca02Fe5RATaTfhuJHlAx4Ah68d3dddOkh4ky5BBjv5ek7VPY0P&#10;n2Iw9wX3MrmC2bEdSd2FOYXvxIMtg6yeLWqTjNqSDiqHAEepd+BNPtVom+ZKEXAveeNf1GU5ATwD&#10;aGwjDttUM5M2CKWco7wlDp0O1NrUju0VKTYTDlurW30AAWNrGAKYK1/gSwE46kJAyTjVf6ZNwgZO&#10;gSVGqLspKOtoXv6FWrBmFwfrog/5tFt24Nj2MsPGDKQVobTFCz0KgVDNkPJ9FbajZAPJlwPpzdwQ&#10;fp4X37/Ez0VlBqsN6N8uZUjHmOGV8ePf/nZs9Abb5V5j3fi9731vXvGQXRz4is86ODF0ZuyNQpyH&#10;mOBvl3IfCjov8M4NnyJ1p4/v8HGDgj8GopRpQ+TNgz5c6Sl0d+G0LbWnsnk1o9q2gYM7Ub/6Ae/u&#10;eAWOztaR1o+x1s2tcUTQWCYbN49t6qy64yIsbolQTlD0BeVXEIi90yluHI11F4UqZIX0UiTOw1Ha&#10;1k3efZgfYw3xDz/3J9vjT3xnu5cXzNyE4a/nKRx/jNXtJI6E737wPI9q35vN5RrSRn6NmzZnzngD&#10;b9vOcjn7Pn7K/ssPfSnPxPsIqrsudCzlcd3Nn5nxLvaHPvBD27n7z2dNu+YIiXwp33QcW2c/t1rt&#10;jzF0+kMvDX46FTBRc+EPjQY6bd0Amk40Rpc6SAZW6+UlnmfaT9zkgfHvBF/rhS3T4E5QHjhxM/qH&#10;R2kBGJyRTztJJ3xoe9d9096BC/TBHmMFcfbllkJnlrgQZ9AY20n7IsFqRB35lP0Am+gAB2i48OGV&#10;EowzW9HB0TZyOX/ICTPxpKKkzH3S0naGszHLvsRlfmbnS16vEuXpJ7MxZTLsst4a+xIQYElJ7eqg&#10;gAXpXG0f9dDfE9TsJ8C6li09IWPDGIlBgLXL53gvg2uX1puUy49rjuJm7dGgbS/mPzerySuLySfk&#10;4hZmDHTwP4MBlBENcsWq7whv8EqplaQ3GSVc282ynbZccs1dTLO2Y6DJ5CEygFTLwOKII0y+0T/o&#10;EjalPVoiPpLFH+JH8FLdK4gTtqTr2DMwKUb9XCQwtRvHtAdFap607CVdqVvvTeKXmTH7bICB1d1Y&#10;QvsotjfqvGry/pPryN4E9UagNvE9yn//H/zq9tk//uz2j/+X/zUDqfew3Pnli51cEz7F00pnuUL3&#10;Pe6vcL/BpRMtcx0vVruRuGQ7ZVcMQZxhMHZNHwDOmGm7uAxi/9M3hHVw8mOkcKBWu6wl00y2ibFU&#10;BbT3mYyiADRIOPP1+XkCrVGec9N0sDoZmNpGG5MKszdSjLwcIQDCxrZ+KayldgKPTdrc5YbbuEP+&#10;d3/hk9v//Tv/NM+6e4nh6KShVM41PR+FvBWDnQXWR3p9nNrFejufAfhmtsn5whKfAPQSOLNvDOS2&#10;OyXQyI+xO8DO+cEPfJCAzgyad7KOI0yHqc51AOWrnhoao2rEKhW5tIvJOpP5CTTaw+qBKUSxDWSB&#10;E57P2HdkWOY/lAu703W21KAzPN+Kn0CjnNDu7Ho12pJRvHYKZSx/y4auZTrbQbFD+wm1EjDCJyjr&#10;fJyLN51rmeTgS9ZPqo114vLUitbutq6Owhuoxh+d3ZqcBZsMhG9NkeMgL7oBIO3MNA3WImBg4bRp&#10;4OGRevVxak0am045JavMAFPdp106CJaX/qqqeecMdOzIPq36V0wInuFBj4vc/MxLbVSeZHBWBm92&#10;i2u/9Jh1ywWjjV1TPU0gygTKYAkPJyhIDJUOWvISd+jab1x39Sa6NLq/dodXbmWVxsEfsBBWSd54&#10;oGwTZDTewAXPOmeAJMdS19C1gnZxthji6CD9V+nnzj6vOM22NmCalv+REVNepvadwrREUsrhvSue&#10;amTd980nnZj5LMMNvH/91mxxu/JKBitsct+5c1nS8A105r1ZKE+vzh/5+sPb73/609wjYwMA+5tf&#10;5V5W9jm7Vx65DbbGo9dff4Or9hcQpjHkFuKL680ZOIFRYm3d/qMfYXvKEiGQ03K+VAfO6OaoaruZ&#10;d/nXd2ZEX9vLcnHWjFlYG9qk8yuY14oeZe0IHAc1Z8Hq36nnvLx1CpYUWDNyRIqggI4hOc15Fahg&#10;Ook3KuCw6l7fPv6xj25PMKN9+GsP51cJbj17Wx4UcXuSL8R2Y/mr7DfUGAZp30DnjNkbgDq1z7k/&#10;zaOTP8wj3e5xtQO4i8NLGHeaPAVtF/8/8RM/npm3L9tfJlPEyr0Mqezq6A3MGDgQ/TKo7PW12XSG&#10;oaMtNVe11cbLcIeG2gmOXTzaSU/wo2xoWC5faR/DKOfQT5stOGFN1juD0/EhcGA8L8OXVjpCOvty&#10;KPGA9yrSNLQK2za2PHLQUXRK1++rsd2wafA8Hsss9VlysVx4rxZMHpQ58GaoF0CqvXRffCm3yjqP&#10;hxmf5cuvIte0l/oLuJAqU7oRRKSlHDIXXzk4J29HzBl5jyZhAx8YSxroxUvbr3L1cJuGZa6Duo3z&#10;MsHBqzcnHaYJQvUrKUifNrY9mnFSyofABjlJS8+UqwdkiU8AZD+wPjNnTsKfPPO6lGcdlrbK2ib4&#10;lndm24d2xv/EU38DvVBuS5Oufma84DTJSZy7GkzyTuAnOHs0IGZbn7aFnvr6oNDpDKrS76CQ5giF&#10;Uk27HzigC/ha3mUCg5s+4IuIvFH3NEub7ju/+x13Z/ATN+8vQS62KLCP+2KWQNXboOzs+H/6R/9o&#10;Yxq9/fzP/h22CD6T7bjea/LFRHbTm3jXtjeTvbp+gcmfNnGPtzu4XMbIxAN50v7You2nB9Uvohf1&#10;tomrAe4+c5CVtu0HYtvFzkVhYiHIY1NeDgckuc6cYxmUhhDT6jglLREjARMhAK4x905mZzQYO5rn&#10;7iWXh7MzI7gle/ie2YESOijYKAqkEjbs3/kkv6jADcDHH388azq+We5aNpF72ems2M3zOoY/nuis&#10;SUcxIEtD47+dO+uuI569lffPcmPAQPw8sxSHnie4QfixH/vo9nHWoDuj1JRirgRe9FxyKdMhQGD2&#10;CSRC7+XTGNpmaBW2eWkWfqrlYdlx/eCmg1Fp3k9taGtyvhz0YFcJSsiahaPTmMwro/ZRKnLBtr2k&#10;Ox2wdiif4IKno7Vjt+MMPY+m6bSVQ34G6gbSg8wwlUYGDHVBljignhm9pLTsBYnRzdJc2q26CbYJ&#10;jgtcEqbQ82Tp3vVjdAkAR/niI+JGDm0IrN1curlE5zwzYo7+xc7IUz2kjR4rLx+GHzmGjjDawhT4&#10;nPWrQVa7aIcGUfflX8f2LmH1Z3ck2R5KJF8gK18GkgmIHCFSGQqnDvUTeRs0a/8MjIdgB1WZk7rT&#10;ZR+8i+OrE1agVQ/WtU3itF+51YtYwNWDj2g7uwQsNnJmrMjxIWTOC58oM+8uHPVx3TX0+DIQK4k7&#10;oO7khxJE9l6W9LJuXjEFP6SRnRZLmbCeGeS0nzlfSORPQV147RW2Qb49NwKf/P5T8d/smmEXzRXX&#10;81N36OF2wYsMhsp37v5z27lz51CGF6i9QGxgQun2xawWMAG8h11iPir+2DcfYSnvYs7vvffu/DSV&#10;VwFtT33JfsRsmquRiWuuSChn/dU6ByeXUZ2ItL2Uv60bNQC2DT1UL5anPNlH3zGGAot8yMc2Ep0O&#10;qLNFr6x7KazvqXAUs1FruDb6dHx5Lj+Bjk4jPWksYRhhfUfzWR6l/vd/7me3T/2rT2+P84rId953&#10;HyMYd8XxTBUU3kDtDUA7oDf1HI2U1c7m1qEYhtHvGfa6ul3K3wT77hOPs9H83Pa3PvGTWYvLI5kV&#10;IAZTjMwcoCOvOmU7SgSNzOp9XDbyq9veEcZuHmvHNkj3fpaaNpDPcZqAZ9ngCufi1AQY73eZYjd5&#10;xoza8KQMKeDLDtyOa31tbt3wqgyVs7La6TtbGj3Ca9HyfPLHMnouzXFQeWjTwMiPeggnrzzCTupA&#10;QA75JoCSoWACn/LpytV7ZNehG4SrTwECVXRIACLWD9ja4D/6olHOK1MNrEzWWxYdyKsCC4oHnlI2&#10;CaPeAhS75drbOv3SetcwvQHtQKBMAiu//VAeWYTkaIAw76xa2aQqvmiZMWJH29WykQ9hw0fO4rYN&#10;gV86yEwW49fa2VltAnyjPvXafw/Q1imnJpRPz0oHsqkLf85GV3WS7vj2+JxyOCu1XhmUMQPmFcv3&#10;1FMTABd7IFNkJ+/UQv9JnWwhcplB7bprrt9uI1487XvcsaG/vPIqV8G+L8dJnPJ69Olhd3k5kF/D&#10;TNkg7TuzHShcyrhwM7s7kAkSeefyHXec3R7+ype3bz36CPY4xZv7bs0Vtnu8sxMNOnRJUtuN7Opj&#10;tpS+rj2U14k5N5XptPqb/V966mm9Cx8hBJyyTvw57GOejiKCKbNSZsBuPcqaEZwkE2NC3LWzSVfy&#10;yxE62mvc9TQJowd5d9hG0ZhDV4PHwZZgjmqHBrQhNDi072Yh/hd/4ee3T3/mMyw/8IvEKOVPSTkr&#10;VxK3yEgnxrfhcCZnC5Z76SVNX9ryKsscSLu9+Pyz2zt5SugnPv6xPmzCvmiEjLzCKvMcx3HraK2r&#10;DsKbD9oPfEXvQ6lA8dzQ7nkbURDpvTXp4CbpxAFjt/I0KK/qA9oOZ7w7DnJtpwEUzg42PI/l9Hxm&#10;pNMOu64ji5Qq+8g1x3RWnSr62A7t6HbM8qmeQ7NByFl4/SBBIfKNngZfZIKO+GOT0q9G5bnzmrrh&#10;4XHOIZJWnvzxsdQqu+VD13J5+7F8gp/lA1e/Neg60FjTwBWcJbuw6pLEqTqln9FW7mEV1ry//mO/&#10;qK62R33RDuwVJExDxyAmLych3BwK2eTFjRBUehRmlXmEQGClP3a1QFBl9M8BACzqA4os6j7292pY&#10;GHzIanCcdaaNyUYumVKZWaIiQHzs6bnLJj7c5ZX02FBSsQFyqb8p8kA/P+Jsvbb0FwuMIyPcsqlm&#10;8RfB77j9Vra6vcaj1t8n+N683c0s+nvf4706znSNEQRGRGpQJkB7A1C+HTC6BHv9dTeguz+6egMv&#10;LnonseOvtocfegiVLvHrJae2Bx84v72DmOTb3zLgKS80tK8/NuCkQV+Wn5rYpxgpMgCp9+W1RbE/&#10;urD6N3BXuKcc4WxOvCJxlGJvCtoB5NHLlDakjrJaCPqODP3tvgpjQUbVaEsdBPNrBwRUlxLSQNaR&#10;NEAdNHrka/KM1xhW4lXEy8rU0Qhv8CTSWRbaf+pv/s3tizzJ9+RTvDUKmdyzfCVvz1KR13jax18j&#10;cEak3K+znpyZCPivMCL67gxvKl5/3dXbBz/yw9t9vKDZS0lvFoJCo9fRDRaOZBrWjw41DVenqx7V&#10;pXooZxxPJTnXXraFtjQJe3z0fPSec0GOnXfq5zg0hK9Mnqnrakz0hBO6dIaTSkti88rS8yWrcirk&#10;gvFoLqO0mZUSLLGBsAaB6aRWS29mO9bP4OXlmk5pvfs+L1xo4BBHODtxBk8D2bppNrJpB88HNid8&#10;SVuc8pkg0dqxm3UmYWdGbd5603RC28ey2O6oXuyu/env+p9H7VSZssSxfGP0E857HfLe+TeQq4X+&#10;NKn19bMGT+phgWUlw3/1jv76EN0TZ8rMTd50ibQRnLI8p2CaanR1d0jsR33WX9NZ4U5/gErs0gCk&#10;RO3rUqxcai9/2odLcWVI4EZ+r0xNDST2hy4jCuPHCZHH0FltsA4JzqkL5fLyxfjK7l+CV/SwTaHH&#10;i9H8vVDTtI90PT9lUMa/vcT3PSuRSjp8TN43uorXM9x7zzt4VwYTMe4lGR/exlOcL/JMhA+saQmb&#10;dWKdy10GYdeK9WX19wds77///u12HmZ6mkfWv/iFLwLDWylZAbiLJ0Xf88ADwLOcAz+TkoQe8quP&#10;KwbGoOgNYnwAldQhHwRQ5r0tKsPcWM225cQ/4fDb/PKCjNLYHmsg70bKPoFaSIpbF5GS10oVBicF&#10;+hqWFzwmqC/DqXQ7tjWTbFA6D5cwDKWh2/2Z8gCGD6XbZYLzbexl/qm/8Yks2H+HNzw9wyXL8/zC&#10;cRvXRvP1kcgKYoNo1+3I8Iju1dvt97xtO3//OX594CYCxgUaypt9SsWHHjLO751iHwU/vlM+nTvG&#10;Xvo4WpqP01Cmsf1MoJC29dEj9muDyEf5lHtgjgOFZeZr46HRYDRy2PjK55WBcqRtwDN4TbAc2O4r&#10;r6NI2zVGjT6yyue4g8ygZH22+0Dfzu0lYNpjBRvpC6v+JvPyBi1ymI8O2iAQuy6DY7E0TAZs0/jI&#10;6G+Z8pn3o1wmD5WhfI51ALAA4VzdDSAOGtLQJoIMTY/K5M0rLJPytquq07nCsfDaum234BDEem96&#10;2YfUx50/dnbTscwjo3KrhxOJ7K6AZtvDPgWOnwXjLGupnKPyoVzo+rSMO44yK6OdDrNNIITZr4CA&#10;Uw9Rk9rpoxe6OyOWbPgYIMmqR20tlLSUq0FyZFvEAqeeQbQwNgF6GEqYjwOS+pgCz1FbNEm9djCv&#10;L42f2F/YqI5++Iq+wFOM9oHQT6AL+fB3qfJefnz3medeysd3qvhK4Kuv5d3UxLLX6fvqdnkFzfLh&#10;x3V9iOn2O7f3v/993Ny7dvvcv/4cv/jyb9i99fJ2Az8GfM+5e7YPffBDeTDNt1A6gTMgG+y1jKrm&#10;FanmKa9e9Nsopw2rk9v3rDMwa4OsJQvPea4iKKdjQ5JAztVJZszp1JA6wyjSQAszCKZpMKyC+Eu0&#10;Eo1AaSwbhH9vDBBrDBSu+XrXWUP//yXbCg2g1c5oANU/VNC6rMFy1LnM99V8p3nN563MoHk9H7Pi&#10;5158OVtYfI+ySy0Jpgjjz7z4zLqPWzrb9gc/r8tgwZaaw9KFdCFsQgj3tdpgfmIHBSMNTIy4yjxX&#10;N4OssAMXDGlBY+C1Y+5A41DCSs96kw3krNIy4a23bgKR9W3E0hy4IPMV3sqCvjqxNObmEqfBbRDp&#10;+egyR3H8yENaQyOjuTIZlDm6Y8yfgs+DCPAdfKrMHeQvLfWo/sLJ39nq2CS2RkdhJ1CVSghTva+Z&#10;HvPRrwIHT3Wrfp2xTdBVB1+ENPYovq1SGefJrbGN9T4ooB6hX9DI1SBrQHOAajsIZ9Je6ZQUSGPa&#10;ycCfF66zffPypRdT53pl4dvGY+NSahCUbK4wOWaGBU3h/JisVyd5Db7H6tc+QoaO3S12IsAtA00I&#10;oJewtmt2S9hRly6W848vtyhXJvT6E/ThJW7XuydgM6ig77FukVViJKiWoDYlTX9orvnBHRlgQf/H&#10;nxcN66NvAgyYtgMH692iqP9wsWuJX9XRpRL0O8tShH3vWd5I6Iavq5nlOnhefWlmx9gNOAP8rbwv&#10;5R6WN28nML/KI/z/+2/9zvboN76GFVgL54G1Bx7gR5zfzYurcpXNqyIy4MgYvjhT7vl4jBT4ksZE&#10;5kwyLENeBxcnRa4MaIvGAMpF4i14Rtos2yAzEMjGi9u4eiGWtdEDgMDEYHnSYIwuHHVEO31G5VxW&#10;tF4jxegQI74Dw3snmJVOZ/SokG9N0jOJq2yOGDbmNNLUtUHNmej0q1NfQ+C/h20r976Dlxe5DQX8&#10;zBxWw4YaOjkDzswSo4gvPZP6ThJXJ9BYHgfG4+Q9mqbMwcAHXgwGOm1/VmunP7D6WHH3gFybObgR&#10;uHDugR1eM9ORl87n0U6gk07yfALbwMmLx99SPnDC5I4/jThtNXU6Wuu7zmn5yJA2sU2HJ2abmZI+&#10;oIwDmye3wB362nE6dmXqrFf6sR/2iu7MknXYCTrWzUdapnRMyomfqZvy8rbj9sEMy7WR+hwny/1I&#10;13R8lIX4pjO8X3HqpONn8vIikw429EYuZ9/ytBOKMzYNLjhemTkgaBPrpTV28yi9yXvucoppZD7Y&#10;Elr7OjayEqJc39V35R9c8L3KceaWSRSy5UVh8FGetCVHz5VFXuK5NCgNy9XLnQWTzKuTKTSwmbgI&#10;EN8FvQGb+pyv7t6tdYAZiPQj/grAkUQYaiyBTvruwpeHafQ3P3JZXhmgscoHvv0ZPqHnZIcHQ87e&#10;yBN8vHGOq2uXNPlxx0wafReGUvgWOQfS0/wAwGPffJSfj/pDAvIj20VgfZfGHTz+7wvy7+YXxE0Z&#10;9FUyqX7ladsFOeHpgygGe1caojnyOGlVHwd4f1GputUcUiucgVt/3q/IgOgvmBhEp5PITKdQDm3V&#10;2VkNpjDjmGOoCex2Xu+42tB9zeF0iio0hpSGsTmC8aWwfhTTZou4aSSMDaD8JknDYPgG65dC2+jW&#10;H2Z01GVpglE160iB0QHaEYZWZXH0Mih3tiqPGq7OPJ3HRvEOrgHZcz++YEladYrOWISPLEsfG2kc&#10;PXSpD82lT+22vBk9tLn12m9P2kA7WsIX/3aq2EF+6zx4kYeAB2Tt2bYSSV7+2RGs89OZsrQbIEZ2&#10;OTl2aWFxwhx4U254YUvfIZCSCnbQ+6R9bR9xoIJsyix/U8hRKfzIZH11bVsVu7qMPsIc5JTWksv6&#10;DGqLfnmg2/Aq2+oCT5/ismh4DvzYUboO6seD58B4tL5LDbQ9a7HqMD4hzabO6hPMKKiv2La1pXCj&#10;T/xCHZBNPzAlgJK3/S5fpn/6hy27xYxzyEz/GFpQyK90RAYGjBm8pCePwjGzy95pfI5lgosX+VkJ&#10;fQleY2fPx7eH9sBISx+VdvxKQZDRy++0g7j2WwZf822bPS+uH22mPxn8XZoQTl7RCT06GajfTJ0y&#10;ANAPXJWzRcWzUTOLZZLofaXrr7+Ll55dYBmUh9DYTvfCc6+knaTzGv35hZdYFuXFRk4S7maid+/d&#10;72WN+dasT7ue7KRrltjUO6qq7aGNe568utJcDpDRGdmc5osvv8QoRFdmCLRPiMNHmF4x6vtXEMQv&#10;+AsmJZ4tZouhjCTgUaE1ssdsE9FvYGDeONp3DoRXnD1MIryOQOMIvmgpBJAR2C2TaWzL9GUOno4h&#10;2hjStXIB5EgOwJYL77pM8ZEQkVQW5wndzC/IUyCVI1pjMIumXkJua1EuO4hvnvK1obPsoCPaYVwi&#10;0bmkOgPa2Etc+WQtjJbyXPqWK6uOZ5KWMqh4Hbwz6FTyNXjH+TpiB00fzR2509jwCLWlq3i+KyCT&#10;nCXD/HSW8OKWx3IWEQ5lBB6Vq3E0ZnQN/V6DFR+OhujQAtylJG04bUhmOWRhqnl1Tp2yygMc7eIp&#10;ZqrzplTrKNbSbelxEEYiI6NwoWUh58vnrPeFN+o6M/9BsQ1Nto1JPn5MY9NkFt3UHGRecq26wAe4&#10;XzMjN1c777wSmBZP6/UpYUwjg7KSocSZ8X51ZYn40QecgRfXvuxM0C15xzopW/2vg15V7EDQWd+u&#10;i7DSViaDphOSDjr1F9vW+l6Njd1gjmDSeqts8j22qee9wu0MUXjvM/haTZ9MvIY3R7rm701H1b7C&#10;d4YsGqFT4VWXpCx6Ff4c86WF6kTACXoj72y+8W7eiU1/dhLm7/v5pK9PYV511QM8/3Btnr1wGTZL&#10;NuzkcNLyGgE90ST89r5iM408HpWhctQu9vsYg29tYpfIAMnTiO7eaAxANmMjtI2jWesHOPrRiFL0&#10;Qi5RvgZvtG8niaYQBxHijsbeYyNkSYJg3cBgUHEE7lpwA5AyNdgsQ8FDpvLYHbhlcUB1gIkzWOWR&#10;vik2ydn6QqTGBQ2FLH6ZAA+Oimak0alRHKtwnyRpHDng6NT8OFbx5K98zoqfZaudQVnH6fs2eNqH&#10;hhBPGPVRSuWV+0n6lS+yhDtw4KljHD9l1T/Ck9deJuEmVX/4LEOEJ2ADIqzy1ba7LoNfWsWX6qHT&#10;aOPYCl04LhMVTd2QJbhHfIepNo1DYsPMjJbuYKBDO9HoEo2AN+167focl6UFQTj4h8jyjwzKg5Rk&#10;xzryQNIjugteZitFR86Hjz4rhUwqoNuWk4VtKfNUBzuwGlqecbrCHWgtvdJJg9GvsavHSaF/lJ82&#10;a/20BXwMQCOj8MoV/oU8vvIz0Eh32lSI6GNnJVluOpZXm6lSfJCT8WNhDnYHZ3QwQEmnl/3HwV2Y&#10;5isDEdSdFdARXjzlm6sY5bLcj0He+0INar0iN1idPs0PD/DDBqdO8W5ktrcZKK+/kWcVchXeJaax&#10;Y9pq6SYPg1ybSE7a0xujlJmLHN4/Y7mB3z+83uWMUzdmto7EiSHGJX/IVYRMPoNZO0AC+PqZtpu8&#10;7TI2U1cngt7QzcM1AI5+wmv3Ny70ihhqoVddsKFLxomLXbJMrKdHsh3SbqkTaRwvTzpi1k9pZIj6&#10;JxwhPERnNuAIZAM5VM96lQxLTwfx3FR8q6QzHSSwFqKIkOrtsUV12CkN2dSHyIFy6mmVjDrLclKT&#10;jrzGqGSTLJfLOKw5zzXOwPp4t4HZWYOPcDpjGVraZ2zkMXYBf8qGRuiiURxk1Vtm0jKRscKEv/jH&#10;qfpWzqFZmUHiPzTGKCCehGl+ZEoL046udZm0c4In+K6P+SvVsYGkF82hN3kqYlPxLTuUW0DS9NKY&#10;Ou0izslk/fIvpZCO/gbQPsgWx+/qy8kiE18bgvAST37CHWBXmWAj47SdZcppuTc2pRB5lwyysdwb&#10;S573KSzhK4t0tOnQledxu5kPPRFI+V7yJc+5wWlkHXj1CC3qmsDs3a1Fr/W+6jYJhP0ejvqvmfAB&#10;56QvlZ82WtSXTKNHjrJM26wltyMY+8HoPvJTvWxRmhoptoCHMNLSAGOvsYtHb7zOwKJsym9Qc0bp&#10;5+WXX+dq9UW2u/HObJ769TP4crPdsp6e9hudYsXoaFcyVmVAlT5yoEBeglWbqyt2IwA63iOkCJUf&#10;oSem7fZquxZXYm2P1cLECW6+YiNl1E7iGU9Mbsu7fJmdIdwPc+VhJi/KI4j9ULwOCL0ix4IOJCMU&#10;b+BnxmgqoAohEFrZoSuOdXYsBesI4L4+f3jSka2PmkJASwyCGvMP79D1OJc8GVUBVGEVGcVrkCHQ&#10;o2We2Sh+K4e0JolbRnxHJ/KU5WfsBwg8jWGTCD84tQEV4Lnm5EtmvIzTgVIH/gnHCG6N33JsuGjK&#10;yrIkRTok5VmNb71Z6Hi6stiRPPBFo8HMpb42kpT1JmGmnRbCztc6YaC3SAxCYSynooGOI86R2Vho&#10;iidtMpmTBjT49jXxdL5JUhIYEgfE6HXUBto1dgrIHsyk0oCsHZSHAlLEWzK03LraoG1WQGWuHuqw&#10;ZnDiUx0ZrPVc4TyRRlF2+wBzSNQvFbtneNlJ4NHTWVbbaclk35AuH8BKl+PYUDnmvI0mt+KifXEB&#10;kIbyCZzBypmeNgRJc4/+wV6w4bhwgy9d5YvtGyCU2yAkz7zIiroEcgOCf6mTjXw68LgzgCqKoOUJ&#10;/8cBWb8o7BG+8OlcoYo9qpvyQkYSSNa2T371X6HhLBiX7/qJ8rm0Y+C6RH98jns8F7a38Usyxhjl&#10;TeCPw0FXwlA4fGdwGptrV67EkcuJW5ZdgRWnGPALPAWhs2Q1yyTV2bbAyivGYckhMquLg2xlj40z&#10;AlQj2276Se5luYyZ9lwySzcNyxUvumjr0cvdTVm80jAq4PqI6z3zEvl2VpwD5gqnILK1M2nOzlLZ&#10;eM5ocVXWVpQfo8Aw03MV5GODRDUOvlMjzqATrELzdZDCBUeGheAoLy0nsRqiqFMOpOuIOoa8slnd&#10;c6U8TkqvEdTHxqNWskJBX+O6pqZBfd3oyOUxM0zkESWihWyQFwPoKh5/CXhWCSuDlFtAYzUbfqmf&#10;ZRXt4VouOPFvG0vKEM3sTkdEbq02o6sQcWTAlDH6iBKl/BZCKvImB4xJnIEXJ++HhW7rhecD3+js&#10;aZD84hz4OnhykVWDHHSWxzJQZIt+wFKcWZQ0pBh50YZZoB1QfvIZuaTueWVSE5N4gep5yvrl7Cgy&#10;LEif0Co8ei04ZU/7HEqAWLIKcnxuPrzFkeVRordUF+SzbYZcOvMAU75ux0goD5VU7ZEGvKWz+JGt&#10;BrAiV5VxY8nb9qLptxzm6qKzPgGKj1TI1Ruz3vw21Z7aHvvYlYXNzDvMFK28BdbnUlC8g+KWmRCo&#10;Nm79tM/wMI50Ty+w0PLPAHWw69iGauukP34jjGxmIsSZVgCEHQ0sM3i/x8en93plMIIs2RbNzJLj&#10;39WrFqMycOVRXuLNp7aonEftPXojSUVH6oXSQHyMR2xDHAft2nCv22fK5a+fONlNUHfQyDq5tLE/&#10;+MbOBGYVNBiVOQTxtgqJcgkFCaFBTGOAmBkuqhnlvdSRRmYtoCt85A+jBn0ptVPV+Jqd3d6qrNWC&#10;s7CO8lOuxhSHNudFCZxyK1PrwrWApXLym059fFVgZdanQDYIqbPrY86W1Sv10I7O8iCFVQ1Frg1W&#10;9tQvh4jTWRschbVkZDsSPyQXXTufMKjni8HTSJTsPJCPykK3PVKdAutIrVwHMhSqU515VQq2dAmK&#10;YMC0rDCt1h47zTJANnTMFRSgaXMq7OxDU5yZGUi/eNAf4YSXrDz5M6d8+pMV0ukgGOzk44uUV7qW&#10;yxRRKiOII7/OrlyzLiy0dbuOzYuY8lUfOL6UbZITjMkrY+SgcuxpXXWN4BEmQVS9NESModSex0gJ&#10;qpVV5Oof2aBvbpLm2HUaP6sNDAoG510nacMCpP6Fowzy0U7SGl9XrmMZqDLmnyhL8B/5PUIrwWgJ&#10;OPjBXfXZxcJ5J2Xok8oiKOvYUKki2sjnkX/bXZyD7chfwc9FXXEFD4iwNu02VV/rqxXaBotMbCtR&#10;7cz/wXbDRvmt1jp/XYpEAoT/yFD7ijb1np+0nT8SYp9IHFIy5YeSx6gfeCa9xJRZf3bOQAvShj7P&#10;4HZKdaTE9qPMiVdelC8BC33RvfthVVxRbJyuiSAM7BwNFYz/CoDjmnQi38B0MJZCpaZwniroBOYY&#10;wAi09SGNBfoDB1FACs/IREH4I4tKDj+hxinDxzwyHXfwwGixJAlDkcPx5XAW8QnI7row1bgRIsY+&#10;4ZgFCCPJKlcD896BxU/5qq8+pdvy1cgSWOuHY9uRiwo5kZR3OT0jLhyjY6oOX4UdvfcOIoD4SxeZ&#10;WEI+MGtQyB1j+Y2gar2c8qCL1cUuPrQWuUWz9bXHgoTekIyqkwn98jiWbWw2PAWPrBFbmpyEZs/V&#10;oSRDfdnc89pL3KF/fCx0SJ3QQUVGfttc2uo4gcX6SaWnHJFq0ZFyZc7JMJJIqlpvnfRbtJcFh6+T&#10;7Wc9sgCdq0NvlEMv/Dla626G1SVptsrUZSrbSJix026P0qisY5uha75SgcfJ5EOZrw6AhYhtYG7M&#10;sD6wnJs8f2ve8oNMwlggnOVLdiyQfu1EKe/B4aahAqm/9JIOQdncSb0KIB9J10bKLJHRMQQDKG5H&#10;eusUpFfglpdScYaeANqToEwwdSLnvajqdOCc+sQpYCXL+Ju45CpJ+15v+s22XWHVLS8xarQXIRPo&#10;MIJGUmYgnCmAgctU5dY+RgJsOjSNkr2d1EeQaCMVtaKDLCXCmJJcvlqjtElL+7iC55Nf1RxiGI/W&#10;Ql+n7tBQGMv8CNfgNPx3PlQnle9qjNCr3M7+rcv695olSRNm5btIeiiN0gvM4t+S/XuHa0PuNets&#10;CbXP9tqIFofuAUF55SzvKZyT3V42uDwzkEDE80i/+HgQJmmdl5dOW71Gnyh9VBZdABZ+9BJ25IQz&#10;tOcqRn2pE1/CJPM73ugnMVtyrwswX5Ed3wuOSkusXwNSHtJNgA4AdeJAUzu4zCUuqfx3eTxbVQcZ&#10;PRl99mNl2Wm0LXd9pC9vA6ZQTYiVWbX87QP9JYzqGTDKRqV0cpnzP1qYwdP51j5alxUFgnL74B6c&#10;M98OwR+Us3hQLOkcI52yKSDJ/jLtdtCJugwcUUjihTUbmGCqy3pIawUo+UhLaZ1NRi/q9jw4wVU3&#10;/pwY+J91obaH9ormyCAvbecNtPbPIIduRCI4Bx6Yyj71LbdsT9IXrgGQU1KlCYygFOo64ola+KVz&#10;cCtj6ArLJ1fY6iBOCNkPale17ZZbl4t5IyYz4rxaATwXvC5eHBrdWCCNM2lkqjXObC2zwggeZTlP&#10;B8fpHRkMrIeOn8GHUZJ47U9LKVJ42R9YVK/zqKgM+KxgYNAb8SldqcoKHOXgm+1DNlrS0IMY/8LY&#10;WDUa1Mjzn+S55U2F8bzVflun8FEA2G5Z0ZlMGVg4hj7gmTRaFx7ilz6Uw9e8PCU7NKRjGlnm2OAr&#10;DcAVQx04BH9JaJ35lpkLRPNvmcFKQ9Y7fWFbpvy2nfW22exjbv3eEe0y5bVsJcJKse8aoKZMKxkI&#10;lEtubQN4lnWYe3qgIj311NsXnsfKPvIeDwqArZSBHHxxgw34iDe2Dnnax2WFkUXaSunFRZt1pFmy&#10;UFsbrwCOPAd7O7sKn5YNn8pewca35dc2taMXrxB/nZzooS4CVIzdfvJvzaEu/S7EghEk5aqO0x9i&#10;WjDJ+2d/wVDtp1pMOZZt4+/A+6d+/sW2EhWuV8TjC0JQHFjpZM0b8rGzBaTwW4HRjhKOwCRJD/r0&#10;rgVH7EiF/Otz1lt6/Isx8k3bpP2MP2xMiG097/qssg6b6g5haEWR1FRH+ZhCb3Q9qk/lojT+Wf1b&#10;Iz3JaqtSGns0p29o3/qpdZQDb1z13H3WFjnj1xf9YQ5xrHM1wht9rhx47j0+6XiFwFLG7tAK0Zli&#10;lZ6N+RJyO5yjXwl2FIywCOEyhj+cKX6CmUrAODNptcIvhJ0Zt8zVUphJgjVbJ0o5hZZHU76Fr4F3&#10;3DpdjSHcwAAREuEsDfmtEvn0Bhq1YVA8q6dRgiLgDAxLDtebnF1UdjsDtjgSeTrp6LbLM7QrxfCZ&#10;+skvEUN/6irXqqlgsXPLa6MG4ZQs2cZ26jqaVwbzlRNi2ngsIxgfHX1oo2zPrQIvgX6dUwB+aRqU&#10;ixXwE1/H/MWxM4tq6vpdM9pg2rs4x+2t/wlX2cOYnDjCFjeNtBzfOjlUPzH1u8ByzE0aq5PUcQmU&#10;vIjND+3ptKmWZomH3tCtzMWd+sLbEStPj4OvLrvsxZdv9RiJolvK9rrF/iCHOKEVPsUXrzSX1OQt&#10;s18OvBR18chl6RDmPLhOpsSTv3ALZuh6zCX/Aa+83e5n33hrEr6TBelVHp7FXHJC3YlHyosZ3cm7&#10;ft1te0NR27VNLVGuTHPFT5K2J36lNjxGv8pvcNxllN5xCm8K7FtOXvw/xj+2Qcuxt/DYzDrL9Btn&#10;0y6PvkZQ9l0f1rlN1WA98cKYon6uOrzhurOCuV47RI6N2U6jgo3wI7TEXPaIYEuZa3gTk4RNmiKj&#10;vSfLLogCjswdFWgIl0Ws40t6+wK7BOMGHKzDHn6tVIVTlTpnKQbnKJvxOERDYxpEek7nlGku4auv&#10;dDWU/Dw6ngOjwfhLAFl8LR85FEd8/hXO/3wEXZKnPjJRKayDm/oLcZyOO7XwyqhU4pgsm3NpmKwq&#10;H3kLTZ4j2Dk/0CA3+KXhYDk0lD9ah1baYDoh5dYJKy85RDYDm7z4DlfxI1/rUyfCUbJ+l0F88wXQ&#10;Hm2PY133jlIo4a1fSEqb9l5zr/Av/ugm3rEY8sewkeNAsycnynJVASl114axD7heKXreVFkKW5qa&#10;1GrdZx5NFjZ8j+RbBFKuSLGLPrHOo6EVFKgj/2kbA4M2N6X8IMvikZr9S1lnEhS5iroDrLPoJPsy&#10;TluMP+76wjO2W0gAd5vXbs+52RscaYVpZbONxe9gcKgCRDsWpuz5pkxarbN9Fa74toeyiVafqY3G&#10;t0IsVkIu/TipPKSnjsPTKs+lNX1+yjym3TwhaXlTvgNf2sVNVWiJU/mg63l46hhMcsEzMHvMa0iJ&#10;RW9w+aFbzyYDj9K4eIH7bgCejjMDMFuWEsAwgMHT9xzUIBJXEQBX5/d3rOKIli/h9Z04kGB84lge&#10;50OhRq0xNICK+VWE4RE2+bJe/PJW8Bpt4FNbR1l0dpjSHTLlJV6D0zSuFEz9MUnkkwdIjmhTZmc4&#10;GD0EpaODcHmdzzSK1EfGgER3z9TBABP6rQpsXrGZ8bh4MQn10cMjf0kH3c3Jv7Mwc7Gpxl5JlxZr&#10;p2X7qveBWiAbyKDFf+yBjJVTp6el8YNJno9ttWXMQOXAy6sDz5L9GCjyjjzya0c5vH97mFDV9p2C&#10;4gxfS1tfAdQpZVqJ8/xxHH+hBUUgT/txnp0goNhxh2bpSUWZLO957GVeEtR1+1nts8OWv6YX1yvM&#10;sYfBPLSXrsqmjbNNCha7H4xPlJadpkGZCRNFwoUmMiSPv03/Gf9LoIS+qToUxzaqPqlKnThCHuDU&#10;u9X5rk9Yv7wo8tdeAihLkoQXcUuwTP8WU/WlIDUhNTBZgtjtKFBsESJ88e/zE7H7lEmGNH2wftn2&#10;snyuzHuPrLTrA5CL/Cd9UxxT2kepganYu54LIjDWTd7zwpZ2Zam9G2Q5J25CPernnhAGeJ33X1xg&#10;Z4l2qV9IMQpCj7amcV971TdldkMEN//KNXZeoGk8iJ1hq4qzR4P2bM6WaNeImR3XaxPAOrt0au6s&#10;qDMjTshXkWwpoWAMZUVnTAqoEwjXzt/z4qbi6OvgUMhdeEclYWEkQzKeS9uifiz3vMGsDYFD4KSm&#10;2sDpCXe1yTM/SrnkHKAmgREO8ikNcYp/oL1wT8gDgSXB4sUa1OpgNlwClKFD/YVFaD+VQsdVojqQ&#10;sti4NmTltqQ4RdgdtjxbF1jpCstH2ja9NsishszO03KgNF6E8Gs51MLrvQlwyE9APpZJ2tWjHUq4&#10;3DMoqeBJf/bbUi2LfDEd8ISkDUAIrcq60KO7OiVwCbXkF0c58q6UkgidKCuMepkklKRe2qI0LJbm&#10;1OWHHMgMrwBbCfzIVRnFaVsuRQLT0iDQ6bqr4BRriKJLQL9ZVkyZrMOeL+1noFafnBcj9ad4BFp8&#10;5WpyRqlP77CiZ+YmgPQOkOqYQlU4WSe9I1ggFz8BFy9g4iuZwbZs5As5OKVeuPQoMDNzLF6VV/a2&#10;aejKlj/L2pbreChXP0fAludkyVMbqLvcT6bK8YNllozthBn5p8x67ddUWT1v2aFi4R1N3IRRkIVM&#10;947P5eVnvLJYBYMdRQXDvtz0vMQSR58StIyVhWlMmfbmRYXo1o8JRA2YCdDAZeTSKVb/0Rn8iXDX&#10;gaTRUSQU+dLYK4CJswTiZGQX8JCs10jSNI3BBsD6MV4NGl2ppgXDq/XB2y0bdLPq2/cGNyCNIyuW&#10;Thz+Bit3ix8lA5gwWlU6nu56tiyVByCRVyN4RnnlrV7Cwi0wQo1O8pnLGmszm9AWZkjCCVPVhlbr&#10;DjoDoxjHMKkrWOQoLTu9HXyf6Ulx5JSGg2+CB5mdRs8zMwChbSXmwGq7CkzJwldj5W65tEIeyEkJ&#10;8OFXvaIDuuuFwh50UjE/EdBTe2TbK8XkLAmnslMKSloYPYIeqhQqY2rz1bbe69pOrR8btD0VYdki&#10;AVRbmupH0o0UwtBmPW8wEk/xgy8KAowMQ9Pi0pBObaCNhFPGXtCUfyApFzK05rjkU27rSjuVAoaO&#10;uV56K0MoWHTi3PzYRRqmBBXaK3nxVrl1lg1c86Un/SkfXs3vfAPvF8k6+5mTE/UylMyPsQ4dj9Fv&#10;yX4iD1ktV76lJ93RxfNALBrNV9ahkzLbKh6lnG078UxaNpNVYOQzcUEedt1L2shBLA3GkT3LlUc7&#10;hjACsVGZd8n7npDQ2JXszDDE3DQtIaygcPwnefTjLDLlK3a9yY+e+kYrbxBK1E/TEpz8caAdwYdu&#10;hHursulsiwyKK5cmEKcd0brho1zKOZ2zjRjglC8FQkcao5sjnXgaaniVrGWTxoh7EAc+lZVrAtfo&#10;tYu10xB8bOMxtFJop9BurZevD7kEZoRSPmCdZXc217xl+YReg7V4EE/F8DGT8kVvdLPMQcDBNPZd&#10;9RGL884udbuUxE45gz5Wi8yjYWiCMzZKG0kjuH4VPmfL3uKInyPnO3DlVRz1VTbpCGKKLslQKlAO&#10;xUl9oShef8pRYqEnLZEsSzlSTNvJbwbG8bMOjl22kp84kemA3/z4VekiM70ysN5PISk+JVqicpuH&#10;hkkbzJLE2HJ4DYwGGPt2EAtqgqpnrautgkvZYVsWuJqstOwD4/eVPYHvyCbVT59SvmWxI73lN11U&#10;mEM7LX2sN0WXnh6+j8sqh1W7HQK45EuTt2ogDnTGLm9hGVrqanss1LRXW0D0Bs/KsfM9luvARGgZ&#10;BMyv3XbSi/zr6G6K6hOpWUAmHnHqfbWreHveFTxIcuV6KZN9/jQvbfKNep67hOzL0qTvsscZZ8Gn&#10;ebWeivgz5fRTzvvLE21olyd0Vgn0hl8UCPxcMtaxdbpqYIPuQX0MuMQFRrDloiesOhDSOXmufKYd&#10;XAOZ97hGiFovMDVQnbUyiS2R4k29M7gEVqtJuWkCufDhKxrhge10wlIWngsGnMCGboWs9K5L9nIz&#10;hPmqvAeE0EnhAoh0Jda6QQxKHWJ4p0pYiR4IezoyVFbhquOCXQcD0egCVsh5sMwknZxjH8aulaZz&#10;AycMf1qoKADlnzIDEvhOEIbHyCUhy/pbctKRaUpDUV2iVuAsNynAfqnqawP0zQwm1qgzbZTgCq3w&#10;XDgSLz3xaQ9hTetg5UHX0AmBXaRCh2ZwxVs81mmLI3cUCSzah4e8TbElMMVZzKlbZzlxRiXcBP2I&#10;Gvydbq5goKfHlzZBJryjKaUjFaekgfHYNlj2AKx106YU+O+M3GmeuPmWHskyEcZvKFK+6MW5x2nj&#10;nU/LDvbdtRVjfRZ96qIvpaah28JK0nInaCfTATbFO2x5VO+RSSVjC/kvu1nguz1MwlUvY8dxWeWs&#10;ngHlq7zE0deFsD7xxAlf8h3Q804h4Ppa4b4MDkkqiwMIa8uvvPJS9jvr23m73AQ2BQkDovfM2ipo&#10;WISIIo0hfBzxTSM583BnGc6Y/TmXGkE4ofc0d1yjnA4Q23gUUCH7EWOUyqhHucayVNrDXwUmWb47&#10;tG5b/pXcXAh4gnE6Ewhb+M5sKTtFyGf9dAV7jSfu8Gznb5m0Kldt4rmdxOZ0BpGmIX+slziK0mZL&#10;7vAVnEWw67ECVucDECcGWrUZKaqHJYUHIDxrq5FNOp5LSQdx1lsaKYmcx7DW7vniBTnlbeNxrMqo&#10;nuEJxPAO8KIz5z1qFy1VPtEIGbSf6875g510+K/gObHD7PpZpd3mEl/akTK45oovqjd0W+L30sVy&#10;lSuTiNO2C+iCA4j6svcoLu2svtCx/46c9cnWMTVZ7dCAG5hFVrnjFxxHdsWQbuSRPoTFsczD5C3T&#10;PuVffxNzT8CTiZSemCDefAvGhnPFOHKXX6wPzq6z83C1RRP4qq/0D1w4DxO+Rv7yzC+rGFQWjlDq&#10;YSqviJa8MuQFSof2CBpwzi7LYWwRhB/4EmYUbmWuLDj1KP2Y0yptaPtZsAon32Plsn6WeYq269f2&#10;Up/eg5O7uPukJ45BX+tzG75T6HWeXix946a0Fj7yuQ5t0j5YDABmt04mEJ9C35FKhS9DyYK929vc&#10;BrcrbIdSGH9Z19f1KbxlI5iUdqMv5S0kzWWiwL10a/ko2Rx1nLTMM+l1Bm5N7TjllSv8U+ToZVnr&#10;K/Yue/FrXA00DhqniB67pkNzdFEOcZYAZpNGHoOdncVPjB85Cn4swc6BUshJ0rIZIHOUaAmHR2Fy&#10;2q9VHXlGV2rML80PwJXf0tVhF7GUwGOcVxmFla2699yMpI6oCmNRZF48E2QrsnWRI3zMHX+s1Pn4&#10;8n/hyVScXLEAIo4DfWVZgcJSC1K7d6qDnEtGO5JgAdUeftIpi6s4s9YtH2++Kk99wbqwWF/FqT7W&#10;SW+XQ/xaQ6I7nryVuqk0el55BjIQfM1AbFuUnsHEzmsSShq73yrD6ClE014/PthygGMMKJ1ULsWj&#10;j3aMfkEamXd5LdnRp7445eP3Dq/IwgdnIU5bDa/itU83ADaOHMMJY96n20CrAABAAElEQVSA5/E4&#10;jT4tj4SrWpuZlMeBAKuCK0RJWN/PSRqDp/271FlbdjApDqhHKfTh4fjToKzOBGhgHMS9OhxeXbqY&#10;fdv7JNFYu8dZnhBU1F66ODKIjzNEciN/GRlM7TAGbR2nxl7GTJ6KaDxKmzGtznM4tj48NcqRkWvY&#10;0hz6bYjSqWKLCUU5U3PlB8FPDA9N8QvhcdiIIVyPU16+5gyqQxcYiEzHsMPuok7DSadJftPoqa0A&#10;HSnXLG2wKkPhcw6JnZL0mktwLuGlT5TlfJ9FrQp4WzccPP4gxamNIjrqAawOKy2XH8Q0SBS+No19&#10;KRcp9gLWWe3onBoRQqOE9aW6ZimZUy5A9hR+4cilXJwrUKMNEgVe26ujcjRZQ9IhpcHHvfgKH/kW&#10;1LRb/E1cPtI6kBGO4llCMLvjK9dbkiRSBH99wg5i4mDeulhQJisJYtZlwpE/drNCefgEM3JxpjxL&#10;yAkoUh3/LtkOIukfFAxd6w5wJRTwOU1dSvpl/njASp4yA2SEPoKNDGqofJb7FYWTS0Y+q/BwPJhi&#10;nchjkpjVFf1oy9hltXNkXXZw/bWDpvbZ8YeOPPfy3c6Wh/6qP8hSDY5wjihBvryn7KBoCkbHY1k9&#10;d0nY3/0zNUY6yeV99cQbtx0nvtjt1tVuw8Lo0gHHAO4LjXzqmjdooEjIaSRHCGfPXRuFJDNiXiCC&#10;0/mDgVE+jxjWIbPcgUEv8U5mlzWYesBZh6syKjG+W0XsRMUVQvsUZi4z1ohI4MjMczXWAtW8QUp7&#10;FR18eFKu3BJsWwLX/9SFUXCRRyNSepzUqzfgvFLABtDxo4wNQEKXRwI78Af5Q0jJLKmDKKUpTgFs&#10;pIavuqasJQVaOCvDYQkOfCjKS6WU2kaVztiF4sJYF+LBHyfVJmlP4A/V4Ve8snKWqoSTjuQFQCky&#10;cIcXXxIiXZF2LOxgItzhtGDWazd19yPu8Fr6WUK5ehmkTLZ99CQb3TkK07au/wgndG1Rv1noCZiV&#10;ZHCEXjrLh/PS88Qa+VnGB1uZCb6F1ipPoJKl2gv6IEa3XpqbL7z0PA9NAzbFno/vl3fx881X9BQL&#10;QNusVw7DdWwHgLJgz4GXVlNhZ+IEgMB8BlZbFHfsK42cLwoehq58rDv2IevCTzwHJo5yOeBwXnnk&#10;NX1fHINu22hoBA49C19J/ZZirwSkLO3Bk57w8lCnna80KsPSMXWl3bojnwmsuNBRB2iaRo6hA7dD&#10;+bHMrR/42t57Hm8yoU1sAKtLG+qtDgrjjourtjd5ou8CD5CoZV8I501+N1qoT+/fKY565lE9hRrB&#10;lCavdQRZsgZkncTLPYNWnasNjniLqIyoA14nTWPHeAonRVN5ZP2EkUHDNNCc5B1QKhXOpFxzXmLD&#10;21qJmDyGIMaW055qVGqplhZqJGnMPh4JAunghAUMvM4n2aHRAEWBhpQPsHK1Xvy6lXyWEPIM9VUG&#10;9KGxUiN2k2xlFnuJx0mcBlqxGfaoHJSHbrkpQfhR6FH8oSXF0GmB2UP9HiSKMztqur/ayy+WqEIb&#10;gjSFdKPhouUTboeAHqZS3/Wp3utbXPVJ9d4ZBZeHek3yrHqIu9dFRxFWSmDIuTB15rQXZfJS4JF3&#10;ygPuE1ecyDMf2lL7RgXKrBPf7ZLi5Twwym8bBCC4Ih1soGwSWX7btsIPgtAqviOCX7EHx2PdlaN4&#10;hfM8ekK6cMt/F5mIEoroIk2+FSH6V8uWWkldb5o6+aiex7yLU3F1e+3d/t5zKexpCQAP+ZmWms3w&#10;Lb36emPEoQ8HVjlBXIOgSMoy8khSeGG0CZIUPuVjkyglKniNFeL3VQt7XQCOvsqjcme7J3Xyqf0E&#10;HN0q06CqnyIPPmc5j3wJIVJYPoU8bTftXES3Ep++JAw/u8UkVi7+buI8CW0wr7/VNgnMEne5wuQs&#10;OAkaNvfcTdRQ5neDuV4sUJ3XrSIyU/A0PFocRu9SPBg3BoRnFbVShWogDbMbYCHmsBssGOpIymGd&#10;i3ecjo0ZRwA6DocurqObArMC8KCrp0FRsxZvURU4qXR2OSknkwbmdGyUQL4wxgdDQljKXX+SoueV&#10;fWhojwaMcpSfhKgfQmZJDggqId2pin0pHtmt63npZ4kmMki0EvRJtcrespBfX1qkuGEEbmZ08k3N&#10;Dlve2la6tZPC526/okKnMNJTLoKR6EsHg8FqmuU/9ZPSE7BJnaSj8XRok9k6d4OKOPI48CvqgtVm&#10;1GM0/f/QZsrDet9uu2Ma6KXMCiwz0jEcRKzIy6IyOSlI4Pav6p38CRrHdtn1maBTRYZK6/3W/pUF&#10;ul75THbN+IIRIxR39FQRiyepx8FOKbeleqVsuXgmz3vMga9KYa70tGvhjulpY9PgT2woX/1Outq6&#10;Qk2bSNQyPyODcE0DX38rnDyYUDKZlOaub9vKOllUjdKJTBSOvDv9xQXg0fJ4gjCyznHun00+R1hI&#10;V3ncBudDRmiCz7kqMboqk7KqT3/QNrsyJDgKeNQoNvgwkHAcAEJjsOlolwjkdnTfkyHzCF59Oa8x&#10;xqC9RBl5BDp2Ds+nUWsQv8dYHoX3EPk4Kp95VMp588K1zpqgkd+PDXjSkJ4wcM6pPyib5RnyqR+k&#10;wAE6KZ135yPfUAI+5ypuEmSdzhavyGjVgo1eNVSErJ4irwRcyMiDzw/UC0a5AanLC+ZxdA7OfpPU&#10;Qx5rxicd84rWHQatXsC1lSD8ZfbEURl85LhXBrgWtKzvcB7goEuzdW2nUqFwXUGZN43+zbDkoohk&#10;snRk/QoEtedJ+OIGc5m4tils6RPOD+ZXfeW3ZuwXG1BimX5pqpnqD4yZ6Sj6wRq3A+OXOPHzBZMy&#10;C0npWHALRcsk1Bx18lu2xH5NlV34mcEph3ztwEqTf3Bnxi5s2oGydOZDO8t/+HlsGp3r83vZzC6t&#10;32Gk6ZWBvuwgNVTWMTpoq5MVYQtIaAm6Jmw59estSfihEVIp2MumLb2S60TPfmt8GULy1yadQffc&#10;uvbBQhUm50EUWd1au3+X6PiENGL0I1qtE6PI8h0ZLZ24qY1jg+EB6SuIj77o/8KF1+gGM8D5CtDM&#10;izPBVby0OSdehfF2uQpl4TTcNMzlmbooDowW6HIaxYEAl7yXYGp9gg8RX5oVXCEbNEtToTAkAfxE&#10;Aj4OG2XLa+qr/IyIOlDlbb3nKyjHkcXdG6ZywDP0K3/pidcOYd6Ucnrg1IeOFTGwfM0ULke+YkiO&#10;6ibe3iAN/pMfHsGTn7aEV2Wtbqu9oWm5Mq3OLRJJ2CT19Fw6E7yoiNzijf6cRiZls56gahItts43&#10;4MlDb5HHeouzWKSw4jx0254SsVaZECdBosFN7NaJmpmlXzCpDYIlqXz4DluxDH4m9Z9gs7ikPHTh&#10;a50aSMOjJ95gSRnf8TdlUNECLd71i7Fj6iNbkA4w5HJ+GT6hCo0+Ei+5ZR0qqg9HBV988i4OO96y&#10;j0cqqe5RP/FdCFkCI+gNXgaR0BAO3TgIo665IrIUnrGuQh0lL4qlH3UpP9Yv8lIh6YhCvXIXRl5N&#10;KfMUwMEBctXKUIH4SKj/KRuaypU6SYjFV9qRYwLRomuVaeQZG4a8iItgaATSIlt+5DJvf9l9mZIj&#10;egspZSFI+8AvPiNO/SJq8BV2fgG620Q8+Q0v4YCxtCSh0r5fnFVOme9cnlgQsvKAlhoYK2pbCc0y&#10;Rl/xKc7EXmoJzCxxZAkDTq57DHLWFyGaBWs0E1GizohLoE5jZ9R5rHfWrMAjrGVjiDmPx1mKYDqf&#10;sPyjeL5igAovpaY4jUDLWHNs+TQQ6itjJChdeQs7RpVayBzoyNfSgXdg2V/WFDzl4++QghA3OSCP&#10;vNW7HWSXWbAymWPhpFgn0YZz2Vu8yj08LUt5nItSlYhISy4PoEQOThIDpN3C4Gpes0uSntcYh7LI&#10;tWBG1pGhl9NiQ0h9clhymYFWBgsgMrAIaZkEUt1z6aqG5SFTUisfaPA8ApTv4mXG1ILg1Sb7oK+u&#10;gTFI1u3CXxnir9pQGHwktqT8YC94WRf95WkdR9uks+7CWhbJlJ+6yXtuCj64K7MUbH6gBW0/kWNx&#10;Quuor0hCeMv9NDCXh3Y55hdc4WQjnvQ5HX8anUorkh301C7Cq/0plzEdYUniTPCT7JK0NAMhnw6Q&#10;Q3/wPPbRaWmIO/icSGzJHznRubGE0uXb0SdgtXkoMNDZbsI23vgrLVKurDkJ8dpr8gfZxp88wnjK&#10;3dpqkqZJPZXLs9pg6O82V/7+C1i8DJ7Io+zGTR+pvsA7MWrzUA2sE9jTp+FJPI2bopMyvPkm788g&#10;dcLRdzKra5YyYhAE1AAKpazOBHzLk9btes3u1BJSCdtS4hL1Oe/eIU/tElSDSqNKu2FDWGc4bfyW&#10;izHGD0MLjlI6O7LUYOBbFzlrNHFNwqWNqVM+ja6Tjn4BQiHhIpfKJUnxTXTgt/4YYPprA3sjFgbY&#10;gPElbwoTDMRcTj3UhK+s0OC8nSulfiVZbwPUPSha5DWXGe2UNogi2DGywjcKCgGg61TQMY2D/XW8&#10;AiDGElDepnGe0aNw+7dg4rRdxQnXA09FMBKsFgmitBf1HMtDzCXjIiqlQrYNQxugIy6h55e48z1K&#10;WJbAKT0+yesj0oiPHeEsnqGtP0gtLrMGxQMtcYACJsFtSWPpIYmvUaRpWscJZtJOWtXNTOkcRbN9&#10;2/qWBjy0J6PG9Z/5Vq7gLRni1/ZZUCLvIlS/t9N3lhbqTh1NACt+theaB185NIf+qDpzlVtpD9IJ&#10;ndQgIldtsWQfe1STwCl3oeRZaqUgj07qLI4ebZWlMWXIkkt9AFKvvRayuG9NpV95DnINmDSCcCgI&#10;/xZVQuWobXuMYgfp38pt8iOROiivC3vloYjVTXoMLrlitV97U72p7+wx5ir3KYK675y+kpjKjNlL&#10;q9599a7tWjFUSHBdcpgndxRhCGqEecmRe/VquM44fc+oElnW4AceHcV3cjSAauA62JIvh3EKe/rQ&#10;K8djzkuCpXXgxNYCVGnYCVxtPAqtO5FKowOB1V1WCS74fWdAaR2j/QCZVRkZdG7zbwGqHpUhIpb1&#10;gaxqHBIZ4U0je3ShzNLge7aQXHvzMrZ0wRXfjr4CpbRKbboHqNKRQb6x1QkBUnHyq8DhmVNojn0F&#10;FF/+0ouuLfQbXthycYvMABo8DAAlW+WHxUG60SOyWbsbKfaxnE9+jZlTIewUWR4ANjDGIOGoPLQr&#10;thl8LRO5/QJuH8zAEylT0NK1U0kqxUFatNchJFK9eKdchJUA8K90lKn5ISVURKXguD3Ui5rghrl2&#10;ADA6hIa1/QRUAam/hC0MzNJK/5OuwZuPdIZvf26rmNKRX23Vsn6nNOXJiwzdcF0yRB4rF+Fje8+E&#10;KVqAGhEidWOL1A3yyhmy1I0NMtGQZpHkENjRYeBTgfTiVTx1lI41pddB86Blyju4dDAKJAjDW1wo&#10;WkyyfOw2x9bEDrXcgot08B99gIDM6OJSrxN1+Xgvq/YBFh2vufraldeULBGrN6yTMThOUrAohOFO&#10;OxKoNf8SVWQdoPtOhdT0fA7OX7ggpFxcHEY7y6CkqCnEGE4WltTIHt9qCOkKs+iDEBTz/lF33Mil&#10;xfcCkq6z/9AQF3n32QGPoSOjPzvmJ/plvbC8NKIGG0c8BB14S37Km/v/GHuzn9uy67rv3Gpu3aoi&#10;WSSLfSOxlRxRohHYkBIBUuwYkijbD3kykAfD/1jegrwE8FPiOHECA1KiRJGVyKYoUWKshmJTpEiL&#10;xa66e6sq4/cbc+69vyoGyPru2Xs1c4455lzNXmeffc7N0cFWnbKL1IUv8utL1LuIxe5xS4B42TmN&#10;azmPf4ki/9UO/mzSvkX6bXjavgsPD7pngqbN3VVkq155uBUPb4rrgpV6E8L512Ivsuvz4qCPJnrb&#10;hhFxrzi2826hmGNOM9FkJNfmtC8jzl0zkxOv3MHvhX1sUU78jLuc4jPjinhiG/Qc6m+9NWZDhPHY&#10;tuCP7HmfuRdh5Bk7AFVGwNRhIrap1A0O9WfnV2WirzatbRcHvGSYzDsvkDjiGR0X1Ywv5K8XFfTw&#10;cesYx2NZDtprhWUQ2jcuApFtzNI4qcK1PbJpsTxx3MV3NTjXfy6EsY+z+lK++Fq/YE9+ZPTmRKFV&#10;iRzsO6TBMl2wB2MackIGzeFp7vQjFiuiHnKVbSXj59TrAn/G3luu4rXv8QP+YMCty2fk0wcbM+ec&#10;lOI/73C5aMiRHzfqh3/c5mC33VsbbBTzRZP6yg6kW+pjlwtYJggGeXvfxzsggVod5dSvbWcRyaNz&#10;jzB8OEobTqoiBjkHXHBdxNuU4+DdybWRFiDaKXEu70G7YG9AkbvoxyhBqV9ta747eHeaDuoGs9iR&#10;yyh+lN3/ph18Xu3CQD/GoQY9vkRYFmkUZ+UAGUrw1oecF7NaYBJfhIt/eERlXkwwmtmloku78Qt/&#10;kpysvfKoDvrYRs+LSkYNfdjFJO6mvJPK2EZuFzdvo6SsvnbArIf6Yt1M4si1pYNxF4ViRsaLWyTw&#10;6aK3PKzcAz7DC975k19UwdcGCyt5bMLPUsvGKYdUz4ZhCznz77Iob1zAIFGWLwVwx45g1CW1F9NM&#10;Xl8mXimfdcnbN6nhCoIfwZOrOu0/8aaMDd/pUJkkJduwGAzrwDPrCRm8p5Xq+tHy3t0ifmrLgQUk&#10;5VYcvlKeKjNiBS/XfECVl0+wOlZiYxQQsZ8qIGZ5pCGJGCJbu9wnLr/Vt9RC5Sts3jk3ulxSWWNI&#10;mDr6yTIstk5i2rNyDut3N2wdV0iWKz5WD/HKpqwAuCu3MtjrTIAMY12uWQmYWyyu3Em4zX1jsLUT&#10;Odadx3JHgvHB01Lc+iWmyXpX4l7+7z/KXNOx638t1W0IA62D6CAI2ySeZYYIwczJILvbBIjdhcMD&#10;LwJqHVrgbUdSbBAbkHUUOZrWQSFmYtESOUTVbVAqMW2cJr09iG04fWHSszCxa+ZLM/AOc0Zh8LtD&#10;hm+5EURSrbbuOoFo6w/cJxOdjDuD3N0AVV2ohOOAD/qBZuSNUwdGL4ZpH9tINHV6wZNUGKI9fUFu&#10;Flgl1k5kG2czKtYv+g8eVDVfPausk8LBE37F2ouIttUNBkBjqxOo8Tt3EkZ4pNaH2sUENfIoCiVv&#10;p3U8NH7DrBJRWt5d94KfOljIZDCpEX98RHnLfZcn3Byi1H9i6/BWKNHGI07YA2xTbMhh6ohX+74C&#10;lM9UXvW8GB0v5LOQIci4yTx0l5gx0n6jvX2OUCcv0qmP3YwmdZFi01IsLpzYY2HrIql8raSNFAwI&#10;RmXQrDW2wPAyMXdiB8MsLmKmGb2LYhca5tVFNaXeLuyuPKuZSt1sDHyANDcx3NtSjR1jCpV+CEg8&#10;wOdQ+5SsGbC7J3QPnrFSTOrO/FXjnB/I3MWFA4n+kXFIw5uE736wOz5Qh7btyTyRhTj/6Z9rEBtd&#10;Ps/idgb+8C4+XwvMbw8VH5ysJ9OpDAaWbwgDSD6pA4NzBwmOUddOyFMaPKkRHT5MmPDatvIF6dsR&#10;nD4WIRtywF7w7Ji1BwHTuq1Y5HreoKK3/AKTJPOcV69ng00rAPnXIBKEMNbvctjAp8GO46xMwMHY&#10;F7VX25QxWS5waKr8BQu+25b41h8UU5nC8kSENtPYJV/8iRf19FHk6qUg3akwoccSPvE/JPSdRp46&#10;8R1Hz8wzBh9n5HnXRC7QBaVNcFrzJ3/wKt/dsZrqOmBVKJZ4Du7RD4abgNTxBwrztA5sXbFTq0zH&#10;Z/HUiXwl4Y1ySjM2jTeKI7G50x+a8OkwqqSlqYMVfPCN+sVXZvymYftKTsalrIA5NjjhR6zw+Rwb&#10;amh3/e5Fr/Eg4O4uudJvGm7ygVdAD19bKdRpA8X0k/onjjCprdwBnkxissXLuf17ttCV2N2x2Rik&#10;cir2HVfgJtXXFuAdLGKVV/uuLSzSqFC/r9oBGxkO3bXrO6VAsVvNP3WQago/Mz3W5855cMq5iO0n&#10;OuhuAnNtnrEq/+o3JvZTZF03BwJVZWIYKezrS2zzGxi081nePlDBfWc+8ONS7AKddmw+wcwowVKh&#10;smBz5cNAXgAy0ch7nzbgLHBv5muGLBDQQA82BI+Bsc45kW0kQA2OV10ChYLosQEecvlHcKpCO4Oh&#10;vGykhmq0kzmD10mBrq0KzUBQrvXIL15lowC+f5FRj8Hft2AWh8NpXwKpLfu1t1yWF/jo69fgm6c+&#10;SkRuU3mtLE5MfIa7PJgdNJnix5yPq/sBF10XLuxwEeg7BjCY8/h6XohA6a5owetHZFxEy9V+DA6s&#10;kGP5X9/qZxdQpaOHVDlXH6qOmQAhfwjshSTCcHYcwB1lBdGsrSphm4WnPGRUIgiOWmqFAGM2H5FB&#10;E4GMYuMgfspO8rQe96bz1RmjCwZ2+hhH/ZENOOk/4PMHTvuYLGOflMhj0+DAJ0i8Lj5VNvNlbghv&#10;3MEGpgsR9kUzPr4lDg51WrGfuQUUP51frcenc3El4FExvquIZ6mnP2gkC67JlnJPA/XlRiNl5njP&#10;+K8WurGJHC99RdxqpJqsj2wX1spNkyc2e7sWINM0eEPPevlistzknnZEVgtd6t3DyMmayKBD/pTc&#10;MvJ958GcqJ9IFhl7cAG3tYzppoyu5FnjugFBl9RdsR/+ZXPMrQxej/urndz+7brHThlZvuiWH8pn&#10;sKQYMAatzkE6f+RrvAxwZhOLOU+AoP9UVvyn7t+XVNQEV5R8nNgJgkMQ5zERCBTvDAw6yqZVTvin&#10;SYGofVswUzlp/BCu3LfF8wDCgeWwZ4VTjpG08wRK1Tk22LUPwsrGH3xKcdug2FhJ9pBEq3qtJ6/5&#10;KKozrRUrvvG3fXcI0VJp7UWXyRUlFzmW9sgHOTWg7nn1Usdifk1Lx7o7BWvW3sLVz1POoYrNaxAi&#10;7GRBOPV4qC9FlBVZua4/GAg1GTvRI+DCwkIRjMiN6OiBQN/W0zZih/ozLf9rNXwaI+lFGI5JUfYC&#10;FhLYk75QYwQCyZ48bEQxr+GHaPirqzxtNPcDV3zedzdREYv54wQenKJVbY/gNYax4yIdH5j0pINo&#10;5lTsuLmiaXTaNyhx6aevOp5QHQQztXGpQ4CUeWpfESeELslyqsqJBgrj2Mjhby9KQPX7AcgtFvw2&#10;f4FuFqxJLNBdm/Dx/PIaTiwtQ8HCQYru9OwWU9XbL2uvevTdaQfh1oMDz7N9+5b5VhX09sIU+SgS&#10;f+p61yHZiCAFJvrY4iL84EF+FC5rC7/LzLemi9c5zG9OI+tuOrrpWDpwQRo8PvktGPUYjdkEuzmL&#10;R/vTzzzIPZT8elLkVhY55H2xeIS4+heAgR1yDRLNZ7wYUOVRXGQqdw1qeRqGkb/y6wBgbUJiOTlR&#10;4g1l7IFPO1j7FqUod4+0rwvqpLx6SG5eTqqeMaFOGXTs5JSTb1SLql7qwIZb5T2FZPWP3QKDIXUM&#10;mKa2D4ujru20dRKHkfkop+aqUxVjTeekyfzhMbyopl9Wj4nHoCvnle9ADR6m5jTZqSgG9suHag32&#10;HDxMFC8tmNNG85StWx36LxW7W4WnxtFLchxNnLSpAEJ5zaQeEwM8O/I6rN/FFE5b9gP2J5VPOXfD&#10;w4TjtdxOfsi6mB6gE52UrV9Q8VsXYmdtAFZfTY23naNxS6ZPBWQO5c8xD742GZeVsy9Z8PkXHKDk&#10;HRw28lRweqt9YayuDnpiFWiwruMCufOF6vbvNd8FUDDtsj5RxwdrO9avMUUXbq1r3iOERDjH68qU&#10;J1J3ObSm3q5/yGIX3Y3ZEYtUGM+oIMO6yay98mv08l2PbGAfPHj69ig74v6UBT/zuf8dFReP/lYR&#10;834+/AuQK34cyBwPjRhhwqwBzl1cqWVLvlt9CHhrI7KGIWV3vQGXHJ4GlLeIxwQcZ8b9CIBXW4hD&#10;sGkXnEBc2punbl1enXZOSrbBCA6UAW3Aykv8YMoBnPjL8MVPUvVa7mAqF2zfS6yAVRdsKl3gW8Pb&#10;lHZ8+W2ngouEkQAjBdjZnnKsFSt1GwPkoUTsMEP9EceUqaOmL/KTVKR9YiA0FpANrztY1HaXivwO&#10;tCKdMaAMrEMlGvWxUsaDMQO/HOSlqcZARUXxM3LyBrCZjpVh50JZLG0MphjBLiztyUMmGAu3tt1F&#10;8rkHbWmkvjGKHmbT27WZnMpFoL5e1k7xpi1AxaG88tOfgCax9jc+KaSOWGK/8mSCm3rpUJu5AeaW&#10;lTw4MxYbB+tzGHcHF9/qe80jHwKaGTurDwnqOWd8FndIMzPSIfSMRJChg/KPg33gzylO36W2jw8i&#10;gxA4Cptfn3Z80LKvZEcSfsTmyh/zXU9c5GgjoASHvLJFusYLzPbLnpFZ32ilDMSpS5byXT3FLrJn&#10;v0ADnLfKl8fK4UtHkBvRmvUCypr5VP6/Pxbkh6/lh4xYaNNX/BAcP/nJYswDCfCG12N8YvpG/jNV&#10;bm/c879voTFfLMmN6txA9kWXQezJ+7wlweEC4K/E0olcmY2flYhER5oIIR8aIcMiDkInA7WnsxFM&#10;eTrLIIK/AR4vUTFVtkcqqtc29FqHvrwGD3t2iBrIxH64euFIcBj4fZ4QvLTmsC9sdCeYBgSTtFMD&#10;QaLcehunnbrTPHiJ1QgYztWJEB1EW9/mItsrKbYxIBctYU1GtWkb7aksqK29HCEpQo4RiL2aLMbK&#10;g93dFNLtl3JnELXsQpOSb1XDFYSlT2yKGN6Twyr+IHPYjB1iQFpd8znAQY5opZG+Qb+OkbeUJs7B&#10;yUA6VFYHvUOHTHXImU+7/Lw64Bcv0DJikz93rOGSf7aRhRoFU20sH3i7mQFHWXjNC5DR4UQ7siw+&#10;4kWnukETvzbW1OKg6A54MBbVPlO4NcR24+t4mrbFg3PH8YyzjBfnZaapn1Vongj1L0H2Ame4xg84&#10;gbMuHPMi7fVBwR4mDhRoAx4u65dlx9LE6yo/8wE9vGPTc/ghT1DXJhW0nzKxYry1u4pqqIVmebyl&#10;ztZDnn45BMyUu1IdL7G5fcrcIDpHCnF7JiDd/ac1j+byDb9++4/+YI2Ed/siX8neRQDjBXPARAyl&#10;fs1wHW9ADVKCB9sn8n+g9FNGdokMCAY5RqQiJniI07bJ/NhrHbbbDkna2fVc3FOsEO1AKrhQULcf&#10;fm17ocGbwIM13/KrXifGMXCr6AWDLL6AUc7oTue0sj7DroaAHK611xgVp0EvhlLj1OLrtT7QcRgH&#10;jYWr+EwPzYzgULW914cBpGbVAVG+PiCx/ZtsFqDUHEDEOv7SbVN/+DvxO8ULWprhBdgchUtzersD&#10;7cCvKX0YWdU4CJeYiXKdAMWuNQRjCcr5K04x6Z/dNS93pVeIwqT6cFhyYWSs6ntknNDyq1eoVYdc&#10;F2yIdkzYOu1l2fr1IWfYHg7Au7hbd44RvMKCDqJlaeV2HjCOjsUf6Rn7O0ZBaNp40hPZXA2Qsco3&#10;cN2FIpt/UDrjsqLwLlbbs2Bk0cA2440W2s85gl/U7rks9ghU8TY2lU6l9cbBNaI2i908GB2LYRAy&#10;Qyt11UV241rZtbp+ZbkLabl3spwC5sYOwODnDy9IrFv1v2V5JrvteMGFaeNAGZj6evIGg5jzY28P&#10;/Xyt2FzwSP7UchT5zeZHuffMeppfl+M+cAERKhkCUMclM/kuMEg10eaVNhiSLYM7gYIsrizOPipy&#10;dQ80VDet7e2Itp2dsnLn+bRBXQNzAmJ77S02ck7EMYyMcqq1s1e2+mhMQjZZOgH36E4csJw8kOVw&#10;HTQCa8OFxLcMogjEM6L4a/zHDPC+ZQS44KnBNi3kWl17yfNHUxpogzfl8m9/TnNaSUgNRvKWCj26&#10;IM4FAukIOGwjQwvyxb9rozgDpEzjsDzWbprEKapoVJnkTk7Cwy0WiSvxI04kMdcUvGiHKOxW163e&#10;RA3C1qse+Uy+ZofW6m/lwqz+xqPxrC14YHJsbjYLZzcM7QcQjZvClFAZnygM/8l6kQVz+a1vjX1q&#10;tRc+OXfsVPN4l0G8jBM8yl+VxKOLVTdMGMAGYdlxS5hIyPcwcTG+eS4XTzKGeZaf51f6wenFz+hr&#10;SxTyAJ3J0tZdBRE5yrV5zIFRP9WKeWKv/eqt3K5pjfWFw11K4/s1DqdsSBkfDunWxmuCVDtsJpGv&#10;7cYRPlwcb7fX8l2Ql19+Ob8uyAWOuM/mZU0wRgPEb2nQZfnmX4C4kvjWah0qYwzRrkyUWFR7xe6n&#10;o2nwbb8PREcfx1ns8pFDvQv9nUA6tniR0BkMmLBXO2e5HFo/8m3UDnjb1jyNBALMt55To8GeyxOu&#10;6LSOzu8HJfDos4a7m8aHfiIci4Wv3uhaOPLVB3tt0k653PiAIG/JUnFeeBAuSgfhdFxk6Fh71rc5&#10;AFWOo/jumma3K7kQVG/ioFwOKR67LcmAgAwpdvJ3gR6ubVs/3M2nigl5QIxufcM0/U9qHJo/LWGr&#10;pbEdIO0CmDSlyYsil06GjrHrmEIQ7sSyiX4lzwsb6+PUrL3UI9eYrE5lqSNtTNb/CAfk7DeFDrzi&#10;dzVtrOsY9VcOtbXxAsO3vvYd8Mt7uMlz3kHuOIRb5MFtvIl1bSxXzmedTKFuOLaNM3WoEl9Tzm9d&#10;CKdFBzUDD/C5QMJhFZNZvLWBQS8U3KO+cCy3xNKL7PqNCD4B1PED9ukHG8G+M8fkIZv8+pIcpbSx&#10;2+1iKd4hv+MzFZMWRzvrQNqqd8aWING8qTa3gvj3XTjrJLaRdXzFJFKPeMeTNn7XnDZ8ee21fsnk&#10;3j1+uZN5zyNziasPOD/JveMlUrPXYLSm7dwOWEfDI4s1N7DpngaUti5o1SrBPp3RYHVg01ob6+w6&#10;aIvKO2kseHi7DA7SuWtzyzi3XHR0FpMTS4nDFxffKGMBjPKuvXYAYZ9khmlB4LuI4otXxxl8oG8M&#10;V+3OOcq2YxODSZUnjvkgIB8SQMZ+4cJJhMWegXvIl29jm/zIgulzkRng1UaunI+3sjVr/K72yWO8&#10;5u7aZUISbxL+Q934RF47wxF9J2QqrTqiB3/V0S7IFHu/uPbwlb8K4EOVqG+8Wl77QNTOKUe5r/VB&#10;i6krMiV9qcqwSK3lUU4txbVrHkkNkyENTxpTfzSl2ph7Ro62jgtjhiApfO7613eg4mQsMMaQ590p&#10;trAGb/3Al1SQ3zbskNpODru7IFWOOi60qkWcMcELTesuZxCKv5jhqy68aw1WvWCvLfoJzc4RSScP&#10;zl7gUxrcOUfBuKhVZWTxf9eZzjcFlK1vY8jq+rdxxgYyrA/rV7Uvx9hd/94utNic8fJM2CA1zr2l&#10;iwybOHiS/EAvSvCnjm8Y8+uVqPITofb8PAYIx/Ssfj328CE3obfz40I0CkqQCG5fGF8itBswiWaF&#10;H8d88F060CvpTuIl3cAboAPvdBX82mgQIH8EbHA5LZdy3c5tPYt5OwDcduouWidWuXVgRh5/8gKv&#10;Czw8ire2PAeRel5gc7JMbhrKn/Ym9Pa1dUFPdnhvu7w3FoMdOWAPnzSMbhO44JDWBlXm4ad8Jaq1&#10;nBvnrUO/gyK2xKRl9ZtHpvK4ij63XjLYkcygQ3757DkV/As2HkebApzWjwUEXLugNUXTumsNLahS&#10;J0TOQlrO5BoOcsNmhIzB2NOEsl34Tnnk0jCp/FNYPepjFB9sM9866sF9C311e5FEuYnyIbuVOZdX&#10;QJIwiQ1e23+EDnrLizxjorU5XRJtkYTWKZ9K5sDhT02JqezYAv+YE5FpfDijD0j6MgTZ4cOtH+Nj&#10;j/rWWZBEmVieg34lv35Zjs0mottUP8+3+sh308MmCJnGZ+XOOCxCcdDrC/6N59Wm+pE5321Vb49r&#10;q/jDc/iC64ZU3PpeG+TrI2sK4vT7o6yz4CgzGL1YxBf78lzIWZ+9lYHT7K4QdNE1z7dvOpDYJXdx&#10;K3AJxE466/U38jsadDpmw8hFTrJWHQGxU2eyENjK921JeY7jtpAnqEDjmZXHYQOOXheULsAIqJMG&#10;g35olFuLgLW9HyAUXu7RazDL5YpxzcdoKHV3oTZEVMkBApMWE5lW17b2kYmeMsm6eLHQwT1/LpDg&#10;ps63x+IXeLmgC3b7Brm2Z6iZEWm4XWhhdgVjH9kL522KQuXWJy7Y8EWAA+ieHHhkqaddkzmUJ3Ud&#10;rMsbxYNPxkSBGgMwlSNTMwBf0lYGN9Q7qLtQ0VJgmalDbN6WFiIciaF6CnV8k7U+DYpGbneoWw/H&#10;+ooz/Fvhw53JrBxcM2aG2m4ERvmgCP4uuoiig23v4xJ/Zm1S712bsyxsOIlHQPNPWRaH1JYv3mxC&#10;oGV2v6S9OC9Md8BpSPPqhwGeiomObUepOJ2z5w4Vn5o6Mnvxbw2+4h9AQ8PY09pxsOOo8ht3Sot7&#10;9jGbq47nlUNmcYugZg70y9n3lYP/joG0bWcd/p0I4HdMwIO5UB+5jYG93nIpR9zn+WZvcWQTHIXc&#10;c37N20D+UiA8EEoiHjxwwU8hpZJn6NgtsrPlvvH8xnJk/ZGfKDgJYpEBRULnIf8dd57Je8OnHeJQ&#10;wAk6JiDO60i1a3FJNHhtQLQvAoZYO8qAUUp7A7WBLvZiNLDd9bauHItTLPJnsDsQkYXxPQY8hvOq&#10;LQZWL1awAX8XJv/bIeUSC1QQSHIioJzkMRcuzoy79fmQjqodS3teXbyw3ft3qSoGbexW8g+uZBoT&#10;fKWOdyz5FyN7UfQbjCsLUJD6mCPq7BCKnRMtaet/nY6koNZZsrxyq7UxpwwXYrqLyQFhVCBGDTaK&#10;p67ZorZhLCgTPNo9lE6fvFnfaSJOKSs/2A5QLWUMVgYMlgJk+QPS2FGWEDjURe9SB8ouGGLZXmx2&#10;hk2goQuJ8oEXWCQv8DlT7OcTmVvpW59xtz0HzlNnnkVUPt2BsVnaXba4LmBIlv91vGk23I5FKhXU&#10;+cNDOXd3Vl2P+k+OBO+JaZS8f8zmjDqac+iOOL7PhQ4+Ps8/1z3gGlPhjIMyAkx8xsZZH8vgVAVL&#10;dxJ48GIDSCLWjTd9QAyoo61xN8uGKZnl03a01chBQpGhAv825lYMfhmpG0Fbord89rzYnPtiw5bd&#10;cfqJz6uMuXwwG+65ZUEdfSoB+lefUo7JWMi4YWHvO3hBd4XHAY04CCbq1M0urPe5xIkc95v5X10B&#10;YuCX4Pgumbv5BgUbrW9wydfZ8sX+SjJwa62y1d2FoPLobrBoJ4HZt2WUGvTarK3KjBXiFH8JDIrY&#10;r02kKg/+ppWzrauAuitj8BVerNNmY5vbAH6IQX0Hkj7PoF8ceTB4YvswDzf+yfHC6LhgDndOE8Uu&#10;+pRTKVbwXATaZ8gtD9sRNWb06DW1VD6n7piO4LVfopuYVgMfNH1O9uEGOvGkvT5tnOt3rdvY7Bzr&#10;PrIdc/LWSPD0jQlHe1/Lo+opBcBQ3omj1YpsfE8Z/M3CB6K4iMF8y+Satx18ue2FIYubFwlkZqxF&#10;3hi52I8fg9EddSc6XORfE7jaWOVM1fbHyYvKvJJ0Lwq9cFLZSHCujy0fC/rEjN+rcNwMxvE/nqjP&#10;BqwXlVkzhd3+0ybGN2m/O0aqwL2ThuvWrT+WA3buqDtXcO70dfm/BSTV24f17RyvG5xEZU0GbzY6&#10;l3mEDa67y+fEq/2tN2TGc/xqhXrEAjnix7rAT1fwO8ywBs//aCT1/OLc008/68567lF3ANdIneSR&#10;jceznXYzpoMFAQg5Abm9wQTIH4tnrw4rV3/XkQ1EB0eJjkROG9Daph4bVHtWsG04SUM5tH0xVRhZ&#10;7Uaf4Y8OL2M15/UB8coGM77sW6zKl9dy4OxfqWkJC9q9GAFvdWhHQgKjIQ6jGm42tTO5Uu7bWzkN&#10;DjabkjMulEUdO21fm+5yNn6juafShB+UdmKeeCsHBrIk+eI7SgeXabR85RJcLnCR9Z2VOqKIB6Z4&#10;8X9jLfuhsP5X48pLRe03HuCrqT3ljwtcSjHUVlom6dBZ256BO76dniF9xmZjtHgIVr4ag8IFiJ1Q&#10;4Ow7MPhLBa+NId0Gf3dJKVDfZ5E7B1mwmEdILQ4ypD22nJLGTjuUqaJmVMTf8uIgUbSNIbZau0f6&#10;xviOP+vD8kIePPcRJYZrb0vTNNyhXJ/p5+VDHXg9/ySUefeBvQWMJeThc8XZPERsVeduLK929gJx&#10;XJRULIdy0sLYvfQjcofHkIJHbwfT0g1hye7dBOTvZY77e81ox0x9yAVhIvTUU0/e7ufnQBkCj7mg&#10;BmOd7i0NBllX+Y2FHcG2PKDoeBUDHd1MEtp3UVisBqHYbw0kDpwBwcoG/u0BsA9QSAKnV9AzgG2p&#10;neZz79sHucGaGrmWJxjXTjz08SOFbatq7SCz/gDahWU6HSNjaDsFjIP3cACDegcmC0ugG5eq8zaX&#10;JPbgTZ9Zz8HqaWPygCdfjGkQvnR17KuFcV5TwmyzTj4wlkN9inTqDv/EyOQBIYq1dfHN9rYJLP7a&#10;Gm4jAwdwpZo6scaX+glvUvSTaT83JtRvXNRTMm2jvwsj4LTDWNYaK96aEjz6/qXyDo+1n9ZdQNxN&#10;wSlJWbLB7XgYDiEIP3h6iwFhUmSVIy+B8vPTerjmr9/mg8e5OdBmTaJYX8DQAqfI2/+zyI3toVlJ&#10;6vLiYkksk7VMXftXGP2EKPXIaDYHyyI1T0vfak8fKsOuc4k2JsXRmNq03onJYO6JmC03sBrXYnLs&#10;esOa1NuJ6FVeZIom+zs57P+kxFDYhMz2L7irsbZpJ9/UvinuWbdcMQeW/A7b5ebtqGQfy+98cI/5&#10;1VdfzVey8x+w5iIMPO+emIPciXjppZfy+Bz/kWu+2IfTvWHNzWxodCLwZE5s1ckgOEmU7eLcjk0o&#10;UocBiO1/AFKD49Oc+p1wbBQfGRy7ptVrcM4WAtKgUFedlglny3v1qxZB7cWFcn3kv3Fpp1fG4pGV&#10;f7hxcdkUBDuMWIOBDH7Lb4WQ2bqLLs1bn1xMn7hD2ep4Ztub3togn3855V8SfDtZmqdM27QuZup6&#10;UUTl0pZ2rMoZuMGjX5cT7eAxeXlnB+Q5IFEJhvFHklRMrewhTcRoP0RSRm7olI+qye/Fe/sLMeKK&#10;lPcxV2MwM32CnTHHONOb64RBDxtltXFpH47dDHwl5nBlY0vq3eVn3Jd/+xNMFzMy079kaylKAcLe&#10;2jRuC24wkEQ1EpTVxBb9cbdPtm3V0QR3x2T1wSkn5FsXD2K4NmpvwoFEKoqjwTTAkVR6zGluzSSG&#10;zPP8OQbkWv+W/7Go5i00v+etJcAiS9+g3f6MTcwylsgS+2YbW/iIj0wCoT49qCWKSeBdUnQYF/d4&#10;DvqSxnzxB4f+KtZF0Cz4JHguh9rcsd53/8i0ntw1dT1Jq/rwodWDHGinv1hLaXQMQtJAUMXPefKL&#10;cjzymKQDzXIrmHC8kh/S79zMUxn+r60ApcXFN0AY5cV/eJmwVDvH3V0Z3Ahgliv/k7ntcTgcPfPg&#10;MAInwWOv0lSBsZ2Jra1rx7VDWzv5AGBvXJVr9bamIGC681gPo0PAMqQP/xrkdBA7jlG3U6O7HVVf&#10;6wt5bJUvC0Xrje2SL9nDJ4qVa4NmRpY8jjSOU0i8XEAllLqJia0x1Hip2bZksb9pxTnLaxsok1/Z&#10;4DsnpoJqdKDmQpQM/l4JNF7EgPqkGLA3chEwTqnqYmgrPY/QYZJaVMs39THKy/FgPXEfXW3MZAQp&#10;H0YzibFdG911I01f2V/qBGh0HX/JU2ThucMkdU3l0Q8Wqan8ckNXSqnANn+UtUcGgS2TtVxLtqTs&#10;EjaONbY7FpHPy4Uk56TGNvosakkgaRfbea2vywkJxnnNJp+3yfz+AhU1KcljjBcWnaLjjPpa64H4&#10;0vVdbLehPCjRX/3ws5wimVrytPYs1zpOjX4g0DmIXGO4vrUGm+Q86Ov63FuM3CbAr44D5jJpQqv8&#10;nQoLtUN2sfdMHesWy0Jj2N1ubdL6k9Lp37YW7/SH+mIEG1/SP11X6tfr6R/HQQw/lvvM/fxsnnWO&#10;Bj9vgU/IJNYMUCarXX4EkFKecD7qJeHVsbRYsF3MuVJwlZig0uGmcjHbQZXseLIL4wa2CnUQTAd/&#10;KnuezhohO/uO4hqq4TadF5MOgDpLnnTFRxId2nyblnLlFncDh6Yj7g6vK18kSNUnrlveupY9Ct/Y&#10;p9W4MxnJN3FuvqK0FdCWdO64M/KcmAi74DW/Ph+wacd/JtgudCeyjePftfbCIyK7CNOPDqJZyJeP&#10;2PZjhI/EwC4OfpidInHCdy1u0EKYSUl84U5b9VLIPzkEBJltVeQ4oNEY4G9fFXX3nWbMa45MsGp6&#10;eKYAcvFpjpAkcpZ8GpOsyqFjin6Ek8jW1YfaVz4xUwtjQKUk3BCpPWrPBLbmo/J4sPf5WTi1Pk8C&#10;5AtJkZqFHULlBqyRFT+FpNYN/piiZftHe9Osmm3Vo9pYZr3g7BqQPLpcVKhzEU6ZPipH2ur31YY4&#10;kcm/eZXfmD50Nxosoo6HRk1b+B/tqrSw6nfOxWjfwqEXivY5PFa1/FperneAIEtEPZNNedYsdsss&#10;+P3fnGjKhSQiDIcnsxDff/xJP9xbY/WFLw49Sp9ml5yfAKXO37Y/A0vHMNnrJERZ9Tlj8P79p3LG&#10;zLlQaTjiXfmX7NudwsEOJsiCT0AunUbVOooB3SmPNIRDeFh/Htxdjg5YZOGK7EKh04tA62m/2gct&#10;0tZpIwI8V0jq5K0vlGmHSy9g5U/9W3cCa1tkedXf6q/94q2H5dzSymHrSNqmtHGo/cMWdsYPYzGK&#10;YMEarEM2JWJHn8G9fa7Q+HhaIUc6OKUIFReftHEhEzsT8lgfYwh8342offFjeLQPVJ3+OGXAP5Kk&#10;t6Iy6HI/jlp9dfBfZWLb4p7PcSZXwOG3Kpe4tarjAWu+Ys8LEFxGZ3XrBxe5clvIFrHRfqK+eY3b&#10;F2lNXcYajUAvaArkD3nBBj+yFBmDtdHx6Nd81dFQF0jZIx9Z5DG9DlSsptPeBWI5lDM+Nb7tT8e5&#10;dSM39k6ua6M2dQpfsiqJE5tRjy2+E3FlsnbhR6r/HZuM08Qi6w92GHdN9QYUMDmXB/nyLg7YbV8N&#10;SqTl3ZI1Z/bAfavWxGQuQCpgwHnU+8TLn2q4NSo8m5xfF/GWRS5QaehTL5znQhbJR3n8mLWW/vT3&#10;mNe5LLkJ3NyWCDknII9mRMnHPXI14MNBU97Gvpk8CxgfXuwgJUi86GycNzJMHu5PGSX0kYHf6bi1&#10;VnMgAIpcZM46cCpfnMVFZ00Mijh7sQmlJLigvTvzSvYClbYIPcauJsE/7EhlbV14x+DQrESMl4vF&#10;HKpzjQ38tBhFL2i+Y0E0uiuPur7AgfuraAxWGoxtavym5TitRDC4J22aehmCReXwO+KOn7bgxegp&#10;h4+Kp7Rxxy6N1Ed2LuDoyYcJmDZeKHuePOLgkbASr6bcSuOcbHkRQ0UtI1EuUyny2GKMcUVAIXlw&#10;15bn6cMunGtrseGBxvWdByRqcPuRRRnWHTPlUF+Kx6KHrPZQjjgtLCgkfCLXklXH4eiHNBat8pao&#10;AENF4pWK/Ov9Vux1R0o98WfNKq+oWMAMelzEBBkuJ2af420b4KsvwZ2zhndkcuKXgYsnwaEIB/hR&#10;B07nljGkLv/WFfuLqoMGHIlx44i4odsMfk6bQKlHnrXpiN/YTMXo4sH6Rb4JebALTXv7DdzW0RYC&#10;h+7Z3rqSXr+MrWTR6x0Evmbt1o54TMqqmS+UvOl/GeWmIr+Lwdxn7DyW2xcweZTvg/jYcW4LZxG6&#10;PdHnkllYQenM212UAy5qj/htZga+AUEuQcmfuURYuRjiPled5CpwDVxqZwD3U8olfQZKsDk0gOhf&#10;a8m387B37RR3HmllcBg0gi+/BpbYdZdBBwzvVDLZWiQ00UmBCw9nrtiH+TYXW0kqsDAN1iUqRycV&#10;91refDs4ChdM7HGBq81BhR+4jGBIWiCPHRoaA5pYmxjby5dmPsgCd+OBxibqsLecGENgrp5ycEqG&#10;Ol4ISCOF4lJZi0w2xkb7IXVW48dqi4CiOJTIHvrIHQs9sRt5BVeOwlFB5bEbO/NWn4c7KhTWbkX6&#10;Tq/joNitNxjJNj5Os2mQtCz6Nt1VC0Hbkd+LAJLqNzP6FbW/z5ojRzxWZ0NALOkJ62PGXSN9k9e6&#10;50+4Wgr+oMnUPuk4oKUYPaN/N1HPIIo8Dbubj16xOAbdf5Gd+V1f0hbf3VUjZTwaN8xQ9B0Ua0QK&#10;jiz4M3CPVOaqpu60Gd2Udwe9sVj64kV4/bE8Y6ltIh1WKoevu17QVNtgli86b4/T2lZDotHDD2I1&#10;8px37XM+056/V/OVbD78c0ds7OojluGErLeEiU/K+dlPGvjRDUQwwIuOhziLMbtozEGgSnBCOddJ&#10;xe8/dd+21UOuRHM0n3Pwu3CCDVlEmNAEoYEwq51yUESn206ZVJ3msSOXwdygwLm4yJ88Kt868izO&#10;Xu0jDdWhO/wo43nks3rxV384g0FL0/ppCS7o2Z6gD8bK7gcogBDj8phJXbIBp3o6fCYB+g5m+kWB&#10;4acONrtAJqeDdzgh7z9a80d/a0PrB99yJi74HYGcTZcsMW7MCrA6xznjov6f6mJIy47Bk4ydvOIL&#10;F4aOv0tfahfb2DiTIaWoz62vXfKV53jNAYUMdYc/yVqXyvrSfoDH9h3ti91YinAw4uIGKLXQcfMR&#10;ffI71ol1WjDs2e5O7kxnW+tqU3s2gXDWsebUk/YjsF2YU7bPsENCebFb3gtn/WZsJYWsO1L5Nf7E&#10;qCjV74582sCccQn+xtDuEo66xhL49aNxjC4xnfozttf5vnbQjjhjfRbwladeX8Ei2Jdy+3JjgJwm&#10;lalc/a6cNdMGVnFZJLv2gS1bZTYqo6DtjRN8eHGvX5/RLLVc65r5yIc/fHvqwTO3b3/7W7cf/vBH&#10;ue+c/44vcthjwear2Pdyn5l7zk+wfSZ1gSC3u90dsK2DFDI45OIXOb6STf2TeUbPAND2ZPEIWAly&#10;ZsGAKAv9uXh0wIFPQKCIc5TqyOpTj+5hW2zkrp1Ih++Cga3aBwPeZ7AwgJ0OBv4XgWvitsxrzJ7c&#10;E4JHmbTThtwhbhz0i/a+Al0dHE6qXaIEpx2w5ZAKJJRRGrtHqi90T5GQbD9xplQT0x9R9UKpVHU6&#10;YRGtvXF5yvWtzMoLMfgOdW1gXPsH15TNU1vuKCzHKtde2J5Y6GBAtek3Lnaptxr+ybPjZKA2bgir&#10;cJxBpgY3F5KKI3+0LSelqT1smedqMHUQ4A8NcKynnXrbxqaGmocr/c+Y5E++cgIDEF6pwLlJi02R&#10;WvTMvbXBVnSRJFW6GsNpm9FdGwOnhir1KzMn263OS7CWH2oXlSmgONyAPktuMFpO+4WzMQoY94/R&#10;4A9OpZUd5Kk09VcOXQ8wg5h8qmiJMsk5bA6pzpOOkRTDpe9UhE9F+3LQjvCojvasB9XfCCzf+kYb&#10;ck3Tvxaat9+jevJNfRz1W32SrjeNU7DT5qL92qtH/PnpBP67KT70AwnMfBE+fIODrWuQW2YV53ci&#10;+t1uFrHdqTEYlcmB+HEr5Pg/7tpk+xFbgkTgJhjov/46QdjOOdCSYVBvgMaOTnqYiYBd5Gof7Ab4&#10;Lmbtrxy29q02en3b1Q8iygMcsbIo7AeAkdQXbKWVwyWVpxL4wh/tI6O8+sXguDjYZ9fct6tpGcXj&#10;rZ2mOqC7PmArfvpHI2hd9DaO7oC1AYEzFrXeujTIE46ND6aJX/qXxjmmtyJSDDRsQyYZBs8mdElw&#10;4CLQv8GeNuQTUkyKs4Nd3tQMHBYXS9zo93aB1aM9wlQlW/tlvlJj1uK2c/YiGnutSzOmB47eK7su&#10;tMu3Ani1NpJXqeVDf4JZO73gL95hT5TorV2zs1gOUFkQ93rD+WqDmFGxmIjRvvLTa5a9HYR4ZPi6&#10;L3KHHopJ9k2U8W/bON+9MIYPwugnUw6Uo0W/istYRE6BYtEeAbCy7QWhvnuCVXXXR1j4vLyMiUFf&#10;CsIxeGh1c1Me1Q02srYVFx32eZS64SNmekET4r4swHrwW8YG3Nc+ukeLmbaDEaA0Mk6pW8Ed42XA&#10;G0Pkbrfvf/8H+sizzOi+//3P3555AHLRbQAAQABJREFU5hm/WPLSS6+4JvgZV755nYWZwdEFmHtu&#10;O8H301O+QkgwetN6BlKsuMGN5jrh2fDUaXjCB0Y+hpYCA4H6TRLWNwWV1cGGeYJTaS5eOGM/G4MG&#10;w+AsoGcMLF7P8KBjyhWh6tZWcckziJjADCjbUGdwDXdwwcJm/Ug5IUGs/Babc9o4mei8vmXZK3sV&#10;wyN+OdiC6eBEbwcRAMarPnnEdv4SieHBpMBIZcpxfKUawqa2y2qqNnaIiJGDUIfaYgJAzOj/ShRn&#10;pfd8mgPpwMTHaHZMNbbGFHt5OQITwLx9K3rqoqKtxnWwiA1xMgZHcJSTT3L1qbgHV+Qh4EEh8/ht&#10;vHoCnZxp2yigdl0QqEO2fckkpr2656RE0UE7nFJEMYdK1pp1NebFjbadgyrMChOPAscRgSy2i6Ju&#10;avOP8bu3yZhrxinkj81U8o3PcAiOeEAGB9uU5ZBzKgcjfYeurfRWJGYBWBvSECD2KOTFbQj6cfZy&#10;IIpHQBFF5kjJt9SxqwxPKMyEZ9NCfvnv3A1IROvFctnyYm/fbLsXaftrvd0oMG6Go/RgBD5zbG2k&#10;SjXaEJ5yThTq+niSAg9N9Bu9/Dd8T/RH37LhZZfMo3V8E7C3P4gTaw23UfzmX++JrNOQ7gKq9XTI&#10;fFMlQeZrhShBkkdYkPVRHYOHQ0y+fmJaxqEeGBZ175/oBLhNtUB+c+vYCNCi+DmgtmWDjC4LKZw3&#10;X5kGpxOqu70Gl3p8PION/Abe+rTFOR067iOyAttJEnKA4O/0V8sATU+Bd3ilbq+sh0IkiV8uidqB&#10;O0uUi3JwnY/ju3bhOzq1ga3UxA59t23w2UUEKnhLmqkgT2TVVb9t9mlqK38d7ODVDgyPibH5NhVR&#10;YA6gBIN3XNH1lgrBStqFi//7jCpq8QxcZLcfkMUs7Goe653kyJYH7ypiB1vUqRMpcJLfC2yaxC02&#10;7cJmATzHxcqmRWwmje/MGFcA5wAOdlkg4bxjgw+MOwZZhipjBkP6xIYi46cOufOMswfn4h8aI1cf&#10;3V0tZuyHcRe6dSOYjUXwzDNOiQgwOFq4creYgw5Jh3oTshmP+LE8qT/XAiMQzbFDW3Tway+yyJ9x&#10;DAfx1LjwKd+jL9ICB8vJHHSCZV1sEFUeK9BW7DGG7Ifxr/6P/CA4J2xvDKJevJzbX2c/lUvjjVxT&#10;/RwT2gtC/aNfN0XAmG05Z/hh37VE2cQgKq+++kr+zz++ad2273znr72Vwcb1fn7ciDjwoAUxz+8x&#10;43IHFAQFG7sSZkFImZAdi/IEkG8NsstBwFsaWYC5ia00Vo5UJw3W1IG9AUW+TnPGiS5CJ0LrGgAG&#10;Q1vg1aCqZr5m297OI49DYIxjKR+LV1pIyPJ6I4+1xOX41cX+2LwOmZUbrZwWszUBvtihjnJ5Xn3W&#10;fuyAp0DO8rMctaWNblEmXp2YTAr0+sjc9h/2UCzWNU6ixJmwUQS7a6+8NAJA2uFUpD3C4Uw7uSoK&#10;D+iclLNT8rHK8uqtLh6XZFIwqYBPH0eGQcm4gJk+YQRjuTIxFs0LDt83bukejYLhUxV8YAJeRMFq&#10;mrEVvTSlcbHqRY+ByYVD2wFwNxoQJ1TkjVPiBQfwjVfQXKgCyXyQFge45xILBgb9ajc6LqMKR5YY&#10;dS4xR8CHm1xQ04il4iox9ZFD2EUvfIiq9jmjVxS5awfLmSN3L3TINbXfhUzFxEocisMBzPiDnU1a&#10;ojl9I//RUWrEOpZGK7JEhtSLYISE9zDc4ZG/Y063TSUViaImjSHSTeWtL7QDjSrNFxttD34EOueb&#10;B4O2zpG+i0N/+RcI7tiBQRPtxWy5P7uLQbC40Befs8OXpvjG2HzyySdurz18JTtkxkHHFTvmp59+&#10;JkIda6/zsEVKuU+RjkYof1leBXss31B5g//aKBIEjCsiwCzMm1zAZ/cM0WNSjcDpIBVEq4OadbtB&#10;Mnoh2DLtdXg6MmW7YAJOcEJDeRCZIJTBItGvhieAKzdNtp98wjWLQ+3FdydeMaybt2j4uzuiBvu0&#10;LeDlgPbiw4FIlk13L9jYt3eoKbv+1onDV1WHjnbjmL5WQl3QwXcwE8AkFqmjXv2CnLEuK2TLFx7J&#10;j7/UM9lopf3QG3zKKEg3U6WyqUo/1O7qFwE5FmHA/EWt8Hv0MGWGUMYA/fVYBiqDtBd8bKZtk9wa&#10;P/qBpifyjo0LEZdtNgLuXBn9SUyKjh8mDlj1hTY5B4B1k29gIfua/70PsvEJ9MjjI+PY23Yh6EIL&#10;AFAkxJCJTaoeT75x4kPwiM38BVNWefyMiSsv5hhOI4fNQ7cxtaFMJOzYi5WVO0hEj4jDEzQWlmTl&#10;E2LqXm3YqNwuPrW3izYfdqO8eHDEpsHSQmwAWOrkkvCrixDK2EeFl4Jy2wrYNik3+ZXVlnXTF2ko&#10;jEf7wB95qkJstb+vhIxvtMQaMrs+nHKwKOawuZRpO9sxtZj42ny02yAKa2X38cS/+quD2LGugBVJ&#10;FuVnnnn29qMfszBzl+LN1N133sLrUcYzaZDyI0ZxlIFqJZMsRvhBHW1FjOtVdyKoMMm6K2EXhCyf&#10;LKqT5qOzQobwbtBpb36DP04G7yqjgRyw7cSKh80H0IR+czhPsh2eTkw6DQEaM+F5i6lvtV+ereMm&#10;O/eerrtK2vmgZHeh2ljT+hPYS2LyaA2e+WMwNB1K8YMBnKBTdXDHr+p2MuFvLzxAVLvH9b+qi195&#10;nOfPnWM4aCIiuzPA3qkxzAorGf1DQCO1Xynwj1zbEbMyDTm7ILPYJM8fscN/zu7WkmdBpu7F733v&#10;9vWvffP23e9+1//LkNta9/P/TL7nfc/ffurjP+UHIA/zFg5dkotsmH/vxb+5fe2rX8uHJi9q88FT&#10;T9+ee9c7b+945ztu733+vTm/M/j0OWTLgQtgF0C4gLapff3Syy/lx2JeuT3z9IM+rgTv/BnDyBO7&#10;5rsD4u0nQA+eeuD/cKypjBvHZ+RffS3tSdv3HU+MsY6jXfCNV6iKrQbGdMtSD1QwFznPiXVzHOnF&#10;Jm2mjmmyO3a4oMSA5RwqNucuFMi2nmsE31sqdmNDnr40RQ4mjEeqqCU2u/NFVvnIDWQFcyShhg3T&#10;8G9tK+GsbdpGzrEUsPIYVZEGh9OB1bqrTjkhUm4j4Yn+Wd/Lo62aj/091xcIdX27YqBnOOCY4NEf&#10;q8e58y4aqFvGN/xhfLxxe/mll3POepk/ft7ziSzW3teKvCoR3K9z+82/hDDKXWAlHzCvxBlIEO2A&#10;iJSLH0b6JIYTMQ47Gdih5B8y27kGWP3W+xYOsbyKC51NdXJLnJEDtPJ1EH7gym/bRxhMHYUIrg78&#10;4owYJxPy5wcD5KOX0bRXu07wgtgWrbNzKeQVFWlM28rJGe6pJ5VD8xzBcRd9AUC3sRvih/YYojVZ&#10;sJB1EfD2xLh6GBkh+4sBqcUMpl3E4DwDddoAXa60Ns6GI0P0btoB2FgAsBcliOU+WXbBtHH+d3/w&#10;B7c/+uM/vn3za9+6/eB7L97u5V7am1lAnn76/u2dz73j9tOf+Onbf/JLv5RPqN/nroEx8uKL37t9&#10;6Y/+6PbVv/jL2ze+/sLtlXwrqrivZ0F96vau5569ve/9H7j98i//p7dPfOITxoL72V5Qw4Z72nIL&#10;NeLkoph6Pnz54z/+8u33f+/f3P7253/+9ouxy+2Ue7lQOHF1M+Mrf0/mw5lvfOMbt//5f/zvb+9/&#10;34duv/6FL0BBPMjQ/ld/+dXb//67v3d77dXXchHKj9Bkoj3kfz3m63HZFT2WnzD48Ec+evs7v/hL&#10;Luwuaq5WIGEn8Z2zpsk7ce0U+40u1RcyKESGTGPfImPGsZP+5nKvB+qxkeotuQjYsosJSAWsLUou&#10;lpwpRJoLMXRrOrjDHVukciiv5ROV6MUr7a0M0vCaiw5FyhgSqngcGaO7UYQIuIgtvrZVTOVbUnkh&#10;jfzZSP1dzjRqTaFdA6rRWNZFZK5zrhIH9y3mPCGZOdYGrYztrp3Byz/f+aWvuOrxBNiuq/76XOSJ&#10;s4/LBe1AJgD8JsbuNp94gmCyGNe5LlpBj1Wv0Dn79pKARu7tQSBI7MbqcIN+DczmkSN/njeYeLOO&#10;65lSPaBC28qCQV2hdpGtDLptR4a2KCatXfLsnt5kYhE35FMHdjFPP5B1yJRyBjD/A27xaMOWSskh&#10;1xaOo4DEVT75FnuhO5EinwZtRYckp5yXPwv8XkxsR2WktKZZfCgP6yK45tf/TsJhmpP1OK5gJyn4&#10;vO2tV7HL2IktLhJs2GiCF+Pmt3/7f7392//79x1e73nvc7df+Pznbu96x7vyLuvR7Tt//e3bN174&#10;5u1Pvvwnt9fzragv/Pqv357KLvZHefD+X/x3/8PthW996/bgwZO3j3zkg3l97Pa+7K75vdpv//Vf&#10;31745jdv3/zmC7d//t/+89sX/tEXbp/73M/19kM7Sd+PiIdP4/Moa+Wbtw996EPh+ObthW98M79H&#10;8Pjtkf9t/Fzoo7l9wthmh37LTxT82V98I/MhtyuYTI/1ovMwz7+zEH/0Yx+7vfLjl/ltg9vj+aLV&#10;a3zKnt3/69lJv/jii7cv/eGXbp/57Gdvz3zkI4kVH+wwhjqnvLASUFI4EVXjih9vTfSdce84wScv&#10;7Ik1Y5a+orz8zQdjyw6HazkVywPd/HMM1Ww4ohB7TBF/cuFgl+oBo5+rS7QjqANwP+NYvI6Jx5hX&#10;+lB7+Fq91otFjCdxQfXXBVPehQ0TaK3tQ1ZcSpWAPznScpT2VqaAz8SH9pPzclMzh+6cN1aNJzLo&#10;9FUuyKcm84A//BKfSj+r6A9Nobf9zjvKx7NZgDry7pty5lc9fVzO/94EgCRuW3BvkIX5icfp8AaK&#10;HTVJR2L4fgbla3mbx4IALOSEPwJU2ZJvR4HFa53redvqJHYqg7Uz1U4nmQPSoKB7Br542KXu1CXX&#10;hQOOTSsL53KUvZPP2zXoH76MTMr8keyYaQfLly09nB0XecgQpwspFzc5lqj3+YnPdCqcjljJRaNj&#10;AQ7DQ/k70CPDKYq8k+HMMV1Jrn3VOhsmBroD3Qyuw6cMKm2l0S7Wh+qWQRH2SHy4n/Y3uX3xh1/6&#10;sjF8+PIPbv/xr/zK7fOf/7x02En+h7/5D7d/+S//xe37kfujL/7b28/9rZ+9/czP/q3bl770x7cX&#10;XnjBWw33Hzy4/eqv/moW5o+mAwMVAvzI+O9ml/qHX/piOL5++7/+ze/ffvqnfur27Due9bduHejh&#10;MF3T0KewY+pDH/rg7ZOf+uTt5R/+0LHrvdVZDNDpi0n0MBeD991+/hc+f/ud3/mtuMc8yCRlbiQG&#10;xIfbKe9//v2pR54nUCLFDjUL85P54sBX//wvb7/9W/9aO0QMhB0XHQrn4kEs29Y+amzrR8c73Iju&#10;yMFBP3dhSYNt7JC5550/+7Fciz2oOZ3r37QjzwAJJtwcNh0t8at6cuYAj7y6ySqv5S4HDtGVN+KW&#10;rDx8ZDo8ViPAtT7Y4IBNcjGO4L0sYOVFFEnn4obs6pRaMSrV+G0742cTshRBXAzaxrRiyPgOfDhZ&#10;vnizPBWuhseuVWxaqt61p48c+2NG6Rc+62CedN73A/AnnsjYig5xy29l9Pvb/lDO/hh1GnBmA8/u&#10;wUCmN+/d461afy3OCe79tg3G1fENIgtBF28c4W1wrzB6HUcqh9O8+PLJGZziIY8ufHrPuMHMUR2R&#10;0g5n6s60damFwiWop0zr4WgH5oy/Ls4QEbM+cIU7OvkkKRRWV//Mo18I6yLDmaOy5veQGE62NiI1&#10;NqSxYjnTDtCxuEfAulQqOzarAmqt71v6hVqdLXseEmt7tV3AYrdT96Ixt7BKtdKP8zb/q9/MTvJH&#10;t/u5TfCBD3389qlPfsKdMm9V+bH1dz737tuv/8YXbq+8/LLxfs973nv7/g++f/vK//Onfij4Ym57&#10;/Mp/9iu3D3/0ozfuP7NRwMaDLHg/n533n/xJdtr5Ydqv/eVfZvf917d3v/tnvd+7F7gM0XEn4yl/&#10;RPcNfwsi94Vzj5n+pc/9nCB+7bPjxIS34fj7em5HvJad75uZI41hTtHJzJlOBbtNT/CBOWM7NU5I&#10;FvDIPplfZbzPrghbhoe36rGRPB8gwavzLO84ZkFto8jK+sgqJtGLuS64DGh0SwC8LqDMUcGN1+7O&#10;kDoT2CpOFRHCJTZN4WUhFXGkFmnDcnxIW/ORi0/X+ahZdJNOvZYYTyBsGopb9Nx1ItnI8i6chC10&#10;1y79tmNTgRzajgzGedU3yuW6bavBGYa0d0Srem3evH63sHg9bxzgd65pGxt4HNyjzi0lfOJdGuOA&#10;dyF8CMiH0PB98CDvzkihz33m+XU5drzclK4xyK4BCLNQcR+GnfWm17jvl47r88ncJ4mjjryVAKtB&#10;a812C2cC1YElE2qMTAdp8w0mPHzNoKQNWw1kO609jnxxlnuxx941UIft4jTQy68x2LrlyVWsdUSp&#10;ifImbO5CaZfTRAD0tUxWtm/RzgFx2KIHgtkJ4pWkvhsDmzwY5kBjRxMNgPDw7ARNdzs+J0a0ooOJ&#10;g0hykcc+snWnMSk6OlGKWEIuF00NQKpM2rMu/QdeFtEX/+bFjJs3by9nYfvMZz51e/bZZ4lEbhNl&#10;AdLsvdwn/mDk+QA5vqbuu9/9zu3lfDjHu7GXA/6xj38s+GnnQpnFHp6vp+/e89733J5+8Ozt+7kX&#10;/XpuDbyQ2xqf/sxnwq/jFsrmsRdcbzNlcW/qGIukPPNoRXw3UHJQJvodys04ngLqHAlgP/hJOby+&#10;+cI3vMfc2AFRf57Obv/rX/va7WHeVfK/Y9NXxNL7zMAOG+QZY5ThbbKTKkG7MafBdvqHsZE+84gE&#10;gCKMSOxNf7LY4V91RgyoUTnGHmawC6YL7pAZUsSg92LhW/0S7gIEHwgqniy4Uppprj2ZDi7Sg71j&#10;dsuCRPnuoo99MFmruomC66ZDNxXIbGoeXn1d2+BLXNzwpZ22la8/i7JnZDZ/2mnV+NseiL25MwBm&#10;VLDP2U1ucq9z0ZtQPJkPArngPHz4mnI05DlmBlwHBmTaOdwsBOy8auEElV6xEuzX8p3v13PPLOMa&#10;93ytY1BJGKCTF6nUS6R5HKytBuSUo/2uk+ozU8YT7Ew2stVvx6BHW+3WRpEJVHG56mODWzMd4Ctn&#10;dcWHeXkAZ5wiwG0ern5NsT2xW5vwIb+xaP3JSV8AxH9ADq6poM4y/I6mZOBc/igtX2UlrSIa8w9k&#10;MM7Y1Le2h3Ra0lYJtMTMacCjObyoOvIIVnp0apdRYvcEMeFxERc7i/BrL+debHbNrCJcuP3ZyNTz&#10;3C8P2xuKxJDfW+E2AV1yL4P2fnYQvf/GmMv92+j7VhSTAeM/C9aPnF/J4rfxZhGsX4Md6TcTP3r6&#10;Xq4I3LN0sUIoknDCHheMctmxpyGxwO49ZkAMQm7zPXn7oy9/5fY7/9vv6F93wb0wEAB29j/4/vdu&#10;78oFCV+88mEPPpieRGzlnjILVPHDYdsjbwoHZW2BK36wO6ee+HOAe/yOfSr7hzYy4ZZ2uDlmiUVi&#10;iii2OAdODDQCIC6w5BtfYgpqxbpBUik19V37aKCYVz2JLeJcsLRuim7+9bMZcIICv2RZlDcubRnM&#10;yMgh8Mghs4n6LZ/V204bo2CTjqXQTenBDRnXispVh7mHP7XHhZ6LtBU52m/ebuna0rUG/fitVC8m&#10;YPmuKDxZR7itQXo6n6288gpPbCS+jut8QIhAnWnnAbbO1Thk2FWERhZqlB9mt2wHGIjeeybAbtcJ&#10;qAMdvLMzuCrx8vaHdPbQAVCbBO4MZOXh1w6rBvzaAYE/Oht97PHBZTtlcThvh1WGzs9mx3Qu2JEL&#10;Hv5NQ/Bq11spBNkO64QoTwkYfKy4W4zxHQDw390HWFffwygay6t+UIMf8D8GCmTi72EvetpBX0EE&#10;aG/aqrC1ffvylMFK0kAiv8XNrbXTZlpwIKl4LAiWAhMf50Md2tjRPp4XT07wJZ17Tz+ZD/R+6I+A&#10;7z01xgePC7GgvpJHiEj8ZgDxup+d8Ut5e/fo5Vf7li6D941Xs9uFaF4uOpF/PbsLXXzjYXbPT5de&#10;dnxwcFIf8SlXY5Z24vpGLghP5IO6sLs9Sn+/EbssHLpUN5VrTcZDGug7NiEKZR7g9/e///1MtDdu&#10;v/rLv5JbKc/59pQvCPANWd9JRuqZcHvwzAMXdv47IedEOGZU1x7Op+wTJXC3PGNp2qhET36pW5k+&#10;vphy+EfguHhsn7OE0k+MQWLblIpZjWNOPQC1nIqNn4463tcqoozXEtj8LkK7oEbq5JdxEJVApS42&#10;0QFXjORIHUdDwwUPnXJF3lcRq5Dj4lDRfFDlztzFBnq0Us+xBWQp98xYaNvqYrc8F6+y6KPnO10x&#10;eIfJhQOe7bNe+vu8MvO/8Y4eNqLMusJnInx20Q/9GEP5fwBzO+MHP/x+uoT/Wiq3wyLP4p0ds3oK&#10;nVfALlCzdsE+qV/HdlUPqXw4nZQgJ7I6JOEu8jsIlB38JRrkECRadNAGsOcGrFb7WM/1bZgRxqj6&#10;7RAcxn71izv+xO76hq1rWrlrHfl2DAHHuQSdzjiEsBFQO6mDa+OFzC7Ka/Ts7PIBibrlTQiEQxlY&#10;kr1IYScR+S4Mio0ceRJYzV9BTs6xWEF6V2MpKnoYlENaJWNceDvLxAjBjZPS50HMInCsbWwxRI1J&#10;ann87fEsvk9mQv5F7jdzu+FTn/p0xB/6/529nHvL//p/+Ve3r371q36I/Otf+M3bZz79mdszeUb5&#10;hz/6EVf53Ar4+u2jeZqBZ4j534MZvCzC3/72d248j/xYnvy498art/d94HljyBc+fHcRJvRHt8k5&#10;pz9hyZGI0b/2T+o6dnEDv2cC6hK+NW5MViZNLjsZb30OdUKWD3Eev733vc/fnnvunZHnm4TcQwyv&#10;qDPmOTvR4o880p30RVpgkr+UXTTJJR08GCspWgkX2MzRho4lxwB9xeKbehCxq3+OY3yI72lHHzzk&#10;dkdaxOil3QRG8JQZ68sCBvzXVuzSkVnb2ss8pK47ePzDr1iMwZXretCYaittjJeO98UkMuGbnZO4&#10;xA0JYwkeHra8GyDwSd5qodHUzLSkpjlkEQ/Mkapfv8u1TdZrD+Hybvsql7PQ+M7YyBkZ4xAtP3eI&#10;uB/6JSqP8gQSY8m+iix3IBotnrDkMeSMsXiY94/D73CuFQTiCEZE+I1QEkYZR4Dw3N2TAO868hby&#10;OlbWEoZ0/g1OB+06Sv22JRc7dEiDeZ6RKcCeAVsMgeWAzOqS30F06leWY9vNzeDdD/msiz3w6ws1&#10;tddc81g6Uagjdr1oLA/qmLg4efBFyZQ6+GJnzlf/qDqDowQeabP66+ugGaPa2QEgBjCKcFydDiLn&#10;R9Vjikl6cqlW7aLWd1DVW0SlgcyLD5Q//OEP3j7w3g/c/uqv/iK/B/Dk7f/83d+9/ehHP769K18Q&#10;Ib5f+cpXbn/+51+9PchzzS8/eu32jmffeXsmb/s/+9nP5lG4b2UH/dTti1/8Ygbx47dPf/qTeUrj&#10;aXen3/nOd25/8Af/Lh+a9OcTf+oTn8mzwjyK5oqXXW14jR9w8ToDr2xF+PLQo4zZV17JbjznH/34&#10;x7d3vOsd8SfxiF4TE58nkp7Mbub1/G7uj9OebwrmWeUn7/eDp/SsorzbJHmrJud998l/IdTx2zFg&#10;fwcTC50qjT8XGq/FqWeDo4DjpH2XasfKjhcWUxa3EKLJ89LGB9goyzhOh3ahqm/IORZmBCym/adI&#10;BPLPjZY4GIDxpvo6lq3E5uIoiZHhtosyfFl8SMjuizJYHZ/FBoN2Eif8deGaRd+2NBwXERG6oFaH&#10;OUGcRRKH8pmQxdaxYCWPD5QjqSiHYq49IGTlAXzcrBwy5CmyXvp0Dn109C0+RyGJccKHftxuA5GL&#10;Uv1n7LAhDXbqaOd5DWgoZKdgD5FYchAkz29ikNidAsaZQZjlB0GDibs+VA7DJK+EMBo86va+zAYf&#10;cohX5SKo62iUxy4UlKuLLNgNe4NEa+XvyFhbOw2iFceBGBKcwtXnxUO+WId4TNbfYs3brsjtYAHK&#10;lBmXPkgqT7hqRoEKFSuckUm9to6ZSj1+Ni67s0MHeWJychsbYKddxMGzaPXETLxUJFVf65TyIt8F&#10;Fyh9RJ7VLWewtM6kzx/H3MdIW/qWfO7l4vPr+eo1ty1+7Tf+/u1f/U9v3r7znRduX89i+2d/8fUM&#10;zl6QX37p1ds7nrmfHfUTt3/4j3/z9olPfdLdxOf/9i/cvvWd797+9Mtfvj186ce33/rt33Ihfv49&#10;z91eyoL6Ym4f/Dg76ifyzcGPf+zjt9/8h1+4vTPfAGRgMzHg6GBnXOt3OhiaaWDX8n/8zu/6FAc/&#10;OfD7v/d7t7//a/9A15ElRTQvdsi5ePz7P7196YtfCe4TuUj8we3v/N2/WxtEKQrugnJmLhA3F0LP&#10;Qh7zpTzCKwt249YdLZbQcRGbeB8k5AMbUsk5XqZov+bAGS74vjtSHEcWve7G8T9vtrdu2kG1Ckmn&#10;cm7xpNIYpAFcXiTkmt8dOe86bMrZRgtXHTRdB3IWZfCQgWv7a0CQwVawqCGeJLDpT2RhZgxGX6nJ&#10;I72Lbn0vXt9510b7p++Wil38ezybfthDr7rIYDNeeOQgR9rzVztaVrLrYxbfXIi4xcXaAhgSrH3U&#10;83+nMm548gK/+DE4cNj4cjH3llYMPcGg4K+/HyF+jXtVAbI7oEvs095OI+gGo34zI/wQhUnKk0m0&#10;60hhk+8knuKcwIJ/B+ueIdvX4OheF4AyRqmBRa4DoB0OMJjUN7CUN5Bjdk69Jx0O4le+enflApbB&#10;m3cHBW5HoZUyH17EnHWaJJ+JcKlNzU4e/OJZbXTxR+HIYhvSxbRfArYYyNpODbo7WNSLrnjxUQ2E&#10;i8OjVkhXdzE4X1J0O6hTJ06lNYkuCzP/yOaP+JR/beSqZBkBPm12HGQgfvCD77/9k3/yX+R2xV/d&#10;/uzP/vz2wx/8wJ3no7Q9ff9Bnq547vZzn/vZ28fzHLKfW2TQ8Hznb/7Gf3773H/02duf//s/yzPN&#10;38oXS17x/Hh2se/KIvypT34iOh+7fe7nfu72zne9y8fp9vcU9DQ+kOAIcaJCPBkjfOmDRZxNCI8q&#10;MeG5L45n61fEovbG7bvZnX/7W3mm+tn7efzvq7df+qVfzD3p7IqYceHKcH7hm391+2/+6//KycbF&#10;+Z6bmB2PebLkpz9x+we/9mu3d7/rOScr8QW/CybceqEibIwdKR+8YQ4V7O1iFmUqk1yslE0hMm4w&#10;0rhjkCYvUuIyv9CiMKNt2lMBwIyoGS0hifzGBAlsdCFpvDrnKkMz2K3bcUudmvJvf5zynWcdS+ji&#10;Y+ssNR8SxApfWRvAWBkt0j5169+ea1unEY1eLwbu4oO3t10wDeP1VWHl0d3X+LGNOdcuuK0sLxZk&#10;+mIuJGmijMyDPKnzat55wcPxmLGOnLcvMgAef5z45XO8zNn811KDOoYAaQA5NyDZXJh8W5EgcMOa&#10;hK5LLZ2IAynzRyBZmFcmKiaCi87V5jV4tHdXDaeZ9GqC3wSU+gyuqQTfXUsyXWg7cNZuNOLL6A3O&#10;nlxAWXEyMJkc2AW/MagO+XbCGNTPIiiLfLhDiPiJQkySLdbalr3tEe2QhVdqaDGKZDaZ5/YHGSPd&#10;lot9eQagzBoT+UbSK/hMt1HM6epLtRI960siviCML0Etz5PUxuZSo4+okJiYyECIWPBtvs/+zGdu&#10;n/r0J/ztWRZENgHsqJ/Oh2Jw5XlOjLKTgBGD9VOf/GR2xB+7vfzjlxzM3FbgrSC/ZvjO3M/lZxLZ&#10;gTIWnbSx6990unGB0MSKiQD43/t7+aLLL3wuu/qHt+effx8SR2osYZAdTC4eP/OzP3P7p//sv3Sy&#10;PJcP90wZd+z6Wdy57fL4vX+Ui82rcqAdDkSO7mLiv/s9z2dC8qggfrEoRwIukWtfxFpiAm1kGvC2&#10;EUfqdCl5apGlQp+RT3InDG5eO95syLhxPCJPe26v2TeWMQW6VsUuSTTBqV1FrML66mBr8ys3PqhX&#10;e5XvfACzoD0JloOLbQzLZPjUduXxDZ74W7zyJb/+1o/lodgc7sZj5VnHTp3KLB7nu20DdTkRiZPF&#10;2u394pRGshKLxYMRLMokxg6746zDTu2Hue+MGo/Nrb9ZmAHa4KG2wOQ7uQDhP2p04KaOr9C+nk8X&#10;vUGf9z5c0R0wiR2BLmsGEjuo6jFAIMl5cRBEhiMYLATtcCyT726CPJ21Cf2+0jIN6P2ktHjeeknn&#10;diGGJy8GbhWBoQweLwcCNtPMQtG25IOhD2NsdzPlePInrowlFmcnTuSxDSC2Ocs9NjroxkHs63t5&#10;0XOW7SMG59ST22wyvY2USvVh04WgC9JgH7qUWwfG0QpOXvJKfbweI5Wg/myvrLRohtoAsXvlni9v&#10;yx5lEWYHwGTglgMXC2IGdfB4isELOabyp/epR46F+p1ZEN8dXT9Uw7e8GK/0wfYp8YOXac6UyfJB&#10;nCrBZrFlh/3u97zHePFbx4/SiN3q1wHfIAT//fka+Ic/+EEvJGwYHuZeuI/jYS/+ve/5528f/MAH&#10;Yza8I9/UMfBGQHj2mrZHeYJEf7KbXprIwhjbjvvkiRsMHCdkIkxYVRr39D+cz3kUwdLu5kD96Sei&#10;qX/FYIysTXSwbXCoTHlGZwqYnHFAU/Ra1/wRaw0bvSicMsJhC2ePOawJD7vThgEVaJ72mDe1zVMn&#10;cpx2ZNAwHjnBa7lRDU1Mlq6S1Cqj7s5j+iqCjBvjg9KkxZN76nouj3oIIjZaqj34RiYwa4d2+oi0&#10;/coH2NTRxq0L1sbi3POdIOKv8i4uXnrz2Afm52p6LIaxK/EI89ZbOhmc/oYG1ELiUT7k4a1N/PWF&#10;jAM0dYgw4NZ5Juam06k4xF+IGgDPXASiG1uVawDambMDgE2rR7fIYKyja4sJQWobgaDUiY+dpnMg&#10;b+BOHCYLQY+wymN4VRch1bVBBXj1wUClBlNQ6cZteOpvsFNPG9fIxViegQLOE5hyTnnPAlekdS5S&#10;2CayYzQG+AOblwNmsZBRsEa4iBwTI33v5g4RuF7O9lwWXYyy+Ms7QN4ri5yLJRq08a04Byl9Tb8W&#10;WMTL7SGxoosdbYE/iQ8UvejTlgEHx/XnONM2k61qoJBiN+MJnowrNhR76+7cwbKLwatQ5hVZbPKC&#10;O218lTzTzGGgnWD1B/+LC6/KRiyJbw4aB3V75WJO9HeouwhjMc1JOTAIlnIq5cNAyMv4p835OT52&#10;jI5KQQBSD5+FyrwGx1sv1ODgyDBXLdK3yGiKnR9+jGDFPbr5Sq4t8POysZApIxauhxOqGa+EE2LK&#10;rC/dqFRmvNhChk1kU0KG22PefiIOwPCqseNsLNJAuGhCrvGZuaZO64rRNSDV/z9SZBmzk464H/ba&#10;Vx3jCGGBoV8B18Tk+eIUY8/7z/xuSj6f4dLLu0c2Hg/zW82PxQ44T3jrgI7pcIyAkBnEBGTIBJ9P&#10;tBnM/d3QVCQRHHaT/lh+yPT+CE6kc9NG+wYQZ97e2XWgjlT2dLpXM7qhGLXZhV7zBn7bMjWmPB0T&#10;6MVarnTaBo0LBZ3dtvPKiS98SfJtaaiCEbeCDbO8Io8dmnegn3bLWSxiUQIDnZizKEVT+RGNlMDU&#10;ke9iTRUCQ2JhV+dSPrKZCXQlPcjg3gViuTFoQEN+F7PaTEVqvYymUb+GN35XY46xcer3dkgvwNHq&#10;P3fKao0u/XUM4OiXQxr55wUkmVRia8PVPu4Fe7GubW1PvErQCdGJFJBJ3ZXHXhYqEl80wagMyLZa&#10;fwLgIu6H20gN7pzkRR2xRdVFJBnQWNTgZiwjQ9xJyNEh+0ULMXWiMVQAvYg5G1XInArGUJt8hZaT&#10;/Ymdkctp4oYPgOWcSl6Mz9U7+gBeGgfDwugP5wMv5d1cbfArvtTVwz6Z3q6BeSrAaG6OHfOdy/hD&#10;61sSQPtK05Xv+vAWjZjBeFIcJzezMjDtA2LFyz75STZVxmxxDvmUjd+hc3qjlaGPDGvc+sXyubcm&#10;iMczzz5zezk/BwC8P46PfL7owzs/vvG63wBkZ+03/7hXR/LqFEEe9ZJIgBlXvCV1Ox6jy83BGB1+&#10;VQsiLAMEBjnarqm7XfDBXie5MtROA8cwLw+cXQcLlUGl4QYEdBzlK7/Ikph4kNurcOVtOgJNCa68&#10;uK9zlZFbOvBE3A6aTqKbx3k47UTYOi2lodMIHxlMMwhKI4DJ8BLHjPbgzqTQdtrWZzJEBBv9dBlO&#10;LRcSe0keqgcGxQ6STkRZDXfE6YMtMnAqT0t5+024MhuutDW72GsntfFz7KSxAxgpJNBJDCCtU63v&#10;eElj6owXcZcQpcaMftz/th5MksfkxSRg2mgbrdcJiI2m+gT84lA/kMGiPRj5Z5yjVrnqaUUTtauo&#10;5cohy+txrqAHcOcJ9fCobx0/nRsjK4/kx3c4EAGY8y6KWDSd44CBoriHjkOcQTInQ4JdfSEmANAY&#10;+Wu/nzJpwy6CPfSkShhkWiLLq4ZHbKlFToXhk8JRXL1ClxPi8GBu7LhRQRgkNzEu4zeL6mwQdzPV&#10;eEKnJOS2akK0/hwDlV17jC3HysF5lesrJWQP/YvvlWw8sH9wgK19wzpWX4824pfaH+aXE3dN4DYd&#10;m1xk4M8mkQ8HqSflzN6IodAt9BpD+AnuH8dHSPbtX9+GUsf9OcAAP4KXBr5Gu6PEgIURQcAOHdK2&#10;dsrZiQQS6g1oMgalg5p7iX2bSb0xynnfVqHCAIZ3AwnnLhR1Ou1pg4t8FoMRN4n2oshIueqAi024&#10;oY/cDDD9YoAxcgEqvlDwmYuO2KopJN6JVd5uiyc2WtLJvgOoavsBju0r7E3Cr83DQZlWrL/bXJor&#10;DVbjDEd4Gz/zjc24rVlkaJfayC8+Z176KmqxyRYDXm1nLOBqisq7MKpT2bS6y9h7ymJcDvLAVv5q&#10;f3GxkHQeKCV1giNPqg55xvylLj51YgGRP22okFI3CvjCWG+8+pa/YzRzJGPUzQt6M/5qKxjDAVnf&#10;oabGuTBY4Eob0eRYvCnDzpiGGwk5vrYObrE521RPHIrbhm5xjRVeFKYKcFpla2qxdWuv/V0mqwYo&#10;GxjiOvjEDm6o5bBfD0dDpDSyW8f/awxsR5fMcqEcOdtywE7fkZ+LJfGtZcViMlJ5KQ09sUSdeuSW&#10;I+e2UXvNF4Pa1l/L8oNbdH1FprMkyLGp9fhYaEpNLRP73uZj8eX7Hz6FhHdiEpfH/XCc3TL4WUUZ&#10;aF25K7QdS3B4YPo1F0ZK7oYTtIf54I+A4Z47AAjx5jcV3qMcB6DGApUlXPLtlH5ogzAEcOonJbh4&#10;PzD6myq/AW4trVvfK+LUH8DYIXjFudokT0jbNvmjjM74J08tKV+dEzMq6aQsXJEDE1iujHUuBSoQ&#10;MmI9l87UTTMfKDHo3bFGn3iDx9tyb2kYs4EN2iZQsIH9/U3o620TFhz+4NA+ruZb81wA+XCrMWr/&#10;Hpz1YW3Xx6J00JnHqchpac9UpZHJ1idnxmfqaDAuzauegeaF/mhf3qes/oKKjRRaRgGZ5YaviFz4&#10;0Zw0NNPGqB5tsCTEyBaao+3Is1u7jqGgisOYo92f+8yZenAXCzAimZOGjU5gO1Yrh2yp5+iic7AK&#10;9rlzW3+Q37mE/3tBKXPMlBMmaWPwjFfhZa2czbUCpborU4XGhzZVC6hgIZtUqOFOuWrJgVWftZyx&#10;3LkB1uimHT+M32A5HtF+i8yWbR/+EbvwK+aoqQ+Xaxl5GFPfvmnNYttK46SVsT1AtVBuSLEobxu4&#10;KanZfunahf32FU+y9VuhPnmRMfNqnsln8PII6IMHT9mfLMos2m5kuxtlMDXgdR4H3swK3h+HoXO5&#10;akmITmf9iFG+wZWhJSVplZsEOzjuBqKDuLYUOtw9A9L6HsNfXhvMaxCvcuTfyv+t7S33fs5deUv1&#10;IvyZYAQXPF45qGreHE7e3TX59uTiwnYI4pvvooTQRTB5BuwRNic0Wqmf20uIh4nxllMmGXMNFPSO&#10;mATH2xLLFxgkBF/p9sfuOHo/lJ1wOCTW50CLh4kB5IuZcrjVFoDgTcLBvI6JX4dHYvu69kvtojtS&#10;je1yKx8wj52TtwligbqALE71mPRwYfzmeMDXJgGoThvuYmzb+L4+eV47YFZ3zzRj68QmX3lFp406&#10;ZNwdy2/eyaV2667cBlQ/QST14mFO39oHy5exkz7iXeuM2X7QhF507Jr4yF/aV7e8i8nRpIsczFh1&#10;yhcPn8/xmkKMwL/jaWAsn3lycpl68nDt+tD4lw84xUSHz6hScuHm8y3e4vuOhEZbzGi/uR6BKEz9&#10;WEjO2rn4Z3+moZueK8pild81DmAQ0a0DFn9YA6jDTsu7e+bxOJZxnmN+ym8GYrcfJGddzSNyfMuU&#10;b7LuRR4b/fAvmeuOAAMs2C44+ZAEQ7ZnpaTewPKYGSySCBxh4NUrY4lHbUQip2zl0SG1U2kiANbk&#10;UOe2A6mtw3WuVjoJVnb1DTQKwejrEsDhSityvAjEJjTUH4rkwS0OwaaMNHrlW5mRSBuclci50OUJ&#10;DvpcxHJZE6OSa5PObp4BCy6v7WxjSv0ocaYdQnyWRVfgiZNmfOLX0gTd8/KT5GXRBZM2/2Ax2Klk&#10;Uabx3AHS2klFrnHnQpHYpDyUaJoE0yag5Jzicq+1s/6U3fFATWPYHMUtn9jKpKl4iSXBoDlGy8uj&#10;fFN78D19S3sFaT5SLSRWY2r9RaBjg1z5nP5hE7zluTIBcQVIPVpiIjPg1Rq88kWTtLLXBRD75UN7&#10;OG4yPmAGgwWQ8ZC6K19EsbsYW+ZMOmVbPo6xaWhLSAzslMf6UWx0FMOVpMWsXVCu6dSlVpkoc+ZF&#10;Yq7uxoMq4v2Tkm2XBrUP2Y5TlBc3me3ei1azY/ot9eVTfeY1i3JEBpP1kUT95uUeIRZofi6ZNvT9&#10;v1XzZA8f/LkWBZqnmp7Kb8N4j9kfzwggwXPR1eus5ulvn8bISOfRH6r5r3HoDF6v5MH6x3Mfmmc2&#10;vacaBcYeA/MI0Hjn23H1zychcIgF6wgSHiVdA7ILVSSLGYzt5Ep34ejgYJC003U8hFt/2qBMELYe&#10;DMrIE3Lq91Ve+MoiCe52SgOPp168IKzyXW5TJV6UExuw0cVHFriUQaWjFEhp68lOIFYGEdL65ply&#10;XizQQczEESk9nLjMooxn9IspNvU02PTJeG3/HQMGkmk5++aM4zVuy+8ubn2k7k67QokBsSePjXBi&#10;UY8g2dTXbvMj0mbFlTMm5QMMslQJl0z5tRJPXbLUQQ692FKuT5E4VaGSPljfdgxtXwAOQy9AySNH&#10;Il6k+hmZw/6O1dTRB6YzX33qTx1EiPeOzek6NbsRKG8qrnFd2wrm0D4kHo3F1kcrepRaD4f1F/9I&#10;c1IGWbDXNlzhN5LTxrxR9ThsbBoLMKuHIrJtRwnfa4O6yrUPAEOCWUGEwSperbeMVBO6G7dqwrPz&#10;FZ/Wzsr/f51PG9iBAbHCx3lEEkWqTR1L4ONLmfXYtaJ+k1+/+b1lYkhiPPEjX9jkVxbZ+N5/8kHa&#10;H88TG0/fHmMVp0ADQirljGvt5BirdQnuY3N844orGP8FN3rzPY2EI/KB4b/fITSUIXd2MDZqZ0lq&#10;NAcn6diCUxPBacdNk/awmX9JV6wTGx1bK6QOZerXz23fCUZ4bU/Dyuxucc/VAacflmoRG5o7sWU1&#10;HOmLTrRzgLEo4i9ya7OMF6Ml7L01rW9nffqqBsUDV5/wdeITI+WYk6Ipcz8Z2f3sYH0G98zD57Rk&#10;27SvDO3Y64AMXsbSxvSuZnBDVD1Bo7jYZFOnXs6XaiEQV6WlA5Yo4RoJ/WK37PiyrmXbOiKtqGyB&#10;345/jjvZREAzCCY5VnMuZv2nnvKImDcm6etN175DbsucG79ibf3q6eQAF7P9glz9Ly/kV5eaS+1R&#10;urYzKNwYHLyN6PhRX3qhyhjLu+f1DTvo9mXhOFRm5hK4/N1RrF65G9XaC4Jy26E5c8v04HsHo7LX&#10;tsZ+OZ6ebxTeKruEjVMOy2fNt/2CM/ZZy8SSesdJ48D4RZ7+RoZFufMhmZSxwa44dx1YiHNrgx+8&#10;2q9ko8uL+8x+JZtv9WGMSQEQRll0n9DITBaDizG+scJTEnMvNjL8qUs+9bxggB/gNl8HrxN2A0kA&#10;cEJnFevOgXowuPo3EQnyPeNk27d+xJCiYRJ5BrP4lzr9TD2JvLyT391T6/DpfCELVv2AQHUDIBlk&#10;tTP25WEcMYI28qrdGdbyS5sTXoy7/MWkPVjGNPmaaIffRZTUEYPVFdFD+6aEqi9PB1OALwmuYPeJ&#10;lNNKtPQDjMowcXfHgxI2OLPnOWVEqELqSY1t8xpLNuc4pw10Z11bjlcd+0gYcFBFq8m2cbq1tdW4&#10;aQIFhZfSEaNUcBHx3npkiDsTClb887VKgQjLsd3YRlMZOccgXOjbHVsYZbzR7/WLsrWW+1vLcCtn&#10;WrwtQU3ksMcz0eTQV7euyNnbUNQrkQM5+KYOX9ChyFhqP+FrxlYq4cpLLQAGpXOoJW2mBamoHalc&#10;xhbcpoV6Us9qXcr/L2Fn+jRZclb36nV6mZWRhAQKI2xLDiECxBc58P+PvmMIO8IRMEgEEA6ENEtP&#10;79Pt8zvnOZlZbw84u6tu5rOe58nl5r11q15X7RuxeLawjXddIv99nAyN9G/sFi+w66s0Ud6RLU5k&#10;7E9vW/66HnR5zxqRq/4Ehzb5MlTllg1l/JVGm8/osO8xpCA5vtAdB7yzMSIuHuHlgQdtpJFnMmGI&#10;xbY3qnPPWVSj8RnVKALCKMThDOrApOcFxexBaE06PYA5Us7gbyZwvEVQ704eLelGLwMqgyliCX6M&#10;jw4c5Ktfn2BkwDPAzlK+lNBcGOkEW44T89BjYMd+L3+JGU5xpn71Lhs2L2Jzga/WHXsSYDXnc5jG&#10;LarR6a3+4zRxNt7lU7qoxyfg9IKGHceDZGVqA9oBAonBgOzKE1IWi+yWiXzkZBMdTI4favUNDtN9&#10;7Fuo0CnkH3kWDi4nFzaMGpcriLoYkwOErYoIxYKAcxrReb/WN1FqzlIgCD8ysWNS+WPBbqjbefJ4&#10;5qP96Djm1gcLLHOKUtkegzfhdUPyDg93Vg5W+NmdJV+z1cB6DSFtX9ZzfrNAJzY0xJEd4sGeew5h&#10;06IVEbKgNvEi7LhVFZWiqRGyKCMZxryf8UHa7dhi1Jju97z15HVzU2ccEhkIh0aqzds1w0Etv+bJ&#10;QPo5vq/ld8tYHfdJo85mNBs/X10cgLrh5CTPleSzZ8/9Oy9ouc9YlPUQBU9roMbvxhCvv2DSALnX&#10;zEKtUeNoX7Pb9a6HhOvsrq0Lvy3AH7X0TkJ8vg1IvWe1Jo/wodPB/HhKzjSirUUtg4mgUjIoGghy&#10;IO0S6oGCtbVLSILB7mSIxzhhzNC3rqvKDqB1WBQwZnGGUqotwR2s+FJT8TsOGekgSn7mw1HhzMSQ&#10;vhQSnyHYcjpzYMmWbRprBkE+nAneDCQGdAYKsmDPLoZ6AsyCJWyrZDjjq4OxMVcHUdYCbGIdL5Rr&#10;neQwfo940ZAeeXM8aqfEBnX8IYP14qOZWCBHZ+MbBSnGJroqkqvM2iEyFjwS4i++NDJUSb14bME0&#10;46BvTOKdGPLqiY7dNROmOVhHdpH2CZxEgf4YjsXihCxKd8LXSKyFEY2h8TOyGGEMdrzQji9qlMSW&#10;+vV7cZZ6YiRiT3gS45iBnRjod4fhmPftxebbTPximPgdjPIc9QRqp+JNPDTjP/2etoUsY1sj077K&#10;MTLLN/lkgKpUJ44z9qCzsGV9oBW/1eeYvKSPsQKtvpoDomM+ZSyzmAIzsTav+Hfoy8f2lVREInE7&#10;TNmYkyJrIkZXSTSsIeyKcZWiv5St28D+7E3eWJCxx5jg9rK/ZtLttRdDtBDQwQ7sQ8F6UUGxX/bI&#10;BHo5P2b0Vl8gmfic2LU7aWZslqRx6UYQOFooRUtiofbPQ/nDqYkkCUnAC6fTFxqpbD5IPvVRXfQm&#10;kmNewRCIW39ji1d3ZK+nZTvdkk7HwvJ7xJBkRN848InuhFwsLADkg4WHk06wRKjZ8VGM8JjQuZTq&#10;n7ZxFLKT0yA+0zfLBxQZ8QBU3Y8iSax8js0/R/zkuH1Ci13so9v8IgMzfjWuyH4WKl2u5ZJc7Bjw&#10;Ad36XuPkMDoeLOuF6/BnXZvDS8o6YRDHnDyK3xIWJKhREBa0uyhWFkzOBYuSCpDh4TNFFXygz2ud&#10;qMJFfoEaDeQoPkqXibcWIPOulSAhmz6xpvXzBpDYk9DIgMWwjJOY+EeDcRtbWWdNHmu2IsXiy0aF&#10;k2/ss5bjTSbssQvPqNt36xzttfZGF9vxz2oSLNbBaMvI4LVjono4D759lYtqMA5O6fcEjsmYDg+f&#10;tDO/Jl/qs+3LNSOJH2QHs/qpeGJj52rbxabVLcuVfHVqDy6b11f6zRX+egnPLcPLd0dkc8YQ95Vz&#10;izK3O+6yS3ZadanIV7ExXOPu5AFKL7FQ0oHwJy12yj3n6DQhCVDEJQdAmRJpy0DDNyX6757JEkSi&#10;JwlgKr6VIPRtJW+bHxxtb1uZINd0Bg8DOGe+zQNbXk02vNaJqTFQS3KRPxBNDjuA0E0utp3mpWq1&#10;j834Syxp80459eVvUpuBOE0c6T9PzRRbBTeG5DUDK3nAhlVvxCfkznV4mTA7H7k8pn2bQG4sXMGM&#10;weC+ylGYYzsD3rtWOVrxSyYDOTsdOoZ2xgQG0nfOL7Kx5k0F1e6U4Wuv6rGcPMfHWuAxJduEQEHG&#10;MSXoRaOCjhdbeCq2R76lG9yhQ8DcWpQjzPsqzoyEwB3d2UGObeJzTD6RS21wNTbaXWDB0RcOlt9e&#10;tWHTMSZI47bJxApabh95TZgFBxlw2R76KqHNmFF72KbDd96co3xTmHwpCBdkqTaHoep9/MCPvfiE&#10;P26XqCsY2SJImWD7UkirtCvBhRM7zQH1m2Xz0E9ug01NVcBFrB0LjEk2KWx6yeVdfqiIuxEDlO+A&#10;IJvfHuI+Mz/0xY/ls5PWs80AyAKcwbAN8xwev7vcnfBezAxADpC9rc4zaIHq15C9C5oMejGaCJjs&#10;/Bh0FoBMzgQEivjfCYCWYFNL4vDNi4Lu1o8UbeyfdqhvHZLKosNROjIFL93nZgzZPgKRqz3LWjF4&#10;0CitR7TYrbgLaaig34WBNiGAIzoZnNRrwzrI6YU75CkLd1p+D93vadu4ZH0SCyl9vPOAHwr0lnNh&#10;arzhZXfphR1xY4/etVyknR6xiZfBKSRRoiYafMcu5tanz5QPxFVsg6Ne/mLB5IZEWIcjk5xiPHsR&#10;S2zJpfMpEWSxZcMDhz73P08iPGN753qJD2baQZQa7+2v6Cm/0DT+kld7HBk0j3b7ZuKpvjtaDc+h&#10;7cY1ZLj0wSd9RR48v8wQS+zOvY0rPiOCLqYSJ4h2foYXAdnGPrJ6s989NnefwRcbQez6aAdRm/GN&#10;jxaq/aEnd5/aXSNWf1ZY9s44ujZ5HE4M4TOPuqGQvfPqVtDUHQqhY404Mt8AHWgiOEh0RWPQErYT&#10;AC/8+AJccsFmCpqLDsaXlu1GXr1uOzlpvtC3+97Tb4m/p7+i7jKLMbc5uIVx/74WZX53vE4RwlDu&#10;44wznaFLZ+X3QqzflMUAdS6p797Vn0pRhtlNOxomG/9mwvsrnHSsCvYTSAYGg3fTSEQWquuFNcnz&#10;mXZsnAuIDTtxqYEBu+CjYJ/E8Gq9ksjKeuT07ls3w7zpj9xWP4mejhAjeekii03J6lU5H4l9bPdQ&#10;Pfhk2ohVj6+xAd1XGYqDkSw7xu3j9kETzI7b+U7SsYU8JfkObhP0Bqdxg4MXcVJqj8nOP3epTQmL&#10;JaTv2ZXcFDGyjhYz2NIujb6lxP7IH77KRx7bhgAfHb2rGlNUVIil4wB/JJAFcRfRJDviJrNjYexi&#10;tLFG/lrO/iYu+Nigh7De3JQ+qdo2xXA/2kcwOW+OKn6L0rmwzeQaPywKwawGPLyOE+Tzmc/wRO+Y&#10;RHUjep4AAEAASURBVLaLsvUQ1T/4poMHILTbZ0kE4ilz/8L9LV+N1W4HP4d4H2xq8Y+WS5lQE4jI&#10;WRTxG7beWS8YE1RRXLKqglX04mBN2rbsZd6KEQtYzhwMk7Zs2/j4Wm14efErmtwZdGpQUKk16h6X&#10;xwLsMbaw7nHpxVzjj8eJNQllMOOdcerf/Ha/6ukM7jNrHHLrghPU/XvvGSOPzz3U72gQOHPYO2YA&#10;5L4lREciSp1yJDHQ+cOK+sOULzUgErdSQUWdTfIEggT6JSpHafvDQjVEIVGxTxNfPbtlkjGkM+Gw&#10;iSiJQRY9XrY5NmovfFrI5TJ34RCzuvUtgmWNaN6Q1wpleuyk7sVMieq90ixuo4+OCth5eVFUGzJ5&#10;Qao4hF4U5EXVfxa04EmcfNBKX9riJDc5YWIRF6rUlc/iH//i2A+G62/cwDKNgZN8x1Ztw6d+Fmw0&#10;Z/izawQMjv4BkP9bbeUVkcHk+IWTOEPaNmv/PDZ/1efYOnkl5OAETRLS/OHA0EAzesU/JOtAq8/G&#10;bDnZh84YJk/2oDYlOskPlOrDCz6kD7p8kDMKuviZpmOABsESHPUKKfmxPMoSMJ1KzNkeDezxcp2J&#10;rprjkMKiWy6y1SkejpXDCsU0dOjbKYmvjZmP9hZ5OLGj4xpDWx+bKbKrrGLP8VZx+J0L9LP7xXTZ&#10;4b900v/J5RkDdNuTfNct8MRsYqTu8QoCNbKeDMYIbkyOB6yyEeB5B4epQ5STtSm3XcbMfhTOwN3N&#10;yAmj/PCnMfmA7z5PX+hfNrV7X9yrLL4ZCE49lcECQQIYQEkCQVInIOjkPB9MMUDztWxOawxkfpyD&#10;P5lyV1tzdiScDeTXJXHHlpA4wcOxc+r4obCgTvWKV0zhVXZsjv4eAFhKWkPLYIJ6NREhkNABWn0w&#10;0NkUrhBy9YBo/ELvYAAXetiFhvyekDuuLOTTTkIwk7LaxANp+6HlTsUPHPvjBKEc02bCI6PXWSLN&#10;7i6DFh44kW9sxezcy66PI3dtK63NL1ee7Zz87r4ofliUM6ZT7qxn0iSv4ILHi9Jj/EOTL/1rPiw0&#10;b1aRw/QPvkFhkD7SPv1ujKLLL7bJN2XHe8Zm1nqrdYI8MdM+fV3XjTyJOeLEKPiLKVKZf81Bj5bR&#10;W1JEPthPMA7JDLkJZvzuXIx962F9x+i48T2GHfuAiQ+LozEyaVtu2YlNMO7fs4iPzOvkCE1LjuFo&#10;QRzM5jsCx4W8i/jn/B3isLByviATTF5kJPXlTe3Q8MSC6D6i75WE+qmMhF2IzXK0VOcfdtMvqus/&#10;tyDIIzS/nFPM6rnl17IvOmuK1wrtrDlig9/K4Nc6X+jWMfliVy0cO+HpSJ630xZbf81Vy5mM4iQe&#10;cMpKH+cZxK9l7KUNaimY08jZaSzsLiipwCP4TsgEZha4V0GOV4PsiQMBLNVHFSpn/vg67cGvDnX8&#10;h799BFfsp078wcGxC28UZU/OunjatmSYJLjHfuVtw9Lum3QpchMHvsi5fbg/pk8wpNcckI5rEYiB&#10;/uIoq3qlUEMewfan26bvgRdf6ZvaMGYvUqhn6GEs/NzrBScF2rZR/4kJ3455TvZW0Jvj5SibzY1E&#10;hTMDGbyJaZ9UwI48BVl2dOQLY6FvfAzqlOTJ/jr+lKPauTn2aMPra4zgUbT0ZXk9mjG4kItsbFQf&#10;2eYWmh+7nPyiDz8l+rY5tpx/AlZprln0UqJr3EOZhMiEZJx/cCMfH/G168YlOefUWBh/8UVlY1sO&#10;ViUx0Uy/nT6COKKRaw5G3diw3/4L3f2uKuPCvBHngM2dSzAy7kff9z3ST8WhEWUtxyBj4ChmdDve&#10;bBtDlJFrvbbAQsHWOzlZwToYL7rd1IKanbKGFqaZuf6mLcAZwyy+r/VEG5/j+aEKMCsWFm6k58O/&#10;7KboyOyMmdT5FgoT0X8uSNZZ4XkJooMjmS+10r/W/RJ0iYE4s44LgP6REOQSGCAl5cQmWWewTR6J&#10;oJwJxcYqsnHVFuO0A4j4O+UyCGV1ySKDj+qSILc1nu8oeScP372FIAVcpEyFsDaRXCVmJiNYEUck&#10;usKCuF50XPwwiWI0uNRU2bljQbKFMHiX02AnNvxlca8OdpsnIY7s4M2kjT/kBp2Og2H1Z/oJd76d&#10;I7ZDhSBZVP0ki1oeF8aR3FlCAh5XNEbeubK0iYShEp1MTOVMdgKFGOPTcoMfXrIonhiOAWyqOyeS&#10;Mx3L0s+EgZYrxOTcju07EGKn9vgWF3Lty9IJWq5c4Ot/fA6NgzGsdvxYR8L+SVZI1kOIvpeOXrHL&#10;O3ZDL1XnLwfjPEy+8JOTnJkSiMy5+CRm7E1OOh+/pY9jQB5Htu0cEyt1+KUZz2Dr2LuOf0SrgW3V&#10;Ze06TzYkDrYRQEb17SttxMymosUGOy1RRWDGRBnSCCZrpi61c065bgOVtRlZwJYOejNE22Jel5Yx&#10;+s2rWR/te9tAjqcwrKs6f0g4D1bYpJ7MyDPM7JzBwBrrL5h08iYBTGYGch7dyFaf6NIpXoCJTSB5&#10;1O7BPd201q8hYcMDZMATCAk7k0pisqtJKtt5yMRuklk6PihtV8424TnHSUD9WFZ0+9dbdHvE/k4Y&#10;OrWNH9aC1ZYNm/c7wSQWYqyvhRllR0tHZ3GE0jo2paXF5rAvPnRw7oIPvAqX3rlV1Hv/yJx4g/M6&#10;v8i4gBWfxKAXPnATy6GNZJjTaFzY7mkCGs8915D9qt3v4eVsv9hepIvBVw9plOSYQXPuesAXF+0b&#10;dhrcjqF/As6YfLKcNocJqLZKssSB+bRvnt7aN9FNJ4wrceM3vtvfYB6XYtCflMqkP0zyW3O5ZcJr&#10;/tKawNXY8rFLO4+vJif2WADybr8SRS6+hZ76kaP4jn78gXeQc0Qeho71j101IwdfhNgHFzpW4M1l&#10;+aa3xPT8KPOQqX1I+LSZxR+q9O1FAsZJW6/WtxYCo6wKozWag5fRK75UpdvjUrD38mYXGTlxEg86&#10;yQ2fFWMDg/zWeU6C4Zsq5rl+Mq4oxiNexyYnSpnSrV42WHz4lwxkkdYtDclmt8zY1D1mAPC6ract&#10;eOg5Z7x8mAUYHAAWY2/e6LvdANZOgj0gG7gPP3j/8v7775veIGsTvb5Ca5KM3TzbkxzlrNP2BwqD&#10;Dx5lyYyOCL6dQGDlu6I3SOdugXSdeGhHh0grb8rQkU9+nAMZTH7iq/W4JlZs6E2YOvGRWZjJmnjI&#10;TDj2kzZxSJ8xFYO2w7ADZfWsIMqpD81yY9tArAUmThQjX36MREudGA9gAlt8UaFN4Z2I0y5+2YQe&#10;hiUahxoujYMdJ/lgN4CNMTsyIzyHM6fVh5W6nUWyORqSYzBmhn8mB4KJCb+0EG4c82MyxE/SjSvx&#10;7jFjcftesTtf2MlYOHdcJAPP64RUjEhPPXZil/fsnq9xgaWbnEhq565/+WBu5x9/1q85+5iEiEbO&#10;8Xc9Biu882Dc0j2xGdGB2TnS+IXU/CSmjBkPXPnqnK2XfaWSfkeHLOPL+jpa19RoWcb0XPIjH1qt&#10;Xh/Bc5uvRNOPjGZNpKgnrxn/uYKFn9e+iiot1/w7L7ktueWDwcurARi/7NFXfJeDEhoWk09fZWvM&#10;sNl9qTsL/B3Vl/NX0+/rm3/yJp76W5swcgJ2/mSeFmaZcAf2cTiCo0PTCQTYjuW2xsuX/DkpfYNF&#10;Olri8/gHncU/Msgpxr9CFWDpyAB2Z0gEkND/o3IOktY5drBVdyXC9uKTYOms+ggrDs8PeNB1UohF&#10;5c4tPuHGRgcO1HZoEgilPqnHF/vH6HD04PRAkzW5rT1xlq68REICIPPgEwxsdwELFYvQ9YYhVyIH&#10;yR1vAdFsiWMJsVz/C7cI9icxaDbrBSr5U9VGTE8Vgy6ZaEDJxMIn86F2KheYyq/k6DNiod9bFpZB&#10;C919KyHzZIBxBzhjdVCyM6C6OAQH1lskODqLEtJBZwIEc2WA0U/Gscb4JwmNAznq51iEtvOR00Ge&#10;3gkabCR2JEOTCReicn+NzeYjc6N5M1M+c/vQGG2GN17gy0hKPKJqkq/xJ2Lwg31yZz3iC54IpG5s&#10;AzAXbiMjP1kPmg/sRRAzvapOfuizQScRuh5Z8rTGTEFNFGIsHskxNMk4dzpy8mHtoe0xgRDJcCzI&#10;J5ulJTbGXGVmjI/f4ADX+JKd5DHYoyfsErAtxxHfZCT62J4CRk8CLapeoJN3ywmDRnROtBLnLgO/&#10;zHnvrn4cX09gcLJ978FDx8ztDX7IiPvPd7EHQpLRQca3tnSL3EnwvRH1Es/dvdI9FIoHCgNAejmr&#10;aCGfPT8dyk+AxmwCQ259aBQLfudNLAeqd1qqz9nOTL2JzEIFtj3IYcq//lGw3+IES4ekEFN3i6FD&#10;4D+JRIdjNH3yUZUzGqTq44dLjOBEdhQGbxcIc8RCr1LWGR/uJPFte4Sp125jQI7JiV93NkfRPNl8&#10;5ksuzFdeOMvbp92igxMsT5GuZUxDqH2WHBRvT1hoZWIzMMfGHIqRZvvCHwbLwzpBTF6qyTjA66Rl&#10;oG3f5B1b4DAW+UwoubrwjlQEfBertD02CSm0sTdjBNgbT3yjb/xecEGVhZd8RD41cHp8W16YZJNS&#10;//hkdMeWgUFQO/XEMScXx+TOHBlim35V3HD8gaDjiBz2bTsaqk+Mc9Xzrbfi7BpgssFh/pQbWHxL&#10;SEfsOCeSbU5VTQHnVJ0NtVMwZoM60j+hth9ogZXxQs4wYrwwENbiYr8e0Ml/8jPjFDmVbQ8H6lvn&#10;iKru73NyE5n5n6cY8FFbaJM3MDJv8nMRuOZ2ABiyPrHIBxJyeWFjxySiSter+DAu+0IX2ek7+4zu&#10;7ivZFQysM299AsHndAk4uCtx0a9zwu8jyPwFE8Y/tL3O8aSGiCSCZ+wcsKz7Qw8PnHEg41kw51YH&#10;AQiwx6yQ0PnfKEjOMBkIjtGBEK4wDZg9uaCnJKlEhX9kpYGCjnpxoDbHtEy5JkoR1SawC0d874Qz&#10;sInFFvCnONGLb7KIT+IQb+jIYie02Ip9JCSuFwt6EnwAlg1a6dDER3vm+mhm0qhhH+1oNNdJCkwu&#10;8V2Z5CrYTZscyJKkj3yCw7zYaW7ssJaXjw7A2s2k2DEEJz7wyYBqnprLLOiDGbvyXczjTqTJnfjU&#10;m+9kc/PiIwuxddEzVh3Vl+abwbiVLdUZCXHLkUW4seDryItzNPLIaFf2lh2P7Rv2qtvIvBGZEarS&#10;yQ0OJiOqnWBnzNSTw6wQLGbuk8kNNl3GN/XapL+iew3H9jXvOLofDMpvApgxLkXzsef8qJ0UyqPr&#10;o49Ay2CIzzNfEbBfVzNWyAY05LFdvbZlwfkiRtCtWGPO79tmiJYZW6fNysX2tTVgI4sMCzmFenVy&#10;hJ4TBjbOci13clLHfiOIr8RfO/UdafHAYPBQsqb4CyZS5oso3qyqnhMOOeQmRL584g//mFAouMjW&#10;a/3ghj8VVxo9kEXrBCRgaBh+pc5nMPb+Cou1uEmEABE2gwFQOOc74ASWZIE5YGg3ODDQZjD6rKM2&#10;kxYaZ50sqs4Qoi43dUvvEX4HdxKLnbxkODgk7AGkeCi2OX6H4HiQ6sLWAYeN0pAFK6W4MiFY4DJx&#10;7Wn8Ioe0z+zWyW5LmTEHU7Ujgm3TjotrP97piofF6lxhOXCVzhHZ2Iw9/GBm+V7+goW4SYY9jU10&#10;KM7D2Avl3ff4Ds728b4FkEmFnfhHH1mKjoOXGDNGhV/12+yuNDalpfU6trMoU8/ijK/mxeaOt+z6&#10;lIehVa55gtx6pDRO7Abbyd8em9fj98xx7bxjf/LYfli+lMuMm/YNvrIzZEeZWxeKmUVgRJw3vdHE&#10;Xk96N32ePloHH6WyOTLe8JFNDPzK95gPqeGU5+RETxgopkycJsxbcKIXXXyistryy4dkjAnWkYyN&#10;BBvZ5N8RizzubL1x1F/wxn5pPdYWfmujm6PzD3cQCbLOiY7xwbhVfjrGiKUdoiPjkoC4+mbxZSPH&#10;vWTGMGsvfZq19W1i7eWBJ5QQFhxgkxgNaxmicF+Ev0dV4Cwm+EOH9fetkpbFU2Alj01E4OMngVz7&#10;MHwMqiTA+KUequjwLMGbBghGh2IZt9GLBse+rDF06tG7yRcZHeE1YJpeGMaX7DuuOQMWJ8e+4g/7&#10;u8ALJuxowRXm7uBqw9LGO8hcT77PGOpnH3e82+MsjCJYl+MwHduRSeihISBcPoESTxSSMrU94cFP&#10;aga/mLs/4sNxQkdwnLq+JNGNjdAju2PE4tkvdhh7cAzo5IcWfezS1ktx5PYAssSCn2wgiDMltqdh&#10;3cQGJT7croCpepOTYIeBMzug4ZJbXtAi5wXEcyB+zzmGwo69dZvxG354Vcfy1sm9VnTdN6IROxO8&#10;OrRb3MfInsRhhrb7xYaGl3wHV21htpjR7UISv0gRe14sRTkhTp/BVtk+RVfbfoSPqUfpidpY5AP5&#10;jM3tu9jMk+7ChAHHngSIFfsiI5NNYvIlymBBKSXYwm+9tiMB4j0GklLs9orGDrNAh2k146AmGosy&#10;G1SeZKNwp8I/E2A2m8LcvdA95hgNcztFicQDDB/dbfAY3Tc8Sicat0FILzwPQu7F2oHhr8AbJDax&#10;5yMZnHr4JJMkh8s7lLMgB7824FnLi8opKfpVYtJ5Pfs1pthCVkZHnk9Hb/esJ5MrNgkbj47o8/KJ&#10;STKGjL5oLZEJjgw26QxOxA54UZF6OzhxxgfM4KXTMpjqvzHuNpMztq0Ty6JFN0hnItpaBOTJ/Zk1&#10;ePu1fYENHmSps6NnNxs5eM6LjvbpwOCBO/HXC6wuNNYbHfj2FUHJ4EcN0ukKDHu5kjtPcug7f6iB&#10;DRUVdnL1iY2NUUzpYB5a+iiY0WOX6QBUXzqi0YULEoJq2Bdvw8gheMMLnv8oZkzJk17SG5vIOxaw&#10;hENAV7jM0Fsx7uOCI3OxQ4zjoWpoTn125l0hDwn0wVUs2KnNbY9abFlcmJGnuD3917ZZ5cueLPoq&#10;XEqxzdqievulx8aHq+IJPlsGJVBXWTyByFMbiaUCG2OU2t5HzhjBtGJ2WJXv2pgrXVgdv6yfgMmm&#10;TmNHdT6Kg06a3R+KMb+bkQcISAl+9FeylZQ1cTO42WYTnHcAAsUnhSSX4cXOlzoDl0XsDl9D1L8O&#10;fg9B0EmmgahlW1kgAtyLPgyKDDLJkM/JIEkPc7+nI2g7M5ZHB9/w4s/mrESQSXDP7rFVWuwwgJig&#10;0h8bncyR2zqNp3SO0PRfNiKXdxEGI8yNYxLj3QS7uPDQt5AqXlzQsaHT9mwp4uDq3erWIWDym1zm&#10;RBQsxYxA81Qj3TnbQwORPeSyyxg0+CgfZbX1phc5ROasq2lfnBRUEx97yHBAPDqxTf8zFoON/sT8&#10;zge2Yj90bFKKJzjjvz4WH3+z2BdDcmSJ8Zl6/DIntFAEJAyX5QtspXFUm74M9uYiApWbgIy3ubA9&#10;+eHYSYqWowiQGJn3+q/NrQcE/VO/E9fOI1RhI+HfUmqvRymvfGbskOuc7LFLjk/bxIvlxE1FL3Kj&#10;I5f0xJw8s2hdA2iuOMKcu08jpzYK6PNanwvgYPwRr3jgaVlholqijh3D9nXQqRY7thYf5bga/uA5&#10;dEWRSNYVyNHPHYN4z9xhXfHCLJt8m/rVS/1ip2zzZ6Vyj1mfT2lNhdgvMpGzuySQQRui2F6kFIy2&#10;3Hz3O3Q6BQM5KwCEDnvDIs3iMh1GIh2cc72DwZGL6aka3aQvnQB90ukOZ3Ei+AQNF9tJPtQU67pa&#10;Gn7LRSdYsY0sr06C2IseMaBWXQ0HG2kbWeJAv3ptx97EaK09wG3UGGAUI0fu048tt0RpnhAdx2TA&#10;mXBMjR+BvQDDApP1daQeX0kEOEPbgxR9+s6S6OJvYrO8+NEmZ7WJCHEGR7SbVxan4Dh94yd20E28&#10;0Y9ecfWIfOscjQsiBUMCzERLdQiQRa+swzct+oxV/4oMJiavN/vM+sQlGYqxUhljwZS4a8PesSeZ&#10;0lBZRXTswWPy0b18Gm9b5YlvmVGyX3z+OzaLD/GVH2wJhtKSsQ1z4qx/7EEDc3lUKcWTlimruuKS&#10;fhbB5hTLti5zHcdq200WI9/bJo5lDde0QnO/DLdrCPzzSoikxW8WMPe9bWyj4HcM2DUWePFKzsPj&#10;eB16kGw7rZEleg75Ux/c0Cjw7WvmUKjxufxxHTDnDdYT45TeN37C7dXlfX0HhO+EPH36tTeu9+7l&#10;r5x4rPBtFpyx85WOnubgF+T0IxqagCzEPHenLvHL+ZBvHGSHoIEgRAnE6t59G55sNaEE0Dq+eGGf&#10;Ao/oobluInWP4gQvJrzFt6YUVKAVT8ihOwnS44it6mYHsHUXXasKGPkDl5y9icGv8Vs5+xi/1LHP&#10;QnZd8Bt7ycrglBC5SsjSYSbhBPVZpOnJ2sMniy3yrk8coXWRK09CwnKznIsyNuhTXs4LC9zYrh6T&#10;iTzAp3BMVUPL/aS2QcOd3C+ZYsnuSsiNGyexk3605tCaV3CkHDEMEQr6jDkXyTLu2ImU5EAC1CLB&#10;v3OUNvjGhHKJeOmxK6ZdkHM6hTYKxM6lZpSrU1y1Q37OeOin7NbwGzvoUvdJlMkqm4YtWu2e/Q+u&#10;0sHm227Si0xsypjx+qpPxhzCoVd/xjB+ajMRJexgxIcHpG2uuVNB4e1cBhsFWzwu+4a1gt2fOoU5&#10;xF9hz9NAkaus4zCJ8TF5dm5nvGxxTQfWnpSMv/iD0hhaJ4/BhgavjGPnFyEVYxULGrnnvXziDx9a&#10;bHTMVQ8bpxwnFDY4kYsemhJSGnRS0VGdpfqby7MXz4VI//jwVmE/fPhAmzPuJtB/7KjvXR7opz+5&#10;U6GfUg6ROHCO0+yQNPSVXf7ME7nOpQkyM6nl+5V+hINf4Pdln4xjyx+8KOB2MhhrG8AJKrbVmnb8&#10;yrj0RSMQzzhr2MS7b9e6BEYu0U1SowH9LNKST2QniSip1JMHEr55DpICnmXkrEuHhdz5S4d64ECT&#10;/Qy4iUvWndcxiVmfBCwHZr28AIAjgIsxEzu7Bmzg4yxnrNiMvKOUrcS48W/NCXsTplaI9Y9uZLFV&#10;cSxPQVCFMeC+U5O+Q9Zt8VznJOQ6udCYm7qT5TrclPgmhwzu8aS6dSSiIWi1uM7EKDFeYoex6nxh&#10;ovo2FynGuRi21QlIozl13iRKm3r6dJ+04iX89MtghWHTmbC2gyfFXdv4paxxgkICGvpeAO1bVJuU&#10;DH1svKhcjQckEJzjUT8oawyBZeVXdWSSZRSTB70LVnOSfk2bPOBKv8KokxYfaGVMI8tf5tAGQB9s&#10;UbgKZwHz/MAPio6DsUxegw67xJWQggb99mlx0Jao/WMzi3HGG8KY13v8UFUJLfXzHXpPnu1n+PV1&#10;yuIzYzs5AZn7YfDHlmLS//oDK/ZfacPL0253b+nv/E1OP//8d8Z+R09laOp6E/zmzTN98US/1okz&#10;QJDEN3p8A6N8wIcx/vUxGLrNnwLLI3+KO2N6IyCoDM6E0iA5cpbABy9Kj9ThR1e+5N71WaTw7xwj&#10;J6ZtUEdxyraFfRFlr2XzStFxZMCay8tzsogtegeQhQNZZolB8R6lkwLM+O7AtN634OCvivMPOU54&#10;6DivhjWxjh47NORoIldM+KKcuaZtGb3B7kAL9J2P5Hn6DAWXHqepg/MsfkTQ14s+0X/sQ7GW/aX/&#10;rC0iA4yCjU76YmUsNR7z4iAK6538zMB3rLGfzC2hVABiNDM2DGqhcx7SN8RCbqzgOnrsMIHgcX2Y&#10;Bu/uy3El3YyBxHaIL9tgbCm0+uWIzx7ju7jEMjv4rnHGoqOy+Vz1QE0/m2OhCc8ZiVay03qPtU87&#10;JnduggDOns/nrhVOijQ9J/RD8Fo7/uX//rPnE/F9+MEHukz/wPm2L6aNDC+/kiEdyTH5rM1jXO+w&#10;zEzeztxP37lfmtf6iHLsZk5gpDboR3JFOzKRL74Tz0aG7Wsbtcm6cEsnKIpjCsP9wxrDeOZbfcxp&#10;f29E8wC558+1ALOW0gvicSXL/PE3/7ARQJzR8jgHSkBNANQAxGDlF+cyUTB4X3/HijMhdtl+S8Ny&#10;BNwg0T3rtFMi27qNlKMMNIntM2wQABP6tJ86isE5JpZ+2+eRBFM6AdPKu2OXAPEo0hDtkwX7lGwn&#10;JR/cO3T8I+K8KFcK3qEZJ4nSf/xmsZpYyFt3zPYlIfRUusjiGxL5d10nO+A5P863+k+Lvd2NenPD&#10;kdJjLJs0NCiRCTWyHRdwZl1OTuSE3sCZeVVSq7tQgxt6T4DEDD5KxwT5Dj252Hq0J+gb8BpHdya0&#10;jWOME65pzgsTBm4K/uDhEzmK+5lYmmTR6gP5BukxOEpn3UZ4w6/+NTZIiS1nK+DVZ+IsrkkKClPM&#10;kfD1oohtFpUsmuSHNiU+E9vpf8wdMmCo38k2sYvG3CJe/xUOfJsueXJlH1nQahPUPEL7v//P/7p8&#10;9nd/f/m93/vEuz5+C+Ivfv4Xl48//kgS6kOtEVy+s4D7qSf8c1L0KNqdCwZYN8uJF97Zbqw51taM&#10;B6M+5ZNnj6sEhDXFiVVywJFc5vgfvYOBE7q0jId+1l1wq2SOJn/g4sqx440HK/jr2LduzQ/i60rD&#10;tqzJX4SCp3vNsuzEoXj7zn0tSLpFoZvTGOQfdCYWoFnxWc1JMPdMoPEikiwgAUmw4eXY5DWhPWOh&#10;E14yUr4x2mwGTPU5InNOLuoim149jtW5adPzzKD7aWi0iLM6UOzDu1qCjEz4JEyZmc7DPq9iQ3LM&#10;Z/c9DRZq1mma3C6JnE52VGjCEJ0cU/U3CX3vSfYrQn/obyaGgqIKTA5zjLHdbvx2gWCSRc2YXRkj&#10;jaE68BwbxwhaPwsCOCywePahN8bNO0V+0YiPsStafZF/NBnUnjhYQcdGJ+LJUW2zw3C/3fBXMfsa&#10;n+jQZpIkWWNb9MZof7TBhYIKPNtb9Y5Zs9eb4xB2tjS2B+55+QM/4rI0frExMEwbbyyynIwoXXR1&#10;BHNzETxjyTjFQ9wyRW0LQxP32pmZ2KP0mA0Pc3zshWnba25EZenF59vLv/7mN5ef/OS/Xf74j390&#10;efbs+eWXv/zl5csvv9SHWs90/OLy6PGjy6ff/VTfgXjonCgDsqF8qM9twxYTAyy43tikZhlEyAOf&#10;iV0VQra5WKWvKJHKe3FCRd1DjXx5QkY6KWr+0DvryFyXrkFcNVDwcZbAzEaX/N16RR8ikZPfXZ3Q&#10;0EluTdbY1w8d6fczuOd81x0igNwbplO43EwgbKvjtA59W0P++STxln7NibNgtugkOEkOwCTEMILG&#10;tmmfNjPYIpsJuYPLgBFP/xMzgYGHiZJXB9Ve4LGVYPFFqUxa2xbtYEUmdpFlt+BEyge3du7cKyZs&#10;Xy/e2ECneGh34mODwo7HVxNgVjD8IUYh9AmOD1wZTtynf6UO8QlRbXJB2sDiiFighbELonMFp9Dk&#10;p9UV7+TdJwRh4NYTthIpgzOxBD9IGajiOtn2CnHi4xgWepyUmyMY+dZeZKmDpXlRzbhtTG/kqvl2&#10;jtBfdPInXNaPv8iPc4yMfcbtNI3N/uQZefITHhmvT9UahGijbrnzDewywfsiX8tu20tgKjv26OZk&#10;zIKcRciTOdlx/lBbExzs6mdNP/F4ckNLPONAMozvnqzQIcYU+ImZNgs+C8XZtyMoHv1QvaGK5kV/&#10;mnAzXkrANnZBoZcayKT/QmdNwN+DB3oUTBs64mHz9vTp08s//dM/Xz788EP9ZvuryxdffXn56U//&#10;5LClMS1bfVTXmBmn2hnGB3glI9vxKuHxr9oqy8bCtuPsfAFvYk88xEJuibVXJNe5wWrig54+Eg7V&#10;G3vqeyzwLT7sslloMVe583wmfyrJZe4wEDO2ySFTj80YfO17c4/ZjhkUulVBaceKRAjeMef+RwKU&#10;PQ0gGdSCwsrPwuNLfxk9B0A7lAQFQPQVn+WcMKU9kO163qCQnPBWx5hG/5Cg7St+UE3i2+4RTksT&#10;7TZ2nAxaQSGoq5AHSuzALy4T09mygc1VVM1ECu0Olypi3tOf3vroo48vjx490n0lnnoRFWdgcGdo&#10;UOs+1LPnz33znw8AGOhcrfgr7/S3bjX55MjlIc01aIM9Ayh+jXRwgY8BDp9nc5GIxu5ri068Wdgi&#10;0Vz3iF9PGCnY32Fr50cTXraSt+Cx3sii31IcbZMPKU5P08fdVTB25mQy6MmzqxjhZdVY3H1GfrVY&#10;NdeIxcVySQUarxb0268m9010Snmum8IiU94eN8kbE66Lw7UfbmGhxSbHGNVC1v5ZkCcT7VvoezEF&#10;VOYBrk/8xec8iHGEZrTGZb/pKxOxtteVZc82KoCMnO0X4yCX8Ij0CQOe5uIDwR//+MeXV/rQ67N/&#10;+Czjj0WFqISJuUe3OB7ZTK6u8x655LWxcIROYUxwlY+/5MhU4yM3a8yQIBeO0XUMaika3pbNyCVO&#10;JHOinDaAVYLBVcVR27nfHldKpMmZ3+AwZvtRfytnXsyVcOo8CcOcIQba8xdMtEskUbLYY7AL1pEE&#10;AmLQJA48AFoTR8nGaG55TNKl1wT2SKfljILMTNxvGTTxs5Nf/ZtH0tLObL3tdBwYkry0k1DsUIjV&#10;j7NEZGLIyKRDvAG5il/+vBjQlcqFZJCj1G87g3y0PNbvVX//B9/X4zGPlPScQX2LWLbpUy/k2pnf&#10;0gPoDx4+ducw7pD1wqwFmz9D8+wZn9jmz9H4dtJMCHeJ6mBYOAYTbfW1+w0/hE78e+EMyuakNord&#10;8entZu6heyBRYYJhd7KBDUqOk6WVx2lbom8ZK21x5ESSUl7GHviNUWzqazGUPF2Tk0r6dnUOVzq1&#10;htJilArevJgY6bvwViySoNer0Xxh1nQxjEuxnzyDlG14zaFasYMxT1gtbGP4lIu8hSaXONsY7Hn5&#10;haUFXf+OT0eAZx0ZmONJIuY4Zj56Vfb4Dt5IorZPKtAim00cGzI2Z1999US7448uT5480YdaLy53&#10;9fmT1wq5IN6uDcREfp2r6WJH2Pxg3+M0OXIu3WdB43aqDgnrGd+sFzDIM3hjHHle8LLmRBn/LeDb&#10;Jfmm7RP/8Nov5As4py804mfWDvvCJhx4mSuvdO/dt4P188Ksg8mBPvRTAN58MRboP23c/CNG6Lu7&#10;x6PrMekkEjhA8mMbt30fyTpaOPjI664/+NKg0O0NBlrPII09u1JANgGSle6efHY2CSSxCQgqGp18&#10;tM9BEvtNfBKBqvVV2VaGhgGVJJkzUxK5aVooZYbHOPMtwCTUKCY3GE2nx3oios4XRjLgWPB5kXwG&#10;6w++/30PXn42dQ0YwOt1i5VZuhkoWbRhUTjy4y1v3+ov6759T3+Q4APrg5tOZrA/9w77hXfZ3FZi&#10;5/CNvqnpRVNydoN9L1x60oO8MHDrgJ4XhCxGyVOwGILfgFhMVmxusUldTOvYdvLuHNv/DsY5dbwZ&#10;lMSdsvucvgNL+7CO45/JRr5yQNt+RKN+jhtLHbhjtzhrxVo21n6xvYnDMYlLmahUQyc7WvoYfLmF&#10;EGeuF6NkB+2EkTihFTcfGAmV2yI7BjYwguA6R7wvLHK547SlaXdOxSfQOEkhGyl8drGKTbDmQ2va&#10;c/Kyv+2DaJsT6mrw7g/xGH/Y/+Ef/vDyq8/+4fL555978/C93/99fRD46eVr3c7wh33K1/vvP3Y2&#10;uihLEWMrP8TYAm4WRW5qgPicpzt2pMnnnsc7V8HfnBmyzJOJ6jem+uwx9Oh3HPp2y8oLXu1ab4mB&#10;Iz7IL32XgtRswlTFb05O7IpnjGsz9YbdH5KAZ3MlfWz5OWYCh84v6nNJpTvsE0AHTAYioF9r0rNb&#10;u3dXDrTw8NddPUBlHDtOvOo7KfKiJPe+GSAAhnMWbDrAQCGoALC6XtBFbxs+dRIQzE0IHHT97jpv&#10;1hPR6bN94gobG75PPouH/QqL77EZg2xrgZCVhQl7xUfMPmEQh2wiii5xEglnwUePHl9+8IMf+AwI&#10;3lv9u18abn5WXHnwNk8HhiBIeTIG/cDkPS8mkMxbRkT/mBRHfDA483qrBZsf29bz5eqjF3qgnb9g&#10;/pq/mKC+Ip9gBnsmaXPNCYpBlBPV3ilkHPBFAXs2ToEA4BTnZAjuG9GNmBx2gRWN9Dd3+Ka+S3Eg&#10;lxzHX+ih7ZNo9YjDvTuDG2D4+baSmMKxjmURxl9sxw8yM3HI1YxPqPATHf2dGDKGtT2hc1bZddsk&#10;73KBDqV5jr8zD40/huBXxrkDFxj0us4f8oxdWJnYsbDzh53p3sNGpPKeNSB5ot/txnZpFOWKTBXi&#10;4e99cjX4ne9+14/c4uc93bbjj2n87OOfeTPH1d5Pf/pTPxqWe8qyPbnAHjoUH/HlFwnLXILusS96&#10;Za1A7w/tml7sSEVn4ZctZM8+QCoQdl7JQ8aF5G1FFuQLQeZQqGgGd/pjFmLRyFjXOWSYj3wl21/e&#10;89hhl8xizZVHMPKZE7d/WMCPPy0l9/rPThYnAHPi172bXI4812RnZ0igvLxDU49DAzSAGooNQnFM&#10;SCfEJJE2hUTFVvxm8FpSjCY8gUe+SbC69Glj4yzg4H9L9bHXOrzaD0iQi68caJgqfiRipHpL3rrw&#10;ExNHFmUKGnTCd77zqc+g3DPKB33D1HW/cyJJx87CMmbSnhyqQTu+ZRclFS9IqiduZJiMWSgePLjn&#10;xZqB18WaifFCl5f03UsWag0GL95axP1BHr4FgMtSqpwv0G2suE0d/8FEkN59ozql8jYnGviK0dix&#10;k6RWpZo+Eiv2V9EYXDYnvsVTxRNkckS8lT1lUg/uSd/BDh2fxkfOxMVOsTh20aAjBz27YhOWT3Rs&#10;Aykr16dHovuMCcec6gIdC3lvnhqD2yNQnu37JBJfwZl8RZ4BSxs++eiz8JnPtdlYxvwcGL+pErN9&#10;Tbz4YWS7v1dCyIUExYN//77uiuqba/QDl+WM0TvavHHV6Odyteikj+aEJjsnfurxmQVfTUDoLWsN&#10;fuA7BjPDts5hqzLJw5iQFVQwh59vK+GFY5uOHZ/ogUNFumhz67a0+Nu2yTsxey7ZJ7oZN1lPs7HF&#10;3B6zikvnoXuauxkb+qF8XLXB2Q9HgGdlzw3q41JBw9Mf8nnxzmWMjTOBWMi1wBiG9AM8oAARu9SS&#10;eGxTnCYHELqJZiQJq31Umgxwgh0MZ0knl7IxSNw4gi2d5Hp7ZezFLsnMq/LJ004o7ZxZIwcOaOh9&#10;oPvK3jnoxLYvbzJJnSTBan9zGiAP9UNWkCQDlXE0gwf75K9XIWpaDv3wyAd1ZtpbPzd57957lw8+&#10;+NA7eWyxML94+cLf03+pe9c5wapP1beOiXs6Kkw+m1G9uVoLovlgTNxgXf0KKJXmw9g0Rq4DOvoA&#10;YXJi3NE1aRJAXGdprJVJP5wS1/WYkXX5AFNikYzMVpe4qOMLuRypSIa+UD/RCH1OBBIslmuM4KUP&#10;sJMxkfFyjFecIDVHN6ZdjOXVB6IsesVG7g0QPfD569RYwn9khUL9ApatR4AnXuzXB3qVRQ6UsQZn&#10;CkBEBSeFxdhXvlq0oBF35oMqwvhG48k2Jbt8UUdZpb4XJjHw7PUFY/IFD7mzmAZh8J+86zr6W3f5&#10;kZDNy/67tjN/YicYFJXjRCdQoOfKnz+w2jyjk/lXeb79p8+H/JMX+U1mIuyH0sjnUTl9P0QnuLtJ&#10;u6h40cLKxGIiGqS8BzRqonlBjgYh2oC23lzOMXQb9hkgdaBTcJHkIp+EMBlaOshWB0ShbB9rG5nK&#10;ldbBXIXy0xbuueQ1nvFb3dD2SUjorvwB/sQKM7oZhPjCPxMbXS5JyBe333HFbolkkk9Jylb0bUMC&#10;3H9NYXFg4WBgX0+eEbBfZJxw68VuTgAdYLEHu3Fn4cnCAD5OHB+yWL/WrQ455JE9bn98redPWbgZ&#10;Cxz9CBuLLwPD+IPdt2OkV7zgYzAymZpXaKmTf0aJha74S8axRG7RIu684TwLf3OFbXzFr1qouZz+&#10;IWRSKvNbNdIoE5RldHSTNjhm0RMte+n0x3ny2WMCnq3wpnr6wSc6LVbpS9nhvqz5ebMnY0CLPs/c&#10;AH/zFs5+Z779e1cehjCizQFYjId+2WbG/kFQNYupe2nxGwtHCrfp6ic8FiYNdH3GZLreEO0JybfR&#10;FA+yXKER7i3ZuK3H6igelzomLxnLlqkT8dCtf3Sw3/jSJt8dC6OIEcvStnXrHGbNl7U5xmZiyj3h&#10;zOfkA6Eutqdvxr/CGYwa48xN+UOGl9ucmPSPOcqjhdXnyGO5QAUFcb18yR9jZbHVvzt39FgXA1GL&#10;lxNIJ9owSc8TF5mofPuPyxOBYSFnwZHJOlJDJUlIPYm/5gdAoKTe7X90RxOUR2nCDpKru8PSEeXH&#10;53SoIQUng9oDm2y2yBcDhCuCFjqay0H7FbH+OfLy/b6hF2oGY55TxGUmsWqW14KrkPiQ1IsXq7OK&#10;hqzYU3fOZ1Krjr10dHJRLJnAnAykH1Vjak4TeyYDPtAm2mIHLzK87vDFIvlnV/1YHzB+9HE+RKRv&#10;nz772j9RyL3rl9ph2+/kzQu29LCRAUy85EzxyNfAUo0S/MZVwGEM7mmMnDUAqdf1vXHsnOON3O1Y&#10;8N3Sun2ODv2etk3blghunPKVaRSBkhMm/s+TUtrgJN/VyARVT9s8/URCWNQQyodu9DwQEk9zR39v&#10;/4kPMQxgH3/lG7ozzSwW59AlHnIH3be/oowB65/xUoedhceWLEe/4gN/lUeuNG5hcnVtTPaEcfiM&#10;tj02sGglH2LLmxW1PY9kx3hlOCkiUDA54DW+nBv7CS+LcfyAqcXxDHb7lZ1gwiy37PBzzP9RrL8c&#10;p+/QFZ8cNO+3+C2dTGai9O0LeJmrGCt2a/oHnXJL564em/1IH5R+YVusD8C4rRySRzD6D7IWCAJ8&#10;4yn3j7soZ4EhN3zoR8muLAMKIHw5QtbGyZw5BYqSnLLLwV46SsLTARbJm7CDo0Ej4yK7GIF3zS87&#10;tspjYiCPv50g4B32pNo2ep0E0HqJCJ2Se8bUtx+NdLmYxVI6yEZeRyTHFz+Z2onGkogf7xaMMXLB&#10;qzqpQVmTl5MDT2oIGaHIRp7P7E6cxXLgeRJmbDU/sRt+sIlifMAKVuJilaBkIBWzKRLM/TH51yXV&#10;w0fvedARC1h4FIrfkuWpEJ4IYUeduNktBQexYxOfLaeP0oqH5zmzAEQhuhlT/TzD35Z0rmeFs9eJ&#10;SXGk61nQ6J/S5anJGqfEcRawVwY86OOfWA74EwuTuVhjpXHazQSMXu8nJ8bEIkfLV/uleJCjMAYz&#10;bmi1XzeSYEvbOqMHJVcD8ZU+FhWX4mVnjxQ2/a740u7iCxX7FMsYS9vBF2wxaj3dT/38yyeXr7/+&#10;2ieBx48fa8w80tUYTxMlnx67shsMs2lRmxwx1qDzdA+Y7UV+OSa3Q9ecazsy4RvsyCaHjPfqhgs9&#10;cSWf5J526J18tUTswW1KbW326NZHFvj4pt+z6coTbIyl+HyjP8Kacuvyb//2b158sybytJseOeTB&#10;C+a91xbdY14gpRUjDHzA3lZyWcEvegTmqQcLaeuZ13WJsnPgAfKH+rrl7TemYmnAO4VqI8dixg91&#10;8KP74YeOdAYLNUlCTqGDaCKvw07w8O0ndPNKnqNVRy92SRTmsJZyYmFk0+4AYRCe94A86fmkeDqa&#10;49VrFjzMe7AZteE7f9CJp/7929deJ8CjCckChW11ELtqZDEBtx3sKwv84Fv44BmvhYs/iviDxxEr&#10;wY1qM6P+cj1XPdQZHMFZG4mRvmOw8afFkGGRZlFmF80tkCdPtLN++TzY5+Rl08ZuAAThTQY57afz&#10;3WUWEUgp6ILDl81q8NhVBjKSGRfNI23i2zES6xgxXfUpxJg494TEjuUtg2L6L7Tk9KaOhfRmab1t&#10;LKkn78l5IMQudiq7jppvt3Rv2Dxs2h5HxTSpczIwAUnHJQsQKTDzsOe8IkMfgE71jBKIEvV5TbKY&#10;4k01juBtaT34EJocVEBHviT14vnTy9/8zd9e/vHX/+iNG7+fwwdjf/CHf3D5z//lv/q3MjhZNE7G&#10;EOPmmW6V3dfCjZ8u9A6N+Sb9YFLuxHcfCCCLe/sgH75tMOhabkiJq/wZzzQHC3acP+VoxTYGwMor&#10;+dVREqI4R4jENhUMUpAdnJabTSF2PLeVfd3GeK1HZZk7PJ2R7yL0b6CCPbnvQo3vu74cVbLigA7C&#10;+R1/jfIbGXyjm9V8Cw2w7NY0zY2JvybMIODFp/xeOCTvbxowoLDoDs8HiQmKhRFeEtJA8clGBkAU&#10;L4g+/dPmlUTBswxB0zAPP2mZBFV2lpx4sZvkVtYy4nVw4NM80filPX6KD78U6CQvuqLRFmh092IR&#10;PnbJk+lzmZ/LVtQcpM1iyy984EavRJ9jd/8GoDfwpejpGOU+gyETBruehDIA3bnEmrDkcnEmPX6m&#10;JCdoRU5wXEJHNbaHqgMCeTZbLMV+V/fKuE/90HF9oudWuT/t56q1o+YbjK/49qI+8CBP9qM+9YkH&#10;Z6wusolV51VGoXBCi281zN1YvIhrrKQvmo9TZ4JAdXTBDF5KPMYftOa/fUubOgXM75YYys4muCwz&#10;blfOsEPM47g7RWTjA0ycBOeEqFlVnit6QxU/hYELMsQlL6ULWuhEq3Fbe/Y7i6+l6xc/Q3esMBOT&#10;cR2yUzXf40t5wSxXc+TmmU7Ef6tF+e8++zucu4Dh9je3Lp/9/a8vT/SFk5/97GeX7/3+dzwGdB3m&#10;25887/zLv/qryx/96D9d/vJ//KV3zAzYW3f2icTwZRG/hEQuOfnnlknysjwqDoBxaiIG4uHoXbpt&#10;EO/ZrzteZOuLY0xhKyHldDd1C06g4wMMe6zSSoGWvhd4GfVc1nj/4PH7l6++fmI/5DBXDHrkUA8I&#10;cPvivj7z6clLJzn9QpwMEQyCedRFi47Q8YgVN+5JPFOLD6heq2N4/ArwHryqJAkkCKCFlyRheycp&#10;gWAtSYwsCWlBPUHFEHLFh4x5srncVHGOtZuBW1vk53BiWfAqplmQ6XwyRkz2gV+d4ZGxr1NfNEpt&#10;TjOTRXTySGdUpRNZxkS3ohcgEot1T1wx8A1ujuQsi3HyWPSygBn7xi9I3EcGQa4yKJ0z+YIMTjq8&#10;OPFLH3DU6VbHyNn0EgI/9uIj38ZKve/weWUBuaWF+pFeDxzjK32g2K+VP9MXDZ5wqTvy6PtKBASa&#10;kMkVcekkPifkLjzuCwCCRTwvosrRXsCDERFksBGd5h++smbfZi9RV4SFHKKnN73IDYVjbZjgt8ju&#10;NjUwoW4f0uHkY0sHHuLhtoyitXLiO+YBOixEDgFt4vD7aIiBPZW8p9aTSsaK2ZbISWzGsihsDsBH&#10;LnjlhA09ubEmPLRHzjR0TRV9xjQnlL/+n399+Ye//+xyT7e7uJ0ZxLpNoQ0Ni/dvf/u7y69//evL&#10;p59+jJM8jaD7sr/RDx796le/8hryp3/6J5cPdb/1LGe/Eyf4CJg6tz1O3OiZrdxGAkp0JlVue/N5&#10;EkyNrt7dImZKNw7uL/mjJEccZ85IlpxodFgdPjlpHzAf+PkELNqqxi0nmd99/tvLSy3AzNHa5ArY&#10;66js8QUyYvziiy8ud/nDqlaXcQa+iw5+/I3lWHTO0s81uQCGkcaINAuIB+QQywOxkyZCFhoFuWQM&#10;V9pYSB0/lHLcmLewjgF0MtHxahd/tRMRrNFpJDSlfPqS1BU7HSKg9m8MExdS6EDjGCz4jC5WuVpA&#10;jsKCwb9eTShjaauzeoKyoN+wGz0l3HX7YoJmvRxRydgx0vJlFRZEse1PbB13bAjoJVr0krvw9WEN&#10;sd2a3drYlaBjIpL06aiCYOImZn5kxisvLhDWG4t+dlWclKDpU2X9fCFPftD332jy5Tlq7aT1aB47&#10;6z71AcziNt7BYV/2ayfGRjjYRt6L3CSpdNj0Yyc30momLlXAmJQk1kyI9JlGusc8fvHRMZV2MGIL&#10;NEhw5IUDZGqX/qaYpiNTyhMVm7R9OZ+rM+ztoriUq3wTdGNeDiXYkyO20Y3fc6BkwWVyw7s98yJz&#10;VjtSO8yJtDlHjkI7NlOHFj9yJEYWnczlJ0++uvz2d7/z7QjHJhOMd9YHPi/o51C/+dff+FbXPU7W&#10;HtP8RaTXug2ScVH8xiIbZChrReer4tQ/6MRk+ACbMtCNb53cxcPewq52Y0TtrNOuzeRDm1NyC52O&#10;k9/Yik1k8VlZzqK0gwOf9DUL7V4nJK0xcMc/lM/TTnyT13NCCzL3lhMXf1dVP4vqL5uASreKMgDT&#10;AEgmpZIs43f0nW74L/mAB1AS43lEBldaOGXxJpEOp4ZWQMgB9vTTxC3hqThgR57gm9wEvmnVS4JK&#10;lycnrVyOYDpLEmkKLAJS8cDVEXvGxoT3PT9OQukcEpjBGZvopBMyiNJpueroh1+Wx6Yc+Z0zaX04&#10;qADYuMGHjGHtt8EaS8EDk90+QRuL7c3CpE5nMDs+6Sa+DBy+WagrJ8HISbdOHLcaRJNfyjJU5xRD&#10;66QiP+nv4Ex+Yg+5q9hl7bVuhWGVWx58KPSBfkCdb4vym71f67Lu6dMn/tKLdyrKTXKMvUwu7LcP&#10;Bozbxe0jsR957YklupVM3qBR2n/4oZhqHuM7uTJdNCSKB9pNnZ6YAyP2LKe3jhlyVt/bBuONVspN&#10;fVBxwVoRw1vC4gKaxdcC+4TUHGZ4kP+W5jJ9j1xjQSL2yOXU5f/0ySJ8T7/pwrdJuU3FOvCNPl+i&#10;wOOczR+AYE1goeYDYugeL/rMBLjovHrBrTiejEj8lheW/J64fKLjxY2ZkwU/PnJC83gusB4lQC7b&#10;rMwaOxhQaT827it+QreM55qMnfzmqz7qMH2YXkIm/Uw78dmn4uD3Q8ClbEn1jr9XwJ+X+vLLrzQn&#10;c8v4xZuXNquFmWSlU6n7DIhJsigDTH5+e4EzHfcLX8z95gf3lWD3CQMZZxn4aAUYtRTsOhhFwP3X&#10;ylbuDN5uFdDJq519RCqJgJZBnwF42kpHbbkkKoONxB8m4s8gFXXAipYE4qODnTqlfhg6lN1pse9b&#10;RI6biaOJoBy37NhmgdDX4O1LgPbAibRltSO3tt4YtDTsHxHnNJOTvvOgRlhiHpzqP7DlBCqG6vBE&#10;FS3oMckuh7CTxUmN+HsA29m0JYiuFDZ/JuDkQ2xEtl3GkXZTyPuxIQ3Se3p9oD9I+eSrr3z5xlhD&#10;B7unbXTO/OfWjzCowDMGHdFpTARpumRiD9noVC/jNnxoztP0Ezotvs01Dd9CUb22IQsy3qjalyvz&#10;hhliaklcyC0KyiM0Y1Py2EcmM6uy+yjJ7cu2YjD29zhCozTqHhMRHVzxCc8wB2xyBQUc6hcLdK43&#10;5zN+dRnfnZ/zphzyGdQt7Yzv8VmNAiEWx6OFmZ0h8nxOwUmaIG/f40pMevrHou4rTdHx27mVDUHG&#10;M/k5x8SOcYLDmRMbG7QcmuiOhXiGb8zmKy7T99vNdk40oXa8MKWoF4P9SIQjMHI1EducyJDlh5/4&#10;Hgg/j5onm1gbsZEZqA+7c3uCDuPVAYcxrCLI4PBA4agzIgQGKDIkMpcuARtwkSe8BM0koUVHtnMl&#10;E9Ly2cDiF995jdg60EHFCfHsINrxSa0edo1EScL/SNWyE8bSjW9kp4hf2RwnpvQ2kP2qjLXE64Kc&#10;hMevB7qgKQzlMPfnWFBsYNx5kZVN7BWLIeqNv7NGIRTzfISSNtFm12cDRDk2uHqZnKrvOpjQ62M+&#10;zp180L/xm6NzPLScADIQGxdTKoh2zpP15HiPLQ1A2eEbUBTo7KJ5zIpY27deYA8M1Tc+a/KGTxXn&#10;KPZoItN+4Fhd8IAOPvGcMujRFsuvjil0W65tlYriUf//VOtziwmT5kToY8hhBYsYPtnA55X46ZNa&#10;UH0WhTM3Z72SOToDjAg1qScn8EwZP/GnNUFty0FHRuMHEi3+kR82IRyTK0t5V/3JJ5/4R7zobytJ&#10;niuot2v+Jgj3hXiKxDY9Z8ZH4yQeXvZtTJjEV/qzdROguTJ81RuP6Usv9H8vV9Zp3xhI7NUXueFf&#10;xkrHXI4dv7hinuOX++OOXw3uxbPJPe8xGzJ5UI71+CCXtnmEbfAYpHvqAABAAElEQVS605kgGPLf&#10;AmQQuwN0VpOjNbllKaAET8pM0gQJ2CweOCMmXrFfWbohtAaKrMsA2XjSKdjeSdy0G2qrw9o9telE&#10;kygZ7g6SVJuu+DhmkIyMaPYnv8S/fWPRmjbtVsGqwQAlF+SgmIk1EZMI6s0V2uHgv5jRAwvHKzri&#10;PlUGAfJ1ncmBcXSj7/5RGxrWbd9tqtc5NFb5tN85UucRR48FxbPag40Y4UvLuySNCHtZ6E4fg4F4&#10;fILWpgBM2GZh5oND+waureSdasZWsNEm1uyg4CUO6F4EqEyBR8kCo4p847+5KJ9j84hzy4xsMGFH&#10;r/FVPWwPWFfPviqjtiIbPFYbbNiqPXBFYuOhvbDZSNCXVou0edmWbWMjsqhRdx45ObebwvDikYXV&#10;Drw4YMf5HHzwaX/00Yf6HZjv+PMCbNKX2ZzlCoknKLgq+vmf/1yELlzg0rfauC0qO06l3goPX8Y6&#10;cKkXOba5RUY/KIoVk+VFqa7jNvxkBNuWmQSVn2Nz02Pi3u/pk651MTHvkw/AQ8GHc+O5wpwlz3Aq&#10;f9HY5geMuKesK8X7fECu3M7dA9Vm3M+cVefcJdgEmDTYntEpCeRP95T5bMvO8cPNfSUHOUCrS/Tq&#10;Dja26HxKj5msAcpExlZ8IpUgCARak0egoV0nXiJLBu2zgKeFaNLaNqMbCftBCJ/KgfdFwrAmMPpg&#10;Qhyfwm3ZcVGsWRzwQey2Yj3yA4Lkl/yMIdM6GOj8LBr4ImtZquxKLezaPcq260paniTIM1lw7YFr&#10;heS38SaPe4LEBgCTG/oXtaieugyySAPf82L+rhm/zJeQYoMffHeMGh/Ypd4+rn84yani5pNpEeiy&#10;ZPnW5eGDh/6QkF/Do8R3x5JJ/tAPO5T6x0IG63CS7OUfPr/kVTyOWzTvTGTE2jPesEu7/ZvFILmF&#10;FhvjT73V2ABb+4wD6M0dJx4mZW3jwPaVUEl5k4BFF3yoEl1HeNhCCj/5fAMflPp1XKJ17oR/4mIM&#10;qM3CaD29yYTlPM/J9cQoHMu+Fl7kjFn2+Zt1f/KnP/P3F3jCAjofcDGPeBLne9/77uUXv/iFf1nx&#10;8y8+N16J2Pab1zzVpbHDYq7bGmyQeNrLY5jBEGj27VsAWl8Ic0JdmLAGvmLM/Mt8QTZYkz/mhgPQ&#10;OziyTsCT4FFqK7ow2ofIIc8CjF94+5gWvrXAqq99G0eO+JA944erifxMAx/y8fQF5p7qkUOwcb85&#10;XYLh9J9/XY6OBAzb6oJD0ZdY4iGeZ3PVKToTcr85C47OAGrDZ/BRuDcFcOyQhJSAju3w8UexnI5t&#10;m+i3JL02Fq7RQSQJvB54BOZSxbT8vjtsZBRk7XpHLClyYeDOvuTUzm0BTKB34JYPWryEwrZyWckA&#10;BxefJIebVXdLxy/6WpCTMFvPMmR1tWWD/MMXI5e8sqx28+VPkWUWkVw+SdeWIgcdgD7CUklqggt2&#10;IkCLKFSwr0lDLJSd50hDA4Mn0+TAbdGdPyyJn52DhRdebNsKR01E5LxC68Bugt/v4KmNSM0iAa7J&#10;Y+lBG9vUiWHlyq28eSECowMTzRFyEk3dWFQ1DriiA2nZFAFe8w2HErlNh988bVvL6ZV9MFTG+LJm&#10;Lz/wMuaCrnbHsw7xWxuhD3dwnDTqxd/jZEw5E1Pd7L4ULq/BScDSSS6kMXlhrn+iP7z6i//+i8un&#10;2jn/87/8y+WtPofiKZwf/vAP9ff/fpIfzddnB5jqi1hfae2g9IoVv8RKpuhbajve5I9cs970PrYN&#10;zNuKx9jSL7JuLvkJn3yvmXXYjxFkeGVN231DP6ll/GDgRSzbJk7RjXN8hDKybiGh9VFxMzfu3ef3&#10;7POFPd/G0EMG4OSLVLnvnidq8rS6FFHCKYtuLktg8cxdzupxnQBIJMHnr2bnr9/yrZ8MlMhIYJVM&#10;VoKiEyq32IEvXgMPBx9Tg7FCTtDuRgBflaYlvqzmxDXZTfLGmCTnxAJOvmFmWpRtHTeJjTwFJ+mW&#10;uOjpDNrIMdB8ZGfik5SuMCTIolob2D8HCk4YlLHBAErsQPBunnwz1sYebOSxiRp2VYv9wQ0NHNcF&#10;Yf83GZ1xFTEPXjmSjZxosSus4tqU+dZyjlLbfvw7EJg8MNQbg5BiHtj0j1wxGTDrtup8O+qbt5+L&#10;kM8ukjN7BxYWEidV0ImWOAcHDRHRAHt06IstFz3k8Z0divOFThR0zOTGuBd8YcNI+MGwbZplHMEb&#10;O4wn4mup7baxhxd0zly6W4ULfgr44zNzDxy6ymNMSc6xrviyiFVvDFi/C09pPo4ynuxDR/BkPUj/&#10;IOdYqQgpfhkf/EWen//8zy9/9md/Zh02be/pdtQ3ul3BFyle6yoT87wodA0LM0f0fQvsDbvFjLlI&#10;5R0amMDMbREW/bM0l8335u2c4RlfSSP0nUfnfPJbW9NcpirTDU/b7lOZa5/gA9t09Snjz+lgybA3&#10;s2xetf7xZRLGHvq+Vaw636TEPycv8qv1NAslxhHmXg6ZlBsljucOuf8RYXZnSWZ2HAx8vrVyEyhY&#10;bKTDTfaQaZKaiMhVlmOSt+lg2olt0EkIdDGP0ktISPFBx6QzoNkWlaOcWKg3mSe9NkC3i2zPpGAI&#10;eZGceJ2PESTZoMQ3HZxc5TLOf/EXhspaCGQj/kxdnQWe+s9AIbZMenwYr01lMMZmNTZfXFjbLlb1&#10;H59UyjcG2vDUd8QYTXxawe2gim4Wje0fPzuW1I1Z4vhhXKXEa3L+Vj/re8/fIJQXL95M0tiODbRz&#10;pqKNhZ0zmo6ipmGrWE5vIW+mT5hQ5ax5jQbe48nK5H9e7V8kmCd5XC6txCBzkiX2xB9btida7dBv&#10;OCYP2Tlm90RatkZkeKckDnxmPtGRlXUPYRQhiNxecu6wm4XcuOSAHassOB/FYQd6u8YOdXxIsPFg&#10;j8WGBdaLqHjcP+YDreYHDGTaL4LidiDxQ3Mg5BT716V5E0jzwUPhYLVr8bFVIjlPDJVP2xYsi32f&#10;DEQiA8ESflwlzsiUHwxrzMoGdnllbHbHPbFJnKz1fjPPL/PlEv+0p34ATt+scv6IjT9QwpUiz/jj&#10;k6eV/BdMgOQJI0MwnFg7lXMmpTrRX8FmAKnNC7n8BqsmqhMmBZWlD1EFxyzwLDzwKEnEDCxTkCt9&#10;H4dleYInCeLOkTo+4pdWCnJ7wYK2E6+GHNEurUew2RIDaArYOyisA1260BwLx7EHHXzwyE99EHdt&#10;eDctEwrFfL4Ughx8vLaupup66V9+vCdnUnbe9YdsCzUyQenJwm0MTSkeN62KX1rBDT/9ClEv/OvE&#10;Vwvq9YwD6PhWXHKGmEtOkllkEo1NTEyIHHmXPv8Y5PE7R01yMLBDQjvW2QxkdwEW5I3JJ+XYtHVy&#10;CM9BBRXtTQMCUyWFMYKsbS5a9KCDw3zsGW+EoFPgrdjDIkI4buE3GRhZtyNYHpMWOxQOro0/GpHL&#10;xKdfjUey3JPNnFSOZNdYGHPieWwNBk46sR9c6+SPbfIHWQVo9RU4Z/yZs5HM/I4iaGMAXfJJf657&#10;6Ue8kQTnfIAnJ3d18j2f5qr984ielEziBJBd84A2KzwEdk6Zb+Cx2rzRCK3rnHPmwM2ZPCF+PY6u&#10;7eAv4+KazvwMHQsu3tFgSy2pES/akFk3+atA3gSLiu6zZ899fPjwPSv4VkacWG0FlEkToyxCPLnh&#10;D3wYFH7mNYszCyaa3KLgq9r7PhDU2CS3BZ5L2qusSY7E0gc7KRlQ5ugtEz7JZbBBR6d26PRtA/kM&#10;ltiM9K7XdmQysCOjzlPFfNmm7rbqpskJx6XPJO1iKVkv7iw2/KsONljA1CMsqugCGxlVXRyHGvCZ&#10;aBTrKw7LW1Z6ix5cIwhg27OA6pi1TfkVM20zrWHleIENHgZVdqVeAHLRtJw4XjAvJeykgS6LhIsD&#10;Y0E9C7kAETkIndgzvqAlV76fzVjSh1AszMi+0dUYvnNSRmv6xjVa5HCMTpTEa2Vhqr/lVYS1OI2t&#10;+kf4vEftE+8h4xzgUXLlxS4olD9dU8hCfA8jOsSaOCErHN79qm9oxkVfaPxQ1kJceR/xhSx9RkVj&#10;rnyNw+EyJA99CSCsg+egpACBb4g+0aPp9ogqpx7L0Kxb+YzxnlCbk8zt8nas2ASeIdoUfZ37rY8e&#10;PtRakb8Wbxm94RObfoFJOBi92G8pzuQgY8f2pTeejmO1Egat9n8wM7YydlEnLgOUXP2ohhaqLo0Z&#10;ck6sWxabrG+O23GwkZKg6r/TV9S9+BKRXcamY1NSuNpgp8zDES9e6PdltN7qCgODfJqYQcRD31lA&#10;84EME4OFN8nQmVEPSWfnxo86czOf9CWxDYgOSL2L6iTcgHeQ7oTSUFJJ8KnTPgOlfbNI/arcbJ9M&#10;bMUedo+FwYDjC753tzpqSFqdSUu5sq0GiXVyxfPAUq7QP4ubejupydgMhsF/xccRdA5XTqVz2Ecn&#10;MSmWo45/xDxYZmBHLvrwGKTBOpgxgC8xcd2jZYbO4M04wAD/d7xE2CiXDHZUPOhTNS6qW3e05AM9&#10;Tu7ZNQtC8+uTTOJJ+PHb+pj2gTCk6Unh3RP3Oq3PBM+LcK6KCMnPjo82+cPeyUOPNlh5MT/wlxfc&#10;d0sXHSdt2GBAvzRs8s250BDC5jXQ+oRbXXJEnRNk+FoQ+llJBI3Xi5DM4Yc6uNc4N456i0/bHzpm&#10;0OsH/20HA7zw9T6IwU4r4w0iDxCwecML/evbf3aVk+iZ00Qeen10nqUd+8WILq8UHWUX3gF/eNcH&#10;dLCb8dnR21g47no1ZdW26auWYkxetVYMC30+e8EPfUJGaLPeMv+4NQzI9/UXj/jSiVgaA+qbBoQz&#10;fiyfR1i8u3PHpaMbcI98Ys/vZ3DDmstrvhFYIAW6jx3oDT6cmwnbi0QSsROSCOM7tgjuuiCzk4Ru&#10;OmXTkG/yUie2xEfbRaCIh0Q1Vk6iLMqeoDLMySs7zCzEvkJAR5g6cNLRLADgBDM2NhbjcIDBlFjT&#10;ecaht+QHmw5mRWdcKEwOmhfvSk3HwrnIxBZ2wkaXsvEWJzsU705hA1cgmLjN29KcRdIQAtS2wWIf&#10;PiZuyywbwe2+kXltjieKDPTo87VujS29nE/Zh87jbokVcNIbH2Mg7bD8HvjSVauX9GwuKIx1GLUB&#10;HjYanVTGp3bj7tHK84Z97/KxN7rWO4WGJ7Z9lY9f9I3k0JXQ2hDFZ6ROnGjR9iJLg2KxjBV4Z6lu&#10;5MPDdsSIMdI9lhD/p6XK7TxBCZYzV5orMp7xlk0LMuQc73yxCNssUr5C1OOV/Gvp3In/0JljtiGs&#10;0INVDdmF3nlHnZfzOhme5NT8OsbOBC9q9bBFHX5oG1uUDWLmM/rDl443t/Zvg46LMUKc3Ibh69fv&#10;P9ZvVeuecnbH8fWjH/2RHjH8njck+MD3bZ6sSGHxyRdN+COKTNCs6FlQc6bkjK6vEt57IB47aBbl&#10;/GQdxrqNH4Pit6YOmV05gdBp6bgERQLOSdiE5AjQ2GnMtXozudCrk4S1o0LfvFi4qW83wnZbr7sk&#10;x8MpupXNhylMcDouicUu2JI/Bh7xsEvDTwat65aTLJ0vDq/aRY5yHWsGIfLe2cxazyLM2ujLXhnB&#10;dl82cryddAbIgBoJxQpN8XLFxd9sZEPpawPa4NERnew4aagpeedSzbdz6RYbwmt59IgzsdondZ5x&#10;lv3KkADcZ8rSkD29sfPjxZggP5RMdhIwxeLqodlIoIwkuKwjPXTsW/Ta4SgqBPNouwpNHOea/kFX&#10;xfLEMnZth7al469jGTv98NjK84ap+Bnfo1uZjCP5lIH6hVffZ93zZPBsTNlZZs7GKrzNTw7BwYti&#10;vuIkEOrEgFQXpuojQFzwHDvKKqtv7Cc2bCzstX64V+TjjtYLvgPxWh8O3tYjYve1O/QtMAaDgUWx&#10;mDlShMw55cQSEvSJB/7IIRv/8Ok/Ht9lvPBKLlZMtT0bjPYNR88HaaBD3PEVm7XXb94yx51CsS2h&#10;OwkadRqTzG9RlFNzOEqQn7a4q6+h32PM6oPTp19/efm9Tz7W3wd9rN8z/0oifJDKeNQVBQFTSYBZ&#10;9bO7E0hvHpMEHuvAFzxPEk1IPmH0YzsRsR1Cia1JHthWIVgbVQKQAy8JjOzeBXRQeYkwvzf02xHe&#10;2ckAbfCn4Kz1xFTejnFEv+WAmSUvOyQ3030Lw8cDlyN1a5oa4Oes2cFdWyxQro/95npj3fZbs22F&#10;AwLv0H08kyljM8DQKc7YZmCmg7GAGPYYH5WL7/DqU6JIc3CJLfwvCdWJRdo6QqbNCYyWMZsqAZWr&#10;dze29/LJy1smrQa0J8Xk8IG+bPLEv12bzzKukI8tbASjuHHuNrTgTJ+stp0OBvzSVjEG6bA4rTE4&#10;9spfdBGsJ3kXjtiyfn7akz4bqQNfsBZnjuQM3fDoZ3JQPNvKxohPPMNjDnRB7f1xzy/4g59DoYq8&#10;6NTPErmJyYxdtz64hk6sFONbfuooJ3vWCMtHydLMC57yuqff2enfveuVJHjtYeSLn2jrGZ9xnf4t&#10;DuiGwcZi8KCHbJqyoArywZQ6erY/OuarHt+nfiSRTdSsW9kk0AcUfKHPBlaa8SPeLf3xkPDfXJ7z&#10;y4rP89QKHwByVcjTGvwUKr8XwyaD9QM/81QGyiwoSfjaEdlk/qIyA/P+Qz3GpB9B574IMkwmtuTc&#10;E8kOkcUKWwQXoKnnnlIuScRWAPGEgwRGLYnh2OSI66SRpNOmZEiMkxg9W7IstZQ08RQfu7OT2LN9&#10;pcNOGAIGDpvIe6dglgOsaXuA75f45IS6d5pjQ8sEYLHsw5DdvvlGLmpcVidfoXUA2WnMyZ4Gwxhs&#10;rmIzeUtdwpLxTkUEXNATjGdsjamIQsIevHIk4AWKna+3vWEzCfFPzNgEraeT9LHpWMzgpJ4xkhMr&#10;ZnDQccPCqJZO+nw9m+dknz7Vt6NmV+WnEWSHrkcOT+DBvvM8OJsHJAB0tiMrGnaGN3PMcsYq3KCi&#10;zkK5YrDBvJEasTWZ4r8+kB2JVmzn9AHDfnycxRg7EsJeS/ClRZzMsS68cZ6+BYsXaCoqc7DISTdT&#10;oPlH7ipo7ATjfO7xAt0LEH2mRcYikmpOsNcTNHXsOb+uph4sqT958sQ7wwf6c2Xva5eIfY9Vf22b&#10;ZGoMze0m50cOiRcMvDz27Gjnr3k3eUIKzuSCejBk7Dbv1cMuNGTwRRYaaPCZYhlYscV4k47mM9zq&#10;YysLq+Li36yn2MlXse/rV/m0dipO/hDtHdG/0DcjWRfv6DFlPq/rAxTrHjMJwgECTrw6o4stEy4P&#10;QAs9Mkoef4yVNTiyQE7BhoT0Atx1ATjlTDD16wREBxovik1iLZXQTL/pwazjLTuKYCKp22aF6oN2&#10;TkzuIeDbHx7AWJxBFFvTS6hCcP7sw5OIDle8A9GLshpFXDtR/rZ3Yb1BJvwOgmX4kDnjhJx4qdCS&#10;MvmcnC4anGKErTaLpvMysrCNRm0mYnwnXiJqDrMIiI2E5Ojv9Hl8270sZRGVH7xJDn3u7ftxQI01&#10;Tvbck3us+3G5ApGM+CmRb3awtXMyInOwP+kREzJX+RGzfYp4Y1DFdWThT2qky9iNDdtxSFhuyUlF&#10;at9a0DGeUak/jhkVGAxOaLyCb88PbDcGB7U8HTgMAENh1hZHl7GL7atSvoj0I37qK7kPJuzsEIO8&#10;zuwDO8aQfsIHl/6MKX4G9Cv9xCUL0nvaKaYgv23XuH2PLWO1zd1P+Fr08bfsqQKP8WS8pHbCH6c+&#10;1MZ5pN5XZHcetm5k6IPumBnn0SOvw6cme2xGyBR1vinNooxe5kfmSf+oRK+4dSuViZKHxG/f5g8o&#10;8kRGntCQJeeYuDH8Rit6AGShgpof2if5R3e5mt1GQIaPiEyuUh1skkh4NQMPbPioXBVDTSs2axTH&#10;qaP6zm5BXHxRsHn6wJc7WjzvSsaUfQ0oZLpDqh3ToOtVm9hPnugUGdJ/LVE6iWUyNJ7TNjqJNXZs&#10;L0TUXeRCZfPdMg1yKsajpv0i4HzIwkxEbHmQYEcqLDiTEpsArk7NkVKDE2/9enckGv8CCmv4VV9N&#10;TYew9I6t5Ac/vEywQNoazPrHRGXwMlgZuNT5k2YP9UgVl3ujHH1jswlceVcCCmzze75SXldTYAM7&#10;fHBQmvuOORPnrTKltY/JgXchYtiefNnm0sOuGnqVf9NW2/0chl0S4y0LPn0afXaNxYj5nHiUF93t&#10;wbY3DxbGXfIOo/YHwMJXpNjsizxTd0ak67pt2CFu7Qd/y66p+w2ds3iDJoJ9wChGdo3OS/oYp3fv&#10;aXwNZi+gCg4/vl2JcOUZmFMnX8YLYfrVuRjccZcYkTO+KHjowz/jMU4RG0f42E6hnTlMewyptuXJ&#10;H1dd4M6Xbbgrq6Fr+dy+pO4Q3NeYYYnmCyW+5SEf+MnfAGT83/GGhBOYfsQIwCxK+ZolHcllCz9K&#10;ku93Y1gLsL/hxwdaBJMPtrqQ8Xfe+Im/JDeLjwE5TuT58K+6tEFvJmIBDWWTbMtMd0IY8DtQSMop&#10;TwMpX/aSspGlMyw3fGwGZwZzJl8GJ7FlsmDb1sjlKol9yyyGKvA4Q/OVU2LlDEiic9Vx6rxrd9vZ&#10;OEKj8yefxrNzWz5kr/eqcEJxfgRa1zRi8F82fSsgGSceEKTwIRv5Ty6Tl8SSvi1dMrKdP2GV/J27&#10;qixcdpaFQx58crMnbCSu9EW8r/xGzX8ZBT6A9NnJ5c1d+uc939LgN2tZvD35FWcX1cRKhA7VO3Df&#10;0vPkSBztM2RkkHeXjl3HLMrOSfjQg1FYnNvdRsK+I7rfx/zmxWrayWUWxQg6DvzIAr7gEUkwcyWQ&#10;MQpZbPMIYdkP0fKJAHnkJIM8jUAwjbf2a230aAHJVhz64uHHdg/7djTOpJx5tLFlU6SYsSgx5uVr&#10;fTjGlTZemCvmagHK0zKS0yLOdyTql2O+P6HFXCdo7suym2D9gEeeOHqBltXqEUv7DuiGTypUp0Ru&#10;GtOOfOIpv/Y41p4NzFvGRfoV/s4BeeZElJMRJxW+hs03/1hXfetX3/yjYDtzBVkw5grQP2IU8Nx0&#10;noCMT0EreW/0a0jc++IM4MmIDAnEsSYAj8rhUC6Ol6qk/UgEwG8GtwPHLzoBatmcMbaOBPpBAfwE&#10;FJ3TruIcnQ7wyKzFg4FylGKARJ1FtcUTJX1lElU6AxkGuHXBCXjpwqMTKHkWHFvxl8GEzl5cwQr7&#10;GtHOAfYZvJZAGFl8QZkjRFdlF1lMsohyS8r6Ymbgxo6GgfXt2gBsTPHMpI15x4MPchANLfYzmfIX&#10;TtKfjkcCyBoHGMCtRsyPvo1ocXX4ybP58kfeks/UgzR4Humvnnw9fy8QeXy4X44cJE/Rpb4AHzIB&#10;E2xOgN4ykWSQ3HmzYJBmN79QuLc9wTm26nO0PztMPiRoW9DzqjRtzGwMtFElJmTbT7FZ29E/9VAg&#10;RxhkhKBnWzY042t8IbZiQd6C8VledEUTgX5AvjqrLmZPEMg5NmKdum35DUr4sQFGodQ84ckDvkjx&#10;oR4be+/BfUInFL1YaIV7MBcjx1xlarxIH9mOH/sX332IDSOx6+ONeIkFEt7AhT8IzYWZK25kGntO&#10;YlDQy5gurxjD1fj1GErecuunC3WOrAt8bsLfR3yhvyxPTt7oszrGfm7d3feJh7WF23h3Jx8TNM+O&#10;5lNFgJMEAsHom9v64EHrDIpOtM4GkeFeDosRAWbQAT7JGNjTwBYlnb8XQOw0YdFly5MdEol3EiYx&#10;tbEThOR4lx/BszxyZ/Kc/oUrCw47EsopRz22lVDJa0+5OkqCS3bJDaAJzbKE24fKgyzcYm6Huw1O&#10;o5Ck9FzHprEqn+IZO7kdyW8dhJKPGrlHn/8ZFD6hYtwy4kkwNjGOFHKu2gZwlH0OiVcTvznBDFcB&#10;KPjkDGGhJHdZ8OBRN6bitqzN+q2Xe8SFnI/i0OfenevCj50S46+5Q4rbAX2433+/kAhu2F79U3cD&#10;Brlr3pHh4VXFRwHrTh3dRgvv2k60bN+85K+44jdjPwvw6HtRBUParrgefZLIiYH8OKEcKmQ8bTmB&#10;N/JQtPuYRTz2qPvEK+PGqWNOVjiQPeejuNCBFufe2VlsdKNhNlmC33GHbdS4fH/tb7j9P8Le9Nmy&#10;6zzv2z3d2xOARqMxdQNkc5JJUaRIWhygiJEsyybtlKSYlcoHW5Zd/kPs/8GyP6niOFWp5ItlVZzI&#10;iRwOMimRBAGKAkEQBEkQ80AAPaLn0c/vedaz9z4XkL3uPWev4Z3Xu9619trDudN3I6g68EyKVtBc&#10;zaC25ch4WeSSXQQPPdOFds8ILe+Q0xCVHXmiKxysBngDvnTMWHhdPFH/bqn1lREY8l04Ul5iC75L&#10;DOPsmYt74yEbkS7+Td3Qz0928VN+JHRlA09Onpv5cXjbRwM7QlexGEe/TO7BQ5+BjMF46TMRHx1g&#10;BD3+sqUwnIsaAUCfdhQPbHFQJDAIZiVFqzJQlwT9nUlw+mvaxH0nfPmW384jOmVFJtwhUx0DWPLQ&#10;IE/amY8DcaFDE9yAaZDyIBBOnczmwpgjUQ5VjMn/aIMOfaJA5QaVnQsBIy32DgUmFQIfd9DE7uXC&#10;ysfELUcCoOoc/LiqnIkwdgSWgbDgOsdAUop66bfagePS5pzLqVsIAZX5wznT8kUS+RV2s7aSn8DM&#10;CiJbQ9g+NkcoYLzaFVzS0i/Q4JNVflQgz8Ji3S+2J3QGCeij1059Yo/Qj8QosHhe9e4Rgvh5eYED&#10;rwbl9gEKwa+p+D5LHZXmtwEzZFR7ccundHpMd4R79aqOwCRQh3hpUZ/Aq3p3ErqIhuznJMCKg5yk&#10;8EkmcdJSDzzpLYyrur2WM0nthHr1KO/EwRJYh71KCH58HHRNNjqY15Cj4xJhajfakxadF71G/w3a&#10;wL2b3agLPbQsDtChubRRN5KaOpYybrtFQz13penteFeu6vct89oK1j1Qw+dJTFrQRSfGoC7+4Tw4&#10;DEKyJZHVr2BU1kdODxI/vigqPkUmsFh4kYZYna35BKJ2HWwDB80EPepUizKjY1MuXIwh7kAZrjRi&#10;NKCXBB3a/a3CTsO6Yf4KzcLO1SODPOjDXlh8MgMcg0HXRgmydS8+VP2LBMrEYbj9kC2PZS/JsAjr&#10;jjcRfYG5kF3y0ceN81fqwIjOcwM1Q29sCgQTAx2ui7nqP/eZ8VZ0BUAAJ+0aj8p60rSnhwe+QUDz&#10;qlE8OIYWQW9sl9CHXiHj0ODBA7uhV5zcqwb3ZfgjYiZo5A2cccAUDrjwgZbfzKXTv9IyeXMAVhkl&#10;qIYvx6WeBnyYRBABDp0DW5up1v/ha2B9lV7LHFsHHSfR8oQrpv1Nw8VPwseww39owz+asIuV8GKl&#10;JG0cTLrot8pXZysKyqhY7IMes4RlZfDaBtvWpzt+M1mkf0FaTyy2mfsj7LCo4QNou8IAusgTHYkd&#10;Cr5WZ7eC0lXFDz2gpm0MJlzDCAc6tWvIoWxsrRaq3G67jjx11Zf8OtXG6IpuHEXBIGs+waGdxQca&#10;mW2q/Q1OfSXV4Jdv7UYdQTmBmbPP2CAUIa2Lg1ogsYUBPfyZxQYX+XZpbMKb7Q/ODKnnNlE9sA5D&#10;Ool2DAQ5MZdCBJZGdBBVa3DPkhIGhyQYXRPDdrJxLdGiwNoYi6Hgmw6pwalBcH8jrGTDXrFZ6t34&#10;jq8YcF290NzEqywck8eJgRkGVW4+dQaGlghgecwDwZQaOEwHGNNMYEY3Zj7ORkjBEIzByltF2dn0&#10;B03Djnz5Ukee6iGqyCDzkkxfABZD/Tl8wzIiJ1srJGR1MKhEQmjfI5zp6wg9+hxYPjivL8xoqvfK&#10;1nqo3mJEsMgXfWJbs8yX4Fg1+elC1TjoqDzEUs2iD3TwE7V60HKxhNRJvTIaJwVjO/AKGd7RUzRE&#10;J0Fi9JcY+w8mI7Uf20vFNYToI1nsv+CA6oDCGBAPxs2MN2hjJwc38KXohlyiC1hwoAYPysmvy7aF&#10;2uA3y2J4Wch0glR/2UlnoShZ4aGKBs7KZMZCrJ7UN8ET4UKfetfoW5bEeXYk6+1Ywtknfpf3EV/U&#10;RVxi4Pa27v5SHXIy6Q9yMxX6o/Ek1o+dAHDMUTu4wFVn2iy7jotMlXXRBTjSGs9l18InCzDTwt5R&#10;dbS+Ew8AbIXO/PI7faX4ajxW+3Dm17FvXrzkVbN/gFYx01vCaqxvOlZosoIWOvrnR+isDFaCEvs5&#10;CVIAR8A4xU0x5wboOrKKFuay7srA+MDmTgQ6g0+3LKiHIZ2IpnwCr4xTHWExBI7AAIuS4GQAxHjF&#10;4wgueMA2hUPraGhNIJC1AcqGxQiCCS3lLUgcL7Br/MBBFVsQyEnAiaPz1HsvdghGSy5k0Ax9HRBY&#10;n5knTUqhkzyAC11zHCyEB+wAM7k5r5ahn+VQ3ra3LLCkXzKgoI0YNJGSj3PAiH4zmhp8gUOwBAMH&#10;GvrUMMVbaCQHXejrQ5DXRN8gD80GFWAoR5vksYk/9htW5uALCKVHsqy2D/wHvI7Qqj+HrL+HkEEO&#10;z1E/0wvxyLwwag4eJNpJln8IRJU4u54v0+DIdMRQUAKdXlugsspubAv5Vasq6D8CMiTaghzUVwfr&#10;bg7hS19H1mC4Xbwj4wCEnioC58KcL10gyZPQXD0zctTE90M7tp9h8S3kEwx1vFfnmoLyRQWnPbpV&#10;7uChA6qjn0IPH5vlEE5pwqMJfanvJBVccxBI+qVBDjja+azppoxMoRq4lY4Dr/hAFX/hF1xoGE5a&#10;Wjb6VZXIEFjBAcP4kd9y0bM0Ggv9FKSCNnQu6kEqENiZYOXtFbOX4T7tzl6xA7KFYsaD0RDeGmkw&#10;ekog2nMbS96x2oGgHrHkMFvPPrOwaZ07OkGineTGoUCMHaNjSejViJQ3k41k+dKGMy8p+JSRA9ik&#10;HF1HherJr2VtfkYxqUFPleGz0IcMhucnye1EkLWLrnmLb0UA4b+SrJLaI0f42NYIpE+evGp9dON2&#10;RhhsTKwMVugMWdZ2b5BFjOi5DJR1YMZuzPRNtpUKnUBNHVHEqWdelLADF+vwpUyuSFE7R/b0H9DI&#10;0Dbo8MCJfIzoJlAmQWA96VmX3A/cAbHuL2zXvp7rcdoa1RbJqjZ8/xudgm8I8J28Fv/FfvCKPoL2&#10;hM99yBkn4z62yCU4FkKWbdDWYYO+7S8aliydg6hzop0EHs3YKwlJ05YythScAhwiYYadsLONBJhg&#10;A0x0I8x2YQGvNeniMRb64w/g5bUFyKCAo/HAay/RlweHiBv4sfkgzCAoKc3T/YZNJC/4fCovbaav&#10;J1CpgwbJOM7li3JlK475qZ5Enr4kAbeGp25NN23woKUJP00+76bnyczoi1zQpB06V65clt13+bbi&#10;ra3t8cQf8rHjsFz3sLwioZcYoRSrPn66JYbCCJxidDAB7N/qEgKnIVv7+MVXMdafFRPzRTEEjUBm&#10;QlFl+GTPdTiI6vyP8GorbBTbNDJt/dC+YRvTD//QSKcVvnU5xoqbbSGQlqUzKBsOIZ3CNadJcSSC&#10;DBvR2c+LXJmg0tk4I8kBumRcE/vYAC5H33fTfYDbIehkpKj+kQ+I1kRmzloIBPQNfoKT2G4q08Zn&#10;zQudGOD5KI+Nx8fUTQM6lJSQgwICUZz7J/Vtos9pCwyAoZG68KscqQusEQAXLiw5/UsatNgisszR&#10;y76lCaPiBXbRAR6hxTGDeG2bQXw+VKa5QhnXic56wu+ZEnDmzddKBeukukw04TvMEVtiKHA5Oh+Z&#10;Xakv8Auf9tRlzBaKY3VN3yFE8eDAJ7Syil0mvtYbwDDgkjyuLVMCVoNy2iJ3YY2gr6rOmYS3M1TH&#10;og/cy5cuT2fPntGKec90h35lO1Kh9mZgXN/Z4LMsQdZno0O5qEHJNtaxfbaGSZtsEUC+DSdr2SbF&#10;QfIGUvJrGp4Y3Q+awE2hX7WxaDHO9AdefH55bgMebHEcPHhIn4M+ckE+sSE3Cfj+bJG1H3sStp/F&#10;uUXbgzmb8mNfVEQxKsJRjzEJQjd1oziz4fzeZklcJXEI9+eGguBRD6+swB2sqqMQFvw4QptQlrZ+&#10;bGzzC8/gxZjF6TFyUKqx0wLOErhi7vKJcUZAoUf1oS0f5KgOozMBMYwys5zcDcHFPy6mxh7YcEnQ&#10;WUrkQn8JZG01mL58Gq9KbyPsREZIJarRrbRcORwm7Ysd0xY8UXdRrf6LcOgX3WhER8AsD32ioqGH&#10;LPAMHY6G8uDmAqEHuZD5a1tldZVqN9OCTz34/NxUBw/hBUrwy48EswokGKSf3DS+vOJSPTQiQWgj&#10;L7nIHeD02c4+GJwG7TUPB0jVO9nu0k5Hf1RJn6OnQTQhzDoHIXhDk7ZZzkETOgFdZEbn9G/lCgh4&#10;7nsXGbMqp2lwoBB5yC1iR16Aw0+ZNq7g1vTSh8FjsdXJrraMq2vVLTr+KFbwkNCVq3roSuOHdw9r&#10;dJiNbeUxtdYRCZNqg/DBJxe4xTzUxR60V45BIf0MhORxOzZUubBRd23XwEHfZ3jGzdgLzdRv6D1g&#10;2y7i7gN85KAu5t2rH63lLOH8+fO6n/ui2jiD4ta5LCiwL7zwQb/giF+JQCmE5oogWnAbS5TWrRu3&#10;xt4IRhaTdgSnyT51IUCzWrFBojzCNQBHUOhHgBoNQZrvERrhu6aT06rQrDMshovs4cL3Qit10MPw&#10;0F63G04NhY9hcsagWhBwnXFxy0XLht6sOBKgoRi64bOSy/ai++0CCqyC1ORXfuAnFYYStBaZqDE2&#10;Ogz5qbNCOsgaQJvmLj29l5o4EOszeEGxuitrHWIPl0xqrYt1h/KQb2YLkjmWBrrioPR9Jm/aDYO8&#10;Aoc/crDdEjq0QyfJ7XNbcNpuX4Cf/CQr/NzqZh8VDfvfCHwKgYMiciMffMJ/NFCyPLnYNGwGnPmP&#10;U/cVnmmoDWk3J9UVRbUzBoBBFz6qsBVcmZxW98GJ5sBRjq+kxUXVbNYNcTxgC9cJmnLa36mrg6ga&#10;CYq1RY/wRs6We7TsFnrgmX7sSZ+aHxE3wvuIGvUdqvEFQCqX4wN9qHt43377wrTP79fZMx256y7d&#10;s6utjD0K6nqcOfRjJOQZFpx5ZhGVrQ9XWs5FFOrgz7hcJ3RqnIl+M6Bgu4CJLeZ2yxtZcqar9jHJ&#10;ZVtFvEzG32YH724bUuH4IKhbxDz46O/MmTOenNIO7wT3yKGFop+IRI/EWb/EqMCJ4CMQy8BdckeQ&#10;KMI9y3ZUOkC9wBbHJe0dYVz+MAR5GC9JLdDTChJBSBycN+AC7BWJgv2SYrgoEOcnXzrlE7K0B5f6&#10;GDaUym/jNN6DPp3QjpmdenQy0ub0tXIvTu3Z1NXiq9luXm1LfjTijKK2oHPMowJz1Ie6VI32Ade9&#10;NQ98iAkIHUIj5eZj+daNlZnVAjF2jpjl5VpabMfYkr6jnJUX/Cpv7J2JNLLWsTqoLN6if4BgIg5J&#10;qYrtyK/7puDmN+C70kLnyGXlh83QqTSQGSQbydjQ4VM/SRk60sGLi8W/gKG9/T7Y56C2tGPT5GmA&#10;HWXTC+RStslFU/Xxmw3JVItclTWrc/ir0jQiq4nQBf6oyXj4V1ook4KDLE3NA7tOpcvRuozG1lOE&#10;H6k0RikHy23NN+wV1rEheIyD0oEcr7JElLe1SrylBym2tw9Md911JMwEyCIQmzjpULmlmfnQxMKP&#10;hG8iL3pX7spq3mqiebMO+NS1nrLxh04r89G0QXvtF8Yfpqa+cmT1m/Ef54BG+hbfvaSLntyHf+jQ&#10;Id8qp1b956YBbp1jy7hna+xMwEf0eVPclp0sG9h1FlYRMTKnH0T0XqiACAZAOU4lMzPLqCrHcBjC&#10;OvqLPEYNvRpqBAA1QmtO5FfI7YDSneGcKa3QgA58SMCjYDuDttCofsOQho5DcL82juFVmuikI0R7&#10;0BMFcv4wuDC6B4uXwxnckMPd+OYXgwOvbytJvWQctSm5yjZA7ehQLHgPKDUuTlsq6IuOKa9YiAf1&#10;sgW2dzMZ58JwyJim2Mn4qrDtOmnNKEvfIh2612khG1yAc+9qJ0jKy8fchhjDFjN9aMADmCWo5d7Q&#10;vCuBfslFwMC1f7OKLKFBIGQs40yUOuzlQaW8+cVPBrhtBd30V0yGLUuDevycZP46Fpa66ED73HNU&#10;z6k4VIQMtl/wwN/gb8z4N1lgfXQ+/bauc+OQj3xlK1+OTj2mpO/QmovODD2dB8+WsHxUhcRiK/MS&#10;WOXHAsDwsNV5vVUOaocO6YE0b4sGDgDqoW6fkezzX/Wg0e2RZz25bvrZgGMCg07xU53vld7hGbjC&#10;zvZZ8xu0wn0hBixjwOPSMNlFgBZjz9Ya8Qgs4iZ7y1ldR//ez42f0w5NnyEQYNgLTYABnQ7iW4Nv&#10;AMGoEZ17li2IAxPBWvfoiWgVk3lFYzFKFM2MsMCMThBcgw2co9DohVEWawtbgyFbV1C0kUqXNngD&#10;a/gCUK1Ee6sKE7rBwcjQ6jEw4U/d8B7DAIdThGeazGQwoD6dkNmeNjch40Cq3MZr+yiYn+1IA7jw&#10;G43CL9/UbA6O6LTC2QQ2SmgtdgIkduXY1fFwMBr515EPuEyy8RmEQqneMcGEFti1zOBQH52Bj1Nz&#10;DFzuUDAhFFa99QBJiZUFyXIP+q4YX8tgXSYMmuKrg5bK4T9sU1yImrC4asJZp/BjNCipgG1qX+uv&#10;6pYBAbs6rn3bbUMXDLHGycVjc6DJNOiLJnSr3BFEPNroY+hlwpGfjLaFx6gZ/Jf6DSLikVX23L4Q&#10;skxhtVP2AuEr2AIo1clWgrS9eMnZqdPnvbC78/AdARIId3cJQjiMLegqzzgbqX7IK4fJd9wHNvYZ&#10;3Qa7YaN30z8Ea8MesXR0XWwNZNs5Ng9cYTm2flBWmVzGRmBDBzh86oYmJ1bNLGQdeLW/xQMmxAjK&#10;29vcUJHrMTwlqLfL5TTNZCVfHE+/iq3VY520DoahszrG4MsASHuUi/AMWjqqCmfv1ittxF8pBr91&#10;2mmMdVvpQVtqr5tGuYO8DrYYeQewDQu9Rfbl8d9Lly/5nang8FtzjBE7jIyM/jlFRb9Fdq+i6AR0&#10;1hEj0xHX9RjqnoPau28bnSeb6+DO9FaF+ES30FzbABlwtZiy9gQdoWgNrh0AmqpEJ6wTHIOYfu3H&#10;sW3o0JlaIqo+gdUiwkKA0Naw8H5g+FC3nN63LrYcNrBwzUeW0ozMBM1s9eBL6VMUiu9Asx/gcdy1&#10;/BjPf5YZWyqj/8ggfqYEZpMaVUs9aT7aFrFZ6sY39YIDa5aDCnxv2ESljWQZVGM5kUeJuspNv9ue&#10;bjGZuT3BGXhjKTN8GRr6hIZz9kfVGBdoSyyZkujbgTvLAN2MCcOjm+GxMTX68jF4tPVDQ/UCmPGa&#10;fjMlpDDqYDVIiZjE8R0ZDkC6VU4X/7gt7J5jRx1X1MsiwP3/C69QEomZGDySqFvGqrAs//oIXGxA&#10;SIFEbd8jODtpuzxMt9mWfiufUl+fLVEHH2Bu+hZVjAge9eileOpCnvfYt0uLC/NioVt98jg2mNmR&#10;YGXNT1BJC1a8ICTgQFQOBFcna+gLOA7KaoEXXxjqht8+FyYoRh2CMsCraJQLHq9v5A1L8G07bJoH&#10;loGKwjvrgVGzErQiYfECHyTaqKcOMD4M/MBQDv7aWQM/gu6KN6HX9DjNkMzIHfqymeyUd0ykE0sD&#10;CQPXJ+7icg7qlkvwpisbAOzOzFYPspLGwRMBdCWx68sD+rVhAr0petDOL70Rxl6/PhMdIrehhEuK&#10;/vmhSGQY/9aPfa/yUs4C3dYz/+huQONDIxpE7siAof032pCTtNh7od2+Br+0gDUf2KqBDxNdJzt0&#10;4Wfhw3PpV/BI+KB92QDIh1wjBckF6CITfKGdgT/gkH0FCwzbfujucTDarL3aLKdaM3DxoxEdVjQQ&#10;I+1DP7OS/JIXXtCw7LJXx9FiE8YWMsTGwDpvAUSI6iEHMjZF7tjfctMg3IWuK2Z841p1E4SkU2Vj&#10;u1Omt+9ZF+QZMNUd2rUHEwxvlbtx46rflXH30SO+1RGdHbykq6/POFCHV/dZK4sllMwICV3qkSs6&#10;wLxtQLY8hKJKadYXRNNw7aCnPCQ20tBh2Mp+sgMoOqpfVE9/9b5t8rZbvkwV/tTvxc+UN65oE4Rp&#10;4yEcxsnVq1fcJjiudkpY68EXTBTR1QHUQwAYOEGQlZO3NQjeHiANVBgLePTGEdL5cSYGC1ds3Wia&#10;SFv662MEAd8CGTadAYbF4Nt8xM6yhmwsC61+gA8ubdGFuiWlo4FxkCN402jnD65pKSjDUFdKrYMN&#10;K/3Aw9iktYyukH28/652c0dYBAWWj23kIqZV8lcq5lLqoC1ys71mIOEgnwmOSjBgU2rMwvCCBvU+&#10;DgRueAedN7S5b4fezgPMoCFwyS4AEvAzwQ2+8Ec/w4UjW2P88Y+eSwIn/CNd5KGdeqBhiT7IWLvS&#10;Qoo4qXebXGSTfmgXH5K0QzvBDCqrNJArk+04mmlKr1YebLQsJGLL+Dc+bfHBVT48GawZH4PkOLjV&#10;+lGBLekb48cIbkMWZKadhO59D4cr1l/wB3cIAQc0B2fkLBN78/PCi0WG+cbWm/aOPpZUNGnDiLUr&#10;tl/3N7xiLfEccPBFdh422dIEzzsyiBkHDmxNhw4ekKjIC+/Ylwx8VOVkXs6lkymDvyRLtxQ3cqFF&#10;le2i41DBPFyPBLUXpJRKMTg0tiZ0gJcLrPDii7UdY8STsanla9eIrVAjvnDjBHT5oWfs760N7Kly&#10;r9/Z3sCjsJnKgPxheK9s1sYYwgNowUEgiWAuGKajIRrCbTcIgPqjs0CKM3BsqjApV4a0tw2+oQ/N&#10;pRMx1iYMVAobp11wIwdlO5iEKq55uy+GjlAZ+uKITE7AZnIytDWgblBVpYxMk+pypbaPsGdSC2za&#10;y9fwqoLXZorzGEf0IEznOsuXUnHoZHRuysWwxQbUN8AyYDhjYXZPP+eiQ3FhAHkGcugvvIDn7Grj&#10;moKATUcCckwwyWqOrTDkpx71qrOVMUP6eukLqsxNwMBG39CgnHvpgWrYJB+6Db6WediSfPinT2sv&#10;hAGk7YVxpegtlqyk0oH6Qc+TuPKVDxmaKndhZp4CaB6dgeMz80SgJufXdl/gi2fcWGum5cBr3EFL&#10;ef4CRj/AQHTF1/WDX+VyMUD2c0MbFn/IooQzXtcHWN+Sjb9RP9BhYd3Q9ey5c+rnG9Mh/WYov0pj&#10;f4GugAED1vnVWKaSP4uvfBeQ5QP7DbmpWKWdbeDRJ2YIZZgqcWzezFzH2WjaSyfl1BlxfCVe4k+M&#10;K16ZTFrZX9l9un/5kB4w8dam9pQP6IeGuUNjnRjD3lsed2XsJTBv6dWdvE2N92CYuJg4cGlAcXss&#10;nxuJqh6UVkSrLafCcn7jlJUFb6qz0lKQjvAgJX7IKKyeUQTb6JCkDNkagkrwkc90lF/a4qjAgA+d&#10;prXTFz68EvBjtHQGsHaSgYyM1yVrCUKWoAz/BPIwQk7qoLvQVp3+MItXDmrnpT/YVNiuN7zqoZLT&#10;10hDPWk9mBf6BCHkBSJw5E2LltrXwXnUi567A1lwRvHvwIJWB4ZXTYM372K8ZSbRy444Aiq65xO/&#10;qM6WiHs17fBDNp1RQYbgzSpAzCw1dZUb4RAXU69pQY9U+9I/LqOP/rb0dCq23QNNZFPdnAyaYDmM&#10;pcPSXnsaXvW0lLdtCQ/Vk0cCH0p8FEoPW5AMC57y2Lf0gKvsBlx9lYZP44VpLYac9jFgkcM8Fv1D&#10;ovpQT95auAkS9X2E549kfspGr5QrJ+3Jx/fgDxYBHjxkqK5wQkdkI4U6EgjOpdjEbe5XQLkx4PZ0&#10;7ux5vSvjyvTeh04qOB+AkBo599YYEcIguaw4GUS32c5BPvTKqtIyDTtXBvwc/m2jngRNcEkRW1DD&#10;n1MLTPq7trE5R+NsywKbTuQQpmvBJ4sO2OomYx2nRiLzkj/u0Zv09HwIgfiartvxpsdtPTktZQWT&#10;LbT773/Ab567qFsKuUjIokmLEN6PwRMoDF51jAnn9iT2s3lCh5SgkXdjQJByHxzgTg2EsaAAj1FX&#10;hXNMcGtHh15og4INwW9woo5yaZYnx9YVhmPTGid50R4dFJjhdKqsXNRjY+DW+JZJbZUp8IEJTjrI&#10;eWg4CA4HHnicxnEhlT2k4NuN1MqApkuhNwRcCUoWvrbXqEdGDBUbGDV5Owr6pC66YKfoWLnTzDdO&#10;AZ04ETpTZuB5oOmYwJE64HBUZOET/otjMQFRj7yczuW0M7zhBX1SnF0Z84IOuieQ0+YkWOiw9xa5&#10;Uu9+kTPzZ68RPwEGxyTRN9sC7ZXKWaBsO0AvEJXL9UNGYJGLial2ow6ZaHAdR9WB72AFgFLppfTO&#10;74VFJQxO+RQfOGRYkoe+6ANPbWRL/0ZW6mxYN2OlJGhXVuj3s/A0wqwregJDO3n3t0Aq2yBrORIq&#10;KqhklM0UVdzPACArQebc2XMeA/fdd0zvYd4W7eEr5hWbxr4wQvfUeQtVFW4bjJEnOmxoXLHMkwK+&#10;EHvgF66Z6UYXW4UGp1k/wZKvfdo+oNyG68mbrWdkVdF2hubywRwaNXrOQ+9h1oVPv2lSzaycmXtY&#10;vPCrJtuyyanTp1zPWCL5N/84zfAKCULC8AtGxP3GDV4+wlv3MxhjUFax2fOx8yKI/mswUx2Gr3IY&#10;toObukXxxQCBSYdAIwqjZAzFsfTI70yGV6VUWNEPTlaGne0WOshhx5NMDgwgjzR3lMrAkCoj+eiA&#10;XXAcIe7ozOrpWZL99RGYN3WofnEiibGRyhfasLCps0QQ3zUohToi9csAtEpDtpneCrU2cBVq2IK1&#10;Ef2RPHLXVtZB9VmtL31GO4Eq+2U5c8I24ZHtLktnUVkvQTt9UJHKw/a38G2Rs8qGJFYnOLaYiZep&#10;zHK7XTKkf2Ik01KdS7LFzjb0oc1w62Nq/Y1caY++1b1Bg3ZJtklj0IU+uAkW6IyUQL97mtsBaGFk&#10;QyvBuHp0wrO5Bq/SLozYi1Rk57j25UixthnYmXQiN8w35UUsaMQuo039gY78hqTPdNX3BCEWbjxo&#10;cuedvCMjKfIMPYaP0AvxP4QFLr7ExMnipnakBZ1b5tiULGU+WMRWcTO6eKy6JAgBR78lDo2m1aF0&#10;6h/0I30NLeQIKBOQkxUTbeQjr/rbCsD8cksv9F3Qm+SA51a5t9/W/d2S46oWcNiOD7sXeolR3udQ&#10;hbqXimHzYeUSnnE+BGJkxcG5jQmDNgFDEF4bazFSOhN8DEIiH3pxFurALT5w6/K6vm3hKXzhtg46&#10;JPTyQF5EnOlVBo7duId+ypGvZY7RPzxojSHNJl8wUwK/tG/JocBLXeQJMN/wAp48XwiLcybllHIU&#10;3IpdQj92CL9+z7REoAERYukfoPJJ/6iP+qf+Wh7cSP9RzmowULNQoucLiiMguhWZPSDTrzvtEhvS&#10;O0l2WtE3TSYaKxxbDAjbCzmrE/bz1ohkzoo8Qzjw8hEyGIfPX5PaEtsNIBs0Nt1AQycFk54FgZOP&#10;YIf/47fUuX+FHImszLvKUZ9Ify88o2PwoJf2SFuZkS2jrlIyoQHb8WgBYgfV1d8Wn13GXMd4KSF5&#10;U2VsOfzVbqHErw3jWJvc1mIN23fCol4FP1jCezLU6Bf4ZKxH93WQhNyaN3TiR6NvR3v1gl5SjuZn&#10;mNIBf0BIlrYPJB/MDzmV1rzXZWRwecCEziKb5ZFV7JP4q/4giZ5mrzzbF/5RWbfxCtDl/mVxzgra&#10;ciDnLf0q1D5u180j1lQkjdWjCNKpXknKCO1gYOyI4rpXjks7QqWzcZQoCtyibCzUTgH/nYZKAC5O&#10;j8CtP+W/rrNx1AsEkk26kaUSFafw0LIBhStMB3DqgINWDBvdgUtAG/IEcNbR9oGO8PTlI3yy4Z/J&#10;D18y78FjgMbGFOAoHD6VwdVqic3STBt00gYehIPOe24dlOVPklx6sJ+fIAwMenrLChyfjqnd+dQn&#10;IHMFPHRd1oqf6wL46IhJEVPl2FLgooVctRM1kTG2CD1qlawiDh9/sc8M2Xjnh9/Va3oGsZ7RNcEo&#10;FSOwQ6/JNuArqQMfORA4si7tYUcP7gAAQABJREFUQFlLfbnfBp4P4JCwtQ6m4QqqMlaMQzu0MQzH&#10;woLPf+kM3ByAWqd1GX/DZu+UCa7wCU34QmNt39BBro4x8sBzTD50yTPxk9Ke+lSt5TFIviQTsAv/&#10;ZbIEA1z7lkzBGY1YTGdOnfaK+fDhg7oAdtC4jQOhM0gP+SyXgjIJHTjdB74XfmmvfeAHj3Wi3HEa&#10;uEX/lqEhKNuj6NErOkCvsgFrm+ireLSTNxnJgHzcs53+wT6ZsNd00IP32Zdf2hZcGqDHh10K3QEG&#10;IQDKmL0PHrPm4k1+by1BN3clsARHcXB8EU9lUpUOQzUqRfhhAHHMSicGN1yg8o3QguFjQ7g2XzFa&#10;5Gx1YSnXiIWjzWkcUnjnt4OpqgsPfvjH+UBnILijpWfelLbSDZKDV3m7CjyBWS5lOA1L/UI3fFxt&#10;2J2iOrhuGCK4ojpoD/oJBSGk76oOXD/w6gdAyFJe659BkLMkaAQ+fWuNB7y421egzZ0ntRk46zx8&#10;dqbwBXOhAR41Ti6gH0GbOsmdFucIJL6/2i18La0GG0Xbfd3sfGxguPGFjqQeR3WlSVE8l2C4CWE8&#10;lFIaGji/0EstAxew2ttA+lrgWiM60h3YQXY0VM8U0c86Uu0PX0KSPtTDJ7RzN0Ow0lbCtIOFbORD&#10;MzI1YINHvWGBAdZYbkmcGOM/L9GiXjiCJRGGzp17Wy/vuTrdc/TodPiOOyxbeIkusEOXHnvmal1G&#10;u2nBJ+YculGLJ20mkRPNMekDMeR3HwxQ6kos8MOeplaK0SEoS2x0/6gSm2BnoMkT29hq42xw7meR&#10;QEL//iewAp5tqbyffKSuf4qBlMBXH9ApOENm4iKiSD8RglVTBKGe5FWluCHUHHzcKRkEMYBB/QUd&#10;hCs+qhtcx/IPdA01SsKBltjPaS1n8z3OQDDbkaDDJ7IkP5e5ZXCF0zyyqcH65la0yGM80W9H7KRZ&#10;/MuXL4tfhAe2cOhO3h46yxnbuV51G6s+w9CO/BQW2MLnmM6FJ/yWTwJvJ1Fg+/FkjIFHXctuDydz&#10;RyfobbQLh3r/ua8i21qx8qk+lN+RoCF86JOg5yOHwaO3IVJl+1ted4+/ygcalkkEkbXw1O/kDVwT&#10;WSQzDDwHH9pLL/CxHfWkalPcyjG3pAE15rSmvcgEz/SvZRkIKxGN72pVdtIwP7UwJhlfLKY2EwFY&#10;0ihwkNDhHTIOvkDs5Gck+1tyfJcGsPFv+o2ztKGkirxV7sqV69N9993r28SiJ7aLLEBS1772IohK&#10;YgwGUpp1Aae00zTbvfKarmFimwEWWVvYcYwdFn+Bb9ik/9c8DTvwo79WuGO7cvEtFIj4+B46eUEr&#10;e7Dg5XZVKDMBQoP4go4shBNz3YYUdFqswIU+lGR12IHNMnwtHAObD6whTFBGgJZrUXDCOLRhWj4W&#10;XNW0NxXWyq9wHRihvoAWxXKBB+3S6hEgcEqXY2kDT1rLuGvYgDo1bLQZmK8hBJ3AJ1UIFnhslRR5&#10;4MPGfuyTToL2IlcGE/hNkbfytTZH2nLBi3LsT84yJwN5y5Z+WgIzstl5RnDy6ZXufqD/4lQMKoJu&#10;ytEx2xjk0YFP+n4JTO0fn0Fhh6GLrbKyY8RjHQVuHHOn7NCuLuiBMhzdT7Jlzt6idwMADn5Le5y5&#10;lrDgIzPJ/W5SGWjUmZ7wyou6pDhZceABnfbXO/zMQhZ3UBAw+IEdAZHRzgSvY3hTTB8D24/bZR/z&#10;Hy4BPGyQDFkSvGwUlTm7rT8NbMOjez/IBTHGqGDgN46lnfq0Rb6Op8hCOzIY3vaonaJTFi9px4fQ&#10;/dJFvRz/zDltYeyfHjz+oPZO9UgyOnvvPvoMSby6prvqS1IMlpaVY4PzYidqwy9HF+ev2C++gCzR&#10;CXpGmuHqI5Em9JAJfOrqYyDEVot/qWamAzxvkwzekFt1vKb2+ImHfLsc78ZAD+oqExS4E4PVNvWR&#10;UzdgoH86OvuK3JGBTP5lZfZFNBApZ6XDVViCi8hJWU47uCCTK443B+EM/gq4Vog8g751rH7C21Wz&#10;UCkt3zWIa+AtgaC/Ub+Ao5BhqqTlHe2tW4OTd3/Z0JgqJqcug3LhR9tat51l/I6EXsDRASSCH3mu&#10;WHNRKRwjamQCLqsdxMC5wV/0ZEAiDwMlMkK3SaC2B0DI3A+0+VDmiAzoRYJH2jr4oBu74kC0kaCd&#10;YOyi8ftUE22Vkafj6si7dPYBukUFaNCNXZBBMg1Bim8ZBVmfkOT5k5xecai0tbVXP1GEpZBJNgIe&#10;ncZWnMtiDM2m5KOblVm1L1CFHnZUcaEBbvpxsUnuSLAkNCtVD+f5Eh9JQgulOYVu7Gz8VTtie/GC&#10;8UaSF1hsisV1E2Sti0upMqv4SmChkyAHQOgrA30VAkNLqhowbFvbsHIGxnDAEjhWSV2kRDAPb8b2&#10;Fd0mdlEvhj+wf59/tcRPjg61uHbMOggxsBFyLE9XqlJ9mhekaVGjsVO7A73ka48IgrX5X+tUEamb&#10;TTqPHwGLd+mh7ow7gFOGZykhmnC8gMDYyuuPxVfGZuyCv068c1rHixcu6IJf3j3EHRrYOO3EhxEj&#10;zHvy7XPQ0v1HIiCuFkC+x0oZ7a6bcGYqhKKjSARmFEBOBvY6VXkUrYLNe1UzaNBmWJU7kOsQpReY&#10;lEqjbSsbtWrm18ENP2giKbNw5S/vGXFkoAlcn1l3Zw05i+M6KFrv0Dc/6dtA5hkfg40ELrfFEJi5&#10;Z5GkKqUBM2CpY0BSLB+g1O+4ux7wIbjGQVgxQzepvOJg4PJBLk+uo9w6O5VQwC8fjtgrlPjWlWPd&#10;d5nJGD7hWxzsikyxb6SwPKIBtEUbPEY8Mw3rgo2FD0/+wCAPPsGVlz45L0IN0BgBuvzag0CdvDpO&#10;dnxHbgqWhQw8ikAZfvDRx/zVFnt0QkSiBX+Gg79gvcc6aJYOslUobL7UUx3+1C0JGaL/Usc4Kgzy&#10;Ian+mIQBSoUcIbIHL4ZoH1RPjuFXQwldeCGTo+WC7NAJ+Qe0shnT1aN0KTcf/voeeKlHttBx0JaP&#10;XtCtYG8rKB09epceLNkvHt47nX3NNJFDYuF/HFWy/PUR+7xq4/uVErglzbKNZuhAiiJtpMgY26ds&#10;TgZcYNzC10aSmnOCHLSoQh8eoiHOX9fDJaT1VhEKXdG76k+fO68+0IMmekCKha51BVa2VlhQyrWA&#10;+gUrZz22LU5ZDMxXPhkABpcDbW2xgt7tHxNkE7urNZwwMxxvTsovZ1tgMVsUlQJSgnJf9gMejBGQ&#10;1A4IvxjRDf5ajFqDmPbaUgO4fMqbanglxbLA/HUJ+hLWn8oE/NrxoW2JAKNbBn3qyUdGSCx8aENX&#10;gnMTzYHV6kKVwcdOccAGRDujTtHNV33QU1F70yC2YqWa8IWOddCql8HHQGGGpg75Td+8whtS8CAt&#10;dtzsR190E3nTEGzAsQF1kXHBre1ZQUE1tGUl53HouPYy2GOzJdhjT/TniP1474itjj7jQ6Dyabxg&#10;YqNFB7jCPDVDApUXGRMAABtxK30h2u4PHUnAb/gAlSg14AzD1ypFl1RE/1XjLBF6lFT6frA0cNoW&#10;fRpcSymw6dt5S4RGM4zshh0CoFPlUm7ARb/aJLrmLBbcwpuOv0K3tHpcwxKYWC3v1mrxvALSWT1c&#10;8t6TJ/TL2FqUjKdEwePjRF5+ST9yyx2+abr0eyC86Ak4/Nuji3yVc6YpGI8sq7nSuzzVvkxAg8lf&#10;cwjN9FVAMtYjZ/zb/CU/foIvsSAiU0kpH9RdKTf1ErDr11PL9kW2FtkeTJzCzxGR3wbMHfvi6BWf&#10;jMoABtDGEkFfURwKeu9IsAjLM/M+auvDA2cMDgxH/dpY5Fkxdn9lo014SEMdnxhiMXrtVRy1AD7D&#10;tZ3jApPaylG6GFMsjNuOATI801m8+wN9GsTcHnKWs1mvMD0J0TmLvoafy9EJd+Kn24/oBnucVl4o&#10;HDRRZyrD3vbtnPO7jIxrXRL0w8dYELQdauvAZ9/WLeJjIOuiAq8RHHoS7GJnxe3Y3EKTJ5NEX6GX&#10;eVOFnHycz5fPDtw02tRuuUUnbaMs3cBEvtDMAFz6IvJAFb7wpI0jExpHAvNtrUoowwMdSLo8MhK2&#10;7hmSpXQftu8T2IY8AwNZnESvK/CuiqmPLulDYCmvTJRJL4Ab9aY5vtBDlKx3601H9XCnHV/jiE/S&#10;Zt9byVaZWpU+iOxINLSwDJa5jFzT1qHPqo2ffAJ+toPlQeBBG6FGsmy0WNbYxA9QDKF27eHOhOFb&#10;wr+i0/FXXn1Fi7BtP1hy4IDeN1xY+0P0RkTYIEMWfaJNTJAf1A6xz6YsVk3yrPWtHtEJYRc95v5b&#10;6YRq4Q3txTeChjyhX/mgix0WeYIT2dWH+CR7NEI0G2W5ZxlzdqvDcVY0CNbYn9sAu+fMrbX1/zkw&#10;m2m1HdZiPzgXhmIUv7LOg0aG60BHWP15AFsgnGsEASuSjoc+TGuMHMG03K6v8SisjSzzzFBW2O2R&#10;CVgS8MjQvDP+WhyvuGmL4ckjW+vMapQwMMmtggGunUI+HRKYohh+tDlQ4siS66re8eyOcwAWlGjn&#10;9A388LclGZweGDvphh/8a+vyjJiLPvGKtFpGsgKKvO46VcBzFWwkc+Xg2gGBbK3fWncBzn1Jvgk9&#10;GbhLoj+kJ/ro3yyoGXZFQ6+UbC/aYwfwGaRZQSAjV7Lli7zfWoEZfGxF8IcUeOkPdMuEAo3Uxc6Q&#10;HmxpcpqDsemNuiFDZaS2dMy3MsIzzG0rm1Ow6LRokTKMN3ALoXpPJcgGrnVRxvmlb2gjIYeP+oJe&#10;ZAwc9SmT25kfOqi+slnOla7YeMGvPbPlsuYLBeDYHw61SAcp4PjgP1d5Of6Zs9OBQ9u+I4P94l43&#10;8ZZd8X0mCC3JLJ9jTCAkcsKnY9oAtpIh1ej/yDL4ugV8YSMPR2gselEXuskJQoBZRAQn8NSzMNjE&#10;py10g92FHnrhq5bJeqUd2je5mUJ6oUdosti45ri6tZ3wy5DxRVwtCvfo3RrI45YM9nFF0ZxjHKI5&#10;wZT7EBsMomTaucDDFgVtaa+iwxExAh8bJysghMVgTW2nHCNRs2k8qMQoC57JGDJfa9xRM4y4SQ+4&#10;yAAUhleQGcFOLf6zvGrt/jdl22iFG51Ce6GXsikLFhgSR26pua7Aslv7zFQXpzDpVHV8kAWT1R9w&#10;wPNpUDbN8UW7/t81AU8KjcWG0MKm1ONc5JeUycdOqcrQgEFo5RQuDlrZdx4XWgvdyhhdMuCtM32g&#10;P5y7uoI/r4gHoldsI88g2LtbLzQajGbfFC3yJPoUuaCZmvTDQHG982pHu+qgBuVre+qxTjhVPouh&#10;qpRjC/DcDTFu2ZgAtKFAOzh8snIKjussAxe8DDTThu7O1D7DJqTSDocFGrr0HyTKt3qGaiZOayid&#10;05aVL1TCJ7ilCh3rI/jS7BFGTHZ79TTwxYsXtY1xdtravzXde9996l9REE79BxrIFa+ibchIZtgL&#10;nrO8AI9EHf0M36b6esq1CLYuDWAZA8WgFIvFt5b6tGCb+MKazxofGdiyoWMdmEVxJRIK6QVGWhHf&#10;lK/KX1nkejdCRFglg5+f2Yqf4hPAsJVhu5gxzoikGqh+5HY4dsSlg7MSiTOIkP4YPAwA3ohE4ME4&#10;MXhWO9BtGeII0lUQ9XxqKWDXBojJFmNtti3175YLz7SUDwYrjx6RyfUCdV28BztbrnUn0F5aXemW&#10;To/oF9Shm8ksr6t054kOdisOR1LL5G0XdsnUlnZsN/AMABCZpLWcraN9Y9U74KGdfsrAa7+GZ2QJ&#10;jeSjcy7YBQZCC/MOCMtqxIVG4DvBDV+QiYoNjoOgZcqpa1ozYdgP1QYMfsYZ2+xjss+72Xutf2yX&#10;GmzUsjWgQglpraNLLrTWvBZpZ4DRP+njykNr9eJoe1i/0J8b1ZbgtMBEitjNePHAwQfKtC12xWWi&#10;y+BYXQZI+mz44PCh1kENWrVF6MZvVcn/zBeY2njRM7iwHGxDEVj90VecGZ7Tqz659nTH4cPTXUfu&#10;8iLHbVlqmy0nj7XZEN20vGpWDt7IHd6IHR8CKPIvWJWVY9oWPWDWOuXAhoSZQ59MjtDNNoPIWJfq&#10;P8CDRMFJOgseGM7okDP026q7iBSA8V0UJbwQOdGvP2rNPc3Y5YAujm5v7xeNLHTHhNXZEuxZbG2+&#10;79Lr6HjOW/t7Q5l5sCAE0sNKFwuv6urjbd+xgaIZWCgLDEc+LNdJixHGYF3B2EzGw0jQ5xMc46Xo&#10;NtoDE9iWWwceRqNs24juu6XCcxq+V0Zie9ZPLw1eyNBTbuNbvjTOuKqz5shsucMJmekwAmveKrUp&#10;Q+Wz3sKrs/ZIByGLO0o0qEc+v5vAQU585ezURW7BC2c3+7kyN/t6OMKsEzQGHfBK23SFqdCHusLj&#10;QgafyIueIzvb1BpaVyHAUwCddDa1pHXU6JDV8QgGNK1S7BnYBgNsyC2Gu3HyLCkto+srFHIoD44H&#10;iIqRWbiibzF9DFxZQgO4aJBa8tS1byKT9BNtw5ZYiXC0jBlO6zMtQKEDgzUudqr8HKEdMpJXZZL5&#10;JqtS5JzrySgtogQ/taofQQ25AFrzBmfNw3w4YxkEl7alj7AQcAQRRLJt0EH5mbO2MGv7U6dOybdu&#10;Tnffdde07d9rJMiKrxZ+0LeKiAZXOZ/Hm6lF9ogSG5Um47Oy0Y5NSGvdXDF/pT1wsh+8+Lei6DAy&#10;Ax469t+5TAaYwO2AFp30GzYZIPMRztTzGDar5JvcbST6oUYrF/+4qK2fkdJ1Ovz6zjvv8KL4gu5k&#10;sU3xCZbkuDCK06n9BRNbcKyiMRB7RcDQMThg9qAxejpOHJVwouTc6dRAF8FWHyDazpHOivEDHy0j&#10;E7DQwAZNLoND/epDe/lQT7K8w1kLW54G0BekuUjmUzh8Eh2Eji7BUVmdaTxlSQSj8lAmeXhanzHg&#10;VCQYXdRbpTpgitMBCS8CoZnNDh/HRwNRxqruXIaG+YKEc4n2JowQhj1N1/AEWX0QWih+vBx5lYcy&#10;9MxfzR56JptJrfYCEnnjBz2Dij1iB+HiTLAQfw9eBvzIm7FbxXF0JDCF5xg9mgs9fMJ8Vc2KBpTY&#10;LzzMBxQlePEh1caUWged8mw7sG1vHn1IwKx1snzYbXyiY/ppTXdN2zQHfGmZuDrCfLG1P5EbK4BP&#10;G3aiLdII3j4c7PBz77lig+fANw3pXHkBhBb1oV/KqWNMQzfww+7g+2/BxYdIpqUjtCyPgjOx49y5&#10;s9MevSXtxPEH1BYfEBSA/Dt2QILpYJnIRE9ykzhgq5YrLxw35IbYgOdImxk0T2WTmhY7YNtIbxzB&#10;UN7ZP4GJTJBZy4EsBN3LVy7HDrKbZQsg346PV9XOHSm80RN6vKOdfWb68q67jkxHNHnBl5c9EU+v&#10;KYjL/9jUYjCN1ayCMLpBwEINYV1GEAWCPmRS562DIAiCUa6yrQOf2Siw1G6mKExdOo5cBy95Umim&#10;YzbK4reUnZ2/1nJYn7klmbWu7mLJaafTwfDu5zgxGJokZ/1oB6c8XB6yCHm2BU5NILysswqvmsW0&#10;OD1Gms1vZEsCnv4xN32jLx/KOfKyor6wiLpc4c4Rlaq7Jz71MWmn/KlzE+Lb2WCxljFbWWlzvQA5&#10;/SLhGyToMthoz73HqY8+8YH6SORKu3EZjB2QozqTCWc9BAomBGgjV/oCbaBjfVS5ltdtaq+vwgO7&#10;FT5lqhbfBAfW0FlojYGMYUZqW4/QRK/otvgk7bndL4gOctARE3D05YbNoIA+A36Gib8RDBjUhffD&#10;CkMmDqDxqVzU1d62g+iZLw1NKKy0rg9+GsAnURdxhn+r7JXf0JvTdu5FP3PmjH/Z/J57jkpO6LoX&#10;TaP7zC7MX5VaFVZ8KK8iPseKEtkyDoJksOJbzFkJw7bJhh4F5M+n9oktqh9gtevaFtV5oQlcZOSd&#10;6+B7R2ARW6DipUmKFTE6be3b0v6xfpRkX36o+cCBg75j5dKly9OZ02f8CtA+dVsZJGwE9T7ocFwU&#10;AICV1FDZDoFjkAg2XCDk5moCTolVIfBJNYZpiR7t/RhAXzXyQAHJeMCBH8Xj9OCYB23K++o4lUqx&#10;S6UNHPg4hnEC5nxWI+VDw2pvfFCCHs4WOdJp6GG+Q9iZLnzURgKPej45VeHnynO7F/hrfWqnOkft&#10;tT6a6Ph6t3qc5N0cfpZtyLOmQ/6dOAkuaNAAKRWcqg+F3hdtWww72FGVRw/qmf3Pnz/ngVs5AK2+&#10;1FEuXcPATJWwVM8YlsmQMjTpC28DqFyabgQeYqN+ttEo9xSa+o0gMfip0rjI3j6EHzzSL+lLA42v&#10;Nb+u+sDhg8ThJbwBD4tZR9VF2jRWXtpDd1POIZ7xyYO75g+V4lkWwczBzP0RKSon8JGTnNI444VG&#10;7Uq+H7DhybFbAOATNIHPR+2qO336tILMeT2GvF/7y3kHc/2stDkySfRDHzehX+Fqy7YhAW2RK3BG&#10;BWm29KhXHdW4BfAkcE1b9Wv9K1/1XWAbN8wluKYE0dCjiF2hO8dKlXnlL/R8gVB9wDbw3Voh33fs&#10;XvFGh1vTG2+84f14ZMnPbsFHODgdnwiEFkNgH9mIZiXWdjoqHdGZNwyEJho1mOWG/MoYa4VpL08b&#10;yQgIGhzDum5VViMiuyOZPbWlsmcvVzuVZ8Xmj1b0UqB0FtqhkwEWwtEDY7ZMPoOKyUlUog/NBVK2&#10;NNCbVL3WvFyfRne+6Yo2uFd0G1HtAgiptmj92o7voDtsCl55g88HMTfh0/nANlWV4qS+uOqAebWd&#10;vNyLoTA7cQdl+SCDnZpBmvnaMmAdAsPhw3dkxWBG0OzgWI7QQB5pZD8Cio/tRj+gm46WWbDw9kcr&#10;dG896YyPPXT2031/vfKjW300PVbzwq3NfMRugxdt0LRfK0+qjuQr4xq/7dQ5DfrkTUs+YntD1/5C&#10;f1TXjLPhRQN9aVvzceP4YkKEXXnip0uwJVAykaBnxpP7i4VVI5+QzVPHLMJCGJqk6pSSTaasGoUE&#10;XnlVPszq8QJd6cmi7dVXX/VC7X69uOiOOw6bFIHHH8FgEz6wNFsVvJwRjdgnR+hRdp+YCvIsbWBT&#10;HgolvwOOIrwahIlT4KALMcD4zqusNmhaNsHgb+VHPYlvcPkW99CgJCRecG96DARNdMTNLb1bmTYm&#10;rC3ttXM28bYeU2dBi0y9T5+7N1CF8Uf9fB+zRFclrHBw7RPpylEMHjEWQVBSjDTorIhumUOYzhg1&#10;Jscm2ilDLwMwihS2cHFelE27lRzK85IPdyx8xd8/hSXD+eU1lppbU/SCECnFvmn3vtFILmH+8AnN&#10;0OeG+PJqG/LBhyOrLCEahnZUAp4UPHLRf6ZLjeDmAKYyeWhxhkFgRjZ0J3DVHtieQFQ6PsLeAwqm&#10;KmALfecLGYYw1Kl9oQUMsKKZJr5HGsHCRNw66kULHH2QLbqCL5mAaD02UUX7yhcQTSH44JJ4Py13&#10;UeCAJAZBU/ud01J0rm4cswWjnMjAGd5QDN3oM8umDH09WFouyy5ZJaCx7ZeUZ6BIUT0Z9Lxrw+0M&#10;xDTP+lI0TeCGDTjWT1wnGOMJBnq0UU//Ctt/0GlCn9BSRvBBnjkXzMcZroFVtRlroIEDtaWuV/Xx&#10;bWwZuwGBbQMLVrm5JtWbMKugVR7IwofxQXJ80JiGLls19OVl7ZO+8urrgtkzPfjgcfX/PqEz8Q/7&#10;CTd9bhL+gqYqhybqOvKiBR/OxKuvqsWfz1p68lVg1Ku9EDOoAl4mJ7XIFfHGqFHc2AS+8CHFXqEf&#10;3YceaRZ+JkH2jLtg9btCaBdjb7uJE/S2trY1Sd05ndHeOw/fHL3nHl0U3e+zi+wra89ZOMQK/GYv&#10;hRhBlXpkECXz9BuKEKTEnE6SszEbogyD7bb2pnmbEnsiV67k7WkQhV47LvKtnSNGBaapzoLxUabG&#10;ACayRSmc4JROkV597bXpldden15++WXNPHpoQ2hX9dM123p0/KGHH5oevP8+XXA4Pp04cUK3n+hH&#10;D5W4nY9beMpr4Z1cgii6B2bWwQ6Ck1g0tQem+PR+XaC0F7kTZKsDNuExTAIzm/wH9aOU2dXHQTIR&#10;aEd2Jk2G0yLWdFwHgD604NiU3CizQtrpoOAMYCTfTEsN/E1b8A5Uw/aw4z27XE1m2BAEaYeNVx7m&#10;mOAD7dkGsnXoMAAkPwhMj/Kl9Spl1kn00wYNBj2+p4O+as8EmkzuGTz0C74p2eSbODPlfsDf2L5Y&#10;ywcOesBCuOTdT5Kv+tOGz2GbwoKRPoiuzVsG2kAaqTRbppE6331AwJSayBgs5Gke/SMbNSTDjarS&#10;pc4TvghDhnpJ6pJ1gVewhY9dXJi/0JPgVNnLcz25g0L7TM80CEaZZK0/dFQmzy1gr736/HT6rTOy&#10;2349WPKA+0DuYLtiS9JCbxEK+dVgP7CdVIRu8unnxpfC2nymmK/CesE46tGdeJVJMv2eySvXbODR&#10;BaPpWgxbdFCojDlid1J0iIyxkTx92MEx07GUC6ECll8RjF97/fXpqi76AX9Br0O9vOfyjAMu9tne&#10;1hv41It5V4YZqcjI0z8A7IfcusWAldMThNUGwwQJGEoQMWDPD9gb15kxh/ONzhLZjeRBjetUO7V6&#10;IOjowT+MgoEQFGMyE7/6yivTD556anryye9PP/nJs9Olq9fNF4OycoY/cv75N7+lW8Su6PT5zumz&#10;n/3c9Mgjn5s+8pGP+IbtXnSDNvzrHAjYDkX+lrHB6AN6YWOozPIPWmuHK1138qDtdskHEWZXAjP3&#10;LaJbcDnjoGO1hbK2DTKozOPVloc8wVqw5iOCDEvrxHFIaRqCRf7oxpEA2rQ5ULGdhYN3jUCN8pkc&#10;Yi/TM4kRyAas3Ua4PsMokI5yl0ilo00LjHOh51ohI6+fihRtRAjWEhQoyxSxhf0SedEbWHTJh1KT&#10;7UUBnm5P3nZTOb6oumFj4AggoclRMChgNAtl/tQ32c6jYB7Qkt+uYYAe2NYRdMYNPxuHLdJWimqk&#10;wkhpWdPagBUNygXnVNm9aH0jf8iIl/VYYYMrQcxf9ifg0c/mO0SBL3LCgUPt5r5y/QhK0pdE1S0t&#10;1J772fO+I+PjH/8lBeb7/OTbHp3JVg+O8fmhpnCREwLIWV74fO3roCr64KJ1A6+KTsCVpknpi7jE&#10;Qxz4Pe9D54EX4gWPRpNYJLFw269AuEcX5/rAB3Enskbv8Agj14sXVglM6rnAZ7uYMl+qRxfZdY8m&#10;hX17tzTur+pHWXV3huzM1muvN9Hu/lEg526MfbpAyJ1vYyvDXSqGGvB0L6svBNCnVxojCG9DGsFE&#10;iqvrDIsRfPuH4EkJMPh8Vhso62Qt0zE9nafz4TMAlM8ai6X/OV3Z/da3vjV95zuP6vToNdHVrCKD&#10;3nHwgPdreEJmW3mCOqv3Br2Lusr59W98c/r2o49Pn/n0r0xf/OIXpg9/+MNuz2nH0pHoxaf6kq/c&#10;qhyDKTAeUAM29qCD4qDgLHpgt3ZwVl7RH+/SbHnxnG6TOSw+mnjQtwtlNdvmqoO+aQhxtp/ykY8g&#10;Kx4ruDX/8vZZghwE98m7OIJf2VVtevqe9UfndTtd4wE8YCgloS9SJGgKCWIuU1+w3SPa9U4KaIde&#10;cOlv31cNvpJtKAJxdnSPf1DPShmnJe+P4HePH8ZsHTSAQwYc3rqbbvhVtwSdNIR2+r35nUcvINAP&#10;eRwCM2bCC71FX23QryzmZQGyiEkbFVkVQwk5LetK/y5WoEMqTep9B8aoJ0Dx5C3JsExy+gvf1eTt&#10;O3oCA5vSsxwa62rRH7aMLNUdul6VVycgB2+EXvI6q1WAefPnb00vv/j8dEBnr7/0i3/Dr/v0W9ck&#10;Fzzwd1LxmAyyhna1/QK49h95STvKoWFLm15worHGGHiqgiJBFh6vakvlxRdfmp5+5pnpzTd+Pl3R&#10;mTWvKGascKHt0KFDelfyg9ODDzwwHX/wwemYthf27z/g8Ra94QHVRWYXxldgFOPEC7n4WGLbK2+c&#10;O3/+gvpMtZog2GolNjLh48fIogpRU5nJQXvQe/QGOiYirZgxFgE5waqBMp2HQODmvmYUiqAKhCPw&#10;0NGEaGYjYCMcxlyUgVZwlwsOi3MMLXXAmNQzi5zW7SP/6U//dPqLv/im6vmZbwVgKbSlR5rvvvPu&#10;6e577pZxFZg163km1BYBsxB6XLtxbTp76uz0uk4dvvZn35h+9rPnpt/7vX84ffrTnxL9LcH3/a42&#10;o3lWnnWAQ7LIHRmBsRlRbk7RlSLtJOshWTliu+qVMDH5tjluIufCmMQ1HjAZ9KqIWMaDHnRLm6Nh&#10;gdefVzrmSTCPm9MOEf6YZNUp/CutJw9qkC0ttFZO8qTwieNQjnr0kUt8CSZwLqSGWuPCdS2TxUKm&#10;IQ1Z0xo6mWwIDnLwwoYUF3u6UTi1hVccAyO2SmFuH/QHyMYBnqw2bTPxJvi1j+l7fMsTo/IMKMzl&#10;ADx0q35CEw1kTH/HjzgLSr8gS9IYZw7i1DCgk3zcIWv6EjsFysfSMi8bx7yhggsACZ69wQXqF7+J&#10;H0AzcOABz3YRCR7EgY1YAAy+XH9WmXbI79M+Mi/l+cFT35/efPON6TOf+bSC3f3SnXc/aOxb3rHQ&#10;GLJXH6E7tYw9yefD+INDxqHUVd9oMhIM8nrSlgT2c7X5gpraXtNW53cff3z60dNPe+szT9cJt30p&#10;Nf1ier3b+2fP/nQ6fPDQ9N73vnf60Ic+6OO99947beulS2yBYisS/BBdB8tGWTnXYYcsNA06YBXH&#10;5DNMEje01cuTgQRjgu4wgWMosYjYRizgSUnocu1FK2b2NnRBTUdWKSQU9r2SdjQAJZ6o3dCGCR1j&#10;BjaQHi3UCvaGFPQpwixsjBnjQZ9tERx2OKp4RNE4CzzTEboaqU7+8U9+PP3J//Mfp+dfeN44DJxj&#10;994/3a/O3q+ZDkMg33XJeUOnB+5MzTYHpaBfp6ftgu2tA9M9x45NDz981oH5D/7gX0+/8zv/w/Tb&#10;v/3bNhYr/DoA/DOQ6OysVmMgOgMZgUhHeHCmQm3UkxZ9U5bN5AQAlB6wHhxAq/DGG2/61OXuo3d7&#10;8MOvqbwpr2WUG7gMTa4D4KDa5Xf/WRYGqnDoq4iM/HL03bK7LuY6iKhPSxOWzcOrMvRIHXoDg09s&#10;6h6dUxfIwnGMvaDZnXQkCp1AL9/lZwhw4SfhqM9Ajd+AYdixAoNebpWkz5bHtYFrsPaKXG3Vs7wM&#10;Iz6VNDJHateJt/vOtBIIus+Nr8TA4i+7IK9lkf3LB9zwCO7cJ6qMTDm2DyAY/RkrsXn4SI5hC/jM&#10;ctLXICjRBwlSqtApcbwgPu24hkm50K0/j3WBYYfFFuZs2shNvfkMGIKOF2JhpwChdgWYfYobBJrT&#10;p09NjysQPvnkD6Zf++//OwfmPYoJDsxaCcYmCbglET0kD0FWleiCGSMTNcC3vvaNzJwpghScBE62&#10;ANi3/eY3vzn94MkntUJ+Y2LxQ+DbJxn3KEDyPvTtsSK+ptXzGS3edF/adE0PgPBAzCuvvDQ9dOLh&#10;6eH3PDR99Jc+Oj2glTQvIeoilD42Y0tcTXKjAcLSD4xL2xBQ/FNCYr89e7dtByZ64Ej4AbTp5ytX&#10;r/j6E4Gc1bwunLNiVmeq4/xCIndGnQoklt0KADgd1GRIhPMppQNEHIRTls64MIQmhuUYZSKMO0QN&#10;7fwYF8fiIp8uHrz26vSVr3xVwfRZK7hbgfrkyZPT8eMPebBd0F4RpyTX9ah4lAI3+9EoyKzJi0EO&#10;HNJtOq7fO31QOv7s2Wen//P/+N91+nJ4+sIXviC9cBzujsBAdVIcArQYC1krp4MabfpYI+Gwsc8Y&#10;Jdn5dGQQeUDRecJ3vY8UtepSnlDF6v4NTq/UIUf1Q5X0gwesHU6OL7tjGwaTx77tKc7iSZ1lVoCC&#10;F3dANLleddbE+OzHRw8Gpe2vVrmR5WNW55dE6DKJ5nYcvyeZTIokAixvDUSmlBm82Gq0I5NjsCqV&#10;arce4ctkmoT84bWGbd46DEbkBWl72OFlgMgZStgzFsEP3xkEfQ8pFARXWUIzMroz8wWQYUJ5tIM7&#10;8OFPMst1hmU0MlYW4JS3JSQ//G7qQ3tgQAbEEPORusqWduwbgwNKG5/QNbD7mbEbeOTXJJai62w9&#10;EEQAP/HPkomGy/SzxzN86LzISD9VFwECOl62k2BP3S2tJgl8P/3pT7TV+D2dBb49sa/MdR2un1xT&#10;POD0nPjhPhARyw4xJfyWLSzkQ2Z8k0Qz4pGGGUdeSxDBwfu2HDbWVZ+raq+C8hm99/kbX//G9Ni3&#10;vzO98vLrmizOT7/8iQ95m+KoFj9360EXxv492q4gOL6tl/i/qcXRC9p6+fGPfyRet6a33nxLvzZy&#10;cTp3/qwWTVenv/k3f0WLu3sd/ypT+A4BJY37REf0QQ8Usu2kB9um167mbgv06vYt28E828BTf2y7&#10;Yq/d3sLg3n+2ZGlX4DNBvSWBJ8dgwKmJQocUYBYYA0+CY9JlJZKBiZvckmNe5s4MdS60ECwC06lg&#10;RQGcrM7d0xHgOQVkT5m3UX3lK1+dfqw9IS/5xfvDH/lF/V7YcS/zf/7zn0tRvSxEezXIfXD/tmZD&#10;bseJw171KcNNGVXbGlJuv2ge0ikC3c8dG+rq6d/+r/9Gq+iH5UQflzPx23bB9aCvUS3xji/1zK3q&#10;gj76pBj9DK2KBIq5cXQYPNR5Pq1jlSud9ce+ODeY8xAGvyJ8iJnS+0wKlkKQFb0i4ywF3lk9mhMM&#10;9IEutFhRCp4ArKMX68o3ETDdDwit5MCrAUkdw3GXJl70t9OZj2B0JO26rQEz8KCNXPQN/Wcc/5RQ&#10;Vj5IAjB0+cSmmTzQvymTHLIHlnryJHCKF9+IrbJHnesIpQ28/WQEF2wKHWSUSWTwobey0FLJ7fZN&#10;wcS3UwdNko+SYedDS0hHW2SKfiqpLuOjRoL1MpkNWwjX+tFIMi9kVV5foza826+S4abGBXiAA5sg&#10;DfzgPxoSFKK7acIC0qJBBtUtu8o3VPCkbNbQEmHLExjyXnSJEMH6poILT6Zd1W1r1xWs+EUSXn5/&#10;SkHsvF5UxPsdPvrRv6GF03G9EP8hBcl9vvMAX6xtOtFXTrE2X1vc+gG71hGIJOSmzR9JHhvIFtKD&#10;/D7dJ/zmW29NX/7yV6a/+su/mk7pjpCPfOwj0+c++5np6JEj0z69WpMLfxBg2xMvOHTXndMJbV18&#10;RrevnTt7evr3/+7fTU9ptc9kckGB+ZVXXvVFuP0HDuna1O2JrQ33X4Vyh2FvnaBoDEsQ2xoZSfYh&#10;aYhvcn/ydQ1Ib7OqP6njc1gvdyLmnT//tlfyxClgeMfI9ev+aSkIEegUrSW1O5OuEzNecn1VKzoS&#10;zo4h/Hihyl1BI8seMb+k9w07mGjmYy8HQ0ROtMC4KTFreOBJcKrorM6W3//+96e/+qsnbARmjY9+&#10;7GPa8zk5nVbAPnXqLZ2qXNYsc9d0WG+rIpAdvftuv71pW6cob0khPmwhsFcD/BVtcxy755h+Nr1P&#10;H+2dnnv2uemP//g/KDg/5JvfMQbJjitRMXY7IU6RwREYtRk68GhE2aepICrN+5UuLbSgmcCGQ2lb&#10;wcCxy3ndcM6FTi5G4Dw9neGG9G11Hk7OytYX8PAskq5a10mz8SleWkkw0Gx54MSEvCD1TSB1GDY6&#10;ju1kGJTWP1sEUSNt+t7FFggRTt+srOkz+gY9lTU4drJOYzLwToNbA5+VMsiDuFjXH5SzvbEPfkG9&#10;93Uln4Mpky5yD1Tg0Ml+I9iFDv6kegVKTxrltWhiYfBv5Bbw3JJMBppPR2letcLafM0vZzYIRJcz&#10;YQyCOhQrwkY24EaZPiQ/yhxpyZjLWChbY6i9YgYtdODdBI9OZtRriNrMQIALns/SpLcnKn0laCKt&#10;APTPGGBlx14sdzCckz/yEATj56xO8d9+++J0WYH5qMbdXfqxhzvvumP6Ja2OeYrtkC7Ab+nOBvZs&#10;b9zkVjCtynXGWh4w6ESMzMgbG1CgjF/GRrGXofgyHP1MIAOG9nwcC30DALehffkrX52+8eff9B0W&#10;n37k09Pf/3tf9Fno888/N72uhQ+Bm+D6k589l0Cox6IPHbpjeuihh6aH9C6PT3/ukemoVsZsgbD4&#10;u6AftXjp5Ze9Eide/fIv/7Lxl6ebKy8zP/ZjL1qyyf8ZKR1n80SkPqAf6J/O4+Dw4ayfReahQwe9&#10;MGVxy0VC3y7nDoQD2xkMODlbb5WDGB1Pog2mMGGQMjTtsFpxXVHHXdaMepD78MzdkhiWARa6QlI1&#10;/Lg/loACLWZoDPKXf/m9tKnyLs3E999/vwL+xel1beajwBE5xv33PzCdeM/D03V1yFke/dSM8w++&#10;9LvT//w/fWn6zuPfnZ5QcOfXQuDHqwfPa4Y/7JXo9nRUnXPl8rXp6R/+ZPre9743/fpv/HqEkXwk&#10;nMSy8bVKDFb+uDWxg4hmie7Ekc/sdKm2bQIQiGwL4WTiJx33EFx1+s0EeGv3dc/sPM6KTZEfu3Ca&#10;Q4A+oMmH/fX9er8tV265Z5Tg2BX6bg0GTlWR3I7PUXwil7rWawVa49zut3SE4HQWQp+t1G57ZUk5&#10;NkKnXZxOCr9wrWu5g8j1I2D7jXiqAIYET27FpERQaPIbudQnTPD4DvbCYQkgBG3CGaKPsKY8k3v6&#10;zjqs9BABhIapPx3YMEUOPuBmJYwk0FkTYKBlwqjclTNl5MMWkkkNyOQJBSDR7uqZYsYR4yljyXyG&#10;DEt7gje00Ss8oBn81K/tjiLClsxsGWRjEmpMXnitYMXwlnztqlaEly9dsJ9d0gu1zpw9r9XwRT86&#10;zFYk8p3XPu2VK9em++89Nh3RwufDH/7F6dgxPQwh/2P1x1ZhtsYyZm7e5IKVVtayARbwIgtXwqaU&#10;R9/Uvuhsn5Wx8vAUtogv2V60a3FHn7ivpfim/WMLcID59rcfdVC+R9sVv/qrv+rbYy9IpyeefMKL&#10;M/aRP//5z0+///v/SAH8a9Of/qcvy157tIXx8vSsbu27554j03vf857p13/zN6e/pc+//6M/mn7y&#10;4x/7LPbFF17wOGN1y4dFk8e/+wX90w9MRu1LFqd0B/qiB/a6fZvFLTqxaOXOttwyS0BmocudG+h4&#10;Q7YE/rpurfPtcnQ65Pbq7fkk9leoI6G8x7TKMKfeKzgZ1itjYBRgL13U5rVOeQ7paiY3/PObP3Eq&#10;k3HeZeFBUxORHQ8D0wE/+MEPdHvLK4GTAh/40C945n1JxmEld0Cz3AO6+Pfhj3x4eu7556ennnra&#10;szr7xG9opfzJT35yev/7T04PaxZ88aWXtNLXqYJOq85otX1BLw/ap1loS+87ZVvkdT0y+p+//hfT&#10;pz75iemwVqlXdYEAmTAqTpMBlNNk6x8V4vSCYwCS5hWrHVB4WBEagukAAs6m5EsdymPk7MXf1kC5&#10;rZ/jkZtDSEGfIbWkOOUNnTqed2eyzUQiSNMPHiBaSbBaOahTrgPSjYsb3HLjrSjBcG0gA2TIKtlw&#10;mF7EUrdJcsntTlW/SAahWV4PaSuagbHoswTQ6tk25OogIs+gNAnZAx1jB4JVmNzSNghPmNY+ks74&#10;0MhnXEhBbq2YeDiH7arltiPJ6+WBuVhw5CfDwXQ5op9S/BcbuJg6fVdmfLGwhQAHhKLQDhwpvHKE&#10;xoqj2xnE0ty4C12CUHgCRH0/gxXsLCvTKW25Tz/jBs6sIPHTbi0hI1f9+dUQLsL7ISadvrMw4dSc&#10;H2hgK4LVJS/Sod/Y/2Wxc4dWwCxYDh/W2ZomflbA++VLBOH0b2VUX8l3OHvhzBqtkIFrNU4SjCdb&#10;kYX+xWLO0xPSIc8pjEkPnUUDONs3FGxIePIh0WZbC5469umRmd7Fx59/8aXp//3//n+fTf7Wb/2d&#10;6eT7TmrVecaLrstXLnmr4JgeC+f39rYVPz6kW2a//s1HtUo+7kVeF27ff+IHigmvT1/8wt+d/vk/&#10;/xc6a//e9Af/6l/6oubrP39Di8EHfafHyZMPRy/JJlEkBXrILgQzjf76bXTKxMLiitt6L44fGxGg&#10;9NK1MLYPRYQV+enTbylOsUDjljm9QF/G0ZN/gDIoZUDZw6epyjCo/Kiq2jGTLxJxniRhOFW5LUdA&#10;NIjvFTEc4pyC4L3HjnpPhf6o0euULee0hODFLS577EA/+tHThucpvvsfPDHdf/yE919xLGarIzpt&#10;+uSnPqnA+uD06GOP6e1Vp72Kwtm2xfexx7/ji2kPPPiAO3G/9p956xOnCHQqBuAJxS3Nesf0dODL&#10;L784Pf/ccz5N2SVVUA3HO6hAjX6szsDhQ2Iw+Bg/cydoy1gJuzFIxqyZGhowgAdWsuRlSf17D08O&#10;zirDwcsBTM5HoL7NRUk5n+RBJlYn3sZQACdYR5788raDATLcelMwWWUgJwG6txLyJNE+DTSuWvcR&#10;afa6gccBcHRwNPdpwOliqMjBG3dwf0m2RX41BMJ1CUZSaQykyA2MREIHz+guCisBya2+WIXdxAtG&#10;SrFfeJNn0vcgRBgl6LHlk9UowYABnD4hCPjf+93ZZpE1BaMhDMygAZ05qa6r2UiQFnTGX+ur1CKB&#10;A+Goh9zi0/IbrYJahhcmywpRx3GGaTogQkvBrHyo8spqDFToEIxoz+Qs3WUvzhhuXte1Ez2E0ItK&#10;F7W6ZeHBhzOta3rwimC3TxfRD+tCFys8gsK9Ck5M6NyWdVC3hh3QcUuBd2tb98wqwDn4id8NeGB3&#10;jW1W0OiMjSyrrID/kGwv2vRp8hmDyvhCdaO19fSXA7H9QC38D3yO/UAvE19oUfYCY+al/lH+mmaH&#10;7/7lE3qa7o3ps7o97y7tJ7+lLYtnnnlaE9RlX3v62Ec/Nv2dL/zWdF6T1A0tbC7rl9/VO1r9H5x+&#10;4RfunX741FPqp91aTB6S/c5Mf/RHf+z7mb/4978wXRKNP/zDP9TPY51XXHlzuvvuI4ptR7ynzkNt&#10;8b2hP/fS+4OW9Lm+9NmtX9C+deuy/diLH1WjRmyksxsBerVN/FC/ExfpX8ajAjOzshBUyKkjAYLV&#10;nz43BKyO4hY0gsTt2+p4EcdJPAOqE3bbkRT4BMf+lIlZAEGacIRHoHZYB3QG2aRTjtMKzufdIaB8&#10;4AMfdHC5rH1rhOTVgVyswzicXrzwwkvm9x7tE9+pgA3fCxfe1kr5RTnpGQVXfppFM5bkZL+WQMhZ&#10;wKWLGsIaRPdphfDG66/qvsunTRcJHRik5H45M08swRdj8ZQeV3C5At2nB6NWnBYjOwjpSICwtsOJ&#10;mq8DAqfwOe1iYlMQpFOwKzRY/ezeK5trVGNz9na7nXR7d1aO5jWCALyQEZr8xBeBlTwf5Dyj31tD&#10;fl8TEM29evqIWZrTp/3aHvHDOdK1e9oMXJwKHk2iqk7zuk10q1v40OA+tcb4iwTwh26XdMiDUPpH&#10;fzvgsEvoA0DzmISgr3bDoscQovIQePLE5AHTd9AARvLBDzjb2UJJB+gpKNNmsA3eFmvGM8BKdtOB&#10;tHBs34HLYTlLSjswW1rpYCtgSdZf9OhT+xF5twSf7TRgHXh1ZOywEGCle0UBgXoG6MWLFxQgb3hr&#10;zqtg+fke2dS3f6nvt7X4uPvuo3onxQPTe9930n7Pr2DAk/6kbwmmtqHtZOHMG7Pc0Nd1XShn4pey&#10;1hdJCTq1O2KTR6dhBqpUJ4LjuNNO1Hf8GBftMYAIuD90VG+Zn2HpuzEZCWjYkUB1ywsrVpg5qxNP&#10;4e7VVt4bb741/cW3Hpvu0yLrM5/7FZ9FEZS5TY57gh/U4u43fuNv6YLkB6f/+0/+4/Tcc69r7/xt&#10;jeXLE6vgY8c+oodLHvaExvjepzFE7PjqV74yffCD75u+9D/+9vT4d7+nOz3+3HvUx2Xjt946pcB8&#10;2LJ6vMpOyJUJND54W3WcveB7txTA/boK6VF7oH+CugyCCXUCip6xN/ZBRY1TvjB4KwwpeIAbzaEA&#10;DB2QYBoDZ0aFuvAFf1UzNsO3KxH6AsLpuAaJwFNXmtwix5VfrnByawt7yTglq3CcixXJiRMnpr/9&#10;m785/S//5n9zZ3ETOzxZMWdGnezYXDF+7rnn7LAE8qu6qLGc9m97cB/S/vVu/QYXTwVdUeDdq5XD&#10;Da1KMB6GJrBxyx0r5zu52KEP9oDXJc2+XBjh1LCrOtREGTs4+uLIgmdiwCHRlcSbzzRWA6cVLNU3&#10;9MVgUBy2vXmB1G1NJKxashIjcHHa2Ydi0lcdKHQossEBO9BXpD1afadPXRQSd6vorEH6Xnj7HGJZ&#10;5vzmmOB15sKKao9Wc6ykGNic9jL492oFRkC3fkKj32GjHrR+udhhcpIlR3gbRrA4LqkD3IPTNUJ3&#10;8EZW7ACujjKSJ0rrc9t3AfB+XwhCi8kWGvSVHNhyWJbStD1iB0Sdg+mGQcJroJgG/VCQ9JmtNPdf&#10;2kIXPGhf1ITNPians7kraPkBY/rFq1v2b0tYJDkL5GIbwYjHcLkIBC3GIv6ObvyqNGeKXLw+efIO&#10;XQRWf6hfONWlz3jSDnuiN1tS0Efa+kPswwSXsyKktp94vHO2IUzhM6Nj6/StoESHhRn6ty/p5MiX&#10;gFxV3PkYQjIwdprq75SRgzK6kpKP3NBEblbqe7RyBYZFFBfB+fACebbmmLS8vSrfYj8f33zyyaem&#10;V19+cfr9f/x72mq4TyvlZ3zGzJni8Ycenn73d353et/7P+Db0b7+jcemR7/zuOy3Nd2pbQ2euOMO&#10;k0d+9ZHp5PvfNz2hrYuzp29oRaxV9NM/0lPDfz79g9/5e9OXvvSl6Ye6HnVBgZtY5IlSzz+wyOGk&#10;D7tBi3GKXuiK7zLtYJNrVy+7/7kNOWMzZ+7xYX7fj3EBvGIPk6HgSkcr5rEsT5+oQcFiDCSIcSp9&#10;Ux+z84JAgUNlbpELEYXyAY8T2vBiZ0fUkYQCEObIB3g6ElhOzbnwRwDFcbjXkAtbp7Tvwkr4yJG7&#10;3WFPPPGkLlxcmV5SMM2q74ADJAOWVcJxbX3QkQTmxx9/zEGaCxbsRbGt8fDD75le0t4zKw9W1Hfc&#10;cUi3+5z1xcFjB+6RcTBREvJh5N06sh2C7AR39qwP6D5IrvDiLNyGwyqOTmMLBjwHU3UU1Fi14+Sm&#10;y5eY8A6ADCJu0OdUMhfxbtyg09TJsgd2gR+PGzPcGqDpb08eshO2mp0ewsirgQYsiTFnR8FZ4K0v&#10;ieK9wwBkZeKtEbXh+Fc54wkp48KLsyUGMMGQ4OA9bOW9D6mArbndMllewSEDeRIrg/oIR2zCB7+a&#10;5RRDfEseo4/ZmwbyYlceXuCWQvYXuR4APhOB7Waa1ORPHmm5QyiKLAsP8RYNJhV3BUeV3c/kXY7d&#10;wKd+Z4ourcfeumitl2o9/fSP3R/s8bJK4iyl+/2KI+a7pUBLsNm/fUArteO2JzbcrbuhDqhO7D0w&#10;8VfsAxcGOQ20uUIHn63qyHyGD2goRnYAWqc+QH71nqqwLgR42k1H/k1z2Eo4DvAwUdDmDNhZfan7&#10;Z974bOHabqLjyzSV76KM6vLJUeJZPgUj2QjC+Ba+cmi/Lq5p3PNgBR8CLzjohw8w1kJfBKQAq9Cn&#10;f/iUrq1sTSff90Etli7rTPpFT2r46ec//2vTxz/xsem73/3+9NNnX9BL6E9PH/zA+7zIuKQbA65c&#10;ua7F20u+uHlcd2XQjwd1lwa/ws5ta9957LvT53/tkekTH/+Yt0+/8bUvi8clT6Y8DcjFeozNHzJ6&#10;LLqv1D8jnuLf/R1U+5ntIRvi+wrIjDu2edAn9qQf0idslSgqQJ7lmvvVzMgBzCxKh/SKM/U4NqdA&#10;WLmdwEAhT2AhCdUf4AENYwTQhwqlOL5+U1CGJ/jRQay4WTEAT6Doqz7v1EuJuMD11a9+TY9Z/3w6&#10;wk3iEp5gjpE4bXhb+20vPK+tDO09sz/G6vaQZk8uCrLKOKXTEDoYPgS/Q4cOuCN4TeGeXby4mq2P&#10;TBzwJ2FwZNYIEa+s+igScOxQGmispgsLfQZnVtYK2A7WuT2wqzbsJKMLn0HDlkZOc27d0p64Tn/C&#10;ZycAAEAASURBVCtvaAVFgC88tOkwnhxihiWfCYDtjtiUp/pETHaQs+tJpnVQsdPI5tDzGY6lxf7K&#10;CB890IkEveJGdwY4e5ucWl/zzfeG0xc2YBUvpqLRvUfR0yqbwMIpNPQINAw0JkfuJhE4rug6Vumi&#10;ZBngi7PyYfJk0vO+qfgyQXBLJnKyHUMGr7UsVI4EvwQPzIF9acN/h17GK3T0dWnQKJyLGEiZhfqC&#10;l1wWFQ/pftiTJ99ve6JD9M7qr4sQgj73imMz7MmZKAj0CX3mMwSV4XXrNhc8sHvGDrwij3NjPMrO&#10;osWWBkjEBNOGnoGBHfjQVZ3czjRNRZ0QXSkN+snafsmCNyrBHwXwqO7Yx974iigaF/8koRPjKT6i&#10;Ov2zgOIsgOs8d2rseK9beWyGvvg1Y4itBcr1XXj6uozq8LXTp89qkfXa9IlPfdbbeG9qWwOfYeI7&#10;rAB76q3T06N6T86jj31Pd2f80D7Jdii+fvHApenV1192DPjhD5+ZnvnRM5LpoC96ogtbfKd0BvTT&#10;556fPvWpT/hNldxOzFYmZ0TcxcLTg7aD7Ji71GQr6Y2J/IoD9Qe8rLT7RrFFstPmOKPxCj7t2YNn&#10;LMkvtHUcO6t/bUQh05FJHMOEoOnIrjJOBjGv9pQXF7URVGCgmUIDKkE8lOAbsIUeLazGoxQ8cJDA&#10;e4sEw2u/jtkG2syeGIoLci/oToznZCw66MSJEx7YzI7QYhCz/0NnMthNVytTLhQya/302Z8K5pI7&#10;Hpy92svdL7qX2QtCAH1wAnRqflRLszgxUkIf2sDiQJQTCHAcDRTRJggdVv3te2JPB2vZEVsiJ/vm&#10;bIPIoJgZSxsPml4pbWU2pRw+bGGwciYoZ+UAT/jVeX0KJEkjT/adkZfE5CZpTIvBI5bWOf2ovGgB&#10;6clVSgOb/lG9Btdu4e/2zE4QDR0hKU+S+6CDCFhe1dy4rt81tB1pglvaOJqu6mjnqr9Ma3vSp3JZ&#10;n84RtBhk0AMeB0df9EBnVboMC+hE5/RRy/RR+Okb5ZCRDqUoHOj91xKwA82rUWBdJ9w1HWhFJskF&#10;XcH5zgHd7sQAw5aqNk/fX6r2Bi5okhKUWQTFB6GfT9qjS/S0XzO4rU90oB9tZg7gQnPwVVHyeYgP&#10;vdGKhCdgs1GGHtVCqD+zleZ2gQBVuaLXUgaNPrrN+NeHRRu08Enf46zxsM01DY1hAifbMEgJHU/E&#10;GkesVHn2gD7HphgNnuQJeCmoQlkmdy7IPffSqelzjzziM7jz5wjkwO/yKpgJ79uPPqZb4l7QmfGB&#10;6eETnC2/LL/SE4zyu/vvu98Xks+f10VBLeLeVCA/rIXae/Uo9rbGsF9f+rqeAryit9GpnT7jzJjV&#10;LnwQhH7jcW54ws9/GtIWUt+MWfThxgi3K57hdtgm+/65gA+GRpVhUVVeb1vrByBgBjiNIo8xABAT&#10;7rlLBGeAsnoOAfaE9vr2Lma5nJqC19++stBwVGqHcoxS0B0zhvjAv0GGdj7cqUCA8x0igjmn7Qlu&#10;EuctTddusJ3xou/pJcABe++xY16lMjlcuiyZL++e/uk//Se68voL05997c/UIexVi56cjRmXX1Xg&#10;6vQ1BUnkouORo46BDK6ej8oIyLDWCjmp00AUTVYr4BKEo2cGLDRZKTLBkCcBR5C+qtXxRd1TyikS&#10;DsqDPEx+uDX2IMgDix3gld/0U7eJreH1dBCnRF1de/8aZxEseoJbebkNzhOfVK2j06/7uANEfQpR&#10;nA/43b3NEVKa3LAN+8Dxi7FykR7QYyJJIoAqL9hbO1bsBBNgIws+ICAnaGKPbBsxWGXJWW5PuoID&#10;HrvwSxCpi5yb9NI3C20YhL4YQ8T81zYxxJAF3c1H8tRmocC36vQB13noKWE/XzBXfekSlOHF9hVY&#10;nghNO3pAu5NGqMYWvjNHcPQl9YMFbCyXuKkusDvlS78N3zWGKZhG6RSnZXWoIcUpYrgUH8BP27fY&#10;BFxZ0n1d2dGXfvMqXW17uS7hLQithHUGic97u1Gr4d0ab7GtLjRqG+CS9tdb5tjUfI/U216SEbDc&#10;ocPEsdfXSW5eOuX35/CgyHk9AMPdFVwfge/zugng6R89M51T/T/7Z//EL+z/D//Xn0ynte15Q3vE&#10;nNUyxo7qwik/gcUYvqzb2bjOtf/ofp/dvPzyy74A+/BDx6WhzuB1dn7T1wLcq7YbcqXvgahvk1f9&#10;fyHs35r2S87zsO+dHWYGwADEjpAEiSQAUQWCpAyLIYsRJTunSeUwFbtifxh9krhSOUjF5cqhHdqJ&#10;HMU7RTJtKiwR3ACiTFISQADEAJgNZgYzk+t3Xauf55khk/T//7xrdfe977vv7tWr11qp1LcMROKW&#10;Vy9wodPPTD79yKE1GgNz5FdgMnfUOCGWxkq+zrbOHidJnmEtcC9oz1H0V1NvBDgNyc2ALC0QNjYK&#10;gGKNvc7L4Gt0AC59Inwc0UzolVfy2HSKXeK8ljunLptd5ghA5LKO/MncEIz02eb2r2rgT6fDe7T6&#10;yz//5aff+73fa2Amzw9fe+PphTjJ3/zSl59+65/806dXszvh46H/TnjC94L/Br3kvVWq55GlziuI&#10;uDy/EpmPoxzn/nDZAk+EPzisH+OyoR8d4MBnfLMLwVawdkddOSd3meQSzu6UrvcmeHcXiE6Qy1/W&#10;ZG2jq1lQVief3n/BVcsujU9wsD3ruff2sImAVoyqvsECvwbpUlOr08+pjm4bgFPDH/IP/GbY2pAU&#10;yq52LY8FE23IN6SjsyMfOTzCqkkx2nXEHM9a7PGXwteUdh/Ym50lq9BhwxDrefddo0YWHTMDBRi/&#10;S4wPyHFkwIO9pJWRt9menNOr5EbrEr3FYOBKrhrhGxylZ7JNSsGpr27hJ1+QwMbVAjK7R+AOPmx7&#10;+tnsjBY7B0EwDbL60YFUKXKYLmbdYE2Mylu2SR76KYgsmUwoZP+cBE2fZFfChU+CBlr+twtnAmbA&#10;8W5l9nNj2ENP+pbliRczcB4bsm0nD+nH72XWKQDNDy6S4VXJw4dMx+/KjARsN9CKJj4pc1/LlaPK&#10;Z57JTVIBNZOr3kQjZPrFD3/0xtPv5AaeQcATv/+Pf/RfNcB6mOUTubf0rWyv8zzDl//6lztB+me/&#10;/Z3I7mZ74lmE8n7md/J2SnR50c9l59fHg+cGuCUNr3pIb4gNMhmLTQT1vmco0GbQeUZkMidvovZG&#10;7otpww7kaZ/GtNA1QTTZwJfd2qZQ2x6uRRknBSZbaIvRM1ahahBW1Nin8y/AajCOAm7Tc7MxjNaa&#10;ukdUY+SLmfMuAVyOs5mQT668Uue2bOF9GTZ+fyxlZLJsoeFtgfmDb3wjN4K+lWWL73S2aPeGN0B9&#10;6Utf6nruf/af/WbkeffpMwl4/+lv/ufd+vbZPD0owjyXhvICJAZ/Mx39jQTwz2fPNbobjSN20pH1&#10;w+fy5Pc7weOUOZ402911PgHg4NK/9otRWd5lk2Aj2H7m07mxmDvD2gQeW/o0+lt5QOaNN/PFg6xv&#10;mf17M57Zcu35XNakA2sdkyP1aiWNaHfHcYLaXPsmaQq04Wo4eR1Hmyk/l8ZH3l39rB3b/zlI8Nx/&#10;ANNOwUFu6R6EFY3ONZCH2RnIsL/Lgvvs0cB7aKXdDGTd9hVH7vpyIYf8ftbqdJDGrugBV5AyeClk&#10;31t7XBwGM3nVnXodR6n8B5M2v3wd29oN+emvLQ+N4aEZfURjx8CfraXjF6jQqZ1zOnaBia6tr+yP&#10;MswutNLf2O+DMmq36K5ODMf0CmQX8cJrW201+8Y/xJEw5zsmSC2PrAY7s85nM0naTpBtqTSZsEb8&#10;YnaGsPlj4mdmm5YFzlU3ftOXLrPhIw67SOdYm63o0i8ZdgqdXZhdPhj7yD/zTK52g/+jxAr+YZ++&#10;5c+30s8//VOfzj7kt57ezCz1f/zt30lfeP/p137lVxIr/mpjwEde2JsnPbL96qvfe3r9zbdC6/2n&#10;n/9bX6y/6ZMmmT/K7N6VtSuC9oPYeHYiS/SDJZZFDu2ja/TmvofGDCKpYxP7md2sZhuJr9PblYVJ&#10;WAeu1IldBkQTjO7KuBkxLIY8Ad5/ewQa1THWkEE0cpi4TLgQbDDOaBCjrCwzksvwleQSxwENo87z&#10;xVGwl4RYXoBC8deyVc7joJ5G+o3f+HvBeS/bVr4epZ+efvmXfykvGfk3Xa/95je/8fQf/e//o6d/&#10;/9//956++ou/EDibxXN3NwH+9eww8FTTM+nQ5M1qdEdOyx0/ykuDXAV8Ku/beCkv2jdA9BLfmBI9&#10;6asTHBUeO4LzmzMVGs5fTGwK7hH3QCk/Nhc0T+BswE/dtteQ+5nc9PxoHk/P1cLT54pj9myPKxxf&#10;RPhhZtiWRt7Ik06925tZSpc44jiCPV1ezF1/dnWOJt4xfM7nJBwCDtpcp5eowXc/oJdvXC9yWSKB&#10;0WBYO4Bdhzl24T+z3ZwwCOX3bKeNckjd7eI8/9N5JovLemkBb9vHLEOhKe2mE/z5UsuSGc8rGKRQ&#10;0NF1bklASwY/ibxoHFlOeYVRcUvtfqwVmkV8qLnn0bsl+tV/7npi1vYNkCuSD8CnDnpleQj0x6ZH&#10;RjD0dGTn0bjjUg0PfU/bOW8+7W1d01sMpS6lJfAIFi9lyczefX7mZqKXEAnCBkQ/fjN+CeDhKbi/&#10;650Yl3+jV38Kz/67mv3oNz+nG8gc8zuWutm8Nf6sbz3qBWGD+dpMX33Juy4++emuL38ifQNfdom6&#10;jUGC4Y9e+0FvPH/hr34+ur309Pf+/m9kZ8aXn979T9/PQynffvq//uf/RYLy9/sw3K/92tcCY2dI&#10;vioUfpZLfOxZ/3IF+2Zs9XLqLUuwFV42H9Dp7LywXMFHrtExMeXYP/aLZrVXDEk38chKgT58+pIZ&#10;foN+oLVZ4iMCbrDMMbTCu0HgPAyHeTtDpu3MqpHAnpmPfqQzuduswSWBhWA9B5xEIPQwde5otNbx&#10;P58HOsx8v52N394N8eOMYJ/NzPGHubT/h//w/96lDAH/kwnWZsnwXfa7TLDO/H/+j/+TlGf2mwV8&#10;l1b2hv7Mz/1s9ie/tGAUXu/krXRvZj335bwU6MdZ2305s+avfvUX2rjWnKooL8i8c7JOZvr6nc7x&#10;6EygP5yOjgf+6A3ulNWRr3xMUH7qT7mbKBrtJA22DnI1Wi7rn8/PFp/PffanA7ZLpLetOwevQTs3&#10;K8xkvAGM8yh7Lw8ISd65oa6yJiL2A5I8kgclHTkobtC1K0PVOt4GLo6kDZXyoQ3o2pd/nOA/WnO+&#10;wR761acUUY5vXP+iYfB3uWyZqevKkQOv4zs5AdWrBMHj+JNj7U2X0Dy2P7NhvE9SR/Zy7/nah86r&#10;O5A5XvXzEeWjfytXEt8GFuwGRpnaN7KiJ1jKS7NbT8tfP9Ch2e0kOH61Za9oxmM3211JBBLP0O9g&#10;GFiBVpklwV0m7x4Fquzk6ThtRXwDhzLBRn9tWfoYWuTkA/rzOT/HI1+PgaslwvvUP+pWogFE82bT&#10;4LDNSc5mlVOGP5DlS28AKG1CFT2++gu/kCXMrz998ctfSt/P6zNzNWyfsoneX//rfzU+7lWgr2Yn&#10;UZ4WzYTC+5ZfT5/4O3l6+H/47X/29D9mH7T3Ln80b5/7X/+v/pcdkL7+9a+nr+Sm/tvPPP3cF3+u&#10;Sx7f+vZ38h6gdzqoWRqZP6YNI99Popdl1z5QkrxBg+yty8mZyKSkNjYdUkeP8gmMVQJLWvqTNB9P&#10;YO6NhwKH4mWAPkd/dcYWhoCbD5DWASfEgvocykMQGrP7LDU0/kiSNEkdY8v7x1HRy1lvxv38z/98&#10;LtO3W4FBra9+9atfffqv/5v/Ojh5VDoKMIJO60OmHe1ffqvB2yj+Xkbx1/Nk3+f68pWfeno5s+2o&#10;0JtRL0SWb+V9Gl6I/VLWit7MjPwTr3zy6WfSMAIPmTj4M+HDFEfOS4VIr7slVZfLTrWZwiU4dGwQ&#10;KNzKp7fzUiivGgbNFB37gPjweZ3yghFY8ZBqt4uHMkFO2UeydfA5e2Jz/pnPZc01dQKwdnK0Lxyd&#10;sx1NmdnFW2+/mSDXxqoMdFhnD8108nef22ge9UI7Ng3e2jo4Eakz7gzcjkc2l5W7q89ZuSTZdboT&#10;yF0dUQ5N24m0IT/bLJlOJ+jOtgFEhQ0IkZ/lFHCnfBMEfnUFR/CrZNziHhs7HvsemNk3cBfOI6y6&#10;1dMXrUsWsElwSOhHH3L11ampcEnbpZ8LLof6/6F5ds6wu3+9gss5PDfd9x2464rH+DYu9TVbQelh&#10;+cFlt0thwcODQaRyWby90eufHl46bWRA6PbM965dMCjPzJg0HRvgeeqOHQ4omF4p13C1QPKrPbBF&#10;ZrQPJJFglju0Z0lyXNRzdJM11ujPVZ397N6b8wff+Jd92ZAXGHnij1586rPZGudZBYOTrXNu+H39&#10;d7/e9x97QAWPz+bqwauAP5/HrH//D/6w/DzKHq+r/b6Q5yIMWP/ij/4o8O93mdF9IWvDfJ981pd3&#10;o50/TBPqkVw/k/hB3T+lloksk5jE6nvkOM9v6KPkrU+mJrsy4go6W5gJlgxZB3FMoz77boKx8yiN&#10;2RphHQzhc5kRCgsCCZIeUY3owVEvGN87Jz7WSDdSrLENBF/4whfyqPUf9ykgjyz/4R/+QWfDFIGD&#10;F0N5h6l9hK/Evta14rsJyHl6L+Vm25/+7Gd6bjSzzvNSHPb1H+V9Anns+5U01rtZ04lATz/3sz/T&#10;tW1vx6LbZjThcslch4rsc6zjQBGDzoE5jjO3Up6awOfPre4YebWPf2FJ6O/s0FtuI+spc/UiscPs&#10;eQWVlLHtO++svkD5U5gcBeYOODl64OFjWaunO8eROhtOMP3xW9tK6MlAD5mYKfXGI9jY0Q4SOJaB&#10;0HsvV1hNpbU2XBuBmkIcTWcKw/49AyCHdFm9Fj2SgDo22X7X6n7Rp09Qmmqva0a9mTW8+We0re3j&#10;yTnLv/gv5midtmgbkSplx5ZHikc4+rRTFU57bMnmNqFI+UmlGbuImexlslGZI6eO2y1iEdwEQp8Q&#10;Zuh/BnF87f/WMaMJKpfP2961gKtOuxz5Hbf2niWHGMdExRKE8k2Y2MVEytWMq9kNpm2n8DvSg8df&#10;OmXHNi28/qx9Y9MbPOh7mw1stAISmuH+0E8ONPxTf8fXWnf+jzz4m1QRQ8Sg5em+n8sV8T///W90&#10;mcJNSQHTPQivyX0z92TefU+/fibB+JXGDE/v/dZ//0+fvpt3Ynz3u692cuemnvdLvxTbomkQezux&#10;6bPZ5eXhtD/Lp+m8RN/V9U9/Pi96yoDA52qv+IO25c+VXYyiZHLq2asDbsrSApXfqxNMhNSjw7/s&#10;xrI8TFbtSU997/luhbo97ovyDPFoVDMXX8B9O5fCa7Swj3XPzIE4BHonQY5TsDxhCdeRRD6/4XoM&#10;NeuggdNZBJZ3s7HaN8L+Rl7n+T/9yZ90ZBN0v/kvvtmXF1lq4dQW4b10hRMbED796Y9l/fVT3Tli&#10;xtAUBd+OjTL2xKmfffph1pH+6JvfyLtjX4mhnnn603/53T4h+Ou/kc3pkalr5owdnGST+qd1I7gy&#10;st+T88EV6apDT/G0nxON6IJXKY1JSX2Q5p36h+HkD+w5zrazqbLy/iCJ7CmNUumU5DkzbnANCIFl&#10;f78XP5ItQil/5ZVcNeRfmPnfThDg6sQBtZv7CC7D2K0DdY5mDmTYLDvOl7xzb8vifJad+JPHTtVp&#10;O7QE63Ap7MHZTgWBGN84cOQiC/novL2k9J2s6sDU70IND9umOtAKkgGgI/zZiZFGazBr+HArzAnG&#10;oE7CQygTJAxJ8AJc+xwboi3FGrk5n5kbS4Zo/RJe5PLAk0LyXko18LoqMaNuYKYXmOT99D0ynSR4&#10;LJHYjdtd8WkDV0LHDtN1Ot98BcIlJx7LknvtfWzUCqWBLVxx7vDzn+UPLJsuOU53aGgc+99hZ6vH&#10;fDg9ZD9YT34yelFQNKrdv/KVv/X02//st/PU5deffvZLX+wky01yfmPYeyFXBt7X7uaa9+PAfy2v&#10;UrDL4u//xt/NTcJ38nDJH3Yy94m8OB93y6quLn42kzaD6X+fj0D/89/93adfzfuYfazVJgR+0PXk&#10;tNPpE9qUP6aifOh889UWxd9NAKNC2x6NtJsgzVb6hqM+cdogsSoMdN42FACsQyFOjRnHMlOyFcSo&#10;xAF0Sg4CRwfsHeGg6rQYIsU8/h8hHSWCUUig/chHOOlgOOBXv/KVdOLX+qJqT+N0a4qRJ3VmIvj6&#10;tfNWxpyHgMAtmV0kcm9GEsO7vPmjb3yjM/gXs8/W472c/3/+67/eUdENQDruEhqFOXLPImdEw6Vp&#10;9ollWqDmpAMxPYZ11d3ANNzqD9b/v2PXHQOE7/kdG57jodFZhSAcicGe+qsla/PqYqBMJ3djCMyh&#10;e+hQ1tUArelBZtuqwLHxy1mPe/aj9yBRGqAvWmb2vYkYPs4FXk73SY/VB8Y7o89b7TjuDzJo+rR7&#10;A378SvuxZj8bFh9J61b2DgDJqdT+tnD2iiuXpQb2k3p/InfjOTyb0LMdJOdk9BMk0OhyWGxh/T0V&#10;V0eKbm3OrdOe2dBjsEYDTbMbs1T+vJlO1hvpkLIXo5PEknBnv1zGxvek3hiK33UnTfA91ai/Qeg2&#10;NYa/En77Av0K5Cfk+p7LYogrvyFNjSuLmvoukVy2IPeuxO68LnDQH6BXjsG/B9iF0YlC7jsNukr4&#10;4dHnH+h2JfXFu2AK3T9gPui/NUjxeDI2iTmJQ/zBi8i+/MUvZqnhX/T7fD+TSZ2vqti11CWu7B75&#10;WDYUeLLXbibpldyT+ff+t/+blH/s6f/wf/w/JSi/2NcrHL/1TVOfnnKT1JPC/8Nv/VZujj7XJc8+&#10;HBOa/I2KrkK0y4LrljCtLLAxgFnIcf8sR9FBvOQ/tU/6Blv46SfHV8n6fOJjClQC5uRrlM5sQCT1&#10;Jp3OHKKWE2b63VDAoA2cYx9yyCOlXa686IzCGqqNknIOb3R/4YVcWqNWRd/LjazPPP2dPOP+//on&#10;v1UhKdMHLwIlOLuxZdQjj7fKpeVzToF3MkJ6sUgeQMlM22OT3/pXf5rli++lkzz79EqWON50EyD7&#10;E/+tv/3VNORXOjCY19SOOn3kEggeHastkDIC0rnh6iif/NIC2GzH0HcaUDXLoXmOBxPsSSWbBn2E&#10;4QA1Tv6WbrPj4VQqjQeeHKMSQ3aSuvf7SsIJfpzi8IHvt44ahJhTXdF1qA6E905ZOSbY8Bq4K0r/&#10;pN8n0KQDMWkcQWB6JeudAo5fKLmxQbCn5z+3L1+gaUA/HZ+MOp/j+T3aF02/Mzs83AX2j398b9dD&#10;06WkLUmCL5+jo4CNj6UdqUsTKW8QrtIeYnqn+3R1Fraoz8OFIC9AOIZODkzc88tJQLWeDOSn6+mQ&#10;EA4diPz3nXziDOz5wXfepPwhj6e0CdDkE5w7Y2sNbo8J/uUzhL1SZ/0pX9Hq8axfhAAaPQf/MPhN&#10;rtaO0kXzBgs8dGZr/Mbj6HOOkKFSk0WOZLd6skRX9fxIva5ueVJQtIPk7/76rz39x//J/yVfw/7n&#10;T7/6q79anv8q71XO6Jg2y2Qu7fRi1t0/mkCsLb+bzQV/+M1v9K1yr+Z5CV9D8mIo67zv5J6IrbVf&#10;zGzZlfkf5JWg/yYPsn3tl3za7vNPH/+Eqx2xq44dGdyr8eRgdreEti8nmXzoMtu1tkGfnU0EPvJs&#10;4lNgJJPac84/yMa/7X8/+j/vRfMyHY0u6xQ4VmPsM6rWoUPQl3FjotYxmhGjs2aXWCFu1rxOI9Af&#10;x6w8zXfGk8sN65YffdcTceOjkcxw7DX82tf+dl6c/7tBEhBezrpPZuI9j2EySzLTssfQDN7Xb8mJ&#10;rpHR9pZ3M5LZ8P7JNIgH0oxsjOby5+/8ytd6o2kGiNMaRf6/pNllRln3AHg5EYHlchyt6eHcr8Y+&#10;sIXcn8E+FJzTi949ezVGCyajv0rvPHcehgdNQWEUgCuVS0ad+vB3fKTzQKEwxQ0eX3C+APPIZvrq&#10;JPfkTjTHXcJPMD5OqFPxncs/ax0BGJyBFy2q8J+7XywQoXhkOjoc+Y+M8hJ8vhOM22FlyYYB+Olz&#10;/H5r8HAPjUPzlA0+0rcjzY6CuYTmB3/rvOoO3mSeTDtXu3T0knukwwbFn1qpuwfkQ8OR2jq2+iP/&#10;obU6fFc3+PksWDjBvvmJ3EUwdfOR3ndpMUHoenz+g/ygSpWhMsldvG9nypbqndWN4LNpeaq+2rKH&#10;/BFj1EnsYrD1MrFfzVsm/8t/9P98+rmf++LTF7/4pe5U+m4eSPMWSE+u8ivwLyUAW0e2puwKzes7&#10;PUzSiWls99nPfebpZ/KiMxOb309Q/if/+L99+qt5a93fzjKG92zQqZPA8O+gGIuh47Wpz5M9PGxc&#10;y2ngsqMlM3fHDcie/Mu74BOTevUfuNmWb7Pl/OWUpTt0yaymC90wZ5x1RIvTT9aU88+IYJO0G2qW&#10;MnQkgupUDO+cQufSsY0RI3IqPww/8EsHFES9rNvDJRpoN9Ssu7yXS4e/UZq/9/u///STKOjJnHey&#10;xeKtbAfr5XBGw/dy/tY70fBNs53d5XQZ/WLEfiFrpm0QsnHYBIOf//m/+fTLv/SLvVy2NYXMKQ7n&#10;Stu84E3OkwpzMoW8MnCvdPRqNrgH54HMAf0Lx9qt9p5TNs9egeRMkw5a7HNnqeBRmitD9lZdsOs8&#10;j3iPsh45h3H/e9gc2MKF8LHLwQN3yg62PMc8uM1fAuygcsGqul50+chmrPGrAPQlWUeQS9Mb3xD6&#10;MF16qy9NtC7/JBfYkw6NBrsUdtkGbs7NbEaDfNP3wBefrIfQdTz1jh/W+fBVd+NHxovKgR8N/GrR&#10;UL7Tun1p5kEHeHA66EXXpZuxrrzDpIX6KF9rLhoPwICuLFnuNeUnm/rFhl0lAH+Eu0AAOv1AOra4&#10;FeKfNjpXd3Q5MLPHDTIn6AU+V1o+xSbYNYWGSeG/lfe0/+mf/uun3/zN38zV9t95+ht5qZTttx5S&#10;sz2O3K5wTAq8r8Ps+Bvf/Gbf6GefP7+z1fanP/fTiSl569y//ObTf/tf/aPEp9eefu3X/p1MFD/X&#10;oO6zT7d2jDRuEjb4Rw7xpcbQl/OPnewKeTe83YgU0+iX/5dvnXbblZZyep52Ffif+9qv/Po/uNow&#10;VUmQQ3gNNSdoWWY+GmOXTJjfiRGm0/ngfelLP9sPNlKYgH7H0RGfgOuIBPDwgNnMYM000X3v6dOf&#10;+VRfWG87j5fgE9rdZzJ6z2m/oGLqlSDvJTt5/XDeUZtdG5m5fyTB2bLKs7nE+3TeyWy/sqAsWNvr&#10;G+mr37rJ3UgUnI61BEGabs5CaXQvOJXHoT7sXKd8FPZXGVrjoeyDfJSgXQCZpPG+d5ZiXDC3cxpV&#10;NLQPzZ2fvOORaSCDO2XjNj4nYNUZVvGhgWI1aB76N1m7hjEVUtuAp67+Ehld2Sx/+VZz50/453Q0&#10;yfcXO+yR1/HMsGEv/0F/4186k9+pP+fq6tdXR1cvUOj4PS/9nR/6j+XKENiM6A7X0io7PU7wYXO/&#10;q6rYNKSvMrQDkSNaZ2Be+aONi/ihP4/1jzzQfPRL+Q/CHgl0Om1/tT8iTZMJzuQDdodD2++kR7hD&#10;WZ3yU+fIEKfslB+4xy5xYMJy+JeMlRVCbGUzwM9k+cHb337nd/7ffY2vp2fd0DO58XIkk8leyaf/&#10;93NSWQ51w9WDVz/1U5/IksYnnl7LPuev/+7vPP2T/+6/SYD+8dP/4t/9dxI3vtLPUrlXwpdrH2sV&#10;Sa9mVv5neV2xlzfR9QTtWLyDjitHNwndm6EyHY79bYion1201FneEAenc2bMTrotjoE5Rf5tVHJX&#10;fY9fumxoA6dO0Fzn0sgEitGCuz2re4fuOsMucTlaCFeoczyN7DPdPheUpZ5M87PTAhzw0GPIT2Q2&#10;/bV/+2t9S9wf/MEf5r2qeQlJZsW5aCBG5MBj8ltPJCMaXOWjWdj/0pe+lG1xP9v1RAPF3jkxx6AK&#10;bfw+mI7TpC4WO47TI8CUbXKjOe7pdPjaiaVD2QGedGg1Eyn/snTj8VB58C4yDzU40P7DtOWB9U8h&#10;SiNngv5ZWwTxF1OpXfhq73KO5ni1JrTQ9e8BKu13cm3NG4vBzh7HJncZb2C3E/Bt5Is6+z7iTZ7x&#10;OvrdkCNTl8z49JVG75Y7pT2e4ClTuBDv0t1lr4O7Nph/DLZ/ay91k4mOfgaV9afZ8bLXaRaoV7rr&#10;NbxjF+V+h3/Bj3mTOfXKweA7XnxvjFY+Go9BFOQ9DfZRjoN3YOQPPjaP9JOpLGBP+SVM0W9lV/2H&#10;+dD3Erd0+NTSvRyN3afIRKwBDISr9jzbkKXRv//3/m4D7D/+7/5xAua38h7lX3n6TAL0p/JAmqUG&#10;N52txYO3qaDxJng/yXa1P/7Onz39T//yj57+8Pd+NztnXnr6dxOUv/ylvL+5Sx0WUdl6EpHVy9o8&#10;uCXoC/71n2OD+Kl3evRDH9d69CapwprtiyYKWwLrqkTImmCYVb/8UpZlC5MdaC6hEtrKtYUJdpht&#10;JgBp0/Oz1syAMyynmQMo69pJXp7ToJ58G4Owoay+xneJ6F9HktDOSOZrGpanvZWqI0bhOZJZtQdK&#10;Xnj661/INwCz3uObgt/KKPXt7C+0VtQnFMkXeSNx7tRnf3MeLPkrWcQ3in7sox/P8sq2eRGBfieR&#10;w9IFXXYZeWomu3KNUflbBXa60Kd1/lyJvvdsuSVfxQ9Ij49OeSomQyQKjXtgP7U7jv7hd+hPoMl6&#10;6ib/wW47yES4uzTDPzCPx79Mvsf6OmLQ7/IYmdk/7ckwly/Bke1lnkzSaB85jwyOl8ypGqUW5c+B&#10;vepPsZpWrZ4sozKAti2AyjPgZcfzFM82s8v0Ofg5AqLXGFXf4d05raPd87AriZHbDKO4ozH+ivjb&#10;8ZWdj+v97+Gp5JxP1uQvm9zyl3zDnj0e8Vb+QRmPLIdGOsJFFT7YRzpMQd57GduMxny2dTNOB38U&#10;7jgfpDd59vfGn1YX+ZUdnMkz0uPZvekXkU76gugizW6YX/uf/crTFz7/V57+b//lP8wnov6L7K74&#10;TJY1/kq2xya2ZGb9gntS+dlQ0NcZ5K2VPidla66r7l/4ys8//fIv/mJejvaF5K0Vu+cx25g1Gxhc&#10;obvH9YMffD8yX3IG1uDQWOr2RsDsXbatlDktw4ptYqlKurpBKM1OO/oIhYdYbIzoN/8asELAGnEp&#10;+ZvgaQ150X4Nsxs1yAlwGJgpH+dyWfdeX2PZr+lGCcF8gSYCRcHOIGrljX5bFsn+wrx6z11N78Zw&#10;N/W5PKoHr1+Tzi4PL9u2TuRDr5/PRu93fvEr3VfNwD/JPkV7D7331Azf9j76UPitjI4GijmVRvZb&#10;EjCOs3F2RnUjMH8DIM94xxoH6+5ApwSfGXf0nQ/fUdIY47u6FrbkQBx8x/O7yVbU2X+Y5BqvNXRa&#10;42oDpeXeeiYf3imH/5cHfnwP9UP/kjrIj3XnfEFpTobP1mg38Mk3BRdv8h69KuCN1QNTcJedbtVX&#10;W8gfe5y6sfgg/l1f7YTnbF/9A/phHHmmOvI2P2Zlc8qP/KtCjazSB9vlKqrfV94QvJri4n3h7lDw&#10;v6jXoz8V5Ah+ZXY4Mh0ZP1D5ocz0XBvAM+k66dC5CXppdpeLsIM/sM3d/9TWhUmZ4keZjo3xu9Mc&#10;zGyv5p4O7uyG2vrclkOTLY/tZDCg8Lg9SJSrk4Qve5D/w//df/D0h9/4Rr5E8k/z2Pbv5nUMe7Qc&#10;F3RNLryQqV8kymsc/tbf/OLTl7/4xTzm/ZVuxTSr7lJDhDfG8u2T/973vpt3bfzrPIj1RvTcstNi&#10;Yeybf7s3l9iX+CeWxdjhaUkNd/D3F0ntHgKZFq9s83s5k0vbKruUQekzE4LOmDRgpNMBCWeNV7u5&#10;TNy68JwIDngB8VW7IsT3nNtoT3iBozPpgoVu43QI5X8NHXqvZf/y22705VLCAyTe5yDQ6qyhlEEj&#10;a0WZQROtN/YuJZ7Lgr5LicqVo8HD2k4JB29yMm5KZh2iNtGJft357TylW+7QoSJ78sxdW8AIzE3o&#10;QLOP36G389nt7oQXs9CB3iuQC6HUwrRmuNHGDtc06Lgv3yCzOghH5wblQLMSemRAEY0zY0eL04DB&#10;/8j5KOP9fLS1JfuUaCieVNlSfmgcgJUvEJJPum0foiOxSFH5Wtt8pyY5O1dfh0510ayhdXieY7Ev&#10;Gzo/sqg/SdmuhMq4xY/4B+4cj1ygD51zZOuDe3gR7KbKIdKBfTLc4FoXqiOcXE9Gjz3imGgT/chw&#10;Zlcnf8if44HnzlMZz0fb3m2mnB9J/Ruh+Yx0ZCw2Za7yVl5/DszgNxA/1l9E41f4JIXGbHX5wgV8&#10;7EeeS5LhgE+JUgZ1Dvb4Xq/eHwzduiiuPzcyJMiyIb5iTb98lFnxL//yLyTQ/q1+fu7f5PNfvobz&#10;enZyBSwxwZdKXs5OjM89fT7v6PHgCJu/m/tZP349Twa3T67XPBPaHlDxzIOr+2/l+6T9BBs5o2Jq&#10;F0MiQqSKTjkm/rGH+2PkxVOYCedONvVBAZxutBjMPvgx3rmfNsNbdHbDLEsRmaEiav1W0PJwyXEQ&#10;SwanoR5sVcJgn89U3H5Ada03hIWw85o/PDg5ZVLUss6qA0NGazaWHmy8f/71H21UMxPOhn3rSgIy&#10;Yu9QzPqHc7ppogRSQRWfzcQVZz08Ozc6g76c+BmP3wRGwps+Av/R0RCpthAFXZ7AnOUYEfwNpzyD&#10;w4gP6V5/L7yB5CSWiQ6hm+p1luGDaRzmIOnspWPoTqrlrvNRAKyUbABCcKCFh6GgvJzdBACq7l4m&#10;3/oHmJ3eCT7i3M8vHgE+NE5d9br4lFm0vbVPCrZENhnw2ix3kI9wh96j/IO6yy//WD96B+ovP36Y&#10;7ga82GuKD4lcte/dDiqOroeyQHHgDv6hfyYyw7swNNWNz2y3mrXl0X988LvDH7opuYiRee15ytCu&#10;6S8ezQf6jns/XwtepD50GHxkav8/OPiNU3HLS9A/cjYS3SjdeU5PwVEQk1oHf9n+rVYXzUDcakYn&#10;vPUB9aWRCWMU5Tsp6hKoN+Cx+SezROpdGqbT4rcliyMve+yLM9kl5gnBy0/R7oN02assDr6ZpQ5r&#10;yq/nftg7WWYQQtbOYjh9NiPuJ8RiAHpZMzaB7ZZeE9rCEVms2cQW/94zq7LiX9a/v7/txtnRbAQx&#10;QsE1u2WwdVBRvi9iicBt1JSrowADKPNrGUIRyCdYrJF8JMsRe6JQAGU9OPlV8DKbIUKnATIgnSmA&#10;TfXb+cbe21mqMLJQxNH3/UzzX8qs2mK+QK2ByfMTAT/HdYC7bD51bi1bUH0u6zoagsxLOaYRuhc3&#10;Zakqn+lP5OhKZnpe/wrU89SXDl3Y5MqqKy06Hz45TbrPloejWeGWfhts5XPYydNZH9oI4AekfNUn&#10;k1/1SdvJXzEb0IWT0xR2/esSZ/qM1F2mi2zJP8r9eJ7KD6eKMJjRnaW02d0mFbNi91IvkqlTcN+i&#10;eNmNPVLVeiDlZ1bi7PBp4R2m9kYQ3mWPgcw21/n/r0NtCL+2JdrFeYJ24Ky9A3NV3cjtqmXtq/Dg&#10;bma0Nu7MODpMr/WhG4Gc3OWeHtN1fkV3nfzQhXf6aDBvdlD+CCO/VGNPcAJUtel3IA6e0lAszVMG&#10;pmj1o4tWEafPZLes+TDBKY62VD79EDna0ecDaYa5yx8kdA/88dNz7CChz199iNQnPZOPJpjvmuVm&#10;qvf0bN4Wd2sz8aXygA5UePDYxocEUJM7r/T08Ih3ob+e1wl4erB7lkNvMo3XZBCUr3woshne7Ggr&#10;cB9wCt7ZNocrOx1biV9wZuvprL3zCH8cB5UouRnkHKzBNkLvHQZjRJEFSdtkFjAhC+BGFqOMwPzD&#10;vO/4r3z+MzWMoEfU/hdgK9TVCZMnUGdVfTtZ8vw4SZnGq9KRz/KEBfgfv/l+Lkm2rQSMQD0lZyB7&#10;Ey25mMF7+MSXFuYQgrZHZUmTxkg9WRiaIbqkkboFxTl+g0HqBVA3AgaD3BoaLno1Khvm/KRWUfov&#10;SQcvXIorz+H+QnpA72ng8Lo5Z87hahO08FeHd6oqr9F/jb52PecFgBE4NFY+2EP/Jk+AaDa5b6U3&#10;nIN/6nsM32Dk5yjtnGzqC4N5kyNd8lfnP3a76ltOhuYPTTJf6H/ZAY+H8oML5Vz5PFTfdAPnd3Qh&#10;93Dv0JOH7SYAetLJO4d/6LDe3klz6f1Qf2DGhz/CPoksaN1p109SVl5XHejDD53UlsB0wFP+bq/R&#10;K8gD3mhgeJPhBjhd7oPB+N9tNJx0I1xuvEtHWQOXmskBYD47/W6B7bLnje4Nd7K1/JLpcaDaJGB9&#10;CQsxBCcPfPR7lTnefDp9xVVR40n6tLVgFrMLzL5oS6F2i3nvxo+zLTdBqH0/BDKx08vSzyJD7R9a&#10;veIzC2fjyC+w9yZhaILx9DLeZsYSFd0HM4F0/25BuiTbX7dDI7syjmNggICA62dLh7eWMQbBCSMJ&#10;TjecwKdi9a1LsE4j+BTUZz79SqR4UILcEd4ooxjqLmcYiqIh4MeIUe4usHp8B2AQeC/rzQCFfDs3&#10;aiQlZMyvs7KAV48Y1tHdWEE7mfCeYeE59726vXpxrtPtOFewVsKIZOunjIJDBzP2c2MRfXZhoRO8&#10;zVLP0srq1GpAdDaiQ+CuR55SQD//+kRi7cVubHKuBrSRDhxaMSLr06OzhOIGvrYqu/LzSDZ4NsWR&#10;MnWonN5tFyOnvAntnUU2y1GnRn2RQi/wzW4krTzloZNOJqA7D2hkk+Slo8PoTR/l1cVJid/Li4Yu&#10;B0hdH0OuLIOFd+Ob8iN/+VX+1Gv32Ma/D6dHuUJo1WTOKbPNR4fnyu9uv+lUuQN/DzIhAR2pc2Sz&#10;ZvL3sscYPeYh5Ifv2Ofc5AXPlcOpHS45adtZ+8VM25R+8l3Gu+CObEfXI8PJTxY8LvtFgGp8Z1vZ&#10;kFswhKGtNyu2eeDYYRQCmEnNYFMSxF4Vx2/L+9ilyqIUWvm3gVM/SS62P4NR5YwdTADZBo2WYZMU&#10;M3U9eP0CnmDI5vkb2QLcALn7UOJKtqnljYomld5zsqeYAxc/cZWNx+hHMn0tPzK9py3k2VlfvLa/&#10;4eMhN1uAyeZtgPy8W3Xh5lxQdu+stOBGJu0yWcOwKUsg90uKBaAKwkRVdg0bdg1C64IUhr2tJCO0&#10;IPtcXt4eFhHMS+zf6Nv+OfBlt5shCR2ZkhdEWZ5j1W451Wjj1AaJICfQLIBdxtKEwQHTRq7MOOmA&#10;2yeoAenxTBogA2KNoP4EbnWMC6h3UHPU4RFW5y4p3mT0q9ukjnzyk+de386R+q6FB3pXB9Nla01b&#10;V+vli0uwyF/aCfy9OkjRuaLgZdoiJoqTnHaYrh6uIR/9GdfXFu5OSh8VSZW1IHMES3FVd8iCTfXC&#10;pODTG1MdBH//omHrK0zOOFHxoGnfkoORLJmv4/2cnuqu+oqXP5GvNiTUkRUQpUoFbTIeWVITmVd/&#10;oMotZUuVGb2k+UVOgjK/wk8NGmS6+F+GnA1VRwdlOaJ39e1bvoOmav9GSqb546tydDuyr7ZsQ3uT&#10;m5aVAFh1fGb8pwd/iO75t7VIlcHNvwaK6skfo8elM7zpsbZtHyrJCYod1ci54IOmX7hfleM9fMAt&#10;jwwbFAMdXmTCB+ZmiZtMpbiPJ7thtvtA8dnA6Ot2awmKxQscmc+kx9srKyt+MQaeDdDkih1due+q&#10;3JW5gBv8wO0e2K6s4bC3QFi7hX7vWQWWzNrjxIvDK0Zg9nSZ2WDWpmtkCHxtAUCfKEzOk87ApKj6&#10;iFlkj96bHc9ugr1Zs8exfcBjsqO1jQnyR6YS7p/EkAoYxmaAbfBKifOC7ft5JadMFY2gzgkzR7qU&#10;2aEktS0BXs0nxm1tO0H2NG6kH/H8tV2ktNd0oSzwIKPDOBcMr1EqhNGecYKVDFDwp0FgSuDQBXvv&#10;GAugatwIwKOsAofIM1dAVt6UhkRXjL+2mNfRGshvMFDXAGnJ0oE7edb5JrMqDaFMUIdz5DEghj8Z&#10;SmJ4bnjWBu2pgaVLAjgalmqOjrWDtoPchPZGZzDj5ZhBQYAvXGyZtgzJwtJ4etD5psalpdrZHq+T&#10;nDefIsfN6HNFosU4dM5mSboN5lxSj0x4IWY2X0iE+h9wTnXoSlaZyu8CqKzFmt1usiBXZpfMyaub&#10;bpNXXnounyHGxb9Kmo638+SHXjgSXSgHsuXs176DX2oqa9qqe+OTG635eEFAhdACBpqj29l3gnK/&#10;Mh68+0yNLoLX7InpZBfB8VyeDHAfeczOeM+HK1tQwNzg4th3u2ymS6c4CspXXfATOI7NMlUs3xRU&#10;v+r/IAc8dcRbHYaRI8Gpg3l8z2SJEAKqm/0AWCsaFIe+1nPJhhs6ZHYU8Hr5z86TpPj8vQNvcvrH&#10;5A0EILISKec0a/t0ao0uGLqw00Rvd6NHyvixhAzdOjCJ4wHWr9Q4d7VafUPPC7AMNkKbIC0WVsPA&#10;oWZgei+71QRrupxBpvqSB9Ucs5ThJGYJo3aoYNss/Vy+SOKJmffydYPTMNAYLv+LTLiu9RC9jNXl&#10;ZUJZNP9B9iZ/Mo87enH1mFGNaH7DR+ecV47lrjI+4m4mGThHzgLUf7Neywp80bw1CE6BR9Oxxque&#10;dEQrzp3GoQ8RGMKaUxuKi1SYy+g5L/jVUF2zCk59+ApyHAul0yGM+L6UQN/NzsM37x3hkwV1iGBe&#10;qUmnfj8sFXaMGCAldra8EulyHscJQzMQUpt9KyenNlPe2UnKBOBUYNDzBuSoq339a3AvDzACVGbb&#10;4UsePMnTJZ8aJ3yDY3M+Xu24hEtdaSkrq+G5NKxdIkPRmaUKT1Y5aZ0tuOEXhjkuCNfxlZE/yZe4&#10;fdxyAzhdAxf4UQ+AThVwdHbU2egfvRpgSgalyyQGrN0bKW/ysW0QegUQ4fvhhNwkPrPDM7CBJ1Xt&#10;gGzw1IG76YpeZNrsFc/5LnXIVyHYw3kSW9fmlXX6qTwBwfGGe5VX7qFXb/K89RYcATs0o37xcu54&#10;Y3vl0TNAjw97CpbWRbMbgF+QKXl0z2wO7ekUNHJc9WAFl5bGHmvXtQXd1TVIhbarWDfi0a3BhhQe&#10;k3t6sfH4qtbWfC5/Zadvzi2JXkUXrfQVitfO21WGz5YM4c6/QiogC6IhjWBqIluJpdwRuAMe1xIg&#10;PGl6s7G2mt2062kv73h+M5+7q/1jy4rERtG/QTgDi4Gj/Sv0OqA0Hlni2cuWZsPE3vMu4zmateWN&#10;kBRzidLLim6Bm8QLlhEuwbvrfLEHTRi27R3FHX+cLyb84Ac/ypM3L1UAI1WDUGB7HixtVGvCbx7N&#10;1Kec4bqskPLTaJUgfzTecOcE+B/jtJO3cnWDG437Avw6U3XU2fFrhwXHUapUyitgpdMAMch99hyr&#10;tyzF1UG9pDA//+BzKrMDZ/6rRladQGaXCNRe0gGAGT61Z+4pN9Cgm9R1shy7xhZYwbh6Z0ugjsO+&#10;aGOE6myZ4NYBBO+4Hn5hKBBVvtSp1gmnr0CcgsoJhi1mj1JOw0yXq4MkL9iTmQwCYgeDyjPnJI8A&#10;hKiOMeJKXRFt3dHyT/kHDuzso/bYRgfIEkqCJud+DBaVKIqzYTtzkOhKji4RBa8wkZX+vTrMOww2&#10;0OAAnmxHzvkEeodPZQ1N9jbb9s//oBVXR2Z69x32QJTOi45B37f37A7iW5EzT7NqS9rh3vbO2bOC&#10;QS6h6clX4ac2KOTOeQZ7baOTH7oEOO3svFeDOWiLThByPIO9ajLm0IQ+rQNYXvq0ZFnh0OdPfGB4&#10;hS5Og1MI1tPQDQCegwuRS673f3L5WYq89RFg/TB27GSCUKiglfapzuil7ZKZbCDg4ZxjZbt4pcj/&#10;9KO7/yabhGYOaPEzpMiU8NsUW491BqPCRR7Sp3B2H17vE7U+tSFy+lDlyMRhV99FyxVAZsAhZocY&#10;7PPlmn0fk9+iffW1QDyfl7j1fffxhbYFHzIpiL375N8alvibBXS2FwEtZHOadrQ4S/mFsSDWz3TH&#10;UWqkjAiIgZPeyvT97eD+8Eev91Hrl/NO3GMQwUNqf6dwUg10nV8lpVtnZKyk0V9bIVEjF/HCD4c1&#10;2tXxLzxwjHR0LLH8Oew47QkaB3a1V8NddA/ejqcO5aTbn3U0dhityVn+6PhX2SGtQw3Z+RoT3qXW&#10;RWN6PcpPT2mXQeoFXyXDdTr+8gn++acjHV4C22Dttczz/sE/9khFboQsh27ldQmb/5Wr8qErwOVz&#10;Yzk28GemKNGDn8RC61wtjRN29h+8whQyfwSpy2/QF9yDLNALTqbjMDoZwLfn87FqQ278UndSfSAZ&#10;QYLAtXqABVntIuDBhQKrtuz50UPZKR/P2jIw7TzBaX8IAbM0QXe24Ed0D06Opy+M5y7fTxt73y+c&#10;BrKrLcmxAD35bjqRJf/WcSNj9AAHfvdQNrBVb+WXLpU5snq52E/e30eSY+2U0Hv4zm98g+jRYXkB&#10;ivngSnyIHclwidv8aR8SYtzWYtjS167ww63yJrqkDkwIlo74Qrd0wZbJb+IHR39QnPMwJZd0aMiq&#10;azGY/GqpFLAz3629EzzxkKorxW4JzkmTCw1ywwUK13IT+r0BWxskNl5HFMB5fkPcs3/Zhxz4gf6J&#10;lsmvT+J5T/xZakn1ZU+y6YeuLsyaM2iH9vWAyRQP+zJB9HTWClQDz9A6jB+B7sYZvnKO6NL8jdff&#10;fPpoXr/57Xxl9q/lRdO+q2UmwX7pIjVSVKrCNS4FEa0ROW05KCjsjLqGIPgEgHPgGFOnoTC4S6fS&#10;XGcCezrHjI/6aHKesj6Ee1S/dGS8gK7SyRlOyU+O2WvBw/mcmWyTDx2/yb1zNJe/w09fcBss6eb3&#10;iHvy8yC6TSw2qDwViWxscniNN7kOfM5qr1Ao7KFbma7gXPjW5k8c9QQnIT1dtuzooUO4BKz/hJBZ&#10;EXouldXj4YrpdDa+8h7/Shke2v359yw3BCnK9iorMxH8lL2dnUJs08EgFBvcUq6uX1uZ6Ts7xWuD&#10;RoJTXvdISBq2TQLnc09uSLGQNuxFbdlusJgfVbRAFKiHvpY0cF7rePzo/WfTL66rDjy6QyE8EmtS&#10;rsSvKmVGRZ/prFOvJj4aeg1i0ZUaxeKXOWMzyYdwpQ6aKepVEv01cDVpdWyBFnsWmimjt8C7wRbN&#10;/sMfbXCAcuygJpvLdYkPnv7Uvl9ZtiSkXt3ZIharJH8NrKwaX3jKsiga7IkBeLI6rtwRJTLS48qk&#10;/iwprfwS8eqrdJlOh2Y0CqG1Cf8mi0c1tC6eSewS8nRf2pFIkwH/JMVFiW6pEJzBoJ3TPOSWhoWT&#10;lkJ/dnYVliBbe7GddzaTIbD9yKtP4nn4ZDHUQFjbg0yFAE4fVLPGfBoqDFK4ESkGunW2IUG83UzI&#10;+TEUbTqK58jwjGEtySeiPpkN1m/+OF8O+N73882sn66gmKL9zDXbPh3uLuD4oWOWM2Ot086ZQ6G2&#10;nLkpL6nDf51pxmcEP/DozxEGP36ax4hKKkAxeqvPcXhl0D/DHU26Kjy8UreC2ml0Ul2Y6XRkUcju&#10;0uTqadFnj+UrUv70MjnIk18dORaw5apL+CgFczoAWqvv39I/7diKCkd+HW/BEK2DR852+BJmn0Nn&#10;utPHjyyzZ2TMvzOzOJeqmzHNEMBHBs6Viy8w3XH645xopWdWPv4GBoaOkQvGm55sGYlSF5j2K/Kd&#10;wUFgGCIaYPs9wcCfpTpbKUc/cE3wtVFQ41NbMkJ7egNZOwk2bBDO6U/YSDrx/DH85MmiLSo3mvoZ&#10;4pMrEKMR+s7XfuiAnSwIzWcmF5vTY3YnRFBDb3Kn/GaHCcXWd5nnf2wklQb8EulJz0f76HzJEZjq&#10;xj6gIuTwJ/v7CcKnL1Z+l/ta59IDvDTed15shj/dH21XmQ5Y8WL7a7BXPJ0W4JA+9IvXK4QUhnR3&#10;0pQDW+MPe7bJSdN0UddG7aDnilLqYJWYdM5d6WVOEQq8zlMiuCHVAABAAElEQVR7/COxxKB6taP2&#10;MjBZenIT0HIWuezUEEu33rwrudKNX7ClX2/+5RgO1jvvzjyAOF7KOK1p+UFC9Nww2swIzJQsrYgL&#10;5gfZNudT4j/84Wt9DeenPvWJCD9nResY0bk0gy0I3400J6LgoV1zBFheI8I/wUhZO3TonY5Y4v2D&#10;1kOujbPOugZe3dHzyHiXE+z4lkudaTjKDWp3XeYQEWaKFUxGM07m0SX7QGpLTX1kzEnUC018Xf6W&#10;yEVDuYIBH5yBXH+v+kI0wM22h8pwJ/N4TLd1jg3YeBz58HBefzYTMltIfXXXrhOlx7ZLylLbPFEO&#10;7LGhfGeJKmuTu2TOuLyZGLInKEaNZE4bDCoaOKnPNf4deinDQyIbv5gOl5/X1tahwYGZzoNZJ4TL&#10;HujcaZHo+MIpZws4k21tC3t0hzvPZBO2s6Zbn4mdTtCslKqTNljAl1vh8ZnOiGMb+JH+qs+xPj3c&#10;g7ejMn149I4+C/b0X8O2bS57bi3/+KMjna070IPeY0tvVwV0wGtBz3HtOxnZ/lIM2mVrNI7vqT/t&#10;1/rCBecK2oFMyehWfnKUpOOE0VYtS5YPkjWSpmztIi6Rs+WXzo808a1e5SVomgVbOx73PihkEuP6&#10;KjR/Er1/8MM3soyxwVYY1I/pvK2BdPUze87Xr3MvpS9a6yx6+pBlg9H0IMPzm2rPydxYYSQOIcq3&#10;g2JSJ9zIxyGrfAUIwWvUxry6BH7reHl7fx7N9tURH778Xl4iwk6f+tQnG+R1SAmvD6cp0oUnpq+S&#10;M+zlDEHQMKfMEXMOoYEYpfQjy8oP7HgefuMTGPZp1dWoB0Bx6M1xXN6mcckbRGWVgVFrg3XKyUK+&#10;gmWd7sxElU3++kVoHx2OHnPg4d3prPEGO8GqbvgeHo4fTNNz9eGpMplD88re8MPxhj7ak+FOFwX8&#10;HPO7wNlg5cfZRwafE1QKX6g7D2VypRaaZ2YNW004ra6X0pM7rTr5ryAZww6y/jqYdURU7ok+x+6Y&#10;UqH2xulSVtCfNKuHPf85OqueT12SAUmCd9IkPzl2me+e2RxfPPSn/Vx/cnSyU3n4yLEOWQ/Fi5cD&#10;PRJgpPpkB6q1BZ1WNj3rv+xZFREb7fW79ZfaoX1lgZ79pdOGNztlNkyeD/uiQOKe00mlXUOjQT9X&#10;NEcevqFsMgFrXfmNxuHX7Z1p9xBP7eqmx2xWVVp+KBzZIuRluPnsyseX/tLo7Xx/Sxu/EJ7PpE+n&#10;cHElMhyZMc43/MxNrBu/1YdUMhlVHr6WtI7tDG59eC3hbMsu+G+2jJ+2mr5rC2V45wET7zxm2Mwc&#10;MvIhxJCA28DnGASK3RSNYuDMpL10Wl0FCo3iZSRRZrYcwKeX87TLd77zvVrg03l59QQ/St+NhO8R&#10;Lqfhsrqe53T1Rw7KTK7LtDXqPfAxMhyjoPM7n5Uz0lUapqM9nPvoD2eBRlnlueSA2w5MYI2SWjQO&#10;fIsvnuymbjwCWVHueKczBTnp6Hfl2lHPbAXu0evYio6D1anMpqQ6V44tiw3QXdK2OzuDmdyRcefL&#10;D2p8nPeR6YsXevjOJ/jM2ly747rOR5cA+R9g9rvGttouKA0yZy04Ix+yxe98O3L3MpL86jAk/NWe&#10;451scfCas6+c3LPlbirxlct24YBu26QDbglgPFoV+bRZZuOC3wQrDB2JwrfCMXStJR5/BEL6I9fs&#10;12YJDpkeYWuXyHLKA3HJjc5U7gmC5UuWlFfu6FDRx5tvuHm/gEzXY4NDJ7TJnUCaQ07wUhcfR0dG&#10;cfJO+SVdyTafKVbzymwbY4dg+JPyawBtYcryH53Z6Tov7J0vzMGg0JySTXhax7aLSQWMTP75D8+E&#10;0vlutmmP6aBuhpptxDYyK5z9tdtgU9iyI3/BuJuKwF9YwZ89Ily+mvJmfj/ea0cF215BBryTsWAF&#10;CbwlDK90sM0V//fzojiU91g4WbSTVYYgxG6WSWyULTCHJYTlDAQFHHBnbahlQXA8TokJgxnt6/DJ&#10;62Bwn82XkjWqtZUffP8HTy997rNt+O9978/D5/2+vJrQYI4Mxww7hlEl4iBkuxyATKkRJO949EHn&#10;kVarW3bkHOZgwJ7A4XwGuygAoWiOoztaYBSWVc4aqGO3BhA1l/OsccGyFacCexrFORqYzPnBlbSS&#10;FDt/zINffjThBaJlczAUJJ1Lh5ucSmK15OCvreAVu6SUHTkObbx3fo5HpoKSHeHAjO64oCuhR/97&#10;uuBbSZ6s5+bfgUcMxLGhXC8XK++x09XW1aasw+d0wPkQWYl9l1UHWpCY/VLZ+kof/vP3wbMDzkCm&#10;R+Xo6aGb2pGgSZJKGMNynO45S7A75/OFtTks6dgcJjq9cZbMylvYP6Ox/thzpRecVu3VWwtUTHJ2&#10;6BXjrV+RS9/RWpfUUbZB/YItJnXy2802OvulSFltvTaVl0IBeOEqFP4p2BZD53cfmF6pvHBTWxr+&#10;OBMvOviSsAzV4HBP+pFUWQLDhxJhWlZqRpvi8D9Bz1Uc3YFMNsfZ9F4GtjD5Q2a0cFbWVxmEjhIV&#10;RGvszO6JN3/8dnad5VXFJqZ5B8+JJYtLJzZtAWQP0uDJPu5xJFC7Adg1tNmMXJqsdg/PviuDAzNo&#10;R94YwNaNRvMsZzi3NFHJ/I1wuymXSzTmqeDZssNI07AMu352jUbeueEjiC88/3LWZN57+vaffScv&#10;r3473/T7XHHQGF03GDfz2FrQjHWcEsyRw1mtmEMDZCpb34ZAFi6ENYaOKCycxJD3mYCGuOBPp2pL&#10;HGh6j05VVJz8tszsvG1nACnA+AKTHW06rtyDE1urA7F0OrDcndelTHW4w+0sdPOPiQ/PRzvQT1on&#10;OPpdnYVQqx6v0Dk8T/kNoFTIcex3OfeIX3iToQN2yifPjlSubgwksW/5hWIqyezXXRuXcWumgFfM&#10;Wwcn8OnSaJH5wOCxcywkeX6lc4KVTtCR1wboOR8fuQPLly6cHaDfTVMcuPjcabSAjCm6VOlxgQ2s&#10;8oO3Tt7AEBnVtQ0QCc8FUzpcs/EWBiZ1wsfa68ZxxJM9u12At2uWnDZLncL+DvjyZJoN0F1fZLZj&#10;FzO6++QAz8BddOTkl9andj67Tgb0KX/4gk99mAi43mCJov65AeNwGA1VdxuuH8mfpT/80L/5P0qd&#10;uKE53TYzpt+hNd7k0IfY1NpEfZcNGpPi84xQwcGR8tnutPj+qz9KUE78S4NYyhATPa9g55kEjUxn&#10;ErsyemapN3iuPJ/PTN8Ag0NnyWb05AifzpgbONrDNaZgm6XtPjq4m36IUtS6M4foLLBxGMklTq9R&#10;KXFuYp3ZtgD2/e+/WqYfz9djwf158sp9GtxUnwyCck0U2eYIo8e4++F1yig5Q5Ip/5d6okEnT+3a&#10;mskKdrQh5LIhxhjtOYF66dAb/uUgNIhB1aFBAjROmhzyK1uAGj025Svb/YD+XQ/4cwjNcmaAYEZ/&#10;jUzOlAVtth7d1ilv7eTaKTkvRwvNux3QBTGbkfTcsa7cLRiF/R3cnB7u8q0rIfmDFMJhRJc55HRJ&#10;MxevnalXELuagk6uDe45Ke2jCQ7wd5wtVndsBXnlxw9GD16IXW07O5TK1VHQNEvDHz651lagFK4T&#10;3ssGpxZtMh9cR/Qmx3RP7qI7HvJowltKPglu060OwIC0HbudFIo4t3a86HrpXx3G+9TBm/yYPPJz&#10;Pjz1o0GWBbBok/r55uomB9kLr7bkDnwKlNW/9TnldACknZ3OHviWZooeU6pvcgzP5fzud4EbvdkF&#10;zZJPeQfeZNjmDKSPdPFzY1Kd/gqXfMdGLUsdfIkct/sNedDn6ScXTur7WuHI9EaWLr6f10382PbL&#10;3BhEQzzEo99I7flssAdLxns6ZDDOJJf8DceOeKat9Wu7bDbpvQJzpSLYLF7BIR8lnGNyGEGmi8sP&#10;5wbDKbuOREhKMkyNEzHckbSMgccrr3w0Sj379Oev/vDptbzs6FP5krXvcr1g1GG49uSDj7ZzyUkF&#10;a26GXzEDLbDHKKG9wDd4+HSQztH56VAngA2OU+7GIxi6dLTv+Qy+bUpqH+mdIDKHWcAfPgVqz5A2&#10;Mp+RnT6TZ842Nf197BxoKCNXUhBOIyuv7aPbGYimw12u4R7HHYfUEqmph2SGJ3cZatX9W9kv+MNH&#10;RaGnQOE2S3F6bIbu9NWJZme6HZ12rB4dSI8c5J8cR344yk4+kIruKVkojzAqR/uu78ryN4ab/LP9&#10;BhLwhSit5K78FVBWeZWBU+44vHX0UlVSOPbqefKBBnqlMsp56lN8kU5e+eELlI9s4JhPx8/YQc0h&#10;AewhnUFREfnAzW5K0J4kKyPTITR91E8m5QssgwnuKHTyhTZed/zROXQnb6pD47SD3Ekru3KXnPc6&#10;/k62ezq6tLjKh18LDxz+zo9M9FkwPjLgSa5ns8upQVG/Cri43S2Myaj3UeH3gzsY99/yCbw8m/Hd&#10;75pQQnAj9PD1moQX8lWUj+YjrK9XYHzee2975999Vz0/mH0rXvuz/OwLvv6TSnHsuV/4pX/7H7h8&#10;KJMI5FwK3ATMiaWMvirPFPySxWJ24fKnZYFvp0jejNn5YVrnLN77HWnMlPvNrTwN806EeP31N/pp&#10;KSBuJFqP3WXnZLjNqCJ0qDJdZMuMKDwcKzthkh5ndgyxtCM5K2NkXZ3yOX5LCuZPT0L71AvUw3Xc&#10;erGz2enOfzovf6cTpvnPJgtKlWPYKKR8Ohw6jvsBcn46ABnusxLl2kmDOt4Tesuxz2iM5iPMOX/E&#10;HfypCQ5b9D+C7E6G0TryFiBAnR2BKgw5nU+3Bu2JcivH5eh5AqOyOehw5R/Tke/QHuwVrNBPeuSP&#10;ficSKT8Ba7YBHNkgJN3LrvytZnk0BcQr14NcS/Jn7duTm/yAhnIg1y7dVhffqjkC8NimZDo61vqX&#10;z4wW2Ck5GPIPn57H1s5PJz/05LfdDaUr6PE7/PIPnV7phjz8FJWednukTeOTH7/Vj8+FiyKDHVhn&#10;aCbh5f8tDyxJ/mbDlqxicM6HfyEXdnjHX6a/+kOrZJpPaeVZiXrBt2+QQ7l9CozJQylcwddrAnKT&#10;7/Uf9wrfTPnZBOAXX3w5SPHvBGjxUsyyN/ncR9rrQyf/JivsMd7a4bQTfzTJcwS3Og+g5L0iwPss&#10;fYTagyIE3eyMoPd0GsTsOW/yT+O+kGe9+0SS9brYrY1/XWpgNgEojEoMYUacoOwdGl748fl8c8vD&#10;KO9nE7fnzL/1ne/km4G5UZhHuF9++aN5nPvjwcOXsXMZkPVus3T0GHdP2OyyU4O3EVO5RrgsccNn&#10;gOkzB9BRl19AwUfZaK9x5Y18o1X6obeX6tCLs6jbDPsY/JE/XmBWllPwV6fUGKf8but7w0UimIFh&#10;Wx0gqJHFsXTy9/TbyaZ8aTZ3jkqg7wWlR4xWAEmavhfvlaQQ0Orgj4TjbNXK689sR7bJSb7JiSY7&#10;nwFFPRscbPbFY3nH8Vp7Hr3u4k8O+UeZj347To+169H9L5e58CH2KCu6V5NXqNWF781go3XWOGfh&#10;w+fSq/r5U+tfxwOjv8C6KIb/6ZRHTzL0/EE2lI8/OZdG5bTNfHwwh9cJXMnX6MfQ07myX0zr560m&#10;9+qPXY8Npk9Zj7v2irGQmMzDBSGPjkqzz5OtSapflkmqX3StX8OVJuN4H9rqVj5mH+YXTUpzNI7c&#10;dDr9e344OKT0Y4ORc/J7OGbnGczzPpS382Ted7/750/f+e53e9PPO06e/0iWLxLH3smL9H038FOf&#10;+lTi2Q8bTH25SUwRmMniDXImBQKtWbAljxM7uhwcGPJtXV0/MPGdfA3M3n70vLXW6kTCBQIjwNtZ&#10;2L5F83SgXkY1GmzKvXdmJFiGoPR8FMJsywqYBCejAppthND05JMnA9NUT5/OMsaLH8kLPjIyWTh/&#10;M2s3b+f3aj4t/oNXP/r0YoI05V7MOvTzL2zmKk82RDXAOIdXRiNp8YQMgjgHU065M5NIruWFznlq&#10;Giwmr9KVXfoWV+kH8ZDVCU5QlT8OMehiXKd3GRiFqOOh/C/Hu2kWkKoQODa8z9yUDx+Nx86t4VNb&#10;PJpLG0h6pupKR+fZ8qpdXe2yIHegz/HO9xA6HeiuC3mSq55zxO1MUbArogsnMOixB3jp0F9Zi27l&#10;dziwl445Pe1w3xY1vDp84SaP0tNOzIee35kA3IPf4G+yFWiwozz+KWn2LvPlcx240ZBW1j4QWQ7/&#10;2+BnsA59v8nkeB/UlZ/2LTWyaMQ6++SsEvQMr0MH7C15Ko+dA95JCUZ+TcEhI5pJJZ8jmzgvWNWU&#10;UU8evo/buTkIYHKXSpDEAlQRoc9s5ByE/IJRMuXjuHag+/rvGKqoAIXT1ofWkXW4syMcLGazyUXm&#10;x0Se99g4xWbGQoq15B/no9A/ypKEGfIbeVscWp0N50zwXQC2Vux+Wd4NlE/gvfjiR3LMU4LXxHGB&#10;2DtK2GmfwWOvc5+u/h9k7fB8Ar6XU5GPvdxza2DGWEG3b+TczSDB9Nl3be3Ii2p6I5CBGc/0Ox0s&#10;55j3YZIYoLPh7uDY+0jBVOP85QmEY0jBUrl3CluPeSMfXf1k1pc/ltHn4754bXaVoCJoq/c1AMb1&#10;Jib4zi2yp7qd293MptShKY/3+dX4UZ4BIZ3gpNHasAw5AtdR+ZzxNOQcgO4AHxxVLmUrL5H8oV+I&#10;+5vDodEy+K0aDTB33BNgJo3y4e/YjnTRhLeE2HidRiVrdVPuv0wSesdJD8/VHb46K95+cI7j5zRp&#10;8rDfQ77lgcu/qzj1dBvugS2fACxwDhKGej9y4dmykX/4O3gF6Bya8kfe6ls1r0DWYAA+QEE/et7b&#10;As3RPf5w6JFlJivB8MvxiNCii2gQSAwY/HQJ4AUb7VImI/icejjO+UhqEhQGxwen24KXDgpO59dh&#10;Qa/TlmvpCW6jq8OnOi02utt6duQDcwlV7suzCXyIp3p2Anvq1CdXuPx5CIzK/KbLaRd4gGl1Ay+c&#10;AUn52kybr5+07VNVeKhJH6Ax5qvI37su2v/4KP53e+x8xNhmEsHVFke3lKatE836bp8f51XFP/7x&#10;T7Js8UYehvt+Nz94odDzeS96FQid2Ym/PzUQv/baa51gWjmQOhlKpZhJL/fkAOPpav8k9X0dcggK&#10;8hpboH4hyyTs4wbh82f2VfFTqcK+SgZ/O0/t3ZwocbajQDjV/Y9RSGvUzOGMBgzjR7gaJoLJz5CE&#10;3vTeOwreyYz8e3/+gyxh5N0an3jz6ROvfDwvPMolQGbe0fDpufDJ3pAYMMqlLZ9J/o23tsB+FHVE&#10;u4178W2QDr4jOTwKaS3IHkIL8QK4l94wXGXFK3Ahk6I563GQdZbjFGtYOBL7PNavI92dhF8FA8Xw&#10;2wAID+2LRNs9lGp7+M5PHVg2nP3Gs0KrKBxes++hWdkwDpHahAw6VdH96Ul5XGAP5+tch2a5XIGk&#10;tgmtlU2nyolI0miNNny+dOgce4HjmBOB7Yi5u/cBb7lD8SKzY+3HL0uaMqjELv1b6BsflZfWoVuE&#10;lOiQBU4dauOJ9imdrCg+yl3I8hvk7EzIE9BHa3ymU84vspU7wbUyzVAXv5TcAi7gQ/fq3CHUGVr7&#10;1WwwGHgXrzIZo/l+/D83rOIq82G6+ZUvvU7QvmzSKuejUdA9u3azG3xLlezehzgCjdzx+Z1jMxq9&#10;Ghih0jDBazsyTP6zsaRdXNK3bY+IKR+Z2QJsOHfwIuNgTzuyT3QKHRTp781spCCDALlYI2Zcr1DN&#10;JJK8kuVU9N/MzPj1zIi3seGdxIqsFQd+L8o6GxEySYy/vpwXsnlzHN3J72afz+/ZvSbuTUZ6TU/t&#10;WxlpEX5nQkoPAf8WuINJLr+zRZgezzM8IMzmnAzkoRGv8gwCwt1yIqqr47jhHnhO3sCLeJj3vA5H&#10;cbC7dKU4Wnvn7pYY0DEyuMOpo74d5b797e92TeelXBZ89KMvZffGx7Le/FLw9hHVFxJI8X4xn7Cq&#10;YsGhRATpDJ88LiUYzODivbLkmsxHPi8RycAQJ3whX/Ju+4ZEYWOHDlSRbZ16znMaeRrnbzvMPSCr&#10;p/ucbU8+zpaxVWQLNeaKHDuONsnRPyOxurUFlch88ofW8NSq79/SVQ6eHULlVr+zlGGepG5yKFOi&#10;s+KDXhu3FdMHA20N5lDidGB1FKDK11nICG5ld/sdn2Kf1Q2mbZI2Qgfvg69jadumsiW1NB1XNF5b&#10;m2tl5Zwtp+P67dFPZ4qkZIj/jN6R8dAenfGh5/yGLGQ7+ek93ddG49FzUhqoydq/44T58FmUwhd+&#10;4HWlztwK6g96o1NAJbXt7MSGeA0G/MmfNlEzmdev6Y0e/P3QW1vIV5gGtPon9LRp+YR2WiPn3qND&#10;p9OGs52+wubdAma5Mv87Mw4v/ILcwK5c5XjCcT6YI8f8QxmDnLp8iqr7gqPAhe+jqV6vuRcZJeCl&#10;nd7NWrC3+bG9yWPLEr9ckXi4o89khKE+LojR/4033sxSxQ8SmN/sFfunPvXp8EjciGwGocmTGEL3&#10;0H/vvTeePpYreh90PjTJ3nte1qpjZIOpKwEB/L339i710ZlPH123kWKvvKj5Y6j3vBEpdnK/z8cr&#10;OgdnJI6jIRmN4JgIpL3cSp0nXGCeKbnnv7umG9g5Dusz+Bzr0ZHVo0WwM3Kgf2AcH899L/D1/L7/&#10;6qtk7dKF4O6L2GR09BJqSxovdhYcRXI5wQjllVnxi1mk51ZeQNLN4pFhA4SlEAF5DufxVedNnCkM&#10;ybmyqyABdfIZbQNyzQRqVCD4FKdULh3B7ccxnEfNWzp16A5fB2JfzuN//oRub1BUvquzBFF73dN4&#10;L+jjs5H6OMGhfeDhrmMMdudkSPBqE4/4ZFUg8G6AnU201WSNGw0vKKM72mhKlTN/ULyKxjv2OE/3&#10;oY83jScrW4MnX3QN7Enn1ZfHx9TQc7KCul4H0LLNbtBFh207obhw0FB2+MJGK//b9pM3usYEOp/2&#10;gL/lh/n5BpTJPjtWotIBT/OWhzZepa8MrbRzefhzV7H8J4uBYX7ZtizcZn1Omw3eOcLZeeS5dHDC&#10;jnzMvaBNKPjh5Nys/MjPv1BBZ/ppG2V7gRb82BTACptPbcrCxyNxScMF479/A6eDusmjlO1P4ucP&#10;gSrVZCT3+sc2HHiK+I08cfeWm2yh9042Dbg31aVVMl2Jn7KFoF5O2RrnDX9vvW0FIO+3yHKFe1wG&#10;GzHElTT5BHtX2IKk93RUr+pHh/ezhvxWZ+bTarqO1270ofVOPgZAZisXm71v0nbgNrsOhUzuThn4&#10;8m8/jz2je971LRisYpdnMyAk+/oQd3NQmmHjLCljV/l4avpDZq4lmnJVdficJDPDmqV6OGVCQpcv&#10;fikbKQTVjEydRQkucLZN7528b2POFIOFhgSu68nX2vMJ0u6IWjx/OTPtn8o7OX7qk5/MoJDLjgR2&#10;yyZ409NiPWNUleoyuckek4UD+Z1flZdOabcabnAxYqt12rtuvlSA9mQm7fjoCOd8urO1+uh70YE3&#10;nrGRK404izw5/bQLmGIFaQ3sMmgjNHpkQX+2x4M+oVIe6GhvFAxWTmZTZfDASeTXrODBCsSzmY40&#10;Wcij7gwMyZTGob8nQMlzdE19ZlcGoL48v/zwpIsBXNAKfGxFjgVTAj20VdcKKxjT9UmqNk90BDeH&#10;H3x1umRiA7rO9uOXgsum5JZb27UdyBb66frDMU5JIdp+k46flitZNhr3geg3k3+Bb3as0aGHCzrj&#10;CVZGO/W0JEZt9gYXf7rgwUSyi2/FGcYlf9stQJNhsnZmZ29uyjegwNslOF3iMvVrkuyqkf+GIPj6&#10;GaZsjlX+lD65/EKXz6WmT/GVh5xK4JAE2Tv8aVe8pv9A+awfFEcTk9oguOTZZ9jSJyLKy9n1IO7w&#10;lw7g4QXHjFWANCESQ157/bV88umN1BGJrlUibTgfezM7LF7KFjgzYjf/3slsVzpxgH3swDgyqRG/&#10;DAjzJdD7ViG/VtYYGNmn5+TiI3D21SjtoD3iX+nj56htwPRF+adigKRnjOuyQNANgRl4TowKYxEu&#10;9kkdRXXWeW4/kRMEzKCecqAM16BfK6E35TSs9q5SkJI2YGwJhDHr/IFzfDbrxJVXef699ZMfN5Dh&#10;9dprGuH7WRr5s6fPffYzT5/97KefPv3pzxTPNj1fGwD30ksfaXBwcSsQaC+XuuhOZk69dWgznK0B&#10;bUZaYSNjbcM4UZbz021XBzRYJ6iEdYbN6NRIeHjwpnZKnoP6KoZBhkXVhUN4rC6Zso0FevRSFFt3&#10;EHATgQPhv6uS2V5Dz5yzqXNtN6fSeuy6YEbuk04b/aSfraIHerO52c1Znjr0tY+2lSrvdY52bZTj&#10;Zabo50ZuaOWfy071gxny8RH+RT46usTTiY++bNAOhhko7RbdmYY/V4bYl006egZm7QN+/CYbbIPB&#10;LoHx6ECetiQyfLL10llHc1mR/P5lUEgenHI2lfpWtODVX0FGLjBsRsDaPmeTl/3h5HI8AQF/tnEM&#10;6pVmJ4DaRSLTtpjdgEpndYE56KF12gUumQbTA1WaWm6HBLsSKDMO94DYUz6H3t9xftrLYFGAYm3S&#10;g4c+g8SIH5iySV0wLhotOQN2wDbpmj9SgEw4s8cbWQ9+NUsPP3rt9QbP+mfovJU+0hl0/E+/oc/r&#10;gRGULYOePsbmjTWYBkjAfq5Cvp9JWpZLzxX39a5kOroXZeJDT3TAbZlifsWudEFbvd/6gTi4+1pc&#10;mD+O7WSg17oH46/9256xgaUcuvVF+cdBHSsr8JwAXuDkUEs1VghgxcixZmETZgoPinCnc4zeaB2B&#10;FuAIRekJVyUrLedbY2iQUMvvwm/sZqTjXMOtI6cj/CRrQWZoHMoqjVnkv0lw/vaffTeB+VNPf+0L&#10;f+3pEx9/pcrblveGYDYSdV6yuLyRttazy6QWpPh562h1mMlTeLO7FHeEDAxnYJ3N+majM+M4gZ1t&#10;jaRmAzqrfMiyRr6KkUsuM+UQ5ZSbCZhVzA7vpKXfjpMKWtbVJLKS7CP2TepMKClwdh2dr03PcQMM&#10;JwD/4os+muuczGYVs7G2RIOIu+/gbrMbHtnLTuxbxw9QHLjBso43GwU9nSRBx1pfAroOQw6BJ1XR&#10;bzdu6BpvK//aC2KS4LWJA7+IXnQd4+LjuSu9dYDa/dI5GrJg5Z9cCJJ5CuHgnK4617mRY4B6XidP&#10;PbtPd/5tkpAdQSmzh57db/0hcgre+sMJXkEvjnalMzqpTVnkCk/ltqna49sHtjAMjCtBsrUNciIw&#10;aOt28ASK+oLywE0XbWagS7+LTMIZ2nQ6a7ZoTe0FksK3f5FyNlJWH2HnlLZtBZvL3iD1lw2OcsGs&#10;XvjlV3s4n2zosTv0PUixyQ1+4kplSJ2JUW1Xeiixh0lOrnTTh//kj//06Y//5E+7thvu1fkM1j78&#10;LCBajlhgzIz56hdvZ+nCTUHPRJCT39Ze5AsX/ZGNJMsUrn5rpBwGS+5riTQ0lZF5v/Ebq1CLP0hs&#10;DEf/5q/kcs4O8Awe+g4bmFidyZe8pJ3U3z4tpWLEK12JxGJJQ3Amaayg1zlc4lG4o3yKNcDWREMj&#10;mTlDGjk4nMpNguO0FHoh+5LhCzKMyh0J3050rRfui9B7x3N3argcy4td4E1mrAh6OUFMPn/TJSfv&#10;O+H7r//1t7Ku9HpfnPT5z/90Lk1e7IjYjhxIa1UwOnsOAR2G3B1Jr87bHR6hiVe3FKacg5FjKWtN&#10;6dScpuKhmAZDZw4xOHVsMx1cIk3v5TUyaodmjuHDUds540AeyhHQdWZdSCDTBmcw2RJBpEyZzqLF&#10;FmzXaRbk8TCqrw0ajHrfgKzq2BVrmdmy7wBO/iMvXEtCR8bo18ASSHo1BVnAxIvc2tjMho5odsAR&#10;ANLeGPVF61cnOXYQdGdLtPLTyQ3UbJ489oefQKdvELdbOAPjwSX+BjQiXoE0GSmFVa2ybNBhj+dy&#10;o5ku72ZP6j0Aaau1oX39aL3Tgentq2OzfSRLx5W0CR921G6kFmz5dvW3VYxcqeNTbBDw2Trlbkyz&#10;kd/8ZL5Cl836ZlfLcxsY6KSdUt5IQefYOP9O3ySXVx4s0GxQKQqsi1ewI8v8b35Lgytxoihujb0v&#10;nCJv/uFxzp71YFpkTHRIzfoP+UPy6Z38UnVrw5/85K0Gw3eybhwBnt6PDfBih8ocfO+jeDX3mV71&#10;AEf0CqncX3K1BTL25T85P3bFSxDcFSu5dpUCD8rxFeVw/ATmT3zilQTQF7MBwYNztFm5toJjpuxe&#10;lgdORgN/+rDzZtPkkY4t2V/gn6xg50Nbgx5duBs8N0iQURn/zbXrRCnVmmbElQamgmyGagTmKGv0&#10;o3wVDMUZziixkRDyRqQZgHFYpw+yPNDGl7IE8hFDjXhGGLMTAR1ts4Y6TWQ8wQTecNOx0vHdzaxy&#10;AlaMzhhZ0Ow6rbupb2QE/eM/+ZN86up7mUF/MlvzPlZ4gW7pcuYLl4MAEFjRZytvhVIs4ddZXGRi&#10;r+c4LZ7Jg3Gz4s03s6xCtyLt3awf+9jHOxBVfoNKkM9MXUMqv9t3nduAJ7ipv3Xm6IkXPdnMOTmP&#10;o2r0deQ4gqsMcofXLXDXOcdPEGp16gUR9xUEwrPU4LwdAZfoWVukrd/J+7zPbIAtKI5+g1t48iEB&#10;qAaRCUjL/EkyYyCnH3utTa/ZTeIvO5ipvPnmm4WHRRc6rgOtQ5MTDR2M83fZIHaBTz5+xBbon6UU&#10;doRnUiA92t2sRRCT4OI5WyyIDzb2NZhddl1QyPJY/JZ84N82E4uufMWg3QEscmnH6pCjfsIcZo1I&#10;ubKINPVh8teuAUgLEKc6QWiQVRRebIxen07Tj5SBjY5oyaPuXxBSN16zvatLfpN2yK8g8fNdfa3p&#10;2p8MlGl7/tbBL7JPqslVX6s+6X+RrxOScDsTL/1A27DHbijq19E3VH6SAc9b1/B/I2u+r+YlZ17V&#10;oG1e+eTHY4uUZwcFu52Zcds4+K5SX87HOJR79uG0J9t9JIGcj22rG77sTl5tsAkjXV78iPhmSeKK&#10;RbFXr2ZiDHzIBXfxj5zPdjZ8dDs80UaPjcZrM25GpbeArS2k5ed38OSPDa9FRQhrAIGlQbCNQIEF&#10;GQ3aWUkEb2ngN4OJUdPvEAUrNSAOqmXy9/q5hvwJYv3ce4QNVBvn/QZBCghy42NnACFhP+vDl6uK&#10;rOSGOxnMGIiSFz+BrIyUJlklDCxD/+mffisN9lbxjzNGzHQOzobnZK5ztUHWgadhAFI2J9lsv4NQ&#10;Go/z4UQ/9eenI7dzhD+ZEysCs9GdpOA1rmMv61KvE+PPQWYrnVIA3UCIHvpYVvY6XOjEMQQFibxm&#10;MI9BR71gc3Q7x7aTAHzRnCXIedpqTsRA5OiAkyN9ddjiJVcnCx1OvBmY8+iPbuujT/J+cKR1CgP7&#10;6JRe9OklZvhvE//seWzbY3mMHjoHX9BiFzZVxn6Fv2w9HScXvXWIGqvnsXk6NZjHy1905NsuOUdP&#10;WRkFeU9vhWc6RJc8tLP+Ejpn4JzssyPZ6I13+UXfrnULUFeQZp7OqGtP7crWbMaSO54zsriJ5WlZ&#10;9kKXHfupjcC+6yortO1qmt3ncx20UQu+gLMjuTKR6BLXBqcji4/YupoJkeq/YJKBKLTJxRf94Vde&#10;ryDxBUHsDMRtz+DXF+NDLvm9Gvi1177fAboDcepdsbpKsQTQZYBrOYHOJmzSx37qo9la+4kGZfda&#10;6IYPW7PrliDie5Ghgy2bBsYg/kq+SwquywtsHp1ZlR7rywLtT55eDy/wytdPRSt9xYAfjFxRkYcN&#10;Qrrl/A8ffPn6iYPHZ+TfzQpA2wi1+tP6QsMXAoBCBt9LoDl1O1QawkxsjAi9OoSK4G/OORkao5XT&#10;EIs8FU5uec4c5fNz+cphOxolzwDoaHP+jrdEEcpWvoyvxwFaEsPgxwDgLi0mVso6yEQmznxmpQyr&#10;wWqgEDGbmfGUb9Sc8XdDgRzD2UyIjMrw9Dz8kUf+yEzcBq7IBN5verDP/RyOpJFr+9Bln9GPPpHV&#10;+QvZrXCDDegLtclwdYyQnM45PJtdIS+GRnWOo2zgG/7MOGc6cj/3jJuN+Mf2fGBkK+fEm/xscGxG&#10;FnrYNaLM+XTHh0Zrv6Nr60t//nB0KR3BJnTgg5PI85JLyASGd9LJ2NJgKWhw5CPvc95dEHgDETn8&#10;OrnIMtvk2QwTfCcSF33tL9FJ0GjnCsyj7OrNckl04NF3NUGODt4xliBz6KMVh25foNszabfptJk7&#10;mhLZnn8ev/mtMrZ3x1430j+iSEs7Y29/SF9hh/yO/ch/mbuwb+TKwg0yFiRr7RsyZNU/8WVrAdFy&#10;zPE1C6x4wmkKD/5Ru5AxTM5grs960ncyRJbg2PurHwuwHWTTl81kwWyb2QYfgVN/FeROe4Mx49X/&#10;1e9+h2WIfV2JXd5nlKvt2sZXe8P5Ub4t6mpLwjvkKoe+o17bOTY2RBFktFPlDIxjaTK31u5VMbhd&#10;calzRUHv24w3RMyM7cBiJzrwg5YFnr/S7+joKHXADGzf8xNW2o/AeGhHr7YIezf/rjW5HGvo1s5x&#10;EFfmxxnmiKVzK0uujZfqJMgLpBQ/M7HRYNcC3XCPg9VAVZrTpXNeuINX5jJjwZmClPCrTJXReVmX&#10;trM7r/vlSpWPLoyhocil7AS/YKWBZ8Aj2ww64s79hndvYHghdZOnkihI+ewwhzkyqdfIAurox2YJ&#10;NqMjKNN5dnZuJH4+ezF1ktSUfyxSfpxWS1r3Q3+zpJQGv++QJW/bZVcKHvs0K+osKXhwchFZO5BY&#10;UCMLuWYD0pJnfB3VsRuHZ5mjg3Y8eLM13PlPzy4a8BoQ49Aul8uzT//d+SJspoMme0eABYDwRTti&#10;lndnLIF5P53k8BYo0J8M98FSfWlFGPXO6cPnfMxhPkbPBafTqWuX4JKleiQICUTv+aBm8H8S3F3l&#10;CGARvHuGQzc4IVY+bQNC33gucOLJRieRpTqlTFvvX9Gizy6Tp9f8/27nSlYZT8A/NNvekWVtuAnJ&#10;e89nsH83Nzl7xUMNsmt/59E1NuwL3SNv2yDEOpus/KF1Ecef/PTnN4Kq4OMGNfueme6xs3q+ry20&#10;wRnwfph1ZL4AXh3bS+gbQAyG6gT+U6ee5Uy4jl+i2fLw5gcGhdPO8F15m02jaxDA/+Mf/3j1MYl7&#10;Lv3M08HOXVmje2i6Eqq+F+322Iu3diTbCy/sFceWNY/OAUm6/CoCx9S35T79u5OOyx97jyoNcW2X&#10;08nXcDQN3zoBZkaKMUD6ngio3PEofpyKYaUqEaw6qKASAmhzvI66yXTErjM6Dz+eAScHMEwP5oxK&#10;6OKLJ3i8KPcYFCAf2RwP7sFh6FOvDB95SX5lVyOkDP3xGm8ybeQcbjQtbiArBzvA4QRt7HboBYhD&#10;fwgLcuw87qMTtSoPO72QFzw9kycVLXvQVeB9qc7NAdxlvlhHpvt5ypJB7XJTtZn9WbNfcKFDryYi&#10;4113g9gIklP5dDkBbWXkUi+Re+28zHAEPrbYYMLe4E+nO/zgnfLhzc6nXl1xA+cVrxIc9ZacXD7W&#10;f2LrRzm2fFATXO2xS1r4gj07Hr46qSTPNvTFk5112gbJ8ty6amFjuzNpmTy1ZgMXGnigE+TS9qeB&#10;W9AOLpz57fHd2eHIRZbNQrOUkgCl/7yQTj8/va4AYgMB6tCCc+x2mCqT0DqvyD18lWuP2jL1dH37&#10;rfHiz9aAMwy0gXlSQDqAwmMbqdqERycD6aP40Z39THYsSWofAcuLgc46tqtMAXP2nYwvvLiAzH7o&#10;HDkffYes2ksdvaXaP/ljO2Vmrfh6P7KE1xnk3RMQ6PFA20zdcotllBiqOnnGIdWheeLIdOTT5Z3+&#10;evwCnF6GluWXDbSz1eIWXLaJvcgfPgYw233d1yG/K4Oj99ow7eGEkBjVmcJGXuBx1Eg2orsstnl8&#10;zUFowVdgMZ3PZWHocLpDT/2YXBiqr1TlIhBylA9a6YHvbDlwZJkMAusDcuoWUCYfGdehZsTDs8Gu&#10;MqF1dCT/EoNMT3gfhFF+6sD5kfkEaBTUL+A7X7BQtnQagz3Q5kDKPgin/PAJVOvBpTS0d+nkXJnN&#10;9Y96jtdkx/PoOP6Xw4aBcrKDP42/ZakwL94GE/XVNUc4Os2CGFq77AdPRfVLJ2AOhw6C5bEC2dE9&#10;/I8dT0CJdKXVjf3pxOcGHxyduR08ssOT5PGuPTpZnY8QSpAx2zALoucjLv4eOkJHvSP98ACrDN3Z&#10;Zzci+b3Z3QkgBxdcmjuakUMQOb6xyQg50dmnq+TuyyDkICfet5lcytA8NgLPxu1vqWv+8puABTdv&#10;WoxcbEhH6eiDht/4z+cL4E+Iogm2OmCSdM5LC19+msDTG8TRUVuQV3qhg/Z87niANocDDl/8yYY6&#10;2m7YCcqTaf3dk7cX+8KgTa6QKp0zYLARuTYTfaE2Ozo6kqHy4Rs4V5Z4nuBIDrL7KYcjdtDNOZ5u&#10;FpLt2IzF8Z1vmHELmmbCBo4MuNl5oh3wI5urA3Xv5oVv+L2TnRuHF72WvDFur5UgL7xzn0K+ugdQ&#10;7FufS0z96i997R9EPcU11s42fRcclCNUQ0Qigz6DqEP0ntZgigiO2VGWoG1wjX6NtqiAQ2N01klP&#10;I5dJ/qgbvfE68KO5DtvgHkFOHb7K5NfgoZ165/DOT70kD2e8lQzv1AMb6AkSl61aziHJgcNdhmPs&#10;I9Od1vRVz6aPOGiQwfHY3nnXpQIvHR2Ge+dJfjzUH97a7fBX1jv0gTHbO7zUn2BRBqlDuzeIYodD&#10;49Dl5KNJ1w1uYKRHfcCxS20aOlpAPVufzgJH3swGfU5JliP/lnc2s1OGz7lRG3IJNJm5xVxmlIKV&#10;K4kGhehkJqQST7YxeVB38niPD1svoK1s/ka3k45dHavDDXc00Dl1B8cRrLqjU/1MME8bq5sdNwiB&#10;NxkBX7nCSysJpgGsncDTZbBre3R0epfj6s6gazb26BNFyh80Sv//09W99kp3FFcATiBgA44xyCYS&#10;AiGFbygJApTw9/x3kSJFJEqEApGynlqzzh7T9rx7d3ddVlVXV/e+zJxXw87bHl0vs6n1MNPxZo+u&#10;YOubSI13fhNKR1M4h5NoYawPz3ti7IapfcMCp3fI0bLDOG+syEKnvtjR5lwcLx5vh64jhc+i/q42&#10;yJqNjn2AZ1f93Mr0ANAY+bJKtEV/F73FQGWQuLkiV/RKk43dnNbfvXrYZq65hn/Iol+M3wY4jFwG&#10;q9jkS6BLm7Z/+pfffn0tIdqRIsAVDvCgQPD38k3CbSBymA8aAp+yRNwVVHsTToPigjs8TYRkAFQB&#10;wDvj2pC8CvmNmO7qZzB5HGliNTk8gdukR8BhvGMnC7wrs0F9gSypo9mAQtNJE+eLuEI9uaPpsThn&#10;H9lnT47kaVfWpl/b9OpDN3zD5sj/UDsv3SZ2x4NJ5BbHkXzUBZ2vqOMXZORvgkz3xgInGXCdXoJf&#10;bdrxa6+eyEkC/vGPf5ydkW9bDlMXq/LH5ohwfrcY4r8m7V7G6ZNUlUvMdrYZ65uYr0Q1351fQk93&#10;X/mrL8hWYIEB3T/+8pf3RP+/8tOM2mt3fH0LRhaNly331yhCz798sdh2rmj/3n0dd/HgYWrHiGuo&#10;ps9C8MGT+vx6Ql7/1B+JETGUMl/2S0lkNgbr29gZ4ceT42SPD05JgAz0Hz4Kwc5hkrRXx4uWzPnM&#10;0XiM7kAkwN3vXRv+8Th/SmWpmx/m4ckNDbLp2Ji8877jRjeM7IRxtyymazL0vftWXZ9xnRxjpkTs&#10;q7zPvf6y5fIFfsna7RX+cv/XIjF79DuXE8yj73zH78P33jzMpfPlk25i3QZRlqyDIrVubrcYwLVb&#10;YfOmvHI/nhT7yb3EjPBZAaLsRNe5jL5snjbJcsVEfpxloLfDwP0MPOB1WAMGP8fWuc9l1TNoL7lB&#10;YXCpvLc2GBPnKHTXKQ0Yhrd9ybsJcgNlhOrg0TdA8aB57yNX2z5o1uZc2erX8/ELhk4g8lZ2Phnq&#10;nfxdJNSLob51jlYZrzbOmL/Xj0afQOmxu+b1byfK1z/ITkRgLDiM9wL8A1vG0OhfAGZCo9UHB5/j&#10;OSzRaUemj45f/epX+SLAf+RWxJ9uMndCB1zMCOpetsFJ50tGk3QmVSjuKiy0NgD3RZPQzoZhNJEV&#10;+EygH/3wR3eZOXx6TA4+8pHkTW6Xpd2VdMKvnyy2WBTOr6mzcw/DzG3n2tzfdfSrYu5fhq1+yHhr&#10;F5cwNS4l+OdSWZu4kPzQ7sebLAz8pLCNH+FQ8OiHDw0f4FXO/3fWc3U+MFb416/NK3uzryzPZfz5&#10;Nz5Hj4aOjTfawxoZsKHRr4wmXaEpvzdizPOVYTq/hpCuS5aRQ27nD7s7VmQq6PDML8Nw/Okrb6/i&#10;0O99/nd8Fy/REXgnK2w5dk4bg//N/VxxAYMxsyjCwf92zvr6toX47tUa/xRbbzUsUdff8llvlZyu&#10;yKqP6g808VL0QdyxdYQlrfFL7ErfxtgcYOe3//nXv/u6jE2SmEIfsM/7uYBUgODgPIZyZC+91Dmi&#10;yovg2q7fgF5vjh1wjtzgzfl4BaOVZAN0O4t0ZCivDT++kF0d3dPWQK6znsTanWFlTu8my+pkwKGQ&#10;uQAo7upEq3TyNYDGv6Bc3bFt5TnG/LPJWd/w4aOTXnXHYRjfJoU62asXZzGvj/0Nhtqx+vsRLR0S&#10;MBs7+SKb/41tjnSYcDfpQuW1uCjHehPn3gt+6fKD4Xv5H59bL+TfriHJze5W/Oy/848aXRndfpHI&#10;PW0T1MIMeybGveB0Kj/Ghx38+N3sTOicv3pkVxMjrn6Zofxw4WMrWr7bF0zE3Nr7/nGvPNKc9jxk&#10;TUJG71O7mvQeneKwMQGfcXRU2KHU103C5+/IalIoHueSQscisfyhq3Loeo+vYTk7Yhd9bJTUtC0G&#10;z4/p03Zz64WL7eOFb/a/hvj8aByULQ7wKfjMA9Fg0evYCo/GR32Q89Rnhz58yuzYODgqNz6vB/HO&#10;yel42hA0wTa++qDw9B+WZ96QQw8+X+Tq17F366JXfDBLtujslI0N+/+Uv0TiaogufVxFn8TbTUk3&#10;VY1R86yL1sZe+2xJOFw/02Z7zeSHfM4f3RxdTkn9ruKCmze+/Zvf/v7rXlox87W7DbgGSBXdjjlS&#10;q9SxEwAQoM7RafxINJwTRRuAVD/Ota0MsCbnAHnn9k7Ii3NOvg5nLwzoYZgsRx+YV9DA9x4MHKA4&#10;sonT8W0Svcs7wvBP9vpgaMDUH+1/Emz5/Ftd6N9lwKMOP/3DN/pv0j74J+ckh39084l2uHwE9XsS&#10;sjjdGCKqc4//aoBceYKKDAtzv9Pf+2pkYKVXma/pf7+NMZv0C7EG4ZOo8A6z8SWvifl1CReftD+z&#10;4jWGIB7MHCWXK7nmvJ1JdFxiSDuMkskw7Ok8Fn7Wvg8b+6ZDfaa+YoKYuGzgA/zDjE6fZGViNnmJ&#10;CZ/84ll2YQre+R0PO8lQXi68XT0bYEKvH636/Lw2fGxQ11e/lQ4W7T5bACSmVPNJUs5CYRwkmE+y&#10;ALQk7qPzs+wSyV3SRS92yltdZNIH63A54rvET3eE0q84tq/zgh51949busNHx9b5AM0KP+i/zUoa&#10;2aDO98bNDhyNGEnzybchUGAT7962gI98tMbmB9kZ3+IbxK6qfN36udopdvzLZcY11W/YE6rTQ2Y3&#10;ExaVfnvYOF4Jj9srtyk5OzpmtVESbiyejTHiz5lvZ89L9rd/87vffz1JALDUbohyBhuoe6E+LQJx&#10;TtCPnAGcKxGfBSehziFLM+UrBdYg0qZPGwc2KTcY7vWi9EcCVRe4TiqrNHUgFMW6YDljawwVbyWC&#10;0v4kqXbhey8m1AZGO4eR6eO8Cb6B+c5LzAIJn77xsXF1x2/yVRbaTcrqMfHKR975OXLeB5CctaNR&#10;TCxtpdPyLD5RcQWeJp4mEHLeMVZ/dWufDHRnk0SU2Bify34TX9lE8PCIjgXr5KM5H2e33IRmIejk&#10;ra760Q2/s81DvuDuJCkWOtAKcFhhWiySv7budJ6kKMmYiOMn2GuHfEaedgsGfrolAm0+s4PN1VE9&#10;TXrdgX/++edHqx8ectBvd2VnvJjQJry3e0Jbuo41GdVp0OoLvJM528CxCJmrfKTQXV/G9siVhCTw&#10;f/jJT2L/p11Mk7z8WFP1LsabhMjQTobj+SWKNt76YVEOT+iqj+7G2+xMAzOPDj26dztGh4+/HbU5&#10;KuKq95DJaPv1n5w+mxB/S476FDZ7q2IbDPbbIfMxOasbe+23mXzZewtaYosfK69Y2Kp++tmVZurE&#10;FDnVlYZ0oKVDO53sXr0+ksRjT/5zb1sRc/q+/evf/OvXezVuBlWZADCpkqRjhD73PwTIHHeTJsrQ&#10;L9k5b+lgJMqvH48+hi5gAdXOshtc0jPv7nyCOAGEGIm2g/9g4JQGYwMXndJEUcfCBv8FxEfgvsvY&#10;4tBB6E7n2cEUe+nJ3oQolgYomg5WAvSFfXzofNQNhI/J3HonH17YHfXzkfteaGaT8+rA2wXRoPuY&#10;wPqMifO+1dHBOLvTJ9jGT+b0gUWXBxcm+MqCRIDTrY7f574Uchj4rIuBSUW3IFXcR3ZPtSY3KD1o&#10;Ieu7/lRPbl2ww6ts4qq4vYLU963p6TulTfBk4vWZT/GwYzYO82gd+QcPeWtnk3oT2rMgahttJ+7z&#10;mhbZ80HHpLTsVrwR8afc05bEtP0wvwWuvCd1Mrewg0MX2+PVsx+9d9b5xXjpt/i8F7qHEQ3+1flB&#10;ma0slpj1s9ltJ2MgYflG5ZdffXm3VFz14IUP7Yq26XM++dPn6CPBrw8vP6lPFjywaHfVU/81NNB5&#10;BvJp4ubkhc4tNDDw6W/sPnOFDrSnMzR+DOluvSUe3uO149X8sXGg20cfGcMaN2YMmkwlaufGobry&#10;kDo7cDFd7I0lu/SzKfLOxjT7C0oyLTpt71ccs8ccofsSto1g/nPux9RsDPLzvwZdcNdQzvib/Hqb&#10;o4THcE6vQMF9OAOmg6R9q9g59Zz5OI2c+OrKHIAHrVKnZ9ACwO+f/iXvLFdOJxJ1AhVdacnugOFn&#10;vEBnh3716jTZUAgcdkhYvYcJe5N5caJShkufc2U410eH8p5YD2/a/i+DcXwBcHyO558OULHV7oqv&#10;nnddPXd533uidHnP9t0nMEg2QRx9xd3JPmxNZNrIk7zmM5PC4CtkMgeu0pReXXE0IZbY1Nt2o3L8&#10;grfj4tLQQ5Xe+kBnguTl9wtc7WdzWD19/vv8/Orn+X2Df8+fhjdGnkrDio889EvUJodPhu1jNzta&#10;MsXVynZ2fFO+JiQ0myB7h5guOuhz7lOc7Hu+mLAEqU0/enoUONwG0LYHotrJgoFOfT/4wffjj/5W&#10;hEnZOZPFN7tXeHzpQal+49dF6+ZMdHIemexFs2KzJIkYo92OGEZtd5/9hZlV3p/1B479fjVcxs+i&#10;rMx+frvvLqSffj5a37uv8Wunx2bEN02nexjrX/OhSRCG2pHxefGjESt8unh1rO+2MRHHnUdkz+/O&#10;74fR4hJyYLG40AHfZ599fu/H+0vW7BreUJ8MuaD5ION1w/63N1bFtFf0Gl+Sf+Wywac7Xv63U7az&#10;75dVEnOpe6+ejR1L86A7Z7R+k4ssNtGVUT39Er+N8GvHvBWOE5osYu8BZ5xzz2Ge1Tn1lDmfkxRH&#10;tNrL18moHQnHrDz95VV/bqE0OQOOscFZ3sovFnrUycefszMUTnXJmAy6Ffq1P/RtX1vxM7bl7r2H&#10;t/jrl4++ly3ro1uZ7WRyuH59xfomO8D1odN3Nr6d68O/j4DrpOhCSJc6XjTkzN7zG60v+Wid3/vQ&#10;4dHvczzh/1Zkrw2tgr5yOpba1LUrdJk4sfgDe9+KKJbuTtwWgLFY4STD0TvH7jl6wd+k3OtOZFdv&#10;fbaY40Nl/rJwiVWLj8B3GfuLX/ziFrEmqE5ou1Y0tzOJj2bXdvd0sYMv4XLk62HVTw/693GCGQ08&#10;w9UxMA4dZ7vSyfElGnJm7Li55QAACYBJREFUR+9NdvxHg1+SoIebe3zibvXK7+JvoZ1PltgOUP5B&#10;v+L8bDP+mR/8oNufcPvjH//44Rey4Nk4v/Nr85k+vqkciai3ey5Jv2ToJ0uM4FHK8z4na8ewTy+8&#10;ePHBraw+P/Aleeaph3zF5WHlJzdeYmJ457PhdSVm3NHATJaLj/uJgDfc2uUNGPA69rx4Dm/GKtyR&#10;UR9rs2DyvsRsY5nIDb6OKzq4xeSTb+Mf/n0950ti/revmzCJIVwJwpwbOBl9l3sfN0LSq6+CWrn7&#10;M2mbETOkAxOakmGJYU3259QIYogPkf7JUGUFbqLWfq8OpQuvMj4DRJ8jo6er9U5C9AsKyaQTXSus&#10;1d3zJpudT9foHBX8+Ho+f3XwGhjBEvs2udHRi+f9wz/TP775QdLRxk4F7Wygf4PZgKp9a8NDjvLc&#10;CunTY3Ks2vROnsD57iVYO97uAvGiUeiYPONGtD7ngtr5JoydilhZ0rqRrJjTR+fGCI1v+q1Ox8bV&#10;UbI1cbSjKYbGCf8o9U+DXP8XX3yR39b9/BINW/G5p/vFFz/60DVZZG+HWf/WDu1iv/cKG3Ns9LHT&#10;ZQM+up3j1YfPRKs9pSdn/tqDKf7BW+z7KzWPvzcu7Nv59Pf4xJNYIJ/tEht6H/XpeLCFNjK/Hxtg&#10;9HkNDVUfvvrpT39649dfXqxvt1iIBfbSKy/Q4f14OqQUWJTpn2+0wWXc0Jqr5q2rZDSpXDzxF5n0&#10;LLZn3+xw9EGXQ45eVfz+vUvfK6HuUH/4wy+SnD+91zj5fKULdDcVdMOyI/j8IjY7llqe+GJ3ab3N&#10;0ecp/AD3dr5sHz7nT1kcvy9KTdZyHbnfy5ULu2AILI5E3AxOaCeUFa5D92q6hGMi33e8DVD61bsq&#10;NDkB0oH3sKTOG0A4T1ZoOBQIeunkIHLviwPnjKzMufy5QAutr2Wj7yozHhgFRAPFUZ2OBccCNR3X&#10;ru7DEdXbBFgsZNFTh6JDM7od8bZUV/1VX52cw9tkiO7R2V2D+vQ5p/MmyvlhCZnsRzc56PjQcX3a&#10;PfUmj4z1kStZCPAuvFtkm3y1ozn+82t3QurjK28xaKebb5X3QFQvtmc3pS2tH3Y2JroDgh39btEM&#10;S/HU93wqEeojR58Fju/ptog4Kiam8oc//OHw/fznPz86bUv+uw+sjW73WmFSJLX+7ohbSH0QZAGD&#10;gV5teDZmzuGYn9C4hIVD++hq56m4e7r42KLU1n65BjZ19O+8iyvtxdUrFPxiHc/kaLMwzl/zsXaL&#10;Ezr6+wZWGgPDT3qi5wf9jvfed84/uS9dNBFbgKurczRSwt4x8QNCdN3Ds/DBv92v9vI1zpjfRNik&#10;ZrC8YdFL/M47/HhgbvKr37XbQOgDnp9vE5iYEBdNvo2rkN7XwI0xLBZZi6lzY/bll1+eHLbeQgmY&#10;heJlCx30eRmhfubFjltjpvMQHf+x0+exvTaQp239q5PhfOPLl+TYVHz6qcU/ce7hX2SmssRSAFH1&#10;Wjkkz7BGgZ+ks3pGU398PgIYdM4OyO6ongDWXtkdmHsoFjX97QvOFYztY4CCxutPZ1CXjSBRnmQE&#10;+CV2uAL3bHw5rgY/u0xOUezA8HBAB7c7LvQb5PHiQbM6/p3TrdThL7tCuzK+D3vSRx5+fd9ckJ6J&#10;NZrihbk8+IaHD4rjwccu9pevx9pjsvzdvTTv3hi+ySpWPn7ahpecBdtuF9hBKPqK5VnU0hTfNkYE&#10;Oh19gPQkH5NhwQib8o6nMutDtqwMB2zoFVcB4/0kP3xDN7/69Lc2PDT9Xv5azX8ePV4LABvo6cS6&#10;ruPRppAJ2/rJM5Ed2eNocvM3lsUt/mJjd/4KRmjIGf/GzIZCvLNpBTa02pbM1offB03p+Ke7QTTm&#10;1n7DhP7h6Fh1nLT5mFOzwe2VAL43rdxKkgwsSuxS/vt/emupz5XqWwvOp7kXvthFN9l7kLdx9SAX&#10;XpgsOMa+u88n+dO1RZUstPXhI7f8z++lqEviErZFmb5hIIvfQ3KJVrsxt+uX6MQMHHycrvO3WIHz&#10;W2nn/+a2bbje8weEcN2/d74xHWZ+MbbGq5h6bP4TH2XbmKpJ+Pj1wQEbzHxj3n7cY0aMEeF2nmH7&#10;cLKVFjYgSpdEmgbnVjz5ehO9/DNmyeeFLjIYyQACbkAP4BNc2xVzgP9R3gmOeuiMqhOeBBYEKD4G&#10;DdeCxES6BeR2QtqtWpXHBnQ+7zLxv5fp/usjGm3kvJe/piP/vcCEhklHG0B3BZKGDTqZAqf4DOQ3&#10;MRbzAqH6ySp/k82f/9J7nXRvsZz8JRh9+KqnCeOzPKATKPxknGA5nKG9XVjoO6m7Yxf8drkNuAYd&#10;ufWLujEmo7HiGK0ftlVX4+AW6NB7eIVmNm1CNoE2MsiHG7/EtN3wFtEmw15u0sgHdoEXe6kXl2PP&#10;0SxB/7XdaDYHhqnH2nl8IYJH6Wali1c3IrV3utEtKbNj4zK9+uC1I90vDNa/jWEJ1/1rbZMDD7nk&#10;0QmTc36QwC55h2b05hZ6OvEaFzw+6sZg8tTxSbrkjW78P/vZzw+PtzzQ1veNR+fofBT9ztnlCy/3&#10;3m9o4JF8u8ig24amYyQeatPrijq2z2/k8RcZ6NgdNVfQkMsHiit0Nl8ijJ/EL0wKWleiq08W2tpA&#10;Pr81Xp3jF3PiEJ+x8WpiNy78u/fDOx6wDSefkusvrvDTffOPkNvNhoxRlFXpEklvJSzhAjnAbjew&#10;hTkfbVEIIMV4YqPe+zB4CWnO1IUXnbbqiY5gGTZHeirHcTxzTLG/97NhmMmGZ3ZyHtrJvb5zlIBv&#10;8qNj/KUrPYzotdWeyTmAH+3ra7A8k47ccz4fJTDQKZJyKhdS49UueODtuBzlh949vKBDmayr5J9d&#10;rgnkTrwuvg0SvivlX9vCPsEi8c43jqCiJe8qL536vvrqq0vYnvpvksNT+ynagjGcT334BT4d/saa&#10;yU8PGbNrvoThSSzkNbGwpjwdb7HWYH8S8SYTjC3kF5M2E0qhwzidra+6ZAELezsRuygcQ/6Bzy4S&#10;38rw6xtvr0a+maQ2BuT60EsfP/g4h4/sjYlztNr5Q3E+fMaX3HvN64XL9NYOjyRFD5vPx6FJ9wc/&#10;Gv1eBSSH3Hcc+tAo+N3XtQtHM9lo0ns0w6M+eVtA2cFOZb5YMlsbufNnaY78bGb3+owxXGgk48ZH&#10;k7Q2H7q+k4eAYoQfKw8PWyr3ovZ82NufbIO3G7sSbfFlE53V2y8puYpyK2V48Cnkl46vjddrk5o5&#10;ov3/AUC/QbX1UM3OAAAAAElFTkSuQmCCUEsDBAoAAAAAAAAAIQBSA8U4cOAIAHDgCAAUAAAAZHJz&#10;L21lZGlhL2ltYWdlMy5wbmeJUE5HDQoaCgAAAA1JSERSAAACAgAAAokIBgAAAMkyQdcAAAABc1JH&#10;QgCuzhzpAAAACXBIWXMAACHVAAAh1QEEnLSdAABAAElEQVR4AVz92a4t2bbe981cRebe5xAURdim&#10;iyvfmIBggDcy4Cs/hJ/Dz+Gn8o0vDFciSEikRQIWQNISeUiTFouzz87MVfn/+9qIlZvqc44ZEb23&#10;3urWehExYv7wf/w//O+/vb1///b57evbt69f3t5+6PeHHzr/1vHt7e1z9Z387qcf3758+bq6d+/e&#10;vX379tbnawCVLr68fQuD09AF/2p54YH0XY0BdPrOnz5fvoY7+NFRo191H+LnSnjj4y1sX6P1w7d3&#10;tb+9ffj4/u3rly9v78es1uur31eMBQT327uj80O0d9m1ZjRjbLR++OFLdNGLj3fv397XBO8P7z+8&#10;fZl8YENV2zdihOvjx49v7148EuuXX34duz+E91N8ffnyuet0lD7B4RXNd+/fvf0Y3h9oIFnVDTa8&#10;377FRz/vP0RdW3jf4TuYb9/ij0xJ+q6fr9/gD9+r/Uv49XkKsamNndgiVLPdhw/RrvGH8U7vp4/3&#10;8fTp069vnz/nBdF5/+7jb/zV97HGr7W/fUU7PsMdY8HF0csf3r8P90tH4+WHeMTDdHD2+OXTp/Wl&#10;22/50zoADpdC3pMn/lW95KIbBvj48cdA4UXrdMg2bP1F/Qv+M192HYov4fn4gkUjjZ7u5uM1JvN8&#10;hN76kG1a6zzE8ZFvh4/+sJFYoT6bTu/a4e04NjuC0f0zx+vkeD67TxZ4NMQDHSloPDKhRa6XOOnk&#10;W/ZJd3TJRvkSGfEN9+yaH38N7vzi6H7ItmNkPvPD2+d8E46QDXdsTubvdOEbLxcf+CIH4Pfv8JQ9&#10;iz+V+uDly6f88qVfPJOD2O8/pMVE+5qM+JIDHjgoWQI+7WTQB2o2rmI2rcvbr/mMGKVLtkDXRz7S&#10;Tx5yVA4fe6JN3z5rGkqwT//Jki4c6fv9j51Pfj749e2v/uqP8f2ikUF//bU4j9cfy4WL6eIO8vlr&#10;uhkOusXji5ff+MDP2RM9/H769Lnc8Uso86V0Bte3ZJRP5JEq0snF/afsxQfo4acff7ccmbrevojZ&#10;8NLrp3Cw908//a6e8sRbeMJVbH+Mocmbp/Lvwf/6SyTOBnT8RWxmgL/253/+9rvfhaMk9OH9x+Qq&#10;L+Zv4pvviFv8k5d8ePyUblhAPlsspeevP+Dwck8Jebzy0298OZk/xLdc+vHHj6ez+Hpf3YeOn349&#10;faA9HXwul6qXg6L0Q7wkxPrJ13LX7Fodqj8Eyy7GBPV4lnnl8Mup/E0cXfvsnky/4h/einZn79P5&#10;d7lePiuHqPc53wu3HJ6/un5inFJcf2HfzscL5NW9T7fqnxjFF77Zxrmja/1Tf/Zgq4s9yD43Np+d&#10;f9M1fn8Qa0hwgODI8Q2eGh8djZfxll5i+sNvg3sOPbHHox5DhpEL1KqqucQD/2/Cal9rBwqQkNc+&#10;HPVyGTPSayzlBEvFCTqtaa5wrh9muNHmSDVwQHCS3tcvgolSz5mXbDMaRzgi4X0Nihzgczhw5HDS&#10;oISfS3ILyDVILJywTxA8ifLW7joYouidWpeYPv/8xy7I8RoUdQuvRCNhfuaEOfG7Dz/mtAVKA+ic&#10;LUOeo8B2NDjDkyRgRH+WR69JAN3BrXQ2B3mYepfO3pVwOQ5+FHyn2Suq1fGkCvs4MxmAFy/fOL+6&#10;dPkuemCmluqmj45fCsTFXrLhdwkyoI8he7nKEpUYSkPjYbQ44Pyj+uiBffknZsYzn5jY018aTnf0&#10;gOcfeG/lffb5WOBMdyEx2CTVklEkJr9JD0dH5P2IwKMvDEhkrdpoB56v2URiHRsmOAbNA1yiWiDW&#10;yKYLwLXBH6YpFR/h7NzEhIXQUJCnu2mb7bp+AnPBnh/AfzxhGe+SngRrIiZRXOxJcs/EB27np4cE&#10;j5H3XX9pBoPPx0/ojr4NI++mgGuXfPHxbnJHvb7DB2/cnk/wsbSU/7qevESI1uf8YDToPDzOP/zw&#10;YVKfTk2Q6sIvwslPEmayiG+lyxVwjx1PxwbVvOHrL0uAGzTCLJ/8YFDRIaxLmJ2f7iC7QWrxWv38&#10;X8IMYjzO78iPNnh2C9/3chOkLw0++hpAjo+TmSDk4IvvG/y+faV38X3+os8PxcXJn+50mD3ptquU&#10;8di3SHrhN1kSD6Ik3jrOH4Jn//evCe8vDbAGq3fh/xr9D+Jvekgvn768/fJrA/i3BuHsYPHy+d2n&#10;TS4+fvhpdJs+rK1WQRyuDolOvpuM34BLFT81+H9sIvDTTz+N7x/DsUlDND98yB/qO3/PZwyAp8Os&#10;MHuLc3FyPusoIExexfNpXTTU3s/8NzybPImF4Mn58WPDdXJ22CSBD8g9s0kxzwNMmvjw3Cka8gce&#10;xk9hbFFLpys1fGiyoYzmfOXsYdJhIvIbaP7yxyZ/6fJiNRzJJIbg46s4cETPVY0v+5zDG4RH22U2&#10;fWz8MZuibyKu/r0Y5yl0GR+nj7G59g/BzAdNEuv36edP+Qdar8Uc3JjwqR7Mc7SACvPpx3l+Skex&#10;hN3JRjsnY8cuPkyZIRFnGKzfku5DRF35oE41hAo9hUO8LwFsNosDCnkYghQuxgp2gnet+EtVDZe7&#10;kPx0fpLEBnneWpGgBIceuN1pf6zaMbLVVop/DE1xQI8U2l0I+PhUh58f0tJmk9UtueIxOpvd4jsc&#10;REVV0gPj4nNwV6jT7A5eUIoehx8wiJ9SmhmfePDnwzfB1eTEzDueDGPfS/UKp9nkKLTQL+FNisP/&#10;Hf4ZnmNp/I2lImDs9Ce+6HylINRgcsJWAm40QvkuHZgf5NrTCef5EoxdGM5sgFGGK97YyCD2sQ9t&#10;8AUJKExTxUjaYaHHih2WvGJwC9IAPmTv9eNLfT59/UTQ4CA73xMc7AaPwJsyTKpidjat6hIOKngg&#10;oZ/jm471d7UVTDxKxtCyqQL38YFfOILu5BnwZ5HqJLcl4miTKtCxQ+U1kRzxw3WMDOilunC/9JMk&#10;84wHCb9zvvL9JD+0QsGLAUnf4ML7ZZNgVHFwBd8KEpvM8emup4nws99+aufVqODLggGrm3xWMbar&#10;F9NssgnrkB4cu8/Pvhn4rExNCrNFCdHE4tqiqy5kfrRPMaManq4I7MhPnnhXreRSo7/JkIpw2xab&#10;v7quY9ZsokonJKnMb0pixZnCVpI4f71kzZ4PHwN5/RkX41V4fGnVrHxpMqhlWoh/vk5/6Dl716Ch&#10;zQTSKs4KDTd0usGjznRIwPcNnGSkDytpOkZHHHySAyJ8+j6/oxNxZ4K2VXAJWd/fvftdamvw/PZL&#10;Nv6a/9q1s5h6e/vjH39+++VzO3nhnN7DgVu0xPb8fwP4D2+/b9X9gQ9bWCxGv2530krRLuR8vM6b&#10;jNBjmL6++/L2Y/1+/7sWM+wZ4s92lnK87TSWU/BjtfwMjpG/QjEGRTYMr+n2t3IvPvmXXQu7zCYd&#10;BmN63kCbjHTNpmC/tuo9G9JftCvzz3CaENEFOzAEf2YfY9mzswr+B3EUvAnWxx9/3AT3wTkaybuS&#10;ET5m109NXoanSjpUXCMzRPEvb/Jnw9cmrDUu3tIn3L+zK5Pg0ysdx5sFlB0gOjMWfScbnHzEb7V9&#10;tiiJpXlXdRuwo/0tvfOzrKVxBf/O0fGxu8JP+PKH6vka28lDkeBkOy6nd72qEBTH1H7Cwmww3ySg&#10;cwEu2dyAfgTBKBj4UlKYIkNk5uh8whhw4IS2OviS+zvMGM8pOPPKMtrh32op4TkihZpNQgR0K59w&#10;OR9+x4TczLZK5G7w0l+CKHGlHA6mlZMb0OHN9ys3+67htkerkSR9GDrUO5+m6yvNTqSwb4YOxasw&#10;0MdoSY5WDyYWob2uHczkzI4lgA2e8XDIJC/u5ocOD+GXl3LeFYx0B5fjlXNc11uJdOLIey4ZH2G4&#10;8DO5n5VcfC5SgoaT/vB+fNXU9bvsgccvX5I3uSUy8sBHJ5YGW+l1+kVieTGtj+Y53ljI6VLmrTrp&#10;IxnpOn6XPOpXapfv0/drQKm/Imjr/fbLp5+jdYkXGbqiupuUYAj04T1Pd1179ZrIpbxrV+ZLSeVT&#10;KygybEUMZhMT0410GDoTJnLwGYFFIDqo6sp8FX0eWj0WwrOElJ6e3RK0txoAVWZyvlsn01Bo08M3&#10;ghdF6wvJqzyD5NngJm9Poh0vEYUPbbsGt22JG3zFD54ZtwvJY6UDGYkx/0+J01HAcGk1Qd4OwDBl&#10;p3Q3W9Z2OOjSeXjy8UUDGn1e1Nc2O9PZuoFyEj9zns4R1q9aenh2gKbP1S7668G3HsU7BjsJ4Obz&#10;fIYPXswZCNjs5Al6PLxo11t8PLolA9lWpykwsdCfizf2WYCN8/nwkwfh5Yf7wUc/Jw00bJNu2/Z/&#10;9+7sjleTOiame9c+O08sfm4VB9ODE0sKmD/++vl1W8JtEoNhO6QGYHmNeEr8hn66RGsDVXD09z4/&#10;+2OwP4rhPj9Z9f/YwgRDTQrEns7HVzxH4ksDvlsFYu/Ll09NCIIPyLY9fX8urtFxe0Neg8DkIIaH&#10;Z4zF0yab0eeGfMugPZu+6OF6eicCPhLIbsOjUzyR1W2ZG9TQsFq+lTKPBmvcUCdPfTSmdX1xm3aj&#10;a4B8bulSGdjLJfGL9ss3twtX3jMlfHzvT/0JHJ7Gn46xg47jj01qfooOOdht+aO26TV88Oiv7/cx&#10;q3b16hzJqsjJw0tf/cgd7xpD2My1+P7YLVx5Eq3BqsdfzvTODmH++8nk6cUvnPovovA+Ouki32iS&#10;aAVCkXWsE6AbmDhDDGwasT6DmQIwVr9HQWb/zznIOVhHeDn4vKCDlbDQS+ZgSmICuItT1Kr3hxEj&#10;Hs4+9XfvxURjhVAxObTwxwelUo9tckpCn0vh/1tePeXUYUNCbd8LHsJrGOD8j4Om8/FkDWcssO0a&#10;SM5RcHPqvHpY9idsHXH3JFEkyE6uAdbnGfigOkOcEByDLvqtPw6dha16kOS/0snLFvq/tDHdXEJ7&#10;9asN/+4nMjz50tLJFooLIAnxHO2CL3K6v8oNsjcJmwg1Stgcm644Dg2sTzbFIvuT462JARn0Yyg/&#10;kkA5o4kfnvTsSLDgBxboth4bhKHwXEUQU9Tvf/f7wX21PfhJX5L3V6ZLH35W2D6ZJveUdgGOD7zz&#10;Cd5mpXB2uvr5/maFBW+rKIyvPabxcM+lxEv9p8uSFFckr763asdSflcDnbO7W0M4Ja8iQSkSjTKf&#10;L9kuRuLvJiRpy4AxRR6cQKfn4Y4muiYzbHCTiVs5SRRLHpDjPR24JRB4PKLzp7RnlZcu2eB+qJyt&#10;qFT/kzGdi+/8CST9aN/OWvKqRaSM4CRYspysJkAnpzqAuusBHl78HT6ItmOFVjDLR0HyFYWdybzY&#10;SzXwvGtrkHz4mj90vAEX3uNlfaONDt8He3Vst4ww3fLtEy07kz8gOn/4nBxd4cPv5AiIDC+U39vw&#10;LKGffHQwkl3rd36n5jk3IbyJHo8rjsppC6av7zf4/dJtSDtZ44G+gjm/45P8OdlCLm7cigx49fRo&#10;wfLjTw0Y6Yz//nnb/+DcF/Z8FJ+xXS0PbUXbEQW8k8Hg+8eff17sLwckJfcE865Ve6fZSo55LMWu&#10;2l/+2AXYJ+boEwI5nR+7ZAf696EHK+Ll/mzotgAeLer+NAbgRHc7T8UMHYjtFTST/aFJbvEH/hmb&#10;pNKP6jCL92httY6n6RjP54cEgiOwcpgx7Pxrubt4ZoMP3cvAP3xkXB4oZtjy4QPeLWz5ZucWI+Tg&#10;CHz7yc3owXM6vbF2OWx54nZL5BG3qZIM+Prqs9wcfrkQD8pwFdgWl9NLcLMDuule+wcNTggN44aN&#10;ZrK2mzgLxV0n/IJ5HQdOiZXOKeUh/NSt6YWf8y6/rVFgHpN7ECsEjCyY98BfSqGc8ROJ1LZAQFud&#10;NIKvTQhmmJftwNbvZbNmRfoeqsnZOR4YYLi6FgRLB4yyAbt7Mf18ndIZ9DvoSzeXoNe/Nvzg1Spg&#10;CaQODEi8R7dyv8G1Z6pw8HJouykZMP6ficXdJonnOn+l99rzre8MeD7iq5lEBV/0Tlgs3DalPnZa&#10;TGEkNNbUvZ/ke7HasWDfhEZ3ckN0oswXuhaQV5dcYyKadJVebFUqdI1PVKz6Be/dFhBA+Op2hK3/&#10;aH0PhvpZyZEZcxwWeYntWwblBwYulfgO+FYmFGqWW/8vrZCewL6H0MhXfSv+KQV/kK7UJ748uCR4&#10;9EOT3BcgSJA3nUfWZBURfIwYJwsf/ApdGazFBBke3S1OahMHkgI/5msSOP2hu0HvwRGd0RgmlRGv&#10;bIcuYuidCAL1bLQ4DP7jjyWAbhVI8HT0aY4lYbBBHwOc/q1sjOwbWETNVHJ6Ie+eYanPHoxNpgGk&#10;Kw9MbTVIF6/Clvrz5e848al9k7CTk0w3MQ1sjXwNnvQWAjjUn3wuanmRmW5Fo/isSH432Ts9Z7H5&#10;/baLQ7BEfRzs74MfnoeHJcTkGO6ORxfukeiYXHibrHAaZFshtbJT2O6h45ztDxbrl3jZHH6fTVao&#10;OKHczjHg0f9kGUbJ9wTGy1PY2GTO4Iu+lTbf9uDgL+ypGCyyj/x1fHUdHdvdHkI2Pf/Lv+zhw0D/&#10;8Ie/mlx7IPHXP2ayL9v2/k/++l97+5//rb/11tOA9Umj2XpxwA+Sw2SMkk+XfL2B2cTCoJPO9nBf&#10;/TYwsg87kDs+iNNpcBcv3xeLKgk7e9Jbp1XJMX/4wx/i+S/Hw0/5M3vc7cPySvBwwZMwg7n8hCZb&#10;0v/RBStjsCV+FEdkwWyQ7/mJ6a1K6cfE4Qbfs//ndM7+N1moL/rpBLN+nkm6GKAfuBX+wEfQ2wJg&#10;9r42uyUPPw2qTX7chsJpvNYPEgtALJP1qg4x+rPNNHYTAmPsi2yE+20yN4OHdbBmOHCikv9MXy/e&#10;6Ijryc1osvcHD/QG320ERj9BCDbguDLXQHFChHUw1S9RaRi9/rzKd2G7npDhVYeRBYoOf1K2O1Ab&#10;p92AFbMGUjOlrzkeYXy+9+rE7oQfDq94mEm57dxOBF1taC5YOeQr6CQR1tcmoG4wOpMY+PfwSwb3&#10;xPyv9RnvobTLMK/p3MM6udV4oETBlQqrC4Qkk/dWjPSodrzELrL2HmbGY786J5xdoj8Dq7pqOmAD&#10;eI62LfvOwvMYMlrR/L5rk+5CFx+XmK6nHjmLpiqIMFkFfPjvwSPOH614sKLfjgAaaM05z5bqN4ma&#10;bDl9eqQfQXH6xSmnfjm5q2Dei/rZ7E8GieE4dvEMziCWXzYmGrwwHC/ZQuK8wKueTmuzPcm2kie9&#10;o7nSYQ+WoVjd6Vid5EkvoM63nQk8T71fH7ZQe+XxaZMIdG2HbtdmpDo3Sajc/b068uH4uQG2ASYV&#10;2x5G91bU/Ipd/QpW+qb3M04Yh4PF2AZ9ctLfBpiXP/xY4v+oSzoEY2ctz06G6kwUfcKRd5zWVYF/&#10;0VmiTtD5HVr13a2ugD5//TU8ZDDwx2EKutWticNNpOb7+eLpJ7oyIz4aIODiA2z3xP0zcJ6P6xc/&#10;4b2dCj5Bjos5A86HdAjGIIoGubo61J3hjU8IB7se+OEZe36AQVfOZ+iB05PV7srtzFlhdutJHnjJ&#10;sedi6Hf6uAO63HAa6sJqkI0kfcX5lXKSlWTXBgI838SXjvkAvHIS+OuDZ+dklysuOdP1pzffzvEU&#10;//XRnnz1nUXzOX2o+V3yfPyhhwKT5S/+zb95++/+4v/79s/+2T+vX/eG+0bAr79+7QFAO0pf337u&#10;ITg6+PHHH97+xl//T9/+F//T//Hb3/7b/8u3/8l/8jfKYMmFt1j63AOInGVyJ6/dAytnz2HheAMp&#10;+Vw5vmSVz00S3DowSZis8MTrZJ0N6VIsRCNyX7dCTZR0Ib4/teOXa29RIT3Qi3qxt2fRwocO6mll&#10;uxV8ISLjZYKHa35evxDPz9jvU89SkP/d+2wuV0y2a5/s+Kwe788kA8tnx05c1Cbf3WTsJpB05cfO&#10;yeJkvBw8XdnRCEus5NPlj9ktHh+/rlbr0azvbI13ZSIg7PRi8Zkc8GlgyD1ymtQo46PGPTg/HJ7F&#10;uoWGdmPGs5gzycLbB8l82ysg6iRAU8nOd3931TX0q5gVaZ4zql7gpVCsRmBG69zxmVFRCLzXl+i5&#10;NGW84CRD2+5fCoI5xcvYc7rw7D5nuBmUM67gtf7bMirlcRTJfqXgvvuGrRytZPrZQJLRJKgJYODh&#10;EMFm3xKEAA5HioF5Aznw2slqsemJ1gQpGKzu4lh/Sa/CgPpwtkfu2867wOU8JlOTgd6Ge10Rn0Ul&#10;JgNtqkE4HZ0dbss0GSl+nwLSQ0DzAsjIIUgPH5Nw5mlrx6GLfkfCjouDoe9v0dwOQB2R/L61i1ry&#10;k/EZSPmysgGREC+bd/LyBXStHuJ//EQvnBsUDHqdj77JitPKJQopolKlgVNBe3YZTxc8+jy2YVeJ&#10;V1KYqsZP/eglwFNf9nVSuQFJYrpEIlkJGuXswdb6FewvQdXv+YJ2fHgu++JhX+GE1oVDgEdFgGbr&#10;+n/XWcnAfdYF8aR8MVdn+K/cib94+j6Ixut8W0Pnu7WBVnbbyhLR+CUyu4NBx7dNPq2iqqoxyidM&#10;mlV4eOjTp1+65ldowCcGsl6GMwCsV9fd+kQi2cFw11vlnK6Cio626Td49Lc7UTzV66X309GcELNo&#10;rp/uz3kTjRddNhi+QOlTYXf55hL10dGyuB8t52SPLn4xyDfCqV7luyb66Lkkizrn1+74+N7LDyNg&#10;IAT3bQ/mOXN5cG49ygUqv5mAkd9Fecdk9uQgn5U3PshxupVHhCO9/9Vf/mFtdgB2S3My49fAw0L1&#10;I0d96Eie+mYXILh/+P/6x2//4L/+x29/+cdf337+5dMmbFg0MH/7lPx1/vzNQ2Tt9vzxW5OCf/v2&#10;T//Jv3r7V//6X7/97/63//nb3/of/c101kD2ut/flHm6/92f/f78IBrT+2wst5YnqnvHfvFiMP5r&#10;v//9jhZy5Hk+8sp3+yU8PCZjZDfp657G2mWD2csAN2nRSY3LTzuZLrb4S4dSmPFhg94ZkMicZfjQ&#10;3WTkaqMLR20hfS+OZoPLzbNdcOostuRZ40U9oo8YnBD5U95d3bVd3Fsk8IP08fKLu1W1nqOtWvpj&#10;5JvUkzshjsjcabhq348YqY0en7HF+EFfXz4Xt27L2A2o6Lc8Vhf84s/6iAxwnCRo++1nNLTfZPlD&#10;tNoZeI0eOibI01GHpzgfE3DVabO0CHDPpUcEfwNfnb76MZYigRFoTDeZ4Ez6/scl5aQsytQ3rIMb&#10;8phfhQ6cjSfgvSWkJtAcUr+fu6cFlkImUsZlA77wbNXtO8nVgrnkoo0LhGtWQ51OLiF87Hty2r7f&#10;h6rvrVi0FziUuhmuycTJcM4jcWEnY3VkBOYrlI+36ul04swRUX098FJHAx3p/Er8m22bsPgZ7yF9&#10;JZxYiI+Dxz173gpWQon/cPia0jOZQ4nbj5uYFtQcL6olP8mgJkEjaCUeE454ktTOH/QGVAnYma8T&#10;HiwnS5/JxuZ+zv4mYBRyTqzrJfbzDUnCvcdxFkJyroyZyMRPCNYeyumlitFJyirqtAkavXd9LFcr&#10;SAU6Tzme8MHi1K9WQW0D7M7CdkpIdyfDVm6BThW18VUJx+SFfunn5Oy0dr2+uD2yRhTAk/3o2UGg&#10;H3T4kSSx6yD40WPn6Xt6yw7R+9pOw8Tvj770fJMXtj7fIAIeThSyJlvfKcczb0ZnuxVh2gT4pS+E&#10;N1nqCAavdx87Gq18+NBUXct0GM/v7SQNLpxNmk6H9eSUFTHFX4cr2nzqKWjcQ094Ig96Jp/jcmDT&#10;CVnGN/ngvkGnYW718NPt2ZhO9D/LnhzVvXh4JgOQXxu9XSy73kpT4+gMquRq+11iFgv8K1nxSN8N&#10;umT73MCroGPgN2l6JpXwL7cEx2b85OefW/3/8sdq+N3Z/js/4Ub/xx7u83XA05F8Wn19/5t/9t++&#10;/b1/8F+//ZN/+t8tT/Lrj23564Qnvv1rX4m0+3HvDrmYWCy0pfQv/uLfvv3f/u7ff/s7f+c/e/tP&#10;fv/T2++65QQ3n/h+zzs6rLaY1aotfPSzCaP2/FZeAmkCqN7A+PPPvw3G9LF3FSTjvhkTrpQxPAYx&#10;db5ix2b6W+jQ0ceP91VGsTHTJfoG+VZmP/cE/scf7PKc3h4+XT/xhIwit9Fx6Of/myx2Ld8obCq3&#10;Lx4j5P0M26Wc+xev+eT8KpvTwa3068g/+iGfvEfvw5ftdiuhenbe+FCDeNx40ZGd9YN3P3V1jdGn&#10;DQGyuPbznP/Q4mIPwyOmS33IFqPBOA7NcLPd8FY3v5CXRzdfqs0Ys2cEEDgznhA6DqeO/TyCPkIa&#10;xNSVVneUWDZLDDm9ydVLVjG1vuAF91oPp9XutdUhuNuC3ymAleUlM0RSKpRUWfKVmJN4txF6W4aV&#10;jnoO+B/tcti+HSJ9b1a+QHhJiAfycmQPhi3JBSmoKGkUybPA7xg6A8oMEg/09pSbySdL92ab6qx6&#10;qxj9yfg9gQjSrl8d436iTbxkEIgmDd+Dj1O9rOtrIbDh6xM7xff7vtbFaaseHCMvEU93VnhwFuQb&#10;zAILH1viFx68WcFuxTGxbVHyphDWxiDbzotjXzd6nHE8TUGBVG9bXyKgt0IsOMc0jM7L3iiyk6lc&#10;THSlvWPdUPJcylP02SBbnQkA1NNaN7SsPPjm63f9N/7vYcXDebqno+BKBONFL3joqh99XBN1/DYw&#10;L3AeJjquP0IVAT1f6PyCU1DhmYzZcf3j8qHB78cYVpO6/sOHXufspF1CEpDs6bMSDB1YffmaHh4D&#10;XnxtRRbGxWr0qdxKJ2kXF2j9kM+k7a4NqskRL5PRvm8MsgOutJFuutjZrBLs+dQG8wjQuMJf7li/&#10;8IgbL8CZHjVElwhndzLcwHm0Rqm66Eucr04OZNhEsM6Tu8q7hXj6HdH+4GQrPOd1On3F8+t8dun8&#10;4RauqwOf1ekl2Y/G0T3aN4BocwvneKJ0ItWvvpFO5kugKTHa8VLd7QD1/MYmBEfvBqiHplXy0YKE&#10;HSxYxhdnnPyHS/xv6zZye4Yhn/JdcC8yQvPXtu//8T/6R2//xX/1D9/+xb/+d/FV+/vawvE8wHfy&#10;no2fCb6JhOeH6vD2tQct/9Duwb/+//2Ht//i7/39t//N3/lfv/3Nv/E/m8zyOheRNlUYqCZkl3vR&#10;UNduFRiwn1wAZuNCyrBN/kuyycUvwTYJwJPdlVAPL/ssfyUvnd8ttdthEK7kulU6e9CZPMWn4ykf&#10;+bEd2mfC+UwGHn4Mtk8xTpisTI76og+vW10hiXZ0yo9uDSy+g4d/OEFXTwVxmefTxfGNJ5cKnv7U&#10;L91OnA2qhUu7ydOesbBTI4bCK297SVKhOx3r8/ir+OOvdHNfe65N3MY7/9F3vKd5CCZn7SY0Tx4d&#10;vnDKLQ+/Gz+TkSB+nAV/yaTzMazhw+4TH9CY4jjqU8XVJtyCpfqISP7G2ytBEIqCrHY4ufJKDFMO&#10;gJcCXevK51aqNyu8pzOvlhEifOXBraq+BjNKSvYU+qUZ8OvhjBd+hkPh+Ou8QJAiLgkKbrSTa/xr&#10;0WYYiw+86F3jfVsAUQ5awuizyUxt3wdsHNaJeMoNIKqq4NTpbLdwA/Ag41Pw5AUi9DgOtHf2abij&#10;/ZKleMn49RKhHO3lDPrvtnBwAoGjPM67rsiHk2xb6XFMDX1um+/0AjdnesoNYGeD9Y/mzbZvFk0X&#10;di+iOlxWTILNRIw++Y7Zs75gXZtQrJuugOJlUZB+PPC0CUL9yWBQmP9Elw6wvNsl5BDn6VPZwByN&#10;JYH6KoLH9Q1CUUxXwFfX0QBzicpKoQo6j4CEvtUNHb7KHtJM525dKZKGXREvBRHij653OvWFb5Ft&#10;YMHPJYXWAtW7rlfELnGyybCOJ8l16sLPeJgnknh9+BT4NFun45VM5Ok33lEbwul9PKe/o5H+6SF/&#10;WVKs8vyC+Kcfx5ts2l2rPNuPRQS+yAVXf0e/k62O5AdOyJz4MZhJgMoNoDrT1pCMj2t3ffTHw2vS&#10;sLyDp2N8uPgmH/2+5a49nPrh7QU6fC8mpzMV9EY/VueH84760YmHWq/tdgMuCR9efOae0Yr7RJJP&#10;6A/n8g/dS7wmCHLB+lZ3fKFDvmOLboaho1jaSnd6ukkEXiITvREcr9zAcxO+4/6hbwX8N//k//32&#10;f/m7/+Xbv/1DE4lizu2CrF9smOznp+KHH5ErW3uWZYO6CQV3akAyMH7uwbV//1c/p5uvb//8L/7i&#10;7T/72/+rt8+/2E2lV/pMxvg8nlXf2xVt6ZPn4+9aQU8PDWgN/j/3MTBvxzGA55YzHfH1j01k6NIt&#10;CGX2ro2fo2cCMj+nAvgXsEacBjwJvmLBCIe3Je6BymTdvX3WyMbb+u8Y9vGtt3iWWy92DJR2OL0h&#10;NoqLsaAzCznf+eon4mMoH25MefI7OZTLSS/9qAsWnd/sHQ0TD3TtMrxomATtdkh95FZ9lqcgGI7D&#10;M32Hli8MfW3z3y6mn3iwG7BJOP0P38Wcr3neuAT79V9OT7bQILB41LZLNJJ3OwIfPTmL4lqC7dwA&#10;ceWOTDRFJdzKeL/BjcM82yULshcIo2EWvgWRY7DH0QuNvtVLJBsoGbY+bAGOuu5vDHPs6sZrbD2K&#10;EHifckACSTr6GowoOd+v7mjhf0keD8PKkQvI+pgMzEnD+wKPDlr4x9MJta4Aqje7vn5dxhj4Py1n&#10;yBBOntqjTyZJhLx7aKUzfJLtVosGi9o3Kp8zcAKFQ9LjcHSv86GHJxAGRLj93ABcnSC6xmSA5TS6&#10;DrGznYCXxA9/dld2T3ujrT6Hmx4/l1F8Q2I8jQFK4qgD6s9tDX6NmLp9EyAtffEUdKusDdoQVjaZ&#10;nL7PSa104MKuwQr8VkRWXenj0YNB5uzBJ4Or02ykX0HHP+ZR4S4ed//MCtpDbQvq73LDM+XUsz6d&#10;0p2VEz/93ODgTW50uAdvQL18rNPRlnDXsevZpuPxCW91Hex47KHGXVOUNp/oD8x2aSu+xaEBN+67&#10;F3h2fFZd5L++3EjyVsDeqkhs4Sldvnx1D9G+NzFGhI7C2Cl/I5/zxRLHgLR2iXFetnY4DbQ3gJr8&#10;4GH907rnXkzWNjmkXwzVLsbIhqYYQMefTUKjwY+AjNfq6Wt8hIE5eMN3XnduMELLxMpDiyXBIQ2t&#10;pevQcxw0xkXH4wPv6vD5p22nD3K1E9OKDN4gx8vpE57j/ZEXHcyP1wQYr3X7vhJuYP0uL1AqLSbB&#10;OyrHy8nx2JP8B3vtzPXwOn2ToY/duH/6L/7i7f/0f/6/vv2r/75nCryKOdnYLNXsuPekbDLlusn1&#10;x9/Px99HYBNrPMSPPOFVzn/4+Q/x9untn//zvxhNK1bb4pG73VbHFzxatuO//NVfzcZ2Y+UMsMrs&#10;2TEPiXZ+o6XfDbrZ7PRQni9mNlnhIzMX/Vycuv76pfZ2LD76KiTtlsTv2wuv16C/dAl3LI3v05k5&#10;TpOiLTaS0WQ0P/jOCybrIL7tkirLs9XJI96qiueHTzkHP2eLMTpdsKXc/Yw/jvI3espPv+s2Sy8U&#10;UpaHa4Nj4xtDVUwORstxvt1XNdPldiRSBnh8P9fL/dXh32TCa6a10+MKnrrGQZwN924rs0NtbDAf&#10;DwV6Bdlk62x8bSLwEBsAWhC9mJmhMaWW5/e7GQ6EwXgCXZ0gnTFiAezNGi94p8iLg1OY5NKPmfSo&#10;Td+sCh+ldkp5cbvBIkfYd06BJ+mtrBM8hWDJhyPhm8CGBrNLwIKa/vBGmdsmFzgp0MDriXv49Cf/&#10;8IDvZ8Q6clx47VJsu1XTqyzQ+77vUyZrcpBBQfdWsZJiGDnNiwh7MB0ZfTXPCyPwyDnxdvo5PIfs&#10;zjeDrg+5VjZIJp+6cJJfCWt4ssdLz1YZ+/53bZ5n2KSpFdIzA8bLEu74O5nQuOcOmAevde6zyQzc&#10;LyaQ8G01k7pz4pecgfMNsvzQ/bzUOIeUXJUFVfiolK/hPyaDPdujtcYO0xb99bPANWFJiSaH7E13&#10;A4bv0cUGgOwbD5Ikmfc2vPiej7P5cN8fg9Xsc9TG33w7Q8bd8J/NwV0ibG2xzgZnsu8d4C/8h+v0&#10;Sva71y6GiJk+66NuySrebkCaEpKtQTyaS27T3+E5GjewHXy4pk+y9JOs4u+dp/w//lk4Dda3m7GJ&#10;VehJMvvHp/NbqXTW7/Fs0kbPPi9/IkCarmH+St189b7jHZ54uBUWPUwll/Tj50/5O+p45mPPQEmf&#10;bKs4N3Che0naYK3t8bdBoR9vdKfgZVvq9X3fwyqTI0bAOPfB1x3lhpsE0CdZbBXfOZyv1WLw9Cc3&#10;7NsRHd0/hwNdpPnH+KuOvvAPjw/a8//HD2uFG5z+juS+NwEmbzi8b8NgXeX62wmQc//Ybuf/4+/9&#10;l2///N/8u1bjlyvUy85yjOMEXJCWt8K/uMMSuuH5PiHiL+32yKGf4uGf/8v//u3v/f1/8Paf97yA&#10;2zy7TRVOvPLVLRLC8Uya9obUJve+wULewZkUkz/6i5nVn2+jz7foA6d8xvnKiz/6kve+eWi88W3N&#10;dNVzDqdXdjwRA92J67Q+5PKo/2/xmY3xUXnsnpZHz+DuFda3Os/uETncdjV6UPOHJoXB4PF8ARbn&#10;5Oh4TM12WowjD63AEj04uQhc11vs4bWycbYj3n9F6xUXp6vjdWOBmIj/+deLD/7wPJ9GJrdfTNoG&#10;E82bZL9krP2ZONDC/D08dHBfADjdkPG5lfsBwVSxjuvAF/t5BvupuH4cys6BenBrR6Sf78ZltCkg&#10;pbalMkUk9XcY59HTP1GX9PcVrPATaPfGaut3SZL+LqAuQBtloptXhnj3sztDYzgB6zcPueNobGQJ&#10;fwmskBzf7kU1CQ6WwQukFKl4C5MzPgSdP1t9dorjQQVLxtU/cPqkKHrEwx7ArC9W9i0A+HPw3Ud1&#10;D3vIk6lBwESK7Dg0SWlcjst0F7z+F9w5RRAKezhXH+jomWz8JrtaUPfXihb+6SU4raG+fkNwTj6n&#10;n1wmSSfHPMPT8viIz7MzmaoA8xTXAjjH/tKgxkEN1JxTQlmCDnb5qSP7bzCNG87IaS/xJtOLN5MB&#10;dMyozZTJS+dPYbNb4YQrWp6pCGhwm1zQT/2xRn7s4sfW+ynubIsX6sLHYJOTy8CxRJpPPP6w5xQi&#10;g0W43C7SvSlt1xGKJt1tksLmXcPsF80l5U5jrLrzg6rXFx9LCOLDj4bK/bOZG0it3A4nmfB4dtV3&#10;iSCax7ct4mKNwsOzJ82d97sJcLHZ6fR7K4p0OxzpgEx2t8JPDp0uUZ6Nplt6zMbaLmbxggd98oM6&#10;mwzdgOe2XTqdjx/3x7u8AAW/Ii+OFPpzfQP8Jkvxw96LOXqr8M2nh77Xhkc6YE04zr9AP7ysc3+e&#10;SRBf3b3zJhrPJP1kmYZA7v78JvPTZbjT5SadCUx/tqgjVYmr+T1+btBlUwuJvZkv3p7dDHAGVf/Y&#10;aJOrdPrNE+EmDOGnDvmWkB8b3H7/Z3/WKvCvvf3Df/RP3n7fFvuXbgPwT3j2XfDO8e8haLti9Gb7&#10;3407kuBXTsanvLjnRsRshL4G94e+rfBXvZ+DnraSZMdwuE1EPrsEfNxHXH6tDf/056OIG+2PjFHZ&#10;Nfk3ztBN/cZD+J9Sl5W7Vee0ioA8Q/E+3OJ4E53FPBzxCNfLrviBk9XFKuedfYcVci1QNgLUzwTe&#10;mwovv9RXJ0zEkrfygdcW+pX5YLSNORZVcGycAxnc40v8hgyOvdkhHD3PgU4yK/Ige41X+CtPf7DO&#10;9XVuvn3t6Y6cjRviAl2TKHB8y1hjoUYXEK8+OHxs4grJmuoXLPluQvKC1xz8PSxY3VbZKWoaezG5&#10;mVHnHNOMBBFIMDqGM4gtWeVPFYPwtrk5GWdL5gn5Mv6ppT5wSZZs0CcVLfE/7fDotyI4GiXdXXpn&#10;FRsvHP9J8nuafMznfBGkvGdWhMYS5Ka2nW9rG7WUELF7sr4T/NFB+M2e57zRUTjDjv2ZYclUoJJ7&#10;wf/ilR53D7n2wnEJymTg116Vi++nvH/pxTU9zLmjxWUF71a0OU2MB+DASUxA7p4TvdCMo+/fk/hJ&#10;TnaNJ5N2YvVz3Ev+8Vdw/dr3jOHjLLet3jE4AaaY6PmqFY6jsLpnN0GdvmLm7jcHawWfjgxIx+cl&#10;Ma+6/KFtPrcG4PfzJVncsvkQ/ufhR31wSaaQBFtSJBXx6XI+dzrgEngWGOOND26AMJE6WXfk+NnR&#10;CusSiUkAWUIQn/T1XKIzvyEH+fyE15Gcdk1KL+HnX31m5xIgepM73uIHRxuAI+HWxp5RqB7JGmGY&#10;DRt5g3/dq69pkwB44QqQXwVev3y8VRt//6Gdp9uSBJN+8DdeblKBiJVlYfGCJ0O6zpa+zmYVQV63&#10;DGA34dwLoYJfNNBn+DZcB/enMQ0P7tFYPuBYavC5PmTIhl3zsa2ejAxg8LmBJD7kErtRobs7xfqT&#10;JtjwPLwbTAzQYitkDTb8PO1FgyLZHg1253PjNZa2oqQTdDcZqR8bzX+qX7zkD/n9O18HDhf2xRU7&#10;+h6/49ERC6cTg6pdSgG1hBxOvnDy4wn7hx/viq33P2sAVw/f+F3L6QUdK+r7mjE+5IHLHx0Gb5fC&#10;VrN3BvxX/+gfLz5L2/OJ3bPGa/nsni+6h/H0Pb6PL39NMCjFbhjqi7fEWz+TlXzC16EthQaRbm/3&#10;ID7G1+Xa+bq2JhXv90+KbiIgPi2wfkxmMOhvR2vEusrfM9/0cM/ayBXz9OmHjiZ/TI7rrg3GVuC+&#10;MjgXlh+q+xCN38mD1W/BCXH9dkujc77FkRbfLzxkMaHBm3csOLJ5gBtzZpGxHR/h8KZG+pos8zPR&#10;nwxtVXgQ0I/Cr6Qek4ONM8F8avft0x/a1ehnk6B4eI6Lj2ibPOkD5uKFX4UT2Wij1clLN51iEE8B&#10;hG4VyxnB4XFfY61BGyjhCh9crnFbK/dtQnJ+Cs30HsBljSrunrouVCPJ3IrI9VaINelkhWKrarNW&#10;wQjzq2hXJsTruFnXI9BaMWkgQOMYWnVdZ1Q5i+IV6Drdv56UpF71U1SBBY/Z67Y3An3ZMeFNUKy2&#10;o1G9jwwI65TjLGAqWoJLke4riXOuwYkeWZakwqNsGwnPjQw/NHv3jAA6ygZFmgvvHLouvpuNrrKV&#10;MXOsLtpZ9gYO5xm+JI0uJszKp0UJkgfQw7gnYWCNordavUQV+znarUCeWfWSRLCb+etLr+HbbPYl&#10;j8HsJDsnZD4fTydv644OBUt1m+zUj17g4ITrH85zOnLgLhoFncRHLgUsT57uk9G7zumVA3vamYzb&#10;4g9Wojo+s6+AJHuBVzaA6j8u0GP4JcV07TJ9bCdm6sc8+nQqUNhDQ1Xxd/e98XO++OjjngY/2zHu&#10;yfu0dqSHfvaCEbI2sKSJk6mwkpTmR8mApYeeNPvo5XyF7u8e9fktaLzEY2UvkapKEEs0q+86zVQZ&#10;XcbnV/2aTN7XEclG1sPDJ87vwbBhXeg0MTYwVPFd/pfNnr430UeXjcRQfp9o/O+eU2Bvfnhlsp2a&#10;wslH2P3Bb6LAFeO5X2CTNrgl/WSmCxMAiRLPysOba7RukqGFHS5uBxO4iQ2kDlvV0dvsfLg06k8H&#10;fGGTSYwM5vx6yT84soDbwN9tGoPdfKz+rPrkzDy5sK0m2Btc8KZ/uavBZ32GXzzTn92A3uM/vcTn&#10;+Lk2PR993VtEMSc/f3v7v/8//2508uNue2ziFi60b3CPeFfwf2nniJt7cyB9mZjsv5jGILtt1Vo7&#10;35mN6ke3/+Hf/7vgjy8OBZcJkzcXJs74nFBR+uY/2kQ7kGRpwmvlHv6LEz6Z/P2ssHXxboD0oCAf&#10;FCt+QNCln+kdWufxjv5d1Wp0z5fodwNfDc9C1aJJLlXm569+DELGyfvKR/rC6/hM2DCBYzmDLQZT&#10;+wMLp3q3Q+j/W3Hm67uP39+CIvrxN8ni5cmfj+/ize7mJrhNQB31vwXX8QT20aGvWp5PXd30I9eG&#10;2z9+2ovDwvne4oA+ox0D4/MZV/TBD9neZ0NyyKnK2uoHVr0vUMghcxAAQcD3cvqSOI9yHTpMOlem&#10;+DpblUj6l2AvQJJgcBTuh6HXr8Oeiq59k4vwaBsPcFcoZ/9u9oVjzGuKLnzu8UiY969VGU/vcGjD&#10;Kqdw8hR9gWTYR8mdTiF1Gd6vHDS6Y7PG7X64wENlrD0oKZ1B1JsF5pjflfsyxhlQ2jaQvZ5H0IPi&#10;8bbOkQ7/nugdI12Hl+M+s02OJQB2CyNeV9+N+KF46QN/Jg50ww4XiPHkJ8Cl7pI+Wkk2B9ykZw6B&#10;EUoI54sprEgWCxaKC2Tn0cg60yF9/OlkxcA/aaOXiDkW3djGxkPOmE1Qgce5vtcf7K1GoKfiJbVO&#10;PvdQkk5oqW95FzZyuqDHEmwF33AIWsXqs28kJ2d6TB/DsUkALEf7Ei1Z7hpfL8Tj/bZaAxf02WCz&#10;/fhe4GMom0+gQG7CVYCraILmh89SBLxPMKtf+X64k9mW0rI9PR5YNPo1eTn/cOH64ZfM4iqw7IrO&#10;JqmheRIEH1lMpA9IJTI46QtlYjiupgt49rCTynBH4dU+6Jeu1mG2NlF6MDyDH72OiJYhP11soNML&#10;n3joz3zhdZw/a+CnyTx5ugb3wDoqR+vO+dJNouBD+XwA47PE6B0t/nGT2fPt2SY73UQ/xPFuwAA3&#10;fsX4yDy4ETh+pp/JR850a3uLMeJgf4M7/AdPLzYJHPmG476hkE1OJ+Cr6+Y2OUywJud8r9fjtr3s&#10;pU6f8+cPPRX+uXqAy8nhu5hPN02gDNxvX/PG261/6WtsTTb+KvZkBrfyxAh5L+Z/i3cafGKULFfo&#10;JJni/39oGxPfr3ZwPsZPPAnHrdDTyeImBLPlyw9n69UZE14Ly3CbVMjp7LIxhqzZ1Sr8KXsOBEx8&#10;Lcc1saLX08PF3UPLAmn8T/8XC3SrvT/Lt/Cy+wZlg/Xi+2SVj70tUfnYWxn9E7SC/nCutvOOdie8&#10;EVVxPjuH37MIwx1OejYBQJ+Mx8fFqX7gIKMD9tj4E0qZD6/HsvPAXnrcW0/bEbJYeb5++S3/4Vdg&#10;0Lnsy+5ioBir3lGhB3z0rRdrFPTjoF8AGhBzz3x2COne41717km8kIFZGf8GqKciVJ2OmfoW2gOT&#10;VB867MqQ4EwGVh/UQ1sXBjw8YILngB0lZiecnvH2lrfqn1XZ/vvXKwEOMPg5RviOGok5m6DESEqq&#10;7TnvJNrBDP74wIjec1AWgSHdScB7yr6BKsbyEbPoVmaSeDyYLFAL+cb9dV3/rQAbXN2XRUtw1rPr&#10;YKNnR8PgIsEZUA6ngcmAoTbYHMDg96nvBN+ELAl9R6i+c6yjtL/qvL5UAnlVELVyyQCXeKUHSXa6&#10;whvOqxfgeyI3XrA2jXS+oOp6k7LgNjGaspIa4CTXITxwROQmN8fHBlo6y55of+pe5ROo5PytkJW+&#10;zz/VX7J4eVigbkX4ZzQbp5Lnkp43mf04GcTXL3QVncUSfsPj/PkPjpL0d4+sUYJBhyxm/1uthAeP&#10;GzybMGApcsHYqnXb5ZI+HheAJiWV01s2zGZ8Yk/e8+cK2dRthh9DNJcERw/AS3+5x1rCHOzIInLw&#10;EVhd/kdW/PiqFZ3XfTJMpwxN8PTrltswUtoh3zV/wrujgerhCE6xcz6CrYujszVFnI2HEzMVfY9+&#10;fb9PKM8fmHgyz1fO/+jv6J8f8wsyPIM02gZ2ZX5DvyFim8Vx9d8H+dF+ZLkVMo60wzd+6bYPGdj/&#10;CnpW0+yCx3TcebUdy43BkumB1uc3nGolWROLg7iJCEyS9uu2h05dkxURPuhlXvA+L5sywJsM7NkN&#10;OqDieKdaPMfIbGEiSYVsZXU7eYbdbQr//fTyIJsaaDzPs4e662fw4X/K2ZGNh3q+Px/mQ/34feAO&#10;lh3vATZ4FINp2XDnfFiAbYBfTXhDjj8DNZy2qxV8n/3oSXE8Xs4+kR+vp5/FJv/0M3vgj6+eHNMP&#10;NNXtYWyTHzasD7oPH/ODVwy7LaD/VvpbmWcfNIP3Nk66WK4bDf59smz8WWx0/fji2tJr9rLWpAfj&#10;Hp/Tb/mJLvLvjW/x9ku3Lo6Di4VpILzk8w2KP20LBfXslswM1uXyIzgOsuYb24xHxjm3mfawJ4b0&#10;72O6As8A4idlHUFKepgDKFCfbwjsOnYYbI6QEygboBHqI5+Mccz3edqHJ0/eLJECFowFdUg5J8M9&#10;Djk6+mLsSHToBN0cbTPxBWZ8xx/QKXbv/R7J7398z3f3bjlV1Djn5A2C25jgfPEUraxUOdkkBgn1&#10;pdAOkd4WF10AZbz9Yx36KYDJurinZDoI1w8lLBOfCwSz12m3MDEYSSZWtCWA7pkrEo/E4GGdKPYT&#10;DrryM6K2HP0DjRypYNZ/zk2gVzEBCfn4OS5q65oe3rWdZCU1+SPhASMGi+zg8Zd6Sw7xFw2yshfn&#10;mba6ztoFR6vvZHZrhhfRv+3pp+Cc/LfFeVxou+R7A+wDixerk19/FgQvH1SHNyuuyte2PJ3dPxc6&#10;m8zZp4P0lQDbesvRAU59HSXSNPGbXoM7Xxva/aE5tOBY4k99Wy0VD6n9BUP/EtDRRsOkjexA2J5e&#10;Q3B9VunyhSCYx/fuWxvm+v2InxeIJ9L5G7zsdfVHzwSw9F0iJNPL14IVp2L+YuD8IWnjBQrblAX+&#10;232NcMk0vG7vbfAJzg6IQn60H34vbvnCbzkBpAHtVh8mPflqfqBM7D3QeLpQxyfEeL06h5t+r167&#10;pGVlqlyswX86fvLG4T357vyxU7qrApy8gncyiYVLgiYPYF8rzdr5h+tOk+sG/QcmDtaGxvGDlxvY&#10;1LHdFgwZgN3Yvw4bxHQhKzktRBQxJG6OLzICuDylXaFL7TdhOD3jnS0tKDZ5yOYj1WD56def3z50&#10;b/4G2QhEim+T/7n3e354tsSfD/6U5ZuOYDT5lg9lbILbcTKKYfWThwwZZBji7wjWfLp/9D9fHSfQ&#10;yedHf7aJFheHhb236hc3+WDQ4cpGGpWpqLYXf3VLB6/GaO6bP3aOknt6Dm5+v12sk+tkM57YjT0f&#10;UJcgG9C32OzaD/7hv3dI5D99Q2GTi8dPoy8/yhd4esr50OndRJr+TdQeXqdxOqyQdzKzUbje/dBz&#10;KNn27Bvki0d9xD2+nzEQXWV4kafHl7LGQ7Hp6FsIx6P245MtV7r031vBiVsLLfjohJ0off9rgHlt&#10;yVrtEWjEDEQE6ZdhlWo2kwJ/IhLiFEmIp4DLd3cfhbDwILqEGfz+zSRhhpuTdI6p4FCySlqiDgDD&#10;6gGPn5R93hJfvKH63UoIxg+Fn+Me38ZN+L8w5Mg0u+OVSfMouYvxxCBw47XfiknAnV9wClQ8UWSD&#10;oAFx7HDcW5VuUbWZF2PGXbRtQX9rkjGDv+QWALrT7fqOHpqKGTsdx+tLJ+rwMk30hzZdnFNUD05V&#10;TrDkAjAH9R+9FPVWIUtkifmrVbef9GmSQXL8mUjhGY71m70ExyXE00906wfWZ4EVvfGHt2QJZX/w&#10;NzRXR//xaAs2d6/uksWNAz3JG02TyY8Jwu58y8T0HgQ9PNCRfWhfuj1NgY9kOO+WwBEmM3oY4heT&#10;NP4MOpNx5+QRoOr5lHLBnXaOPoH6dS/tvl8ccGW3cuo7mpHZwHiMpJDrA4dfH3QUsvm5C3T52eFU&#10;bcIHhp5GuL9b7aYs/dQCl7QOdX/7vVn/kwBN1EQdWcXg0dm9btvPI67uZKaPJ3aOFYMRn0cB7zeJ&#10;3cOwySHWlMdnnD/xLmbJre/JzD/jPNm07eFNcqYrOqQJcfXbxPv86z/yxcGLv5OFz/tsVUnn+Nx1&#10;fhnt5ZB2ax4Z4N6kef1RRGNddKscfw9e7eiLUXJc/Usm0OGZbAbKl25hgfMpj/z6Yo/5D9fp76f2&#10;/L0kSB/xswc6B4sO/+9YI13jxcqeucjCVrNlxODH59HB73FALHowEKiyGp2vV2d+7drLgBpH9tbA&#10;//Rv/M23n3tWYLallNr9wx60+3NI/X2d4xk+l3vrqC5/ChcoHx3TnYP9ff+XYJO/ctLZF5kXw3jq&#10;Z4NxZHVGFAAAQABJREFUR9U86WrTUWdgr0Y12q9Y7lIH7fIcHPPDzhW6MYEee/0Znlebc89thGBw&#10;o5qi1X94wQyXJEENHcT6bu++5BVHaDy2ALgcVv/Vp8IvTSK9EVacsNd8ND9a8hliMh4NfdBX6ITu&#10;nsWJ+vnfy/e2CG/CP1Z0T+X3zQr+4/mG+4+tW4CE5wq6Ny5+YBBPi1oNG8qeH4gRKzVkWF5a15wJ&#10;88pjbAwifgw7pyUAGV1bNDkrOHUOzwpicN/rh2QD0s0G9TVrQc/g3XlMdDYaPzTIfX1/QQovpSiO&#10;dIcNfQwktounRIrHVW2wmkG3Ed0J7uDHYAFGi1OWFWZvaspo5JuM9f01BGS7/z4YpoTcy4U2iMKx&#10;qg309CGBzhE6f4wryMm2WWZdBJRZKf1KiKTRbyum+k0NaI4P8hms74geJ5Xy9SGglbkHruCDO2Z3&#10;DvZsly67jz+Z1uxPMp55lwiuH/mOv01oaMxAnk59FQVN7fBEdsX7wfFxD3n+5nRBzD4mN8Xj4M1e&#10;b2LFXvlavE4G1ugc3t0iSV7n27aN1dl8dMNTvRfwzMuq+9wzHwYnqz92R8hERj4yKGDT7ZT+hkYw&#10;+ipWKIkS+L0H4HQ9f44e2fDhA6dBGR67OsomkZ3eSg3fKv3p4CcEj+0XtHUOajKhK6nz1SXNqTTd&#10;1qDvM7h+LiEThx62tZcMfGh2jp9AK3GQHvEI/17kNCwaRzSIjv2y7+TrAt17Tobc8ODJSsYZ35G4&#10;0JZ0DUpXv78pbQNFF3a29N8gs/rTI2n1mT34eBehGx9k1MhXjx++LW5Ot9P3/GJEN6ElJ1h9zvfY&#10;5dqnw+jBuXvEnR8cejcBBVPz5H7oYOdPi9WTb1uIUTbYg25YDWjPFaUcg/RNOMj5TDSKW/4RgftQ&#10;6IwazKOPt7e/9tf+fN8aQP/kpl9ayXYOdUPbt0Y+/XzfZpiq+JlJ9AwVNx1RcGkA3z9H65qA5Lat&#10;vW3x/OJ8Cv/zgleceyAwOVqh//S7H99+/Uv6Yq+Xf4qsxZ+pI+krEdsEg591Pvi4yHIb5N3eODC6&#10;C3eTnXuG4QbA5aBQ4ZfMdvsefe2dMS86s234j34CxuPqsDCY45GO6ABfz64P3HQEr7Zv2eS7L7G/&#10;upfu8bAYDpDOzibs8ugA7sjLq15L3CUfFiPc1Ljz8N/JzgMZnuXwo/a9Hux8sM7PO3fUob1bB/yk&#10;ny30XiqHb+W7CWigi37x6yHC+TnbBfjoCT/7lkIyb6ex6wkwCtNMkx0dYK+x3G68SHnDsroNgprF&#10;ZMoao8iAcaD4ol7OM/BOmQPNk/U5f+jkCsbNK3yFz/3tWCPFBNlXRVJEnnNCMAimY8xkBEmJBpMc&#10;2ap2iX0JRyM4AtQ/wzDA3Ys9A864ob8A6iQGDWR4z113fZMAhiTb6zkJhCuZKRkbUChjkRp/JhN0&#10;Ry7HkEkgM2A87HWaIbqV++GECy/0hsYG9fptMhFqLnozTW2XsNpe2aBjF2L/g7oEhSM8oU12k8MU&#10;NBvY9ryVEGpknZo1t+owKBoI6xt96yc6nVhp4rcJCVcsyIP0HwlrSY4++kbypwZ898XIRkX8xvdd&#10;2dP1zfpfTsCxCFub49QHxrX+KgJ5trACWsLnX3QludHyfjCqYHuEsmOezEMukVaPDZrJJksD8139&#10;Hh81gNxW8XD1B1rwZMLM7Impfp9vppBsPqM9KLqb/q9HOGMIjg5f+O30Wp8q1G31PFoG60AHri2G&#10;karv8xW4iK6Pe7vPwDX88fC8WwE++vn65Z5L2I5efmeAogTc8tnIVBdstrv7sNnwxatVKF4wsxXo&#10;yzj6DqQmO0DO63Q6Ile83nVamS/nw9G6wZcO8sXZKsvNOYcgZI9+8t4XTsgXI94Gox9fq48B5iYf&#10;/CDcG5zr388Ntgbz25mQf+ChI5NNA+CvrfJwiaYBAk97oLTV05L44iBctnqKMTEz1Z2weq4sDzmr&#10;kT5d0zH2eYI43HnE8MUm8KhUjycJHn0D6N6tgM/om2A/8Dfw1JHe6shW8skvvQHwV35Qve38DS7w&#10;PbhH7wbzqlbkaouuvQAp+TcJ4GNsXcdtZUMQ95mvaxO/GvMDP96sqf9iIlop6GVPfdjj5PKuksNH&#10;J00m/swuR74349av35sgwnH6+cZm8bL4MCl3vutsQS/5G1+cb5O3CcD8qjbjh/yoz4/tqPxopzNZ&#10;p0M6iQy7e1OnuskUXbdLF9MYr4wbwOGXZ9VYhPjAt+/rV/tjA7+BXt3H/jGTLmDZ9Nfev+DWwelJ&#10;HpMNYixdPRNTvnyFQyAHzll/8gcFX/xmD9N3jUO88wf4Lu6Dq55vq+Vx+skt/mHT0a1fcSOvyGP8&#10;Z+OLSVEQ02FyzB/1CI5PzYIMJrlptCqx4sNjcCsCFEHFwO3MsLnShX4LYjD126qcPxEYpDrMB+dH&#10;iRd/AVcfi9GdATpuRlSrQDOYrNeLPg2NzJ8okLJCQoJ4i9cZ+oyqBr94YUiJZXT7i7tCR+vaOznk&#10;HbYaxWsO8Kn/V49f2zpbzaGDBs/Vt2Pzgc2qhr5aOymN7Cc3g0TnBr3rE0h9cji8V2Jv+BzIMGnW&#10;RFFq46G/jh7yOTrJOOmSKPlbFE83+OJEHjr5aW/+qq+BJpjP7QH+2sqSTvE9p4mlrfjSqR9fwfqu&#10;bomg+nszHW2iFZTJGn0uWOOMqmrTzp5uZH8qoLw0ibc8q4eJeyIHczKpMwnatnsXAkid5MzBJcsN&#10;oCYjX9rDTLbRititjBDG92NZup2Ew0VGr5JW6AVUIk4Gcl5dfKfUKE+GS/w1BkC3ZN6Ep362/Mno&#10;dJcNsHfvsr5LGOl5fnsxFVjw6Ss8i5XXoDifCsN4ebU5xx+++GsMJP+k7frsstc/1zYf4Qh9totS&#10;57othveVquKY3jBpRah/6Q2BjtGgx32IWdsczJazlVQQJVL88nlJSv89CZ7fjM0X76eF4+3grfLo&#10;rAExGz+5gyzk2w7PmKBr/cgHI327voR98uPtkqrJbRfh4F/HO90sz4R49dC8UPEHfKCpTsLbjo7L&#10;Jf6OxaZC34umjplu8s4PeVr9tO+WFj+IT3my6pznBhB6pn0DdB1eNKMNeWX2fNHC0w0SyZ8u5Rhy&#10;n58fLJ753SYmHfX/xTdp8j23cd3e/KGv4W61H344Ed1x9K+P7+BvN7U2thaH/ifBfD7aXgz1Ll18&#10;6tmcP/zlv+8rhP+2rzL31juLhZ4s2WRsfJPu/PAGZOTypRgj4wZSCuE3KvCfz5BpwfzikS/g2Xf5&#10;TUq3eGSXOtwzA+mw/2HA5efv9RNbxFPwbUzhqyZ2Nwm5Rrjp6dN2OtnLBJoMeI3/4TlYvgWX4ybN&#10;daRv/sBq6oc//bHtbptHf/bCyND0J3lNME7v14/P05u6mwwdOBng/tDrgZvJxOv5C1q3e3s87rYM&#10;EvGy22nxfbKlBzEAS8guA/Bf+Z4fOksOE14hQhnZ2IupPvSVU/IpfCDEuw1FR26nNlm8xODFFj9a&#10;4QXzV71L2kr2iyT+YgKCEQ/ZkiSfCJZgfjG1py3RzhMWnPOIGArH058i9xUxyoLbJzyUd8EUZALo&#10;sWSbMoaLgQ7N0e98XxEDFx1t+nOa+4ohpVx5HKRcWMF0LQzvPOeeEVMG46nf9XVd0OeWVQvwehew&#10;RCfzHKtT+mYfs2F62H1ZAxO5XysSAQFvYIN3Ukx30ee3w12SQTtsMx4+w985I6LhJTnkmhPXNptg&#10;JD1izqRgHKvyU9vzpKjzG5gPp6SvsAHC+3pO1+Aw24Z0KsOoDzudw+/FIFWZDFDd8nQ8Cr7dFoiH&#10;46ut5NGoIt1bBViVGXwkZ69XJtvt9hz/EVoSvFXf2ciANHicjDX8WLnQQ/qdbS64ue4GkIFc0Asd&#10;/aj0gr/uGUEgnk/w23DxxZr2nXS+5VwCCk67pHAJycr8tga3ysz/4GZ3tPxTk01ScRnCDYzBw+HD&#10;XyEXJtuyG6UAtdUBjbCNN1xItouJl718v3uDs4EbEp4xPQYrMRTb+FrCjne2sGLpzwZEuBKlgh99&#10;HO0YnD5uEndx1vA4ubAYJBZX7ljlmWL0nePjaOP7BYxSNDZJXu8hm/6B4Gcyd24AVKbnwGaicMIb&#10;9eGE6wj3d/2Pr+m3tsVK8BsI2a46ob8Hh53Di+Yr7lcRbjTReIR0zVZbdUWIX2mm8+3kjFP88lPd&#10;8AgmoMrrEO2jeXVnBx02WATKxvs7HLVXJOp3+++iN4lZfB7xG2SDYdd9xQ0OKJTqYqOj0+h2ukEv&#10;gOXd1Wu+2KJfA/SX/t/HYvck2MATaFfhCMh48eCravjF5d3yuPj44x//mM571mf/ZEgWsrt38ph8&#10;+o58xM7G5O8Hqk2E2P2lEzR3G7kqOj3fiOP0722Z330hHVkli0uIfMVP3riJVTER3+Tfa7Q70s0q&#10;lg/4CR99af/FD13d5ybwnjXKgdJWOwzx7gFBD4n/8Y99i6A+p3i+QddyGYqqu+qzRWD1Bvzxox0b&#10;+Z92ZWxFF+8uNknip9r6HK7bbdL+1OkHaBIMmE2bwIT7bB7OJjTkv9yVru0CjoHD+8GAz2Eo/Jd3&#10;ZpwRjfiezO58LEB+dpzTERyBa72k9b0fI13DGP8OleBfDAA5AoYfZ6IIgdXD6TGeUSQzuNGwig32&#10;cyPMgj6J6Wwzt5fxlhxT3Fa3oPXpV8Bv9tYxkl1woPCv4aXckiJe8PApw+JJGW+13b/01E4iCPvt&#10;VJ8b4PQxsyuxtmVkWwfH0DCC914LkH1lbzzWmJ6Hbo5yQfkY/nDqX7/wlnqH59mqsrWbFMmDidPT&#10;/cMmrBUEQ9x59tvsymogZnDvH4T46gvcphJ4XPAGC6eyWwkzZBfhehx079fuui6vggd9btD3zQVX&#10;wxLfm51GgI9gZTb53llQdlEffC2IkuvDAsNux3fA3T8MHVbyx0+7FYSBuHeosESo+uOMHZXNyJ3o&#10;TB5MvMrJ/Zvd17+2TdpMTuoCnwLbggVFHR9eyDZ9XLACnxwdb/XeYLPnMyRNfnRBOb7aet1EoU7T&#10;UxOR3UJIpk0G8pfZPz9+9H8qufq4m14lFIrhM6SkI3/YHjx+xRPJ589kY/v0/MB6OAqshLmJrj7F&#10;Gn6rRYpia+PjnbtAZ+fXeMmpqpA+/Bo096rWYurs0t/oovPCcrhesqxudIhwCf+e4r5rih+dIzwW&#10;vCNfcr1djejU/3wSi3jJv2KRBjYAd743KqaHCaOt/lyDTiRKt2D0thKcXms/mdJrCpiPgCBrfYY7&#10;+LPn3Z64fAZ5dMGc4raAGDELG7Hz0hd/o9Ird6ZO5WyYLvmN1+3Ki2LKrZytKtMLvxuv0bHd7v95&#10;0MX0WJ3cAqtrA4v/0LrbCiZ8m2w1oLq3HNCf/f7Pk723jjaQGugmc7TJZALgm1pojX846S7smzi+&#10;bESOTaw60ue9dArPp5+Lm9P56S3++9mkrR1AotMTOuP7peetyJOdDgzEJhP86exz8qWx8TRZX22n&#10;f7aoL12xeR/1N1kwkecvbFVbLkCeb+2+aHdbgL5uspj+0tVwxuN2/YrT1LD+9GQFj/fbGTqfZz9F&#10;vr1JllwrFl9xVtszni5GyI7Xjmg5H38vv1ld8lyso/7q7xQ8ncXf438yxK/tar9vwjvZU+wmTQPn&#10;1+0I1G/OZDsCAT+YukEYiQSQCPfVuku0mPofFgI8gX78RKC6sB1eDh9ejLqPbnBZwg0YzWpoakbY&#10;efV7qjzlxlAKvAeltj2oB8YTkGPNITPati1XD2MF7uFxEf4UNIWiH1pyXcnZq5MU4DxQTskIOdDZ&#10;8eprZFjvZgf+fFXjx+45bsusOrwatB890RajuP+9AaOOBmOOBsu+vkcf4JLnZBuDo3V8WckYUJKJ&#10;SggdrJWAAeXXT2d4/QWs1Xne0Ko2SngN/wUBKi86wTwr/Zst038ywUFBir54wl/nVnNaOLVyzry5&#10;1/RX/pgcZ9uDYaA93fzg1FFw7DrdR9QEYFUdlW3h5rjuW16QBB8Pj3MPaNrDc/xVQWR82y5kI3VD&#10;F/1NjgKAy+RREvL1SzTdopEk2SRUJ4BjMP7/gwH0GqqLytlVPf/rqAve9Kmg4Vz7ksPk/Lb/0Y4f&#10;bfTGbiZ8XU2Gk41PFDd4DhZ+9DZpCPL6Z4Ha7I6A29b9aJfUwJRzz7MQQ69VTIlAcT/6ngGpf5OS&#10;o1mD+O7gO8YJHvqXLqpkd4nNvfH+0MDoPPLSpYFfDB2+smmg+uV1O06OMRNvi43z299W1JE1+Qgm&#10;9dUnuPyY74A5HUS7ejD8lk5u0Jnw66Pv4cC/T3DTfziHn14hiQ78eO8HhsUjndY+f6l2srnuo315&#10;LpglenjCbfL0lLEXPgiPzrWYbJhg2KrXKKY81b371vh8IXgGjek7XZPH/ylwz/0mKucvN7nh9/Qj&#10;BvhjEpZz5cjjO9gQbFB96YAM7MdH5YPvNoxlfeyyYn/PMOzWEDnA6dOEac9WXK7fC3QkjOnhJhp3&#10;jmx0ans1Za+X/3VQ74MXH8KLvYSIh4tFHfE93sVg+nkmIKvTqfbbjaj3GX5x9Ojd0WfxWP/Hlqev&#10;07jzQFZM4nk+J3v6GlPA0JUm2+hI601GcHv99PCQMdmcd7a2kbn+l3eeyYtFggk4PHjgd2Nj/I4e&#10;bMP7aggXHVx+OXtgRAzwJWW6hajPfCOA3SZMsvv/CudrMNIdjpUPFL8VSMwsWFPoFA7yxVnmeDHU&#10;8fXQ2rb3J25gr+MzeEyo6ig+tFQzCM47Wl0RBnrrXpOO9UnIPYnOSVMM56DMu9dzQZGfr8BNSR44&#10;5CbPwxqovdge3DkxiEp95m+jTQUGRy1mbh2n1PDG9O49UvoryPdwSpCPgxz/3KZ+/QrA2NnH7Pac&#10;Z9lwlY8TP8wxNFwLGAgYfDycQ3BJSS+wwXngZ199yV4G1a/xaBV9howwuckSTveW1B9NmCoSuITa&#10;Ny0umQKQOCQ4D8bcAPBDt0AMrE/w4NFuguDD5nTUQTrjwHRocCF7BPuwNn3cS3s85Oc76yuSQ3gO&#10;DZsIEP3ywdUejT0QVvUl8prDu4HwFaC6GHTU38xaIrh74Lf9FU9NumZasH0wyNdwRw+H87FT7XyO&#10;vV9i7tkUNgnJ3bI4RPiYqNHGHzyKSe7kqtFR9VbFJQ4+63aJQq8KvUqC1LrElm7oLsi1n24XAYP5&#10;batcv/ii95Nsg5IJE5+DnS7HQ3/Ii0d0jAUmPGrvEIYqbzAe8Pe+s+cLP17cvsHzq2rJBwydTQ/k&#10;7WeJ/cWDfPK8KMa75vVVRwenB3yR93i83ZSwvHRzuJM0/r/rjRXjRZsymePvfOHw0ufpbyDxZPIj&#10;z6FXvwkX3nz/kfMGYPpnq5soEpe50IDDLszX3tonfeLRxFx/vP22kApBlWy+p9bzS4MrO4DbYJSe&#10;9BML0wn+87PxVhs4ecHCYoNl17/2EqwtrCbb+dANRBEK12wT6dFIRgsE6L1MytP6YEI9GpvY4ieZ&#10;fv3lZ28sXvnUbQGy+v8IOH5WQHAOWW14dD3ftfolKMdKJ3Q0m41Y1erRrHWTdbmryZDb0Psqc3iw&#10;ta/3wjBfSlPqZ6t0QZerv3YyKewLzn+PHX59giX3Fimd85Dt0pq8lMPgoaejeZMZigl09SZqGvey&#10;oSqn047o/NhEDG3PiXmIEOwWT+W+yZ0efrFLIZdlS7IsCuVDONLNZYiXsmtdtC6n0RWpTr/ri0/9&#10;1L54CCXvn+yEfmhov76nHHlflVyOh/GUPuX97ZxPB8fX2WU7Av3JUSht2zMJbTzad7cP7yy5QIGo&#10;HyJZNQq4W+lVz5HDcg4d4PG268AHp58gw9EeCGS0tmX0W6mbVc62SDsXSDdrDv9mT4Yf56eEJ+lQ&#10;xPDWdk6A/CU7Tn99CX6B+K77yVcfHyktilP2bRFJyPutrZAvkXN8/J4Jawz+gpaDB/8KCIMzp+lQ&#10;e7jHJ46P3zn0Cwsjcma5/3ENq3wPAdEG9SmuBOxeNBMP30avHsHu4Zp49DSxLb+PwfGA0Ya/geaC&#10;KCz0yrDhe54BkHgDz5E9XFLfmBkvBqj6r1GP4FaCXVIOfrphu/hJqwOlE86nWC3Qg0D8OD6qfCU7&#10;+pzzxs7kjC67r6AxHYQrvcZZQLgiF70enGRs10BAGsg2WNUvp0lngqgk7eWcVV2SZw86MeHh64IE&#10;LjJ0GFx/aECnVXWs7RlUVNtepjPnz+B+E67v3YJ/DSbg+4nCZILTk+9onA6uj8FR7I3XJtr0pkhl&#10;zLDziF6CMBDy13BN92MR++FM9zU8iRXd0wW/TCcYe5UlhfH2IgYSkj5ss8m5y+gvgabbrDY5xBP6&#10;ZBjNOnEtfOuLzyie3tX1Iy90IHrtBloxiBm6OSH1ferEs2sxy2b3lcU6oBMhtK9AWvV1TCfH170r&#10;JJ6D3T3dSGyuxWeD9cMvfAuHH4gF/wTrdDyMS/CPPGqewT5jfacP3kqdbz28n23vYTM5ii4NAruP&#10;3VHO2/MTTegyyyYkfEm/DUbRsvKuJejznYs3cXY23q4dXAxBBdPLfcOAOrdSrvomC4jk+wFeDrrd&#10;qJqrMdlosRWOZ3E1/QxnOnnlBgOGfG+Ln7zLHWzKL9go3vHi3PFu8Z0H4o3vmRD97qffLy/R13KJ&#10;PrXRHVtN3hYRV1whgQYvCvaV41yvrP5O6e53TTJggfN2zMgYfnbow4YmBS9jrSMa02N00uhLjhtT&#10;Hl+DT854//F3mxDeOEZp5+9120LN2CUX804w9E/OB/9x6u/p8/R2tUQCP9m60LZY6pwOTByfMe/R&#10;3RM7fHg482M8bxJ2ZBL19IiHnbObONRe240vZjclNwOLhDsCHH0wOcgrsQ7nCBwyDqVIyP0L53PZ&#10;EUQ0XNfcTMj9t5wtoRjSam8BkZKWDCDBzCi66DJGtyqPhmTf1CHBCtjQEoRAtsre+09Xa2N4Boly&#10;yrSa27kOr6KPScJmRPDvusYUb/XomiIL1xCcjHhgjIcmkbLpoIiPZjW1F7CdI6dm42bfi+WIm8XH&#10;JNkzY/oNoD/XV/czYWfj3Q4Eg0sQePr66YLXNwB8TWZ2+pIOU/AvPem7f14Ctj6fOAEGah3+Zqs3&#10;oGfXdPLwZ7Z98gY6+FgqEXGeNLMqQUNuzswn4ME6he8/XaUXFt0tiunrZfIXHDkEzv5BFV3Tq4Ro&#10;IIVJXczS45w9bLbdYgGBrsIefTRHG/OVOT6e6y9ZLnAEWwPLo1PU4In18b/JYfgy0nDUdbItqVbz&#10;PmVvsIvEp+xWyEe7JGgXJj2YKNHF0XhNdGoffl+3Msj64V94Jt70Q+8uXj7S6W3L07/V5CXH7TiM&#10;M2I1eZkd4jF7nu75S210UtsT5BbZT6Jgi6k14qYeJ+MhfRILvpbsa39uPdAwvsE/RR27zP9eg/aT&#10;0OK8+qzDQXc+YzRghBuBfg0Gz6DCxgob4l/7fKprOJ/YuuNANxiCofvjIWbCvVicvzz8Xszjf21R&#10;ALdJwEse7+dHczLVNh67Or8hx8X3WF9c0u/F8tnyYMlKJj52K2q6/C3PnGcJj5c+gjsbX/w+tyc2&#10;oE0nJzu+3HLZztmeK+HL1caQj9UmHvmnrd0f8slNdiLDt/AjdgezGNbvNcjigWDFFZzPV2DnrZPx&#10;aAiW0Pbysf5LajQ8jxCS+E+ed9Hs5AY1dpUr6YhOxeANXBer0WLrtTRxiiZtKFtMZIovH+QBeGkq&#10;vK/xpewU7nJMdNEyWWKjEarN+HF5IrzBOKdLFPGnPDpDf6v6cuQWVq3i2f12ja+vPrqZPMB1voux&#10;ZIqv4Y8mHsBuJyNYq+tPPVtDP3U7Hkc9XuBR2WcTrvqfrOEIPk11LSfHH91ESxg5/9CDxWE7WfLn&#10;m6BWhUlCvmRmW3o7iV+y1758E77O1oW9TZ7n53BoGx6TzOTqQ+doy/ofPLwAiW2vz5IbaIL36bbh&#10;MQbBizJlHwjjJOCLwLN1+LTXA5kYaVvFg01wVCjVywt6LHEP0cE71CkPvPHCQ3axMsOa+R6JGjp5&#10;BiT/bvVjj4aD81/+Aku4C7qnL3obpKuYwzKsyiXh2YurRJDSOLhGieEGTf9GdNtqqitLYK/VUL2D&#10;u/CHew68/sFFzwtHGGITmHiEm6n3rYaOvyvy6OZFNNE8UNNXajhIsIJ9TpxTfKwtIbfNh49vBouO&#10;+Ln7wyWPOt1KzWDr+6jJavJU17g4RwGTnsdmdkRnSTtZqIHB5zjRAmfmfyvYAOMjAns7IzvosgH2&#10;RddzDvwIwGQIhi/Nn9LZl5LRR/7y+iEH3r987euAkFWQUG73pYvhvsCl300iMB1esj0DxYK6CYbJ&#10;SxLWP/8qof06n7ICz5+rBLdJYjB4fZJLzQXkBfGtzPnLx32LZvogb36x1cjU0P3+XmMtuV1STtb4&#10;c7vMTRA2509xPslSJxb2WYLLnpvwOW5ArS3IG2CbdPRjm5YPjTd6VRsOaA6WTZPn9RVVAf31c69n&#10;DmA8N2ksZUUnjvSPPx+JzCRnPL344pfbXclnpqNo7dsFuvgK2WSp32Lj68VzLQq7nM8eZxjM1LGY&#10;Q4kzMPABj+4SllVmvqbvBi27IOnhdumKyAY4fMCrnvtT9EOLKHOD+MGbxHYFkfqhk7KeHS9tD76Q&#10;AFl/EzyJG16F3o4GAfiLWnTPN8Rr3OQrJ4+BhWuQST/Jfj5CYtdjnK8m+uPc9Zdz9vpudqnNqvv5&#10;9haZ7x92wTsG9m0fC58/7wVE/6EFwWI2/IlffKeD8Ri9rj8VT8tH4bEI27ec8LX4iE/1AdIRy+D5&#10;c77s3wd7FsH2NlY3kI3nbEMN+TqZFjMdpzEoNlbLuxIIjM+feEeLjwbfny6/3SSjJjIoy18vvcO6&#10;CUL9Lu4O5tEvHPIMGvJTQMlygzYa8uH0DvEZb3A3yT+baJrccuPYunrg1yXrhHuTEYTSAb499/XZ&#10;OJZz77ZG/eHxr5aJvlycP0zW6neLIs09+c4O0HRU/+Xgl+1lCT6wndU5yuneogh5RZ7Rd7LObq9c&#10;hueX7QFfvNC3XuSq/aWHcSK+taRfpYy5fEDGD39sdmNb6M9NCdfpWIfYzOeMuH47P0G7hlEp4Ah2&#10;BngFITz1V+e9xu4JnfNKdmc4950fJjmMn8NnsORhJwQcBFrr62SzLtu+iaLfzVAF/z1R+vTdairF&#10;wSFhfOqBur2YphkiKUWO/oePc1J6lOLxx74FYALjcvGYs845ujj2BP+zqhm7BG4b8ra1sErf3OVK&#10;/UoAZPZKZM40qaJJNxKI+3lw1G2lOF6SWzyCru+SpOTYNVySyB4iCsgA9D47/ljdkloMrC64z9H4&#10;7Dv4dRy+6k630csWN+EqQVhBvcoSauenv+NqE4yS0r7BwClnuxzs4iLo3xwxEq0wvBENt7UU17RA&#10;b1u1CY7k1Uxf6Mwn4Az4nFzP85ub6MDl8wrWiGxFCxqOmnxH2ddjFqFBbkUcq9Ps4Kus2O36rQTw&#10;4nOvY+3VzHT4+CjenlsB9L3tdwauz15+kkzTnD7JJfC9sGVf45TPOnG7zQ6K1cU9k0FmPuSIE7JI&#10;KrYvb6KxgaWkMB//jdn187Aflvkj2eB47itPZhhf8kqmEkXIg0vPXeuzb2sEt69D0XMIN+AFS0Y+&#10;Hxh1d3hW6Rh57Ixmbdlrdg3ehMhglHL6kLlJV9vC6E7OeDZ4z29hkvSioZ2v7N6r3vHu+r7doK/P&#10;1aGvjX/j9wbpS9p1XUw/8XmDa32jsxfd0Ek/ky1YeC1qyEn3x8cNFN9998VLWGo//DcxPJ+VQ8YD&#10;XWXTaqd7SL/Dxyd7WEB87Ma8c32eCe3syG/q8NiPnBZptpuVrVyRCOax4TPh0E53rn13/AK9fzhU&#10;voHbxOXscv1NlLwgx5PxX379y7f/z3/7F29/bDfgr//+d+UifJYnx4v4/m2SRER8LRfEP9kz6fE2&#10;+aaEi/caeEFMbVJqZ7IzNSuLsey4wekQTy6NdM1OztDgvugGvgnQaFb/2CsObqIBCkzw0+/0vp4w&#10;Dd4VXVzuP/o3YTj9IyuX/OYj7cA2hrD5lybfZ0c8nX33fBefl4QivglQ1PDul0ew6eOTZYgq2ZSf&#10;yEX8obqKZ+Juh/bxoVWv7+ApIHzkwycZx2fny9mjc/WQo9nv+nznDU/qx395wAzP9oyvpHiidYqv&#10;8R7Qu4GL0BOmjms/PmY8CW8kxtVOvyNnXP+0xq6De8WIKjPqDHiKlDKO0RQv2QBCY0LES/03WObg&#10;FKoNH7DZkqd/wTW81XqhxOQKxnw2EWuP1pRhu+T6IjpldL2UBW+GHN54Hd/NlCdu15KE7XfXtmWp&#10;RZ1kFGvp8JfktI1MwQFVXocNfGTkIB/6d5YGBBMe/EFoAJ5+IP+TIthHr8DORet/NoGZDi5A0nPn&#10;7sG5hz3aEX5WSpL03YM/5I/x8aLMpv3d+XQco6LupX8JQx+TqJ9++l1JQVKn0zhqtmI69kt62FsU&#10;l6g1hu312QDUxa/hYcGQvxyXHm4gVQfvk3D43PP6YXzg7oIvueEN0/6/ebsu94BQA3c7JTd4+edE&#10;px/4DexZejrynfpNPuJztk4QHF3Co09y+k+FJ/PpCr8vnoOeneojUVhx1Wv9Yn92jOREdzSZo0r2&#10;pjOJwy7L1/7xE/uAIZzkzQf4OhnYdXXpOKsG9PJf+GIYLkX0kUAy8OGHU1YHcgx/g9xWJCb2cOOn&#10;doVPbtAZn9Hw7YLaRcEjp9hbCeaSZ7odz9nPgFPZy7boOeYSYzG2J9Ahq8B1gzb5yUkeMt6AjHfb&#10;tHyMAOygv5WYJAfOh87OJkP74ufxp7H+0icG48tKKmm9efJj93fpFO+bHMQTXCYHgD/3QJ4CRjkY&#10;uj1b8Xedl9de+r5bbmTDM3lOR+RRbncj+jXMPuH2fonlIHYIzKLg5ANPFt+QSokz1OnoaJ4OxPLe&#10;EhkMP7hvUr38uW77dkd8WIDJbzf4xjfm+mwCLPajjd7Pf9XEOb/7l//yX3e7sVsBvRkw4lQyFuTS&#10;GJrun4mI3Td+OX+or0kG9Al6/kO2LlX5I0om4/TWWJBd+JhfPCj0832iokoMVrdJt2B78XS+5BrO&#10;qw7L8HtbK7Whp4s4/mTCvFwH2JjEj87HHruNkVqVhy84nmKCreWpw5MFMB8ZD1rIHNwmaHgfH3QY&#10;xmDxcG3wHEV+gYfd4m3hABd1+0xx/tZvEyXnAUzn4YdjuwzB4jnPBvAddnGSbjdhrX0+VZ/5Zjw9&#10;43KcujXhJTwJ9DLkRE243bsJ+FGUox/FOeQb9BAIDrxEpg0DkodX4SLqLVWUpA3jlPip4K5qhc0l&#10;Yk77o3/AUWASCoMccPdxgt+MjdAN+pK5yQvFfk6BFOeFOWbONX3fVQiga8kJb6lrDnUKh34BOf2d&#10;ApcoxhXF4RV3N3OziqUB99o4W0ycYelg59hl8Bt4kQLH8TA13canXYas5c/r+O7t5z/2Eif445Hu&#10;GB7Vd/Fg2/bXZzUf7iWc6x0/nmglL37DGd67d84O5AuQ8isPb6H7bicCzWYqD2wDq61MfsHmTxAJ&#10;hjnViVO/7PQ6f+ve+nf7x8bRQLyCkZBbdRncd/+rKnaBI+7Hw/tWPmT3Tz7yyKobWCBa73CmOPLw&#10;N7NneOjaOVuxj606mvbSGD0XgGQo2eI/LdUv/aZcwbciQKNzuxMvnoPcBLRLK1fJCitwMx08EuEG&#10;h5B49uV2YWqsjHaAUesiYcdPySre+eK7YkDdJirhNtixj0kCdT2D0XCF7K7xcP48IujU5jbZNBw9&#10;r+4ecfXHRau9dv0k6w2o1Q/4cBkkMmqYOg5X/52swXd6VdGvuOQH/kGO4/+fqz9vuuXI9vu+gxmN&#10;5h0oiaEgdU1SIf7l9/9SFAop5HDIpHWvLNMU79DdAPoA8PfzW1UHkPJ59q6qzJVrzpVDZdUezbdD&#10;TkIDwP3ASQVX73yUfumVW4alMnq8gI27C6JsebNe9rm8pw0FuzZebSyff3Wegt4BiUmA+tICLvtU&#10;/gZO9uIzVmDGy9NON7i5apNvg9hRkXk4oH1xw0kZDgvondMpGLjeAQw4eeCuvcHnc3lr3xrNaIBJ&#10;P8mpXYkhcOJ59ELiVhaEf+wlPT/s3v2qzq93Cy3h+OPLs4GSJX5+SV/2ufyUPf1mgr1gm7hQ2ks/&#10;GnzQbwPc63OvLRgcfd5Pd5PFo9ETYbEzX6j+Jig6rjD9pF03uLGCrA0tDe/blsguRvLvyvlTiNNm&#10;XiGeRlvbZ6gnKd+9+I5xEt+/tqv1C8jUroaHPvs/3TcxMRnqT1sZTjwRpETOTYC6hNOK9drgGz+r&#10;Z+AzXzzFjkbZn/CLNRKYL/Z7Nwaw51/YunZMTHT7h/s3/KlL+nfQQwZ8aiezO+7TNV9R9vryO2Ak&#10;m/8Xj/NpU96TDw+c+tsNhvGx2BFO/NNH6vb2V7BeebNd3Zud0PVjCwzchoUHc3AvFXXS3hTqXGDZ&#10;5qNOIPWhbM7C8DrCOUABWxmHoPw5DXgS9T1c1blNccscvODhfi/2XqVMENej18DCvdJowTWBHVcu&#10;OB6F/bhMDYVsko7HfdQ9Y53cl7uiBevJH21dMuNm4uPHPc2u0mvX4AUmzvMGt3SiXCcAhg6A9b37&#10;i+Ei7WXVgLaf4NFCDkDS1Y+A4OZcG8Q2PhzRVaINCCaRDiPDN6NtYDB9j9/PP/zJb5nX8QS6QKyD&#10;ePmG+ORIvjUgjRV++iQvOuxnQHI8xlT5lVXR1j/vl9+MAIUGaTso1+BjkK1laj6WGw0GbhAgz4xX&#10;MDCSJgHY+E/vu33gAoNz2OrPlnRUMiqHK/zWsuApSvUV3enC0r9fYKwDa7apYegoyfSx1QN+Il1D&#10;SQ8KIj92O9lq1/MUxADDJTawz+p2gQ8bIs2+dZi3NFsQa1Aq6DZUiF4arAy1NeyC9Mf8dXtbtJE6&#10;gOGdbs633Mu3p8IPOG2wCsdki34y/Oh30WMUy/PN+NYhnZ/i1uDi7Kf96BgMVMgXS2vbePmsWffJ&#10;a1AD13VK1nng4Ef+Xh5gtgpHZ+Ri9ze9fICfLpP+BtIhBhuu7SuKB7AbOMWXgb7EJ8Zf53jGS/+j&#10;TbbXXvjFa9/D4xqfG+xv0J3143Gcl+9HYsBCL5+dlDni440PZxuyno8cXgGfnhFkg1Ogq8Bmk9e/&#10;Vw6qwuFdneDfDqsyMeL1fYGejunol2ata3PVMSgYlc6//d03H7779i8+/P/+U6//bSDwSz+CxpY6&#10;IUD05NyeiHPn2qOX94xmAwsrPPnNx/acbL9F/L8dGX1+8RVb5Y8//BSd33/43bff4XI80APZtteI&#10;TOlLHX5ItIsP4rkBHprxMB0Fk85mgeDI8vru9oJQSfxtANCgYm8rDOZ0DO8sFwxe6QX8NALTOvpX&#10;hndApwaYswUog7P/8+AizOlAfDje7+fMQ54drVDsjbBPGxOLvvD43YhX7vgk+uazaH9e+3FUPp8m&#10;2xDmj/V3tIDzly8o8PrWGd9sR3d0W/lWDTrbuxzKm7+mE/YAt8EiZ55OfuUNfYOLT/oKmTpHEfi1&#10;CToAu8FcYjnvhUJnkDFIJ322jBwSAMo1fDT3KsboY37/lb3Iyc4ZhzRFYX6Kwnz1wet01tgRe9KE&#10;fuhQlsDyc6+jVAfuCZ9Sfvzl+SlMjDxpvKUgjos3IenMDACtOMWqrydR1EbfeMe0ruzz574+XDno&#10;J2gnIhGSjD4xUoDsPmjB8C5pd3qNcg1cI4zGRkl0GjLGux77+K0D/7HfF5ctXWA4wxl+LGCkv/qJ&#10;G2wNhnFRPiel7wuwN2iwwfMHP8YUD3RnF7Clwuli9dkop+2ceODoTfosOLLOJvELZp908D6XvJkx&#10;Z1OWLb5vX8OWyVynoLky3dJXouAvIrBfgOoMjZMhGeNlfCz4wXuB5ecC1+DWMK/DVQYeXnRyp18T&#10;34vuuKbryuBF5/UldX+02UpDKPjOd4MdroC3dJoxdLTKBArjmvNZbeFsoyxiG+U72pehg7FCQG4p&#10;L57ucCGHDfE0VaDlL9o/F7QNZtjkU12BvhmcgeotW8NY9ehCf7/OhoUxnc8dzU/1C8rUfgEb4Xwk&#10;GgYjqljOf+sIatdOdOxVSo5Y2ayBRMrgddTBXCd1A5218Yzx6pFMUTl8ydrZAuX0VX2+4+99J8dt&#10;pg3wSfOtLnXoltQv2NMTG+D7cDteuhihM5RWfgWn3wTRifHBxaWC93vuHQ86ML6xdpaM5ORbZD0a&#10;BeONUdKESQ4Dkip844AxngSveng+36b/49P3q1sDQNbXxiS4AvykQ7D42m2SbPP73//+w//nP/7H&#10;D//+b/+2QVu/6hlly/JR62yY56ddzqZVmV+IvcjD3yR4ddCbDz30xI3NMvONP/7DHz78i//6X334&#10;i7/4/Ycf//QHYj6DjGjp9GTE82xSjKaNP/eDO2QxCJ9M+eH7tNETAqdHbkXP01GQ69imBj7RalL4&#10;rC5j2MryE2hDWfmj1w32W5m4tghUWztbjNlHXn5DtZ+ekAgHuOtHIl5y29tAHT9bnVv54eu0fL5h&#10;oHqdsH5Nco3WbLNd/viobZRLz3Tj3NcNZC/GyNK30dm1WSBnQbBTX19o8wu+N9+RoXgFO52PabuT&#10;Pdm8n4MfzDsP/PHpy6f3UUsmaG419nSCtvKv0uUGApZgtkxBgIwmceoDTBlOBMin4soT3GMc7+0B&#10;y637+deOZguqnICQYdTR4KDRacvIE65cdJxjd4GsE0oy1/wtDvXlC05vQ2PIl29BniEOE1KCQ7VG&#10;uENHHe06hkro55aqbvkf/1PoA3/8qWO2bdYrhEVbx0mpNS4OPv4j9XXGWT8R3nU0wSNuw5jVkuEj&#10;J/nqcD8OWIANrITbBpB90YmcGk71vYFx72q4rOE2Usyk2xnPAcnCoS1pwS/ACgS30oDvdBPOg0sH&#10;sEeEw61DeBoVEq41zDW4p84qVEa/H+1+q/Fy+TWkYDnTmkBHYl+IS1b1n8YzRw03uaYXhfffdaf8&#10;y7JoneDNZOMvYdh8Oo5fev+0uhQqNtcoyTIfDfV1fuMO+uMt3K3gbVB0uj3fWDAuI5KjMTp0W8Wz&#10;Npl1ogU7vHTcYE1gOEPGT6sB5KqOJVODLsuNG6WAKeFmvCT7Bf6jt6Xl6QNuQaOAi8HsYTajbaHP&#10;TgtkoTOw++EJwDr0R/LRh+PgtJHa4QYEUQ9nOTu6bWTmsxklUvEo8Pnbi0cmV1fWMs1oOqAPxz7p&#10;0aa7+dr0cLIMQzBmeXvxVfg2EdAuQuIRXfgOB7x4pJ/bhCs/gMpfmIde+YFuRUunpb3jCc/vYGY6&#10;LrjD8QZaeVSLgnYO+w0YNLI7f2XnU3xts2rIS3DhEYxOg85CND2BhfBsQz4+35d/ePpc/TuCM5nS&#10;CKebrsEsOarTxeuPjr/iQbY2kZMCtRHTAByvqWqDRStKWxWoTc3+DVrgc84GbKO5jV/6Q9i1DrET&#10;on3zzZcf/o//9B8//OEPf+yJJjbhw9WMZxt+VVh8Vhd9Pjm+ybvM6MUbPx7I0/FP3Z1nf/TnVgGM&#10;f3aNBt350TFpq3Nipny8881ovfs4bsn8aJ5djw5Zq3I06Ds5u5y/4HMv++EjygDGg8Pa40Z7p/PX&#10;//gZuNmuYxR3Lr5otz/9dIN/xmeb/Sx1frY3ygZ77Vnfkb7xlhwYmv1mSzBsPuV9shUdLOeh7er1&#10;FTjx8+ZtUJZskx3+0tmabc7uU4IaR2YwLz4rZWsT+U9vFsQ8pzonyiozKAWFriX5a2B7nPAoDdkn&#10;Q0VJ42NMrFhN4GoYAmO2+GX3/fHhR3lGr4DHYQhkYHANLAg8MEpCXBLMui3gHmd8CLpKxttvJHsb&#10;/yk/Zwx2Tsvo10UUjFNiDFrGXmfRtX8dPGOC3Kt4GQe32ClP8LJLlNEEH3ik81tSUf6viV01InwL&#10;gOvvXqMyZE5hQ4ta3r4nmMGIA8ZzTm+MtUYNR3Q9h+yxy+kmHJb6MEWm3dNCKNgNCDpnh/E85o4e&#10;2Dl3cLK/Cg/Kb0fjSudCxg12QqAJLA1F99SS7VZUwjE+r5j93aIgP3t0x2wBcgGNjKIlpY2fsb6v&#10;YddZhMbvaWvoZKRpHbAFlfMmkF30r5HqFH7Ru3d9wUf58YSv6X66Lb+Z/cdfPLCqozSIuqC22wop&#10;ZY1f7fTBz0NTHluEP/+gXwmFCvbhX4KaIEpLgo3Bp1kzn/OHDzaZTKuK1tn2fOzsNX8MbsG+Kn7c&#10;xnI0ufnf573oRvqx1Zf3ne26ngsK0S8AvZ3itS8BNQ74f/rcYLn6eAb3RfgM9si11wyTJWE0BdKw&#10;FZHV18HAhRe2nK5iS9p1+dN3erTEyzfWWecI+1ts+fnDH+NdjNlMLXrS6eXVU3RHZyXzIWfrzMJx&#10;x8cO6Z0cx8/Vm6woPjzGnerT36uDt5MSH/AM5zrQjuy3GEbl6Lku/8dnFYRe4L5O+dHN6huYHC3f&#10;84tT5MlT2QardBMAum8bp0afDaqCU39yuo8d0GJDvP7lP/vuw1//1V99+F//v3+PQJ+bPTt9V2lg&#10;1cngewM7sSZ8EVxbOBpdVl7WkvrapJ9z/7pVrf/89//pwz/8wz9++O5f/Bez+Z5smBWRPV8NeUzC&#10;8fhx+eju10mjCSUe71bhLgarjdzjjIrf3uLw8gvcTo/0j7GO7HW3oIa1uHmd+/ngAMfd22mrB0b8&#10;mS91vXcvYClbyRtHxUeDCHl7V0jH6SR4uBEHuxguPvzmb4PXgP3WwdjEp/4G4vTy0qAfdq96/WHp&#10;wX1x4a5lg0N7k7fDEuzAZ8vRmH7A3YePSPQovTTROB8+uBcdmNUZMvVOzq2+h9NEKr0ZsVDg3fcY&#10;E30hulE3Qg0I9xhU3gmJDkuK3JQOVgchMKrPsP52yegp3jn+jYjXiTUKCXAdu/cXdDXcFPLjD4Lv&#10;LRMbfVl54PyCVZytHp73KcdjLGaR7jPfAIMiDAYw0/8dClLnSOr9rHOIlsQhJC7gflkhwpmsaOL/&#10;UfaLr3wNDm5PKHzZfdw9J1wew2uc60h7pj62gsOEES+cSUCOYGkFnCRYUclm/0OdcSpXw481JeLD&#10;Z3zHNkfkADo2jYUOYFogcII/eAhfeh0f0Jw9nGb3Ns/oVPFoF+kv3Xu24ZLtD0U0ZkM4q7wlUg3p&#10;gqmsEQKvEeX1eHWcHyy/svzrlkwu8OPzquKzgBt91V50AuHsVv7xe6sXsymSpfHd0S2YC374ppOT&#10;GYyZh4GNsZc48H0vYZoPmxUbhEYVfnk2zpoxX6Ln8AbDLuONfOHm22Eb33zzMxsUA9rsglwRwsFW&#10;KhpQnK2rWt0vP/NEwvnTGmcvWOEjfHLqy55vA/fEDZ7RczvgR20sP7I50PKmAeUecc2P3w6AK3Mp&#10;doFHZxKWnZ8do9OA67DSbbi9v2I6SJZK4mCDMBc/tNFMu7JhjJ5O9nCgE+NrB2SN/3ViVTr+4c53&#10;81PPqd9Lu+KFPDE3+2cbsOLDBXz5Y218dbaO2qDogr2ck4tOBWDx4VIVEewDRcW+WXd5flVv6QoW&#10;7+jjPnRCYVfvxW1A7zxK41tVMuIFLD05UddHGRjnSvzwFNjZeZDpozL1DBfhnv7Kk3TSdxKdNfgo&#10;p5u//Mu//vDXf/HX2enfz0e3cvG0r1sCz8JNKtyT3g9YhWf+BK+Yl0OIapizYqXMZYyV5d0XlZv1&#10;t5fmC080RPvz4h7dzY84Fb7Vx2O+Tq4v26W82JkvftXgcr4RXh2x1TEN2ETwaBEwfyF9OOCie22c&#10;LztfelRgtjrdF5/EGrp0rQ2wuTy84WsTwU5hWB2I8In/jj7T82xXGzTZLK0/SDfEwwPf5I/bx/T6&#10;lvoLaA/+tXsekZzDT43p0Z82MLq7mh7XSccj3j5WNl+Jcaufe0U14lMQfGGsbHGJXuKBiCTBF1zq&#10;a6tbaZiu9rUygGyAurahbwh6dfuaH4TqYJ3kFX7aeraE2CCA8SnsJaSie5T7cSCdWNf+XoOdM0G+&#10;lj20t2wV6zHqXo8ZwrfffpvzcYBqb5bDEDEYzHUUq5pglUcDH1MWtVQvClM0j6EUDsCP97y8Dqzz&#10;OM0aObgObD+uQo7qo5GjO9pFzhrDXWO4DpgR8H8NWZ10k9MJsA0q8NNnTheVDVgwwWBFQiq3OYyf&#10;nANUPceaXHD1T2fj46lHfxrPdNnxnZ3Q2Wc1pu3PmKTHEwwb6c9hWgnoHneAss8BO25W0K+O6Wi2&#10;whGH7unPuZNtqzmjRZ+qc5RmcKlN+thsja737HpKMngARzsfa/T1A0sX4AsGBdWJI5cxuipuNEZQ&#10;I6HVDiDVIZZo2WI79DXMs+870AjiEy62OXuUV11a4siy4VK+FY9kgXovB0pv+XxwAn32qgwctoav&#10;I78SgOnpfVLgi94Z342xldGbgPjeO18DCp59fxnf6ud3j2+O+AJaJLvYQCQ+FzpryAIUTQt6+Gdb&#10;fO1JBvbHvJodycOXLg/v+DYIYaM5UEH6T8noPGzKk1Vw2s7ueH9/IttYa7OY6r8JPH7qMlMoQ8al&#10;dhjBvedAAAwet6Beuxggnh7wNqZWd5JFc3AUUdE+HZJkvrpHFfMR/PN9qzqC79mXxs6/THtpuYLZ&#10;y4qhATy0Hh2ki9T28MFWeELbPV721kY6wPGkTQgeO+H/5wY9ZB3SwZ/NVVwzqkxHov2Cm6+kk9M9&#10;+SqLia2KKO9c4JxsKfd8B/63vR5+dXzgA8suS13T9MWBztdRa/vlPrRgq/LArdj8wz/+4cN/+j/+&#10;fh3EVo+iNX8AgaeBs2v6Sagdq859TufHkwGVwS1eXlm9u+Sr+f+HNgp+08bKNqcG93n+x+zkgmgx&#10;PPxkV3erHA/tKgQXzv7Q8/IudpjO5PLRbG31F/+Lf/nFfH/cV31CJ3Z/+g0zdbJt4NT1FZ+dd9uX&#10;cFIFYU9d+pTKw5u00z29P2hH04rv2mG4j9e4blPVJpsbsFxnu4EFUlUGL8aLYfD7JE7Xh2t2Dnb6&#10;pMf+Xrs74kGd0/m0efank/I/8UfPybvDW8ZBwTxABvXklCbbCuj69ritjwx+k9Jg1p91ZPfxIRi8&#10;Cc4uL4YYDJYAoWaUsTQgztZo/hkVy8c4pW3QYPofosieU2fgBb3gdp+nI7ovzg0gHuLkowGdXk0F&#10;5gx1DtZpOXCfUpE5/aQ4fIbUT/56soBT4gmdb5qV//Bzr8YskYcRjh8OmEE3Iw1XF4JYupnrXodO&#10;ioJvsxd4v+5Zefd94fXMryWUf/rxD1iKFwaM63ifReOVwnWi202dvgp/g1tHsPt11yq//dZ7tj0i&#10;V9WUwOFsFrT8uMSI4VP+tMLJPvmT6QYkggs1aEjnSEbmbr/MIJP9AiZnFZTJEZPjyaBgt0dG8L50&#10;jp61VX+BLR40QAFXx02X0vwkGAwk9fLwMH6Vy+uf5iWNPi4nJ70tkbHidRCsLztZZrNOXxxWRsBA&#10;uLpQV9ESpyCBLzM2+1vGTXjMwG8FJKqtdsC9Tm40jqe3o9PhsON8QeBLCHQ0NPIaKe+R2IxuTwdk&#10;2KFxf7xnHc0T3/E1BwnoXoZ0cqlBXoO5rXJ1YS8N24/fou35FBICF9x0jT/8O4/wReVoXp4XXj2t&#10;dfXVESAHq9Ip9rBVR4Bdhz44tj37Dn9faN+g/jptvBoYXRJszGFv0GDAN9hYXccTU2zFPh4Lnm/q&#10;bIITK/jH+Q7eaZCf1XbLn7yxS+fyjXfwNrhsfLpxDf+1K7xI55dVfs7Bfvfd71b35NNGjr52r5ze&#10;t0xOkaWX75BNV9fGyBVs5aP/HMG7XqcenrXhbCPv0tna9eoF88oN4joYWizBn5x+xVQZX3jrkOgn&#10;T/qUp8P9f/3tv//wd3/3v23fiM4zU65jUz4dPHXxtdtLjunIBA88ecVtbIJ/fdzGWTS9b+APf/zj&#10;h3/zb//Nh3/9N3/z4Y//9J/HH33HxM43UMk+2p06bzrt930n0w25QKCFx8Xp/Ndkz+ATL1LaGn5x&#10;U/Xxlr90MrJs43OP715DW59B/mrgY3btir3QUvKFdv3oxKAI3G8HotooeScAAEAASURBVJD7s7FQ&#10;gj+g2Wq2LU8f5had+nn09U/x4lF4qzSvBqr2SU6+rN0q3B4IdPrAKX97O8DTYY1XGd428YIwvNfW&#10;Ox9ryuG/gedrt0oHUPXg64/FlkdO+vrVL03kLo4MHxrV+WQ/NslH8NGcKOJaXwA/6cxDdMqFROfD&#10;IWO88v5JMWYRs2RouK++Uck2xAQi6JlJZvU2tPWSHSMqlQVV2SuCM1ydX1B/Amsj+DlQgQl+wQ7M&#10;j5uZIX/B2ojzFMQZwvGYRgN4BV1jjhj5Y7IZZBt/qmcZnYYX4AVIrI1BHX8DgfiV+Y6Ut3lOWHh4&#10;P2PlXBGGndMRN4ydX3iGzj3vq0OnZnAcC7U+6dRI7cM23nLyc9jJwUDBvJ3yq3s656AUYqajo/+i&#10;AdDvWnXZI3mxaAnNfWvJ88NlRWvfHfF5AQwL+xxE6ohhoGDjDawg7jfKwW1JMV0twKbDSUtIdeLj&#10;Auc5ods/r9x8QxkcwOmKPd+0F3AoX2enQR/zs8cDd7bWmOnoOmrBRCNAW2AsvE03aECXukfvlQtD&#10;9HlL5RALNskxnz9uNFYDiO+/956L9m8Ek3XTpw6Rj18jX20Eks3AavLo1Up8lyhw53HLc8sh0uWl&#10;/61G5Q9jFIU8KARTuWN+T8fnn9pWp6bUQ5V+wsgHvD3xs+c2hsYvrXPeGVrPSXRn2tHnU+EM3ADx&#10;QK6uCtoN/3+Dyt1eu2fP2eCdrb+dGwTreNISu7FFay5d9ccIAeiIrm2cv+NxPl6MoItHsPHOhuPb&#10;PfBOnNsTcYM0knOT45Mu5yMj88vejkdn6Powj9t6nwfPbp/UMb6UxQfYcM4/h/sGQ+v0DgGSK9+e&#10;k+DRVP5pIATDg3P8BO8IP1+Q3vyXN9fDt1LVD4fjBgvVBYOOR1//4i+/m64+67l+vHI18uCdzxq0&#10;kVFQf9/g6JXB+LqXxBUX1q5Op2q//O1trLUlCyzwjTd+nr35Gf+Ok5NpPtBKbwMHHUyZ08O1/85X&#10;nz+dP6CjL1m7KSRYra0FVv5rUmu31cgEX5+f81GDaTHf7Ur+uPSWd3xjCp71H5K6k2LHZdwAKD2K&#10;FwZEOvYff7wJ7YHRhQlPIm9gIE54LX6vlw/2fP0G7+TQFKeoYObL9KPPigc/UMcGyk0e53cR8ef6&#10;62/dgj1d0il7Rz2EeCeJ3F347tyA5uLOwd5TT28bEGcvHp4/j9cQFEFG+x38wDEfgzOa+2QX+tIC&#10;1GsF+QTazC6FiCkLUtifpgqGIR+ilMDoXlghL+nH7jadpSQvJ1jTQqyydZDlc+iNBjFUDZue0InE&#10;DDpGE9qS81YbCgTufyJvsBbJYOODg1TRrumvPRue4sc/nDnN983o8QRcABqPHcusgVAr6pV22BI+&#10;wEGfrBRHzhtlCYAXRGw4weMncNVK7sdJa/Cdjs/HsPp4TwpRsvzbmBcwoXxynL0spHN6NkCgL0Hv&#10;DJpzP53L7gmO0umEPNvVXZ7AjTFNIVXNIWWcA4V7eogZyvhEy0pNOB5WoHZfSlCHa7J2/mWB510W&#10;i7Gg7jbSn3VWZoj4Da32o6ne6s+vSC9AHO3JFIzgYnCAbwHFrOW3q06BjOejRn9k1BGP/b5rYPUf&#10;7xL/nDqD3qA1h65x3HJXGDTOhx7xDQIkqwgTh9aS02BE46HAn3tXu6Ax1fOljLcOkGJK61TLJ2/S&#10;98kv2IxuAfiix+fU654vUN0KhhkN3Q+eatYQjk5eWi2Zq95BQGWPPv3J1lmuLXZOpwtOnK00Dhg1&#10;Ya8VsH+8ZFt6eHENdvnoXvuAXHCdLwcwH6hIkHskKzfq+OFTTkr0g5+jfTxow9T527y13RHhuwVm&#10;ZNHrMznSw25DhVbc3yxpRkLn2vINRpzj43QvrpgwaDcU91vdPBws+Fd4fHfcYDjco01fpavdEc14&#10;evPW4eyq+vF4MeSBm28k5YMDGP3NJ+nkyXecjnaEXtnFrt/qHF32eOE/ydJgSP5WAwyyS4PpqM2x&#10;hVWaPQcfffqke7hfulY6dGzy6ZGH8Cu3fsXt73pfgRXRf/iHv+9lV4zDH04WtHzwJ2kf8L76uxgT&#10;TzWO+U+gdMUu6GwwUJtQe3iG5fTAT3jPE0pXbiVuK5LRPHy4/jWhvY+aFWwlzElQG6TJ23VZwfJ9&#10;gPI+n27ygfRxCW7xjE7e1caTnR7FJm12g3M4H9rar/LZe5Kdfw0v+g/HL50NZsJDWu3xNBlcOEJy&#10;caCgM/7Le+22icuLr+PoCWOdS5twTLzT1WRc33l+sHbyyA6nNL6T9eVSnb1QyOiUUe2O16Dwq3AK&#10;fDh2TaiNOmvoGy0NMOa6plZONWLBvobCMAdrvWZM69Ddl5qBw01hSMDvHqH3XqPxMu34Q6MBI1eA&#10;2umCc15sifXLBg1mcX9uKRe/0w/ep/T4zJm9rfCLHo8xmmNUGxsFmsCmjAk8A1k2T4Z6trqnyeT+&#10;OX5nWMTjgT51CDryz5rlPwPJOfPw0t+EysDq6FiCN4pu/+B0LIx5GuJ2nwYMIJk4XJpOTTqLZwa7&#10;vPIfp6Er6X1UpeIS/cETgQ50vs1HY5as1X/qgRZU5iQqj/zhPFRnP7cxzKjjqhp0icp1qHzFYEoa&#10;jNNwggQkWB8/R0v20bmyLxtxW5IkM1+wbMZB43Sg79cF+Ksz7MEFORuAWYcaDg3i62+/7mdIv51+&#10;3/r2QGnkN4qGx/4Pt1FiM33gc/7PH/xFnu1mX4OEfPJemPRx+12u4VcnegLqBpSZ+DQDQ3Vnh3AT&#10;uP84GOwui3hoCNX71bjOtSV+ylSSgHT3/fSI/s+mBuhm0eOvNmeAQj9suU2mCqoteI3PrkM7Ftyf&#10;xfPhL08wClwAvnz4ohSMwYYj3e6pgtXyFV+1sfP9GIs2fa6tYRGubGkvzdtJwC/s7Y+uBeUaQdnJ&#10;H70Glc5xudWQaGwAqUb08UYGnc+gXJToBI3tb+p4trzZ54L2oAY4e6yzCucGROl7fPO39Ii3pQlA&#10;4X06B9PZ6Czv0F35GWYwT+3xgCd1+TKeZgd58KSbydO1wf1QBEPPIMD3tY88uNyi+pu/+dcf/m//&#10;+t9++O//H/9heesskn+xpZomLDaNqj/daU9rE+k4PhASVz3WullieWL2bXDN2xpMGF3/U4OAP3/8&#10;/sM37BSus+0d8UKMDWrRCeukosNObDKkR3jRdCWOX9uLhyqsDTqZsGPrQRIsJBWFejKAAbZUGfqb&#10;0VutzScGHARfV8f1nkwST8p/+QXJgeDH+8UYtmCjVdykhG1swrXSKtEjWJ/ZJfzq3KSMzuA7Dh1o&#10;BNzaR/TnO1072viIHz774vqkW7YKDifz93Um6WoyHj38dPbUPb2IHwsL4QW7QV54yIFnaVgDO1u6&#10;5ssXlw/fwFZn6xgMtk4Go3WByVhlFd6gMGzUO4JX/RwbdkK5b6uDNZr71PAp61HYy9xPvUPgRke/&#10;Mjp84fim+557zWWUBo8PUWdKSDgjn84DrdxFb+ULn5n37mE+iofvVYihgZ94dL+nag0GwkN5KWsz&#10;jPJQ8KWRUuHdw60x9LfVi8qGT07nnBuOr7/+bo5PRou8BkNmUH9uCez4O93cTLmyePbSnZ9/CvbH&#10;P05fSC9UZkAGm6MI4OG/12EWwLPD+NUJYHZyNvNlt4dv/JCPBIK3wKmOpbAluIMp84J7jV/7lwRk&#10;CZ9mZQLMsNHHU6ac2Buph/tu/cRKf/vvTX16qNWNDtp+aU/5OaIOy4qT1YBuZ3zTI6XR+6HZ+Tu7&#10;56TS7muFI1VNz2TEOp1oiBrUApLizuHHu30i4NhVQ5UuIJ58m2Wu/BoMWHYFOdJwhwsdmehOuK6/&#10;+d134e/HWx7/0ZH+0ijjZgD8wb+6yVBFVUPduTbFtoeKfTR8+pGsXnzTb7SjafTvNpTlcLaa6w8q&#10;ROFfkEkuJMbv3FC3HT4znCdzEgmIOrkBr/p4CE1H8tMN3bkOZ8TwsNlexDypwi9xSQxUyGLQYSMq&#10;AQWuk+Lw8/8VCKIYnhYqG1/s8gTZ6m1zcLgWH4KDl+/c7b4H78MnHmeTcLJXnI/vdWDxjFOJ3ed3&#10;0ftkx0o3cag80LUHRymJQzXkC9QAlG2QXNnw9nW30yogbzoYD6t2/KC5QK/ywE6X4PAhnZd1xJsM&#10;s7Zoz5+Ht9yOJ9/Lp9thLfdvYmRX/smAc7LPx6uDrDgF4I23SEj0dnxE76EDj6dQxEYhQKz6c78x&#10;4DXlcGqjGzh1j/E2+MXPZNHusMn+sFy+R/aYhcvw/Fvlu5U/upmflT/ZnjZGH+eH9JEM8NNHOPlR&#10;ljh/eFZANliOzjai2v8Trd2yPTbCbUJoYAwzLGxF/tOB+KAcuFL64/P7fZZozE4Vvr/WqC+Q53Px&#10;8GoKK5s4hNgg8o0v9Ez3e0X+439X9wardExl2v9oxQlexQJMOmxhD/7O+RNOXx5Wp6w3f7ESyGD5&#10;2cOvOgQnP32CKYlXYPkv/fy6oRBMPLoXU1nsaeoxa08Aqz5pAYAxQ+gtRh7foAC3wrdLPCQvNBOs&#10;MZY3xSCYVNdQCB0hPErhG0OVv4qBaLIRKo40EspxT3+BrmpknMKChO+Llhk5RYs61dEZHQkKg6Wv&#10;a0wZyezNqHH3uGo465iSB/9B9qVhqLOrdXbjLYJovbcC5H3R7ZHfffctDd+nPAHSLxzeL4XBccaf&#10;UIKqnrR/S8dzyQmLMCNGI2fBtSctvvnm7s3PUVK+9w/QqXtm9LxOHapsIx9OT0gIYn11aZaYhsn8&#10;BOCvGxB5EsRb1fABVOLczj9Ll1+lzD+HiyXo/Ifv/9R9xnukbhsiwcVLHpAfcDodt/tvF3AEfQHl&#10;EjyMyh+iMbSW36pfQzT6/umnVnLWgKmfDgY+uVYb3gKAQdSW4KcjsGgE35Hja9DTH4cv0cOWGBto&#10;YGeqDvYah3uE9wpgeOzduNsP4cIreAwno1m3AZn9HH5Yh7cn9XhWdnzEtFw8qSxV327+bW7qUhn4&#10;d4MS/X/br7zZqa2ashQbH/fCklMEf+W/no7Jzt2qGSXtY7Toq/MypwchtHyDXjPABcXZNph4+Klf&#10;OLsBM94m3YIXSZeyK/0L7F/Ej0ds35UKKxTagNcpDy+noVXES2ygXV4Qiq8o0tSjRpocuAOe+YWg&#10;eD/alFYD1Oltc9ZkYqsgnmpXOfxdS+yzlch852x1tJ2jST/Ob0OoDuJsSE9XfnjwI5U7UVJBF6cH&#10;vjx8Zd0emWIPXwzH2uXwX/vLdeP3eD4fOR7IoBPaL08mMzpkX+DOpvxjph8PyUUenVS4yOexzf/w&#10;7//Dh//1b/+XTZQMpfAfgqcjTO/xND6ziddSX9t64kICjd/ajf1DYoMBnM76s9rt6fjao03HYuKU&#10;PkXE6Zrv6WF8zyZn87iY+shtsDLf73wxKDm9JOj1070vJr75x2onBJ7HK3s34eAPQxgc/yHnBgjx&#10;C6fH6fDrfjt/eWPfOuquxV+8UDG6/HTm7Xx8dKUOxMrO3/hqf/Cm+8WZ4KtQ3lDNYjo8/v+x2Fk3&#10;OMUkQSvSmD2+DQRe/k+2Z+JMDj6VPtQhWzWORufaCbeT+Jw4dufBRRMJnKxdpueTpZzo4Xu6i9/D&#10;fbojX+6z8neChTmiBTg7wCrB9+X7LD0BNitQEPLXsXCMj3z2RsYRt3z+Sz9TyfbqvYFfJ6WBWBGA&#10;XHdnsIBhgeDFOeYZTKKk+9rzxh4d4di6GoYBBhdo9fE2Z+oHTG65sxL8rpzTgzsYvG9AkGI//7wg&#10;2ox6v06FbjXwIXZ6idHwz5Bxg06O6fW7XuTzGkYtIDFYZ91jNnblzbG7ZcLpoqv8Zz/y8SQNnrNj&#10;MGrrnOmP4XU6+E1BhBx/M6BHeEI0/soXHD364hpvGsWnn49VHU9LdayV/VLQPoF0oNQTvbzim5bi&#10;91ImxjSjDedWDzhetxJGL1xoSFsMCOarJ2Bso2VycuUFwgD2HoJ+1Y0MHHWGUDnCbn3AoTmeQ8Ob&#10;/7RE+U+//DEYAwGB/OxGFXE/3fAZm2H8hCodssFmJ+W5VZNIiEwGuhrm2UreNWyz2/kO2Ml1fMCz&#10;TVUbnN0sdatDyXqbCYNnyGGNn/QheF4wS2fx/IN9I25Z4T0/4ZfzAVamv+DvUIAp73SqMcObnEWT&#10;2wcjWBYIakz0b6b2Q/JNy/nWi0Mtg5fXl0i8oAcZcmso7adoAHDvi0+bPRolxFitI5/2iF9anq1f&#10;+ZJVC9OZZV6lvoiASitX1Uun/6zX3cJFp5KjQaDHMpcnG6PlG4SyC3/8FCCv2nxxbZsR85lvan86&#10;JvYGwldPF5gIJflGU3spr8y1A/pfQ2LXAP1XvvYv7lRInrWp+WYyJstb/2AhuHpBjs786aGJ7mzn&#10;SE+jky9A/CQ+Oz4rvxWrVw3q8v7+sk9QE8bbSSvYBz64FnMVd06FZUSrGJiM//SHf6ouG42p8vXn&#10;deziVhf8ALrXd9/bKOKoJwMMRMZ7dQzs1olWjw+9q0Hf9YuD/+6/+zfbePzDH79/2Asi+Ol6eotu&#10;x9XHIhwRxsvP34uxByufrPxpiB7YspfISGGurSI7wYs/cULawKr8n+J/+ulcdXK8/jD85ZlI+GxA&#10;BCYANuwsNWpfYlkw+ZsPfOClH9PvBj8BoW0aMf5HjH7CEkvo6pMyyfCra6LBrrtlcaZZGRrgHTfw&#10;fnDePrmjwwXG71w8np4JjMki/nKkyXkb0vPMyueH0xvd9RFcifmk00f1oq3cAGC2Z6PkVb+s8dw3&#10;QVZT+82TUkgZW94BVcNXOW6GLNlp8ZzNUi+FJeBhuMMU2elmdpD3Dwas86/rhGdAhpG12dUZhnmn&#10;zJwW/Pf9sMZGruGjaHhsLBrPjcoIs9nTLEKclK7uDD6LdX509it8wVtqvsZx8rl/7qVGP7fENPEe&#10;Jb0j2wWwDJImI3x1ZoRX9rLh/BJMCUhcpErPqT+j4OWfcw8mPmAiI1ynsxc/3V2H9E2DAJ3rp3tr&#10;KkvkThen+xpIeM4B2WPzhOF82lH8pOhnRK4xf9UjkZ4wINt0NZw13N7OFxetNBi8dEaXyUaovUsh&#10;GRdkK52Dgo3XNd14squ5yL2O8l2l4Md+ZjdIAo/X+cJw9BWdvfHLgK2/OXtevGBJP/H4O/wa/fpr&#10;peKWR3GqQ7RZiX9d8GO3zRiWj6QGqNxRgOJbaJHJHpRuE8WjMhHn++7DEn02xh1dV3/XT6NiLzL4&#10;3Ct+ASZnOtbgrJJp2DYtmpFHbEmgvc/5yuXGdzRsWsSXZU32ZgP2DdvsR1r0zMbBkEOwJ9tv07vM&#10;xz5WD+hsycEgpfb78ce3DRzO+cHA2CmKdAXt8pJJ+8LF0+bfZ7tfHby6Ar+VrphVVpV15AuEXYOj&#10;Hzy9dcGbLVpd+HaP6h4PEQw+3byxB04+P54Ov/LhDOZ4OLxlL5BvIlLZQhjg2f4QjA9RneF8rkF2&#10;folPyZ4c6pac8y+dn8Rnrt0JqjdgOTTVDZYK0Olin0+87urytUd2Hsa1RzyVRkNHp+Rih0HRdtA3&#10;8Pz8c08HxU+o+dqbXlvS1Z/5T3x5cgsaHT/bTY/xxH/g2B6ijtqV8r/67qsP/+V/8V9u4IHysW/V&#10;4fabjN8Q4s056fCgc2NzSdnb4Zxwl/faHV9TTYo/HOJZPDz6gON0/0gfPnTwOz0OwNexNw0FI22w&#10;3vk7yIH3E8+VvziGJz7OrvUB4jUB0ovDJmfVPfnit75KXLpbZ9k/2SfuYK6zpQ2Tuw2yojUZanNw&#10;SLtmN2rtuF/XhTcA7WSAA6Zflx27lnUDgKFZvrYDBzlQMPB85RxUujRp2Tt7KpN+O9k/mL6VBYfG&#10;Nli7qOqch0NxUsqkuN3H63zGJXjBAqcYudHNjaqc3yuAwxTcmzQIDf2T06I9RZ4T//zjVPqrUOgK&#10;EnUgEy5Em+Eim+KquvRVm/8s5eJXa6Zgr3f31IER2Je9mOdGlgSVV5fU29Nie0b8wSCg0QUZoQAr&#10;uApMGsoMlbMo/Pi8130y42ccuJfbYKIOxaxOH/5Tu829d+HtJAzWDKDgT6w+GSeUkZlsOuNfU3qP&#10;rs5hbbCyewzxrg0uzIj3080pYU4Q7zohAuEd7umnfLcIJPbaI2YVqNv7pPcDEzbm7X5tPJLjh83c&#10;BQUDkNsR7HwOlwCOUiSWRifNftPscwKWC+Ic8Pznx49e6YsHfsNxd7kvZrSiQUcaD6HBXBNrY1O3&#10;RfY0RCWjVYBeEAmWrJM3fEwk7ZHMRyb+LXsdf/gtswoKaFje9y4H4mx1qE6Tj7KN+/J7fe8CLPgH&#10;f3VZSkCmJ3j5i3rwhjU99N6J/JE/2Ya4vRsJqZEb8AimBo5ZeT67evys+jbL/dI+lx8NYtZwj1d9&#10;klWLGwAFK4jGJ1Gu4Qtm6iZrSgK39hsN1yGbzrVdI346O81UNF80eCsnOUhx9xDZoMBf3q/pNld+&#10;/fX5w8EbCPP1bIzdNzlP/wKjOPD6qVUDsrtWrlWy+wYBdUITgiNry9W7FZ+uwxf40q/B7vAMl5IU&#10;8LIg75ZPb8Kg+PQmdpwfujWzGWm6XhAGFJGLeZ0iuK/LP96OBhnunv2v+JXjDYSqYuH5ZXYo52Zk&#10;bIUMG94+EDTUYlA8riNT8dFbqMaXVbW//Ku//vAv/+W//PC3//t/VmOaWpuc7PTMP+qU8R2KLXkH&#10;pwPjiyrRzcVhbS1/sbKD7+LWT7XVf/z7P3/4H/77//nD//3f/asP33onCdayG75HC74uhsftxc7f&#10;Acip6/QbWFWdd4wdOlNnOu9aPog3KZseKhh/REgPOuTptWtJ23K9folea6fowgdegou/4+1Xfzlq&#10;yqbnwSrHQ3m1Q+0Asp8q6+rD590iGV9sU/7PdniX6E2MG+HyiQFut8rLJ+too6+9V6a9OE4nfc/n&#10;VB19OI+GcvzYkzW9kruyWu/a9mT/5GdkOeGvnwMceHXdvodHXYfb7MsGA1nZ9Fr5+KPrzrfCrFPS&#10;L7V4nCcfInTwWuwMMHY2K2mJOsFAKKQkifoQpi73nzezqzysM8g54EBHnMO+itLx63xxOqXC+Xxe&#10;o97IO5K9ynX3P3vUhekvtF5j+yIl7H7sZw0iDCSO3ARkwNtdep2P9wfYKwAHOM4lfd7S+Tfdt6Uo&#10;a0Tupwvgf2qmNhd5lL9b7PH94w/fd8+IkUt9meHtfrmGSX8p1ZMQOjVOeIq3sYfZyUlv01pXOXbK&#10;NqP8wWtwG8yQew4TP3TxOjed2cj5wWs907POTmDVh52c+Ll7xWtAXeqMfug3zT8WeAUO6WNykQ8L&#10;GoTBAYvaE3AdsUBBd9m6fKsQ0hw72C0p6UxTCLpgPu8Nh0ag3//pXu60Cn3dEqQO9AYpcPAD+zb2&#10;9krn6HScmrPMNSI01dFB9FxxdKSHlenF/gCJrBrj+zQDmNDNPgYLW71Ql/bTGTqTJV/QUfLgbYQq&#10;Miy4zETXUOh8iR07vXv92bn9Dh6nlfLq8Ty6Id8AwCAgfeALwfMBTEWNzLWtLSdjNLv4rXC2NrPH&#10;L1xn96NwgqeL2qN7otrW+Vno+Yu26q1w0dLGFiggKaHFj/1k8t5hEU9WGnDu6RVpKwE5BGlbMFO0&#10;RBY6eFf/ptTwbqe1cFU5H+I3ZAQrwGhlG3iU9wY9ndZ8UIyIxy5G46f2J63tZQ+wfd0xLBugV48k&#10;ZuQYW2Cmtq7Yfm1sJX1J2XFRqdUN+G4wdHhXfyadZSbvcfFcP/QXGzqf3db5HBT02gZ+J9f4iY9H&#10;FtXxzO/Zh4wX/K+jcg3nu9IFK9kcZ8cHr300/9W/+Bcf/pu/+ZsP/8//99+l41a0tN8+4vZgqyNO&#10;82cYdGxw4f3reMYfUdE7fXfBPtFoaFPBLx/+0C8O/uGPfwhfOVuhqk74N8nbQPJoTQ/TfziiArc/&#10;+fDt9k557Lvn3MPX5fFQ+WrhB2279MlAd7Wj6cP55Dh+nc624d/vtHS8l3PxAfTpufjQCR/Ew2/T&#10;y+90UNlsRVEqJjd9kJnOvO9DvkH9imvo0xcequuzTrpC5XR/bbpDMGsb0Ha+MnqZPp9BS3ESPyau&#10;2qFOP/DlJeQqakNllBvsMIU3Hvn6+btYaMB8snQR+PGD1gYa5YnNszks4fvk+w/O08v5Jlv164PD&#10;VCdWgK3BeMd008aIKjCTvvu4c7jy3LMasRrlOzMaJN5LmN9SRNeWV71QCG0j09eghF6QLKjvNkT1&#10;fsmTX16cTEWUohFBgLb88Hn07Jtv3k7wV0d5WwA6Gx3D2/nxHv40ox+6DUo1pJXDL10jcR9co5LM&#10;TChwo3UslMfgZ6yM0Z+GLtELiJvhho0xI+YROZsTjUD5H1G++by3IKYWKwgXHKrZrnsGEZjR8Y52&#10;z/AL5gYH0wcKOYBNa79vp7n7ygY1n7eJTOMg9y/1v94bvsHTE1DHS3X5mp+9xQcnWfCe00HMSbNT&#10;gfx3zZrNrA7Gj2tc58S2OhouKqFnReFNo6/DiMc3nY59p7cajvc5sMP7zPjl85lrJIKnZTYvWvqi&#10;2xY3k0OrFZHNyIeqL7oP5g1KLvx3vNE+eudTc3rOrqGXTg4a1Vk3G9+snZwahoFpDbc/A5ENXDZr&#10;D/6hMRzB4tX9+A0Saow6OImcBlVmzPCTng9pD++mz4Dmh1nzN/ykZx1qZZbr2INQ+HptaPDGJxU5&#10;8r8FwjJO7zwUnq4LNOphm9R802zx657YWOc0le0rMvGWXwHmJ1PrUxcsFPeK7fQAIHr00U/WLB7Y&#10;4Gr/gGfHBSw/JS4YSfOLYbhzHJKLb2uzr7fQI9lvOTaoyr+o7cwep4zNFMlzLyNKNnjJPpTa7rVr&#10;ctCRZBKTRH1AZeOVXbunHzTJciToOrCu5VNGKMs7mEqGl67hkezhuZXQrvE2vVfVwLZ+dvpUsMSz&#10;IuA/QkjB5biBv+v0IIPP0FFP+H/4/o+96XK8VABVOuZv82K8QVAlOD/hK2dtnHyKS3SpnHYu3oC/&#10;vUVfftkm5Qa137dH4IeeIrAioA1IdKHudLIcLGgT6QH/wdGbPDyAxZvr64ROXnpehw3ngyciG9TC&#10;c7aJJ3U/2QSmcD52QpOOr5yO1MvfamuLs3jtQ5/SqxPn8IvVF6ePT3yDkejp9P/osXx04MeF49tn&#10;XX9z8iXm4YBrmDom11iojlz5oxO+93beJq8Zz6B+A3V8A3xi9+p1fbZWkF41m+BmD31kCXZ61VIN&#10;HJTzSbyTit1ePZzNssPT3niH4WBw1MzRd7rNXFtujZl3OTRY1DsAQvqciqNQkZmEoPnbjmFBOlgG&#10;9k7nkxBOr2+N2UfJm2k2S8b8V3UU20yXk280hmaP200FOvF06l7q596AoL570TmsN6213t+HgwVt&#10;iBf/XpbBDn5JizIZbEvqVFb5EnmiI3kbX7+mMUf62IzfTnlKhsNLUTTOMVOGe9eceKnDGkYXQCj7&#10;Ruy3FA0G7XXYMcnZdIZG3K9CdfKWio0p3qVa9eBDVDleDKq2s7h8+yM+r07uuU6cMzS9G2wslx4n&#10;GNNDVEC5hvNSXsOKX0vcv2tFxCzltbOZ6WcNvH744U/Pa09xEtaY0qgEe77Cd9bgj9nZcg0725gZ&#10;WAbOvBNGhy6pz2c0XoFkxut7uLLbz2Zy8Yq/d+/F6zO40BHrfE4q9W6Jn+35JTwPO5yi/Sfus/Kb&#10;+4lmBvH3wmgsOj1yCIprfJBEYQ3qsTUbPKGqVaE2M4Vv7cWIP5gNAmwmNMuOOX6xWcAzwlx7yTij&#10;rsED4rijlD3Tl3T8W1Fy9dmHP/3pjwWLbJdO8Io/9XKjrK+h06H06C09TD7fwXhsc7PUZLwBjsFu&#10;bTEbwcmmcDxiFixhT5fRJv/+HNe2snd4DCx+97vfhTs/mRzkajDXvTpBc7MZjl9iu9lvcPAEm6/v&#10;GOzh71psCH5vydyKE1vST3xEe7dwujr42kQI4JWzdo+D/Er5Oh08FxvgWABNb/RwvKS7emureWMk&#10;LDeQ5N94fnV6/NNTmfv8Kk+V4s3fO6MT+06irMFOdF7ebD1T6zzxreZ9+DpD3Suq5fZkSQOsv/u7&#10;//3D//g//E/JdKuEKl2AD23wMTx5rcA2FFu9T18Z09M2W9KO+oSihwDEHi9iO90WQeoNvGrYo4R0&#10;oaNh6m1WjvfTsQ7yVidfHsgtBTr/LBwtxnCkd5Y82eP1cMRG0LcJmn7YtzYy3YakxsJ3JJgv1nT9&#10;6J3IGXSyL2aWoT7c7CpGb3AGrA8fgPst+ymbWrl5B2/85G7LxUt+43XrJjzrUGNgfIVng/NHD8qi&#10;VM34Ll6Q9eJYFcK/FTd8dJ4FJgheQjo48PpcpWCk+UPHDZA7klMeGoEfHFi8Z5jz4QYQyafPHL/x&#10;J01v6j3Xy1jJld4qCDw+yTbnW9nYjckIFgG2bDFjAEQ8oBgjjMp2zHtmckqsEmHsE2jwGmjA/RNk&#10;ewd05Ki57n7oFJcKAHDkKTPBvNrXLPiCe/wE/2ezNQEbYXXGR8HAyzEYvSyDCvfo17EPDuoA4wu4&#10;pdBtmIkSKT/Gjx3Ve8UwvnCA9xzQI4KfFxgLcWewSsd7YBvd5iAb9ET4GjungQNrHbWc0pwiGEvm&#10;HulJ0sHrhH9oQ6SZ3Was/L1qN9KMr9I6P/rk7PE1G41PcLdTn6Pa7Li66SW11Sn5rfoCu+ia53Ae&#10;ASDrdJ7kj6wX6CIUAHw3MApYDIn9Na50vkFKMDoKP/LCN+JgMAYiz1Xws8wcU31g6wBqIODs6UiJ&#10;mFmd94tNx2v8ub/ldoe9EWyxzZAhIr+kOnjY8e99E19v86NZyvH4vVs1+YIGO8joC8zc154QM80/&#10;6zVLG7SF523klgNvlnEN/m6NTNR9fVQ/BvAwfyhISvgzQPRjLnybJsYz2K5Gp3OdJT7UP5s+so8d&#10;g1JlGvcd3QKZzLtnH9+9m4Id2OwNmm9wA6g++BuI86OUV8bddjj/GN+V4NGsxoB6HWWwxy3arKe9&#10;hgHS82qVpit586WOBgF3n38jleDTURUNDq2yLDhz0NiR39kxiQS8aOATveTyiBXb87+tpG0EpNYF&#10;eXXEE3j3kT88wZA/HI6+9lgehwW7nPgNn1Wh6QE/feC522Nd85Oq4OtNk6GCBc7wr9N6gJSdjpKg&#10;DkRglnRCqFa8WKfu29nJNBjxONoOa+OnN3WRZlfw5DEQ+P7P/9jkqU6+1REaE274FTkPbgqePGgB&#10;mIzjITiMhJnfJf21NbKXe4PAXpb1vPRGrOcDNonOJrs+fa9Nk136rZKe89m488NBN9cvnAXSSzK9&#10;sccgYxMOs9fqiIv0wh+PdzrFI32lP5qZHEdaH/LiBT89dJS2Ghzs2TU+4KgM7WkisNHoiAY9+rDn&#10;+xTDbrGmL4M4sNuvY9LCXn3kGeQMz3SaXuJ/PoFiYYuMYMZ7se8dxJu8GSzxN/XxZ0jApqk9HC9P&#10;43x2E5w9lbaVjtkyPp5BxW7L8pfV/dU+xxuNlBLRytg7sD2/Rge9Yt5q77KMAlrsJugVQkxRfv5X&#10;iWsGyNTrfLeJorzmqJUR5jp+z8wK5Bu1JJRNUb81MAYX9DP+TMMOnL86ey5zFCi/EXByebcBYYVe&#10;Zt0MLE1bav3RT6iiW8l6sip4aRBevRTFj7N4NpsC8G1n8Df9wsKP7aI+56pa+Ro0Q+gMzLA//vld&#10;DaAL8oCL38nlZT8Fv2jkzgrir/rVg6PsGVb+Gs8v/cJXQQKf7nML1m/QID8H3RJRgdVsEOwMHy1P&#10;NxjRo4vgvcOBQ6JSDn4D34Bps1C3W8rApyqVN6QZDM42WINrCqJLWrlZ6Je/NJoIL3tTJ4ua2cFN&#10;L24dwZuCH37isvoLhvBhqWKDSHho4dNndZm5JX4jbvYWMDuu0pgNBfx8LHwNB0ZvDVh+CThSdy9a&#10;jvzksoxyIPFWp8kOAEsXUHb66esdNFp5SYJkuA5GB7Q3Hgb5jrr364J8agLid2yl0zxoIiqhW/5h&#10;5kk/YCzzN2PuXr+BBgbV+eWX3vJmtSA97DbISuKzsgUZgsT7BbJ4e2SZD9BtyUrNZjgFKsH/dGSw&#10;ZoUlWRJ9t8CmAzyhawn4VmC0RwOBxIoUHWTLLt4gZOa9ZXbkOo+L6RPk+Hyuz3+rh+f+tVN8m3Hx&#10;DX8rS4b5ZejcBkSQmwnxsO/NoYJmdb6q80NDKfbZUedoMLaBCidIwIqW4BcTzOzxeSrK/trN4y9u&#10;J36aec0G2vr5FyRuWW1QlOG2wa68xSm2TP7Xl2Lg/FZ+fGzWrP4c4eokWX9am3r8RdvPTs8gD+cG&#10;2SsxIKi9a5cCOzpwahv79deOX0b/ms/FgfFVnFgT+9TOzn8iuURfr+5+q0v5MTvuDAK0MvHy97//&#10;3Yd/+2//m+nQmzfZ0QSGj4kDR8zhdErns1sYDAilT206fHdb6vLE3ot32baV2UtsG/X0+Mr8Dh5h&#10;vtBxnRs5+IWEf7EvK+96sNN9dToCU37x8thm92uT1/5OH5UVx9gT/Q5XJ975zX4ieP3a64Nu94kR&#10;kQ1+OPNpl2WwaNknG3vuNmCTA36w9hvU49LCZ1Wi+4l2vgiSmjls9I+n5OwauJVkJx+LxS8dzOgb&#10;8MPnxktfi+kmVPiabJUd489RFXVWoz62iQLjMYbKn69lqkyhBxSuzqvTye4Pl71gXiCjUKM4rgJa&#10;APAZAZXgtd7U+fsH8oyCcUZ9mAniZvY1mQITupQA3y05Hxxqx8vQhgGZyq64q1Ig2zBWvvfla1QG&#10;MAzEgHMh7CWvEZvZ0efNRrWpe4zqDNrl+HhQJvfxZJS++/Pj/QIk/Xm2fHyskaNSA+gDm18Y3IQx&#10;mfC89wKsEaOSzDUmM5YNMMphA+i/Ce+f2jwoUamPxjAjV64T4KDrUHQYj2MsEBQR790B5Du5P68j&#10;2ON/cIRstn4229HjfuTjadg/tnJxr0Ae+emCo5plWu5fPI+eodBWbaJ3tiW7YCY4J/30dDax92G8&#10;RXtypH8JLH3lZR0PD4LwndzgndehxN91KmcnAVwQObzDFhwtn37mH53TEz0cXbKnTOT4+4zfZlS3&#10;GvC8lK7CazVkOIAHj48DOTsYOF2DM7jMbvmSgZPNUPBZETkVnAxQb0k2n4ThZnFHcfZIpzrk6yjZ&#10;/HRlBiV4GwTYxyF80JE6OrKf2iT4sRc0vWlBxcX4NkNqRSFGtN/fJu1r/Adnle/r9t9I9CSg3+uO&#10;y6gc3Lvcq8OkU3AvPD1tw1xHenStzX3ZUwdm43sKKDzqwUX/ym/lCo3T5coqpAeDvE+vXH7kvcHP&#10;u68mrbNrvhmiwzuOoDcAEaSjNfRovn7aMd5XVrkOGL/LCx8fw6c0nyFT55ZiNwCofPEP7nxCgot+&#10;xbWjOBGT0WD89k/wcuBrS+F4AeGiow0EOkf/BgXg3YKj7yOFJF6VX2zTCjEAO5+6+IH6ZAr2ODHo&#10;6bXZySB91S2wzz53e6Afxcnu6/i1L+1xImWP8fvoqToXwdIXv4s+/l8fevWEvlmcl9Ptnnow9IFv&#10;aTbvAm+SemKowQ9AfUOcH/5BgHVyiMT0XYV/7bVCOKYLjHcNHH68vCtBs0t0wOriNPudY6z/8b06&#10;FzNhOf2d/IMN0D44/raVw/CodxyP9CecdGfQR97MP/+wyuAaL3wNYTTIMf+R7zp+pjuiLi86yf1O&#10;NgGcn43L4TzRXYc3vuylOY+gLRo5OeEf3fK81wJrNHGjRMTHVELHVGQbJDRzyWv9SRwEgxSikTSH&#10;nWNAca/jPRO6YyhvewNi3ohmWJ7OYnSHkpKQuBG6wPuZjXDV/XOzctcTKtqBlcJS2VWlrHL735wm&#10;q7q/piEKOGYk7+x7PEdjr5BMnvEfzILwcNdwYA/5jM14NbxTKJoCwq9BRTu55fLoJB9ZKZdz+BlM&#10;o2mvEx7OiOPTR2AzfuYAHMSApWo5qqVujeCRMjin6tO5YHhFcARf2XUUnCEXxIC8RZhfOzx25KSC&#10;CrjP6sC/ju52iaszCqx+aYO5CMCn46CLNXayTX581rDwWi36ItNXNfofczo69xjOOVp4ssz0GR52&#10;sUFFuvJHD3VsNstomHTkVo6aZkhGvOs8yPUkMgpkAuvsGJ/gDYIm53RwjZPOvmgwaABxL7w6+p50&#10;uJEfmny91SPvRJAq2i2LZBPg8ArPdHsQ45P813FXvzppZbzGRXXOBjwTj3TPxnD46WmDXr630Tvt&#10;M8D4OPrzFY2ZLJXh4d1/49bdOuNkGg767o9O3llltYaIbcAIHqPBtpMnv8H0c81Hvuv2hSAluLF2&#10;NXvHQntD9vgAVtJDH+mzBo9kgBOvb4KbrGDJbTWE3OwiILlVRLdbfcsfJv98HZ9Ph149eH7tXK4z&#10;Ht1IXZvVSWhJtzoEH87Y2R+edAovf5O5cn59HjDgwalHb6Nfvb2X5OF/duh8g+b4oy/eQuJ9lHUu&#10;XxIT0VLouPMo0qYXja0DZI/+6IfTj37n0+Pq8itt65f2hfzpw7/q0cF/99/9tx/+p94wqH5fd4Rj&#10;/hmawUczSuTAwAaCWA4er34fBJw2zvZiw3Sc/sVNe2j4J7rg4fA3+Ic/PMPhHvj2MQUl72j+Kn8g&#10;584JNzlhK1O7m04eXSpzvYFheWINEWl5tHBQPf5ubwg/Ao/eYltlyqf9jnRjDvDeanhXK8Cqd7H6&#10;ZLgmoe4r851vJWltPzoC/XgXPy8GI2MQBPd16PAFxLE6jr/kqMImApEdHjEBr+KOPHCOvuDBM7kM&#10;WviFeLlO/+Ed8rIpcn6MFnwmBsebfABQnozanHprHxUhr857nL1jvEfLOWM851BnhFMsQS1Xu19f&#10;OCyItpydkhc8Q60xLvBgPlgNBVIErlMe/THgESspzDsOqM5yTp1ypg0aqXhLppUxhg2AUxSynQhq&#10;NPFFM60JE7Z19oTunEFfx5LByT9+3si3SdKWkuPvh24l4HtKDwbPQY42VnZPmx3601j2vgEWDgwP&#10;HPL77sV/0/IuWjryvX61TnDBGTZOxCkmoxM6Mqw7hyEGqoIPPgVOmxJ/+mgz0Bl2A4RgpDWIFPs2&#10;NrU1wj37OZ1XJ+chl6RzIpfRJJ4jsf0Gc8LzgDnS8FYaWHA+uCpVYXyk5+mdjPHOP5hyI9oDGrjG&#10;4t4+ee7Ww1Cs7GrmiDaljQj+un74gsatG526FYapmj1zfvT4wxrDWgBdxG9gAsc+8RZAaDB9DYtc&#10;6npl6r0SF2K18qn0DJRtFixeXui3Pyy+z7F/4jP4s0F+maxmzX6/go51zjN1NmF3iR+C40t7dPBp&#10;WwZW7LxB3QBBlvAjVX82YJD8TCAQ1PCkve1aWyvPTm8yQkBHu0U2p7t2yMfO56DNz0rXTi+ITf9w&#10;ly+QeFPmPanAT0sV8OettMxWgtUFFL6xAJNKf23Tp6P5i8rV2X3+cPNHMqTyxLq2x2zqyt9tMfpP&#10;ng5H/tHFOjOQj/03Y24we+1WO3h8CU8JzScgZQk202ZcXQeiRZdf+fSMUudw8DeBfXqRr171BxdP&#10;y3+Yo/etMlY++uCfhCZYg3TpJk60RYajjXf2kTFf6XidylVSH5/eIaAT9sNm3/Skx/jRpqu/H2sK&#10;HN+soQ77SOPVyS5Rvvby0pOhDj2ssLb3wzZ3wtOgJRm8cEhNS9xoTI/kqoyfkOFddVPnVsDYguYd&#10;O/AvfOFxvEU4wUNRG3C78ekY1Xh4n81WvzLHtYPzRS3YC4AmJz47H7WnbsXjL+NB+PB6fcV0Gi+L&#10;Jx1dX3t6eaQln7ORtoIXhtA3agvrrx6YqgOcHdQRS8670my0B5vP0tMnvwrnYng6oKfzTfitLtyT&#10;DFu5GA3xO38un73fSc/aXrR3i2beg/rRG7+JgN/5JSZ3bXAaTPhkwEc/8xN66tNvDZAI5uvAzdwh&#10;mTAhWiNuj4qfZ5V/jbp8xCGGKCW8Qd61VxHM0aEuaThjLAY8umQmQUG77wxTaHQmYHRee1Pe6vaV&#10;TXe/Jbg4H2Jv3su3gqu47LqQDGE2VEeoM4AH/Bg5g/sN6v2xLWetuO/DWQl5LEvtXmLZ+xGP8jnL&#10;GKQLMBpidH74YbUrq/EIbo+sUHKQN1lV+Dp+q1onxKjX0N5BwNrN6vT2gxqjF314nppc7qXr3Il9&#10;HcHTKIPXodEX3uCaE5SPK/f8DC6+mBGuo9iSUuAcdjNjAXOJHUhGtSk1wvDJ0XGhocHSA/193gCI&#10;bxhybJleQIkomI82tPWnrsEC8puhxT9+jIiniEd1nxpX+JAOfccctNPtM+jIR9hWIJ9/zE+YLW4A&#10;+pTQwUff0e6NGP0S4TYpVkY3kdiSKDl0xHzgbQjwrlGGSyOB43Ae+gtynpHPlj1Z8dJiky8bFPjR&#10;Kxvk4JMEWDpCy7Lb0XN9nWDqmY5An0wNWhZcV326+rn7drdqkd+ZfQVMp+AlLmZ3vZcReVmUQYxA&#10;pFuQFlDINcVeo6fv9/0ZYOASNDyBg3WdDr+Tx7/YNDWFEafK2eEGCnSqXb9+lwSUN7kKKvF6g1Ps&#10;vO0ttHtxEk8ygJdO32dLPlLYVqESOARx7UV5dYwUs63zPaVhwnBoxsfsCecQC6R17lau4AM4vFAI&#10;Kvz+2sC7ifBFBuUmOeD7aDuOG3jBXaK7t/OGZ7pMJ68P7E2MDSykly8ypdzl0elWGfDVB7zjq1Nt&#10;0O03E5ifv/ymarV3dXuPwJvQPNz5CL30Z/CJV6T44HRRBTJfO7jOHo7ZpSN5rfLxb08N/aGYI25V&#10;oSeGnsFR9UM3OnicnNE5efPPyt52Jm/tNR9YHTEST3HDx940/bFFiSzSDVqP79vDoN1czBQb9gnf&#10;jqGk+5dumcMT1Gwm1sL7CXc8HOyvOG+ghvary4Nf7CvvHTiMt8UF5drmwfNZSp4fJ4o277X0X7Ty&#10;cW3W6qu9OF3Hy2JrMUw74tuBdsys6eFLL6hL3/M9coX7raftOscnu3Y4umSaTs/3+ICCwYITysAu&#10;/2gNZvXZjxzaHUFKOuI3OKpjRKuCPEIT3mewj/GQDKCvyoMZ1aIi5G+Ql88JOKKAxomuc8shVvdY&#10;vECsLmc+Q3HuwXT8AmxHgQ0OMiqeclPQjw1Ulknhz7IvWEF5O6dp5AlQC7KP3Bu5D3XDiUbenkTg&#10;QDNIwT3FkLJE0TrY60xpYg5mxPaUL/jTenk6XL9W9633HQSAX49GWt5ah1CmVRf59kSsoXqvQN4D&#10;r86FE24jV9evDpFiB7FJEqR+iBYiwxE385e6BHyRBRFOZYUEfXZFw99m8DmZ5fg1LkjRC0ncrQ59&#10;D2modPUfU9p+gjk4Yy18SvASX2NbI0yXmv3JgMUKwyrdoMClGU56reIGWXCUNCiBgK/MhypX+zdf&#10;5YfnCSzviPduBemUjg91vXAIVkujAhHb6DjpayiT47dHAyNFdM5NTvcX+IGi5Xi1whwcXt+OZTOo&#10;AQC+wLcAcYYp73zIoM/TNzdzx084+/Kb6T/+9H1VES/PAb1wHv2CxJqPwMb/Os4/O0spAuxXPQ8+&#10;G6hTexAs2IXE7KHeZM5G84F32TpiP3YewKMfNM//tpHy020bbeFg6Me7LfDx7u/RiUl3C0Sbovsb&#10;1E5vDNLJu/TKx/ZobTKbHV3MoVeA1wn7EScGyXtDTDH4OjvzK7ohoxM6OB+fCrFSPV99+wSj7Rgw&#10;bZBckcCtjfMRMk1uSNF/8H2qq36f97EtbfntZBaftJnK4TBzHfFwwwbufB1R9vk13u216g+P714E&#10;Ly6z32SdPSFidPwZNuUvdMsWOhM2/+TX6YSdI1GV2wTJHndLMvjRrv3VUYVofExn5Wv7OjRpk7Rw&#10;D/+jO3rw66LTUefzgfTmepttKfMs1fcsdrDl0sHnvQxNwqu6PtLdOrpzNDBPn3hwi+mFO//VTl+7&#10;v/VdP/G0+u9g6KXxXs/f8tHQ/1/oJ3c+CH7xkC7o4WHp15PLGN70Dw/JPtl18uQfBuuTP1/dX4P0&#10;DQKsxNX+5yZHI/Ut3sE07H3Nf/h8bg1/rTjewhVNK2ng8GAiMZLAtPLXR2Jsf4+czl8Z8EMfWmqv&#10;yz8HmkGBhO0AKHTSPR3SBYNRjsgaD1jUH641IunTMWYpfAGIo+kYNDKO22erEZOkxiEAhOileXiC&#10;Afcpv7NorMFxgGpwHI1gnUWw0gm7kycw4bHcRxlmaVvBCDI3TLlXL+TROxnqnsOZnAU4xTdgYLAu&#10;OEa4HvU88gcjWr9puDT66KYDsJ9ZtVgED3u6CHv8wXP1yIL3hfU1smuIUOKQ43A0fJL+ddSvayA/&#10;pFePGz5C1kDiNR3ZC7ANLRXRpToxGork3kw7ms1q99a9+MAJHczh+AbiwbuHL61Mg3cOPsbOBzpJ&#10;JqLgVZz+zuCiDCshW+Upf/WeTsuV8ljp0yBlQb9z9FsNeTepKRcUU8D2jtTO4+lWKpRJ6h+uk+vH&#10;fhTrq8qm52TndxuERYMKDIok/L4DXX61EXuZnfbRKRVYXXfcjLlZKng+WdYarltFW4V6dDR7Voes&#10;vq5NXdC7ZenjdbR1yv2NIL9KTsHjvXeL18nlGDpc3+t761QhcL1vct3+im14LHfPSq9w3E4eQeId&#10;hKn+ZR3M6KcruCN8A5AIb/ZWvlmiQIPQZAuML6kAs8TXpi+KS4y2vO16LWwD42v3V7864RcbbI5d&#10;R7OsfGVDx9MZ7PCOivsKDzUioUrDiydsVPF0llDayVLnW/4+B7usANkDH/Q13c7O5QUxWz1OtUlE&#10;eUQye1OmzmTtfE+JKAdv8AJf+N/y15/EHrpajALaOfmXCFL6FTaNohMeuCzRf/HtP9sL1Ah9HbvY&#10;dLLZ3CyW3uoX5CfDO0C4FaHskf34/2REfzw/ftH5ViPzxe3cT2BsTTfxzvbqzRYV5J1rJ/cWyq43&#10;2Dg4t5noAYbN7jsfsr7IyB9kwSd/8Z1C8KMe2l2fDurc+kN3On0Grw/rQ4BH+LTzE+7wQs+/JH3c&#10;4ke4+Iz4oozfnT7xKG6Ia8kawtvPY7AsPjGemrg+emDOPyovW0yg1sXXMQglmbQFvKkbnP1V+aem&#10;vp9AXt+Ap9PPydb54tP5KVpHOtoR2+2a8qZnFSp8SMZH7a66qiiXxkan+NG38Aln0uJbbetLu8ol&#10;BpLMsDhNqOeI8nQklj453Jw+ApBONRQgKJS3ZcdHMK+NDZvq67yuEUR+XFVyPMZtVQkHFvixEbry&#10;4JWqcx23WbUlNIZ54CuboyTcNiY+8MMFb3TGZ+VI3n3ceKUkwQUeyaypxhy2KXG3GRoEUJTESbYR&#10;Lp78ROvN4uK6Yv3X9lRMZriEQTo6hxZcDSROYwTEe8YK58/pi7truNJmgZ1rEK/B4BEwzV44sUQa&#10;qlS2pwBcCC70MYj7ohvB0mhezdVLFxqAQQVnGW7l8OGt8i5DdecTMrg5pDw8PLwc2cpcd2G1gK7M&#10;SC0vCgxed/hDs0EG4IjDr1957VvWBVMaOuc0w56PRA5jloK99UxQEvB/9HPZ0Xv9ibQ773irV/yS&#10;z2af4DfwxCwCHa/RdwvBZjY8lujqY2XXwO8aLP/xaJpbH3WP082L01GHQDc+88XwHF8XwBifPXe/&#10;b0JFLFj+bfPk9JrtyPxjt4dmP3zmmzp7NjbLefXhODsRjkiDYRYzg3x4jw4tFG9G/vrIdJz+tcXR&#10;ZIra0jZqPvTXkUVA8CS7H2gyGw57sp9nWaXZrbNok1ciXwD7yGO2Y66zY/holisIC4YLiKs0YMwM&#10;ZvFE7cl2NjZ4casATvYFw4fJJrEDH9kM/+GJjPfG1Kd9hZBdNomJXzzim8yOx7N49dgPzvxte2Km&#10;87PvW28rS8GiqfKnwPvi7Yge/wFwwT344qm2vdgSj/ybTLQ2v6xdzn/iacvM1TbLxqcVl/lBdYyK&#10;dwC/9hV/YjecJSswVjbxdvqJZrFgtB4ZDTTY39qdn66+91WIW0OR7Py088x8KyXRFM/osj+kFhvZ&#10;M/uwyTylepxhe52SQ7qVNDaA7vklzfJff3lXra7tYDtbxdvVZatzsc2EtYn+2O1gjh+xRSxG5Mf4&#10;5B+jF6P6GVbe6k5I38mnI5qbaa/8ehb7AABAAElEQVQ94okvPu23OhcTLrZ1OVuvXcYDUVGfvNUf&#10;v/EF58kWr9kNv2KxwdY37cmx70NMW356+7w3qVqxAeMWuoHCH3vB03wz3lmJvUdt5Pjj2VouPITd&#10;YOThmU9OM8GrMl0MgwrVkB+vX/7uO69IpbCQdHwRM7AGy6kwotP4uUAIjDJnAAovvRtXvoopRsjV&#10;V74l+mA1JDy+RkXj834bfYEJ4xjqIzDeIKSA3DL58FZxRhqeo0eajXTD6XaDpdTNgnp8au9CqJzA&#10;pFyHTYnRnDHjb0EO4xpQv19gpcIy7TUgo0ByU9q+Rn93G5QYeT7p+AomjTz2v0YxkGgHa1S8wBt9&#10;QammnlzpefxVleNtlpnOME3fOcOWbycEwInyvK2t53t1htMXuhzunG8/YtO5q2uU2Y0gfTjX5BvO&#10;RE+v8n6psx676Z7TGNTgeY8jHuX4u8BI3uFwXd0QD7d8PkTpys0yf9fLfoyuf65jK4YnZ1Q2QKcP&#10;NFTNLhVxRD7CYV8++Z4Aw9fA/fp+fFTPJ+73L5Jks0XkD89srcVskMc+yk6PoStfA7+34u2RqZYp&#10;ya6Da7gCeDq0FyBK6wwFNOh++Pk2sM6X49uAUt19BNQCIooLruzfyoZBC5y0Du7hRMPpPLz5sGfk&#10;N/hhz2DucbqOKYgfhaD8jZ4WwE539F9R6Xzb2dl1eeFa0Mw261zzQclgc52bNt1fXM4GK405uP25&#10;VTb4eCcvewhUfiZZ2pNAj143syAfuEmVgQmqA+9I/9rsBp/Jw77SfCpaQOHdmyoxQvCO0PM/+tgK&#10;XbyR5fX58Voe3UK51YWuxCdtQ4n2sKcdwmHwMV7g7IOAI3hwdHGyJH8I8WtgkFLC9cQQcYEtyNEp&#10;m5ZRzUF0Xl669ocHdg1yujEIwLP0Vb/KanD43joAf7ESP9e+vD48Jifv9mjEvxhbTjLF43gPNl7p&#10;V+cFfrjiz5E3w8t+Z0eSEj2bKC3WfvUNe4gRcCRznVAVgp/oUG4gcANg+eEtjhkg67B8tHctmv7w&#10;Sm4JD/7FYny8NqNziTrf2zEVItXh/GWdWhnrtLVp52uXTrXNw0cWZf1Pd3xkt7y6JvPax/Ce7hf7&#10;BpuuHnvgx/l8S17I3ndXHHp2eHRId+E1qMTjXoimTh+4HQ9FdTr5uT03w1H7cStVP/dNb1v9/e+/&#10;S2N8uvwmLnSlnnj3/fd/6qmRPzx6zBA1pBtM4ZGNSwJp6eyOZRro+tN3Z3jNF9TBg8SvnYOn626J&#10;A7iKKiug3N/1rLxnQClFgCQcJxaYOf8CPwWnPJuDMM9YXxc8psw2O8mDkcLQ1wilnyrzO/MMNYEe&#10;hjwTx8lHI6f6PwULyozWcAnKXZvJMgIl/tRxb6pKGNdzjGhtJBbOyUXOhPbSlbdf+vhzHVZ8um8G&#10;t8aVxvuxjvBy2p8MFk7ZGv86mRycPOrNGdLRS+91TMFljTp+wEJB+Z/1Ow6Cg+Y6ecJpIIIs+J/T&#10;9d12SXPVgVegsQQY66moQVKdxpe9FEkanvLClrN/yqlhHY1Psx98RJfefDBPX2yyRq28j8CtEW0p&#10;zXXca9ir46o8ges6p2zZNY1JfEWVOdlD6x0gTG8Eiu4GEavUebRm0+p5AdQ6Jmw8NiYZnX5y3HDc&#10;RraCDGL7f+zThVmhgQERf5vQoO89ZlO5e5RbluZveK1cMDqY40n9bb5Kwu0dQe9JqxMRetGQHTfT&#10;CM90BDa2bpB9/qqqgMSeb8etAcN6S5dHZ512DmETnx+ZOfucDXQoH6uvM+dZgv98JP8l9ILv8zKR&#10;awdnk4qiQU6/Jlhnku2xuNmTFofd2Yxaf1Ve4kyGvU+gdgXmOj6yVC87Adfu+cSVs1q8Ewzisfbg&#10;VFTWgmWnOgcrN2TYXhOMRjQJp1N170PHfP/2o1ymmFL7UcdHnUP/Cf8nv0UrvK/d6D+g1f2lwIzV&#10;1S3fYN/52utvcIPB5x2fQXbX66zUqEC80Q5GF2yfPT7Z4JgdFxfGK15uxXH+n16leySSHNfBfqWD&#10;rVPwBAGccNvrMp9YjcdXR9smYm9c1anDcdpAji9sb0B+E5JwGdidrOz9pz/1C4T/8I9razYI0kZg&#10;w8PeBhFW8LZ6FP51LPkN//v8a3TI363IZrtmsbQk1tIhG5HRcU/9iLXqdfRrrWzyEBvcrmHAwKei&#10;a2NkkY0++fxd+8ADcPEpgIDQ5qOSemDl0+Psv5Lg5/cGkvlSeYvD1fNHDmo43bfZ3e3O+J5M2VoF&#10;vgz2VAsaGXSO1wgEg4+zm1UaNvrud9/tkV2vXB/tJgbzmyD5ID3+qR9v4zNdHv8hfWPj4cexFN0y&#10;/InzOE8z46GT5R8UvT58qYVP8jCQDV8unPu8L6HZM9wCzmoGU4BJhZHoT6deGWZgNghYvZSzJXSM&#10;9YGP033pFZadw/XFz+2M94KMemNGeJnZzyhWR4fHiBJqOj/CbIQfwS+2w/UCj58e1hvGfh13H/h7&#10;Qx7H5yDSdVZ3jhcrCEayIpVBDPE4lqAkMFLgZmf0sl8zxA84MjV7i4d1cKEkv3eAK3d+hqw8Gq9R&#10;je7GxyPrgreGZSY72W5wsBnW1+VNhuPLLy7CQ/N4b4y6XxRLuCOO38rHGXsAKejAsVlQl+8sCA9n&#10;y3PuDTDUPbEefgXWmxl4UyLE6HJGb320UrCOoOMabHk0RrtuD5DtHQyhNxhlwcE1W+/6dP3JRi1F&#10;+EOH7SAU9HKAPbPu3CZPSfl4ylHgW8Nl7+hL08HgyKYBaqyegDjbut6PNfXjT/hTXwD91BGFc3yG&#10;nwtpWJuld04MPZ+DtEFiFxtwPdfKXH9shutHnpaqKP9seO2CHvl3ufGQ3Dbcxa72s9y+ttQNwSPU&#10;BmUF5DESwmsTpxd4Jm18a49xp6bsJxBFJ9xu27w0yPkOyPHidhUe2eWCrVmRDZt0EsZ9PTjTi8cz&#10;+Zfbh7Nf+HfvvDIVrEi8t/74hjQcFb+2Nntcis/RTReLFfgJHzHW8RCpa3790hKEwdwsNvmj522c&#10;KpG+2o+NOssm7EgHeHg/+JymOqqw2OP8yUeDHwnAMTId86TjIQLSwNOlwZYApq4PPVwUH5/ixvZu&#10;sHw46UfcQW4xOFS71Vid00/1q7NbAyN0vjK9xKtBI93wY52stkeGRDz64lv12Igd+aUY+Q7EhjII&#10;t13+8q/+cnoXL/0NTwDvz5+jE1PTH14XK+ly9Dqmdm2I3BtMBW6wPZ7CMxnFlK0Yt+rIdtFRvgHl&#10;+AhZueQCD5drRzI7kgX9BIH1/sv3pz28bzVUb3oK6tPtnvjfRKz62ghqYR4PdDh68a0vkvjsO5hA&#10;10Rjt2eCtX6oDpkN5PfUVTz6YwC4+h+N8XEoNzDUXs7HH9jwTL/EmSwf9g4J52urHc9XtKFfdUPm&#10;SK2NkQWxt5+9y7PT4hyfSv3at2s8gZX69cELSjc7FMSbre/3mJEr+BcArABY3LIseFIFV+VX6e6n&#10;27DmtwKqhM0IjK0R4sRfeVmLrMo55C8eNbO0ZJS4DqzC/ikdT5gUnB13XSFjuobPhxA9PDWn2Q8R&#10;kUhKNnhZwcx4QsvO4XJjmhrY4T5lfP2V15pyCDMlwaSAlqP+VCNVRxvgd6HMjeO/a+cn5wm2x52G&#10;OpxmcmWj6UVBOi9yaoTdFamurt3A6GaEX2SYhCsPrsqdkfdDeKIj+K2Bjp8GDpVwUptP7HL/do3p&#10;jHt8wZ0uk2E8FsCcK5OoYI4rkHSxzr18744hxzfBCxavo8ym8bfBStz9OX4tHONRsMMLGP8L2uQI&#10;fooDB688fO+arruKIcGZPykH90v0daIhasCZ7vvglb1uudG5Djxg+eqyXfCpZ40CI+zOdyzncX76&#10;0OkL1DoOCb3N2hd42OB0wU7qwuOxHoDkZB/LuatYufpsvLRrMuQ7+a4Aqu3QyXRZPn2+/n26yy+C&#10;5fewOAqVsy28+YxAC4mZG/mvEZeTzGBjbPbDC/6Vp4TgV2v84FFA8bijoGtF7GYWwfbP12mSxPin&#10;r7FehlUROqQ/epE8s88XzG42COBHNZLRxlRwv/UfdbRfrWkdB9sFM1mi5Eg3b8cR98SaXTEC1/CB&#10;jQX2Pj5xyR9OntkGsdJsH14dDfnB873/a3plEuhXJ4D5c/zBfnnppsr4hC/JwxmDp454y06DPh29&#10;q1LXeR4OdcnguAFJ8s5X0u0GJ+X/Gc34pOufFiPrTAudbyfuVeZftlIkBbrEJ/3R3+rC3zmZ+axJ&#10;ymJuFabD8LsVapUBDp+/6BXDv2+GGnP5QtGeH60wXOgcyYAfOd3Wiu918gGsc9kg6H4fAR/3eNz5&#10;+3HKt9jyHk19mI+3m+y4nq7DN5quKRj9GLj2C29Z6RsNvxZ7bed8CJ/nu50k97w4XWwAxkYv4jCS&#10;72wJf/6ZvjYBzKyzlZVPegyPvs4IzQDlx14ZP3+sXFzHHvt9UdtazO4cj5542aRm2DGd/lfn5w//&#10;/J//84dG/Vc6nV9C1AcuMb+C+8iLD6zjn9y/Mciu90Nd8X/qQh9MKb7nB2jne9qUdnh6OjiwX3oD&#10;Xhqo0MtXjFLUNqIOyGnfC7CW7VMI/nx8A7VkBLEXklgRIJT7fGWOeURsODqFnjDyGHhmKmC53+2P&#10;8h3B7l5h53Pc8XdBxiaKDSzMQBLuq1Ya1Pnyo12xN8o0UtOoac4jLoe3DpyoyVsTO0VRcB2/QKaz&#10;/qLlYiPN9z7QLy1zfdUslGHeRmGg8FM9Oedl1EhEJ76n3NMY/iW/b41XMIKfoHCvFmawPgPnpGmj&#10;KuC29Fbdn9dRCa53T1ChRygtUXNwm4jItZUJXUg8HjPVXVC6xnmcJJNAnezAHsLTgXvkHEWi676g&#10;T1F9nJDvPdUYdt6tk16oM4cia3zRz9uI2ddnPLdaAsn7GxJrGC+vBZKxU92IxZ8qGqeBl1s28V2m&#10;UnCnV3s5GohRWMFYgu6ViYwfrTatnB/zufAl4zvr2Gwl/bIlHdogOGwcpDN5WzWyLBtugUWiJ3Ki&#10;gU/8CBCTNcBXj6AN2iSBA3tglL++oQyO1YUjOH/7V5VJH8HNBEI0eGgX+OL/OvJAC0Bv4rs5Y0Bu&#10;nXTa39meDuju6q+J55RulfzUqhNecsOq0qlO+XQLr87kWKkthxvP4yF5tCf4D87u8+dR0kd+wsNt&#10;VW/+0jl9/NLy7QYW4ZbYRzsj8wZmyYzfgBb079ZJgGAgCAt9wokUGnnhcPuid4m+fd5Onm35ORTk&#10;ADWYzu+HyWC+PDjBX47zbJ4cZJndKnlpgb0BZvylk5BW+Ju8DDqYfOzL2r7Olg4Fhpf+/AtPBFqi&#10;g/YRxO870wb7Pgl0eoiFSCXlowdxDv7qUuYDNJUNJ/2hcX4b9cGUW5tuxIGn0iZ5ya46ftj5xTWA&#10;h0f6QUY83Plwn19rd/Ph9KDNbDIU+lenUMzm1bm4+2vZaPhKP6OfTPQLx97rEb/0hz84DGbZ4gZw&#10;zsl+t/uqBHG4TpbXdm8fQadwLT7ElBeKSeji1SrProuHnrRyaxKd4auA7mw4/ro+kI/AZWC4eBqO&#10;bbYl7Jjlp6efXcuryBeWp4/4mQ+gn+3FwHsCqPz5NZ1cH73JUHB8h1xn2yg89HaIF7o5PvNDZ/WL&#10;l8A+kVTn88Xe7hZAmQCl12FGREY1jH+4uA5KgPyKI3TP3fI3hVqqv12Z55iUfT/6A/ckDnsdeI7x&#10;RfeWKE6f7ZGpjZ4fujpZjWWCx5QNVVsJiI57bltO2zITxi6QrDO6y76rM4XW4DqXBLpUOrl2ayAx&#10;vaRkm11SZGpfPbAC4dct0//cG/F2Hddfe1VtF/YjOHkHKyGcI+9+K+VEx0zJoAUdo/F3ZzpHditG&#10;2hJiU/CfyzDS/2p4LnDRLTKvoaMw5+N/S2ThIOV/tPnwU3byvATSLWecQz/BD28aHbuob/BGT29w&#10;FFjbc7mGM/xzmJuNkXONrmKyagw6PI08az88PIENbxpRy2bSglyy/9ygcKPzp958ooZjk90t34e7&#10;YLkAXz0u8znfJH+fzZR+us5KWSzV8IKJF9ciwmfdegIXpvkUnunADNqRX/Ml9/nQ9PJJvkMPZNbx&#10;bQYQrjdgbjUgHzFUeHFQ05btnFRfXR+z6800NE7MoR2IMuedjEZZy9tAw/3i9DPHkj8dXCfLB2wU&#10;ZCMozJrxsKBh0MQp4mE8j1wdXcd9yk+y6Q6MRKbZbvQuEJjhs5G9E3TKpuhdcKdnlenvlvHJ8q66&#10;hWz8vO+omK6T29/5LSYuqIa5PIHJIB8f+Ivug3/8VffV1fEQpqpMD53AKR7AiSYMvyZ2577hTp4q&#10;DdcNLmoP/3+q7mxdduRIz3TOE8liVR+o1fd/eZKeKhaZyZyzv/c3YG8Ka0UAcDe32cwHDFG5dlr4&#10;kGpyR/+1K18Arw6e5RX4gnFTMt0tNwYB7nDSW3xnj8NDxAcunkcxhLtMMjiehMLZk4DTG9764G46&#10;L8fhweuvB93X7D0IX/R6vrBccZSW0yZgrfAHp5j/qIfDT+0uDRkQytMRDSm0p9Pdb1DROvJkVUrD&#10;/H78WRmIPt+V4/BgACfup3+Gq/0GPR0sLpM/qOlSHXuSUR2ytzchkKPiqUKxicZ+yCva9Knd4Qvk&#10;Od8lg8r5j0mqTezCEch4JuJsU92rm9fGbxvAZFEOF33Qsy2P2h5teOT5b7KP31vRZ/FZ/Rd9W/nZ&#10;QLr2cDg+P0pX8WGbr5OtPyS+ym8N/OB68whpj/+jPaVe874P0fA/dK6sVmuWXoM5f1LzHNcycN/u&#10;/7vZ+q5XVzgHqLFGPuCGrK8pZCivnkCbnQf/pQ4lrBxWx3cNKREGiCG9/WeuYZd9TVqmjMq/6CY6&#10;tHXyjJFrzjkE3WbSBdgNKizT4vMcjFAU6G/v6q/ldRgptTI8b2ksDb9/laxcZ83YuxFszhnibY+i&#10;YveLEiO+zCJHuG/4dMEL+rCu46qDQ3+dYnqhV0Y8dOHNAQQQeRoy5RCuu34Zt0m60Tv91tHUxke6&#10;OyUKujtSnjgLWi8YEdTC0hMCdwlA4mGbS0AwuLHvRz9NzAFrzGaC28/ivvwtaVa3Jd7k0c1aNjQr&#10;NowST6y4rQM03rbwseFeZDP8Zyfl9PbT9tVDUj3e3m2PTwqA4Aqh9JEu86OtQKHBYUO+mUrn/c8n&#10;DBolLkzNR2vvZLu4lyyOx2itHZr8hS/0ycdQ3GWwL3tqRgDXoQxLMv9Bz+23TBhSuAT0Q2B6XIIM&#10;62Yy6vrc7PR8bpdxso+FnQ1mw8f+aIiT1xbCYnHRIBPf6lPUbAS3pAJEa53QtieOGn8HeT6FhcVn&#10;aul/5X+4ztO2umRaYor23s+QLvzQlkd+xQGetnKXX9FNTA+f9vxjUdYML877E3X+OkqfW86KPyGy&#10;n5HONt4Rsthl89C5tnrb+QWctCHR4u/XRp/2LpmRYwlazFYPTpyejBdTsLHbW7/OMBhR39fwWn17&#10;qb4JHw8w2t66kExJ54cnr9ia3PEC3orWVhPje6msUrTkKpqAdSLVcTu/ToNs5NVhHDU02JQtyESo&#10;8ZwsGwhOTm1wGNaIaSuedA5ftIInhvjU2tP/4OhCXFbXfu0P/QT+ECfjQ9v8xE117FYbOue/qyZb&#10;cpH3yo6f+TzcWolbqn709L/+1//umvYPu/nPsvf/9z//5+TE9/RTI/ok/w0YxGl0zJzhDJl6fPBe&#10;+WWrEOOwrzaXCI37tJs8wfMi2+hEi8+Zu8x+VzXYHT7tHLMPWW+AIdblE3pBn4Q+T24LVp8GJuvl&#10;W9GNbzfP+30OvFqx+tnktc8mFIIBfrKFacTIOxq9r0FHH6wV7ZfWANk/HhYfNXz9Bgr41u/RKL12&#10;TifrB5ZIRumpY7OT52KMn/E9vhgqvtdGDjInS4FVzTkrp4fMOcDXkR1VHlHBpf5l8L1ccIgrr55i&#10;1M9ZIqhD/tyvCOHAWSjCnBTBKxnKoxdXE2BB97lEeq/Z3IAjxWtBudsO0RSX7+Cw2dItfTDaRnkU&#10;lWd4EZB3G8iNfgnt82b7kjQGiDqU7Ye7L8G5339m0Ay/Fwkd1ON8yfTMzOjA/RE3ghWMMvTbmXdI&#10;pnDv1b94SRc6FtfQfjNQSgESJ7d2bwHYaSaYjbzpNPy2quJCAlZXwswBGXz30WkXrcG1h5qM59zx&#10;VdnXfjnRbBO/ndMTW20Qki+8AU6Pfn63SF1SPqSohzN4/iKgvwzHnBYOtkpfHbbxHZ1DnVmw5BFA&#10;9GgA9VOJRMCe3MFWt+QWyf0+AHxahZ+c5K1quFmHO1l6lAw582M4nj3d65zmozog/AyWwdkn3Kvv&#10;PN1FYnfoc6fZLXxnH9DpqO/zkUXBZPLjTeDJep0cHQpK/h/t+PiFYwfgJsAEv8FYvI9OOF9bGUjS&#10;p07QYOzuXxCLml2C+sXghtBtBst8ptRkh8XxZEDoB59s7gi/NNlKUx39O1uji09b5Fqnk14Lj9Wd&#10;zU5n/MlGfwZDkkctMFzzBg21MftdB2JQj1LVfl7Yz2J/+lwOugRUm+E73U+P+cWeFoiM38tQ/d5Z&#10;LqGz58/R9ZgYfg82f0O4ArsNriaM42DIHWzUo58PxRdcfDxlVCHGHh8bTXY/nj5rBW08BgaH0g2m&#10;U+x0kS79yNIR4AOP3lkI87XJ4O3On6xWVDo+cDReZ980Rac6PBOBJwHFCSFD5XODBlScyxl+7XT2&#10;+sDXsYLwu1K1mIwPOvM0Al+gB/xND/mkS6eLI7pI1nW0aEbfCu8PP/zYI8p3D8niTh6fiKQ5UZdr&#10;dMB92BI+PmhFz+Th534f5h//+EcyLmq2YrjG8XqTOvYpTqIKhr14OrxsxcOYQS61keGrZPF+DS89&#10;8ouxe3wQ7So3GApOy5v5Vx4/+Fv8kzVh3cdGD4Nr//ZbkyOY4UpHHeIsLtgiPHyxS8QvL568QdPE&#10;95sGAeB+7Fdal4PGBwT8m20Oz3Seku5ldOKRh51+0F2ckL2mNrbhG/xz/DhXic/+cLiX1Cki10pU&#10;o0GDwVRn9emzXYIuV5Q/1MkK4N4b8/mAeCq2ajimsVDj2x0whxVICAgaCFIChB9h73gFEceGDgEx&#10;zG72Nb7O2H1P0KrbfJ1oRxdgUqdAy5/oeeGL5Oh8htWKUuNjzdtzyA9bxxSwEWX7KTllTYZoSYpe&#10;5IA3vJh1wgMdGNwod5xfrBPDUxSjj26F0f/SZYOfzNxKOKnGTVip8YILTji0IWjIU2WfMA+1umDS&#10;I9l+//WfGYqun460/eDon21AQ27bvpJwKbvOp1UQ5dNFEnS8BAgM4ZCZgRjBug4qGc0Z6Hootdlh&#10;uky+kprLRQFv2dAAasksmhtcBfoup2r2DvzmFw8e2OKuAUc0ujNNh+8GxFOHmlYL+r2G37LRvVgo&#10;3dYhwkEmOP0m+FS51PDyrG3JFO4l3PSQ3Evc0fhtHXxJoLLNcMNjAELe8fQIuk5YWfxqu8FZ5xKN&#10;DQ865psFUOG8YnK798NAast8nGSdQDjCQ/cSj8EOGa59cjdgmw3Dw3fZ+sPgDsn0YBC49+nHVNyf&#10;35itp/fZ2WDgNVRt3Ku2O5gna3BapRNChb7HzviItpdUXjtxqF+7z4WJI9L+9Ifv27SzMuASx91/&#10;cL6rk9GZ1KZ7huhheppfZMvNhvDUi2nIGwa6ZwsxhCD+l0sixMdcIoRDOf4M+vDxee1/rFOxqf+s&#10;yz36Yu4sid8g5/zbrAhOFuK/70BSbNl0UL933ffo8hfwIcsWrz7Zbu0rEzPz82wivj/d/VEXq2Zy&#10;e9wxaP/nd4/O0/W7KfnXLbST6wYw4A6CDzWsqK5zRar4yKOnVwad+HJp8PP38U83pz9tXJKiTzL1&#10;/yAjVyFYh7YVzNrDrQt+c4CfSNcp69B++eW7wYMZivEEw9g63YTj3ehJp/j//r//45P/+T/+x1tc&#10;Cm92bLCzEjbnDUQUH9JXcgcjlt+cYn/6fPLWg80AYG9FFGrKJh88Iep/PlWZBY7hSpasOGrz6RrJ&#10;fwiDBbMnIdqfDi6+pjf40yFf/in/I0do147t6N5kCqxVAgMAsmBM2cvPBmjZaDxqp+5VW4dvv7Z6&#10;dW0TJ2JstVX1xaaOeoEa6vQ4UILqk64d3Gfbo+McyljnWeNhetcCTw8/8535fStU61AhvLg4hmOK&#10;I2ByAYNJn8eJIBMsAhccqvy4LIzs2MPMFNjZSjuBb4kh4hiDmyKnJCwoT1LnZ7hvp2B3bSPzYfSG&#10;lwffDsKzdpXpWCRmHSE8dWk5eTfcdIOZxPMuiXMGS1KjHT7bqyyMk8sNeevI23e0oEMvNOu0vs1h&#10;NvPE89nqA74ZOETriBc48RTQbvyqg3ND0RJTM26J7MtPWxKvIyRHSM270mnHo6dM6Rl2Mjse3hJj&#10;drANHmjtZhf6cBrDXxcIkorBQJXA28j04i44cn5UzFhWW7tvCnKrHT+VTN0QNBvmSPON6J4dz9aX&#10;XAWF9qcQnfEf3WXLK/YXTnBE01lwVueSHJvjkU0OphbY26j25KcBgWqerk6H+f665S3H9uNY/S2B&#10;j05KKFCvEwhemxkrnp/LCwrXEbSfjo2+YwwfRuak9AZIOM1cX9/aqHz6iwtt+ckCIfh0RM+0YBXt&#10;13ipsPZ3yehN8JdcyHY+S+5bjcNfg1G8hmfx4Hj6CNXiJuR8qbItCVM9PoBZeapjWucxHzq9w2lQ&#10;veu34B/7T69xe7NSWuDn/Jut4XfYI8INzPHjMoYO921Pjt96SZOl4tkv+luVoAfWtxuf2jSAztb0&#10;OPlUxTdep8faNv6ZLbShRTdp3YwJoliIN/C2G/wcDnLQrc5JDEiocLObpFgC2vklxJL46+ururqQ&#10;f/JNOHaf0PvceApYcg7XLz1RJLNsZh/sFITLjs+3QhacHGPvsqcMQt7xg7+e9tHOOR6wgU/ybmw5&#10;H+04vrmUHEFnfAz8VtbCN/+hj/gzSLt7n7JdpPtfTgiKmtqyW9/jq72BA31tMhOuv/z5T7Onn1GX&#10;nyLbJpbcfHi54QaL9BT/+cHB4K88W44gAx/zt9wS8/ITVUyQysXGHoV7W9cmbNPf+46Sd6USB/f0&#10;GATRG82U1fHFSv3HYO4JiPmZjhkHEQUzTdT8fUzzbE6GquDswPFitra7Pu9SYe2V6WRv45d3g/FW&#10;YrU+JOF+bNE5m0zc2UlMHS/osuUGQPHFP/HLN+iVTrHLzv/8p4HS8fDKMXnDcStJSVUbcTAxavfm&#10;fDaN67izP5uTkw34YEE2PWLSRAFT9Y3XmWsAGDIMYwoDr5Jg+R2S6iF7nelVBEVJZqFdPWwzx78q&#10;oTJ0x3h4bJR8xhIo50SCdE4UCOaBokO9lDxeHrwTfpj6Co7TMh7eMSNxbRm3xGkGw+nhWQefIv2k&#10;Mb5nJA1sx9ra4+0uh1QezvHR3sjbZYa9UYpuH90Md7qDQlJ0YPCTaMM+WVPC6a3C6Fv8+Myd8Nr0&#10;MalTv8sjs4UO/eEt2d470gPbtUs459wUxciBKjNwowfOu9WAEhAZqlxdzcenhCbQOenohoftJkU6&#10;Q8elgtHARzSGszr6x9n5SgednY5OFixZdrQp3x/8nsaIDy9TggP+3XAa7pWD7QML3NjGyHs3+xz4&#10;xTm440EyxCf/RJVMm2lno4pP4GN4ye5wK7DpOMnbvRt09Ku3CJphXud9/ODBkrqOJXTZdgqvVSQw&#10;MdrmpwmwJ2I8FfP6Kb/+IB/45Ocf/EfM8f0LnJor6+90q93T8SaTpcJfOWC4BxesOzo6aa8M6pPr&#10;TcT08uocjb3VLn4lMdt0/NhPwl2sVT67LXDpQV6g13jpM7+uACVwOiSzKbSUuWzye5eYxPat0LD7&#10;JWiy7ZLNY3Mde9jXwcIoN3yIgWRnQJ0+GSZZsbABzXhfyfxcIgVDe+8gmY74hLifHz+80t/iBK/a&#10;9NF+7/6QIHcTNF0aoJ7sbOkeFU/xkHn2Yf2OjzHlVjfOlF90wF82OAm/Xzndz/DquOmr2OObs39t&#10;IDn9V5hY02cwbh5Dwz0dR6ddviOW5DBNDSxmz5lUe7jYKl98OhZt8UwONPd+jvZ/+vOfe5HcDdQ2&#10;yOFHuIk590hsNajVnjdmLrZ08lEvv9Kd7e3E3Qt2OqUjOkMY7WDhDjm7DF802IV/7UVHDXxOt+m+&#10;MozgY/aPB/RC1YZDamlPh+HGF78xMTpe2bZ4NdE58Gix0Vo+dC7P4OHD5LTqxc5DCa570+B10PwE&#10;/PhcTj/5iYnQTbIQibERvjxmsDb6lV6MxQuIvujr5auiFU7+IC6fVwZ/sHxMu9vCvYYUrBrNNb/q&#10;NH455nSygcumiVf9xbe9XISDxXZCP4LlnIQh5HtTFOU+HLZ7FXxBu6oEMGa8GXRG7tw8FQ4bPFvy&#10;KFlRrg4AnilyQRT/BMxAtl13dVgCkfQZ4U0C3POUwpgd1/6Uj8XKSt5nhHhKtq+Ta8uHC2S4OFQ8&#10;bLZwdOGfcuzjfQZ5eA/peFoniyUzVDgyxG+7Q/8GTgd0sJoIZr8DAPa3aPPnG12ewyzwMZ5D3Wz+&#10;0VuNXQ8lfrvanx4FCD63gQmhGdU6mc7V0LYmlpPf4DRz5bQ2PH18FOX3u5FwAxZJPHzBCRo8T6nh&#10;lWy1vuQ0NFthkNxmQ7DBgMfD8fhwUh29rrNKJ44lCrNxbV3LZAv3gBi00btNnb5nPIRa2D+SX11J&#10;5qMqTueanj8EXZKtB09H/3JJiYcOSbqJvssA6L2DuKOLn/jczWv5Qvep6ATwtw3ReEOcjpfIVFR8&#10;cvNX8RGOcI+z8JXdNlM/3b4+eDbBB1+4gA8WfiT62wqa6Jxw/P1kTJHWQgKORgyD/bLHv17/QL/W&#10;p/saafduJwKc2S88khEXsM0/a3uJFJ+dPNtWrDCWYcyuliRXj68QINK5NuSZDz1tDUS/6qehyRG1&#10;kwfqYDfrqq2O5t0GV/38YPyfTtlqOtTUJZn4D2rN5AwDjukKX08dHB/Kiukd47WNadZh6MjSozoD&#10;FvzTBbVve2ixkdWFVyv8jO49YQajpWQ+Dg8+8eRY/hOD8l7qXmdOZeo+7XLDzfLIiI/jzQBAPHqU&#10;mD1Gtar5NtvPbypFWxPy9r/XpeNLnpoODIwBHD28r1NnIvqPfzL/9d//45O//uWbLqX8s/pW66Iv&#10;z8Zkvn56E7u2tQvlB//oeHGuLllNFDZIizE4fhXvGG37LL4FA7/7YJvg/MGXerPJ1eFa7NGTm1zx&#10;zQfkHqsKBhfHk8mEfiChshXz3+ozrOGLh/lS+sfG+Zqap2+q/h5RPbqvXB/7kfgP9h5LduBYXJ1f&#10;LhfEM9x8kIPkAePtnQTEQQ27RNrg0n0PaLwTGj70yl/h4PqarIwKlkwz8L6P9gghR94nftghda8N&#10;2lYhrX4/5CGZbravzfzzL3/5y95gpNMoqlaIqEofjq2zFvScamWU9jiE5cER8FU7iiHIGM/QG4XE&#10;hAD40ut1PfpVPQVLANQ7BVAEBRYEr9DOoYvcI2/twrMbxR64S8RZ5cOWwgRtDcm0uzI73hLkNAln&#10;Boqn1bWXUN/OFNx0hkfE4cm6U65zlg5gP6NJ9rini3c5XRvOKaDVefVqrdepSdjTB5gMsGTDoai+&#10;RJnktFDbWbGjklJJYDOZSH+RXHt7psHFeKZTg7cGV+HMapWn8+EIU3xIdHTBbvRK17eMXTn7plzl&#10;NqslX3b/xJLRjfxwvoBjf9ekvbyIDBxZMI7jAtu9IzWcHtDjHoG1haFzbeBivyBT45cFRPhCaqna&#10;LAcNsD5w2cYz3NQZtX1XJ8m6rsku7zYeKy+FLYF6HWgAL6rDH3WPNkHPBuT/ut97v5UJOjpdSfh+&#10;D8MS+BfVv50Pn6IfnYd8LY2ys412n4PRonNKeOVCi68snqL/yjp5wzc7VE6u1ZFb+/CSfINcuumf&#10;ea79+eu0GpC4ehPsm/xf+46f43DyvEnIjUT4go99Xn7RmdVe3rQd+UqDm+3xo9gKQeK6C/zz+Od5&#10;7QIvBpplfvXVN7PJyzOBFqcf1Tc8i/XDGHxSBacN/l5bzycqu3ss4kLPOr7WUIPp0pLy6fTq3/Zi&#10;Fdt8QAyKt71H5BkEr/wDKhLAJ59k4RpeLqh9eNwwbFBZl5ROLx7vZUL8KPzs58O32+PnXrN7scjE&#10;6mh62g7GvTJbTYy/3eS5gYnjHivTeRK2bXFaHL55Cm+Vji8y4HN5ZjGA9+uY5FW83qOXJoGffvLz&#10;jz/vmvjnn3d54METgrVJwKcsnI8M9gNLB94k+cY3+dxATCYwMbmBAb/IaSa/hntKjcjzotOTM7zA&#10;4Tdj8CGNGkTC93tvjP2p+xjIa1jEwd6YWNxCoH3lswfb9kfvBlfuHes0XCYgdC7nta9YTP4cXY8A&#10;0tl4r57fwTd56YMfPLl9Cug8isPl6278jSoZfGaqq59ed/i2OBn1g+/Kl8f49UEmzWeH8HcuAW5Q&#10;FjU3o57+1VHxDYgmCPzBKyentmSjA5+L86kBu+HR+6WPP/3pzwHnCH5KtQIKN3IlhEHAexfyOsPq&#10;Qk3a3vgWxWAg4VjoY2jLzBFGkG/rdOaoaxuPOKwN0VzbXXJcO9QpT3X1Of0pLuPUU76K1bah2CSB&#10;O0lqFbYOX/i90CM0v3MmSkNbk5yK48Cl6Wj1JblfRzSuhstKQsow6LbeNsXPqFsNqCzD0MVocjTG&#10;Gs5wh5Pfc4qvWnEpVq/zyeDEszRKA0uetVE/+XI4HRCc7+Ocu5YW491BkANmm3DvXfO1kwg3y3Bz&#10;ls4t3PBSD+E2Im8PH8d5O87JlB7Y909/+tMcXxNJzSqDDgQ/mbVj6u4g+F+76a/q0RBIb7DcLGdE&#10;8wUDPUnrliNDezrCQyB0trbro+n7RvyzB7n7RLpPiRVKBNuL2y0tasCY9Kf5RdrK2Bddy7oCXEdy&#10;94FAwS4n11DUWKeZWqanCxqJCr+8unJPlnTvxmj1jb4O0Dn98F2z+SUewZaNlpCCEUezY9BiwqzG&#10;AEQbdbNzxI/WiyvM4wn+6CUP/gw66Of0zXfa2A+NeHm3cb024766QX7g9R3Qno6TJeTkwM+SyWRQ&#10;jp64Quujzt6OdPpngtBPD3WEOqwlNLJ91iNVxUxOudzA3p6zXiJqmMZO2m5Q9QwYl7iX3lFMk5yv&#10;QbDBwg2+Itg/Xj/43RwgvRfjNk3owBIw3gdX2Vid3U4uM0bbVkJmm293Hwy9JNDgt68he/Exr/o2&#10;20Sf/CiSZ4Lgl9x9+B7+f+vmRPj4zNnxLMWuOJovQ9K5OJ1OjvJwryzgtD883/RT0MupK9Huysdf&#10;fPhD97VpBFx1HE9I7u7y6aDjGNrqbNfBM1tm6sVpX/35kz/3A3Q2dhRc8hSaG5jCh87jM+w+9pNx&#10;gwC2qEw9uaenzue77V1KPV1GgJ75bbtpO3Lw2WaDHey0Anmnd5Gojx/xveMPfh4cuYrD8fPwPgpi&#10;JFn5rXMbvYN0mXgTz3hBe+5WuRjh+2Q+OsVrMIc9BCGytC9eVv/YZ8hj8Wz0UQ66wfobJ+OxAnC7&#10;1EdX4ZgndSznycsazX8RbNtxdWeX7EDf4Gvg0o4YUy0XbUWrdvrdg0uH5EkfsRPqpAFMKvQjUb7s&#10;xph+BWkjg5Ad8WPc9SazZo4R/BqdobgnpEYTyiXcHCYBCOwOeCPaGTd9UbhkCPcMiYHgZqTK/Goh&#10;xb903OzDkTxnic43Ef85XvbCkvBIOhI9Y+BHCp6TdTy1xS/aXsWpk8K8pRurRgKAMiqKZjI0qPGj&#10;GXjTliw1Lsk20+6cDiy12fCyDiMlOt6d1fGzV73CH8wcLRxdSSsp+KnJbq4K0285MP4lPEtkbkSM&#10;2oJLFpgsZkCVwu55QIFnyfWzOiO6JSN5p8P2Xuv8TcutSTH+753xOU24JTky0YP9jiuD55dsxSbX&#10;WV6HBW43MrZ3o9ns3DEn8ejNXY+iaY4LHye7UXVDh+kS33cdWwIqWNDLrnQtmfKaCdjOEwFftUL0&#10;eGQ1z/HoBf44Kz7uc/Za8FJPuC8RT2H35U729HzBF1Cb+zvItnbRcG026nUWF8g3AORvl7Tf4Dnc&#10;tYt+zec3xJgsEKfjV0d5VHJXhucA+C48a1vxa4fdp9GAYO2A46u2cP7eYNdgbjGkLvZ2OSs9b8Ab&#10;UIdjQHuB/P4mxBJ357ckCai68ALy3v27Ntwpu7oDXhJEtA1vjs+3LmlhSLlNHZ7MWDQBl+rbZ9f2&#10;FQdbXcf8ibKWeIPd44RZVuJcZx2QpVVxuPjJxzebfvzSitP7aCsYUhjIjRcZss0x33oHzPMTUcUf&#10;BoG/6Czuk00Z5jrij3zDype4RkOu+WIvCjv8GtAz2EV0NpVcba+uDCREQVpYuVW7LYXTQ/inm8rI&#10;9vrBViGqywL9HT/TLd6euBZj4Bn/zSOLOzYoFzLA5KwJHHLVxWAFj94/LIHHGbudndm8HL1ZpnL0&#10;nxXRVhO/akLmRuC/99jfv33bTZLVedsmHW2CGD86GvcJkO8GjfL3GJk/LW5wVbtZtz245SLEqqN7&#10;chGfffBPx/BoB8fapwJz+k7uvP0uXz/xxTbkmvxhplWPFPqlz5e2erjnL5w0nPqAxRB2qrNVHH39&#10;DLubpPSo4m8/LeZWJo8NDjat8Hh5uNOOYWgb7+9hvOE1Yls9qGHV4xNBcW1ioOyVGyy5bMfjHa/d&#10;6tKlPi8RUVROxund2GgFygzErRI/9cFucJPubXBvFQtAG9khzLYZqI7OHfWLtZQ+YwWkw4G/om2S&#10;vw3RBVuGFA7DRE3RQrSfNKnNdZ7roIP4/FlWG3Ttp4DH0JQgQXAawh6dS0bU7zrvd7XxYhyjpS++&#10;+KYAds/BBSicjs0c3u1GdtdpMpbl8znHQxNfZteef60bnvOLySW1aFGowPEq3bV7nXUOfElgMsQ7&#10;h/Sc673o5nHSdEF/npN2GWF3YYyP6/TvZ34fQ0ZrAYaLlmnh5V8C59MckVQC0Ra1U3fHVhwkdU9K&#10;fOk1s49x97xqOOiNPjWxrDmkwXyaozMX/q5TKPD9FKnr7uRMrfROR33HR3yiLBm0h/PqjhW+8Dn9&#10;t6crHYIAdJ3vHbBVFbDBRgMr2IK7xMrfsk/VbASvpGX2JZHifcEczk9/fuy7sqMF7QYldBefdAbe&#10;LMcgZLQCmg2jr1P9o/s6fv/SgDD/nV7R4wN9tEf/sffqtX/sMjyPnH/UkbnStcFSZToDDLsHw7bE&#10;1h5u2wYpwcDBj3cndnWLNyAd327pZjcp6rhpnw/HWvXqyHjl/7oUObxsNjzBpUPvcpC44ma2ZvO1&#10;zefWqcTLZNx9pAbPj09Eaz5TS5RI9F43lpTj4Pwvj1jHD+LETH9oe/77fJY9Lc3OZx4T0jM7vHGL&#10;5yyzlTn5YDfnVRJbs8nvX0aTotvE293P9Ew2chOk4N/jo/EO5u1Ep490UChVlix9bjaWd7j5Dc5h&#10;7is+FCyJ6yDos8thbsQsv0aHooJOQDQG3375M77XOGx8YPfvKKt+/o3QEi8L0k3+Fh6TArY1OaKX&#10;PKUTcVAexW8TtfPOyiVpPNJfMuFrsgbxS29B9fv2tnUsEyT6a4I3vPQfzvMJ9OkjG0YLvZ/KsX80&#10;KCCfcx0WGw2eXSrbJSd6adFnS+5QP50Y3JtNdz4fyWbE/kNMtQc3Hw4/UT0FseX28JHrnroBGLwB&#10;F3zRPyGAUNTpBRTs5J9vTsvOMUTO8z/OMbWxGZjtzx+HIT1qE5oNFkxS1oFXZr+ofHFS4LtVxo7q&#10;ySrfvZvj5aWPRZNzk89QzN61f5f7TyekZHc+1h7mYMnYkG74InMb3XD6cOwSX7aZDM5DPvzjNRxe&#10;Fat/re3dH3YwbKq/s8lcSwQYTJuRvG3ihpRxEJjTgVHWJugolE8ODNP93Wzg2n3A1SmHs2HS9iZJ&#10;CXGdIMdZ0DxwwcNVixRzbTz6hyBnYHxOqV47wb4VA0Qlv2dWO5zxtTtjGSs4LNxIrsShbqsEjApX&#10;ToOPDxsFk5ce0pVASPaNhmv7Kl/AKOOzRtI2wfi+BMUNIpb0z6k9zQBPQDq7Bw/W3xG+4DQQ4QiX&#10;ZI539Mxi6Ya+EyRDp0N8DVPwBd8tj8+8ld5GQo73ZdfnF9yzZygq04FCF+LRnE7Waa0oYe7HRN4f&#10;lpoc8bZHbZJ3d9mHz9+SfHt21fG+4zNp6wtJJ6H4k8+SWKS3/KauR9Cy+BiWcMgLn6c7PqkzIENf&#10;/e8rHQafLsC4X8VqERuzEx43Ewt0jeJJvYGNUTGBzbToeYEfTnqghjeQ0bfpcJGkbzj5LX2bXf7l&#10;3/68DhQPfjb0n11mAwfP8HVs28DwXwYC7+Bps1M864SDc24AhVcz6fnYMOD4cJmFUgU50Z1PCuwG&#10;J7bz0btH5pXBHg+38ZEblDj/enfFn67hk8z3OGA29c4ACdyklHPwaytdWyVQRNY+2okdueUGg6SZ&#10;KpIhvvvvdQAlI/GT7SdAeKefzrLj/KH98fnoPrx7uiY+JGlPzRi4onU+Emo2rN2eymv/VT+cZrXP&#10;atbxli6Dl2AjMr2hj95ymycwxuDpl+/shV94/aM3+rW691krWPPpBITz9HkdqHMDOns0DCblg7Qy&#10;vXy+nJTJKGcdhrqjSW/TU9koBPEG7vjfTC++/Vyv48GG918364zGSPi5l+2IOR1K/OLpA53r/AJr&#10;u2Ox4M8s0urIfC+ADSSC+0yuCeZ0WBzmP9/0EfcZIziTiGelM6ziYjruePn7iE3PDqM6fvB2fQBm&#10;8I0L7eWFdOA4X9v9B9XRrbxB/vdSJDj2Wy4Kq82xPO7si/14njO8hCs+R8seM0wFbzj5+zr92Ywt&#10;5UQTtIOrYXjg/aj7rUyoVwPfv2zO52qrT5bsgeagV5eM4X9NCZfLstC8foTS4ml8xKvK+MXzTQyy&#10;R3Xj6ULtg87H62SJbDzwMHDyBTQkUarMX/3UdU5ms2lxzCL0bhOw8znZEmBGh0nzkB595rU8bISh&#10;LjJPG3gI+ZYRBMS/CjtnTWvIM8qWjbQbnQ4c46nPcdZ+HejcJeeRKM6g18GQFBUi3WgvzBWBOd4W&#10;JHUuRu2/f6HzaXv4JCsH+7iR/87Y82RjXGSugoK/srRfO78bcM/dkvpgyASGDEsSOTW9LFGlO9tk&#10;b69j9iazrWSQm06ig+4CAU2IKaOyve+ACjh4+z3uVhsbGq/WFG0UGe2bqT+dGnoNmeHmvPCyz9y2&#10;BIZfN97tks3Dx8Gw9zmjH+KYnWvrMlEcf7gZU36zKduoOUOfWJJM5PoiEtshfuJJFJ4FX9MSEL8o&#10;sWtIePDZ9rPK6ZXMF0j5Ijtmh8DnU0suD17Nv+4uxW+++a6k93MrOSFyrTRP5r+jj4JEFfHzBcTC&#10;VbKgS79N4fKXQq/U/nOPXd3jZgGlW2jaLakuHiqebacrwdc5X0hQd2O/Gzlmg8locJRy+Gt/nzd7&#10;VlzKPp46fn/aW/slQ3oeWomziEw/ZPKbGcNR0oB/yQ2PYRtf8WFm55heq2j1ogHTfPlmgx9WCr5u&#10;ANGgd3D8N/yXYHExj4k/MXc2PZkMeuHJx/rIG5Zxf62DzWjJBja80XzjZIOC+UV80VN62MqC9tE1&#10;wEq8BsnZo0EMm39W58SHXILZPUb5234RrrjXgb/3B+EUX1Z02ILIn3ZdIohdLjgfu5rU3qVD7yVI&#10;sRLygGu/Y3rTWYjP6iUwsRwMedxYu794d4Pg5Qr+DcnRRdVGJjJvZl5HC4KM/PDrfszms/T3a4OB&#10;LzpebgpAS5cld0f/g1NMeFyarGxjNfK9tIHuPmFvmFedHKQT5x35iwmMwQ5c/gcfH/jpeHmJrMm8&#10;4WTgVu34yecNChZna3MyvbHJ7vuDo8DYCmPH88XqBIt7i/DhV01PM2x7k7Jfez/BYpvEwx987bS/&#10;XCyfGfSFobK1Y99koEN2Hf+1cZ+OmHDOByI5cvDcgEJev3o8s8m0k1+9OF6ay+Psxgbhg4j/OfYn&#10;112H3VmsTw/RMYgWQ55SIIPXm08n7pmrPsDHdnw2vJ2/NldtNWydO5+bbB9UNlnEy7zjyRlb/i/G&#10;XvoDGt6O8B7OLzDzYw72c4FJ5CWD0NgmDMptG9G0d8ZpVpzCKJpCtwyZc62+SvUjXAk8WvlWsd8r&#10;b7/ObTUYEkwpb9Bw4uZwzKGjwSHSe4WcKKyflkg4hzWqIRdweLv9knAQ0wvIaABkfyNzhuc8HDAv&#10;n8N0UAKX7N0QEvg2hrmPX7672Qoea7sExwHCGWK6Ie8Zg1xjLPSM2TEZOz5nuqDC0+oGExz/bNUD&#10;jCC0aZpo2zimxAPOdV+vb0Zls8fomS1qSxZ/nQz/HHyQRx9SA4JPG/WvE8be9B4/2le/mVzl9DXd&#10;xiMUZqv1+HPq3QiXH3nrGgMtEGafAAP/omngOqZ0HECebDaus5Fg6jCjhdznfn+i5Lzge3jeCk3J&#10;cIFQ2ZYd1zrUObqEbLaeNSbDyS1Y2Dpc2dwjngZcNrzptK/+rhV706QBY6us4Tj5ojj5CavNG+zz&#10;GcGefJZhvf7VIGn2i9Y60K/y0wbW5INvQcu/0/U7gud3koOVEB/vUcBr1KfDs5tO18qQywjpNjgb&#10;fPDMx8IP78r7Gr3g+MUXz2Wt1YVb6yU7eMIR8HBOvhXVLrh1QFV55PUdMGKMntl9j8/V9n5xLhQ9&#10;XTH5xz19QWtgz95m55664L/ipQ/SPZYJN9/Bs0ROx29OmH8n43inqGcJnP8suWffe51x8icZ/Ph6&#10;4y6lRAQffbVNL/Z9lgd0PuG1NH+xJt6qjO91/glhsmHw6R4LK267/pov2hzDY3B8Awz46ETne/rY&#10;YCM68KC/hDwrHA8bbEdneSp5WN/TC2/Stx+Ptfnrn+8ngheXox/eyjcACs77TPgB+Hu3ycm3vEM5&#10;6Pehn+sI02h+NR6Tz81ze/14P+vONWJmvkBh/DMxlif4nbJpAX+Bel8F1fncPTlo9zmog59Ogo3O&#10;6UeDWgzXQY5sOPnHVorDMV9sIKbTXQ5KTj68QXIoIpQNGsZneyuCBisGgjja5NZROQlNOD7dY8HH&#10;2/mscLuZinP5Rf4Z69irrb8X9kjGIL6Dn66IoqLv2ZKy2kYzXJsUBhuy1Yub3au0vDsRTtfzZHbi&#10;M+D70PH4MRlI93JhuK+sY/1APjt7ofHUXfvDvfu10jUfvJjEyunkcnqxsx+kSbEQV/d/bcLwDaC3&#10;gqDsJxmpo2wGsrnRApeSnBvSri1m7+O8k51T0r/ixtDqQmA4ITjfWYgZxJacIB+PEgrHIDjY2q48&#10;A24ryU4pl4gUPTo64zzWo5S7Vg/gjL1R+cXNMMGNzxvZ1XmV9PGO3ckTT3OIcNKfd1HfzBIPGSnG&#10;chcEBv9wPGMnVOXqw7+/k2PJSYe5Nskafe0E/ZwBnYLPG8BCCoy/tKvTw2v2hHdJ8RFc8GxWFOP0&#10;qw5Om+BB379EaFmSwl5eHa29uv44EdglHlTTx+d+v+HxgyF9kVfvcMvfBknp+S4D0MnR/pyOOy6k&#10;25P74/b6iVp6MssiLNt/9CsU+MQFH1vdig+dRyP8n37qJ0LPJkt++E9OHbmJUAuHH4iixL9t5w/n&#10;q849kgYpnAJM+/M1+Lp88l3PYQfz0+/dz/LodTMjOpKIQitefpnM02bLrDq3EnEzBclKpzi/Sx42&#10;+63E0aXbEkpM115y5K8ul7yDjDLwXZ7BW/aZRk+EfhjleXSvxj/13vR7fPL0dzqhp2dml07wQEa0&#10;6ZUO6WR2LuEubhPEtUzjVJ3hlbEnYLaQaHw6jQ86IqPOf1txdNtDo1jcTYXoZd/ZwIA2HVpx2KW+&#10;8OFk8Ue2+SqdhvuNNcTapvvJ8OjS8VO3JAoodDSFFibFXcOnteU/5elq5TE35AaF1bbzSZ3aXYJQ&#10;tvuD+hUoq0W2V6+O6e/ODVT4VLiezxQUdgPI9072S+LpYfqH79NPvvuuWWSzbo/m/dKgsBanJ3IV&#10;k2Tyx7c34CgGbpCgNv+dBGSZqJ0Vy/EghWzgXT79c08QffrbjwkTfs80gx3/k/7o9K3j3M3X09dh&#10;6GOXXwAAQABJREFUhnh+2SjKi4TEhj37uRHWtg72oUeX4tlkYkfx6/c5+J42/Hr5KpibeOGbz529&#10;4eNzG5yilV7EzeWp9A1vrrYcnS2H89E5XROMXvy7cXhwkM4VxEMaWt44W6nC7nRVndm+QcNNGMmQ&#10;juLZ6ov4rmmf4PLZyIa2OG4SiU/nvxbQn//l3+YXzCzeXW7ZzeUA0AhrR5N7fIV3hSuTk8LKoYJ/&#10;J0j4S+PT3eogGTx/kNuHenzcZCg1GdzvWs88nLEDYoT24tlGIef4KX1BnGIipHrlOn0zwQcWPIMN&#10;ov0bfAMAE/4JGdyCI84usaWo0a68xPhHy4a///7POdTNQDQ7fHASMhQwDvXRcXxGVL6RY7ozaNAB&#10;CYy9GvWZKd1sfs2HplwyR1MyRwj+/w5oOM9plB/9o4c3+LwKVXks7nzORqHxYzfdUG5Apyu6TudV&#10;CmYOQQZw8LiGfTOHR98VMqabY34tij2B4GeRzQBJzwMt/y+ZhJO+8bqqMUb/xzP7WXGQJuiK63Hi&#10;L5vB+aENq0VcA09zbu1CNHwzYy2ewDzdnm5mHxFGqLYPPrSzYMgXL9Phyk528s8XcBRN7OqgwBlU&#10;TS91VJcMXpuS7eguyGh5pMHrrLPAZ3eH7uhNSa8815nTZ1PT0dm1/wj7wwCcC37UQ+3+DPL4SAL0&#10;wj4Bl3duRupJG6szim8WeAkrqePnOtLfmhHP//IFWlLuETuPiUlUfEIiMfD44fuWDut0jfzxhac8&#10;Y7LpXMXNbLlOIHvXlt/sem88mpGLodPfZ5/8EPyS1EQ8WdmMfEvA2zeITYC7V+UZsC7mlNEprl+/&#10;evdIkJIJwtsxTvfUSbpRs9l3ckwX8W5AM4MFCSV6+DArmgLhI6/OxcAiPJIw3gywUvRssU5D+7GQ&#10;b9T5sPd0pbdDMVybFYuXSlC2iZHN/qOhAg+Y8FsNf/zR/TTV+9ulqHhxA68VHIMa+Gf/bLUIap9n&#10;X4cWATLlKaNN5+Mk3JssoJU/38oI+d5VynwjRqaP8ItRr+9Fa+2q0+EYKCxe4MVvsixmHTt5Jex4&#10;MaTo2VQvx2S6X59HHa3OfBYub5D95bfuSSj2rMyQ6O2AbxCTzAlyM9dDOFzJa4nb01JvDjKASzGj&#10;tY5yPoXXgGNycxnuw5T5FXfYfVU60HD962WNICo731tO3HkwNXr/xg35w2diug4ynLt5U6wa3U27&#10;xWI2lPfud9fT1sOb/WhNox2dEZNXHqJbes+X6guIYVP+HGjaJ/4Tit7v3C5eoyeffOtRzXx8rZIp&#10;4mt+eZhuL7+sPx6+YKBFvz++IMeT++UBsuMxPTqp6viCW5vKlkc7Hbnsmk7gcrtHZVrUOCKcFTLb&#10;1YV8gaLlNTw4wUPY7EyZah9h1kmPYTg+lr/w46HyMVmbLVckFMOA8QapzSDjw1Lbr7+WYp9RHx6Q&#10;+bgcF5doRegjn7hRZnTs+G4Y8sMdu0u3m+VO98EYgfbHqPtBpSk4uSDMYQwi3k4OTcuEfjIVLZ0x&#10;vt5RODVo5nODFrzSU06ZbFHb7CZy/cNP3zmXIEAt3TteYlrJQD7w2tkAmUfSafguxUB2FaJo7VCC&#10;B33EwIKRXs6G6kB9UyfxVcGhUyLzF5ZqQdVmTtl+S2rVKRtvte1hzgYfBUTvNoDelz8dI1KChx8t&#10;WJBukyDHgwEMtrWprRucQtyx0XRcpYRXb1odXDckGm2XfBt9NAE+Zd+9GHEsqELKqU96tNiu74uh&#10;zsFIznXg6zTxUHE0rrxlvI7rw2cL9sUvgQQ1GIGjSYf70smd3W5UDp+E+kUdyJJA0O/So4Z4vIGV&#10;/RBvRv0u47vMwJ8mRXr4pefX3994YA/yLclwlDpFmyRN97bph203SDFjdT3fis51igYyfNEPudjQ&#10;sqF/gyZ4z9bkHa/ap3v6nE/xvnWuWtponA6vo03gdExD01Kw8XbsPUVo5F/Tr4SdzySPUrrk2/Rt&#10;0xSuincsBoe1uFvnDJLNg0GyMcbqdUQ3wThvGG/hpdnh5R7o1Ibu4tiiyuHJAfBxiAIL5vMub7mP&#10;gMlcr3bZh6/LrVsOr9MxeYH+90c346f6veI3R3Q9nv+wX+PA/L5lbHmtQZ7cx7NGNqFNosUQe1op&#10;+bGBAF9/f3eFfETA5/LPeludZAxEk902gHgmLnRxMZVctcQb3mn75/LiN7306a///tdPfviv/xPd&#10;mPOkUy5Cezque+LlYt1lr4VsddznX/MeKy6GqzNQkHHcIHxabtd2tqKY9J+uTWQWK1P5Ux6ejhrs&#10;0atW8sAYhiCdsDu/YffzV3zS/7b2BsM3iPco911eGNJp7vjgz3SzXwqNDv1dvjmfgMs5POsrxkx2&#10;YqinzuCEbnfZ5qnHr43+xp/zE2Q5dH3d+DiZQIPboJ58KXbyt+cD74AGjIrFVAezd7Rjbsd8hF4W&#10;1yEd/DihP0394Q7FO5dHvrhEeYq0jME4F/xpMga+wkhKuFk/Rz1nheTuEH3lk8gv2SxJxPAR5Kxm&#10;XpbNbjalLa6mcHjm/SXtWiiT+G7jVISyf4qCiRLIwS4JwNFHMMOb9O04+3GgQ7pEVurYiAiv57DD&#10;ejopABA5B9Mp3WCEIQHAdYMCeP2ZpWmCJHgKtW2k9sgH1jKjAQNH+W0z9wJJ2IOZvunyHIlj1ovM&#10;0cd9zi9JhvXwIlM7d3K7TjaH6FxSPD3WynkOccvx5+g1p5a+oispdahjUfZ5ncXnbJR9vm2p+8dW&#10;A+ZgwWwLeJ1ZvKFxI+ST9R0VC2g8jrdsTV1mE2n5Bj8Pqgv4BncDJZMVj5KFgVJtNiicNS+m+d5X&#10;X3+b3vze98/B0lVdxWQ/n9Ow4ukXfvIpk3RdL9z7FerINouIloFPKJaYmc38S5N50RC9HQv9xoeO&#10;VhJq2+yQrqL/Bhm8ljh///1+4Y4fUcfJk4yYjsNhqPB0xn4GkcIs+z7lv/z0yyeffyPJ+zsbssWt&#10;PkRT9m6bHmENtRL+OPWPTvS78WjJoPLX3kA+7dIKfGSCQ9utClUGx/CBgy7ceJ8P8+0FWXKq38nF&#10;9YyCp8VA+9VXAGOIfHLveO8rnOugVds6dzltqx1sOrz0UQUqcI6p9FiJyKGC/kcIn04WBx1Q5YGX&#10;i+YjVSrbl4Qelv43Y42W3OB3E2wo1ETleF0OuZad89X09sjDB8l1VpVLWvZdbB9v+MIanAYInvx5&#10;JzPklWt/r4MnzC6hPLr7tH1SPOXpLmF+7TKTHym6yw4xX7u5uPdwTJbkyte56GSYHu8y0B47rnyr&#10;T+ES8268rdngDZwsjf+S/37ImZgPdo9YUgd8FJP8G1DQhXwVGCkvdpPDaRutTK+P75wiDucGN8M3&#10;wNHxHhmTsFv9rJyfhXywlaOzuI5poTS9jz+6k2vyExOZFMC3l1cDdHxtaaVBl8Eb2HS8gXHHvzWZ&#10;QgfEtvCSnZucfZmietX7wtzBXn/hmK8pPV43895g8PBSUzUBiLt74RleX5zogLC9NO8tljr3k3ED&#10;/DS8uI+kGBMNl1sMTvWTt6p0fQJeDufZ9WE/Lhf12YB+bOybfz4nFWgACcHxZRT19TOjcIey1zve&#10;NVLV90f8/dXOHwfQPDIxHcfr6FJRhfsc5dFZQkcvHoCirb3N8dh42lcwnhgxLhuFd50nh5wRKQaC&#10;PrhyeAa3EiDJm8Ggk/KJxnmmDsZA80ZRoY0m58lBZK5t5AF/NB42lkh18Jg6GsczHOhhntG874Ae&#10;jainGzPIqumFHDW/RB1iQR/5C+gROp1dh33O7mYtd5z+6U/fzrH/67/+qxtg3AOsrcaC3cuX7i12&#10;p9vqKBNvfVmyxYvPD65VxZvf1nYHvE5NW3YmXS3DV8NarvOjw2BOn4IuPYVvnW9QONHZuGa7ABrZ&#10;4BmlrKOdDV5H9ngcnlE8PtUh+3VL5d92h7+b5n748fv91jkb22aXaOvU+YIXIr2BIZB+dzNnfwdb&#10;qyPddfKbWe98/LAvTm6GQUf8aXHQ8S8lyhmqMvxT5d74WIt1+jrV/IWd1FslocdbrUhOgrzEM5Gg&#10;RWOISkTTbyRu5v9DSfnhD535S4mmNufrxwN+jhe6wHvn0ciywUkgF+gTjwIemWbH6n/TcQVz/i4H&#10;hBeeHPBsoc1rm4tR9MhlEPHl1zeoN9jD9+tf27uPAz8F2wY95CgW7jHYE9td9KMwm/CheIj/t/N5&#10;/Wqz7fF18KENV50Z8LWJ83gSTbsmrTNgoPmbPITnk47sC64IG4DidWaBK0jXqKevvs4XwF2SB4GD&#10;D/XsMQlaru9mZfK98fdp9sPb5SD54zrLDUzTfWuKu49Ec7rcJYZDPCrnX1XG+NcNkL8q937lqQUD&#10;hBFNoOJQ/F74nU0wR51QSQUhXucqT5FIJXo76Byc+3X+tDcKNmiOTsxCHWhwwdIPWfYkxrDH1gY8&#10;fActwWcf7dGFH/2L/3Vc4MQOrOECO3sHh7MPA9WOaXk5a74Qjcps8yu83ZmG6/jsgQwnOMxzJ8w9&#10;deTntyZ0G3QXjwZieDI48NKk+Wnt3WOlrX5iiENyMpy+XYq9uGEeKzrFcrb3mW5riGP8sP/4+ICq&#10;XBXc9S0kPZyqA9Ro7Uzg5hfuZWibPh7dGNyThWzz/+qV7dHp9uia+OzSWnVyktU+PuT4JlHXn51m&#10;T8q9UGgM1OgVYIoI4dtRq3iPp9vxfAqbkrTFXJsO6dLqCZBoK1f/fuB4P9cOTApE07KTTiRDERAv&#10;44cLVE9fFMhDlaNvPzLPfs7SsScZJAgbeqhgc0kgfH/UUbD4+0ILi6V1heGsVR8GuOSu4YshXBFg&#10;BOTQP5xPYgC2SDpH+KrrZbcScg50Tl7HETfX/mTfrABP/kKIHDnhlmAkJE7u2qT3KXg1MLw67f/+&#10;+9+XEA44Vh+dTH+xY5uep58QyhIRMDDS3u+Q/7nfnDDa/7mBgcGF8n/dFoLjiezH18cOA6SySwpb&#10;fTEYqPPeI0kkqa0Z1WwFeudkZePDyabTJe2wSxVuZnU9zSDFC0a88MT9C5dQLnGTg5XpC7K+Z6OV&#10;h3DnXcag6QOhT6VPkBU4O4u+QSFZwQr0uJ6utlcT/vFYgyV/SI7pA3H+bpXPbsHCt45idenhM4+6&#10;WZ1Rd7zg3QDjx59+zBbFwIekHUw2xc8bb+efEE+qf3FPvPNfOuRji4ZRjfP+2io3oNR0NhzcU5vf&#10;8zP4Y2ctzv8CrkDH/3kzUZju+jG/loAkxS6HlAG8pAchN9AtMUfSrNH7LZyz61yQjVmul49Zpbnf&#10;eZe8eu+7J4SyyxddupJ7JL/diBVP6Iaoti8fnTYbogQl+L57NF6eV1p5uphcnYcPnck4RXSc3f91&#10;pY2PkO30jmQz4hoYOJt9GaTdDYYnU5zFQ/LLW/355y/iyk3GJgR3Ka33TIjRGT8NCBs8GEbH0x/J&#10;tzjJH8UEfEfPpYF0HaTthdEUL7tskH4RPvvFRT70wo8fvi1O6aEKYeDdF+A3iMYTpdiehqmgok4e&#10;3bHdOjPx/BEM2eNpBxqfXuRQ23TSXg5Uu9Ydb+KUEOTZR3u2SZaDxWv2iv5rj+XR6e//xstWcKiX&#10;h/gpcQY6HY+R8WLgjBGPPiNp+xAv9PGUDQE84XyyfDw3MSLHg3PtCNW2wbKYoC+I/fP7ciJ+Fsvi&#10;s7/ZPTw2E7SVBf+VR0bzM48WouUR0WuLD5562hTH8vz1lXOr/KDBzfrRe9+H2LMKhF/ve/F7Cst/&#10;KQXLxNya2BJGAEuueIqhCdmhR8LUY0biszmf06ToJUPwkhaMHxSzk8ELBoaxv5FZAj+4hi92FugZ&#10;xHV8jOvsXN/0kqB7URBnwpzPKWUvVelsxkDOMWcxAiTsksxrmNpNmdjEaypwx4s2H/6u48frStdx&#10;rVm8P3TUVG5b0M74B594YTLKDk96MBJ149huWpmDCgKB3JAjQHRfWvO6AoZDwZG2ztRHuBI2YVCD&#10;JLQljftUuTbkA3dWcnSb/cdOiD4E+9XDcTPXzhPg+x9+WGf7BiUMF1iFwNPRF5KvmdX2mRLS0SUp&#10;ujew+dgZoflCadFftN5OQXO6uPdhd2xwYIZfcusg/rpl/tPvuqP2m2hJHO20SMc6e8eL6colZkGB&#10;rfGxaom/oo6317wN1/c+AHXXyb5wEp/2b2KYj60FXBD5v0S4O6hrePJkuQwkCa0DnQzJms9Q+7Zo&#10;bWlaAX94VgxGAx5MEMD/84FzcC8KLIAF1LbjgDfwiC9OkEQhIIP4O0Tv5aTxp91DR/zVuPP4flY0&#10;5IChr/ziFruG+SMe9jpoxljTswcMBD0bsfMlS3H5G7nDzTdsYGe35P+pNvS1x/Xys0V4bW91baxN&#10;VycvudjXykkpDDsVkVFsX9yf3KODXDC+zl/ASp7w0lKN2yztb5ARBnLCqd3ek1/6cS1/9xhNV4cy&#10;jWu5fMlfAhozF8cNktL9G3u8RW7zyyE/dZmLPcdtynrceL67BSg02vAnDuRLWYbMf5To2XQ5Jh2d&#10;THf/UcMtrWp3+QeOR4yp4OyDLt+PxhMvJhUG3D/8J44qP/LVy6VuCLciWDvy8ScDL9v4RI8Wbqt6&#10;zc/vrnS+/aEewPGIu+sL2OZim6l0gs7Jhp/JUwUVD3l78bbjis4v8BCO/NKmbPaNf7zwweWGt104&#10;TCysBoAFA+Fiof1FN0TK4apBsY+f82tVx8Picw5Tu8HHi/ipzcXWUFR39+1MtuA8EQfH+lGyBr9X&#10;vY/sq5Ms+Mg7mavbgLS2966FcPDX2u4SW3tyosGusb4BpHc08NFQBRvOiWty2X1DOlvKwAyHoUpC&#10;MviEq7GGNu2qfPYlbkJWC9E3397jWWaUv6bY/H2bNm8gKIDzHVC856GxsruXSXD0L3pd7jsQ+Ly3&#10;yf3+/feNjD4GtmD8jHGfx1JeDimJfDNYnAXSVru+N1CJtmVeI/FHivY5+LPkpqOV5N8ODJ6bFSQn&#10;ZMlOGafwaaOTMGXvcyLkMMCgBk72lYmFgt4NWlv+PSTpiOOjUZM4EeAcpciHqI/29i/+P5op3Yz4&#10;hzpsm2Uk0ZErLEjQfUecdG17HXMn4dtgBFzHs3uyWRUwKPghXWv3ynMJKIeMn+kz3fOPy+DpgEo+&#10;4Dle0dlyJ5/yMcupauqjX/DB6GhGp5ODUcpRk98gTJvO8ENXsJvN8LrSc3K1GwOVxxz7G3TJVb+5&#10;CSFfYpyj0V7LaOPXWA4/o5AuLrA/7o/f0x8ocNNCFZecKur45Rjez/mCgj7s6KdX8byivjawOKan&#10;j5MFIwHdl4MleLPf8+ezEcSzLZodL47Sq0Hd7BuOqrbNZ4KZTOmFRveLd/G0JdFxFbz920hLNOaz&#10;6aFE4ly9P5oAqmjLqNEeBr7OHnC332QiWTydk4WDP36H5YmL8Ufe8M1FGzD/QpYf/5mde8LjGUQK&#10;HHYlFjzz2+JoMis7r4zW8Ukvg+17ZdtfW7GoFug67GCZYhacmQnHbwzGO46u+v5HF25/aHOrP3qH&#10;iZXLrX6pSf7dqWhygQktDf4a/FQZ4jrqLgPRpEc4KXODjvgCezdO4gEz4HAmP5So3RMQ/Lw+594j&#10;z/SR3ujSWNMEQS6Xp/Bp1YLubkIHL37CXIzrRJyjvEfnQvBluL7VBkxf5L2ung3cV0D/BjLXN0B2&#10;g7Tjn77g31M1y2mdtE0O9NqWQ3d0X1a8tmqkPnC0P+SsQBRfLro8p9+YvR4c8rXtxbu4Dgk8b4xA&#10;vJWf1EpHOkY6EEtm6FY+tUMHr/ohmWJzxI5vew5i6NXNaNCgqnaLfzGQ7MvhleNBHX3P515sx+Ca&#10;viTAvnExmeVGBs8XxtsRPJ2EVLsNBLPJZy39axupmM+u+QzflRdenVjgdQmSn96tOiGPVzbckyuI&#10;3IgSIgRKaMoIYWv/HN2xcx2V+j6czzL1v/31L+ukvv/+i0++/8f3M87hTjmEwOjThquP8ejYOAMQ&#10;JvBq0L/85a+9ra2lb4891fH9WuC8Px0Lhw+D2s8AT4f6Kvshl1yWfQroDrz8xdLc9993n0OPy2xk&#10;GODJexLeNX98PM6V0jarMxMOhyVKG669PW+tOnHn+IlygXTKTY8t2xjd/dpSL2eUQDcbZyy67ny6&#10;CZ9yqwfviNtrg/eGPiO96qc7bRz3zZm3xcRU18lrdLBkfpcRl0wliGNy7V+cu2u58r/97W+z0d11&#10;KgEFHx7BRs4l/4fgbmR5cB1xKynniNNn9lgnln7xyS58iq1ebgWiJIcnyXS2k6VHsxQUfYMIcJ4c&#10;+dHPpBq9Vz65wjmbtA9sshsEsOsFuvKMM/0E+9h6HVU4i9h4ulQX61VfwJ3cLGzja1Vejuv8fBiv&#10;dPPajg7Ei8RmCReO2Wc0z2baEk+6WZrP9mw0HMGdfflByAgUXXpx+m63UjA25i/a4o8qUCEP8BfX&#10;2xjc9CtvBvDRloD991XF5JJYJDQl6Ujd2XIF8SQ7SXbHM1b3GFml6K6Txk/lkqL2i5UKxuuYvRn0&#10;vVXx9GOgPlzJvHFF+P3ZcDcOHx/Djy2Oo4G/A1g8VWq1Ba5B9TWVHsj89OQq71R2g3+V4ZrcUT3h&#10;OydjdSXRlV1mTk/xWIG3PQ4gPWnC7q+uXxuYodlCVV1Pa+TLfhOgkdZgK736vo/Pg1dI/uk0vPwL&#10;3fMXusxGgdLF7DOf5Ifn83skMD2catLx7BZ8eMFLH/TwdTmRP8hP3tegLxjvkOewdEwH6A53JXxb&#10;zQf/xWy+DLc8q71Y1cku3xGxSrEJj3r5YOfxdfkSj48uEGyjj/ML/NKLQRo/uXqTIMeLtSv6UFfr&#10;4bgJbeRr5z4oLx/6pctOP/70z35c6Lm3BS1/ZFwryPr0/+oNL6DUzAYgXj471g4MO4G5r+PBqW2y&#10;3+EHHE7Xr7y5AB9sWVPwL61dJmQSPiY2gmerWyGOevD8zza7CKJjom8cpV84w63+7vOoDRrptqcG&#10;OK/mAaGeIE4n5CPoADpmPIlAwpCkCP2Xri3/9d/+2rLSN5/8/u13ddB+9OIcAU74JO63EyLIlLmq&#10;c7pbRtax/T58//H//MeuCSO/Dr9gx+OPzRhsBKEYAk4xa3k8GyTSh8Tu8S+O+N03f+rRmH+/JZD4&#10;+z//539XnzzhYNpUgc2260DvsUDXBp8k9rgHCFsaGBHOddeU8WcFZUgGo85vSy+Zp68ZYXQkyxtE&#10;6BiU06NrPd+mP4MVgfrzDz937e6HKOHt+NrgZR7y2uwxcWXTRXDML0AM0NxUCPynBlO7Vp9izkmO&#10;JkbZBf5/dTpMDY6t4Gx/nR9+aat6M/bqfDp9Nnyefd6RPo1sNWYwOht2fvBkG3a4ICcB450dl6w7&#10;9qz4L9n9P5NpiR/98XCyIw7HAiW87L3kM74+MJYeIAbd7KbO+n6voVna/PhmTzlT8twsIxK4DHc8&#10;9CEHZa6jvkp5ErN5x9lnuipJ0v/iSnV/UC3ZBbvf9AjPBnwqfJ4duU6nQwv16CNzYOxEfzd44mO2&#10;DVba4+2DPTSuFTtifgMBvPwLvWt7tnc8m7NJf/iGny9OFviGM7jR5WnopzM+1NHswtc7Vme/RNPB&#10;03S6H6qXkU4cjk+49lFGr2jgne1QMIR6dIKdZ5CqbO11Fk7a4Byd4Mg+niucxmrneW4Yy8Ljn8T7&#10;JP/iuMYvT+8Kpg5TrEJMz8qdj/5TVuXanw7DX7mNbsAvx8YF/fpXjunbP+drgtPK6fOR3/slqP6u&#10;NcN6usGLPOmXJpcjKh/vlb964atovjnqTCj2+jXSOmy/ZLmbplcB89kFX3vKoL1r6Z81i14MAGlT&#10;7zO/zQ9YyLsITnfxET45UP0L+zR8Vl+CkYfhyNfshz8c33ajsFeBn34MVPjmo6P2/yqrfLF20x0K&#10;SUtXjorpb9Y3NXncOfu5zHr5EDQ+N/CLwHhByDZ9nI2Gs6LJESdvbMixjqtAbPX2Ly3tDDvxuPtL&#10;shXeX5288TM/rTxEpRrZMFzwVbK80R4sPHtfRIOar3orqhVtOQ8Pcim8zSPP1tNrNsjOp+PTNVZH&#10;J+yOvwAg0C64J8dHATDxOCHotcUMuTp3He2vfzUI+G4B4YYYHZrZu88lgWvHOeYsYb/940AhnRFa&#10;Slzn2dKgywIn8DH5bXfI/9oLLnbNOHiOeTjwQlECHFNnC4o6qh4Va8Xiu1YsGrAMZ3D/9V/uxrwk&#10;w1wUJJBcb5Q33QMAx/h66sGjZX+DDNo4OmfyTqWZQBh5n8cTE314Vx/UHh2h1+jiHu1v/9Q18B7d&#10;005gfPNlj8xlm59+7dfAwEVbEO/Z9pzEHdiInX2M8CISXB4zHB4D9I5yiWSd4xOMp9datkz2ceUH&#10;/qRho7CSzDZY7eMVD6PX3vGegc4RAXNA18ltdPZRH1c254T5mR3Rn0RvO/+jHzZV4qtPAyszLkuR&#10;ZPduCVbGxliZHc5OVOny1PnR8YuHk5Wej6PVp7Y38Uha49AXvOy3Ej7x+MexGTZ6pJ8KkleT47ej&#10;JZFapnvV01cQ+Jx/phs6M+Bd5w3+XaYLj0Y6mQ2Yajfs+MFDvKN1Wzi0HUmrdsfv4vfR3+yEMUCT&#10;J7/pKJc6zHA+9XS+AQqm+0cIv3f/gvb4rn10yv8J1rl9un87FGTQ5AOPynb+DlhgOT2Bw0lx9NCR&#10;5KDj88rfe2+W1NCulAz2oxE0m24loYavjcDwXS+imZzxg2crKJe+DtMhYlc+pSwk8AAK70Z846ji&#10;zhWVIqejxUb8rhUlPPTBBTyY4Xnaj98PguMVOVMIOaOBCJrbxHT6HOapeJet+NpQpxv13mCpbI9a&#10;4r/P8UBW+OKt5f0bHOLvqa/t/Ko9HuSD1qqLJ/pVpt6kKNrz3/CwefZEwDcDzi8emedjKz7f2Aw1&#10;5Phch1Od48XtsyfeYqGD7ekj+g+FKeieZiKPwQbe6OA6N/rfsT072Gvd8V7u07HVV4Ot+SJnJAeH&#10;iKZLL+8Pcr193ksDPP72CR8/uNxRUfiuil4qxxOthFseny93bpVUPn3tDuebT/kaPg3+vUJ6N40+&#10;sK8u9aWzanD3Cn73f5nIisE42H94sOn4Kd/TWXCNvhWXFrC6BE0MJ51OhnbzAxO0O45OS2JinRBf&#10;/NoLS+Iwk4TEqGUKv8ACMMFqOWY4sll2nYrNLJhD7S5hY8EIe8zEcsUcMlzHUMAJiqltMUnAOGi/&#10;XSxYVvf2rM45Z869u0TBhMR9AzrMOVpt/DQo++33zcMlOaB113A6jzc0/CCJAcpXX1mtSOiM99d/&#10;+8snf//+7rRnIIYSLGhja6zFLXz9P+c7mnGVarebeIJbIlPdVs0ccbQ6XnA02u5wbXaDUEFLg5IC&#10;IfzC17ff/Xmvl4RGgv7j6175WYf583/+5y6N3CK2WoZ75UTwgqKjyRvqlvu++OTP7rR356lAqMzg&#10;CS8/e9RLgBCuCn/vRqYPG7wUsTIBXiCxYWXaKl4iZgSWLXimtyo2G2iPns2K0PQQLa8u9bOYw107&#10;ONJ8zFde3XCPbDRqF9FMxjCCvMe02lf9kLxgV8flzfTtXec1Cym/3caP59/kTrfYqmxI1qL6E+hp&#10;cHXzZz/aEuzNCk9bqL26UvJZfJ+ojy2iy/8uIR0fZER71zWr96Kg47uTyUvVdHvJZLrreCKkWPH0&#10;e4Plk53+74Nh/ocP/n5i3P6zdTwF/FN+g5DIhYRsS3KOyROerVKMwp3vm27xpxw/dvY1IPP4yOlc&#10;lyTP5N6heHzs3J5ciJiJheLDZR/Jk9yjAb6YeFLtg+9mRi9N8sbooP6vskNQ27iOlE73yXnhQRiz&#10;yuUAGRAXHfY3uQgUjoGEwEB7g47K5nNkDGYyQZVzTSaDG+fBXe6kL4MSmMLdv46KZPOxYP8w+2br&#10;kh+brSNfe3EtV9xTF59HM2/olyHD1T0v66jDuitabFvHLSY9vuhXGY83Ly2Kpz748eNOv0kZDw9g&#10;JB85QC5ZZ9OEg+2//qoJWMXmzZfiO6GneNvmlF46Wd5WjG/xu4zWt4kl4Mo30AYcUjqZSlSK9XLx&#10;oR1A1+Ttga51/MivVte6nyKK810YRw8fFYO5wDtck5FM9z6PG1g/+JPZzap04hLIsXU58QaeLBSd&#10;R1Q7nujPJlamuwlRQfsNJA79fIDvvgjkmFn9kg1zdC4Pyk93SQPmN97hdyMvm5pU8adxZAIXnP4C&#10;K8dRBwptDz/UscFLtnYvyp4ySBg+t3wMtmaOybF7yyqiZ/3q+pc5ENwBTNgAXmW5exPVN2lwzRvh&#10;sOdvLdf3eNe3FA/pLbF65GGdJMYZTrDE+N7xjB8Joz1rmjkYTEztwWLKNeHfe4kGXjxG9EM3sv34&#10;z38Ol0Ty0o9iikz980r8zMuCQ4Pq1N1TB+cU8dDjfN/96c+f/LPlZrPte6Upp9P2tLvOKTpGZpLA&#10;h0ANMcVtpt3x77/dc567USe8Hmvz1MNtnF9ScAkFJ4d7PBaEnAxFBiTzn1oRePW80WGBsqX9dLBE&#10;3x4KAUGn8FwilCqSvbIFW4b405/+8sm/dbnmy5aNlH/XIOMfPWL4fY8J/fb3v40ubvAVkvEAx9q3&#10;t8G/8yrYgczfuGv/0be6dbhR73A8kOO9EWn4hp+MQqK/BN6IPfznkGnFW/6qExCSD515xSl7GQdI&#10;DOwt6CxdomWD2pfAth0+Mt1due/jj+RYXcJKduffWlsKZVv6jLEQj048LMBDiweQbLUgC1dAlbBm&#10;/D02gUsphuj7ObyYqQJNl2rwcRvfMbh62rn2gIfagyXSsFQm7iA3dJyeh/99N73H9fAeB+GyHfls&#10;Uguf4+tj+YAU1uZtq4xuboBnKff1zllt8r8J62Q438YrP1BnAE5bOrhX5/MhuOkpLBIhXW/gPAG1&#10;xze51a0wPErYnAS3QaFaezyg5Xj3CFSpjdgcKcJVT90Pyng6/YiZuy/gOcdTZbbQDcdXrWpa2Zwt&#10;0kVdi9rHFtGAvk4av7sZ0GmNwfvY1O1cXTimA1Uxtdfmgu+PD63zj/YekwzEzZLud0GTAHIYXAbz&#10;n8UX/4DzpUX/66Af+mSWYTRX3sl4V84zwNPh3leBXtrTMcgR8u2HXO8eCFyQJZjZjnx9wMDT92jB&#10;Pbs8Sr/7vhDsA76/6Q2+Hcul1xGjQjXszTfEhma+3Bu0suit058stTUAqmy8wtff7DFy7ElvUXrs&#10;UkHT3AaA4aS3i/FwPqPFV5d4ODy4hKwm84t4dUCvo2ansv0DB5aM2uNvNePhcM6fa/M+ESFmjj9t&#10;YIH79LCOevSQoX31YqLjkTVY9dQAoue/fnHT8OuVpZP8cyif1mN2x8O5eMl+wXQv6LtdC0IsQWWk&#10;jcIeAxDCmpVVAEtHvzejEXiuY7u2/UVvunvfCPje1MUJGePDzCzO4NTpQkepHPoMdpy4e/2HH/4x&#10;JwEBl993d/PLAihtL5GobDujCVSB0fdG7ofrVYhBicHJzdB+37UnP+7AybTZMnUyvR0rXKzPyZR9&#10;0EnAOuf/+I9/r+6PHrX7vsFNlzK6P8KNWv/5n39LB+66zwkSkFGMzudAwW9fx/ah26hszhzs8ZoO&#10;o4mpn/75816eswTf+QK/VRC82M41nvOnTLvx3bnZsUAzG9cJ0dlPv/yvtX2/Xv0Mn7ZtsB8FBxz1&#10;k3605rtP/tTNm36l7/St4/l1Nxj+0uBneJ5Gjucr0B07afMDRuzFk8HKnyZTUN2xfE8A/FQS+qkb&#10;K/eDJ/F+CLLG+LhgN/Dj3LoCCcPmev93rYC48XE2Tq8GAj/nMwJKwoLrJNQifuJzs6IO6Ymgl1wb&#10;ANQpvfdYJOgSppsoQ3s2HLb4qZ1AVo4GXe1ruowaPvtYCtyli+Tm62+nhAf6lDw2Y9s5mWoEGR6V&#10;PfrrsC3JO9iriDerCl96mG/RR82wMYnB9yE5HjfQgR4AEg3A/Rmg0yGfcm5cwmb0AXD+X9lmmnDG&#10;2/h2vDaKrkxc4NmgEE+OJ8Pj1+sMwjX4aKBJLh+6ZNxJTP42cPjbitZsQLJnCx7UcmF77eCZcKsZ&#10;0iFfLqvyhV2MBiP24Tj9rHF4NAk2+27f8e9W9eQF20Njtu+ETekBbQObV+ZOKjbwOJ5BHTV7K5bB&#10;VgjsfigM3YA6X6fRgT3/QRPc5YOLbYnVqulyzAY6yW+wW7vJF7Lxw0Y1Ptx3HBUoz/fLSS4PmNSd&#10;DfARsSA2OOxwgyxyhGT3fFXrct2Y7dtGX5twBW9SdDQvH6Sdta0wyNOtS6Hy+2AzzPkbTDcgkGut&#10;psjD61smAx4CyRTTH6FCyW9vaz+5nZ8Pb4U6PBcH99s4+qAtkwc7j0uPwzD+oAgvd+x8OnHetmK+&#10;PHx3rslTfTDpQTvyXG7RMHTRdP5VsWEj17Yas5k2ADcgfNpS+conJntiaug2iNTyLo3ocx6cx+pQ&#10;n+fhT1v+kSXs0eyznNd5HF1wYAEfc8AAIHDs8ZIFdHA0c51lx0PM4L988rf//u+cQ/t7EcjNxkos&#10;DRzKfW2MiahjXyfQRz3A7Q18n80ZP//8HxuRU5Rk7j3bbvbC3436T4g53XC+uOG3Ifo4Pu308ZKW&#10;4/3kBMPZZ/BA4MbX+yenprXKr71a25+++7al9/cX55Ivwd3TYABzjnxtPjrmtWM/9YNZ8iGDwDmr&#10;6bBQslJh6eifT4CMsQkeO+nc5lTH8Q6gxmOFnMwxHU03wSrbh9E1VOarcyPSjSjjB18CfKNucGj1&#10;kQi+a7Xiz3/+8/BgEm7B+99/+3sg8L9aY1e48Xj6t3dpRzt1Lpn8+1///ZN///f/WFIzoPBWLM78&#10;ww8/fvKf/9XlkCX8fC3/gXsBM3biPHkMQtHwcfnA9dNvvvk2HMnfH550bJ///PnscrPlISD5bfHy&#10;6vMtwiO9wvctfDqzBpCftTz5aT7oLoVNDmuwwUXJAw70qtnmUsx1DIef6IQHNzvtOJiUcefrcgPh&#10;j8EE7V6CxUvHw/9g50MeGbMy4wkTm/rfujSxm1JrPJzhprd3m3Usx2T5VNQWTfEYXvBw6WzwzQ/H&#10;c+An08FAp3z4O4BdJ7qyYCWXXcqrYG+pfPh7ff4G/+QSx6/edAjww3b8nQYuVlAxCPj6Gy9NSWf5&#10;hRvirFbyU7T5J1vot6aryjYoEmMEqH48O+wjFvYo6pafrv43cmRY8PC9bfDOd46/w68MnVeuMPzL&#10;RrmnkxWOt/jbJauL/fcaLTJpIdzkxtnJLDj3wzTwlFPVfN7lKcxNdzWUMshkMaXvld+18MODPwq5&#10;+1CURSm8rmPDIeZNOOj0t5/OHiYOfIj9v6x9HhQs4n3aLo+Etjrv3kD3VnEwcSu5l2esLrjslTLx&#10;WFscrF/Z8eWp75oIfFsuNXDUX4DboKN9R8lcf2CFEa/N2tenpBBzLDzg1fb60muXDcjzJR0e200X&#10;Y6U8FN/KtuKQ/PxpuQUe8pD5sA6vQ+39vcekqWg+90Gmztnx9HGw+FiOqOGrhdQ9G0Q6/4EnPXfy&#10;UXZ5QSzzFQOJco+clh7DPribfNQiGDdPysNiF0+J043hv3xY5cDzcn45zMoTeqXLypqcUGTbbwKn&#10;/y5lHaFuRV1FIbUGZkCvkjCTVNUTKeUWvG5t4Cda/fjzPy8QHyW5FKDJx41QRmIZof3wad/xq1iw&#10;GL3LDb1Z7XOjTfKmKJ8pOqQFLSXd7KZRZ9fO9mx0wtyG1oeTtd/lBbP37hWA/6dGvh4fMWqeIz1K&#10;5rt3PRBfkaoAnbt0sYJPfupu/u8/+75k0pvQWlWwBBRrn/yzxxKNbm1psLY6zAZDLBT/nv8n7gVL&#10;ZRJVcDovl0K+//4f066Vi5vNurzy0SaCY4l3uN9ADPVGLCM7fhHW7p9dSnED4pYeO/9H7wdweWXB&#10;Ec3PgxN4ZKQtOp7TKHNe+ezT+f1d2Tr9+cLRvBtmHggN+QafGk7p5JIm75F8dvNmly72qFtA+wGg&#10;aEhKn32ZzxXs46BASXnxhUfOBAOsds2mqmMlM55UueoFZuW2BVngEg1/4I9k+ljnuM8DPz+r3tvZ&#10;3tl2DQZvQGDpDAx9H4W1Hp0lkJzgNFmTAMbdGBuKfc0vdmTGc/5/nYxBwPHDP9C5jq4W89ErWyc1&#10;lqMYHPawjx9Jp+jqiM8qhFPNEw/xggaWSEDHYl+itVoElo6WeENDV0uq7Q+dFngkbW367L/6PXZX&#10;ldcBG0D9+c/fLUec+97LaH53s29yHU/Q4GfsrexiuvMVwX2yezvlLpGhu+TV6t6bIIvlRDg8eMNe&#10;cPR3XJ7NAMkf2lupoGqoLr+lt8EfM+rB4fNiwEqQDiUcD142u/ckdD9OOcDqkR7TY4FuksbHm7A3&#10;AxuPDSq3NE1u7eW0bIPt8I517Kf7/ZAVOTAZW3vHQAA6WDcRB75ytnzvAdL0fPz0xv+2ihGNAU+f&#10;Mo4t2zaaEC9+k6K+YwP03deQrL8nq7/1Ce8bOWv1+gn6BvCQLb7DRxZy6cB/614vcTd/PXLxfH7k&#10;FzY9YvhNOvvSylv6/il6RHIvztmONukhm3W/xP2wVwUGs/mrP76Ihu36k7P1aMbX8MSPPV3vvSLB&#10;4vv1wY82Rue1Szj7H43FZI2QOVKTubPJ21fn5ydzRK06B0wf/qCASwcPhXvoNHN+UiRrTQyU3/dK&#10;6A/g04KuWU1beIawE2Vyub5CP6PEGwPZVOosDR+Pj1zL7VqphKvy8fTo0B16RwR3B3H7vl8F27/K&#10;IyCWOBLrQetOVorcsm3VSzi8dJjbBSVh+y35S2BXN52pbnuP3WdwCUQnyJDth/uWU5bsZ1wjxTw4&#10;4PdXAynkxIifeKZcm70ZO6VRnpfxmFmksig8yzQ1NBq2/d9Lt/8iR7IZQAhMqwBGtDpGy+MuE8D3&#10;3k9wDghbeKO7X3tLDj9UhKstBSeHUenP0f7v//77dDoHqny8UwqBHuXA6XxGbX+WUNRxHzby+Wey&#10;/u1v/82AS3I/dWnl//zv/723BgY2GG1t9PE61WyMJ0Btu1kvR/nHP/6xR4esGJhpS5Zv2bTDmTog&#10;k4Hi+Va2gwNPVUMpkcD8jmJ3okU8/PjPXz75Rzo0EFoA1Y6jXkKCKLs89hyfI8kv2atZRTJanYFT&#10;O88K79KAhFWZZLDra+nkfFhxf8nrhhr80a+BmeS64CUBuapbgmk/eRDt//lqT/fO4bjSo7HQHT0y&#10;6hRsVnxmy47hA2tAdLjJhL5HutSvCVOeHO3ItaX84DbQSS83Q4rBtjUJp72Snb94OiO3/zf5vTOX&#10;+Wzwi3e2TK/TtRYUBNlEwPPxCRfU2hhoWznyuxBmcblJNndZqoFw9oEAGht7kJOAaJDvyrJ7ujJi&#10;8YeuuMoo8ROljCHG7qY683gx/OYVSb/6kE0vOmy0GOXZdPLVDo5/z3WrPizH3OSPp9FG//nMPvAF&#10;psxMzOPTfjra4NRA4L/+67+zbx0hoG102MDCQLdc9spJjfzRSop4++rrVmXKDQbR4H/MxmQ1K7RZ&#10;JXMNOEJbyZsvPTadjcKBJG3dgCs9pBfbWehsRMcr4/dJ7b5J9XLfV/1+xHVQj89UM32ns10OeJxx&#10;b9I0QJ+zn+9a2dlAQUdN/5hpO/9Bm6yfbKBIX3zuOjErwV9OXv4HfisB5XL5nC/80OXn+WJ9zuyK&#10;78c3wVvBs5fXyU/qN77w8Pq143fDq5gxkfvUzctVLBekHzhe/ueH4T5p2IM9XyzkI2s6feSlTRuY&#10;D0UKZpzHN4Pf6mVls2hN8L+8s/gSN8VTvJnE2viJzU7cOsOjfuJsdnEjzxzhx/bBDDc++5OjN1gL&#10;7o0b+GSfxfbIPMReg0A4RQWzsrHiC5ELvp3Nq2NuSFIkB8/qN3Iey50XgMFZCr9ZEANRzDF8CoYI&#10;3r4V11RQKuNEBL+Z0x0vYeQ8fvYT/Pu5GaRztM363+tCBiP3UbeEW6NH7BzzfnzCQMBMTMdC/vEA&#10;lxiKZx0SXraP/j/+/o8l9yU2bKsTJBS/j0sAZcVo3QwhnuKDM9yy+YQ7PpB5GcK+rXOH410n0jn1&#10;XOC94Q4QxWYODXKsevz9761ctHcTkBUCTj1Z2sOxJDN6bHGznulwmJClo+5wbyDzc0kOPbbYa1If&#10;h9uyZ7KCRZwOJCINBRq1cTgyKDcg/Hv6gsuqis3bDH3cvDQ/KwiGrHbvYOD1SXROG4FQQvgNLAJc&#10;QlFEthv03eifzrG0dh0IDMdgtXdAToEgIRo0/vG1+grDFdfxdjPRD/SXEF5HzTYjcLy9uogTKl/g&#10;umPZ6oxkQy/nH9U34+JjIx4v4kD7d6n3xVXR8GAU/xfwbHaxqd7mnExrdxJ+OH6qmhUEcKKtDV7e&#10;wcBkrm46yngvnorW5gPu4jlTApyNwC0hAcTr4paPhaMPGnhcTLa3DWc6ujyQDsz45jpxUXuwdOX3&#10;JnbPgdi1qhhhKOgWTjOhe/1tMZH/2TZQaL8YD6k9njbYkHNG6njDSVIMp9nYZ/1GsI4vxge3xJuc&#10;ZJycdYJ4NhnQCUms1kh+6+fSJ+PoiJ3iLbp8Ha9ygF8plLcuaifsJ1+G4y9/+fPuxXEphL7+uxXC&#10;HxoYBzyafmPEZz8oo5mOFd7+DLp0HDG1mOJPi20KTj9g7tFWcqc/lwgwWrkJnfucmMvTB7fCVrwk&#10;O3/BswEee+wlUo8OP7dcn32QoCQDrMMZXzWcH6IQnZ3nK3jEC53Av/wQ7N6C2Iqpbe1Cylb6BveR&#10;i8nhiNrLt5m9S2QeX//Lv/3b8psB9m7Wxhfm287vHluEL9WFw/fxdviO7vVLbAaOv05z2eNyxvlp&#10;XSYpqM/GsJVsFelDmXZKT46L9U4qYfvpMl28E1X1PFD9/IQuO2XHr7++QRobwzq4gWa3TcrkjpPp&#10;7mM6Xx8DlcvrXmzHhuR4b1q2ei2HbGCQPbrFLyR93v2YShEbVVZuue+CEkRw1VHQKQtjwYToWYuY&#10;ggTw29m/8O81UMokzHSWtAcXvoSfIqo4I/L2eDPyHGHCdlQblyYszU3dYObAcMUGY0eDY59zMugl&#10;TspMF+GXdCBtGw/wZvq8jnPCQzH4kEAoUIM16YsT40XHxfncfzDeHt1AOxnCY/8GCacGt0c7rJDA&#10;31/FJ0u8LIHGg/KXqvrNHOLjQ4eTgPhx78RmEQR+6O1xt8p/avXihx+T6QkkHdEaoYeXtVfUn4Ha&#10;+L+EePw7xgd9jtoGL3Pg0dLBxiWZ4G5P97dsGD9rUvvKNZdI+IGO9r//di+jkuB12pJ9yJfcNMMd&#10;3PMzyQu32QKZR/LZYaCgo2GFCB/reJKfX5LxAu34kQSUqRusk9oqfFdzfu6ngBXpDNZxR9O1N+Ea&#10;0DNw5oNr1j6cneBt/tm+qs6j6ajzVQVDF6sE0CYQ1U6P9NPxkvbsq+E1pofxWDkdG+wp4ovObWG/&#10;ztlJlVXfpzYfyAb6+jRewEgK7EDes991PvQdhRCv0XCef6Ir+rQ/fgIc399//8MnX/1+j/rSL5ts&#10;VhOh8VPZy614FMv4+bAKt8tAD93hzufNWpsZLw5jZ/E7vizhP9jgD8+H5LpiEfRxo2N2srBEpMnQ&#10;wbuHMmo9rtvTRD0FJFG+g+UxH6rT2F0T30A8mnCxo1/sfGfwZEfvA+4HwWurlT9yf93TALsxTkdZ&#10;LvObBhL3Z5+776jcFVfeE//mSiqqaXWXyN/YPIuLm+s0yOndCilunYpOiPwGLr8Eo55N0kgdREv0&#10;+QEdckl2pVuDfr5BM8tj1RTNW734/Q8/C346FdestrZ98RP62yAo/1wfIsenFzlsnfZWTm4QPX3x&#10;5T6p8ZOvWkX6rHsjwDKlcsvd8137ygzE/r2BABq/t6rgMo1H0H/pt0lGL5iPdoA73pM/VNuLd/Vv&#10;P3HWBQPgY46gJ9tisIrQPO0Zwj9ulKHnCIDj8/Xt0Q0vXg32AAMNbNv4rH78UeToN0jqEgpd/vqb&#10;y++n11VmEzJuYNhE6O7RSUfZT5zwsxc3vv/aYGlPSESU7uHADx746aZkOyFF25h7mQyAA7qejFGf&#10;CWAfIt+29+7Xq78EO2avunaInoO+wc8IDHAMvfivAz8uRgr22pco5ogCJT51olsy4yTaIgTO+Uf6&#10;c+qcUpNLAg/OxyEo8iJKwJOfSRmP5R3l3GDn4p0H7k5ZcpqFft+SlU7PbBGujabX8vgUoIyIdgd7&#10;briTjsOO6dEPL+PpBCubRHAF9up3Jq3d8ISfDhb8AXBKeNxY19eoR6jyOotl0IroSLUj9J89ehzI&#10;zEKQgdOJDnioavE2RCN7fQz8qsgQo8QAri194NO15ssK5IPb6c1g1Btw2bSz5LlHX/DT55VTvWPy&#10;bgb08rdGweLphcn2foGOLumBJpc8HvvDhRjbWsnxUwR07FcN+ROU7D3xo7ffjEdbM1/B2o/eCitr&#10;u6BjrKO5a/pO4yMOa6OhtvuafH0tMVu5It9wDgjC/ukBDaKQp7bjbUycjnBCPvBnB16afnvkix34&#10;hZgJ1WDA7Twb4lm5qtU7aJttyezD79Nd1s2+80Aozl+0rOHxHuyQwODXIntSI9vuZsYa8EFw/au+&#10;Nsk0HnfNPH6SY/yQdQLdjgybhdIdnrLb4nuMpN8pycnh/XlGFRvw3PaBtU7FuNnlx8Q/1R5gS/u9&#10;Nm/HfvegoelVzpYVR2Z6dhi/np7y1NG337R6UKdtcOvzEeb4eu1OB3u18GzJd3WIQ7pYLbN03vXe&#10;Rwdfd7Plj83Uf4pfv1mxIAvm/+frv5atSa41TS81gITGFiWaxm6ym33U938fPKDReEJWWxl3Ve0N&#10;mUBqAb7PN2asP4tGo68154xwMbQPH+7hEeHX3+wNc9ECzDPbXn6wZy/kVX3PEmDzBgRBFMrc9uj3&#10;h3R7QViXJzzS3eCYXbryq/y7/B3Y65dsInl82GUsDxT7e7d474ml0bz9D69Gz4qpNvR8bcOTLXjP&#10;gk3KNuGSCR3TiYRq8ppdl2+i5bknAWAI+2VGzyTV6jKfL/jjD11/b97bk0gL5AsyNyiSt6bJjE90&#10;5IMm+QioSunsCW03KeLrTcjetUGrZ3no2c8k49UYgHdp+ABHrb7DJhWf3ua7FZGN3AgZCZ1sJVNn&#10;KeOT8vf65/wz2yIXMmPfm9RFqw2hnrXAFwout0EgODsOtlVntxl+3O/HP7m+z6aSxl2WqC7cu6i+&#10;6LQTRK3TBhBxU1C/8rZhKoJG8IRFbbWp3N/MavmiTgN8OUku/JMVGGYHo9V14ByWskg9hWTkt6R/&#10;ilsHqnQDab82OTBejvGW5BPCi46LzCkU3Sr7GqX9OlUXLceLkqMebfAWCOxjtuCaTIKOOFAkPO7X&#10;cTC2FFieFyw9dG6g6nWqlP4j1MGr85Y1OdWhnvSS3upTyl4UsRlBPFRpG2cIa+l+z3hP1oxUcvlC&#10;KRJVZ1I7BjmZo++Bsgpr9WpQxQVDnaq7pHFpMuuXk7gZATaK8CtPC5OXeqdf8h3ydZApoXrLe/GA&#10;9kc2M2QDUn9mIfYwXDkeXvT2ey2iK5I4caQteERiHzUf3vxeYNlvyzl7lvarHTql2Tl6+mdDbEl0&#10;zC7AliZjwJfYgM6HluDurFlSTL+tzKAXzFLV6nDVfICVN8dbPrjniMmFY7524B4XOj8bTfvVfeyD&#10;XXG+j1zwsOBNHVXhK2/0wBsM+SOp8wUicJTBkYy/kdtX//qt3qp/zyE1oyrz9Ij+wSL74GoXk4+T&#10;kXe09tPfaCzP4P/3XhJmwBrex7aGN4kme8CeiQDfAMI9VIzNohMZL5xjsca16XB8qP/UWwBqxSAe&#10;6Ug+OfqQ3Wh/6Xg0lulXgtthrXbuGH8/WHEph8NXOnrifTiCq19YlfmiZ3N8aD9KA9w3rQz+fyfw&#10;OGqD1VbmqgD+9Bw8gY43vH7RpbufN8PdcwLII7wb3Cv/+GObLwmEH+bw8QhTtAfj/BE+yRu+BkH1&#10;S/o1fOrov7v7qqKk3QfvNyF7fP3y2SB5xDT5XfBUnnYFAWTwBPJm7ZNX1b/piXY2Vlshffor2Z/M&#10;R/Aed74JSvXmw6Lz+Z09hRllS+F55G3Ae0vlk5/XJ3/++ZcFMACch0kAAEAASURBVB83gNK/fhVP&#10;Pmjk25OPNIgdyr8+VcDQePRsPFVndpi8I2B8X9+61kFa/2jnAgUO4PUX/GWpQ6MOb35yX+ZO1GdD&#10;93lo0D/gvElkbWuJzqqtD5Ex3vjcL9qn9XV80av29DP7Brq/rfZElz7jf7xUpu6tEKmF9PbrFNwp&#10;x8baRXMu09919HXHBOylQhwLBXM6rRkOYEdvCVDmgnGED4lSbXYHwhklQhjHdz28h4FOWcH+5NWZ&#10;9sCYNggSKuY2AxoYjuEYKRfkJcLRoR4B2oXquod8xoBmNNygz5Bycg2w63hBeIztnO8JadcmRduJ&#10;UV0b+lbvhVZdUlokWp5r2/IsA8ZKR6XhdXA0TxGvYzIQrHB04G7QHexaplwbibC/TgtgKelrPbjT&#10;AzyV4cNOWlGdmez42nSe7E7ZVVhrQA8aOUTvi58hAF3HyamkoLVVHx0+NLoBZ5xf3g0k5wR19G14&#10;icbx9KK16hkufsIdfODfJSdnwPT1xRdfZhM2cCaD6tdqbdbBwHtkERMvkgZqHQBegx48rYD47X/U&#10;gr0GFBPfyhwqfxyDEzJZvQG/tvKejnk2plDrd1VXp/PZ2qsg7IF8deVgr9UL1tneOdINIOnu6EHX&#10;wX4XBKBXz0J6ZQJgv6Xx3fFbG3reeXUxV3rKyL7CffCPX3yhTL/anTC1H8zK5jSbCbLxKBhV9LD+&#10;r314tKbPwQuX3+m44xswq5bsQSCtLVJVB46nP6AS/OnkxddmYA1U2txn6JCsZnnvEkfHQY+/st8c&#10;8MIZ7rq8l/zgPLqSSrgenA8t4w8SrWLsRU523fHeIni9B/an7IExnup/nnsxOYTr/MPRC5860vYd&#10;BHPXwtl0ZY9tseFv84t/bR/P9wUUv/vtbysObntybp9LdwCVj6/ZW33VnTXzCcH0p+xsZEfzNYf/&#10;aJmOx0DnyaZm6RvMaCSrZPBRl0LuOFj9rWX06y8LBPJRkln41106+6HgBbZVzNbMSwzC33S5wKRr&#10;L/Rq4iY9cpgOarAgPHrYEmxVnjyGoVP4rRy4g+eZ8Dx7Zsj6/YJWvlCZu62+/Va9LoUWiLg8sxU1&#10;9YJ17YxBs5yT+3Qenngjf3RNfupXJv/xE8OHxqkNPx1L/azd63h2IVv+q468Jz2+XdbsMjkYcZ52&#10;s8XO+YeQ999KkNXn+PywlY7Vmw7hj7fZuF/V0X+Y+F53vo2+vuBSZsA3oRt91ZeeFTUwPnq/CNO4&#10;vQY1oiSbEO7exAsADLy7nTAoCH5BGbtzQIiRqVynfxH1zMSVGpjtSl3F6tuEQjhXhihEnkMHCppn&#10;ML/n2Ae0/81I8zAc1C9+9vMe7vPbrhX91Hi6nfGWJs87GHjfDRAP4lPOwUKmvjoyEq6lsZ8FU2DB&#10;+L9soLJSgKfrboGObgNqKhgaxuZYOge4w+jP4APMWH3wQh4UfTRok1zqBM+MW/0n3VI9rCEon25d&#10;W/pVj0dm1NcBuiSxSLk6/CgDQltOVYed44h+IF5fr9+jdxRE2/C+6N1SUoa3DlEePfhoP2N8KXfO&#10;pVwBAQcyWKpB1snTGZSQy50fv2Dj4bvvuu4F/utvjgKtL2Du7wZpnSQcZPXUv2VV+HP2Lyf1PCVs&#10;2KJrcgYCwMlgJ2vjFA83UByf25WueoXKL9Inx9MseI+zAtI5/OcQmrm59vdK4xextZ3Iqtf/+Par&#10;SMK7urvOWV3nUzZ+o6+sJcfT59qg7eSu0DFIcyIyXmny7HgzoDEUro2c+D2LFjQ98tsyvo6kDQc5&#10;KVRXFrL8oKtfKJVjg20LANZfW4YePekEzcrxrx15Dob6AVC2ganzIXBersBgTvyl/zLWdsXnPq9m&#10;zc6HOC0wpk/hSvk/xqcUhonJcScPbQt2yTYe2Rl7PpvWYtoerZ3UTt67X8fqniQGIP7O4qfHSm5p&#10;3az5bBVdYRl+7fnPu22vSwetpLhzxp0WVspMbAhsq1bxbXbYWBcBdH/UERFZrh+QMRLlpUeXGzeA&#10;hRzp7JhfQfE2Qb88FnzuWPimjcXg0gyVuzV7+3o61giO777/aoEN/t70D28t2Ce/SU785JvAtS9p&#10;PxmGwyXX2WDHT7351fDI2mQvHtBBV3Jn3xghw+V5nkn+Kx843MGn4/Hod20LmvJxCsr67xJ6+F40&#10;O15aO7yVtJEfTrD0zmX3xZfPR1d2uHvAHrtdDSS+7F0HDo5Vn9P9uxUFdl4hzvatKbnybV7H/dOe&#10;V6M5/sBtqC6dLt+NJfYKNNZF8PZmVcPxzLJG03O0CJAAsV9HmVt+F0wLwMPx0TOrwrggwEDrbYK/&#10;7DYgBnIN75a7v37+2ZheJwq4TvQ2WNf+raNMjAlTb+5fHY/2tcOW4G3qUPe5rsbgp9fEfcZysAKP&#10;rcqsJCgD75wm+v7xH//pvV90+87zRLnPunXH07G2pBN39O/WpdHLWAfvnMpjFvIenJ+2NPe7f/iH&#10;aLTUdHcQeMAPGubcKCFe1gEi+IdvrzugUjl+OTu90eC/JdJoZmieyocOuLTfQBvudQZw/V0vPPiA&#10;lkYzuoP7y57uRzcGDS+v+OyvblXS8a5cNfpMkc2SDUrlvHBUgtHySjWgOys06NScMT/OectF9Kue&#10;wr6UWV7khPIwoLzkxgmUwst+AKNjOt+jpuPfQINnZYNZ2fhGDtjRhff7y6DJcFQdTY+9gEF+c2jV&#10;hxcccuVY8IBhcA6fDlx+4M7Jc2QX+KBxy6W1weKa9gvvWo1njmXcrWQ6fuDHF1rIT5puo/twLwtr&#10;Y+MGwKM3RpMHviqD24dtJjsO4RxcBNNhwfHJ4WQNID6W1y/dzwFX/fg96mdjwUUvPQw/u9i/83c8&#10;oXe3bGYLj9zWX7TXALZgPHJdIL5+OKST/5wlkOSsQfrYT80eu0LToPSbJb2qHC0cH7MiB5VmIwGY&#10;LeNs9jCQk1cZg4WsOTQKLqk3W3iDc3QoG8zqm+CYhOiTj+M8eO/kMjkk/6Pn8slRPaLD6sEr75XQ&#10;QTUCK/azC194LvN28AdHuwJzv4NSGQjzBbVHu0sEbd8cLoUX/AYj+5hG6oNsZjD64ujPZmpW/dFV&#10;PvuezBEFiQ+VsdsON1ok9FNlcgv/2WAVT4nhUZEcNAa7sy6HPIG/Pk8gVkIGPKqsqJ7Oy6sYh+/a&#10;P3BCQJBg+ukzup0P5Ol3dvzCrZI6o/1V/61PA5HuNzkYo+dfwd0K1cs+0PXf+Vg69R9cl1jfJhIv&#10;2gIbiP4ISVo/wMPlofIChZugjvZK1YDb1+m2YC89ma0ZqzynZLaVbFXbMdoCADWZ/fQn3ZHSXREX&#10;mOIatktwTot0lg7YJlkN84t2pOpx8LKPr7qM8u230VD5Ba+q8479JLutFcyBI6RMAjEj9uQnSzOf&#10;fnpIvMHP7Ni9mhsQIlg0O+cYoGACmWD8lgCrjs0VGPvlr3qa3K9/21PC7g2Fit2L/llPJfzb3z5/&#10;M9oZUkwRivQ4Aec2LWGCkbt/91d2jBoE+nDIdwlAFzT74gTTnXKRcfyRkY885Y4ZuqW7n/eGw9/8&#10;9nc98a7XFaesb7qut3vRW6IaI8F0TXMdBoYZRwBeMsDvDKZfTkba7XHJfvJMfnjAlgFYDySydYQi&#10;PrfxoOdxmGcUZxyOvTfAE/5upeb93a9NDvThuQFxM5wMHY2iwsHLUO4PqReIwPEMYOA9Sb7r3yA9&#10;gwjcT1K+SD6Ic3iVnf4PN115atueQlgZ2r5yW1AgboapL81Qhp8eQHdpZLqo/cO/wZ6dqWNHNVnu&#10;8cMvPi/IDP/rfIJ9CIVvtJ08dRZp9CefPRa6lR8BleVX+noGR/gQ9ZzvN1j9L50j5fzMRM7YwfHR&#10;dtc/E4fO99BA7uDcuUDmBovloX/MCzo6FKjEO3Sk6vbMJTTgFmzEKCxNt/pLx5eVjlYzPKtX/w2e&#10;hN7n9dHq4CEM0RqUGl/QEMzhQLN+GNzRd/7hIMH0I9kD/iJptNVIk9l5RboKGAeHLJ/+czwPUm1Y&#10;hj4GJ36OITSsZE5XvnK3DKLo/AN5nkME5aiDE7zjA26+4tJxAdaCENheNA1+7chgG5Jfs7YUMXyr&#10;WjuXD9jlG1/VX4CK9/7mH2Z3FYym438DQznkNHtId+qzHwl+6YLaqydwYWrf8hn1lQ9qI6B9X9+d&#10;XI+fDz8wwJyswZ4tN83+aL6lOthfv2IT/Do7/raH+rin/m4t+/oLtI+C83Wm6dqXZS/P+C9LXxII&#10;4D9RTMeWSjfYbnU3dAkRHRccVSkodOlI2mOV6YSihuHgTILReTSm/xA8fkM75kDf2pEHWk4PshBP&#10;oqXyz187GekPmvkWlTZZSZazkxcNpyMQYHnpKbhH5SAP2MPH4bv+gSZH9HAYT+9anZyuT/G/b/CS&#10;o4BuqyBoHtazifFVW5Nol1H1qbMb4KuTe3j4Pzpe9L7UPV5GUzbzbZnoqt8/4wN/VY/rgWlV0kEs&#10;/3nKFCQcuIG2oawqkAkOeiTkXz7dE/QIB6eZTHU6fOtsHAtMlcXQjKUzOBjNJ5/8tGjILu3OY8LM&#10;e/c3vvdFdVPq+unLWIL/MKg6Jn3uKX+ivxQTQ8NYQ3UNjJcEB2iLn6SPJ8mtSkhGj6yDW360oON5&#10;Xr0Ax/kGyWs6WCg4JRwtJ2QKvk51kdnBN4slQ7+MjKLdF6xTNBc/mgIzWQZ3IgkOw+Wwvd2MY3lo&#10;5SgMhCI8lzAEF2DbI/GHP/+52wRbZg8y+uYAgikhny5Gd0gWTXaujhUQAZ/kXB2DouuVnoTY6dLR&#10;0En/jv3doHFycF7J8sb363HE6nz72c3AAQJug1G8Hb55pvF+cFU62wFSJ3/g0cXf/vb+e3/9W481&#10;7k9ne/3vHHwJHG3PRssAr/PreKdXwZ7AVvJMAysrEn7RePBrNEDlADA4AxwT5IjfXhddB2U3aDWj&#10;+Mtf/lKryqpPnoOW7fNe00M53mUA5i6rjTZOpt7EIQXnGZQygtk1PKMlOGAObjYrD2lzhmzmag32&#10;+omM2u5NnnM8sGij566zrY3rimn/7Dh4F9AeD3DE6uh49fY3vNgavUiBa+ntYLjIEgzf2u8sgDcb&#10;r2EZEy8v2WePvC5TvX1eA/ETHMnj6zkv/R8neNI/Lqh1O6rr1FgnS3wJ0oI5OeLlbNWlIH1/PM4v&#10;BI+My3Hb3IftxbGku4zyngSW6/3S6RjM69N0DOf0VD10gL+3pEYrdKuSLxruaNnl2do8usEgHV1Q&#10;VNDfS9Lw8K1nHLwfnpzeNlpWZ5MxUULtBbXeT+/4CSQW2I8GAZHnI7RS0K86h+NWDlC5VH6E7IMe&#10;PlUgcTKzgijAFHhV6hJt9TOtV4PaIiXRkKHPEjo7mEzgdSYP76no8aPyN5BXnOgOhgPVX38CCX/a&#10;bwwI7vxv59uUgrIF2gI5wUQElSodBMejCx3hNxDS+MYqVaFD29sH3ez3CNIGKuMKGfPXAsZHbA5W&#10;94Vxeqje8a6Xoe/g742LyI7G8aVLsungfe+VkQnT2LxJh7EuQb/JMHKMBRsvoolNemDfk8iE/e+3&#10;47WtDnFsGCT76GjtFoMCAcRh9GbSFG3J3kzdGPFJ+wXsAH6/61P65Az++5rPYZ2AEXezLlL0f4wj&#10;go3afKfcfe2eOuZaqift2WXq+fJ7yt9LWJGJrinmAoFEB+xLoRilVCzHS5sOo7sDS2qcC9xxX31t&#10;stDvSZfAjrZOygfhXTpHe/nPMTno7ByMDiafEtGEX2lwXgbhViuOCWXaWLr/TdfzzY4Zjbputfm6&#10;Xa57ZXJ0DwZZ9bfj6jx/M0xLR+VNvuE0C/i6qNDbq4RoOqmNJIIM8oX3gVXGya12N0fihBguvZ/T&#10;/G3P/LfHQhRY0WbKHJ97j//05z9d52AnNcI/Oc+SIvah8yQpP9ix5Dnzbh1T/9O///y9z1r1ucsX&#10;yaB2nm2NRga8JPOlmtGOkGieHsv31sO9oCj94xOQdW5OvLqjbTB8PZ0eDvDJoHrgV1dA+6tf/uq9&#10;3/3uHwaTDZoRWpkynEzOO9L+XTLgPQOO3NXN/gVRgj306bA/FAjQ2wILdrJZZPX1PK3w5rAE5g0K&#10;gPeJDm+c87RKK1uEAhZ9fNeKEdnjdbanCVgB8+vwaF9W7W5VAZxPf95T3ILvlir3jptd5h6DR1Y3&#10;QHaQc0cfiOW/SDqNXd6CUuCrNBo6rlrn8cmd4BUt/ckfPS9ez3bUC0827PJCFarpx+bcG1hnE2W6&#10;NOQNlOx2lmAA7ByAo7GGeNA+3gRgP/lZgfcvfln5+8mfHs5p3nVlE4Vro4/sKHkm1sG7PiEXLJfx&#10;empoAZ7A4Ycfetpljhlezna1op03mFqjn8wKG6rL/3Qe/epLZDLaJ6fOL/vKooEcXEgAi72Y2uzu&#10;KcZRW5vuvij4dQvhh00AXC8ma32B7C5AurpbTWrp/qMmdOyRLgwsj81oc6sA5Zeg8KpqwvkkH82/&#10;+GhLFvT0cRemP/q4BxllhxWNn+m2sh8SJRgxUD/KP8W/Ze+P6v82n3pR3PwuehOdIGS2EF/ftlmR&#10;TmjjbPhsp9N46phyAo5Hn74Otxazg/hK17t8BL+Bpvr0//jbBX6BAV8brLKtD41p8Iz4fl9aaSi8&#10;QbLCJ2+40DhZoi6aXnaQpoKdXUfbEFzx6MADulWd74hZKySfJMt7Kmjl+FQajO1jCBmTsBlUgOc2&#10;VqCNa99k47UItg+ZZDfrczC/ZKPodTw7D/nqEPRk06/y6gnmyKWe0uMBoolxL8rBBPOukgpmhd+1&#10;WeSnXj/b88MRsyWedUgEE+XEs/obuMoanb5KBLF+lwY+b3+BlwqBxxj+3Mzpj3/8fcGBJ0ohOC2A&#10;94KL9hv8Lx+8K8t4CiQcuy/1u9p92+z1L3/5c7PFntf/Uu4IWRui0RZvtaljXEL/0clhWnYRAP3y&#10;l+d0cGZWPAN7tXhkQwlPZ2AyEnqezR9Tbgyos6fwdTzaU/giUIatTR9HJy5nl27m0q7cl6OQu0Eg&#10;XulAYPL+bpGzMkKh52QPIAWCecZRYa2jKFiLLjOudTQCLtmApFx9BvbTFPar15O6Pu9pf3vvOt3g&#10;T4OO/dK3X7zed3ADCYwlffAEBKLWb6rCyS9YyvSmkckrGsEajVCA9oKI99Ba+dBxVJxTGRHhgbUv&#10;eJ6O+QJTyarva7xWoGP8vJn77373u60GCEbRJA8Oukc8GtZ5wzfYD6wXtw9sdHt7ml3eu/WujG/e&#10;/2YrBFbUdOx17oIPhFgJmT3TffpC62Re6TNT/bTLU7/9h98mM6/B1e79BSm///0fesc40deWgLM5&#10;kjuNoORgDf5LCILEX//21+/9tj0lXhzmEb+K3Cf9eW/39N4JsPRR+c+msPE8OZzN0jO9mlHcfdtH&#10;AlrI1G2adDP7djD6RtIktsJOK1nSjh5/2iVCQQl8eJVv2fNrK1GCvNX2zTZfNgfPcs72ptt4U/vn&#10;vWr709cqDxiWsdGkrUaT1njtyHn9xlCJfKZmENfXyc0Kjz1IaLK3xyoUeOTwBAPIQ930mn/7EduK&#10;lrb6Vi0yhPOtTg3RzNnjH0wymf/gsMlCn0Z7Ca3aqmtwHt5gnu4CPKm8JgIVsgO0PhZiwBmAftfX&#10;5vMbANKfTWTfNhlbfwa/PI0/zifSz17HHCRy2RM8w6YueKfzw/O0d/nS22jjuJfR/el8VXUl9K9/&#10;sYE+EruS1ECvf4lfs/L5k/qmgfLr9pFx7Xvtc5U1v35nVg8GvZY5/w9PNJYE/2gDDxI0gAfPbaB7&#10;yTPZ0Bdb+P+b8EKOAIDX38Q7/GgQCr74A1NhdU6/9qiw+cNQaQdsNHjhrtZ48jIhqxnGRqtcuxuu&#10;8z1r5dga/XeZ4NU/XrSMrDcE9oG19J8u4Rid/bqsFtU3puRE5X/0MI+2kbzOklPrFpFvv/nsvc//&#10;1qyijiEQsHFOhDGFVns8JlTt1joC3owDsmCpG9YZhMGfAWDs817S8+2390ZASh2soCD4x4NvZscu&#10;awe2znJK/Vs7+j/86JZ0LZl7HbIHmVRhQoWHYNFzNNkZyvic/0iaiCvKJLA//vEPmxUbGLykxzLv&#10;SuN5iupyg8cZI+iUh+CBhLZPAzWjPIEsuLDZkiIEFTrSzY65oJPfIvroeolptMoT0JDdOkw4DeQz&#10;6OB//fcGrVhwbR0+tEvTH0FiM1rUX1pBTYI72NUcP5MVJ3ODDgBmyfRDZgYo7DGaJ91RZWW8SfFV&#10;bKlVkMKIPS9cs8ceOrj66U9XmcOZbsAvRcurRic1jH/psTf0gk0OG/hfOM1w6OIdNUCd3levgYJI&#10;2C8YOhaZkj/n5tKDPIHAaH3pEf5zEYEenXCcE9FnyMayKx39JIe5ZcpXvem22vX+Hznxy92yJb0C&#10;6298JJF0+fMGn0/bu2BgnO7jgzMIzXsfCuBeOg/oG23rX52NuuDeRstWZtpo9I+/+YdWpNrbsyCk&#10;wLY+bYWBLfbMyeh/4QkBOUqBmJzOiPTFaAv/T3oWPj9g06/z68du3/JQrQtGr70+Oo2ePMuczkbj&#10;rcr8rEuE6CJ//OvbrtVa9hawaE02/sHa0weT2O6Bh6SE2vMvDjwMp9eBN2HBwC/rD99//+fZsfb0&#10;qs+7M2n9SV8Ky+T5smKw8AWGp7C55GPQ/KhAwKrbH5q0bDNZeXT/eD200+ZzP/pmeYtQo3F4T8dH&#10;B8pH4srw+ewBsRogOfcwK/XZq2XijxoQF3SBF+324UxCnvkQdnX9siFyUcfKwnwmuPG+FQKFXZZE&#10;F3geusMG2vMcBxXW7rknHz0Cv+MBzXesH53c8f2yt+C5fPDTn3763m9/Z99W+3myscl6lJ1NgYXG&#10;LLmnN9aXs5uT+9nvh8lt/gmPBeo/L6jwCvS9kbU2xgV2gT8D6/GUrPKPP+RbwQ1g+omfF73qL71+&#10;SIqsTAjVIWNtyFPy7cwkQfDw+IrZ8KseGvkl1DgmN/VujApGfJqlDCI6Kpdkn7+C5/Lkk8HgR7dA&#10;gS9KNOtX4Jo8er/I6s5z7PANnzP04h8/023IYEAFu310gebHXpA+3DHcpYFjfKBnwC8CA6wBB0cR&#10;jwDHjcqVMyqJQPueUGYwnb0ZCwITxDpPsAQDYNzYdQMQGhLRS1CRHh06JeLXGTDVB0x4UOy6zGd/&#10;KxAItg5rprP6tRXUvqQwMsE45h8cYFUnWH6nuM4MqH/60582k/Wwij0atfyrC5VOh5axAMCbkh0/&#10;qw1HhyXnv04p9huAbSCzPoUNQYl66HrgE4M8fzZ6wXObmUC/YIrTXQdsIm+2wrHvujs41cEL+T3B&#10;DphjFYBSGE801Rc8ff5Fr9z9yaeV6IQ9DCQj/POf/9K7CtwOw8XVOoPxM9iAgDB8oO8wfhqsJnhy&#10;vLYM+PRWHbzO8m4JGc1ghuSWAYOJX/KYznWe842T8QKe4F2qocE/Pi+9o2O811bOO3o7CS4dvNlC&#10;FTjvG8Su/dF6DoA0Dwo4dbCIg+3BiNhvXjr9SU+A2wNlckYLygJ3sNQ+2GvINvFbW/CWcqCu+T6z&#10;7ek3Wuf4EzxZqg+zQcYjvwcy0EffUaSOD509QYkZneTJkcTlueVmoRzWVmjAGBkU/C4NRUu74F2/&#10;0fane3W0IMWlPis9nxeMf+FS1/plgILtT/KNjh11sidNKqiawQa8N12j2yDWCiTnO2cFEvo02P9D&#10;IwzpKJ1splwhOOQ28MEyiAgyzOJjVfPxOTniSZtg/N21bjZ0/2e/Ha//RnsSWN5Pu1zz0/rJFwU9&#10;gxG867vBQEe2PHjrKCMj2tiMeq14JKtd1qqIfTxyRffN1s4PsM0FrAYBNHa9wN4ANqCfW2n7obug&#10;1JuskzsZYQAsh/t98QCPkAfuzX7xDmcfs+j5iAyDHzHw23z9pz9+lWRuEGKTnkgnscebnT72eLqB&#10;/xkkPRDpE6u12qdHvMLH1rfBvPydC87xh+LKKx7tvp5XJ/9il91+tQnFt91P/1HXzE/HVZIotv/d&#10;spccfmgA/eLru/uMPhL8qj36evDBj767tAIG/JUiQnr9qr/T+RK6qO6ryvpOegdrPCir0DinOdtA&#10;mz4HvgNlbPxWv+qP/T0+GhxltdRg+tV3b7Nttp0cpaPT+NEIAeWgHG5n0vpRvw8/ZyqrrPp09QQj&#10;o32NslG0nnOKsG2wM0gdM3jA9EVOOLxlZFGQsvd6kt747AtwjplPQMTKIXlJL1Qj2+sgdQ4D6tUh&#10;pGhEZO2UhWgd+RlYr0x+FUEpQ2ewx0BHkgjf7EWtetGP0imegg4nHLjmJOvI6IMzMNnnHLoBbA65&#10;GmjC2nCOr2EoHy3Scw7m1VPXU6u+/BJNf9nylo74lUF7o1sduEHuGVwepZ4BHW9p5XDAOZnquK+g&#10;KvhejOKhGwYgmBn2lN8J0o4aTuNm/AbI0RcsIkP/3z7vjYc59u9+fpdDrAb8rQd0fP5V18y33AmY&#10;yvhiF/R+y7jPgCXfQIAH+K0mKPv671525GEfZnonZ+W7rqdRqdOkRwMUFp4S4yQHzuXg3eAqIr6o&#10;eYiu7gvOTmo3Ax8Qbpkzil5H2Rq7Qv8f//jHwVWNnjn3uzyFj7MtsqMbv5v99zuTce44qA6+8rIk&#10;l83SrRmtgPle9azjvug8b7D6yB3MfUeb/sJRv1YA3P2RQW9fjpmBYMmDoxYUIuD+IyCpJZ/HOZ1c&#10;j7jZ1MoNUBxxr601SFJQn2+/a7bBJjgrxJQdsD7Huwz6PPs+Gz9H73ZL/Z0TI12f09VkRZnB8EPW&#10;9ZrJEwrpgoI0HS1uZbISY7Dm7AwY8gXKG+S0D5B+N1gdj8zpRz69HvkGTJS47KSP7RG9BuYaL44M&#10;BrnvWimYL5twNxN/Mi3v8gaK79Ldl99E3/u9TCj6INpMlEzCUbeYTUzmax+U6rCTERVUCcWkIHkE&#10;sefi17z+ml/4yqUj9QUwZnDVf/VP8mOHmq4PfNAgmH1YIv+01Zi/fNWq6gKxdNHgvXr1nwUJ5BQ8&#10;dOrkLrN/RIjRqR648M3OyzV5MvB6r0qqTXY3QGHFhsIPY+wnBp0+2ngKobIPPYZu56cXuN1BYX/L&#10;6A+/GX9KP90MdyQo7H9L+jH9XefbaJekFvgGfNfww/dpL2H6pMvI2nycrfzdpSw22rm8m3yGP5qt&#10;RnzXC5/e79KcdPYrIGQB9bDsBY34oH/tffSLaUkf7b+G01GZr/N+HSpLjvNLjkuzhbXpOD41fBUN&#10;9slbxf2v7PB2HkDye/Mp0aQ/GsvajnfwzA7sszAW1V9nC4Gj2sGGT7va4IE9ozOwR2+VFlzQrRr0&#10;VVP7NMZPPKNDJji3RwBsxAX8ovsbSZ0TINyc6QjY2TmKG1jXDUcAIsag+q/0ME+IkvIf//JRl3XC&#10;0SGe2dG7eodjBBw1gwHkmImwdfAAgf8cY/wc3I46IQx8GmicrYu82oj+T1g66Qn+2qkHLjo5vTPC&#10;13kGIv/wntzIV54B4uuEbKONfj66aJI30UVe7fClPdrglY6vHdbuytWRfHOs4A22nBfSa3e0PfBh&#10;A71czWdNSZl7uGW34NC7QOCrBjOG9ywlzj8Fe/KAo1auCyPlBos73i2AwTGjWXBSXY8axZtmCzbJ&#10;vb8bOAQ20RWg67jVTCSTbzZ3j6B+XUbyemIDxstY4H54QRGeyULAwbUTMTHKf+o9v/Y9yN9fv5ai&#10;0Tv7DPBbGU7Jpd+lN5wBDsHNCtx18FkbXm/J2XPRDUbjp0bkG6I32ZGXznl6jEeFYRDACtgMkBzh&#10;RzlajpHMv/Tc9PIiNZxHH7D4++gNwckRtI1K1fu+wOSvn/2tZWV7LHqgTfL7vL0L9v7cmyjZlAZa&#10;vWyRfuCKb/mzSYhLnOkGLYNjycD96FkbTWbao7ETsCFQ0A+5OlBXwPP+Z3AJDNieang8XH7PLq4v&#10;w/ekRxY7r516Zk/aGGTLaqUmmfV70K5lEq6swSe6/+4x4pG1PPRqNaN5DdT0EF27vJVP+DIbcflx&#10;beDsb5OU7M1S/vxgsmP7Dw94Qhs9CXpcVpE++DB7K6j9rhfjbHUnoHtgTLCuPcIMWu90zWZ+2aUK&#10;r9q2+vT3bGM2lt34q+kGDLzbqEeMgiorI/od/3Hwwh+dZL2JG3rQna2gkRiku22yeslAIC8oFay5&#10;pFSLCXZ4SSJc/IUp4mgKNj0Irk/m1S8tGI0wQS3bhpcc+Rm/ZCVN750fjdf/DLR71kXt/Umb9HX+&#10;galsTupdX71jdc5PHX6BGB7xwQfYILx9QcFLi7EVbckJ/keHYKBKv9MvR2PHx0t0J9sFhquYT0A3&#10;4Zew45BtONCnFqBVNt6r8PD84MMD+qTVz/bY2XjLOfI5k09ttwrV74KJaEMpnH3vNyTDi350HlWn&#10;tfuGRf7xtfBgBDOYNyYWS9+AiSHW/KOksXRRLAEesXNeGzl+LMwXgQnkYfxHoI74Ce0cw14ctMjz&#10;BtUR+6KLETLow300XaRv1vvkV0oIhEV5q83wXorufC0pZwMy+t7ROwWsjlq1pkjn6ndIiGbLl37c&#10;Fn8UFfrEV0l/t7IhUycf6dWhWM8NOEKCVB74G8ii+TEMOBjN4YbrzmdIiCljQc2c6Yvn0RuNFYM3&#10;e0AuOAy9Q3ZDTcxgM/j0ZxTm3LccFdyBRzD2O98A3e+PHVTgr1xHJGvn2YbLKgDgU/vnpTVKyY/5&#10;zBnk4NQxo1IfvQhEp3LyvMDiaNPesqYOe/RrxpBPziTuHL2DRxHoj7cuRh09nRrAFOBRx4NrqXaP&#10;ntFxzqp6plbS6ASe5MoLwDb0eOBVZRwi3OBt4Jy8TzZgFfMPzPSAxgRhNcRyvdfo6keeS2+TrlL1&#10;bRyCb9XXOrTgnjHNWT+2j6fL1/6DnF1PqSsIsGkTnV98+Xm/X47v2dULHlold+8sUAk2VcItKf86&#10;nXov/JxS5Z6xIbC41/1W/0XgrcLg69LsGjXpSB5dId01ZAPNj5fGtaC/OeQq0c8HLlHELwHM8TLo&#10;V7IsfLuf3eOezVWHDgxY9OqGIXLkp8i4TGd9jp69qKvz06XmB1t7fSFuZ/futtAMCK2Zg25G53Sm&#10;7o8TfeBhA2Tyt39hQVyVyH0yjAayme7QnX+Qf/JiS2CHpIdPCRR+1uz4J222Li7cYEo2CMKfmb00&#10;+joE06DkiYWKwHwqrEWN1CV/mwLfb+ZsoPy2foGOkwOaWvX68mTJLtF3XYUtg3v2QSj6lKDY3gpP&#10;ZN1m1GoN85DFW+25ToGGwBRxJppLVSSj0Vf+D+1n6TWW4Wx1sYfErW9dzb75Wb7Nb3RmI+yRHqyM&#10;olPqwsY2Gt8TWbvMkC5MTgTCs49oEIhMSKvfF1kld7rdIIv28gr1KaT8ysMN7/QXlvWlsk8e5UMO&#10;zutn+njZLf85/0C41VFr5cHkY59A4LFFZUvIUDvW3vaPoSFa1RnMyuf+X03Wj14Z5xdAIhuf40Fb&#10;/WMrRzrm6I6Y3XJXpeea3oR6PE2RYV3dfpYIfwYbETYlfHgXG1YmGjpiwOfYZceOjjmEHL6OgZkr&#10;23flD0z1pb2TYPTttC+0PoRRegD6l7d8yuJ4l33OhX286X0I1TncDHyD3AvfC3J4Z/KDM8MIAPia&#10;H40VwYtG0NDUOeOgHAqQx+C/qUOrq0x6lPwo83EE6h+OKvuv0f3VtmNwJUbzwIN2bUZJD+GxLLZb&#10;RK4zLsgLFoBuJ1MfHBJg+GpFHRsPx53pDTqvKmZdBuGjLec8NhmT5gxrYNbR8SFqngNXQBdVhH7D&#10;YZPKk8HTieA42KqrCI858y4tkDkak6VBMtRVQYCKazGab6VnJWWfU91SdjzZib76VZ+c6AVv0gv3&#10;dld3Cs9lH02u1U466tVEhz9uyu3cbUjOycTX/R0c5ZMdndf++tOrPbnUhB2tD6Qy5fA7v/fDDyTA&#10;ffB7DC/I69xlBekdK1FCf2Wwj69yylYpDG5mavLncMczGYEa7YPSt4PQGIjedNYqAJl9XmBhJqKK&#10;fu/a9V3qqQ+TdzRPctmNFBkrn7zH68mJLXqfiXdvPLas/rt6E3IZBwdQtIzGfTl/E4WmBQIedlPA&#10;mMCtxEVKfPI5J3PNQHvf5Y1+3/ocBVVn8Bt0djkg+jYwV5MPQ9eeORCQxx88fXU+o/IlfL1g1SAk&#10;l20wq6AsQbLHljuNrn7BftLwdE7C+hTc9GyPAS3/4tNfvve1p4nWcO3Ih+0pDJ56AjF930PR1v+q&#10;wscuwA/2swJjApUWt3LwYbjMjr0KfCta2V+WNRvEx9dde5+uoaPUpVcw0HGoA1VQ/KUA2/NS4rHr&#10;rB92q9z5hoO3mX3vdTx53mRoAVKiIiy9oTUVHWqBnWcisOGvXTJbjbOfZ1BzaYRst/cqmtkSUHyL&#10;OoJaeTZ/esuo4+k5ntyJtPrsMAbkk/X6J36WKAjEK3/0406qaU3xjo72lzqGW5B1gtH6+vX26oQH&#10;Dn1gMCoDl86h0q/Q4uVSg964KVkBkfDLz+ERDLrdce35Z8jK3ue5HAbOEyHwXWcDIVs9NtvlFQMs&#10;gscaICEjzl1TycgW4Vfu9yHd7z2M4wibwdWGI61lxEGcM0oy15GgqDNUNgPuCM2M5Dkvp1zMI7Ro&#10;cOfqHYw7V+fSlvHHSAMOqhX5Ud/SdZ3FLVEomjF2vncWNDu8weG1NEtqhFs711Q3OyWN1QOzdgaC&#10;zl+SO3xzUskumoGQnj7iFDyGKJPiO92msNVzUnoMyy+FgqOdND5ex/DCrsSGO48pHdeTX5k1nCmu&#10;PpwZzg/e6FfZeLk6zka2g9IzU0pay+fMl9+XDj9agsHwPq4TsYlve3nU0Ta0bzTLwwfZMubBwRC+&#10;OhHF6uhsxa/tKAbQp+MtACVAlaU68hjBW58bnG/ZbAFetAKv84Z0VTXWKTiPR49Z0+hXYYNEjQS5&#10;UVJ7Dro2aI+eRx/Qj/d+R07g4XLMCSyo6MwtZzqb7W2BGS80oSb4cKKDDUqj1eoBXP4Cqt3Kki+e&#10;x1tK2uyCCNQZ/oO7uvGo09s9vnvXt1fnysHU0bOAzbq+/rpbQifnm7k+QfjxGoUTOV5Qq3/C2Sdy&#10;DPJEJOVC93jZ79us5pYsG/uMbzjVZ9E7HUfXBZpjUsl0Mj/QceqPH7a+A5LbNeoNfCCVTx+oYasL&#10;Gup/sbz+C8fktnL1iOiCpwmWY3/xoN5ZX3X4r9ceh9UPx3SkLnwhIwtB22xt5VcmaEEP/S2Q0htH&#10;Rz2GqMMzeXboeB/tI3r1N+g2u+6ymw26nLn+W8X66aQXdM3Q1LnXIU8hFyyo+qvusrDL/xt9X9MS&#10;OVoN4G5vMOt2xy4r6QPoxR+eRmNngpsNDgD2rz+f/VyQ902rRRIWEnZVznJPvsscTrJyiyP7mO+s&#10;ukG1k4Kwm73vSakh1tclVdnUVmHrQx/UMZ5xA62nA7rPpsP7ZUHJ+y3huxPsa/uD+nsS+f1918TP&#10;pp+BFQycj/+YECCg/TbZNnEqEKbqrYIEozhlb/S74AYGROoI4SKEgPnRRp8dmXhX3B/etmehCntI&#10;kzEDBMFyldbfnYeLP7mB+ehTLs1uOp62wnv19A9l4AgCBPU3JvOt3++yz93xFJJk+qLjJaNHb6Pm&#10;1V/QTy7wnW87ptgUn1YggIRSvwBwMCcHRi7aEMGgKoFexeqrec5jTHcsj9LeFDGmgNVew2N8ip4w&#10;IwDe0juhPIyb6QYxom0oIkBpgwbxv+gAUx06GrDyB2sKrD0a1rA663Gd1cmmoMrmZN6W+QkKTg0O&#10;HJLH6bw5A6l9sniWqU6gp/TrCEfzQUAv+m7w2rXJoJH28fHgU+eitAucGMyohh4B+/KzttX9oR0l&#10;4hK8aiNxtOriaQ8WyRvaBKQVnmbsL+ZI7Gjn4Mj2HU3yNzD2i07Gs5WAePkuXhjlOlflBxdVHYMS&#10;vjlcB/2jZQk/HWonXzbdmNmsYA42KJUpX1K0uuHtOqXjzWr28BqVOIxz0NptRg2JImm4spXZWjRf&#10;br93RIezFTmj8xriXe39VVXZSiDp+DS4w74CSsfZkNl7B8tS76FjekEOvSXPodr50YGsx9av8Z0L&#10;Iq9+GMN9+jqUYIPz6N8vPZ1dqQ+qfnKbVr//Oo2H+xxo9L5Qb/Co5jtK1Dt89AiGRL/3e046I7hr&#10;0uryD0FQY3YQ8KMLH0GgWwd9Vme/dy64nKn7SpWj4yEueM6fAe7mKxzZtZ1+kyke3W+++93B7mOg&#10;pAntjzI8nRP0SN3tf1E6uQmagxMNN9MKfse77JCNcMDS8aRNJ5sY6Nf6iAGBLzl+4VMlMtZXBMbP&#10;UrQniwpSUVbxkj4yPyRnbQwg2h8vKt0OfzwcHSSpXIPxwu9SVXx80PL3eC3PxrBd71ez6oIcCS8S&#10;m7GH5PtWizwcy8OAvvzq9tCAjY5Vra8+gxp73u16Q3+2tFsgwy+4sWfpeVDPuaRwvQRych8BkzU5&#10;bJIWLOCGEyMvP7H3LkRAtVamRlZ8ukjg/vDgT3r4en7JiLxdIkMC3/UEPusvZR7eNX8x23Ht5IOz&#10;X7hOENegzLPHy99Koorya4t8x/r8NTubeFYkKr16Kzw9gI9WDYjgxqKbVJ0teCNjKy3peCtzwfin&#10;f/rn9z5NfyOSAf5ITsiR9B/BYj+rxsbPPvjfgotWRnC75whYshijNdBpEfF0nGsefQMDmY9ydpdg&#10;a/Npu0V/0nXI5zYHdb52vZElvSUK7r8sjNZ06QTsHNxHWY6vk0+wYwTOBPoSLofwMFnxcKEHfAve&#10;DGYBiOtReYZtrhiCqPfSF3X74xzdDoU48C+dYa2DDid66vQ5QPRSK5zPYPzQCP8Dw++MXFOtySKe&#10;x2+HouEt8Y3vlKVt9SbTAg8rBKF5wcPrLQFpv79gHV6UgYcf8OHJmOLrOiQ3VZ7OTPAj/AX3jV8Q&#10;paszGlevc20rxMvRlscuC6yHV/lPmuOOV/yNvhfkleOnP4OwWzGRKvkZbTtDorad4LVf8I++6r1o&#10;PhlcPfydXVQL3eqsHRs0l8VF+S+at2IBJvivJjuAUr3aA8Emb2A8wspam8Gq3vEPRm2kVTgY+Dw+&#10;WGIFVWFPWxFJl7JUn4yiBY/OPVFPXW0Fr/IGcSgU9J+4BUEeOrOBqEfhJpg3OubkggeDGPY7eyJq&#10;NxsslwxHC3qqQ3Z6zWPvYx6Nh64anEmBe8pwHRnNVlekrbJlW4NUvuyajU+cbxbEFrLnc0AqZFfq&#10;NkP1oKT3ezTq0TCpFXhaZUEZDtIf+dSGDbfMVh4MdHpy04c9XlV/FyyS5QXmUVW70avvgmdWWjlw&#10;G9yWyb4MJ9Wv7IPujnJr4uyODsL7OM/DvUaDEcgSfda2z/gCXO7szUqAW5Fv38H0Cg/uqnZ2a3US&#10;PX3Jrv3oAzY9+NjjcSs9mj34Dx+9zq6sVpFrjcmLndPB6OtbwtOAV+/Oz8Z/+Ytfve1HuXcEPHhe&#10;PPEpCETYM3nKHkZy5wv4gn0ThUd3pIVWvB1drwbLQyuVXo3ABn9/wZ3e4v/sNCz9r49o059AeXyO&#10;H2SR2UHaMZx9rHrsIVVfsA+D7d2ZsmdY1BYNg70JTg06ZQNPAuvpTzeIRtsLZ1VrH85grK9C+OSh&#10;sXx+PcJGCzgPnc+v+o71aOW3klLbjumPzF1C8wAuz7WxyfHffv+vjbU2cn7z3v/wf/g/7mmu24zd&#10;gDT9hnt8Tfp3jBakTMaO689863pRnTZ5FDWGUBK9atARNjrHmU5iObUlV41H9Gs2V1VBwD/+0z++&#10;98siyq9b+nId0q5MtymBE5vBOWECfQSCTdin8IOZ0CzNRy0h3MM/tCcQClOfIEW2mAO5nHUUTjOh&#10;DZ+ClwOtggcABW7tbnB6KQMeg60Z8UuZB/SU4vrTrmYMJqfgOtnNAiyNTkzwV29wapY7Cs/LQKPB&#10;qz3fFD5azgHVrPbofOvSC6TmjKNL0R5eQm74qz6qfO7k+N9JeOSfopORwUvnJ6j+KXwRe/n4hHcq&#10;DNCHPWAFrgUsAx3thwWmjAYvp6ft2AdbY2JLJ3B2tvRG4wuvfLB3Wjty2DLa05zDXnn8prvnNpgX&#10;uKjDI6ilF3Cy1pmjuM8wREa/zcbZDT7Wmcgs3Y6+HPrsOFjIZhto8rW/2g1B5evMI5oEz0HCs/ra&#10;KvMZpICwG8T1m5hLHODJ5LHpgc8u7ndV6oB0XN06+HXcQEQcOvG3mfurAR0EdvID08bLRNektHqh&#10;RpvbfpEy0iasqNAOqZx1cFEqPTJFpX5FRpyV3+tXd77uBqaGIdFuK2HBXP+UP/wHeX1rg33VOdX+&#10;8LK+/7rTYDIJDrJuKdUxp3Twy0bgZL/jMVevQt9s8ehhkwdF9Zc9V2cvWarh1aU3ciZTNgB2x9Hm&#10;QVDsYAkP6ZMecivtuSio6ng2w84IYCw6hiu4s8Gy0fdKGxCiauVlw8eJC0igu2CFkWSbYASbDvb/&#10;stGzoVdbOgOntgZmk5m/dVnBwIY+iU9+dELfu4UYBse1Q75BRDJwPAPLyfv6Nl3xu7s9d7yd7gRg&#10;x+fx6LZM8oTf44QBFxjiQRlayFBt4kGDxHvhdnLxW+HKyB2+Pq+e+VYPgOmrkvmb4JDFKxPYN3hH&#10;wdU/ezNwsvca+K+hfQ9/t89g5/yEPpQuoltPZ+skqg8MxyE/GGRffXq8NmEUED02UDkayJ8tqnsB&#10;5sv+gytv+bVbANI5utgHmb3QhYPeyFnbZJm8/T55Vlv+63/5L3v8+7/+67+998v/+usChJ+99+//&#10;43/Y3hY6wCQ5bKI8OcTScVIeO3BnTX8Mq1/hscCmW1xbGkpIGJ0TqvYBrOKrE2jy3QhjAEELANFx&#10;HL/61S96SlhPHHNtLaI8p9sg+lW3ol0EC2nVSws0RiwmX8paCcIpTWDx6R5xq65ruIKKL9u5eglu&#10;9Y6GYya4BhLOOTxIpqNRSIgx/JOWDj37HwJNdQhvxaMcxsARzKEICjiIGsNB4TrQzqtlA8fPfuap&#10;aL8oKCgiK+ixJElRov4vg5kaapzow02JD71H886WN2cQoZbdPZ//05//csrkqAQan3sZjocv2ViX&#10;bpBGkFE8HhbOdfwEISsY5B4L3RLfx5+kz+rPAJP17nVHD77Uc9xlEjLkaHZP8QvIZEc2fXZrWzzd&#10;qY7+Q/cWt/zIyNYZyLQPWspjZBdYRKvMYRvVq3PGLT9YkTAn77RzOnzjp5xFrIxnpJDlKFcSbDT1&#10;y+j3947GCJn86XTXi3VWxHRuWdNs72g/kI7Z/gKH8QIWWVXeF57W+ZX1yaqgKPfF1+vhUFBcB64N&#10;u1I/uFhAuXJ5N3iRj/b4Yn9mupfOFiup3JvmFIzeIlM7+9kI3X704T2u2+Wn6y8n/0GBNLiT0wM5&#10;dGAHeFypR/76g3vDf/3L30yHnhZoBju6tNWppA7vGRzcR4mClji14xf/Jxd18fhyZi8hwP+Ua4pH&#10;OQHrA25wVpAO2it0mE5WgvqPFkTpDPpx17zzO+evyoA7uUuTfYCmx+X0VTCvX37X7QR8C51uuVwb&#10;zSi1vArWjno2+5ss6Yn+DxiKj+r4W+ZNDp7y2VOwVqfM01FwN4jGc3DW9+JwDLO38K7+xiiBSXwX&#10;AAgCvhb98QVoyN7OjrrHvsHDBGWB34s2QQeY7NngYYWDrk5HZ08ezw6/Zxx823MNPvvsz8PtfSjk&#10;QkeoydSq16Smek/gmsUczduMHC/80wRyA8s6XQyi+11yfPqZ3Xc62+yXeFdzX8TQfv/4CssFlZON&#10;SWoDd8cbaAF+1d/h2/Gju1c/q5CNZyxrYPMxhHjp69wgncft3X3xajedla2oNDtkH6XVjuezLTCu&#10;jZLxou1qBlW/6FhLtnF2qby/8VUrjUpm9XR5t2yy8Zv1//kvf3rvj3/44+7cMdn+trFmm2Pf+0t3&#10;Z3y+t0faDGkyjFc49qTLDRrg98nu/H68JbHoCJcVNLabdLproMaPA6R4fXtGtutgVQpwoPtjSMfS&#10;BvgOZ8iEU6NrE9NZDhO6QRCKE945hcQZ4jm9jOiZgc05RKX7Vb0ZzscAy0G59eb99/+847tedxES&#10;AYc4eMdg1Az24O8Y7iKdnKWB9te9bGaGJPqu7R96sIwXK5kGLBKszRJpReM41jEnMHR3zS2aftES&#10;2m9+86vxfn23jphx/al3HdjUIlq2+eKWJsno4J48DsVDI5TqeYzmr3/j0Zzn4OjgpwK0jOJudTuD&#10;Un/ypYZ9poTYpJ3TB569gOU37ZQN+JZwP/nwk3byfrGPgIXyOc8jTecMfnnfC41DHrg5KvrZIBEc&#10;74gQoHC+ngyHL/fgW7Iko5ofTR3TxZMqmf0sL4GpB7cny2VQkzMCNNcJJqeaJ8XhoAd6c/4M3uT3&#10;JLzQn/d3u1VOxG35z3VZ9dTczOVF0hymxvH6FrCgsLqcHlrYIZiCErcezRoqdxvTdlWr1t+Tnsje&#10;ec3iIVHgtQNy8sZNgQhZeggUIQjutqyeDAbtoa/fx0GsXxq0x26/+bKo2jLh6c+KDuehMR0ckLO5&#10;Ub3yAVhRX+CtTx/ParlfXnD7m9/8dvrVv220gku5/4ddMhs2r5grkRtHqArd4dO15gXe5dGpSxjT&#10;RZXIZ/z46ti5X/0LjBU66EOOZkneWurlN9+4Y8RgjoZsgg8wi1/F+o5eAB56JOVo2kCNTu36HQ3V&#10;uWun5aUCeAQF6AzC2j9fox1Bky89uhXYIKq/JneDtcqH9mk2/F4QRsOu1b/B6ZyODtdVR2ckzJHj&#10;bYFdvODhm/zLX5oQzWaSJ2kb7LVhewvKo5t9Sdqos30w6Isu+MDdLaGT37vLKPyVjYwHLyLIcHKo&#10;Ld0Gj+8zEdLnrY4OJxzVa8qR7Ao2DJcFANrAnYYgLj96kxEpkbUc6WhyRLb+++uXf7ERlk/aZsFv&#10;TFgYf4W1Xr89sOuncJzNB4Ot0UZVJ9N81uQRLHobjo1R2cH8FpjJjGwE1P1NT9VHKzjULu/Gj3jo&#10;Dy1k5Hi6TBe3qfyxu2iuOVPcJeWOyQwtCehFr8H4aNWfn37H5//QG53IW/8x+/+3//bfksmH7/27&#10;f/fvp4vmA+nynpfhctinn97ET7/Vhs4k/B6NJz42gJf1nwg0ujv+6F5wQNAEz+HWOMMQWTiuoP8z&#10;iE4CsizZpDPiIUakW7vAc8/pOUf1OYEHuY6TADOkJ4qihnPI3cKQsX3UAzNs/oHLZ++2r5O7R/WM&#10;FSw0HKPoCMtWLGow5ZzBwKSDe4nIvSWOsAlexOX1vZ9pO0buFx0bcpaH7/JfznWw0yqneYM8B9X9&#10;wfH91fs9iSznBx/joux9KpMJJyPghChh/GIieJ5+BY5VCwkM6cOf9uz5Lrfs1hiikF6FYCfqC7xx&#10;/+p8M+Aqqf7zXl36YW96RP7HvafcSoun6g1e9Bjk1GMoc5wsVipz9o++koH1F73V7be/vdki40Mz&#10;nQuk3Jd7S4TveAf3HMlYnCyGJ5Da/qLn6f+6l+F82KqFzsUDCqL2oI+/2lDVIBSPD8Pavv77Pbqe&#10;oAB93qDoLYBeq8wBeUQy4xekqG1AnZ5fui5reirycZg+2RRH08trkvnPu9zl9qJ12srxuqCoDncb&#10;t8oEU2OkvcaNOc3oO/7pvN3erfSASTdmZ5+/Noxd/2K5QB0dftc2/TydNe0MhwJ8/KLnr3sp1N0q&#10;dkuNgp69JGzvGz+YkJPbYNZ2GE50AaqsQQNag/aCgPThHnCDCT0swGbLVdpeljmM9AlWcPTk2fXo&#10;D1NkWtPwdLlfZnvggq+vfd6MUyA6Ziefo3GBDiq7tDEZrq/ViC1WT2AsAP15K46C5W8bTP7a7Mhs&#10;CGy2gxbNNguOFpPQTqc7jnWBczZR5WZOH+0lU97y+F2bBr3IxvVj/celpOfSCJndBOMGjsANKJ0g&#10;lF18lJO2EirLbvSvdvviyH7Rxg/kzIPFJxjHLkUdZhH5SuyLPwvU/NWu93Y8Pmr/0cc/6xkO3yTD&#10;bzY4sDO868ML1DtWGy0kOzrB7lwvZwd05WOwBvhZ6WgoGi+ew2CSAO7u80dixz9plffn2YU9YJ5e&#10;x1d8kI3Qqy46Xzi88Ug2HWMzwxfEAABAAElEQVR1unnhni1DGi98sPPHdhJNx0cPuZIVhfY9/eOR&#10;v8xT4KLcF5/BYj9sZUFJh6c3NcCJDnpHjwCp38mlNo88Jsf1fTnXV1Yvgq4vyi31tSdWRjf6V6dj&#10;NO5Lfr6+n9rVJnqVjZ5+x1cE8VX67S5xsoH4nLzXF40Z7ri7lSWg0eshSP/h3/+HVoj/uveH/Mf/&#10;+B/f+/3vf//e//6f/3Pwe0tsj8T/7LO/bvIMn8SfbSR7yWi84J+g0Y86jFW+v/BeWE9wAbVREHsP&#10;A8S+hEMlpEsZAoZg+RD2Nz2S0xIyB26g0enX5AWLOa6dGefROoVflAiOKK8IsiWsW3W4KB48mL1W&#10;k6PGx3jBB2G7fJAheHAvuEef38rL8vXNt/fgErtjDcRJ/r3vGyA8ulGju7anzQkFHDh9+RUxbbkl&#10;HnTQr+r0n/SwC0p1myRcuZs9zWxGHF40MfSkNByM9SRwOBgwfrXbclRwLxhi5GdgewRqvWq3qwVm&#10;Du8hKqj2eo7OjsdHCCz/rNMsOs+BWG7OKOD+e7/ea/63jOaH3Vr4jhYd2Oa9OfeOR0M0Mkp7QP7p&#10;n/9hjngODUul7WGIBpdHRLDkx5AvACRbiXzDPr3dypOXuvz2d7/dWwB/qEy/txHto2Ykluz/+tcG&#10;cczW6CjvkN7g7We0aRQ+xwILA+1vek76vd5TgNYraXtEqUDlz3/6S/wa9K7+gAzYdVAwdBC6opdf&#10;BevXrUhZsZC/l/R0S9RXrQZI4BwMuk9i6H9dPkKTBCb9Gwy9jQ0t5PBttvhxL++xsiAg8CTHp42m&#10;WltctedB/T1L/8WzwMoz4T/9udco/+Pe8EaD2v+5V0bTw9++ux3fYLF/unBQ08OzXwD1yNPNb3/9&#10;2/f++Z//3Rw9fduMxHHOumrLqe6a+nDpPhzzrexxcBtcRAfxq70gRZCHBucG1E96Tr9Zi4Gm0zlp&#10;NOgBOF50UUa9wVm59FEAWx/zGvRfFAR42dFH3br4RYF94cV4Ym9roJFP9LIZfYBOsAsanVkCdz+5&#10;oEd6Ar+vk9vnPVYbdrz59f9c83dCfvr08mvLTn7WCpT7+j3HwSz5o3S6F5/Fpx5MX7mtBhCOvZWl&#10;jwuy7JuKNumZ0YNtBcpns+54IiPBTkW52p6h36D7p3zqBx9fP0Wb4GwBOBlX78anBuj8MLHQ/QIc&#10;ikg3xKPi9gt18L3IJFpcYkqd733h3SLZ1w9ftapZPf71Zw1Cv2710/sD4Py721Q3Wfv4gkUDbcmL&#10;i2Zq+RgzFMEX6X/QqtH6V0zSiaDuVwXsVji+qb/jcfYDyGQfqdmeNuhEOh4tZ8dCxPepjMw2+akC&#10;XWz1AE7nCeJm/md/eKY7Ng3uk54nFV4fqk5/cOF7vMSB/x+3eXw6uuh4g/iIIeKDvTHghWQyr7IS&#10;wZ4HLcGzv3CZEE8x+Oxzd3icfRwP66Xj6d8VDPw2v/TTJnRWuP/H/+l/2hsy/+mf/ilf8JP1LTQI&#10;fvWL+d2RFP7y0WosGDFomiwKYMrHaJpKvjuJsKgSdb3fNSiFKp/jQ+g1HoDqUwChGfj/2vXsDz6w&#10;tIRhSxNnIJi7BN4Z3jgP7iNgVdCrrutontG/65OdEx5BeaCEJVXG5LaeBTXXqrzgbpS8jo/OKax2&#10;4yLB2F0JpgGCY1PzBKYGh3i8+fVZBFm+zux6mI6pXZIcHZ/lLM1QvA75+2ZhXxZNe8ranAWILKkW&#10;PmhxhN8zFjKWwtVAv04Rn3AqHy21+errL/YoVoEWhxqA10fbcwjwwcWwGDS4ngfPCRpsLM9637j9&#10;HWaNX/TGR5cbDke18RW/Gi5IenAEZ4NBsG9whRP0d3LS4USegqTBGc/Viqan7kmAXb3oS3/w7ZaV&#10;81zRxhasIrWEnIMYn8kFKeC+fjphp+GvHb2QJ9y5qEXpk0N5HKyo29v3vvtZqxZ/8QCWNV/7wXy1&#10;lzv9hAStsBGH/S7kydY+zGHqVHf9jV3rVE/t2nU8pwvmqEWx/BtUyEPQyNH/9KcfN2Ou0za7s6nW&#10;9X4IQZseQIjYB/rBO/icVIIcHQIQT0ljw+ifbSXD0ZYeRm/5Bye5vXRDbpfiITmyacGKARd+cFQR&#10;VLAmtWlO/vWU7EKfBK+M1e+X3e6hSg2Kngu/973XBkVmzpZ68f/llye7e6Ln8Tw5saEXtrQ6zGC/&#10;390QdPlRE4TNJMcrh346YTcjBDnR5Hbnh2e+Ai/HwwWMbpHzuGWwhdL61c96Yx59WlH58WNkaQVf&#10;rscDOnk8MDcosjsw+nwafcFye+ClZF/fsFq4CQ6nP10hCH9nd/qYVaxf/fpX60uuw1tiR8ff2qfh&#10;CZ2cusmH99ELmF0eJTOrJezz22B4JPX58GSWHAY/fNSED+12CTh6J5O+noBpd4y1DM3vfpGf/TSa&#10;SdFQfkv0Ao3zXWxEQPXzZGYF809//sPgb7UzmvCzPSzR79ZF9c8Wj282YKXy08q/LigQdJL7bF+V&#10;/raiE93TX0GFvQyPImu2hAf2K/0k+W2W/W2Bdn/8yOl3xTMAfcRHms2mv8dvyoOffnY8XgW1+m9l&#10;ITs+8NInXfob4GqQccAGv+KVzafwUy/fpt/Bt37gEdHsQRAghQQ8vLNnfIODP589DKzx6yfJ65N8&#10;mvHgn//9v2ty9s8aTs5s30SFrGWCr18c/WhOjsFdYK5GxWQokQf733MAlWDywzJvE5/IHMAjyMxo&#10;TI1A+ed8GKlBR2D4zOJOCS8sQ1RZ9B3zhIplBb4iFpL+F11lBZ5Kxcg/7Lq2TSqiRrMnTg97cVX1&#10;4+S5Rx+jgxMPcw4VG/woSUfliPHDmTB4S8aeonVLKNcp95CUFxywAjUBXoc7AUNv9rtgpwDocBZN&#10;12l1gidNdhmBa+7vZqNPafiOg6Lrligb/Pa644TEKVMK+v72xV8X5S2SK+8xKuJyjEA6k7RhaIum&#10;8djy/VcZz4dmYDmBBQHJ9etWMlxzu2X3o2d0Jys6BhvcachveAR6Bq0NjjkJMqOv51Gd+KvRPie3&#10;c5C7Jio/GOijjFBcqj2476cb+sKv5WjBFN620lPN3RFQ08lzxL3a+8Ez8MkdXnpxiQULLiHZ8MbR&#10;WMof/vLH1zqJ5jVWGXSGAr7/fnfp6pvoTpaTzwv3BTkIgpt8ktma1rDfg7fi2Rq6zzn2vPYGQ/A+&#10;TcdsesuWNTBQGFAkK2QLyHY2yjYzQhM5kanO/uhEtaOXnb30F8ynf47GsaXHyEdnR8FCuGuQ+vDB&#10;x/cFzQsYopXVl9t3zCWjWo8H0M5hkYHcG4jIF194NkvUjD455+kbmMmasNCLuH47nj5aWXhB2zm5&#10;GOzgZrPsmJ6vLdqC06uLBTSeXCpt9Q5/P0p4ZCf67e05gr8UfuRb5kYfXxGass+mTl5Xdd+vZuS0&#10;zbfx5UmE7McGafVxwNedzSXD2VlyCb+kHrx44Jjtf7CiZcXDuY9LSAL5em/6f3/Lv3/9a3cMRB/+&#10;PTkQrjn3HQcyRuiTfpef3M73oCldr69FXbJhh3RC5gZAdhyEYH/d7LL70qV4JcsF1lYExlerHNmf&#10;dh8XCDxyJZZNyPqdftPj9KkNWH3DyZfy43wIPVidwY/Paq5vRm/wrTDfA7PYB7mF5YDFQ7Ksrrcl&#10;WoFS4LXx+F6/qh4Y/h4Kjh60VJvSwdrP61gBRjo9G3DYSXD6vjavOkfr9Qx8Te/Iq+L5rzupaQkV&#10;A7sg1In8o4c+jl9I7EcCDx8fFQQvwKoBW4DThPanH/Z6bLYUkN1mu8G3FYDK79N3/Am20zR0fegc&#10;rp0M50mVFepeBQIIJ2PVR2GVQ7FDuZRhwBKZbHb8AoZw9mMp37W1c0SBD9vzuQglgRXVCQAeZUw0&#10;wynviZy0ayk2J/nlh+5iMEv2EpwbeN8pVb0TODaAQVKU3EEnBM3o0CEx+r3Gs05mefLPf/pzefYx&#10;6PjEV721O8eNTk33+4KOR3loNPPgzL/77k+1P8eMf8cAjX8Byyu8HfxKRuuLYLs21ymjyaQDjQZ9&#10;bfeozwbfJwjgRAK3+vgZrae0nQJM+a6nVWm6MLCC80NBgYF2t74wjFe7RzbonsMAhOBKDIMRKuN8&#10;XVvlLDyP3Bsn5f/h939YAKPZ8V1DNHb+bMpRD9duU1SGH7R81iyAw/OedQ7Yrti/fGZ5+4KKIyP5&#10;oLV2j7E6HpkdgIVOuAWK0tcftxEyObgkgH+XL8Bax9cUXwNeZokMRns6nY4q+0tt2brVI/xy6t9k&#10;K3A8enw13o+vx07AY89DgdjOvygo+eSLovnuA/6w2cC32bQVM3jJ+K49xmN1H1g7iFGzSnYPHlv1&#10;69XWwxfN1796cVRBHjk+7YC6jn+2cDIDSb9J31UwAJixcsJs+ZP2k7BBy+QcDhjDkzxnfLuKmARe&#10;dAJ2/IJKjvW3FCUAc83cnpQF0fFo1nfXlPUPA9UNQujdJbAD5rSjG/hNDfH0xed3SeSH738yWje7&#10;2kbFkzOdIOlthvWCtQH3LGdw7V3a5uDOLMFbUfEaafZNppJ+cLOpnb7jtdMzxfpnMHkdfXeDacEF&#10;WyYzOjV40pM+y9f8hA7lvwKBR35057r8F1/87b2ff/Vpbax0vmbV1X0CXHGDwGArW+Wfv6Lfsw28&#10;j/8hfakqmy3s6YRf1qdevrdLumhF+/nduyVaCGWvxL/+67++97v/8//4skW0FCA1eaBXcobxy4Km&#10;+dPqo4s94en2K1xwMwEE04BGo5I680PJC68CAomdXLBoRfR8KN4EO2yU34MXdv+YxYOVDEGAgEL6&#10;VYGOlS3Xy3cJilBCzYbRgf71pRTp7/tW40Z3enhLZNkJfP6BkPwQ7wLOaHTCz/lF+yNPulH7cP6o&#10;sap9vsn3wfl8wHySviK5HMi3eXHWhw0M7hwzsXtuRee/4UQ2eZGFvjciX8BcTobjw4KBNx7QujGY&#10;DV9b9KM1ARV4/IgYNRj6hFBUB9FdC080mKzoHniglsrHNGCEQEYq3ZMEdzLSCJDwT1Dkh+mLkgUI&#10;FH8CNRDamZowuv6u81hqokT1R7SjCROTx/Dhhyoax9wdixw30Py5W2PK/7YI1EyW85vDecFSG463&#10;zgpXf/OB7G/GQlDxHe65g5hFh6TDgH+rHdWTv/8zEnUWPb/qb5YAQ/ST64fxbClNemC+LG15k+2C&#10;iuSGxeA8DmsGCRbHMJouktdZxw9jGD8DNTr/7gEuyX2RZbDMutTxf4HCO73SnY1QJKKLfPJJMs1I&#10;OVC0wru9JY5PRPudsZJbBLIjmYo5yr822JKB14xaEfmywcPTEmfQ+EMq2dQRZnZmAPKnh4icPZ2s&#10;wEaLQR8PkTEHZeCRrAIJYJfGIruEgS45Ho4xebzyvjJDycH92p4Dmy2rzmGzmSqF+ZrPBtfqRXBl&#10;o6/TDepwRQyn9LePc/a/7MltLe2h5ZZ5yc6KyGtD2mgLdnmYwAd5TnsTX/XLo1N7cJR5Mh95ehzr&#10;7YBPZuUj9LEPZ+yXnGpeoocbCDhjL4f5qoDngw9+Olo5a3US24uGcxyjCTURRg1gkrd/KNHG/r+r&#10;/Q/JzyDBSbNDq3wq6iPaL/UzB905+74yJfV9NtOfd3N821v63m+ctlo22uIDTowOVMg5YvzxI6Ov&#10;stkNbc12zgbpQhLksQt6ptuz1eipw89HwU/xr0SmkydG4Q6xYI5NuCtAsoz/ZufX4ILvZOIJn+vz&#10;yElaNwMXkHjyX5cBWrl6gqZ3vlC/5KU+2Mue9srw6Jrww88Dj8noJIf3WxGhM5as2uQ8BxaeluTv&#10;uSQjPToFyJi5skaI7qL663v/73/5b+/9b//r/5yN5Qv//s2Ct69MypLTFIzv+hU+t5RO6WFkk2fz&#10;9Ohy2ks3hIUWtYwnLll+cSsd6LM6Cd7RX9sIn5yi2xsR2Y564wWu/snLrP9n2Rb5SejZPoZWVkx+&#10;Hj2v7bBXac1JH46zkwc2mcuPi6Q9yQJ6vi38iTUG6C0g5EZ00frIcMdjoqLHBlVB+6stJl1KRrP8&#10;iT84N7YAt5qVHXz0AGkTNRl96hIW2GgoxUUw7jOFH5Uv2vywhEuO2NwuV0Gsc/Q/nVUl1bSCN4qu&#10;gQ4FuR3FgFD2999brmrHaIAmxhehNs4NXe1PoM4T4gjV+hQ4gipK7dXLsRN6TF8UdR24ysPrS/vb&#10;pfyKXD2U/sUR2p66kVO6zgrH0QIO2M5fZbxWNFo68r74GVcAZUtzQGgNr7ZL/d6MorOyDI4rKx/9&#10;Ou3E1tc5DBSoc80fA5nMtHnN1FdHlZFHmiVt4I6hbRx0mvylB86OJ+9l1mFqpF15bs2SZN1AadaQ&#10;nEXNVTo5hSla/a0Dr0F46lCctTso8GcfxjkpLWsSHMmA4fLA++9/UUcT2VoNub0LjOhNbjAGZzbw&#10;MuwHL17jstNojr/Pugvkk69c/jma0KbubBClGsSaAUFLpz6+lXEIMvDp8pTrg2dbwats15SjZTjj&#10;Az+3HH+Xi+C9SHqcJsprl8eKhqNVIzLi8M/xIRGs/th5bfDrM3jRs+vfFW2GFIlWhczY/9Y+Gk7A&#10;YOZSkgBXm/F9bAHHFEarsg3uOGbC/V3gRh/RlHP+IQdh5vA1R/2jpC0eQDKwXV/r1/nKBOIh6xw9&#10;BkMre1ZCwNZe2f1iM9zZmV/X/K9/DoHCqjqGy90k7OKCagHaE5BV4VD281EMgaWfnr1wugfnwbnq&#10;DSof1P/JX7+1tM8c6MDel5NJzrv+xbdsFl2uZfDZB5RmS0uU8bokFe6vE/TNltPVZHT8oAcp6krK&#10;zqfdOdyZXPK4pdqPv2/zZ7NjckS7DztjsR0u4XMrOhE/e3nxrxw8vO1NjrUjww2s6UF4bjX1G0FG&#10;fXCXSqqzoD/466sBYYvY3CY9+2vCSjYGZF6bTtR9/Putbl7gNBLj8bPPvnjvX/7lv26TLL3NzmtD&#10;9gJOQKerfq8vXJ/E4Pzj4OPneHpsTl9Ew8aL2t4+CoGpe97tezi9jA52ZAwqiwRnc/GhX/c1PtU7&#10;33a6FOSgzeZvr/FeYIGWPvIRxN7cGgh8h2Ull2Ru4jSCKzA3/aAJ0sp0QhJUvz/fGqPjBk/l+n0/&#10;pcfXqIdf6dXqjtFeZZu16fYCGDUOAI09A/wa9GWMkc9X/Jd/+Zf3vv3HC6zdRcDeBQJbGXlsqXP1&#10;rw+8WA9v1nF0pmOXHlyGmqxy5PabkL8J8+0RiEh/EkUuLiqPgnffKUdTMeOQbtCkoJ2+hAcgQcoj&#10;kINFWJGnVUJAFAMs5yUwddXRDgWuH1GGek+de3MhRwT2wXB0ziO8m5ET3Cq86oSvHEKjKG3BW0eE&#10;UK0jbr8UJAlS5ow7v81iZwqjc0RiiLOIx36fdg9qMNG/DzR9ZlBI2+Co48anOsrAqZObNXE6OrlV&#10;jAcOXIlt+BY9vlis6ui8d5qTZ9yy5uCt7eREVievfpZucL98S2m/bJXk580I8WGvwtfkgDa1wXrJ&#10;7C06T5e39H8DwzrHS5dDkVF5aRSHdjCmsRfyfl6EbIDAV/q5Qf1kVs7VrSz0uNj5mg3gyXedrzJ0&#10;O9YpfJ6ZHN2ort3gpFSyRtcChsqyhhf06q3zQ0WvLfu+ZiRmGGbg8MzhaQMWBQT7nWPQlOzZGriH&#10;H75vG/Qtj+9OgXS7Zfx0xR5fXWp4T2/AgEPndwwPZh6Z0oV3039be7IT94J1O4DZggavtpWtfT83&#10;E9IHOBoDFlu/N8/pbwZajv+ShqUJj70LLgXy8sguIw7O+HzVGT/V42DUu8tRB2KNXuBUfyOqo3No&#10;Z7eP3c/5Zwvrj/EGtjQdJjsg+COwVhT9fIc+MPCvMrxK6Gf74MKxwd9Qm+8gkKce+Btos+MnCIiy&#10;/vi0bI3ewAwfRNt3E4wFFeC8cJHns1K2vR01+jsawKqe3ydZQf26XftsbJtAsz11DPzfZn//7V9/&#10;/95XDeZ7Ron+IYCqMVoRcTxd/5mPoKPaT2bhXBCRbJLC5dV6/e4VjALWSvx7f80HsScSBPnv2a4k&#10;73CFDXp+Xjke8Rz9F2DS0fUf+aukIoElN1nSj307SOxXNTAcrW1EBXUF5uraan79ruAmWf2ty1hW&#10;Utfvo9FKAPudnaMzcuyb0F/dJXE8JBdBleAmfDQC8EMuGa1rD2HUjd8Ql4xf94RbTY/OtQ8AmpG/&#10;cYFBKq8NML74TE9vfHS8vqJILe2yS/368snh0pf5nt/3DIHPmzj9c3cISAIJa0VoePSiHVjnj6qE&#10;rdGkzm2A/nV3bNiQKnD9rkvv2ny/lVjBEoJpQtfOiQFGyNc5u4bI6XQOuc79JMo8x4BhHV9HeRlC&#10;HQbyU2iiYowVaUPrHJXzbTwL4NUjjMeoYSFB8sSwOsp0ejhaSu/5FW6nYkjWNr7qzVmE8HR0nW73&#10;StM3zVZvg5oOOe0MaMeH/1Es+i5wCN+Mt05Qa23AfwadCbEoE5nokzit4ake41NnynrqBHuKexnp&#10;GlUPeQzELXyWVTfQDChtBBGRpS0fgdVH1uSpoLpuo9t1t2DsIRw5E8TtTY6VG0TInbzwYvZApz50&#10;bcYP75jVEoLacYqoWBmczcRcj/UIaESoh6fpxbE/7R6ZvGQ/+0p1si8Y4WBuSRHvS8F/0mAMGvzK&#10;2dFQXhU4hkvgkqG7QyJav+4WvdFeK+xIk3nnSWFyuvPcSx3zwWNl4/LxyJ66wyL6vI89SAonA7IY&#10;QrJIv84eBybfbGuDM/lJwWUzno7pLpGTGXA3GF3gUiVV7+dF/8kRgMcZzZevXvsWshPdkU3qEfBI&#10;0G5AlE8AyFDW73jVL2S/zsleoHNL5IK4Hzn9CDobTvbxsL6VTB54ZEEHh+RgGhCv3lPt7E2dt74J&#10;eQk97DJBDv7RFTcdbDAe5NO7+muWPZ3Myt+yP34EaSwsmEC/ZKENnOCroI+wDQ4X/LsFtkoAP8LX&#10;Bl3Zk3rS7LV+tQEmWFc9OhKFt3wePfAnDeVrxNqAPvnMRvAJzwvXBTKdB/DRzWgbJ2hyyeGL9/6v&#10;/7f/e/uIPPvA4rUhAAhy6LJD8oOCntBn0x4ZPPDAIIP1/dmca/+t7lmdZVDpG50xvCejoiXJxsOk&#10;qWT0moXDYXVhOp7Aj8ZQrGx1VV/7SWFZC06CKOfJRRPbO1qvPd2Q0+q85HYwX3lOKlyd6lqZ/P4j&#10;E7b6XHxYlZn8KlsK+HyLNpNBunn5OCuh0+vjJPrFx+mmBk6CQ3/8LJ4WPCpC44NjiNBE9knt0fGP&#10;YdXGTP65/PNq8gYD7NPX/cJNN/Jt0v5tt+N+UyDxv/+n/7S7TIx7+EFDpCyRLn/0Rls4J/EXrZ1e&#10;YP7+610L8/n3cDNwPtKJNHhu4wLIrQruo7ZR8Nl5DeE7xExHh/WrwDdBcj71jgkOoahMGQ0c2o74&#10;V7tbFcBI2LUPARxvqw7BIHiKPDDn2OK1Ou7R/rT7Kn/XtROPVvxhz1+2GUg5QHu4RRShYLCjg4O3&#10;VLiXnJS/hF4C7ISj2O1U7fBGE8MyRjke79VZJKlhma7fvb/Xyq5rlpdRVmT395ZoOnELH+PjdDZj&#10;48iOqCiqCRo7//jF60463+1iENd2HbZ64JzRG0DJ/3i7ciQpF6zkHKaHDIrbUC9cd+2OsYaVE+jj&#10;WKBnidnmPI+WmMzhPuo0n6Gv13Y8V6Qc4SA7DBxDxJx7pulaPgc02XU+GwnH6VrbqqAFHL8QDZwv&#10;DvUpy5Yq4FrBYBBxsfZO0fv5138bHPfmLyBSP1yStgZjRKLHYd2i+pw6+pKXWuxDUd8/NFtyLZ/8&#10;BWAvElcfNUhlN3MsyZFdjP9oHPhgrE4A3+8iMTwSDvw/zoUNOV7xkJwtvsklPvUJM/gXiLdfEpgu&#10;166TEa+fwHQ4tBltw3k0KLsNRf3Kj+BvG9BGv3u/R3t4dbyXHvmJN7uo0d9ft1XuWQdZDRrHU0v5&#10;xUIdJ+chisbgLUiegmlOnbQ524jY6mq7oCN8pLv2b7jRGdC3xIZvMy3oqx+Ow2ew1A9OC0+TWQ65&#10;vGiLmaeo2pFQf9F3rOjsbpWVnt4rJbAG4wD0/0GzTHcZ/ZAM+DizPWm2sLrxWz0kv0ywE7BVii52&#10;1+EzEVpQ2OWUt4FGn60OX2o/w7/93ubm2r9sd3ACzqbdGgjJD9X/ODuzCc5zH9SZHGL4Ce6qxZxP&#10;NmTeCSsF44Pa/j//07+0YfD37/3uV91620yxCtFkBS1YltYFiWw1XrpQs7b2c5DP7NtlCYgx3ufp&#10;TVdFoBIct81VBx0beToGY/oFCrQK16ZjPCwoBFca7MprfSuP4DT50VdL8H8PnpPqHj3alhMB8Dh7&#10;bE2wf3ZzyAVS+tStvlWz47WJbw2PzodQtiybHAPfhydxPHLB6UT5KkYpWXoD5vIeeJ0JYKxogK+/&#10;8p/8+C7NFLS0fXJB4U96xD1bPJqCEgwYWD3EuGP7yj1XQQWwPjKmdcrXuzTgOQ1uBf3+e3eWNZF8&#10;QaohhhtE2g/w6aef7CEogoFPftK98+0cJfSvWr4aWwGHyFKJ64GEbWD5PkNYJwoxcVhZOOfYI3ND&#10;KsB495hgt8J0TWfLiFGIgRiX5jT6paw7j6lxfIyjy45RD1i4JzVhXPR8txcZ8AO3RAg6GAyxN2Wd&#10;AVYl+Nv8WKF6rp+A6x50Cvhzjw3ew5HQEcwDGw2dA1+T4F2nu8iRvjnuYEeve23/4R/+YUGAZXfL&#10;uas/ak5ulM7QmRRaZqCIDcH4f/0Op2PA+zxl2ncyZY7PylSpkq+OX52h4+sU8s5QnJv57nalgp7p&#10;UX3Iaz5nCp2/wcH3lS23PB16TryOQntmDr/o3emWoOiDcaNrgZHOJArSO5KEb22fBPad9vvKpxco&#10;lcElhXYfMpCPPsvtzgVh7AgvPto/QZPg0/hQ9n+X0HGzvgrA9heN6sEl+AIDLuXPjzZYcWugAjxu&#10;ObzMyRgWAF4/4G3G8AJyszT0xFvMrfPqM/051nSBq5zHMwZL/Sep8/D55Pv1AUOQaMDoLPpaDhwL&#10;lS8aHSvZZ87Z4NQgJTjaZt7qocM/OA5uafSOae2DZJI4J/eqrd7VvePZaPkVHH+TfZT4jRArJwvM&#10;wH/x8QwCbM/xNYfzYKJpfVq/e8lMnr59m6EEe/prOMrTb/i02TK8FdxmW0evFH48Cy5cKvjAJtXk&#10;Nl7ACFCLqCjoL/yV3aB9NrHHHguGKnvjNZjD74tv7ZdNzBsLBqwmggh3v8MRrdNbchV02Rn/b3/8&#10;rJcN3d4mFYU7h1t/iPPllQt2bK+/oAReta2CdDSZrC/VBp4TEeMeTZ6v8G/dCfTHnsr5D79xF4MK&#10;0bZ+cAPVrqvDI04Z+MPz6Dw0pVfenTidnkwqR1Pt8LYAlr/XV8bEyXV1Jjta7Q+hlatvYPzBGCP4&#10;CY7y69uHU9uHb/ze/hA8vPMLyFLnLajVJnxLHUtP398x+tWR/zp+1b4MldCibf6bXFa7SvMb0bEq&#10;lUfl9PC2MXxQldZuPJ9S6BKvkrsq/vKnP25C/j//L/+LmsOn7Pz92ftoggORYPmV+mUDbI9Mxks0&#10;Tj7B2h6N0La+q2ElpV07adeANxp5ehHl/frXv6lxO5NdP/quyPR7y6k6yXCs3Zh4MXxGcc53RFfX&#10;M7ndM2pgFIGBL/2lgdZuWxH1w9TE+GJoxGKq8zN+0ZJlYI8NzlgzIobP0d2tgCe8Ae/LxiblZjMI&#10;5rg5Hj1mYtIf0V2WpRuPqf1lj9O1bKSz/+ybn717GhSD5HxetOBtqx9DBlpACCX46nzS8s1vkt0v&#10;e8fBzutov/+3f9ulloqrq/qoWLMHjCzlc4J+O9mO+OA+S/nr7Mlgy3VF6aLJN6OLp/E6BC+Fv/DA&#10;cYbE4MjVjvt2UjOQ/s5ROcJDuLOLJDj6JkMAFIxsRu34ZJI0Mrj00m1y23HfMfl40MXVg/L0VasX&#10;nON/AMN1ugnnYFan4gVKHVzHPXmgb2xyUqe+akRpMPLnwVnTag3R8KJ7TiMnL9Ak1wveqjWnfJc6&#10;tAxsPyQFwquzgJ1DemDSgUfysht6YavrIwVW6DvMLCYIAXx4AxcdURF+HfNEYXboBWD0Tm6BHx9v&#10;DovNJhcpEL59jY/Hjpw7xht6nn6yB2mV79bAe/DI0XD9OD4BTHDagYou8jwuDBpkV35/ZLuBMHms&#10;Qm2vj7EfVP3/oEvdCpXck+0MdK1ANCCAsad+Vg6/5388PPidU55MktkpZvIbzRgOAHuxXOrFKx6G&#10;tD0YlRy+ZGZQU/N+xotS+KSO+qq2n1c+Xwi3vNVBy9uxA+X5nsmp2elVC+br4O2cTINTY2VoIsf1&#10;4Y7BkIcfeh9NVhTzWV80Aft//L/+8wIBZffMgtMLB67PT4fBpSOPaj4MyTm4bGCXE/pV9wKAcGdr&#10;k2vyZ19WcMjQ3UH/7Q9/eO//8n/6H6JDACW4QXtgQV6/xCA7PFshH3VNANksuIerAT8eBOV8tqDP&#10;SgV+QfjBCiS9bIWkn3gGdhO+DvURchr+6kvPysvsY4jLXF2ytdn1JgMI/vEm0a2IVHU2g9f6MRu5&#10;yzCBiPbEM3zP5df1AZlrF80uh2KwBNf09fodjQkRvd/PSNjWBtfVJ+NdxibP5GOQR6t2b7wM/z2n&#10;Rvnfm2C7lo8qepeMS9NztunBaujY5CY62eE7K1z14Zqxj85kmg60QZtfMkYDSYfB4GlGwEA4QwZZ&#10;5T504xanDdIfWE6IQVURXdkNzi+hhASix1kxb35r9ToWlf+qax2hz0G1nF9dRvLRR39pI1WP+KT4&#10;YAa9XwcvIS1vX6vz7Bm4RwSrH44+dHQOtA4QgevEr9J3M8RoDM+SOuHR1jLfs3GOY6dw15yrMTqv&#10;1g1KnP6EWMdEyxNkIHlKfQkHHPeh6xR99WjYn7/3zx3/W2+R+iYniP9FxeXphJKOKn8yiDIG9MgU&#10;LCsWjEEHffYEfP63z9/7a/dBv3Wc9DfZMZTJ+F1QNiNQysGV0LzONZwyXgFTNCF7tpC+5qo6H4/p&#10;LEnf8YFJ9tVIFt7M+NteXCPoo4sJV+0XHc/GnbJeRe86uqNz9JVVnyytIAmm6OcP5JZjXAcMf0Id&#10;EEvmyDBI29iqfPSGYXZk5su2MBS/y6P0zXzR1vFgoWBVKntnG0oHX51waWqDJv16SY9HMNulLnnu&#10;9zetnH3bMiVZsWn7Pjie4QWoVNeavu5STfCCK6gQiKL/STZU3uUu8ob5SfRztnnUvfiKOvyoq/xg&#10;tsKVHCV6YFNWu2YDcAHbjz4vQGKTa4/fFV5es4TK70EwbFAbcDjId+noxDP8Dx2rrN/NIXSHR89l&#10;sHrS5G4OUl+D924lK7P/p70B4uzrnVweWTyDHTb0Lzr5/3B1Z72WJVd+2E/enCuzMmtkFVlsslmk&#10;pW5basEtwDAs2DAs27BsoAFJgL+BP6Df9KIXP1gWpG6ag9jqZjVrIIs1sIasrBxv5s30//dfEeem&#10;vO895+wdw5pjxYrYsWOfXjrt6KllaucY1ILxN50QLRLn+K/kkpdSEnPC92lj6ErRLvIyGpYWjcZ0&#10;EgDEn/VWH2WuY6DMRW/N7XYduOOfkicg6B9z0vYjK+2H84+M2+bhCu03Mzv5b3/6s75XpJs/qRtY&#10;48C1uSXjkoA/64Tc8prAtLcO6BXy1MMeG1avgSncYAQuf2pXyJ/94leHP/8Hf48CUtS6ivjByESn&#10;CS9fWpaXLktP7Gp0FAT537IMdMKs3cnfenzuNgc+MhsckSafXEJT2m/9WBDEkjrAAwK8Bhc9x7Py&#10;CXLwGn7MVO3B0sgEzAnN2h/hHYxFg9sIgqFFXmmkO37Dn9LgqLRt4vwaqSgqd+u8BRvT8JmOKbPq&#10;B5AZlw5Yl01M7Z0/0OjeUdnk/JOPf3/4/Se/L6bXXnu92zNXhimjrPPSl2v4Zg0MWPH5uBAwJK/9&#10;uROQhry2NfJu6cgwHsxFi6jqJNHS4zZyDauMFYgvSgBsn6dGtZKcpFtRu6/b7gHrFGQBRBjTicJH&#10;KEZB0/GlfijUqS5wKTFEcqbRdtInyLCyuZ1jqZmGpEEzhk4/hwdCLi+L3ho94YjqgocAK5yFA9t4&#10;246iLjBpyp43IviVU7KlB0cj2jR0rDK4Gl0MPAFD8aB/wZIHBkcTs+y5hjUQJ61BWYKzyjFlwbiR&#10;2Y/Xcouhm7SkUxQxekFUG2caU1e1r4hV40Vf5XoUZhqZcxl+q/LQGkPAKyfU6H/JhpGNUZLV6LuN&#10;tdXRiQmgNj+RTXR53a2kK55AIA+Q84ldDI+DetOwGygZ9yh9bGA0x8naxtmtGoEAXr1sQzEdqCOQ&#10;88XY86l9TH3EKUcSY1+hJ39G3EbJYKGvnGRnOg3CTFUdsro5pyN2jk7vbOBY0MZuKU669tH94Xmz&#10;HIJEQIe8nGgTDENa8tE0dcc+k928fIcuL9vK7bPIEI3gW6MCp9tKDnBdO+YHAOn4dsZG0Zy98L3Y&#10;KXshCFTMwLUdhQq/NtPSWZeo1FpkzUku4DbtP/iK4HCSPRVuprO9kSBPJ+gWTJ+EyCxDjxTeuszZ&#10;8bx5jS/N2MTRcz7sLuWtn9GBGy12c5pQwrHjEawGK6HH9bHTTpmxEGAm2FSWvaTFHS4E5mkCM68E&#10;n9fjxkq4kCO7y2YCk8zO5bk6jtDO3uhC4K39fXs/m9Q8mFtc/Bk9w8fnnXVkpI2Tog+dFHCSMgpO&#10;uzDA0vF0F1aj5NQLFZWBMfcQF3qCCwQ9ijUcX2V77M9za+Bx9lXxCNzqJlLDOg5/qVuU8G1blxR5&#10;wRe5TgA88tRStJ36KRXRXJwJBNRKgCPw+Of/2/+cF3klKI0stQmBr6DtCb3lujSnfXhqRdAO49XI&#10;66WXZtc7T9oY7GgrDerpZfOZ0s7RQM7aWTv5yi+Q6hu1M+urEtiwDff/+cnQgIexs1KR8lk4m4B0&#10;bm/xNaE3OGKebftX826P7qqYdmFGmt/3zofeGoucu7iScaijX8u/Y6Q7uoEPebUVRV3jfQrKKE2d&#10;MQxM+LHxPEKb1/3Gq8en1r8sXOAXQOB1BiAXaqK/vmf5DYMLvvndd3/ctjJ0COjH0mrjSEJDyvF3&#10;x/4xsKud/M6se/SQc7fjBVGCJ7J35EaABk9RCNK48kzrQy/hODu8cvJqRmWcSKa686Y4Dqqjialb&#10;APurSSlXYSFKRowzpxV6GZQOV5HvZ5j3Km/ynfKqlpkAadH8MpzkRlB5pCYjJVOc9y7mjUxeUZp7&#10;tKZa3As5S7Q5EgYl3G1DY0JRUglKzjiWCC7GDRdhM7grV8N5jW8WOIKiTmnT3juSDEFVlHRYcuSX&#10;9oe1dNLRVDvXZKgLh5XeFKB8G0nydiDQYCV4vH4SRHX6Fzwcpk6nsxS59jdIWzTOJgv8OG6Xi9Yj&#10;zbneh3qN6jmVRZ+OdsPeOvrWHuBdeDl10T4Mhq6aea5Ch3T4dJL4ZWCMeK5XR4LQpMUUhid8BT/6&#10;QPfdhgBOeNiMNTdl6bYLLeMIdLoCQSyhFdCxGZA0osHdYDXZow82xenkUcmMuMnStGB5TRErj+3u&#10;BkLQ9ZhOc/OcBsz1rUx5phrpFhwdxow+hhYyRp/ieKjodkKgj2OUnwafdCjZoqAYTGnzIT8wBxb7&#10;AEtZB5DKJbfXxbeu0UinZmj8ogS/ZgZcexkMB9igMRW1rT3iqiBADGj6ra6C4kbe4PlaXhbVrZJT&#10;X1uxkHgflWfsAB1zTFvgcAcGWsHULqKcFGR7+HnidgrmUhfPHVAsQs7ljqSBUd0HFlurDMMbJ7ud&#10;25bhnvEbolI2OIx+U+0FGTMUjjJ58RE2bhFw6+y1N7gEHEaxdnijo+m4Iht4zxkOlGlfyGw7S1mj&#10;bG9kJGt+y9M5Z7EbYiqd+A0cj+qhpOcJAgRI/+e//leHjz/9vG9JfJ42XmtBfAry2OovcwCt+Mn6&#10;CLsp+yu/5TAtuDpKfQgDo8FB4Hri5as7jw6/++SLvvHOLIS1AieRjSr1A0GDZ7rAv/ps/uVbua0a&#10;muH4Ohu4CbbJe/ttbcix6+bEVXmpQlwF3KXYFrsVVCgjGLYHzMyyBbn/VOttEjDm/wi3Ol64+Ive&#10;Qo7OyaozWanw+JHgfwL78/ZEfmgIb5FFBzJ4C45pB1id9iD/xSPFAtVXJKF+opCQVTiVT9JbQ0Hp&#10;67eyyLlrgWUXKopgUtrsGH/1StbBubX3zjvvdIave0CkRNtbftG22wM/OfIIdroZIhoEnNVWZ78R&#10;jzMPlgDIAX/W2iEAw+OYGCIIDxMBX7v6qM7X/R87kOnIEJniISDKiOHUOFJeo5NRJilo7f2dkk17&#10;lFeR3r9/raMKRAgo7mVaezv2JI0yK2wcDIFVBLLBBzfwRDdGwZ3KFNU8yjaztpTV0Cmp5VYVcABD&#10;Y85Gh7vBKkvpprsGLgNuycACb6oOPR2hJAGPjIJzlgP+NvqNzSJGwYmjkW9KdSFZaCuc/PaZ5OII&#10;lMDEKyfToCD1KFgap6tB1AklbY880WGdAFocoWpoX7CalnNEom/LRRAAhhGjNSAaPCbgcjyIrsEi&#10;Gzh2ulZLvq7rHIsvHXBowEt1Hf1cyojxlPPMeSqkGvsAOV+Cw6bnMnDAYn8MyjnZdHozfLLFdoDy&#10;c7h+An9+HeU79cDb9hugckqnMqU9ODVsM1Kc8vXnCW7zt2c+KkcNGHluj6jXb9dbBufnbJ4uBMYq&#10;CTy0BVNz1W3bY3Cisw07sMfw2hEN6GAIv5UPrTnPMVO7UxeeTr+Hrm0LU3doQu+q1mS0osuMTGc9&#10;dC6hYcqR2dxqantP0MTx9khnTYrqh6DAlDF6bt2c429gDZ3Kkl/bAFZSJgWmHjBJQf9RLym/Hal0&#10;5/PWP1PvE5jBOZAGt3IMZ+hhRuOjmE9aX2VamgO7ZdWOHtn282we5i3TbKXkVMaxp30VwU2zgWNk&#10;lCI5NzszO8CRJXhGkvcvZItpOmTIqWKI3AV14AX/plE7aCeYNG1ZRzSdEbv23o8EnmfZEjvI1VFm&#10;L2qbgDKg65MP6ZA/zcg6MmabQemg727LjGb0KBs58WFsSDn6HXtpDV8jn9Qlr1DbtIYMrTO3d/g7&#10;b3v8xX/4m8N//V/9eczFLYqUotbQ0MAnv+fHyN2Lk9yG2se21bbTwERX+UwB+A2+CiVf1Wl8xWaQ&#10;CXmHwPUErXwM/AZ9j/M00HTa4TE6aKAlHBIV5L9wI9MZVMzgDk3aJIU10AvuCbhHTm1zCEn6tL+k&#10;a/+VCf0NR+qwV+3c0Ta+FZLfFN/kR87pVFNxNfeQlszFP8lvO01i4KkMYEnItd/IJjwb3O1ZKbfU&#10;3Rpmjz0UzAHveSAjQX26T58AF3iLuGmro4vUSsagJke85/FBTmgYBUBip+/yayFZjSbAKcO2j/L7&#10;l4YAWGky5VchjZFRHoaEnHt/Y6vHHz68X4MxRW9a0UisCzlY2qJhaKGoAM/hu85GJ5SLuQ+W6Ly3&#10;LzJCfDKjOc9B7ycWFIw4UlZtDmkpGu2hrcwnfxyN62ybm0hdB8j40CBA8bIH9enKLyFPwMaYA5sM&#10;Jmt+Ar/4Ml1oxbxcxujVu0Yrpsw0XsbacDwFQFcOzjJYOQ5G3MNpIwqjLw6iTzRkFIt2EaA9zi0I&#10;Kmq6ZL2LLHVd56eHa8yArvPXkV3O9FunrdCR/P4x+sBv8TxWNMY7lA4sumAZ+YMueBkk3TgGhpH0&#10;6jySNuWS0/Ia2Qv46ovDv5qVz8AHq3AT4U8nhH54cCDT1zgZdM1HHszjEDlXV+xR1G0rUqMJNtCF&#10;qkYuZWpgmjXiDDo+I7fk7fz9q6NBg6dptBnT6N0UJvqdoHrTEMzLRrYDGNrBLFXAQ5L6bPppHVfb&#10;zqIZPH+tB2xFsOQ9IhvhAlO7nfum+KuOkkZcAgrPpM92vwNnHLL8fCT5qrT89EJCnSd6ORN60208&#10;THveo3u0sYbFTJ0P+wmVKTl8gsc+1CELH+1tT4tOPnmN7od2dQK3oCkYNejMic54HZVt5GQKHtXd&#10;BK2+LHwlvW0iOdo2716bCC1dbJu00pqKdGn3tdERuuMgA/M02+1uHAM/HWTkYXYybETnyOEDx65L&#10;ROjAg+BzgrPZLGhGY3wjulIxsneU3+gMblPZH/7294ffvP9RH2EdGZBFygZh+U/ZJMQP6SCnfcBL&#10;E3xfbQZdKbc7ZuWr6ZTrGo10LOWrFIQGNTPD9Tfvf9hB2q0s/I1wughYh5L/lt8BGZp9xkaT52/N&#10;CuKPBeCPTuuHwMB3/FiUAWEPejC1X1pSxe00dDssula//kIF6doOYmIH8MtTF44O5IJz6FptIHBS&#10;o77FLRd+gF9RD4nod7gEG2HaYwD2vKQEF/+LL7D7m9xZ5zNSl9YuhxwDLN9JEuTkLDy4fYLu4k1a&#10;UYSAUBNIJaW/hZ38G3mF+Vtvfbd0oRBNZOO8VJaMLQOJ6CO7/gDTcpW/vM2rdpCLwiGLpCcQmMLR&#10;Wg/CICiFdF46WBC7xewqG9RJS4GlLOe9F+alKnFmk+nbyGmUZKtiSuKMlBEITAdNCAGQRoEBCo3M&#10;kpILhKfD1dj6NrOU7BG8HPZ+9NBq2W4gFC1Q+LPMRuBDhGuwi1G0mLKZVZ0aPbxBETRkoLP1uuNi&#10;zrWRWV+HzJwBkBN46NLweuNRIkRJo+Aap7R0IzpXfJ6cZCowjQNfXlncTYrCqGp1+HNSGnwF9TIL&#10;J2224ed5ZzxAPrsxU1qcsg8ai5uwhszSCFKdQI0xAgyeGmdgCXww3sWf+POXfDR6nNDb++QX3LIL&#10;vKOjPKqb8kM6nkZvD+4/zNSzzS6mQQrWNBp12ngWffhwb7/vK8dx0jkXOGedR05Th/2ZfkefGZGn&#10;CSDBhvDYGFNdJ4y+gas0KRZsviJDNORzGv2eJbIujbHVbqJU/AOvnZJbP/2jH3Ci69BVeFBHJ+QA&#10;nUWuOthr12aq/fw1tC29qEBH6Bb7pQ7b8VvZtX1M8IRPHdTpqVmAOX8U3dprvE44eJFDhOjiYDq1&#10;i7/8oVAb6KNVsS/2xzbQC7Z254VA9Nt2VzoAJDc6aqMrgnAXiONM4URzmnFeJhRnHVvmWE7zmuxn&#10;eR66wTZbSX6dZ6DZ9/4ID2F53r6A0VlHO5c6AHa0R7NJTT56cJnv/LBjwSEe+59E1/hi/8cj6drp&#10;k+hjNt7JjBIBBR5uCrU0zq0lwAQmDYKaDjceQDQbZcVBfEzuzz/8NnZj5lHHmUIkHhIi3zxNH505&#10;n1ozyJirQEnHQQ+y0TttbG6jOUc/2q6knBX1Z6HHrdnTrFv54Hd5pv/Lb1qmMiOL0AYWcwSbfBiB&#10;v8JOAesw2tFEn9o/X86uO9NUwsgTPTML2qAovlcdg7m7eVX5bz//8vBFcN/+/huRycwuoXXzMPY3&#10;Ouhcgjap/oI/s8yR5RAYGEMfGvuIZ3i8mJeXNThIJV51H2ZjXO0BpJnpLi6Nvatf2xTE5Tzf1dnY&#10;aPjlo/KZmRp2hc/8srnIxQCVnDt7l/r6hmeRT06XnGsVLCNpwx/5lEJIEJayfgdnytWexz4DKZkp&#10;nUy4t30afFwJ3qBr4NDKbJjeUp8+WjP1+KmZhRG4Pj+8+sbrq18aXugU5w4ymNuUkYMGmiOu0Hdh&#10;M5SjLUhPXXQb5GrfbaOSQ1jfNYC/KjnZBOmQ5r6Y+ipgqgGCDGn5YKWGlPNLcYZWRoqSLUaaqclx&#10;Jspr4EYjnIUOcgwLvgCkiQ3Xef41vJaJ0iXAQ9Ci4aGqQFuX4hgIHhip50ZxV0NrsQQAqd9Gv/Ds&#10;iBNdhMK5dPo9U0lGfO4dFxN6UgKBrbrqu//UzidZhEvoLdeLKDxOw+h9jwY44wWhNKZw6EF3/lad&#10;2QlxlNx8Xznk00s7wwRT1VV4FUVr4Lu+smA6gGSQlN8GyDJz3bIpw6F3Z67rRnmzB37fWJjOUlBU&#10;GMNxcJBRYDPmfAIodSIzf/TnSAE0ju69wGam82SNrDd+jTX1OdoVYbM4dJFGo9dFJ/rQxJYEjl1B&#10;zrm2sQce+eXci3vGqWvAoCx4iiAA5CBhT2C51SKwdD6j4ik1NOBOlaSRn1N/YIVnua4FLA/ToE47&#10;EzWLkHQM44hao+eFEeR13HSGz8JZcIthnK1ZpF3frzcVoqDBT8tp4klJnrO0usAKb0NmqErZLdOU&#10;8VZBshYQsB026ODkKu3Fout2l4E1zpmTAA3TM4IHq041euNIwSK/FKTg0okMo1kDXe2q9oG4/Bdc&#10;zsHY994ry7ChXiHkpPxBmwpoHzpynb/CSxqyyMfRtpBr9NDJvBGvAFMe8EDMD/z0ixw8OmlbKJ0F&#10;1bZkhq2DnuiIU/WkyunTCbZbHh3aOkAIyUcb3/TrdKbdTZkGuMmlF21Fe63PS5pDkPjsLHaRhXoI&#10;Vdc9bDMCAsGxF7f/UjbosF3dFb86ZKZ9Dh3p3gKVbLRRGPjE8QHbP7rugt5U516NC1K9srxyeXz6&#10;Bx+9f/jJD96snLffSdjUgtVD4E87Hr7cBr2W9TzaZu2OXIfF/PJT4KIntel1+ZFep6yDrDy91aAl&#10;93UEFPLhKf+5Yg/zCbxcK0vn03bjyZecXeN3gqFZDJ3ivV1Lx3TWNUf6hdzKRCqb0seMfuiR3Eaa&#10;4+9AyHXSwdbJbtkisPYhLXDM/NTvJR2vz55ZmxRBBxH5AYwnV4Wdi8GbFGXy1ex891ZXYErvIJRO&#10;W3N01r4oenwWv6ZMIOcvtAcvn1d3U1sYHsmvOkhaTpMfq5nENr8FOj9yA1Hn+yTBQJ1TDWpISwnY&#10;wmgQ6qBNtVbLppsZ7Tj7FlvInAsAnmQq/9yxrYYOXUHmJAdYnMwsfjBdOrscKlShcVwpg0kCs6vW&#10;durqE8T8MqQFeznfKi+GheM6kUbLEVb4Y8zg+HiGs8qIkHZnR7zu9wt4ioFeA2tTT2ZkBy5D279k&#10;DCaFGuVKL13khw75HETkdimjqTpzUJufEzDzaWlpwdmV3+mga2zENiyPTlKmGy2pk3NOgrMAp/pO&#10;WYGRF/9YPKYTdetGp0uu6pAiOhuA5Zfz9lFfAIIfcF371PmFCEGDDs0IdNdFNyNXDp1WA1/NLRP1&#10;J0CijcUA/hY7ZOLZ/C2vAFgihpN8ylLOZ18J5diMaWsH+IUa3HbCQzP+fB7mtcJuVTXoCbDCSzl8&#10;sDFO1Ou32dg4oqEPDniHX/XMTAnGwI09FpcGCvscHQWlXlJTburQG5szApCGJu0DnK5yhgTK/JLb&#10;1gltmsm5fDEviko6h+6v2HLd3fGqQ/AE5Gx6OvOhcZyuc46Crc09UDqKHuiJzbv1lXYGrvR5MZFn&#10;mTlTo+FxvuirpAOnz4lrZxnx9fE5ORVC0lKuIMk1ieUfb5FBYSg3hYuzdvvCdRKb7lfdkUfq5GBz&#10;9Gg7VjM0DVxDxy7DMQt2+sjfsXOBlkOf7o2epxPKS6Jiu0OThYxWpI+fQar0VCsPdMxyt37gqy5C&#10;t7UCjReWTNGt06pjllFgwNnUa2Zu0NLrbEf905//4vAEPKN1o8bAzGWOSCx0EBdctdNcoWFuybLh&#10;6UTRyXZn9K+0a/qXT68TAYyY12ApwPmWTz/7pD6CX9g2YfQ6ZQMiMAReCOFLlPOIpYWQAoeWGCIX&#10;XjKkh7FlvIA19LR4+SEL/vV6/KcZp9lnxmxE+A3t2t+0wQAgH+3NX86nTY0s0FXag/PSS3nSRR8V&#10;endAzD+7B/80s5/qsvOhbWxFWpnrN0YG/5bzFoRy+9P6obGDocgBHzezJsk6hZvZn6aP8QZU+7DQ&#10;nf8eoBuQ8Nn6iO1vpLs1JY9c2LXbBU1LJtlNQBM/lT82wgZYhrzu0wE2QyBvX4HhJ4ULt31xqggf&#10;KwC/+gplRsGluAkIZzONhFswX4wzhr0P9+VOYgge16gTxEWgVaAx/Fk9PIY0goMXthG34pyqvDZk&#10;AsYMPGEymmxBNSjNoVGZ/rc5SX7O4XFGbaJ+luHhLIJqwyAwuJYRgcUoHd1gB91VVH6TXgUnrY1u&#10;FRznInPqDZ9zgQ8yNMXuHhfUprV7Lz5FQup0AEc8OpHgSrl5XnjksPFK38ZPqZTcdQGQIyqHosi6&#10;rgAAQABJREFUQMGhscW7l2YOne7qfDASODWWzrIoeyGPpuWVwCsYwsOGD5xrOrL4rwtvNM6k6Tga&#10;uITmHdnDriP7Nm8xu3p1pvRDSHlFPwHjRyemYVzK1PwOFNxjZx+RwPBTWTBmMpH6vE4abfSCbXng&#10;mfYUnJl9IaPT3IoxAtZBOhpAcSKRw6OM7u5mgepsqRxacz7lwGrxlme/tXlGFWTy4HLgBcxJC+Ak&#10;P80tn7HFJY/QaYpXnnuIZj+CPvUMv9BeUAve8AEeGFvPtb/F45Rmx4MbvxwAh69t2DKbXsCovedH&#10;WZ2i0QKk2lTtIERNpxIiUggv7ouT8czUhe7oYnhkh9pgkqLLR2Y8ghOsp/arr3ce+uOey5i0uNLm&#10;NVhK3ZSILHKSQ6cBtmPSySfXpd9vwOS8trdsW3XXDngSunSHuQE7+Dn9J5Fv7SMlSMYhyI0lBacg&#10;dgk++Cf4KdrBhaSp0kCXDVHaaW5vsTV5c4cjBVM/Ugku9hhu2Uv+OlupLFCZlRRAPLaoOdc2aOss&#10;WR06PUuNPLTLwIr0Ajf8pa3de3z38M394I9tc9xtB7JTpz4hQ3gvIJKNFvJgr+M/yTfQ2EZ0x54c&#10;/c65a3RRQW0tnMBPFw1I48MfRM9e6KOcTmjqB0LqjF0Oz2yw7TNFBP9PY5cCAQMqjybH+FNFJfDJ&#10;xWyQfVAi11OwjVanQ1JOGbd2DEhsec4vNcBgG+GnfjXytS5C0EYH5CGPOOWTBnwOtHXt18nDtgO2&#10;Z/agfUZko5Ig3Vs3U7ozWUMuXFLm46JBTIW4OZn2igd+jE9Gr87+5s1X6o9u5MkHTym5pcTnVV7s&#10;A4n+gsOhb9A+rmRG5cLJzfZBpwnG0EJ9bPC3H36QQPfK4Y9+8IPuVos4MtZWkOU7VxIrB4O2Y3sP&#10;Tn9bl9CGw8qnVQKrbx8sw2CUSFWqwwhJtJyGH0bbEAkk5dqoczIRyby4Ri3bEJ+e+o1gEJSic0zn&#10;MYY6ymvEQsEpxACx4sPo24yjVJ21qTGGoxzyNx3O0eWYBV4iOVcDK9UGNpgxaEqHBj8y2mEqLqVJ&#10;cgIzRsE4pdfIczZKTkOXH96G1ppc89BfGM3BhxJmARjdjJw5T6JLxvFoA19ylMi4OWX4HBvvRHQq&#10;hqbIB9/xA7liU0NnG0XPkxiYTxkIK2J0hLHwqjOQcpYTrx5uY1pwRh5KqRdeU8Ze+U44eb5nT3Gl&#10;wMACKnSRG1zHe++BWXMhnMApHanfhsjJBD4InOK8cnfwpEjUlbqRg85Mx9fOITgKA7jgUVq9yyeJ&#10;7NlcRoXq4I9CpoHklByiI3i9DtgiNcFAywWKzrqUqqPsORkgVT5+h/7FcwqlePBN29g6a3BLDsG1&#10;5bqdfkgtXfy097MHYsoMleyj6gpQtrmdC6upk1c2BTibYC0v027ObS8ZabjRUfAI1B4/Bh+esaX5&#10;nTbDbghA/4wC35MDPkJzRHnVeApoO4J92/CyLzQqNY5Yu8193wTr9qJXq0FbcIy0kkZfkYuOGVxk&#10;oay6yW/XPNCd9JW57aUdW9ILC1Kf8OmgN+XbQeno186RYBNoi/vKoRyb02kXx6IOL9N5Blb5mj3e&#10;2Zw2ihe+KBehExX5M1KnD+kth459jcWUDb8d7cd+dTbHKfbcnCamZAPZ4L8BI6Kz2dpXWcvRp2Mi&#10;DLrsXYOcB01xz2I7usWiO+WRac7JV9Cuc0Lb3lgI7xZSVmcBUhtPWjhLNRUFUOro2HMdXeowyWh/&#10;DBnre8LHBKEhPEfzIwL8GYFaUM724QB9H+QmzSjcqHf2uA9DuUXpwFt9WXC2/+hCdZ2g25R4L6WI&#10;7jE7KwZxUBgFt903b/DQEXg+HYClTGd5+ZBAoNu+dhvi4OysS1oAfRcJOSA/lxPsFW3oiNyT6NtM&#10;4NPQdz2zm/bXsM+GQOdqOnSPtbtF3SdC4MiBgwaLvQafDvE2NJm18Kmc8nprs6X4N6D8MtsMP0/A&#10;D5JBWWczli48kZdp+SWDwIxYzgwOwosabeOxjRkADM7Sk4LFHBouESB+y7Ea+ee4xkFpOMlPwXaO&#10;rFfVpZT9eIPo436m0yxumGnSKCF1AN5RCN6jizK9JbyF4HenocSo+OqllyoQRvEkI64dRMgvkYHX&#10;+rnifGeUkQ5jBQcz2xB6ldPieqBpOgQZFMNhNtdINY2lRq514jPfDMmxRNNzL6SBW2frd+CTyxgY&#10;WigDrqPjKLRcg/1ieipxJvCS43F6j15SzrF/qyt1pfVr8E2pOUdE//wyer/5gLENDt9JmvScb7gT&#10;cJS85JmqinGloPxOuabzZqRGjng4d+KhNTLGB1qKX4OKs4QLwdL8+2ITnOLwlcTyKb+lilMeOWoM&#10;RhjgoMXBFozuXCnTKF/Hrn7obmN2njwQlxQXPo2EfgPHJ2VGuX6bnB/KG/njF1zHluHmaYJC6ROs&#10;Kocqv6WxddTHtaAqcPNfEwiWaailojDgwOPzLi7FTwEseQx5Q4uM4Mgb4wAT0gyf4ZfcaxyyTJmT&#10;XfxtnAZ8YGLZCX7YnENa21B0pkxHdEmsTYDOMebYo0n4HdI7UxjYXsJj8MC99D+AlFroRG3FKQHu&#10;yh4MZXI9clNs9GO2Z44tz9Qp6HP4x0CJowsNmjpeykMDzdTBU5289NBpDVGorJ3APRS3Xs/JPzAE&#10;jmCxa7Jspx8Nb97OmUsZ+HfCqqO+58HNMmor9Y0pM7CAUQdNCSAS2Nhx9WJu1f0uu8n1yYfkW3gJ&#10;bmU1gqpI2KUDP16CNPlJqy1aHKhNNuRpnnbh2DyrN/QO7NGvczBbtAH4ydPBg9BkTae76GEvhbMq&#10;eHEdOkobmaFBpdSFf29+03bjetCEzmkL4SR/wxMiyK9YwUeX8uHPJbz7aSl8grU/ldeyVz/wocuf&#10;vSD4HjMYKuBBfcETmMq0fwMs5x3Qhih5Q0Dwpiza1LUl/RtvvNHH+zziNzSMHQqwCk8iFvCZNlBb&#10;AU9yfv2Vgworu23mcdUrF/JCoMhIf6af9eTZbz/87eGzzz7ttT04HH75mktXIrujqs77YajRedEt&#10;Z3ySKT+g8guNJU8NSEoBo7+Sk6qUFKDb8apTGhXNiakYHIteXn75du8zX4xDMZ2kw6iDS/4OAhCi&#10;wtFIAMz1Ns5e5qsNJMTaSOGl3NcxndL9B+496kLDbfwtjwRwK8iCG2UtYOUr+e7VndgMKbS2fOC7&#10;h2y0Dt8YSHjhwNIY60gXDHS34851BQinPwLMUXjNM/sxjWKnDa0MKcYVuVUEFOA6dWoAZJ8M9+nt&#10;ogc/R2uR0DSikVlpLIDBC31Hb3jPZ4yoojiHHVzJ6LRTy4TvcXgMMeeBV5CLj9KjISevRzLbCbCb&#10;JJ3lnvBJVjOjcfQ7tKi35agTnNTQUiC+pSQ9PxOYyJhpajKfe1rSpg54m9/Cji3WgPPrAGfsUrlx&#10;dBrl83R0UFXugeEo9lRQbiiJjlIIXGWrq5zW7kqjcmQanAvXtofSv+AWuPqA5ABPHXJp00hhcIok&#10;37UdIYKk1gqe0pD6TZuy0vZisq2fDaU8uCiQlCOPjNwmHx2Ds3TmvJ1WMndgPnyMbMmPbaulozLj&#10;5kIZtlpnBRCoDQyi4+VY0VXamyeonoBFPSNCvHJ/jmn3Q6HvtiXOMNlKgGMU2sVhhQvGSI6z3HZ2&#10;5D11XpQ5WqbrWOkF2kIBBH5klLTpwOO802hISa2GTynTTp5Mx7w60mdkwT62VDqn09r+Cj3usZu9&#10;0xZnsVpkWJwj41QDxnfbsrrlLGVe5IG9ynvaDiIwnmYPjtzCMvgptYEx/rbAXEBT2bbddXYhclyz&#10;djLbMaqXclM650NMeCKBgok8+PnR5/geMx8ZkcbvIp498EdodFsrVBbOhaQ7jn6wmAZXbaONYMq0&#10;XGC5PTa3BKy90iZCmY8CvtZJe6GcKxMMbYeePigtsa2+vCg5eGfHBisC8fKaa9WGbzByzSaTZsDH&#10;HLymfC9Arq8I//yHmaCxM/pLvQAamY1+wGW/3hxozU1fUJd+6tXsw2KEXlgpwx5m1i4XoWbai1Mw&#10;57qD61BZWSmWo81r0ZBKQZ7BReSuDwTbhl5vvfn24Ze//MXhk08+STDzqFucq8uPqjKcF1V1w85M&#10;ksmDi8xIyF8KpHxwCFaCK+sTrJ7WSBi+gu5lrI4ila0or6MlrAIcdKKsjiaSBoaX67gPZpOQO91Z&#10;CgHJlB8jiHiKeIRNNUTrGEE7C4oI9UrfSXA9HaN7Jl1g8fxOgoxMfygQmJTf+gtEp7ADB+OSjnSu&#10;sjpZO3U5cGgRx7f37vZxqMi45YEEpw4vNAPUhgZYLsBug4hs8Ot1xY3Eg9fUjZErbWrUymIc/23E&#10;QxUEkWf4BU9e/sCyZ/2tGBVUotXHgfcw8Drt13IBV3P2O8eF6iNOhnGxvuKg7OFPg+eI6akj4BQR&#10;XVb+gVXnWDJlkFpoi3NDfzvawK3BVOTjlEPQsexE9S5T9wUajML9tdVp6DXuwO350DdoB6bREKMn&#10;a8dujO2owMoHT3CkVPO9h56LwI9ZGThaHqzAcQ+xdETW0i0UtCUz2z82hT06DejRCBmsUUH4nNmE&#10;1M0fGupUSoaU/AX36Bhp6g4P9FmaAx9fkf7KR9pMv+qGCq911HXMb1C1XGGPVyGUyo9YZ9Ym+Mkc&#10;X2FqVpaf0wEUvRhPk3vll3Ow4ekP+tlifsGsHU12y3Gf8tQpZYFTB9lefNFMhujoX8AtOZzxH4Wl&#10;jrPoMH8deRVv+ImMK1c4Ck7ZKAh9+A0sn7m3Kn3kcprgZ46xb8/zo6BrfoIKH/6GgClZWUnKhz0U&#10;S3iuTZq+XTitIzDlj2ThTG1JuZRIS2rdtvHYGDh9DLV5cysBNjbaX/YcONMpAxg48bGAH/lj1/AF&#10;lxny51aa57Wwt156udthP8lMQgOl2n/qB0y5S1nb/nZWLFH6mQA9q9J15kqgviWdusZQsOjI+DD+&#10;/rwTnxpkhCebFVn0xw96pbeRssAOBG2inRi7DNh2oOscT+QLc/0EjO5rBG5JSrnth4b/1O/gMzUC&#10;bsukfglvYcUt3eoztNCCY9uyTtLmR/y69q9zdxsGrxtWO+7I3PS6gBgt46d1fJAGHv5C+MiVjOHS&#10;tnPgh97woETKuq3xyqu3D2+++WYDgOMCWTQHDvm2PNirXlRcXF0nV3mRZz0YLDlGN3BMn5MzOp+s&#10;rg1IN5w3+F47/OM//8eHDz/6qO8guXnjVmYisg12OvNgO8pm0K02GH7KSH4Fi7GAXLI5thLMpTcB&#10;1rWMRh88exAmkxUiOzrQuAKNQIUU/UGsigSSEyscnbQxVU0a7eVESjezC2GirrN03NCxDmfrF1FH&#10;2EmnWPBNx9gi9lq2+NT5w62zke/+lqCDIyXkOlSW0ooUNTSynmGwcWWV7P62nb1u375VJRpJXbyr&#10;4WbUbYo/YMqz7mBIDdi46hopyldizhgBWEbwpmtst0pxjx5djWK+XdPdaChDNYSqoV+kMQc8DEaC&#10;+0ov5/5SZR05XsliS1u5WshmCsoMSwsuXvE8hklmi+/KlHJDY2gSrXo/QSTdxTddBBbZdVOodJJl&#10;qfpIjcCoHCViFXH5bDmThcbJfktC8jiLPn4UjGMjQxPnggb1ne/OHSyNEoVgcO6muhwidY0TDvQi&#10;AgyNaJz24reJwy+Su/YiadNw2G1WGkcvHOcsNmIDRs6Bl3JggV7+8uNqm+R0cErjO2XloyeIXMth&#10;h6WvCWhCCx7lA+vEfUOd/fDBEgZ/ypWO1EsFJVtCY89FUK0D3KEB4nb6Ka+x1kmvtkLK+ISTjQw0&#10;NG99oASuEr/Sp60pK68EBDlHmAZW/HVcsvBq+hx/5Yv8hsSk5KQQJoE8kmcGay/cbKyQutIN/8l3&#10;18DLPrYd13luQbYeuc4q6rkfOrN5pnPd1x3QkIb+0r5mSAJ45BeZQZ6Co6O6v/onm7rUl4Qvj7m1&#10;g0g95eh3Ly505ZhAiyxGcpLrZVawo16D7vDVEXathw2kFJipNx3s0NPAC+DkOSprwVAEXIxG3pEl&#10;/rtlem+LjjzKVeqNvSY/5zrEBlAbHrsZ1VUWaGBLw9/IB17yWaqrTZaeJJgBuBrfPvaOwLRRMpeX&#10;i/qt1NWJo9dAp4tXY8TWB3RtEpSQ5Bguc12iBm9pYhNMIfX72FvllsvgabsLzg42CmF8A/08j3za&#10;IYdv0+J8HdnRE3PX6XeWKhfotqj1NAFCfVGJGb+ibC0x8hHQQMPWSzf6Q19np/wm3cj69u15Oy28&#10;tkFGe+WSNrT9eZkOFLqqXRMyuvNbPRVBU4IwWSFifOPUTMGlz5C0dIqxes9cG2y/++6PDg+y34OZ&#10;bQOPBmebcBz4X7yMHQ4s46TCD22j/9AV3tGWxwdXBxjBJnUpbARLOAq1MoEsWqWrx/AtEHz+PAsj&#10;aDWEcvI6s0ePdeQEwOC2AQ08ZauYALqYqHHKZQQTpq7k5Sb0EvNrOmWKeETfthUOkqOAyGk3jhH0&#10;EDj3uxbzwc1QLeIgHIdbGmggJKPgUIX10u98M8rZVluMdY3sBAPH7R5TlfPjWPYInHWDWBnlC12V&#10;YemezoWCKW8ascLBEqZ7Pyp5tuy8mFX1+J1nmsEZI81Z4bVhL4VPkJWL1EVHA4HAUON5fi2SEd1r&#10;LG7f5CfH8L0Nwu9E6ON0pqO9WFoEPm0kixfO6zzKHp22IaAnYIe2aCb01DkmTcNDJ1j2zzZLQy6d&#10;sYgj9ItfnXipK5F4TVsJT5UPo7W3xeJTOQvUvFjn1s04hUyfCeru5CU9d+965W4eaYoM6Dpjm9wn&#10;G50HaoOAZQ6FzWbUNdvkSQ/4hv6hjT3auIjYxtZyUhlWykhJutGqdpC02JMcNnSFveWXjKx3KM/h&#10;txCqi4GZ78IprMgKhDqs2h8HH1sOjKtxQjpI9TkDG2HVaUZO0srfgrV1gb+IrfIs/QEPg2BWu1Pf&#10;gr/umKmtL/7ZjErgOMaW6TNpTclX6JJ/Ofc2r11PMLamM2W7P97ONgHflqmyuy4aCnMRF7SVn7rg&#10;GVhcuWpMOsd+rLeMhN86aXyn/qYNdK0QKHw455du3rwRW5mZQeWvX3/STaHMwo1wor0g6uic9hhf&#10;jlHR2CDI5OvAz6X4q0vPrzSo4K4Z1rFe5Aqea/h65Nc5+W0nTP4bJjq1gy0XdZGhDjp0WvU1sVW2&#10;4Bi/loAO7PzNAQJ6cD+0l44lK7S3XcGUev1ZeUzvxtXZhpvJm31ou84XWsycNrBOeVP1brua7ei2&#10;4vqE1EEv34hPNiwA4muvxK/R5uO0g5ET/JiIfWg0eFgfGcmV2b/NR2+bXgmsBHXs1sLbDkJSbwcB&#10;2llfSW31fZkDd+jqo7FSMZMDLz0i++okl9qLx9KV4fNvJeB49ZXbtUd9UWc30BsQ9X0A5Fwb7Um+&#10;G1g3/Vz/1QF9BC6am52K4+MG1lCFCDAEfNFzLulMGp93I7aMLhuEVU7BCzY4xaFOD9D0O8lP9W0P&#10;ZFyg6Mj5JSMyh4sSDphCyvUYBPjr4zfyOlomWI0il0FwYhqoyI1UxmBC+pRJ1jiBTRyKUk/l/urA&#10;5ln1EpyM8hzAmAXPAgpb/h6Fiz4oAQhN5zglNKkw8cVY3MdzMEC0dCSU69IQ+OcsB1aATrMbOpKS&#10;azhGFh3VpAI5cfbyGGfZIYzIQWPSQIdeZQZXlURZFQHDFUzFmM8JKE3KM+ptpM1PmqP2M4y7Kl2Q&#10;V8ZpIACoSz/SL2e0fJLFJJ4r33xAx8A4LzKoHAo9PPpL2o10sBbCbNp2MIUHjezLr77sohv5PqlS&#10;ZzXX6Mp1Rsd+BQFup3i/gVcLj14HF5rIwAZCgGx4WAQTAHLSKDR6tmIGgNFz7n3LXmaSdoPsDEso&#10;Uf9+RpENoggNjYEFfolafFYXSbK3wa3c4hJYaNDWkXSxYni9H+c860rU33aMLmDp3h+l5rcBw+C6&#10;fm1mfLw4BNoHucUlUKFXctmHvEAqrSVPA5BS25w2SX5oezkjEjNTHILbUl/lHfJezHJsG+Ck7tiO&#10;swIHrjjZprrXElAIar2VEd3W43iltZ0wpw2sCv0ZYje06js0+iWrdghmo9LRCgS0EXn49vZEtlee&#10;A8sx0OZ8tZxM0dY6yweKbYFdnS6kbX+95RKO6DPppO4/1tHOaHge2e+O0oyimQBB6E4D38I8M25G&#10;jGB3+9byhED0R6NsTjsR5NV2hq7L4bGPhoXPDFnKSKWMrArPFb0lyEpbrN1JQe40/tKuHdBl/V9W&#10;mueGa+Sfl1lF18/OsokWOyj+VIx8XnT0YGk36lYfgSvwZAf1PfxH85A3dccP8xWhLZ242VVEBVRw&#10;ZZo8cs3d/LbPVJ7f0IB+hchXX+A62ZUnThNGJp3PSeaw3tkFolCRvd28+dLhOh71OenA9nbXQzt4&#10;S28JjAAx22XQwU8VDFA5BMFkhmp0aJt9E2b2BtFe1bEokE9myCG5h7JEv2GF0hzDOxlI7y1F5fIh&#10;K4MDL1N67dVX21boazp7vi0CIIwgGD31NFD41SWH5OOvlr30DhHzhROedhZqgZdDFtzg+nMo59xg&#10;bVLnNePKdcATH6S9DE9TvhVTGg+Fl3M4YfC3OC+eLjGJiSSRskcRJU5KmKgTXQQ/z8pDxD3L9pCA&#10;2RrT9NqFC/fSyLJg4lKIz2EEIGrkLwduSqdhlZnQgkdHQJXA0hb8jFoZAhnCCQZNo712mJWgqdKU&#10;8ShTgcTxjLwWXBcj5C2YgCms8qrTjsGWHvMlKq/6jUoVTboGNYZPZCNABTXudqJbsSnOEQVgHRTF&#10;Oy/M/DhVG4zJi9Iju0E7iJvuNIWLq+e57qG2rIEyF1Pg+K0B5iAj8j/LKOXCckBkKd3UqvONC55Z&#10;v5FmvAKZjWKmeWdK1ohFA6AX9/TJ5ckFaxjGcNGlo+4204io8dNt+A1Zps/YVknkyNHj/l9oaiPP&#10;SMF17zHLTsFYWawSfHU1HM4g9BCqEUADgujd2xozBNF5PVmN5EmeUR4eU3bpFq3SZqFTrBJQ//kF&#10;E/TLcaLX0mG4xTX38wUcIwOR99lTtqjBYpKsc5HDAiu3nGYvhMAMHqMf03i302lb/GqzG1OgZ1kI&#10;Bs9pZNBoP8DgKr2BBf4c0jn26aA4eEHAzdxGMmNUO049sw0625NsvMTL7U6GXWC9OnjhF2zO2Yts&#10;wtzhSoIBQTbl+LsXp2r1v7sb03GPzY7tJS2YK7f8bNmi3StsI63gBxyW8McBpfC05RQnOPLOB5s+&#10;1YnSSbP00XXbdnmnM1XGBlIsFfqdn+DMHxlmVVPwT13pjsJPGgDtFFNOG3gWH9XOJbT06Qx2H/jo&#10;qmJTvZvtmM1M91b7RQTOl97NAFrLpF0gSLY8pXYngYLKxW9kfWZXOYey+UMfifWtfVkTwD4v5xXe&#10;J1fSWea+7708hVXeo3d0C2DEl6hq/coktmGxoEAk6xtA7sLL4GMfHiXE1hxOBG0T2OQ0coiiwn/h&#10;5bdHFO/2y/Wb1w+v3HolZax9ipyTb5rdLWEBsY43wh8/GnvRlvEb5dV2tAEfFEMjEHs5sztkR97e&#10;ymgBoW26laLDXR/j0Vbtr/6YrS5++U2XDc6C/1F2fbQu7dtsjmbvgcq/jia+u7Ia+wMbHnZGEtU5&#10;+labkU82tTUEO5Ln1eq38mZFtwI6c5P6hZXy4LQNR/mCWKYPejHkvO2XdOHZx+JjX85vKcppYCRf&#10;W29AJbN4AjHpbUcbB3tL3vWXM3OTQbjHouGtn9Y/RUip0mNgxn4klLfwFz13/VrsCpxLniMfZgI4&#10;iY7wn3s90ylvIMNKvlOGk9DYjbIfn9h5ymjucUcWol/brmKggNp64hRSfpgjcI1itar8SudAGLxp&#10;setGdzE4DdIz6+6H9AVABYnddrulO1ARXiXjc2AFdc53hEmwbbTNz7SU++5kEV6wMioNXam0R3uF&#10;NVBJpGVFqAIfUacNbDh/b2V8mFFZFZVKlQ0BLlrzs3BA5Gp+xiDH+ChYAynRfEuuH2RKVaTnQMtA&#10;yUn/0ekE7yQZ2WmUHN/iyxa6Gg2Z9hWqj7La1WN/x4PMUzy0ajxtcM0L7BoReOlc4xSmcaecOVNH&#10;cDZwCAB8++PUmpHvpq28OpnWCbIcNeb8gq3c0zia0pdRt9FZRUSftZ9WGbCpPoEHGcIrmIjTykiz&#10;MgmsdlzQLDmnUKkKR62jILj0Rv7khtexHvsjzHO7nv9u3ciQrQqsyAjo2gz95oBG3dFlrjWqltH4&#10;zcBE5pG/Y8/8hOvyA1b7zMAnB8f84s2nSYXjfJfZzsg0PvvutHtgivqV6XP6uXZeujaggguv1W2c&#10;umAxtOEH3V1wi+2lF0QOHYuQ1Kfh0hHGj3my43jg0vb30dEYWYfOp5EXufuw0QaFSw71BYGhvRcm&#10;/AvP2AqJDg0bhvTmkX9oL6jCRz8KRs+UgR+b9pTuBffo50JzV5MnHZZn6ejMZmCjHUrqOvA1a51C&#10;h//UM4UfhpJO52gYR83ek5QDr/nJub1JyptUMkhZ5dHeJw/y60+Tti+9Mm23ZKFN56j94Td6Nu19&#10;ySr86FIAfTnbAsOrTQx8V1DkN7ByNjoOvJkxCGFoSN7YTS5r3/gxizPBrxmUE4+xxY5BObk4M2Xa&#10;HN9kenzaQzJRUFJDR/9SA+6kdV1EbK0zksokvYFtbg/OjIztqwkNFqSRZdod39Xz6BsPqVfdx8lK&#10;11e41WmWDRyPXMJN8IEQoW2I6kE8bQIW9joyk75xCoqQN7MRAm+3MW8mgOnGXOpgKb8+pXkScq0i&#10;SDmQID+G4CNz6DrXBz5eTFMfKEDYLNoc/MZKjg5zBna/Fi+p1PVWSScPs6q7v5ugi+2Mns7tMIEY&#10;ZLEheO2EaGgfYn3nN8pgPO0cItQhYIRfhhK1lVCE0HqAjWEFWAIB74wWLfa+dpyoOG+KJsJhtHWK&#10;qZdRZZkWlRTLGPFsDHShK/oxYfc505X23ua4ppMeoW5HUASI75G8NvoIOWjq6GINynLKprYxa2Ts&#10;XuPlKIk68NQfpzmnREloVLeNKUmico3Q6HA74H2vfHeSqs4UGcMuwKDUOLiLAZrvXKNVR5Zp5ywM&#10;JB/TjYz3ceiTxkltg0DZEBUWkgrysrHm0F2qyixtYKvLITMQL5wZ+eMr9dMw1MFHnYzGE6A6ihp4&#10;zuF3/9Q9wB4hnB002IszsO7APfXKKwU4FWZBZmAVT353Prg+OjN2gx7OgUO5nxGt2w2bx5H58EBW&#10;jg1PGTQLhsAYHYEbGQQ3J4Ln2kzKWlFO5nzBDnjQ0RmIpINPdpFEfzW+3cnOo1xzO2n4gBceG64I&#10;FDav9B3KIr/JH6crkDrN50p5HtniBh3liqBK3ch+7GpkZjbiqI+UEoRyeJxSbTnU4oMsfJQdWK5j&#10;twFNgv1ug8spbot47Bw+8JrtK2w0mOZEc109pJYAt/wDh/IAmTzA2GP2yA9tOojrWSdgXY6wgG4F&#10;GYKr2h+9JX0HKWmuoB11EaBLGvCPTJPddtIpUHwtutBTmlqMTUceqS2ffYO0dUZO+K5vCrzaXtpy&#10;1wdAkMN97ueCvxHQJOYbeEn9RC5d5xH4s506vscflI8UnupjVVFz2suSVewyp4VfBx86Gyxeig6C&#10;F23PsgueUTKfUX1mZgIfuSSQtmejPoCmDaBu/LIyxY2Q2kKKCWICe8ucrgqK3Wg7S5ep0XRt86lO&#10;NR9BRxfyxc7dDu598ZSnBwuQebTaHT2ZWZ0piwDaQkBIqAth1rE8yNT1hRtmKoIjfPHBYGoLuGhH&#10;l98OpgKdPlGFB3Yy51mflLb3IK+FtkeGW2JoYWPsjdRTsWdkhFs8kidaaxeRTX1yhAVsqXSeMuyF&#10;n38pMxiv5naAhYFu01Rm8lN+H9P21dv+JXhT8Fg2sPpXesJX8NYeA4Qfdd49OAJwZvLQtdLVTH5I&#10;yTH12qYXjWyhsOTm3O0SNn03MzV3vv5SpfpDfkI6vSrnl5q8FsCTVF999XX1eYmwN8BnydBgklDm&#10;KGA4x2BE2o6bKMJ4rmPiySd0o890CIwzCmaDI9z5VXJgOpGWlHopBpwj59uoHj2yklcEzuFZ7Sm4&#10;WM6+ZUcZFXA4IsDYK7EV1P5CnsBCp6XjF1gQpPtStrFUnHMq7+EXSUcICF4XGpGLjnYYe9J1WBdy&#10;Lx5thFwD24jzOzJMUTAqJyByMUSNUeM5SWh6klETJ9BRWYoycAEGIx4HVm5H5ks3ouwj/EUvXsBT&#10;VyMTsDzKzIK90zsLknI1duTk42DE/ErY6LEdJoyCiIfpUN0LbWCWhsxJPvZUSLfnzWxBeCq/5RMh&#10;SYoNTVSLbbY0BGr0dEEHs+DGewFynbcW7gVbxV8DCoWp23t2lDMggmtwgNtZgcDEp1tTIl7Tg/dC&#10;G/rU4cymBgsLT4sWPT4YdXzaQP7ca9QpWmypI4NfMEQfdH3kq3DnXiF63Soid4Y/vFYsbYh0uIRC&#10;VJWVMu3kYwDPc7uhJKUcGNY+wGU2bG7HTH02xtYsvpPufqBriyuPt3wqe33E2JoOfZwPCgY+Zxsp&#10;tE3R/cxUxKkn3WOXjFL9S8shbd2p77xyL7jFF/5SHp/oN4ozSiVPs4raWsnJl5mYdtRpR4XDUUc/&#10;XtWrELwzqp32NkGP0WlW+MeeXW/5wrXpocvc80FJ8UpvOYJdZPIh5FT7iXjoVfBeOLsQecR+IozU&#10;B2sO7RQ/QAnyn2aTHe3q5OR6O6GOdFsB/eEjfLXzjV3gx3nbayC0XUTW7AZurxcnu1s3b1enbMya&#10;jcrkSXJyXQ+0aJh6ZbRBOH1tWH5ngd65T9+yKJ/Jn841LC4ZhZTYUWBEDzrURxl0XY/tsc/ynwKe&#10;NX/q1kbskm9hc2x0dBb+Kq8RdPUXfkoT8dWxxJbjQ/b6DLR4cyz7HRXFdsgp6XC2H8m5TOcBBlJp&#10;7gxG6glGHvBv+UTkwdgCKcq+2akEuph2ObaVnObL20cKVmeDGybtyxoEC5r5PbDJrTJMRwpucS4Z&#10;SieDfQhaGngouWyefI9yKsDQHCCd9Uj90hxebXbFHhx01HYSGC9eS6/JU14OvLGxmy/frJ//7LPP&#10;+nghmm9nRmOCfbdhvq28LqS98Zcigg8/+LBrrLSyAitSQPdfDL73EDSwGIL7ORpbG3LuCTnU0TgN&#10;tMNJme5omCKaNHUxYwvHS7mXeprpN/Uiqgr3Qu5xlaukcMrKarSCDJF3AaX8THMVaJKIbTv4/AYZ&#10;4ZWH1O9aBqWSTiEVQAxH52OzHnDRx10NLSA65wCSA0ZILJkpF3mG/8GnkRMsA2ktSswHR70vho6A&#10;oJwUKPyhK04+AGsgUSx6Gw1Gmba7NTJ4lvusOl9BAY4AGMfijllkuGCT7mwZuvLhUYPjiXKNHC9d&#10;0kASvcf5gY3bgYfHPULQ8ZhiLOQ2xtKF8Hy0QY2VE+aY8Mtw98is07lBjFeyQmNlx/gjSzKsjCSH&#10;wnBXePTx5EleWR0925HSdBaMXXvBHLr6PnLFVCHkBKwXHE5tJgXMQJXG6JezfRhaOSr6AtPhVyc0&#10;+ixRlZd0dtVn0OWnMT2Og6+elvNh34/i/LY+OmpJRaR1VFH6YiBR+sAfrBySJ2p0hKTbgCO00jV5&#10;FWfq2qyJnvw5nIOuPLthk9M5agO2b+aITYXmtcyR3x6dld/WVRt1kSMa3M6Zyw7a4IGfRT14fO9w&#10;MXefPF/sHq1tbT0/XjvCTMpVB/2KbS0aC3zITJlepWjsK7bnduHDyPLy1bxgK5lmQwDhuBRlI+kG&#10;2sHBq01a/c2ZstvZxji4g/9hnLyZF465MyiLPxgrG7+BTS59+ie/EVePOvwg1IlpOdqWdjvtPaSm&#10;nYFZ4QRX5V602scCknwo2S4Rsi/T8biwoQtYfdIietVWGkxhktzrP124TICRsvJ9tERtuK6GP8ms&#10;24Ub2djpUp4Wity+/ObrVKL3UlfZoKE2xU4XLJJsO1OwhzrRknoh07my7Mfn/JCWq+TVE6WTamcW&#10;H6+N2jhMXYETT2EAaJbyaTbjeRQdWYNDpszC6L2DJMADB1/978+yGLTk4xYR+4fXWgbtI5pIcbYT&#10;zIjOMfTHIu2cGVWMnFE6508Cp4OctHmJOtkQMX6XXkM1Pz0zfqEhadrT9slLuzir3iAcXbDbK4cb&#10;CQBuZcdAWwfv2cTn+qbQ15d6Ld7wOnYTftInOufD1BGwHOUSuntLOfbXdzGEdzzxuzpwt5nYHNOy&#10;ls6JP3JwzAwd/b/YBiMz+SOynngXweuvvX74/jvfP/y73/37zA580+3Xr2Q9Cx95J3b11Z2vE3yb&#10;xdVP5Jb744eHN958fW4NjLGM0hgMIXYKJUgoQyPXaBA+U+8MbJePIafxE0IjJg4UcSnvqKCimkAi&#10;tjIz6TvfFWbHAFKh1+qJhofRSUMX7msv+fKncTA/uAeX6kOLyugVvT5+LApNp7Hgq9eSi85Uccuk&#10;Ufl09nhSIljQFnIZs0BnZJSEZHDGm3fktWwhJ7JcI2ny1RnvHbk4bdOFAd2O9WKUZEQs3d7VIvN9&#10;bJ40+OmwUy2EkV5lVISRbNLUxxWlG2mQQxflid5Tv0FOUlVpB5N8AY0OjYOyhqA6TJmUSBnyGxh7&#10;fQF4eG6jIrQpOvVSHgVo3ceL9IPtY3HPw4cTWbsuiIWr5TGRI0nBv+Rf2S6aghdteNg0dpozShL4&#10;dLSy6B9AgZX6o0+KTP0X89e5DgffdMFx7Gltjp/9woXljbOBQJI2D2gnx45iinimtE2LcgxsQOOr&#10;Yw4g9DBxjyW2bmANX5zD6giShib5PgIB+kXKxrs7rqlLLkbUA99istbP9dwrZ7fjPI1k8dotTXMf&#10;VKems+zorO01VfFU2al3Ln9UoacmUBp1IbnVlSC2LwE7xPlEd3BMudEZX1KnZ8Yjsx/kfITVMzIJ&#10;73FNOotwW3q2zFs2ufTHBou69cYXkEsgHHGiGc4uctXmcoDFSU/dkRNGzI5cS0egYyFbL5NSKBBK&#10;c0rOderbdOdxgtjSMGDHR0QK07YquuB1velMvcCgEaLb7dXsxEN6yC6tD6Pf3//+92kfWSyYQMmz&#10;+Rl/xfekQjpL/LVeAJArOqXZXGrDxOOk//9lJAfXgiCdVvIrk3M4okVbVz+KHr/55k46EmPF6DV2&#10;S5fPvI2WHHIstnsOeeXDrwamNmjGtYFP8myA1u2u02b5XnbGlrf/JGP8bFvG4zEADDx1kh25pPPK&#10;rRhr0swmtb3JCNqO2iPvYSk05Fzght62FfCHytJMBvSjrnwfna1pdgt9O9gD2ycHmtwiQWfPA8sx&#10;2ZPW/ig4wdRO3ea5k86XPz7Vbhd+Afzz+FH23z1pMpq+lccTX3vttS4GLr2BHTCpsdrdoqPtSUYO&#10;7UAJfDxJwGPAZp+Bh5kR/fV771m+0wWlBkIenfVI7qXgMusp0EOHJ68ucXa1sSDZz01CAKCFK+4B&#10;G0HrnBhNIyIFcsyMAb2PQDQwDCDNbYbdH5C1EQjhzTPV6fBi/DqXMgVWPmMIOQscRuq3Us6vUwz7&#10;75HfC3EmbXThwVH6tLJAo1DHdgLjzOPooyR0Fk5gbNrRRil1TJxV/qAqTX7zQQIcfU98hKhh9C1s&#10;zUmmUvmfhY7Z+yAjHfDKY2Q0W7AuowQM0BwjiyeNJDmjJqc8mnw0Kivyh4J8ozVXjA494O+yzumg&#10;OAPJrxFejzjmwsuIOzmhzQujGvMXtA7M324QGtZmDU3SOdAGNaE/0KLV1FAuB7myJTAGYFOXLpNS&#10;Xqas0YDO0RFLaY0AWPQGQoWQnOBJteAeWPMNecqQYWr2tkLO0GXEAje+28g3DkACjCzrbMJr6UUw&#10;CiKjyZu6W65+eW7upKPlXHAwUOMTnWS6j7aBckOO6bhjI3/44ovDlbu5z5hKZnvMqrAv1zvQiabL&#10;07YX6Q7w0Wu/jbYtlXI4R5VLdlAKkzZ6V0d6ZvJygia3TYbuMhMKUz9wOeQH6XTY4IMHcU6FxObI&#10;F5/kEU2Xz/wGFpGMla7rpf9Om7dsOtU46qFRpw6qj4OsMxoK7vzUWcIlzTF6NyoNhrRv1QSf5SFy&#10;c3D+YJe3dd3a2+G4qOD8gB16Y28ocA7W1B+9VRbJ22rsICh8dwSW+rWj1B49F0ptubKWHxsiJ//L&#10;KHtK3kVaGgIv2Q4+p/zmF52PdRh59O1w907mSuYWZmbrG8whSj2gw/DohRyGkdLMZqrro89D4/Cp&#10;GDQI4ZfwfZYAZ3jLb9qHPkCebXapEjfa5uM84fLsxOg1+kzb0rGhhNyB7Ig7xIHplgRE0iuP1HfF&#10;Vkqrq+AR3Al8tVXwtDn1yY1MqovSO3DJfnRvPdVp1/50j5PgBb9BNyaLqNhRkE9g5pgNvWLP7ecC&#10;KzY18pA7iCZwn0GRTlEn2SAEXXCkWG0mJ9VF0NGH2tVjzqaNrv4juQK5zz79rLcbldHZG2aAq97t&#10;W7crU2uZ+C+3Jb+489Xhdx//7vD2d797+N5bb7f/HVuBFYupqfI68F+6QqdfNPXNjFns+c4ffTe3&#10;BV7ubO7X2enX00DWPHgVgGDOjohXswbvmxjaw3u5JdqppQgNmAorxma1qC1+byQyQriowc55pvkg&#10;8+m3BrAIOAolxG7nqdR2TA04UtGWkFezc6DGfffueuQjdbQZU1CcU50NjjHuN0p25hq+JhmlpQ4n&#10;yJdLnx3dGJSiFNhaauaYUcIofVIKFDOK5eOHgbYaGDWurYAxLPR5R/npcx1OagT5KMh5aEgDYM4+&#10;T+P0s+i2cMjWwejhyYnvgmgeeuUEhpF/ncjiI4y13BJ8+eIM6Q6veP9PeeUwVjCDGYVytAHnusFT&#10;mUwQEp3ujmwa5OS3QuqhbY+Q3Td3vvdk2DKuThZ8wgM65JXPCawWDcmgr4W6NM/5MmJG0FoMP3U4&#10;gZYXEAFIqgMfRylR2T6Ifdo1UcqGjeeha3gn9W6MkgLoZjOOBgU9W3wnj9pn2rIZ0VXkHPzTHLcc&#10;5ZWC/A4OuAcnPuggTi/yM8vz6KGNkgIhRcmkOkiKa9zjq/9HGLkEXpGUmYBhgtWRO5zDy3SkykwF&#10;5cHnipXisOmevdSu0nC0FYGZWwcPcivFyuvJI+vUCQuzeJdchga0ENzSVi7ISuaWiTYmWBy8Q09w&#10;AbCOygctQbJlz+7mY22QgtOmagWhffPlV/1juwyewlYGr/1FjvOha/2URpCBV78yT/keQURavgVE&#10;7dQiqx7l17mQN/WDf+urj8ctEDKB2zRO5eiaMHPURxR5YKw0fPZ+TYRtUemdr3NLII8QpkDv4T6N&#10;81amPEQwBgm9DiIw0AKuUfXVOH/+MJKsfeGUD3D/fwJubVkAoa7Zj3WLliza7tBoYDZrU+59ez/1&#10;RtZ0Wp+OkRxjJ2MFWKgfwtP2aSxP283f8Jif0LovBQBd4DfsJIvNjZyqG2UdqqwA3e1JI1j60Rbn&#10;CPIUMsDiK9C1UiqXloEjoNkEeJuPF23KOfz21LiWHU/1f45dxjn7HNsNmIBibwVZGq3rmABOObMA&#10;H3/8cbfaFxDwsfq/swRLnkQwU/xS+tbb6QvfSodP92YMvkwg4JbHf/jVLw+fpP67f/xu93Fpf1A9&#10;BeVqf8V/pBHX6M1XeDUwu5n9UGych55wl3Svas+alsjoNLMqZpoMAt/IVsmqWROUihFTRsGixEuX&#10;L2al5Ct9qxJ5E7mRo1e3djqNkmIsaarJke+cUDZpcM7Ud+81Ms0gZ4ymJCzC8Fx1R8ERwGk2G+mI&#10;MiDm2fDUD+LCrWJRkCPnbUDB08g05S2sMGoZZ5AaNaDQkTzC7yM+pjiTMHmjxG1nQ/FiMii6iDC/&#10;ddLB51iUhIuhI5NaSWVZc13DDb3BUBkYeU2nFegx4ud5LbMyNaTUnMYMcugPDjK35KLGHZhorfIw&#10;UYPPb3kNJS/wQfyme7YRqwO2Fbm7ERY+BaM15V3Dg/KWbwOaSJh8dmOUD0bVmnOy9Jyq+iFlScJJ&#10;6pj5WXTTH0cEHeel8JY7h3XS6UvdEzjkokNcuAK1f64jD0enQwvDVTLyz2GXihIyaSG2coCQ2MAk&#10;izrL/Db40BCTnsqVkTSNcxo7m0J3KMgH7ztwJZN2Eu080Lotf3BufKUwdcnVwQmHgNg9OUKs7uRF&#10;kCVSQJC7kkoj/Yi77SZwsAj/li8YRlRogFc7GJonuNBOwSoNCpS4gRsriPy1RcG8+qGpPCknd9oR&#10;Gkf+uSWYQAbvtZi0tWO7rDOKHNDRegUVGDmkhfVNt2uOc2iJvfiL7HvvPjyiVTbfMnWGrxlhJp8y&#10;W10pYOZXauHigY4yIHVd2chLgbGo1mI6R1htawOmPJBDba16MEIm1xQAJHKq/LUj+YGE78odVP94&#10;dpLfF4Me52grj8netqEo+ySHyrSwgc9tt9yHT2LKRojgpiM/Ezjmt3SkWJFGjnAGVGwM86ke3SkD&#10;T/nPV28n5peeumskadN9lex3YLSC9hv7enA/I+90FlfTcTy6nw2mkoYWuFSfExfnl+UxZaQcdUCE&#10;+YMOtcZ5bqm0bepzIveZ2xw4BRiZoIX8+Uazxg9zH9sOmmamKyo2msIjQ20ITrVhUV39wM9FNRNZ&#10;ooms6Vbb3tP+0qVdzP11twS66ZR2mTR54BRydFK+kmYN0fwFV9Jnav/y4ZMs0vvwow8PX37x9eEP&#10;f/gyg6Y8Vu4v5T2Wir5v7tytnizAvtnHE29nsd4rh1dzS+BWtsH/Oqv4v7zwZYKJ+4df/uqvDz/+&#10;yY8PP/zBD+dV8An4MKW/1Fb2wV9UyEmgKv2X9U6Xs3mTcm+9fSW3HN7IC5csQs9mVW/mXTsZhH/9&#10;9Z12MW9973sJBMpSDCdEakmYFQmOwOElwJMKyWi5Roa5CJnOctYyEqqL/Ea/KZcvysivNmWVs+kQ&#10;0y4Ed/GZlYs2lZiGMgu0ZkpKnSIIY4FQxphMYTEqgjXyzi88aJlAhnBGcXWyyUDjFtp5Q0S4ekxo&#10;FFw6lE+FOmwwA00D6smATco2tmbWEOoQAwvuKQZGakdhXpXp1LGNyrl8pY1SHQ0+ejZ5nT6OMTq2&#10;Q0mhwjiSssozZLz5mPQnM2WBnm2DcyIJb5GX+2ZgTnOaxgEUDVZGq+7u+Mmk5wDKAyxH6Ujn0o11&#10;ajvoK9vJjbFGRxZYKamszifNzkmu/NCB8+Yu2TdnpYT+8MbmQ0LLcdi1j15Lm4OedFnorPGmHGfK&#10;DmbjH5oe+zL9R97u1xuZcAy4d+wRQwnI1wQEkze2selV2ujJtOxMsePdMWIKzznZM27D58qnq9SZ&#10;pkxvbHxm4iyeM8LrWgKmFxhdk1E7R+eW28DCI51ZaX41gUA7+FVGidpFfs9pb2YoDx9lBf1gDvHD&#10;qXp79k85jkfQtuwvNFlx37LOA3JP9YfMBPQDZfPstyn4zp9Fw9brWPCq7SAE7CnD0Z63yYHBTpSa&#10;NtPytBmSTXEa+TjYm86unSio8OZDPx1JlcWx31JUhC/ATr4ZHHDJpD4xcMCbQEGtobWdf2ADCUzt&#10;Lic6Bh2UjJ0LHh8I8KZJvTSd1JsAqJ1LbJWj7r34wGDn9V2YB2/xA552dSG2J4u/YqdTdvBUf8Vn&#10;kfbg3/pjb2QG/rMzM5uYHb+GxtPYnxEu//zoQQYAKTfaiWxEXENOfysPfgVtofmIA2FDSvNKWyrS&#10;d2dAmze6qAAJxAF2ZFiVhg7bFrMVz7o3G5586lFCV6C1urzaUOGPz2mf0FpklJIpn1LxCWNfsurr&#10;8yswMEgVDGwfmMzCRHvTgmnbBKTSL+b2OTv+9PPPDz/72f97+O3vPs50vFnlMLRm3Rqo8bm12aQL&#10;uCIri6bvZSdPHfLrr792+O533z58753vHa7fuH74/cef9Omq93/zG0QefpBgoH5YYwveeMbhHEs+&#10;OTb/EopzpZnpECh8c/ebw53M7MOtL+djHPSW1xATJEXOSOPCpasR+kxpVhAKhhCR5XQerVuiij95&#10;nN0OIrpynoKSCc5Ms8XJmQrx4h/3KOpYIhideeBSJwVhZBzDWC7bGAelhDKcZurFGG/csMXqjPbh&#10;ETm2Q4S4h4aUEzjaIFajStIoldEu419pBM0JdTV84OAbTLgZHsVbFWr04hhMygVRWXBOFGNAeBMH&#10;JgYdXM08VmyEDCbxIRWIwlzl6lA0wvCrI0QHbVUfqXSUl/I5Cit0+t9HjT/0Kdvp0mQ0Is8vOaKd&#10;TEcmwRFY/cvvdIKAMbzBIVLurAKiiyuyMNJsI4t80Np7uyW4+k3B0XloKJil5+IKnq7EXmnKkjUa&#10;6MFeErPOI1VXQ0bJlFhSi3AunC1dhiwzJY7aZX6rn9S1m9nNrAYWCAgAdOI2qvJmS7bgULaBZjAM&#10;T4v24CBm5bBh9C2g1cg43b2nPjmSNbvxS3ZoHdiju0b0Oy/wLsVTc052DLyeUYLO7F7sordhYtvk&#10;BK4PHW+5oaedVE7Q7JgftjrXyjt0OFm2XZ3qRKSz5fZQ+FoSnSn1yE/PlR+SJCeB/L6/yYmoUWVW&#10;bqEvl9F8U9kDGmtzCMo5nrX7tlm6TboFkZcv5TGmHKcZCUdkx6PQMZhj6+HIY5DtmS3+hB68qVQ5&#10;azCenJK4kNjBkiK38pd6wYu2CdCmRNNCXzuyyGVmVlr5+FVxhP7qNDD8ldkGDuMfBAtts6m18YzN&#10;jjiVH4xjFcrgiY/kXz0Vc/fenS4cpJv6xuifLmozKVO5lKcgiR51RAgZuwvt0VMfAw3HteXYAbls&#10;fUgjDy6Mz6+ZBH7LRG+dufUWRjrLH/raAZmRgDL1kwxlTYQcqEn5fUwgVAm1LNkVFvpTjmamTmAs&#10;mRRO0ukVPvqxruNRptYtKhQ8DI7RXekIQnIBG0H4GsICbSFoTpBUb3KLLzJRpzTHDiMzt6yvJxCA&#10;f7KCh05SZm6pqLutCGJdS9pu2q3FgP/3//NvDh9++EHSskV0aBFokSV4pRshaYpQoqV9Q0nIY8u5&#10;Nec2+VfZsv1HP/pRbwfYv+QPf/iij1f/zd/8bQOVd97+XhGHwnKKBkd5yvn2PUlpOrzVXfQP5/Us&#10;FjQrYG+I119/vYNy6R47vDT380JsEnZDqwCAqqAoP8LIx6XPIHaxBZw8uMHID6eAluTWcEaxY5A1&#10;hGxE47AQMepeQDEikmnF5E4UVlyLYzhG2aZj4tSjPAI16nYvxvR1d8FCb8BW4AHg10FQjsIsL2nY&#10;Szvz/Pg8N7qnjdyv8RZAAt2wWj9f5OCr6cNsaPPHWbjFkoj68tU60JQqDPe4ugYBHwwYIf0M72rj&#10;cH6njM0s7GzF2dX4t6HGa5o10JE9Nd0bOEeDC4StS/JucIbglJE+MnRLwIpgDW6NnCPH3eCmoY3c&#10;ZlROm2RJw/iOhjSUpuk8dS7ugc3ro8Fx3x6NGxb6BHZ1cJxqeOkfnujBT2xg6HTP7lq31DVCct/N&#10;yLj4U+ZpOl9HdUtsoaSzH6Vv0iVzQuqwq1eyWMZq4DpdeUHp1aVb3ltm1Xf5wl2O8DU0uZpZAIFo&#10;V+FGhh4NYlrPn68dJqvb0anpeHXgQA8bl3I19mHNRW0gGToyK/wFmdIFK64t4MM/QjgWfPpQZ506&#10;x5xDG6sscq6zpVvrfPbIQFmjj7OMQp6Ghriq6muCrBJfmHTTWxMJHEBWz7WFr7XB6NO6Ao/1TSCx&#10;7C5lTePPK6LVG9mhs4Dzg76Xsn2uR7Q8qSCw2M723v27vQdMPimY9hEeK6vAATcfR2cbiMH5SjNy&#10;NZOSlMDzeLBRbK7gTpnqVdl8NjnqeiRMQW2RMZykU/XCNLw6rAXiM85sYR1+a6O+s5LeZmSCDkGn&#10;0TzYgJdKl0CmbDsWeXCkAFraCRWOjhG82Gd0nmFTRodZi5VpcCP1dv6tVUjlfXeABge9vZJ25rE8&#10;6znQa3Bl/VWDYXqOXYwYhrjOvKaMYL2boAkQlam+BPnTDs1MlJ/Q6x68hX55hCCtdPy48ni2vsCt&#10;ZTxMuw6POE87Ryv72TqmtgtkHtj6HbKo/2lUMuc41S9EYGWnlAEAAEAASURBVH0ywKPF8y4Ichq4&#10;Da6c1riQgcfQ4z/4nLyYN+ljR+3HIEldZVxfDk0zsBQcTwClTn1RfqrIhcutaG3WLXRPLZDTX/7V&#10;Xx0++PD9FBx/2DaXNgPE+J/wlnP4/OKj7S5wyD7Kqt6+zYDk/Q8+SsGTPj2gLfzhD3/ogPr99z/o&#10;I41m1AuHMPGbH9+LvOZJIRMfZte1cynAf/iwK680Fvhog+rn7YPbCEpPHmlYI+sox7P/mLXRAwbQ&#10;TeTReIBhSqRN7Ultmfziy3nKoK4NO+U6WtfRxEjLSIDVYBgRbtZLi451AwesGlfgUbROZEQ5mRwU&#10;I8uKx/zmvs6WBopSxDG/EKRmDQlZrpfCQ5syOn+PbnCejj6mhY/s9CXCVkXjrmNXoQYHKhwcxYzY&#10;OCROzhTTrduv1qlQvHtu41R0jKP4Gh06U7/3JAdYgdKzDohRcRIvpeNpUvjVgBS14rRy9ZhT+HAU&#10;TvhvVI7olh99dZSq8wnt3rBnrUYb3ZIVB3KaKbj7uT/VPRyqWZBhm4MedKRGMdVJ6nZmJ/q+Fr5f&#10;yb7cgiqdl5kaDsnaAUdMJgdrwe+MRpFoJDTOIjLUcpIoAJrFO14ulMeGHsyGJ6ihx0465N0XYLXT&#10;OIkTSwPqdKBGGBhsZ3eEdYghY35TK3LlcAWR+EMhvez20BYM9jnFgTl84AKPbIay4JpPYIRJPHcv&#10;hBDZ3eqSL71OPPyh6SR120QaKCEM/rSnjIJ2IC2YvHg5r2ne92hjgMRjgZ7791ZPa3dm2y7FSSMW&#10;ngkCMruQQEq7wJNRvZGuzuteZkPwNfqIzAI0RcoD3jrrVomgO203doEo/iCCm1kz9IIiiU7oWZvq&#10;eChyD3NtZ0mHKyIoHeC79zyBrbYQ+MFBGDnLdUuvsoGIsBcO+utoMWm0w252QFsmOBNCWofa9KbO&#10;gIru05FDU1ThR8u5kDUQl/OWw+svzQJpNq4t64gMCJ49Tv0hLa4qHBvxXYkNRze9nyyTLAJU2y0f&#10;0b+F0XALiOfWKjuFMIXzi36n0yHm7aD38rSFR/SiowbRZoRSQbtOcn5xHUk9in/O31P6iQwvRy7X&#10;s2DwetrNg6emfD1KZtOY6CV6vx5TvZAA5+zMortshnRAlxacA9x89V0hsZPHWSNw71vv1pgFuIJ6&#10;7S3/IzeGkwu2Vn7D3+XgtgMpHk+zz0AHXa3DKlI8coGL7dcuRupTTk4VIj/BYeo9yizA3Sygs5fE&#10;fuS7+MDKR3W/9aWVJehlJenjC5sgDW7w10GG6hpYoM2A8mrkFk/TYAs5E6TEj0a2aJvOm42H5/SJ&#10;Pkk8/OLnPz/89X/8VfVyknUGSQxhsf3IhuWjpD4onf3FS2SA8NgNluWlfRrA4Jud3skagveffXD4&#10;s3/0Z4e3vvOdbqFsgPsom7B99umnhx/96MfAx+7yyQEiXuAgcx/8sSsfMivv8R0eY/7sk0/qe6wZ&#10;oFOV+eJpEa4DPWzn1+YH2UAmSr0S4uLyAmiiukaLSYG8RwpzWuiq+Vt0FKGB3zKLIDARqGM4eSl4&#10;llJ0TEoOXFByhHjQ1VGsUWWhEWAyOKMI8ywvHLL9cPcGT0GPabXswp9Cx4Mg2oAABGuRrwBjmKnF&#10;PD+sc0tmN3/IVCU5OCh1otHhfAQbY0Jj4S1DCYluUWx4FoTUCAKjMlp01BGUmYIvzjmDbIiDgyL3&#10;L/r3McapM7LD3OXwIMKWO7x1xJvyaKvICjK60nFERzp/e5yrb1RBhvi7cO3kkHiTeLP5xJ3Cw6S/&#10;gU49gRva6HNkIvDL442Bw+nJG2cwj4+5ZlsTqdMrunJwQpHrJlC5/MtoXvnlcFPGLYo9c6XEGPtY&#10;Xess0cDRzlrExp6l51MaCqtCKkp50jm5c55YcbjliTgA1VuQZJ2rE1pitjb0EexNlD0BW+WRkiOX&#10;sWejBzA4p5M8fcAQBGGFlcZDBJ16jw7oow4ouNDmcD0zAcFPFvmwczD7BsY4eAETdzuBDB15Ntnb&#10;DtOiQ6z6TxIsWvQlbzofTgLv0zbgQmXhJH2wgxWJsEMdUVLVsSmYAEqHOh311sV4J1bH9vITPob/&#10;oC1097XZLxi1zxQT0Ah2OkoMLjCrY3qoKoaanCZv5Drfyk2nc7J2ZNN5Ciyq8/CtJjyDaxxkMovz&#10;2Un0EEAn2XBlblPksbGs2td+gqg+RvrF+9kkKZsvcdjwP3+eWYP4sqCp/7MI1fP2tZ0QjKaLl85q&#10;H3sEx884HqcDp5fSFTmA4cVfM/rPNLM3esav9Rl70/EpqMPfi6LtRJkIIU90ZdYntF0P7S/FB7x0&#10;/dLhJ3//Tw//9J/+T3ll7rU8jvZ1XmB0OHybmRZ29bc//+nho99+nCcUHx9+89Hnhwfxl/YLuJSg&#10;7KUEjBDZVviZZ/tD1E/ezQKyyi82It5JmgBomWV1Kei2KdiNjCxnUHGxT5gJNkMy1cW/sPHp6HZn&#10;xabYJR2Rg3IAt92lHjvlg93D7uAFjLTTBvEp2s6fjhwB4LqwKldtWDrIgR3gxSEvafqrPWjFk1tx&#10;L+VFXtbY9PHK6IStT+18OwcfoB5aSAK8lP/mm7uHn/38F3381su7+NeTyLS6jNDoDnMTKGoH4CFN&#10;mxP4yg+8FRz1Vmzs7l4eJf3N++8ffvzuj7I50DuH9977u8L67LPPD29+583eYo9pJC0w81v6GFLB&#10;sfHRk98+NhycbE4A+NFHv+1tkFdfeW36zviTy5czUKhwc1Ego5J2gEY8DInS4CA0d8sJMpiTxonE&#10;qSRNw7Zzl0CicELA4ngEWieszgi1I8Uo1iMTmHegYNWqwm1BCUxQ9cOyMNwjjt6IqMvtqf2opAES&#10;clLXDAGHMDykQhvxONGhXx4BeRzOqH/fk0VfG+tCfh4Awb4Mdk59D+FghZRAjtOdjVk8GYFmsuKg&#10;wHQos48xip0+vDIcSjQTIGKkg10OrH1IQ+t/eowjkod8X/Bx8f42nO7hEH08y0yMzT4inXQYMVpp&#10;ratyaoS0LYsXz+FsWQ2F/VQNGjj6YhMcZWTeuskvdmwG9oghtJRt9CU5NIwUcuGANzJgB/BwyGfZ&#10;2rUdBEGTIcfkLwB00Eu8kVduefhLAtrwczEjZsFP08k2fxykPIFR132EF6ywFTAdUx6+kpSvEAYe&#10;HDntzEgifZ0xXdhQ53k6V/xMpeGqHXwDLh2dtsIRxLlGv/C3LQUgp8Du8Q0G+jgNAxA7Znrd98Tv&#10;w5dRmCdFdKKj201i8ssMPQkCcvvMDEho3OVqV5Ef24eTErfOqpSkFHfg25ZU23+UGaMnOt/8ZTwa&#10;Gs0QJAOd+aOP7VPQbrZInsahHfErvEb67cAWzKSd4jdyOIscltibVzpBBf94jDzkFVfyFvriJU8d&#10;OembPsdPdYzBBMGdTUnexaw9SUvJr7aV933cycYvj35fWXmcSxsUsL35xut5HjuvfX7rjTz+JeBN&#10;8Bw9Xj272uevP/vs08MXX37R6fObt1/LraebmWZ+OXCy42pGmV1vQA5oiR48mSSISsKRo32Cbm8R&#10;P3uSnTEj21uZnbCyPKRkL4pvgvvp4YfffePw+q3Lh++8cevwvbdfTUfx1uGdt185vPVHf3z47/73&#10;/yOgbobPvIny2Vdhkm9Ip3yWKed/+/3DL376q8MXn947/Oq93x1+/fGXh998+Fl2l0xAEPiCj6e5&#10;L/2fZVHaP/of/+TwL//if8mM493YVQI0kg5dJ9qYgSF1+Czd6ER7Tzz002fVFdubjltbyoefSI3q&#10;je6YRAo26MtFz1OXPT9sEGDnzLHV2sEYqEoQn8PKmdYkfdsO+px3IfbxYtVJetuU35Srj40+6wvU&#10;y6fE5YSNl84k6f905B6zUxaCX7/36wZaBlLNzxNCeCWXFO/beelcO1OHj8GGNqHcdNja5vA/bQHe&#10;w+HzP3x+eDV25/FC7zu4m70ATp88Onz++WfZD+CV2lLlUnmMbFOtB5rloQNCgVl9QZL4HfZkFsCg&#10;EB/8URYLTuU6p8wVcBgK6hzdPY02U3i2/3RvkMIA7bS8vJI9MDgCDa+jspwXdITXKLpXszOabUQf&#10;d7vKjBqT3hHHgOh3o7/wsBUmcbNaBiPYC9mVzEekBr77hN1fPlKsMsFlHME/m0rkPLT1WdnAmwAn&#10;UAky/0+iMNPiN/Ma0CvZh9mCrSSXhuKvKKQEfoTGx5rZwPOk+o2Di5I5EQ4UXdMwXqjHMJKOn9IH&#10;VtLG0Mg2U3oxGvRNQ4rzjQOXZgS6le9XmYEVmqJwU+NgxislfWAlYQQSepXv6DoG6130CEcfgwSn&#10;RQPX0Q4uNPofBocH9OFtJ5suJsMGg5HvxayLQAMn/ChzmRMMbXlE25Ck9kJTvFvPkxd0KYMuSEJy&#10;+J4FrI8efts8uGsH+X3xAHN/tvyMzshCZwnmrDAP/ioQ/xktp6HUUccuTZft4NSUuN3dkIKm2n0Q&#10;9s2cocvtBbZWfvubTHqLzc07A6LrdoTDdxd9YihHtB5aI8tc42Wej469yIvsjIq6nkQnrU0FPh13&#10;p0+eQrnAqE7bHqPDTovLSQNuntk8JEUfoV/wZ6QZiotTSeWShYmqWdtFT60/adZWXFqPIZVPNWoD&#10;y+HnGh2zUQvNTCccoScjsMgpaSmQT9pi2sazi5FreBzb0znHjsmtdVIN0eRZigJyHdK7DgF1ykYO&#10;FUXskTOuTlO2jla+c3mpRwZBnJQERPey1eqXnx6ePMysV2T7OO+7uHv3q8NZZHMjazNevXXz8Cf/&#10;/T85vPrD7x9eee3W4eartzNydmsOfz6wBl582Pe+fC230u4cvviP7x9+8W9+evjm8cXDe7/++PDy&#10;7ZuHf/a//kVp6dNRqTKdQWQVEO67C/oc9bl8QKbt/+w//3uH/+b9f3j4v/79LzNrYoQ5O3H+6U9+&#10;ePgf/sk/PLx+I+uC7n91+MZK8wQEb4e+SxezFikRxPPMUj0/XDuc3v/68ODb97NTXfxIAuD7Kft3&#10;f/ve4ZPffBAf+eBw6/KTww/fzC28BLP381bSH/3xDw//5T/4L8L/g6xOf+fwnSwkexZfSP4GCdFM&#10;qFx6JftckgJ7GJ+iz5iPTod/0AZYugCVzUYL1Y867KL+VdvoAf6kX0igFUZq+9snrkL9qW2shNpp&#10;dGtGphAWbNS5lqqZ6/CV3WXYiU7Z9YsBuMC7tty68zVw2BFp4B1vbvU+OPzVX/1lAyl6Zd9C9HzN&#10;ER9s8kZ9fISh1Mt1As+u6Uga+e8Bw2X9GRsJfAd52mHy1de8+OhmAoGvKz9PGFhcKPjSSqHbuiiP&#10;QfLir5mLJ6f3u17L4OzdH7/bQal9Unq7MO0mjSmBAIGkUQLJ0U0nnlXQj3L+zBTmdBSiM8S5ryQN&#10;+j4axknlikMzVUFgxgtxsWWc0tW7/HwWVRE8XJwSZegEumo8QDgY14xLY+u0ovMqcZQAsvR2aHHc&#10;05hmFA4PIUBMoYwXpPqEJaA6JApPBmdSI295hhLHt6LDx2empdboCZQokQExgkZXNFw55DfY2ijC&#10;c1dkx3nW8STHbQIOvQ1AnXW4HloHrk7hckYp7h07dr4yDQQyIuuUcgjBJ1ntRWRBn/KhMfwoTwTl&#10;+QinICvXCV7k4zw7XgUfeXfkBGacoXtJAdH8iHroTAq4c4ytbHY4dLJkCeiwCtcMSKdDU6k6X5Vp&#10;BpjyvqCRlezNM916s2HuU8RYrQYffkMQUbfulmefs055m6S0sQZ/O76IAw4BTY/U1Qm6fdFOJPKH&#10;R9AZxIXbn8jAhZEJ2eAHHKhXsdL6bWazBGacgHUAHKCZIAVxWEdICbGZ/OeatP0B5EtaiMxhd8qL&#10;8RroH5pnBklAN1KNZEMWHdm3wZRs2wmC9oHGXAt0n8YzkrHR6JYdG2TPqBP8YBOuNrVgqQ4QmvPK&#10;tkTKF0xorx6Jmo6cvQhOHBadoXvTzi45N5x21GM/tZCJUtBtDKMdUQvZefkJ33Ia2QV8Cza4TRn4&#10;5gMXGqcdFnP1NOUFkBNQBUbsjlzJzVFdBy66zh7dOfzuw7873LvzaUbd34aO3CuHM2WvJzi+8fq1&#10;wx//4LXDu3/6J4fv/7P/Nulzr72/ketwAG7o4gcv56Uub7+Uz9XDW9cj34//+vCXv/r08OF7v+zC&#10;v9PcBviLf/4v8hz3W5X9jHDJ5/+j6k9+bsvS/L7v3LhN9BkRmRHZZ1ZWZVWxSkkWqwhDAw1sGBZh&#10;W4Bhw5KHNuyB9Q945qH/AE898MQwYGtiwI0MTUyQBilRIi1Qoshqs5jVZGVWdtHHje5GxPX381vn&#10;3Mha73vO2XvttZ5+PetZzd6bhQxxsJKMgDL6LPG92K1j//N//396+ff/x/9BT5n78eUf/pN/3D3f&#10;713+re/9WjQ+vJge/sXrb+7xv3/ZbMS//Fd/UN77l/s9COel//1/FKj2Cjz9yeUrX3/m8nd/73uX&#10;b/xa9Zr+f+YLr1x+7e/+7WC9e/mLH/zg8qM3/vJytw2Jr/Wyo2++9oXL737vu7Fl1shLwN5tA10z&#10;N1fzErisbyiDyaF8+nXUuY7OPgp56/RcZ4va5dpPdSrKTyyYZi/ZoDJsRFr/0TmfZnOg/U/zt9rQ&#10;ygUgINPz7BRu9CDo2H45peu34lcbOe8oUezYk1J4cm6A8KBB5JPE4fVvNkAajeMzXDqNLgry//KH&#10;P2j5NBsKRkS1tKXHI6e2fNJn+QIQ9TfI6HxtbORqg0cWt2U/9gk6cJJZtvdbInC//0svvXR5ppkh&#10;+7Y+TD+WJL7UEsFwJL/p4lbxVN+1tdPkx4d++omnh1rGeX5+5MyUNcNVn4O9bsPNsVSZ61gDavrp&#10;TBsc57ZGXhkd99xWgpqbgRgRU8S4C8ox7zEvq5IVSDjnXlC75jc12CiLwdymy4HyhjHRI2KqNWHP&#10;qciogGDlQDzK1DnqZNHPCXtLnqJzcpXMRU2oE1ZKRfXq+6kOslfhMBWNurGUl7P8qM+HvWFvJTTa&#10;rObm6MaS+uGS19cMFtXnudYc+ye7HYTBiNx0QFvzm7O7MhjwjYRHs13i3nl9nC6nzWkshQLt6rtD&#10;QDpO/Ww+OiPJCt2MPlktUIgXsqGLPTcg+cmXh1fycywZsSgnyn3n3XdG//jt2gIH4NP7RrCV29/y&#10;bg09Jmo3aJ49VM/b2XavuEg5mvypt6Or7PDvmuQafWx9djzoHD6+PPtYIMU52GyprM+xKVV97Li/&#10;38Yo7ODNerh8/B1HY4nhjLBvsytmAdgjmUA9GqvEebArnbz6Z5lHJ3j0jWYDGeVNtT/DiQzn9R0A&#10;lZM0tHNQA0dY5dcpDVlX2NTyBb+Hbm2CmYOt09Y+8LM0GivrFCwg0sWcHTUKKnb3iIewtGErZ/p0&#10;I3ky87ZHtFr6WjBRWU5JIBSo4Azk0RCZ1V7LHR3nNsvzpkN0ns7sMMnB2dB4pmBr4xWYPqMRzE3T&#10;d7BAEX0l+lhg3IzbDf8JVjYBnViqiLmDYnR+0szSOo5oFiQMDmorg352xqHPPjonl5WLHoGMkc9b&#10;r//08qMf/OvLw7d/UmjycU67jjtEVZtM1t4akb/4dB3p84LxApbH1/usK7fx8HQKAcTV62+PQn7c&#10;rY+9LfXpTz+4vHTn0eUrTem+nwz+6i9+cPn+H/9xm5BfmY8gfzzPp8aHjg4smzMBXMBMv0Unz7W7&#10;7+/W+b/2xecub77++uU/+8/+v5cfvPXzM/PREsX9gjwjygfZ6Wvf7M2b7396efW5zy7/zv/w37n8&#10;u//ef6+lg5fb89Os33YYJjOMIhoPPt1u+xd/8ueX/+v/6T+6fP/3//nl1Zeeufzar//6VZ/ZBv9T&#10;tZv93Wx3bTihr6NENjuJD50+m3I3j9nB2eWua/GlbCqznI7YyC6pna7ocHD6tjnTiHf6ANtF5ZXr&#10;+mS2oyjZNZld+RxgZW6BMvjXTrmGo+1K2gA7ZJ/g8jls9MnjiCu7QejK0kvAq8uW1mZD9tc//cU2&#10;M7rtEFRwtvlQ2a53OtnJP+fHw5Hn2Rh4paXzlQj/TbbODZKVeOONN3arn0EgoPzVnjFCh6UFzUoe&#10;cMM7cVT24K5M/OHBpu0TGMN0+CYTJDcTMW0Hh9CPAKaoLvplvK7tPuSQnQhvTSgAjCsgRYra76ip&#10;zpmKObTNEWfs1kE4YR21Du99TimmmMmErn7wjTBMW1vPHf5GEIziSSRphJLwNpuwXwHF56MJ5eZL&#10;JojDw3RBVugPzVB1fI44lowkQ+Ysn240S4Air9ubslQ8Ylej2gNyDDPBAFSqDNyV5Ta89vdNjwwN&#10;Fj5FuHOA6OpvTiTZc2D41fEsP54ojsGs4+b4RvBZIoDptpfBMTlsuntMQndno1ly1qFpOAIldIF7&#10;o1Yn++m7AjSzP17PKqBqh3S3qzmWFgwMd4aUDslP6mh4ZoTyiCS8+PM+bI3Ks7MP4WqcxOiQuQ9u&#10;O5+8yhiYvk6kmiyji8zcpubV1DbnZboHV+CUJ280vNh9sHZ7I5Vs3mkEddPFCmbppvk9wEPnr6Dr&#10;eD+0HBmjhSzdOTIZVO5E7qY9rxaA5vBwlOCRr47QbYh0BgbnnsTmWDT6yV3DPY3kbzRGPf9TnGSy&#10;Jx9wyXJ7BOC61iF8CweujdHOmMbVH3T5BLs3x22z1Z07Z8SC5w8KBgQa7OJTnUNcUPNxStf2g3S0&#10;pz/tQaljCieQQh/+xnNl2C4fsBfetEdIWTpYx9+R+uAvOA8331FTWL6rgp3YHu3oJidt4Ojh8MoG&#10;BRurFDwY8ErvcKHlPMMhXxKMT7N1d55YQrjZ8TMNPD5552eXD974cZv67Iewf0WQaC8AKHTTrExv&#10;//vwo+SP8AKFib6OTXs2qjwIuxj+yb2qBonrx5NX6Mv/+PKVV5/rDYztoP+0t51++HAzbGTPNmGT&#10;WJG/ORb00l80+3zWffwGEH/2p390+Uf/6B+2g/7ty1d6GNs3Wit+4cVH7Q34ZrI/m4SVf/xUgc3d&#10;ly9//3/2v7y8+nu/HfB63HRupmq3WyLWjMaQR/CQPr78SmX/w5f+w8v/+//yf7+8+fZ7lzd7xO1r&#10;X3wtWmihwV80H9961QuK0/9skBg6XpvWLNHtvDprB5UFBV8EqZPdUls63hW/zUD8chJ0GgW/3+O4&#10;BXcB3eXhc3Q9n9jCcywg8C6tpOPOKrcgoTz4td2pT/0+7lxjV7PT6Ni+nLWLymdPbEoddstmI3Q4&#10;BKzy3AH2elP0nhxrVvhR0wF33U448ORLRuriVDpy637V8pKFiCi8AhCtjL3d2q3S6KKizyyRJAc6&#10;8Erkt+6+FV1eBX1mmCfz5EDOZPDL6YnMujCdhQuBG0RWZ0tJXWOX2m/zdqUKYJ5FL/pZXtn9AjIx&#10;/A1MMUCJnEDwNQS/q2bTYBknnjl5xJE6AGtNyvu3jU7j9Jo04Ewu3Cd6t65xLwdZ8SVMmZFwShCU&#10;/FQd9oR3hbOAo+t21ybK4cIAhU8p5S5Y28aMw9ccU2V2D24OmLOUbN562IzAXona+YmGyePqXPDb&#10;n13Ek078HoOhlJPQrmM1U4FmzupsCnE9CUx2nNzZwX86VQY04IPLkTHk6aZa4EwfAVfuVpagfjmf&#10;czbDQJc6GA3spkP0iZIZ/MdNv3/62fuLjFHFMZ9lImc4JLP00B8c8mrq/R58N0e7SHgbONsAmhzx&#10;cgxMeTSruWrBF1QEN+fgNblgr9T0gif0cRbeeNazxXvTmLQdskBceeWoWm7byOiFdno/1/Qnm7RU&#10;cD/b+ajpdjjJaB2E9f4yPrrK4nBHjoBotBrgeT7F1ps5MBCicXLuTDo6Ic+zJspkXN+Tz+oVWPr2&#10;alR2G3BWn+zCEzh2iocbj2gTkGz/zRr4aZxkfDYRnqUi3uLI7trQuEGwgqn9ge/KriZjyw0PHx57&#10;uTX+QAIbbg77dNKnk7VpsjZYnenSFDAfxydE9KNHH4xH+PE6vSc3AT0+NopvLft+cqRrt/M6WFu9&#10;0ud2q4EzF1/n6t5z7YrcBgMc5EUbnhZkLCc6w3mz/dHU+dHr6YjIz6yRjgZtHHtFgl9gR48x86BZ&#10;gfudm7p9ZEmgdWteCn86JDOSjxvZV7PbAsncXopI7bPgSJn+CNArhQl6jr7joLce3ExH7rRwouWn&#10;dvE3G/PRo5bewusWuI8LZm/Onv6XJl74zTIVVCUjfvFBnfynD9++/PEf/n42+fjy1S+9ePn2S3cu&#10;3226/7f/1suXb/QEujub/Ummrak/uvPi5U9++PDy6u/+XjMA7XsoCEzA0Red6RLNN92b/h8bdJTs&#10;v/jqK7269uXLT37y88sHBdB3Xn6V6uKbTCaNZEXe5TEalbtO58hXmO0+eqrOrSSAXDnlk9GN19ug&#10;YvoJmA2KZnpOW6gwgUbbuWPr4A5JOK4+lRorxQZXpzO/PgvW840K8AtqCJslHakZUbIY+RGdSEen&#10;O8+8T4e/2G2+FUD7oenwu2AhXvU5ll3Q/3bT9X/6/e9n7w1WIVF/shKgHroIyaZQPkUSEI9AkWNl&#10;tmQ5WtAWzRrHdtDW/jGyduLdLo9aqvlwgxPT+B+3j8PMeaKZHwV7clBnCbzr0XhOcNpAsnWXiUNt&#10;HM9nSR6g2vI64Y5xBAB6TsfHWcn25fs4gakmBjeNpZJOP6o0VgYD1ImEDjWHSLAiMBlo0AeXspUm&#10;5PIfZzUa5P373b6T0HR+6pgZ0EA+aupNx4oWCRzn1gQ5urPznwER9DEQRacIB2gDs7pOwUabsuf4&#10;TFk+eodjOoFEV6Ot48NVvydR4uoOTl8JcqzgCEz/dUhs8a12e3Z01IRX0V5lTJ+5cPfTM2XPqXLG&#10;pqw5ticJrMoz0NMQD+1TS/wcHpJ9/AQxHotkvYCkAhqo6WW6ujlTcM0iSIyaAe62whowfWzPRfhc&#10;o5govhL/S+Wv10fTtV4/44tbnEFXBt943W/00aMouMPEriTZM06VfQ6v53i1Tl7Xp9fObnpDH963&#10;W7lgCpkDEZinkqUOgI24Hxv8Uw+4cVTd0+BRN0efjARl5Bjn6eLYh9GDuj7SmcY+o3ZkG/FFxq4b&#10;pR2rTn5jknyjo3LalEAXdHq+JYdmjNYutO7RA3dLc+nmPKgpudUOIPqkUQL7tDHwNioGD/ybnWyn&#10;d07WqErweYJ79OP1YEbXdBxMWfQSGenowIHrjI50iEdP3lzmkb7n/Mgv4WJ+fN3aDRkNjS+fZKmd&#10;uR1tm0p38bRhONBxPkePZDdRXMvREd58TlZSzG48SAst2otraLbj/268zS6CO71VSWfsdmNiPLYA&#10;Hh7YEdPpLwHMB/VQoSvh/Z40OApOgPR0S47Ryyeg7mxcZkQfpfhnnu0xvS3pgQ3GcMeztPPr700G&#10;JImWh++/fbnz8VuXL9z78PKNF56+fO9X719+97e+dnm558Zfnu/zCC3JrqDlXkHGt7/1apDiaTMY&#10;/fZ3k1WHV7r7zU7GMAHv0GyWZ6U0OygQXa1DpyWVbd4DK9rXnqJdsKKDBheOjWzLX0CWTx6P5c+m&#10;lVFo9n8L0nSY+bvaFkjo4ZtPQHfuuMogrpR0LT2d51IEKN1ORv1KQK89DYnj4A1m313cAOuKY7yh&#10;B0o+kCxAq+7aDjpWH82uSSTp/MBz3cyOZrCOdNeqf/3VrgQrp32B2wXXfK54ltGXdok+NJNhEshs&#10;eMUqsZH+9W1g0YUEP5jzL52ja6Lolw0Nf5lkL4hZW+LHh7sgsztZLM871/YeNJNhafWeikd4gOtA&#10;TkL4jQk5kBwCj1OV94SxCJtDH5Eh0Akeuofs1AdDJgeD+KPIc065GDRCOPfxP7Oo/DixBqqVP+ul&#10;cKIkjJuO/Xg4g3lraJC5jKZ+5I/2mD78ZNSrPownjzMrbR2SwCihtAdZROdkEUAuMHCf8935Gn/F&#10;p8xK3mQ5WQFyKj+Rw3YLJ8ul8Jrp+PDywdbDGYW0QCCYlDnFR8OTOx+6DiTCXTt14n/HjfSvoAUU&#10;ZIYT/JMbeD6jsXMwDrCO9884TlR708/2R1Tfs8dtIPqkqfoZZ3A+aUrsUyMTf+nuLB9kjAUgM0B0&#10;lqDq/wnNDNBY4wScZffnOlpvhn5Ik3OSxn5KqZe8T+nK9/a89jY8/qz10BrWx3V+eB2/8T8Zhm9O&#10;LVBHZkdP6GAFnOqnReOifrPmfieH+J4MEdMHveqgiskos0ucYv9gi7SbiS4FufNNKTtNPpzP7KXr&#10;6NZOLHlgfjKqgw9zNF87ts5shJO3UYzR3LDT64GvTZm1oVMzBHYDmzoMVQm9B+eCdMRe67kdc0tH&#10;GEFAONgJeUXcfsE8+lDvBNndwTn570VlcDS0EwCwk1OVHME8UIHeW0VrPedW0GSW3MguLR15rrwl&#10;FAGEmY2r7K74QUIhuo4PidrqwOkKWZILeie7GsE6B7Kqo//ow+yizlKC18hOuQwGyMryEWYj3YXU&#10;HSRGThNVX0O8qucLyEmfjY2kfumpUXzy8KKX9nVtOpctuRMBGTdbIePTNtCtnN3bOWLBbGmzPrWp&#10;Rx897LGv716+8vxHzQQ8uHzp5TcuT3uo2LMvVqiy3Xkx4jizx5W9m/1vluAQfAucU0bF+iBCcnmf&#10;vrJnNNhrIHhcMLlyeLtqwsg0OUnybnCOF85mriPe2JpeyWayu6JTbzxXQG12RHDasKCTr6A3Pp2t&#10;nrciruB0yG6HF7z4SH2lA3x6CNYZ4AUdgickVnajkytdLof00IZGPuEE14cvcE+6nR/bV+8KFN3X&#10;z/M9qvyjN0/QA+etnbgdVTryj9iuxcLwHj5lHZoFKm41xs7hJa94LQye4GczB0/gHVr4MnzccJLR&#10;WsARzvD7cn1LMmZ6Oz+zu+2pqr4Z29MfpMNgtUcg5MdrTLwzBlgSOoJhxPwcxPIwOm0MEUL3MI4M&#10;GTMau812lINR6XRElAjW6ZTOVByFHKcw/itrs4jk1a2iJG8sNIownbE0o74Ku4wJHF1zBkdQGh3R&#10;zpEN55mK4TjYITp9+6djZ8fBHIIJkCPB//jedc4F/ZXvF0/ScMkMpz8ik3TQR5ayyELFc5kjvNHg&#10;DYrnWf8H5nEYBz9DJnt1yeKJHtAXDOejEy1IuMqAnM2WHLnnM8xClNQxVWbKeWRWb8bkIvqiyvdZ&#10;Hz44wFB/jw5OF6ZgH372XjqmD+XP35l5YeBn5LOlgYMlOXACle3X2v9kR+FwkRt5JDoOWb0nUfIp&#10;srwqD99N9uTnMruwBs5uyHudYHI2TWxGZHIm419yZl7Fyb7djjddx8tTzWwZgQscqzR50H2iPjJi&#10;D3bj97vZlRUJxgocOPCRg2czjKFxXWRuCr2swJccsM9jP+uglVPA1V3b4fRb4eRhGayOKx2xU7bg&#10;7pan0At/+eg4DRv9bIntshGXT4c73IFWjk5vshQQaI936jA/6J5zs0jKHPHDeWjVebKxKEDpgia6&#10;ehy/cOgTiNaX8772oVN8bImC/ruOW2VusFcUX1dc00v1ToAvODjl1Tt82jcELnGGr7/TPg/V2oCA&#10;+qk66BCf2Z5gf5r9o51syCioo0EA9Xj6SzNGX7O3A18p9BzIh9fj3Bx30RUzAgUgCziD6zawp/is&#10;CD68oLxjPFVpOgnm/OT0dWRKfhspFySi9cGDx5cX7r9xeeWFL7YxsNto0GUPwGgHP9xNGX/2ocBG&#10;6vwQ9eT0yXl4ZohIUb+O2DseyOHsycJvtA129kOP2Tz3Mf5vcNWv+srSv8PomM6X67QCw+dih+lj&#10;z9ewfFbZW/C2IuQRzuMvQats3/Oh2qm6cit8SLgGrHJv9tLxaULHDlZhoghXYkKLv7CMNr/a4c2G&#10;0H5rEzc+qjWenKMXfsEDm+VfDOLccSCMscw5L0dmyURQI+CTh+j+HR0eyLf/wyksB482YqAAvrak&#10;D7zhtb8OjFM2qOrjiWxifPs6qre88iXHFVh7mZ8I6fq5KuNV3q18gWh7aBsRTTEVuEUymL85mU31&#10;z041x5LlgBAcgtvcVxTsMZ+m9D+2BvdpO88Lhyd04h9CXFAkrZjaPM6JHQsmbkRxNBrwEW75jUC5&#10;cYa2kU+4mevuXwcxOieICYkggl8eKR/Y93v0ZlF60bQpHR3ko9bGTFq497kKQcE3as/pOi5ORhlf&#10;K3EaiXWh57rXWGfKiLajvdG3USSaKeasCx2Y+EEj3c8JOPdX+TnRfvFumknejBAh13Y92XU6XVx/&#10;XT7GeWij7JFZfcnbsND5uZNVA28H5+14Oo6H4bzWJQT0zbnOINNv62huO7F8sWe6Z3gfvd4O6Ooy&#10;C3iO9I5eSEo6tAeLI242YfaShXsE8wOjr3BqMJ91f7d9DG4hO/I6MNnJGkby20g8vJwF2shYxCy5&#10;prVTPZjs58yqyFeC8+wn3tbwg0dP0oIPnV4yQ581c6MzMNFW0QO/suNHtT6eqS+dxk9isl2ofHTf&#10;aXTLM91vLdpGHw3Q+zB0Yl0cHRWd7G8jlyuE8HAIoOO3DqXPOuBG3s90u53NpdbQvVMczC7OMdkA&#10;emhECQDHBuXhgywnq66hQ9t6/vluTerWM6K82+1pH7UnYzIadl86WVpGNgcULRoPPgqw9rz+1sb5&#10;CE/Xe6b18aeewu8JogVqZ4nCxjyBVXLFHOYHxnJgU5Vgy3JN/pQ5Dta21FEmRueAbaBSbrN41RyP&#10;iCwPIBsGN7OTH3pmT3LMIfZAFnye5QB4zLykK0FRDe5+e01efPBCZWbV1S/kGa0BDN5pg7WhquaG&#10;qh+w8kelICn516OunXzWbJl1Z7vK1bsFeI/j4dQoD08p5tnoe7YZN/sWBJMP2WYy8faB51oFeLXN&#10;sC+0xOCFQkw5pjFx8Hda5NCMx9unM/q0MgV1XTwfdP5yus46kQ0n+Gy307KtmlT0s6Pj182KaN/s&#10;7CCtDLsc3Mqq0HGebbTgZRj3i7YJqOvaWjaUrz1B7PH1AbtSRQ5AJF82VZqeJ1d4SPd0cGsnyWtB&#10;a0oYzrVDdgnfsYPlB//zPk1+l0fT1R4DbDMkPrxrAPFIIl6oFwSxN9V8HXY246g9e0HYm/m0s1FQ&#10;oWSTbG9+ED2C2tvszwb+ESGAH7iQnYDrwOaPtC0SxTN8Zwnw9JWWl+zpkvjh8aOYfqPfw98oVeQq&#10;Dz6MXpQxc0h2LuIVfoMKs0Hp+TDZ9xXGlFFBwiSHG0IQbg4CIEJ2exzjXKPdRshTgRPgGJSHd5jX&#10;fSNQ5y7/KJfA4FqpCmPSWuJdkXzZym5TXmWO4gkM/AN5ZaLlqLCf6hzhVD5Dv9fzwDVGO8t1aDbv&#10;vfPu56OJG16/qCAsomO0hEiZawDhp6gXu6fz5T7r/CprlGMfwF7oUiMaboDIKNodSjceHR+D7qAy&#10;bt3zmEtBwabZqmDUbuPiWYu6OsgpVEf+S3oIBDqkG3xO1ZOodr/8VfqcvrsYXBPJKvtEfjc5DgpA&#10;N1g59nTxcu/K9pAVEaRk6mvvAKgzmlyCBwSYaDsor1xPBldjrCV40c7uiU0PqF4Hl+qMdt/r5U6P&#10;eqzx6QTTwNXBIghsf/ShodlIqtU+1Rw8Woxo8QarMo8a3bkD5P0envKo56XvKYBdXOAVXDiOU4/c&#10;8AsoPDPg+TZYelSqoNaIUZAHnul7ej53X7C1q8PCLB6H2eFpxIGbLNjOiy98YUEU3aLznV4FuiCl&#10;Qp+lZ7pBd2Cu9IMP0pHnbYRsVkAQ9sIL3lBYZ9X17UOJF3dqGD2CMzuYQrSRc37aWLaYHCW6dE2w&#10;Tm7WCG9yd/1mG7fR+Jz9gnGyE8gMsKJLe+hQML24RVBxnv1/1jfd8fGoTYt8vLa8NnWlS2U07c6X&#10;Ot3bObvCzDPJi542Qi5vskofuNho8eoEkaPd3QKqyaFy1lM8wOUe/io0yUb/+slgeN2umcSn2uHP&#10;EXtGw5YMKq/TGJvTDI2QWYiCgoLhRPBSCi8o2/R+Myprkeus27CZXb/4arDT/27BRnOk4Rs89us9&#10;9G4HtDzxcXctfJQu8WP0+fxz97NJL/IqODV674FBqBmQ0RawfKq7DI6eCIMEStefHSNdyieOjeyP&#10;/ZwApaAt4Zyd/W1cra0K1LUz/pgN7jol0kcyOwOedAbdrp9rC7CHK57nQ61vH58xn1nZ7efK9gSR&#10;dxbQCUxbIm2gxo4F4PQ1MCMWnfi8yY4myyPIkiLH19LxoU/7OHZ/7Ovo7tRxvHO0k1qy0MfAe0t0&#10;OPgre9qK91E0Wtky6Rde/MLl593ad6tzBtDZZTzdZKo+EkfHDV4y3MxDuOcvy7/9wu149I2PgtgC&#10;tbPRsDtOqnNulT5LGmRyU/HhCZI+Ci6dYFw7PsFD0hn8+pQIW1BfOe3q3jpZpruQpVxAKrRIu+PP&#10;R0U1AZeeoM6R9be16xo4ke42ngmUeP2FLMVL20jU7xHMydv0xDrLqO8CRyHPckDmB1nwwzLjNdIz&#10;raeBNAK5wq2SPkG2/zPdi0rwahDbGAdpV41EjQDvPEwQ8JZ/+hvCrwQPDil2SuDtsKw9OGUN4xrI&#10;VAGtjBs9oqrBS5aw4Uf90dTxjKML5Le8FSlQyRGLMMGQdDiU+tnTZypV3gyJfiKGjH453c4XEFRP&#10;YOHedg9qcW08XBuzl+x8ZBak3GM4J2rdiGUyAjn6CCM+0DRZV17ndfKPnnRqHNtHe8EJWZxGOtjV&#10;XsQ5OEdO6poiR99gxgaZPv20F5UY9bYzPVk2SDv8TlaHnpHWuZBozitBDF7O090RnCgDx6yg/95n&#10;PYSoqg976A9nRC9V6JeOcHjScR4Fe0YrXX8+p/xc9FUpGtF2HgalxpOlKTSMLN/Jou9boPjLjVjj&#10;gnt5OXXpFrBss1WODwQ8u4pG9ODrBIqnDbIx15UjN8F3BWfzRmv3s+l7d7sjxUiugkY5YAjGP2mE&#10;t+Cp/MkQnOuxztpLiTwGl52QzW0WBT4JHJ8Z3snwfehM5oDN/qPj2WdOEOAc/ZrS59OcteVonw3V&#10;/sZQgtMWJPlm2G7JDOFzBRQPolEJ8jKTZ3r09tbJMaICxuL18HDas2Blcm30JRDgo/b61WhaC786&#10;fMEV/k5AJUBCY51QdnD4vlHkl/2QRfqaTOQd+l07bS37zaHQeVHqdPVccrGUlHomK+TiW3k6MLWs&#10;PH3R701fZKjMCaziA481Drc+jotmcybIUBHpJ7WhoIBcNjl0IbjORy+a5t/6XSB7dKvr20utqm0j&#10;KH9p5lWdDQDSBYr1A+gVDH/WXRdZzPhZcB1TmypPj4GZWNgBe97AchvSmtq4pjuC9q6bwbp8fGBv&#10;Kc/yTHbIvr3HYrod7nABS3hXBOf4ALwdr31jU9m+53N3tModnTaG5vmrOo494Cq4dDDZTT9gzIDH&#10;57nbq7qVg+PZfOt3v/urPUvgJwvaEsT8zjBXhuy0/bv0gB5fpevP6Nts5uCFsPZzuzgcyqK162yS&#10;LA1GtIEt0WYzlu8qMLvoZ/X3C9GTgyMz/mmdfgT4Ax0+Ot0kQ3Z3b9N8AJXU3wYOtlRBhMw5l8+G&#10;dJryFATk06Z003XTWJxtjiTiQlnGMeJbWQJQzSwBI94xfMR8wO3s7Fg/I5Y9cpGAu363AGBPmlI9&#10;GHBb05XOiOoIZBl9wauoD8PdunF10MbgJB132h9Pa7gVvtVa3YxkHaTCoRKp3i86k/Dps3s8M/51&#10;3hXSWMnt9rEx8HQ2UE2186nrnMI2A4nWOeDgotsxByC5Do9fxmAoc853NUkemK75DB5ZV/8TyxVw&#10;ds6x3inCFwh5uEzamVxdhwu/eDz6dcIONL3jpMlY2ZXP65wRcnxH6y1fWccHVmUpbnpIV9fRlMZl&#10;CWCby8JLh5x8GcNPr7Rwkrw+CLuOwOln67c3glf2NJhxEbM6ivfdN9+zEXSKZATMDerAHdIwWfwr&#10;QjcLxeFd5Y0AddDf5+jj6IvDNp2c6zvXw3GTwXHo5MbSBFl1LNFjxkOZOVE2wXPTQnVH2XAdp7nA&#10;VX55bNWLYUj1XnV0FC6QIf08alS1EXO02LS5TmQlrmCDAa906A7r6D35AhNr2tPBqVK50wmoxXls&#10;NDLD0BEl5eqDZXMZdaGJ7c0Jk9dGKdFNRpV1e+A2kQaLZNaXJv/ZSuVvv2vHnf+yLVviGr78i3zP&#10;WFAuZNPnHBxBXeHtMJxsYZYYsg1AlI/2leOgkx1ZzSaooKPN/AX7KYFWAeAuJrub/CwDPBkorKKv&#10;CbiyjvFCdtop6ZlyFgyEi2/Mf7AJ8FxmKzd7nw6jh17dGsYH2LPA1h8+NEv2UmWbfS2o2YAt2Q+n&#10;oB68sFlWQM/oHQ0jKfvJrkdeX1e5LS95dg92eN7bZkF65usFIA8e9PKxZne0CXKDwczR3aeMTs/L&#10;2BbsgTffEObKmbnB9/BE11XC8WM9PX6CRz7zheGaLPr1HI5PWjJm+9oscmP48IbsQb3ZSoPPrs2e&#10;k5WElc0YdEwWAr/p28WO+eX5YhcrQe7zo+d0x2Yt0FaLknsAHfA75QfOoDk+1xZ13sDzMRHwJPHV&#10;nVTeZ23DtelJsEemAJ9yDo9NBKwykVqiB5tIz+vI2cPDXlHs14ylAQsYFV/yC+KB+zm80Tz9CIbL&#10;P2iV7JNMqjdS03m3/NaZxwyCfLQzV91DT4AqnNIAxXLChxjxBLCNZ8GgRBsmbo1VQyOENVY6DeZh&#10;GB7CS9fj4GYuBHNGjwixseRBo0UKtqHldEbIOYq8rfMN1miJMcKJhzUNpMeL6eOPe2LYw27zGj3R&#10;6ddl5X0EQ5b7DqMMmRFHX9c6GUydmVNmwgnvivpXPjUi0p6jrQw6PbDk/KLpiq+jdczRgdbTAbH7&#10;Y4CDoz4a4Cuf3PxuqtbMgMucXB3NZJrcbvWN0sl1zjCkRpRqiPotDyDEaOEGMw6CdfhAq/wz8jzO&#10;l6x8Vq8vknM+WVd2wdtgHP6US3BrrPRwbpnrWn9308WcWQGNkZPZnrL95wDoRQQMzpQx26GTcmMk&#10;PcTVaMH/RkTus+1G/iL0ySLH+EmvQN2LXbr/1ggHDXu2BDzRa922rI0UXZvOOYDKktHTd3rKIhaC&#10;jzz7SdiyxD69XKurfTpObpPjhnvlBKPWpGhX4coecoJno499EOfJfjjhDHUSZqbYNme4IAB9JXax&#10;0cDOjnPbml483h74wqF91Lq3QHcOdM/Sp08yPLaofaARRdLpzM515Ya7zkJ5sgWTo1UnMylFT/yT&#10;gE6Z0Y63yo0+Zs9p1A/haT7DrvZreXapnid2DtyVNtcPXY5OAgcdCj7S2Xnscic+lskEnvMzUbNy&#10;lTXaRp26OifXtS9vw1QzDzVf9klT7s60OWyM9+opUzdUkNYo9/HLK4vXGKnQCbxG3TLlh6/K/Vzl&#10;UxvsKYQpbBlpNVoarSd3diOY66g2me1WaXubyt9MTzBhR9d530J1yztLWZYH2NpHl2cLth5/5u6S&#10;cGgL8VShcCR3Gwez1U8+MUiJqNGtntQ5ZsOxFH78j3nZ2dKjlm4+aPligV00u/WYf7s/PvULPAk6&#10;8+0d04Np/Kyr9nJmcI1u9/pwpJGtGtE2+4lvcvCkUTOVC7gq5imUH5ldAFyjD6YOfNgiGyC0ukzW&#10;0tpHv+xG2XO175U7NqrC2Yhe/f4me2IihzEf5PiY7wmCB5+9857H+L4ck8fHz7bGxbH14WvT5NpE&#10;dbWRl3o084M2aZppWn7ltWdpe4UdRPcCFPn9k9NpY9GS7NWLk+iPwAqoP9u68vbiiy+3zPvSlp3f&#10;fdtLp+5evvral7ef5Mzi4J0c+sW4386Jy9mt79jMdSgFEmR59HLKncFlAw2CPx3eKUAVV3kF8Mr8&#10;reUMUdcXZYJ4GiAidFI28PAJoy2MiGL8fY00TkgjlT+yg+vXVUdjqpONrJd7nqZno4REcCvNISc8&#10;8DSWAx3eG3Nwr8rVeUdfuNS37m2vgFFjspmBA8AhkNLqJYBhCgYZoHbgrohO53fgu3A3Y2BoLj9J&#10;eHSNrEqDUIF1ZANuqvcsM5yR3qlpf4S1MtNAGhD8AGkEM2YtpyzOYh0R2LwH2VxxzuGQC7nH5Ad1&#10;lh7b6UVPp+6hifNkJGSj8ZOP44MS/adzQDP6Zw+ON513HJuyt44SrHEaOUtdox+NQd3d0nh1Hq6D&#10;q47nlOOXvApDxsqcoIxTcDT5QuMaV3L9OPqfDYfnBpjmFT8YeZmhqehgT345z89t6/Dr+q4FjwXd&#10;eMfLWSpoq9bsuY4xPD7KLBiAqHLkzIbuNWLdteyxg/77zWHsNzwL2tBputMjZ6KdGo96yLj8zolv&#10;zwcglz575gQc6SRwa5fwcCiCG6Maa8q/PLs1GbpeBcdHhIe/IYmC44zSSbAkdOq8xif94y1HJTha&#10;u1kpBU8dOjNNvFFkMMh2NFaETDYiiyGbP73Ma896T0dPXmBTJw+XNH6Ct3ZxPZenU0+TwWM/nmXv&#10;cdAFuSwxfP7gml7jk976mc4ti9nzQaDHrtPf1YFzguhXb6PKKhkMSfJ1VvMFOlzCC0dfZ6DQOdoi&#10;aXlPvuV1ckbyOVv+KfaUtXa/aeJ0PjsDg+JLRw/0hJdlja/542ZUlC80iLD21zz9/OXOg+4a8EpY&#10;OkJbz5TYhsdG8496b0An18+B9eQbD7t05ce5T5lsyeCNP1mh5KgtCrqsR0vo9Jm9bWlA8MryqxGc&#10;aQM9Q4O/CWjgJi8Cc60yyJh+89/4HBtsZMfO6YX9nrLzq87xrG6fmw04PzYgp1Sd+a9KDMeyhtHV&#10;kyqj3C05FNzQ3U0frsEPhl9pNjO5l5eMXn31i5fv/tqvXv7gT/547e/wibrq9uOhemSstlx2LPHj&#10;t6UXVGt7eBi9V5myD/f7ezS1ZMmdP3j11dcKDF48+IJ6lWYlwFFyX8PrTJoc4wF+Za4ldk0/P/76&#10;bWlgYl1DqvS1onKq1BDlpQPEikhPmxmEyvIZXcxWP41xt8GxgSdP0KtAMtPFrkGCCvGchsolAoBq&#10;a1rLuX6V937TIR45yWcQzpz9DKKLg+oXjjol53NUVyfIboLNCW9aLkFwXEYQVfkbQpzmgg9aiPoS&#10;9XXovDRKq8eZWNcSRNjIBL7lAY8iZkQbSZ0qh6Y1rjICdDoHCjmOnVwl+eTB0G7GYOTusw4vnujo&#10;VnbRrnqTx9HX4JeHvifyxWEBwjYdtr5kVArOk8Ak+cNJdvLQf3AEsz80cdYayG3fApV92iNUt1Yr&#10;+KkCfsC58bNOv6Di7m1Uj9+m/eAAj5PhnNcwAkCet42RNbf4OkaLFvBPIEEZyStd+lsDiFyjRrJ3&#10;GyAZ2EVvRgSelVTnljp2Rj5gnutw9Feej47GBsHTQRxduy1xnVbEoEcC1gyEN8MtWHM++qI9yOTE&#10;ya3j6sVdZCsA3Ya+Ky4dNUCuTfbl3280pu54zFGeUUtnY0PH+ujydLMP93qCn1ksdG2ENmM9eiBD&#10;suVw7rUV+Ojx2I8OSZ3J4Napl2eEM+dPp2Q8eQ7poW2cN2qIZ3ye5QC6itdrQzGtLdi0+Y0jhMNz&#10;Jm62K9MIypsHHze6+rQHaZ3ZCg4KjwefeuqQgXQ2cSXn8jdTtfv1cwil1Qk/GuhGDbZ1XhblLF3r&#10;cNLr9hdNuGiu9OScnaYXtw0+3wbMjVaVAQkTT3xMh+W5EtGjZRY0mrUb8Oiv6XNtoSCKrtoV0sbO&#10;zx9XPZyBRTd+lPkwX/Js+yHsFaIrvE8/4f+4WcynX2sPQTayl8PAh6xwDOcd6+4di3s3C1NnXtlO&#10;zvX4HKzps/zxRlZXm6qcKXttE002J9IpO2UP5x0kRx7HD1h+yi6jcyjCwsaFK0sV5c/ONfLCC1Ls&#10;8TBDp82kd4Iobx1gg6HzhEE6R/7n/nF1yyOXAQowfpYminO+Pgbf1zSUt3L5IXQcwQWmI5fYgKUX&#10;+Mza8HGH3wPz9HfsNPsZvxCeEJG9PZOd/8Zv/sblj7///W6jPUHNrc70qzjfmq7OBr2De/4sKk5A&#10;oK1F302YEcbuDaqfbYO7/U/0wN8a7Hzt61/LTrLXru9tn/pFQlNnjPEphzd6nM7y33jd3pVwTXcG&#10;jmpVWXX4ewrq1LLMc3nRdpIMAABAAElEQVSwZsxnBKPGaYiUpyIjdsAoPuvlFYgirKPElFm0AOq5&#10;cyA1UCSkfY5zA+PAOutqBJI5ZUSPGh1uR2MoEL0G0vQXEVlrzGqbIkHFoZMAvBMd7N2yaGdnyUzd&#10;J03jztnUoN2eR/GeRW4EigVOYxIcL4x73O2aQ05xPHeCH7LSaW2jXAImB474tuFExaPUgEfvjFbd&#10;8XoMVd7w9Esu1tsfPFNngZaqibrBVWaOtjzG5MMRgmW62jLN0YPOBJ1Ew7BPYEH54JOz6H4OGXt9&#10;dF6ugaWO5JxRSnBzZpJ3LsjWgNXjUHW4M+Dq4/R8HRjjO7tYdvqs0jom8rt1XIyZDNHG0D0HQAe+&#10;RnOV2+ACnTwQwCaWF20RGFz2ZDQTj9FlGWZ8Tq6CiYpd+YF3nW3w8DYdEDeAeO0jHxxlReDeJ3+m&#10;Qcsb7htF1WFiBSxrYFHFCZ/pvWASG3gdBG62hk+3/b3fzJbOkcBcWzlyDT4a5NGJ6+jx+taj43KS&#10;I4dgrfbpXsSkkXuHfJAOnGQxeyvHa07HZ5dme8ECE7/KqNur81b/QU/RU/aMuLXnM/Mxe1g9NhE9&#10;dLDzzgKnHWeVtX32FmydbXW1hdmKQKYp61sgAO/NTgVRd69TxgfP57BvOI59HjnQyelgju5mJ5g5&#10;lEVdtq/BdwBH1GRFR6f492yLRwK66PTAp9WTXxkvDTriqXIH83ns5jpL0MHKg30OK+N4qaBmod/p&#10;PM/dF8nm+tIrRmiDn1E91zXewoE38MhkQXUd0QMyTGZ7hGxtYT7g0m229+NDAGZ/gCeGjpx6fndZ&#10;jPDgtXzw6BN3E2SHZtQ87pd84vUmz9FPlQHYbdMDFN3Rwo8/eYx0Jcj37AOyJ0BHnV2szHnq6bHV&#10;qxCufGhf+DdTgD82fxIZeOJjwcUnJ0iaWw3/ae81p65zGfB4D8b2VZARWp/YdadQVpnNY89vJXZh&#10;wWCZbIVcRiOZ+jug1l4rvOvsGa3vvPve5aWm3wU0jx+ftkBma0uQrPjVBjrWgdubc6fNma996ZXL&#10;V7/ylcsfff+P8+HNJDXQVO90/Cj73K4j46Tb71V3CatLwc9Wxkn1LQu++uqrU6870vjgL7/22m71&#10;vAERTK+AjOqMZpCCS558EwkJbrXVBQDl7Ppkq5o2efzGuX0QsGuinL2KV8e0FJAA6mRPR9/vBHWE&#10;MqNm5SWMn/6szqe1WmmIqo8o/wjx6QJK+tdQr4xE4Ps1ovc+SnO9SMNT4j5prTdWqlNxDHRgzwBY&#10;TzfFb1ftAoHgOb9fIPDIk+b609nALxL9oNHKU7sX84y20cZYzRCAzZkNaFxMmdG2BG/lqImTLMhf&#10;FE0GHKqo3mNs57iqUPGrEk51dIzf4PkFdef9MoHTCFgqPAw5h1rneEszpkRFL1tCyHFpKB7cZKp1&#10;Sh/pZBm88kS3yt+OH+WcZ246JzIsMRCjDFGweqfTOzojj8m6cvrynScDyzEeCGTdWxSMWcGK2EsD&#10;rJnrn4On4v7XKMjAP1p1/HceHjrg3cOAGoWDI91kQ74D5Le0xgVw9KsH3kYi/cbc8jYCr3Gvw1FH&#10;uRKYB8pOorIq185Fp3Vg5oRqXDqzu3n6R5xSNoEvPAFwW8ub6ZJjwhnZVzzO7XUQAJ8GJrArQPmg&#10;W6OsQRNvcFgBfsCjXwzszX0ddcEXZCc47NpNZ946RhyfPX5ueTbibSNiMMDJRY3nya6ODA06h+Pk&#10;wgt3X8uPRtPJ9hig8aOCH7pB08EnmCdYU6Z2s7PB4LGDTs6yBcqn3clws1jJ7n6BkY5D0HOzI7A4&#10;L3/HMR3dBPz4gihFG53d9FbWEh2Y5dj2jKopt46GmA6Vy3N2g8HWdg5vxzbK3r3njZLK0N2R8+OW&#10;RPi7OwF/pgf2PN1rgO/23JF1qHBGb2FTM1xZ20g+9MZd9h6YdciN6NGeN333vXc3ixnQBWSC9rrH&#10;yfzwdnwi7IEOz5kVu/+o9eb80yP+rvwFpQY4vR75zp3uCmnAcff99gE823Sx2bZui97+AEG5ZYGn&#10;e+Lg+K89B+BOO/uDXFbA4gOuJwjVn38/7UIn7fkuD/IZxIYmy5P3Wj+3jIpuOl9HnS6mn8kiiJMj&#10;myINsu278uvAoSxvy7jlLUhM1qa9ZznBoNtTvvrRqR5bC8JI5pZHky/QZIyXk89v8MOy2PX037G2&#10;e/x2J11clavO2aZyRuyC1Ye9dvnFF5/fctex9QgojU/VK3torE742JwBkTtu/t7v/J1uH3+zfQYP&#10;51Nuy8bs074fM3fL63iyijnnp8UOyWByDliTvvzlr+/uALPhbjf2QrVvf/tbyyOvw1B0VIGdUO+V&#10;wckKm4IcItMP0I0B09pK+G/9qD4AX8q1feukMR3/hHnWizQ2DdB0E0Q1B4TG4DCHTVn1pjgGVyNz&#10;mTO9Qh1yiDhBbylMGgNDKIfxq+MOiMb7T/6Lf375f/6Df7oXezQDGn/BFyWKbsNHiRwzYc4hlbc1&#10;FyT2ebYHmjwoen6hXa8vdf/7C62puHf9CzXwl7td6t/6rd9YQWWN2ggHfVeiIu9qgkn3ODElz2UF&#10;TYFyeKYUGaDd+RwpOKOWMBzhM/j9RF/HB0w4wVf2lMHzHG9ZlEyBt01Ro7G6gzHej9LJ/UGOYGUF&#10;ItMJ7DnZ6s+JBEsD18HPKQZ/Rhw+9c/94w9mKGihx1OW4xlxsg+seFJ+yyA5NlExiVQF0nVqG4nB&#10;4Vx+aUa281MQWDKTT2ZGi7uFqPwz4jv2lJBUn5RmrJx5NCgDN9n60xAe5TzfayONZR+jmAVRwZ03&#10;XbkBXx18L5X/1HqVQ+PsWINCYLSd3dum1I6TSkNdUFfzrQhbdaax08u1Tai/xq7MVQZImV7KU5ch&#10;sPuD62Rm3R00lR8P0uSm/hXIcMyu0OaVzGfGDZ23JOKvwmxNno5zyy8rwFbY1s3pRlEE3KbztddP&#10;jJgFeYPDdoO2WZdz/HSzVva0uMCekLeiuFtZszse2BOXiYpu2SE4cPEjYM950WcyI5cV7ntPefR7&#10;gK7OkQNM5V/bJczyV7fqjm96nR5WuPzJ4sgZvXg/swVnyYu8zTB6wdA27Ibm42h+74OmYt/+oKUC&#10;umgqOzju0D8Ku9pP9Pdqoa7Lf//y8bu/uPzkZ29d/uKv/zr7rFMqGxt43pT+bEfQd+giAzTPjits&#10;VoCcPulerk/qOMyykL3Nte+9682CzaBsFSCgAnBkzOaC+GyDnQ+eDW8zPD//y8uD5xvIPdfGtzs9&#10;53gRLANE0JGjuo/5Un49GG//7OcFhNlxHJl9lU4Hcza5Gnxo+8curr7qyskK93XAo831044203At&#10;QFf4s2QsmLhXRDU/npBuv2fXPgmdRDa3Dn6UB+Amr/mz9CLRq3xtFfybzSwQIaPRiv1rfUFSbcNA&#10;QFk+7+H77+218YIetzMPHoKvia0eOOCfTPKwrPLtb33z8t/6vd+9/P/+y39xeSM/5M4yZXa3ys3f&#10;VGV2SlDoWYEj50jZDCt7UOZLr3yxl0B9cUH52wsCnr185zvfWRBwdBAEwchwxEv1T3BycKDu0IuG&#10;00fj9+nuBAHf8h0WmNDkWJ4Zp80I1CxH3KIX656MsUYi39QWwOt4UyIgt/RkuhBRZW7dcg0ZoYRX&#10;/YwMAcp6cYo3lOmsEGdkj6E9lhbggPz162/1+Nrqhf+TIte9bjPG19gxdr8pmIyNXWvs0Pi1G1ej&#10;/eAdjaoO8ec9ZKWLT/C3vHC/qOh/+7/5X1++8yvfaqCTAaGb4+p38x41nOHBQ7hudNOnxtHFaLfD&#10;uBFs1zcy1hHHz638gBFQNNym3UHfbMr4VqLz+Af/o5yAzk5i1JzCRmamnyLNksaMqmPnE1jlRXmL&#10;9KqD/n1i6DQIDr1d6gUpOm+0iwyl269j+G9Jg9fw8o8l+om/5OC99mhHk47202Z60J+HO02scuBM&#10;3aPv0Ln6T+Bf5RrkdaLB/ZszEJwieioAHvmPb52mzNNouxgt5KZY5crXeb3zzrujUT67U4P810gA&#10;lvbLUkAp74Zn+WTMSZ0ghbw+aWlgiJLzdL8nYpaVlbGbswxDRgSGpmjOXj93QAelc4HgGnHH6IZy&#10;tpUz9osnG3BneyP1yGAzMMlC+Y3yKwOX2YpZbL+n86t+OVlM32D7sLmcex3dZ58JkswecLzoFDAm&#10;u23aO50/W77pHMLNtlylZWbtmd7uqK1sJqV6QVlSR7FAVo0MBaZndLNApOsTTXmkr+2fofXRLbO8&#10;2Y/YLBThPnoerVc82hhcNxmpI8mbVjvFbyUACM75xcstseO7bbbTybrz4hm+pE734QfvXX7+819c&#10;/qv/+g97YNjl8hv/1b++/Nbv/ebli9959fL8l75yefmL37o886Kp2iMVT/F7662/vrz+0zcvj958&#10;5/Iv/sF/fvnH//RfdVvX5fKNr3/j8uprX6qd5IsKUucH6sgfXZ8Kd6P5xhsutCv86STZy9kvpY3b&#10;OFwgcr9Ngs8ktxdDUECGv6IWu9zaH/DM5V/+q3cvf/iDn10e/LMfXb7929+6/PZ/979zef7r30nO&#10;vZtg8xn9mAUpCagOgDra11+/fP9f/0GzGB6CZFpcgEkfZHlsxNq+8vR6O67EtVzzJsn82FR5VUTa&#10;9Nnx9eyg6wre9BFmigwEtmcG9NWzh+Re713pPNz2/pC3D4KeyKu22elgnp/TVmIW5uFnRCegZBsV&#10;BadfaW05APqzs6HvcTM4H9ZBnkdr3699kDt8tyDjRoc8fQz8C3KDZzbmN37z1zcb/Z/+F//s8vNk&#10;umdDiLMquCdvhnwUVA87aXb0oM3+BG2bWr76ta+13PDq8JoN8MyAb3/r23uew83eP2cEN4c3PPF6&#10;k3+w0HejXZnRcb1+k+Pq9sUqlO32QYaHYDVMlTQ12m+wY1YU3fUcFgZ0lhIhE+TnTjeCTDeFDFMb&#10;nYDpzyxB9e7X6J5v+sVUtBGI5wS82+sc3/+wd6b3B75boPY+cNFpjYfhuHB/92Mc2COgsktwmLUQ&#10;uVcOL+sGqvZARNy5APpEPk3Rvv9GDUEHVoH4cysZQRAcZRvlH7waAUMw4mJMnScT5ZXjDK3beGEG&#10;WcgbkADdHJXpRk9dpKRHpvG7tshNmRocQ1o0HO73UrqOkcIWScM1AtHRnVkZttU/1GqgjOF2P/2d&#10;8HiaLUdCyfB57OzDYE7pMaieY5H9EnI7gOupK/1w32gnN8axkWKd4zqervtDOzkLvCSsz8gTqfKT&#10;hbwQHNuB6zTEw298YEou/YR/M085lNttfiE416uHrjWd8jbacFo69+dfnVt5d3IwEhoX/We33Noc&#10;a0S6bMQwHsFMxiudvLByXsF71WVX0GS6d7f1dY5Pye/4opNmnmrH40cXoQ75K3ps59DCrqs5Xo5M&#10;ou06NUtQbHjnAbfD/jRWtkDnpTqus4nv2IUlAmUWUCf3WB3PZ9RMGO4oiYpwsEHT2tqrZYuNhEjp&#10;asv0PKcZ7vURtQ3iwQuXYN3XBsBDv5+uZwNrWMGRv2UC/NXOHyXjz3qaI5pofQHrfEW42Rq9NAKR&#10;P3lNv4GRojMNnRGx81ggAfXIle2vLc8+4pusZktHJwg/bf3UM+sTGZv5+Pkbb18+eudhAQ0nbPbj&#10;48vP3vv48va777dsI2C+NBrrIVL3g/HmT/IDf6vNfx6rnRg/ef1y790fnb60TvvOR+9d7n782eWN&#10;f/KfX378lz+6vP3m25dvfOlyefthA5mf/2id5nPPffHy3ItfbZTd1HpBgf1P+KBPwRsqboldf9QU&#10;tZz5E+aZPj744PHl51378FEByUe/iJHknt+53G9p6OEbl3d/8tblD/6bDy7/8T/8y8v70e+hTn/+&#10;wx9cfvAnf3T53r/99y6/+r3fvTz31a8mnNp9yyKMd77v4w8uf/5f/teXf/D/+E8uf/gnf9qlFy6v&#10;vPLlPVkTTWvfm506exgePnyv3NUcjBvpfK4+QJtnO3S0jbvX0mZcNko/WgV6ZcyoGk0veC7P4IQZ&#10;CEQS0YGz9jmJHJ1WDvXMWprZ0HfHoe38tG0tJAAVTvMO+0O5IFV7OolVVA8jAWw1up+n2v/lKaSW&#10;YI+fxFfWrtRows9ywjX8wRPUGET9ZhsHXf3//MN/1O1+71ye7pHs5EPmGgM6doxmgwe0RedmXOL/&#10;K1/58uVr6crzcjyl9qUiUnk2DM4HrjyqyfzUPf2OHKB9ywdfeylvM0sws7u+uzY5VWP2WCF68+nd&#10;GBHJGciwUBDA51/wpDsjiSJ/+SGw7rwR8PYKMGMR66IHPFWo8+qix2MjT8SU8JtRcM3z0Z8DNwN7&#10;Rlnr9m12eqqg9jMGEAjPLqAM69/3CiBQyHHuboGwrOOoHLSEyGCt0blb4XarlfIc0t4Jz2pwGbVG&#10;XJ+GZ1Nv6CzXlaMgv+dxn88//+Jwvt00z6cf5mwriNvbW6IIfM4mGgcgGLf0RBldsA72dI8Ohse9&#10;qgyfMGEmGwEXnjcj0e+UR1H7Kx8eCi3vjlFMfxuF1vmM73jfNDnkVx2CK9m3oJMHY3rty2gXPNNf&#10;y+/Y8wY2C1CdGRtiS5Zizv3zolWNJjj7jvrq9PWE93V84R+tldGh3XQ/avpaI7wGKqsfPZzhwOBv&#10;eKeJw+8yDv+Hh4D0ryNYqTobneBk84QUsq3YYOG7kvBkw4v+C1QFQqaBOVv1RyddZKO3IOVYRoBK&#10;JyjTjEyAZFcBPxSgHZ+CgV6K1bLZZoWCdXBqdqXw62gl/M7JZ/eH7zro2fEJnj7u3fW1suzY435V&#10;xd9AnM4bL+w6yJvCj37tymNxBRLkss47oEX328FuAyo+/Xp2PKfDNugjsSRQCGaW6flq1ydrctNm&#10;Oj0BngMdcT/sQWCMQLg/bVTE4dPVnNwCrs/1Zy11AWzQ1p7noyE6n+kxXKcTb3o80ORmXROt4GqD&#10;C1zzUWvbUYHnE8RE0VE80lZ+v65Hp1mRLzTl+t98/w+bfn+/wOaTOv0X4+Vxvu6Zy9dfevXy8ssv&#10;X77x5S9dXvvKK5evffO1y6/8T/4XAfqdsNDzj/MF//Jyr2njiLw826zps80QvfLo5ctf/ukfXX7x&#10;i59f3ioY+Opv/87lV//Ob1/+b//H/1cDq1cuv/Lrv9NU8Qmi7EW6bTrlR2nMlP8602gmAx0V+WhD&#10;H2ejP37j/cu/+fDNy//u//CfXL71xUeXX//uy5cvvfTFy9NfePbyzoePLr//R29f/tW//vnlcbOs&#10;z32hJ2y2LOppdn/aKP8v/vgPL6988T++fPtXf/3y9W9+5/Jr3/2N5gY+u/yn//SfXX7/9//l5ac/&#10;+unlzbeaPb3/4uXl7kyAk8w9UGkblwkwGrXrtYN+vUjJYEm7ma67Th5o15nH4nRKrXyTwFOavwq+&#10;vobXo9f1VKuefab7tdGu8+PsW3rSlrI7oLWh2bNybK36kuMV6Gd+5ZrPPk65k7G+7km7Kq96ZmGk&#10;N954s6dZepSz5dL0/DcSOCdjuDpEGz7JZzOJ+fhvfuMbl//+v/v3L3/ULYU/9tTBBnf8/mfTqdm/&#10;c4siSGZ6bZr+WpsNX+xNhgJuj7+3j+Ib3/za5ZWXv7QZK4Or069mhyGEDw2TyI3P8vE2Xnfd8eF9&#10;hJcneb4KGPRIh2yN3Azu7j38wPTVVeEJyTPq77axRuOlEB0VGVhHcM/ymZY/FFgzhHxOK6cI6hpz&#10;ZQMaovLqqEckQvvc76ldYyMHxjF9aiZhRJ/fp+FtrdFa71MJSux8txEOQ2OgmyK0Oy3QVWOKHdg8&#10;x3ichRdaxtpZtQyoYrymx0FFMwN63H6Fs4avVNF0ox4PlXiuSE6aglPCWf8PRTi2jjWosFwFTcZT&#10;jN+DF18LfHp0sHJo/7C7DWyM06gYkTSFInYyXM6Ta8srSwNx65mGeu5X5/g5jZoUONVF63jqfGvq&#10;wZxjh6s/1MJFRqaI0We4Rx/gHMzXLq46ntX/iTD5iGY/R8/HThZshUueRP9GwOCazuJQtrwxNnWG&#10;Gs0xxg5G0zHkQxs90NdoCqa/PX41p4RGyyf0kDEc3oOPp/OpNBH2Rx79K1QGvMkvWYDt1rw9jjga&#10;8fwomHv6YHBxgSeNR1ojR8+VP3jObAIHV4HKaTx4dSsfPEZNu5tjxMBJ9kAcuogZnx5U5DYzHUFn&#10;w1Xmma3JxthylVeXrbh9TuootIJcf8rlEDoa7eHQidjGQw4ejby3ycX7bGNE46K/jnXiAiLX0DiH&#10;0C9Y609P5o7J9Ikz0lbJs7/dFZEsOGbX/R57QGf0iKCDCIcARxtYGybnwFjye9wDe9zax14sad3k&#10;rQ4HTQ9g6dzOA2TQlwPVdoM6Bxm8mz0u2KrOCZQrM7lEWzL83t/+3cu3u/3q4Xs/zb88bPPwO5sO&#10;fvjemzncO5dXep7/F195rof3NGgxImxDplcL2yHgAVdmfJxf2rxHBneaKrd8tGfyd/XZZ3qvxBce&#10;9F6TXgjVPf8vfPHblwfPfoHWok+VPFFy59fwMtr7pXsF+JdCrk7jO9753XcLyP/NX31cQHDn8ld9&#10;/qR9CN94+VGrA48u7zYjcbn/yuW7v/Vbl+/8rd+8/Lf/g//V5Uu/+rcvn/7kzy6//y/+2eWN1398&#10;uf/x65cXe1fB/WfjI/v/xQ9/dPni8y9cfq+Zgp98+d3Lz998eHnz7XebNXrm8oVGoAYJm/1LdeiN&#10;9FI0Rie6ukEsfYQX2Ww0GulsA5T8k8QOZrf4oqQSv/3L/mP6rv4GkvGtLRwYBcng5C8gv2p57VXT&#10;HDlduXVit/aqqbKZY39qHdw3nKOjyvMxZI7UwYOjw/LYmyDZbJv2c7NXd8PAd/YqZfnq94+aHXfi&#10;174uT8L82te+0m1+X738xQ9/ePnTH/yby49//Nf5QgseZhoEeWcg8MrLr7QX4JXkno0kW+3R/oRX&#10;n/7SglI4FtSgz2f+CNojc7lI2dXy0IBfcrAPYEt5nY/DZMp/8v8rA2K6I3eJGu/9+Z/95YBh9OOA&#10;cWB/9uc/akR7nW6v4+TEdcCftlHpjGrOA0U0ONd0AGdaJ8CoW+Os8aYQBpRamup4YbdqrBOKwKcz&#10;vg/apPFuL0wBh+M3I/Dd737j8rPWWUzV/aR1O3mffdYLeN63KS9mUV7iHm/H2Dnu8uTRs2t+PV2O&#10;u3vwTEr68stFtBo0h8ohKWUXvjfsdc9vsxbowyPF+Gx3fErQoXA4XMI64JwDKHidQcTTeIeTUvcM&#10;+BpT6X4bj6ylfZCRVXni365xVbq+Zxv0S1YUPTudRz4PlnCPM/rhp8xFmhpmshlOMg/WGlEHlH2D&#10;CT+cc/aKdU1DdY7Om/H4RZknoMHBCG8OdTCCy3mNvn6VvwWJ5AHegwWQRt2iX3cIWF88CSwwJcZJ&#10;J7OlQHZ6citDIkbuXrZhDdc1lwVR8MxRKnVrGKdmOiWKqxVc4ZBN/zWKB5eXXn4p/XZPd3Svo4n3&#10;BQQ1fh00O7glOiELdQ2aa+EySpaO2G4vgmnK7mlvhNs0vL0eTYffaQ9Fejl8fd44AZqco48MkM70&#10;jJhqOem2FwnFr6DPNK76pgg/7Wlyunv1/dLQKHUeDHXBoes9pbMGb5ThITZetCVQ56DI7oxOjLav&#10;ziAcs9vxmoyDAfjkKi8c67CCaTlvnXj0iQX4go/blW4mpWKlYw86ssHcOuNNnkfedGq0ddpY9hms&#10;s0O7R0K3RuupixLb2ybIA7iO5/DKz6xzSldHfnB6d8X1VtT4ObficdynUxgt0VqoMV6eee4LjYoe&#10;dldSdxUF50P+LH5svK1lBT8BbC286feeMImfJo7HkyBgcaIv9rLRhRFW7SklfFhH8mFLD3/1b/7s&#10;8k5rBF/4sqddNqCqA/Z+ADMwd05k2vm8z4wAKLa1jnYBEfvouQZtOPjN3/j1y5e6jaxdIeV1i+37&#10;77T5+fnL/+B/9PebZfywUeyHzXY8c3npq9+8fPFXvnf59ME3L3e/9drld77+25fHH/11M7ytVbQ3&#10;Skz26VuvX559643Ls+8+uwDovI/k0zZF2rD7WXsbvnn8CSWUiOL69UTH2jD9xFifQCdbevXSNL9u&#10;Ad4treVrP7fO1O/6EIqbvZwf+pndhYrODEIFDUf1ymqDp4Lrt71U6FsbS+466VsZONZCwNUwqnpa&#10;DVhqXdP1GEx+S5u11Pvmm29W/tiOF7etSQBzpQNP0mjuUN35o46V2fER3Hb5f/Ob37j8dRtItWW+&#10;S4BHTvoSA+0bPwKwvVyo8dmBGV39DS98uAouXsscDefrHOPb7J0yggC88MEGj+RBpmb0qVRiuodM&#10;0sFxswSUxPA2bRUia24ftL78sfwUSoJwG+3oOBC3hxo8PAIbcYGqu4Oy0jm7BHuLAkUd8t566+2U&#10;91d15l1LEJoeBdw6l3s5fc3j6XvPXv7tv/e7lbmXAM8I2uM3lbVkYOSJwXVWof20xwdT6B4s06+E&#10;RkKBRyS2p6RFQzrIKX7YtE2jgpyAdZI4nsPUGN7vnd6mreRKnjfwXkI1lccZ3oIEUtza5PCcaHcB&#10;Tuciy6caUbxXQ/V2M4pFjxGyUdsjyiTn8rpYYBJvkzOM6E3tR0vByYncy5nUgbmFBBybWbYGXJTp&#10;HuhNS6sTuEXjQXCv9ILq8X+cDDkLADazERr8eG61fLpaJxsdTzYrBhDtovY9vCKaScUITZ3TuDvP&#10;qdU3Dq4nutmIhY7N4tgfMiM9Ornpmr7Uo5dj4KdT2vMh0BOe2V7rtdsxnd1Nn137jFcbzGjr/FBV&#10;VgzvgVbpdDCTicDIjMJTGl0N4xbEqbegZCrQmNk/HOg9MOmANkzrzZ7wjs90cjd49+M1BLN8ewAE&#10;rFvflxMD9AEAPWhb25hXuYgeTTf4dGkTrVGZdjV7SdbWUZ+qU/JOe1P+tz0Z7HU8B9sDlT6Lbuc6&#10;FDvg7wTjXrp9uqAW7/Rs1Ppuf9sxHC340QG6fktgLEUf2kmB49d5e4W3ERsc6mxvjOWj1kfn4KpA&#10;Nnv8cnUHv7xb8Cwg8REEvNA0aE1yAqInnbl2Iigyalnz6PiMkIMJZ/peclz5fkps0wDiQTRaxjxt&#10;Ho8Ltshang//1vnaVdvvWdijnlT4uL0M7Iz+77XRhm3r/LfsEZEHT3pmGyOa7NEQA7U9HaGlJ7Tc&#10;8xz+YP5xu8d/9rMfXb7zvQLipprvPx2PvRr40eMCnTsFxjpRUPgedpwioIVzPrhLgjo28bf/zvd2&#10;+9ijbvH8+c/+6vL6j89LZ159qfXnKj16NhraDW7H9+Nuub7brMTjHjL0WffDf/jxg4IJa93NxuDp&#10;01/0hrl8m3bSy6jcLskHk9t5sZFNiPGZf9aJsjmGwO/ienpnGKQSreV0bF/Cs92h1cOYaqOP7rk1&#10;G58CqKOfM9jiLywpFFSpGX9dXf3bF/v6tOUWOtVuvcaZnIbxqv6jYzWib7r1ewZPg8Oe2SKBqoPU&#10;0XwgrUUfslf8ysJw9nyry1ut7RsQvtSdZgAcbqOUcePoWne+e8DTvKU+x5WByocfMdOlrX6jGQLc&#10;4sRGSQlNex5LstaXqXtAK4PWA089dlbGge/KaBmYSsF5GGXD+kT9jDL8+KGzqv3tdvP0C7e2NVMf&#10;Unw1y/bq178+Je+JbAHbFEjAddiiLknBVe4YEp3grSNk0IfS44C3zkQQmF0jAaG2H8N7Bnx118EE&#10;J/pKOg5K56bNNPRazvCeGYYMt4avpznOhRDRoN45Fhh42t064vLQt53LDHhwTkfrnmtG+YtfvN60&#10;2RuVa5aAU9MAw/9nf/7D1Z3hhMNMwtlxjTYIr4gjgFM50Vz5neMHUZTCsXgj3NOccvi8Q/r+HOEZ&#10;JWtYjB5IjQvkOT3nYJSDP+1wswo9vvbN7lPlRCW43bLIUDWGjznPjaLOI2LRQhano878Ins8Bdkx&#10;PTybk5ljDIpy0zngJfsZ3utjbUtHcNfjc9EZUeTJfQBk1AnWWO/L9K1R5+wEjdHlWDDDjqa/yejw&#10;x2xMB0fSZmkwLaoVyS5QnIzo58j9rE32QpQ6NrBEuIRH3vQHl3W3CVSVqxxudqGRPE4vNzrCtgDI&#10;XphN66U71/B58yKCAn95lpxTbjOYyrjNSkAAGX26BdIa/N125x8dcnrpJb7Pb8oENm4X9IEXveNf&#10;PtlebQf80Rpf9KLtZWHX+hWOt9tI2uyN4IeM4B2KcArMRiuMlfekPXIgW8moXwDapeGlZ3n7U0GZ&#10;7AvEY+ehT7bavKvuRNHuOOH5gfLQEAurqW2toPzJIEjRh4YTlFc2GtfJdJ38P7k+4hgT6HFtukCP&#10;jleDCMbWkxdgQkX3HOApqzy+z25wWvSnfjLs81Hr6vwckLvND5fhuXs3u4iOx57bj2t2VBm0nF+d&#10;Y/hvatiF087WSVTX/ejaFMaMkOnQ4CTJh147KNi7l8yMzNDT3/kNR/DIabZ5RUw/DxopNr0A7elw&#10;W4oylXwvO/7o4zc3wrTEabkBT+sSsMuPumPAnS/NUrHfBwWa5pBEgIJWwSsdTu/RfGwbHWzn6Ovo&#10;jo2VGc3kYoaGULYUlXzwcCvnfQLuVCKD6bmy2xVfsKI+sa3s2tqpe+CV35KLGTEBA2amueiU4Fh7&#10;mWwqOxoUO9fRI5HfVOOE7kryxlv2ffKuF87F2f/qwVmRd1vie/Bm+7vM0j3XDEV/bEitlev30IPv&#10;8quj7cpb6ueQpz3Ef7NmaJc2yIAnebLjG/1+1ceOY/Lf8dHocK+OMtVX1rk02OHkezfzkD3zD5E1&#10;G0QWvGtw/XRxh6sb5LWXCt37+q98N4M4DWnTLSvbuqzIInCIujmAbcoDoTQEMYqwKQblEgpC9lkj&#10;1r0YYTaAgQQWnltaA1IWcX2JWMCSRYDytwFpArspnxDhuwohJaHDe6JHxwRMSDmsQBCq8ogCn7Mx&#10;C0AtkQhRX/D0C676NaxNte5YEHEcEIAf17h1PIlkAEZ6h7eACR6ABRGCkdsLcB59Ep13PWLTSJ2j&#10;FmULgGqIcAcIvUaE4IPjsaeUNGJ/fOS3zr2r0uNo0TnJi/g5NvkzqOrfnh2O/8EJAV1uB3so9sjb&#10;GRP5ZBAEWQLPbT0LBKJ3+yK6dGZyKFNAE/1Vs8xyv2BgDgKUyrOZI/NDywx2xnJGkOg67ULjjqZg&#10;aEyEOt2E32uZwR6S4OHJMsNou9rqXmKTfMCnexvk/G1kWVn381rDV9evSPl9o0V6rR69mkLz4hN2&#10;CsZkEHHoowd15xQrb+e9l2oR94c586d1PgRWWmDX7+pU5vGCAA1RJ3UCgrOZ7uhis051LOvUQqaD&#10;nJyCfWuL+Le2/aC19I9y6I6jZnSO584493Uy0Xd0nF4FKZ1zyEb9d+tEP1tHofOnz/vJ4rzARyBH&#10;ZtJ5ZClFHL3F8eQPjkGJkTU+BXi7RZXD0VYaLTMj9hgx1QYTEHo5sAT1G0UviOxqCj8dkMCIfDhL&#10;Zdh+FM2mtQKID33n8b1nWnWOrasURV4ffaSNJu86eQHi/Ajk8ecdCmfUqPM/gYPrIzHYngbHbtfx&#10;3j/t3yxDzFWEvcdPtHnvwlVUJ79vdstWPCVxYVUzAK9968XLM99vo3G4PD44CdVGGi0LdAhKilZd&#10;iz++49wBwweDcmhzXZujy6fyF882Un07P/d6a/+tdc1/TATh/syeqcnsyEo+17YOZoXCSXfZ4yO+&#10;sdMN9K6yZQf24TzlPQYl9Z50WvNHy3VhNKompCRH9u3hQ/hwqzHb1G4w6brj6fqq87UpchWIVtY1&#10;UtFuyd3s0/vd9XRHG1KfoynNl3cewLXTmw5DMxjy+R1/lvMm23DCt7alHM6BQ9502/VzslP+54Ne&#10;wvR6T/Mzc/V0yy7ikptvHKGqSsNxDg9YfMB3fNJBEsbKndmVquRDhrpqbHJtFig8XulbnkLo9PEV&#10;D+d6px0/kWvA/XkMuhkAbWk1yO1aDrzJom/0IYhcl1+Z6aMy937lV3+9aXJGmFIDJIIjdJiN8tCi&#10;sAh9DpOwy9Sp233IUBe9jwRfFO8bzH7nGOsEMhhGo4O0ljwjCJA/3QeMpwMhhYxKIJLx7qEmGWo2&#10;M0bBhJ8wTDceA2G46IpJDjw7o3yfdeSoid459QBwbp4eJxo1PUZ5onfXzy7ooyRTigx0cIezBl/Z&#10;Ud351i+xXI51TbQZlQY2mVjLb1RNEaP5OFKyknej1/EMNSjkTEYbFQcTXM5DWVOisbUydLT123Ct&#10;oye9PaTjdHJGcTb9bHkm3k8iH3JJj81SjIbwzUyCM3QrmPyafdjzrKsbqNHvEvosbWwaL3nRJZvw&#10;XgHOZAHjnEi2FN1Gagv+Aq8xedqk0chG9f3ytWD6dJTtJcMrLUYH298RvECNlzEQE7cRwQJCTFXX&#10;7X9w0A94gqqV7ypY+KVfL7AaH9fOcXYhAAOnD1mb7VCGbHXSRtSzM7D6sN2nC1YQBqc6TxohOnQu&#10;o6pr/jSIpWiLBp0OenQwYD9Te9j+gMrqyE3H7zHHyRh9Hl+6O0+SzwBHqqDIh+0qj449U/+R25ba&#10;79OGMpttvS3UI6FtZny723U/brnrzEqkj+rg89jXlcLoYxWC1qVwkdvWgNGSs9bG8KTeE4I65D+c&#10;z077ZdfPNTrW3tnMkVP1CoLm5CvD+d+7pwNRl5zdtmi5RJuFgySDmn3Zy3P0cpbzbgFYLKydrK13&#10;MjuIZk9r9GS+I//00LlEbspo2xEyG32wFxU9PhtKk+fp6kyt20Xf+R335NOjwUz598wk0N+97e94&#10;651sQb2Cfp0Z/aLnw4IUE+JZ8WicvYyl4ydQhA+d+fyAjARIVhNvp+zcHgpPRXy+vSkcnBkOdrQ7&#10;DQigvL7ySWbK2C37CpggIfySGcb5BHbTZ3awKwXa2ZbBAVCWYlmudrcAbbpWkO9bM9nvfPvJmf1u&#10;xsdMXUnbwc/8TIw4xtN4XAH8da5t0EttYW0xusy4fdIsm1mgg+90bAOMvspPhLt4ZOUa2vveL12z&#10;ZDhu6WY7A9rX7ZJyt37K7P1H+cef/qznAbRc/cpL3kFxbQtPAHVQuZuPoC9tDsCzrHRwwq3MwVeZ&#10;bHI491X7ENx3fWWigW1I6Nlv5zeZnTJXuAFUZnZRH2M2wNK9vkL+KXvkpM2oNbrCOz9zpR0O8LWx&#10;e9/65rcnWOvgH3V/KWL9STq1gsghEuEbAYCqwTOVjXBrTGfK8Qj2dFwpk7GGZEsOAoxGNRrkygaG&#10;4d0CCOWifoIcYSE5HXoG24jDSD7oa7CuMy6dDDKVO3qK4ZuxVUaHN0MM7owy3IM5FvrCSOWsLRNc&#10;Z6XjNDRwRqljkj8H0y+5TJnlLmDqd3WfkH/w6swlQcaTNHRGnsPyeXZ4xlONkDw2FVuZ3XYZb9ZI&#10;jwP7PGAY7eGerAJ4a5A6Q25YY1fHLwY05t2+GJ83BzWHFBXn98iKsyezrUmTCWLV6cNxj048Reca&#10;eDjQfHbUM0BsVTaeTB+fRP6c50lgkNlGP+kEv+Xs4rmGJvJ3FwIH7J9+1Dt7LQSVcu1Z2ai5cnSG&#10;WbravgI4ykGnEcuHnssf7uefb4r8OgJHh070/TrHD4qoI3QdnnJGzpuhKQ9jt06kg9ZfvZ0tWVeO&#10;PXgU9nayJy5BAPlZ42V3guzTyWlPXUss9sWdpY1oTEdoJHf0oG17ceIFDTZ1/eLNt3rgzc8XNCh7&#10;eD3tkEzod4IKb9Cq2TW2W8fh7gHt2NKFwM3F0ESnVzh/FPxnlq9twHt0Iygjuzrqlrj+/IfPtQ78&#10;hdph8Kvs6YY2hZHw2opOXIfdtXU+oyY76fy9D9zBUAdEz8mLvJNKNdFdsKazAqnqaEZX2DsXFB9d&#10;oltZsknBk9Uz3Sq3jqfGf+6m8WCeNu+1h4Tzk2Yn4RR80pu7nh51/VH3439676U6Xz6kW5Y/ebYH&#10;mT1zeRjTzz379uW1Ry9ePvqDfxwdHiJUu3z9r9LjT+r88w+NzK1lf9rtxa//6Q+6l//N7vv+KBjP&#10;Xx790eutxjda7xkmnolxp2DBhkEd2qxchx/UEzDhG+d9dNr5OTOR+4tWM1z2abU21z6DYL5jJubR&#10;5Usvf+dy//mvXB489+blk55oSJL32kx8Zxse6zzr+N1ufLfbApNIH8FM+nmhgOu5AtzKPWaHbjEh&#10;6wKZPdURIQYTkbUOCsXJLo4j8PgAv9rhobqfcFu6vV/7O7Nb3R1lhs0skjrZNr9hUMBuvAPDFh8w&#10;owKAY/dsI8TweZmPjXMf1xdxG1VZYlc6s63/93v8FtqYHjq7hr7Kn/Ch/ODdyCVXOOYry981F+un&#10;ji86MCrRpm6zHG/sDrc6sssLaHK3W8UFXocg30GNdqIbvA6mv2CegIf/Dy96K9fBFa/cTtHb50YT&#10;+Js1UB8/2QAS+ZEte+IHxNqaI+1jdz6ZeWTi6Ywv4LLW3pRa//ZLMkE/sP2S2/El9eEvdr9itcKW&#10;YZTWMXa+kVyAdK7WoJcybqNwnQqh6+gqMYUxHo7ELRhhGMP4kKaP8N+cnbLeSHfrYNHLYG7ncM6w&#10;MqRzLzGncqXlCgyzaBAVLXoMj/OwXfFFV4UU1zFQlNEGAcHj/IavisNzdHWuHUUe2hccTUbJImeB&#10;55vhnlFLxDCBK783Pqf8q9DRhW/lRhdFRLuO4BbAHONUggFFezwzrNXVKKKZcxPtq2v5pmJVSKFm&#10;R2o5poJPZj+OqmPNCK8g4YUtRA5ETGcy1Ck4h89siTK3Didk41mD2XG4pU/TtUYO7rXyCTgqLx2n&#10;rvFUZjCM8o4OXCcHDZoDJzwinrMfxGNX69DCjpYtSYx4tVclfcxVBcfo6NipUaYNkzprsuVc7tzp&#10;xSLJbjZC379ExwuPX9woBC3HhsbmeDYasIRgBiaC11l9qQ5JA957F5JFKmTySw8aPbL78/hffNdx&#10;R9vp8MGPjxqnAAr/Aj2dI/60K8GYoGTTyuG2Ec51m/5u9mEWgYg2IxNP2iq6+x/8wyP7Z2/R5pdz&#10;6TG09O4Nj1ovOHTz/NMvTDZsmm2x6Qftdp8a+3rYc9Q934NW0UBPbGzBeJlhKo8TOrZ8bJHeP20m&#10;goWxV/YeXnJr1Kps5I6utYNOZqPJBx+m9P0+roOU2IXyXtMNjluy4NQJ6STomgwNNODY8xIqz1Fv&#10;AJAsH9tY3Mjps8q+/17+57M60HjxAMC3f/7o8t6PmrFq592X/vjPLi/98//zZkR1xI8bxHiF9/uN&#10;vvZkvGTuLqaHTWG7/my3C+rq79/9abS1nv/ci5e7L71zefC+4KoZlHBuUJWejgKSCFmRKLlMJrWp&#10;5D8bLB9PZm9sWP6szYIPPdPk3hcub/dyoe//6S8uP/zhez2oKF67ffXdNz+4/Pq7b16eerHj13/a&#10;PqifXX7+V39+ufuwd9hf3rrcaXvAc71c6s2/+snlr37xVrvjey15TyCypPKxV4oXMCxoSkY3X5kG&#10;JstbgHt0RMexrLPhuzrR2QtY6WJ+Ly1Nx4IvCrvyVqnZ9t34NRMTe2tPlly2/BEcgwJ1bTrePpym&#10;vI/n4QvIBDid5y2336v8gvYE/83W+DrtcnbXdb+S2uj1q8D8cdeQKyiCh9/wLAA+5cuvvXr56pdf&#10;m33RETsdnAMu+V3rDt6BfwKEQ99k41pp9KMjJOvoJ6+pPodZXg7h9H+ft5nxUV0Q6EF1ftEAxMbS&#10;I49Apr8xUbkzM4GP42du+QYG089Vf9qNWb47jx++M3lEitoj0OG8GYw+UsL/7BNrXseJ8i3n1qnT&#10;ETCMObYu3EakBHo2RVDi6YDXmZT/SdHtUYAyoEKfgvo7VhKDV5i7ClhJHYJ1quGvI0Zv6XRyhw4S&#10;gZszrPgpN34IPeed4W2mIHinLHx4PYEAeCedfJc6yiBzUKwrmm+0UBGnuEaMtmvNW3Bzyh1+rsJW&#10;ZfUpRcKrhLeDibF1LcTKGHXPoDteB3cNam76qK+/iW1wIbgZrJE1J48+pKNHGrvhZcaMjzPggDYr&#10;ses6BjMypzxK5wCifbJOtr9smGSNVp2nToCczCKZbcLvIt9A3UZEk3f56NxxuKsenTp1sM6U/var&#10;ROyZUj86VZ7uyQu9eyRpSJyvkeTd0aEDGY0Z9exmPCTL+F2AEkKNBjwbEjuI0PKiGb1gnw6KXo6e&#10;/ZLhdnlzCgW17osHz3rwre5kXq01vKtjxBOdTe/U23X44P9cL0d38tC5MhUb/WgLJ/lXcUEUfrUF&#10;SRnJVXaSBqrPbs8M3JEH+IKmSmnX0TZdBZNTMAM3mtPVTadGfvSm/eqMP65zCtvwoLvsJ+fqmvFg&#10;T8fxHAevHFpwXZHhIG48ythMUvXmRI2oB+fMCuCHHvmcjQ5H/6qNxukyuIJeROHp2CjazC7kFxoZ&#10;x+6oxoP2iRz23c9kZyb9XqN+snvqkwDJqP6RV6XWjthUQUN1PovxtJfO44yOF+z3g790IbDjjL1H&#10;AD3kd9PzdBXIQpLZ+6RJ5/2Z1TCypguBSwguH7S34+nyn3/u5R7Dns5r12zQ7aev9nz6Z7uV8lEb&#10;It95+MHlvZaCnimom7XFtB3xZnQeNKthyYTCzJ6QsWWur3/jmwWrnwddaNMhf+4jybr2UBn6cmwp&#10;4bmC7Oe7a2C2Gi3vvfdeA5Ruow2X2WABsGeqeE6LgIGkBWl7UVvyImfyICewAjwYb7zx8243f3dt&#10;+TboOrZTkcif1OmvlPfYr6+VIcM+ZO1XQm//0ZWOSvgwMLP0fC2yMnE2HdOZwYu3c36htxN++cuv&#10;Xl7rDYDPWzYtn60emzs4qnXgz5aj44a3/Nm9On3Yypm167w/CW2S2QD1itOf5JUx++1n11y3OZl8&#10;wWXn9gc8qu76VoCyM3YKLn8tdXWyWUBd/s03krs8DyGvVMzUUNCzBkR2AUOqzOOMIsD8w4woohah&#10;HQf+ScRByNAqcF5gUO0RUkT1hNHq5j5HEOerY1JPtZWJGTuh14pWCvN9/M34An8VCIWeBoW+2Fxj&#10;xTGnc5xhJ6P/Vg5/YBGKxBjOPoNOIFpxI5JD+wxpcsx8g8ml3ulBI2fj1pHLDRdp3ekecPDYwukg&#10;yec4v0Rfpxj/Vz7QcZwVWinxcyNFGxa2nkNmZK48xa++OiNseprv3zU0YLKyfQRkazQVAGH89SNo&#10;uXVW2zSYLjl5eMBiGCt+xDTRgOUgyHN4t06JQ5To5zYyRRmDlXc2XhZQJOvbckpXxztjjuLKHmeN&#10;1o9yDEbz6MXrcZb4wXvONMG4duSdTug9fubUr7A89vP2HAyd0aEr+QYPziOjETlI3mvB/nCH5hud&#10;02146WG7pCs9GSYXMJ0IFLwzQ/3BuOaTp04Q38ral0HHZDxb72S6JNel06njx6gWv0ZnOvmVkx/v&#10;HOdGb9XZ+nlyXgAz3knzyE2dYzZXniG/dq5kQAdkC49gQQDzRH/yKk8Oym7kXykw2YbfWUK/8EkL&#10;hKMRzEgq1Tler9OZgk904TT4loAE5GxFWUEH2NKum+K34zF4t+vNL69t3NqXqfus96oz9LjrRBvm&#10;E9ClA66ts6n4R9snbp/reljnO3Tas9l8ytl4XAcX3rrh2k/6r+1yUsfylAmgT34Hxk+DS42ec3IC&#10;x5Yg0rdNhPcKrKzvdxjOz3Uz+iJwy0VN05OztoL2h20y1C7ZMB/F8Zup8QTWPculNvextlrw+bE9&#10;L/2904OBPqyO555Ysn2lJxBactiMXbCfjXo+/emWafQ07qKi3wcFE0bo79SBr3Mk/+iUYn30HJ1q&#10;i15PbLlBftIIrs79pkP5k2sw1v6TdSLarJagQp3ZRMISX2k37IbM2LD76fUJ+H2vWSgyEQTw9Xzy&#10;2g5ugykAWkdugBRfjAS9t6SNsxEJLRLYEhsjM+179lb2ivi6fua3gu1OCL5l71np98uvfmmzc9rK&#10;XtIEtDY9eWQHLSV8Dj/AQ3loHuiK75bWbNtgB93rZw6Jk5FK238WnfyBdoJHHb69Qtre7DmVDkF9&#10;jk27aN8s7Pgkj87t9+icDA5dg748wZnAH413PvrpT7SDCZ1w1uGCr2KCnLBCvE47hZzOPqEq22fA&#10;rwJW7bzi05HjQ4DfJXL2B7Ys+YwGJK22dFNeF53t/HpUTviqq/MB89xGlaOrJGPq0sFZPcJjPPKG&#10;b0ZRnX7PKKf8cPMWN8cBP99zAoFb/auGUBPMG13ouCcK6zJlhTKHgNLyRht+oo0yOz80oFR5eaez&#10;I0nl1DmdC7tKHusgwDqdnY1zYKw+eNVxxtQVRVl6rzx+Kb/j0SXDKEAnqpO/BSoHlsa/+8Gj89SB&#10;D434h025PpUL8C8hKVsBLVpyvOAsHjvWiNkI2Qh4drsdAsFYtaZzK+NYwtscUWU5XA6CYWoQGr1k&#10;ynmv9oxWx3MOlQPjlPCtgWlA0VtnPGfSMSfk1q3Zl2JXvWxNLSlyRDoNHa1d/6am0WRa3maxBWPx&#10;RYZPZX/gSmTMUSnr2PS+smDJozfyYGsa80Z3yspb/SPnsuaYNWQ6uiV4lNXuPGeBtdtfo+GDP52H&#10;gs3gHdTBGn3Hdsopj576rcKj7p9nd8/mnMEQlLtv++A6KrrhV+fwd3h0K6yNqPKmW7qIZjjn6Lu2&#10;9hWvcPEhEsdFJuSqzamv3ip2HR1PfEsyw8npONA8EW655XSWZO4WxuOfbKLDv+n328wZeJKfM/sX&#10;PvLP+TKZzeZ0a9c6l2z4JmN+ZLMKq3xopj9r9hvZG6FrSx77HXDmq42qf+Rxw+vXx+zIWY6oyNLq&#10;XU8OnYcukrpb585k2DDitWUd3mKi6gsw5xqCuyVasuIjgjdsVxyz1+CBT+5ZSDW6qFwFJ1vtg77K&#10;OPUPzTefHkejA2+3PAyAeepXlx4RHPbjN09ZxGyzd2VBhVfitfB2HnNbG3cRTfh1vV+fJ7ZRNTRK&#10;itLfwY+XE+hZejMbg07pBkN7BOfWVl07s430dv6iZn4GIeqDc8p3ns2egPzMLNr06smz9jA8ba8L&#10;ElLG6kXdPX4Xv9m9vNusM1mhGSyBk2vbbzfXcJUteqq/GaTRMoku2FLPQPQjdwe0VCQZJBxuz/Nu&#10;wCSgya3reKcbeAXvk1m0GmTcju0Put1ZdefhX/5FOvj/s3UecHtVVb7eSb70nlASSEijSJXeBJRe&#10;HUEZRbGhgg1lHB1pIorjjIq9IVXEggUERUSKEHroCCRASEJJ7z1feu7z/Pc5Iff+7vny5pyzy9qr&#10;7bXXrqdhggAoEIxJXBmrp5OhU8JquOIgPX/2khRMFEHiGoKNzwpf3sMkkAEgoeatl+C8QiRlabj9&#10;iWQqAWnrRx5qQpkr440XXOBWEODnA+UTHwUlrc8kaowFz6QxnzshxNkyqsK1zJMHeFY2X8lc8/id&#10;btOF0Q47hv0KlbL4DzOudhEOfHgnXJVNPCrtlqtArAJVMBqktiedoWIVQgQbHgqrNn5WcIwl4ajz&#10;5vg0KlZsyrDs9FpAIZWftPlTjlzBO3E0KLxn2qYWZaxJLLmma3DYHOiDvSgUyivGtqbOewVYHwNL&#10;cJSf5zY4vLFA8EHRE2eByAAq+aV0mcRzc+UZOBW9Gihc6YW/uXxPOt7z/P/AMq/xgrVhNZ9C84ph&#10;bOAFL2EQbvqUw7NTV9ziUPiQ/D5wIcukFR/zATf1RcOBcTUwfDeKfNafdidCqwsWU/M1dU9DZsPo&#10;RXqfU5HVVZ0ADIjYmz9lo6docNIwnFfRJ7425hrWqqMagaqHVY/bxtsGs+6lNy2GF4RS72SBdFGO&#10;dc1LGixAlIVfaz+NYwyMa1XchaO+mxoDZF48fRtO9U24rvWRPHU0NJBOHCQqvEMO1js13fKk3QLb&#10;uicN9hTTm6JO1HUO0AAMD6oxrXUu546At06F9c3GzAZKcHJMY2sPOM4NPXH51DprpvFdODqaUME7&#10;9Rnj6boZh7ol0mkC6YkdoZzubDPzHAHj/bnAUlZIq/S73kPNF64RwvRBmsJzSyKtdbl16LBK4adO&#10;gA1hW+eVn/yyIZB5NvLaCPNVXhHMFTsu3c1Ib+ukpGg5Q3nKN7IlfesI1CmQKhNH1jwHCJgWQgAA&#10;QABJREFUpNVlHQ9VQjrM67kwOq7mtUPkAmdHMoKL+qycpBF83eKWTghlyX+kIiMkIbLKaBS0VZ2q&#10;+ISJIcauAbjCa+uFJ/SZsR0xi55CWJxl5QZtOkxZLwJMy0i9gP3Sr06YRxk5vy5RgZGyfPahjozm&#10;xFC8MOOjGyqxCfwJQPhc4T3l+uZzRi5JI/0ZLSBMGC3vLCLOgJnJJWzj09nxXaRz6Si4+NoOgSNI&#10;DU/lBbCta14pjzzRMQPInroPfu4W6cFiR50X7UiiKUs91RkwD1NlAEYRpaAyCKAyk4JkKCXVHxk3&#10;K42KAGEqqZeCV9FDCIyyF+UcYYVNRJBhfoh0Di1ZOcIgYGclqUSFoUChtQel/FLpYYLzeWAb+Cq+&#10;ecwf4QiePD5LfQw3tKRiEVa3pAW7So9xJsVQaTQAG0G1fK/etemly8oubHnUhilcYTT88EVZyCb+&#10;i5EjaRQDwfluWiuLrJROy29UhgdoFz7KZp7gRtqsqK5gFU3Qk0UxIsYbSuKqB0oQWSScxM0V/lg2&#10;RFb8q9JUQ18VT3r5J7HJn4KAk0IDR0WuZaXymkAkI6+2JO9NuHwieS7hhKA2zjt4huk8W6ZXJaI+&#10;b/7ftLwIw0s46EkCzRe4DeP/r3JIYhbL8DKdhgPeBlZo2yIu+JiBnzQFN9Li9CWV+c2jAVAPeQ2+&#10;wssLt/CXNMTZaGzGmXz25NSewA4ouCi9wqS87JOmjC6cdx8AgS8g6wFlcrStH9/cDFN8gqfl8Gzr&#10;pQKGJ6YTR97Nk4sHnxvwSWvZXvRsq3dNevGmrsljSbPXW3tT1jWSUW6r02mwHesGqL0e66QNt/im&#10;fje4mz6NhI0JqZ37tOGTBAOydgQuh5UEWQapEp+GyTJpXLy0RdokDV4lSDjSSXp1n2dCUK9qfFt+&#10;VZgUpywiW6GRA7lrh9TpTZnfp2zwBwJGl8aVsqUzNpAwi/U5DgT3ykLyVObUPCQyT5wl8vunaKQ1&#10;W61JWx0p4YhzhekoavgiLv4FLD1+ygn+obPavNRdpixag+92WA8t0y7Ym3Rky4YjTgtF27AoRx2z&#10;0B3HqfJI/ln/Y6tJk4YFh8byLde1E077mtMrPW/KUd4VL9NVGHGKlBV5LVO6tctO9Wn3QSpwlVH0&#10;F9qUsfzUSdFuV3srw0yubCueGbFqwoRlzWwXD4qLCMbRIU58AsEyiRCv1COBEqYMHfGxo+qzi06l&#10;pW1PtJPy0OzC7N6T0RxgtGlEn4C8S0f0KDqpjGOVU648c+i/nfpQbtYV6fUKr8VPnZb3AHY0sh0R&#10;kH5/yk6npgc4KyvlnPaTsuM8QIPTj5EHUGzo5aMNvO1w9F67RZy/mk7aaPytl/KeeN3KBLZCEKUu&#10;IOsQh9nJmcKBGCH7X7x1ChOwgExjTXEV8pzZc8uLL08uc+bNSUE6A2vxkvtxnK2I5wQuDHM/vj1g&#10;PitdHxZg1K1aeETMs7tdRs90EOc9r8OTdAVzPgQB4i40cW5GD0ei3G/tHuB+fOLYsjZyPrvhppf5&#10;8K0ym2eFjJkLujI/jJB+aeOnoLpjEFPJgBEFJr4KpXpg63O0r0IADt52PHry1opQ+eHQf9hFRci9&#10;EZaVIHOFzN0pVBAKbGHp6Sp0jZWVYv1GKpPpeVf3xJ7kySPPU7EFniCHnJjryWUYPzLVBXc8k97F&#10;YFlV2shNxCI7k0dPlCHPFpb8vhvAz1EJcWwwqelN50U8vPIGwJpfGL4b7rP/xfPG+BlhZaj1YYt4&#10;4TR5zOvV5lXHfBF3YcJP8VFn5YrF1v+aTNCay/QtLAMs1/zwtMbz7CUuTcMW2JvzNGWJu4DCO5+3&#10;hGs4QbmaB3BLevEWufbdsk28uXxfeU84z6YLzwkThOHiYpi4C4+ghIUnpjGhlwm52ndf5UMTnLiW&#10;6cGHfAxDpyD3dHmhf16ZuuJjOyhjNRDBETqivKTVgVAnvNRtehbBEbgdnNKXZxsDCxdfn4VBfOra&#10;ZvkQRsOkntrAp7451wlq0U2yWjes19ZpQTlKqNydvonxJrR19tUFYZi3/tU8ppPC1BseqpraEOHE&#10;YJvsYboSfhP0xjGW38DRAIu29VKR1QZBO0Fjy19gAsMDuGxULMdLXH201Ppc4fksQEf7VKnaCFTj&#10;nsPOlEdA1AbCMQ1l6OhhppQic/DCZmYOuY2nbHGUL2lIGhzSCw5OACUN/6Ie4Q/h1R7XTpjPLvIL&#10;T+F5nb9W5hV3baD4G57GCb4BDb5oc3UedRCYroGXNqDaWn/CrA2doOQv2fgv9gzwLoj0cpTASxal&#10;Exo9BmfwEqesQ6MMy/TrqIKxAVN+OgrCrY1s3TKrQ+AIgbCEKQ6xs+AgHeqUmVy/kXTATodJXQOW&#10;emo7Z2fXu7oQExa85CNAwcJw81meo8kWVvVNXQQv4tRPL/ENMvINfOqIem3sLU8n2jNWYv/JE30h&#10;bfAHp8grjoMORaVNGmzwjTNd5EOZzv/H8UUW6rnpbd/EWZ54OWJS2zpCO6dPpzyJQhgZRkKIvJvR&#10;oW6Vxm1SNng6CWEQ8fG8QELhSqBOwKMTJpSrr7muPPP8CyxmqQcH6X05z+ViCznpWc56oCKgQsm0&#10;2quoCuazFU0F6devbwQtfDF08ZWKrtKpCaobN7br9EnDbyPupZPgGdgySUcjBgAAvOaoXj0ovT4Z&#10;2AMjJS79+w3kbhoNEh5Vc/hGTrtiTshyBw0aUN6y084sxBkQ+jeAo0JWWeVhHamoPJO2WhERjpWD&#10;d7+sGIXBEVBncoFXBzxyF4W8cBgnw7QuDgKucKRdJdYBEm9PAXMftUYUxlfCJE4BK8tKiLn4EQ49&#10;YZRptrw0LGksDCetee1dqeQoePL4n+m0zkYLW3jp3pHGtEbAt8TzlnyBRRhJA9Pb5gaAZ9MLV1na&#10;sPCasDTWyVRhi7OwgoI4mZB3yzWMW72aF9P7WDNwNx0BLZ6GGx/8muc3gZixpjdP+GMB/KQ5ebgH&#10;hwBJ8hpuMtMazi98NcwfPE2w4QZwSUabNjj6zpVo/rP8xDeBwZ+yzZcGnPiWpqQ1nZc60PKPxJvL&#10;JcqykxY+hiZu0mJv0eNoI2fCvBo0k948nE1Pi0mEfPC2hSyMF7Y0t/SlHBMStrksnpvXCldnQbjc&#10;uIKeCZr3JK7Wl1jCNWTyMvAaGuPAEd46JpGZcaat6xEqbgANThUU/9dyWp4YJ26RrXfjxS8P3CwX&#10;mNLfpg3/CfJq4Xj318alLhom37h7UadDo7qffL4TJ9w2TdKT1uJrJeJufn7Kq6XFINMAK3ZcMPKA&#10;eKwSUeLsc720Mbmae81Tnas0EE0+86RBa+CmcaZupriAACblxO41DkDbuNoYafPs1Dkto32VHU4V&#10;md5fHIc0SNhNpiA6GBHT9lqAeGs7bRjdhpsRA0ZvjREnnb20CcIC8BqmjLwC17gUFlApRzyITO/c&#10;dBk9QH83odPOVoqL7Ztl6rS6CDLtG3y3hYnjBR+zVgNbXadE5CtXGFJhSqRiE28XQjplk8aXstMJ&#10;o0zbFn/puVOOrLTa2Fiv43s3ikWbL/8t1w6xMgQ7iqJttD7w5P9mrFM5VVZp1Am2TFPYVssTgcYh&#10;kkZhKhvorJ8/ZucJeKTlTINsJbO/TGI9IIeBPFI1gIiJAgFUHptGAvQ4VA0RnjdvXvnZVVeVZya+&#10;UHry5TNmJIj3kByVnVOtevUlj/kplDk1L3HkX9R8PQSu09Cwr3UDXxv0WrpwVZiiY5KLQquXxhth&#10;Ms2Y2FweFJp4KQ0b0TyaRxy4VLS+nPrlausaBgwlRy4dlqzW5k2aZaYwXCSk4vVkBa9eud+PPucT&#10;HytHHvH2FFwPgDAPwowAq7KqSCIj06OgMHsNf1aWfJCHoSnn06ZOfa088uiE8tqrr5VlfOxJAXbg&#10;yDiKIryBjIr4+Vz55gdV/EpjXxasDMBJyqp0BOpHcPxwSy8cm6232SYero5XXxwknare0KzX7mKT&#10;3qzM1euUpjhV4JVLnvHsfnW3IWWuj3e/nrYOB1Ep9WQrjfN+oQ18uvMufICF59mCBs35vgDw1Bm4&#10;EUMQ5bSRNy16Ix+65MtsOE4Y3E3OR/aiAmgMqEhxcqJdgq7Dh+KZsiN1X2Sx8hG/WpnyoDCiVXmr&#10;FbvJE+OmYLii26SNbhukQvkLYO7KU0Pu+L46ZK9F2FZGexSW4TsnJiafBlhlTPkNDhptDVGLc+5N&#10;GtMJn9can4eaP/rbxKdMabQ8bzZwwq2Or7krDMLkny821Nng1sAMTUaZDyDKIrQ2uKNHobHFXTq8&#10;vAUXHtC9WDrTYLQqLwgXp4qADzXce0AYGSA1vE3r3YWm8tYGF5hqSy75GD3hLfaDcO1TnA/y2Lgl&#10;Tau7xMdBMD3Poct0wuMujITx6uWzUV6i1l6hU34Y4H/CoqykBYb4tvlM0uIpPzaH+7zFu/XL8hSL&#10;l2BbfAxPMU2eNl5Y6p5lR+e2yGMG81h2nrmDlg2YIbmCF/XPe/S0tYsA3pIP4XnNYufDX9VdwgJM&#10;pM3DTd6Id14aOEnDfwk3ivT+zGbSGOYmPHVUGPzkj9G5tw5MbdxTHnHaTRuotmfulFt2yQBY222c&#10;xdv42QGzDfMsFNsi2yWrqDbOSxHYAGpPq+0SRiMXoGhf3DmUnj94Z3oLOrS11XYTTxlpeyybn9XW&#10;y967LKo98YwJpIw4FTDChtqRCm2M9lX8MpRPXkLIWnEEY3AUID/LEifwN71nZVig7+KtI1J3bNiJ&#10;dUQG3iFrR9Vls06Su0IsT7zseHv8s6Pp0iZMljuGNvHyvcuamTM508FerOdNuz8RIsHNefl1IiPD&#10;ghsVVcTkKsjHoMKsMIAG7Y9//nP52TVXlTUyH+SyyI2UEmTauqClelphImHxAANcAqFAQs3vRXw4&#10;rLibsDCNaIUjTC+fczoT72kwGsH6nKmBsBrnAsWyAbSB8zJ/hIwB0WPMyIXKC9gKeQv4Cgy6NVTZ&#10;CgSPvvzFL5YzTj2trGY7h3Q48rCeHkg7HCPOKm6UDFxcd+EQorzOKEPvHuU5Rk4u/8GPystTX61n&#10;bNPTz1QASimb5Ynpo1T2SKSdP8NUJoUrtiqsC3GqbBwkcJW7vNae1CkQV5vqhTpyY12UfkdOovxW&#10;OrxqFckTtDpQABXMERbT6z262Kd+dtepHuggv46E/BQXV88K35+rauWtCOgUOE2TqRzy1aOA66dL&#10;OzgMRRh+UEnP3u9zn/pv/xaHI7UCx9AKXGUt0vK0yl7woLD5iqnj3WFU06SCyi2eM7SaOdKaR56Y&#10;vzoVtjHUPmEJ0GcbHRymlQsXlyWc6reBxooc0AwsaqufpPfz2arLAEaJBvC1svXIQkerF04UyYKz&#10;Xz1MBbeyUkPjXMHrbvDZg1UssitH8KbclhgDyUdx9bIyojf1ilJQOXEs0hBghDjsKJcfqNEIW18D&#10;yx47MdKjdaGHUuOBBc+jYCYAn7yLNHvQ44CZz/J1AMMons3jSJYNrgrkCJ8M8Eq65kVLlPIBIh91&#10;ONpLXPIjQFz9+R7niXRxPngXL8vNHTpCK6+W3fQMQ6dItrjatQtCTVjyWjbv4ptG0cRc4uevdgdr&#10;fHA2bxOXhPC3vXQCcjXw8iwM8W6iArOBYVBsJ2m8kh8cTSOqLX7avdAkrAZQe2+yVviWU3W72s0m&#10;Mo0tz/IyYC1fXA0zjQ3VFji1sE3bPiddAvwvWcMzERVseMeD6Inv/3uFhqYsyw0q3OWvemVYzVxv&#10;vnpFV5L4zffgSp5kEwYP4hce1WT5//+Dh/U8tsIRM2FH7sLn19SL9IwBuWVv2ZEKcYwKeSdvOhg2&#10;pOmQOfSvo6D+adPdeWK7ZtXUPlHLeQlZlmka0gtHG74G21vjaaj5M0x7Fz++oU8nzDDh2Yh7Mmka&#10;eXEhzvUigpau2FvqXOuwuCulC9sWtdN21Cg4ZdoGOHXhZ8gXL1pUlnIaph8m0iY5Gt6XDrsdPx2F&#10;Dht3e/96Oa54zsIkyyMc1KrDHmRrmDpRe8EKR5vE19vI99iTT3K8JPkxSFn93DDeQqED54JGTWJ5&#10;T2+dsCgsACU0nh9BGYmQeAxEKxDpN7n5REWYANrscLaq1Kqo5WlghJuqDH1daXT0lKQzHmMSmYxe&#10;LoY6SAa7+igIy33TMdHzQgg9OT4UQV151dXlgH32LWNH7oDw/KRxtYfZ9kY+M9vzF3P6vxlV7eo3&#10;zQmxgZ006eXy7e/9oLwy443Sox8fxSGiG98gD1385+dCVQwzdCefV5SpwRtpld5OX/jOP+1p98YY&#10;BE+OFvXu5VxULz6IEiXkPd4tDYAK5GUyeePK1DVrV4CDUlKZTYsDhdKo7Dok8k64OiMWnMNJhGxi&#10;8wSY6xysfPUUxHZ3iZrsCIuXDmfrGLlWQydGWT32xDPlPz//mTJih+3Kpk7nXqU7WfivDhkaUIch&#10;23BiMH7Z3UDatoFvY8U96AhMnJsKLTwjKiVkVF44MRuoOD/67++UiS9OLkv4trwL50TBtSsQlWcP&#10;TpEPrmMZPHhgprJ0BNzvLS/14jUizv16OqDs0UGyjskCp7M8KMlRlew0gCZ5Jl1OiYmbn4dV5hog&#10;jYJ73OXRKj5324djZZ2yGztqTFnGR1L8lkDvQRyba1oMQj+cKxt1ZdqJIdpq0GC5By51NKiHX4Qj&#10;xJXEneLNvR8jdX1wUHfcdUfScba+jAdWnAbr8xoVQkdCNvDMKI6GSZ6GQJlMMJZM5SeNZWxx+Wpd&#10;Mx1H3cbhgUc1jDj4xkk53DXk5PfKHaDCtWckbPHSajc6V9Pxv+FpeCzIPOLWPguAS7DWk8RRVrUQ&#10;xjQXCUISaRrnscIVtkmIbJ0bQQaO4ZZDnKMW0TMik940PqNbCl4+hhhuXvLCd9OmvvtuOmHJXwvx&#10;xh1e5G5a9D12K3mrfcBoGMEP3soHcUu+Jlj+GO8tcc094c0zTnJ4HlzNbzhhTkOaL/j6wGWcU1Gm&#10;DZ6WX21e5aH4p7AmPhl4Bq78Cm7wyzTBVzvS4AxO6n7KUC8CEHg2dIYHZ9JGlkRzdfGbEOGb4aQR&#10;Vx1pi7UDGDvgnXfCAsKM4mGYdOShDeNdVL2Ca5MpclEN6gh6RkWJd3S52lzS8U9xtvbSKQ6sOtD9&#10;s2w72i6krPbE9BVVbW8SBEZegO0aCXFwZMQv2+p8r6LOa2/TUQT39Rtc2Gg6Sa/bDfXzs3YCYh0x&#10;0Xlw27CXH3eqIxewR6Ookcn+aenmF+NjSgpW8Ww8492IDJeNtFxMwxSj15NjUWuPqDfGMg0FFGjg&#10;NPL2Or1qYyGStZFplVvMAxmYaRAUvGXlH/8RLsJdwCOMpHxz4B8TV6tymGcZ/AUv7imnEaRelMwJ&#10;CcCz7CgatNvYO8lRK6o0AwiA3qqCigKGOngRxscolvABlz/cfHP53Kc+DV54jvTaUo8RMEnzU7AC&#10;sqw02ODgEHkvGoFHJjxWpr3+eumw8YcfjpjIZ8tVSWIErJMoSoa0pAPA4ip8dbY6SxVZcQ7eJrNi&#10;8V5VThwAB3JbKh0QagT/W/f1JOv+aL1K8ps7hBhXIWXVsLTYOHBJUw8cLD3POgLU8DSxoqBRAH/z&#10;sIishavydlhp0FJlor508+MwNJp33ntfWbJkQfnJ979b+uqANDVR2syfuTUZzZWhwsDWwbM3QCMM&#10;6tqs6CCwzSP/W3nnWazMZxxle/Z6eE4FW04D/7WLvloeevRJ0jQjRTRq8k6eWo44qAtyZT7nvW98&#10;Yy50iI9aVOuKsOuHe6StLmoSlzoaQdkN3S7MVU+toBnaC2mESQtpcjZF6BUHaQQHGkMdcGvAAL6S&#10;to4KLi+FHVh4+BkVksfUGxdiaaR690YGyD2jQ6SVdrCl7HWcmIaTQ9rhWw8s3/3hdyhjYRk6fFiZ&#10;O2NuGcjJcf36D6Rs5K7aaO8dBdDKyBeJD2K+Q0DbCzTOcBkXB4BnBYQzsopPaz//7DPl6aeeDji5&#10;6T8bhe58VdFFh37Od926TnwzPxVdp616YU/sLTk86sd9dK7cC22vRifHESZRkHfy3dEXbZDPyg0m&#10;hh/agx6ezx85NujjaPXoYHTKOgy+G8DF3l9GckBNWuSviPrXnXflkzoZ+VG/KddRI8WYBcDWZcqw&#10;HgQx12Jsol6YQESRQXgiD+0iCl4F9qLs6GeyIqvkAVzqX+2hClkHMfy1DP5lxEhnqi3XjI4SKD8N&#10;PHqUxtfMTltRTnCJcMVDoKRLyySOxBvIJ8krTJ6Du3GEZQQC+OIn/t43X+2LMEibfCTKmos2EVoo&#10;jk1SrEj+TJq2xnCnjeWROiWcyKGBJ65eifOuc+GdX5w5aJQx0mNSQSSLePjjPf+1z77yLALy0Luw&#10;KmMqHsjNXrzbWGPbjab+d8vIT83irgnhOpLoh9msPwlBJ7Qndvast7ZZ0UPgxU5BZ2DCE/+0ZT0I&#10;i26BR9a9EZcpXupsB8/ZWUE6XP88py2RUHA3vyMBOdGRZ+uKl/XCZ+sK0+KeRiUAeiwO/3GpfIpi&#10;g5UBoxODCVEdAA1PgB8vA2G4Bc+8NtQCjEGVQcC0d6OA0wCEkbAlAqxsV+AGy5QWRhSCN2F5xQkB&#10;H/GQEZnHp6IpKOdf7IFbOe1lOzwt0WE+AOv8DPibj0YlDXNogDmU4Ry75RofPHlrGw7LViheiffR&#10;d8q14nfD4Zk9by69M479DK7ygrTwyYa74gFt4kN8VQnogt+rcJomTp7M52Uxzq2BBLyG3PQpDx2v&#10;Qqw4iEvbiBgCGsR717mpNFdvuuJdeZ6UJKxhwpPnZky8zw2cOgWE3DSCBoemJCWJiSzLfFUuKTyy&#10;BC9oEF54Z8KgbFnksTKQTvx1CIUt/4y0jmYKw3T2IKngKucTzzxXHnp4QjnuyCPAI4xAPhgSMju6&#10;YF7Lkk/1stElGN6FT9KgseCqZyAIm+eUW6mRFqeUvKK7AN3EFMb3/vub5Z8PPFr6DRhKiDBoRDUA&#10;pM0cIbzOJ3vlJb80yGl8QIrLkS9SkhydCx6WS9vXrIeoOIsniQHvehBXwOsoaeBlaXSG+DgrBFjX&#10;Qi+ZbNCwCuGb+VexPqFbF2BwRr6Nkme3q5se1rQR3vuZ3Q7idDSWrdZhI53GG/jiGPWk3CWrcBg0&#10;Cj3WlrvuebS8OPH5sv/++5cbf/vbHFX7/jPeU0541ymFccbwNNse5b906OjLS/Cr+kuYOimRhpsu&#10;rOZOY/LqpOfKNy/7bnnp1ZnoADhQrnXbqwsNmKehrYmxchgUmoCho6kOQBVpa+OuvHsyguFeb42j&#10;Dqe6KO3uUtIGaQMcWfHKgmXtGDx05EbctQN9WcCctUuU04EzoeZ6ap89KGvWUEZTZLtb1qTJuqE9&#10;6c/OJ8vSKdGgD91qSD0mlzSS7/oaR3fU6e5MGckq7V8MOrQYr6Ya1o8RntBIyFqcn513HFd2Gjcm&#10;cpd3slKg8rcLeKgP6f1h1NQ35qbC666sH1rLEcOz+Hre6s6VCevHqFWPHr0zMuS0X28WGrd1gSYn&#10;eufiaB0ph6Wtsh7Y5LSg9kqHT55UmwAiOgQixXB0FEjmhEFyyyjDvcsvHnzOSAnvWXTKO/BzNXVW&#10;WZpPurImLASTor2rH7GVlO2zcNGdVBif8+M9ZercUBZohOk6O4b7ngDveWnyE9decXa3wN/0yKfm&#10;M5yfOElve4mP+PPbQHzaT/JoN0IPWdoPYZnFmHQSIEWbbojtsKXUC/jgr6xt/6IjRLZtobKL/Mhh&#10;3ajfpBEWOkbW9RtWM3O3mhHHerZFnAB0OZ1KbZJ5mr/oE7hyOF4d8u2OEtReFWoFsKpoICJmZDTe&#10;86H1gjykglIDqiXA3oyUWLHszeSlEWKLdBAAuO8+h/K8M9/RuaaMGDkiBmvJkqXIjXgJpoL3YJiz&#10;C8OWaxzK0BjIJCr4YM6AdvGbczB+Q3otw4oOY+fAHrKvWuX8KTAoqwvz767I7wkssA8dLR5RQsJE&#10;yLCEB7lW+UVFnGWieiHPumKErTSphgnTGTReIdscBBYBCjIfhkBZnbPpYERhPcrDidwc/UkeeUA6&#10;afMyX/D2bn7SArYqmO/8xBXAuZssAiUsvX7gWVmikJGFYJo88MPLMlwkYsMSxyNlGq4E4ZeKHTA6&#10;GjWP+QTjzzSbLypZGi3CktL/jA5db/JTOOJRnYnaWLZOoEUYXkvqVv5y69/K8SeeWLp2roBnSqyW&#10;V2mSt9JcYVdP2ZxV90Iqz6lI6GrDgkAQSuw5IK2CLohNPEZvFms1nnvmJUZs2BWiQUiR6nmz6FXA&#10;ka1y8pkyEEKLE5AiG22SOpKOV3CyjGo46jA/eSuh4Fj34EcezLunHoU26atTEtKn42KRNoYecqXz&#10;qx7oCDe1NI1o5Gd+5Uha+/wegWte1StfxQN7HkJDRvCDMPSyNmHekhXl+z++Mr3gO+59NDqpQ3P5&#10;j64oO44bU3bcaVzpwhG9AZGS32yYWvlaNlHgaRm13vACw7uW+W/MLP953gVl8qxFpVffIcHBo7k3&#10;Emf+6IHgPQoXOtcrHN7XJUJdZfQE3VzHFjLl37mcOhhaHL2hDpG+S48uZflqV4WjD4StWs5pbMFF&#10;JwA6wW2Tix2RnfJYsnJ16qU6vGnDsmo/RAEHyUZ89rxlqjKi13GqdZjmM1vjTGOHQofW+pvjgHEi&#10;XAekg7fGbzKQuXdvPnBE/nwoBlgxyuiSelL3jztKgJMTjvChm8H9ytkffn9550nHR1UylQauXrLC&#10;cu2N+hKdgM6uPfuUP9x4a7n3gcfK6zPmsYaV46hZG9KPUaOBAwcxR7wEG+jHf8CecnU8uvPrzaiK&#10;DpTTVF2A69c6dUodaZFX8kUnoZNepR2xvjgt3agv3fhugQ2ZaV1IbNvQDSdBVmuXO+gk9iSd646U&#10;rVvatuLjPeN23LH07Y/lwxZaQOQuXdocrmhmdN4nLkdKwJmCJJx3nk0LzlmrYjz4yT+YyQ2dE76M&#10;8ifblDs8kp78F5vCY4ogjZeIC9uwpCPccoThZbhl+eqPOJ3PpMXZNl032wTqpM6dulKJ0TKQFQfX&#10;K/UEfOIG6lTBv1ymB3fzpZ4iI5vVOHw6UsDfCH52NlxL4Luj+dpis7rtl0BY4kek6iJB20Y7MHZO&#10;xaLaX51R5SRW5KDMji9dcGEK1tj4lTYxdljRBlVPW8CZl0CYWXGugpPGz6u6mn0bVtF30kDPmDMn&#10;302XpHbOsxYjgjZQgKZg+Wav2ecYK5lnU0mCz3/6s2WrrbYq3/rO5eWVV17JxypE+KIvfbGMHjW2&#10;XHv9deWOO/5RBjJMedq7TyvHHHkkc6GsnoeZM+fMKr/+/Y2sVXgKhe5ZBuCtf/2iizizenlw1SvS&#10;c585Z3Z5buLEMmfB/AgLtkIhrIR+UJP8yiAejKtHkVZj1gpXm6yn3Ieehl4z9SENqgvAvKRNA8ID&#10;C8t0CeQiDS8/+ZCz7SmPWH6VJxqG2HoTkyiQMBwy2zzyPA0l9zS64WFKAwJ4Uo7bCmNggoeNotLY&#10;xFxQJ5+R5TOp6WWBO3iJWxQuxbmDgF4WtKzHwBqtgyfvheflmeWuB+hpxbdSATcKDQ1r+aqbxsDv&#10;mOuEATx/AWRmwhOcXr9FSzNYQ1fLf+nNkKytFbBmLJhTe76d8q+WtcmPpJDDstsresR72joqjpf8&#10;SQMLzpm2sBRo8Uo5/L+BSiOm9pq76uWD0/wFC8trb7xRevUbFBzVT2W0bhOLcfwDfytV6DZz0LB+&#10;uErXoXkwhV2EJA2hYUGG95u0LjTc6NAwDBGOTk4aMGWmQ0WPzN6oz5votVYcaxorbEYHNAbQo1NZ&#10;cYQGjSRMcLeJ6YSd0QPois0L4VpEIJJf46K+kZI/qSM9+tKFurQWnlBijKdT2zqxr86cUZ565oWy&#10;446jSelUA2nJ3420Jo2e8KjukMCAxEfwyhS75ULRq6/8ZXl19lKc+4HBUaMmiDoliL5FZuRtAFXs&#10;ACdscW/A+ybL4nQQHOecvBZtOnXAnmU9YKjykUqOrupICYVUOBrCTRnouxagm9tyod58pkn9h188&#10;ApNy0E2PWU6nAF6Z1xqyCXlo6HvhFGQEVYVnaqmHBpjn9eouCXV6tH+pT03Pnu0yjCyoVymGfN3K&#10;1BkLyvd/flUa/OOPOxa5Uw5sFPcuLORyFMuybdB1CLoxnXLzn24tl/7PT8tacOlGZ8MPYXkg09wl&#10;nGw4e1Hw4utHYktnBWrVVfWMP/VX/qA0QSKNqYRBtFztDiz1TbvQXpvyFUlxUv/s5ar3ZqLd1n6I&#10;Gz87GtoSR2fWrV1VDjxg/+II02EH72fm+ks+eSA2mAB5IT5ePcGJI52nT5terv/1b8orr77OaMyA&#10;8EDHzlramw8n1cW4rIjHCdE+92PqaMDAgWU1c+nZvQXkwYOHlCF8oClTzbxbR2zrLHPI0MFl0MDB&#10;6YwatopdXMO32y4fcNLZ0knvzVor7aj23ZGpHsjbtqUPHdVeA3qzQ4t1PXQ+pKOrjhs6KXB1Uj8g&#10;9EUvcebVo9h4iSSRCsBPvd0yvfYBwSSNmrzRjjijMfVkUFiDPlV9pV4DJ6qrPoIbnic0OsVKHOnU&#10;YV5q+8SjslGTOh58/PG8KECNjIhGsCqvng2CikEBkMbCy0obQhVwhiPw0AmrjR/lkCyVQcK4/D8V&#10;k3sbHm+JGAn2WYFuB9NHbD8iDkeUAHodchs+bFjZ9S27lFHE6cEfhCJ99jOfxqtHyWd7cFHXcvgh&#10;B2c47ZKvX1bGP/JI2XXnneIorKeX1ZtK4dxvGgUE/Mbs2eXSyy7Da56BAjGcIp8b5vMUmr2Ls16+&#10;DZ8GZ0uPzqmKWTg/s5ge6IEBRaR1i2GMEQu9WJBh78C8GikZnsVmCN4TqMK/KHoKDx/4j3AVh8rA&#10;czWGQaiGyUn+ybO2jqRHCE/GjaG3NnYssLsx9cDnUcmv42O58xcsKC+99FLZfbfdcbSGZshTmVgH&#10;5edKFH4xozCLWCE/cPCAstXWW5UpU6ZEVkRTJoviBg2iYvUvs2bPyPBzRAuQDetXl8FDBgVGKhvz&#10;7OpJFN4yNK/kt5FXCy1XxTZcYsJ7SNaBsP9KLErd9ADle/SPdSZaUTJbJ9JTFnlTQ1901gguHSIV&#10;MAtagVV111Klt+E7aauTIx46TDXvJsqLYYS46Cc4W7EAJiEpv/4nvJpH3jglmflCilZPpCLyBRe3&#10;nEp/1hVQbka6uigXHWreqdAuKEwrAUw/Q+qfn+kWBpYiRbXH8ep0BCX0MrpJhTedur0+vdzKex1b&#10;cXFqJPCBGUcFkKbVwUlFFVfkUku1sbGXV+uE6XzXUPi9hXkLlqZ35VxneA5/HTkKxfBcPZdvm+u/&#10;nGjoUdAbaEwefexfGCiPNUW2wge6C+ksv07R8CSf4I2izGExrWypczkrJHFEIgIlATLRHcv3Xdzk&#10;uZ2bJkENI067EhxzT+qUJaxapmHQoE7wWGHxQHoJi+0jRVf0UV2LFjR4mFYrGTjBwXxGGgYtVKaU&#10;bzppaumQB+QjOBcsLx29+5eFy1aV62/8Szn4kMOyNdhIJWU50U+eu9Ji2uBPnDSl/M/3r4wT1x3b&#10;kxEoi9A5R695TD6nqLzEMY4lMpBvNvAWH2e8KSNrsogTL0pMZyE90BZR+rTCaeuguGU6irC1yp1C&#10;HRWxjmsjnXqSZ/c9+kR59vnnyyUXfqEc+47Dgl8cOltKSqp4AE0eKUNg3XvHneV/Lv9Rmbd4Ocsa&#10;cHJolDMiSI62fA80SqcSWhw1ztw89SXTyoR5yQv5F0eKe+vYmMYRCxQ+8Xaqss2O9qIba0lsG50+&#10;kj89GUFxFMi66uJ6q6QLhseNHV3eAT1ve9thpS87iUDAxlKjlLL9T550ocMV+USvySw/VXbvJMhi&#10;eysR+QySJz6oO3klX77CaYzw0HXXECiLnLsAjdLpc9pk0qsvGXEhTdspErLhjhZwIJ1eY4VoAuAG&#10;WRPFWDaCUVmslF7psXAXCH0S3lEkCquKbkFVqSU6hAA/xpYA02g0FZ75SUkaiayrGlsj4Lu9TNY+&#10;hCjnOE3vsPs7TzmFlY89yk9/8YtyH4vLOlDucz/9yXI4e/vfw5a++3EEeip4FG/2zFnlpj/dVObP&#10;n8dcYa/y7tNPL3vvt195//veV/73e98L7kGS8uSy5YqPPxlRK1GwrGHQbVLDX58+o/zXxV9hZMCF&#10;Vsz3MxLhdgzpj1NFWofwrHCe6+zwmjQ5rDZl6rTgE9pJ15bZVuA0nmHem3Eki3yiYKAXHEnjfNBn&#10;zvlEOfaYY3H4cT4oy7lOaQGZ8urUqeWcs88pP/jhD8rIkSNjIB2OXKPDAK6Oxrw46aVy/gUXlIsv&#10;vrjssfse5VT45FfQLGPY1tuW73z7f/kU5zblEx//RJk3f37k4Lzsvm/dvZx/0YXlRz/4YXnyyWer&#10;QosncqqKV2ULJlFiUQrNPNRn0xpLVlLkGX1ay7ff+R4sTgfzmcDKDJqVgzRAFkjyBAh6ASE0eii+&#10;q9HbuHY4jcot4wxW/zToGh5lo96ivYQ5tMjiGaJ5IrkNaTVKKYMwnSafWx0JAqYBbnVwNRbJ3Czg&#10;W1OG0ctwi6n629VV71w2W6txUN2xIp32MG2sNZq96WWuX0clBmeHl3WwXczn1Fw3jJKkqBuO1ukk&#10;e7k9U1wdFXBLqQbchUQ5MJC08lQcM5og07k07Jnzrq/EywMiqOft3Lq0pt7Txejeq3+ZPXsBao5T&#10;C57hhcOTwqNHmkaYQizLkZ7wKYa9wlQPPS556UoOzqLhcg66NoY2nfDWvDysw9jKQ+1DVxx8P4ZU&#10;CREOdtU5bKXT2I/Ni52s78qVzPkTHk/2Ut+kO1RTjg2W9NvgU5eTt8q1TpfJY/PXdIBBNrpDVdap&#10;V6Bj50V9SpkSATDz2dhpK1ubp92qHwLTkIc5ga3TGQQMI190SDDgLNnrN3QrL786p0yeNqPsuetO&#10;JAVncubgN+51LRI86tKr/Plv/ywLlqMnrBEI/wLSemEDIFCewGMdd3HId++DI3Jpypcnsd2GgI9d&#10;2ExJEZ/G1nTobjppSVNhmlYeeLqpZVugNGj31EnpcsHqJp5ds2KdW8jXEq+/4cZy0L57pxFVFq0O&#10;WLS6Gf3oO7BM+tfz5Stf+2ZZ5tQvUyziqROcj3iBU/JBoHbVsnS+QxXlM8BJmDahOm7WndruiLt4&#10;1zZNmXpOiyM32nZH7bQ7a/gUdXbSRd9gI/A60ftVm2r9JRug15f5dKImvfRymfDYE+WM904vZ531&#10;Ieosq/OhlRRWPqtWHg2rDThxxhOtgKpu8AID5J18NV0uCtr8DC5tMMQSzjuwoRJ+Qzv6vAlHRjjq&#10;c/SPuNZu+WGrzTLUDsATtg+S2bIbRFJAEKuAEUcAykjpiEZRgEJKhSCtDYnVROGbXwK8E5yrRTrp&#10;fYGoPJumJglifmaxHyuUPQjHCu7+coVlLyCeDWntdWqEFNZuu+5GA/Yi3vDE8rOfXVFuve12vsW9&#10;KsPgVlK9toULF5a/33FHWbZsaRrpHUaNKnvuuVfmrfQqZQiqE2USFctT6b0UjPEqqc+WKVGSJf3i&#10;NGfBvNDi9Mwm525JA/kRwOa5a+h1gZK9QYWS+Rr4IDwVU57WSlMbH1kkVmFf819rJCw/Q0HkszJQ&#10;OHlxQpznwyGaxIFOTz3zbOnDtI2420i4f3QJayieJfwNdiq4f/SAQw9mKqc7/HuBbWO9y+uvTQtN&#10;I7bfvmzDiEAfFlClsWLIrxcLst6y686lD8c4u8DJntxKvm++xx67l0u+cmEZt9dby7ixo8ozTz+D&#10;zUa28g+8a+9VfkkEP+JUDOmrd56kxyF3aDCfSqluLFu2vHzjoq/wmdXOsjvl2Av1K3M9NCTE6+h5&#10;zndf6OyHvujEbkBnOtla55CkDqMy8uhpG/xlzAPrMNp7qkOY6ihy0UEDVld6UdNZIW+PJvLTgPog&#10;qlQScbMHn8qpfkvLlhdhqXSESe9QtvJ94dxPlp1G7VCph84YLyTreQzf/e53kVuX8smPfzT8VA82&#10;cHy1R1j3xJj3ph7ccedd5TF2l5z7+f8ok158sfzyN7/L9J37gt+yy1vKiccfV1544fny4IMPlVV8&#10;trU/tB575DvKOMpcuGhxueO++9jNgzOnzsEPeR51C/4gGhowhui3z7Uxb2qkafkzzFGVDdYnDFvq&#10;AHJIl0HDkbpSHZLak9mCL+S1TGXsAjOnHrqjS+zPBK66TwkYfK1H9mMjL41ZD/JtYJ7TYXyn0XSC&#10;rA02gCTJSJtOvTZCnrc9HOdPlak9Q/HeyAiJboMOeK13jd2xXH7Kw/yuH9IZUKZio2Y4v+1Te1k/&#10;3SZNxmpoiVC/bYSE7dC+yYWLOtPgQbs6Q1yYAONNG5jomHZM9odnFkMcxQZ/bqHT3RHLcSLve3AC&#10;W5X3ZppzceA7lZVGIeXRaHF828SJk9FR4FJCpmso14WY8kv8hK1t4//Is1o0g9VzgrnUwbrewvKV&#10;nThjp5Qxcoi8kt7OnE4NwfIMANKyge1rXqkrOSmVfLLFvFo0YaqA4NPR0ZtRx2lMAU8pBx5y0Oa8&#10;gWmy8AMdodG9+557y4y5C8rgbYaFh9ZrnTsKCg4kTrnVWQv36juFp54SZIpq11sdMEnV7yY3vGDU&#10;Flpb+9/aJGkTgCI1jcX58x0sQi8TDKxN6VHmL1xefv/Hm8suu+xUDj300OhuwwQLTCa5oS7IhzgI&#10;8oVLmWymxXeiTSsv6ncMxN1w8ytp0pPXsEBA8doRjsAHW+lXlo54JL1hwE675wNv1l4GlgSGMClV&#10;ZVd5RYanIGAh7dUyqCqEoVacsCIFivmb+UAAWFHCBkA1SCAeY1uVRxgRLALXkHdhnNUvfenpOFfS&#10;C+Mt3LUMX7suwcp/I2sB9t1nn3LCySeVgw45pMybOycjA3fdfU+ZOv11OpKumiYPxmSnnXYqn/zk&#10;OTSEi9MgHHTgwXwHYR7K9c/aEIObOIc90irt/HJx08mRyfZwRStpG6bYELk+wSsKhxmTc1YSe/41&#10;rCqg8FGxzWmdLwuXm/LSaFq+MgC+ea2Y5msbVnGTp1U6JoO/epr81fndLvTKHy9fPv/iMpgpAHsr&#10;znW5lmMVDtLXL/t6vq/9tkMPgX97prH9+EfORu6cNgX/h2y9DazWw9zAVAprK2iUxGAVjb4GZTVh&#10;Oms6Nf/+7lPLJxmFGDlqZNm0YmnWS6zDqHdrVmO3Dk4IliT1avNVjacGJjoVfsMf7upGFwygi6r+&#10;ePMtUeLb70RW8NN4RzJcsIQPF9oF2Z8V4n5KGcZQUOX3KqaC+kO3c+Ya5dZwGq987Gk7eqNOdrfn&#10;SYLVGOfevfoBpnFMIgOBVp1QL5RLq9NVRsRr5EmjDK1w/oYMHF6OPfqIjFwtmssKbnSxO06ZFbcb&#10;+LqX961771322G9v5hRxellVDvEweTW9DR1ezPvdXcsRRxxWjjntZGS5PrLzYKZVK5eVD515Rjn5&#10;3aeXP1x7Tbn7H38vO6PnP2TL5TasXO8Jr/QRh2wzpPz6d7/HGajfVE/jVKkJzm191hCouenl8yyP&#10;NC3eQj10a0xmUocmvz6n9NIRoJuUxhb+wZLwxR6Z9aQbOqxBEp5luICsG73FOYs51AS5wJ7og/y0&#10;TmjUVuDcHH7wAeXM976rjOJsjpXLO8uzzz5X7nv4IZygV+DHmnLQfvuWA6jvjz/yaHnwgQnljPed&#10;VgYO6Q/fu5Xb77yXUb+l4f2okduVHceMYMpqINN3C8rzL0zG2IGLZIGTyqyercNpHDt8u7LDiO2Z&#10;Hx5SlrPKfhJnR8yi0ek/wAVuIMpYlA5b56olZQyLmVeD/BzWknhORBwYdGY19WTboTRSPINK8jmF&#10;4AFt6pkjBO6u8gNB7sySfm1HFgjDYI+NzQp9K5k6p5vFo/WjBwsAdWSyy4W0xmZKKelMjv2lUA5k&#10;zcBJD9NAKLcqRuDYcOi4KVFVzKF2EMiuAjsY1k2dKeuDum2Sesyu+OB4wQfn3+neGGOhLFqT+spH&#10;CIRHtgS1LXAkJyNDKpb4gZDvmxunSKIL67WWlVdfm1kOfBvlo09AI40WR72w7E1l0cJFZfz4BxgJ&#10;6JO99NXCUs+c8hAV04kV+Wr9JC+jVppR+Vdj/b9NJ3XSXHN6JyMkmUccbOhNq6OmjkMVJNS60tpv&#10;IJC+QtLBbtqArrRf2K7Z85dE5w48+BC0h0s84W9TsiGIAPlTHv9SjqMkUi0d1ocWczN1ZbROkXlg&#10;kjS3o1MBFN6CF/Ga3m5rsJMqDzR4k6+uE3FESljau9rZogTivRyR7HAONtigTBl6IqFE1ksskz9J&#10;uoCIAanALZTmfbNyhqk1jeUEKe5RgjC6li5CYiLhKuEmVlHZc7MCuWhRhdT4pTwVGSMrXs7jeBjP&#10;JV/9Wjnn4x8v22ddwfblE2d/ohx57NHlhz/+EatmH0KHFK51pFs5jemCuvKcE5eonAsxSIvmzYfB&#10;4mK6qoAy32cvaWyvhPlO3Gbj30SGFyhcm76N972FZdLEV9AtWENjxOpwdV4bhatJ5Iu9Fh2QeOgE&#10;u3hJx8nKLe8EqUrbC9rEwpAddhhVTsJBcsuQi3usoA8++GDWLCQ9eTN8DC32hpYuXZZGSIMlpL5s&#10;d3KYeuSI4ax4xikjnWdSW2Znpyu0MVoYjPe97/2MKPQqTzMUts+B+6acOJLEy9bwoZKxmQ+VJwTK&#10;G/7SoMrT/NVwHv0XPrjgyQYlcBMNL3ACAFg6aSizLxfeL1vjojyhUJk1StCykWH1ZToBhG+eyyWF&#10;OGSNgfR4Kp9iXm2Ft1TnylwsRrD8II1l1TwaOVGX/7V++BxkkYMPGTkAoHQpD42uvPzW5d8qc3EG&#10;sltEZwldnjFrBno8qbzMXKmNwhfO+0ycqr/c/o8y/sGHybepPAZvv/zlL2KJV9OI2LMHJSr0xrXN&#10;UN7qFWwVW4kuLy6//OWFZXtk9re/3FLmzJhZTj31XeUjHzqz3Hf/A+V5Fse6PkUHSDKrXtZelc/2&#10;zjWcIJ74kIPSaRClMXSii08++0L5z0u+UfrZYNDoubI586qh2ZE7GiTCB6Iv8tURNx2XXoxwbGD1&#10;+uSpr9HgM4+LDKEidZPan9Xoe++1e7nqJ99lxIcGigZaHd1nn/cw37pfOe9LFzLysYBpqbPKoScc&#10;Vwb36VXu/vv95cIvnVf6bkVZGt/Zs8qddz+Yg5W+9tXvlwMP2z84jL/r/vKlL1+KHjnFZFOFfNj1&#10;4I6iY448nB0M55SxOGO02Pk9/sDD5arrfl2ewQlxtEiZrmC05W2H7lfOP/9LZRkjLRd/7X9YXzQL&#10;2piKYfumU2ffvPDL8E9HQH5uLEuXrcShmFeeeu65cs8DDzIi1VlOPO4dZZ/dd6aBQqfhz3Icg2Ur&#10;VkHby+X5519Et92WiG5ltKTaLoCmTtpYy2t3UXm+gfzVpmrfdJB1eOuQr1rKhayhNOrZ2mDlqLO+&#10;Ed6K68jtt0/9Up/nzV/AKN8KnA70n7zrkVf0BP3QPtH/qh01QPdBnlSCDPe7MNzFeI7AMlQC6uww&#10;26TjQvnUn2q3yRvdEidxg9XoCVWYdZLMy9NZsdGWJ4FDWvXR99UUPG/BopRnXnGx2bVjkATC8wJP&#10;fQ76MeThJD+C7KRl1JXnjGRxN7/80AHwGwfaxHY0iGhgOtVjPbA+Y6MMIk3qB8+Js5lOXULW0Bs7&#10;RolAC72Oi0zlyPh58xdij0dQFrQBQHsAoeBKOh1MoRtOsDhJr6MnaAEyRVN5VtbyVDsMWmStI0ky&#10;MTiSlyf+B0YTJhxtu7Supr0TP+ucC1W7sMDTtkR77pV2mfiOtkcZLEUEKBJeLzEHAQCGmCig8Qmm&#10;gMo002o0YiBloNEUFAY1MG3UMpwh/MRXYypCGSkgX4b61DjSxFiQB1RNDTNgD42CBI4eM7rMpVd/&#10;wYUX0QMaWnbdZWcM36ll9732KJ9hrcDEF1+KQknkiuUryk033VLmz1uUuagD6HXstcce5b2nnV6+&#10;f+XPc4yyeAf3RtoyWD609ygT716G14Vm0lEbNMPbtG2a9r29V6KNDXmN4CuPTGPDHgXl2StfKCOs&#10;Gu+Kj+HGikp4rDK62AyeyZeN9Dr33XffcuDBh7KgRWeKEQGM9qnvOrXMnDkz2CoTp0yUsT3X4Ida&#10;KhuLDn2w/ac/+XGMpZ6sp8/plPWkF+vCTMv63o9+VBYvXFDGjR5V9j3qGE7gYxFPPONGZsASR5HV&#10;+Fb2ycNqDCzXyiQ+mSslRh2ztZPfVvSNafPVv6qP4uJohMOCXfVyLUPeARwJ+hIaLUt9iyYa15bD&#10;s3ppxXdoVgTjhIJhfHDzUfmUqgfR1LogzlYYHdZaoROwxX/RHZCRp+IDEXHwPDmQeseUzAtlEdvy&#10;hNmTqQmdc7dTm/Tehx7hGONF5ayPfLCM3LGjPPuvieWOu8aXgexdX8mRv/37DdBq0svGMK9n58tq&#10;pjbAtqfeIQs11W93+bz80ovluX89Vy7/1rczujN29I7luJNHZtrD3RyuYLeOZu4VHkbfrHuASX0X&#10;f/kJDXmQe2aTTfKV8tbRgL7C3n/e+FVnx8a+q+cYkE2j7/C9zrxcSG+Lu6M1bm3S0Td9pliA6ToI&#10;zecKGsPzPvcppkM6yk+/8+Pyz/EPlm23GUTDe37ZlfUqR7EAa8LTr9LgLKf1XMxJiotjFjpXLCl9&#10;u+DMqePHHV3u/PudpT8frxk5fCv2DpOmW68yG4fL0QAXVylJPzTjmo13nXBC+fql57NDpHu5+6bf&#10;lzlz5+N4HFAOPO6osvW2w8sZH/iwFLCwlqO10cNzzvpgGbfLGModXQ7eb58yddpU9IidODjfxx55&#10;ZDkUh8WDxZR5TBZ8c53Ov73z5Mxd//o3t5UPvv+MctiBu0f3XF+zlgns3ux6msmK/t8xnHzlVdeW&#10;Ad0HU651Qhk54tizPMsoxQ03/hkbiOxp7QYx0pVTKXVUMPDLOjeUGbPdBWXd+7+v9KUq5bHjnTT2&#10;o0YMK//1xf8o++69F1uyV1KnOrJj5uZb/1puvuX2NPj7syD78+d9sixbztZJ6qj1ZSnz4C+88GK5&#10;4x/3RGeEtcvO48rROFQHHXRgWbFqTXnmX0+XW25linYF0z+96diBThdHGa33wNGRV8fs+DmC1Av6&#10;S4++OATwDb3JhW6gmlRG5vw3crInipkTXekW629IjosBo2P879gEAXEeHQ3rDV/c+qgN9dRXrYdy&#10;VD+t0zoXTgc6BYUQ2VVVjwB29NSzJjxxVXr7sDja6UQvP4KX9oxn7ZFykd9aM+2WuKR9ArYymYk+&#10;qT9dqJub0AmLSsUHB+uFI83JpFLmGQ6Bm7ZMiqyz2ocO6o0dhY0u+PEfgBRzbJvv5tX6yTDhkkk8&#10;7NDk3Axjo0vWa2BTDxxBiy3j3TLlZYenG8UbkZ2pmFRNejMSLSIWE1xJvB6l12vVe9PriQEHkFth&#10;9Py9Ysy9+yf1GNYAkIogTBjp+Rf43nNACHt/p7wypey991vL6NGjM0xlr2DkDiOpLHWtgKvbbSAu&#10;vfQSDNSm8rVLvoon/Xx55eXJ+ejRJZd+hV0H25edx40LDa7unD5jevnrX/6KseGLfczNTnp5UvnO&#10;//5vOeTgg8vwW28uU9kW5fkCIlMNoehBu0ZfRnGvwlFehPOnYLx8lsmbF1E2eYzxZ+OpQOSfwhee&#10;V72rnj5TOShb4aQXqaB9N1IwXKZPg9cwLcHA05jL3MD2ibyzaPCfe2ESh5tslQqgcvsp0NCC7HQC&#10;IkOMSs0PFWiWMrAht9FXWfTYbXDd/mQZyk6+VM96E0NfL4THwzh9Dm+kzOcsa/cgK/LM/2rMgjf6&#10;Im/Bte57JjnvXsYLL3Pn8YQr3+I6IN+U2dAnCsZKcmIoSDDx8IHhcxYJ8Wy8P/t/NvQ5WY/3yica&#10;eoCk8bbyiCN/eSSN+lp13+pYHZgMEZKmXZyXwkzLVVO1shWusgMi4tWYbGLx4pVXXwHPO+gNr8KI&#10;D6S3+a/y39/6VgxGV3S0iyMfGAwvj2DOFygdepaZXqMX9RsAAEAASURBVCwG3Zc54su/dRk93s40&#10;AruxeGwtZyzYINi4fvvyy6MzGvWthwwte++1V1nBThDHFDtoEHWsdXfcfSDY8BL5amTrouAqL7mh&#10;M2SKLCbkKSMo3OVlDLloUQV6UJ+EA9bIvqkv3ZEp+2nloXpm/ejeQXMAQ5SRsq2lVxmpXT2hfwiO&#10;zzoaFo9eNt8LL75cfvGLa8vQoduUR594HMenLopUPitpyKlqwAYgOAl49LixZSM97JNPPKEM9rRO&#10;Pa3InhKJd61Bxlelj0b4/e9/b+nF1Mktv/pd+erXLnN3Wtlv3wPKJZcN4XwQTvhIXWNRJvw9aO/d&#10;y377M+rFFFkX8Nt9t505ibF3zjPQmV7H1Iv033/PP8s3v/lt9J1V5djDC3FkDjnmHeWk448t1/3q&#10;tjTELOQp119/Qxk//qGsdznqqKPKe8/49/L+955W/vrX21gTgO0VV/kFH7QJ9z/0WLl//MPRERuh&#10;Xh5zjt7K2/VsbVWGK6Bdjlq3+Bc+p85Je2MnPGBoh5HDy89/8r0s8p06ZWpZjnPlOQMHQN/YncaV&#10;aWzNe+CBJ8oOo4eVdxx1OB2o+Uy9zqVR7FW24pCtd592ataf3HnXfejkvuWqK39iI0LZnB3Alu2j&#10;jjkcWAeVL1/4VdZ42F5UOaso2lftnXevfgNZgMrBR1Ofe6n0dr8g9G6A32sY/XK9i47PtNdmZFpN&#10;nVH/EGLlI/XE+hnbQda11K1ROwxjuujfoe2tjIj2Y5H0q+WlyVPK3fc9lF1QGzlIS37usfvu5ZST&#10;Ty4jhg1nTt+po4nIYzyjODjr8N62wdGXVbQZjz4+IR95c0H2XnvuCe46wJvK9OmzY1eiiPAYFHLZ&#10;ycCTKIOGbFUGbrU1lYQdHBLPyGDVySguz/AMehEiz+RGrtkGChTlp58f2KTrys/dP9KvLYpdJauO&#10;lWmt0D575LiIGOQUrbYo7UaDnLSnrcUWuBA57Txp5WPHuR/9SOaDVzKHjIgyp6xyW5iLkpzbdNWy&#10;l4plMWE+af3co4tdlsCk5yZNzOKy7jQkYpd5FmBYcUWezJWuNKKEgaTlOexhpdPI2ri8+/R3l/ew&#10;Yt05uCmTXymHHX4YvYOt2bY2tzzNkaQOXc+ZNRsv/OhyzsfOKvfcdTcrOzeU46hs/Vlg9fLkyWX6&#10;G9PLLjvtSM9kYxnCvtE99tw1w3t9id9xzNjMszhvmsU/0BM+gauNiitFvZxa8ErvhRS+KVCdH42c&#10;vw48VtsrPSp54vGmGlUdhpAewekzkgjttwIIQ/4qaXlgTUmPlgw9MIj2ArzaxjIGKfnfDDPe7XT4&#10;iVWJgKXiduDBPvXUU+Xr3/hvKq69hjUsVgEnPUTkpEHwL2XEo0WbgKPC1HkjekDIWgfu/C+fX2bM&#10;mM1BJAP5qE6/cu2116LfHniDowAsjxbGvcg0jq1CD4bhVGy5GUWFtKqwtYEQX9VA42V4jIKVGl4l&#10;QhbxJy78r24nHYzlvSq0Dpd5vUzrs40GAKCJERFhNfxDtcPDNEhmEZ/k4z9kl7lVDoWyMZHjcCFp&#10;wvdWfsRVPXC0hEYQGtRr/wQWfEmTcoFRBewoDkcvUxGdZDC/n4z2jAZl5H5ndcWeZHeGgTtogXSk&#10;xYnAsoTG0BG4Vg/UqQ3IcdiwbWhQjgv/TN/Jjo+sqVFdKcshRLeSOo3ziU+cVbah1+ehTBNpUKuz&#10;RR2GqTagGg2vSot3hhGty+DtpU579HEcYMKcX7QBTz2W3fBKgwi0hqfKVnkAi9ikBS8g8EY6bKNi&#10;ychDckkuPAVnh4+1nbezPWyXsz9aPn72WeW0008rzz/3QnmGxa0PP/xkmfbqdNZu4Aigy55C6MiE&#10;MEWlcxmrt3uuY/qhN8a3XzmUvel2ABbOmVeGjtuZumavEAcW0uz9rKTB2GnMKKa+tirzpr1afnn1&#10;dfk+Sjf0+V8sPP7cueexdoAeofjBLHni6YVd2Ht+85W/KIcddkQ59IhDyva/+lV5jcWlXbFn65i6&#10;kXingeawJsH1APb4V672a6IbsaGrq47Bd09+dGHfoxOegu5u5UVs3D6MMAzffhgjEm8t99z3MGuc&#10;OAUVfO1IxGFFbp7y6kic+DilEBsC/TCR9oV0lGnNkfv+7yW/u+AQWZd06q0eZ7Oafd+99yy3/fX2&#10;8rOrry46A34v5atfvbjs8padmV4aRi/Ytqw6Fvfd+1C54Ve/LYOHDoyzcuyxx5Yj3354eYR1Gm8/&#10;7EAcuAHl93/4PXJ6hO+D7FA+9dnPlCOOfDunUu5T7nvgAexDn+CsZmnxa/2vmuG2vGt+9ZtyzXW/&#10;LEP5tLt1XyfAabm+jIT1ZS3NK1OnsQCYxhAHSh2zHm7E+WE1aSCqy2sZ/h45crtyxc9/XHbZd/+y&#10;fvEcGvXFHID1jnIi582MHjuuXHbZN3B6OstRRzl9/IPSh+1965bTseTP3VEjt9+hXM33YwYM7FOu&#10;/9V1WRD6Ih2qL37hi3QmZ3JiZEe54sofl0GDB5eli5aWiy7+Wpnw+JNpoLXjysmvtLqgWZvrtOwS&#10;4Hehk9mHOsySAOohtgb9tX5pI1y4rHDWM7LXwaiWcLp5xoj2JbtjkB+2VlsJ5NhxoyJn0makhTJN&#10;48hAN3RdR0Y+r13D6CENf0bosAsbXbwpDMrtjs3szQFQbE5iSolweNjxMSqeBgjuUlndatAYBO5+&#10;P6AOywKAwpBCKrAOQYw8BFnVV1Dg5y48vzxN7zyOAGHVYIO1aMewgiTMihePQBNP/mwRUnUZApnw&#10;5JN4zjeUD3/wzPKhj3yIYSsPyGHByNLFLBy7ubwxaxZK2qP84sor4hyc9E4WCx50AIzloBsYOZvp&#10;gr+xcGoBQ617MoztZ3k9l+CCCy/Q8uSwBz0tjxy9d8JDOQegnRMG0QgT/sJ4WIaArFL+5aKMSr+4&#10;16DVazs5mYuDhRC0DoQHPWzwcB0NiGmogF3hqUbBTPlwhMJWMYRPmBzy3i4GqRyrYQEBLm25xvlM&#10;LDd7chWGRisFYpz70BtybszDn/SK3bbmlIv37pzWFv43cGwkHS5rL42zPUoPiJo+fSb56uel3bKl&#10;EYqwU7rsrI2JIwwSakMHEs1PzOuztGmEMiwXXsq/hoGhpcLarBeE+ddyPncaKrQ9DW6cJ/mVEigD&#10;UGmIG8fK8AqfJ+I0LnEgeE1x+Y/8wIgDBCSNi5d8VO7yNg2VApQM7mYT7Rhma2bCWz5UeFpa0yhb&#10;8/fHSC5ZsrB8lZGrTrcJdqenSl53cHiAU0adUBTrh8N5BKLffhCE8rEWiDNz0t0wpk/xqeqrrv0l&#10;jno9YfNTn/xYFht6YJa9fXsMPeitfu2yr5bjjjqyTKIh/fb3f1hWInenicTLbzmIW3goWTKIfxJX&#10;2RLk2xjiKj01ja/wKjqnwVP35DYXz9bBzUzhHc4kvU5d6yhhNijHcJlXGejaFEfDrr/+12Ud3+84&#10;7d9OKNsxynQ4HYC3H4khP2FyOf8rl2J0XwxPXEWuPFW7HvRAZzCKuIye+t77H1A+/qEPlK35VsJy&#10;hrBvwwn66IUXlsXAdCFsL3RfrXKUxm8n9MEIz1m1tMxZtCD1UVFbn6ZPfwMdsMfUM06xI8PvftfJ&#10;Zf6UV8svfn59WbRgSTn7C+fxGfLDyi9v+H0WerpmwoW1e+yxZ/nxj37CVM9SGrJe7LR5S1k4c075&#10;Dbs9+tG4+ilze2Fr0Q1HegfSGM2YNb+8Mm1a2XmXcWXsmDGl8467ygBGWto64l3+qZO5qiCr7tqp&#10;IhzrXOPaNLxpt9VvK4pZ1Me+jEa9j4N8lrGL6Pvf+3F56XVp3VQmvjylXHDRxWXU6DGcNzLVASga&#10;LKaC0B13ZT395POE4ewjp6OPPo5RmqGMIvTNCYF2qDwJdhLbj8c/cH92egweuhXOzkTkWqfX1Dft&#10;heh5CE6tY9AFTouX8+EcEHRbaRwXnh3S7t6dj5+RIbqKPJwiVcMqnKp72pU6Itil/PSnP8AJ2Lv8&#10;4bpflLv+cU+m244+6h3lk5/7XDmatWPXXXMtDuVr5bzPn0sdYgTta5cyYjCtHHjgoeUjH/1YOebo&#10;o8of/3AjUwidZQnbo/2OxVtwjN6y2y6h5Ywz3lsGDxqUBrsvetfJugjtpA6oazNsEx3JQbtBu1t5&#10;lvr3H+d9KbuvMuIMXZraXni04uwoTE4AxDZL92AcDG2dC5d70tnSHqqPpvXyXAIXGLt2oBf6toSv&#10;n3o8uY6/3zEYMIDpFerWus7lZcG8WYxY9S3DthkK33SCaydXZUiLgxzkuTbHEOtENk7rMcfbpEB7&#10;I+mFokDOG+sx1O03VelESuFEMSFeL83TlDzb256nxGjINRTxqok3rX+J41mDANbiFYXliTkjPCP+&#10;/vinm7JVam9WVOsxu/p7BguBJjzxJHuZ61nYHgj0hS//VznlhBPLAawkzneoUYrb/v738vgTT4TZ&#10;015/rTz82GM0Zp4Kx7AVApCOhcwvqhB33XdvRmpqOyiO6l0wSc1pjVcMP/nruw2CwnHEpJSddhhT&#10;zvnIRz36nTwbGXXg07QY8DTMBDlX2n4jO5/bxQDpMEzndMM/3npLnSOlYVAgmys++VSCDOvJZ8u2&#10;EnHPRcH+tZcOmnS5FVBjdvQxRzGvuhvw8PxQHK8nGFrVI3aOfxNeYx1l0H5LSzXmPvuRFyuAi2hU&#10;DiuscnI4qR8LhGbNnBFcVFzp92eDCucwmhhoFYpKZkhb8WOMhENgdUKAh2dc+wRQYn7pDaHkaxTf&#10;/A7LejaAyq9z43RQhvkjJ/UJJQc39TEnIoKH/JDvqlfWGfBsA+YxuTp41XAwHUHl8ExuD37SibJH&#10;HFwlGfyFI27RXWBptABDmopzRn5srOGbxHVNJBULh0nHTyOqfXYB3csY2lUcoS1fJBdyODCGQ1HI&#10;m3lGdEIemsBhXqda2qmaZSwGxLsur74+o9x1/8M5SdPewofOfC9pwIXiNV4Oqf8HvbHj6K09Q0/l&#10;S+d/hSHclaVnf3tkGl1psTx+wUSj3NCXd+sl8OBXaBLPBl8wyksVI8gTIc9Di4mMbnSivoWalGd0&#10;JGViLm+ZelAels+ftmfENtsy4vev8uD9d3Po1ZDyjrcfVU488fiyC4vrPvLhD5SHJlyCnjud5UxJ&#10;J3UG9mJwO+Hzw3yXYvfddiuns0DSIXnP6HjtjZkwuUdGAjPSZsE6IUGAKGxJ1866nXSN8gAf66p1&#10;cS1rM3RgLOfUk48rxxx3dLmfkce+fdn5MAcHefHi8h56mrexsHMGR/mmkQKxPoz4uHvDL0P27Mnp&#10;mLNnlssv/16ZxEinIxLrcMSiF9CsM7NR55bGcsbMWfAKHHAU6vB3WEWqykcf6EKlzlR+GiP96Jt8&#10;r5IiWQ33fx1vdT1h6BTVqAzoi8MOIpOefzmLNjeyGn3k9sPLmB2GkY5GhJGQ7bYbVmZMn4NuuS5o&#10;U9l5553KIYcegIw2MOz+vozU2sgvXbKsPPnEU+UIHLaPfeysctKJJyO/p8s/77uv/POf41lzsAhZ&#10;+PVM8MbGxCmAz5YTPUIOujC50CWnW+WBeuQW02iLaQiUHut6rZk1S9u5sDF2oekeB+5XJtx7T/np&#10;D69gmpiycaonTbyK7ePLy8tTpmbkYyCjDn4tdAULpD0u+ZVXppZXX30jZSxYsKAsYKv5yBHb1Y4b&#10;Ja5lROdg1j787tecd3DgQagTNpb20OnTpWxHF2HxC5+DJ1iCv5+0d13MFOA73J+6FwOHM4A9aK8q&#10;LeWuXqMP0KsNsk1awwLo2HA8XutaOuTUY9MKoyt37bgj+X41dMDAvjk0b+1KTu1khOhDp59aRo8Y&#10;nsPl1rtGo4GdssNX6j937RjWnsWCeiSNsdRgKvBUFnLkmwIoQ/vhlmpgK/EBCPFKNVMEVuoUUMlL&#10;wcR592eoTPOq/zcP1k+Mk2m6+bldyn9uInvhn302wqzD6LXHKUPs/Wi4l7Hq94+33MpIwZ8TJp9T&#10;STCaDje+TiX8T0YCrCQ2aCqGvX8/ZpLhELjtwTsUjJLW8oUQxQPP2pA1+LZ4R4OtZDgoDCcdtP+B&#10;5XB6It0YdoFbnIteGdsKjtf0xIUlcj0wFFb8ldD4xNNPl+denEjDy2IZcNh8UaQCUiGUh8rmJV4q&#10;WapFwqAMnuuUOB/03PMvcALjcGTmMGkflLWeLtYXj3Ev9vnbu09DAA1WIhf6vPHG9CjWJq2U82eU&#10;W6dCGA5lRMHtTnFKKNXjKtfiMNrIuQZAHjikVR0B6wfKpqkChuhVB6A2FtLu1VaYGLstaFYZNQAq&#10;hkNXHmXsl93efujb0D3cQ1YBL6aXZ8/WkR8TpgJCq3k1oCs4J4DEGZZzbYmrwtUp10jo5DgUr4OW&#10;ha/URQ8BWcvwp2lX00NdS1pXXot8ZA/v5ZeXFdKfNEUapLESNtHBRb4lLfeQ5ivppf3E40+IA6P8&#10;XOfigVzP0GOYy4KiXgw56hipp+q+FT4LxShpDQ3+brvtiiPAIlnY0wP6e+CQbWSLkL0Pe9PL6Bmo&#10;z+d9/GPlQ+9/X1nFefK333E7Bn17vh44vEx+7TUQwXAgG41t9pgDW960jlmMELxRLqlH0LaFRkbv&#10;Ih6nCFRlZEIbhDz94iZwGaXNWhgyVWej6oFAPEZV50Z4ssQn1VpdacvvD01XXfkzRj/mlk998mwa&#10;1wUMPU8u2267dRlFr2wQZzJoPjWoyjK7YXgXkIenPPLII+WDH/wA04CD6Hb3YY77t9QJuuDwcyW9&#10;VWVlAy9ufXF2Z86ZW+YtW1SG8PnvkQyLP8NiPKdvlMMHPvABtmd2lptZYLxq1dry0Y9+mMVeq8ue&#10;b92dNQs/oUPhAsE1HHM+oIwZPYY6NK9sS73roNyXWax57dU3ZpfS2484nG/AL6GH/SJEO6LKdk7o&#10;cMRNnqjj1odO9HLo0EGpa4txMDyz36u1leqSfIOjVTfgnL57eImuKSmfyVDzkF5eRwkVJv+EoSPb&#10;010O6Ltbq+OsUn8+eOaZ5XOf/gQNJrpInb//gYfL4xM+Gz67XfuII95Wjj/+WOqYPdWe5bXXXqdj&#10;8TR1f1O5977xHMG7bdn/gAM4An5Uec97Tuf7ICeVP93053L1ddczMrs007AZdZSOIKqtFS3qFndr&#10;GKwI7karg+pjdMMMiVN7pQlqk9fGljAy2l65xZY5o/Low4+xpmEpPOZgN+zf6NG74YRPC897cgTz&#10;ooXLyvh7x5czz/poueCCi8t7//3Vcuddd0LPE6zb4SuYbKMexRkcLjRc4cJUytIxGj16ZFb/r6Su&#10;uWvDuuh5JY7qiWttk+S/9Uw0ySiFyDkNe6hFAaizklRxD0WxXTpcHSxybW2MdaMXo4d5J710dmMN&#10;nbKMA1kLiex79OMLnfTRF7CzxamJ5Swc7c96C6chdbBtD1wwWR11yidv2hLwFp52wHtHjKOBBqA4&#10;/rUVTs8Gi5yKFOKgIoZCoXDZ8Ptno6D6YkaEmcsCLFAYtQEguPKnxlfpb0ZQwfvbRHmoSh2uA0ZX&#10;eoI2qF5pGLnrOGRYnPSWii40aXjXQFoQDZfDb8K015UPlWAwHYbMlwqFAzF6QwozDDHM9M2P18RV&#10;OlA8FFH+eBnman2IQzgwXOMIlzPEb/n8c1BHo9+Nlf3+ecgN9Seet0P31QCrSC4CqeUaZhEKToWp&#10;gnqzTOH6lp/xpHcY80dXXFFuuvXWLEByoR/JUnE9FngRC/m8O3WhQZzKiMhnPv0ZGqK5mcqJ44Ez&#10;NGfefLZasZKaxtN5M5DKMN1CDNR/sfDJM7UXLFwS5U5jjSP14iscbXrJJWXylClRMjgW7OxtRka8&#10;5QJhe+jim0afwFSI6In0qqE2Vhg68NyPnuAPv/3fWYhFJDQszHkBNjjy3Xk49Sr8glhHDzSLyt+5&#10;Wh0BTwrzC3GOmOioOPXliILluorY+PBd44NxfJCpqat/8/tMobj4S/ojSHluDeKqjo963kgB3BrC&#10;Ey/fqdc0zowGrVrNwU59yoVfYWuZsMCdsVPOIx1SLvrceeXWv9wGHYwSIev1xrOy37w6kuvgk/vT&#10;10ALVoejVeE7A3jCX0lDtC5pe5TZcxazCnx0eQ+LuDas70TnNzIVdj7pyM/e+8+ed2F5gp0IaQhT&#10;s6ShysCa1lAY+tyfXGufel51X6KqwcURgQUDMDCWQ3PGFk51vhrCzJObOPInoboO7utWwnMcEFfQ&#10;y3e3hEIh9TKJ4XvtePShIR67+67lIvTskUcm0DhuVQ5mH/ZGaLfxoQO/2fC6n9phaiWygUr+xszZ&#10;ZfbcBRyPPQSD2YNthPeQ90AQZh5U+SBbuhChW52cO29BeZFe+jEnHVs+dc7Hy2Xf/A5fEV1Z3vnO&#10;d9J5uKgsnjWnXHPlDeV9/34Ki+u2j8jsZa7DEe7aZXEZOrg/azZ2KKeccjJTkY9lqgHkGC1YyHkG&#10;D2SKctjwbcsB9CY/c+655cKLLw2xnga5jN7oAuoZbQ7O+MpyyP57sO7gIIay6WE//lRslUZWPVPW&#10;sRw868TpADlF5hqRLMhFjl7auEy9kU6bpr3kMc+RNTKxYVyDY6MdH8p6h604Y2Hp8iXl4QfvL3Nn&#10;vcEU6vByJlOy/ZlO7MP2zAHorR8MmvLK5PIYI0xuJV7jroBnn8viuu7ogYsBb/zDTeWmP/8FfmzL&#10;FstDy/HHHVc+9elPsT5iTfmfb32vDNA5a67oFDj7wbbUJgJi34Isz7xH/1Pvqt5pG60fqInMqDYF&#10;W2HnzrUtzrNnVI86MZd1ZB7r3hsb98EPnVnO+ujH0HtGTOkMXfSl/yw302m88hd8UIsG3LUeI0eO&#10;4IyZsxndWFJu/vPN5Zprr0I+7Dbhmv7GjEx/7DBiRDmT0bedd9mxTGTEaptttylDttomjb/tCkoN&#10;d+V7skGE+Co7dA5ZKS8vnQIignfuVICcjKi8rAzAIQE84NmWVFMG7V4W4yWbPELeokxX6xBl077Y&#10;CbI/txI77sgsFUto1F3jKi9bXruwX4fLtl/+akNp6UlEqSaqxo3CRNpwlEYDosF1kVzigavxrF6P&#10;siEN77vutHN5jIVq2X9tr91hSwrQSGa1uFJMPhkkcsRbJs+BR3nVsSCrRpckImhS8UsYacLkJp8w&#10;vDI0RzoJNp04CUJGaMDrvTI8TK/1J+E6KmmQNBZwVjBe7SiFsOSDiIhLLsvXDaMirKW32sHeZytm&#10;8pMoGIgbZYuP8EM+dznbF6vWhyFphyMVv5EtXW/ypDoBvteySSMeXpYPLCtI6PHACWrQNIa5NHQa&#10;PdNkOIm3VAZ60oHFu9MlT9LoyXfXdEijiuVagkdZBOTCQnsHBJPXIcINfOzpjtq7pjGLslo2+M9n&#10;XYbrN4STPcCWK37Eia+VW0NVaazypEDRi0EjETjDO+kinXn1ol1FHv66eIi/QQzrmWgj2+i64fG6&#10;AlYY0R+Y2KcPetoMgfXkIy59+vRMT0ucwlMSV95SNnDas/vjxFKehlTDuB4D1mMAUyikFyfLDtct&#10;K1TILfGv8ZbfXuq7lVPHbwHO0ze+eTlzhN2ZWxwM3k2PG4kvowF49JHHaKdYHMppbD2Yv/7Tn/5a&#10;7mDe9XGnwBqZ9MV5G//go9mz/rd/3IVh8AhXerbsApjy+mxszrOcqjm57MM02uQp08qc2dWhrNM7&#10;TE+gogvplcone8XqYmQSvbFH1VSEhoDok88hXPNWL+8r6SF9+rNnl+OPPDhfH/RTt6aT/A30xtKg&#10;NzlWdzJqhA1J/SXvap00GqLnpr5WfvnbG5l/dhj4zQ7HcnpaP/7BT8t/nHtOedcpp5R3nnxC4Drv&#10;8cxTz7JIi0VcHPDT061m6MoSHFsdio1d+SIejfNKnKvpzMXvTkO0cOYMVv2vwwmi4K6e987oVUZU&#10;wIm60Z0Far1oGK67/vcsGhxRjjzuMOaCR9DIbsjXTzeuW0V5V9IgbSpHHn1M6TNs+/LbK37ByaU0&#10;INTZ9awLOumko8u5536OEy/fUkYM53PHrninzrmgr2e/Ul6cNoX1AzeUS8dcTINzWA4/u/ueJ6ir&#10;DAGT9MRjjyq7s+1Og/zOU07KSN4/OO9gKtM/LsZVt/x5uT5nDU65jYI9PIN1htcyrSU91pX1jiht&#10;pB6rx8i41gntAHqaltU6iOOGU3X3PePL2zjJ7wOMHv3siivLv555Jp+cPuOM9yE9d2SsYJFeT74M&#10;yU4THKlbbr2t/O32u2Aji1px7GxkevolRWj9w41/ZEHn0+X7P/heeZQ1LE899Qw955FlV3Z+uY7A&#10;uqwNcteGI3CtHaQWp/HkP+ipeiaeVZc8vIj1HNEPbQM6Bs3GxRn3znt2skCTI73z5y0ksIPe+3Bo&#10;xPmmR29jP3PW9LLd9tuXfoP4yiW8MtwpN2V5yy1/LWM5DfWYY48pB+Kwnc60xz1338ViyRGk65vz&#10;VexM7LnnnuUERvR69+tXnsBmekS9J17q6ItPW/9Tl2Q4V0Y4rQvBs9axTL1LBLLyBgNDu+krDBIj&#10;sdg/EqT+wBP/tmiVohexPCmrKSNpfLYdgtfcLc8OrzwXH+2bnQ3f248K6gjYjti+dkThAoMi0VKR&#10;MrGFr8fj2lIpCbIsrsbY55EeOMNNRzMU9pfb/lYWcspcD4yye4RVUoXur55sRGaCNhugEKNRroYh&#10;VhQcVI0WF9P6vJHFhAQnf8uYtrKk4QFwi2s+UENSlb+NC8GBhUGEvjZvnA8ZGFyBwV+rhIAAqvyo&#10;RYuHQzPdYSzfb+Z74WPpmbjq07lFKiK8M2U792r+VkGEk3l30juX2F3cMFhdUU4SpRLXBjYMDhxx&#10;rM5JpU14wY1we29hhnTzrLB7uyjMRFxgHb7pGFShgUGjJMa3DT0JM3IhH0iQSiAVKrnDmCqJl6vd&#10;w53QaAip+KeybcAQpsHnP+/hA+DaZ0FX77PyI/IFTuY4dYXIU+Uh7+p6lYGsOdmAk7WpiwtYWQWL&#10;Yoc4rEAaNOXEn/mMD59CgsCg3oqGJmng7WZUJ5MEyLk2eMochwkD5QiSxmo12/HIHbiOHNl4S0vK&#10;UY/J7hX66mP4Yy9MHld5Ma3BMKrG4rY77iUtuJHWaQdx6s4Qn2swHE60l+wQUu9efcstHI/tiIUL&#10;jzwrwUuD9Lsbb8qojE5DFh0R7rfjf37FNfC+OmUTnnwCJ/wJdACnj7LF2wVyXXEYOtExR0QwDdF7&#10;eaXT2p4bUR02aAPJ6IwFQ6cyi+56p7exmoZ/13Gjys5jtilrVtKd3TDQlEmjA6T+hWdNXa7DopUO&#10;4fTlq26OcHQDNx2DzLcCW156atxf77q3zGWO9sQTj6HHyhfjWIR2//hHabjuKysZvdE5uvHm28qY&#10;0WMY4XiJHSvdy29opGbPmluWMmjyj3vvx+APKn+/554yY+HS8spr08vDd95epuJ8rLURopx8+ZGh&#10;eJpSpmZeYaTm2+XjZ53OOoSx7GPvxRTBpPLXW+6il3sb39UYxjD6uvL0I0+Un155PXPqyAwHGoLp&#10;9Y8v7zjmeBrwrcvOu+1UnpsypbyNRYQLGHrGgoff9z3wYDmKtQsnnnA8PcozceieYDpxbRaJvetU&#10;Pq9NvXTh52JGAu6//9Hyv9/5vsyQo9zSPwtvleX+zIEPZ4i6O7rvKJaNmfXE0/46sb1rkecTT3Mw&#10;FXd13pqB0CJT6Y4NJG4D5+bf8Nubyl7sGjjplOPLuDEjWU8xtQzjULb99tsv0x4vvfRKRj4GDMAR&#10;R68XgV+cAMrzYzn2vm3crVaiezjD8hM5pvzxxx/PNjsXSLqVb8qUqaGxPeQotgPqNCfmsw7KA6co&#10;HN53tBKMiefe0zrq8eicxsgohDqd1fPyhvw6O1VHcSiA8/zzE8sqtv4ddfTRZcKjj+OUPM7ajO+U&#10;6667tlxz9TVl8IhR2JL1HMu9C7L9A07gDeWKK37KFNL4cs8/72Ex5w1lW3hgZ3cxC83bnUiTWCj5&#10;1rfuXcaMG1Omvz6tTHxhYqY+BlMv+zDFVBgdiu2BIGnx8t32LAjCcyuSOp7OpOsF4pj5Tp2JZUg2&#10;Og92nmu69PbhfZVbTSuMOE3mw3ZUe9nYss38qGW5ENHdcumIA0feuzPATnoP1m1oR5xO1vaIh3YJ&#10;m4PygKCXwG3svEuYxtWEkZC65TNXjEeTXqGqGDuNHVsuveDL5Rvf/naZyTCuK5i74lFqUCzQK/BI&#10;65u20y2DopkAmUVcMpAnhFK+Cp00MtB83KQ7eVR2HmycM89vcmGgMC2zPD1QD5KoMF4Xx0smGyrp&#10;+X60hMhsQjP6QSGV+TROKGtLs9nXsax2BEN/u+44LvO0QRtabFfgnv9RvsqK4MFRZZWG9AoR+CDW&#10;BWyDsfMoVnb1S2LSOXIidmmoMAa+i2bbGLew4ySpeERa8RvUyelV8xhuGyst0hlyiUvvHHwq/Uke&#10;5kifeb3EXflbNcN93muZ0ACg2qiajXcKN294lfw2wMQBzgohmuqYnI2ckKmK59XKpcqMAGSl4ehK&#10;b3/sKIZk17JfnHyhpeGjeR0mFT/LqTqrgeBNuOJDLv93uqbyqBYWPHn0Cr3wgWTJ46l//fi8dZ1L&#10;pkwaD2GEFvkc+CYngzxQN42sWPjwf6g6D4A9q/Lun+w9SSCQhCxGGGEvGYoMpQgCglgQF4q24idV&#10;q59Q+6HFViu2WqUuBGtxI1pGRSuyoVpFWQpiCIRMCAGyd97v9/tfz/2G3m+ePPdz3+dc51rnOte5&#10;zkL+AitdtLF1vMzT32L0hlgWcCjTCFLqGfg6cU5sgwoVXAg64OXZU0FpAB1eikGnLN/DpHzXAT04&#10;O+DjsJMNgcvl+AUyyo8mjzpYvSfkoTPFFbT5jl5RcGRtYi7fhd9+Wx+kFTxZ0daGcu8AKawBVgbg&#10;gE1Gnm/HGazNiCBT3pDGw4nERv3cQERhI5sBbaSR6KMhCw48973LHwdwwNT9Dz7S7voVkSr+fK4u&#10;OOw1kMljBjq/+s1vxQEfywzr7fRQP0FIXwdhxJjx7dY77203/ew22mE3kxnTHnl8frvw7ReBDA4K&#10;dS76Ca7O2Ad7HuMM/GFBu+TDf9cM46N57TmW/hnSHoETqmG48nP/EodkHT1p113LD9e2r2at/6ev&#10;vIqyhxBCXtaeXvo8M+8XtKWuahrm+nejqFval6/5Rrv1tjuaEY9JO09sX72WZXI3jss8F3unTihb&#10;+PQz7Te/eyhLoLVZarUyVh9UuRFMPPzsZ/6uTWZZm9FHPDzwUG/Ub+oBvectbVQ78fRzMpxk3q5u&#10;y8dECKlXsT005A898jhOxxfbOW84s83BsdufpYvOiTCi9KtvX9+uI2JjozsWx20tjssShlyyPTad&#10;F+UoTspOx/Kyj13WLrvs0vaRD3+wrXz+OXg0hLD5Lu3fr/t2Glx3XsxALXWgOmJItV/f+ljOty71&#10;fK9ZM4l61BCRkb5N2Ne1RAI9c2Ytk+EWLVmM06OjiU5jbNXPqCuIGJl47PEn2t133pct5z915T+2&#10;e+68O47wXObXHHL4IYh7c/ZLGMFwh+3OmWecwSTSlxgiWs6W1Ue03efMbssYCnh+xUoi23OzCZCr&#10;IR787YPt3HPPbYNHT2hPPfMMw0/L2J9lYqIm8lhcBuqkqBf8iVXqFEzS8XBfFZ0c61fsCnrvhFTP&#10;a4mMee5737nUT3naSVTXHUayuuVoZfitk58yIUBHOh08dNSqpndE9QM2kTnq+GaWV2YjqF1w5tD3&#10;mhCOTUBvcLnYUAlHnN3agi9luqJssCGENFRKudfwSJiIWcm9F+uq0FVBKboMk5hyaSxc8nH0EUe0&#10;Kz72t+3a736b9Z9PQyTWIHCLWap4H0ZQgmWcKwUsozwXx5RhHMa7cwL6XM3Ae3vrPjNtenGdUyDD&#10;IVRzk3fAlFnOXHfMuL/BAYfQAa42Pun9KwQqa/V6y/ExTAyAEizvnVeg0QUsjzEg4sMEs10wRGec&#10;cjI7mLG/eHBCsDaWwNZoZq9tyhIXlaCqDkB8Bu1rWdJ09hmvbw899BAh3sVsrOXMbvLiMIVW6bG8&#10;4jr30K1j4BMLkXcdnpoOGxjz56/uy5kgHalhOfngs2nALwZNngRWSE5ZYQ7vAd2TCzfhXZWbJW3K&#10;osPD1/xBceHFb2Upr+V95piYGHm5Na60aZDExWu7IU0Jz3OcN/Lo8Q+G9hNe9QpgyQNhVflOJOQu&#10;v/VoLUsROY/ENLVpjPSgERBROgMCiKACSj4Dvg2pNzwXhnltxJwbYaNpxbExi9OUsgtfce6/pCv5&#10;5EfJyneW6Sv/j9HzF4yX79H1cMx3yNgMPeNRjkXpniFxdcfZ/g4mVei5cA1scTcn5et9elCKt4Ep&#10;b3kdtTORv0ODj6ErstKYVnplpX7BheAb/eBlFUFjowwEBj+k1EmXThbMe+DGYUnpvPUhxWls8K5x&#10;R6g75DEkvtW1/5RlTzbLrEibusF3x7NsKU1agYtXcLMM4Ms7J0CJ3yZsk7rk1sVgLZXoAOFsetgq&#10;r5MTMb88M0JmOVWucMomVJ7B6E1fH0sQl75EmXYeBnGwFk4AZRrRXM9kN1Wu3zkUGll1zJ548qmU&#10;694GWwndP0CjYeQlM8BNhEPy9KKl2VZZuEbgHmRCr0a3Jl0Xv5MUGO4AGlLgtXMgRMJe8lYWoOt0&#10;rX3pBaJMzI2BFrXCC9SYt8H8J4YrakdHGggbTN+LOHLIKhQrPrnc316n6L9uu4uNdha0sWNG5YA2&#10;7bGRlWdZzeTkWoe2vsnQxo9uuamWbBu1DDwgKj+RBuSD9MQ//NFL2ymvwRYyx0BH877/eYD9A+7P&#10;VtPpdZJUGZjPTKVfNHQ0iMPg0Uc/eEk7nqjCFpY0qmOuqjCt+wEOHjKKSMr97fIr/j4Nn3OfbCNi&#10;D8MntBbe6rx94YtfZvhwfDv8iMPbBW99a+HL8IBbQv/4um+1/3ngN4Af1L71nevaOy58B0M774lu&#10;j8D2rmMc6UcMFTz3/It0BpjTwBDUWpyjx3Emt1p/mGj4G+RrVHIsQx4v4hS8gDzEV4Wo3n7xRruz&#10;lQiWUb0JdCxK38CTtJl2NGgsQ4F0kPlzJds6dtV0vxfrwjAiY5m8jBMykHdGfmxD1T/zu5GWTpor&#10;nnRCtzBsJAo5jIsbVyhtxYAiQhzIWm0Q3oMjNSq6q+y0b9k7BLmra/J7cGbQKyIE3VOXeOIqB7nD&#10;9BJiaCajFVmhygeVlkJ4RtKErebts0+7kqVqnm+/kiUk7usvgnrUzz+/ImMvlpWr96X3465rCTOD&#10;mNumSrBepKfQOStc5OM1oQxOZBMnJ9yZxtnf2/HAHN91khVzUYK3oXhDTxp78ZPZGlw/ruG0eJns&#10;hkn2HmWSlbQz2oY3N5DO7SjlE9nbpF12aW8656x2EsorXBXTK6RIF/9s7MVPJS2mVkWIA5SKu6XN&#10;mDq1/eW73tW+8Z3vYCwWxJszvXA0HK5AqPMR4Duw5Fkm24GjgonRhf9prPzdyY/3YS+ATKlJhGDu&#10;MG49L1XtcX2pvWjzVzNCMtGn3GRMXtWHsDb80WGSVtNLmzwCiTRGbswU/bFM85MGbtJgWAFq8oq0&#10;OSbqnvk2R87QJiG8spfqPf+zQ9kWZH/+OadxaM8oKkjJrl4KXMcPmCKqEnOfkBoJEm3gueWn8kGj&#10;BiPOBI5I4VxlFu/IhBorU0P7zgaeOmVS24NIxJOLns0JgLzluZtyoBMklBZhqj9WfqGlDsAw9dPK&#10;ah4Z6Ixfl2d5r1eubvGPwrznS1zlEVDgBmnMW/lMlubUZ/yjyJTF24BLffO2ikpq8wihoAAuVVT4&#10;VVeVslfwN5FIiJB4mERPyceRbb1KXac+bmKsdMrkKW3CuDH03GozG/FO1AtYUmBdq3otXJ709KNk&#10;RqeCcfxJE3bKBLRNrFDxeb9MlKe/kWk3xl0yque8DO/Tq5RH4o4sJMMPv1J2ykf+5s3zyAq6xcdU&#10;PJRKcfO9kxjVpSHM4/Byf4PIxnvyanfCZNKUzEo+prWnJj7ONfEcg8ylCU2ULU8RjvV1OJEL65Q4&#10;qj86BHGG5DPPTGu/hqyUAZ2UK3ab6cWmvqFD41mhsH3DS/ktJNPmIm/opI7b8AwMX3mjHvYSmVRa&#10;JN6ytKtGUZZzDsJzz7lniKtYkCU9W3eKBIM0fk8tYpnkwmeyOZPj72l8AWPDEdAA3gTcJ9iJcMHX&#10;rwW669tHMv+FlUQU7yFKxW0y0QDHPnGbISlSW6d22XlSm7fXbPZTYFn4gNHwwSgcDhFYyLMhI8a2&#10;XSdPxE65lNg9MMjHfBTtY9EUshI1e2z+k+3i93+wHcr8hL3m7s3mUuNZfbK03Xf/vZy4ulhGW2r7&#10;2tXXELlZwrLAIyMTOzf/9u/XMQHyDzSgI9vvH3+8/eSH16fhf4bD7H72izuyVv/Ou+6jJ97H0si7&#10;GAp5jB43y3q1G9Yr6I2tgR/KYwuRmzedy1445/155s9N5ChyG+3NzD/ZSJSlJkYjZRLbJqzB5uXg&#10;M+7dyGs5k7hHDCeijp56HspGnCadBYcjjIysXce2z2amfFd2OUESpWprVr9EhOqptsuk8ax+mEU5&#10;dGqiACAFpvIsPIT3HhpWNgvc4S/tYDepR8Dk4qMQojQyzwIFw3P/9DY1hFZGFbdek45CLLPGrga1&#10;XZiZOmUSWyyq8KTfjFFP74JEhnhcs2rjKudq/4EUknKCLI2WyJf3QuVA+HlOw2Hlc+a4FctwlGvM&#10;baxsxMUzzSnKrbH2FDvDKOIaz97KzWX5ZIjyS7On822iMTA8p7cqrZtgsIZPHlmWs2gnstPeJE4q&#10;s+EYQOWRiaZVzYTv1c977/nhu3j54WcZBMdAjzzqsLbfvH05w/oB9ph/CHTYz59ehaExmguUgHXu&#10;cXY4lhePWVjuUpZwE3RsYMmcjbsG2UZW/iiXzJjHe9SwZoYoNNngbmQijYbPpY+ZNUopG/B8NXj2&#10;tmppkTu3VTTFSVZpVKHRMreieAPtoQArQy9QmlmpwLSsDM9IPf+sGHq0ZXTBCx0whL2d8JUOncf+&#10;IkV6PRV5EqeRRHLOOe017T1vfTMNR4BAM99c0uanHK9qNHxuuT63vAwx9NKptco/DTVOD6hXfvWI&#10;P/NFo6lASsiGbApy/Yu3vqn9879e3VawV/oQTiLMkkJQsJF3v3F5ZR0wciBm2TGRbxCI/pEy5QAy&#10;306CkoSaN+JcgYJROiEG5UwbKckkXfy2GEv0zYxQmm/1l6ShExJFGVlbsOzWCdEgFV5BzDRc5bDA&#10;f9KUIaDxQp5BCkBxkoGtM5Iykkfw8ogwIjq4lUb89Se/uu09m9P3NpZBDnD+E4fg4z0/1KvYBXGV&#10;x5EB0Gj798ToT58+vT1GtHAY8xdM1zkDylkaNIxGbHw3SLygAxCFb8rzWREX/kMZ5ipIxNFOHt9T&#10;Jl++cijJGxuoOKq9NAm38j4h3mSx8ZIXggMH9YZ8cTxNByKxfUlTjgBqQWJlrG7qqJJBhOCL5aVg&#10;EFECwgpwvlKv+BYmuXheET8ecZkenWRpwdiR1Gv4WlECYRSQyJuUNhDr1lEHernMLcTYPG1vngOR&#10;GxugDEVhD/DS+c1GS04iFn/k5UogHVXpHUQvmOYW+VmvwZBX4hDMTA+8HOftE+SmE7WGVTLKeUgi&#10;faRVP4GlDkT//IaWasi5x3ZtpxPXx1I8hx88xphuHLgLA7vOvgfitB6dc4J115DJA1GNXISHEIZx&#10;XsEGhlruYbLzHfcSkQCuujiKHr9OiLZZXXO57b8T7fjWt7/Hb3lgx2soE0FxQLBX7vT4kY98hDxs&#10;KsX+OB+/4tPhv3x1A5+//Mv/EydH/grX/Hz1dMgJ15wwCaxjj31F23vefq2PHUDLebKtc9Mf7Y9M&#10;KufTOgsi9VEPQhjv/fa5wPPh3sIcl/Myn9L1He0fytI2s0fOcvbcWbNmVVvPZyPDLS7ztF10zpA4&#10;e3W2xo2V5Klg2F8C5YCRMtePDFPJSvFKYRVjGvGAKcHaQFspvBR0gNFgamRW45nguKHbKBxpDJc5&#10;ZuLys9WExV0LPpzNdWx4yA0teOXk9duyDZ+pcIVwNUZuzWgD7cYpQ92CE+/IBsles8XLEMNaZahV&#10;zoIFaxMOM3yaYRB+G6FQGZ0lbxTCq28iVAIojQo0GHqJMZIfMpuP41c2XDLVsUKJzqueMRe++AvD&#10;vzBZ4GS3kTQtD1GgMoCeIa9zcdLxx+GhHo7ybkaJ6rAgt9GUfjfiACSNEHSCnziHRkKhjgd1cnAm&#10;sby0fPFbyz4BbrUa45iCS5aWL55GSlRYvzewtl2D4jsjMG7c4uZCOlfZAAW8haODYLhPh0Ujoa6s&#10;XrWedHqlVGrSjGOttHnkrw7blk1uqrQxabQS2/CMDcmup0zlbE9eJ2Dqrru1A5jMc8C8PXDOkA1l&#10;K1b5lhtFICvVVfigfkqrl88MiIJ+eCTvvTLXgfw28sowjR48Va5dlMV0SY8ldHb2kRzEcvlHP9i+&#10;cPU326JnV+JI4jDqAJFumHyEX6hqeinbOVFIGcQoQpvLy3SexNu6pPOksbQCpnxoHQiPMneBNHHg&#10;6I26LAufsm1aS2/B58jSd8oR9U5e66gz2bNfAzQMwWHkRcrR4G2l0VDvLFeKsqUoxqz4ZI8OmnmD&#10;JJNOHNQj18T7RodEpy1pwHMLjpighiHv1xx3SHv3BWdlbFEbJrfLgSg6VWyaqkBPJjLqzJjGd0IX&#10;tzHMRP/gu97aPv7pz7elbNPqtqo2NNZRry7SKLfFT746BlxROqSkWPkd2cHTTLwikc9hReqL/E7Z&#10;gQhN/BVm4ATv/dF1KuB0j1/kBWd7SXHsJTwGuujLPirAt7H3PpEJaNP5LHjwLTpJoeLIBSQaOtKm&#10;PPnKvYiSxVUWIh2tCt6VSf6XTSqaN1KH33r26dnHwKGV4ATsDIaKI5dDbkPQvYmE+dcwe562DDyp&#10;ZzglIoMUeuksujpJeeMKBpUr8iRlaDZp0STi1nmHEqzHwR142+WLaaxv8KA6Cj6DBib2yls9gCxj&#10;DG3apLJdUpl6AFwnYk5gaaHLGJ1sbm9drpXEbJOwZ9QtnYpt2I+BA5g8TLlGJuNsiQuEpFFNOeQH&#10;t23wVfui/QnOpOnsBAXkmZtOSQHTdYEB7uoM0Ae4+srfOEECt9HGFMZ+WB+1I0MYfnIYWF5Ki/JV&#10;9q4AcxhBndVBcG8d6cmWwmy0YQ3hMf8je6jE2JC/ykbpolO8IJ3/yT/lUPrq8HjnBMkfy8578E7y&#10;zQFcwwxst5w9U1hWa5tRdcedMqW1nHh5U/wxegE+FJXTBwON/6wEMs1ei0pgo76t3Np+poqpxsZw&#10;UhgMvdviRWq4tmUZiftOb2eG6ggmxcnk9XhFTv6w4ppHAQ2PNS1PzcZBmmxYEiUAF3dv0mGwcXdM&#10;JaEXFFecxqFAwnEffHss4mpkwO9hCNneqoSKp6EwcTa94TzFYzqNs0MLTs6Qbrcd7jxE0/rxXIOM&#10;/SNUPdPReIjuTCVcK5G4pIFXGSwLuoSV8rgvE1TPrORWShVHUWrULc/ng5jOPNKdD8GdxwknMsAJ&#10;7czuhBYbZHvChhqj3MIiXbxS6MmYN+V1OMSYwI8OH3uv/EA+1bia3iu9dpURpUv4Ei1Or1RY0ozT&#10;U1SAtzrrfyiptGvY8CIos4yBtOioiCeopWyVWv4oC50PaVPG9kQ2OYMc2jTOcRT5RjDk0LmDL8AR&#10;L2nyI1C3ZvZG+Am9U4D42eCCMvDUrTLQyk/csimWeID7IAyEsFKpKaNrkJWJZYmnOygesf9+7Yv/&#10;8AmWoW1lo5Xn2ourDJ+qLyPiyOqQRp/UOcsGI4e+XOq1Hj2XTeKkLpSeOLaOY5cyyrB4joczvuE8&#10;kRANj40vk5rw6m2UMjsbnjouaHnyydn1wnAozSt8gXCddMeT16zxMB4K59JZ9jjfjTpz9LZsdM1L&#10;puDlpELpTdSJ6IxDatU7Ld0ewfJLD0B6BZOtzj/7DJa7VkSkZOpQn45PyVQ+i3OMfGQiO2EquMl3&#10;+aDDqT4ecfC+7aMfeXf72jd/0J5hCGYLRiwNOvmSFqO5nVU4OkFKV3qUl7gJbxt1QBvhc+EO4qO+&#10;2GANZeWOc4PkaXRhEA0OsKzvwrZ8dV9HVnDRddLGQQjX7Kgxfkt6AFBX0TVpUJdsDGk1O0fUoS3h&#10;pIcXXS15K/yaNKqNsb4SBaLRs1bosOWCX+bLGK+wSeN8JXEUV8O9bq9+zKH7wvsz4aX1s+oVnAWP&#10;quvC8n44snnjmae0q77xPVaJQCt00zQFd21LbcpmQ0Ddko2FRcot3e89CLzCOU4cPNBOmUGHrXr+&#10;4gLO2jCY6GmkkY3yh77uub10t75F21W54F+OGClo4DxV79CD9iWEzymbdD7EWH1WRqbX9mxYybkN&#10;RAlGDQd32hYYlLbGyIZ8Vf7RdzLEHkJrbJ4OTi5km7KL4qRVO3CQHYLxkudOMK0IMw96tKIdRH3F&#10;HbrkA2UBqt7XXdFNAeqE+m+nYCv1bTRRnPHsx+AOoGCWuiC+gR18AinPM5GXV26gRi3ij2Twx/KS&#10;RWZQRuoW73pY1Ddpog/kdX6Zcgge/fSnSNJ4aSftOGpj/YUMe/OhtB840FWh8hKA/o7RkoOQoYGH&#10;Xb7O1a+EviY9Kfgq5+EXv7i9PcSGE3vvPbftyq5mExmncdaz2zmufH5lEKnJKOyux7ij20Pa87NC&#10;2UJ2uLgWtN9Iy2QEouGUMzYQK5hrYL5ly5ZFCBode5eG0VUOCTa9BsOog06Fhtqeq4L3vWU6K1VH&#10;wd/mjSLq4JBGRmkoHP9ej0c6kkbAbZQPYl3pgQfMI72hqh0NKqzIJYx8hADbNJJe1GPbUP5T2Tt+&#10;YlyB//ADj+REL2VuXnGxt6YjpGESPxtQl/CJU4wueLv7XxSEPKmMSEPnSNHo9Bjud7lRtucljQrr&#10;2QBGZpy1bAMs2tvo6RsFsPIZgTC6EHrMI67kG04EQsDuJgjzQpuGIJt5AEM9kW/BTcKB7MxpyzRj&#10;52CYpo8Zq6OYDR1+w2cNQ5yLOBlqW9EoDOVJhlTGGBLAgVZ+i6OKHYPgc/7khw0e1ZvsZTDFQBrk&#10;kfLQEfEcDQ2ke3/bq5I24WalBmWOoSEcyX7xkyePwiSUnMVXeVhu1hFTRnYTQ2f03qXD+qEey7fM&#10;GeCV0TAbwtCCo9O9M2y3Bc/daJiNbpwxyraBUP90DIUpbl5uqesQT8la8qr+WVXlq2OT8tGrQtR6&#10;/uy6SORJp3Y1PUzHksNXaLFumM+oVM6pB45RKXXNQodT/lBo2w4+zkgOHuRDK+C7jkPPUYte8zr4&#10;oQfKDLgy1ImBNirOdFePzX30gQe3eVfMZYLdbzMfyCE48Y4TiXx0fMsMVqPqGKn6pVPXLUt07FQ6&#10;pM+wsttnB0f4ZhkpmzzuJKrc1BMbduubr1OnqGMZLtPm8X4TvSm34C2DCn3g5KRB6dzAhDwbOmVv&#10;50M9L7javxr61Hmx7vq9mQZZGaiLhsCHgmdn0xwaE5B6kG20o0/FX539nehsHHvSK9vF73orh/GM&#10;gL7qyRUf5a3/+E8pQcsgtpQ97dRXc5Lei+2679+Q4RsnT1pJ++xZc23xoB6/oUlHxdwZzigwiUJl&#10;Pg2dOmGaIPUS+pWLlzvUpX7RuIUuUIljIVPIpB7a8KGo6Az1OvXfemCdL7hGcPvQp0ljR3KI0evZ&#10;Gx+n1vzqCH9iJr/hdJZpz5q2WzuOg6Tu+tXv2hBWg7hNMwSAR+GkHto8iq/0xBEgvxfFUi29lyB9&#10;O+qPDSYyITl0la7oBHgpX/XEGpIE4KWMq976sK4Ox9RzJ9jzWNlo6mzEJ+IE7MaOi1T8OIDxh/T2&#10;TClzg6s/jdDwRTnyLhe4SZ/0V9l2QrW3WkXwJa+tk5ZGeN7LNfXRdDrF3nd8sJG3Y1gTErEztnf8&#10;NrKSDb96tNc+AoCU2HghIKUXGM8XIxVjw+/iTI8OEI23rF/CO5F0BvyDLIM5/fWnsUHH3BImhUq7&#10;CrVt5mzSAQ9DJK3XC0EqAABAAElEQVRY3zBO0P60PIWqoS6vxfGWqsQK0CsVT6ZQgWxYzFvK49se&#10;o2UKtGR4IQqmEdgRsjeljoW0ZvIh5Wnc9cJlmkK292ejY3k6HuIkzKcWLszGOvfff1+78B1vZ9e6&#10;ig50CiwfAp+0+daIc0VYwHCcXDyFq5EV3g9/8AMmVL7IGeju9w3upHB2vLiomN0BNZ5Lr3Ng79Be&#10;HEnDJ2FJq8ZLx0G+qAzSZGO/ljExK37G84ArL4Wh4uqUxUBSqpN7qodjI6Y8mOjEe5AoR4p7K9+m&#10;9WsI11Wa7I4IXSNxUDRgKmB6d9DgBJjBbN4yjM8GnD4dLrd3tZFx+CNjzzbEOFhj2Kxj1912awcy&#10;pmYeHVGapMjXnp3jj8o8cwxsDMDJiUXKJByFr/ZAirs2xMqsV0k61SVtNaBIC165M90AHJ5ypOzd&#10;lU7orWn4DIe+BN5OyjGOlDzIbMAAwviEkIfS8HjZeG+gAVEHbFwcg5W3Olzyo+YVuDeAMDV2eN+o&#10;s8NmOghQgz4iQ+jJpEvGK63tNhBDgVOOC44U8hlGue4brhykPWFqIHrJGxtJHTqfgClpfDOAECx6&#10;yt0Ylk+FZ/KLmeF922t4yUmjDEbEqbM8+bsV+rcStUGggRM+CY5ydKBibNTnHn/JlnoeA5RS4QNp&#10;pcV+IppRzhNyhBVtAk7WKZxjnzA7PBa+wFxpoi7WZFJgQkQ6CtChjUCVw5PsxQC96XVnOjbPsRd2&#10;HPsjCOJKfnVe2agh2gKHXsRIOcUBJZ3hYnXeHSetxaZTdhto/OAANFcUIiSRt4uWGRWxDDdp8dsI&#10;kU5LXx9OHDC0NToqqVTkszzpkX/WUXXiBXaNdJ6U9Vcb6ZbL+87dE1gMqRHVscMhH5QlnOK3xl7b&#10;ggxB1kmCIxhbevt5Z7Rpu03k6NzfsRPlWrZStsNEJAmdSK9WHQff2Iw4X26MA50MYQzkqOguIln1&#10;SGlAB/BzOh48tIe8hT3wbYPVEcfxN7EfvzQpmy76Kh+kb9hghm/pfGnH5YkbXalrk8aOa5+78hNt&#10;v7mz4nx5kqV8VVeUSzRBniKn3aftyhbIF7K88W/aM8tfaBtJozM7mPB9OhdkA7GU7TCjnZjwn/xR&#10;TYCJqzpQ7QDIA0Nupp1B73QMdCi1i17eQzWwSh5xNkBQ+OKqA6ETZ/44APwWdmwOac5nc6Jps2c6&#10;e55Ihk4GmFAOpiFtQeTGU3Xe+uInRKN/lM6nrgzXcIvEw1/p8QoelJN73sVBAAfICq15kSLFU345&#10;XlR1SRjaOh3p6DB5xHvAuieegPf5R1or4sAYaQk1t4nKgJaQiggyCjGFgToEXP31a7Ob1OtPPz2V&#10;zsKgNIhYoHDMWwZFYQvPi3vKEuEwtkfgjvKTKP+ZRkNVXKvc3iuEcgygiiuEyYAYChiEUcsz8EmF&#10;6uFtWkc+FHzh5/3LBOE7PlUJ/cboEx34+rXXJHT3EQ4+Egvz2lCFIeDjvyKuegtxLFTM4F8GYDFr&#10;jq+++moOuZjWzjjzzMwIlSf9ykpZGoxMpCSv3/HkjFzwLttTCpOyrWhdNMTevpNAip9WDBo8yu2U&#10;3IZYGpSf+ZSCBkCDkMmCPLMhtae8nhO20tiQfwWHctjwjyZM52Esbg7j2N56xrdjQMBJ/NesWR1c&#10;3L54PEM4w1kD7rM1HMhk7ZMmGxlP0rIHZ+9PGtbhYOggvOGsM9ree8yGf9CmvNQbPspA/RC3zFOI&#10;TpUupKKTvqtYnQw1UFlyGL6XU8Zt5FjOnboX8NFZ89uAP/7EE2z/ewsbxLxIA8v2rNAszz3FyzQj&#10;4ZehaBsKHUYbxjrcinkqjPkrQ8tO1CWRlm3wwTktNY4/GsfHiZTLWcfsmnONexlrNpui576WiYp9&#10;HB87klncY/nd9Zgd56vhMockKrJgOFJ+eKCKvf7BOBKbkU2MF2pow6KjaH1UfuqJl1uzaug1M9Fd&#10;+KCuqB/ZgAieT57ImerAXcvEo541KLikVdbVsyq7kM6D0LAf8lx5WV/8TdLSWWAqG6Np6p7Ot2ut&#10;PULZ54m20MC5SkfHybz2WjS8Opqpo7RMplUt0uBn3NMieKC9AdMK/5e8lVe9tWNR0Q7rQ/DiTTlv&#10;5KP+uu8JSJOcPOAu31IQPx2nlQ5LkE/mN0JhJMGj1MXNbH6rpxVVw67JZRpQTzizAbPhyNAr8IVn&#10;Cm2QjoYkmL/fWeBFUEHvbBRic81ES2w6/7xsmH1sxGggM/ftdesA2EO2vug0ATWyM1JK0jSEyl3c&#10;rIfKfSD6tZZVBN6nw0HE1uGwRFKB8yJb8ZrHumOEy2Gn51asEIX01EfgwIj7Eg5RSicLPkzaaXJb&#10;vuI57MdKlveNaUezbv90DpPaZQLHpANfNngpN/UpJEkLspTH4mIH6NFHH2tf/No17cHHnkTuL2+g&#10;tSllZ62L4o3mAa90TR0Uf8vxO404cK1Lwl/NBnjqnUOx25GR5VN0LiM6Oi6xPdCrTRzA8IM0mrdU&#10;An6kHrHHPycEnnLyie3/scX3uLEMNaMfOY+DFHbGPOcjfwg1ZHe0A6sK5tt7AUdKoqHkyI+8ewUC&#10;UztUmcUt9YFO+wucpOnKPO3tVnTXtuAlhhqdEO42ytsZdhuDjTBSbJukTdARtz5QZ/SUUFTgGqL0&#10;8oWoRtkoqPiCwkqGP0jrO79VDAFa+HHHHVt5ocUNTiglFa0cCeGi8MDrQqYaV69q3C0vP6FXIfq8&#10;Vw6PJbgqcGHDz8BbuPDpDBF48ISNipdGsL+yk7DCUsAv2xCjZLrQEqPieKQVuWD7zssKL298Lr0a&#10;lbGE7d7EJhNfuOqqHNoza9as4l+y9vKLN396pl6O3wQG+eW31w+vvz497fPOO68ECXz5vx0FlXeF&#10;SsEz5FPLcYCTdxg1Kw1XJj7xLX6WkR0A8Vq9V9jKKPcKPIYSHKhcGiRrR5xFwoHZ2pRn4qxRdG6I&#10;x2EaSYhTR3lWgEF43wrGHrnflu9zrxxJ3Ks4Rn4sfGsaP++UqY1k9ZB0MJyQmcls4LoGp+Omm25h&#10;PfAX2v/96w+1PXAG3Dij08H0QEmnrrhullvgVQhbNRIHlVp6tzgZi0t6Me/B08ZZPvgBbd9yD/7k&#10;8bcGR7p/+etfI5sb2szZe+aI0ins6MbQMz0bhrDSY6jeoA2xxl7nKbu9wQdhOWvYUHbtAEejZeMC&#10;/E2Elt0C2bCxchEz93V3B8IX2FHPxqHG3Nm1jIoqLa5YeZZlXjb+0uKRxtJvvbEsKmRoKOex5Bv4&#10;0Gg9M+ri+nR7BFliVISbKfD4n3QV+h3FfB4bZ/ntUJ6Om0ecHnLQwe3ww49gop9zaKyj6Bl/tkpq&#10;p/WyWAxe0KmcfRC5qTP8jAx4Lu/tNDzPYUt33Hs367cJsZNah1LnI9EM8NmCg6DDIo0aafmsAZee&#10;9MDgtdGs8BE8rDdOjLVRV67aJEPz6peRBRt08w3HsUo+3ou9E9LiXCN7+WD5EuG3ERh5rV5ZJ5yc&#10;mYbOZ8DSNthIZvtiZGgUyzksws+ZIhhrqAUOdRms7FDYKFMBMkPdPQFsrKUv0Q+7c37kqy0RZXTz&#10;XYTEk/wvd3PBS5kbHVfPgT2QEwOtJzpN8ln+WUUMh6vbymfQIIfkbDzL8XDDJuuRNlOd2do3iffy&#10;oLY6ltayz8qiHDD1TZ1yyXaGQnAmHDawyss3ndw4IDwXjrotAdY337sXywZ6y17irz6HDjSlnAHs&#10;C+Wqb9Kj7s6cOa199lNXtAcffRwnnMnm2ElXhInbRupJ1euaeCyPfG7kNI460l7Dcj/p9j/f6STZ&#10;K/ZEW23qet47yc5DwdS1OBSkHUnkYaORQbJquz2cyhP/hJsjtNFNJ3+rD6889ph2ztlnRW45kM2q&#10;gZyct5m5m3yLZ+QMDrn4rW5WvSp+kCjyT1UyfxIKpPLCpdBQAPifV+qxtjXtJMyOfeeFcDPUGP5r&#10;++qZDqA673wY6fW4Ar0BDHslkAECVYmAH8AxOrwPsxWamfjPb3JRAU1vI6dhqTAQD3hZvTjzdYIK&#10;I0S0x5QYkh7CKoR/KmU9BwQJvY9So2m+q7yiMLDdeeed7Ze//GWbOXNmDpFIL4PyNOwFq5wcckUo&#10;PrdyhyGmEFjICVGUVb1O6cmfdOTyvfzYxrnhszn++FAckKVt2rSp0F/OgobJCmK5cqajFXSCvzRY&#10;/kr2Sl++ZElO/hqN0RdnbYBetkZzm04Qv13dYGUQjoJL6A1e8KBXBnbFPMA1jXxysqQV1UprOhuG&#10;wtseM8YBHNewcmMzZbq0ZvMawmHW4D42q+jRWtAHtFWUaS/Kc7hHcSoa2MTYWpHsjRmi2oYB1PDq&#10;OYcPwgB35x3IhfTI4LE6bO/Vip17dMWtmXUExHMUM8rf+c634fAMal/5+tXtby69DF6VgfO9PYTo&#10;BEDLkVR2UmYaPhgYEvgghkW5qh9uvlEh9NLBrjErnpVxVFZu97rwmUXtmn+7pr3zHRdSqY+LXDSY&#10;lmtvzl6Z39IkfJ0gdVw8rEwaL3XGqEd4hEFMWJnKpnw00PJKY5cxTlhFYDkVEvYkr+FIbgBrww48&#10;6lOcbfTODVUGO+ZLgTpnmZls4cjFRtx84uGNRsFnGq/O2DqGL47RedLG8CMTy9Y5DAzubVBddbKS&#10;yVo33nhjm7/gSY4CfnsiImlsO9rhW2TSM1XSKDrU3uCcCW7Q6p9laCf+9Kf57fOfv6oddOiBbHV7&#10;YHiovvkOjBIVGqgTSgOyHkMe/HlvxMoz2+1hWb86o7eJNCtdgYCTOZb5MXZX1mDM0RL2LHkptFtn&#10;PSLcxkkDruzlpYbf3pE7/5lXXdeBSyOAPisjSCr5E3WxZ2ovWFimM69O2np6tvJcnG1UbdzdNdDL&#10;euIeA2mQgDnSqAw9S6UGa6K74preJ4UNpWGaPXv3dhSbs2W4gYjHZnuW6lb4KyfV/Z7+8VMcFi5a&#10;miiWTrLRp6Qlj9G6oZTp7HVtj86m/HD11WicP7fDdq8UnRhl55r34Qz1rYZ3Q9jtUb44F0m9UreN&#10;Pqnb1oNxrHW3EVUntDs6Y5tXMXRIB6L4Bq/Rv9pOumyyK4Tk1UgihabRnnsJE3SLLuqzMu6FQHiO&#10;nsFOR82OQm+8d0loDR/plDk5XGemeG5kI3pjATwHibIN8AVmFuOjqJSRibp8U222Eyl1KKdsB/gC&#10;x05YeA1O2hNhx45Rlrj7THlo96W1D+fC+i3+acJ5rSxMU9/c8rPuveG3FzQGlL9lRJ6DF3Q6PFkR&#10;gYJa8IWIDpC8q8+S1OHelSUfdMaMCnTPzN/dkyU22W4Q5RbiwBXDMJG74GIINBctU4mMX5RooeIa&#10;A9LriVsBrGTC8yNjut9VcClRh6zfuQeSDYnlmy4M7ZWRHoDlkMbtgnOhjJb1xz8+0e659x5CIi+2&#10;O+64o72JsRnLs/IFtjD9AFglFrYV0if87P6rtDDHvNJFJj7QQW+WJ6SF3bxID8TwEc/sodd6fCqI&#10;PfBeQ0Wfrwc6JaZM3/lXY/nb2cpyRWafW8mKFzhj4FZKVaip0jpn5aQBX6jSomtJI1q9rOIXSfsv&#10;K0PhAr6UqyLEO5SvfFwuej+rOr78r1flCORhhOMHUXH1cmWJypUd0sinDFe99DxDGF9rwydjhDGU&#10;XvJJLNNAoahU08JNVlGGvOp9FftJ4WWDkDv+i1zBxfJoq6lcVvZtbR4z9j3GVKfIym26/oZMuPyZ&#10;Rysqv2IkrLw+4xI3P9XY9t4Dw7C+PSNAcBV+6aFxX3Lf3m66+eZ29DHHJrLlvhKRefRCflu2OGJI&#10;ubP80l9oB6ahY/kl/RnrBzdX00hxGXEcvS1y+H/LzK15NYLi4jLOPg4Vkk/SbjTGEGDBNR/0kN7l&#10;mPKFvifPhG+0Q5nAR3hoeq+Sk/nll/UX3eBPnQAwdQo7mAZAh70Mqvi7rNTI166cKLcTwwOf/OQV&#10;7T//8ycckPO6ygsTM8zVKye6CSxlXnpK+SGVspUZH8flnbX+pS9/qR37qmPb2zjeN46CPAMzlUDD&#10;Lt2gyTMlauMRrpO2SulvEKEp81LA23ol/RpjDacObXQeluggJAIG/e7BIZJuJuYuhDZQRnSM4Fg3&#10;xF/eyR+dIhu0irbUbx1dsapeLREiWySuOCXgYe9YXV3H5EwvVc1e1xbWwbtW3QJ06BOd8T1yF6YO&#10;sZO5HAJynft99/13e/ihR9vb3nIBE5Qdyikdi+oGajKTX/s7CPv3Uvv0P36KQ5Nmt/332z+OqA6T&#10;srXhX4vTYo/dnrg4qBduCbxkkdv4EgmC5g3w0Hkp69msxveukqpVXsAAN2EZgtdhGzd+TNmlwCwH&#10;1M2EPDMjdSnoEamB9/LciI5RFtXOSwdq7733aK9+9fGgo9KgAeAgPdYpbrm0tyUTG7JVrCxYtmhR&#10;7ISrBpwj4dG9I3A+7MWbr5wKJ4SqS0ZsXIlF9MDIDb/XI3c7V6OY9O2KGjVL1mpjQZyd/XB40COd&#10;bCM8OjbSoKMRB1id5qMDlc4A9861GWjI0HwuCbQaKi5sjTYiWhtB8Zt/qQ89GUp6enyhtpz7wRDv&#10;4yTJjdkAiFOKEUpdksdZCQbcWCXqjszr6r5wfaMOi3dw57f55Lcd7s4Wh988yxbDydhjpD3M7gK8&#10;mPMfmWP4+NnzkATomlKXPQhMGGVYSc0PabBg1+b63ss01UvwmdI2FUiFYYVojFhglQfK0AdpizB7&#10;WiEGhbRBXIxi7MIkOw2Bk+pcbZANJMiQPJZBXoVmPn9kNrW3NqW9BjrMIYNpxDXMiUCiKuBc+Ftp&#10;tVKDBm9Ob9EwvGGw7dCYXirw/YtniuEJvdIYwwa/rEj8OXajUxGcxM9ygazuyDnvLdLPRiqh+Bim&#10;d+IO0NnzozxQ39sYp8EhTTkAKJLOCoXzKB/ABWr2o0e+SxYvzs6Pe+61F+PYo1EUDNwke2W12mIU&#10;YWD58xK7Q3qmemSCIXN2/QB6KMIVokqslKCEspUjHx6nNMULf6NwPJeGrC02vYRUKvhX453i7qZT&#10;U3admk2bPM9hOEe5pSh1MHDVPwwGvyNOK4hwlC8fv0UOtFJWGoO8szwb6kBLOo2GvzUQjrkZBfvj&#10;Hx9nsuvrYvg0ztLmAVMpXNgBDx02APy2rhREHAHyW73Uh+g2L6xJ4hu8gif/dfVBcMiO1zGyN/7H&#10;T9sdd93Vdp26G3BoTBgqUQY2JKNGEdLGGDmu6dKn9eu2tDeedSob/MxIuFytCF96fJbX4gr44nsQ&#10;r0YpTpWUwST1NI4j782TD6Wq5fJTgzgBZ/XII45pD3IE6ymnnIDDWhGJiuzAd+VHWSmfPM4PSOQK&#10;GCIhf2WSRvbWn93epkyb3i58xztSZ/uMHiIHIx8aWw/FYdE4htlaEAbBV2QNTD/yPHVV0PIX/PSL&#10;h4kDf5GL36GfsmkkkWxbvORZTsZ7EF5R72CKEbnJ7IlvT1p75o5t4hkdRbEsywl+u7HyaebM3asD&#10;AN1DiYqBRerrQOqI6buhA1Cp39gcT84UXW2CIegYXpkkbvzV3Bf1uByBbhMfe9eWffQRR7LhzXdw&#10;TG9s577xbHRKJwqHQbq8tGuAw4TQoR3Svn/tjzlkZnJ7P9vmJqJEMvVGuxLHynJVBr6jn3wHF2AI&#10;SnmHMPNJCJd42CTJFx0nIwu6tYbjdZ6kSfuT4WS+3cTM8tQDIysb2FxImKbTQRIfHZLRRCGXLV/K&#10;QUv3tPHw6ZBDDgkPLdO8/ZfsAgf1QkfHodilHDO8y847A4M9BXB+0xaJB2l12HTodDic/GjjrgMo&#10;/tm1VkeGOqpToSPnKhNlYZuyAQdJ22jkUxxsUI2kms6DwdQP7YWRIqMto/j4LWznhzjnZzKb501m&#10;Q7Ip4OdKqqyYkn5kJl+iz5IUAtXjjlLrXfGJEB/PdWarLiqm1FcSy+vYM75T98JrfiATnY7oIrhb&#10;P3TYpMMyU7Z2Bifcupk2j+/ID/0UDfPSERUImVQaHm7jW/Cqjd639yqHif14CdxLQdh4+LQUTtlV&#10;Ieq9DUznpckCs3eOBMWTy2dWDu8kkPLUTH+Zlvs4CcCUMJH3svHQgz7mmGOyDvV73/1eO+ecszN+&#10;YzSgg2vZMtLLcq0MQtDTtRdfpSqUgt/Ryc+8y74DZLBclSNPod10Oh96tip4mP6yMGLx1JKq7PCN&#10;W/lmr0W8dEjsHXSTaroVBVUIOUHCdAq/gxejI1Ssn4ZcZVdCskycu7SqXao9eUsRNHKlHP6uHtSA&#10;9r73vq/NmDUDxXFCltLXUfLscibj8PnpLf/ZLr3015GxwtMYGbkJLCqQFMbww+NEa0zD+2psxFFq&#10;5G95sFG+nmzNHHlDQQymcCmbehVcXMZovuKg8lM3gNl7kntpThnVKFSIUDqEHcucBJE96cwTB8zK&#10;Jt/4c9c8w4z2sg0L7sbGRvaivOJkSRPyTjQoTLZAgRVm8jO48O3j6CvcT6rgrN45JEPokPxbdaT4&#10;E3bKgHfD2cHw5ltua/f898P0xB9q45jQ4zawqq7GyMl/rvlVyOswRi+s2MhZDMe0QXtJR9UzcZAX&#10;olhGX57soMPydtSFMrjWXfkpzl7dt7AQR2h2vsIhhxzcHvjdb9LDGOoBQLC2sIdkyw21AUAjV7Sp&#10;s15+iZfzR+655572hje+gWe9h76g7OgUup6E6IPwMxeG9/YKVSTrS/hM3o7nfsdGAcZL+Ut72Ryf&#10;sIsmjf8Vl1/R5u63b9t//30YBljbpk2dGv67l4V69dSCZUmralm3bTAM/f+M+RmnnnYqcyQOQy9L&#10;zhIkHva2SJ5LGJYV/Ljz23qQ2fgIUTJpUvNcVLObpg97nLNeuLySF9ERN/M677zz25Wf+ce2aNGy&#10;NmP2zOAlXC/rvHi4qYy8WrJkETgeGl2xsPQ6ZRuf7ICZ5BU16myEyFedAj8S2qh5yUOfy1vrtvfu&#10;v7EF3LoI5Qj29NcG6ITJFy8jSF7+NLLT2ZuoBnAyeRKtUfZHsHmak1pvJgJ3JFv9OoFR2rqPZbs/&#10;gccRr1m1tl1++SfaIYcd1t510bvjSGiXlbv1qYsKRaf4Hd6jS+p2N1fHtM6B8Z22T8bowOo8GPmw&#10;fjn0pOwdbvM7q3ase9xn63vsfIb/gGE02tUX2n9+5oCfp+Y/2X7zP79us2bMYFfBY3AO2EMnOlF1&#10;S/wsP9/FlPArPAs+6Fd0LE+STjxTESkjdZNveeMeCL7iaeTvd+YX8Uy6urK6eql+2VmzHqkbL79M&#10;6yeWJF65b8tyJ12XXEWwcmUs1ySFQb7znGepkDBVg5sLhCpPB6UqR72se+GUImo4rIA2elb89C9D&#10;uGnyS6JhgLTEoPmcjz0Pl65JvHsCqICrVr0IUwxvc2SmoSF6UYZ5NHjY4uS3MoAgE3l5hkEvAYmX&#10;xZSyiqvKRJFcMgtMqCtlbAj/8i4hPnCT4XqL8sgKJQ3SEuGFFxKw40qDQH4NtTTGEMiqFMaNjYyy&#10;8J3Z+M/yMj4NbHvdqQjyBL75p2ca2Zgnwi7Dn/wAqEagKpszS0fRQ9Pg1Azu3nvKNcJjeU7GcaKT&#10;uEqPhs9Jl4PBSxlojKQKKoO/+OgUaVR0UuSDZYvLVsflSCx54TU/5Jn3+au60s8LJxeV4wWEHj6h&#10;rYgBijRSbu+1srHhsAKLp16/+Im7k2Feli1lWLpFaqxNM9ixfIxLcANoiuRbZ0JDVz07flsX+HPN&#10;v2lNKF5d/REH0yj3vKcMqdbhi14lWiB8OedF+SoVn8H0IqZO26l9/PIPtzmMEW/OmnZ6/4w/i6+6&#10;aM/kxht/whnxP8GAuVbdbVmtc1R+exM9foQ/wgZ3L8uuRr7KzSZLOMKhV1rgA8kLR3ATJj/zzN7d&#10;mtWr4hwOYZOibGdP+kR3SNul6+aXlDyBTVFlAwquRpf+aCJ465h/gMSiw3AvKzNsHGWpO8lpaDsO&#10;yVvY2X+px2WTSgamy1AgaRLGVzeRQekfEx/dkwR83/2uC7P/vHql3LMnAS2ZPfa1HPwir+zxd3Iz&#10;za23/rT9J0er2wudNWsmJYWowOdH5B/64UPxWh3R8ctLvv1tssLZtN4PQA/QiuKzvEQ+6nOYSRTD&#10;SNOUXSax6mYCs/JXtqnTpwYvG6KwwjIsgsvy7J0OjAOG88EcgXqu469uFOzSOfUXHOBh/a7vDj9f&#10;am+7/EkM0srU+5WsHAKRNKpjWQIoj9W52DrSJHLKb7eh9tJ6lyyMIil/0vDH6AcrzGpSYmdvi+/i&#10;k4xFL/C/973rKW9Me8fb35a6HT2iDBOaVHkK1fyxVfBIWWiztG9uB29kwKsrw/ocvoC8OqqT4jvr&#10;iE6pb4M95WtzQ7yPkA2FkZUUPRwwvCLBsMDG9vDDj7a777k3kaR5B84Ddi+debmqPpARnatSBOJl&#10;2fyv7aD02Js8TiFVl/gtfaHbhgzbZF+2r4vQ+oo/+VHzhExfsoz8lLkwomvABVb4wXdsYBhIIiuh&#10;QvMygwnLs8yvqlgyC4xN6yXCmVmP4nZeuO+iWL1EpsmyDEjsKrB5SigqSlVM4YmwSkUVSeXgZ64s&#10;lwBOVQQeAruWK5X3Fq+QZ47N/tdtt7GnwSMYzZEcvDCjvf7U18VzE3pKgMTgATxn8yuQrlIkTc+a&#10;FpOKFnkhUy2H20ByRqr5OkW2UoQHvg+PeshTqsbMy/QZ3kC53KFQR8VyNJqYuwCWRifGeakchRtY&#10;kq6TRxQdfMxjufLDe41r5Mm3G6FUXgCh4OJu+Esee4BHUEKhNISbDb9SZrx8cLQBHAh9zlp3z26X&#10;yRnqsgG0LAALNLcqUcqRnzEi9a7TpWqorKQ0kiipHEe4AaEu8SBwEskBlo14d9nQGcq0Moq3l987&#10;jK14l7PS5REfJwdaqTSDYhPlV7cBocPin2RY8Y2EVDSk6BjF1te8Jl9FZDSaNZLR8Vp8S5flteHa&#10;OEDmkBf8Lg5goGqcRIxpyJ10SKGpm45DVkRFWEOGssqAZVsTdhrHHhwewsJ6f8Kb8m7s2Jo9L0wN&#10;iT2VdTRujnHL48CUK5Sr3oFC0sUZ8V46enVMGUdHe3QrBy/5Y1ld/fSZqOr4DWWplrPvs3IBWOlR&#10;yhPH7LpLurkXjjDIGnzQpEqBPGzsLM4lkSmLVKnXGloyJxdwnWsxAHtSBhrd9o3ysAw+LgXudEsa&#10;1XnLVe4+d35RGih+C9iVKk5kk3bHup0gaD0Spo675WSpGnioV7wKv3QAT/2zU7Ik64Ybftguojc6&#10;luVh4bP0waDoIWWbKX9+8wl8AVG3Or5UWB955Zmpi6YkUG7+BlaWOtOoKzOjKAlx81zaHAoxn/At&#10;Vt5477eRI+tyOi/C4Xle8c4rddSUJLcn73tZFDjwxj+x6nib92KVNOgN72644Yb22GOPZfLg/szl&#10;OYD5CAfuf0D2AfHsFdPKVzgam8avkgW4ppHlvYnUweee49hi9Cp1M7hGyJFj4PDM5X6PcGLjJX91&#10;CQ4x8y6Cdzk2RZ+0Fb+jG8pf2n0a+kpndAPUOeu+z7WfSUNa9aaiO0V/IpvgqU2QF2QLTCN6hAdS&#10;noyTFEDlnTZC+3UIkSOPTP7DHx5ve+21J9voO5mSsmB64VtyMH0BCEMCM8NZYCVM+VM9e17ZHnFJ&#10;F//lvpD3Vv76DJ7Gvigl6g9g1XffmS/D/dLOc6Ph1b6oc8UfO2+0BBJHRuqcM07T2MpEAKiEIiVy&#10;AicV32Veq+EoxekUyKEAmRfjRB4LTi4Jtyi9QoFxWQGzB7WJ4lby0DwhTtFV5kw4pEzDVBLmTPUu&#10;DGLIFUnmMAhnvSqsBWzS88DDD9FzHchRyE9yxOVxVGDGwQnlRAlIP5R3ViC9P3c+6+YtiJfYxTuX&#10;YD5Bj2c6J9YpowhDCS2PoMFSgbpemYqoF2q2CL2IiSDgSJgubTJfQ9VNYEnDFAbbIFnhxcJLgSJk&#10;2QASrremJVbCPKjGWtGlB04vysu84i9N/QoEQsrSNilTB5DhFsrzt4Y+RqXnmImf+cVRI7eOM+Q1&#10;PkZBhhEhcJzJimOiwQmvAxP9EEejM2w1HnWqyZ7V4wm2KhdX6CctuVIxowvA8rnlWc4mNizxkp8d&#10;HgbTDRWSyqLCAmmV3yAFAN5ogYKI/+uSUJF5Zm9Qlsln0+0wPB2tyIR0biRjb8PeezZFyqRQcePi&#10;fRyC1BWh13Mh+N5T7FKi+gje0TNk16dc0hPiS76ZT1wjZN7j0te8E+RDRR5OKNRhGWecb8c5i45C&#10;h3MqbPB0fg1VrmcP8U3sIhhZBAPLCaYpw5JShvWOj5wRab/zSEPNA7EXRhwZ8QoPi3/WM3mVhgb5&#10;baLMzKLnuTYhJAiBfOE3ssi9dEK3DZplkiR67BJJJ9+6B0XNGKeXCDLqODWiZNqrY93y0DhJlB39&#10;RS5eMYjeWEwCmuIgLToEOurC5KVl83GpWe0mRyPp3uu9HnPJQX0ovskvHQOf5wNe6tzb3vGW9p1v&#10;X08j+B/tggvOix4UDpZnnSj7KF8tN6F1YcT4wyd4pdMnP31f9pE8otfLQ4F5Z13xuc6CDfpm8HUy&#10;mhJUR0MX70VZCZpP/A2t6/D08580XmVjhSrfrIPiZaHSyJcVQ51Fu7zKkSz+iWdXnnCN0rzxDecw&#10;vr8sq6V+zTLb22+/ve23z77trNNe3/bddx/sFzY+FACjZ1sjh+CufqSUPFpCg1n13V0jLcuhLDoc&#10;JBFvbeELnFwrf0cyH0P8bcx3yChaTWrSWu2khTLFWfuqjMRZfF5aVefbOM9GHNSXOMWiw0U2yuMb&#10;ndUG5CAmys0x6gg2u2JStjiSSjZyWRY0iYbwZCv6ctChB7Qf//DGSiJO/fnkcRIHh9iYwAjQ4K0T&#10;Iq9lkDwxvXgmRc/GFz+pq+CpzZQvahNPeFV57LTF8eGbMQzqovOdhFk4l6NsW0N6+YEdssWtwn0G&#10;EgHHt0c/FjKmKCCdosls75M+6crAVgGVXh548UbJJq1Epexwr2CaRg+NfyZOOieCqNiywB6IBwaZ&#10;Zi0Nk4bdMwycsaugdRBUqG6lgeH6TAQhn8pQsJVSCT+FyFmlDz6dQxPuB1tK7TGX0lN+mJ/KA196&#10;SjTUJUASwxV+AE/DpUj8nZCm8JxgJ/381T+UDaNW0YWIOHio+OJgeE1dqF/ck1c8gwMp0iMDB8e1&#10;o4g6ar7sKrfK6ZNkK74nZMeD/oYT/ppGRfIDM/hYjLSTH/yErUGvxkZZUU5gWqHJ7W/w1JP1u7uq&#10;wSweKJdUXhUQcB2vhSVPii/k7AFQf9wAw2EW772UYRp0/AOaoBJf8vIS2pWV/El0J7jQS4c+npAX&#10;cwmfLI/R4/DSaEFoAiFpDf687y7DrHUVDbCpeBU+azCkvz9J5GJo0ZuSDXim8kMw/DK/umlYIfVF&#10;Henl34qToINp4+TuhEPZic1G0QRpoEg3IOEI5cvEMMZV7YmPcekX261Ww118TPnWK+hyE6Q4eGYS&#10;luXBM++hKg5Foib82gY88ZEXBqy7hk3+Va8IXSCBNBrJ20qkQjqUnWWhdtGh6AQ/IlsNmjLnO70f&#10;HWTguxxuqDvCpfEBjloe+cgjwPXwTJ2VdZSTcWnu1YOu3Ogi8F3KRi6pzGUZArEeun2zOrTZoQHU&#10;RsPpOQXibX71XrpL/0vPQxI0WU50BwzV4Tl7zmm3/fwXmc/j3gFy0TRgmLKjx+JKQanXvBE3I6HV&#10;+Sn9iiEGR7GOfFKgUIqK4mnAhl4Nup0NZYf6ye7grlObThA0SYRpdCAtc0BPPkABhrphdjnU0/Ew&#10;2Xd8cl+dv1oWCM7wytQdTfkGQ3Hefffd25zZszNMedKJJ7ffP/b7dtUXvtC+8tWvtovfe3HbF6dA&#10;apRsbKPwBQYeykQ0pFU+uXxR+XRyrTdgaf3U3vHRDrgkMzhAc79zBc1K3efqq3pmnQtwmCSuwl71&#10;0ur29WuuaUcdfSQrgY7LJnBlE0hqEaIHDCOd4qHNe2L+fCIxg1nCOYsoC/ygnNI7MScfZXvHF2X4&#10;Tf2gxGgCz8ay26xngWTOnHbFdqFymKtoIV1nC4UZ+qBD2KFHiOoJlSKiU/AWFgYKU/ss/VLKBTw7&#10;bOk4+EzktJboRxd5lOfm0fZlvgbfOptpQ9LBkwkUIuPSoPqbRGXoq2KrwPUReBnWqgiFcPVknUDn&#10;jF/MCTAsVC3glnvvlK0Nc0SY3+YrsYl7eZ3iUIzZ4Z3rKd7881vb5Z/+VPsnZo8+/OijwVcc3Uc9&#10;s1hhpIybzqxky5Ce3XbbLUyJ0ZPJPWUSgxKOKJKWClRhFBnfMTLolyHrcOZbXkVIpHMs26hJ8U3B&#10;6ckiMK/QLR8p11rMJf0KLcaRBPIyF2nsZfm7+IrcLYuPIg0/gJdeLWkhpPhH2STKvXDEXU88Cm5G&#10;aHYcKdEU3kFdYBpylPeuL3Y2sPfDGf8dQdhW5R/EzoSGGkdTWQWuodEBi+ylRUVTceNQgDffrq21&#10;wYgj4295ze9UdhuCHj/Es5S8U+KqHD43vcq5kR7OnXfd6aNcnTOXb+CIkziLR+TItw/l0zBC5i77&#10;ikEmiWWZJSnBycpiD9hwmRN+pCl72/uuh7eFVmOxI73PlEddyFT6/QE7ok/KhPfKNslgvDBMJF3k&#10;SFbLk5/O+chqDeBIR1mmmplu46E+mLfjo7DdOW45M6fdwcwdG7seXOlM6XwPq9AdsP6H7DJXAgcv&#10;9RrANppdfUw9FHc+Hb8iN3mnTsnrOCzqZ8k1uq4+Y+yTh3uLCr2Ul15wj37vlYc2xF6j264aSu7T&#10;UBFudSiqeCQAQIaBuQtb1HvfWE7K7TXoFhjZ8i2fdLCN/HXRP5Fxoxj2LMyQU2fTLKuj1frq/cvL&#10;j66QRhnUyZksvQNfkUha8emVWfl28M400mnUUrrVE/EsWUmTvFdW8pS0lCFeIVn4/Gk//SgDzz9Q&#10;ZyQ0OPPM59Yz7c4wHBOfT+TYd+c9eO/zzthTdNGWb2EgL8yGNs+JmO7bsYXJcu4EWufBMIQFzikz&#10;GFa5bjB15x13EwW4qy1duowZ/+Pb0Ucd1S679G/amHET2mc++7n2+z/8IXVPHohvtF65wAfrW+oD&#10;T20j6oyH4n34QDqHY9ST1F3yRz9B1mGp1IfgU7wWvp+uTiqHjkf26F3F8NGPXtaWLV3eTnjNye3J&#10;BQvak08tSPROGxB5wGMvsy5hXxdx3Gmnndq/f+u6du999+Kcr0U+4g3+2Ax1v8uQNo4fyk2eyvfg&#10;VAmKVmVMGalDvucqGMKpj46E9yVz6Ee20XFtpviZr/sOY0luvUTG6fzyM0ko3HpcbVENa5T9sZ73&#10;IiQ4VdkXgvlIXV0K2vzHWQNAogANk2N2XjE+fBfqHS4QREGl+ElGNlNUJXInOZcIGQJzcoaVsbti&#10;hJQT79K0yVAKtoLHOJDXHq5efBnSaiQ939t17osXL23f/v5322q8e8tb8uzSdvnHPtamTNo5rNGw&#10;eoDR6DGT21lnntWenP8U3uCL7T0XXRRPeRPjggpADz3DC9BaDAAcNGRcrsfkCBTBiKL3NqIKQqU0&#10;rY2puLuF4+DB4+KJWWl8X4peVPs7e2hjFAKTPP7ZK49T1WsQ0nuEN2ElaeSx6dNT8ZtPev+E9OTN&#10;9ryHDmuz+YQLn/yWt6kYlK2ZsZzC1QgLQyqk0fCsY3MJQ+FPP/1M1jwPG8HyJJ5brgpiRbWn/fSi&#10;JTEKThjLTGBwsALJAvG2QvVf0svProFUKaNHMFJDV2zbkV6e+d7y/PZjJfD8hkGsy504fqeUZQXx&#10;irGEPrgAnio3fCoWVLlUVPPHgIGjDW96feJLHvki/4QjX8IvKyHgU1FNBUAdO58pD3MKKbLP+x4u&#10;vKTuAwMjxydaIXzSaLAiiRgOpVANSk5MK2jW4/AXrEKDlXfESE4AJNzvRk8uE9TxckWJMnELXnvR&#10;Dn8l/AoNlpFJUOhhaCFdokfgZZ7uI3PAMg6iCIqltAVXldxLQrmUhQ2eukARgZtGB745C9plpWtp&#10;WCMS8kTWwJc/PpOPXp1c5bmgpXfQALc+riVYI1lzXiWTKVlKHuqTvVRlqP5En9QTYOQ38NMb5rf0&#10;WY6EwEUfFBk+t0z+cDsYGqghQ51f51fIq07XSNZ/CQ/rGr22XId70tvjsacHuumXhamPoNSjtWDp&#10;bXeNeXCOfikjc8gneVC8sXwfpDHynsuGT/zN0dWr9Sy/c5+SrSyxdBUDhMTWxIEDlksszefcEx1Z&#10;Z7B7hY58Kz9pqnoteZahsFVxx4ndqvf6629q9977yxwCZxRq+oxd28EHH9xOee1rE1ndxKoL9xlZ&#10;sXxh+9cv/WtbtPj5NmP3XdufnfLaduqpr237EAX4wCUfSKP7gx/ekN8jaAdq4yBlgEwpS7xSZ/m2&#10;HjrfYsmSRdE333XDOyAp4snn/Uq2zXU+wfQZ08Ad1mmnQkXxzjRwDfiW43CAjtJghnO+1+6659ft&#10;Zz+/ieWjy9o//dPn2gf+6v2JSumA22k0PJ8JwdwvXLgok/1eeeyxLAPcifT/xFydj7fDjzqSDp+d&#10;HDnnFUbyu6dvPhF/tc5X6JxyTKeN5+Zy58HUURL419WbHQ6C9FOjw4dKmzalxzf5AbKFQIFE3/xd&#10;GGWYgef+UlfMKyznhFkls/KGd9oZ90AQt9hV8mdiNrB2HDqE4usHiJDGrBpkfocYhEgDljCrhVNo&#10;kQR+ADGtITOXa7jsSSUvY7IjHCEcEU5FEACXjRlZw5i6qbBRKo3FmAe8stEG66qHuPkFjbqbbjjm&#10;OGPq9DBDaHFkELBGNOdcT9qJGcq7tO1ODgrhGqsq1y/JyGSl9NwQAvR1jo64JWxGvj6ZiYxTp8in&#10;1ygTdT5sMIseMvQU0bKgsvhjQVQuS40nqPJQcEIyPMvQBrXSPIZATRh+Ij3zSL9X4Y2i8wdDfJDn&#10;3TueJG/UkR8qic8iI9IGR2BZhgZr3fq1GJXt7bNXXhnZ6bFXA4ih5V7jD5QchjJqxCgaZ5bCqFEA&#10;zRc4xCAJj09o5rXRCBFPfhGQD/yWd6br6FFRzfO/LhKqY1YO+brfvvPyHYfCBgt4gkyDLmT5DEyv&#10;8Dus4Rn1Q+4VXr4XRx7yrOtVpBL4hvzy1AqyFaOqPNxFrQuz9eMc3O3lsszSuRH+Jp909DF/Rbo6&#10;iYQu38N39Ri0+MgjssHz6La4KiP5Qmje3qMOhbu8WTFd0hRZ+p77mstBI4p+P/3MQvgCvL46IIWi&#10;QEe+QV/Sck/Z8t0y5F96vZQZbvFCDRXP4BLOmNen4Er6jh5loePs/g6u8e+c1NonQIrhnw6qd2a2&#10;THhi70lg222EeDyITZLck2IDk0/l7wCG/Tx6nNrEe7hDujRaPPGSLxJAWxecfFYNJ/SogLzrdCm4&#10;gnM5eDgwpE1vmzShF13WkfJKzxQZeCUfaTpY/fCUmI41tmoIDml3dLVr3oUbPMC6a/gFoR746d4X&#10;R0RezeSSOSb0lo93PeyCh8/ScPBWuRj5sfHYDB8nMrs+tjfZLV9ddshLB1obwrp48FS3xUFnVhhF&#10;mrK0eH9DF1dkik3T2f7Rj29p1/7bde2Iww6n8T+ITXteYF7VEzSi326/vP9X7fwLLmh77jkndM2c&#10;Paf946c/3Z56+mlWrtzUvkvH7LHH/tD++q//mtUuU9ubLzifqMBn2kMPP9KOOvIQdEWnvM7WULfj&#10;BPjNc9sI91JxQnciLeBlr7XSlWyto9KjPmajJgjp6nsceXjV8Vuums7fDl8tWrw4m5Ltv//ebeac&#10;We2732U79yEj225TdyVNRsPb//zqN5Q/qs3ZY1YiDi5//OmtP2uvOOKodiLDHt/9/g/a44//qR1y&#10;xGGxjZatnCAhl3VNHP83f/vaH//0RxxOI+PwG/wjcfIqPtXAG+VW+mb+kotAS02UGWWZB5pKWSL8&#10;ujcRn+h77s3JI4CmjdF2gJR87qLXlmHR2mWdYXmlzfP3VtrS7LtArmIgDShWCMGAPEBj0FRXClOI&#10;ZUTL04khFTLvZYSXYTDHqRIJ6PAOl8TbfIZjRTYZe0wtgmUxkKjEKmyvTAQarw1cJk3eue25x57t&#10;T089HYL33/fANnP67sFRXJxp7IY7mtylHObjFroHHnhAYAE2+EsDmJCf8nlmOUHPn95LhKjlXa8C&#10;RSCFv2kTAiKB6V2X6mYz2Yuf8u2xbcWAWE5oBJaGOFevPAWlg6SyumtV/wz58AS6Y8ipLLTD8kKj&#10;o9ACsyAVjjyPB20+GyJ40OFtMkm1UY5C5QHwMCAD0hANaB4MNW9/Glr49SJbiQ4kTHjPvfdmE5u5&#10;c/dmq+ap4G7Zes0sW2P2q1eiE/Iv5fpEPHo1w/f1qHQnacrAK1/pkC9+vLeSe68h8Ftat20lZEgP&#10;RN2zN8yoeAzkDsMGXfA+kY4Iy989fvPbXo5D6l2joM6qH6Ls0AWMVHpxgmxchWUboWmIged+OEuO&#10;sgMbz8wLWuRAH5QtBPIz9HfGVd7LW1AmnTwXFh/+w5Qlfe0RUfzUwJfBNiF5gWuvbgNndcyfv6yd&#10;d8G7KXMLDcBEMQBl08EPzioYPmJse+LJpej+TlTevmx647bBwiwpqJtBLzzI/AcwiIyk1YZCfVIW&#10;wROc4F8a7pAlddoD416hNPS7bMyZ94WKkT7eygtgmEwcI1t4qn4r7/CWNEb1vF+1+iXo9Ojnkmv/&#10;5DZA6ESXHplT/Ct6pRPTjwfPezU45ZVOQC/8pwUhnXw3v7DKsVE3jNx1l3jYWChT8fUSjkbRq4uG&#10;2PCGJmDJK8twma111o5AbAglRubCpD7zxcU9SCZNgeeZ+ChzCzWNqbjENb+RXc9MVP4aajTROjaO&#10;MmRkmD8dBbPBU3HOaZPcu9+BcMo+V3RNOKYxiqc8Yq9FkITSM3jIiPab3z7cPvHJq9ol7393e+sF&#10;5xIhJNID/DUs7XziT/PbD67/UbvsY5e20153ejvjDE41pLHfZ599MinwxBOOxxm4pX3mys+3febe&#10;2t75zne2V73qOHZ3vZ3own3sbji3RyQAKTa9ZysFfIwdBo/nn38BHd8p+FgfTOd6/VzmAU/D++5j&#10;MWbM6HS85F/Jt3RKPptO/kZnga9j5Lk3y5Y9z34FR7TV8Oe+++5uJ7/6BHrDozMc+h9sm/23l/0N&#10;tOzfrrrqC0QJhrSdJk0C9/vbeX/+pjZ2/LhMQP8FG3ydevqfMexCdFIm808d8vKLonOTJz6A586t&#10;c45BHDbz8Dz1kNsAgNBKWm1dZNOD5/POnsV2Cw/dyuXL7uK58u10OPwDrr+Vrx/bHjurHjjFCz6W&#10;Wx/BeC+vhgzZiIPOQVPphYUiKy2CyCxVjSUVvvIHiD/EJRWjIOW9jYUVKJWIAl177kQ+01p+FwYR&#10;lmVJgEj4rfAVbBk7Evg8XpTE1L3ljWLryo/81QfbZz7/OY5iHdwufMtbsrWkW7J6ItY4dj8bjne3&#10;kijB9dff0KZMmdJOPOnklGF+XIrCA7xjwHvCEL/ULBlDGo2O+ip+xWQT1G+/YwDEC9wNwQi7Gm8q&#10;On823tIpXbmAoxL0OwR5WEpcRqd6xsIrIyZ+pLfRwjh2BkqkHKKwWelwC36RBw1B8IavUKpjYuOS&#10;nrRy6KESvlsR+Tv11FMTNrJhS1SC9dPnv/nNOAWr2jXXXBOjYNnVUyVsRB4JS2+MRq/GpsAdXMWn&#10;tn4OM0nFZSNoll7p4hAalTmXldZy5YGX7/gv3y5t9F2XHvC59zs6AWz/wgfvwUc5uhWt5aVBwVqa&#10;3jT54/02aE8eUiWcz2/zSdcmGic95aIntTv5fZtyTVWJwQU+CBU+e6XC98qy/PqroSJlaM+yHBeB&#10;mLDwkmT3fnDnzW00kIcfdlDbc85eODIuJxzaFjy9kDHNhQmnH7j/XA5HqfkaBx28d5s6ZVJ6U5h4&#10;gCgPvq3o6J94Wed0MlKYWsmt/JQGdihOw1NcBDfzBKleGomSVnAXVqIj6JFniLivvw2OkJ1RLTzr&#10;rnzVmUiJMszsfFuGOFgDHfazUaoG0RKrDGHouGnMdIDDo+QnvXLkY+NhXVN7yrkpW5LJiCmCEigv&#10;jTfpOjnLR+2DCHW9I2VBEtLQIKKHylznQDtmvu2eLqdwzAXszmnTaAau5fkOCkIqifqdHygtB1Pd&#10;gC4BeCWhNzt+i2unF0pB2PVevSQdn1GjnQNQqwHEQ96FX7xTlZzNXvTYa+4dCmVxvXIEE6dGnlg8&#10;39ahZ597vv3d3/8zvxsN/K4ZlmLiRnCfwGZBRzH2vz8dqZvZQ+H6H9yQw9VOPPEE+omb2rx589rU&#10;qbu1kzll70c/urH99sFH2uuWP9v22GtWJuRd+/VvtvPPO4dtiDn3AZpCl7jCd9ECczHJpOBp03cD&#10;n5KXPI8OiCN0qSHurrkBByU7alpfrTMdTIgzTxwL6DDvUCJNXhtZmcJoZuzIc8uWET1+oT+f84Km&#10;M3ds991n5syYkewKaLRa++DWxLHpFiQGOGC1LLPDWugl91Aig7vf3osffx4xnwmM2Df1jsL79Vby&#10;Qx91v/SDBwGjhKKYJi9eAbOWZZJfOF7wUZmn6HqS/62XduKth8LtIkOZ3wBvhKmOJ4pNgdJphEwb&#10;bHH0BYEtACeaGIsjUcgWOZKIdD3JA17nrVYD4BAj80jpHs5WRgWeELGQTMsnYS80t/83iAVZ00iY&#10;FcFS5InpncWopnvh0Ohx77rzLu3oQ4/g93bmBuwKAe7fzaQYiHN5yAo23rjllptzvO3prP8dKuU0&#10;1lizLJsTVJTSG64qFwZh0PI8DYPVm0/wrvQKtoyo9MJM8HKTEme0eul1yScnKvkXWKajXL15aROq&#10;xoIvln9tzb7ZGxhz1EDr6VePDEMEDl4aqWg993q92fjIsU6EJwwvICaJMpMWt/oMrvBWnnkIj7go&#10;G7spKkDo0MjBZ/GXTp220YT+MzYJT40AuD+7adxoZwg0KD+jF1Y2ThkKCtYVHcdqhGzMoN4QL9+W&#10;o9NgemkRb50hZcsDQUcBVUIrWv8F/StWriAcy1jfsOrpmt5hG1lTRtbhJOgCZqlIwfR9GVbSgxc/&#10;yNrTVTC2sRGWl3xS2YI7v8XTk+3SgwqeNEpWFPATZXIGVtfohc8ygJf+pdILX2nDr/Cd/FtYtmO5&#10;ynUA28RuRFfS6AQPuQAIQu5Osn3/e/8iEzcNkw8jZPrb3z3SLrnko23niePap//h8jjYxTmNH+N/&#10;OkshXV2hDuEQSdYgviGbC1nIk6KWPGAqz/xLyB4+6kRRf80XIh1igK44SuhTWObcEoynyzrl6yBO&#10;q6uDWTTWlGEIBpisleR/flu0WhfhKAP0zpqhXmFt0Li8DrtIWY2oJJBf2yGvxIfLLzVYfmvY5Ks8&#10;6N5nuBHaiy/1biCANb7SoZNoCNdojnqupXK8VKO5fNny9syiZ1J/xcEonVvFGrKeNn1623nnyWlI&#10;PCNAPDyARllGBxV9aBUnyuO9bKQWcCcHioDUZ/ig7lu/irZ6p7aUUouVjYVQvNRLGiD4tnU9vAKk&#10;UR/n6eRChsLX4XW59DZWCWxlsl8cIZ6n42UK5G09DK/kETfyf/SYce2679zcFjy1BBtByUMpO7td&#10;IgvTAFO8JtKQv+eiC9vcPee297znw+2+++9tE9lEaDiR0P/74Q+3gw85sL39bW9u7//QJ9u5Zz/G&#10;LPup2aTsxRdXgiu4gad/ylR2pJ4owziF2gK2Yp5AZCsRoopeaB8kT9zN4VCSV5z9rMDgnfzkT3ok&#10;zqXSgEoZ6pRzOexI7D5jl0wGHs9mREcffmRbxJCaZz5s3bahHXjAAe01J53Qjj/+eNoq6jp6soZO&#10;pJuoDWXS9AsvrGZ4YQ271c7jkCjms2DTghEFyCMjj6njyoxnRlRLB+k0YauGYqv5gpaSdeyeSIYP&#10;PiudTiTP5+gkyXlsPbajge3heYYxpFMlSFkqg3pd8hSg9+Jmh8C5ZP62E5iVOfAq78DDOh/4dhyA&#10;pb1wkn2Ggjm1kjkCGrvyNpz9rdepYbRKW7ViDGG26KTQHhLBzxTcuCxIpK0o6TWEAlvD1AAAQABJ&#10;REFUcXrajhOBgJcA+E/lSI8FDC0jf+QTYZ/nXe5VCiuavFbwLBtk6GHhwmcEVOWRaQyK/YdHft++&#10;+uWvxFM95+yz286TJ/WMONDJ3+Ee4w4+EaLCLKSCgw26v92JsPPwTS8CKq10aMS9NBrywt0LHSJw&#10;HS8oJr+8M1+fPT3poiKoEJmDACwPX1nP4RQqcNICc3uMoOVIq+nlBriHbgnwXVXsaryo/MhJ3gzB&#10;YDzy6CNZ0+uELmkTjvcacMNq9hbM71ibDoAVZT0hM/miR6wBXIbn7MFD//GjmzORJ/uwZ1lJ9VDV&#10;Axuf0YRHVcY09tBpT3r6tGk5GU7eWE7oB4c4ND5E8ZSfuElXFBB4PEhkxSRFXy2FsmIot8i9J6c0&#10;ThLmRT7lIV/NJ1jXXluJ5FmcV977TsWKI5qyue8ZZMFEzubh43OdYZ0TJ1/ZWyzY4lJp1A+KTFoL&#10;5Wlw0FAIyxbYULgNlBP57EXaCCR0jNyHpT7bGOFAJmRtvaq6p3Gxpjjx0zH98WPGxzhMmjCWSUuj&#10;6bUx9EWjG4cOfKOvkQN8RE7umyFOA9WL0MzkW2jysrJ7RTdy53/KUArIrp4C00abr8ARhm+t2146&#10;gjoC23Ru+PM0tKQV6x5vbax96J+XtV2Jlx7QU2ISmXxRTmUDTJkU0EXq8LyGigoA9QgaTSN+nR0o&#10;PRKueTW40l6/k548GluXkToxVkfbyWvisXb12nb33e5zP566MaY99dRTiSgaAVtGz3YyuwguXryY&#10;zsWqDJ9p13T8lVciWJIGv9RpoyTi4F/RLA91dop+ce7dBr/8Jq20d7ibQHk7nBFYwCtaqSesqNCg&#10;S3fRVZA1Dzqt1kPPIbAvMgxbRKLkBZC3VT+AL/0JnfPccPsDDzyEozORWfHrOPxslSyUXeQHJnro&#10;YT0O87piYhjLPY1KXPrRj2T8/H3v/xDDCg8xD+DQdtAB+7Wdx3NgGSsK3KxpCodUDSO6qG4aHtf+&#10;dHSGNisPl/anVupUw9kdqe47eWMbYRRAuzqchth2wCN/M9cFe+kQlzypq2hNx8N2B7pnzNi9nXzS&#10;K9vd996LrWE77uOPZ9LgT9v8J+dnl0j5q+0eg400svssUaO7br+jvfcvL2r7zTuw/cPHP4kDPrKd&#10;9OpjMn9gM50Er9DAt2XYibLKRfci5JKHwwwZ0pJU9NlX1gNt2gAaXx9krpzwenau4Cp/ayX/8c95&#10;IgAnFRdl9eEwCdJLu5e6Gxygn2HClAJC4mOnrDotZYu1nWqOu5SuXjM0+yTYgY7Nwzb4lrMGeoX1&#10;lMfSbLz803jrQYfwvOepPyyWr0yYIL1eXfKIMB+FpPF9eePZTRQsyJXOeytRLCPoEFMIs0WwLsPj&#10;FRpTCTQkSzn6t8PHnQQ1LDkFEDzPfMMZbRLLaMRHRgRTmdADZ4XQE7JShNtS6fsdOoWQyvvzvQbL&#10;wqQlDCaXOb3XQDhBUVqropIWUgJbHvby+ixwyOczje4otkW2Uc7YH0JTcEDlU1eUXA8uTgGCxcN2&#10;1r+zxm1wKsypXMrwOH7p/SoiI+ImXz31y527brvrjraAMb/dCOcdeeRR7YXnVya/FdVKYL4XWWGx&#10;29SpGOMhOQxEnriGec3a1cijlmRZQT2adjWTvnQuJtBjcMnhGJyIA+cd0DvrwZPSerTzrWztBUmz&#10;NOlIdUbQU8F8pqw1wjZaptUBceIpiAVWJwd7eOGjHi0GS+NgEj8JEZNX2q2dSt52ma/wQkDhPYnT&#10;KyNFOWnltFm+uurGM/b8GI7PWvwYT9LWhZ6QP2eQWyblOTfFLaotx4ppUh7nWvDk02lk0nPnxSbg&#10;b4LfVvph8M0yNRjyhkeBneEG7nUun3iClS9r1rc16za23z34KBCcTFiORRpnMuk8aDps8DTAbphC&#10;a5V9NxwqGz9uTGSs3ssb5RH+e0d+78E65UdWImI6vv1Yh/BYK1qS/MjP+mE+PtqO4nmgAKhneGKQ&#10;5Uev8Wb5nifyaSN0orv6UuVU5VNn5aGOU1e+/LZWiBsFhkeWW/VXvKsOmC4ySKSjygxveGw92Maw&#10;hNSL6y2cn+H3nDmziQgsCswDDjgQXR7GuPj1TI7bo7344ovt1p/eyja/UwidV/jaA8aU5WYcIQpO&#10;j81vxS9/RaB0shpe8Qle4o+cQgNpTeeXdHSX6eJAdDT6Qiccx8vG0DpSaYqGOG6Bov7IU+Uof4AJ&#10;TvzjvniTIpPWiMAQOlKL2+//+ET7q0v+IqH95cufgxbL5z3y1C489NDDmUX/xBN/Yv+E21hSN4pO&#10;1rQ2aZdd29ARo3H+WalAhGIiE7KPO+4VbcLE8dERG+DXvvYUOgXjeniIy8tkJFmUpe4bgUtnQ/33&#10;ufUHYStb9U7nWX0Yz7Bvhjd4bULbndh20vhnVJXbXMKWN56eetZZZzLnZn77xW23MRT6Z+2EE44P&#10;bOuYTl1nf0Aox1DvzqqEV73y+Pbo7x5ov7j9Z+19F7+rHTBvX5Y5rjdJ8A6elmSBOiSWJ14gERTg&#10;uU6QDqaPqSykLXtcUeZKH3z5z/MbpEdYNReg9NTMqZnWBe4jH20NuFt214GRt11b6YTewqf0wIi5&#10;v7s02k6jSka8dKR07D1MKlMAwBHLwRVqLIMGjrK20Zul9oQ4AYi4vayasMK7XvoYctxTjapIKjgF&#10;GUQBa75ShBQSZTVvnvGr3hU80DdRYAheAm2E/Lbirutbj4e+P2tZ72oLFixoc/aYk3JXMzFw3rz9&#10;23svfi9Hpo4DbbdytUJASEBb4bqyNF5VmYSZ8mJqeE9lzcx5qDb8FzxVNJDp/hS3sRInhEinvWEZ&#10;q+ebaAEgu4ZOIZSKqyIdbeXVxpDZ8MBjMvCt86EhKSOcCAIeobRvYlzOsJ+Xk85qyKFoEK6K5xKe&#10;uXP3iZHthA+hbdzECe2zn/tce5z1vUe/4mgO77ic8cFnO3QS8uoqpUZiOz2c6mXb6Hq8q8MeyIIJ&#10;J8NHDqNS/aJ99atXt1lz9mwf+38fa2tfWtlG0DjJO4+r7npM4Zdy5rneatf40OyHTsuUIypkF54P&#10;v+Crk5+Un2mkwecaOOUmvEgzz3QcymhYaZzvIJsGYkA8e13DooFWZj5PhRMGn06nYWbo8z0go3s+&#10;EC7/k7Z0xPJjqPiWeVAW/E2bMW/wFaZ5OtwXLVrcfvKTW5n5LR88AW1ThrB0XJc/twJDyJJMeuBD&#10;hm6nl7ITaSif3vx6ep+u8QZk1vw++/zy9g+f+vvogAe1bGa2vUMy9qrkkTr4Eg6DE9nGj+SZmNGI&#10;zJu3X/vABy/BS7fuQg/4gaUoU5Y6Lr4+VkspXCbkt/yud3YEtsPPFStWkIZzzSlTQ6pR64FK2sCS&#10;h8gTjoRvwg28JBzAnvkrwHcIDU1FGMTGMbvIJSn5KS49PIDWw6OnA6Spd2X8rEMdnmZPXtCqTXIK&#10;oDbJ3elGjh7axjH58hvXfIMQ9ux2G42Dk2JPOvFEltAuTERAfPeYMwdHYK/2/e9/j+89MzbubHKX&#10;Hcuu1FtAZ5gBgXV6U6IXT/Do6RwMe9lVeueD6HO/9lSS6NAAe3zlWLmJjocjwXpC1UzATodD+xAA&#10;/TwyZO4+Kr63cbSDYOROznd8pOSUJq7ivw57tRoHf84eM9spJ5/Qrv/xDRwvfWKbNoUJwuifkcF/&#10;+ZcvEClYx7yVQ9ub3/yW9uMf38QBSP/SRo8b3e6+77esMjgk5Qj4Qx96f+araKvUx/e+96I04rEF&#10;4FG2uOj0f22cPLBRciWGV3QlzDQ9dNKp06nStuosuC/Atu30ysnnn4yXvdzl/9CaH+gGFWcbwwPT&#10;pk9jRcMH2q9+9WvmI7yAvOfGAVB/hbnomWd6uVtODnTelNHSb3/nunbe+ee2s4ksOydiO6t65K10&#10;ZMjJsvnYY/dbmdvUGy3jYfZj0BFxhZAdrdgSE4Gx9YkH3gX32Ps80t6YRAFDGf/s7OhkWte8T57A&#10;4ZnEU6q6Ft3guVE/NyYr26a++owJg+iDaaIX6LH21SXKRr7lcdgJbUyxEgkNpoWqiMwmhCbXnOfK&#10;l2EwANtzFbn8R04UK0jxzJ6SApY5EqinJpfKeSAPcN1lL4rB86q4AZZ8ZUjlCnCj8UEoRkxm2FhO&#10;mDSxzdp7VvviV7/c/s/F72OyxwyUcDirCia3saM9/QpGQpxLmsgS3DTmgS2iGF5fiKdMqlBYDxdo&#10;yhp9oBhKgRMSEHrscZZh4xvYuCfs985hMMDsPsI0dOtHZfZnQvwIP0IEFo/idWswVcaM1cRwWBT4&#10;kE940kGdDN7i4fIgG8x4+fIefGwoakIIvX+8a3MNGjQinp48Fo4GehKTf0YQXrOC6AU7c9bEkSHv&#10;vUaPHhGFaX3uyS7dXjp1OIZYI3noWeOTJz8a58ADQ3afPadtWTUhvVF70304QyIV5Q02AZGypEF5&#10;2+vvDHgiAOKoLOCBDLOBK/oBRdrimHysyiNOXtIaawfPHPfulwHvcy4CFbCcUfhpY085CTuLn/nl&#10;sYjmYvxY/Hnhkbf2Hl27bYPteQ1ecKDwU5dIqzMoIPEznxW4L/KhfNIaWTj0yMPanH32oIGuyE/R&#10;xVwOft9088/b3/7d59s/f+pj7bDD9w0+evCipVMpT1yL7b166juvGEjLgpcjiRrIyxt+/JP295+7&#10;tn39i5e2GdMnRg5g0HbeZXJ6bqmHwFXeGhQv9SK8LeTDf2UcPc0zyZV3LB2k1+As7OHDx8Qw9vUx&#10;qVL9wqh4VS+4+BE98GFad2hFnvYypd1jaQ3HWifcqlpbErnBv+JNyRkkehf4yhAucTEiGI7Lb+/E&#10;j/d+eyWp9EUBzYfWUd+f48jbMWNwPjCUG2hYbNjFwwbfo8sXPvN0lhlvAR/rrceYz5w1K86BhyOt&#10;YojgORy3bpc/jTuFZvtoxJBytZnaR+mWj+JU+FkleC6O/XR52/uRL+iElaZLBNa4P5fDERu3Epoi&#10;jQ66jYxvzJKxYOhzXoYPhrIBWCJa6Ip8SGNAOovdhk5bj91508/6dYwL51mdAviVr32t3XvX/e1N&#10;574RrdmeIb4rrvgEuRvR1cltM8tUf86RwfPnP4WjtHs7/phD2p133t5OO+0kGtCJGWKpxgidkEx4&#10;Ef2i8E6uQVx8oNGhLy/f6TgY9QiP8rRwdpjPnr3DRdaDLn3HxkDo/pMhXMJTX6zLEr6NeQ/T2QnR&#10;oR55YodJZulA6xjPn78gTs9k5oL4XrnqCFx88cXIfmzgaQsiSxN4AVetTz2RKJ77xqHA3KCj65jA&#10;7l4GQ7C12rA4EKYziQ65V9oE2wJ+Q2Myd8T5XtqSPv9RpmUpb76teyhM4FLeYGb/KnvpipzJKO+c&#10;JOhFyrTwtuduGuRmXtpbJ0hr26tj6ZwCMeyukmQanUGOW5sRbbcgSY5RLfqDqBUgsxBJ5577juto&#10;tBPKsQKAhoWGmbZsFCUB0lURBhpchN6lSSMkESSIYK0h4kcW8zpmdf5557FZ0Nfal77ypfaed1/E&#10;OBfjSHhgbgAy0LYI5leoHR6bH1hCrNv/z9WdgI921vWBP8nNvdkJyBqCEHZEJLKJAo6CrFIU9870&#10;aetWCmqt4DLP09bWp51Rqx03HLWdVmUZWytSqvO4oFN4UHZRVlkMSTABgSRk4+Ym9+beO9/P93fe&#10;/43z/pdzzrv89vf3ruc9wRVeMsvejXAFnXKlKXHTq52jjZWpZLCRwFgr6BSSn9HIXyNORtnkP5Bn&#10;HixDaDjILiYFTKfUXI2u8Kty7EmFZ9TPXIiLfDkWGQo3+cWBBe40qiMiuvl01jg5EHmNWhzj+als&#10;ikLZjdk5+9fZX2EqiM5AudDegeS11qkyo7PffwhN1pPuSq9d45OsadAuiEP8TPi+K+ust283B65G&#10;1zG5Pt15fg4laogthIDSVrmW+sRFvli1tiye7FZPWzk2EqZiqPm8Zzak2QFr8w7ctYvkYTrKjh7I&#10;hZDzf2+E+zXI5Fdh1kxDnloxuhSQ+KWfjsI8M4xc4VNUevUSu69uyn7+JXD2teXmVDcWbTKB3Wyt&#10;M2RpHdpbHJZcklrY52at/x4X5hjSZH34oy7P5i0fnkJjXhGLTDRE8OPTPR7FD92RT7oadiWzaunW&#10;ZdH9wMsyjf3gHLAVndGt0YLeeMyifCAN7W1c89BNV5afElfZB14dVTNCu/LGeWaEemFG1cetmZAP&#10;BybfHqbxU8fCY/4CtTwN7GTtrGE6OHVp8ETmme0Tlszcr1G9+xRK8ak7eK8uGu8fjhfdU28bJzrl&#10;8GbjqqCx0Tm/LV8YdArfe97znu3SSy9Np/a+XTO+/vob6rxNFxulqgf3ylf/HBNL7qbmzTre575f&#10;EJajl8irm6LpjOKWIEKrDuCSxbIzNLS+JuvIPrykHPGt+mHUKE/5BTc/9hLxkdWZ+kpmYMXo6ImN&#10;qP8aMD6N7JCDojr33pEvTPPHxu3ET3VJ3T2Zd+S/OAewvWj7r697/fbMZ35N9lbldb7Ira+uBtC5&#10;Ob3y2G3Htw9+8GPbP//nP7R9x3f+ve197/mLzAK8YnvDf3/D9rKXvKTyQhd7j3gOeKoNh6YV0LFk&#10;op6iWYeMjDtQQ3gCfvknvDlTw4CpdTPx5INHsKEb37v4Yz9js3yaWA2i2ZUgblug3IWZtn/z/3hz&#10;l+0cIvTkpzxl9iwlr+Xa7XQOxYvzJTZQevVvD72jisRVj7lWrypaaLYUZS/bWcF7dtoIdXFn7SA/&#10;vVceaorBY3MkV+ynz5Do0FZ+HhJSBj9g8VlrYMPmMCuebYDNFvCq3m7HUFDVjM2wo8ipl+TVbp7K&#10;wzlVRCLGgJ2i5TWqEBhHYPOURprA9fwBh6w/uUKv2ptCni98ZYNOHDliFvsYHmNGwE6RSwQ3mxxy&#10;H0K6kxlD+ashJ2+v4gg5ha37mQL+jn/4D7b/5/d+b/ulX/qV9LwcjXt+Gveh5fS+4Ysh1YFWaSld&#10;I8JHIkITCnVOvU4C59rMV8UlXpxgiqeCThy52EnfUWF4NMKWj4wKt3KbjgKe0VxZMNDIbwfZjor8&#10;iz8JeQqe4EoAT0wNfS/V2QUiDFhwdHJW5Qo7scGztte85rXb29/2jkyPp1Eu32dtN99083ZH9PPn&#10;733f9r3f9/0o6gYwIv1XP/qjWQN9UGDO2iDc4J+XzUH/4f/6D9uf/dm7gycbdeIcL8ja4A1xmtYQ&#10;3/mud2//5PtenryxkZS55B4Xbj/08n+yXZpPpzILctIZW3JBZ2cWwp4GikwgWrMCg3d0M5VbT3Xv&#10;PSexemS5dEZuoWlC8O/22GOOdztOtmSNTdN1gjKiatdNI78sYSUPHkzRGzGcn2lY0kVDO70Ke04e&#10;feQVWBobOp7X/jJJX1FPWqwe3vy0I4LN2OGc6JgNa+m0Xnz6HjnnIssfKeDd+oce8gZMnux9UCeS&#10;orOmnum8IFxjhs55hU2nItGpwHfcfiqj2luLup3e6PHC8y9J45X1+NBwKPbUr92l7KqTqBMWfHDr&#10;NmPIZkLk0zC1TiaN87lvptVvO5r9J1qQhNZpGNRbNYm8GKHn8J/HgZm8ZjPstSJf05fgndFfoZVv&#10;d+Sc3z3MTTuiiTnwJ7mfRnH8iszFHYztiOz8ATSjIksa526f+uRn8nnYB7Xe/OVHPtg3Bq666qpu&#10;lL36qquBaef+2muvy3nxF283xA/e4oyNw9nkeNElWaILfXCp/6gBP386HajTWNXOd9NkQ5WlVHqV&#10;fy+XqJERmUVe9F3/IT3lHN3tFTisrMN0bA5WZ1VsG+PIWQM0SwMz01Y7TzzJkdHIxb1yYk/3KOLz&#10;0kAcP2bK+I7tW7/tm7IH5b3bv8/MwA+ngfdmwQo63J+4+tqMkC/anvClj91uzRsBD3/45du3ZPbg&#10;1a959fbsZz0rs7IPLW+rTPkoX7tdBfcZOtQldGeGMceZgy/U/kojPzbtDNkZ1NjITHbzN7yQe8u1&#10;XictP22M2WHi3I+dTWdpsssTmaRT/sY3/nFOG7ylvvLbcm6Azt+JNtqB3/LJlx9wS1uxITT0xxEg&#10;FX3wmPFGWw8QyrMTW8/PEb7JkOzhL/6u+ojyKofk6dLagok4+QIVX+DO4W6JKpvDq3TlC9OaUcKp&#10;dFYFvhZvCOPXTuIz/pP9Dw+xGnH58d8vqFAPjuA0rdxGKoRSgoJrjVVGDVTpTBnAnBYmhCbwSjji&#10;TU3oPevtzfTpCEgueRkAJsYZqERxGCknUFr+9f7AaPJkdH/Q81nlMwI1A/Dir3txenvnba967Wtz&#10;MMRj2jN2WlbXnVW8wASrYEvs0FPBEET4qIhzXyFFgPipcNykjMbAzk6R6rt8Izyv62U6Ljg0cHfd&#10;tStSJS7CwcUxTQUHbhSxZFyFomtXBrpWKN15HFlMBvI6lN6f3i71ahRq8LmnYOFvcpTmddd+anv2&#10;C5673ScHZNAFwzSCPJYrwyD/9/35ezN78Knqq+tWCgcNTEY78H74Lz+cTUPv257x9K9MJ++8HC37&#10;+e3yh1y+PeaLHtPR0u2ZNr0jU62fufHmyDifxs1IYzvrPvkLHE4wulOpVBINOditWuGDDNnITvbO&#10;JyI4AnIKT5GXQC4jjzP2oRFk6Es+4K2OEbi1tcTZYNgRajKgg5zG5s5ImwrGgRZdaVtwg6AUzDO+&#10;dpvCTAxiZsrSFcJzcLUele6h3wa0f/0T/2573wc+HPnPqzp2ZN9y2y2bCc8f/4mf3s7TYY2zuDhL&#10;Ww+49L7bK17xvXHGNsgOPlSNDE9tP/VTP7391ZVXVZ7V+cmzt89YA0+eH/nhfxYHdE5e+7pn81/2&#10;oAds3/+935l3q2eJQ8OEbBUCP/PnGflhoL9GTrM8s+yWvBxFfZ/73Sd69/XATCkqzy9wiuU9xV2T&#10;t/qK3St3MMWbqWvPX5A9KyUBb5EfHbZDgrCUV79cdWrx7IFMycfAh0WIry6DEI3lK+l9GwH24EHM&#10;pA2v6pzvV9jEpSPq/Pk3v+lN3TzrqFuNuM1TX5jXBq/5xDVJ/1T3CFyfg5TUn1tj+z4mczgdijvO&#10;zjHFqUdtjMguRBVleBY6ExP8ntT/0uJ5p3vRLoM8rFrudgCSpzvJIxv1yQzrTN+a1UhPpDZvoIAv&#10;8FMHguOCHIJl5EynhVNN0w8MwlzxeemleYf+Cy/d3v+B929PfNKjt/vnTIq/97/83e0XfuGV26te&#10;/ap8POhlnRkhVwO8q676+PbsZz81y06XZc3+jtjmoe3xef2OndlI+D3f89LIyHCAXtA0dX7x6Qo9&#10;/bct2WmxD0sHVwdx5cUUufIXNtTeEPl/QTYigl3e2hsPsORhHQ07iyG3HSRxtQE3O/9TN6Oo/J6I&#10;z7ohr5pfdOF5mU2+swNX+NlIGdjL1IeAlTSwix9t1dicvjo+KtqLDs4+lQ5MeNSp8N2H4g5tyrXZ&#10;3m37AEfx4AIDufoNf7NPDX9jQ83P8CPXGltuy3zkB4T2sTO8sY2pKwbvM4CHG3T50NjBQmLYZWrn&#10;gU2alQ+MqaSM2/v7GPdX541OBcNEG+6kU+gSCgyEYYpHPsikyTM9JUQUCECBewZ+G0y85UfYZwqH&#10;yNQO72u2IUl61992TxCaQ08KRDvPf8Hzevzw1R//eF93aSVMUkyxZQmAEvEDUy971TOUnW01kzbv&#10;H09HhzHjJSLprMGUp6gxaMZKbm3Uc4/naex2XvcLmR2UzT1FGOl6z5aT1HmyiUMeDfze1NWgp8Nl&#10;tEqmoV6eNHL93G/uT9lE2CnD0BVaT0Q+RhYPuOz+28te+pLtoQ99aCqoZYLwkPQ7M6RhKBqn3/qt&#10;123/2//+byJXK9rpbI2lB1B+c9+mOI3twx/2sO1H/9WPbg9/8OVZJ765J3/1nezQrHNwZzbA/eK/&#10;/7VsJnp9cTFeX74Dg13gi1zI0lIHU4g1DfzQxdzFpMiur7ze9fljdRCRdMpr7JPmX8NcNcDS4WgF&#10;9lQZ5iYVo28YxAYF+15ru/LnuVWgeeGFmB3kPeK8VibYfX/0jsk5umM3ux5DB/5j4C1X3Mnabo4i&#10;wWGWIwymgT+83ZLXMT/ysau3D1/9me1JGVFdHOd2Kmvsl156v+0RD823Kug/uM7JqPPt7/nA9rDo&#10;aCrr8BPMIW/keEPe9njP+/5q+8QnP709+YpHhkd0bdvlOQPioQ9RkbJXJMs5n/zsjTmG+FPbozOl&#10;q4Ho1/dCLxnTLJGzbzLsjE3ssXUxslRXdeBg1dEld3+35RWzyx92ecseji414AL8BzrMQ9UUumpO&#10;BLuXV4+9323nfaNDTJeKQ5czMgQXNs/2iJfs2S3agrHPDtCZzjgnOOVqA6F1kAdeeFCOHTqq2ebK&#10;i/KWi2W6e97zHu38+la8r9H5rgX4Ol5kovPsIBynbr7r3e/KSPn925c//WnVuU+ZH0lHa7slXiOy&#10;C+tj14gPKd7p5/cqjySGhdBKg5HLLnvNCDzNR3i5j/YTu9tXOWUPMwtnpogeWFg0V56XXMiBbfAB&#10;YaKjwlPnhnejxYAe8ciRQDeRxV3p1DwoyyJfkob89f/tv2dD3Av7ZtGznvXMbCL+7PamfFDoire+&#10;bXv60748NGa/S5YBn/+852zPe8GzuwRL1k60/NIrvjSd1i9MZ+IjkZ1jsYPCdDolhlm4Z6Zkt6ml&#10;Q7LIj2Vk8jPDRBbqp83G9NZOTtL4fMu+Rw7fJ7CGIbLDSwqm/MDazaD2nMpT3xMPUBo62NjLwkdW&#10;H/nIRzoI+u7v+gfbBz7wvi533ksHVYaE2pUy8zDPezzaCzjPzZF/ZTnxZpbPTt3hE9Sj08dvT65K&#10;P9foJPI5mYsYfAp4FVrnw4i35gRNHQx9ZTrx7SArE3xTMsnqLVknDl/kyPfMl0cHLlthezXG/GvH&#10;HZDIVv0jT+2Oh3N6UEwce3tiehlJxMwYq0o4nQDlK58l+cKLAYcSa8XdjDH4KzzTV8FXKpTTIODE&#10;/VTwPra8XCUoibNpZxRSpYROvayGwK8jyPpAhZQZABtCrrryyhqN9SAoGXFPbIvwZ1pueqOVYqZP&#10;6+ADl1DRo/q2ynrIn0sI6rXCDM9jIImOwAkQP3ZeSvdz92lwtIpvI7grcnIFZxS6+AFzOlgEN0YA&#10;adfEIlfTTWP8oYXysrWz7VByM/LjGSXokHAJcHlt0lTiiUxZHz12azdHcXRGFYfzXXaw77gzq8z0&#10;zQjxEZ3TveZZoN7VebvggnzlLrMuXs/0qtxphwmpi8nXD3GE//tnjbqf3TQ6IcXAKpzw2cOmgqPP&#10;LdXb0XnwdPQif34ZNFrJpks9bDDZxYfY/IuOENcw+pi9AmNbpVtlyW+MGrDIJE4m8NpgBw5HCEZ1&#10;lvRCyzNZOlpVR7J2mrwHIzvpK29phYPDMQtG/1BpvFIJ4QudbB8flo5OZMPR5Zddur36V1+ZTs7N&#10;+UzsvDt9zDkOAXU4U58XZc/AN37r3++SDd6P5l3vyhGBI4DSquf/2OwreOUv/sR2LJ/kPnQo5/ZH&#10;7pi2scorer5H8NLv+aEeanLkyAXb0bxR0E2mgWMmRbD2OvaduLUkEfoRxKnIxz7I6nhs6nA6R14T&#10;1RC0cx5+k6m0jXPcHxOtbuOrFhV9uhooqJM9iyD4NQDduKiOlS46TL1Kr21mAHON3dRGwxs6iAJU&#10;NiJtbGFi6QxMT82b/EabfRU0natLH3C/dFSPp+G/Z9+AuOrqq7Lmf5/uJL9fji8nax1kX6DzSqEv&#10;4+kQfVFmv3yk5VRk4F150/XhujzirHaB2fwtm0Ilu6xto8cPu+QMIz9vCvEFJTaXPgNRnnCoLk+6&#10;UX7FHKdfnwk4JudfO+ZmYX2LZTp15Dk+RS4BLjS00Una0aO3bI/PGfxvftP/2N721ndtL3jhcyvn&#10;b/nmb8k+opu2n/v5n+8Jrc/NyYFmHdkJIrocge4EZwb48uDv//4bA+/22vnxDioik9bVyKidxclf&#10;7ZXuWebyNgD9OKug7U9kPf6f7NIcRhbqjuVaFuubC22HdpsEtTaQ65J7ZRw6a3+DtmnqpLz+bNy9&#10;Ma8/Oy9Cp/TqzP5c+8nr0gHMwUZmXJSL7e+k7rYU/7Uikuy2tlfF9KE8wxul11eNrgIseeQlkw5m&#10;E3VW6hddTId/AEuTb2CQ4c5AwLfDHvk0JHrxzS00X2D5xo89a22bQqEzAtiVzkn1sdOhYxpEAbov&#10;RcGZv1A4ewRqhHcTMqRF2EwBqkKHuKmEHA+Ochn/fKCM2bm4OhEIgoRjCeNRsAq7DIXiKJEA0jYH&#10;IgEE5C5g+Ep0teM2sBgltJlZ4AAdhvGOd72r06WfuPa6nIL1yIzuolBhLz5kTkM5PCUNzii8VUQF&#10;DM7SlgqoEnc0nvLtiVGSqcpe6TYNQL7a1XxkBhXCk79rNYGHF7zlX4AQE0F5DI8xzCNpXDkGPeNW&#10;ElkBKF1TNjkTyXEkGp405mYEepJW8pbGvNoSrJ1Z4KRN++sIcGp3pXMGfRu09OJVaO+fE+F52URY&#10;www+MzfVCVCgkUtGAmsNvR2VTI2QnU6I8oxndXzwdDhTv21sU547rj4TXxnscMFuOZV+T6vuc78C&#10;HVhTNjJrpUgCHVXW4U0HSeMbiTS98oxsFp7qKPhOWHNXtnqJblPOHgKYii3071ZcvdIP/sDRqSWP&#10;1fjX7pI/idDmN/yBkji2ILq2WozhkUOAJwnt8KXGnp/T284N3bdkdGqX9J06J1muodeTJzNrc/bF&#10;dQ7TYAM9MHaQwYa+NAbZj6Bhcg6FJbCTdu7H4TrVk5XZ7awjUKcZuuIHkqemttM6srJz++yUrWPY&#10;kahPsFaWwdS60tGlkfXIky3anNRDk2AUfTdSOSaPJzXuqYl2tXN4lVlk1Q4BmdUegy+yan0HZpdb&#10;bnf+A6syDiMN08CdnfJn4kFeHYY0IhlJU4h6WweX8tdf/9l8Le8L04h7+2EOz3lIBg9eFXzve/+i&#10;MxUPechDupHWd0q++qu/uh0qm8i6Az0M6TirX6P28BP+xsFGAAf8h5b9viPRPqgDi58wkYfqNnH4&#10;rl/FW57JXd6zOzUa554lW5tB1wbsnnpZOUy+vVjz3fc+901HMPbBx+66GsJi+8kYFZR+tmnf1zOf&#10;+ZVd9nv96/7b9hVP/7JsjvyCbCw+tL30pf8o/ubE9muvenU799/4Dd9Q32JJEa3trAWYfWAPuP/9&#10;2gA5W+Q+Nh0nnSzwcEY/oshlBDO2lUPM4n8sW+oMNC3pLEa6N8sEmyDJ4ILMeGFAx9Es8Qrkv+x3&#10;wXet7pOpuHZ7VIZ/kv7ZT/9NDkP6stbNW9IpuO3W27qp2mu4aIBBvtH30FSshX2GzuIi2D2/+pJX&#10;51rZ7DGhixAOWOtaa1eiVBmyoicwSKhQUv/cJ3XkEHgjy0Tt8RwwCsiUPuzpyb8UiSwi90Q259qL&#10;A5oD/sBEnzKRZAePyogvnyl1dg8V6AiBYaYS7456OcNxiKNMcX1PX55kXo4bQzMiOrN20nrNKHGT&#10;vypZrz0JrVMatfxVYTveUa6KtgSePIFBQfKxEaNir2c47Oa1r37t9gd/+IfbDZ+7cfv5rHHdkGMi&#10;V4O0yjB8Mhqhg6Pxdh3SymfUM7Ts+OAKf0YFnIEGiDPQ63LffRDxiqbiGVBlFKmrrPjTcNXwcs85&#10;aogK330NYOgAn3IEdM37yeExcKzVGhm08U8aOGjFBwVjSq9QORw6PMiaGl41NmMuZDVfextzY3Lp&#10;MMBZncEdXBSSoFeucvnwzq15ZcxpZV1/SpolikHcrINfOfrJ34GewAmtpTJFpOHftBXaRg8Do7qX&#10;vz9TWdtoJ+9qGGpj7CQQ1whcCfjGVqcciOCdeeVu9EU//jrKCu/0rjcTkqJL+shzdaSjQF+JyB+6&#10;a4fJUN5qMBrW3R7a21YHplIP3BT1HODie+xzKvgF2Rh19LbMAKQR9e33E+kQWCOl++PpdDk7wAyL&#10;DaFmUSoXsgut8nCYRqM2F56fjZydfZPGBjM686EmozQjfRXd1L372zMd39mKfYQ/o4vwFf7ruHYc&#10;8OU2ecP3/pfH1vVIJPTmpMU6bfV36HLDTjtDwDYSX9uMPzOT5QMy49tS28h8D95VryHpLMCrKJ/g&#10;Bz27naO1cpA7CepTOycBynmZuejyXOiyxMLx4mHxBYc6Y3nMyPZIfMZb//St+QDNWzN7eDyb3h6e&#10;Ef8Xt7F5XJYCvGHzjGc8Ix83e0RfGbwjszLVTw5qsVbOZ2CEfJaPhJBtVOfxBeL7LI5+dx5G7tFV&#10;fAj7mTIxwIDEu05e64VednRHG/U5wTv52emCnULJ1gYvcp6ZrFOhPw1mApmtTlA7j8lDV7Vlok9h&#10;vuIHfuAHtg9+6KPbL/zcL2ZDsQ6SEwXP3X7g5f90+4ovf1o6A6/a/uN/+tXIJ++cZ3R+QZYC+TUy&#10;cODV9Z/N/ok7DMiyXBD7SHT4p8/kCSw1tn+7vMoHH5CMc/aKpcq9E5e4JTcy6vJaoNiBf1H2ztDj&#10;soVEYz9//gvzVPWox8Gx/lKqyfBYYrklG2vf8IbfCdzsm8oynRNRb8vX97gAHdYO/GJrw0OK7r78&#10;QD+Bh467/6EA/EMGKPn7fL7s6hyBCC3PZlTAgSAVI6SyH4G86NrMyendXzcy8bXhFBy7pztgkhD+&#10;8B2yGteBdzrrjjimG/nbpqQzl6feayMgRvPSDRjqU9so4ks4+3AAoLPnKe+GTJANFSzFpEcYo0ZI&#10;d9H3OlMo4NwVx3Z73p+kYAqtoGK4RtrdsOWqy6Ly588rC6Fl/hI9zgf4qWSYiUc4+Gt8+rb2MDAo&#10;TumT6b2/6U/+JE4g72vGKXzqM5/efud3fjdps9FKB4DTYahkGFb7h7Z1z8C6WSXoZkoULfOnRErP&#10;6LZFzxjIiUw36kBhwb4H7xiXB+pK79modh1stOLxgP9Ul6xTfn6cZMuXuCo2Eshv+OQwWrlSQVIO&#10;TXUy5CPdqL0OZSrWSu+pd/TJ8CMTRwufe+75PZADfwzSOf53ZYqfsx4VhMvcMDTOSwfkyDnnt6cc&#10;QMkXsvVEl752mhmdvyPJYJ2QQzNS6O790Fenx54Ql7Le+KgsIvNVli5qL3An7zm+MRCnPkY6szjS&#10;wdLAu4IxhjN68kyPGnfiNXJoxUR7YOEBfpWaY+JkdOSWDQ5bNl8eznThhZVDKw2YdeTkj5bRAXtZ&#10;75KHtOIGgz5I0TKMkan3nzlRh3doMDsCnAIKxXlGNpXldDhOZeMf2Ts9U2jnMfoQOBYbtbyjfCQz&#10;PqmO5RevOmiH2Hk6NRJuTwc5N+W1eov+Ov0e+/defTfopUfderCuKdGGKzw3PgzFpSZ/ZJm03PZT&#10;s+wOSRUNW6zY8y+CF0e+PTckdIlI1K4qs1U29AVumIajtsA2es8mdtwtNfYW9FHfNJItA0ki+7Gd&#10;UGZWq3UBupTv7FaI6vvflB46iLyj1iwBXHHFFdszn/Ws0nko9eK2dMDuiB7OzQzL+WncbGbEw5VX&#10;Xlkb1Vh45VBn7aKMzr0xhLySDTAGkRTbGjrrKOY+9LHzEQDZj+Odhp/j1rHh1DX86mIrWn1WD4aJ&#10;nJ0VQU6sIBIJL2zRXaAaLMRmueVD58RmYufIuXtoXUFfImmjus+DLz++5U/emnbqyPamN79l+5mf&#10;+fluMm4HK3Be/orv334o3xN4x7vfs/3TH/yR7Wd/7v/MN0BuCp58pS+vGDrd9dd//TWpX0fy1T7v&#10;6Q//XZYINhTSjcGTNWtDADSsxsdrmseOTedybGGoVm/91T/kqg6cl4EMXzZ8l/Pe44ceKuLc45A8&#10;h5a92nMI+SvM2NGt2Qf0iU98cvuGr3/x9rSnPa0dxI9feXXehripEIaKM//hnDB+ip856CTguXyj&#10;Wa5UyozQ1dWLL7o4j9Ga0Xr0OxnGXpbX1RnXlnUvS+pt60PoP61h55tDr4AE9B+J856ZrkZPx0Xd&#10;SP45SyXpSWIFx9M++RSyk3ctk0YqARR70fgn/3RwZhbX5k+diHzbIplCI4uqmHfmVgOkQtegk2h0&#10;WJMKdUTUhn6k4KkE69FzilVwcnkWVDB5XDrq2eNB8iOJcBg7Opox/w/oCJ4DpUco4HKCOigncs85&#10;z9onUY+QMYxGCjPanrXvM1OJ0k1f1vB2vt1X/yFJcvMgR9YY9XLoJzINFHIrE733nbimw5+cSlV5&#10;+GtvM8+MaZw8I1EseYtwFJ6HlnM5nMou08hSNIOcKW5POkQ22UjnaA+notodbQRk+l+HBC2MyqjE&#10;F/o4rKOZDpM3nOeHjEGbgFZrTvptDoPRMFlr7VJDsvTo1sSrEOecfbjHsZrCtMFpQq7kpMVIngoz&#10;PAri3K4KVrtK/Og/tJBF9M/OTGmdHfjLMRSADlDoqo3sMAcuWZo+T2WIUc8IbeRrJNCOWeSDTTg6&#10;elR+sjSu7//mcCrpeJvd26Fs100dsjoSltq53PEvHnpVFjd8Qo59vSXvn1vDvfjiTJ2Gd50d+VS8&#10;LgMENqesA7Wq0XR2Rp+WZ7o2G5mM7EBPUOPj4HTA1AN8E8zp2Mv556eC78Cm86iTNQ4MD8tZ5rZ1&#10;xnNpQffdYJ1Kx8KBSrfnPPpbMptRG2Qo5BEhgIUX8Wx66URdo39Bev9Cng7UeefeK0XZ4ODEQwWa&#10;vMDmARV7+jQc4M9sDng7ejfJt+DjXz64Qagd5B5N5HvpZQ/MqXiX5GuOV/V8jJszJTwnHe51P2WM&#10;ci/K5sHP5shd5wbYF3OPHMZ1Sf46so/uBTDxniKtO8geGtHH95Sy8uNZumqsjssnAx75NZ2AxjeX&#10;OkUubMwek9nv0zKAJA+2D/S3w2M7R7LMZElr6iDogaP+uaYisyP+h79wfsnt2eX/66967fakpzxh&#10;+9rnP7+vAv70T/8f27d/+9/viZQX5NCxF/2dF+YNoS/a/mu+Pvj/vukt25++/d3bPe918faohz98&#10;e/s73rHdns1wP/VjP14VOmTNZskeSLvXMxTTQ20R23gjnAT+8twsJ0pnowLNyUNwspXe6M4Srjoh&#10;DGfu5M5zdHEyQBUja4H8Ki6glr2mLvIDV1919Xb/S++/XfrAS9MhuDqzDRf2pFXtxvk6G7HHtfwM&#10;Gzyjs6GtcMEMKo0qxOyh9BjVZ9YEdnwNEfLmHm1spnSmTqMzP3xMI/f/q/FvvsjBoGV4Swk4PZRz&#10;AIInfzoakX6jeTidYR0A7R0/euJQBqnFq8PCDgLHv+Rb9YcfyTkCaVhq482djKal9FACNMAWkqQ2&#10;riNhD8lH0GgzCrfpQ8+7DAaRA4mmEWf0CCwSEigx+1NgqliJjkAxfiq9KNWpvSJ4cr/ruMRr0I5m&#10;dPTQhz18e+ITnxCjfFcbw0c+/BHp5T01DcjRlmnPJ8RRCjo7IgUOvMDVUKOrxARBFZ7Ugyg0ITa/&#10;KVGhmZHgmFXGRDVNr04eNYJDrL6rl2ngE5vE9LNi0C2Te7wxpDH8iS4t0KEtRHhfGS1VWniooy0i&#10;JKc8+SfD6GkM3ZSfhsehKfe+9716cpqRrg93dMQa2BzEhz7woe3c6OzcVA4dQD6uHabgAbvGnbw3&#10;3XjD9o63vSuw7t1eucp2V2Y/lgHJ+4EPfrC8LH5GfrNZq52e8A02EY2ccpGpv5z8OII2jpEfeYJv&#10;qlbPdgmtU3exjJFN9Jo89FhQ+VenOw+NL7rASkrzeKZHiGVTtk/+JVgfvjBLImc6aaW4dLIV2WpL&#10;zT06bYOQFNyRhRJwsPsTmVLmpFOoHQ/HBvtMqq+96YWb4cCnzax0xK7JvY03mwpCs0I9gOnkkfTw&#10;c/RwYF0UGi05HA6sWEfw5Kt0ye/I07OzefbavEJqJuKSvHY1m+UCKuVC1Mi9FI4M4F12j24zCJwF&#10;OjR+xnL6uFSEf5vmKoM8eCZIvCK3gkos2UqsKrBx9swscP7WhuFUoLwnb932LmpxhSQ+echElCWA&#10;2i/PQM58RilIZyj07sVKA17RWFiZ8fAu+pE4aLvpL87X897z5+/Jq5D3ze7xD7dzYjntr6+9bvvw&#10;hz8S+i7aPnXttTlp0Ot1H9y+JkfwGkU7Ypt9LseMN/bHFsevRHY6dyRGYHuwbo9W8lmNYBunpJO3&#10;AA7DQTceVwdxzX6tPQL0NAMZMh5dziyOg6Uu3P3lwBzZjgyohm2SCb9zYTZ9/pfX/WY2zd26/cov&#10;/2Jkc7iHUb0m5wL8ix/9lzkv4Anbc5/7nLxKeVlfmXzx178oH/G5PJsIf2n7wPuv3N71zr/YnvKk&#10;x20/8+9+crv8wQ+aNwBCj7cy1AMB/vIVm9PXq40lDu/s23Q8O7NHqg1qyrAjUx8ti9fQq544xVRH&#10;xvc0Kig2wP96illP8Dw2jc9aFdzoSNnaQxrd383XaZ0ueX3ekHjUox61fdM3f9P2K7/yy3mL4NPb&#10;wx72sK7lT5sVPUQXM0t8hie4hjeyzZ+f8pqE4LkzGydvy/dewnyMVnOPrqEtNwkahjzTX2mXtofA&#10;OwjSg187w4eyhczlhe/kALsk5Rr52OuznZWlT3VCuQi8S2YZvFmyafuUYu0MhkY+JFADGynTPpqT&#10;OueEViA3Qx/CVDTac5ciGjhOQaUUXypGqcoQsp7VF3/xY3Ou8zvTOD8pyOQKXKATGIXX81QchMUk&#10;+bDBQ1BhVhrQem4qTxvbpFk3PVB8mQ3A5PV+9Eu/67u2r37GVyq+XZZe3r1zdrXpqToNPcUKciom&#10;pimljZw7NKHNvX9Ya0ie8Nr3ORPfaVW0pTjlE+jncjTpsYxYfRxnJzs87EYRvnSgppMEcEJxAzFy&#10;4wwdbzqnMXLoSYMiOMJteI6DB8NzLMYGmjUSAEPlgePAGYUIMjPd/+lPfXL7wZf/QCq4z8VGjmnw&#10;6wgC/M4TNqZlA0leM7so01cakUAL7dnngICEU9k9i2p6/asrr9xe8fIfbqPjK4UqCbloMCwHnciB&#10;JDfckHO8H/0oJRRHcHVJzuPkGKf4yDVp+231wJ5WB0JRjr9GHyPmEDnhNkrhdfhOQxrccJCvHwDb&#10;MIjL33Rez8RV6slDd+7lpXuyDviWUXE4sr4J0bTky08bd/jIOjoRSIlO4EKT3zzUTjwYvaq8h/NK&#10;4Im84nlXOgSfj+P7s5zIpu9uv4LPDj8w73NbojiRjtVfX/eprktfkhPt2ESdGfixX0t3UMyHhhwn&#10;fXz76EevCcr9K4mhncO0yctbM+9934fTAcn73ql8p2xesqE0nfIlK4zHVCuD1sfIXBqZBKVpgtAf&#10;eavvRzIoiON2CMtyHNNAJ2MiapPVe2w1+mo93+UULLW16jAyD6uRyfmN07GYBm/oMJtDZopWviHD&#10;a7LgddavhJFCVBG7Inv04KWbXuto6AwPGUyQXcp7LfOOO/NGQN7EYNePjPN3MJLTBDUIn4/jvuyB&#10;D9ze/e53ZxBzW9+ZJ0ObB6+44gnbkXTGeSuvZVLC8iGlI//QiqH6S7fJ67PEDaGBXxKXu2aWnx22&#10;scm1I8DA7T6myJtvUR0Fo9Tzsnxhdm9sdmQ2NIy+nGswo+tsEDYr0JHz0FORBXvzB72rj1J97nM3&#10;b7/9+t/Lq4PfmBME75nyvlXymJxf8YrtLz/04e1tb3/79rM/+wuZ6bs5Nnrf7djx05khyQl5ofdF&#10;f+ert+c95znbVzztKbG50BhbhWfVUbJiu/gmE6dquq7GHl8GaD7qRAaWx2bvydS1ajh0tmMcuux/&#10;MKMDh4Pi6KCf004dyw1pAzl62K9tp8Qo1DCw7witV111ZU6m/ZbtaU9/ahv/97//fdu11346bz7M&#10;a9ZG0eo8REbr6t+AIe/hSV0QX7nGZ6JgNgZGjxmEKWCPVkNstQX7kJyAoC0XtBu9g9P6zqAl+ydL&#10;ns1OdMkscHJHeAflA0CmxM2g0nMfI19HTt91wtsJ8WmRI0nQEcDywD11dQZsak5mf0WCkqobDUY/&#10;JWwcQJDEa2RsUx4UXj1WiqRxivYKydOe9vR8ue4t22/8xm/kS3Tf3PzLyXPueOy540FVxxMml5Ad&#10;U2uqWiVgPGB3pBgOKMfJb9ZPGW0NIDSH4Jx1fe9U5K/qer2pxzIbGsfRcBgc1PDTkULSqkAi4ejy&#10;LBRcJesp1E1EeaMkMpqp2Rh6fj6S0cOtacjvk926RgBEobLXQNwtZxVo4gqTrHKPd42AjY1XX31N&#10;P37SKeMd51CgHKWF3pSb96s1ilNxCBcsnQVupiOmMPqd3/Gd6W3fGnrwPlNwHIrRDAd3PLM/pvrv&#10;9PpOGtv7Zt1UD8T7qALnvfT77YF1e/QqcDac602f+1xGzXk9MQI+90gUGdzXZQT6qEc8IqOHS5KP&#10;TMUm5CbQevXI+NIrCS7yCm+hiQ5m1HRGZp1CTgcLr5x8OzEZTWOodhR6yZdttQOQ5zbYwcUW/Y38&#10;YVVsZrfc0zc+dErYxupcwWPUaNOUPLK04wCWh4ZyU9jtzmO0efE8Dm/pnQTMvPjUswb6mquu237s&#10;x34y/GRkk2ev9twjO/whst/kpkxF33z0xPaI6IhezOo4h7x2x7giO50H635vess7c0DRR0JXqsuh&#10;jBSSXwcqZppOw6F0MI9uN950e6Z1z+uMRBvFSB9Nu6GXBzOBdIIrHOqoY5XzkJfIXe+ZA3fOzbLP&#10;wtNMSeGYpjOmYxq9dvmhRWpPtfoQaWraMpqvoxkEkFHInYxgBCnTb10M/k7Pem4HKDeL7CEossPr&#10;6Gj8EV+RbPIRQrmJbBJnD8XxJNpfcTodolCwPeEJT+ppmzffclPW4G/Pjvl7bp/JiPDyhzyse2p0&#10;DHzG3JsZjlS2FHdnPhtuNE1mAtuL1oNp9M4Uxqnvdo2P4GUDiWnO8jfshNfIKxDYTzuue11nk8lc&#10;+HdFZp09Cb6ZGUlCeXOlynii/NnIOPt/NMLRZ8Cqw7Xx5luyyjJfOhbve/9Hto9//Mrt3/7kv2gj&#10;XNjJ94AHPKAHKn1FzhDwqXcnVt566w3p6N+2/diPv3L7Zz/yPdv//Hfzdde8YeBrpcgPm9Uf3tCA&#10;+NrEahtCxuJbZnJDs70PF2b2ZX3iWh7S9EuH4LIT/LSRDT/lOgnqBJuB396b+rqUb91PycLCPxjy&#10;teSh7WN/+bEOWq78q7/qpur75oCs7/zu787hQrdu1/31p3Io3SMDKyTQReAJdBrAeR6/EuS1IS9s&#10;06vzV6qH0BTm+gq7tquysGdnwBTG3e/lYbsywIX2GWSLU26/KlT8yaMOB99OGvImJA48JVyFJQPL&#10;5XyJNHXdtf8Dsz+VE0tMfTcCn+lZzA7iClpmcggigbMrwDDNIVMUhFDriVLaS17yku1V2W360z/1&#10;b7cveuxje2Y3odgcYtpaj1fv3BewvErUZjUVrJ2OwOm6dQTaU+ryzHBm859Xj/ZNDyUxhIduTInH&#10;FNjoVmEF9AltyEPnoeQjfBXP2slaOpBPOaPp8h2Y6FnHfp7KmQV6Zuj4XI7YtJHoT9/6p9vTnvEV&#10;WT+8JBVxfzc9NGjQNWB1SGQXA0r0DndkSXb3y6s3D84rTL/7u7+TI35f1q9woQ1OmiZx67p49OEW&#10;fOKRvKcHzQnMuj+5CzpxX553e0dm02mSliLsNzrwChBadPzS8GVWIjbfcp39CIwaUArg42tzOqFj&#10;TTWksLdS8OB4CkB2I+jVqxamnGor8AWGysOZzVQUPQydc1Tq3Ks80/lMxYj8bea56qqP57OhXxv6&#10;bIrTU9/zBhe6m5/phgxlXLu8lavg++xpGhI/Eb4chxYyqH0kPt3byEKHcZ/qjmAe/KDLtne+/R1t&#10;8EbGkYOKlc5neaMBtpK8JSlwhrZIpxVw8LVxCh1wXZTXiL7zH35rp+q9xma2wJkLHDy76dfVsiFN&#10;x+pYDmd6whOuiJ4svYTYOkSV1NG3Dge6YHvh8/+nwgjwNqp3ZcYBMc4dmI7LWTn8yS76fPToSYGV&#10;RgJVOoLsUkAXetWDvrstMjBmN//w1DqTRonNc7ycneUh9QJum8a4iobIxBfayEJ6bT8J1M25+YLo&#10;OL0ciZyjjwV5Rz9jnxPXpKYVdOTc2bhYH5wYcQrX1E0AAEAASURBVNlzJZ+HwN/trm/skFuChhbd&#10;BhX3u+89txtzGNP552b6PJ0J8WT5gEsfUDvXySVkI29rq05+7Lv9wX9Bps2P3pZORHh80GWXtdFF&#10;e36nTiZP/WDQanTkQ3tHhOlc62CaIWBx4iNJ5DVv6a58Jq6j/vgw8lv2d0HeBHCuhNHsyEzp0ZE7&#10;8mZPltHIc2jLNT/0Q+7i8q98axg++uGP5uuBX5JOgbMdpp7whcpbynJQmBkCB2sZjHzmbz6XEy1f&#10;2e9YXHLJhamjOXa5MkdKePbj2nv+VR0xuzH+tH44IuaX0GIz3SeuubbLGXSx/DR5EFLpDWhtimPr&#10;U7tLB5nAUVsKHHiF8hw4SaprauT+Dw1o1eb86Vvf3teSv+ZZz257BJll3ptuumG7+pqrku9ZoTuE&#10;VlH5t+MqlvoPOoR3xxUe1U0xOlPn5FmnRVtq6e50bOms3UeS/wBGJOLmuXJMFNbpdWfJQ2ihz+SU&#10;iDkKDb3ja3KbOBvTjeFs9O+rrvVpuefrw0ttCU2WISOjDlhwUBpGZ+RnpjLfLgrQPLiG+hipmyGg&#10;o10I80cIGIeg6w7KBCDC9NJDVdelv+/7vi8HVbwtH/T4eHteYKlsjM1ueHCMbDBn16oGQq/W5xHF&#10;mS7riCiVlsM0FaojoUPh/Xhp7sf4sjaeCoxhPHTGIPjEaXCtrzlW1O7xvuYXZQk6JY4MXYY4Qh+j&#10;5Pwo1BpvG4r0Oh0+wUFcdfVVXUu2N+HLn/rUOu0DgwxfkVrpwKP41TDCOUpPXEdOZ20vTGP3hje8&#10;Yfsvv/mbheWraIydB6WCvM7RUTwHXROMM9d4G/1XweGBDMjIh0LIEgXHMo3JoL1N0SnjKJQcTNFy&#10;lmSsglB01+k6pZxXXRSODleFRLsG5WR2s6t8XW8KHk5SY6zWJXvoiZ50wnbZwoOuAKue5F89/7Cm&#10;Xrfi1AA57sCsHQXmq3791Z2StH7nJET2NwaMbg41P5DOXeVAz8LId9Lcr2CDJHpM/YOXounU5FoY&#10;45Q1lE6T+8//+Te2j330YxlNPzrT+dkgV12ZoTKrYEkuso5zdF8esbmHspz78hX7UTE1ni964fOq&#10;B9ls5jqZUyU5Ww2+jt/JdDRV5KkHzjw3whunSSmczMnUjwdmw9vLv/+ltW26OXEyHYqcR6Hu6S5w&#10;qNNpJos40pSxn0eY6fMQS/4J4B/wkGcjUXT7E0/f6vn55120vfGP/iCzAhekHuUbBunA6xTgvQ4f&#10;yMBsJy/X5azhaEOHv4havbzf/S/ZrrvumuR9Zme47i4vtIPRuPxr2XA1U6NTH6p3yIoTUs3q6LY2&#10;Uuaky28WIh2qQ3dsz/zqL9/+8A//OFPiOUQmX9n03YG+9ghER5Q5VyMHL7VjHbpNsduoejJLXzpY&#10;117zyayrX5zlggeP3yv0wTO8R9ilie1Nw4MCnaWZNzizIS7ZDsJy6CJiZqFlyhrQqNML9hwKE1m0&#10;4yN3+K6PSKHUBbo9L2WW7qTXNpGY3GTaDlni+dHrPvmJdIw+m++0/HIaxvsFV/C2o+hQpdksS4Ya&#10;NPm9Mn00VWwaFusW+A09+dFRJusJQZi4juBDPBr7xhjf7AdDCTYWOqoaj33Ov6YsMPIU/lxjqrGr&#10;DBbzkaSGwOlyEby5L987DX1rIfLouSuTuX4JTVf/9Se2K77k8dvjr3h8PhX86R4e9Z4s1zmL5lje&#10;xtFGLRqDeeDufM4geOhnq+oP3OqJ+tCQvJ/OJ5wtGfv+zVn4S3orQORbEvEYefRT2bkn0xRLVPKq&#10;tNJFwBv5LbiiS1ui+Ndm5DdT95lF61/oIjfLyPXBaItkaz/Rpc2cc7BX+AQ45fi90phycZMBtuO0&#10;DINRAF2F9awgpXvmUOtsE4fgOmFLCInX+Dzv+c/bviaVnyFxiIxKpe5MQoynzjsCLIzgVmm9flhH&#10;HTI5MI1ewHd2AMEhKX9oDXNx/hwRuGBQTB1r4m2UWvn0KDlSIy/59LCZLpo5UHSAp6yGbk5n4uTE&#10;j3Mye2D0axbjkQ992Pasr/qqnrtuBNDNU+Gj8FSKxHHSnUXYhUpeM3LFzSgUXl9A+47v+I4e7PFH&#10;f/zHhY/Gc9LA94TENDh6dtSJT8HX7Nrpiva9uoMGJ77RTNAWP5nXCYYuo846FlPtgaEBrLwYVMr6&#10;ZoM8KqVRhXKmQTXenskVTo78lls+n168U+3nYBg6EC7O8a0RQEZceW0m08ify54BFQS3XrlSaeEg&#10;Bx0wnUCfQtZo4IWOrvnEJ3K4y3uzrHFzvmz2g+GXPcxa+eo4MdGpG5FxaCcTcqwxI6QYRwZwNQS3&#10;HxWuo/uUy+M8pzz5zZKTjWznbV//9V+3/fwrf377uhd93fZlX5ZDR1KOEzg38oGnPf/QbW2fneEn&#10;xIxMOWM/qVuWY+o8ok/VTuOvsqLZ54rH8WSZJjI7nY4WGBF5cMwojY7wSJcaFH12Ha074wzBb0XP&#10;LgBnpQv40yE7mQ2FrR/J65Piq0Mc0yw9ff0WDfiObtu2xHA6E7j7FzNj6rFTCd/17vdsr/2/f2v7&#10;X/Mq2fE479TY0DJ1seIOnDqoiJXMex96jCRbF3pP/qfy2doX5L30/5gNZx/McthjKw91RT6y6XQq&#10;ZnRqwO190kIPuAMvz3GE0pon5Ya3xOx52EFEVJn4FsZXPv1p/dLgVZnuPp730q+55prat/pMBudm&#10;cHHxhRd3PZqt0yGc1113bWcbH/uox27f/E1fFzvNejzZ8SDxdTqvi18zF5ljDNakqoi5+plOMb9A&#10;/zvd0VV5skyWe5yiF/1GqHzJzXmr581v+ZPtRS96Ue1nkskAX2Pbs2cl1NqqH/w6BGSUh8TRbT1d&#10;ngY22zML9M3f9OLY9lPq71KjasfqpNmCZd8zizsbdc3O/tS//qHtcY/5onx11FIXXlAcyuktMGZg&#10;EGghrSQ0HUsaTPV2118T+eNjnQV1sqB9SmemtMNf4Ad0XgkfPPYy4fVQnhWvLQRvZYY3kZV5SSq/&#10;8kxnlo/PqaFZBnrqk7603wA4nv0zBpSZE92e85xnb5elg225gO/jK9uoKh8e2siH/tpeaQ8vO251&#10;B57iwm/KHvWFy3PT4AZ+Q2SeAjLmkSDEpqAQONrE4oi+mq5yS5c/vnqWipIveVsMGDf4jWx7nHTs&#10;gd/Ab5Py3Bkt+s4fP+sVRQNxPqztms5CIPkPIx7O0UBovL1jfDwVmOMentsNTO6MYmJAdWJJqLEt&#10;ggKoP+lZG3EJnMhtt32+CBmt/LKvittvlMex4mWmeTVqGpSsmSYUfmxBp8C9kbKRrHt/M+oYWaGp&#10;CiPswFP5NA7watzaKEcIS1mEfmcaGaEVKmUISNlOlZbWCCUjaJHyo3E55nyzuYZAsGgxXe6nPeMq&#10;J8UomLGEJnnAhoucOAB53evsoPEpqZSPe9zj8prWHe2IoMdGP2ekW6O3XNKT44JbB6FnBYSuTr1F&#10;sN4ldmiKfRp69AzaLIgK/Lls+HFIyLE0EOgxu4Kng008BBEazcjcls1SZHvvfGnus9d/OqPfI/1C&#10;m02N3jqgh4vTsB+7M5ussolnjR58+viipLU3nB3ah/Vug8Noy0a3z6fHvWxjRjs25m3brfnOO5oY&#10;5z2ym/vFebf3si98QHi0AWp0tCpar2iNE+bw1AujRnLMXf444LEX9xV75BzF1wY8g1FdxdFwNtPY&#10;aKRm9KweOH9eeGtmtN7+9nelQqezBXzS7sxM1Nib5a3ss4i+hGVbbVSiN0swOrXnpIPjFTSzIb7m&#10;aIQO2XmRIRu107tLA9Gp5S1LLPe61yW1LzqUh02axvbJ2C5npVMKvsaL7cgHvwOFOLcLLsxMWJZj&#10;2FmdXVA6xZL9aRZMjZPtssW1dHMkx087HdKHpSx32Wz0gfd9IF+ffGc+9f3d20Mf/pB9s1bsN7Ko&#10;XIOXnUe0kTFZVxy91N6lN0qH/XRPr3tBXlX7/T/4g84WPvGJT4weLf2dk42rFw1dgccWOX5yawNy&#10;KrKMLcKpY3ReZlMA7mDByMtQpjM3s8mMTbG3I3mDQgf0SNbFv+TxV2yPzZ+3MI6no7teR+zG18iK&#10;LPHFplwdRaszR1/nhg4npHapLg771Flm2uJckxaSRrbln62p25FFmse121/j6hPTjJY/aAcsOFkv&#10;nehckJM/37DXKL/xjX/UPSRPevITqmM8CWs5pPoMLmVNQ+u883XdWIcGdWPvMCGy+YOb3d///vfv&#10;n9EzWizrVIdTaVoWMeqqDsw0JsmXwZGByaJFHr4EfxpH+MV1szZm0Js4YAtP5yTxKdI6z27RRSYs&#10;hV80uFPU/dl30ec52Zd0y3bve+WrpuDvQQM6wOQ9Ey+5DXlUcCZe/bhze+aznllfqk4dvse+zBA5&#10;mSF4zGMeXbz1IwFX3SSfeoQBP6U9xNeqk6f+Br3aj6Tzd0dTDyuH1OUwsKhFVfNU0JFVhRCAPUVR&#10;Z0n64oOAGoZHcjoIwdeQvF7vrS6Srs3VmWe72gEfhMtD0Oxlk0dfowPk8JxmvjxiqoOBXM9xPrmK&#10;0BGm+pzIpSC0UYpnAYkMo8SVcA549RAJRz7lZ62cgBa8xYNr4SZnr8nbBlO1CD5CP+WjPMlIqGfZ&#10;5BPEIav5Fn5lDuiq4atoAUraycyRLuMUdTJrlcqqkBzNgg9fA7oilSW8WU/ZkyID2Wy2I1sKgF9F&#10;WIoCh5n4lQYX2Xmta/gb+TAkecWdjjL9qJBG9vfIiMSXH8G88JwLtnvGKRt6GClwGvD6hCgjXxXS&#10;9a48c2rW1fAFnvOzH/Lgh5Sesw5HR6WDBsN/xhmel8mleGxg0ZnYyN1o2ChBMLU2HTAdsXAQ+lpp&#10;FQx++HRWbvrcTdlkpQfPQUTeoedQXh+Tf8kAv61MAO+yasMcur2FgH5rrEuuMjFy5TUMZFHrDWq3&#10;lSM6SgsZB+6yWXKLo6ouG5cZltDGWdiA2o5oynGo9hlwdE9+8pOzVv/ELGvd2JHV0ZzodyKOhCw4&#10;Yq+rwemDKHjUiHOad2a9noNy6E9Y7Dv9eJnTKFM2ZTQU3r64JZ2jz2cpTGdAY0W2F1yoQ5cZtHQA&#10;2WBlmnrpCFQVnUw5d7ar40fX8HckELloQK+//rY0JHQ2dedIvkWAN/nZjFkDS0s2Hs6sXjr5bNpo&#10;NrLqmwg5PEfjYkPrP/7HL8selktblzJBVnzU1hDd4XPZs7pQvhONfvS2jtFf4jw/Pgf63DNv9niN&#10;6zWveU1kN0d1l5Y4XbK0ZGczmZ39PudKZjpR7RyH7rGZ2TNkRuVE9Lo2/pqh0TlS7x3oFDGkk0re&#10;+Y5EC87oSSdWQJ9MlU3o08HTaOh0eR0rvr0yvyBrzGYo2ZXlF2vOZN8Zm+SlP0uPfI6OO/tiv+MH&#10;wUh9ziwYP6ucgVcHHol3QBT6BZ+p/rM/e1c65Ue3l/yjlwRW6ODkMZL/4ND/2LyZ1DvbQf/gBz7Q&#10;7yPc6173DtzYReiob0reI9G50tQlKOtJu2pmw8Aj5LZeGFzAoW5TWhtVhaL8U+nMDP7RLV7JGiy2&#10;mhrU+4UnmRNP9/mJ3OhfMKiwvAt2y4cecAXX3rkm/4Mue/D25jf/SWzxQekA2ss2jev4EPSnkHql&#10;NcvvDmZgpTyMC/bYY8onX/WezK7y2IchXwdXSgMX4PCAj6j87z3bJkPw8M1mz4rvvCvlfc756U9/&#10;xnY4S8kTcONP6VwRGJ0cEAp20/c0j0WUa4KSB6F5kTAZWu/liB7CSHnh5/BjCbM2k6ytl1E2P6ik&#10;111tomUAyGEH/OlZ17/3nak3Mfqzs+mOkQWoNL2Lri3mgdIBIpSm78RUyIGGYEJVobwKA0DuyrD8&#10;0rxyJUwvM88h2miQk0PQnM6XDAWW58SDw1DX+thUgNCw43dxP+XHWQLQNfBEwiUwunH6yR/4LZ8r&#10;YapYyuOlDSyHhoYEnJX2ECIdB0y7BoOnKjUO1E8FK1WjewCgcBJZwynMIstd4io/t+HB63ucTNfi&#10;8Z5KBPzZqaxeE+I8YMfLzn4rSx4TncqOuMAU9KSrr9x3xiPTahyQkRBZmvUpjeEBzAJMnKlK5xf0&#10;iOIgWXLu6GABb4UffS/64aweWFXohQNZjcu9hzHEMzDJtnLb8YC11qqhkiZu/sIcXVraCK+LriTv&#10;5CctvwMTXo0/vmJH5THQdjoONhwitWmBnavsytf55SFVvWWMCrqslZkkDaXG4cRxOk58hM8Z1Ebw&#10;jp4ETsJbHRoTHQdrnCPz2Htk7MAmPCibm5ZpxyrlOTu0t6EIzMIKHJ2hQ+mEYaq85Xo4J8oRC7xj&#10;61PX8G1Em9PCCs9Jh+Gsb5mo1+MUZwQGv+duJo0catsBekGcmVmQla45UYcq4+DDO6FVP2I9lxf3&#10;w1PTCDZBMthmfJKhr291hJ4GVGepPCVe42dJ4+jRY+lUZikvclcv+RGdmtPpKOmYjq3iKbiSzuYc&#10;HdtNZpnJcU49vYB1PAMLHa5QkefMsKV+aITMHCx5nJ+loduyL8T+DSS3QxG4plktz5jCviBLbOiU&#10;Rl9m6NQrePBgdKysZ52tnoOR537wKEflOrTKwEvds+/kROAfDZ1kav1WB+NRj3xkvu53RfYlONPC&#10;rBD2Rp4u4Htmp9MpvHP71f/0a5l9Sqcgnajbs0dIXcMP25Cf77DPyWyfzovvRShrBuFETsM7lql6&#10;jWEgF7ZG2CbEczKrApd9BF+Qc0nM3Ghk+uZLeLS8yXbQrw0Z2ZLvzLDQRQ8bC/6LM2uow3T1Vdds&#10;P/ov//X28h/4vu1xX/y4wE8diT7UT1wue9JhNRvwute9Phs+77s99znP7FtafSU3dUjQOaxsQoN2&#10;hNzZmEEJm9EwokttbkcuZcS3E2PmKXWb/gS0RVQVGJto3YzwwDedDlbzTKbeozHGYdPZ9ud5df63&#10;f/u3tu992Uu3Bz704RwPcda3BOhUgOhMu0e+jYNPWuKKXP7gC7Jc08CvbGzcX3HvebSngXMqtnhr&#10;Zn5vyyDslptv7Bthx3LM8dF84Mx5DbckzZIYe/Cav3p6TnyJ+lTfBmac2lk3f+g9OI0AI7yMOKYD&#10;MBWEvDVwDNJa/ziCFExAMxjobs83NxQBgUYcs/hZFeUUwjljZTRIuXpXsw1EogmcExzBjwLAU5Hb&#10;kAf/lIaP94NvhxdlM0ihDmW/jpIZ/ZnGA9V++kspCEko/1qT8NwpocTXyILnTIcigq8RBkIK9hU4&#10;AkBLrm1EBnriwGbcymNw4MItro1EjMg9YhbflZmY4GlaklUsa8uBGDpjeDKxgwOjmqj2CNEdueJd&#10;A1ZsRKNChA42d/ZZkSle2yva5alccOoEODd70YmnrlWReWjxKiN2TsahtLeZyLW2SL2mTA8auPLN&#10;vAI8v0L5HKr+1r00r5FKX3Ctc4LV8om3S5bl0E9tIDA7W6LSJUAREgKDHeYueOl+6WxkPPROzqFn&#10;yT5aDLw0Mv0poNY/mzHB5dwDupVpOUCvXnZqOukCHRR2cKPbaI/82piFwtmwSQcjECMpYrob9S2u&#10;oVE3igecZALPs06CenokDZQw9SEwk1b8ACYvG1CujXvy6YQoW922DkWP6mppYVvBEyWSv7q1aIRD&#10;Rwbs1eAnZ+s4+PCDAcxBHoX2oF+gXO11z9c9AehMmP+Tma4MEGrzezod400gE3ngavUP3NKfiDVb&#10;40uM9MS8Acdv81R2Kc+u4u+A1CiA7c89+umf/yJj/gyPp+vT6CHPybMCPNVtaIKPrOFSJyDXgfMM&#10;fuFgtnLKLE6WKrrUl7Rp2C3p5INg8YP+0DlM5IKG/C1YQ/PAthT7N9moZh+D2ZPZUJyZo3QyNMZo&#10;1hFweBKaNObW6c8778Jsorwx9Wk6npYl6N13BCq18KlDpQE0oGD/bESHyxKTVwDB6wbB0CaPZUN1&#10;durt1lkv92bUdOQ+l1eQHe/7Vc/8qsoBTzp/+CFHoTIMHhs7b7jhphwd/zu5frY6o9JbP5/XfJMe&#10;iw9fF2X57KJu8mQTF110QZ/Ntl1//fW1lQfkC6nqAvziyYV+zQyZ7ZmlSLNqx3vgkg97IY4dKsfe&#10;dNJ0qBZv6HbPTi13Xf3xq7Zv/65v3x756EdVR3TszaTWIYRV6bvd6DzUhhhn0tZ9+d/z0r3bFXY7&#10;pP/6NnlTV7XNt/l4UuR6S85nOB69HsuysA9s3X77rX3lWyfVRtl7ZD9XX9dWcQLPEnFa4LbDZx37&#10;+IeyrAN4GnDNQ67dNZurRtFzOwOuOgY7cXU+IWYZKCUiyvNyQJTbkU6YcRSkNATEds4oPnEcuySj&#10;4YOKh1i40nvlnCiDQQqFk2srcRx3Ae50nalwKZ8wz73tv1aklsljy+Aht2SQG05jGr/Et4T/oTG8&#10;CJO3tx317Xc1zPb0wx8YHIoRB5ilN2DwWTi5dz40Q5tGAuCBVOPLbdfXEolEm0L6XnXy9LzzRLZj&#10;EJqn0Uz+nb5wEdjAheb8INiyiKnw0/1UaODlvuV22vCe7FNmb3gbFyMZ2gML4wlgcRano+sJwwN4&#10;Npp134SsCJcv5fDcSp7n6SwF19LvDgU+mxnZDl68h81IOQmOoTjJNk6rFSeXNlZknUrDMdRJ4+OA&#10;r2QFt43x6IVcOOeZ7oSjEguspCevsvANA0O/ClcRhWbOBD/lKWUi3TQYgwfLMk6dQRM+xqlzlt3E&#10;lSxw6JSR2am0kq3zcOdHQ7foIIsByZ4Kvc9k6Uk1bnyeA6zPRE8ufMvUpegsBLLHzjLI27L+j8xc&#10;1S/T2vJMILfYTWUxMUs34sJZHWGw5Gf4lwtPYtClsW0HIBk4zcol+CvjPJfs0F1fMigSF/9QiLlE&#10;7n1TA59nYptz6biqDK+4V//gpxu8V2+JbyDfACkP8u18LZqWzOXtfa5DS3CH/i7tqA/lD42RM1EN&#10;88k7nYgFd8Er/5FDKyXJ7LqqDskxdWZogE/6wMbRDry6UWyFkF8a22lJfn4RXjiN4skdn22gIwe4&#10;/Mgv37xeppM5OiAinYHaSOxPWQMwNjE+KunRk1kjmgALHDpd/JYvFAeX+Mo5z2hD+hqFK6vDAp/T&#10;AvGFzjaYZRLfCYvHEGcp4cacu2LpsY1XZtiOZtSrgTPD4XPpZmnwffT2xKVBR+8t2YdkiQg93qYS&#10;0FV5qO/h4ZZbbk5siIhxSPOGGTnWJhNtMzOadczYvdkL+fC55Gl54Fu/7ds2ZxOYQTo7MDDGu6AJ&#10;L62QvYmwQ0/Dzqp7eyvmMf8JrIJprt2Psoupr21T60unbh/N0tfN6SjdmsOiTviAWf5uvuXGvBGh&#10;c3Bz/aoZgYvTwWnbFt51rg1K+HWfrT+n0215gNuGEMw1ICRKcHEnMED/9JQFwloV6e73zZiCy2HJ&#10;CypWI343eR6mujM7ShP8X7j6HFyeCV4Khz69ZQY6jsXHYxjrMkzlOmr4/1Wo4Qs0Sh5jkJdg8GV3&#10;KRw17LSkdaaJp/BZPhjjkK4Rq8QUSXl5+lnYgG9F8Zy7ZG2o0eTZlZwGB9kN/EQ3Df5KIvy4CVeh&#10;TcxsCOnazjmRxa6D6UmHdhU2Fa7OJ2mFkVKcCicGb06Gyn0qvr0SnqMJckjrlKSdH9G7jZ5KQ2/6&#10;Eq0OgsIq+kaPuTObEThTaUqu5IPQTmGeKo8wWhLKC/ITmwbQ0lNpzXNplN999I3udnqCuG87hM4e&#10;u5w8ZKjikj2cXXYKrNpbAY6cwVpEwZ/Y0tEZjj2pU5KVx85DyoyjMHo2cqSDHXbu2d0KrVTZLx6K&#10;68hKexI5GPwLSOAoiIYMwSZDDRbm2eXaTNkOStLY+UzdDpHlN/ECfShPXpVZspTvINAtqX2il2yD&#10;vA2RPHipHsmuoP6W7MfhTwKawDYCor+Razar7g5OWnIUCLtTH4xeFz1k1tTgrP7zX0PQ9J32oSD/&#10;o9e/zR++8Jn6U1mH+AIbWYjyWPmBJTrwW+Mk5I+/aMOyU0kHcKOF3xkZ6nhGzkmEDw/TmQQEHJF+&#10;R84wNPrAzjSCic1zQEbWGtU9bxSk+NjfyB5NpSOZB3QypP45IrZ2IzJpy08VLoSFTR+sRxjdLjtc&#10;ZZUDHx7+DzT2O3yXlcSMPqbe0ys5he4dpvLgko8SZEM3cORSO05Cw8K7dJeizcf2iz/89F75xBmJ&#10;Hjr/jK7ZFCIrs9B8MjjArN4CjH6nE5VjkbPB1rT2Qx92+dha5MZ/qCNIZespkTLZr5GNpTOrNXpm&#10;10LrHfjoS34/Or6WGoKqdU6+Zcv40olZcsUf2fhyqCtabdROqx9HFaNMR+S05UM+SWC/GcSeCWjc&#10;fQd6O6BJOjmEpubcZRLghHmmaN4M6QZJ6ewltI+stImxh8xWdWYvJdCtM0/37mHFK3mWbjACQQ01&#10;mDO7cyzne7QjACfhrHVCvemZ7qQ4IxrGx6gY/hgXQimRgCcNUdNTKgfS8yw0n41xiMgfUhBlSqab&#10;m3aeMbMcCrh6U2sKMViKBy5CqCICo40+ww9QcRQ5I6AB2v/ND7X0+aQwD7IcTculoo1B4Wsq7Vor&#10;b4UPAo2TvJEi6daxk4eGgnAbcuFwxkOJZxNjjMrgfslNCeDquGIMZKIEHk3FCpVZKqHKJGrJkFzk&#10;wW8dW2QlnZlEihAlL9oCM/BOnDB1Ki5/eY6mSqdpb+ayo4s84xyCC48+m1sa8s/dVKChGR3iek3h&#10;On/EFy8e0Ss+oHQa8FC6kqYiFCG8HNLYTpcdNILJeWb2JJqPwZ4MnYcyVQhBnVdkruyM1ODbnXrp&#10;jASiZxjpDt3jEOY+CQ0aETy04dtlUPtOHFY4gtmE6VvlyUd46M6lsm1DEBnnp1PBSaouksfIkR0e&#10;jLqUoys0Fwb5nXHwtT3wE1uZzm1lI39H6sUrAQnDf+19r2fi2VAbg+hYKK5cyWPsV6d5cKyGAr6x&#10;0elkJjlUMAGdlFhHp8XHwY+jxijoozf6IhOyosvaf/ngRySNzwATPThYdtNOH3kcBHyNreV/8nFq&#10;bJwuz2zwzEPzSes+mFwrPvjDqPvSCpe0XGFpXBLRKVPjd/zkY2BxZj9T8kWOZGPEJrRE7keGeWaH&#10;+WG1BDxPI4FVpksMcJOJnxje6nTQ+6J3+RE4J9DT1OVBn3JoCd3TQI09y6/jWX9GX/mpHRYfms+E&#10;6iKPpQT/yzcljo0MvtHR2Knyuy2dAVNhVi53k2OIKrIuaRTeyC5SPZgZAEIdK5V72dpMyrbjkBR6&#10;OEXfud7dlnWapm6EnrQnp7oRmR0kPh6NPZ88Kx1wjWwC+qVNmJmKQUlCU2/nVVe+YjpALZMn/gfu&#10;LUdTg6FeLTrBI99+sZdscow1jPUn0I2yqmN513PvKQNju/MpP/TN5x6EQjt4ohNLjOhRx8pdGPEs&#10;TYe2NhD9ubYdV29aZjrgkUTtT2GyT8HO/OMh3XQzIWem2yE4kR5CzyfeuZpRyhgeBQp4cT+G4kmE&#10;PAxXeu7dCIlDXJmJ0asUiLKW3M8bJx8mKwZlkqe9mcDoOnqubfCSVuG34gALZuCVpjQ4yWeNR5xg&#10;4x1KvCKV3HlmMDOytkdhxJHOT5JVaoHTFtrgVbhw6gwRagwsxQ6fztRR8stDoAwmWXOXp8TBz2iE&#10;afB623+V1x4PpvU2o/OD+Mih1MeQc1t7xjOYZSv0qyS+OGhDTJ1J+FchyaHy2dHp8AQyIgJfzza3&#10;wcexjs0x7JGN59EdWuhYych0h1vDTSxH1s+9ojME1RniOWn44aiHgWlE0Vy8ubZRDIQeppFMZDY4&#10;UyQZ3R9WaekJz5XlaMn53grYOIYHefEKmc4D4aANPtRIW7BNfxmN0hd6jXJtlupZEbFxuFsKfPTm&#10;KbEHOFR+jQep9H6/luaU7y7/dLZqQ+pMylqnpY8u54SndkyDW6+IbfNTsI7Mcu8hWMlKutCrRkbe&#10;YSyx6kbkfDd9Ny2Zkq0467xyj/8V3NtbMntASGrgcxTNF/xmlUpI8uZFnS5NoUkHSp71pzDdILM8&#10;5+YuRll/EcC9LUPVwzjQcVToDqDiAQ/tlVN1OdRKLk3lnY5DYy71Q8lfuSfPnnsHNza4oomLzsCh&#10;Mw0TCalrrU+hf+FAd2eIYkFqDCuvTHM3uFgDvPSCHvQhaE+vQEQ2ZcrWkJKneFqgkE+hSbbS5J5z&#10;lg7n6F1G8XCSBVA6vu6lkBf+rLmT7XQoAjLxscLkGXtFe5fp2F1jAy8/Qr1MYDQkXxtSiOAt7Xta&#10;LpWBlBDgvsVyhTuXQtSZKMV5nvyRNQ7CU71QypoyZyYoGPnlbpcp3toJys2ikV7YGCQor3nl3lS2&#10;mcGZ1VQOZnKK/0PTXmeSgIIUn+UMiDsDWWSjyfKj8D5Sr12nkWYzEJKmZUd0Jra4gqRtWwctu8wK&#10;Mv8MXGtXUxLgAAiU4ggtmY1FhzM+aMFyUR5zTQZtknowwIqzeJOmzZxGP22chpsMgsPhZgykvk25&#10;PJrhB9SmXHXXGzDzqmvapJSrnUWw9S+WO+I/tZXncJJKKtRR3cEaSHCgFZGldQzQk8q0pn6bXgQI&#10;IixM4mMq/wibA0vJHZZ8Ho3mS1w4aLnEr/zhNunpteQENVPTq3HFr0Awy7mLawVpyuy+x488jg0F&#10;MwcFRiihTcWQP3FAEcxdfSeTMyeoJqOo98NTAfdfHW3IbuVJLvKrQ8x9YRY2xzONQyBOYcjyNw0Y&#10;0zNSx3dMvyILvsoo9OSqlGOR3S0YNVSZ47TvzJ/eoVGbqfOQNJUz8MziBEqYG50GiV/L4onLr/vk&#10;6MbDREhrnlzw21kYNCRh0VsqIqvOGESOB46rsMhTYxJZBKe0jjRCK9nrRLl25FMcw3f5zTMc5FCf&#10;lXzyemDUHZEmz8x+aKzoZconupUf/a28BCykOHh4uXtjR3d2F0/jtvOgSPLjHxOqfNf1cp1XBkd2&#10;wILZrLnvklrgH8/Uoql/O7ABml3ZOmU6g+BF6FQWHSnb0VI6IjpZGiC2h85AL/whBgNkMjjhxdrY&#10;x8hHAyD4r9EDe9UR+YySwfUnDdzWsRQgq8o8se6lA4fmUNG6O59IXfhTWr7KXRzaBi46OKVENYBm&#10;A1ypC13pfkxC/rcjGtr2rIGRshoz/AnJOrfkMbn6zGEmC/3lrvqbQ33YQvKm3JSQKow8dPbwj9eQ&#10;3ntvJzVHAKq3Pfe/NsVmdz5bRhpQY8ORXsojUI0LLYAAmng/JcITQVZWoQgAQPf01osUWf6iHSMw&#10;wkOzui9NA7OPmHMTGKvO0UOnrSt78Adv7wJI7vmnaJ/mukiRntC6PYgnInmXjciqrDYBcfz5QJp4&#10;sqjlJOOOsekFB7bM0W0Zcwte/gJUgT557q1HBfcLWe+PsU+Rku+eLooW0AtHfvVek7d+QGeg9Y84&#10;kw/KEqYdCh8Buux1cPI9gPRpaAydbEqnXdnakORmCpz4kT4lrSw1D5+PrgR2uefts6jSO3QG6Io+&#10;k628ppyigMqf/wsmus2gTcrUowyN6pMBA9/Bbt4kOJa2tT4osqDH6i/lDT5SkVImbxWpeylj/9g5&#10;MqGJYiGVmO5EHdTxHGRSZ5KCBNiDOADNXwWTuBYWh5KEMfZxbnUyyeOKN8yt9HHoExda05jt+ShK&#10;/sIElVGM0Fqpo8HVCxat0XKlGBUsbLUMp+GvRffGwzIEA8BjK7X+avBU4DEo8AXY3KEL7nF8nNEY&#10;KG4JVENZWpObE65j2QGA0ZGgMnuFXfBh1LC1ocvVbEZx4NVPZDE7f2c6Vvk2IDH+drB2HGg8O6+U&#10;oUd5MkR9e8Ua5MDO4/CIF2sDXNhp7pmckz/8m3bHhz/4M+eV+OkBF7ds4XfkMWXMDLCBOo7ib8l0&#10;NvRUcT9/BzpLjfI1RHoFc4U1ukUz6kcfKnDgkU31MsZ/98125TU2m0x+e6oZvHVQoZ2MV5DeNzz2&#10;Ja7R/eTQGWUTIasBF0MDmZJtUSTDpONnlqy8O20zkZ53bCc4a3PtaLClM45iKjK4OojqWjltfh0E&#10;HTIyodvSiqDSMXop3MCrU0MGIKFHN9ANeKMHfNAPe9nxYyy/hZ9ydYSNS2Tlpw6NQxBtNkag62UT&#10;k33sQwNUOQdHnafMB/JGGN3F9iBNqL7DVDsri84ArGz3axAFYSRf3GdscdaNObzBjW8NdzAU/mAL&#10;eqzSVSMG79TVM46ZJsdejWThiCyi+9Od+h1bQ6sENmCE1lGnzbEpq2GZzh2uEJJf9Ebclb3RXsoC&#10;0fKyIWXRlCvVNI7sUrQylm8vob6WBjGLjvrlXV70FSDDx9DcsiknLHR494SO6jBPrYdBunQz8kFU&#10;aN7Lk2GhQJN7/K7NjHiFF7xZUpV1+M3dsIVmfjDPVhWr+9yPrlGagPEGNjG2l2JJJBwgwUxdStrY&#10;V/Sg3uZPyc7qWJPHHTtDK7ygo1kecMgtUfggZwT2HI4obGYRE5f7kVVukw8cgyd8jx5CizxgC2As&#10;8sWCXbTBG74NMBpav5s9uVIIo4sOsDyvAEABBxcfW4CJSjR7GfrCexB3X1WSut8m/PGB660QUORR&#10;Z6btW/4o9JeE0T1ezP7pqMXa4nuGu2zCVDESm1Dmw4RTzqwziB7C9MLtNFd5ppethL+djRqa/OWR&#10;squ8cUYyEhJnb5qiRpmC5bm1lzObitTIMChPOyXBgXFTuoGe3xAfrOM4gyblDpSuomA0ew8Io6Gj&#10;CcjmsUyFIFPGHIF4uE57HY4i8RAmOs0UeKYksWMXbR1HMqxOk8zwzEh7RiqwUCADYkYQoC8chbXp&#10;TETQeyUZQ4pg2pEhA8qMduLc8p5xywR/NvkVYjxeeTWizHSOqcadZSAaXIpnp4CayRkdOh9e41xr&#10;kquGLP2bgnToTA18l1unkHSYAqP5IivwWkVyL5BVG+DEztRdMsiz523tiXEo1wYh920UCTY2gW/6&#10;pLFkaYBLxSBCabXDCJZDQguZGAyE2uaPGecuPwE5+hm+6RaZcDeeDNhMaaCfJPJayiZt7CZ8BI9n&#10;8jYzAEA7e8WHlzwnD5jKrGUp8QcOE635kV5L2NPQGQJSFm64RlaJatCIy8PuXf3UEaR8bsPzrqOB&#10;WlrEVl5qR+ynfJMXISWwabpE3/DFIoMb7KRxpSlUvdSmQ4v4NnKF4N8Q2Nm9PDkzhG5Ed50+DJyB&#10;H9ihwzO5rTqKBbLnwMhvPcNVXUCTIB7g8o6f+JM9cjrY6G1IWvhka8WTuL6imSsZdMo5BnOg7wp7&#10;L1m68GzmiQxIMXAhj07m3PaRkf/849JtYSc/Cs+GP2n+Kg/xuS+o3LeBiJ6ZWVhpII8zwX04ZQeK&#10;BX8b0dAvsLFgL7w2UolTYsm0y62RH9rICQy4PbvWryeyncDwXLqCo1PliYevIddKXLHAYLvkKjRP&#10;+BQKH717OaXFLTCVRTOCsQoMXX1OlLKVVXib8mDnbren4lY2cUdyDkaraPLuXdahE8Il+9x3FgJc&#10;0eVrBApD9aFeSY9c6ocSP/5o6IdrvaIMRgOfnfylu5EpnwTP9W+RJ50IlUHtuE/NxDbr0xPV+p7r&#10;vOUU2tpEBdpCtttglFjZTDS5hYNdcIWR59VZEq/TSMd+quNclRU3A8hZEs1DaWDjNG2ZNlT0PkOR&#10;3AUYBF7BKIAY3ayBxBntThASpw+WAMYRoP3JfZcUAmgh1RikCkZpelYRBHQBLNbatsUIxj1MDcGI&#10;aF6CjOC9PkdgzMMUX7ohpY3Qu55ZfJjAMcfOEWSkC19gUHgFSEeJSyZgGw9PBVves45ibRtaNTHl&#10;yEBrM5UebKez5RjPyImz0WuMpkqfxrUVIvSCIY/i/umxcUSwH5RrA2saPc4naUcypYxOP52SVzSw&#10;0Sre6BNPXatK/Bwqw4bS4zOtnLcBujZVCDABkPQ0PsVJ2RhCVGUaug+MNTgCackqEqgjOcsmnOQ5&#10;0E9w9bzqdJ5m6p+KZumlDcXOM/nhqUcwxy5GXo56DrXoSVxlW3JinHnQKNNvbcQ8XOReFgIrPcHK&#10;oA04tlQU6ZEHnvwI5EQeHivtFNVBnM7oyKQikF4dGlWSeOwrQ4/aSQmjg9UxxpRGLIW6vq6xSZxS&#10;6UC2wgXYwFXRzLIkXTH2FzrJtc45fLexTXllTcUp702VOvn0JG2orEMPhqIJIDUorOx4Aze0LLjD&#10;O3qSH+uRe20yONHZzZqhA291EsmzDu9qA4H2lO2HjyIr+04qx+iJQ618S79c00FanYJAHR+WFPZf&#10;Z1oa4JPfQy5CYC256ZTMMtHYXDLnebLtTO8PuYQfPFZLgcETeI6kmjayHiSVd9JKePLOWnCy1Z40&#10;ofRUCxv4oVnJZO1yRV6Byc3UEzKQ4qLeua8eU770sGE/gVEAgY6FxlXvKZuk+kIwQCjMaJM+qqyJ&#10;G18VexuM4SxQihiL9DZ1SI8XOhnLd/HnOdf+b6K6lDJ0mbqpLsLVwU3iJ2dkU2z0JM5f5ImAZBDX&#10;Xe97ms423ZXu8Fl/QA67bQ99I5/CDx3jM1Im9iQM7yOfMpGMZFUfIcP+3A3F8Y2lKwYIXu9zUxh4&#10;CO6VH8v+Et346qOMeGaTpFkglQcYfBNW1UU2oqz6Vf+YFPJLlXOXslLY3cBKodj62BD44I2cgwW8&#10;xJGH7y0IaEUfWRVL8qsrItEwHSxpeZ5omSEXVf0XAPw6GuhPZSFfA9L5EBpJJgQnf4/+nn4bHzaz&#10;WUDF7uJHHaiENPm1ZzoB0OmYopH3KhKEMaIpmoQgP0khEcAoJAS1EUz2IGxjgu4QiIgKM+mE4Vlj&#10;2QYsEIU1nVFhpEyAlMip4BRaYCkT0kvtxCGPwCWnUOHU2Bla8rYytUA4mky5ROH7PTzKKU4Fje9D&#10;RZjnVA0VTTVkaCm3FO3KeXXNPfIBBe/koKKuDkeNHzf79FYdb9LTxJV2lHdGJKoImIZFt42ZTHY2&#10;dKCCXkNDLXKUXtZ3GDaaMNRuFEkubA6dozlVHY7SiJ+wiR766Ugu9/KLG6NI5jxXt4HczWjh0YbK&#10;MTpNrAZS40X+ceJ5tsFEo0k3rUC4QkyC76C49eSb3WTOIHdi5z5pZm7QBU5lSDZ5Fkpzyk0laemh&#10;24xUdNpOTnPOP3ZDpvtTcA+csVmU0E853vMEB50itPynYxPearMcdqJVvOUkWqggI6vwrMyye2IW&#10;V7vfodcpyJcgDW6nuMGX47mG36aSZvQRecNVWeWKgMpWBQ9f4v3pcPRz1aFvpiKHb2mlKzBxm8fe&#10;wKtuz56esY1Aaoap726nXi0chK4DVDtJWfplc6tTyr5CbH2DOtO9PsmxdAK3uoEf/gMcP2SLF88c&#10;NXmB7F5IdHH1kT5F5t+pTLsvf1MZc2JgFu6UxUuXDRJXWbQsGx65VQewFejQJp9wAAsB+WuHDGz3&#10;8Q/jZ6asMtVHs07+/C9ODpW9tZMYvOQhLUBhHl7yhGLxXeqKfMilOgqqqUtD95Az6cfvTCJ0+Skv&#10;PfQLEJFo1RjQ1ci3cgY7dJRp+ohPx5PnPDaaCNZ+kNrbLiP07qBRvsNRZvjXgMiz8IFb+1Uu+QGX&#10;V1nPs9TQlD7P4HHqhuwkBJ9/SJ6cUgYnmSYlthDbDPHjv8K3RjJlB8+Ugrd8Kpz8TU3cAM01enLf&#10;zkLpHL/BZvk6MgYPjXRYeZe4QKrtA5s2MgNjuFumIAd/bZWAixAkfwmFQVejr3nmz6VPfFvnlmuJ&#10;vUzutakJaEmr3T4v2ds/t8oWY9LxVZrBDB2lCs7yOvSwj+mqwQukirIjcEqSinbKVvoWkilC2QH0&#10;3egUAlxc85SM0Mk7iGso6hIzhpLIPam7GtdDokdhQwyKxpkPXlCqcEzkgWLaQFT5k6cGrykl+OCv&#10;oAIfKUP7qkA73VnDRoz0g7xkkEYcDuGsU5QfoxAfgS2HpQfllRW+YUZgKlZLxGDG4SkDLudYGYGX&#10;TFPB07DEbud1ujS6wanB9coSQCjLzfQcg5eTnQ8gDQxiC0XJk5yL1lzJviMzMgDBhcXmBozqr+Uk&#10;gnE3Xpu/gMsre2DYcgmtwLuxlb46tz0tF7KpfHK/GgL8a5jFWzdZsva5zXHYQ6d4uJo/V7jwV3rN&#10;BXL4u87pOVItPxokjFg7JFt/oy8UyzOV10mFUYTIxOU2910Okgs8Cg2c4me/wT1/Y9/gCqvjO3wN&#10;vXgde5xyy0amXrRU+QBDnHogDK7elibOeRz4bDodHElPGZtA4dC4dDQATv7q3Atih504+aYOoBcu&#10;DlPHfE5uO5V0R+1Wwmw0OXTuwC195BEbZjbC2Ov+kGfWObZNL7v8ktw124itDie8Ln4x17obWizx&#10;kew4czK1NOD7C7lNODtH2JIPnZTm3Js1kWHogH1s/pAhV2BzdmGtcJcu+hwdL/uIRFpV8Ieujs5i&#10;j+wgGGqfNbPQQC6kQ/4a/zQBw0vQ2Xl+OqNjaf5wwG5HDywWSYHflKAMbXiasOtsyUwdJZvooLpI&#10;x1YdBRcVhRx6D+lNN8gbyva6PTzblJrlqmSh9xTeMU+J5k8MaILrssGw3wj1E534Zy/gluLJXH6K&#10;QKOpvHKu+VmdYzDxMh2ApOW5UjjwQ4GYgrUJZeUvDHAS0J4bMMevF3nj2AJCO4BKntEpmaM1WIJj&#10;ZAbS8KIg/NMJDezkFfjikCnFPygb6rNzRyalgU4ik2bGi0IpgOx21nKjaxevXF839Sy0JxtUzd1/&#10;+IIlf+XRvYQEfMU/DY6BaymvRO30Fpesld1ub62nhVCdoxd5J/IhOd1p8hJHxn6gaxwfGRpO2i0P&#10;jdlX9p3CpQjvqWf5sFYiUq5KSiS0KgRj4qDKbPJMLyPx8udvOSbKkGeUDRZDScUP0mAow82rUQie&#10;Ng7obFJJCcHjUIaJ0CAxmVUWcUshCjF8cSF1N55xCATcSlqQaAzQsgpRoEGS8qUzt4xFCKje1wAa&#10;41k8/FNB5KlwA0gp8fIYgQycwT3FVzl0k+YYJt5BOWG3Zu6pDZvdzMIRTOHGFVtkZ19EG6GkTX7Y&#10;R7EyKj9rs8MDGkvbWftyA5z4VipM0GEbaxug6Aw3gAQ657hCnVTi8W2z3sgsDztO5UYGFVRkMHkK&#10;KfjoW5nRY4qFrhRohdERrC0xfjg4e3SXvsGpbCt6rkIrPIUnSBPKDyXsYRqZiR+W47xzAz5TUGrR&#10;ib/a+f5qkTS8lmb2ledFPzwHTmeHU2eERrQkjlMmP/DBGWAzC5anBjA4M+vqo4vIcJ/dkcFrPsUV&#10;mE3XeEZmgjqz6AHbvTzrr1KAd4Wk1/IQExjt/CTucJehgp/uyf8gTD5ycXIbvXF4pDYd4anfiQ7u&#10;QCYjjSnnE7M5nOflqA9sJ74jmSN0RzM7m3/nAcx4XjbEXtkj3aGptommeFaf8la3KuOdTrR0HThA&#10;O5MX+QV1aNCYJm/qTDsQpRxqMh794ylYUg5fVDS4naNR/Ilf8iQ99u15ZA3PwCI1osY7nvGQjME0&#10;MId/9MmlfKggtwN/M3V09m4s+PL+7TDlR/69T5baELsI7jBzUHeqSUgS2iEMTugrO/F58FNfdYCK&#10;/Pe0EshUoszAv7vMJ8vYIfiwVP87z/W5EgJ3yQs9qz7LCz99l8Lgkr68DTlO/Mi0hCe9uVcC4KgN&#10;LL6j5Fr2SVi+QY7eV85jW57ZwLwNFrmnCN5qt+MkautsY9EDT/0WJAn1k7n3yD75EibUDXegY4+f&#10;SV6nxeK7nTNcARE78te3qJQfoPkvHS+5psyyUzw2T+OHXkXGh4X20h0aLWcVhtzBLz6/fAUf2zN5&#10;os+hLLIJrkOpPAZPftopBlgdCw/dI4DZjmADDCCCGoSltRUF0sN1dPl4B8L3itJRXAhAPpK6NpHn&#10;Kli+wOsnPXOf3+bBNDx5LBwcdBOhnlsI8x52DYxSI3W0ONSEQ6tyI6zpaASvioFmAgefICNEuGpu&#10;e6VR2Z3MN3JHizz+hi6FlQO/Fa2UghGY4iktaXUooWfMGX+QzvGbyqpM8uNR/DhhBhCeyTl/JzOr&#10;QPpnxzFTAp7JQ375yBE7Ji/E5JJ6n2uMHx345bBNTXm2XnSgDyUCZ81QAOQ5v9VNO2V9tRCOoRWP&#10;sJbuncbyQjZ7eXkAsTFqNm42pjJRehwXO/AWBye6w44Y6oADJ7k6c5FLD+OYtxjoYBxNz5Mg/+IK&#10;1OqGA6NT8UtfucNQQmlmN0n1k4gYuVcw8T2AIvUgLNTiAmvk1exKTdncdG+BYgIAiQOX3GaZIbrN&#10;c3VCxwfyji7VAjVWCTbCWeW3dSk0sYWZESMnetvxJlNnNwJUHnzbfKihqVMpnpRhX7kfOxuZ4YP9&#10;dJNTOv0+XtMGNFRIsyRHz2CpkwExDR9+PCTUPkJLj28NLeWAHMlPRQtOOHR04K8sqpOJT87CwSec&#10;dZh7+aVDHR3ctl7krv4heVzzrzSoA+0MBJxyAdX61jqUMvhKzmJTbG72OGXA9d9NYLcj5ZrHdY/X&#10;gG4ojtxXb50NGdmLn3x7RuXF5aevjYWO4RFNDkYj4ymD/12sgyf2UN2GCniDfg9nYItQ3v6J6iKZ&#10;VgfiRGZnles5EMPJzl9ghQ5R9FG5BQ4qB97Y/ww0wBs5qAu7BGvD9YG7zkhihf+PrDtRkNxWsjRd&#10;kjJTt6rf/0F7ZrpLS0qa/ztGRuTthocHScBgdmyBAVzcnXxlNUD3t8nGfoDkQbzfsqtJgFYWme27&#10;sqIG7fnu+I1K12gOy427Q3i0+DDW/5mLVb++mP92VdC403Jl+7NL/qye7ovb4Ruis4d4bcHZZjin&#10;s34CD5PoYb9YcCuLTcPU1SxO/tLEeg+UJl9Ajk/tT15djAZpMe8snBH5bCViu2283487ro746CzH&#10;Z/NI3njY7S+Me7ZJrrLA4FNzi9zie4H6EdfddvUbFOwnPpshl7tZ3NUu9fZhI+OL751m0ENEYu9n&#10;wxb3lHmCK5LTLRQuGXny9ydGU7L4O9FRgQEl4zexMSrmDPmEykS9tsACBqA+JqhYD5sJm7WYUn/v&#10;GY8iF2gfq/Oo0JgIORQ6Sejvv+/Lhv76y6+QnV62vpaSDBPX/SrXOfuSLSEPZuLRtSFeuX5nWvRL&#10;wJ1Bu4+ubYuE6HY1s3G1wYBBXOxv0kkBT+or7GaSb7bcw1tbHFS/H16K34KQ6pTOFhIA5jurbkDg&#10;6YwIt7Xpa6HUtu4FwmEmacHpyk02+tNEYbWaYu/ksPb6vXXsiC+9xIHAPH34i80eHRLCIt83QCcw&#10;H0Bwxf7uu3b482jiuR5Pe7xmiWfFPzvizza9Rv3ooQ3e6ab1Y2C0H83s1c4Gkf4Fv7qz6/VFyFbq&#10;945OnX02aPPIrhqO5MFCZ/I3oB71mODarmKyFs/wUyv/1N84uc/av3GanHxHF195qvDHzu7oWucN&#10;+geX9iWrjYf8AHv9d5JQ22Qhau/OTtj8bhHQ5y51w/jYILodhcsCxUOuztrva6vjwsZR3yLpsVOM&#10;YrkYsPY5m17b7Bwe+s5mbS+uIuSjZWf4IGh8+kSQnaewm75YKMbyrrYYzWH0hP/Fn9YfZEYvJi9S&#10;28xeGPeWQ+q7xXz63AK++pymh7bFcW39dbymWuAQ49VROOLDd2y3MCCievG5B5bDuWc+2I3MNfsf&#10;GSjby+dt7b8xrhrv8X/qxQF7zSTsNgDw5Lvp9PjgsRmd917//lVuAXjjk6zxj+wWYzfuAYEFvjO8&#10;HXXJ1IdRer/Ylh+qR7U4jQ6EGzNPfqltz4+8jsQwIn3uynIs8+14zsCn+47jdWP7ZFALNjKOx+mh&#10;fs7aWODjKqiqvn/DbxeG2j7yVH5fKzz0e3Qhe7IwaH965nvqK+TfrcftrG7x3t67GJT7UuujgDw4&#10;dARu+V6tcq07QuRNyI9272gFzvQQWyhubLcz5sYyvKePXzjdyQR9et8YvgUDejnDeAYJ1m7fucTw&#10;BnqrlnXMSDH1dL+zOw98fe/+osG+h44W3M/gZtAYXqI6RzLsvvAjOsFmMMy4of9IaFkWL4NP4lmS&#10;CeCbWMmi3ztBBeszMJJnAMM9OfXXrtiSz0gbN/ibMHPAHP94FDn+5DPgBUAUdXonOCnC4oDVFxCt&#10;CD/OtA12ATKsJ85hAABAAElEQVQcMaqQi9+rg34vb/ydLc42jFGjOsEzRh3PBtn7W5f24z4Vb2F0&#10;Zwrmxjsru2C1Atw0v6Bmg/sQSGTAzBgmHYpuhXnG6TDZdO5FvW/fmnQknEjxpEPMFgsLoHi9cX0J&#10;WXP2jO/pQ4X7uKmHzOjsOQjipnN+vtDVATg0xzGLjcfszxZa8e4TESc0JvkkqoffxetUiR7WH/tS&#10;wrFyJmCrT5+IhWkeRgQkLpHVB50K7XbuS3+QkX08d79RX0V9IF+/Ol4irClOZ8e2bLsJY9LIORvh&#10;id4ve95keHJgWuJth/+J3rc86r8/FO2un/uVIrXSv13Z25nYyVG9RXJylCX/tuMfs8Vf2/M/Kz/6&#10;x2tX2truKlQtu31R++w0ys5ifYTwOiU+vXqYkf/Z4sZd+DtrFochIjg8Z6f5DqbxZG+YO4juxlV8&#10;lKdeFOLBHh/xsw5PDGTXd9K8jnxw+kx+HSX8mNzVnRF9jsmXp3hz9c0JibgGyrfZgT9c6ffGvQc3&#10;byFmPPDlcwxk5Y2bWxCIFVaK0XDAg2c1ka9t/aqM6hY75QU2RlOf5VL9e2OxPdsdUDZGHb+8PCnv&#10;9p5yvv/EdViS01i0v9h9Y5uR6ov6veor1u8kJDxb8DuW4wHgxUeXtvpt0t0wv3EK2+r7X02H7wLw&#10;5Lw48EGLy+Viu/xumXr777ig611vvXjTTRohyZhpc7njeur9lJs48d8cxecRX8wiMSZIY5/ei9vb&#10;n60xTm+6Q/9hNoD89VamRluxtTGnonEbuIjgQwzk4zt834L23xjdMd1cTe0DY/EPfzkNptl7dvVz&#10;39/6MaZ+Svx/+7Gli3HjcF98loH2rAC9jL4gtBBw5kzp8Dkrbs5cwEmo7tVFp86OxHBG6DhMzMSh&#10;8d8K7wzJ6RqeCWUAL9AXNIwwfdBZALikYcmRInNKu+AFTrhEOpk+auUBmn2j1mprzwjzte+gzqCz&#10;WbhditsXUmR8/jCpvgU/lTfI20n/fbc4wspPTcIWJsdMIFqRs4+BaPV8g+ZsJBDoEw7vMbh/5jmT&#10;rCJUth3AC4pNTo8eNL12PFxRCLHT9wq+AyxY7GUYdtLlZHa5lrHqN4HVs4XINBDYl52dPSwY62ji&#10;inp094zBXT4ivb315UsS6bnbPfFQ9FXeT39o34Bmp2h2GTcS33NQ78kmH8bhTR8xxxSn2+lCIXnB&#10;UEdf43jhP9z0YoN15D/81mt4YMQviRtbg/nQvp+0QHgYTq9NaFgO5xPb8eBjWooREojtb6Lh8f3c&#10;MKofVAMqnd6rX/yDDg9WNDmLcXUPp5NR7ODDppK9jyBBQxDav+SJ6tySMFkYiMNW20/OootzGP/Z&#10;2HjsNqSnA0M0DFfGL3ql3vGKt/FhousYWvoseSbXhEfWJUk+2JIzeccDHOrcJWFMiymYqof5XHgZ&#10;gmx7aD7p0anFiJWOHzL19z47tjZeDPCXTxBscqBb8iVilzo3JNgxGtxgeAvE/EM3V/52qT6mk1lH&#10;PngXAbCa/Mdj/8PSWBzWcsB0i98thjzH45YQFWqrL9vy/05y8rv9F8mpW9tjQ/l0i6aNRlci6Is3&#10;xGx+PkVuvJK9sd9+zTymVofbm87nS/+1sc3kozdm4rkrCXho6W/6D1xEYVqRwGp88+qwcepTjEU4&#10;8d4ts3h7jaJ/YimB4//824IbqlvkXSxsETR9D8frt8Vb/gzw+LIFsnvzh6Z/14VIhW9mCj316ZVi&#10;BLcNtzFn28vEv7yiRYyYCCt4DFZxstxSXcM+a8pr2vluUT0bXCyrJxO+u9KCx2E9vuv82BaWQRu/&#10;s+Uwgvt23MiBmy3jvfnz+u3TblNJthY/cpDncf6IupOLHv7/s9vH9Ko23Vz9js5V8F5uKc8O6frl&#10;935bYE4mKgPxHX9Las5UqG4yIWorGkZM4BusEUTP2rHeQKO5gXtnQRxtQtwnDvAPIOEMYJ9NDNDJ&#10;ZsD4fQS7o/vbAgC4k3v8OA0vMm4bFji8BCZcctOi4nBhuEFcnaTE8BusoyG8fkDAUt0SbU63mrpg&#10;vAFa8/hIlOo5Qj8yHdPHJfD7jvcCjrZL5IgSs6SSfdt3OefO5AyO7Mam2X76DUOY+ga0lkHVnf3x&#10;v4k+BpX5JhTHj9+E/g3qr+7P1sRGS+wFi/S/M+Hs8wZvUqqN8CnfKakYQBJFOP2UsWIwnd56GKx3&#10;/D6Y872ftvzkleTs+g7y+TDW5G1AGXyO+WxnGm3Zr/dkDQf51T964CHuXp/c/Up9yEly/DZ54qsf&#10;ASzwqLdkQS+81dHtaTOI5teI0UkEST8yMQjUhLBn3/meX4Yfm9673dbekhwd+rP/+x4qPDs5Sxd3&#10;n2cgkUXr7I1OhBFxyF1xIxTMsHWgHg8Uu5TfJE+2rjqPL90q/ns/6k3l+c+ozq9oJ5MNRnfCtyDu&#10;+G5xhfthIF/o58yeT321tOJqkjhUNx+/kqfHhRHht9B+9COquvk+HnS+cVecO1ACxTZ3CCPfO3aG&#10;44NPEYRn2B/Zy1nt00u7eOBT8SHm4Fd/Z9sW03xuvIiz/vAn+gmKd1E43WqYSIC0t924IqfDfYNm&#10;cnYwR8LvqqqxcwthYzuLTpeERcpmZyMfK+QTmMTfxTh20agbQPRPjkjH2aQYWB4YuOrg2b6R//Bv&#10;ayJGr+4Jq/GCdzlzKB8w6PP3/JluV+h9WI27j1trb6uz3fTlA+XjEna0yznVXb4aG0eUI+kWik+/&#10;+b96zYkbBtvRrq4+T1AufvKFnG5UrG/EkX3g5/PZ5OE5m0QxWpTJ5bbx2EA6v27sY1R/tLozq3L5&#10;5nLR8T/Z145Ix+harPs5+XWmH/7kjd8G7ejGeG0dTsYjSADH9HyP6+FwG/puA1t8+mKz3zuRvFv4&#10;d/KRmFjJFbB+lI4Ln7hc7PlOl4FbgNXCUDf5nRMdX0LtuP2RX5fojr7qGRByA4KxCFEo+pHY0ve+&#10;kOYUegNsCS06CY4NwB1vhgo8J88vNXjwYfwTSu4cczsXRLDsTC4+ZIeDmccnzgxIuv+Kpydn4+f4&#10;1QlmD4BwrsIOAtsxDI7fevs/9VW/LL7a+tFtq5BRnT6wMiAMnjr97nPlz+BlL7+9zqkCZgls8vDx&#10;nICHreBIp/gMT3KtZTxjQCPY74G2kS4x//hFN/QeQDjgb6vPZ0FBg5Ppv7TDP24Pqd5PAT8BJZm5&#10;cOEMJ2utJ7VxZCc2uLMvEjyncfEyn9VG1n5QRXNYYKfXq/viJv76/Z2t6ALLa/vxGajzMZXQKCcL&#10;ZLhZ/JIAGmW++GE7Ntl2C4D5Ph7PxLYO/WN3i6OxgFPSaSKi5zvItrgsoEye4tD3cdwzHJ/PYbz6&#10;43uL7Hbi/a2zSwvodifjLku3IP8z71bJHhYZBvwSILpsvzNxzMIEx51xqTg9I2tJyPYde1Egfq/v&#10;8fpcdLJ1HqwdjiWQYnsLixL82TcbxGN+Wqwf5vEOY2Z8xvnx2sRDnj5Ez9j6X8w8LhpuWGYfwgez&#10;7UeMXhvrvONyk3x0sPwYF/toKD21xUub19newk2U8h85t3BHuyLhf+wfHXlssAknJW6cnQC803S8&#10;tfOpuuVNUiPT/64q8hG7HJb1ZZjKLQ6ib9K4Qt/a5KhkLsamR/LZadbkdjL0uRiB/fVhDMZKXFNq&#10;t2bj+WMM2g/myjsGd1D9xsOezL52sh6FZgv8r3/17R+W+B/5I8dZaDXa+TJfKS+vbatCcgsdC4aH&#10;HrBkMtG7qHFsYewKMa31J+/tf18h/FinyvcJ+XessZw+dJtPHl/EIS7nY/PWGIoNsjubrVeL2MZx&#10;+fni7/WhLJla8TR+Fd1XOVvfAmJ6Yosg2U6cj07vs7W2Tz0Rv4bRB52uAPX+GBcdxmgL4hGIMdjk&#10;4J/7ueV+CyXMf/vIrv6+IM1VeCddGdBv23xZ4gjxAny8L0jx08nXDS/IsvypCw8gRwCL42HsH4fv&#10;DKV7vF7AvoOVLLzOiFhYAXImx0TqbIeSlSWetu/qjqKSrPpLLCObATbwnG3ve+7R3KDs9Cpwvevr&#10;LECZnO2sOkORnpRBTcMZMKczUhPTx4+rTEFKFwwP/9jO0DSRnA0+hpcsYeJDISqm8Z2jkuOs19nB&#10;fgFPMFS3s3ZhDW+J4DtcBnsB6Edt3gk16WI1xzYphsbK+v0WObJdeYBSKvP5bVty2c0VBDQrs8kF&#10;8ls3m0e7wYV3b77dw4HtZ40mtjDRR3063KRzAwvfTTht+YudLiDt3+KJLHZa8sBn0uqf/3wqpYoJ&#10;XvvDh4z3eP5/dajdYH7bDEIDm0xJdVehosEUZnGn/+G/gU2PxZz2Xps06q/+Pbs1MGEebdwiXdvv&#10;e7I/e/p4Bxy97vscWvRkCRH3LiamVoK9YMCLXnyE3yaWtivR+bW2+ybAa6ejQftTt6fcWmFHizBP&#10;Pbt3f3rFXd+wTsmYXcxF2N/r5198ZWvM7suhagrL+ybfOBum8M1X+VzssKlnGcR6PQb1rGE/fOoe&#10;W7GGSFO3E4tBiiY+mOO/y8ts3Yvd3wUJLG8hH5qar8RnOWQxcHbf5CWxubdUQcrXsxk7oyWXnl58&#10;OSr4ej++LbrHe2Os9g8csMHcP7bZrV3thD2FfZRNnG31VVPPHgDtUm2DnJ8OE173puoStopolVsM&#10;kn8+sx2/mp3cDC+7wFLb/L1+h7mqYbsJhcZnW5XkD0M0y2ONl2HomPwPnd/9GtUdMhTRYHR/q197&#10;fOerYsRxbp3dySIgt93YIqXjcaIL3nyFq3pxXStedDUGP/W7sfCB8+G9MTue+OJ3WExwt7C8eJZo&#10;4Vp/ClQSU6GVntefvIufWjax11Ie1i6Udpvazkox4fmRynIdfZYjHzuN85p3iX5768sub3688TwM&#10;9Xe77uP5iYV0sqbf2VT0+gN9tk6pYa7yxuiv2fpkMuZ7+//w1bu4+aXbBvsVREnlT5+AGCgqeuF/&#10;TOeIUr+zEgEj6dDpdUxzdkgycIwMeWe4/LJ+lDEltbUC9Q1y6z7HlQjrI5hNgBoy3WiHvX8SZLky&#10;p4Wlna/9Dj2cU6Q2g+01ACXdA+FKKz9JwmoZ/YJwvMNdvwVa5iOHzJPdJjmCaU9J17b6munlP5ca&#10;nHRjDzI2+WLUW5t7MwvA2v5sIhcMgodRTOL6oMXblQ+8v/x830xFwhyZQdSfbhKbs71fi7w7A0S3&#10;e/PhcK/IPWTLAWzHd7qdLQOldn5hCwGisB3is+fZ0aVIHx1TdhnPaMkmvuYZrYFrwlJg2zMD9mvv&#10;cc/ZVtu8MKc6QgsZf+grruIlBn4ojvF8tz9O9D/Snn0++8Kvn7cyUWx+h9m8+Iu3HqpevXfPs9od&#10;I47gEqqY7fjpry/fbSKNiHlc3oPpRcFWbxKitv7vTxDDNYzpf6Awri5TbAzlB3HrN9bxRAtzEVbd&#10;SVB3C636PniMm/mi4xtDP3fLoYmmeBC/d/VBfD1i2/5oRw2+zCdngHN86Tf/5ttiTWGTtwyDZF3f&#10;PctQ3//T/pjxETvFdDKLrrYtXOqor3+7x7l2+LJYhhM39v8N5yv83Q5r4yEDst/6ik98K2LNWeQ9&#10;w4IXIM9CJhw70akGxo9Fk+NYhDw7N4EZGhia6eNV9/bbhvviIP3n6PhD/YNeMfnkq74F03SK0pU+&#10;i/+qNwY+bZcIBhuG+rx4Ol5eGz1QWkY2njtwPJuZRGqvDzw3Tq4NykCt/sYgtfj6ZPIP39Z1EiBY&#10;bt04xTdbR0t3CNgwoRN/uOX3iwU0w/P4hhx+0o8GTLl9dO2fP47vrm4wjvfKbV/73seVqyO/ov5L&#10;i9m5WBhXrW792ydV/jWWHmnhNB6rp6+xF/36jGM8el3dt9kQ6sVJ+i2WUmB2Jn997v/0fHAPQjLY&#10;5uWdlONr4BvXNvlEeXPHTlLFVQwWbrUdRn4ylulNni2y9uP3s3mk/SJNh5nHFXB+WP7jR2wZqHHN&#10;Lk3H9em4L7z6x4/PgeTZu7L95wq/9ofnY4yElCCmTEwFyc50RxYxes6B8YciACKcMoznDBm49+xo&#10;TsrA+26AGZrzOKJkGFJnj/hSQNA6o/jtt9/WPjyTJ3n040glZwnQx+Tgu6TFGRE9eEFbEJPBIfhq&#10;ngIHH74EsVJ/09juEiy+BticU8cFPGNWTG4bXD84f7cmYvXzHiSSZtAm24vg2tiMHGLPfgL1WU3T&#10;KUfdlQ4Li+/7ruiv3QJYEsGtxGIxsk8a8NHgn/6zdfIkzTr0Pp2WBMMrcE6fG8hRFRCXRIxYtuIr&#10;ttxHG4cxm9pWIllMux3imgOz+eeELFN92Gc41D96zsaRsusV+gv0S06CGPMtomaYl46JTocloKoF&#10;+g24o7l6HjUIip/1CEt7k5vMs7Udwd/izVWiRydctN9gP1/p5wXuyKaHGCpa6aVFXfuzbZj0OX3r&#10;eQLX9tqbHIWNJz+d3QrSrrjtBIiJGR8isDEWhmVVF4PHv7bwWJTsOFrfEGqfjRT7eLlnOJ6Oo1+S&#10;eGQsOdl/Ct3eSUF/T9G7ZD2d/Y8WHmfCk1u/jb21CYdok+G+u3H9njEv/skg6xlXeK1vcthS28tz&#10;crKVAqOFp0nSxH/Pndx4rvXpI1+RS+/nK52/V7Px8qCP/+wAhgm6qyzk+bizrd/a+GdXF9njfMNW&#10;hwI8QUqi8mCu4iP/rPqo35yB7nHxyRgGGNkK7fnkje/ZAR+CwKjIM06i2iCfjS+POX5x2KdvNtou&#10;rGHbUbv1n+3WxTc8XkycD7JLOeOnJgbk/EtXNhmvJ57qOt+urja+3oSYTIXsy8NgyUNXj/7mk7A/&#10;Osy/+Ndon27nG9TXv5rFxeX0q1v6NYutoG3/2TDn+0zXFjE1fdmVj/RBR8jY21fX4Tpd0y2K5don&#10;HqIn++aeN3bY5sYAnotx6faD9+XzxfuUAzQ7tL+x99D5QqukDs/RwgDR+9avkvxcNzuIbx3kbLg2&#10;zvKB3OGk+/fff2vB3UkFuf7aTl2yY7uF0gXv7I73l/erKiesf4L5CuecgxbgAROwC9APhwv+c9L6&#10;JGUJL1BTQ0C0D7CkBJgAAeo1HGTr8wKezD7zXDJTXN51CXNJraQiCdyEeUbHa2Zph0MUZyD7THm6&#10;bKLSlrL3Gctz7ia+kPySTkuX5OJFt/rj4f7vnbWN7Yy2xUxtCvtw/OG/wHgT+CZxAydHw+UhL2dD&#10;GyQS2YN1Dg2D3HI/+sSx8a9uA2i4+917Z3EVZtkT+cmFmB6AS9SmZWPD7QRg+a29Lu3/3c/l9vRo&#10;Qr742Mm74Aifh0TOz+lSG7m68xP5rga9VwAsBPCbTrWdmPr1wuP9fOvLb/ZBF8+3DlxXSN5nPRI4&#10;X9/l5psI2dOgm63Wv4l2vrzJES8FHT0dGRyzcbLEys4cESXvFhu2KA+LwbBJrETw8rsJRmK7AaO7&#10;cnJO9yWr6mZ32zBoZxcLXvGA33uGJHbJXNKofv2joRs5P3dmY3/jIz6vzgb44bqofvvjyxav7h9J&#10;hZTa3rd2vKr49F8+FVt88F49w5evt8Bnq0cnNzaG9eHh10i17nbTg9fxzjTjQf/zStvZT01yauMh&#10;+qk5vQ+bePzaIghG77c/uskGdOXaNu6ftrOPuLMgfBZNaOWjuqkXE4RaBGAFZdar8fiP9QjiXzCL&#10;f9i9Xj8aiuJ+D3WtZczjUtQf02MTzSYQugx3W3Xishd9lPOPHCQG1Mkz2eCHtllT03NvfrkMQfSL&#10;zYd2MZaKfELni1v8LIQSXhkb9MUDObK7nAwjCv74wIa+2Pqor7crTZjoL9aUN8a2z17GUDRy5q52&#10;0ssEm3/1XSzWtngcovVcO14r0SUk3nWp/0XNNY1Ju2qZEXz22/NVybliWx08MfFCzMbLX9X5zpuW&#10;eOODRttiiuxqb6Fcv4asq0u7r06x+jwma58Fr7CnqxUX0/St/tUzNvLOrXhwn5B22BDW3uTL2fB6&#10;Z+vZrNqTiq69R+nNvdWsb/SbGxuXe2atWiegcIoD/hefnmk6vx0vmGfbyQIhPDV1TtcrQFbuLvst&#10;+e8jOs6wI1qHaOB+AgGu+De4777vgq7K1wlLjK9DIlzS0ukBG8QYlMySjeecVcJ0e0GZnLNEg4vh&#10;3Bf9Zfeq3wS3ZFPfN+EzJI2m2AyNk0LG/vfvBqCzAO5k7hk3rOB9lcgjHv7aT1b3fzLW3d5IBsNG&#10;rA0mMl+jk2KhAAknSNgbzIwHH7sleUHMY4BVc2c27BBJ/WC5B0nsh1Hf/vYNjfXgWJ/TZ0Mnv87E&#10;/86HBiR59LIifs+MCTYhwSMh+xp0SWsTZF3mv+obMeMNyM7gYAQ64TBs0gHkCVQJEtjT9XAOW108&#10;W3EBSV+46Clx43dnrZcI8T17Ym0ByLYKX9Cfj6dVXd9kR84w1Wf9h3HddoUINu2Lk3iELh7xDMP8&#10;Qq/5J3zJMyQ/PzZG6xigb/O3wZLfyGbbN06psvg90tHT0bMfW2BXc5IvzslY7MwWfHsTOn2ny2NL&#10;PvKNchsHeKtP34gOVdu3zLYdSAqLnccu6I/nLf7oLDxGV9ti5GGyB8jweMb6v0+s53fPhphg6OPl&#10;q7IDNNsZo+zs+BPDYFcHe9bcGLNvzJi4z5fDX1c+zpq9r7wx4IgPzt8XFxdD5z/5qr/5hlnuy38s&#10;WugYvvmorVzWvvuizvQUsqH2b3Hm9kBGMh6WxJ82NDsOtK1FwZ7hiM3Dof5sEx82qj9+Kq7dMd1s&#10;8brkj8Ax+WQsjzxjYbGiabwk7/azoZDdOKxCjMLDb7Zk3eL9aOqy/mdjQnrXj5zZIeHGzoRPwKHF&#10;X90t9Kfk8SF7cjHGXUx0smSvPmx90TFk0dRBzZTskHjEiv6z2TGdyAj41rMULwlE40331WaZnfQ4&#10;mOS27HpyxA2dfKmPfE/gMnK7izB5L5p38esjdBeTeBQbvUki68al2CXr5haxPhWiu5jVNjHrT97l&#10;qOvPHh8P8+oIFkOw+yPn7b94TM8ykapj2sbZ/WGrT3+mSQu2HD9dkIoNY559zUtb4PCziom7vEfG&#10;63L1i+sq+vEiQe0WQgPAROBV5305TcKmdoGb5AbkJRuGXIDW12dSlR+TmbMlZ2cviNYYZC5QSBAR&#10;C85qz8n1b5/6BhI7XVifIhvcVX779tximCUkD4rjBQMJOR02yntbbU0X+sF+hsKfXq8RIrx+PfyG&#10;ZyPlJspCyCA73VAJMvAPf1S0ybAC/0QuIVZ5loSoPpMVdbzJvMu/odO5ou/6RYfXy5MO5+DqBGD2&#10;do/yv/cVzCXi9m8xIiYKinAJTnbc8wnsM+6f7bi3JEgnTjn7GiDKklUKbsFQm9QFjEXBPS8QvnjO&#10;RNno7sn6Njzf1qgte9M33GxvS8edDdbJAAnYeGLNrnf/7xmAfmUuWbuik3zt9Lth+dr84uSCKeZo&#10;SuD88vIXE+Jg933jo+Bhj26q6KCIj5aZTzzUwOajTOfY299Cqf2fmkCoMAUct3exgfDh/9N9SZYE&#10;aYJd0s1v+yhuNF9/6cqMemySuo9jJui8fou9GxtiMl7P5GyRSvR8nE2G7dFtGGqDh3/YW92/lVMt&#10;HcTE2eFhspiD05eI7WUMJleR+IyJqe0fwR1/+7lnVyrTz04213S+19dbrLCjPrXx0Smx1tMzudVt&#10;kWEx8MYInpXr+0RxDPzaGh1WmtS1L2a2KuWv+vCouMnXdFWjyClbVbz92D/h9/HQeNrPN/AMsD4d&#10;6L2cZotHf5NbcMODh0mT7WZHBG8Jn5CHxVj2uolH3jVW6FBftrdTmV1gp2ZVk9nWhLYHjcvDG/fk&#10;+ilyV0XC4krhTgYgIffBeWP29OMn/Jc34zdlovcx5x1W806Glh93Nn36zsfVwbPXg7cuu/S+BTt7&#10;eJEhboigVvu76lQb2+6+OMPEY1fmfsCaRs5Jzh62Xmea0Uv34/LGQRx5aXLVRZw5l+dSd/GtP/+/&#10;V3TvUwmwnl3l3RNy/u5oOtBjC922Fg17Lm78xYocyc4Xh/vGTvNoar1XCtjyP/pumvEmg0+77VQm&#10;qefJaLNxEtHohiB5bLe5ZTxQyQGHmMZ8c/qkQycC4omOuyot/sUdKzQX+5JhV8bE9/sdBx+5sOD9&#10;Imm4VIvhgJBXkVR3djtmCe9vySVlQJmj276DcrTAq6NwSnG8YhB8JqZRrP940JZCCPF2XNn24ffK&#10;HVe8vWvzuWVXFkEnQ8AvAYR9yaFLffo6m/ekJ+cMGzmSLHxF1RZDL1YaGKAMZlI9ePFeOE7uJmT0&#10;GZ88fMDGmyxbXzTC6FtYTB9TY6W2/mq/RQ2Lnb2uvwmaJAFTGp0zYagmuvC3v8VC7Xz03trZqrO2&#10;TT5B288EJ4h/JzP87EM9cXWYm8zheQeU/qMnj8QHG5r2+cTb1QX6Lm6AW1u4CrSJUKW2Ld0uKas0&#10;wLNtA8ctii04st2CfcT6kNk2vqQOTz3VkbONXe3ptAT9+I5t9BmNRUnHLpsu4Ncdb4a9eNzlY7pF&#10;a6J2CfZNmq9PcYRJgt+ZLfyLBWgO5xafD27+N/jh3SSCtgN+2QOZ9dd4k6t9OPGWHO+W2OSlEwx+&#10;fZJv2WgLyOjwM+gpuudoqmOntx/eb1xWOZyn/tkP3VXa1p6NHAd1POF77WD7TobkTYarD7MBADgf&#10;/fh2RGI1GhajY06musbbFpDaHn7o3BryStgmFfyVH8fG+IRtdfiFTdmJSVtYr9fBQoKWZP9FxmsN&#10;tjWeNilHaNyhU258He/ZB6Pe73ie/QNP1n7TQv8O8FLnxGS89Ftq7jh3LYfAQ3ZYR1+sPNlvctnw&#10;JmLaksskxkysYl733oftHRvvbVSyEcFnkrL1VubH6azuhzbtxAwr3o+NksHvTg5n10GJll+enEmW&#10;sj4PDwuRT5muSlqUpslj3/cjlMbcJI1vOoZtk2Yx4JK/L8vhh/d2yxYV0RAJq0XH2SHaeFBDzG0q&#10;pINjTkm5Xd3ccbq4/VlZeNXvZLJxB5iHf/bveHkp8pN1Vz5GE082UWChBwD6hTDM4sle1TsT8rG9&#10;Flo+Yl55/T07TWz1bGp8wF5fcMSL44/8XE86H5eunkan7b2SZ8y7mvInHmJmJ+O3GN8ijXXqPL0G&#10;+eUE2hTQKtAv+XDeuzjYWdYTeECtBDDfBrh/OVigrk3/CKxKUFKIgZfUB27Sa8iQSz61oU8eJRZQ&#10;9dllbIET3dUzOoe/b2cQAqW+0TNOTWuPcDJ9plPbDRaOA5G8sC1KOCwjhn1JtX4+BsL4cbz7NYOb&#10;ISnzyDonvbg0nDzyfU5zAb2JpUXCD8GCzoM5+Hi4kY3IzjgQ7aNzC/z64lVlRRAAcUEH5+5D3yGC&#10;8AqES8zrTwAdds9gSk+ndyDNTmy2oOOt9uKxwK2rcIRr33omNrIznd1XfBMQPwyfdrKKA4uA9V6M&#10;DPzxrBY9GsmWzcmTBHcmMO3Z0ZstbpgcB4Ff/cT5d8e5sd3wzI9H/5PFm058/LTh+MaMesd4bPCH&#10;d7E9XjrS4eKILaZjsonnxy5WnD5Io5VoyRnu2WMNmvrT/wb0fnM+/33zAF98acj07PZHl//xPx9e&#10;vLM/G5yNxF6yF4BJgoP4Op1fsmft41m12Fhs8VXHFknKFh1hnC06nk3bLpbbihuY1j4/x396vLFN&#10;N8m3ZDh/v/ZZdXLYtheckdb7A7Oe58OTj0D76Sh2xILEhVLJeu27SnOTiLgb9y2IQDUhq9mVo3q8&#10;/PntdCuHNJmIJ1eFIDruxtunrNHXKt5hSDBm0YShnKSffbeCXnSJeGRcPNB5Gk33oxqL9dBWq2q+&#10;w+59wVfDFkWP7TcGayf3dD4IH/kKg8rmt7ZbIGZLV8TkgC1Iq3/j+Jyqx+kjZq6NneBPlndlrPvH&#10;Dxsf6ekWiF/UK9iGann+yGtkmrtih+db6OAY/l11rOd0ISDed/UWtf3rZftBU9X6vnVInr7in5/g&#10;u3h5wdgmz7gndzokL3o2efH9uEgZ2xeAg+3fuKPs/Np24y9Whw/d48fo1Q3Po7844M/NefTutTHV&#10;4kb+EHvyn34xvvebQwYhgfF98YMkgj5KXdTEoHfjvq3fLBndg0V8OUFWLBB8mu2ff/61+dI8PNu1&#10;fccbLPZvITDwebbCufvcq0DQQXVy345TrI7boveCpO2M90zghKqf0gl7k1WVU9TWexN17e1cYspx&#10;lywzWO3INANBlpUkG24R8hxvZQ/C2Nyg9REpQemy2c7EchYDKxIJbFtk1AlGQYQ/AxN4tyiO3vHR&#10;F4gNppGpGzfkAN7RDYKPhgtE7d7k9+dLYb7/9nsf//PTsFZxd1YIv5Ub3KfrkzAF/lgIPPhis+SU&#10;DrX5fvfdq4v/2VnvB12b/fY7SGHYIB+8S34g3fcBVMlGs1kDPBzw7n7n6O+fhIMGhiRP9xsHZ6Op&#10;2L8tTsI22xYLFhFbxDQQQJs5sIz2A2s8tS1BtUvXOMwlfhhp8RS9ScrktatQ+ggIDHHCD037BuKe&#10;Wgd2UgyEW9ggx3t+R4/fcEb6lPm1tojGYed7+hcr+le9OHTLmQ5Zd5eKtZG9M4B8O3vFUyJbiSc/&#10;sceuANXBvrj83u+Gb6Kr7ltfD4qy6tO9zga+uPX+y6SGYf9gtb+HMMnuT1G3CQLY6raoef1c2xaI&#10;4UGze5fV/d4Plpi8PGD6tStbZNHBWH2T6uTVz/ZkP7bNNkRZnhiXALDMnXGnM9n14yOl7uev6nfC&#10;0PY9YyUXHczGHZue7S+hUgjmf+M3pni0s6TN5lk7UO/CCMnFSS0tztWbl+U6/O8MC1Hv6Zce8YNr&#10;t089VU92cfeoEaMRYLCOGyJ0Q7fXRcjlxZNjgn+/lbFO0X7aEx+LTeW19RYrxPRaTNVMrC/bmr44&#10;dHzlcoWroOOCNv/t46F49L5c8nSoYuOhzlSYrGyBZguAl2vj+OIZ1+Txt3RwAEYlTl7MtuORLhc7&#10;+tC0PN7Z8vIRCNg9UBzAoi8bH2u07J1dyuls4HU6wDzQY7SFbXtwno8wv4Lu5adm/dpu/NfG5Hdi&#10;qU/HcJNUCGj8ucE4nWDPNkcj1g88+zth43e3xz+fd3B1+F8EXhzGi+0+YzRWilgfRrlJvOUDx2SR&#10;oQ9jicUHm1t6Fhja+fhuPZ+990N61a9rmPTdCZ0BTsWKtr5QCOOcG4M7M25Vs4FPYROQ9hSr0+6l&#10;6fW898uDNeCnffjaMAolz+iBSIk93FDb0VAi4720ttrq936tLa7vQDsJhxtfwcPUK45n9FcuRQ8j&#10;udoKVRQ3sNbkH7/iwYgu3JSUO/bZTOUu29EjwuoXkOf3tcN/vU8umgtK4VkJA5qXTtt0hk1wd2z1&#10;aBFweMPz0LO/cpeuP5Ph1391fzmNQCIFFRsLiNaBC+Y3ICevNmDQvvUo77mOdIrXBnx8xIUgA+8X&#10;CbTD6RAPMjT/vWcB2KIJr8BzOf2n4sYkRtQlBTZDrVzfxx0dZ8B4v/WQvd/HAN9J0Y+Jsl/2+btF&#10;E4zwLNhzT+JX5vf2LvnRB1Xv2aNNRyJg+NckFpLSPh7sNoXJSg8TwO5VA1zR700+9tWeDy+qyJOU&#10;dq/uZusY3/hhy/UfOLpdXDkLZz/Hi43HfvS3+Pr1f/Q55mRdkmhir13R/uPZzZtstW2VD18001X/&#10;1adX+97il45/9CbnXWxM0/pNt4cHPvNS9pFUxNJ4Qz38Uc90j67Jwg9/dHtqXSzjh/O2/ODqYVNA&#10;NonswXr7GJpwXEmlA/0sAEYID5vh09gnY/Fan9m4Yz44jCKAbc9mHgDd5E0g+lr1+Szq5b9Fxq5G&#10;ooObnearjQv9GhvO6LJlJMMyHR02I798R9eY0MH+5bEA9TfJ+5fY9UsWfnSUb9dn4C+u2z1ht6Db&#10;GIhmcckOmPR+Fwm2bLX8lZzlL7q7TDyvXt5aez33aYj40WOsjBf1OwbwBVul+gwL43wwm2bt4uRc&#10;FRp6iK8nFq7XjTf72umzF3ykPSIskt68NbK3s/YcfpDo8jYw6WOLI7ncWOdPjMg/j9+eh+OO3hxo&#10;wn19uMkSuhN6z8z8AIotNXnTlxKygpf5hP5iEPTlm9HLr2cjMUf3+b5MvhM7zOqnz+jAe2KjCpW4&#10;rd0V2yQU9wuQ2Q05vGKDfH03buxbwPSCSUZR3+H8aaxvIaCzjvuu8CZE95z+6ld7OF3hIL0YbGdQ&#10;HRuIuzSXUFSEY/x+hfDqCFNqY6QY9E54Z+tkTp62Jr5dNk3e8cHzks4GR/uUOFY5lSmwM3C8ZgzK&#10;Pw8z1rjvWRZYDdwZh9xdjjOYXSLb+V2GjFFvGqbcf/yVEznBsFH5yxOAe7ily5j4Tp90gUg/2Fdn&#10;Uu9Y8ljCtP/U0RWOlcjZrtadkewqRzj5YAsDXLK11Tw74OoS3Z4RSA+r+l0uZE5P7cbXra/dL39k&#10;TJb9/nYV4yQPHz232Kgdzl+6d0XuvhRqtrjBjscH5mcfrxus8WXD5J+u7AZjIqO9wfEITSrdyHy3&#10;N9CYjR0O5y7RMlFV9G522RlPB/GrnpnbQSIOxaM4fDhsUGxyr10ceS1RR4dIX/LJdLa1iau652PT&#10;wzc4grTLDjzseBjpH18V9K33/KBOHLoXeAnlbIbmlU1Xt9o+HnrNDlvFq4+vb26Ed3qFj4yPj5JO&#10;/t3zJ36y443nFsXhV7ex2FZfSIepNmaLxXzC/s6A78HZrka5XfH6lR1631UKutev49f/sJH5Js3Z&#10;c3qdPYF/LERYtEkNTiMqLCXKfCA33GLhxnNk4CKfHPI2ppu8ldkPwVNg2RWe+LHX287PZ79LtMhf&#10;nc/HyTeOq714y0ZT6IPz9PLpEB+nHU3b6W67024dXsBCUzp9aMOtj1QCy8lOeaWDjdfaN+ay7H0H&#10;yDXPZtlm28m6fo+09cf39XtrqfH5uEoS4T+LvfiSL3/1Qm8MfubI2rT3r83lrOJhB6tjz9o09p5t&#10;13i+Ucn3P8YcXlf3+PtUGg1dJwc7/Bpvn/esO3Go7nNBRW4VdOm12O34JsnDI4aQzM45714bpucL&#10;BtOn1/E2eivP3PD2UyXOtrVfH3PE8sZyysX8q+dwjZiujZG43iQKs/7PmEj+aNvewujGrHwpr6X+&#10;8vTJll8gfVBofIo9sTzmk3VU13z2tzh3m3lX7rMFTflLTC83ywOVXf2J99e+mVYsONE5mhqTcSf+&#10;I/UEw5Ubmid0l8aqljTnHf9jjj0HvEGZSQ5AdPs6R23puEtaSUS38vQ9o2aAAEs4jOiSoa/bvQQO&#10;RYZ8nKMveR8GrjE3PSzhuf05g2IzaJOch6sMzmdSb+isTxTjpRdaK/5IJuNNiLvq9yGXDch/MERL&#10;lrMC/K8PXk3y6Shw4a9ictiBTzdBt2/Q0EVeWSA/9rnLpfULN6fVG5M5a/dq66Mfx3sIcIGIIhuz&#10;HT3+FPB1e3H5jnv24Xh+tJgThM7kX5rDnx1/791Dafzi4Sf+F1yCmNwlxOTpN/z4wRRzbeObPKta&#10;uA2iuxdI50sIr8zFzgYcn7APO6K/2OEbn1DAc/vh8PWs1GPXq0x2ttzZMqLoJcO7hKmi6QeueHvv&#10;0jhD4jvbR8K+j4xIZ/G4jP997vwI2cIC0+97s/MSn+4r2ebxNbv88Xu+EFCPDDp7SHVnY8c6uz1f&#10;zVwb/5molMP6qNexr5WOzXynnd1usN8ibn6gd21LkostdGpOGJvy4fqSE0YJWj3+IwuP+JU9X9ts&#10;Ozb42KlreCVoSYpeiyk87YdtsQ1x7TtZsIgLC3m7+hC+CUzoxQY+F9cToDVZXnRDa3t64nVjitu0&#10;Lf5utyOV0coOZoFqvOEMOCrNxaurPne4eIv+OUpOsULHMO3y/ehrZUM41IvTql4/aLOg+7tnPZhp&#10;PHTpTbbxVK/bNw7iSS6kqN4+z2F1FbLavDzQJ/DsbuE2ElgudiZnPeqTjcT9TaSXn/748378a7Ys&#10;v0xu/wmHJ3DxJLOX46dM7qRdxeQttnSlE/r6Cm+6TrlrM/GZ9COp7XKvGDt/olV/wuDfuGWrGl4+&#10;eDoRqrbXg+HFo79YHGZXbjoZybGXWzB6/MpG8HFEpcMrYoncZ6yonw7DenG3heWSzkkfLr0n+9hA&#10;NvyzwcP/0WF5tpMkIpeLAXkLvta6wxnGAIitFf3D9hy0IbDNQDo8mfi7QKufk4bNz8m4k/ZTlI3l&#10;31+//dqiPyzdQhL+a0X78BTVQ8onvtjDT/f+8cdj0KRTfiAHrsY6n/EzosM4Yua1wR8oD9yFseMc&#10;mUIShold2YRpoBIIjerxtnJ9DYUp2hv4nLXuyZFULnGmoCB8WAjkQ1G/5J3TtJ4YyZws4swHC4Kw&#10;7n7qg2GXM3FhnLYSqPvv95Gxp/4x3Pi2T+f3kiL5heQJmaR2A7562Fv4XHAd/5NjQPdlQZ0RmuB/&#10;/fqvpbQF1yag0wXmOwOh3/FqL/k1HLvwxssVj/064U2S8L2J4lxweugC2/AtccZm+mgpFvKhK/i/&#10;do86i7X6vF+zwmv+ru+5MOPVTxB+71vcjLc3QaBNgL/Hl0ifqxyPbz3XQH/JmSpbWGS7nUGSXGf2&#10;q6V39s0ndudvHTrQLpC3eKiGwLy3HiY37YtBtuDP2qfHaE20xQbZHaMNcfqU2G2Tsftt4XWvb7pP&#10;brRtvRUbH9/BYWOif297YouhuB7p9i0ObuBL2hoaZzpWdsVJTfbbsy3to8Xv/PVgQtOLvrR87wVO&#10;fyptBXlfUvVeYp/u9csA/t+zAGHbrZ1hD/czftgD1SZAxB/x1tWUrkhFPjsap/zEtmdnegSgIgkp&#10;G8uPL8TNYItXNtxhOtCDLZ46/fYFK+vw8Aj3/YRuVxnip8+YxXCLmfHQk0X8tz0ZHHOuPjsuBg5m&#10;hGePvyXUp+fsnbxNEGH6uHrJ5MM06xw1/zxIbJcTkoduPzrFt/SCtz922o4DPWvfWK39HWMieLav&#10;H/vS1XhH10F/76Ks/bGnl14OHvZt9oxAx856SZvcjk+H+p6XsVy3j7iFNxvLuQ2Iw1Jvvry17nVg&#10;ry2c+OOkx+v2CSRzuTpzXW54IEyvs7v2t5C/Qs/nY+tPzfgCigRfW/NQS9u1nY619zO7s9Pqa8OQ&#10;Lz9443iLPk1ni+MHowKH+EVJmxPIVZddlksGOwsyyGIesPPD733E+6ef7/kT9jAG2Vgxt4yxf+qr&#10;E2fi4mL66tcBZu91jnf45M1f/vH80E//8f/+z8vJ9L1bbxeLvuqcCRU+vKvOjZsMRs7yM/nxxrNc&#10;Y0JNuWFzubCzyz+twJ31UfxwbLAjsrKLedV75+UmOZ+NLqGXDE+RTDfHn4PRxjBT3cCczUbgbJGB&#10;IObgAn2DhEzJzWLgAn5YnlXl+PVvARbd2qCB5ZmMqz6FM8JWqB3PIS14FqY6wUiZyp3Z2XF0w4Nh&#10;P52jOowZ5I93YuzyAZwGDN4+RzoDd2zi9zE5SVzwSHLfq+e8e8qaqEvwr97O+P/56VurMwjxjabs&#10;VTg1EfminXpnky/x+jtXkMUG7xP7Flx4RV7d2eJwxYvRq+dPtxWGSRDSPx70ksC2gq8vPi4/bTIe&#10;T+3FhFVeRdX9syl+VMQMxtjGp8BO5l/d43eW4vWtBQYapFaxtzAcO8y2kAHHdyWw/bE8LHQVMiYq&#10;8rYoTKVdvViSi2n19DJRXV/+PbwbuFMWGbufPZztw2fRt6T34Bu2QzU7zz7F302a8RDP5LU1mUtC&#10;vpDre2eHyhIRfyeHvfmBLTfhB/XwwPZM7MIxDN/6XQ1lC5S2rqr7MS06GwsxaF8DnuzUQX3h3f3e&#10;6hWXeTcW2jeJbTK5qJqd9rFTNs9f47Fe+Hx+MmW6Yb43+e3D4Th/0B8OvkGrnPRwjuRoDjv9n/FA&#10;DbfY2CG7qWcvMXP6kVUC69/spr7C97KIfhE+MXDx4JhtodtYLjm7FfEmebYzJmHxdktwXIv16RHH&#10;LxbA0ylu4iO58zPZ4cFdka5mAyDb2wRUv7utEo4eEUdpvJQRY5OMnYvd1ZgtCDBCNXn0DA19e+1v&#10;+2jSh92IWq5Et55xDNGw6Gos8zmU56uLTbzF4Tsm7ng617fwqmBCzoR0fFt+IXi3JGsjb7yiSFr/&#10;zh6ngj6Ng+qvmzxw+sKh31vOxh2TWefFDyaVjXMMKjAalyuf3UmYpHNgUpdz1EYUGzFyOj/4xqy6&#10;tuS9ttJ6Vwuy2CNfGL9YX9pArZ1dtYuNX/tWtkFiot5F1xbxvvtjpTpTsvwtLpZbssdsOlvU27a3&#10;36WwgPDMGBlj3PGUmRD44Hfw9IvWggK97xj5bfjpHZbG1H5UqK8a3jwQnZMrOHb1IFq23RVcAdQV&#10;gC/ONE/hgKelMyAf35OI7qtqI0w4FyuMsAEXrX7vA0yDGAqOxMMEiodEi+4zURh4+vYQT7p6/9nl&#10;qylQ361WHufjpeh/+pOiwr/MMrqnzXH2zAbVM9bpQ2EG0BOG4e1IYpzQJdN0FPBe1T/dw1bQhOGd&#10;DPWVcMdvWDn97AfRX35xMflpu777ko7q6UGFK5x6mN8aT2bPeQKFzi/x7BTubPlHsi1/Ofa/s6mv&#10;pv32a78gJclE36ZuQi+ajue/7LMUVF+XrH+05wW7fijquysN961+W4xVf7+fnpmsKHvH9GwS17sN&#10;UMfo8H1OQKtno3C0qPmbLrV/DQdkLGPQAlv14uQdlPSiNl36UnuewHx0m4TpyE241LQJtaMl4er0&#10;81K+7LI3GzQpE1SHTfztGoinewdl9K992Ud72dggQsc/+NWtncUDiuLE/m5HwFUfvPj6FovxZQe8&#10;0t/efPP4bLGXf+7ebnHORiaq8Y3XBqtjWBK+uIxZvyxF7h5S07gJ5cYQoC/mxWqt+LMCP+zrRduP&#10;WfKcbZy96LUrHMl8xyof3uIq/2U3NnCsfVcUcKk/XmSKLz6j8/xdhze+9CODXTYpR49mRguds5Kz&#10;rbF1eDeWsY/oYiH7pO47EY/nw+OuNLAfejbgK12Pr/hSxvsZQ6H5oLtYCfc6Hh+xQy9vOLH7iPH2&#10;35+TfoRO71gTMp/XezpVEw9xbxJ7FhaBw5cN5h8yKmxwfiNXv3jQEYAXw5AUm4vh+NCtPx3mjocc&#10;v8PfzuxyWydBbPfWkSlGbRW5+M1vZ8JPPU7ORA37xNaZXenheQ1sxKYylnBRxnGv6RuNquk3IenB&#10;uZVXn034aHrdOM6uD6+Nr/n0sbV9AzTanV3LLnNGVas+3oSKyela/SZTQOr/6n/ddOqtLSUcjXd9&#10;VfHRkOla303A9M8Brtp5vkp7ynabKBb5kF7V1KGWaPYQfGPJPn/8XGzEbFiQ0ef9VsoTaryMw5qP&#10;JJp27uJ5Olv8J2ufkGtO4EvZfB8ZtAQN1k5S6iTfeLh78Zb/9BvCdBNCzWk3+foiFPfDzwzPJQrK&#10;9IMdlGS4Ce3jTUt/j8G0jukD2orDTxfPsP1XAARktr6YmZzZt/adlaipQpBN29kB96fwU3jIurOq&#10;9k0YrlJ8FBjPjXjgayDcyunYnqOTlRztui9hLLjTU126vIEFAY6wbWJpe5PBKoHKn0xZv/DRCca/&#10;/upyerOjweqZhRsEBk8OKGDQWlR8BGoc5vgYTB4n96KfBJzbm/h/DZ8zPBMNfQ7vdG6i3wAMO1dc&#10;oB8vrBVJ3VC6yVdNOpWUBae3jvDsElrb90x+SiFfG12RJuQxzvbjtW+j+5Ad92cipu8eyEu3s8NY&#10;HI922TpoO9Z+EwrmbGky5yPHBvzFyMRn+yX16m6wsrfJusWnQI9osbdJXmK+FfThJS/n902A7PhF&#10;W4bHdzLnBSqzB8ms9RTydkSffJntdxViELNDMXSy3229p8PZGNaP5PvQJtQ6bxhMdPykjgc9e4Df&#10;dDYmk/kWIpW1E9J7sYuYPos1MYS38XH+s48N/cSF41vQnP2NifGsPcqdnUe9/lHO3n87kxiu7ByV&#10;K0js/eWvrkUsOR7/ly9d8JxsxgzTYrI6Czp2U8cXO7eN12xefacV62e0nx7trJwt1CluMcKblHgZ&#10;H6vd/pjHf5MPY1eOV8g6tJhlE+NL3/m+itlz7MgSa8YfCVWy6Ri1G87hUNf+xbEesdu/kdc/XdR5&#10;JeehuL6On/7nU60WXpf037H62hJtEXh9Yurq6nwcn5twTsY7HsQOfUjFa/k2CWJyuenRG8DRHRzm&#10;SD+aiofyW/Tw0/HVeXY9zmfjd7++Jks6z0Yxg98489yNemUynqN/35+lZqvVJ1ufy1n8dsfVzH8a&#10;3xr2uRLesDqm+6rtYKhGoHhnn/ltCy90xVPxeCdSxlEf6+3KkTiptfq7ynlMLZBcgdYm798jePPj&#10;5Fgr1NF+dOtjn/jo9ym8Y3w044KW/lUBvT//7sfo8FK9E6Lxija8rgD81dVJc89yY/HzZ7egt8iP&#10;l/jciYF4yK9fPDksYID9py8f2AT1fPMaHLvsHLGzlPdnWHc2U+d3sKO7YGi45lwC3Ae9gSQIktEo&#10;M+i9aTNHbTKsvbPb94wMDsDphKfj5yBjMAe7mL23i+h4aYuW7P1ASocGCDzwzhl1sYLLbs/AypGo&#10;OMVw3um8s5hscaLOyPWZMeu5e/ECpnKB3079vn5zZvnz85n8vlLyYm58tggavrDWd/ez02HfAtUC&#10;DLZf3A+jSQ4yQDZU6MPJBZ57fVuFw+V73tmg8g5eDj4dQ1G/BeNsoz9jCdq74iDhXYlZ+3u2YLIN&#10;BHVVZjMJZfZHVP0lk7frQ9ch2ZcYqA0gXOlRH9b+o4lZasc39R6eEbVPQeKI9d6zGhG5kkT+x9lG&#10;+5dNdavDBmoY6yxOLlYiKab2yZUm55V4Wex+6hHv7PvGGzl03Uo/O7kKIlkuxuO7+jcYQH6wAXv2&#10;wPv485nI2FiAMpgWoeJ2CXyA8k3yqb6vBY2f2Dl+9G5QfmO3uJERk699tTYbK5dQ412/TUjF7p11&#10;Ob66S+B35sHst7C5OFjiTl+fX7doMhF8JunQMy0+8cfn4zjNJMNLdMZBTdH8GZ83mZuC6Vt1Z0Z/&#10;7srZ5QCL3lrF/qMTP7HB3snbV1iHleyN17b2vcRAuzv2bAAbZ7COjXfWZb4b10nYMQohU0T1ri4G&#10;8JF3/46fNmM1NqMTx1fkK2NKo3YYLqdZAN2keHrh947D2TceF2/H6cYmfOnWi81nl2zwFrquPBst&#10;3lvk1w8/VyLZcVdZa2N38fkDl2ImOU9n8fOjXeCcSDpBwyftzSAM4O/pM77t0+uhuBh++p7M4z9P&#10;zkxHv+eYHh3XuX/y0WBVD/F+ICzpr90G+onHx0tv14EezvBMt/p/baxOtzkZx3Hn1PV756bZtbrV&#10;vjZGi5xu9PV6nlc6Qu0Px87c/Toof73FGtI1Zr8uW3A+MuUKUBtPVS9W8OiNF/nG4fsbMpPv3ymE&#10;2+jQRnn7r8Bt1feendtlUDk/nfhU3hAr5j5yLr/B/NN//N531lzsZIczRGK2c5zb79cHXZaXNIJS&#10;vz0lXzNFNhAZsWTpJP+cdsnIZd8bDNE+9LhusgKu2cYAOLnAMcQlbg6Yg5JLTv8+JlUuo/K0q/Mu&#10;IVWBj0S3M4WOKDrax9C6vEaXZObG2U1iYiSTa2eL43EBayKeA/RNwF8+1ohRNCaPjzP/dIcX/8mN&#10;L17TIfINapwamN+6d7SrKxRO7gXQE8CcmOM5gd5I8ETj8k5XgUv6JYnqJFlXA6zoPmSHQVurtxmE&#10;4z8DntW8z854fvinfjqQ9WLe1sKnMntNZoB2fH2nbyAllF/wwB4JY81Q7dbm/WM5GbNQ8pihiSc8&#10;VrzwX1K9Hm9PdOenY/zq/PK9xRybpEMvsYSXgdfRLXwixmMFm5izzybeAVF3dmCfTU7zm6Ryg8mA&#10;wm+2ityZmAmHwtpeXad3PPgc1qHm2+L+Hmgjvj4tfH0SRHnH1MdZ8BJ5eGrDj6/fRUqMpx+ZFp9b&#10;EEXjHuQl6XzfYnDIPuR/6v/jAgrvLUYfm8DCO3vV5rbP7OkhpPbnvxgvdk+x6YePti08qtkT888C&#10;ZfglRbzzESsq4/XUWTDDayFf9H/EZzs1tfgqyfCp70a/5wPEZ23VmfRyrmA64qUIQQAAQABJREFU&#10;HtGTKSe0M9tqIG+4yay+iosJNISrio9xfDqn70O3NrgdV94FjoXs+zCzWCByIKIdj/lKHFZqJFfc&#10;DEf7Lx6dfrTT50SsI7G1y+oxosfZTmwdT+14bQEkx4n9xsGGpL69bpzgw3Yw6XM89a9T9XDLJRdj&#10;ERM/PrbLTelpUXfyVrmuuicyroP5gVFe43P0r22nD8o6vbaZTnjUH49AQHjtVbrcrtzHcd1a2dF4&#10;74zYFS50ve6TCcUBm/QiV9HlL9foZwMVZ7/5OWkbz48cbV6LzeUS+/UJ3NnfVSsLwsvl75k328wg&#10;jEFOOs7mqg/05Mbpg8/szIDeK7YT9By++2/7Ve//g2n0KiIRn75nRc77vauG/8///P8aQ876s09j&#10;7eeffcokO/HJbABqfsr3rE5RUMDdtQuTpEnvEtQTHJFtZcFQU+zA2Z/hBWDv1T6KXcBHL3kRbrD1&#10;nqkNvt7rf6w6e76rAwwvAUxO+yfjkVfjXz28aPCyxRKCOk6P5AK1HQkCnog2WeyUuA4VgS3BuRfv&#10;8sjwpMfvf/zet6f92oP2jHNnXGjrkT0kRAHwJMZxun8GUI213WDB+wN/JOwjJV5Ynh1Z/CZAAxDP&#10;gjX+Asr+rkqo62lPSG5oxmu2rSEin/O3snuD8NVDjsxrkbD7Y9x47LIVW7FL1XixLXlLJp+kUVcQ&#10;aX/22Xa+7niX+dcQmdcx3FYcKHgvMTuo/R7SfOxkwKc3O51O7FK/eIKh3/U/X51fD/sSVlg+Ht5c&#10;j/oYf6xcX/aafvHscPvju1ERTf11o/fhnfUOD9yz0fkTqNmpui0EWDfcW5RVtzi2QHj0fGkdXxxo&#10;aHDt0uD5hbn0I2f35/WG22AOnuRxX9416zagqyzpsf++S752C0ifDlB3z95AOrU+Jh62Mub2kVz8&#10;iy8TN3sqsL5F/cfEQb9o5xsmPXKWWB9t3ntuhE2j/+T0yff1LYxG/r4vY6rGJ/0l+I1dbXQvZqve&#10;hKbvFnL5SOwuBkgJs9s9lj1bhKg6ZabKFrx8y47F2avj8bv4g52htyDSK1n8g2Yjfwzzv6CBg6+S&#10;G5Q9jDUfO9D8vPlyYyT6ycS/ttm6OnxeDOvXsfigDxwfY4FP1Fde7O8x2i1csibebDaZ82lyN65y&#10;Vni5zEOiW7Dmo5/3qZ+Jq89hJEp/J35e418lnA+EtuKFL6qPnz6b3MTW1CJXxrk+2hXYU2s+WI7E&#10;n1reNgS8+x1vHDaOTvbhnu1qk8tCYC9+T1ySQ89kXwCY8OX8p27sXxltq188xAk2evXv3vGaxRpT&#10;s8NksnX1kdHuYoHybJbvVhHhW+I5frZhHKZPI9ZW/bjHt5dn7mzXZ/XP8fgd7tcnZK4ci+uX7sc+&#10;LuUHc5bFjSsw5rb//M//6uzfs11u9cmD8j4f8eXZ6XyQ5/D/oNkVjjMSLTx9+Aa3r76l399WGHZa&#10;MyyAMiYBu+yb8lOQUktSVsEMhsZEJGhvsNdlvN97XRfWSQU0BSk+IwBof0iB7b1CxvHA3/s+aoX4&#10;BpUBM8EL3ozW4RJNwfKtz1JivOAtwY5vXT3Vvt8hJ73jK9nkInqHpw8nkJXGgi/5Sy5Pj/2OQNyV&#10;9W27wEuQZPxOdHTUV/CuLszO3gycW7GGyeCoz/ttjJKSn3199Sb35fdOVAf9Q4HMwDNSMRzqLZ6W&#10;8krOAuH8Pt3Sh7/cT64h2uwWrTZlNU/9CKvbwGq7wYyoMjkYVVxd8Z0EsJoMnO0NxeQ2bmyh6+8G&#10;WDvsik88THSewMdzT9WGRR7Gj+wMsL7bH+OOGxCvrq+PxMDO2uOzZwd0E4wE+x8v9rjEVf+hEsP0&#10;pn+2asDVHfF8e+LxuP5TAx8Td4S2EtQf+whReGGNaH5ufNwArS5a2Nz2wX9+jXY6Pfi06+u+sttt&#10;+O+TE/pCGD+xIBG8kyDb8su3bPXGLqyXNO0xX2M4JfEgT0w6EVgcTnaAHhnQ4+ctfjfG+UG9mGIQ&#10;7+iZ6crtudS+W1HX/Oh2Mf7hu7dH/Xe21vGwLJccjpcxMcpsEOZNUJy18jS2Pzs9xOSI/d2+Amt6&#10;3Zmeqy1zT9XIFweuZjp4ch3/7dDYf3hv3FW5BU92OZ+dXDaf/Kd+9k2msv5tP+K4issDTzwlK7H1&#10;79+E3j7L4okNP+JkUWibKyLC5/j6oarDK/bl4pso3/F/fc+XOCwXscnisO2DFS4yWXfyt70F3gQm&#10;79WbfN2GMTr1WwS2L262cHj4rk++ZQPl5eF4dnvkXlvt9I3+5V2H4dEO/0o0xjqzGbMbNVvs1B+u&#10;XmKePbaQj8q47yJ6Fsw+7Y9XYzc2o8Npl9AXX2oH4+jUrR4RX02IA522gaMGcKuK/6k7/jVUTyc0&#10;6COSl9bXvjeqStsoRjNb1eY7aiz4HHt7QBBW6WLfptmVw/0a4nPLebfT0xbtLaZjmk2dTeHdLfM2&#10;U6LJ5X0se+AzNtoYeTrxBDLaBeG+cQ+fB7ufwxRoHr3abYbquUsCM9mSpn2BlYP+8TT0EnIoMqhw&#10;c1l0JUzkCcQlGmdBGcgLKG3bnQOYu96dQexy0No+6amHVjDuvmh8FiTQMbpASH8mGOEsqc0hJxkw&#10;6fLw3Za8JwgE7zvA8FvQR6+4PbKz9/Yl8Y3b+p2sOFMjEZ5b2BcCzZZJC/T3nro3cfzTt/59d2Wi&#10;ZarvnjdI76ygzpUF6nSxT2+6snw7jqPZQNIw3M6A2k8fE4fz2uHRbMJrYyggdwbuVopnFFSYwNAu&#10;Zsjg/MpiOLr5y08JB80iQHEpzQDEGJozW7xq82wCqvviJYwt6IqDPQTavbY9dxFdryXL8Ny3n+ET&#10;j2Tgc4MY6rMJH51vbU8XH83kp9HCwjZta13cDU842e79xr3v4RgRWfEc9/YtPP0mwPoXsl97Bma2&#10;jP9snw5CmQmMEzqPv//9kR27tuJLuUn2+/ffqy+aq0fD/x6IvatgN35WF98ltOwhgN5kz75Q6vu1&#10;WHHv31UktlNCPpwD9Aw1/nzl4cM+xuyukBkLvcXnFgHpLv48TOdet2eGHJOn0Mbxxd/tz2psEAkY&#10;Gx8JvT6XzPiSb6CEQZt+i0vGi/N+nEf9Bk2UDx2t4Bdj44nm0Xd6gxb5+In2J5f4AjTf0e9jhGcf&#10;hGze4skpYTz8QumrWzvYrH7jvYO3TWKFcTaiZ/4B08L+gbJ+2tHuY55t/3G/NZoa1z4/VG/xt2eR&#10;8p3+zvrbTC82eU8YxJzyIWOH6fVMEPAdxhfHjZtT5LF1stDzwRsH+uBpRNk5+xop1fXv9bnj2bpK&#10;3ovDPW+S8uJoYyYivOQKC0998KfjyaHZ8UF/bez5WXfjO+5HOn89qhfPFy9Ph8ee2Z8Oxl/tcVoz&#10;Pd4ryQkazbRM7rssIp9d0QK7Y7Thh3k5uQZ5CFvxitfe6/DIu+bk8t0GrLRxOJIH0fw6aDfHzFCz&#10;AR7Yv7hjVt99w2W7J8981ijshOlsBoNFIbsaCyfsl686VOKLo3FNNfuvPR1+MbC2qo6QwX/uHrcn&#10;3kdIYQ4EYknymF/AP8Z6aABSD+SeZYvDzpLju7OPjYxUAygaDjJJ/B6whUfVH4ozaM74u4HiM+US&#10;EZvoS4aByFkS5OsDg5ayYx854whw2ur3e5+p5NwlzcYfWfRlYIngTeTayfWd7H50pYuStevHkIL7&#10;gr2D8YXHhGmydNaLlwlqlx3DaP8NJmrRe/es9RuT9KnPkkt1v2w1f6tpWDz84RbCt2//OXmePxCD&#10;X76VLOBny5xPx9c+Buq7v7aOYeBDwcznNznHiKmTE0WGgCVcHe8jiLCzU+8f+yxmtEWnsJ3bQTuz&#10;4OeKy+hKTbFNXvvobqJc0+SS58wf3dcWPakxv6HlpYddne3nJ3MTXvCm0+kKpSSf/ds7e0dYHz65&#10;KwFnH1da3kS2p9wfnc8+ntD/Y2ej7EeGBAnKJqvnchxc3rv1ciZ47COmYHM5/1Aykfv6+E25MIN+&#10;/PFA9+pJf7zFOLzGSONJXIUTBts922KRkHFu4F89nzpWEtFVpBuTP8pWT6IFqvq3bf4RI8kWDyKC&#10;flskR6/w+xI+JjniWw8xRpB+h80Z1ke8r8ennosrqsX3letQDC85MU/+MkZ9a9rr95lDjNTOb34H&#10;A8aLj0dIqBT+Wj3GzgYXnx2w9xhWZx/Ttluk07Xju12nnnK3WRxFuLgjVTqp+Y2VrLeTHDZ38kMs&#10;4J5xYEMRxJfDVP36VUO+Z26Gr0743IRWPsOjsvvSdsT9k6N25Qhf+NfL2NTD8bTfnn2xosgr/Hi4&#10;owwHbGJoxCWT6VleGGbj/9gRvf33V/vmN536cxXXq80wbOKso8lJ9BiHxuPiU4x/2JVdjvH4YRDU&#10;YYjG9i1nr7OiuMIDxpWHdjyS+1FfoxGwK83kiKk2y3ds5HhxjQscJ++d+NWqqeX0V3FHi9V3AfPW&#10;0YXlZ6jH5uuBQcfTweCK5iM3pcMTLRcbte4qId0Ynw30x7t9Oqo6e4y4lrct5s0Pi8Gu6H93FTLi&#10;W6wWe7Cti0VnfSZCvbmoRWA+QuMrmM5Z61xgl9A94LRfyFsyIlDw1TkabwAlobscgdkTPDGc/gzS&#10;joErATCCbuvbDqdeUEmZkljEHK3oyhjtXJKgcgMLr0CvJf6bBDuSzH3hygQIiPr9Ux0lX3o8L1DG&#10;fINusB4Du+ogIW/A4t2+QZeQnbVq25PV+PcQIbzvZMJWiska5kvUt9p1FvoGKE3xPZzrgv2OS3Mp&#10;nf41nwOPf54ZoUG7XynrWYn1l3SalL70MAib3iWgBuGDhUzy4HbmpqibDdMVxuHklFiSSXdwmJ79&#10;nTHtFgJM2X3+pF/tidftsFZn8XIDTR9njEmNYFcw2DB5ki0d38th5MPkkrbPaO+ybXaY7+PhrHSf&#10;tU0w3BH3d/G3Mx4Y4mmQb5Fq8drxO8EZHH9u4hbP8JgkUyZ6C4N9zNUnBOK7e/nx+6vj9572JrVo&#10;NwkTshJ/WBcvPVjXwHNVYzEXa5/82Nm02zgSbcLuo558JGnSRXXeSS67bEXfvhg0zqh62+I+e+2Z&#10;gCphNBJWOsZmMV4/5V0AkAPfbBQ922mbvNomIHr9+dBW3ejCoQYPDz3a6qLNL1ze2GfmwzG6euAv&#10;F+wsNh6u9B3CGh/Ixoz+w02XhzcUYnXxqa9MVRmPx997+DL6s4sYcIUKbxpcebFtWxvb7pZStp4d&#10;0Xo/tmCfPf9Td+psoVIf5bWlfeN6WOXAjh/V22fbix310892+vJ7sdyxwh8w+KhlQsdf3OErf4ig&#10;c4YTCvo/PaOdH6taPsKMHRLyzF91M+awfXi3NRnDebeczp8WlouBYnlx+E6A9V/f2SdBRMfKPzlh&#10;4yGe+hpDJndtxjsW41mNGHn13YSDSXXwrTz+p6ooMP7JJeN0PjL/tS8Xx2Inex1vITdcR8d2o42H&#10;8uaT4VTHTm9bOneUHHzeBTDMcvLZ5yFdH9TK1eFzuXSY1nJ6f0RfhJOgGzgd67u4eeht9H8xxYFW&#10;H60X9x2vI85on0X9VMzu+NK7Ld507t/8+c6p4o6fTj7S+szmxVr1um/u5L/ZiM93sn0BCdat2g+c&#10;TvtiE5AG5IwNOQYX3A6cMWesurmipuxhlbbqrWwvGM5Yb8DgIWBdQpZcDYRdRm6A7kV+byAZZL8b&#10;UOSBwuivElOKYR6jajcob2Ie8bC1V58MRBZjjI7BXK674ICb6Z214zM94m21b3Jbsq5tiSIC+A7H&#10;OcbI0CZpm5TnnPhsta9fkx6bvGUfockG+2QEx4eKfdxCcGkXhiqya4P9uTy/0MjQW8MZXGhmpnPA&#10;6dIEk19MxhYLv7R4gYUjt63LG5DstkEkMGufdWO1gR7/fZUr67LZbGdfMjjZ+vtUCYO6KjCf1aps&#10;QrLDTvEWI/M/qL1PFlz760HOW8BtMOM55Z4AloBSnuazeb1ZDGYYnmiPgH/533MVz8dVCesPnl9+&#10;hn2St72kL05bUKqP35LbM1DgNbhukXXJ9OKCGErw2vn9FkyhiZEJ3td8uh7IbnjGKnx8/Nga1oDN&#10;TtlIokLnLea0cS45/GFSANIxXJKYLcZ4jH3xZ+s+8W+/9c1ifcJEzPmxocUhrmQ9dG88TsYwXAze&#10;MXvdRxuNCeoaQ3aMh2FtcTU/FPMrIFfz2gjm7+5fVvtGzE/dPmID/NgnQO2z7aK7LZ3at0k3JEvi&#10;0YyHuEdD8kOj/1vWh03SZ7c4MOKU/lztw3ALz+qSHI/zh6tFbHOJNGL295c8YxDdxjWs8SdRvAw7&#10;9mGygLpu9Cl2yEuKSXl+f0BaiLKfQtL+TeTJweRjzCaPf8l7SKY3zq6W1mN67nJwOljwGoc7YUnE&#10;YiOc/T3l9uH2fsestetsET+0a6tdfrncpx6ThxGeyVf11l+/ZI43394iVm6HX8EX/Yf+OlVev71t&#10;o3tkoT0Zr6x1+fj39tWngA/XnYzpjvsHxm4/btIdGL4LI2ThfCfq3U+Pz/AN2+1HMXnrb0zXT1hN&#10;RrFxkn7YzL8IyLy+o4Fxrn/rIlH38N9WfKvrPZ3a/aCO7zt+C6r5Oar53XN+QOX+lWGFkxOn66vF&#10;034bcSRYzxgGt8K52wb+AsqgP8P6rfK3ALiVGnr7+uvTVtI3oKZMHW7g2pG8Oit7Eso9xJBDGpwg&#10;Mr4BcGdmjFNQSxSeQTBpPoN2CwCtjNIg8xEfq9WOZhA9p/uUb58Vq4TNRCtdTla4JUPjF4FBs8ux&#10;JTADykRhQWTgzpfV+2jhIiCDO8NlI/q5j8lB33vA8o+uBswJjw1nUrLCSYYzx0bLMMFm8eBy+gZB&#10;SPBc8qvtvke+YxAR6/tPiw1Y6U/uBIQlfSWpLQjiUVq7hZBVWgPExxTZfHGLW7R7x/fdn9yw3uU/&#10;frnBvqQ6fW5gGNwWcqsfjnxXPzYTC+9n1W9Sg91tJ4Z+rqK0b34n9yYYCzL7/HpXmq7tEkeEXMgC&#10;V9ox4aoXs2zmShZcYmnfBxG/XUrPEjf5xKF+fnTH1YhNhPW7KxVnd/xNfBYei4eM5bcgPITDzu+l&#10;VozEv/GzbVjI8gMfsHz5H/cFUPYVdhUThiUZm6Brs79JovZbcLxfZRxWZ6STEx0c2ZauF5fFvJiK&#10;B5/j98YEPsYqOm92ZFg0bAM7XfC6ye98utsdj5F9UZaxwOr1/I///d+/zR6//vqvbemM7xYjwqux&#10;wV4wrVdbY9ZVFfp96F+/vzbe6R1l+Oa7YhNWMSJ+Yx7OcMGKYzzg3/MCtdS7WmqdfSOdb8nXMLvn&#10;/zfB17MhZ8FH9/iH4zikYXR38hC2LZro5UpXuuObbrlneGNI6oRNVnsDohbPbLrmuLtlyRoLAYsJ&#10;MYBhf4fvsP/UQp+dX50fkrNlcmdrfu+N/xadmMJHfkWffYkMGb3AmAw2DvNhFTvwq2O96OS52RsP&#10;+hbPjcs3bvAghVz5RW4fzvFlu+tzYxXvmtvs2aLhyNYVcebjgScXi+s7jLXPbqO8cfcjneqX/rX5&#10;0Z+uw5OswGC0w2ENCC3Vkb9xNr0jraVMOfxZSgXC3vPE9o0PMYrLXR2pff63ZUPk/du7/f+rPPrq&#10;s34RrFNbWJVt22fYge1fcfRBt5ipf3RsJXZ3cseW6NwWj7dY/a2vA/jz+ZpzvD5FiXVa0pM/HOU3&#10;MemLwV4nMBJDG8iSyIycjHPynTGh1Y457Fb96AS2ADUp4CGABG4E4bMSTljtryLvYNHXvT/YPJh1&#10;vPXnNCC7hFgisbJFtroSyJ6QTnGDAT4PKl4yMgGZmM74b8Aw0Dk5JrDXbsW68Ox4fWt6kzH9vCUu&#10;k9weDKldWd/0aieaS8iSCMzvpRzyLvHdoH1t8p5Z4slWXyTZCYtdEN/7guz/zYTSZGURYBjuo5HP&#10;5WaXvL///d+T3/XPxcFXD4Vk4j0JG/+gzzb4bwDCnpD5sHZnjJ/6UpjOksf56Uu6/dQXPZkAMvn0&#10;Hsjo2HcTFtrKu2jz8EshejIo1B/bzh+SS+RLwA+WzDZseMwM8YNPInL8XpHZ2ZRYEV9ktD+74Q/D&#10;ZOj36XdJgE7kLQ7oniLbr57v4kKZDSAy3zjzETkTLgbw+N5u93S/N2CIw2NxT67BG53/Lp/TaV8n&#10;SvaUEvuXrPDyrMl8UofxGU3EFcf9bbtPHBg3NW3stOMhRnJhvUvKp8+wHAMarfCPj8Z6zmV6YVyB&#10;af0bJ77cRMmdFXa9swlxusVOvvzjd88ZGIN9VrmP3koyWP1abKKDWSztigMu8Ue7T6BsHN4k89ps&#10;kqJ5/Tedw3KTNePGo/d4REe3Lcpq6JCA5QlxTtl3ATe+W7TQT5xHj7z+8gS9nZgcr2yotT9yCBS5&#10;YsXxzrai3/iOxxY38ZuZcjAf76B+7y3Du/SuIXkI6RGPX//VD4nFE6azjcVRMp5j+PDLav2j/+PT&#10;6XdxJb96/+Wb4cQzA9XjFlZnS/oSCoH9N07Yh83enHQuP5wc73W2H4jpHPnwwvwW/JQ3ZxxihFc3&#10;/WofMgyUPZhZ+zMGL0cexh/pFgvX4+z/ypLEKi+O14bob19bNB3DRXnPN52DHJLF11UVY3ayboCK&#10;N8lSIWIsHNfmuPJiMnJf3vPPWnFU0D8druL5j+GzOxs6gK+t49eutnTEztYZqvK2i02HvXY18Knf&#10;SRZ9niJe55/axQRWju83DC5+zwrE0Ki6eO/Zu/Yt9r8w6BqtSIf155JHyaz70c6CFYnYQ2v3+cQm&#10;wVgtkRI2Q59BLAAW9DrFdw4cqFsRQrAAnWJWysB0ppVjNuml3L5YZ0oazI8hGKpyK8wb5Kky/oLe&#10;WS9jbIIIE2e/ctynh5cxZ5xnHz925Zs7i77JxcBcsqjNRPRieH3I0He5z1nlf47BrabhSEp9JI7x&#10;0KnaX37pC2XGQBJbKD4Tjepo+jtbc1IWDQNn7In9ji18rAAF5M8muLD9XPJ1GYgEZ4EwuaLwR2dV&#10;njQfj9p+RcNPjwJfSkxkYZNHe0jkgsiT+65WoDPxO4sXUAT8IZFyBYOV5ZxB7GpP/kG/J3QDJVh/&#10;ql3d+1HUDtI5PHU/+792pylF9G9bmbj+oWP30df/2755r7r4/N1l5j/XDT62emILf7Jg6mUitGgT&#10;0+T7OOxkREMNV4aKoGE+H4vXk+0LmxZXi79W2f/rfw3LzlYjuoQ29Ot/lyHJoZs4C0FXXcj1iRl1&#10;uyox2cnMnsbPJqBts4HOFTpY8Lz+09ck63h+C/MfnemLd7FlcTAfRKfY34I6DOJFtYXgJp+OF+v5&#10;dnXxsihwtYNOUX7Y/cKMrsVHbfD99lvPvKTXFtvFWeR3Fp3PPIQ1GRaYsLoaUewJtCAl966qufKl&#10;Hd9hnS3Ya94fnbFDG2NWUPCPZrqg2yeEwuMkwWLGQpQ3NmHqF90ma316kSUWltAfvuOJ+eTelRS3&#10;Ktnzlz4FssUz/69dDnyfx4GMjKGDcJjIZiO67UvDfohL9MM9vY3FHkKOngdNZGWZ8UHnGM/hj0Y/&#10;ix58v3yphT2i2GRfG9pNEu3L01k1HlWiY6P6Ltaq9GIpneJwmKbfjRuxp1n7LRza5T8TOTmu7CxO&#10;Tp/pVJ8NX8kCEf3bFz+JHm66wq/oMzHkVLSpe8u7/27VXx9j/Xi8tC9G7fgw2k2E8avO+F4saTpG&#10;1WeFASYzrC+z6vRlf/Zaa/I2KvCueHAdX3bqz2Cdvmv0b5Vth6Xt8MZh3ftn+yPN2td4ba8NIxud&#10;Y7vxcwXZlp7ybbXzuzigt3i+cfLgT4fB6J98sF85rd/slGWWPtIn6unaSMWS458zorabAGNg4HCq&#10;ZHuXQ39qor7JflLSTEDhYDKS0OdYHCn5KL2zMzLQAFZi2+RgkqrPTayz0gxi0F501aniG9SW+F6M&#10;tV8Q3KXSPdX6JKs5PqMwAhhzqog8L0xPjmQ0Qa7aQDJgBJok50E5ekgGovkSOytdgV2iX7s+j54u&#10;gS6xLnm+djpTu0zuLA8mC4dhMHHGEq/G8DDv9kB1m9CcgWYjE4OHA7fgAKH+e4it/gbmknr7Jhh6&#10;w7CzmA4ktm8GMl35M6wui7t/LIDIYSqFrzHYfUf10f8ZT99h8HWYBZe0hVe0wEe/2yDZgf3ey7y+&#10;EEdsvAMaryAyNlFHW3+80nJBfnYVrNXng/FLzh89O7C4ykabmOI1ogid7Rmfm6w6ZqNFJfy9nbHt&#10;QbsWKO8EWedwkcnO52uY0FGJHSxk0MPkeQ08lS3kyOnHE5wFvmZYDLFxdH+2UoFjfLL/uiYMjbiF&#10;nR0Xby5Vs9tjS3pb8YvPXbUJ/66+xJnae54k4k2o8bRogYk/TebGKl6b9Iqr77vkNq0ao+ePfSR4&#10;i8X4pBtdF+/DFb4Y6LFFA35Ub7sJtSRyRUKMBuFKfquXj1WamI2j3/787+E0gbC3/ni/V/LYB2uX&#10;N3f7KF63IIEf44sF7AvVD0yvrXemmZ3241ZtP/NVdtA/e/HR+S6dnrBBp33jdzpHGpaWO9GLNXE+&#10;ZJN5MRwX7o3t+I19dDToDw3fzmYEVRmk+Jy9tN+YZAv1vbOH5I4CLQxTNDMZl0pILdWjf2wRicJD&#10;eOALwx2HoeOxQVNcoZye9tBma2PufHnjAP6bBNupHQNi2tMp6dfvxiOeV9ho8RpW/PjzNK/H7rVq&#10;v5gzP+wB3IIJDnl/YxomiijtU0oOZ0co0L7lpVM3/G+/trMAXr3MM1Ogjln74dE2cJ8y6ZSN6/OK&#10;GDtQFvAnl39GUOe372OZF9ZtMXnxqHHMheuv4rGb45enakBfh7H4ZFc9HDCcvSxE5c7FRbx/zk++&#10;OdBVvDQYT74Vo8aX25jvPMAHnqe/+YOlsq3YCIdFXuHmQdaYeNcMH+wezBsOjs0A7DVmEXigcAO5&#10;Smc7HoDbQzYA11fhRPQLqHirnxPb52SD0ASnweBwBrskjfYZREuSKXb4Ai1wYgmbwWLQttNLwBBa&#10;MNZ/snM/8cr3Tm9/ajAKZouZL8tc8cWnuje4Rky/8GTCyV3CiGb36EEgFQjbEh0Lwske3h6su4SG&#10;jvqd/bi8nqg/f+ssPP4mrCWs2r+GhwZuU6hz6fwWQadHz1TdIikdnA26HNusFDaLjJssbnAKCpN9&#10;GJPFyeSYNDZhtM8eNIZRUCiv7ra8RLcl8QglFJd+NyGn6D918jXBkghmo3+MvFiJH1/hYeHw42Bl&#10;CxHlteQ/kCaEB3B9LRtucEPGrmIvPeMnli5uovdXHfn0dcylLrU6rHpXrsi3QNslW/vJootPKKxt&#10;xhIV0vAZxL1+Y1Li/f1PC6Va+KuPNfI3Wy/Z05vNhpGMvq0yWpPYTSJsYR++NOu9iakYnh5hgAXw&#10;f3JynpzMGO5joV/3sVU+eSeE9o2LuvAV31sc0MPlG7a4ny8mkF2yBR/dlf7R7X53sZ02OzYWxPrP&#10;0cHCzuQpmyQTtu95iP/Ga7r/13/9qwWH7zow6m7h5KwclsVvffCAwufz2VWssqFCjlesrk877w+z&#10;mOi2iAtHAs4lGEX/twVEdfrdoilayinw1eCS8KsDfPxYhX9hyn/kejXu9yCbmmx6finW6vNTz92w&#10;yeci7SwyO9efL/WFKQSQjdaJynDWF63cIk+Od5SL12Qdn/CgEZN6JQK+93Pf7CP+5Bo2wYNMGmzs&#10;tL9YzKb6zWbLjVfv9lxKNraMmWJ9yOJaP29ldnpWcOexcJg7xZiS3NHCWJctEmB+XrjAf/rV7ixG&#10;t97Y7lmtZH8sLqrf2WwUl6/oiy8dD9MqqrvFC/pj+CNuMt8FwOYXfKtDStYhUHe8XRF4yxYXHWtj&#10;Y/3mNkeTRbtsKsYSfrrlbzGDs7EiDn8osL2f4MD3/y5Vqv94/0D00eFp/FDYcYCA+tE2+WRxMAU6&#10;2eik0i1MC9cG1uw1pO3//vt/zweb4+LrasKfzyfr5HdGmLapQ9dC6xYCKmfwGeUuYzpLuI+h3Bm7&#10;5EPo571JTJ5AYYH2OWdqvfttlXPaCTeYFIbGXzDsTKxj+7ukmwEEO/4Y8nE10E0BR/obGOhMwgIE&#10;sUF3wWNb32rv0prkUYKidX09cLRkPDA+xuaHfe4yukl3QVwi8ZGyDRwRIhHMDn2uv0ugZNLN5ADq&#10;grT2JekGgkvaUP/+x2/hdObnsuiUGc6/L+qmyxZCsMTIQsTxF7953Zee4M0WvnToe/cJraG+tsDw&#10;0GLi18Y2Hkxy+8RVhdk1e8LE8jBZO0qY7vMuebevsJeP+pHh7FJU7R7vYtFA0c8wsQyg69n9/6fs&#10;Tpctx5U0PZ+MiBxOdZt+q+//6lQmk2RldSrnTL3P5+SO7BqsJey9FknAZ3c4QHBYdB+vWtAg82Kg&#10;9smb7V6fnX94LqIrwXDZkp1YTMl9jr4BvHfzzUfzRW10Zb6XB18fjjZ+uBWRkY8NvScvPUCm77gL&#10;jGQ0WLITWcmvzqWHXfvO92/ifUUGJ05s6WqAo9fvXUe/mCPHxaZ2dVGOT3bJ1wYhyflWBbxn43z7&#10;uYnGK8P5peNH1peOxL4bAePNE8rirCMrB1VTkDOn7PSs6uRiMyntQMCSnZ47UxPH+V2c02dLyjNH&#10;gG0NavfrpBf/5L4+Me1uwOEY9PuwqY9xWDUed/blsmM3UDbxdznwJjevpCcrRUymv9aiwT90iHg+&#10;Xr+vwuQDvJhlvx0HIhZmhr7Uf1zmmi+O8mIIbB+FPvoG+K8DYg2n1uyIr7zJA/ADXLucQj91BguD&#10;4YM22uuDwZIJbW1vP+Af8X192f71V5ELcDjgwVVB+hssjwnfoEdu8tgM5sGZXdJLGdz8BNb/1a8N&#10;bnDzUxWLgyjRlQzk3dwBg4pJtr/9ty9OJ0Nttw1eH6pNLLxCHRYapLxYmW7F49wLPobs9NoIPhjF&#10;Fs3ZevVoJGO2n/y1j18wVjYHC68Py251lSXluGCU29y+45fXe7Ko7p3MXht9ogjx/r8eA/7/VU6v&#10;DxRiqOKnBWdWyMf2t8jytLM3G8gL8gm5oP38YxP1+vp0C2/jpIblMzY6Avuu3/hBot96x84Xy9XO&#10;ZHQmfMfAzWibbZgELJWuHrObFRXsDamclRwThBSSCXGu41aRoTC87Qmw5JCDDKiTvGpCv86+M2O4&#10;bJuzDEJ6n6CV6K8nrv115BwfxJyEXn9sF+oT6o7TJfxqJ5+z0QXvE2Q/e9Tq7720J7luMnGzPzyc&#10;RcIbPbK2CiKhKbFYIszCx3cBxk7pGL9fTCSyi2T9+ct3W2r3VIEOPyEZfeWC3+RoZx05zDU/z1NL&#10;4iYR52yzwa4Rfyqhph3ap79kGHwCucZpkK1pg8UmQiSN5hJHQC4PUGgzwvjzm+Xc2Y6fw0VXkHnB&#10;i9LufOWyhLIEF8aSYsfzow6czPvJy4JDLHwer+h3DAbN35rg7GaVolsMTbcyDV3RxdtAh/a7AvLO&#10;yj/OPscrfLPi5KffhCQcx8RHuEjyfakdn2dntNUuzlZJB7rGM1pn70evasWLshsJo7/Bk/CVW5G5&#10;mNpZGcLBfJkf77o4epIjed5Hc68u0OxgXyHqVjg6FrdkYpO3/dPn89Nd2xdHX2OZGcTABou2ZJYo&#10;nRGBG293FYPhi+QXo/hsVSte68WECIaOW67vkAzoiJElxtp3Ka04//hhpWkg9qISv90/ETxycd/k&#10;Qz8mp7P5tyzvgH/6OnngiwOgk7/t0AiGGn8Es0/9aQPCaBzg+VLzxR7DkHtnh+oQU7YjR+hrePJ9&#10;9fRrZ9xUwGdHFekyoOpHv+W8rbLkW3GqHH/tbH+xjSz4u7cjKuN5fXi6PvTk4/FKz3eAY1NlMUGO&#10;BNkgkbxkIxafqluffOStZvXg3z4qDl57oan+3Y4Gh2ER7svvaD8+efWunZzafE7mizfxNKrBXiHJ&#10;2etE/sqTTaaduKFbx28fRPevZT55+L1833bH/Dg7b8w43nxOGqJknfrXG5M3ji2XxQarv8YNQksJ&#10;4c5e+JJv/F+ubR+Z/1LzH3c/7PDvm07GCU1VxmF/wrSdZzcLeMah5KenWAXD5vz9z//8z3/7v/7P&#10;/2NoVgfYmt7y/1aGo7uTJW/U7JLhNy5X/+Pfds9R7QYYLgjNWVhB/P5oQVwiqp5slE+AeGMwByxS&#10;bra/GSIFtKewJT+rB6SqavQnYQ5wvIAp2CWa17FTiJtS6msQiEb8SgYNjG+CQOSdcc75+MJFsz20&#10;YpXIGnCsOJboOjZA3eWJC2CyWm65l5A0UHVmOBS6JILrq6jAQ+gXd/AmJz1dp2WTky26jcImD1cn&#10;kYYXEaieuScbPPAbXOJBRJLzxJJesMwpCu8GPO3BLcecPrNkMGgIZMWqzQ+ffth1e0uWFp5NJd2s&#10;Bm4vOYq3wqV0EeCzXs6l3yZf8aLf7JhwbKbQSVHvo0hqrx6WnkxaPHUgJnRKdjd8vIkMjkHe8L03&#10;NrKHidFHLJz/xKay+GjLZlGPHlrpjD/RK85uvRpW3d281woKfeOjDn+Su/FOWYxFR7nYvjqP/rGH&#10;R+/wnU95JWQJAC24bzk6Z/v59fGDdqsaBtFQnji/DgxOP3tXbqxOkX996pEJPp+uP3YGTibtfmWM&#10;XJk4mZqOx2NGYBYyBjNYPKqbjea7We6BfXybbGjx3SwRvv1Xv+9/+L5LW2S7drYw+dikJ4OsL+S3&#10;Dd7R2SQn2/xZP91qRbKchU8uvMSfOpMpdiDvis112LN7h2JO9ZraV4CjY/v2Ywfi8o0v9WwK7tra&#10;D4at/G6EPDbacls05QyyPBzm65BDTf7qNeCnzF7CoXZxo5ne1/f55eDBvj67x3XJc3Ei36INB92z&#10;A1rao5Udbh+V42XgBi8mBp9+NyEGAOoEnE3af/Pn5HzsPFuT9djMz/ionz34mUDRYxn9yTFayINR&#10;Xprq5AryvPXXHy7HgoPxbsGJmaNysTZ+wdiyV18OIBFinzeWXj4Hy17il/2vP452FaNJNjT7pHI9&#10;mP2f/odNvlNfjw4wNtHYKqiDyiZKskYxMnoTBo10Aot3cItwciN2qMP/X34RnJ7/viCqzVZ5YMY3&#10;+Vl6+/TSHpyJ/E+d1f/SyjNfOfnQYz1N5/6m3QAbvJNcJ6d//BZcvnay0Qtq//blh15HfgxSrkqJ&#10;ZHc31/l/7akBSYGxvRHr97IK2TyCxTHGo90IEx5jb0VBJ6sYbEFPTTQf5+5GnBnsOq2OG+qHAV+H&#10;7sxEEKbQTVLiy9kEUMLhAA5RL6GiczOktnV4y7CT4hUiXHICVKVD7Tpe9Y7dINgUKKM1gAPz9eIk&#10;//teffj4WlFY4LX/W6+llVwE1d6HELwl/F1aAZ8udP2lZzynW53PxMPdz7dUfIFFF53d8tUN4eF6&#10;WiA7CDw3iBjY+eQG/vAS8l0aDm1y/eMf/zq7gbkz/7P3Ok7y8J+CnyC/596thDBGej2rD1uZqI6+&#10;a4NjMhiOzxs74uT9uKnQ8rmkcfpcJ90sP5yQ5kayaJ/PCk5ecc+EMn5Bia/jW2uD1uKl9sXX+Dvw&#10;f/JI6OgHMDyrV9+x2+Ix29C7Y+3Xuc8GlnZFi87fLDhdiu/pPNAmX9WH40d8yPPKsbjrhs5Akzkq&#10;LaO88m4yaCITvFcou3lHwdfkftvkWnsrLGixBzvOrqfa+OKnf22lBw7b1B/v3oVox8OTJWiJaY+7&#10;bkVhetb/hiMhsr2J+yU3fMRIJlxM4XODWzYzca0eX/4QM+wbycmZCsVC/X6xZMWrCULX7XfHPXs9&#10;JRbpMIl93X4yuomRPJsokaG2t6/Tg302qQtFfVG5fPD6DSH7SE7QNs52bl++Uj9hzYaCC75LMGgf&#10;EsT0hNC/L/Sg9P0hi9WoybW2AYqUbGIQOoU26fAbGyhuYMXmtfEz4JFHvxV/uKLXDafTYXRuInVy&#10;HL4+ov1yhrgNM1/Of2ScImR9Jnxkd6AP9wfe/Vvb6Tu3V+KZP9Xt0cfoj33bxT90Q0zHYmj9OJxN&#10;wgc7IghNx/Xj9ndvUfBnQ30CD9yofXq/utpOjm1BYUef2xLoYNb0QfOOvta9PF57frSPUBzIEN2N&#10;T2JoipK7z2x/sm0iN+5HYTmp43pSuNXxw9rlxmKVD6P7IT6CHwcfUnzdIY+C1lv+U3gOI1xAY9xx&#10;+eDFe9HdXO/EgXx/Ns65p+iH7t/53//H//jbv/zfP/ztX//l/2n8adW4WNG/5k8yWoV9fE8Mfd/4&#10;4+m0vfVyMEUJA3AARc8YJ4MzrD92QxRDCJx1y8d0D151320AiEP7p0sGa383iqQFvDmvfduX1hI4&#10;tIci4ewvGCL0zm6XiB7+AhRtBtFRTGCgn33Dxvex3DOmnzODcZZVa4M2GteJvsuYzny+BhdfEPr0&#10;MaiMZocxqzNFoc9CZLpFt7+3I9Y0RzQHGN5vP1/CvmtrtbkOOhvc6oFJA4E3wBe0kdrMXYLfTLk2&#10;Tx6QwRnDzqyqmw0TyeRH2z3ffasZBpUquwHNs+Ql6+xqFPq1JIy/N7wpN+Pe7mjYWxxM/xRp+3bM&#10;138HHV/yRFv7ZE9xZ+HsZUCd/R7gnVm0L5GR5Tf0F+VHw8stBK+J0O9NmpZAomMc2zVuHXI4J98m&#10;Td2wqmryphP5LM1y2zvxi3rPYLvzorb4vQOMVIUHn+yMK6StIjTDNhCy53WmG6Tf1QUMyfOn5xjb&#10;X0J9Bk7HNxGm2+lKtn8/QKwxaRZTtbd7tkevfmSADetv3//9+35e9O9bofB0BnnM8H/oMVATpV/q&#10;8OMncSRv1jrSbeYrdOUtn2h/26Oss1Exdjcf0fOS5PwHW/BGS39wv4wJAhz2vOv9yR19sX6rBVnV&#10;GxvZLLj5Ilh/+ubpxtrVJOcGKXzCl2eIbjKLBz/Q4FYqzz7z0Wz1DKpBiF+F7vz7Jv0lbP16VG67&#10;ZfbkYQj2NmEgm/2BRQMP0aGOzNon7zEh6u7pmI2OdbxvJQrPPzdhyA7xBrvLeQGgu8upVdqfvOk4&#10;36CNa/A+6F3M2pqYRsuMpgY2BXMC2yyxjJ7B49pPfgaf9MkEfrnSHjpZ3zFe4h6/sA6eDSZLxzll&#10;svJ79Qr86RC0v5s4HO7LAz1w83bbFy8Wq39tTpfLayT8Cqf9jg5+BP7C+6/HYMkzHPZ44EavNiti&#10;FsyEymQPhq5VrcATG89RefBOsmanB2d+Ksfw4d4BAji8K4Dst/1flf8PICMzcvkkuyvXn3TJ+nb2&#10;JLOCnDxn9f69DOvS1MaVYPRL2m4FtJNJNti9A8XeclorBdUsz3wb3UZPJDm4TptRDLZe9SqQc1WM&#10;BWLLv50l/t61bZ1khodVNmC0CTenB1j7h2lTZolCG/odc4PBU4fa2cvqbjBeW47l3J2B1Mapx++2&#10;3pyFVpUntw6DT39ovtde0XZ7vCHBwN9msx7Xhujj9bMqncG+xr1OfjqrE5L0M6BqmwvoYqf26ywG&#10;hfSqOgXXOSw/0pKc92tnaJ491wn1tqyELot8+9xvMJ3QIWDo6FryMdC8d3mb+JBZAv3S6sWEmWBh&#10;NZCif7Kbr7SUboBKZnU/t3LRXva9M++3Ez3ogyHTrz8G12THmf06fvhLUPnlPSsE9/Ihsn1lS2bt&#10;36WV7FcEGrAV29kxOQ321CSbnSQfjawSz9R/ViXAszN+g40UW76/QrgbMvErNiOCy2wAdp0nWy1m&#10;NeET27++floym7fi4ayc4fUFYq0/RJtqSLtx1CNfkyla4N6lVUCLg+CcIb66Sabji3GVW0ZvT0F3&#10;sdtlKD4+2KDYOyOsv4itYL/vZ7Sb/u2ufX1jk7fsuElNyYisUV/X8HUDyuky3yCSWPZn8clV5eQ2&#10;ebsnPchF9/epHitK5CLnTZb4rklVvpQcPZrqR5VWpg9GfHkTB75bT8JPk4+a8FlELLO7Ccf8+w5q&#10;YAhaGV/w0Ty/Hhk2upK+xbk+8TEheBM0GvG8WJXfiiMyscNDnw3E125erhKPyZKlXp/efTFfY+v8&#10;eDQeFqPpx80Yes/0b4UrmaL/6uwpEUV+JS8ZvMZ592GA4g++XOYGyZfFQvIpf32GHNVPrdAp2q+v&#10;OhL72X+rPw5Pn9de4oR+7gMb9NP+6h3H8Uzys0Pts9+rB/yYgydDjdt/7cBm8lVSzN764eKZXuEM&#10;aZvwlo9xqjo9d9LYwdUg/rXMZ3wevY98oBmtJ79OpnSfXNNLNGpPhof1JoTZPmG0PLLHuxhafgpf&#10;mazbO3zgd6L3EIK+Sg0P4H+1IdD/EobiD2DCcu1kmB5lqacPYPHe97X4ZI+NORefP+4esrwYKWPt&#10;Jlx/1r/0n8YPuUHeECPfbnxo1T/UyOockGLcV7e3HbKORdHavRJ417VdZ6vunBJ8jpQ+XUMH83ZW&#10;nthS49NZzzUGgksqO1ucYSgenzZvwqcwfMFjf07nRXcaTzE0zNqTXlyQMzUuAQty6iPAmMn7BA8Y&#10;Mi7pxtCkwbsPPEIFRAcQgAwV1umZdGu0fQqTkM1LGtyoJvlIipMlts60LhGy6MGS6ZK3BG8p/c6W&#10;/0hGP0f60sR/Nm86a/mUvcxUYzF5vnRGx2w7M2y1IAnWPrs4A4i/YH7v7PYiqF9bjZi88fLcuI4p&#10;IfKVQGJ8PtW514FbQqUPPnQTdAtIegW+Sdbskxxg+mhnN39zpk4/3I4p9+jFb+DXPds53LPTr/0M&#10;L3k2gQkHLLn5RSHL4cZFPNCjD7tOEr70bMSXhKyskzwY8MToBgIicXiFrXjdGbgfq6LHu0yPJjb8&#10;bJXqXalSf4nxJs9w8Dq/kv+P3ih3M258TIY3UEds9OILfzxzmcevxJtJnrjJM8l5cXp80qsz5pem&#10;/oDX990UyraOz8aX9FiMnvTdpIauyTfYBm0+ouP68KNvb0uZ/+hR1fZvWdyE81bbrD4sqbNbqxLy&#10;gQH8HfT2A0zps34lxoP79C6hszlexZKzNHHOz+/vYGjTb+7xJvKe1z8mY8HPV+nyDizkj+qHHmLi&#10;j/ihNSXaKBsj1AVudRPv0Gbr7QRzsVIdB1XkrvNrMcZ2Fbacz0bh5F/ER1OS1Ve9POyF58vJctjJ&#10;fdxeuf1647WnL1UqjsX8h1zRsAL4Fj/uRPab6NnJ4Pp9uwNDR7X64rTdxfpyZPYa/XyAIT7Tmx19&#10;Ol4fTk9wSG0QicqZlK2j97apREml0rEaeksU8weyB4bK8Gs8Gk7Z+6ffJkKPnnLaGkbykeXlEd09&#10;bYVa/Nh0MvXFbMsQbJaOYg19BW9uFDv7jRfaFRg3+a4/6+Px15c2toRLPXj0wAus3Hwk6Zw+iK4t&#10;chCeAr6a/b91E/A9ePV5j22R9PFFMSXefLcxqf20imt9yAu7xF2wfLj7UFzabkzw+dnqYQbZzcqJ&#10;8qcTaO8OkSMn5o2ftNlJ5YKb3Stkp5hrxr80gGwWXKWOa8mhvILWjBL+kpWZGKUXvDzR/n7Yg/CO&#10;KxcoFMsJggQfwmQMz8+SYXRqgLLZHWEYxAYZOKFuWS8ZRxMvA4vjACRSxYAskdYY/YIbmWCXdOLJ&#10;cAzwyqfTYxXCBrkbBIPQmRLIQMFYikF5orVvQCQe5M1kBXAVzmYltQXlg3dn0mx5NqDSBvN4SNor&#10;TcvuhhXbbriLLhlDWUehs2RIF3dps5ufSP6uOz5e+m+yJLPAvABiimiFu7NMPsufbibxB4Ysgsq9&#10;D1++73IE2Ml1GpLvtTk/nM8OXxs5dTJOusBtAOyalGL2OevhIQo7+OskkYLwP/e45J0liQc3upCj&#10;OgEYmkF1A0UHJjHYDS9ZFThvwiP79mPG35uEgdERHhuCR0dBmx9GIx+DR/vKDZxsayB4ceI+X8AB&#10;e7ZkBy/4+TH5uwnHmltktNENrNdpXwIisxiVyPHwCGv+jZb4rGp9UId/71tASdIUA2x6sR//wUcD&#10;bp+fne0FELvBzE5kTIfh1KAPkkfCnD2jAYm9PeJ3Lytyb0C2SDaxT45MGHx6lIwsS9LP5Gf3vDiT&#10;jU5UR5uc/l6/0Bv8btxLnt3bgGv0LkrA6jkxAdvfYniyPv0vvPXHcD6SdHCbNNTr9Njh1K64ge9i&#10;IdqLG/X6PzmfQk6xWT27kPEm4E+cicPoTa6ghM0vXS6dPuSEqhVMRK9/ROeR24tf4O5RRv02fDp4&#10;LJOO+Cp43OoQmGIjXX3QFdMvH4M/XaQ5fWRyB7O4aMtyD8nZk3+//aaJ43iIueP3btkLcfz/eFYK&#10;dnnm4S1+HNOXfy5Gycs+pzcYMneYXE40zqZ4oMsmGuXH+S0BbU0E5v/w2D4zzVZkheuj/Ur76cw/&#10;qjaetGPgn77VzV4Bk2U8X0O0dfy+FrzMROUKufqMJtu8/rwm7XLD74AbTCZTupISrxMEncrotZ1w&#10;74GGBEuer6U2MAPxpV2ERHN/mjuqbnFQPfNpg7d45gc6PjiW/n/b5cPygJxYnl8sVQ+Hj9c94cfu&#10;I2dF84sBZAlK767oTL8tEexwQhDN9VFnl5G6OsT6kzTWgcJfElKHy3QTFBkxQSzHHodkYpDaL7AH&#10;eMxKeMwLH8xtBdSDmVFowPiUOvz26whvBzeg7SUp6XHL4vEJp3tDztGMjX5/DKFoStLVGwAGm4Be&#10;dCQJS84XVDplgRht/HUCtGlwgb2d0dIRnds9kVbD7a4TCSifYObQebiJDLvsPCpRNTuK13UCLxKi&#10;fonCjK+zs9/7SU2J1MDg7GryFLArAaP9a4MxPXfn6MZLegbRJ0sR4WbObAKn7U8l+NkmfD696ZVk&#10;L7husDmfIHSFLxSdBE1bk0cDN1pibP5MH8WxAJ5SiXHBfrhoTWcDJD/qmBlE/eYEj5x8yFx8tN3F&#10;mOR6AxY+6PiQRyJT+Bi/TVCSQ5v9Dbhi1WSvv1emrYDE6nOXYsSay0s0p5cVlF+7LDHYxOev8Xgm&#10;pX/+0aQwXuJlfMJH2/F05IKpXW06OpMjH/q4oKusP7S7RJzSaEXgaKDoGHwxST66nh3RuQ869ueH&#10;cLf689hVvbLEVl8mm34LY/evuCG2srhIOO3stMT6DAbzA8njr5Dp+ikfXhyYgGa16vU9vnqjC8Lh&#10;rI9Fw6RDfmLz0/v4n67BZ38xMFqxvfxTfWW2vd3RADe5koNN5QsDFTg62eovfMUGfITn3mkQ6vQ+&#10;ytNl8sDpo5Bp8ob/TsbVa45chQ1sry+AP/rujUCjT/904EO2NGFVd7FVjDpGZDzZ8+iRW1cmy+iO&#10;2sn26na+Af8fy+Ot4b80lpeih7ePCbB4uhtC6wOTP3nXNzH331cFvTdHnx2Pw9s+HkHNB04sU2R9&#10;MX7afBTwVpzf49XVtr7TAV2DsLd/fWT6svWyC1pJUF7Qi94YmpiT/+njuwG6GNgKBb/gdPCv3z/8&#10;bUXNi+JwNmY+sg7pwTvs/+T71KrhY+fZnXT5cNbC+env9Ll+U1TouKenzSvkw4ZNTCr/7d/+bTWz&#10;cfGiL/3mabhs0Ci2STx7i7Gz3dF6fnQoyo9sAgAPjvFLXYrOsQSXoTa4Vfc6Z2+VCnczQO8cCN9Z&#10;e/yfImmhydAXUFh5pt+NDlYf9rhXlM26JCkJaEtbAdqijUboK7N99NFhKLSvLzBGySuAsQ9g+qyx&#10;Nsl5NAvclJw8GeSCR9hduY5YB21mbBLt7OWSJ7neoA9/1+eewCFPBHZWyZF9yK3Sc988iI76m+5I&#10;Ol3rfWQz2ZiXQhEOriWyA90UncYZphtW2N7fzk5LlL//7kUt3oFAA5q3XaCcRiYJ05Fdqn8/CZJy&#10;+SK7M+4b9LY6+OmH99ExGVz4oOEv35DrpSdRrNR+Tz7oLpLuTSjoY+mVhHiwyml3CcUEi14ABoVv&#10;cOoke8mMbxQ0LUvz4d+skFfn+C1vsnA8/nUKj3xOFyySg0/fBGlAelcpTFqXdF9iwRkMf+3FQXR9&#10;235pcFwSr73qrTh927sirDo4xgsf99eMb/T0I7LuWm87Vqs2KRJXme8eSzVINxhRP73PYvjegLgz&#10;djZJp/3YD1+hk20mWwf0xwN/+4ujtuT4sA1BKuJDLJhcajeJeAchkzk636QiXP7gp/i5iTGu5598&#10;007/Zx/9cryCb2Hn6pPzvbP/SzZZ34UTMbfG9RgAAEAASURBVIPNfEGm6nxtGdbZfMcv7OA2ILLN&#10;oxfwShlk+lY7muRefXbZpLd6Pp8ObcUu3q6VN16sjZ12yS95tlITAWTwVS7fHN0jH8218fmtzvEB&#10;uoviyUhH9E6Xdi/WjsxD9z07PXtcX2YX8mp7eA76vuhEKrxclllnarPj6k307LMH/O1Pnq+M7RkY&#10;ajyiDz02Cs3/15ji49WI4yarYuvBnXyR2PYh//pK/1Xmr9F9AMj22GSTzg9bHR20X7nhk3/baS1z&#10;wKfbiS/W154/xobdVMQj5w5Wp3rl4Tb8j4bYMG7x0dkLXZ+RaIcP9V5XyvAeHTLV9nHvwKD/s6+X&#10;WPALpdPlEfAQ5G/82KXN24ew2IpvHKdYFWwhX4m11078rd8a5+QZv68ib6HlqQAx5e+bxnF9TY4H&#10;568n+4A54w2krLTro86IQkRUAuDQydf3+xjU65RMsGQMf5OB4AUoVcCMLk369xmltm6Q8fwiurR/&#10;O6VoxhueDyQbde9ApyPdEnoduf0gljRtb9Z6wXGJ8etyFjEuCda59PxoTi9G7dPhaN0sMiMvIZ6E&#10;nMMZttOZaEPIbuzEuSXyyd7uBr06JxAddI5z9lPFry4BcEB2do/ANy3v0/UmTGRAPCsWzbGrVNN2&#10;k5z28fDJiNtKFMOpajQXILeUN58I4B4H5WuBI/gVfjVxweeTlxDVSXa3qQnLI/P8HPMNOm1vibPA&#10;yTbsfb9GNyEny+RCmy+iz2cNI9ky4ejqL9m9qz9jEGPxsx/0SE78tL/BPRtEY7JGjyE2o23fAMYM&#10;fP7GqQBfTBt8w9tfOCYJ8z2bZvubBJ7cEyJC/vBH1wrKSxeTJUv6BGzS4Hi/q+BGv/bByg/u7Bd3&#10;dNhTGiG4uW4DenW7c3dy61/nYzLTTx/41OURBf7OhlLZdeEOGYr6k4Ht8FTurZXRWlJTI6lFi687&#10;Yoct6Wd/y/2I7PHW8L0v4Z/+/k8XA5Jgf+wHbzqKg442UQpesnU9/Nt+ini29gM9kyvMTXTJlJ6+&#10;J3Q7Hd8gwFnYXxJbbojmBjp05xudKJ0iAMcBnnRlDzbbBE4Ma/dhlDZiRdyxpWNakEHM6o9n4+NP&#10;Kme3ZmIvqb39EY30KXpHDz55saAnORwrNrNVMMR4Y/Zr+/nr7ICGY3LXdVvteuOkSHp02N7qAYE/&#10;PnDxvDq7TtQwnaUx1zo5Tt61o8t72U+8Lx6CeeWbXM/xcEG/usHL3pMxXtNtdPRFzE7k2RrsWN2k&#10;ZfeUPPIsZ9d2NiDNmIzP2avclW/ucWx542L6wNA9eV/8bcnYoA168RgM9kk5myxXdbxaggW/nEAO&#10;f2y3cm1Z96ves60c+VW/432+eP1NkZ2EiJ/+FkT4n4YPfdrWppB5hmsf8bcAeXFUo5vf3xx9OQyV&#10;AY7OfBSN3DHyO44+n3v5m98dOTmNH+TDMl9GYyce7TsZdbK21gC83LSDM/jkCFGnJ/OSZYEfhcEc&#10;cbNClHNZgwtchifA7y1BwGNnAlzH03ESqJ4NTqpxExNAgUC9G5yn44wQagMFHEkh+RBduf3CZjjn&#10;gKSGUJFQvv8+5vHCewNRvOaeQGzx2owpY+8snLCvLAzgynz0TAw8iueVs2Qg6wX9Dtu/AGDg6Rq8&#10;F//wjjmGAkeBx7F0Er6vzZboLuMla9dkN4ild/g7i482XImvXZQa0Mj93WjNudqjsQSFVnDcbIDn&#10;x3fGKBGeX03yHh9GUae4SYj65I2XF1RM9pjuckBwLgvJYe4yZd8NeMm8QDvhxsvxW8drmrYE3U5N&#10;FbqcLc+e4K9ekJJX/fRJtj/xBRCdbe0ewo7J/+qu3b5Jx3Wgi+UFGaPyQTYWCPNbfBBex8tvBgZn&#10;5DGImZcR3Vs35zf9IB34jG3g0+OHYsQE7U830mWXX+0nh0dprQyczHPK8NlCoiSf+MR/XXQ6nizD&#10;YZKatc4v11MevnfGuRWbSFPoI8mzU/r5+WAyKhKEVc93xe1dAUKbf8n9zGLPh46zB3Qw742nS/C1&#10;fdNZulBRrOrxlwGab2Esdtod+/Si2iVibTcAggWtTdnEMjoO2UiEzp/PAL5VC4DJ5ZLEbgxejkDn&#10;iEQ9JdnweCYKcJSq2067F1vreymx2gQ9WcAlAx0n/NGyvxirbRZ58JBcLKg9RuHjlxjRwGODcJVc&#10;vXyaPmy+SeDoIAKjKCjGoJvQGYCXM/WB6vBXXp/S8XJDdWwPKH4sSJuLvQXQRxzNT9HG+yPGRjX0&#10;R3D06eT47hGLbPtv+wKpuBYXtcSvE6bySWh9EqLt8s76mZXBfFWjfv2ewWKJHnkmeIaED9fkY6QB&#10;VcC9vMlm/5XvtQXUldoCcN9r9OhQbV8mrt5jIqaMBnw8/yzGA375x9hNd8pwwQeLn7yRJLMuASfv&#10;IH29EmD4l7I88rZV/8RIRP5SyNwhsORY/HW8yf/4rOFQEko/Au5H3eZ/faZ6E31Pasnz+ticDvY1&#10;8RgUV2HThN9WGsfht5aQkwQkZ2UESwU6/G5iYfgC+r1LnACSiA5nGQUs+gQycO5+gWhtdjfl0L0E&#10;EZUTPDi0GdeHQyQ0hp2jdUJqRJMTaC02dq2w+nU4Ay7hS7aDbX8Bwvlgw/WjJJ8kETLCQyo4BVkG&#10;w2+XNjjIP32ZauQl9c7EyLEzOoNzZ80DlACCxTd5DRRuQNGN8WHTC5mjteVI10bTF49fX3np35+6&#10;BEn2aJA9eks80dE23dunb0ap/XijK7n8/PMff/vuz/uFPJwl0rucIrC7caxHmtBU0HvlcEwHttig&#10;9MpVp33LZA8HPTPud3n9JhVNXshUQfdoXcfZpK+AXKqN7uIm/cRIo/uS1w36j0+mS+ptqnR6Z5XZ&#10;4Y2VVFtMzF7gMR7eTbTompmS6dvFmFUQsGfTk1OyHT7c7I9KJObHDZTZc4my+uMjVi6GbjB4bmIM&#10;V2fdHcy1k4Wt9shltj6Z8534Xm905pM82dYlFvDzQ9sleSGQ/Oz6Jv3FW4D4v6tFSdr+xRF+12Zy&#10;+0wxqzveES5W55PqbMUA/+m337vMlG1Mhvc0UHKizW/ijc3o4hXkZLqwj15yhrYJwBeXDTI4H0+O&#10;KOw55plLPxbfs/D5P5qMLXfwPSPYkhdPNED/9tPZB20TvTd2aYT5JiT8ylbF5Ttws8smHDjXTmd5&#10;SZmtBUf00MDrbBncIO6LvxS+BzOZ8h/aW4GKBrrao7b97VDNX+hwPviBmT2kXz66WPlrfyMPWpdb&#10;T9bJVyVptP3PZ7FRidRU8TUdT14yXLGiaYCmX/I+cn1MTkcT5Ur4Yokv1NAPmR2TjY/TX+O9Pvu4&#10;TK4CQg777HWFE+X484vev5fJPfQmCx8HMt9Ge0iTWW5gZwJhT+Zos/2kCudpnHwH9vE92o8O8+zE&#10;aG/yi1B9/Xw32i+jKIgZh0LiBuKgs6sPWPz8Oe7rpEEX0uhg9gj+IdGzswGhtg1MZ5vDedvRePbj&#10;M5ptx2vVJOeDJNDHH9vpE4Fln4DCfyfiJiyeRvnxxx+zZz7h+GRcDkSvfRG4yREC5I9IfhqbKSv4&#10;JCEzQcrfGQTHccYNursuncHY5HWmRLFr3RF9zDT6+LxOe43KuV7ew7na9c02H515giaDwJyMkpJQ&#10;S7bvt6Ra0ujehc3UOvUZHEvg1R+FN69GVIkIOqObXvTjeLOm19jnaAN9Safr7WhKghLOllTTz1kV&#10;+HXQi6+HNztmn/Qy05dkX9bYv4nJvoS1O1Y3IAbHXuE4g4P00vFGr+k+L9/+JblkSEb7C9ja3/qw&#10;s2W0wpXMrv5Z/Uhn9LRZIv/2W8+kC56D13YpgJRXJB4+4uMl0231lGu3dO6VqeSYbyczu1LGQHFn&#10;09qVmzBlcz+kFMPFFMZ4ZA+rFBtYwOJR0zrokQv/jA5XsHsbFmxlCa8jaOAkFGUDb/Jcpwl6NhZz&#10;h/kOIAjB4e9dGsOrQkf+PvkMmncD3ttPbHfWF11qb7Xh4WvZbW3x+ogbbCO9wa968Yr3On9NtvPN&#10;N3cvw/rOjKHtbvgMbHCbLBRz7xnMWy9fB+BwBQ1+ZEsTPp42+It/UH5LxM2OEj07gYFjkvNjcYOW&#10;v4fY9karCZ2VtV1vDHcDRfpYHbkYSL/xi0TIaOpX82nHZ7s3FniuEmCU6iNyzqwDcXi2Gwz544kx&#10;KE5itq6ZnDujfkl1fH4+O+PH3/uLFtPf0dkG/fUp9e2zxWKtLam2qpWAdDjYtniQpV3lrPTgroY9&#10;xXYtdfK62/Q/OQ5eG9lGl0Qvreo3mWeRJlx4LZ7b7p6qMfNV/dPHsCQPmudvebu/bCSibdG/2Eye&#10;YsLEAAxbvXE6qo7TfX4IaW8UNZiFT1Yw7PfsVFe8OwxPsYWbcg7Wrn9opr8yO4SHjvsyyKevjVZ6&#10;kEfb6UCPh+awv36ND3rxu/1XhqNxMoYvR+eu38XMibAm+8/hiL46vLR2H9tkq5kMNiDp93H0Uavl&#10;2ii78lB/j4f3Pzfh9eqt5XjfljxOSAdTXjU5N6GfnHwfeflAbjfJFif8vxVvtPrc/Vy5ozwnnPhw&#10;PNoOFpIzeG+q4zNB6eeFy/6iaoMFB7+ye4Xo3rDEII/wEzQHYqhOR8XoTSprv9Yle49huE5rtuJs&#10;+x6fOqdj5O/lgc7nlvsMshKx4PnjCVDK18w3CxbeKZQeuaJSQ30vpegFljHLG66TVtaJ27pUQfYN&#10;IO186kY9KwqewUTRgBeJGRiBOQAffHWm2t5J0RKGQA9hr9VFAUDwXkE7/PZNLPbSkLxiIlW3S0eD&#10;65MsZ9+zJzklJgMIeTYIfOPxNp3Xog6dsXiSkNljwpETbW38uvLso0k7E6f5LFh/B5ONw1P40ooQ&#10;OPSG11YhD9u8dvQq21uCPp4zTHC7kSmce/XtyerJFOZdsrYch2R8tnQcL52CyLPTcJOp7VZoIiwO&#10;pGgyU30enG50T958usc4ixHyscMCvsmkEtQGDvseA0ODzyxj/uGNgRWTAnyqyjd334C3bNw1e0nm&#10;LIZfRx3fxOpebmKgTIcos9sPzsCz1yYB4c0f89FY7QtdZYnbIJrj2H39xKS3jj6OklKU5bM37siy&#10;/pi8i/PoWOHbEnr75/9v9mNZdzng4uEm/dEy4ImxdLiE1O9pPM8i48EIe1yWMTLP+Zzt7+/kukka&#10;HVaCvWR/NuRiE4bm2smPXbz4mo7Fw9rzlfIO4oU04dX0cQBK4rtLH8s14d6THeI/SaLBFspohzLb&#10;hL++O/mXGZ6z8MtX6xHhlylO3yZJpzrbXh9I6qiSNXmw6IP27BEweUm4RGs7AGD6eH/p/+fzPhQ2&#10;3wTqmXxdLs4X5Tlon3sqSLE+sptC279fqiw2xH/2HT0ck4E9ecMEwk+nX3FSk2bZBH+E2UC/IqnB&#10;US06NemCFwvBCEHl4vH8U/XwrwWtszE7i/9a27LX2cDO+C1XVDluxD0YA7/iG56kCn59q+1JB/7o&#10;aPMZDiaVjR/tnpzBsi8YE8oomPLeI4MXR68lcH3pT4Bo8X0WbC+oh9dt0Sdf7T75DvfDj87se/KA&#10;CXiwC6DgArzjd98W+KODdiAqjVXjWfv6YjZZHOGZg37qNwV++ukfe7lYpwfxpqFJTjerdtlYXHyX&#10;LT9Zefumy9vpIxdu7OwNoO5Jw019XpisXy5B3iBDdq993fW0CZ7hCriVHCZIBDxD1DBdv3FWyPBz&#10;LCNWahcYlLE1cDEbQRhmy+jVrcM+8Ogp71Lf7uBcRyGqDnlJ+Q0Ik4JzTEiMiFeJ1yNeMdzgayVh&#10;Pl3vpBBzXQcarwaHddja/+gywD2LendTOrP57bcfZatzFuPQzn/6jTfJ5GstdTyTABYA6V0G7MBU&#10;uF4SnfpL7ntBk6RY8vcuekH8qRuw2Esn3pgfHjkMHjfoXqJDdI+wNODzh7MOCWXL3jmJnx7Gmzne&#10;GXGqRGezfDzyyO/PspVOhy/BqckvK+oqbISPM2TKSsLqdBZFDBko9/hhOBLCd9lNsnGPxfgI5vyC&#10;D1pbMoQcb7rvLWeLMRa0VJV/axMPS3gMkmJiyYDI1+q3TByZ2Rxmcg0mWHXEJN+SYzKYBhhchx99&#10;srCda5l+64CNNqt+/LZ3T4TjKZc/+8Effv/uy/fT3wt2LOcuRB5bOXuYkZLFmRw7oelyxeQJLtEP&#10;jz9qf88aFwNslj/JjddNwk2sOCbSffHRkm72ckZvJcXLpyDBQcdkhJ5sdDoVF4EoZNpEiyCVe3vg&#10;2frOJrJBPMSsWNLXxA0VJ1f+RXfx9tLLzydePSz5yejzmGW+hKP4lozxykyTz+XBnRzUdvkFJBrZ&#10;IH3oAHEST0+t2Ska4vVTApto3Rnlo+iEOJss93S8+JOr/OX/XRZ5DRPF9aO4SBnkPVnOHyf50SO3&#10;pPwOuOy5XEMq/iPe+LeJz8Gf3T/yBxRxFfAGZgm9fTqbrCnO3vnr23REY7Q0RPO15vZ0xT72N7gP&#10;VuX1BxNcdCHpW/++TJdwrj/Qmxw+J8fxq2K6Xb4JZDLZwGOCXHVx8vgFwPgGc3mqncjgZ2c5s312&#10;n735BGG54PHLi/8ef9gvsKuLB/s8ZfawHx2D+u/5G/2gxts9D2giL0tYJie/cpHRdjI+fg+O3cfr&#10;jIL0lY4n3yPrW/00YjCe7BaTDj4wH5AYVSZT28Wzild3Mj/yTqiHP1uKZbl4NCdjOVpfjc9WcSeb&#10;CU19N6izQauaaI++SW+7cshJ2VEFAYR++MFrhkMtSJ3VeLWqVYN7XS4jmsnf2SY8gxV56cm/VH2N&#10;MwclsHYJltySzMqCquPNgAwGt+T/DvJoSOIfwfjY8F22ewPCVudbwo+BAUl2Ro/pb9Cy7NpS7zMY&#10;vSIIPi9LYSi/DLhXLuZ0P9OInYBdEonH2znJ5RPYkq2zz2xZQi2YM8Iw02l2SHH8JeWTNztF1yz/&#10;dJPASCPRFpbtoo3mWdJxN+e1FKT9hx+epd2nfxYO8bwkiWFdNB2b1PSHjnfSq3c5BX80JNX7nYHP&#10;f/unf/r7h91iGK4ziwukXboQExybXPCVWyYVXMKopvG9tvGlc/74vTcFCghofLjX1kIgx0NrL586&#10;1GDAlQT5Q9xtMnYrEwPJp3xg8Fywpdjde8AXxUpxisjOLAqyrzZv8M73uzaPUJ+7e56N7X9/F74m&#10;U4mIupxbkeAlB4/fuB9gNuz4fBVdL3YKVIfc0lz2NSBxMjvuh4qqI9sGrOgoXo2sg55fTSbSK7xA&#10;42cS9fQrvKbu2QVhMohL/Cz/ufOfrj/0qmq+ZZM/BGTFq6LnbzGdTe9Gy5ucwNfGJCZPkpD9XQRM&#10;TLEDhk3JSvT1PfyD5av7FC/96W+Cge3mX7q0T+PZLTwTCkxmV/hrO/5B1/Ak5drmR9YIZ/j6BHoG&#10;zNrPXUfjBgKDnhxC5GgF8A4Qo7W6aMVjhbKJE/DsZcGOHngchD7Ej3yjf4bQoLL+HJ/jcZNKfHY8&#10;crSiZvj9kV3R7iN2lHfLts7Y/npZaj6G02c329V+E1RUyRF+jYk6mcS/OgibVOCcTG/+cknX0034&#10;uxzQjv/DGWL7K+rDywIn1+UlINMnnPV3to0A2/i1UbRufADAd9GwG03xPJpvLiAbIiguL7UXzvwm&#10;vkfr6BOJLRZTj93wVfBYQapytWM/eu/xbBTsJtUHGs3bGQX6dixGiCW/OF7sPrxG/+Vn+xB/eYRM&#10;0MB8bJ79Fz8eUwziTsAO7OP7RQ1++sHv3yTlLeJ2J9VgknV5unFG39dzjVNOePjk1hYfzGS7PtEl&#10;eavFjT57+i88Y/dP8sh1tpfVu8VIcEpCl8hvcCAkwcyEbc9gS9zt7znz6g1MS8zt00+Ck0g9xiNJ&#10;ub5LYHeiS0SsSjGd7ZaqSlrBWA6Dn4bRvDmLdvR1eAYTYG0mJ9AILVn9ykApec9Sn5N+Cacn92Zg&#10;kq1jz/ksfvKhibYzsCWg2plOMEqk71Kr4BZZAqFU+7fPEru/KjgLEzMwFfsp5CJsj5PVwqa9Bqgz&#10;ZZOFELZUU0OFPdj2neyM52wUXvx/6iaQvzd4r5NuMuDSQIk4mc8nb6dzpnEyCJMYrSzBVP8c/c0v&#10;FbqxhI++fwan1gbzw9kETZ6ef4oJ+BO52iX+o5pw3QT5R0vsqUN2cbWJWHp3tMsgS8AMFA12BiN5&#10;vMGrycBz767XbhXC2QsY046LO7EoVfPfbnSNDjnFxa5bpwsNN4FrK3G/N9owBPnowIZbPYgO2daZ&#10;Qswzk5mu6Dq7Fs+XWMXB8z6CaH3czd4LJz73xAp5yPC5FQBJ2ECPznetNsRydhQninad9m6yffpB&#10;+GTxWKbC7vxu8oWXDs2uv/ajTCa27GIisD4YvSN9A73YI/8//vGPnfmOf3U4iau/77FBA1WDfzbT&#10;N5do5j9xaKXKhFWyiSZZ26IzH0SLv9733a//1ngxgu75GXwWz75ffeKmSUl3Nk6WxVyU5+X0uMWq&#10;/Ei4bLDybMilD4XdP8qBJNu22Wg1NWlfkswG7HO2xou/823bL/ltsZ7OLiuIAXedM7R+ZcVgdNan&#10;23videwvjOaj15eswzbkk8N2ppedlk+CF9MX+/g9A3Nw6uH5vDKLpU2o2g4n0TdIYp5NIpsuvtKF&#10;nZiqejKEEs/s2N/dB3A00FEvUF5forG/2ZnNLvbgieV3ksGk42YnGljK5WKT7zWSY34Fi64PmdTT&#10;A+pDZ228FUJgg1lfe2x0soKutHG8XYwrYnt1Vz26kyHfobmx5QO2SSrjga1ZLIhpp2QK+W7cqm9U&#10;PVOoD0aeJqC+IAdQHKYyGZPjdKDLwwMjvPHzVdMH0iuEprcAb38qTmaI8WGL29tWTOLpROLnLvk4&#10;wflbLy1zzgVArhiNDqd/B7sUMP6ng8tL3kj7a5dAfyuXyT9d1r3Eg8o5687CnRELFElJvX2FjILa&#10;3wwXvkD5t5LRJU1wZ7Bvu84+Go6rvsG7szoGDerLDzrZCW+rM9wgShqd8gJW20cQoBW/KTkccoNI&#10;8c5+lAVIdZaNLUG/7WssqSkc7I+ZwQO6gL396UnnPmTVQf/8bEBwHFanD/CtoOyFQ93rINCc3Qsi&#10;18MV3+CtNIBXdg0aTPXA3Hdx14cNbmcHtiADx79+kVw2uP5S0u6M71PvYvjmG2eFLcsHa5nxm94k&#10;yHb+2WiDUluDxhLDE0h0/uqv00+HhkjKDXzheYXs5C5wyKG88uD7FnVFya4vLlFnN+1h9ZcwfV+C&#10;pNR1JjEh2Vl+l0CW3AMVM27cXALK1wbAb1rlKOvMTyJdDKBqctAMZD5YjHS4m6Ekn5J25LH2H10D&#10;29UNt+Q+nfgm20qA/OmM85cmoZAkuC85iXynft5MfrbbmT/ytUd2tEWFhMdPkycab4dkCX1mfarO&#10;J94IOJkiYLXKmRv6bIfHEnHHbGHi7Blh9d9206Vr+D/nH4KxnSRwPyxV7Hfn8ORvAv0nnYIxaI/e&#10;L9GLpr6GN798Cl4suvY5+6WXtkV5W7IneP5tQG1/lwXCWwzVfsZp+5TtwU9WnmIDZ7aEYnMrQS8M&#10;PuzsZUzOVDYQBfMOiHQj7z5RWE5ppoCuIoexl61+NJ+GX8vayWCy9KnJGRp9Mfta3dComy9MrMzZ&#10;J1/b3XfwTLDJqG0DXfsbEJAP1mZ0+XJVAdpbTCVn9fxOXnln+ibDcIJUZpPJvIOjg6FP9V+bHB88&#10;zkLo2q5/obUCtTa2e/mpH5+2+p19Pqc7ooF2IFudv7XDRV+s6q/gBl993YsoRyeg3bi6/Fgswh1k&#10;0OWlGbyajSN44sMXETg7PH2Tnf9S5D96vLJoItPJdXbx/ptdWpoMpDs/2Nv4pr59c0Y6zHcxRqOv&#10;WsIAk0xMsKpgq9r+4AavEjR6h0eulaf+K9JVv/C3Rf2/KI8caRLAImXx5/jiJtzJ20b8BuXpOycE&#10;cgYbO0n+sfzg5AMsW7sEvQnMcNkJfxPO+mQ55NteJ+/mwy8Cc00Rp9OnBgyd1qC9zlvH/9JptN8e&#10;IBAiVgoMpxiDscTNiGYnXztKZ3EbdC/4b4Cn1HWm6zgmBzfRkIjx12klhQ28m91cwNws9oKXojur&#10;e+HX0a5tNz/FxLm2Qj67W4Zvq/b13QamjiU1NwZ6MYtCF3gC4Abooz3ha3fZTGI+bWAYiLJPnf1T&#10;90y8hSPeIKpxjAUO2c9OB2mAItnBsk/0GvTY29Iv2+3yS1D4KM5ePjcx2dJ0si4xs6HE2/H9TG1n&#10;oi1dG9wMAGJBMXGZfdsXJN93b8KCTZQknwnFew1/g111GxBew4Vn0LmgPRtv4hCfuxeiQI3u2vGE&#10;F3M6b3DPvjVuRs7WEj7d33jStoEQ3/j8+MuPN4BlQ3C6wW7kq303tkYOPDZm8z/3nv+b1MSmSYLk&#10;drpPmCW83aipMiQ2U5as6wdi4dO35KXnLTWjLWbxd9ZiYoWnwXlnjvkUE5aSbag4nZLVmZW4pPsv&#10;fzyvb2aW3A53shOg9klIr3w+2vU1PyMtfn/qHoVcHG+P94qDJ/nHWqzBaXc6/fGzeOKbJmPJvQG7&#10;pvGiGFkaHL0zQiz80CqTODFcodMUZPYUr+uP6TfpQo0YLqPpfQlWApV5vCZbeuANX999J2H01Sau&#10;tElqmwDl5781qWU3uolbE4fxf+we2WDYzI5dsdN+dK5/mETcBGxxAvbBpT+M8Yyu57AtjZiwL/4Q&#10;xLxyMPbuWC547bfadBArnCHPvIPVV4wwc0RQozX9+TpZ3n7HxvgsP4W4E5P0WnzhnIz6y/JhKlql&#10;ED/Tg90mA47oskTcxGBtCp3w1+LvJiDXTDb+AKrN/4otc+Z9stqP5QaP127i7wUHMHkjhP4f3cA8&#10;cg8AWf2JufHxPRHFRNjh0GOPFIdDj74nBH7jWd30eHSfX5Pt5DkZpS2DoViW98YrvF/0h/Bmt+ix&#10;xl7gxjavLdcevfGdFXRfgZGsUard52lp0z7hiTlO15a0zHHGmXIOHNfu87Zd7X/9DU5MD+3wXtvr&#10;K/qGe5l+5X+yocRW7b351f1OG1drdz+IfAWCPzYBhDLbF3+NL/+9XzbloSm65cm0M2BcksEhfQuu&#10;zy09NOZM/zmoYDDoG5RuoDylBR8gd8NK6opZC5zr/hTj/DPuBBNw4AwskVmi0F61O/c3wHWMRhYa&#10;zMlANeobVBtIXqcJnIfmKAvc2G7QfzofA7L0SZ1IKCe7V8Eqd/njTRo7/2GmeEQxORhxZ6KOydrH&#10;wCyC9scMwUsW6A6H/IFIABobXupgD4/oLGEl+wbYYF1Tv8Fu6ONBb78eiB9yJgmudZ9stVnS71hR&#10;xx+WxH+P/keCrGUDTD5yHXl2q26zxyZYOoHr2gkUj8dv6cYPzijxJqu2k+MGOcmuMWtLWRS82Xdp&#10;gCDVBzyh+Fnl2Yw9DRgmXdHsDNfTK+jfhOeui0skl+ROL74ki47PvjeYPC9BiiBas3NsN/AlG7sq&#10;9GS3V/4stHq+2OpR9KK4mCIzWcTudZxTRWZkQ6syZOdzsuTZ6PqOb7j+Nl7wGzrsWpkNa9dxDUgm&#10;IuRES0Jz9qqInx96+yZbkNdAbfVBn0LK2yDfM+vvnp+kDqy+2c2MO9M1gbyBMcTRZzv0XAY4HieX&#10;Xyfbz8BW+V4W2iWeDS4qz5HigBX8kZ/t+WZ6dLzYyMYmP2Li+sz1fvz2ghmWWbatIlheNfiIjawy&#10;OdGZbyGdi0bP/vpUO3IEX0y2eNneoHP9bLz5oY+8Qj+kNgjGx/z7FcP9K8eGnlfEyfXhers4C3/6&#10;pefiXa4p0M8ysE3GDKLpE22XFdDIU8PlwzfuJtOrY/LJYX+4abg6BR90N1FofL3ai6kl/HhYlle/&#10;375IETGJ7v7QXN8Quyc7CdFlb59AZouaT69qLZkr+gkJdg8PQDrFb0Zy3O7s3847yYOn6aUNXMF/&#10;w0FGOfsdmb1NNHzyniPEaG1opw9745PV2j95NdJLPxCaY5jt2Ny7MVaIh4Y/+kTrHfj3RtnqF2uP&#10;HndjuksFcMZ8+KIFHT4daAcu+YECZrNCNgqSR4GkQFJ2/AJf1X/2rd8Bpe+295UzOk4/FHa53HH9&#10;8PrpUTqOfcfTYC/xFK0Tc36bPR8fRog914/wTG+ZJWAA15EAKGfESEX0Om3tD+FNDjLIBu+wzcpH&#10;NFx0NpFIJsl3wVg9p0oiuBGSwHPoMZtgYdRWPVksnU4UNKsOBy7VvAHOsj9es1X8WUmirWtukJaI&#10;NeLhbGyHDFid2bXlx3fSsTtqk+PtpFEa/OSd/hk2AvhNpCWfJ9lUJ1C4LxcM735/AQ40+mi74hxi&#10;Z830hFPHnExbKr5EYxDb0k2RLmHjy+brUMn9bTM4lyAM4gaOewQTO9ofvd3fke7edEceLWyxGzbb&#10;TtBHKDYkoAAirwTmBiB02Zx/xbizYDxq4JDRmA/pF+4uzYwmO+MV0uM7tp6Vnt9QcEw3iRv9zwUq&#10;O/AzveA5Rp9w7U3/12f4wf2piYOfD0Zc3KmTFNxTIkE5QzC5/bUl451hnkjzvSVwtDezTh/L+fPx&#10;7ktIxXhYOfDIIrV9oeUJANeWJ9+ShNgQl1k//rMt2Q3CZkR0ST++Ejp+KErMkG/LqWwZ/I/9YAh9&#10;+drvSqjzIyL0Wf/Rln288ZI9xKn7OsbAd/DXwe3ruxxwRd+Q3MXcu1ryTTz+Nz4VZy0PwvfR7umb&#10;i5fwnVFgl/76khj6Ib7fF4f61eK7s0ErdVt5CvLeb8CP7MIfIqh6MibWuyrmTP7NOZyI3sVqsiRv&#10;4NmjbbieKhi/4mbx3+qbY/bpOzkSMsDLR+2IKTQjAl+97frJ4pePplhtZgXnh4tBYQ762t/JKgeO&#10;ajTpjVoKBtaHGA6zH8Hu5GQmuKZ4ipHxQnnx106FDeSCxWL7ZBDPG5D5Pxh5Q2yIcbqaePOVQWhx&#10;Wx3bobV4jAZee6QSffqRnuxt0Zyu7VCFHWeh9vX9OIR7uboGKrU5THCTqnr0nGiMVuYCJ7sVWCdH&#10;xyagGvDYCSNJk4ceZ6d0DwYt2JsQPXkW3smefGxNlkegyRCGmj0xdtjBEwLeGve1/jx8cny1xUf8&#10;QemPPzchenCP1EMrecdd2ytHdlpcLF7Ij/VfkKdT9Wuv8dEBq39fhha82N+ltCrozBR7qubIlz/K&#10;eegiW3/oe/mUbcWErX7tBCeGsarP9D3W06FqtPFK/J0CT563soMF4QagS24/dC3B2c/PMV+QRePn&#10;rk0IickV9UJmCTPxJtzlIJ0wIQkrDjI+B8IhPGGdWS9IFjjVF7h4oHcdJWWCh6cIGomIPKvva0FT&#10;m2BUJ1jdATyMKY1nupTcvACF8nscMT6mFy8fnc4ALOjeM8rNpgUo+Ra0BrQ6F33D51udZe8QZ24d&#10;bwZNl+DRZk8d1UBjBYX8Hv+jt4DcjZHZw6qMYHZHP11+7zWxHcS7TTLrnIK57NVdoenw6fuu6bKl&#10;2DJ4J/vkQdv9A4zRmcIv/HYTJGdkGpY0kxeyRLIOmdW/xN9P2Loc9CYqZ9/ofNdd6eRw6cGx4kx3&#10;j6O0P3bR2yWWlybbJdd4iimTJrh+e6CtyYCE93swVjQyV/ZLx8omEx23F/rZ4VeDevCKWNmKR2dS&#10;WTq+JlldLilRLjl1/C//8i+bNCIZdFj5KL78eqX9cAxQhXm+dGctu1yrGM1LyfkMlFXjq2jTYf3M&#10;rfsYFjPhZc21f9dAa/Dn/8UA/uN9fUzsrMOixTZkaJB3455Blc4mHWx3L2gq6sRa8N4RAN6ACo4d&#10;l+jgBMOfLi8JiEt62S95tySevAp7/Zgu8KYnX/Xnd9ndX6Gs38SrptHZakN3em/wrY4O+H9q8vQd&#10;/GTawMsu2ZFcdDaAoWiQnG/ad2xQwwUMPdnhVz5s31kfINbczYPZcfp0/LG6AhssQZ6CF1qXBHEh&#10;U7mourewj/db2N5yKUaX7IlCHvDXB1TAZbert/dzMcF276RnE5fgmtsMXExtgI6Ovk5vE8KPAc9x&#10;oHjcRCOZHVf/W32W7XD13pXzYdz5MBqj1f6pLY+AuX5JTbKTx83ScE0wmNNjlnCF+CYe0X/PNulC&#10;lvfERZ967Tr56H/Ex09Ood+X4imrjM/BI17M9NGX8CfPq+OrC3x/lNzydXKB80ev6TB7kPv8R26F&#10;PjcRY0PcTy84IgY+mL5HB04g+4jPKndoSx6TxBVx2meHwZkQvPLOvsEv3kbrZD3CYZP/Q0ARUiGD&#10;z3heFflWsIz37ZOpz+rIXn0689V04rwKG8qXSALGDolPOzHpIBx96PDFdzBA14nkG7a6gz+dLK0f&#10;bCJwd/4KAIOZJLdgkGQRSSCPIPUWg/hqw/4SikDaIB7cBCaV0+3gEi2GtdfP4cAaZoLoDATc0vdy&#10;agZNszBD09n3f8IHvzPuDGGZbbP0cBncPqW/GASHfHjO9N4buNpL2oJoBsCHHEeaPBe411FY1d9s&#10;EXyNERQUBst0cXY42Qp8nRFNx8EkUh/GIVOOao5FlfE3Qame0dkF/U9w85CJA1YI6Qyps7JOWh07&#10;WZ4Dcncwo+nmQ3aK+fjWGC1Biw+58FoATUBgJ5tOsDvaMQ0GvEGATEnQmWiBH212hS/w1hECJ8vq&#10;BVr14wWmONBGf3U3MUu2Eu0Gy+AN2NM72Gvn6hvUttIQHT7SeX0kQbSuoA1eTM0BT9uff/vB8vh3&#10;4tEkEJyYPPnpQvPZ4ZmduTHxU/b8xQCIml6E5kNX/G+SGEMTIvIXXTO1RLDJR3Uq2IUPTW7cgb5J&#10;VvuXlJOjuu9ds4wWTTZzb58d2PGloWNr/6Ff85Po70xQrKQzHvH6a3H02mbx32A6mGizKZxfu5/A&#10;2TbbbuJS/3FpAfx8GBH2dJnBWfxkiY9JBFroz+/xWl024GOPH33OxmdrUom1k2cyRDcJNiELfDTA&#10;MhnYIqV92g5pfJzBgH0HTXHomJ3E8U0WopVcbwyNWkD0XUkuPMi4Myk0Lg0NJrfOy3zzwT87fc92&#10;/eFnpJze2SVK2eH6qst06mfHWm5Qb1u7PDR/xG+y8dVzI6P8h6sYY5vXrss5s//RvQFrFtkXetd/&#10;2YQ+8pN9btKKZh/9Z3b9Sp+M5BivIOXMIMNtsmE7vuTKl/0F6HvEXzx17HTtAz16CTA7eG8MLEad&#10;AM9EYHiPTdgm1PFv3wETXzk7G/ge7qNP5g1g2evagg7pPKwfw+7LP1gGqZjsrLFDsfYAIrH8ejar&#10;LfiNZ+Q5yMOvzy53d8TOpa3Z92BGdHDw0Ro9xOXUYuNs8NY/ssAg3/sho/1X1g5XrmPUVJuTpAof&#10;gbUZr/Y18498vNxRaxG3OuOj1+GLI/qDU9bN+vKHztWief1XPjpe+QlRHYMg/hCdUSZo1z6dCcXk&#10;l27Y0o03uDWr3ItWoqzjLUGMdcbIkn+40S18ieRtm6IzXhrpIMFdx49mhxO6Fp3m7uS9QWUyxXl3&#10;4ZeAJNsZJ1hK+CyAw1uH48kZgiH9RRNsn91R3Bb/dQyJ8ek4ewwjXTYLF6DoxG+zQNgZ73d35HO8&#10;42Anx6PHzl6QLgkYjDwfS3fMDSZ2LAkvsbmsEY/dlTzpzkXswE5LwATOiOuQTaY2yL+KBGgw5/jZ&#10;SzJviVyZxozf5ONuKOwsMiONVzR1z10qCVaCn0OHeXacrMUEuhLQDRrPOxjSw93060bJubPq4DZD&#10;bbsz8uxp8FHc+S+26GBQgkcn/lpQh2N2fc/Knq/YZ2e72fhiRnJIn2jxX0fzzVYWqv96hiUpZvtk&#10;Rhuu7VjyZYXPf+79GPym/dfav82f/ATX5OqdbLkjf/e3sAHc2n///afJ/0M3V+5JhuieS8TaLdka&#10;VN9r+q7Z/uqOXHYOgjwGNeo4G+Vnurkxjr3XwZNFZ/cRAnC1r5/SKd9s4kDm2uFrow+9yIPPbNC+&#10;eHbGpoC7CRy7wA7f5DGfbcKXjb9tyX8DJUIErVx+kPzDatLNnzfKAjHxOnsexeR6ExofwikGknq8&#10;3gHmBrrrh2TBypgCQ9wpVjvEwulFtycW0Izwknp2zyrDv5WAa7wTmIhGi53RmE1mJ3Knt31/r93Q&#10;DFZRd3TDmz4ERM8lKBEB72DRnWwv7oMPln9e/vitVP/Xcu+3+BqvfIHXaGYDW6hkUrbpazGSCBuL&#10;PwiqP33JuNW60Kz66dvalPk4r8hzbOWkjB4p3TGa7cfD3/pwMK/Y4AEuR25lFD817InrfS6mnokI&#10;wsp/sIH6l/JfdoN7MCbH4nS41fZPr53ZI2kSKG8Uy7NVsg9+8mP51c8vK6Q2zoXPP7h5M+qtIgUf&#10;rhOC+Y5B3kJRpfy9Cd1OEqt764/w1+OD3vf0+Yvcf2kizNnQQNhnYwc28TZsHtmLkfkpeRcPtc/u&#10;yS4uz6/ww4X/6PHnxq5ozf35NILC2UeMbipu5wZanS/lS1Z7LCHjLpmV0BSEYYqRO4qhJKQa4U0i&#10;JDiBfEJwDGXArfMXiASXCA3CypbVg2d0MNwmYQhGiuCr1rKGwVT9bqqbIrUHw1JLdPafso7nuM9m&#10;8QXtBfvJCJK+Bq7JH28yYMj4yjr56CdB/H/zAoxJGMtgv+k1oO+Ehhzo3LX1o4GvVQg2s7yssNjN&#10;ytKTPfS/fojn119Kgtk+Sxj3ZrdXh3U6Nq1+yT+nG9x3v0BLPG5wJJ8/Exh303/Kba3mPx0k3OTb&#10;G+6Cnw0f+44HrsnKhuwyPaI1n7A3BZoA7qzSGWxwEbx2MVAznb64cMkOcCTQaM5XHc/bHd9gkF3a&#10;XzITO+i3pbi7fb0HIoj+XPuq3mClUyx+AiWvQXUyi0+6GTCzAxkq12Eee9VhBT8Z1xfwZuNk3WLB&#10;ZO46vZ/wpFdwf//hn7r5sqW4H3/ak4vff1+/SDZ2/xwtlAz6+OxMPBz6kO61Kf3hSFK7VyOm4C3H&#10;orM7podxcn7gqYuHiQOfGPzfMpnjY/vW85ljj3uenuerKuNhFeBk2k2M1b2FhRfzVYgfxyaQEu1r&#10;P9Y0IZncHC17fBQRJxldmfxsk97YbGLZvsLvi4XRBvPwfmQEv9zRDvybQLFmJRwFZ7u7Cawd9IdX&#10;A95kkQzpARa2/rkE+Qr51OMfx+EfbgBoL8d9BU6ayTC+MJoM4dTO4C9ZFAN4FgM3QGaz9WX80TrY&#10;xcpjjw0kVYu3FP7oCxMvOgpcZ/mLq+rWp+oTjpdT6dqAZYAHi9RtD9/QOOHbrosZ/AMywdIE3na+&#10;tbvEd5XgAEzN0U6/Dk6fxz4j8Nob3k0+1w0Wc8mqnw5uzX2Bu5yyCdvTJrT6nwylsMl9q4APiipy&#10;tGWzTeZSjsyuNLbTl03b292lSzRfdxlD+N2Av8sB0VM2uUnovdwN+vAPduQI9PgEsUUXGI0T9tkf&#10;XlWMvaqnwj6/g3/aUmYwvsTT4ZyNd98HoYHYmHCEep9igm1jsXxWPPai9PYnVbGQvdkpPc8Wj7zV&#10;yQ38qQw62uo80r9Ew8BbUs1Q97Oj0rakVQKNqcCT18HRZ4mF8B1jhhhYZyA6BCWv3gCF0im4JfV4&#10;3k8montnGF6RKhglNlv83hmbgdPgSvRutSpB5MiEcbRkMv6xDK8r8OuXaCgbWJNlCSPBnf1stqiR&#10;jG3ALhAotjqJTdslmao2YE+vEG523Znfft3uBm80OekuSVyCR8Pf3qtvcrT9rv1FkK1ZRaDrxJ3U&#10;J+ubDOKRLDq6u+jZ/e+WmGPAXuxMcMcGCUVnwHuXFxYhePQITfWfduMZh2fJ2k7Nxz/pvuScbG+g&#10;6mT8Orsk2zsZ2CQhW4xv7bvLHnMEz9zb34pOdO+SDhuysjEeXD4ONzIbTGOUXMnQln1t8ZnvsxGd&#10;yLEXCwnW9vH7rhvVTCQ9V684sz88lE9Gdt0AAC86BhZ6Ke8k1GB+vCXunsJosigGyczOP/1rv9wI&#10;Yb7tPokmjW6SI9Px00isW54T399ajg2f1gYD9BXwr4zv4Hsd1pl4qwLBeA8AvucLV+R63JBdoi9W&#10;thLRNga7V+KdOKdeS6XZERH2pnJ89Qm4EoYXenWwdiCTsC0Zd6NnNTewVhmLG8wNg1AgiIv6c7bW&#10;Bwh8/V/siafDOd4htcPm7DlZVD1lA0r7/LPLUUuyF3NAwP/U0xPkd2bmvQjkFd9OWrb8/+gos7Gx&#10;HsvSG4wJsxp2vxwkMYiJ861+cIPn+/KmrDScu2wnV4hLtisCkvMuCcQhsLMdfsksF6mbodY82vov&#10;eQwuiwHtyX6DaSThri+LwqdECFV2YYNHpNnQE0LvgC9+l/DzXSLu3Q8owOFvMXsDAdrxj6ZLvAaB&#10;mWZfB0+3sPpwewDy62g97KtSweV32YWfnUNeLA04EDrm7g+77lp6eK99Zu/xHfWTI7y3kDeiE/Di&#10;K7mSbYB4JdvicAwJ9Rb0khluH5dM1l/yr+wIh4ZWC+VEhd2X8+lUHVyfnXTUbvx5bY2s/LoJGzoq&#10;fMKTWjoAMB5nS9IcX60f5cVri8ZMsaABHwYa9DU2jF9RwTd98BYTw0HQcTh7qqND+t69Z0SLRse2&#10;i194HU+oB5Z8g7PtU16pUz+G6HgIEvn2Y7ZE1rKCu8+tiN3duhLSESi1jeDgMrxgwCQpk7UOK/ns&#10;5Tsds5e/ztgk3S2nTyEKphQFlM5u0TMAUvDb2jqdmiHCKljrpOyGUyjOXmaoqVSVao7OoG50ezvk&#10;54JpA8NkDh+N8czgj6Ml4DljcrzdMx3LsBIC2QX20TGDvKQ/o3NGH3w3MYiG4+uVnEyv+9Emr2i+&#10;R1nASPwdb5C/IPm5JeUkmW1NGiQh9pEAZqW2EoHjdY50E7zfffvDbghbx08naXwqskkKmzgZjMgF&#10;T+dEY500edlx9fTq2GUEul2HnJmW3L8guvo40XHlLxOumt1xzw7sv0GY5ISPhxcs0UdcdVjdfSSi&#10;Ly1jLBbwUB2AgOYNeoExYE22tpbjf82e3tyIFjQ62r/OHF6V5KAfXekP3+ULL8nhR7D35ACeNyFm&#10;L3F7Rj/bmXzMJtEk25LoOmkD+jpG9jrBP/QQV5b4R7/4fhPNHrsL+u5xIHt+CfYmwud/8UwZerk0&#10;ZmDdRJKubJIu5Eixxclnl57cTLsbat9r7COyOIYDfnEQUbp48OpWp7Ivexj8QkF7tpN2wvHHbp5K&#10;0dHY8gZeMZAl2KE9X+o3kOeXv06A8DsDgRMzBhAwt+oBVrzzlUyUBPMdGPw6rJzcd6kD32TJf/iS&#10;gR1/b/WuDLTYxRJqpJML/l2uun114Sfv4kbsAw5mk6tsTl4nP29/v3hikxs04N+JlP6SDNMx+Ohk&#10;wkidnnRyScrJVaE1HmSe7cIhw655h6d6E8WemqDTbtqtzmSQbLNpvkjY2Y8MbxEnN71ImMriTTu9&#10;2ohZhRvhnbzJnZwGDXX6GDw+z6KDv7zHxvkqOm/bTTTZLF75W9t81TG22i9OxcvFDVjRgja7bGJR&#10;TImZ3WCsLwCqwPEZYaLE6pVJ+6QLfrYP/6+FJdUs7vDJlsr4yYe4oF+dvj5ejsQRewGPdpnGzo0v&#10;6jL92aeD+fj0/5CVg4fbF8Em/1MV+kvX7goZkAh2+eXxkRhYr0q416bLX8Y2tkJbyXbrc2R0iK32&#10;/ogClp0VOV8BR97yOWg6A5oUQ0RgJKpXoBPCmbglTfs664I6WMTWiSgzkhhdJ3QNzKAQ2PBcy7By&#10;gOfOjuPrOvGrEJHQw2OD7iODerQszBlglBnsEG5gpXAf19Al/iWm6BhUJbjiegF+JnjpkC0dxkcS&#10;ePjDmt3YRaDeagXZXCfe42cB//UmP3TREjiS0C2xVpeMcyLitQlOkzB2mJvRyTmbHLF2PD53Ju88&#10;cc6cDbMn/fLBaCUVBwe6r1sVcE3YkjmdXM935ng8TLB+C9azz2/xRMFWCsbnrsHn2PCQvE6D1tG7&#10;WBjumL5Ubpt7FmgmNvra7t5ni3henGWH8NCmg0TDVi434KV806rITbTScXIEX5uzuotHXMRRg0ew&#10;3/XrWp9/y3a7L4UvjuZwZxcekZyG5Wtl92vo6Nk9LbNR91nsJTziTk08ihf23hkiqMeHi7na398L&#10;kFgMYmT8mJgdmycWIqLj1Qe2opOM0wf/GPHvbhds3wBEbHHLx8yS9XuFdROq4WXb+PDpBstg3vsV&#10;To6slN/BTIm+dtaJSrqCpVsSzy/EdFbhx8a+88RE2/X9OpEkt+X5hFTvY9D+s0tci/E8KfYReuNx&#10;yRXrcNAZz8at0T2BlmdeP60PmfSmB1vv7D0Bp3t1/W+Ch54J0CZm8QVHtuWa2tRPJrFaZVXjLWre&#10;wewSarrEKFXeNDtr4NfYPL722R8NOdGcqN198Y08B2ZxAkhpyz9RzocmLOLla38hv8sy9N2qS3AK&#10;CIOxfkEfx1p8NtmAVx753GTAy8rYUbGlr89eGZuEG7KTa49OP3ADfr7QJhO/4JCI64tpOv18k3+D&#10;RfjjxQbuMWmrnT0G/+iNjZje2IHeoze/K4vJ/OFy04zehgwePZ+PwSUOP2W42o7HkOH3CWWw9kfj&#10;0WGXh1ZnLKjViRpgdm+Hbaxaor2JBp2mB3pOKf3BFN/JEa7MNzuyTLJswiampg67BYFHhHgbTIyq&#10;uLqSxurQXUDZVqC8ZX189gP1tOxYzOhPSm0jckfvwetzWOLaxPQtB/7oGIAcCH4yunScXQrr9Hv0&#10;xtMnu3wBmOsXZH5hbQNnWv/WNevf9upWgklIOlADypSOYMlX8Bpsp0v8LBvpTJJi4oRnqcWgEI9+&#10;e/Tr7F0QBCt5R++3LfsDT8BHsJ8boMwsvRO586ApFPmKQcGAGaPKZneu2cGlS47/vsCF9nNwcJzd&#10;cLTA/t0afEXddei5c/oJJD/OQ4klg3miuuQzQF8nzFmLikvSEiqxwE+GOqtAWZeSzNm5dnLo2O6N&#10;MKjuVa6cnoMGUfs6t/BKHzeusCEt4ZlQxCDwm4B9nQhxcJDR/IONw/vUBTMdoPcvRg2P0/V9Wc/h&#10;0pHnj+8erwoHQ4lKqLyzR3eJC3xqR31ySGgbJFKM3Hy7y0JgGkQMRHtpB12j6S59cG4E89rL6VKg&#10;ssve7Q5IrPT+a7ZU3Ofwa/VLGCYF1d/SJJpiMaDh3UBsd8ul2c1Akdpr1mF2E1DtKwFa3TGZE/9i&#10;gsZ+9ex8fP70FIOlfg6EOttOn2TqmH+uWOEymRHL2TtgbyfcpK79pYwUtXIh7vjzLfrV+kUV6G8i&#10;kd8IjhS734ByPt6KUon3H//6r9GBc7oaJNIqGbJTtrK6EbHHJ3cmfRPw54eG2CA+31s9+CLmaFPc&#10;pAfNxLX3IGwQHY/zH/r6pZ+ftqp3+SPbBaNkTsZb3xqd2Zqf9Y+srE9oBxzOt8+rkC9+tfHlDbR7&#10;gZI8V3zPBrHQW0m3AaYYWCLM1hli8SCiSbJ+nH1usoQGwSrjLx/EK5lWZdVy+tuEHT+c1pb8/rQr&#10;a0p+29ePWnjUfTPe/7D98FYeuvYX/+GmzAc9P7Gub+9yZ/v8yRbqTufiJlx5ZHQzMFsjscnemOg6&#10;WSbSswcafRQ5yf5sn20McpKjGFkuf+CsjNHxpTnbjIT8gvMV+2LUdv0yfdYvwucZdSuEyeaT40S5&#10;6skits++9+ghXWOfhsTRtzdZI6tjfwEshx+VozuLAMGA/FhGNyL4+pi4EoWvJlt1d8ni7NLhh1zL&#10;d3BWc5OHtYe7x2nlglr1YeG01fFqojwMfE+ReCTHyUWx6ud3wI77IDXiDw4efeAMRA6Y0y8XrxKK&#10;xj5iwMc48Vu0xePellruzzvrBfsRtsbCmhqrox2QuBdPN2klRHjFnV6/gh0mu+aQEmMgEzGk7mcb&#10;IWdhBkokGHeDWgcXbB3TuS9Jz7UXAddXwrelREW/XaBHU0f1Mfh4dnqJzdlZ18a/b4n4Zm5wJJP4&#10;PB0eHckAX8lIWL24HAXYmZBLE2BWHv4so4pvdvbKaSq8uGR66lidWXuw/Ekgd49Cx3Nipka//et4&#10;VZNngR9MRwbZajY75+CtiuDRPyvYvUTy3NRVw01wnDX0drmWfXZ3eonZGft7TW4Blk2RR4NKAt3v&#10;FThAQ+qe7t5AAABAAElEQVT4vVP//WY2uCY3OxNNzw3+Aod02cfE6e0AVc0560yFkuB6f/50stKj&#10;Drxram1/7kySNpuZRntnxShHc/cPBM8a05exK+KCrT980v7bAc4o+ZI/g/tNfJhgbDXEsns6dkz3&#10;raRE30T019+a8jBCjExkfezXXEEvHuwApkI/y8YGGrS8wyArEHtPDsAzaIryvau7Ch30/GP/+Ltm&#10;+0PL/YuBcCQaP79MH/Gqs+EPfu8TSHaFvU8WnV/iurolWLr32S+6SQSzwdHU/8ikv/ilwcAq5GrA&#10;7zIAmjvzyl6bUMwWd0bMtnc57vqom8U24aNb/ZONN6mPnsnADQTx75+vbtkbDxVsfTcS64+supXC&#10;E6j20/8GH2fyd4JBWgTvclBK9z9fRd9lsl2mrE6/Z4Pra/GLwfvKbfjsvd/8yA5kk7sMLEV3fywU&#10;VF/4ih8VZDE5cv2Yny7myHOxuONoORbr8C9Grw7VUQbTP/i3gEMTntXSIaM0eu3MQHx3dTuDzm4m&#10;ivp2EnFzeDf4yF/iUo5hbsUNp+LJ5S8nIssDeNaHxeXB5J/23ceyiW9EswxCk9dlTT732N3vnVB4&#10;KduGifgsDuNFZrrdCSFbi/yvOmv7GPgT8iaF8Zm/LuYXOwnkRPF0nsmIMRst/j3aW/vdL4VnPo7G&#10;bBacnmKMYLr5a3qcMcQrM/uaT0BFa8yqHrHnWHy+Ewh07my8PjN5AZ/Oh3y6ogkd/OvrNz60Lbfn&#10;g/kmGT/ySvt07L86fLc3Hh9fq3PEL/wWDLwpRIoFS/GMU35Q74Pu4/fFur5dzI/ZzILXFX3nfeOs&#10;GjRQBUFtMWGcOwXEX/fdzekNHEuFGXjCc0pMtBHw9xKpm+48hiaRXzCQTAelB6JYXnGMjmtqv/WL&#10;dOdIyQBNiW6iLDEl1ZxTBE9hhjD430z+EufJoT/VcZJrDkp8P/yD5hyckSQIA+CvS4qXBHZdP0x8&#10;T06dJ5zFIUdntHT72l4Q9jIes1LJO0Wm1E1ACtSOLrjWPY6muhrWseuY2XoB705W/Kdt++LKjU4L&#10;lvTYjStFk6S9s9868Rtk3ie9Z8CTm+ZjnK20M7djNubQfaJjIicA/Brc3mqXXpllcRTn9Dy95ocI&#10;sDGb6HDKrcAccTAGnp9aBjbIgnW2i9cffzZ/fHDgbWBNlnvyRKQVM9FHw+13u6YZHsvsSYtgLz4u&#10;gU2GdHdG/jE4pZ9igFIkRpOp35674skzm2RdtrrAPp5iSlnHaZ9v2ZAfFHqYBASwtk0Iih2PD9J5&#10;E9IYJvLUfBPbtrFV+Z0YdWmnwcZkiQ3E9Qab6UdmEXt8d8aMXn8iZ7FIool0l3PE8cePHVmZKllT&#10;k6mnbnTJBnd9gI3mB/a0K8bPp+xr4Lf1UY6nvl28hSdW5qPaN5hUt+V3E83gXS4h65JnJNYvszWe&#10;pklstWXj9hVxskE0pVbDhvVFdnlXoSZusG8cO178Nki9cnKsfmOQo9PpcPKTBe1p1M5iMiI4erxX&#10;rIkVOLeagW6D3n7QiLFNtMl+8Q7YBOgs9NVGAT5ynz13OTSon4tBE16DuXhBUcx6imTU8X1shQZZ&#10;NSRC5Xxx7mDZVo6eOLw4KDpqVH+Z5jmerGLJpZonfwmICh3ZnL5ZGocmDa08bWXy+B3fgIOBNdhs&#10;IJe6Fn+PaB498UBqNiMn35hAHCbkfKmf1Lh4ivfry1tledqisVif4vQ4W8jos1MUQx0u+fafTusn&#10;0WYDdsR58a4uWTuq8uzCItr3T55kte+k6SbnHY8OXeDW2FgGa9f+bdE6sJ1RBzZBpx/kGm+8cZCv&#10;i0dn2urWv4vTI4Ax5Cvi9L8sGOKJ2XITsSdVlTXI5UPPN/nRW+P0OIWKfPS+l2V9Jxrqfvzp535J&#10;th8l63i+icjrz7GccpEb79veqmX5B/EZKOZb2g3YjFwtg7oxiogUt8xySTIG/VVbPYJ1tDqGDvV7&#10;RiLEKXYDh0fuNpEImBBwdMYw92drmdnNVJKGjrUBIVo3SJOSEYLTcVYMpG/SYzhJVY9LWvxZ0mDe&#10;2TU9lvwMNhJ4vOh6+Ix1icC72wlIhhTYVkLa9ejaovbw0CxRdZkhu0n+HxMJcibHBYLBhKUqo7v0&#10;2UHwcJKhuHwC3Fm0QBIcydDmZ3eMO6zuj+cRzj9+T/7E7ObyDWbOKL40cYlrZAuYcP2tI7R1R/Q6&#10;fvWTeiskl1xvgOQPUecTJhM2gxl4QqyTo/NMANHmAToNNv2X/EMwuOjItBCgfnqXLTe4xENHFiNk&#10;nI/bJ+cG0dkJpkJjZ7dPYlDF1/1dRmnvocHWbuia/HwPlgT9L0HuuA7sccrqXPffYJ9dPhczoymW&#10;S/A9gGN6ef0z+uzGEBKmQTWBkjufVcd2nxqoJTixJZYWcvGbjh2rR4MeaRKX+CQv2Xf/gTC7Hh8s&#10;w7PdY/PJ2gBtZSIfi9lEH+50nz8Cwk/ch7eYLl982/0EWhZtaD4ffmCfvTOjOgVdE84NKKNT5WPm&#10;b8U8284WEh+M18LRrYI+SLlXqFAYX1DqZv/ssIQ+mx0uGu+JBliD6sdlhhDXf56t+N69O8c8mvGR&#10;EzsGp3/vcoz47d+bJTv/aCVOv6W7HHWDE+++/dSA670Uv/deCfHPRjuLToN2a3M58uyjgi7se5d3&#10;xFnHJioUqBRKicTPlfaXd9Bs3yOvAgXN60/FzXJMk7V4n4kvxyYJCum87CpixltdoNP55K0iGstV&#10;7ZKNTHu9ecc7iUnvG6Sd+BS/KfRHRNzzoohPEtONzK+9tB5fPnXUZJtiDJN82rLSbCZP3Y+10cWk&#10;BM61sTUUH75KgmzhjoenRHq+BFPVVvXsXTgnz6xZY/weXzLoVjCJFah849LiYvxZBt+9Fk87Tsjh&#10;yb9HMVk79sbGrWiwG14Ejf71F5DsC/smbNOBj5/POjy82ehkgKNcv4jeX8s1aT1eazt8fRr/Nx/8&#10;mWFEmdWPhcorV7aVTxJ8/prvosM+bCEPkW+P53+Sf/jgoupPJ87Ref3yxiB931E1YEY4NZaodJ5M&#10;yOhezXu6ejTKWWXGrcNxBDNz/q97lO4S4xJVHXSJAX5BuLPCuWTZTOQaVnfmakDcIFKQ7NpehHdJ&#10;gdBx+PbLLRVORm3Pm60Esg7mcSbJ+pved443OB3EvhlPoVIA5Ozo7/ppxvqjJEAPZTDkrH4OrM5P&#10;/DqzLmVFKz7R01GuYxn8w8tGyiXRQEwMyOfySRwtyZtIqNNNDX6x6TC6MWdDTqtH1oo+a7YN3qWI&#10;3zZYNaBkXx3Wz0YaZP7I1t9+7+7je3zum29+/tt//2//LTnCi+50pU+8nLXuuefZgiRgBFz7AmT1&#10;HL+K4cR8x9S7ASv+yQBk3SLHLrRqF6RkWjBl3xCnLzn8RO4mRO3vphuJky0rW7FICDc23SCSfcRU&#10;ReLGixzWAzbIJjfp1S+vRhMrMdbM5ewZvOp1prZLeNn0l5/u5javT977FgIS1+L2+84UTXwQE0MX&#10;R5dIJQ6JIkFyUTbIQR5bdEYgKWySGt5iO1h+PB/ngXiIpTLfbLZB09l6kfDGMbrvxHaXjuK0a7fh&#10;gkGD2nym/GS2n/2m30T2xZfnTz9N7KmF7753i2kx1+TH4IPM+eVo0QUNvvz8uQS9TzYfNTwlwGTY&#10;cV+SsL5Rk8mEyYm4cUOu8BW7f5XXGSbYGyDCH2V+PVnXn8inT0Xgu97PgCZZ1wlIH774/dJk5Prx&#10;5SL9g2Bnm25wTIbOzbfEfLbTVy72B4g9CUNj6z+avC1vVLu+kl70XN/PjuJ0vo6vWMGOfoDI/90n&#10;l4JSms21RdhHjnOyoy+4fwZOUINFO/DjMW4d9H9nvxPv9LH70Gv3KRDVxw/V2t/B6atfEqTiR3f8&#10;UiW//2F5jdgxhvNu9x6J5OdHMflO3m/CV46hWvLq2OQ30K8PBIsOwfntM9tUdhJEMnL1cdlh+PE1&#10;sIsi/XcThFNkeBez4mFiBtXOX2UNdnkq3MVNWHDMuIjhM1xoSxbJ8MTTax92J9N0R5tf2vI43PmP&#10;TaONHn1v3zf9wAVfDliuDCEqi8uDDGZ9PGLDnBbtv0X9f1Le6uR9lWGzjalPDhy9mj1mP/C+6Cl/&#10;/tFlc/nil4TeCkUyXIw9eSeWhfnlUMjJDY7f3sFfVkOY336LbnExNtVekBFMI+NbOjTTlBwx3nve&#10;C7IzCic/QRn8jB+z6+SCvmRA0QzKARvY6uwdrMPgl+bEmbH7ItU6Kf6FD4jBN+Lam1zaPEZDPjOb&#10;DcLI1l6IjtbdSBa9AtHynVm3zr8kvb4d/ZT3a1/4/r9U3Qe0bulZH/Z9y7l97kgjDSOBGjYkyzgo&#10;GIyJ0YLQWyixAw4QFiaOECzTCZCAgSCBAIGwJARCAgQIJITosHBsE8CSTRzHpmTZiQAVRBESKlPu&#10;zNze8v/9n/2eO+zvfGfv/ZanP89b9/4IERzf3JQuIz+0dpopwZUMKuyYiw1klVtgqo+mFB0Z1JyG&#10;NvwcSZA1Y8IRjBJMz6sjD7wGlTIXGSVtGEl+yJiGLA2NaFslMs7Ua4M7eyoETzM4dHHjZhreeK71&#10;Yw0duvDdnfr4ainoBbw0BpKICd46tpkTo8bwmnSNmOlhcPSyvTK3HZdkgTsdqOGjbxMMDiMRm+/I&#10;ktM1wIR2AQZ/dFBdpeyyH/A7YiEnRh34jnYAyCrE4Kdrg9GxJSfyJEcOhNTGAtafQ1lHdX4tOgqm&#10;WRahi+CKPq2p5ya/Gpj9BaZRU1Uep2mwyPopaZOTN2UasWpIPO5nQ5hRLDSrwykEsHn30+lFswaR&#10;bez0Bh7ZoyvU5cvR0xkg2wYbKZa2MlKNHroxMOWvkadPaJgRVHyzNpCyZjr4qg76DrM48bnTs3zc&#10;JlTX7K68QqcWG4ncqxud08DDn6M2Ssb51serSw1G6And9JCaoTpwQx+f7O8ZpO4dXnWcBdOxyaBK&#10;ufnaZ2P9ny3BWZtRILKFE34yrf5T3wFXZRrZ1U+il+4ZCIx2ksLTnOEY3hqPUq/0BjlalKmtgJu0&#10;oYt9hjg4M3vW2Z3kVf7pSLZhCZ7acP6bFahsOFP4YDPzsh4MgBs/jY4CMDKzVId2/IUWUMSgMAHG&#10;0okzvktjro1ccX478XPkQeZBl9e+g9fOUOTrsHTWA29JAkvZPkcefPhHXztFruOYGmyzFlHF0BD/&#10;qq6Ct3JPvRQtnMbc4OwHD9EBmshjHfVNilkiEDfIPvUcZk8KP7XWO0XEuEVrLkIP/Yy9oP0E2woF&#10;PmYeijBw2GqnzkMgfbIfeCdOiTtir+JD4cw6kG30FFp0dMi+vCeRVmoXgdv2QEEAC981vlpphxha&#10;k9q0uXLXKnPx2P8IQQd4ziM3fDoaLwLVXS0MztAG0XRomlEe+aLOXI8dnKLSZ8Q/g6MBrcDgqBzY&#10;xBhFQNNNZqNVRIj1HS9tQd9yvjsvWtjxpZwNJgWOuCTb1T/OZrQXBggwjkmplgQwIcAYxTZo5tpa&#10;HjztoQUGGrEPrkasb0dLuSoi+avxQEWn0jiU6xqH+qErX3HBC1nSgo6D561/vEHDtKakzDh04J76&#10;IaFwFh6vlCUUdI1xM0QF0cZsrJPv8pIcfIzTSDZcp04CUrRRg045Vduwok/DkZkNPDoEPhszGTZ5&#10;6c0biVy7kZeo9DO0MVBY+la6YKEvxt3p5sxaGP1ZUmHt5ET+lm80GkUWBhjGGMfUQ98QQmeMgk6S&#10;FNmQpS/4DcBD7IwEI4P+ol3Kl6aUWR0DxVLBv9LQxo4h42WXUwqXxjWqpT+zGrXBXW61icgjBLcT&#10;2rV8NGoBA4f+b0WnxCg00IeynChxIClDh82WZprwKlhcTYOfmqElOgrOSU/HBSTw985migJXOslI&#10;3b6IJXinwUywjd58HeM7qCHHwZXUindG3snblY5U8Zq91eaCR0M+U5mxhHQy2jGEP05e2IHVxiiw&#10;q5MQdy1rgWSnQzL+u36kKBXTobuWHwTzg0f9DY7UH1ysCm93lvfQvzo44OC9HbLUWQ3kwCeUEJ8y&#10;7KudaB3lHLN50AW5xM/Cq0CKfnKEmw/4lg4F+53OAfjy1Okggo1Fv/Xt2i37TXQIXPCmsxxaAwO8&#10;yg7dlTEOA11DsfuxEX4biGRdywuK1K+PIiMw2pAznBw6ZUUS30x3MymzJMPGQW6jFzxmOtp4JA3+&#10;NiLRT1+SljRHG6vYjE422tGTIm3Me48O6cEVywklIkiJ2ssXTHnXmZY/ESWQAtfhdyzY5/JBdNjc&#10;2iXG4kyhgJxoCRce8q+9SeoMv0n0Jk51Dzsj4Lc+m46vhH+bObvznCzCyO3MOChCtqtsheQfWGUF&#10;1Xw+CQgJLA2xxl8HqL6VdHKodZJXSqpMt2JB7S33KKXX06fPbJcuXt5OG/w0foa+fNjMkiu+xAtx&#10;Et6EqfzPh4EPhp6Vz98cLnojpqVOvuzuDi+yH1Mfj+xMr0ahw0OZdb9fB05hJUeKozadckD2umBy&#10;L0/9yEweXshBkn0N9Cc+o0Vn/Bb7K1/i/8QgeYWZ8gOb9IAAfTDMKfKeBkZcVThGP7jb0B8E8eWL&#10;VxqkZAiAC3CDb+7Vq/FwyQJLSEV5MJR4QtzRSvdNlWRPYzCZGkgQMRClx0iAwKCgzcA73ZfEKtfI&#10;JUB0WOqUs/i4Y0m9BMfjNlektmPw5i7TfO2lBk7El5zhJ2JOGeuT4yoNEnCJAUP+fhHBJtE0Wp1w&#10;l2UyK1eNvEagTk1pOZZygVEHH3avowkv/W2AZGrAyLcj6QSYaxoYdMbAGjhTV4esI7TgNeIfGAxl&#10;ggDHdD2BViMWOWV0YhlHevWr2WxgHdmUyMpp9DaOtzs+e8gU6O00Kn2JSvALCEY0bO5opqBtqCSv&#10;Gm2AkU1Q9SivXDeNK9p1omR18xk66ZkBOweC8qVfXvgdmOwltMIdmbRzEv02GAYYXhpQBuU4C9vD&#10;I3lEtgKbYGO0rN5alkDT3NMZOHlyo8tfmfmqbaehri3uDQUqwQt9JUn9XeZopGsHh3Q5/qJzRWYa&#10;trFrdR3TAPD1CWBm29oByr36nhrx1WHt6BJfsRk6Ip++ZbFp8KrDngM3+MlUXbQ2iJZ2ZaZjBffQ&#10;g9bpPF7VQBY+O+UfO22pyzdyOiwbqP2gI6DmCG6w0EAvYWyXz9iivOpt9415iZKyQ+MCZAYyXFTn&#10;Ayt69Gl8Qe/4VulXIPg1ki7BMONG/wK0JYUG81zDHzHVHhpZci9+zBGeNXJJUy9YUpZf+aojL+fk&#10;lw/lardQ3hEA+2+A3qH2EeOkoYvaFzb2MIG7JGEBh7UVCPEW4TW9NKmfzbldRuyMQnwq+P0aXw84&#10;cnRZDaHqJ7/HngdDZzFBlTVVOuMrKeyWpvoNGwvO8W3UsW8qFZfGN8mJKlovRUpJ6tQ/2E/KLxlB&#10;x8tLVzI02NrOdj5KZK6DoEtNvQ8cPKCRPMg6S61wHcsy3itf+VPbL/3SL25f+iXP2T7tkz8l8V7H&#10;YpdXZGKgABe8469TFz8sGy4ybmcGPnTnY2aAvqdeypWfyU+hoUf9XPYW0/zMR5qjFwhfx35dHCst&#10;ZwINg/G+AlSdbXsyD+0zQ5vE1GOH9pMd0YFLPZ7kw0Z8G4dCQ+WUc+PfQhsQfKodKuDy7WZ1yhuj&#10;biqZ9KkBDlmB5KRhcszmkwg2gWDW/xMUiKnrqZppjVkcr4FTxXE49BF0DTflc5mp1xh6iOsoh3LB&#10;SY/NY0TTQyXOHCWjrlh67GilwDIXgZjiTpTNiDdvdktwOOVlMp3CTCBM9XFuVyuABFbq1/HgT13H&#10;bKDg2N5wp/eeGrGEBmgF0J9AUUraKOJPvWmcKY1KTqaB4YCMJuwHyBgYEJymp8gTRTOrESdIWWz0&#10;jYvARskhkWo78gSGcjv9HKDdQAlf2ZogRIcsV+DfWWrjgD48kXkbBZadikaS6K3x5/0QngGnI418&#10;sIae0R0zQM+xdI7mdccJQPv6sXVxfKZ5K2/XrmcTaXlRPxVByhkeo6GT0YslnJlBsW66y74oR981&#10;0FS1Ka0NWDpC5FP+cl4dG7A1VHW82CNZmjXqVHnot2RV+aUOGsxEoXTR13W2pJMF9G0DwKfn3LMR&#10;I/MJgLlPgeolpWf9MfpKgJvfpJjOwvoBq1C+T4nHTutcgRjbthl2gi8Yo7c2aCFAzx057NJP7pLt&#10;NO6IMUPErkJTZrds8JkODZ9KnXztXzGKxtfYLFvD2x6gYxtXUvcgPyVd+4eLPeZcOaW0DbAj65RJ&#10;VmcYojNQykdKdg9A6nSZrHWWHek8kUk8WSeP3e35HdXvnVi4+crxg7wOukJPqaQte2SjeGJ3ZIHn&#10;YJsBawSEKwc44Nam3QdfaWyaUtF7yogrAiJbsV9HvAjo8h4yAgcMDUHwhp76CtsPCL7Bvshn7G54&#10;Ep/aOBcWHYzvww82RZY+0g/uZbMGGIE6tKgTmlHaIJ7dbehMxcpNOXp1j3Z22+W8JMF9QEC7NKaR&#10;TPmkj1zYUvKj82l8Qw8TTP4QmKpquw/8dsojB9ENrzSK7mTkXocyNOQbAMkd2G2YBLjSEVw5q3sz&#10;59p27MCTO23gQ4ejnbbA7OOB8R0NGRrqxgrkYvZSjY76NFE6+lCLM/Wd6EkbYFbwWGzoVT/56u2l&#10;P/Ry0LeX/NDLtifc+4Tt73zIh03j31TyxTb5YiE003UFEvsKXDY/sCvw8o338mFpUUUwKgO8koUU&#10;5yk3l6tsMtlOZFAllgGw98PlgJyE5gNFT8kMbehDczsfgJcLGFNR3TCFZucOLKoH8VS7F7lGPrev&#10;jF0uVCtmsPXSnXKHNhugffSdfHLwg2Nf98Vf+G1uKAlx1xJA7FZ3Nv2p8S69YcDIt04UJVJ0DQag&#10;FMBfEQUGRw/lgYepFpjAqN6uKkJrcKhDGO1E2TXeCARzSac0jDHwOjgDDl4Be9KjWHVytGzSHWtK&#10;VloIqdN3E0+mLtEsWeAplNybQra73ohCgE2V8DPl0LmMqw4aGiw1GHUFKTZbHl6K64gq9Bp16iRw&#10;7MKSj+6dJmkOvDWfHYWXyiGOgy+dMA1yWE4meoY/5xWs5jryiVIbhHGVYl3CqZSCJwl0VNntje7g&#10;Bu8OTcqRGbxoamNHPvnqWQ72wAlP63CNFmXKa4U3+iALyx7okY9GZe8E9GIvTva0NrSME8qbEStJ&#10;Vc8BpHPhixZwArYjuuohafDoYFT3Kd/lEun5VPe5JjMNPSCsR0DqSC3ptQtAS6/Rt1HqznnSrMtd&#10;2zss6KpMo6uZ/iQrywZG5MnMYfc6ucwsAceVoeb4i13oa3SKRkd9MTDbUQpO9Jakyn0AV+5dHjBL&#10;w6GHdgWXfZRPdh4b05iPP/CPaVRLSuyieko56NXhxw0gSSgtO/+1ueSvRgyPI8dc5Gbsd/SrvvJw&#10;O2wGdAxNYk1F3DT/Dv0dnHzpMUUOj6XrJoZONIMt1qRGJad8A+AOQ1n6zP/CKQxp8muHmsEl3wAN&#10;zvKb/HU8lv/RDmj5FG5KoSV08AjydaY379twsLllm5he8h1fSWCPf5TOlB2aIrfCgW38sRhjD2ME&#10;iwrQk7PTStb1tUkGcuKNMnvdyjQZy3tLS+gDtzaBPmULc+FZvIox8y3OlBkbCb3BQRyrQSs/e9ll&#10;c+q03o6vulBPObDg3MuAxScNhuxdOHvu/PZjP/6a7aU/+IrgyMxiBPru996//f7v/d72Yc985va+&#10;T3lKYwcrAB6HYi29BNTooLIcm7GhUT58Pe82gJYktk4Cwn415crgXgcG5SonaY7WJctcI7L5c/or&#10;ZeFO8hzKs/OReTEDl++KY+VHscY0djZLe1evXOoS4bWrs4H40qWL2+V8r1y+VJg6T/aOIO+xNlzg&#10;MBIyuPPvzlMDCNOAGhkZ6QtmnRVIT24282SNLS9uEbj62AyC915qec690RMHAWOMLh2LBO2uce4b&#10;lQSZ45lVYIwavXH3OPTqDQp2IXA2mU3gZOBlJoplMBSu0SOkFTAaGOMMSeohnRP2BUkSQ1sbIrCy&#10;vqW8bzdD1hj1VqUTkLVOAS08sY0cHSmnIdMIMXiGoS6BqlcZxCNMCfYejam3nEbP9oihRwqWxfxj&#10;AOl6JC1lJ062QapzoCl1MKSRLAuB2HXM1LiVEbFX3JKhjW8nMl1/5AjFZ/OQH8WpcFAQnMgLqLWb&#10;2zX5LOdzbfrcQVdFluvKNoWNiq7ezN6FlNO5W05d3lQCMId8HQ5tbN8IGFnQXZJTJNcpxz7MRKS5&#10;HPwqSs/JMtGdddpZs11BAv/0tZ6jj0un3l63sh0mD2naR6AzhT300dlUowN2Fl6i01hEaa/Mdlrk&#10;lx88BXTtRKNN12Gwo006ynU7G+EP7+zmZB/fMxrK6FbxpAVjxJqbhStlwdeg4XE6iWJI6IIjZQVC&#10;htFRd+VWi6q4BX7BgW68+MoLpQo/6WRAlvyQDbWR8CxyYKO/HfWIAn7y4EtXs4eHrNhe00OnDoqv&#10;zlDlEarQ5Q/8EpJrMaFLQ8nVkHhb3KEeUBWyQ1IPZyHWkz5rMFE/Je8pUnlMg96SSQUPvcHFF8q3&#10;Ja1kmYVLhrqVSa7RWp6jE4e88alcpM7SM7hmCLrpKvXgRHetUTk0SU+aUVPlAljxBk/y2tgkv/aY&#10;rHbGkx5qhibyjBE0Cd/UGx2sOGa5Cr71XDs/cW+xsp0NoHLgefQy90u+pTk4IFDG0bzQVLvKvfSV&#10;Vlml7NInVm5xWGcUx/8rx+h9ljciJYUcUTlbB1ciXkptbpfMaCISm9mBFMDDmnGoHNXN0TjiTDCx&#10;JfrBA3+qDaIp6Wfvunv75V/9te0lL3t5psgzGyj+pMrps8e3t7/zvdsLX/pD27d889dvH/gBH5Cl&#10;tNh7ZDuzKaGP3CtHyx1jr5XFTmOI8IeKyqedVvRIyzlXLvINLYG7ZN7k1ksZMt+rlOm9VgHvcFoe&#10;XIDxSbZkI4WNFhaUKRN4MIslMtiYbHJex9i57PAosbBz2vUMDlqnkz7xI6GIOFuWvev4wU2XZoKO&#10;fd2zv/DbqiACFBDSwJgNuHQp0+8IRkwQ6CT0sakg8Tl03l0Q6NGwrfXK3iMmfDrwhV58Oxt5D5NR&#10;QiiskFvAKG5axcGU+2Isy61bw0qaG0x3ihcdkVWFkAt1K4w6VgwtOAhwjuRW0BFOR6mIirBjLG18&#10;ywfYuyGnXnv9kWZ7modwCHdgc0EGTIadCcFoRFyjRlfwjTzhHrly4nKFxl1xM4siNZXiRBrmBo7g&#10;seGxckruyWwQPHXqdO87AgUrsvB0hkaha3FZU+z0/4gqZXc5p/6Smbo6NwRQWkPnzALtOghMgR79&#10;eFPGlyGtAz+VQ9IbmJCfejqBh0E2HT1BoRzHyZcM2MDObTgOz5EDGHBobMB1b+1vvctAnjR2QI06&#10;jeA42lFDT/IZuWmzdcDvw0E6uwV+ytWBCjO5Aya8sqcEsdgHPXj2Xmep/JWmgVW9pg46dXRWw1u/&#10;ic+MvEJB8sqbBjCfgR8aU29HmezADE/0aAStTGqNQ2NiL1hcOtHJBAsl/srvTnODQPLAqH2gbYdd&#10;3OCpm/SFJ5c7XeMXpWeX45QOASnUFzCRG/8IzG5MVSD1A7I8g+UYu5l6yo+8ct71tXiuXFXAB5mz&#10;i9A+5SKPXIsL7SgplwPfZOGof9NhriuTndeKzAAlBIlNtTewez8kw01PeKtt5dzywbnsz30b/dhC&#10;j9wrLx1SHf1qQlrhiSVDjxqudSbkWQayORht7Jfe2GFy+1k0gKkAUR2m/RW5wZ3valhKy6ShC65W&#10;zjU5diS81wevskte7UHd4DEbuHAFa226sMCYIjvfkxcllQ+wqrf4lvJsBDcTq8No0uprSvsLLAc9&#10;1M/Bj97RbHBzNL5mOeDVr/mZ7Vuf+x19jFhn05MHOqZgW3J6T2YG3vRHb9ye+cwP3u6794mNVfL4&#10;Yc/g5iooex+zgLV4WyL5+PVVAp34WPJj340beJdNfvQCZq595asXQdZmC6ZoUlb6fs2e116wqZsM&#10;8FLmsboSWyd/6qIlnJcPccGy6OWLj2bT5MXgs8R+Pe/7udx3/ly5/Cj2uqTsUWL9KbSCwc7gWgMB&#10;6eGgspo3C4ZAh0TO4pEqYzaPZVSErawHnx55Gg7AAEWsaw5uVKpu8yJUDt+jPbHdAYNnyZvh9L37&#10;EXR/ia5xl2oCgmLAzSxChULAweGwDgWHci41lFfRH1rWj3K0wclIob2enLvT/TEjh9mlnMo5avSB&#10;lqakOEzpgwwD+OOgGpirbXCsm7KICjZCDinBIyCqlnpoyzVZVIFklIa0QVjwzqcv/RCoUuVIGm6y&#10;8irP5YAddQYGo2sZztVZjGl8oeK8jIogBJYaZBALNvieDkQ6Wylr41SEnTp3cIC8giLnB0g9vE3w&#10;EyACP4d9CtLaQWB4aeAXb8sG1i+WuWey9Mdhx8FiTUmvI5MPbAJFLqoztiIxxwmeKqM6TUJuizsy&#10;1niXtmaz1XzZBrEkDU19giL4+0rsOLQyGsWRcWwhBdEHR5+pzvlm7I2eBd3rmfkA62hoh4v8ybq/&#10;lZBrnpWSsdmM/LNzefwhCWjemXDlHRTeZqdNazCXSzaRafEn3V5Xdtfg0voptMvOpkVwQkR4ARkl&#10;Y19IFeiU6GODgWvGwhsOK29wIy/65UvSZ/YNwDujeT5FT2zkZJ4+YZcGAcNKsR/Cq75TcJZQ4lux&#10;vbHXUlXZ0yzfa6dsQkEo9kkZesoFOZPfklVzB9WeGk6VzQf8vvsDQUmjBxqBZ2xWMrgB3AYpOSlb&#10;u+Nfuy+k+BzJw2+lmVN3WfPd4AFDh7fLYoGJj07b71XLRGviN3XhRFbwtvPY+mbWMsMU2xau8IEe&#10;BRsOU6Ydy0ggWb2ueQRiJnaKk5DAh0XNDjxyhT6wBl7Sc+9Qxj8ySaaM3qttybP3e7naw2NguK+f&#10;8v/wm7+WRze+jtucWDkOrvrDY+ioTarDRiPDxm10p449ARF/bWv0TVYDx709JuUlZ68qR8cJG3ZZ&#10;R/AePzi7/cDLX7795Gteux0/dab2jWdLbWaBhtjoITV+//970/a8579g+57nP3d78pOenAldj1DC&#10;HwJ8c8xMJtnu6U1sVmWJtIYeFhbC91rFI5YveasfSU3FwlUy/AIQAZr1Jb8ecJfn0Z+0lg4i/luY&#10;qaaM96o44L6dvQoRpzv/SrNL++46uBJ/g4LMJibP5uAWVj7wyJb8h6ydxpzapgwRKRn7RFGMM08Y&#10;RYm0UoICPJHLo0cCJzsSGCqYfaik501i1tMdnEejo9GewMmINPwpFhwNTAQUBO3RJ6PremnRaziV&#10;fgQZ+B0Nt16mVSvMiF15ZfYDXk2NAz81wJyX02rMBH475v2iWncoUywacj+Q4Av/wdFOwaFiBYPA&#10;RkODQ0ahmW6yg9/hP/iCqrvC25931RkoUJJXMOdlPENblkzCi1kB6Ixiu88g5QSH29kZbNTTXjP5&#10;6VgFjx2zjhvR0c28J8Cmxu4EDZKW10mIfKajNGWnQZ98BpVdDdUNOGMkJa/GGMlJzgE+WmaUnZvC&#10;pL/VQSA9r3U2zTaNwBjz4tOZE6RUdVAFhWcBwHKSOmyE9o5mWeNmfljKjvXT+fGfa/kFuuo/9qRR&#10;M8pkh3rAly5dDV3Blfr0SNZsKGDjDGmQT+eR006DD6022TU6R2Yd/et0RA5wq589dPZWlS9pNrN6&#10;GdOVa5fbqTIa6dMDMRL8VGbBzfFq/0F82ACxo9BzEB5E98N89q0uI81S2NrXwjQQ3gYEUUb+2ZAZ&#10;MdUKD7KsQ04nT1yLnLI8EPo8VUCz3Rke+vurjqHlRH5kqqOnpIXhirvyDV4+6UVSZvHIs2TglU0F&#10;mNmh6iq4yAr/fMLjWWxh7HBsvAE7qesQI+ZdFmPjgpqZl2V3K+CDR9l05Yew+FQPisvBftGgGBrY&#10;sYMt44ZfdLQY2Bmx7DJvgcAcu0WbuAKksuO30wBrjBft9IXxjlqDCwVszGOmuS2+g2w+Lo0hqDzV&#10;xpIZJdrlvnwBZk2WT/UW/sEXFuCrPwAarekwdKYoNXS06DRUJg/Y0OMcf+8PxuS69IMbeHLJoTRh&#10;MLCn5uABQ5oYrOTctkYu4d8PNJFzzo6ec82e6+9JWwOtJCrRBnfx4vxX6j6GFjvaycoBfKAGc+jP&#10;/WPjNgUtiuQ5FszGDZVTq1P4gfm6n/+F7cd/8qfm8bjce6U3e5mOPldLVBNL1bp9sP273/1/th/6&#10;4VduX/uVX7bd8/jzjRtkQj8OttUBVmhtLAk9gz8Uoz/46SZI6rP8GEWjy1x75DLZ/LmkhqYBDkF4&#10;C6KqPHjGhnbEkAcXfVYzfAeAZof+XS7woE857W1OoauVg0b3KN/CHr01rsguPWNzM/uKvtE3/stH&#10;cOHFoXM0sYdfandCezt9EQJlWksHwOjyKibDlYJ9qQYmAknQTUhvQMJUwk0BDYpx7CSkDuMYxt2b&#10;qr51bPYN+O2BYTqGnoAriN64munsCIh0GnhdxTlStff1sOCqEyfPngVbixnxahDKUPLWJiDMEioJ&#10;1KEIB9MpU6nkvg1oOzQaKY8AjrNMKbSE5sjBo3iUO9Ote338h/b2BCMvwjTDQVk9kEhoxQj37hhp&#10;2MnNm/pCfcsY6VZ56NvrCVI1895rpAO/I3qyQSc8KGUYoVGwjwjV7/vm8b4fAjRSyq+6xcsR0BTa&#10;kqIR5milOQbpsw76DIbKIa1my5ClQ3n5GhvIXeN68ZOEYDMCmKldo6WHHnl4+5M/e8f2e//+P2x/&#10;/md/1pE15zDrcvLEqW5csSEPHIZ85syZ7Wpede1nmdFx4aGHU8deD9OYGrcTrYvkK9k8c9dd59Og&#10;2amuE3FlO3P2XEdqd5053eWFU3n++tKlS1laOZXORl6nHdwXL12uPXk+2Yjyplkx/ITec8Ef6adR&#10;HTk2oIQ2GzJ1Vk5aosnnanDrpK0lG8tsXeYik/gZ3i0x0NWVdICCeDuq89U19ZQJw3efv6uys08n&#10;ElWkz0vbG3Hy7OnAu7GdPX16O4i+dK5omcwFyAaC3POL6kPl6FJdb5sjn1MZ+btA47VsCubjp09H&#10;5vuskncBgHWQjtqJ+G336tBxYNEpHCcio+korJcrzShYXT5kb4ORcVAHfmw7UQsNBwfjcxNbMmpm&#10;M4knfBVcsxIC/OnTZ0cHgWUfTJ8sCs38D7140ejPuwbYYzpOoQk/BEaONjorO8f4j2swYoltoHnC&#10;qfiVcng7fjQwOiMiWJLbvK8B92hc5bpsE/l75BRugwk+aYaBn3otu4Ms+jibCJT4Mn67x6HAL32R&#10;EdzwhezWUbdpqa9MfXtyZbQMf0nVsf90+BrbQsPMfI2uGiHCb2GlfCo2jrlfnQs+D5a41WXN0BGg&#10;tXc6518aJjazfL4+HnsuzbLARj9bDj6ETYMzddi+w3gKXjEeXkfv5yK4MvAKzlf9+Ku3V7/u57az&#10;j3tccbSjk+A2MgmOwOtsTmAMTfkl0dMH2798w+u3pzzt/bYv+Af/fWPG7dgjGXjvCOmq3ziNDjTL&#10;K4yhF+GNyfnf3JQpawp2RnmPj73feSsc8gxQ3ogv4ogtJJUockxc1Isg3qblX5dqp9nLwCS+fGv2&#10;YUVSLRdTil5UVzjn4OoA9+jVXNLX6M65nXCocpCjOCSO3e4TVAgavMgFSpl2oJOBToOjHIwrTknY&#10;NVgGMK8p5bx9SQ8ImDUKwTDhhoCDnI+kQe+0b+5vhcClsGvXLxe7DVlG+PN8cwgoxjEI2BG1nKTG&#10;hRGNFSl4XHF3Mnjbc47wjh8/VSNSP9ZSoZQHDMUYCWZseugZI6BoBRhr6gQ0Q8TaGAjDoqwIJ4no&#10;atBSBi2pyjFylcvA2nkFL5cd7Y/Rqw/ufGcmZAwkVcNZCuePDSy6BieogZOigryGY+V3tIyc6EcP&#10;1iN6oTD6ENRSJ3S3s+A6jYUyAzPlw0vfLIbffPDaXxFsAAwM3OAt9NKpII+hJQeNYHFl5Lp0BRID&#10;RJ8jUP0rnJtxGiCaJBu9aRiOHz+9vfktb91+8BWv3J7x9Kdvfyvren/3Iz5iO3kmja/OYgNq9IIn&#10;XhCiNK4N3pEH2a5eszUxswAaHUHluhmFoJpftstFkKOPoK9ohMKrIGXmgWzuecLjC/9SXs5z4sTp&#10;7a40wJ4cGZo1Zmls8xO5HsPzFA0Z65RMx/XqdurM2dB4e7t088r24EMX0hCd2k4n7d3veW9lMsEr&#10;+tdZ2eVMnzez4fbhhx+urKyjRhFptOZNgvNzyEa28bnQ/PAjl9pAnkrDfyozBSfOnBpaTCOmo4yu&#10;c9lRfSU7iMniTEbz9HElPF1Jx+bCI4/0EUSb906n4b8d3H6YhJ+cTeemM1Xh69GsNbJV+058lbma&#10;F1vptFTGNqWCG3zXr+oonNzOns0MCLtKPT+EszoiZH4inQr2o5N0LI2lQYZZDYGps43sL2kHfDt2&#10;fCWdNQ1tN0dGi2fT4QH/ajqGZ8OTpSj2wwa9jEw88UhzInx1bDaDX16+nHgTWaP7bBoGP2VuKUZn&#10;ovatYxNZX9EpSgeEPd3so3yBHVI80tsZx8hER+pSZHgmnUfH9QwG/DYFPnVqdJ50XNDWTtXVKXvv&#10;E+/dPuiD/ub2Pk9+cmXA9smOPYxT8KZcBl99mgj4Gnt3ICTE8mf0iQVdSkyldujVFt9aho1nEOOT&#10;NKPpNTvCDgKp8lkw2/gXSWDuuMRb33FX8kgHCoGhKV7Y0hNLkKVBA1dHk2xvdq8Dkh32NIClE+D3&#10;IdrElJ+ASzq6wUDPAVpzLb15seebR09tL/vRV22v/cVfif6j98BHz/hNGsqUNcNFB2z3pE5i0m7d&#10;EO/TvgTnK3/qFxILbm//w+d+9nZX4go5eCshGVVmlUpFvP8bmtEvTjrmNeThIZ09tPpEktSCkfCF&#10;5kqw+Xyxh/qKqkbBLlwn0reOdkQSpe6HeNtC2rbUh0N+SvajmHRwnYFtXE66TuJNscXHWgG4RTlL&#10;VKVBI1egskJ39Ir2idf+5xOFH9dzmZ65XlaYzT0jCFkhJsgixO3qvNYXyd3BzEhiCHrGddAQ2KAb&#10;hLlKI5aCIWoYCHxKBrvM+O2A2aGux43GNq6BgV9Bsz1GwQ6+3FMCZ8IK5pR3wNneMryhCXsc+Hqe&#10;r2YgDrzZGewOL4yuxph7skuV/BFI6A3DRh/9RA7KU0rrdBYi5ZVO4NEg9DnaBCPvqq+SKDp0Qu1M&#10;gq6JdN7KhQf3jApFnHDSpMPT3d9RjDXmABm5ysNdeB8jYNhzDYaAqEdKBmB3vT7K7ohDfv7a806e&#10;Q/DDr5kVvWt8M1aNPDGDhTy6DlE1PnALSMnIv/osDymiUiC67TfyTzhOxhi0oE+mb37Tn24/8VOv&#10;2T7qI5+1ffInf2xG7nfVgW/puYeOEwdnqu92wALomIgU0N4GKc16GFx0y/aGhuHJbIk89tigkHxH&#10;eRrqKjsjz74BskynTmzR7AK7FeDBNpLQGSJjjZ81Ox2vgwR+elDuTBp9G3UEj+sam4NTsdHj26Np&#10;lI+lIVydUvmJf6EJP2n00oGxzjcbeSZAtSOQJ1WWfNXBmwadAOoTAhD5JsVmIcHR0dm24Jc3DV58&#10;NZ0dI4KHL1zYrprpSNnTod0b5zRc3UCJz9Qp7siKba1lBvR1GSZ0+Gg8xT1BrBTvdnIpDS86dDJG&#10;rmP70dg0fCnP7uTrUOjU6QwYWBjRewOikTx91e5Tvg1NdG52CBx7ILonJfTRee2W71k6i7xDVnUu&#10;ZvhlQB0vHYzTacAfSUcIrovp6DzucfcE9rF0eh7NTEc6pdGRQH/q5Ol0uC4m72C7cOGByHrsTMfu&#10;wUcuhOfMGqTRxwf7c9gP5ckn/mYG9dFHH62OT508s73pTW/e/tUb/vX2tGf89e2zPuO/2Z76fu87&#10;jWZwsYMx6DsjORq9pXMvzoX//gv/dMOrgqQ3y/sUkd6itS3GJQ6mRHTRxr66FZ9aagdL3+JniYhk&#10;I+t8p9M/ONzPkg+0SctfIE9JddkD5IHIRrt5Nmf6Y29gr7gWgZZuFIgxgr8Ywh8tGegsdIAUWDq5&#10;8bLtR1716u1Vr31dnxR4KLoza8c+hR6d+FliDU3Jc6xOwflz52pjiOO/P/W6X9wu5TG6L/uSf9RO&#10;9a345JkMQsC4HoL6qG+ALh7BWk+8MfIRW+KHwJ0/emZ35NHOQZ0hslAwdgevei2sEEG6zb/KO3Bk&#10;a6+KM2WCpe1ci4YW7Wnb0MCiE7DlkT55JWQXZLvDZAs2fuGHK+TyAZeDJ2WCt9eRfaq3/LQf8IfM&#10;1EeH2YjjnTJUKGg5oVE/o2wvNQQSLGd3LhPOASyonToVAw4+o6wagOoBLoCG5YDKaAChOUyxm7bt&#10;Sx5SxhSc6TsEctDibsncBzZn1SlhLBqe/O0KcsawoHOHpglEBJRgkQYI65Ffzxokgp3gHIykoGQ6&#10;CRS7GtjCAwJcstgLLh5w1kacVnKQwSEduR8eduC5V2/dBWRw5ZuzdBQikLyaGJnWOFoQ7OkslelB&#10;N/LPdfE452sUw6lmR70AE4fJKAxt9NW9HOpHUT5w0M+CD13l6UJeyhlFTQOajlWuJ3iMMQVQYCbQ&#10;Jxi2sdyN8s5GxDTEgVSechq7SeBNgP7ZX/jl7UM/9EO2//azPi305umUjNhOnTq5PRpb0LU7YqNe&#10;GvTKJzhI5GQCNSe8cSNPsYRG/KHNtVGmKXRBXVBCl7fEVa4ZBQdYv+zJOxHI+nw6H/3thzTuRtIn&#10;Ts4oES8aF8HitsAcPEbcOmpG1FVeKNEJPHHKjmbUGeHj1o/epCMRGjV08B3JGW3RQHXAnhoEQ+ep&#10;/VonlhmczQ9GoQ+9M9ODhdQ8N8sRHRGmg2Pk3tFoeKBfo2v1XbPlqKYHddMm2Yas4J3gcjJ8VM0q&#10;KRR5sP9kt9EwcjoOJtlmaUQj12CTe/I2q8JXdWqW/jtai9znrY2zdLD21Bx2Vkxd50MeaDQwQHs7&#10;coE1+uGL6k+nkM0pz6+9RnviUWBETixRo9A9AanTpZrwULsIHh0aTKF5aPWyKP4Q5LXXCCU0J6Ew&#10;1r4gsiVL0hN3rsX2Z8lyjxWpyz46COgAY+SRCiPj3bd1PH7zDW/YXvaDL9u+5DnP2Z76tKcF3uXS&#10;U7/EQWhBDv+Az6mNOdWErtp6y7GglCi9O4+tQ47ojPyST15U6lB/v9hPkVERRE85kxOE49cpkmsz&#10;kOTKR5TlD77JzH1gmnXJp7QlDQbX4iEZ9T5pdHpIS/Klg4c6OmydJHZ0nvNd5+9m9duL/+lLttf+&#10;zM9sl9OWvPuB+wuT/XQwVj+GL8DA4aMhCix7jN518VLpflyWEu66++4I6fj2c7/0a9uT7ntyOmOf&#10;GrvNMk9mkg78YJT4ssMAjzwOj9yDKb08UBCcFcCkT4LEHAruBzBtMzgckAK9g97UTxwhBzXgkMtn&#10;LL2hYS03Dv6USoHKqPSlLlJSz96lOQb+1DXDNh2JadPYa+7TuY0wAsonV/CiIeDRoQPnCt3xJUaR&#10;AiV8DAtCowsGctVUqqCTNNP7bUzFnBoeJBVrgmUcOyM3h0BuCvvwhyTi+DYLWXfUq2YsHEKAArvB&#10;d/yydcEo4XBUJhnxGPHlvoqTmXQ0CKZ6sfyX87bzEXztuaVQRZDyM9ORuyxt4K80Ap7DNbiVRTFP&#10;Pf8bPFKmztPSUxft8qSXVgEicOYI/4EtaHIUQd49onM3UHKvzUK/MydxtBPTHie6Rp7zC2zNxXZh&#10;wQlx6QsswU+DrsEVzNGHpzZKqbV60wKKJxTUN3131Pp6G7zIJomVL9C58Vn2DG95jVErV3ngAaBC&#10;GzlGSTUsqSGuBnoqu37/43964/bAu9+1fdb/8rXFf3BkRoK/8qv/fHvP/fdXt+ji2Ea0HZlFNjbP&#10;3XUu6+YBR5bkyHZ8Z5q/iBowXJFVilQulUc6RWnfuiaP5jNZf2bH5G1686pf9Etjbh+BEYbRvN3S&#10;1tIf3kce+GM/B6YkA+NqNhWeO5vZjNjbI488WpymisEjL/sOXJOhkRIHRFOoyh+bCQ+7ftpARfUn&#10;TljnNnL2+G7WAGM7aGCTS9ZGxvZLGCHo+FzOPfs5lxGRZQzllOkvOyYInLRUEHo0ppZdnvD4e9qR&#10;MMJldNMRskfAvoEj26WUO5LODDmfzYj44JQOSjriO+kN+GlQr9+4HP1ERpnC7yxW5NBGufwFdO7b&#10;MaCrCN80N52aQrcfIp5S/sCe9f+xR/CvZIpdTKHf7bTGaILk6ugfOXqmuhALOpu1yxP9nnZybmCL&#10;fGIx7bAchTewhWHB9Xpw8Ae6Zgd9xXJoOXGSrWQGQmckPnTy6On6NB6s+6PXbOaxvCeCbzh0NIKx&#10;NLcjGTznYq//3Wd+VmdPfuInf3p7znOevd173z3j68EPZyKOMVdkwbp2f1x2Ky/8OdgQ0/GFsfdj&#10;TL1u7ciqv7Wi7J6Xor1W3sEG8bzeWNhE//by4kYAzncv3/gUu28sQ+MOy/3hF2W5l9f4B16uYVXG&#10;VcwJAbHbvazcyMlIPhF7e9FLf3B7+ct/2Bhg3v4XG1mdIjInC7A0XDraHYnn3RldWkud65k5syz0&#10;zne+M7M6F7Z773lCZ71+4jWvi65ObJ/2Cf91sKQjEB/hV5adxQb0LjmXn+JBOZlH/tET3jqQlLrz&#10;iCcDDjYYAMlJkcomdZXHn4McwAjv/DDhbc8anWqHyUYn4BB/q6Ve6io+MgRKpzZ+lUpko44YGeBK&#10;JR7gbfRyZ2A3bRAkfLpUlYahT2wBx10GIISCoDQiIXo1fE0z9WaaOl+FT6SihvRGphIEYb2Z4O4I&#10;tO+ixlTSDh8DibDYQMhMryxIk3fJLEDwnMjP6M7OZUymVEbti9jpcc/orAa6CxsRU3YYhpuEO9oP&#10;DIKSVOEkPdy0kZXSTX+EFyCCumA8IxKNi1HVTLXOxh+KCGg75Is7fCRBPY4faDUghiQgTyMrYFPq&#10;cAynn+psUEvwrMEFxs1YOwgkY01NYJInDd1o0YGgX+PJ9jKbF3jScyjbQJkzx2Ykgou3cQnQpsfR&#10;jb/2+pKnTP4qe50519KO56ebGdvqLbb3HrrAk19jR0fo6tRT6i3HRA/4yqXI8J7OYO76E5lgpGac&#10;98R2Ieviz/roZ/VtVzZfnsgPMH33S160/at/++/KazgoZ2gpspw4umlqOHK7l8iFI7YVjpoO39Cp&#10;M0j+u4x2HmiBE0Z95VOuazDrnMo3b8oUXtLkV5u50Em5FrqloXQ0MaSit0sSsW2vFl4HP639pobf&#10;luC4ddiU14DX3sk4QHW8T2YvAPo7FZ5E/NMLnaDZuuoZa6fxPVSoz+bBtPFxGbtGMwJpWjvAKa2D&#10;cbimbUNk/B5NGkMNKp3Cqy4aznWDZYJLPnyuDW9kQD+d6eBfaTSRdpC0duZzDdY07jogRthrNjFE&#10;EF7KnEyDW3t0k8N6P7Wx6bBSmO08h0ediDPpuPCj2m3keyqdlNWxtQ8grGaneDo5oZ+8/cAU0GY0&#10;6KUd8tR76KGH+nPdj3t8NqEFoY6DDow9D8pZl9agXM60sg2g0g0oHsrmVHsFzt91rrJHp3LnM5o9&#10;f/58ykR20f3jcv1BH/SfdTkySLe/9/f//vbvf+f3t9/8zd/cvvAffn59onxHDuTI9x397zppDn5T&#10;WeVaufpErutnObcBSzq9KzsBfapYZrNBcbyA/WUwkjoOE5m7CiLZElH7Ah9sOla23cKdFrAbY1u+&#10;YA7/qbNigWwzkwEc+sSjRrieVYj2FIhsdEhOpFN6frs/+vjab/im7df+xf8RHsWu2EXwoZENHsmM&#10;EFn7wsU+DSR1yEmtnZvo+yD2bKR8LXkXshHZktPdmRm4lBm/H/jhH80sw6Xtsz/z07eTGWDZ6Hor&#10;cMSOGcyRb1iM3VKEpqjxmDrEesQEt1jd2exch8HSq7xruu4hr4k5gZfj8H/y2rbGnhTht20rpCsb&#10;mR3LNTx8Nv+jO22UWJx01dQLPgOQ6iozmB2YB4947xsqS4Gy5IO3gAshKp8rrQAAQABJREFUKSsx&#10;CeWdLvi1AjkyeMw74WPEjpZPOqcg+BuZsvUM8hE9qesBmjSy0WRezQ5H9OMLMfI0Z0Yrlg5CbuF5&#10;hIni+kaoMHFwMEsCbURIvcQEYAD1RxcCJ3qvbLubmgGVWD1OLNgNPILHkmlDQVXdZYBHNHTqhMCy&#10;GZh68jXclCMwQaNr0ykg4HYd2nsT0rhVyKFrGvWRzOqFUabg1FTyyEjrWHqpkULTGO06ii/Gd5Ih&#10;p0oVnE6U95DftEs0OKq85B0RVCkxtNNEfx5Xwx4+sNI3HoafGQWZ5lTJd1d4aqV0yo8xdJ2XbMH0&#10;Mbe0H0vPKqMRnICpw0U0oSs05p4eHYrQU41NE5gE9i+bsc4eBXJhbFOhncQUIMvr+V2C97z3vdsT&#10;s5HKiOtUdvT/yI++cvs/0wkwGj2SwNBO4T5bQnecgz7vSuPY0TWKwI8BWgoISz3QVh6KNnwmYQUn&#10;uHVeyAosleZ6RsgCgUAZ79thpQyZ4g/gHYn9HWzBwFl9E6HLierckXuDc2wn/ds52HPKWoYgqI5k&#10;iCqyLY1mClKSfulHB+JKNgeyn6FRhyBPLugExd7b6LO9TIOiUZnu4QiMW7eybPLQI4HLtqL/4o2C&#10;1O11eKk8Z+Q+NhZiwKBwBzlV68Pj+JO0/UB7bTOgUqd2TkQ52IHLVZYdL1j8I2jaKBs8zCuzdfLT&#10;iQy8Cbr0lo5D/Ph0OjQzIzK2eeuGjsCMzOtrdBo70GiMTkMP+YTXdoqSvx5lZCfdwR/Y7Akuvt5G&#10;JvSOTjILlRGlUX9lFT3UL9EXesxi0pGNpLPUM7SyG3FIHXIhRbHxg//GB25f/RVfvj3l/Z5cmB/z&#10;sR+9/c7v/IfOrLaT1HAW3lJPXUcoG5vIFVnWJiIQdtKYFuC8mg47s7HnqT/6CyzTC7k/yEyQ5SX2&#10;i34+YCTu3mfiydgw+Y+vkV94CHKhFdwF27lxEKmRO5pWvvOdA47oJfbeOnw1NjUtyw4z8Qyvd6WT&#10;+cdve/v2Hd/93duv/LNfr/487RUO2n6AQ770ij+dU/qbTrSOYxryoj6y5Zmf1rG85rgY+tjZgw8+&#10;1D1I73nvje0nfvK12/u97/tuH/dRH7UdTUcJj/2xovAPV/cHVMIjnzCQv5G/dm3uh9fkMLjIIchy&#10;OTJw4z4JMnzbiWAVOdo0RLdNG52uDnphpEhfqsc2UlUM187RDZshd4d2OYrqNRziAplcT5lAnfTU&#10;IbvRQcqknJhZT47QAi3w/NdeZzCQfNQfP5Fp26NxIsIbg8y0YJp6wr5+PLulA0RP5fiBiqNkm/w8&#10;E8/IqiiNIYILkgHGIHLd5YE8kpOrTDmads2SQ8rpeHjG/0afi9ewpyEIrI6SMh3OaOfRnXkspoah&#10;sY1AjmZKWQBHvg1IjMRMBiGhkyD7KsoYoQAeQmooDbCpl0F+hSOQCAoNaKF8OU3XbMIbYfaRjgqY&#10;ZAIq9ZXnDA6BxHVhhJ8ZMU+e/NlfOCNzI5XMOCc4BFbgRETpxcZ5qCh1GRGwalOXwFQnl5YM19IF&#10;htpDCye99MTho9zuuQjSG8fLZA2qHRcaCM4aquvAhJOxgxnx7QcjFWSTEPh1emWTy3YaRMBJirij&#10;GKNNrO59N6EFrjXXqLq0RpnVjz0hevPtNAbCxUy1Gtd249BgWMyXzNKV9Jl6jSwCT2NJL4jpDBQZ&#10;pMw4I7qQPXQ7B9nIMOmCdtNyrdMRcR7qDfo27EncQdZ5yz+YSSd/NkJYaBuh7e4Xnjszkzx2SX6H&#10;uBI00BgoqcKD2FoCauVfxIVnDdas2TqmQ5daoXVkv8Npld0eEhTw3tEKHHkXRWkOmJuZuevehgIc&#10;OVVJueQ9gJIDuiZXxqQno7quCAVKMPyT0JtWKz9gRcxNgLs2W++f8sczqg7bpeukNUs4eqRs9lY4&#10;Vv0DU+6BcZDROKLISyb+7WmZZQYygif+rm7grYbKE04suvIKLnkHWQqqTApPXnTTznhmeGJPPkey&#10;lCO8jiwDO/z3ly2jjxsatgDUjz6amYwuOUIQeDfBCn2NXfbSJPF3f/8/pXH7F9uzv/iLAufY9vRn&#10;vP/2+n/9hpRJ3dhuIFdG9cfAmA7nHvBDA9sgMKN69Ogc1fdzzXdSpctNCHDNTvgYHqub6KvySJ6O&#10;+2r47cBXA03yD+mJY3XWyj6OwMhYaA748+UXALNX80PFkxS4wesouTVyXRr5HDlhg67uHOredf50&#10;Z1i+5bnP3/75b/5G3icSqAEmT6Pmu0bFfF26OEv3h/E2PKONP+oopznv/Xpy5aa2K+2ZTZw2qr79&#10;L965/dCP/ETi/cntY571ESk7MYPsxF84+lQV/xNoGCRduXakfTNYUE6/XmcngSsZ+bbIkn2SYhtk&#10;U9vl7QQBbm0m8S8xEJwUGPmw770NUIQM879ncIiQSXTfNHqSeOxoHk9NObJabQ9ZT6cR3F32irON&#10;CDgQOwOVrOJ1j1IdhfTPtuPP+54XZYdtXiISBHaTE8KlrJtqrPQQCftMeukEeyUjO7t8KdqI82oc&#10;SiC3G9h77u20ZXjtcdugcSVvKcNFiAH3/N2PiyBn17UNNY/P5o6zZ72dzWNiV9uQnc4GxO7ODhw9&#10;GXIhNzAPjJBD/tlslrpw4eEIQkDPdCJaI5T8b7lrWcOFzyNYnh3XaBllcKqzd93TaT/8OjrKybXg&#10;rSE1Wr2VKc0+/hLnsXZrtEGxNubdiCPdfff5sHRre29Guffcc09FqsE9mvVo8uJo1oaFOvQeS1kN&#10;NpjWpy9dvZjd3Fcij8dHHnvgSTlyYqycD29JmXowmEXYYSPd6Aieu05m81tcFP0eg7OJa0AZDSwn&#10;j7mnrvX20lajsX46b1Jrpyf55MW4Tp6aF0rZ3OmHK4yE4KQL9k8WlkSKJ7KxPhlGWd001Dw7ZBC8&#10;db9LWZN96KEHtyc9+Umpz/xubJfTMehoOnwyUwbrMTDX00uPAQdMg2HonKAiQEcXQVanTIGQMrTt&#10;ZVdHDW8OMlPXd5wMzNzHloan4AzMJJZk12TkXo8bDWy6zhvM4DVYqQwm7026z3QA0MdupQOjIDsD&#10;N/LobEtKuA/waYxbpPQ0aPRW2b186C2t4AZfaYn+2Re8DvlsGW1wtePD7xwtEli5F0scYhN91f7x&#10;nrwJXqHf/SFfKbfz0ACKuxFKeVBMvWKK2PiYxwlRVP6KJrnK5TsUaUKmwaD36jYZ/Iwd4alwc/az&#10;40oLVvEkTAZiji675RSGdpbmHFo7Q3go/+TDG5rLUpqN6qSVwnNA0TmeS5uEyDuIkpebwPMZuaUM&#10;ObUMUsx25EbmsKjy9tv/1/+9fcE//II0XJnViZ4MLh69nFh0V0atiVdmuHRjTp85N3ALYo+bgUce&#10;lzLzY7PnmcQNOm3nMUhWY6fxtsHPrK0XclUOqWu/iw53H/3MGX3HMyN7hlwiO4MmvgGHe3KxNGO5&#10;pU9DRT58qPmN3ZFDysaT2vFSXlkM185Cm7gxsyrTMCnDT9gXmaKByCy9XLj4yPZlX/P122+8/rcz&#10;khrf97gpnMrZGCumw49vvtfDGbACjOwTkyTNQGdwHMvszfnj57cbWS4yE3Q5Tx1cvHUpeE9vv/sf&#10;/9/tO17wwu3EN33D9jEf+eEBNHDVp/k2qOUzCLKBuDawcCaWu490gy/5TJAdAtE6wCVd+aQ79eAH&#10;idtTJjKIvo6RS/Tf1j22NDN+qZu/wgWUPS0YAdZBdupGWekQJR53D1Fg534d7UDmpjIcY43/hcZl&#10;24HTRwzDR9szCHOtnWHfx3/8536lwbsBLr1uXDCkGgvmA3SEncLJ+4AP/IDtnX/xju5g9sMyiNFg&#10;CwAY1oGYnskdp8ETxSo+pjEBWo/VOp7yw8geFMqd6+meNiAGvkDLpOBAn/VHjBiBMj54nKV17b3K&#10;02sksFljUqeGTjBoypQfQajbEWfS2tjFMAVrRFuP1PCOoiK80IyfvvGN0FPmVIzHNGIuU3bWcA9/&#10;tAPO0GTNCd3tOKW+dUcbk07G0K4Hl1kY6+k6W7wOvzpg6LDLmmNYS76cjpq1NA31uUyJWZpQj/Er&#10;dy4BR+9ZkCdbRmf9Er1Veqbi7ZAWsO95/OO3K49m89u5s7MhKuXXs9OdRsVLWBRYnE+mM0HGNbLI&#10;zC58b6NjJ/i6mRdGXc4ja9ZO+2x7gh3pvv2df7l9xN/+8HQyorPUj3bzVGr4Sh54eOVfrsN58tlp&#10;ZBa4nm2vYIN/dunLnIApGDXQpMfh7FhpA6tJCWOBCA+9pxg7cs8e2be18iRUz0YHOri149iBCu2o&#10;pPFZgYm/SCNede0nAa8zP6V+pvLmjZDTOTR1b2p3Aiv7Htr8r3+gIPCGfqmxvRQarnKHx9xPwxX6&#10;Qo8ABKZCx2/ZKMn/Zrlqnrnf66cVXJ0IuLphkh/tciDvdtLwE96roYpo5EMG5DSdYhlwEw3Z6NTQ&#10;HopdJxYks/4THO1oycNc6pTejKrIblp8sPMNG106qU53/jIU5694V9yINkX3Rp1p02nopQvp+EyH&#10;HT1rGj3VmFTkopGbsmhhW2QN7qTjIWmBg7aALQ/wxdoAKP2WVsiwsRFsZdVJKXbmbYUH8TEDizN5&#10;udUfvumt25d+5ddgvfi8JlcDoFJjkU5p6AUPY5ZrzdA2lrIpwSB65o8I4LtTd3jBfzeqBp4yHrs7&#10;mU6E4wlPeML2QDrhGpBrNi0HPl4r79RzLfaKLeKcpRlxCC3X0tgaJDwxMBpPMhPs8Vfvq7BB1UCR&#10;TL0Xw6PA7/fU+9IRybs18ojmM57xjO3TP+Mzk2+22ODCD6Ed2577vBdsv/GG396OZrDRwZ2ll8gS&#10;fdjvHqfES+2CdH7m/FhfrumRIQbpUSNMnrEp/mkvDN3pEPY9/OksnQjMP37Ln2z/9CUvz+OKp7cP&#10;/1vPLI9gWxYOK9sD9z+Ud2hEd+JvkNR/Ao+s0dUjg99kVo/QhrjSBpfBn8FPUlqHv7tsjEk5egpZ&#10;La8Dp6Q3kgZDH1mOoFJP7fAUePzQMf4DGV6PbA9mc/XFRy9uN/J4q/0D4MJCnvzB49CVH0g7DLSO&#10;/7O7xLmUDUkdRMdoQ3sUkvIxCOTE4HKjZ+VrJNgjyCnCFPDT/9oHbI+754nbGzLddbQBcByCEk19&#10;pWCMB6wcbutR0VNuCSTZKSgvSs5pBdRcyi1h7RTQdh0vSiCcfNvZUFnF0KRhi7cNzMImqGRFiO3Y&#10;xLAZYgWbej2n4T2icQsdq8Eg3BFmjDhoS9/Oeum3PyLJHLth9QokhBfF1xBzE+eUtwy2YStG4eUN&#10;eqgCk53IdfiWC6KHKZIhJghEHmSjfp0zfK2OELoprrDRnfuj2TUrjSN6Q6Oyq8NEi9Z4BQfwdYo0&#10;+s7SmSMj6PrXro+W2zsweIOLUx3LFKsGmS3MCC+wKtfkB4iA0c1rRJLyAvkKwCP3+EbydAo+5+9F&#10;H/mYtfB+B7oq76FnObxOkI7FmXRwPLECpiAyHYBp9MldOhOhSHo5FuPWyTJiMjqBu7nh42SCG1jy&#10;wRKE+8a3wgg9ytIBvvMV4PrbDwk2+C6fyVS/o5Tw7Vq64GnUx5bY58l0+DiwIK7zdzUv4LmY0Z3N&#10;ZYKlMxjk2w5IfKaNO1vP0anb0KIzzmFjHaHOGvX88qcnCdp4pX6X1FLfewWkWRsmR4FwdBSYoVtn&#10;QqNsTbgH3KGB3E7k2qFBQg88gn6qlMbaQW7k4ddRWJFLR4IZnYBv7wdZRHyBlaCZ8u0ISMhBH60f&#10;dM4CZ9MiYzTmpvblqRkdsJFJSlBIMou/wT9dl8ou/hd8Drz7skU2ihcH2psOfg4NxnCb60nYecxN&#10;yo5eBj/9wnvUckXosZ8oilVM6t4hilySwKf5iq/804mp9A+XZVCzX5cffLA40USfebd7aIs+QoiR&#10;eIO9CoGBd4/9ahzbwChUvPjJRW7x6cArHskU/z7l+8IMLN7+rnc1TqC98YRsU6+DJY1n6tE5v+FT&#10;PQJ7xRsDgDf+wR/WX7RTZm5tTOW/1zIgMTDprFaqegW6eGvW4X/71m9rOR0H9nQ5fvCSl75oe10e&#10;IV6zcfZ3iRV4WPt+dGS6BBRC8FE/33ktbaUxuo4OGpV3mmfgFyJSlmwMWI6ez5Mw6RT1hXgxCXHq&#10;D/7wzduLv/9l2wtf8PztaU+7L3yQZ2w1wH/g+79/+/mf/aXt7sebqYmP42W3MfqZR5THprq/pbhH&#10;V8qhCan4arxNXBCDddwM0MQ2vLajhZk8lXLco97WjGObtzKIEg/FSjagw2J5T1yBKiUav72V9Na1&#10;i9vH/t2/s33qJ31c/NjTMru86re9G30+xo/vWD+W2UMkGMDam7xQiC2MAdcYk1EHDiyN06Ei0qBZ&#10;Z/o3//a3s+nriTOFE2FNPsB7Dw1BIThQe9Xppl05LHDMkPCHiBTKiGo35qQxQOU4vjIOwaABOo1S&#10;manu9sbjsEzqYSb3yphiEmoalAKTogsNDbRV8LEOvOeDYoq88wtdO316eFGKoNn16YHS/zjkSGiN&#10;qvKFESRkQJQ8AvfCGg4o6CUN+hAWnuJwvRleJ5glyKTukXSylrMj1iNt7fUHj5kZeBp4GCpcGca0&#10;BykwICBvAbRBkhhP5h+dpssX/PmTmItQl1NkExp8Zgf58AokHixJjEOmlxleHUmtnIo35SzZVEHN&#10;XfUKoIHrdjoY3lfxcH4v27P53hsO9UADMPyEvtPZFGb394ULj6bXe6FvBCyJ5IXwfD0+V8cIzUYs&#10;E+jDbqA1AMQJ68QJ3HQG5u2MRB7OrEdQbhcfmTfr4a/BE+58KuugEGc5BiX1nPz3ufd9tnfn0cd2&#10;CpLHptT1vX3E43ZjI4L07axTW5pqxyU4jKBntgt96VikN53isXPBKh2FvAXNGzjpqrNbqfvUpz41&#10;o5MHUj6BKIFWkPF44mNlrPH3M8dmggRrPNhdfzHrogKO2SF0Grl5Nv9ylqLoUeeZHLxwRx7YsyyX&#10;Vxen87Vev9zHIpNHhg3u0TF5aEzwXX2mIyv/fN7KaNYGnwLZxctXG/ye9KT7otp5PA896EKDzooG&#10;TkdCAzSNfahKXtczg4vt3cxsnYbUfqHOlCW4k+uNBPSO7rPfpraInsCz/BaJl1/BX9Ctjug1QZ3/&#10;uR8LZk3p3Gf024Y0vIl/4Gi4BOs2ArsObyegg+frddc283phEX7oLkACLbBTXicSHLNDj2YXu7Sx&#10;kVyELzJRWnNWPhNXd5ccGTSOjT0bXLXDLy2HBpOMDn1XxfyBVdw5VZ6lFd7EhfADT/0Y/ynTuFOe&#10;Q398RmL7XK4CszNRiV2dFYs+YIf1eNbcWZAZvJP5KeBKMYIUi9AJz7c//3nbJ37CJ7QRZk/3ZwT7&#10;0vyA0Kt++ucSl1M3NIj5OmYnMvtBpgYQOvirQ8CO+sI29OztU8guPu0V+Y7u6Xw6Ns7aF7Gk8o9e&#10;zF50mSCzleLCxZzfkE3K3/m937e95MXfncY29hdbMYv0P/2j/3F761v/OB2fN24nskScoBteyUOM&#10;zZJ2BNQfJZOWju+hXpJH/dVr7OFKfxuFzCKxyGPLvrYr8feLjyRW0HXKoOXW7UspEeH5y1d9xXMZ&#10;3rOklLhpJqIwYr/rKT06uXThoe3Cf/E3a6c3s3G/5rdriT37AkYW5E1WHXQljY4GF4mOLnE4hlMj&#10;dq3BilPko9ga0SNG782z1XZkevxImdpn8hSu0yEAYpwFZuElM74xDCuq/DpcE0zKxC4i7xhq6076&#10;GCc2kik/9UpfhGFU16LBWUMHo3DVzUUMpiPg0N0GI0mm/QaKM5jhId+pOc04mNZlGhjk+R7ypN4c&#10;lVDyTNFyzgq9CuaWw/soZGiO+boIVsQ5XKM9dIUfxAtW6Blmhyr/lSMaygxxoSmpqdguTmEq47gD&#10;m0ArF3XKd9kdftF7iIemls5zpd6qEHiuGa4DmB3U4bkdNXjJCS2FO3VMPpNNKOgsk1kkYsDvsKx8&#10;ettJt1fl4sXLfTb/sv0lNpflaDBCUwNApj0znfbQA4+MTsiAc6Wczt/1NLTskL1qdK9cvbTdn7IH&#10;ntHXOWhve3gQeDSw3f+SEQv7bm88rAhOMZ7ifvihP2uDLlh1ivB2eu6VC2kPHxoNug6JtQON+NhA&#10;Wejo7uLFB1umga82y4Fn6klZTFzPbMmFR94W+Eb4mW249mh5EZg77UgGOx74jJ5WR970p0afDvr2&#10;vuSZIkQj9c3a/ejx6LEHQufMnBn9Gs0btVgCM4Ihc3DI1A9g4XtG8ZZ20zilQSZz9e5/z8MNvPiy&#10;dyhZrfuedz8cOGnM02jWrpUP/dJCeq8xHUzVmYbzel5tTM5ws0ojxM785Y7fC4bn8qplHSGNtZEz&#10;u0GPKexz5/wuxfXsCULHdH48CulNkPY+zeyJ0b/Gx14K8jMVf2V7//d/+vaUpzx1e8tb3lL+NWIe&#10;JdRhsXxnLZtcHpc9Qh5D+5M/eVu+fzryRW++bOpUOlmedPCKYh2A2jqx1y+cJ17ATTf1vcDVgWgs&#10;IncKC8gVt3RyXHewxsVTtnGQz8VuSXEdZDfuKqrmm/vWgzofaWA7wKCPdvBSTga5oOOYQYvyuz+p&#10;aVRsH0IhpZzOnyWlS2lg+db3vuC7tk/9tE9Jo/dodHF+e8c7/mL7sVf+2Pbrv/FbxkDZ84G24EhD&#10;rmPYuJr6llLYcRCXJraPhnKVM39uRyOYQ11jSgom9oYWgNVLfTXGH3IV+ujj8Vn+tKeMc16OnqPx&#10;7Vf/2f++3X3u5PZdmRk4llnCG7GNpz/j6dvznvvc7Zu+8Zu3P3zrH+XFYXmtt13PgZ1/+WjHplOV&#10;m8yqkU9s2XVokaZbYmOleUbvtJm6yQ+N84NtM2umcLpDVUP1mnoFEZr72zGJXfaL4amdhoC3Fw4p&#10;nSWKr4ppXYpMno5PIPSDfzZnaUIsPFzOQxsA+ZLhDPJyleW36VOXgjumZBSfkmN4uVwHA2rvpD1E&#10;YgkSAFOgxpczIRAIfPtlka9r5zlcTN0U7dGzijnGIbCWo0VXxZx3ZtSe/D0vwAc+XjTGQ5fOzHQe&#10;GqH2MvKmsR5HUWZg15DQkC9+h5fccdyc2uHJhcZt8dCbNM46LnW05BRunBcejbKgUBxFM7SbCu6R&#10;Rqe0q6/Ry8qgoz3fpPWIw8+MxUpI6hAHqZt8B+7iKZYU1IwkuWCHFHXQonGpwaQenlQ364OQ0tmi&#10;uAw96Xyo193uxRP7iNH2ALdyCoBc14FT1u7auk8M08Gg24EJLrxKbU7yT+TZvISV9NjzcpAE8aPH&#10;PMOt85Np6nzaCYgeb3jmPI0dJyj28sE5w0uudQTQRW9Gdgz5RjbB+oXNboaNI3c3fUhF/pU0Gn20&#10;8lZkG12cIIf94Ko6gToHnS6PTvBmxmYF6BFF0iI2Wou6Ayf7IEK3AItRdN3IFOR0UMiRjmIrpiXz&#10;trPKC063GqXQavap79MvTJ2asY9gqtBCWeEej0ws63XknlmgoGqgMOOgk6Fe8UbGN/pDYKkeEvpI&#10;WfDjI1gzu2CJJ3s8EuTJz+Zf9kEm3unuKQ8dPuX7o190C1lG7Tb8Xg+sy/nxMLjYCrt95GJ+hEmD&#10;e11ADJoo+3pha1BSBo3oBSc22g6A4BWZ0Tdm/JIkmHAJpDrbD1/3mGXSojP3FzPbI6j+5Tvvj5zf&#10;Vbrhapngu3Tx/gZMstBxOOxsc4gSJord3N71rvcE9+8FV/gPTuo76c2TudDgiSpme571kf9VZmoy&#10;Yoyea5tE6IjfKpt5g2yyTacso80LF/I2yNjssRPTkPCTfgPNqG+CNp3omIw8+AnTqJVE/tUHhnJt&#10;R33lFL6JNBVznxO4yiS1smr5UBc91VZTV17X06dm6/D/6ixVXesMD96UjXxmc6+qte7oXqdOTAyt&#10;SIqcLHf58axv+SffuH3Gp39a9wjclT1C73jHX27f9T0v3P40PywWUUbnHiMnLPWDBU10EB40/ElI&#10;HlToHFurHUgr7cNhWUua4lKqRmUIIn/mZdXfC3SzpM6ZjiN7wQvaf/4Xfzm/efLU7Tlf/VWZ6ciM&#10;W3T81//zD9y+7du/dfvSf/xl23sffCA0n2t5ccR3nsKOAxX3+Fsuw0L0SWmBHaFHlokn2Atx+FFX&#10;GZ95Mg15uEqZAkiJlJunwEJ/XSa52g357FHZ1PfGS/vz+lPlkZ2lTo0+NPzOL9ke8p86jspmLiFG&#10;fo/qMfYeksdwyAciQlwOCvm6RjAAdVqXh6B6I6FMTbHc5G8CimqEMWf5U7AQc7NIak7/3SFa3hKk&#10;aoDs1VttRDM1Ba/kLbBJdE1w8QUqbAB/LN0L3ght4C5aOXRhBQZn7bHD5lgEOAoWpJILefkcI+y0&#10;EaFGhmUxeQxhcO7wWm2/XkkFtqPL9TipTEjmO848ZUp7LpU47NjI2uEw/OoM/lSHXx3lGyBCX9cO&#10;W0WeyndkvmSzGjW5DvIctqfsyGJ0Tu8T1HLeZQWsKd7puWpgfNu1TE5yA8wISYOrrjMW0K9h8Rz3&#10;9ey1YBuDl1LxkSYg9Sr7iJuMvfefAwr8VCC4gVWcKe+dDGIGHd3Iy8f9qiAaPJHgyQqjCCSFQqdd&#10;rpxsRpDH87irXDjgNZuhZy7NNDF8E1BTJqmFFM9GbWWfel220bmii3xnZIqXkQvaTe17Bwc0pmJL&#10;jGDCHjsiVLcIqu92HIKQHdCpdXt4DvJ43Iz4EpzIAv9kVbw6UZFfgOvA2HfgB73QTxbkZsNj8/EV&#10;mgQrukOzr1949Lpo8ATDiRnJT3nEz6gl9OfQsVDOBuOJcCBjYv8f2kv/zkN1mzx4ay35qeBIOZ1B&#10;cEJLRk2lN42MxvTgmB3tSc9P0x65bSvqqVhq3p6ZH6ZJ9yp1dLyMrtlM7jVAZp6Sfvy4H2LKk0+e&#10;3Ek+2bWhDL1sx+Hc4BkBmj2pXoKFVZpZ0ZGyjGHWVLnLXaIJrYJQyrXjHZk4u68NN+q734/U0xlp&#10;hyS478RDak65fMlQfbe93qsXbNLnh2VCa8qtuAD6Xr12CZa6QLkGgu8OfDakk5H08Np6rY+2QYbr&#10;q9kDgLPv/d7v2b7g8z8/SyGPZHnp9PYXeWTvy7/iK7Y/eNMfdT/KhYfz+wCx2/oFHQc2fbFHug0l&#10;lS1aHeJvj6AqbTt/JTYZgRRZizMjhxLvX/mRFl6qIy2an9f2qnL83YmpfnfgFa/8se2lL/ie5OEr&#10;fEanf+O/fOb2ou9/yfbk++7LDKWlv9CTPMspfB7cQArtgyc3+wHD6IPd8qux6kkjZ0GYDdUHAocd&#10;NFbmWtmhOfDJJz7fx4dTrR0KaINXDGVn4o7fObHJvWmRmSIGBWQWCE3PKThauXiX7cwZzKCr4JQM&#10;lcpyNoz77vrez3eYhkQQJTzCGGNilCOIBu9dIZIIWOCQX0cY3IWLccoHQ77yM11Ukpo2DR8YKgLI&#10;SNSL4HJd22ne0DiKwovS0xi5S/EKZOgcoSu7hAT6oqONRiq08R62ym/pA2g/lG+kTgZFwmO61Iju&#10;kI89ZyhK8fK8IAxOcAoryeN4O9KFh5xdQwfXTkPrqZN7vHT05B6hOVY5MJN6hxL4AlOdlh3Gcq3O&#10;nXqtL23VTIHij0Ogp9eB4+zjj+w6le1aR4N+0eIT4Jx8dER/yWBzIc9UrKls+PXezQYI9teuGpHd&#10;zuaep3b62lQXW/VVj00ZvZzPDm0/Y3wr7xWHH7462uIRpjSgNtW1EdJrz4dU7JtIDOjbyfS0BZhr&#10;wcM99STloUFj6333bLpHiL3lfRC5RYPRcp8UKF2hII3Oanw9pO3NnAFbON6yhg4zEjeyVwAMxwTL&#10;6XjoAI2vhecUJ5vDI3TRl04DHypfMlNGIGqgUilw+yrjBM/EjfAz9PYlVSnM530bbALPEsE999y7&#10;d5DW1PzoaKZhBXSby1IvNNDxqcj9IJ2INh6RE6iLNgFbWR/2oc684ArvoScyqI0Ejh9uOh7YJ0/6&#10;UafQXh5jWXQc5o8cje+bPTM7wPeTT+4dcmrcg8M7B1YDoT05Gjnbb6DD1w5IaDtI49ONsNHJkeCp&#10;DALLkE9H43hmpGxY1aj1R6pCW5C2kdchZOsCuKny2jh7ix9Yqrk7o2H+385hSDvs1AY+2mCjpOIk&#10;QyrpNzzyJblVdPQUHKuzMbpPvTQwbJFMweFLlQ357F923053BHzHx8GdbyoWjw4+fhxiNHjiFvtm&#10;d6iUtuK8cg7+7vXcKPiu5z9/+8SP//g+rmcm4N2ZWfnG//WbsmzyZ9vpLMs8lKcIQm75sOcBf+yR&#10;TsmPHFhMbnPAB2qO0APPXA5vSRhfIzcduZQthYt2Nzkai3IeHwiM5MsiT3x5tNCvpF7LDOJP/9wv&#10;zCuOUwIdniT70A/78O2bv+mbt/vuvS+zhp7SyLIQGGnIzcCRMxm5n2Ub+giG4g/9wdPYmDS23fjI&#10;Tvs188JH02Fl85GJ6wAoDLbTDnPskO21Q5Fy+euxBlAeXe+bGGNzxR2c8pABLpzL59xX8EnbL5o/&#10;ENN1bm+kcioHEZSGcYRPxNOjFLwZBVqn3AAjjF3k6iTP/eQtFAOL66g6xrvDV94nOBkFpakOBjyM&#10;GayCVNlFYaRcFDAO8BghL/oKvpBhLQ/kTwmlIWnLeVLgEE47HFCga6ehKFUCO19NQ98Wp2KO8hta&#10;5I4yEuT33e6BspeKo3FaMEEZcGq3PhyJZvk38MiIgzqDWVkMIak6/E7nJYCSXttK43VH2QVVNO10&#10;9BZPMZDAU7fYUnH2QqAjJKBr51WV0aWkZrSMdPd35JOKBZZT9DVlJe2JSAQr3z6il7peqoEGZTmR&#10;3vYEpPRkEzFym8KCrt+mIG+PT2aknSDqsTdSBNHo2dHNUzH0i9mMqGw7BoFtA9sRozRtB7xkFRq7&#10;jh4Y6rNrcvNMdoSzP2IFfWCjHS1JJze7e1N84CSTwwqi4aZyhONa6K1Mg0fVyjW0CubKDsUzwiAU&#10;8FMtAXGmgNtxMS+nsgF1LuoXuVUOPGlsw5phkdQXIhXAk5/U8js70wOoeKKzXT+FrVzqa1AaqNDR&#10;jw10HmjJmmoaSHoSTMjOjEFHwaGV3Iz8odRwRHp77Yzu0tuYxiv55hx1lIJv3jKazYN5BWxtKw23&#10;USH9OdDt4JseQSNvaToGOo86VZ0z9UIgn+AN5HxDz5F53A6kUpWOAl2R080OFlKqAiKH2FBxGjnN&#10;NRmwQTZRHaSO/SrgEzzd+ri2ubKPWGfJiEzRC6t8fLFbP319Ko2g2QGbWr20aKZ9W7S0K9sGMrQ0&#10;9gQ8eEFCZVCNnKDN/fq/fI9O0GWXfn26YmS3Gg3U6HgGN93FVsFTbsEpT+y8x9B+iHOVIqfUR9bY&#10;YuJP7Njsnr0CL3rRC7dP+rhP6JM6NqC+M8sBX/1VX7u99W1vy2PM3rdye3vXe95TH0/XqzDgrdyT&#10;t3ipssg+aSPpMebVyAZ7KWrciNXptC7/lydXg8rHlq7ERbrp3ouc0Xcrj92lcmV01Z6hBAc/Of66&#10;n/2F7d4n3rd99ud8Tgw1NpPG/2M+9uNL1vOe/x3bw3nvDbmJPp3N22228VSAkRfZwjdPPaBIMs3N&#10;d/ktM0S/Y7V5w5+UpCNvv6ysco1kdPWx01yzK20GS1FGDNNhuJ39S+Qy9QCKNEuD+uCCPEuP0lsu&#10;xVI/zhajWUaloJEFNajiXGk45WvyoR31AKmgh+5cIykoQpyX5KRUP01PXuuGm66PpFwbu9wzBEd7&#10;wr3n2HcO9HS0mzzrM+NyyS+PGFF2GGrZKAL2BbfQ4VA+JYWOlTdCGEGC03vQclMFoTta46xUXSOs&#10;AYSK4gUdPnzAObhHuSiNESpPJgksyq1D2SFKfq7LeygP/Q7TjK716gcv7oJUOXAYRWko+Aa5iL36&#10;ojN87qgTXFKG9eXbzlVgqDq9xxlFtUYMKYXyhUYQZ1CgJYgU8uh40fNYOZLZTIeNfEtratqsKYiT&#10;n2ejwU+HO1OmedMgPnYerEUq2yNpkq+mjPV5crJh7M1vfusE1Ti8UbPGqLJINe8ZJ3ePBzo7bA7U&#10;sQgbU66Q6DvwkzYNRBI1VoS1nyd/6vVVlKGGxPQVjCj9ghkPsZnHI4EnQ8uxOkMcDO78kQ2Z2KDn&#10;NwL6uGTSoszqhb9FaaVVOQGpqg8ceKZhig+xm5T1pbvKPOXRGAhNa3psjb1IX7Lna5hnUR3sulKP&#10;v4d/6W0oEzwD2F9o05DPm0bBn4YuV71R3qbB2CddsSeyDUy6vZb1Y7Yx79MIPJ+AtlP8dhrmm/ld&#10;i6spA5Rpz1vknc+iN8nNk9bOiVx0rfQAA79LD3wqHMzMAmsfO76VGRcBKlIvjZ3dwXTtmJxnCaNw&#10;skbvcUWH6VR6IEsyTAX/cgRejpE/GefdAGlQzmY3Ojn1J8/ZDirpyCn7H07a0BhaPVraPVcpM2a5&#10;N0zVRQoHjYjXb0lZeKWXw/LPVzwlUiB8n1EPocU7a/lTQ7TS+N/ep4hrAzUudjNyMuJcPKK+drPD&#10;cyJ/IivOFK2vJAPPVx69lH0f17YXfV82Bn7KJ/eHou46f25729vetv3jrK2/McsBt70sKPbd3wBI&#10;p8hRPOG1I97o3y9/JjrUPzXWQ4NSvuQuXuW0H3CzFZ0m8dSuemcHjSvLhukWhN5UNzqOM5KvtJPp&#10;kesqa5e/DvzLXvEj26tf89pkxp9DP9//uE/9+O1//vqvia+nHUg8acMfG4BrLW9FG0NtGNAJ6JFr&#10;HVVt5WwmD43uQ5sDr3OEshDN9nzRvzLBFTd05mR00zpc1U84ToeYlAys7H2JhYTm1AkcdpqboqgP&#10;pT7Q/FU6r8tcRBLyF2ay9wxhiE7lXC8CkzL6qERxkwvEuy+1TrlpftJylBmwDoGoIENevsHRbxIa&#10;tGTVQZ3vCERgWcIpzpSjgOLKSdqQMPiHh/ARp77TeLVYCiY9zHurn+vSXDHsLJVWQB8Ds3dJC8+R&#10;6/Cz8wz+HIyR4xPACGFg40PAGieuayJzL7Zkcwgn6WSt7owGtu3ee+/dPviZz+yjcoVZ8APX5cCo&#10;hnZaFkWjVHcLvrIaaPLmSKmcwBQn3XFKd1S8JRKtY5ilqddEscvO/aK3FVs98ErkANrTpQy9AvVO&#10;d+prqNcue/TRreAQDmvkrucIJoTl4EQHCRzshQN6rEwWOZfeIGL8650G0owOGsACeabGAyjl4F9f&#10;8Nu4B243x3ESaSUep7kPLMsR6DTad9CVTVLeANeiSWPbDrU0KA4dOY2PQnBN2d7MdWA71Ez2Lgs4&#10;78iutt/8O/DVmc6L/gT5xi4jI/IZPLtcUqVwUZW8FArsjFpyTWfFniCsEJyr4zH+NjDk+cgHS5mu&#10;/5eIoZW9aTxQbVfzOiTtLE5SnFs53xmhg8e2Aju0DYcpWnoGoV9ObEdxB1o8ibCp1rq17eBP6cBN&#10;WsqzBTzwwlKPcHjJSbkOdkZW5MUequf4QztWOUvvI4QTkHpNn/zJY49mR5bPgslG8T/T3bBuWSv/&#10;ix1/GqI0Eh3FhtnSVsHwPyXxPvQs/tbSTe07tNT2d/qwI73f1K4Np7dnmcRSR/06PBlR460o9hNh&#10;k9WyUXwqQJ5LVpVF6dTApnzxxpbT6PiVxpd+/4u3T/6kT8wTPg9n5J/fDvjjt25f93Vfl8fv3tI3&#10;r1raE2fM/nS9Hw2BBxcZmjEig9lbM7yU5hCGOhTNEVmlbA/0pw566msFuctgl4V8tohecOjZQCYV&#10;Kz+60+lAE7l4Gd2lzCQaVFzII3mveMXLt3/zW7+VAUg6L+om36OQz372s6O7+V0KsSBElP7O5AQD&#10;Gx4fyE14GJ/MBTz58Jfa/M5LeShN7GX4CwuFUV7BxGfKVCvhCY35I8b+s7zh1znFLbKr/MSd1MEn&#10;W0MTWS15g0Uu9Fu9QJby6QhIDNwAqAEqyDHh8r/E5poSeoswxyhL/Z3UIaTAAFSkEJI/dWpkhd/M&#10;ncmB1NEhhgo5aanSKWOohpId5MCucTdnOi/k5TsYI9A4/TTSd+gu/gilwuUwURDSWg/Y8iLdNUrm&#10;KN+7QOv4LaDelC1hq3DOuCsluWhDJQVtgb8U5jzybckqTGBfjclf5k18VWJwqNepaoBzrYYnAYS+&#10;kJWDDEBj3O6nASqOlFffMQ1Bagc3J1z38laZdZa2DmljkEkhrP0YOQ18kkCBsozQvfxVz7WRlMAk&#10;OA/MTMl3JD8BkOGa+kIb/VXWId2mt5RIPb4ZuNXhyLY0SM9FfG6OrNOzj06RBaZNPkbc6nM64iif&#10;+7kscTAqJ5fCn3IqgeVbR2uRIPOXr5Fkd9qnc4Je3oBnunPMGUy2hi/6bPXwis7hffIij/Bf2sBH&#10;3/5ZckRH8wHPlDucLIm8NAKmHOn1aHb9d3auPBrBJ1DkI5gk/LaOmJGq5Rvv6nXjlnRZ8pzZam4a&#10;F1o/ieV/eFTOlEPLpIYApoCp/fqhew5d2nLO0X0eSe4egwTqxV/XQ1N31kjxF3rJqHIiq3wFuNhR&#10;pJuIu8eM6i8jNUGajFNvBja5RlMY9A764s41Kg5xNnXpeekt8EPf/HhXbCcwdS7mjXdwh4fgEEzr&#10;R81H65E+xkiv5KVxmYA79rNsSFyAn6QgqowL032Fm/+lsjArNTpodv7nr/TvMMgjEs8yAdrYQIqE&#10;FXy7rz9Vh2OT7HB1apMbXgatTl6PyBmteG4sDLxLWSrx3oXve+ELsifgY9qAns8bSd/y5jdtX/WV&#10;X7790R+9cfu4j//Y7cUveXHeeJrX1qdOOwRoGaj5jwc2AmGuShNm8hfZ5dRj53T0tjpctauUK3Ph&#10;g51HzsuHFqyJ0WDtiCGP7cHZl21l6UadwyN4Jw7lVyXzyOfzv/Pbt9e//vWd0UnB7BM5s33xF3/x&#10;9nmf+w864zdai5wiq+6rWVSTVXzayD0ZteEDsStkxBqGr9AxPjq8W5qbzX34QuekH9KWeuKp6rNX&#10;IIXy5yVCnuZh762XCu2AVzbw73pO3cN4TF677CqbwCEzcq80KBqxAZUMDK5rCmMYGiKFmVrOkISh&#10;GlNTUyJCboMpPzV89eL7YwkEE71TxFIw55nRHKdM/vxBfHjcUVagpbwyYSXlc+SaREoVhsCGB2PN&#10;HkyMRVqzUqll1IuCu3YWGgsl5wbZHTRj0+i0IkxAR+h1rFzXGJWFL2UdY6CDq3ibLm9M57Hlho4d&#10;fMnOv1JyJI8xvWt74IEHskZ5sQZLDoxF/pQJ7TvOx+KXtxxM/nIQ11N++FdHr9x5fQP4r8Csrght&#10;T1cOvDs6aVYpdiV/ydE13SrbgAdGvpfzxr9YWmRvMxfYZbyy1WOen33NOnuWA6yZG0EVDgOuvsau&#10;PEKpx7162ZV+eGzDH6jKTo9851sB6GKDfU3vULrbpKzIKgG0pm6kGVFz0O4SrpzpL1/k9jy84hcN&#10;bZxSrvkpoyHkG4EapHMcyjm0IKV6TBmzFpVdrtkWP5yGtEVaMgh6dqrYAkGdHvwwmOrMaRSdTRu3&#10;SqbxPQmR5nFoS4UU7yyJ9qGb9qZ2eYC/+iqe4MAtugguOPoX2EZYIsF0DCqUkiKtI9KcaSouGX7m&#10;KQpPYnRa2qhVudDWlqoy4qPSEy6jBLbXx/zCS/HnXto0SiWj+NpBSy2i4OaoLLcSQqdlz3Y+QE6B&#10;E96imlnDQ51FdxoNsYDNFE7YdMxU9X4T22gnb5f5lWySE1ytFVOm2OPYs7sWbfkiWU1rIM+1QF3/&#10;BFa9VAjm3KA/ez5sYAydTY/c6XD8NjoLDtdjVzJU2u8ZDZaT1AFDbtQNYUHKVuh1aJx6ksVix+Dv&#10;VXDD0YbU8kJoKqDQOS9xur1927f8k+2jP+pZiU2PdFnsz9/+59vXf/039EU83gj6RV/0RduHZNf9&#10;h//tD2ungdyLetdhZRTEfcte5Ec2q6GqHwTnzlrwx1KSz5Nco6dSxW4A+Toq05zpcO6TV76nzCor&#10;31IjXjBPbe3E9To38GWj93vf++D2nd/5ndsb/uWvp8DAvJ1lga/8qq/ePu/zPjczgfYiqRtCuqw7&#10;s0Tuq0O0ojQIyJ7ddwZKesqEpdLqGohuJt55KQwP9TcdHPY9+quN7J1r8nufe59YfjuAxD/Azq2c&#10;mmQZnKQUasqK65arrNAf/04MimwwOj3mQ2PR0ifNRp+Z+ligBqA6CHZAUAUOzElLcXwJaJOf5KBZ&#10;RjxVd2OtyAYWaCOcHfYunFArq0LpDuEAC+gCTY2cMTuOjLG95N5QEOooc3UKStxeCgo09sipNAZE&#10;+ZO889lOTq4P+U7FRetee3fyKdO8RN3Sy+BEYKTtR/Mfk+DelHiNe8f/Vw1dZbCVyWX+rXx1XdcA&#10;UmzIvkPHavSLc+dHEHWsuuovh5K28qQtPK7BciyeD2WXtFVW2oLBVjizKVa/Hf9I1hfbIWB3GrHo&#10;ZuwiNpX7Ptef8x1a4rwZERhV9RfZkudDBqhc+NHo08YsyvISHMGz6SV2cI0MM0uQhr7X4ExfV/OU&#10;tAkQbTFzb/d5NyzG4NqQKSOmCnCpOyNQQOTnlDPHRa9GyTFQe5n0objrfQGwizrn0WGpekyF2l0S&#10;a8FoCBihUkdcR9seBNN+6vs2cKYQEiOO/gMDPaPHlNXBbXCig/zlG1HNdSuCZaNeaHLf3fj42H1M&#10;nchXXXz0BTMKghOW8e+LCvZCJ14203yjqKTfzn6B21mjV6bfKMHLYRrwd16Ud3TTIDuJHbVznjSx&#10;xfp19Rj4dERn+Qs+0575rjXylMf7bBK1TBYK6Cd2xQ+WrS18QZ+8lAlcMpj4wRb42OxNeejChRQX&#10;I3V4ppPCpNXzzPrV8G35ylG/REM/Q0szgogs2E5qhsbIJg0LvJWRc9JKQyvgTV4+oWUNfipvdhe6&#10;7VkovFxL75v6Urf2Fb4dy09dTyc2shUP8udfKCged2RoJiWrAduPvvTF/z9Z5wHwV1Hl7YGEhIQU&#10;QKSDUkVRcNVPRUQUy65dUT/bigqKNOmiNBtFioCuXQRRd93Vta24q66igr2LIr0rRVogCUlICHzP&#10;8zsz//fFb973/u+9M2dOmzNnyp07t73+la9qq3nmvw67UvrYY5+992lXXHZFW3LfA+05z31Oe+IT&#10;npSdT1/3mte0hz9s/eT1sRws+5+OijZqkCdH4nm/H3kM6jjnGBKyTupwlYdYwmagpmSZyER+6SFR&#10;yUw5OICLDlGQ30LIoAq4rI8DT3wU9nU/bxs5C+0jjbv5rPeZZ32o3XDdtUCUHfs2zdsPOqA94+m7&#10;8gjSLb+Bd7bCPEDpH8YOlqXXYTvWc6/lwnLhp66gbUeImoX+Y4vg0sVO97PlQ+sVS+0Lk6De10f+&#10;fEuq/BJ4tWsyD7+A4clUHRhndpQlDgwhryWZLl9rViWIGKUsLkv5FopwuiDTx6/xVl5DMT+uFTAF&#10;OZBDPEQgHhUQD0iFfkEUaSgKYnauQtSCI13K6ZNwloM05AFRsaYakhI6xkXJZNahGGL71pBcg9fa&#10;SgjNXCgDcTJCSEUbTPa4pPCTMwjLoXZZk0vVkkn4MDAFMwyg8AdDdCCJkAG+errgw+jlRTlHvnEe&#10;NKMvfmp6yU6BOOtec/S9U/OIXHwe03FMrs0VPOXMFCPORX6Ilw/vB4zpFV9poQpcyqHDm+5Rgpmj&#10;gjrNtsCUidvY1vNVHmNYhtCQlg5BI06nAJlqMx3zIwj5R9kP/PaCY8idhg1jSGNDoKQyq8PkRr/a&#10;jhybRr7oJNrvuZUTGG0GWmnMWShk7orv9iEK8wvm2VuS0uHl3jjTw+PA3OOHLrXLbpodAucIr07J&#10;u4teJ5E0r8N38BZ/kKNu0OCjs/DGj4t7a5Q7eOl6DGw5YWlap3TzeDsAhfVQ3q4r04VTYQTlMoeO&#10;LrakbowhXXvX2drByyt05iE9szTyRpr5xVfBznvxZUNjq5VnvzA1FuzJ39BlBiDhhXIFtXhUg+hq&#10;BIPeonzXK0BPPfe6aTnqwwT2Op0g7QieUg6mc6cM0xhMPTSbdHwE4G531WhVXhNsDNaZOz/T5Po6&#10;138IE/uESXn1jYLsmW+ZOg3dGz7J1eivNBJZiJOefNlRGQ2LPMv70F/qVu6NU7/mJgCwJivAck9U&#10;RoDBZ0exBg2RWQj0JC0VkzJEVrVgpPGWsWHYnHK4nfIcyvijH/oQbwfszuZNd7eFfDX2J2zTu9cb&#10;39xuuuWW5Nlh263bQQcexGzeSh4ZLGs777xz22brbWpHPyHUTT+y7gIeRhllJs+0/JUuyjbMBz/W&#10;5aDAcmzYxWcgz+TgVjm9j7wmYR829uVTnNXuHZDUHalhn+okdcA65eM09AAeN4z62223tfe95wTW&#10;P9zQZrIzpV+lncsjj/efeHJ7xu67x0dVx1dbp2OZd3OLJXnU3ssX1MyfZWson22nqPhxVpBcwGJH&#10;xCmWaZEHHsebEOY1ze83zGJ78jnMCviIwHozOldDB0PX+tahXyiDH11yGKIXEAprjY6SrewCBkBg&#10;EkWubo1XOcVYZYwayROlF4YwOaqYeWqKyfxwTyhYzjoYosQxCVym8bFQNPgkBCjXZQrBKqaeDp7w&#10;JXRV8jhzISSh1gw5F9+RIULpBsrwqwJ0nlSKjkIegesYCiGo0khzTp7QFq5kCew0WtKP3jq/hQtg&#10;wvTrMCut5E1yfqKPHm9ZTE83bSqATYSdtvFKN2DMN44qwwBM4oQ3fcB7P+Cm0wwchNIw9LKX91Ro&#10;EwkpY3kj3pBOAKNBp9n9nLXT/8K4GMeFfDoF9w+Q9Vo5b2fIxssKUM5Q2XS44nKUb3DnvhEimzf0&#10;9lWD+NPYeM1hjmrI4JW0ajAKLoQBqmlnbM8MIBnn0UhVvtEgkldCHgTMZRJKauOsXOrKkij9hi/4&#10;HzAjkyMUv9xYW+kWsrKb4ls48xYicPcGIdOQ2oXpeqTAOaoWnnuyhA8i6pm7cER6EMomakRb916b&#10;14NG3XebBxzSuK+DOeXFGipcJxv9hke0LYz6lD9hUmciVtnYuBfevzSi8ozSla0cf7fvNHrwqszS&#10;phOjLGNTJKLS8FpeGVELI85p9UM506kBRjwkB1caQ3hQR9pw8Vp6sUycRi5VqRTzwRP8+MgqjTYw&#10;Ph5QV7E4gLmc6MLZC0fNaWjIqh1aTtr6YGI4Y2PsMKRToQ7CIZEFLMvQ8bfO2nNkjCx2stADI6n7&#10;1Sn4FdNM5ol+QzO5/QladaGdiSuNEdc0WWlsnQlwMazyHXvsMW333XZpS5YvYV+Aue2Pf7q0vZsG&#10;chFfNZzN4wDXq7/+9a9tG220cT73LhbLfrenPz3yjIYseoaG0++11sJCRy/EORAY8slcbIN4002r&#10;CqmO9GUKwEEagENTPX8Jmqy9TNVHGnwyaJddpYnTqoZvtfNpmjNm6sbdS5X15JNPbXfxCuQM9pRw&#10;9mujDR/eDj/8cB6BPJ4yqJG6HbcKtSZJe4jvhMdqkywv39CrtjU+jgzqpB4nOEupDdrZlgn/rQPK&#10;iz6CnLJVXmxw4boL2rrrrYvfcGFs+UX9o9cG4cVjXu0kR9pz84M8YZzhY3zKtNJM0ASr0dGoK8gS&#10;lW8qn2AJKnyKdBWK+UoYMkyE8JJ7BY2VymwJNgzAswxH2G7JklQN9q7scZWiNB4VD/F4bAq3K74a&#10;8EoSVkXLYUjHOoLQnJZC4r00KTxzFkcpq3gxfQLotbDBm0zhN9HBr0wWaOkiU8DWUp0Ep9KvPFkJ&#10;unT9PHCYV9C4F67LzYiCCoPBmRZHH9ktfF+Jkm8aTqCn+INK12dwkr/4tqLhOGhoNRzTBm3Tx/2I&#10;G/d1Vif2nm0kytAKZ1AYlfxKUM5XfFQqHSjvUtsrdgRnB0AH5St+fsbU0ctyPlZTWqOhZ0Qm7+LI&#10;egFGBeGn26TbDBujtarFB9CFSVYSGwqDOjFvbXXsvZDkAZe4A5AILQy+5R2bSEfQeIKWH42rlxxT&#10;2cyk6pxy66UdJDWq1cmK13xEg8tDjMlTN4kxJbfCWaawH1arKI2sfN5zyLvs+0qeHRU7VCrDPHE6&#10;vm9PyDQzmJ1CD35kCyrPIEr5BBL9gV5Y7d0AAEAASURBVHeSX3IgrFGOjrPo8c5Yqlteic1jDzIZ&#10;dK51FRtNGQ+nYyFBvIsVR7qm9avrIRu1iIaFjzOyNaqOUhurcqzPv4K9k5KMdogEXFSkcvgqojxj&#10;WQreYYQmcJ/p6dJCZDda35BFlaISzJpWSogc1jvj6RKJOjbpV+2cFZjJYf7qmCo9PhM6Pt7bgK+z&#10;6vCtI25klIEiiJyyHY2Cj3SUIX4L5aexlhhB3YxZjlTxxJLIf6xd+cFfelA88+M7UUc90CFugsts&#10;/EVnIBKH7HKOnTsNq2zdfsp/iuvBNoc3Iz5y5unt5S97UVtCHZ09e267+OLL2r77HtBuv+0OEM1m&#10;xL+kvXzPl7ZXvOoV2cdfW5Sf+/iQ1vOf/0/tZS97WRpya8havpKnjrGXNFgwYp30yJsW1tsYEszJ&#10;P4eNm77CNyiyrgQ9w1rMATNJuvIpE+03ZQD+tA12burRkx0xZxLynREy2f6Y16NwU/LqB/quX1qT&#10;jbFSMqjGzvDvf39xO+zQI9olF/+pzbDjg+/Zerut22ksmnz843dO2WlH8pX6SIFnJkIfKU4UnB0s&#10;wSpv4/Gh9paOGLSLPmdtOYWHZVCmsceUl1P+ahGeWSSovSzm8RQVJx3W+HJktDNhrUDCzISpRNGp&#10;4/hdHYfp6h09BJYorTHIk6pFcFhIVka4MEviiAhcNQZGW9k6wu6kgwnwTH+RT9g0NORMwVNIeVZO&#10;9iknZAHXQXRoKETyoZTopCjHcGWe2ECSrQeVB27uhoCmlVKnFD96Y/KueCkESy85C1UqTGjIi8ZR&#10;RFJBukzikZ7ZJjQ7XAoRlKaPleowXtPJkoiTGrQ8i6EMOfjCm4jVCY5N3QY3MGnA6JDxl4ByJjxy&#10;DdvRueDKMY40epWj/+qQLGvLqjsUMnldZV9l14GjA/UgPg0uxmbZ8Oe9acobXhQCOMtQ2bQFcfrs&#10;zfdwDcuZ2vKjOLGxwOC+MW5nC/K80Kw9iNvR2ZhGc7JAHUc2yw68+jLtQl2pmdhOYLgmr7xM5AXf&#10;JABjCOfaQ5IKN1nMBfqC8Vf5qiwkW/Flj+TlNpVK/L2MpSsJj3oDpvKEKD/DtoSPvgLrSB79eSDr&#10;6HxkpIhT0gEou3xkDUR4Ao4/y0Cbr5EFcCjmQXbiIwX6zsroJIWVOFV/ooq6ppjIDzxnOwoG9WY5&#10;qVODTlx86kq9PUDr43ViS/SMIues07d0JZ/0RoOmvrjjEG/ZhvjlyyBZSZW9cY86ahtg83CfEzi1&#10;OzArgzyWLgKSOHUnGfG6kVHJa4Tx3ZbljUN6BSPGDjLqHfzGvnHuTpWvZDMhPyvtiHldpsiHXqTs&#10;iF7db7jBhpnlsgOsXchz6T3EBSWf/FeIjvu1DFgzA2kZeUHQPobdy884xD3wVH1SFu1dWcqWxS99&#10;R63mE7n5nKVTF8pgtMxq1/fz/Hsuo9+PnXlWe+Zuz2gujly4cN124w1/aYcfeRQfnrs3j/jsAG6w&#10;wcPbG96wFw0mCFIRLbCayXMDn1e94lX5sJd12JG9ddQGOjMA6r8UU/qh8G2wYwQyxP/wHwLI26jb&#10;6sSsGVlzHq+MDpswPYuNI5u+wVkkZ7nQKWnREdd+EjkzAtGRdqEaSi/8xr8Z+Yc//LF9mDUD9/BV&#10;UDuBD+C/NtrgYe2www5tm222WWwi8PA4sZdM+VsGIELh+bNMu+3Le2YhOj/1iNDHA3KobP6SP2v1&#10;5I1r/ixPZ1TW5oNp0hJOeezUSEo80R20vBg2qv60J/ErcwodUtpCcoQsiNS9hWBDZ9AZGJf0sCAb&#10;BmJgKkYlHArWTXgYRuGGSfESZ29EJzZwm6aC6mwBi1lIrgdubz2mhYkDJuHvOxPmK2dYBqZyDOHH&#10;czck41x0YSiQula66XwprHkjhxWrX9f0kvfFw3DAMmshG58FHJA3T7Rm3hCU5rTCkSZHDFwdhKEu&#10;9MiPfsUNishn6pBJnaYRlk4/bJwNEwPo8YnkR/qGIU/JXDxM5216/nFtupVZFLmOwxEb/MH/4KuE&#10;HdP7jtSQGa++1iy29cTReLjy1TIKH2DwEYHPf+2FuxjJr39Fe8A4E5KRfspE2oWTWsI1lRyRbejs&#10;fJEpvMmfofRS1jmxGXRiuiA2TsPhWilSUcE7kRm5bJgrFE4r4wjit3L5V/IP2KJhNTNNmMAVion9&#10;hgfiikRP9ATLjifCW/gFX8chbfk3j4c8RzaA07AkP7aIOkzLdsbqKo9dwNnpjQY/OIhTr4Of0k8x&#10;YnzqMPQlqM2lE2RGO3uWFBnVsmWwhL3lrSep8+JFXepGHp23Sjbi3RVPCvLMONGaAJ3ir3gJZvjX&#10;tkpWcXAJD2Wz5hllHVnFAsxUvaCbAr+VHx123YUnGq81nE2w0wSAeNMJ6zBl0/CHjYUfeNPRWvzb&#10;brtt1gIkF7KHB87akIikWRsK4dx1zqHMaQSJSbMY63pHh+BIx4Z4pR+dHCgENrZnGn5B39vRiCwk&#10;IgfpwovUBZWZYeA6nWWi7byFb22bazswgq/mvf/5fM3xpBPex8eVduGTuvcyWzCz/ZpR8Rv2fktb&#10;dI+PA2gIKdsVdIr232+/9oR/eEI665El3JSAjsC33367tssuu2AT9Yze9UE2ytZz+RwdQ3WnPPKi&#10;fMoV/rscpT9NzXIASBsgzc5Z9GecOJQKNVjPEojLPYXtJ9CjOzCrM6/jP81FvQmKnk/b0o7jS0kQ&#10;3+9//7t28okntdtvvUVVRQc77vhoHpMc3zbcaAPupx5v+OjKxlbeUldETpD3+Btv5VO7Arf82G4Y&#10;zONCfVKLR2dBKB551TfaqZLWLF8fJN4txutbH2vmFe181dHcyCe9GkQULgeTDqrii2LH+gTlE9gL&#10;OSB4XQ4wiWG2mIQ5GBkKtkc84HNWUP6FnQoISIEZWSKaUgZajXQVZpQTRWkIFk5BS0+lFP3CakqS&#10;ufAcRwZMaHBvnhgKckyFrgQjerRyDgjpBaeEBOkJMRSNsvMwoceFJAULLbQn3xbcCMFOXhjCzLRb&#10;fzWeXgE6wbAp3FCStIAJJispKZGJeAc5Tg9JPDz1cxREmhyJT76rDAXVwJVPnkvAEWeOcV1yGFMh&#10;xhO+SkbThz7Cq0SDu/jx2nRDqKifrkdx1etjD2YDEjsBwnoujmqW4I477gicWPx4iZ9/tW4MvkWH&#10;/1HKOC4rvRVWG5CGzs7DkEYxV/Ujveihkou5wSBFEycPaHVMzNPt3xLodiizQ09apTYkXIXSsbAF&#10;U5IFLiDWBXVT8amIPWuqCNGyHh4tK5DKS6aTQ8aYsofYLnHCVgPl1EF1ttXNVNDuYzUTvjVGzUAH&#10;ovjpmHMe9VpxTFcfo2PnfQjkzKWOpKcXfhp0HFQ6CvKEINE3yJKXfJ6FtZyiUujIC9rKYZw9ntSj&#10;IkgeR83IE15LJzZAgQM8POUsvyIA1J4PYcjjOWUAnuIrhEq/UVUJVeUpN4VVm/NIPZL3OE1rddmt&#10;byVsueWWed4tPeF8cUHh/FCUOy3eR0M4i86tnVhnpoZfK4cvcamVfzGnOnXU7kJD99yQE7mLf+Lc&#10;RUysvKnLIbe6j82XOBFCO7FuaFfWE+WPPBUBTOFPOcO/HxCatdaa7ZSTTmx7PGP3tpxtniHOs/FZ&#10;7dOfPbfd+rfbGEHz8AG2LYfNN9+8LeDbAu99z3vanYyUxW9QV3618U9/upithq9te758T0arloMK&#10;kifplm7LbxbTua7iCVx45b64FDOBvAgTnagXH8UMujLmYMAyN698ypH3TueXviXglVuQ+wXJKjs7&#10;sXaGbPiTlwTz2fC6tblkbXDPP//8dsEFFxSc8CzWe8LjH98OPGD/6MRyzwAROxwdYQQg6C9KP6Ev&#10;cx4PCT7i0Y9YTugJGUZnVxlHWS9btjSDKLddV6fFm49B5Fl9jMXD4lJ+7bpoeS48ucq1VxQPAUZV&#10;hNP2Kl2jsrAM1WCipIcgAh4lCWMeGa9XgYqY8Rq1Qki0ClJ4mOK+5g+CvXAI02HDTNCYr0LdVv7O&#10;RiUEH7QDWTh0Eul8FCtFHzhpm9eKPKGl4+HPJONC21+7y3A5FB/5ovAyQF2NchikXXAFb2WMzOAb&#10;jX/Su05HWqaE1KHUgbXwSo7cBrOwpVt5K4MNLq4rrWT2WgdSz0GNe2h6KlTPU3JO4Rr34p8eRp6h&#10;q0E3HS84HQ1tRhhkrHTKlgowKmZerSPNCuZiPw13wZx1WnuYPVtHBbWKNvBRgyM3d+KjMrnwD7lG&#10;w4EB8u/UplxWZVfOODGmJeXLr+z5rPi+B1akXO1F+NczwfNUmT5E7jhKcDJiFmcFSoObvEbHtLq8&#10;WJErH9f6NPOhC8tIvuQFkyKUbZT9FzZ/g9u6Iv/BbaSVtGh5nZFpGj7qD/F5j0Da/MXmHCnkH1qk&#10;Si7UOl7tO7zY64gbLPHlEfELWJV4yQ8sg1feuvUFCKdngnDSJi/CsdZABIRxFgkh+b1IFujgTM1n&#10;uZbMJGEDxSi4+A/j5iFEp8HFj8ikbQCHOrRs5TW2l/rd9d4RaYs9B9kdhVVnQRTSD/9cpxPBOd97&#10;B6dimE/SVdbOPNnAKoN1kpLpcgiTVxW5UC7t/Ac//EH2+pjNVLEjSh99ZVoWjH4pczbT61RMRtTo&#10;grUq1lHzWpaxFWUlpKPfZVVv6tlikLYCyFvpUlszLtnKnoNN3nrdIF0bFE7/k3qGTMpSMKTDk3qV&#10;1+geuGVspLP+wgXttFNOak9jBL/K1ejwetddd7Mt9P3tXe98B7MDK9svf/GL7B/gM/Cl7Nv/oQ9/&#10;uK3izYI993xlW+NhWCu4qLXsPjinXfCDH7Zf/vr3dIbmsG5ifR4pLG73+1lp6PoIcBWdinx/BF78&#10;5Hg9Oy/5LNHYu7JyZFQNZkNki0yqp+BGO+X6jeiO2pNHIZobsq9gMS4xKVfr39zZLlxmwbFlSbnI&#10;Tx4/gq+sqerbg2uuAroeaSzjk+U7P/Zxbdfd90A/+sD72xz82OoHVrY9/+8r8wjl7M98Nq9Iz2Tm&#10;06KyMGJP2iT8W46Gsjej9F29XJXPukZZGtJxkJ8SO3y5v4bBNtqZq+LVmMKjrJlx0Q7Ip5fwz07F&#10;CIOeeixdogY0TDroAFQhOm0ByYsCCk0qkGAyzSkGRsPlqzEDzrSy6xIqBRdGxK7g/BDKOZYyTJFx&#10;g2cZTwBWHorh4Xw7gg4yTuFVQYFXqNABj9fBneuCLsG9DkecSx5ll7QOIyMdjZn8cUKBLvjEqS9p&#10;hV9yJal4LadlRAWnPevdd+DJF95IEo+0/TUuToE4470PHxZ07qfw2ZCVvEEiIOQrvXizxGSp+OEy&#10;oehJq+IHjqGzYZwDzkwDpjBQbrEP6XMgi7BpGLv9KI+0Cxe6A95pwHz+E7ouFErnEAfrc1adUhby&#10;gcfg8y33qB86iUFjJjWFCD8k6EB62xY6jgZGBu12BQ7Jj6GUHPADb2kkenkar35lVDrTR1SVx9Gz&#10;YXqF9em3UYVP5xTZPfc/EUaXBVbIgyUZ/ZnAZgTPnSFlbVpwVp2Yjt9c0h70LNcE+eeVsXS0uDa2&#10;5KqGN2tTiKh37m14LD/xVPahxEE/eU3CWVl+2t+EJomW+cS2wVHp1hX0BXHrukE/EV/hDXDG63Rj&#10;M1ypo8hnsjLbgRNBcKJz/uoRTGcU+PJJ5fwEjSHoLIGdjKxzTx6MRHoGWRoyiDmdCOKNw3rDy+An&#10;MhOXjmJyd98ReCMkbF5tZs3YtOtZbuP1Mh2y/AcXPkEc8/jYkDl8Fr54MQu6sMOa6hdT9x2BtR7B&#10;m38pBHOJYzV1hM5waJYuTPd+1FXP3g/eSOBaudS5JMVpmXinHtWL6cZxzWHnzOn7pTTQG7IS/vjj&#10;jm1P33VXoF0xP7v97/cvaK/fa6929tmfaY/YYqt25BFHtK222iqvB6pHn/MvXbI0jwism9Z363Hq&#10;FTic8XNzNGf65vK4QZ7NY711seR9vJWwko6BoeT3yvLhF/zh0/KC6dFZsk4L40g9jwS5VkbrgjrO&#10;tbKRR7Oojll9dwTQdHDkz05a1g1o88RbtmDqZ6/lSTzOPjZmPG5v2z9q+/YvbEG8YP312vtPOKF9&#10;4Qv/RhcBXtxYipmAf37ja9s/v54OEbHOHlR+B0HIqAOD9fHIx3JQRsOQLcUCzW5SE/kDBNbYAP5T&#10;36kM2pU6UiOxYfApr3UsepAIqfGddEQxVonVmes8HuI2vlbkItNdaDxz8iqXFaEquYzr8EMItMW6&#10;AtXiDwsmlaFokj4g6gz25B+xMjkq5cAmvxGSi1xHtIqTN3GmYEsjBSOs9yAW31Cq+Y1MIWg05RcE&#10;4j+JlQmYKJH0yIoG1JjPUNMzxNFaQFYvwyQv9KSl3Mapl6SHmzI+iToqKfxlxMKQjTB4sC5y3Xmy&#10;cMuxDU0VTXFU2lQ+6eYgLeeOs3RQcPIV3RXRwIX6yDuNbvjs9+IbQXxDvpS/cpucsxfajjrobxBY&#10;GMbClyw5RRoeiLOiunhHEG0qOu54ghsD1Yko6+B7rLMIUn7y/L+Xp8/JhI3M0NKhTgXKUdxElE7E&#10;y53la+MVPm0cPIjLqNzr3hOHR3kYMmuzIwSnNyhiSlcD76DnWRBpmsOAbXCdqeskli4DQuogYR2U&#10;Z4+iOxy+XFNLfWc8MnBvxZZOZrDqWkqpY5ydcNHRS6P0o45K5tCl3kxvuPEQgZXH8D5UCg07vtYT&#10;eUidjnzl7KRpkK/UJeF7eViHpGmaB1pj5kpgNWKS7lc1EU9klVvp1jKQP3HaqEoXlhPEA9qq3ujK&#10;/PIYvgskdZQIdF4jutCP4Egqry4ipPx12iKzvD10sLEb+SRo4+NZtDZnY7aKDqejSIM0Iycsjdkv&#10;4zx8ZBJcwGWwo/4i+JQ+IwjpKfPwgCaQRZtQzpHfjMGrJtCN7KXB73BlBugaHMmnffQgTfGYRztM&#10;CjhW8s7/I3nE8ZGzzmwvesHz80hjFp2Ar3ztv9r7T/pAu5u3Ar7CZ3o/8fFPtp0fv1N7//vfxyOB&#10;zfIue/ilQRK3q/79It7oCPgo0I65QZ0tWLCQxZXrcceMHQMBOw3RPR2ByKLeezkCUmHcc46cxKaM&#10;lELbAG81opabZUmjTV75MQir33FPfoN8GOcAdi3fJlIZBGdrlAVTgE4ZmGf58tZtop/33Oe1sz/3&#10;uTzqedeRh7evf/3rdAQ+1y684PuZCTL/amxin7e8ue23377hQR9lqEcLfSTf64XwCKw6YsPOLkQF&#10;xMUnoY409kKRkMWYpvGnrtdha+d09EUBk+NQT+rR+mdHXRtX5tGG2/nx3pAOW3DzFoK8xDxAoHO2&#10;gQctiHXwMlshhMIGhslfGbVyKAlGKXyEAx7G6vGC6X9XOY2BSXGUMsJ3iEjTOP+85jTBaXxoASmZ&#10;wiEtr4kQnqDCgqMr3DgrZ/IDY+GqiCFfrgUSByE7aQEvbWEKq3xUIyYZj9BMDn56XjlUB0VfKcjH&#10;b6aBuQ6+gVBpxM8ReOAGXu9jhD1tYhDEjzwBFj9yppcMXo1Ap1WSkEgQ3jD4Vd4hv/HjesANWiLJ&#10;iK7zMNIVVRlt1KWd/NA0VOXhmnTpLWOLZCu9vfe1Zs3MowHtxmdcvjkgnvSQk9ttR+k4kF1dl+bV&#10;DYmiNB6mxMtlQskKgHFdztjsAIiOC9YGzKBeDYHHTpEglb06AxUvXtM7ysDnB1Jj9kimLOHiRlht&#10;xnKbEI8zH3fyb4hD64jN7b9h0PI2MhoR4auMUoFTbwCAVDoxyDLk8RybiVtBU+T1sIxkadznLEEI&#10;lS3oGLgBRv8QOTp84nAc6s76ZposxeYCX/HEVD7QDpchzgGXPFQf0+IjUgYgMJ+OiA5g4olZzZSr&#10;opuaOo5PGr6H7IReNl4BFL7AF1oImhIhXvq5Bq54T1YyWWL+VVl4oV3p+4wTP6JGzmEDY2Zl2JgN&#10;iY2K95aLOq1gXuQGlw2d9K0nHl4b/K2yyC3UymdM6iEAlmOVU8kQSGjozNNQwajXwtjR0KLlRTY8&#10;5xU+4yJLpxvhgCG9YNfgdd0VbauttmqnnXpKtgVe6qefKQtHumc55U9+OwUradDOOfez7awzz6Qz&#10;sHP2FXg429u6z0CVZ5X1ake+BPnKIz47TBzhCX2tz06Da8+Zk5kCPw42h1Xv1qex5S+Ak/yWU+xO&#10;jfVrq5iNpPhQUnRpR1H7SL1SdwLBt8qQDzff0ccQEV35aXJnKWfhawZM6g0w4hV18HPhPhKLF9/d&#10;dtrpse2EE09oc/Fh7zvm2PbjCy9K/uV0dIy/8Ic/xB7YDIoOpY+U3vimN7bnPPtZdBjtNPp57LI1&#10;62H5FstE+XoHB1p2ZLRT9Sm8oQYmZrIjaqeCa4KdYhdWU5qJ13YMyuH6ksy4xO6YnbFuka5f96g6&#10;X347NgY98TqUkyd0DVM0gHk2S5SCCRO4wEKWLmfuSY++OduzropqAWmcoi2n5LVVQALGhRC/hijb&#10;JAOAuYfhnCvK3xSwCrK6GswyYMznX92XkiAEQEeM9zVNgTUQz8EZw+CSkNFCFGm1SeZyKqTJdUjH&#10;k3qvwRf6KZrGCtxpcjmdPztVCaZrZaEinil4jdh7uCTdkfwUugku0tShUGbNolKg7baVXKX77I8v&#10;DUZBIQ2wxhdHk3i5mTIE7wyFo7ib/rqKwuVZG3jkRadpyLayPZ8Ga36f8aklg7AlV32idt2FC2vX&#10;sRXLMgJb7UiVPC6kmmlFJs9997k+gF67oyjuNewEcGn0kxpipAVBEAfJEizKnNMIUKYju88fLUKD&#10;uaJTeHU60554nvfDg7LlL3YIbRGDP1NoXsrFoMe5kHEavAQeO9Xuhq6LTRq8utCKe1RlF2/StDVT&#10;LEe58KqPnuUdvchLsdR5mzCA/gGRprZf6zSoeXmeaGZtgDwA+bgqDoZrx+AG9ZFZHOR23UEwZS1C&#10;OVnRxilHL1wHzg51f+4tp5LmcO8EO3J5Kwcaqsl4y0v+uEUX8Ma9f5lZM14Ygv3tmpHghjjhlWk0&#10;5vqadFwSL24HHW5cpK1AG96qMdDGg0LIBBeSybsBNx8+XfQnzVUP4u/kJ6nirRFTbMWUyCH/Tr86&#10;Q1GzWqk3EcqMXc9kFs7n0nYY1L22VnWC65QB2hAOxMorfPxc8oZBmJAo+sBA1V18Bve5HnxyJ3nl&#10;Mt7/BGXnWv+g7id2B7Dwy3gc4FdOP3jaKW3HRz86CwXX5rn+N775zfbRj38MnuiY04jI32wXPNKg&#10;n3fe59q8eQvaQQcdmLI/9tjj2p133NkWzl/AugEeh8CvMtkYzVnbe+s+nQVe0bMDoN622GKLdv11&#10;17Vl6GYdR+a8GeQjhLU41JG7ZMYmUodgFByle8u3xCudk0CwY2N6/Lv3HNXY0dFhJiCzj9CVGfXu&#10;1Hk+Fa4tFIoiQM6YkDgsE8ptKa9JPumJj28f/thH25yF89sx73pnu+hHP6EjMT+69u2WZStWt1NP&#10;PZPXKRe0Jz3p8dBzLdSa7eijDkfnq9u3v/1daFOrnB117ROx8qEZWiXlZ1IHoFv2BhOEGYzmx4xd&#10;Se8eLOUb11t/HvblTAdUELo6phZ1zXhYtcu20A/tsvHxAeghCyq5t85kXSCvAGs9/udI5YTpdAiM&#10;VMNqlszDaLkDNiaXPNGmcAXYBanKJmwBFVPeCpnQL4J3wkPRmQ4Q1KSHDTQ3eA1M8o0Yzyq3Kk0I&#10;m95bgNARSzecAPNjBSQqR+5QkGHwmfy9gISrhKKVV7FIU+FJI3kUZIxVRD1onMZlBEGc1+OI84Jv&#10;G2wdDFgegicFKJ4i61XolTa4kT4VXl5HxyswHY90ygiMrWDcCONa3qcfxkdvnL2OMyPbhJ+OQ/4N&#10;MWj1z2HQOem0baydWp3DAp3s3W+ZdBMZvVR7uOuwa5kGO4I0ncLzndk864O/QVuaeSQF8OiIWLtE&#10;HV5xKJMGQ16o9bDCRWGvClhTd1EruJ25SCcCugHr8gWfcb0SGm3c/x+EgY4iTPiwwoXCBFzswwkp&#10;rpjENw6zj06JmQat6hBbRj1u8MH9sC8dIhDA2LkKYHiBsdiXXyHUBk0yOLqwuLwNmxCPBdo7ooWU&#10;puUeaQH0bPn6ZwexQpU3GcJrdNjlkq6qslOofxm68HVAaU/lL6m9lx/pWL/qw08FZd7qMAsrz94X&#10;/pqBtA6RucsWmbwXVqdHwZTujJEXfiFUeg9UyWcC/+IKvxoVEcLVGwErm6PnskXj4SGF3jsPZo4A&#10;LQvkahQoHetD6VRqxai4LRt5tNyUqq6FUGfaqiUQ+aFjnRlBHuTLPOHDsoqcxCiHjDjA0y6Qw8MG&#10;ctNNNmlnffC09qhttqHBu4eO/ar22XPPaad84APkmLLFYXtO+a9ktubsz5zTvvlf57fddtutvetd&#10;R7cFLDBccd/y7DOw0UabMOp/eFuw7vptBp2DfGvBRhCZ49sc1cLThhtuxNtBM9s9d9+dxwfaro8R&#10;pDt9ZK8KDYMHz3ZpMuCgAtnBV+2xLeDG7Ix26Qfb1I112i8mOmDVRnz0vTadj1FfxK9eR1kP/S/m&#10;o0rPetbu7aNnf7LNYubiiIPf3n6cTsDslIn59NWWzC2sg3jX0ce0P19yaZvFVsSr2ETKPSbefdxx&#10;7ZWveiX4eYzJ4kvLXh6GPJZJCg5cSmZxRf6Umzau7fZyl5L2gw7kvRZdOstRnRzLR2Txuc4GEC8d&#10;4cvH1tlrd4u07vloyw5eOirAxTjAQrAgrDCy5d3fBRgs0yIliRob/2HcC4jBrDhKBJEIWPm8rtFV&#10;MZwCMG+BhBh3Iqxs0xJSUCSlBxjI+tGwIRkeRBNySeocEBFWPUtf+eAzfPOTArAWkjbVcKh8YASb&#10;VlgWjJUtCfzKv7jlmezBz+VDwih0+TcMeDUSrUR85RVv76XJ54AXcQ8Dl+fsKkd81MdPenzhxEib&#10;ABFX3iof/UE9I9M4xK9BRYa/o6FxF2/qlmtghVdXvs4W1UzLE1jIDv7CrvqABfH7DC48UPj0V1M5&#10;+QkNDdM08Xu9ykcJa7GvN7Qsg/txPmTnmgPEwghrD7joGSssdLyCXyvT/eCxAXMVsbsXmi7LKe/O&#10;YI2MrVyJSD5L1JXPMSroGKwP4lSvVubYRGWZ/E7xooOAF/JIs+gWAWFcNKok4pSGMzela0rfhldZ&#10;YtNeGabyRtK67Sk2IIzavet2WnaEPuWXMHTitbozZKqUZOUQXke9Gt6cfkwHxR0LJypAZq7T4IIt&#10;xQ4Pq1mrIGve0zRRr+EjZeIrTZ3rgCBPlwHjIaXKHUy+j0WahNSIZYomwGNIHvUNf/Ior9EpsNJ0&#10;xsE/csVfuvA0ZSA8+T2s69q4oawDXus2caECsjGTFd1LWRpi6LjkRct1+1733ncnzDHS95GCdHMP&#10;vbWZSofZ2N0dd92ZFfca2MQ+UE6VjU4aXrUTO1ThQ7bUT9mdZxsO6RqUxUFanH3sK9GxF9k1aG8G&#10;cefaekuUdV6nv2Tp0vZEnvUfmS1yd04DbCPyhc//a/vMOeekYbGxvIdFgPlehzJTl3wcsuFGG7U7&#10;2Gr31NNOy9T0S17y4nb77be1T3/y0+2Ne+/TFrIOwNmNdVgs6au/f77ssuTTf6TTxwhXnuYxe7DZ&#10;jM3aX/7yl3Yv+xT4Gt/aHMvc0pgOgmsNsoZIedSGMqhD/hTP+lElrE4QHD8xYlYiYz2OdPEiHzpj&#10;DUK+YwOcgw2P6NG6TXl1damy0JGWC44XLJjXjnzXOyj11e2wgw5mD4E/tVk0oH4mXN16+IEnH8O4&#10;Xfpi9PrF//jP9rCHb0Qna0Pg7s+mS3u94Q3trkV3t4t+/BOK2AXSbo2uTJw0tJz0x0gKM4nBD4y3&#10;8OIz4EJ5lVH+rAtZmEknZxVbDPudFfOnLqO/WCvyamcx98pI/dcmCof69dGFZTNzTfZ2kJFJACjV&#10;S4amGdYwLtMKwpPXFsw0WGJUTDEf0A5nLhgQZ8fLVeW1ZgaXMVYOGhsLN6GE65dJG7wYJ84KKlE0&#10;U07FNPkNyQijYnR8VSl97pfKCUDFAY8yR4EEF0gtcIPKnTDPpbjlNThIEU4Y+Rs8lrNH7k43Da85&#10;hbHg/ANH8W588Wf6xIGZSJjgDLxxyV0VQZwUqLg0lKR1vs07QmQhayoWsAbx6sRGiJTSFz+wfkba&#10;WWKbKDsB5tXAlClyyJ//nIcuxFUNppyUs/N52hJeN/KZpt94X0qPXf2obw8rtL3bbKGMky/dgAgm&#10;fFwgzRrFI6fREoGucOaV9pBfXuwEGOwEBJ50wMHh2S1Qaw8DR50ZpXGOQwamU+97H9jYKhtygMhG&#10;Q3zmsfw9GwomXAWudEOCRBNIy7VIuIzeLCtx4VjgNxynHImMPsEt0QQqsQ1GZYaejXXVtRoViN5y&#10;M0u01+W2YzQ1xW8e6aUBA9pnk/Ke8lNnkHNkFfsTj/UT2WObXhKniTmiKxylT8Upm4WncDIRnDzV&#10;KK1eRUZpiUDc7mtLkL6dVHdClAFplHqKr9TF8AYeeB5q1J5TDt1fWJZkTRBG24ueuDE6dJMZG8J5&#10;lizactQdoJQu97Fz+Iyt97PI5dM0GVRnzrAUDRFXnI2mX6eTPx22HeEKpZmMCouj6HUwPabWtQR1&#10;qSzDT2RWhgg7c2n8QCie+CCvwZcDubJJE+x4bx1WTvsWjpJ3euyO7T289//EJ/xDGisb+8//6xfb&#10;uUz7q8s993xF+8LnvtD+6XnPy6r+uxm121E45ZQPtP/44hfbC9g2+A4+ke4agu9857vtNa95dTvw&#10;4APbVVdd0X72s5+13/zmt+2ii37cfv3rX7EWyPpuowZx9UTjqP353Hwd3iLYdpttWx4Z0vC6nshH&#10;BNZ166wNqUGepI8klIU2z0F86qFyoSuDZeGOj643WMBsxIJ58/M6n/TcYMedEudwiMeOcNk8bFmO&#10;3Dtr4Kzl3XTetuUDSp/81KeZ3Vi3HcB2yn+8+FJG0UztQ0e67tK5khG+6w9cZ/Fy9kn46le/2m66&#10;+WY+yfzOdvPNf+ORx9rh65HIeOQRR7YdH7NjW7oYGemYZOEyqZZdGbN460g9zLWyFT0LUZ+lbkzX&#10;NuYhnx0oy8/4gWhiH5a7R7B4YR30rnyus7Rz2S7Zj8Cp3/71QZJJ8EhjAXgqAkRjRHJJkAn+vTBD&#10;xXXjt7LHIatoHY8Shu6AM5/GMNXYFT0YAyR0grHoeCk90SRY3sDJX6J6nspXvBevHV5wNRFOlKPi&#10;hUlsZCnk1Svnmrikj3Nymy/SVMHl1gZAxaqPwlFQ/Eqn0ypCvcCJ1okYV5W8nIL5DPJX/OZumnMx&#10;fiDUcEt/k0w2mqRrpPISWOXufA15pvNp3um8D34swzi5pIux7GBIaB5hp3eAhBl0i6R2YMVlpGnl&#10;kRXKfG0coq8MraSCr1hBI0zl0150EjoGK2JG4uDzGaPv9KfCgqk4AU8fsWoKdlTSQUH2GmWTrpPo&#10;cg++PFseJW+NEOdi/OuuxwpmnJQVOvsWkE85HWH7nM+GLqhsZHIx9FHaqEZYWYsbafx9UD4bSx2y&#10;C0ZngMIZs3LZQPc6E56lwb9l4EXZAhmID3nBkTWwnFNmxDnIdiQu3lAC2PbUeDtu6nQsdAU811II&#10;Lc/ArXab4OiuZLTxUcp0jME9RNP2dJzynU8zp9Nvg1WN1gCUx/AaLJICL7qAncJLujZROIQ1ufBY&#10;sgIZp1OzbtoIQhr0RUdefQPAUHzXOfbT8yZRIQxdAPmUfY+pOBIVu8OWjqUvtQryMjorbus6f/58&#10;mWtrOvrSPhxUACycG+lo5wiYrXrXYjOa1SvtPCBn0GHPYQCCRKjjEcwvMzps/wQIfhJGlsCSxXz6&#10;E/kU0hJLowZgbCQxAMofwU7AY3bYoR35jiPbVo98JIt1V0Tks8/7bPvseV+odRvw/Tw6ANttv017&#10;+4EHtKezs+AWm23ajj/26PbsZz2zbbLRwzk2SgNz7XXXt0+ffXa77LJLeWXutXQgXh4u7ETO4FVh&#10;F0jORC+jE+qaMwvRPRwepL77aWP3FdnqEVu0LTffLPXNRcT3Ll3MrpT3tKW8reBixHzul/VEurRZ&#10;6FLdxi5pNJyad0Hf8nuXt3t5nm95LVhnfvbeWMbOlmvy8Hw2o119zywGIGoi2sINW0cwo8R4pia3&#10;JXfeSQfoH3n88bm2w6N3aoe9/fB8dCh+G22pa18wcV2JMx4W3Zve9KZ2Mo9Tfvf737crr76m/fnS&#10;y9qZZ5zVFt16G0jpZC9flrcs3rbvvm2nHXdqD64ik3TBVZ0R7gmWmfJ4V4sMux1Y9sBrEz7msIwt&#10;0pq1hITtEPkAy4CuYNGxQgGbx/xcKrvBs/XK2Q3f7HDG1Fe7Zw7Dj3GKBdAgh3AWKkhUKsGUH/EV&#10;oaRZuYYwxKsw/iomkEYW81ZE0000Domkm3ZLUCMNOgWuw0cqisJX3tCSDUE9c6THOXWj/D0UH6Oq&#10;GJnKEkdCbOiYnwzBJV3Jk88o5e6ESk8djrioSlhgxFnOSUrmMYED8DTcxnIfGYAtvAN/pWncgCdb&#10;yA484iJIYzh/+Q0/5khD5H3ByfgET8+XUV3iget4q4yB7XjNrR4Tr6WKZBK4kUDI0QjYA+U6egPG&#10;PIbBt/HqQ4MziMreaz46ksbDUT4bdejI0LVTgd47rWdw+g3TJo0yt/ztydZ/5C6dCimdqlAxMOBt&#10;cBOUqyvFCicC/5wqdLeCBX65a0W9AuZHg6QoGSubKKyS9vzVO+Bd1qG9IlH8O+LRIfeRD0l5lQkM&#10;hsrRf4NHyQi93ISw0TY/kpiSPIHpopQYPS0NoBXfemcDY1514KiggvCWUcqFG7Q0koBVFuQjow2s&#10;upQhYdPQm89yM936QUemAvTMy019dMj4wp0yIs2QGRJwSiMdEHpreeWRcgZd8tOEymBu1LuRypNE&#10;8mo342uTWrPOzG6OfGqjRap0EN7ND+1akMmN/8LZICs69wb1UH6kdFe6GHVHWyrAYc/RU3fO6WSS&#10;7ujJ6WUfETgFXXVZn0kZIFK9L69Nr8U37RfJCNe8vqpO4EGagyHxa+M+5oj4wEQSWinTDHaGHb1V&#10;fS85ja+yBRNZtPP4NeQTv7A2bNYtF+Xey7T103d9WjvgbW9rj2JhoM/u9XSf/sxn2xf//cvpsFuG&#10;K1Ysbed89rNt8y03bw9jA6Bjjz02o/QtH7ElHZy129f/6xvtaxxu/e0U9w03/qWddPIp7Ti+TvjO&#10;d74zo1RH0n5jQIF8dc29ItQ5P7JNsRePeW7Oxl/OED5sgw3yTH0pfLo3w5IlywBnG3Jm7RQoHWr4&#10;dRGxbxpo2w4etPn4ReqE+vZYzHoHy8pOxpy5PHJgFsC3kaIv9Q2+6BIFe84rfsCro1e/9nXtlLP+&#10;hT0D7mgH7/+29off/p4OTfkgtyfWLpVF21Tv+++/fzv0yCPbhd/7XvvQGR8E1/089ljYfnjhT/L8&#10;/fAjD2uPpKPzIHI8/dl7pJPyvve9r11z/bVt1hq8VRKfYf3QD2ub6og6lW81oDsaxnQOOq/qz4GF&#10;ddf1VD7j93Fe1mBhQ8nbDUfZhNOQ1J/4Tc8/aelcE7cGOtU7UUICwYw3AIhAi7XsvDSIUPyhIT1C&#10;eqqc0/NIjDelXHEOJyxu/1ILENj4VFLJgFcS0jbEYEK/iIUm8ZKMoXdZihFzqED5xImCInjwVjmL&#10;P2nC9SAZIjWKQdNpleT1R3z8wWbomUt/nSRvBPE0iRCuCrCm+0ys9NFIWnDSc+cx40YFDiLppLBy&#10;F97UjXyPMPCMwpRvk11EVY5Ljis43alk2YaYKONldZRFmAvoyFG8hodCkV/lKzpVntMrURaXADWo&#10;xuBiZGG/sHcBhDVdJ7MWHQG/5f2gIwNyd1UiK6+88CyvXrMqo7TB0YnbcfBxgEF4D3mVt5JJYy9c&#10;6ie0oB2nDaxSDtnytcQ0omx0QmfgVr6jrqPReRjCMhlKpzVLYQdlBHHVNLSjVO2t6NXZRhHjDJPG&#10;i680lPKTRxAIq0NN0E6pZDaWtTbASotsOUrv4iyZOj5w6EDFORrw6MSGMg22d9LBCsQtn0ZIG8uo&#10;0VnXiRWcOOVSds+G6gRXg4kyBE4ivwWnbLqNKMybopOpa6iUwxGzllh0nbrRBrSH7CaJ0wpddWbw&#10;xk5hRabula6ZVcJRuXo6DfhgEvDUKfPLn9nRm2UnW6mT1rmehrYgoS6JIz2PNHTCnX75jyqPCQkL&#10;kUO/Y8NjfNXFsj0l0BGnnLsudMp2Emwk1aPbzfr63KgzYdQfkA06ktF2cRC9zCw7NVfxnQ1ZqbKs&#10;7BO6pUke1dBICRPbQA/avY2Io+qddtqpHcW77zvssF30ZoP2r//2H+3fvvjl+BEV75sJbof8o4su&#10;ah/72CcyPb8xHxTacvMtmMZfp/33f3+rnXL6aW0JCw1tkFMPIXj1tde1D//LR2jAb20HH3xQZgZ8&#10;1m/nTRjLwBG1Ohx5ylYtutLhMqb0Hdn7dsLGLGLcbPNN26abb5J1A9Zz5ciBfpcuXcaxFJ2uSt11&#10;TUbtScA25Yy+VdK8eUx5czhzszbbI5fvtE5B07KkvNTx4G8Rjzpe+MIXtjM++ol2J3IccsB+7eLf&#10;sSMiuIV7G99TeP3rX8cswAr2FFgcvKezTuLgQw5pN1x9dTvrrLOYYVkZPixXZxx/9stf8XXCD7a/&#10;3fa3dIbuX7qkPe5xj2lv5zHKBrxGuZJdCod9VnlXQ2N5lp1Z/rYd2IX2Ie/oy2ttf238SOWj7OIT&#10;1Hd1/tOOaifapULzP+wt90kr3zLqzczxTD8GNaDNSAFKyB7pcLoaqyhHgRYdgUfGJPMjVMUhRmjn&#10;DjgdgnEJ4C8o4qjIiF641AkOBtDwUFRNSkTlTmQpTScnHmkabYVHbRyGnmJeK1tiynGKr6bxbKx0&#10;FnZUqIjEBxIGxCJraUPgSUc8PQhnPuUyjPucpVmRNIA+43bUWBHVGQIqOuh5LbQE8AEYA+4xkIhc&#10;xgeKn4yYqSRlEEraZe5kJaYuMoVYEnX6GlXBhj5w0W2nVeVbrjzX3RhTdikieUMWZB40p3QuoyAC&#10;pw4mIqFAp/vtLIV7dU2F1K5Cn3sbZBt/tWvpafupKKBJIyC/5I/TJL0aQvNzw6H6y2YZOzItaaWQ&#10;BUN4E2FGXjrainf0rxO5d/W9kT92Dq9O/blORefFTRyfuHwcoNaCL/Jho3lFr/CFCSS0h57GXfmw&#10;FzsO6rdWybuIsTfQ4iplJT3lKB3/kFc+rfzlyKTrUbJp88lKXDpL5DN9Suaqu+ISrh5lVH3LDBG0&#10;Y0ukReFRbzWU0o6emdpUJy6KqobXsoA+RIJDW3AkQr2yWqQD6q2OyTTVog6hoZzVAECIBMtLwpa1&#10;bsVzGnBsIDYlHmLL3m2Q9UN2LoAEPuaQek5G8XttHo7Yi2S1NysvcSPdOggA09NVruY1POgGYqDI&#10;zAPwxpdsQy4WVWGjCxbw7JmZAHG6Ra11oOqCs0cPZCStrixLOwoeyi6ZqmPaBvRh1KNes5SwQqiD&#10;1BBwmiNR9Qsd2XJGQpmKxdKLVimvkZs6J14HCitokHfc4dHtUFa8b7HFlqFrcX3w9DPat3m+j5G3&#10;2WzLrTC+4vcAC3OdLbj22usik/YkP/qAn7O1sAsNXUiYR2d8rtcwZ+257aqrr23HHvce1h4cwyzC&#10;0SycW9Iu+P4FbR0WBYYn8IOm5AVXGjTLgevqePqaoXsQlC7nzqWzTIY5LLpz58L7fJRIPYzswMCi&#10;BYrumBWIXVCf0PlayJD1AMxIWLejQRVFiE5idKVH5bJsFi+6p72URY8f/cSnkPva9q4jDm1/uvji&#10;bH3sQOFdzHTs/RY+tnTXHRmY/PSnv2hvf/tBbY89ns3ixmXtjA+e0W666eaM0H3sadm4JfOD6PaX&#10;v/xl+/KX/7O9ZZ+9mcmYS1VY1XZ/1jPhf3VzZuAOFhG6VkLdVD1XAxXk0s6UIXZSFSY+aRb+bRaz&#10;TC5SVH59gvrQ5twjIYYMvDY/fIc2KSFrULCSJkpyJt+M+fPmvlejUWuaq5epPJ2lOOp0AIpJmbJw&#10;hQ5yGe3MplC5NpTxp9rm3hxFJIRiXMZYIAAXfPDKQIftZwtU9uWF/yjGs/kM0jKPVUjhk23g6PAB&#10;Ns4Hy9DU2Zhd8iLV8de1ekRduTG9cObb0IAmk/mKWmiFL+LMF3SmJ38ZnZFxQMRX0FH0NCLCfwQa&#10;6VWIBSOfJah0Rpi6qvylD6krTjmaKdi6T34yxnHBX/jlPOArvvQy4oo0mUBdMnV+Q0ouyh4Ud8rR&#10;d5xhgIqP012ffQSes/sz2hx66rfffmf73g9+xHcB1K3Pvpjaw6nOmjWn3XY7Hy+ZyVcHNXBxwoCr&#10;Yh1luZgs+90rLEeZoQYdZpQ8zo6sCZmaBIO4/KKb6ZHHvFQeG3pHGgZdq7QMjm6VV0dlXBbjEZGO&#10;jPryD1D1kcM8qWiUs0wZr5MjPhjBZeNoHuUtviUwdO90uF8So5wkDIyphnRO6jJ5oxcRgdlRXM62&#10;wrnKSfKRh8zkqU5H6Fo3VI48gCKDgM639aEW64hRRrlF7+HSsuAqI5PUB+5c8CAQ+fQHSe/3KBDG&#10;lU2I0oeNyeiQgiKQU7JwD5hU3NejxBO3WHujJ58k0MRFvyWPGjQfOUnLOZiLNfGMWhbevbf8kKfi&#10;wadsAI7De+3JhieK5NqyNc6R/YL567T1WF/iM3cbKfFVB5fn1cwAbLn55u25z3lOFqddxWjx17/9&#10;bWDtnBrEJV8eVV/kFdmUD67kkyTSLatO2xSu5TEZ+z2nBFKwO/J1mDwO4PXGZ+62ezv+mGPa9ix+&#10;s8Mxg8b7FDYP+ta3/qet7fR9nklJ3oZkzWzytcnGm7Sj3vmutjnv+1sBbWDd/Gu77Xegwb+m3fTX&#10;m9paNLIlRw1sbHRvuunWdvmll7Vdd9ulvfjFL+HNiiXtd8huw6xAfrMjF9xE7jKsdKSiC+rcmDnR&#10;nlwzZKfrcY/bkc7VwvaSF7+ovehFL6BDsymL3Jx1qTcC7uebDl5noyA6KU6ZFx30jC4r1Nky98pD&#10;WnfzHYW37bdPO53HAbffdnN7+wFvbZchw9h+2N7siSe+Px+AmstOfrs8+SntOZTtox71KDou97VP&#10;fOxjvEr5XzUTwCDB71Q8kHJEtfBkGf6BtQN2GJ76lKeEleXLlvBFxm15ZPDI9sMf/FAXE4byrQX4&#10;dbF0yoWytIdsQ24dStkDmjd7+LbB8/bYta2//nwe/azOTIg0zLtw3YXR+ah3Ii+L4gp+LOfCVfZV&#10;93QwNXYWCsTQo644l6oDZrSnktGupTUxRi6Nn16JlEcYjKd6MlZaAnk0cQ19jDSJjDF4X71j8wbY&#10;H3gBPEYIX9xk4RQAVgZIho7XFThL1vxF0Nu6Cc2pqaDAwY1gwhQ/HZ880SAZZ6JGUw5AB+O0JZHw&#10;NMgqa3RQ0RIMf8VH5S1+cTQUZviVaIIur2jITNj2HuTijR6lR0qKUVrKnrz9J3SJD1QhMZ89xIIV&#10;1yjsjtOswTMwFY3QKcaDPLJ1Xjgl6AgzSuE+6VLO9TAsdVO6NouY/TW/Os13BeLraMyZBqSEcUzd&#10;OcKnC91E6N/oxaL4bpdixFYYobLyKsijz+AvR07tyayDkPaU09+zvPjT2D3ZqBRf8iSdPrqmfGag&#10;bxtvIgGkGlkOyU0uK2fuSEcgOyTRS/0kLbYUfpRZG6oRuYuUzC+2/AevyY5iqrxAkDzKre3Lc2zA&#10;M3+RAlrGVXzBRwe+20e8uprKpzZw0uKVd9PDq7qyvEyQqtFkzNkIrr1VX4lGTjonAxx1BgbNZQSK&#10;hOiJcnPqHzK+ieM5ctGQxn/EJirNxzN2Cktt1YEQuXpX9YaSTx1yoy3zl3aKe6dAUyeDu4tAfucV&#10;tHvLwEY5gXhxVSfFsrAMkZ1fR8UJnG3ohNMe7IRkPQKNkrrNozblMxOw9g8X8dx/s5WbJsIZnnRQ&#10;heXPBaY2SulIKAD/8YXg5zI2JV3TE6FfETfBckr98ibw4NR/AVqjPxfbCdd1QhnVc96KU2HynI1w&#10;GLnv/oxn5BXBjfiGgOUpnZNY+f8///NtPiNc++zbgNsZVn4bxm223oaFgce1R22/fV5ZvPKKK8H5&#10;AA3Xo9oWW27BaP+4jGT/fMkldIjmoFMLjZE1ddLZvN+xuv7MMz/Sjjv+GDoTR/GdgdvaT376YxrS&#10;dQJrfSsetQHyQlfay/ngkTrZiIWIW2+9VXv1q1/NF/2ewCZErkXwA068zsd0O8UXfbg+QxUuoSN2&#10;1VVXs6r/Yt5UuCir9hct4jPJs+kM+BqqdmyQTgqRskdedeTbEHvt9fp2wimnt1v+emM75KCD2lWX&#10;Xw1Nd+wzi7pf3U7jEcApp56aNQd2mNZbb0Eec17I7oJf+erXeXzA7IU2hPxSc1DtwKbaEfSKL/nm&#10;+f+djZRexsyDHULl2WOPZ7Z3HPWOdvppp+PSaINnmadsMXWKyqY9WC5+ktgBqbas/tK50s5jyBpF&#10;+QZpynsC+lW3IyiPZTVCBhji6GHGvLlz3mtlqyDBuipFFAGjBs7RKSgSpd7R80pegMPAyOAZgYKg&#10;81WjJeNADHw5XW+qwMziIb6xZXAcLcKUcPKl/oHnwpwiKroai0ZmfpVZuAI3JXfgNcxJ5SsU2I5O&#10;qPQQuSIUOMXXYTyp16JNQjGQs9yoT3EMfmxYTIyc8ttxVeEUnil4E8mLWdU3ssspBlfnJfRB4gio&#10;8JZgwaFRGku6la0cYcDCf/AkvfTj/eBHCb2O/hB28JT08CRmDB4aZejoF0epvMJIWPnFWeWFFLDm&#10;9Xo8r3vaU57Q5rMByd13L2k//tkv4myc1p69Fs+7+Nt8883addf/FQfn9qwE9BY5ImYvF+MJ8mYI&#10;nPf8pZJDS3ryKIQ6yNR5+Ct8walu4pjUVdeZecRLWoELTwXlXgo2hKVxbhPjD5ARviKGHkLcKPAN&#10;pxd7xb5S0XsaJ4H8KT5G56XHF6/accljeQof2wlpy754K22YNvRm+XNNmcmXMnmfzoH4beRMJS5u&#10;TFjrlLHBbXqvg8YmzlSgUxeNMlIeOKt3M6KT2KaglYLuymbCD/DpdKlQZUE25Ysuh+LEDFziwTGc&#10;YBCGZih6RfkUH8KGFeJS7nYce5BPWSuf4RQ7M0y9nFO8pE1mAckj3sTDT4rHOByybwXMpSF1BOaz&#10;7dJXuEijv/mmm7Zdd901i2OvvPJKvr73myDLTAbMRa/gcu+GELHsetlGJ16jq+GHLEsbAxsQOxkG&#10;ffBI567qGsjIxYK/+9pTn/qU9t53v7vNYzrajtFM1tqcwbcELrzoxyxmm09Dxhs8s3lUxw54zmCN&#10;AdCTGbW+9CUvyWj20ssvbyeefHLy7LzzTnxyeXN2Ity43XDDjXxe+E95TJJZHxmCRzuBM1jrc8P1&#10;N7Tf/vY3bbttt2lPfvJT2xVXXtFuvuVm0muq3rqYt4FQqusn7mZ6fMcdd+S1xOfz6t072oGHHNq2&#10;4tsH9/IGwaWX/rldefkV7fprr2+XX3ZF+93vLm5XXXlNu5MZxVtuvjWN9mMes1175j8+n9cYX9s2&#10;5Nm7a1Cuhwc7F5aVIZuY0fhX3W5ZkPja174GnXwo/B5y4MHtEjYDWpsOhJ0r16Wod8/XXHsNX11c&#10;1p7A65aW3VrsIPjni//Ep5ffH1275sfFoPqJyKgpEGqWCBzMdHr9u9/9tm291SPado/ZgYZ/JT5p&#10;ZtvxcY/N3gl/uPiPFiNtjCVo/dSvlq3a2Rz1wAGx605WLFvcXvyPz2StwuyaEUBW11i4iNHXMV0X&#10;kXYaPoYv0MamBz3OCMrVa0rIywuhDN9rTCSFJrKqDZytvASdY1VekmBcJQeOtChc0J4t2K1NlTXC&#10;Tm46vElhWg0ETgeVxOArh6CSqqcjyHD4XPZALP9xdsQAza/KtbcPf/wZ5Iu5zYKTL9L9TRhyDL0F&#10;Nj/AU0l11DoQnV3HKd/BABL1Mu5LD1A1Hdh8HCYsdGrJX+IqX8HY1BCcmTFP3VSa8ODyGCG40QmR&#10;RYeiGEIYAABAAElEQVQcg14564JNXLgEI3gMOkVlya04OeRBPQ3KAQRcXCNYkQufeQc948Rbcgx6&#10;9lrtSd/Fhztc6DOT53h5nikV8sboRe0QHhbkJ50IrU+7IkmOzOPjGaVRV76/bRgGLs953kqcldPK&#10;5ys+sYVCDSJHhQZtgg41jkjh3TGwZLLRo0rAw0MaJfLLib19+VFP1eBxpw75U16R5lWeVLpAPkRv&#10;Y5peFIbkybmPlJBXStEdtIbOh22YP7YHfskBMgnGy7u6s0ywxMBMAKZdOBNj/0Vyjnp0lOkMUQ6K&#10;bijcSmZ5RORJfSNr9FfcQofZB+PguK/c5wZVl1+ovL6BIYTQ6l8+5VezCrcwo0zpWIYvRzeWA3YA&#10;kG+VBLDLDpLUNWU1T/RBnHYQQPLYMYyNJ6M5CD1Zmoboy3SV0Wd6nE0x3j/xii+2rVLQlTRdW1Qj&#10;cpWjzdeeFdnHnoZ2Ds9+77qH1+B8l94Fqb3TKX1hg1M7iW5txIlkJBkJohNph7jA0aWPcsoPluxm&#10;kRcP64Pv4r/gH/+pHXroITQS86oxAuaEE05qv734D+wCuO5k7Yblr+W22ZY9z5bXmdP+8Mc/tC9/&#10;7atZr/NF9gy4i9H1HHg/8eQPtJNPOqn96EcX8sz7y4zw/boi/t9ZJ3QWncsqddhZn8suvbwdeeRR&#10;7bDDDs+rdO94xxHt9zSevlGRR3Hwu2rVijafV/0O53n7nq/Ys23yyO3arX+9oZ3JCPySS/7IFwtv&#10;59XEyyObO+G5psO6viqPbFAaHGzIYsbHPPpRdFIe0XZ7xm48PngpHZmXMwtxYTv/W//dvsaHgbRr&#10;vxQpXWci3WvArygexezGjTfe0N72lr0ZfFwXn0FT2tZiNX89EkM3lJm29/l/+3cWAM5rBxy4f7vh&#10;muva8ccf3/5601+zbXJ7kA4VyrRcXFukLWgXdt6srz6yWcVsz7Ll97WTTzuzLeaRzXP22AO5lnOs&#10;0fZ+8z/nScA553we9VGWlL08a/1aQz5YhB0LpH9zLUXqDZ1C65u7Pbo2wfUOdlzkw3YpdmIZQz+2&#10;jH1YROl0ms41ieAoG3I1ENN1TA8lpRKtFMDCzHAqVAT/wJR4BJNZg0TijCVoYg9pE4izMdfJ6jjD&#10;pPBc0z8LzrgG7gt/Mc1t6IhK5nVH/qdikBjjJ95C0tmkd6xtEMxbjxO4lrhywJd5/RPA/F568lpR&#10;5G8YqVoS90Q2kfRQOKy2pezQF7N4Edp7afBfuMkX5931FTTCQlcnlSnqfl/ymaF4lv0RktZvBv/h&#10;RWCJjZC88S6KGDoxjGkw0UeHDx84IHkMXtF1wtEZ9wN/9DGNVGyAdHXhdeSMjssuLG9fH7qf96h9&#10;b3/BggU1uqGiZKELqEnGPqiAVKi8ygMeda/Dlb76UUTLxMbdxlg+uA1f8lx82TgiR7dZK6L8WLh5&#10;Jpxy1sFju8AoRvSjXsAfWclviB0DHyI4X0orsABRZtAAh3QnhyjET14rvhkdAXplxzDrBohPEnHR&#10;V2HkjpAOjtAKSuAy5c3toOF9rTPwbFkJZ6WXDiMPp6RTt8xb5TkpE1HLU/CJE72gy9DhZ/ButHEG&#10;ry0GJM6N5NR/zwSn6lA5AZzUQcvCHoC0hNWdTVBGfuuIWdLhIs30lGdkASf5JnqKjsEHKmkHVqeI&#10;fcbRCSsO9cE5dZY81mXjLUdliw1AN+Wa+oneaBjGmgU7EnY0MMvkzXohMMhq+RDLjvKFnou+pFe7&#10;VerLIKQuuBDnhhttmGsTXBSWffpx1KPOqTPz1IDCvITwyTm4Ih5RVS5Gln9VHuRMx1q51UfJaofW&#10;3Q6f+9zntEMOPqStyw5/dkScCTjpxJPaFVdd1eZnkaOv5LEZDo2Jee0o2YBYV9xcxu8BnH/++aHj&#10;6NJn9DbAN918S9v3bftHbj/Wk+fU8qWBEOLfLR/l4N63be68c1G7nNH8K1/5qnYEHYJjjju+3c5r&#10;edqmHfSnPXUXpt1PzxsCt9z8VxbpHdJ+9vNfNKf23ajHDXx89U+cK3kUEMSUnb7CoL0vWnRX+zl5&#10;fvub38H3t5iBeFLbZ599MiPiFshbPuIR7SMf+RceISzB3mbQUVre9t5773Y0o/mrL7ukve2tb2l/&#10;vfmmvO6omcSmkEO9xG4garmuzYLI//jSf7KO4I529dVXc1wbWBeNrmD/AmG1Ye3J9/LF42uO5s2G&#10;Usi8BvFLl7Gu4JPnpnHfdZddIpOj9ze+8Q3MjCzlTY4vZcY0fGBTrjkQhwMpO9vZhRQ+1+PVZ/Vc&#10;RxmNtmHImraUjfGUB3zJH1jAZbq5KnhZvp5ZkDHCtippXmnYUsAiEcHIxH0ELua48T+IQgADtf2Q&#10;jMhNM+QeAM91kI9rGTMoqHceaURJDV54kJ5/BaMQHV583SHYUMzoDkFJxaGztharG9HrGNKgcA4l&#10;4cTNUW1epceBpFGUqnkxdCqknJsm/AijZzXFW+Eb6SKw8MxLVvLiLIqYUQlFv/CKZxSm16GnUyUM&#10;hx6uijFw94ItTIWy85f8GrS9Us7BFTzB1nUwdR1HDFzxGQKBESIWMPCmXKvhkXedEdnKyaGrOKfI&#10;Lf82mBoh6ZwtkyyY4l5H5AdZZrC4R+cZvaKj0ehrzGa0Z26oilHpxBKj7NCAuDQSwnZ1OH21yPxO&#10;1cUIzAG82Ow113Rb4a7yHZVIB2BWy5I8HbX4R/mnHMElOePi4KeVa2RJpRR/tAcfVmJxOqLrnQ3K&#10;Np0K4sOZ9qqNSDd4Ic71oCsPwe0FQZgIJAx60HkZF74lTXmEfa7Fm8C1swE+i1S16RSRxzidWGYK&#10;BFQ40sMH5WM16AKTqewOqvyjY2xcPJads2QlsdlBkGzlWVJWyC9TpkgiauMmHQzOrtw3gArawx6F&#10;LTtKJuHUZRfJ9Ts6eeUWpyF2xFm+jSciZbBmZtmq41lwNuAC+RxW2s6OIEHslTt8WiGVHgcQvtKq&#10;Pacjy9lisBw9C1B8owdxIKmwSjx2S025ETNC3jBRI8olEv6rgyJE2UqsTeIc+ojSkvc1vb747sXt&#10;+f/0vHbE4Ye2ufPWbrPzHv8a7bjj3s0Of79BD2u0RcxOLGFK2a87+jxbfpRVu5HHu9e4W4KMjGdn&#10;wZmvp+VVSBp+1/e4ENKg7h3xhl/4iQ3Hhoqr6AkYR/9f+cpX2iabbJxX744/7ljWDhzPLMNd7YD9&#10;9me24NC2nE7Jxz/2cXY2/AIj9eUpx9ggunaB4oZ84dCvHPqholl0DEa9XXT3PSyQW9Eu/fOf2710&#10;EuyIzOK4gMV3P/35z+kQ7dH2euNebX/2Tdh2663b+5kRuerqq9pbafhPZpX/9Vdc2g479FAWLd+R&#10;mYAqPweC1H+OdChjc8iKXVhmi9kV9bwvfJ79Bpan46SP0Ty0VcuhvvKHWuwwYg/6OGcy3LnPI6v5&#10;eUxw56LFbOX8r8i0TdvmkVtkXxM7YAfzWuFScP/v974PfRYO81ftBfi0C2ikvPDp8+YxI4O8Geyk&#10;YwQT8kGhWD6xOfKYL9GmTHyUfqZwila83s8U0KpqsHKlRxG6PS4JKfdkcBQ7AvmjCYkkPgRwSjiG&#10;MNHvw6VOuwjAVBlNOf5iympmHp1JCeB9+OzkFBLlKGyPkf5ktb+Waap5UJI4qgEEqOMszqtiFgqV&#10;AA5gowPP4b2ckMjKqZizjCIOLzqovIBM+JFmbkRqjn7O9KTX6ldDAUzenIFQnshLemQTrsjFCC38&#10;6SE0Cnl4LgdbEEWn6KZTEZ13vSYPP7Y0MIl2+O24pcERWlxankmJRy6+QsHI8Gd5d+fbywS1hV9x&#10;V/Dc7QJn6/u+C9hsQ9vI9BZTiFVGqAU92JPOM1CVY7DM+Bs8OoK8H6OvqWN1XwYfHMhp5ZU1g7qN&#10;kuGtazXxJts5EmeN3IHFqelI5HuUg8CDDWUwLaiNhEgnk7M0q/M5ZZ9mkT8Ps6Rich0HGtw0DNA1&#10;ryF0wZYycXoafkyKGAXQ8Q2+xK3ecFo0gpMOZB81SC+dR3BFL4pgIM8qRnrm1VYmDWjuxVPSCpos&#10;3sOEf/nggPE+TIyfoI6vxgZ4e8Dp4KEVssBXyc5lZJJuVMd9+YmoMbaQjkn8QsE6wyFfI5jPGYaJ&#10;jHQw88omLsRy9s2QdIJsHoEN3/kRg3ZRdi1fUapnQnQkNMrQ6dIHgDfyc2gPlsGoK+Z1VTetRJ6v&#10;B1dRmuiwdI5+aQCU0Xrp62d+TGc2G/AY4oyTWQa7jpChOoh2G/AJlh1/U/WrqEWBCsC/uhDGZ+x+&#10;QOhNb9qLV9TenDca5s9byKY6S9v73vv+9r3vXYCc7pRJo8Gf8tQABonRaaaSEbh4d7EjWyMzQ3DH&#10;HXfEpm2gbHQ2WG/9yJ26g77iHzQixVBWykT1+3aP9ZaoBGdEPsi79KvYvfMANt+xYyGOZ7/wxe2X&#10;P/5h+yij9V+xac+CBetiQ2tmU59NN9us7b3P3m0rGvCteKa+6cYbt/U33LCtpmPgjOHsLBqc0e6+&#10;/fb2pz9f2q684vL2rW9+q13CugVfQdanfvOb324//9mv2v777ctHf17FngRbZAvkV7z2te3aa65q&#10;++37Vqb2b2IdhwsDKWtk8UhnMCrGP6RzR9kgyz3sdOhXFlfe5+uK1XEy3rJYkzcx3LDIW2dgtE3b&#10;0LXm1jdV9Gl5w4RHAr7RsO6C9do1193YzmR9wnuPOzodHf3uwoXrsDHTUVlY+fVvfIO1BVUuqaPR&#10;Zm1MJaHBq2fr7GiTssZF/45NxadowwSvRzAPCGT9IfF5ayA9Vyqv07gKkc91BrCyJy9ZRSjRVOak&#10;S1SYVKUwkNX+RErII4x73w28Rh1JMRVFg0Ac8hxcxUMcWQy+dyAQUKVo2DoGp5isDHYOLEyD2VPZ&#10;4DFxyFKNGjxrqQAoywhRFhGr4C2NR08Irzjq0CIuvXzzkT+ScW3e0cu3IM1vhaqGGeophNKZuYYT&#10;GOnykWt4HXxYSJNreem82ssUPkEZEFeeBFAd4S/AFZcpZFKjDxscrcUbTx7J2+/Vv8GTeKnFKX/i&#10;4zSQI0YfIMEKPr+dL7W9ph+qAdBDQsoxwlpcy9kydi5zodX9NlDwpVBr8NpcypKGfiWvwli22sj9&#10;VDjxcgt9noEyalMF0TMOhkwDfWgJZwOURWCkOHoofUqmuFb22C4Nl1OM8mh5ijd6jwK8IU6Fow8d&#10;8kx4XM0IIDJxr356ISQvN9ArGzCbOMU8znEwgZSS0ObvPBmh3QCtB43ZQF/pfOa4CoTVgSj4oMH2&#10;tVEXe6WBBG1GNUkUYalHrQ+btAOmw47MIE+JyE6xFHrypW1Uw2CJ2aEXG2CB48eVzb6pwL+dA4qJ&#10;zkBHIpxlA1J9iTDyZ2cE/wwNG3h5rgVQxpRpSquC/Ek/r1MGV0+AhHoUn53CFE8xFQD5zK1nY4S3&#10;wAkuZMurkt5yWLbWidIFpSRv5tPWhOdcsxvmRu/aQ18t7IjZBcw2OOrcVz7JGhmVsxYhWnareC7M&#10;h3sUTR2APOuK5Cn/1hnl4MyIe/gLrVGMY4ZH4NQp4KwnkEQHNO68NreEzW123+3pPOd+C/virx85&#10;l7Ir3zHHHNf+97vfNScyUf/5U3fyN4PGUpbkPzbOtX7Vjvgspqlnzpwfue6l4XLhoZvtLF9+b16Z&#10;dJRv59O88pUBVAwA+VMBiVaPKNO/GSyis7w+/slPtcc8Zsf2bGYt7Eme88lPtHPP+XRbzDbC89dZ&#10;2O5dvLz5dsPhhx7Bs/5d20IeI/7mV79op/JYwx3/fE3TzoTltYDHHmvDx/rrP6y94IUvaK7Ef+Hz&#10;X9AuYXbgZBY3+qaCbZQb/3zs45/I446XvOgFbacnPqH99frr23777MNiwuvS4GqgGZRa4MMu8E3q&#10;GWWl/i1n87Hb71iUGQgUho55O8mGH17szKfecZ06o47504bcbyEbHXGfnSWxaRf03X7H7elc/fHS&#10;S9tpdAaOYGZki802ygzTgoXz2uGHH9huu+NWZjZ+kYERJGUlP66PkKavsM5l18Q1sT1tUdrDXvSP&#10;MyMPpc61WVMoljdX2oIh9oYtjnZppsYAfArOQnbaSEMT4TCUZCd/GhyBe4iDtZIEueZVzksQK3gQ&#10;K0nHb3wWVPQ44wMWUG4Mwd9pcx3HoN8nqXjlKjeDP2HMKKaCMcL6Zl7zSM55XhsK46yYOYuK+zx/&#10;BMaGP84mitWBkT94g0zkZkieKnjxW0ZFR1zGp9JhMCb6V7DoR6YMQVN5hCUhkeo3sx6dhvmhZo4K&#10;PXt4N6bjqcQpHmzswrfp/JUM8AmtocPJmcziS2dBlNNwxlhMLwL5LRuoCHEMnMVLx9X5NF19CeN2&#10;rKgm945QbJiyiZDYgXF0s5jpS8vGkAY7zlOHJV/VSMXgkc+GTCO2zNJ4YbvaoyMaUVomVmgbN7cJ&#10;dbQiP6v9eHfKyBkNbCKGai9feJJsvWTb2kd5ZQTQedR27fAIEC7Bo+6ALPjgyk148ply2Zb5xC9O&#10;ZSm8GUnH5uSFfOIDc+TlNrahDMD4GdWypqCAXjkccYUDZfFaEqEhLq8tc/VhI1y0M6sSOQtHJRQ9&#10;Yc1YnUBmYGLHHSfyidusygO7CdU5r3zhB6DMLhFV9hGU0Zn9g5RdcpavKaSUZ08Tn74ofACnWsNP&#10;5CierTaymrLCFtJ5TYTpxdgaTLFaxnBBUdpBUcU0ZFyrs9RN0klNZzOyAWO8qTIU+xplB6R2JUTW&#10;OEwYAFuHcYtcy9nRtTNfTt/aEIAQXpKBaxvRUR7yRHyRS17ZD3cpT+l5jPw0UDy3dxe9l7Ab3oEH&#10;HZCv+TnjtohX4g49+Ih24U8uYlraToMf8dKPwbcKA43XYrMBsaHykF87351MbHY+H+5ZuIDdEalP&#10;vu62mFGxo3n3+8jMHfXJEN/HZdQCguk27tqYB+BBflOfATr3E59op5/6wUyVWz5rs6HRC17x/HYQ&#10;mx7d+Jcb2uc+d177BiPiRbzj73P27bbZum2w4QZ51OCOoNrVonsWAXt9++GPfpCOwetf9/r2QjoE&#10;3/32d7LL35e+9KW80XEvGyp98IwzeCtpZnsR6bfdcms2WZrFTIBT+WkHnGm03YM3/1AavNYeI3fx&#10;yGURbzW4RsHNo5Qx30/BhvSXqxhMzGRO3Q6d9uB+I7N4LJO6kc5S1xH4qh5WDXZnRPX+/R9dlA7D&#10;AfvuzczAw7CXVW3hBuu1dx59FI953tGuZzGjOgc5CradYL3EKtYlMDviK6WzZ8zm7Yr++WbK2XJJ&#10;2Qip7XBWX9Y5LU8bFYs3WaOSC9BjG2jDoCGbWRgRWAF6pS+AKEFhQN1jHlr4ZeS9MkM4FWkCKSwx&#10;EPDPEU5VUCmF6AQyeAJHHrmHpAWQ/PKEMIEhTuN2WlnGgxf+PCuFwd6o+VIJiLNnbyinYr66ziI1&#10;4uO0rJTCgD9nOExQOVZ2zqOxl5apJXuBSW/AT3jiWWqw8pM8wKSXr/QmJIs6kcfhIOTdpBodyNvA&#10;XWVDyqBVFKfxYa6iZdKAS4eEPOOcNH8IwnhoOOGjx420SZzx/AnnebrsFRdJuyyV7sIjVzHPmcto&#10;gwrjVqbOwvhyj/l1mE6p+m7vDJ6ruZjI55IQid6qUS+a8kMW4mkwed6ZhhZcmcqjwk3sFlkcxYvB&#10;SpqvEEZGBbABUr/VGdCuq6La4DJK4x3kIR9qjzMvO0SrvbziAGXGAN5xtoYoUzou2ItThWMmSwcj&#10;n5qYOSyHNPAjgviqG4Uuo/iOLxm4rkcK2iDOy1FYT9cvi1P21I8s5aye+BuyCm9a9BRme3227ngp&#10;EoL6Sb0Bl/lNS2PBhfp0RkU506lIRjJJnCBF3UToUD91lOpTR5mpUxPLJSW/NKN/9AEbwFcdiL8B&#10;tyx5REZ0qgK1PRu1+xl5C1eNHbGQXo1eZCWvSebeL77BlYmQThvGtSN0ATPjErQ2CNLiTz9jZ0Q8&#10;8M5dytFV53Pm8HoWcbEh+XDwRHlo05vy+qBT4OkokNfrEAlHIE/QLtSBKcM5yzFB2WRCisDYqPgN&#10;hbKpqitutvOqV/7fdtCBBzLDxiM3FuFec9W17Pv/gfaLX/0yU9XuBql8KcNCFza8dMrfzok8yrf6&#10;llaVc/EhPfvMaSRYSKgt3stjiNmreSOC+/KV2gKNHPxZvqOTxGVCYWyMcg9ru+++e/voGR9qZ599&#10;Trbg9Zsffur39DNObY997GPb0ccc3X7ykx/nuf1Tn/rk9qLDXsjXCbduO+/8D23B+uujDpsqHnHQ&#10;uN94/Y3tlltvaddcc0278Ec/ap/5zKfb17/+tew/cCAr+/8PiwY/9KEP55VDG+zT2ElxvQ02aE99&#10;+q5tv/3349W/94KvyhPLCa/KqY1Y9ja+d7PA0Lcm6lEP/gEZy34dPOg7gMTuZs+ek8Y398CkNLWp&#10;zPaoba4Di/p9Mwotu3bAx0az6Sx++zvfaUvYm+JAPvK0JWsG9JWPfNR27cST3tdOO4U3KHj8IVZt&#10;zUX9cqv92cFciQl5tgxiXqRltsay075SJtQFbd02CHYs5xGUPWVOBLMI3JDBA8n6mRQrDQwYLOQ4&#10;XGHyX8ZqHpkUsho2470xNqdKBy6VUEgAUoGAcfRVRi/aKgTzp0cV3NIugUJpWoWQ7+qty7/0Ol7O&#10;CqdjMIQ/ldgr2MCfAYc3xA8dyAUZykEoAGHIGMGABbGxSRunupHv0uW4L9qlKxClIJS3Rt+dgNjA&#10;a2GmDLxXduBkzzTxTg9DZ8YJW7qoAq68nT/T+RN+4niAH2HEj0ZtpMi3HZ7wEBpRS3Qq/pQf+rWx&#10;U8+DXy4G6uT1xjSjS//Apnwq3gSnbRXUGQFHKcJGj+SNYxElNIqm6dpMdYrKeZnOQQgtKFgZ5MvK&#10;O7SsLOGzNzJlr90JMkL0ccr0ToS6N3PIe82FfbRujrJc+AZeztIYwXJjnIUsuEMySdswniEO2MST&#10;bfAnTB7tEGc9gOtuG46QS5dgAd7rwhv7CKNhWRSkd/sXt50GzjoC5YiOIwzX2t7QiekjCM+1/KUc&#10;ggAbAz51mTziZaqFOGjJC3+RizzmjfLFI03+ygblS/6NI/BTZHuc9xUR+UwfHSnBK1Nd6DPkXWfo&#10;SEhZDD07doDcARUpvOlKuMcyCrYD5rU8lDP419acQYosgxdk1WbSQYRBG1LlcUpduuLV+W5MR8B8&#10;qVMI7nvt8lYyhUJ4Ch+p88jNjWUzdB2fJ5/6E/5KYzh9OgC+037ggQe1V/Psew6zAAt5b9xR6/Hs&#10;G/CrX/0m09Y1jV4NtDhteFz8J39+jCc7ZUIzo03oqEfhwjcd8PABbUX3Wj3Kyzyezzt6dtbNEal1&#10;zLpG9zZ1LTavj7axIZ/rF9xlcO9939rO/+b57dxzz6O81mK0vpRvCmzYzjvvvHy9cB9e4XMXwu3Z&#10;se+MD57Ztnv0DjwemN++/O9fal/4wpfbMhbR+UhDPcrLRg9/eHvDG97Q9nz541kY+Nz2ve9/r537&#10;mXPapz71KdYCXMXrkifweOTo9s6jjqZjcXu77c672umnn9k+s8MO7aUve1n76le+1v50ySXMMjgr&#10;0G2WAspmP5TzIh4r3MkjEV83dB2F26Nb32xvnFGUD2cInNGsskVm9Jna6hlcsR2uVaLXsSl0M9oh&#10;d2d8gBkAX7/8yS9+3eYt/Pe271v3zmZP82av0x79uMe2Qw47uH3gpA+wn8IVmUFQdoPbEks722SD&#10;M3bOWX9hacrL8Pexe/kgfvj0YjYG1/MgO/s6vzciEK+Rp/TJpnEaNIRExpKLSHrLVJY4m+BTmTpn&#10;IDmXuZvZnP4RqCyaVhb3peclLGmdpHlDnouiWWSNDG5x9KABTlWWwh/ewa/BThx6h1cCHUY1IuFm&#10;ipYKIn0UXuc2hi3/k4ZOJXMvLn+Sh98UeM8/+A6McQEdd0VjyFipABDK0alPcxScRpfrish1XRbN&#10;KTwFb17pp1EoLk2YyCYXExmF5W/kCZy0RTrBQQbvR75gym3y6bmGsxOXyVLrWQIoP9LQgW268UZt&#10;l6c9JTbwt1v+1i786U/bmrzfaz7zF6zvxcqnLa44q2zChfccmaoOT5IomR0l5zrIHqCXzhbFxFje&#10;GfWYL/ZZ+s1IMRXbBThr0ZDYUIqDPDox8Iw/UWq3ZadchS344myPOpVPfUqQMOm8wIHl6r31pYLn&#10;cS2toiutKduRPlApD8+RJHHSSP1Ko0sUeFOG1K2aSQKANGmUrQMS2qUfgEhSmgp1y73R/Ii/4MUr&#10;lgpOo+LqEyc3ddFltgVLqLKesgVYIV58QMLqGOUXHpGHR9IiK7DCi22cvZAPw+AttlJRckR82fxE&#10;x8g/RkXmiTZFyE3KGH4yQgol4lENfUDVEj5KF4NAceNrW3JlWazDPvg+//Urdyv4CE3WQpgXGk7t&#10;Pvc5z2470KBZf10BfsNf/gJu9T+EwQdiF6VvGUtKzUrATNafGGm5+U9eR+P3g9uNaF736te0N715&#10;r2xY9HBeVRTt2+kY/OznP0un2m1m1ZH+zkZKvUsrW3gzDe/2uWNWSdjR2YgeRx3QhsCbBoa8g1f9&#10;apgi3UcG1qnw+P/Ieg+Az4ry3n/YvuxSls4uIkWQYo890Qt6TaKgqETjjZhIUJIoxogldDUYS0Sv&#10;CiKiYG8klv+NURQVBcUbFKUpsFRhgaXtClvYxnI/n+8z83tf/M+7vz3nzDzz9Hlmzpw5c/gvsYBK&#10;2sHYbGe/3bbbsiDwjHbb737HdwhOyZsA63lbaOdddmpf+eqX2uWXX5bdCn098X+9+tXtdD5e5CDm&#10;nHPObe859f3tkv97aVu2fHm7Z8V9vI54XxYx3s7mREtvuCE7JH7v/O8TV5a0g9k74RV/8TL2L/hN&#10;+8UvL2u/Zlvfl7/ileyQuDc7Dv4ku1n6toLT6n/yJ89tSxbvwl4DPyW/fMKb3C0cACGrswDuHlmP&#10;M2zf/HQKPKkGnDOZ5fGrhgwCiB0+LowV9StgNHXAtV1OSmUjLldeasTmqnQTj6yvXXpt9OWnoufh&#10;YzNwyl12W9wed8AB7VpmBe656y5mv9iPgM2DDtz/Me2PHndA2o+PXF3PsYmjfrU1M6+ZVTSOdfoT&#10;PmwQ/7+kbPRBC7fc8l0VhEro0T4inY1HKP7zzPPCbfDwTtDCSnEEMsyrxlkjS5konoqgjbQahkEC&#10;WIOYTi/+IAdBJxT8qWaDlwcNJ/6iKXzyyRPMoCP+kqcA5dPQV48DqqKjJevGOOL1nPopFVGwcSUx&#10;z6taHCJ3BDpO8gvmD3UROXr10VjS4CaydhLgLxIGSvnRmUyj41Je9dcHCRGp8hLUgBSv5cocuuG9&#10;BnXlwI88D3r+E1bdlYNKUcrDBpG64yvYSb2OP/TkV7ojDxzyVbh7gO78P2rxrlnYZKO76657MhCw&#10;IQ35fGZmp71uvesHSheRB5nLOsWBeVol3HI+ZLQxVeBjupggldmiHgTRIDX0V4+l4eCAdxuiAd5G&#10;ZFlocmYqSORIXLRG0Z7AQD9J/40e6jKQ8qkuoG2t2MkeJzS0WQ30wr88gKPgOs5CFfjQ7dmSzDR/&#10;iAx6XOgjXGYaHtzyOJliTzsj6Mc2wDjzMsFfJ7kObvkWk3TUvD/Fm/IxdSZPSfIe+LTOtOdpRdNg&#10;yi8sm7RjEKl3/TAb0zCoKL+GZniVsswPnsQBPLnqyjLbdeoA44Cl1OrdG3ey2lt6nItPT00G9pZn&#10;JKI+WeZynU6MKrZD7aJvD17tWL2D3mYbvndP+coHVqbDK78Rg5/xXZ+BwD777AOlzc1taH2HP3dv&#10;QPiGg/FD/gu3tGrQmzhIfjol2ESqio0cvQPfSKB/61uPzZ2wbyIsXLggd9xv4tn6xZf8jGWd4LUe&#10;+kybRi5xz6Hzz50ru3VmYx504sBCvWVRmXLzGwMG5VC35Y8qp845JF/cwa9+jOUcHUjbdj1XLnVi&#10;G3QKft99H9ve8Y53sGnPLZHHFfYOAi75+UXtlFPemX0W3vnOd7YjXnNEey+LA0/74Gns5ndTNg7y&#10;8YEr7v05uFjHWoUHkd2tnP0U8spVD7Tzv/+9dimvDPrmgdP+dooXMAC7+oor2xFHHMGz9x3bpb+8&#10;NGb/DR3qDtstai9yvQADjCsuvzJ32vLrI8vV1F3B2oT1vB2gHqLLyF2DIvXoJ5Y9DrtlrQFym8zX&#10;mWvwi07xE/XhIKJS+V2yotAq127GcHdZdF3E3nvtycwAj5Tw2x13480J1kj85Cc/4e2FB1hYubo9&#10;5Qn7tycd+Ng8RvC1Tl+ldB2HMxfbsGlUHmFARDvmJin82RbwysQJ6MKQ2Q5gPc/n28sRCE5kFZPV&#10;Osw3vKRS/vesJ05LfI/CFFRwoQCsPnGMEOzVXIyYijgUPHGuMtSftOsn6KgjPlM5YI1uK8960lTg&#10;zgPXKt8p5tT3P0BcJCitcnYdWaclMBCLM0UsfZqe6Kby4BMLScNGI4U8grBzMTglCNl5FP/FUwUq&#10;6+lcoSEOaGc0zTRqpIGv8JyLkkFHt4EGOLosW0h/dHYQAyc2Ia9kN6fyvB4/86wjrD/PxwwKUAWH&#10;k/1hkp0/zB04imFVAoT27cBKIkzq6dGcyId5ppyTuYFAZkCzsdgJ1t1FlZvnu7baThj1NWQRzgV7&#10;HV10NJ3HMQiyYfrc2mejjCOMqOkI7AwcWIgPQ05+4kjQlRj3u/qHtKIv7B25KXEYmXrIOXia0O8n&#10;kRHc0QV1BrOlA31lSh59J7wETDpFq/JqIDtkolbqDtlBHNszQRl7KpJJHPq8ybclEqg5z6MT5DNg&#10;q5/cgVPHTqcCQqqUr3A65WcEc/w8Q2jg1cvgWY0oV2bgus+JpTzbNh+IsK6rmMwrvaohUngALjM5&#10;VW5ewSGLnb0wyUPvQdT9jMzoWeAg0i51uom3TmxDToEby4JQn0Q/+oSdm3LMZPc4i9NGKNAPKmn/&#10;fuqBiwwgpAkPs9kPfocdWNTF813liU7Ey7lvC+i/zkaJIlPGthN5I9XApscFrtPRylfYhA48TOm/&#10;ZLee7WEd6xKOOuooNuf5C7PgYYfcrZ940kntQjoInyvHHlC2fWtb6SqXbcvNgrJgMWIqE8XA6DeB&#10;I1bpG6OeOPo/qJUM6lx5yzfNrccCDgLMr6M2mtHu5z3/p/zRH7VDDj2Eae3f5reQXQSdYfint7wl&#10;nyz+6EfPwGdnM7h5W/tz7ujfxF7/X//G11kftL7WDCGT+/77WeL99t+/7bnnnu1RvAa4I28XyMOd&#10;fEbcTZS25PXGq669rv0LU+iX/Py/21Gve3077LDD2hV8f+Dcc89tL3rRi9ohL3ohMxRrWCi4rn3v&#10;exe09TyyOJzdDH2sou38OVNxP4uVXZ8U4fnfGG5bcSZAHbtjqTtKatsk6qkek48Q6uajMjYxs6G8&#10;aXPoBBVFTx6nUj1mkI4LGN2S+tOsofgOuyKuZfMhRjxMF2xge+OntL/nU8gO/hyMuvhR/3FwKu/S&#10;lZYDF4/6TOxn24dgOOo+ntkgGEjMoJ3Z1jxnIGBX3xk1JnIu12HYVduisTOL0NWh+E4tLhFmpoSq&#10;Dkt8DjNsjGGC6laNE3XGNGTuiFCqgoykA2aED007bysWDmE8F2eQeZlUvFtTDZdRDezTkwqqKd9A&#10;pEi8imrjjWjUT2AIP2WtKdpVzyJhUhf40fhEKDplKcN7rGvx28gtC68DuB+LEmVUGIGgZAEgYsvf&#10;cCQJjeziY/BYAyUMaitP0kHKBoEBWfQrH52nKVmK1+Kx1wZOnNYNP9C1UWheeahHLQbIohfpdLa4&#10;T0kVQID1hQUEAl8/yidcqVO6A0JFwZuNIT4DrEFXzzOJ3l/BsdCJxTn1KKBou7gwyWfx1FM2/S8D&#10;jUIhFry1cIhnDIoA7niFl64NiYEDv6G71A2PnpnEr01siOiIY0iSHamLWfAK639SLhv6loC2tG7u&#10;KIToNlJ/VvVX8smv18OXrad+a8HheAc89sEooAnO4QexJfaI73HUXjU4jYkIAJRB31fAIDk591rd&#10;6y3qUtt71+M2zDIXiRyYpcQsziIsDFgI3thWpP5IZodPL5SB/IhF3cmXT3u+0PE3YUnaYQQ8y0qu&#10;4iODG6HxSxeDGrAzEEicoDKESz9l3+LTbG1SUkrDTro6fK/gDf6ElVZ45Wi8qk51Plv1bhPc4q9f&#10;dRZUisjemXmHvJYOJ4OdwYdGAsZq/pfBQeqQxzEDmO4P+oVvTvic/SgGAUceeWTevPGO1MW1p576&#10;nnYp37y3sxePd4GJH+CVb23tNwU8H75clg4L5RfUE05etHV0C3zq2NDlEfywFv7is92milBvHLid&#10;bnVEAtp2fOPgxYccSie9dVbxO8j3rYP99ntse+Vf/a929tlnt7uW38OWvW9qL3jRS9rrj/77dtmv&#10;fk1ny8p3HhduwyMF6a7htUU7XbcS3mOPPdpjHvOYtv9+3A0/8Yltrz33ymuXdt760jqm/d/z3ve3&#10;iy7+WTvmDW/M4sRvssWwjwle+rKX0unzsSA60F9xfdWVV7XH7n8gjyqf1WV9GP5WZaCg7Kb4Vpkr&#10;DrGALYajT/jKJmgoJ+0xsMYzgPFDPzWsvmpgiG0miwan6VddJ07abvWZWohoLLtz+V3tjDM/2f7v&#10;JT+HiRpwzGX/gZccdmh7y5vZOnrh3Gz7PPzaAUq+M4Dva0tnS7R3Xp+GN7HbZSa2KpgXUlRO+ITr&#10;XBsLSDpiBWCL0lCszJ8RwtWOcV8kTOdBbZlX4KTCTc16PgUVIww0EdRbbHFm1eKgoyK6g6kRz+XL&#10;n9AeMa6cOACR2XGeuQzq4OoBkgfrBM7zVLZc0fyBzP/Bk0DgUf6gmR+dhhiUueTmqFGTX+fUoH7B&#10;EbrAqnq9yyqcCbbB3/PEhdxID2Svp0xRmLjECDVY8LvVOpF6dTBQqfMc5UtDVnUK5JJ3krg8H9cj&#10;z2N1NsIqf8muvXLOcXJOfXkfKc4lZ52P0WEaaK1e9Aw83kGIz7r+HFW6Gp666Cm2xt5qQD2oLQO1&#10;H2rRITPlRq1gMIDlzlB5zKSOo1tPoVG/XIUvR+46vrIZnGsVeucE+i7yGh1uZoDgLTKCO/aAP3f+&#10;kv26lqi+X78auEE3uqn3vPW/eHYYLL7DqmqJHYBQLnnWN1O3/FbdqM7oFjvLr20iOhYON/aXVb3N&#10;FfDCkodvFf/ioyMGuz6fp/UO0HEe/dWAJU3lsV7pRY4rmWfKa5DY0WtYrYTNxBvfg7A2HZ1G+MUO&#10;mn4jx8ysUNk2PuTTgDY3MrCZfDKQMo7wvFUS4UkfxHeFq9kZ7EuWK+EzCBCu85gCkKoDcWu3PO+c&#10;AKgvtSxJ+YUffMBd3kbwQykgDEhg1KOw0RHwo94YREgHreQvdK1O/aDp8GLT7/ySpJ2ws1t+RTF3&#10;UwDqA5iQIx0S3xaoGxZp1aAt+lIP8gGM07AZgOEHWtF/0h68Dbk28GrYX/Nq3DHcLXuXZ6foYwG3&#10;5vVO22nyDb4ZI77oSi5Kbw5axOfR5Ll3i1gselVfww/TbtPGVTxJHvUp+BPeQYLwSRqVFH0zAPAo&#10;73l7C2WKcxfu2g9+/gvat/lE77JlywIj/0e97qj2TXYb/PGFF7U/+7M/a39z1OvbP/O441fcvT9o&#10;m2fmYh5T27fSGUrmCY+3w9+zLeBOeAWL9269jbcFmAlYfs/dbT0drh9Q0o/Wrl4bGr/neyanf/yM&#10;rCdwUaAyf+7zn2tPfsoT2zOf9QzE4vHN+geznoLVhwwQXpZ9+teuW8sggNgEj7aIDI4iJt6ujYhR&#10;c1hbYb+R743ogv6AMXyq/+jMjpjOXH1YKD0s7kXlUWA7UN/mUyu2kJ44fDVxBo9yHlizvn3xi19p&#10;/82jJYODa4mcDXjhC5/fTjj+Le2pT3ty6PnoxMGvPq4d4gMwZN/qok4HkunLMN3MfFsnXhq6FER3&#10;VIJG2lUxoZ/GAW3IBgglLBkUY1qwUCgbfTVEhVQPYq+A0gWd1K1yQUzWnSSZ0QFJUSZHlRSnm1So&#10;MpWr6gqtRwE4IkQGFfKoULFCr1yVgjOdtUqiVjiQdhjXJPylHoWkcUcmLrPlKRVDU7kJZvJTiKjR&#10;eQms+it8pSNg+Yvxky+PUuE/0YJ7PKsbZIZupSP9whd7WTHJPJMy+CuYyksjxXngPPnSV+jcxadO&#10;4ZRrU9p2v0jng56sE71wru5iE2DVtwFl0Cs+rFzw4qvOydoGk/ITA5J3scJb3xrRK2fuXw7mPONy&#10;UZOrd6Uz7CROU2yo2gbj6lAq4DTPWCUXpbcCmpiI/OLV+vBv72vt4FOH5ledAVflhb+kSRV81iGE&#10;9PgfBHkNrYBTlmAhKv0kVfzfoFm2Cij/pRNIeccVeUSp3spPpJGZmGDSKoVDHoc+rOa5R+Wp9mkb&#10;7cg5KJoBw6TfqjOfg0VX2phg5GBXvEN+N0lKkGLwoiwDXXxO3+p5ge+DftFmP5JQ8j/5Z+Am/9EH&#10;fukpC7W0Te6KBTPPI2ncJaVtU9M1DdW2gUEftmJ58a6nOiDyEbD47lg6s8o95AnyIYQXlElfHGIU&#10;zp96Eos6cl99kz59P8+kfVVPvrwbjs4tjL1cnV/vcfuanQMGX18dz+Oj74BqW+WQgixUvAv/XqMj&#10;35dfxyDg6KOPbm/mLtCvHIp7xYqV7YQTT2y/uea3arWtZ9pYvXhuJyWO8ok6nx2blsCWjcdHA076&#10;GRxQFh1xDD9ihA9l1sUNJRnow3P6BvsHZaZ+6ay+HeLeBnamfknwUXvu1b797W9nVsT35g8//HDu&#10;5J/UPsk+As4YvIVHAp8759PtBxdemLUVvk0wn9m+m266qT3hCU9orz3yyOZiyHv5PsE1112bd+rv&#10;5Ln+nXffxYDgtgwMHFy486G2WM9HfZzWv/GGG9unzjmXRxNPac973vPyFsF3v/Pd9tKXviyPbYxD&#10;3+a7BHcv+13bbcmStmjbRe3ee+7LVwB9S0C5TQ4w1Y0x0wGY9vPPmR5vNIyT3o0L7vnozFFhT9EO&#10;MQ49Wpcf2oqNYmuus+W6GhcJxbnmKOhvrrmmncwai0tZVL0FAwTtYkfvo44l8O1iTfspvDV8hg7l&#10;8uEvNLmW56I3+ILfnJKPcXMjg11nGJIdVTlSyZ0aXIyAMabkRGZvUUIaYLgm1UHnyGUP7CrRqYnS&#10;SKaswhBwqRNsenyY7FXjwKOBl3OV8mTWgBWPBKUOGP4IWln01BsUQOEvvIBUOCqFjorwJ0CCd2gD&#10;I9vm5Rq5g7s6CPOHXMOIVQM9JFB0RYIkz/Yd6pNKVzLKv8EviORGYw5eMnoTHv4NClW9cEhb4tKF&#10;O6AMpt6dTQWlyGGJ+iEF1nokG7y8RwceZYYiO+X8eSksP4/ROzLVgEoc/gAyCcepzmUAtGjQksZo&#10;OMGXayQFxpkZ/UdnFb+NTF7d6GSgruDItC4LXuK80JCccK7aNSWwkZeC5DjtVj5omf5hsc8b/ZHR&#10;/VC68mrgFWJ6sh5yIwATF72hCi3vDnq6b2KUUTW8Al8yW07ionBP5Xtt4xLAwYabu4rWAGpAiZzR&#10;iJ1PyagOy1+Fkw+TeSW/J+ULpZvIDYTxI/x18XLXrzzayXLZoK7X4lIuiyzV1hXU7QjLr+TdOrbd&#10;6ADAsm8P+lQOvWA3cDFL5WAi7/JXpp6uTqWheKVfr+3AsR04PFru0c4STPDorEfpM34GQAYUUYfQ&#10;8A7P1OCMznLTOnjUp5yOfST/yuyf/5AIf7BTKz0YtLW9g4jOZQ5VB97Rf+lpihf9UdoOUrfhgy/j&#10;GtTA0y7AZAzJJ2fxb+3sVPNqOvCaPgdAxZPiH/AnX/FB9RW5xLE50//y/ra3vZWP0fxNBgVbMjV8&#10;J5vhnMgg4Bo6iLnsA3CfK9ttJwxixB0/VGRw26Gk86I9mTIwj9LVASeywk//yVG782ddDvmNgQVX&#10;gJjJ0XIhhSerfMN6Jb+zfrPRn2sZbrjmN3zd79asrLfuoS9+MdP/l/EZ49+xr/4/8ubF/Hb2pz6F&#10;/X2cs5kOfetMi++7777t8Y9/fLvyyiuZ1r+cwdeq6NbXi8tn67m6csiHAy53MHTt2VrWAKwjlji4&#10;+PWvr8hagbV8I+D88y/Io4Lt2LHQeLT8ruW8yXBr23nnndviJYvzNoO4bOPq07tp5VNe9ZjZleE/&#10;0NVOlntjEwV2naidsqVnWDE6qv4h+MChrowBptgffNL1Lzxw9C7faz+3fDILKt0rIbFK34Q/H3G4&#10;qNAFjmWLsoc+KP34gPFaIvyX2JVTLqQVGGyG3tP3kcdMaplZwnb2uBEQFoBw8otYlJXyVYTgQqee&#10;BFFGmCX4gZJfBUuNnIYIZHwRZinOOQV1rtIVgopOmcFhlAgHXPt8cyiLIo1EvVIADdROD3z+HMXp&#10;s54bLEbjx/a5dtoZdBLr/IGHvwRO6XoFbZPKUqk1OCi5zbPbMa/oFbGqKk5zK8mVPPIfjPEjqQFh&#10;rD8MaL4gI4khWMg0uyjJD7pAt8FpPrxMDD6NrniEmW784ZzF3xSPgYWKuNVpGOnMlC1VFqnzV5o2&#10;8JhRHdXQJexAEyfnKDt6VZ5TRY6i4TvMondaVVyDn8GRm6+4+jWJTAOyjp+OUiYiJwWcKqOObJ7n&#10;eXeaAp+zjeBcctmou13xb308W8/qw8qMLdQxmkUs/c4feMC7Be1A3up/TsiXhdBQYGmTLZ8ZKMd3&#10;zCFJM/DV6NWTqXDhm3HEYiF+JrpJ4AZKwtVK4p+9yXEOvqAqv3XgIGz5AgERI0watwYBuPhAbv2n&#10;EGNv9VK/0nPNWAhf7WYqWKWKIkYefBeso87UwEX7Q09GSVJGpJKDCpZZ3NUQGmZkOtR2pd4DA5x8&#10;U8fr+CV4pGnb9HWt8Uli5YQT+KIsvFGHurYcrxMnYCfngRFP0aFi8qMruPVBVjo2GFT+8Nr5qUGm&#10;z8I3pSM2BqxnwaAdn3wrsXEO6vnUrwOGzLDYRv0Dj75qHCu8ysY5dMbjEst9/VAbvYlP877yL/8y&#10;uOfzKplbCbt97m10rFsxHe4HeXxtTDmlaVwYscpr//LpXXAKU3FRfagr5NMyVA0vXqXT0GKlk8SW&#10;nDvzB6C+SQXho+/oijL+5FucIrQN7rvfvnSwO+WDQHb62n13Phq0mEV/Z3/yk203zp/69Ke1cz59&#10;Dm8P3cWd7SZ2DtwpiwTddOwlL3lJFhNed9116MdBv/1JdY7OAPjTDmVT6fKhJAYVfl0xA206SR8h&#10;/B/2LTjgwAPaHnvskb0EljOQeiyvdeaGBnwZUPWFnX4i2DiTVy+xp+4n32OAWTfIvsapLr0zHwOA&#10;Ln+kj0q7H5MBDu0r79LUt9S/do/dyFedpTmP6hctk1k3lsyQ8mbE3ffcwzqLj7QbbrypBlXxN3G5&#10;LoWFjdgnjwHArX/VDA/8cx47ghPEhZu6I0lXeibbAC2wDFkqrYLRGSbQpoJNupLINUKCH1lT9TpS&#10;8EEiROosV4GT8CCuIGnwVLMxDZzJB244rT5GCAMmaKkzxYscpa5F1FERJpWqMathW6ZSVDyZxaY1&#10;Uqd4UiZ4SG1whljnCQYsE18gev3IEXQ1pR3jhnZHIgUqmT+Cb6oGX4eGX+VhLBNjFC/Fp+c6o45h&#10;0hYjwFfDU75ynlE+3TZUTRp8DRiP1lNW/8+gJPJaMpWkL02PwslV6lGXE5Waa4oembQ/v6kBQYEL&#10;NMeOiDIDKGE3VcUr3y5y2Ypp10RV+QN//CPBoFbq5u6yU1M8w6yPVbSNaRPB+SF+0YsZ8kaZz//V&#10;5WRASb7BcyqhB/Ckgh0BdQyedg7KorydRPwwszPmJxM+jVgkbam+1E31eO5UyPlER+LpvhlBRYFd&#10;bSgm6Oin3pEPn3XwKj2kI09AkflDx2qgVx62cZFtjXcmRIsnalhHPQweNaM/WRxJdMrub+SPOCBM&#10;8a/VgKPypN2QUZ1q2YW5oMEmqiCYQ6fyJCoerWdQLOLaI3x1Rjy3U8zAR1oMHvPONgwatG33Mm9b&#10;VWemql/4RatJ/aVU3cFELaLSr7m0rKqCS38fMlUmmJJfGDogB9dMbBYfInrUkzPj4+MvHnNl3Q9w&#10;zhCoE+8yJ4N4kSq/6HKODOBbz6uHzp6ecPwJ7VWvflX2KPB98luX3db+iS/lXX/90uzI5+eFR2eY&#10;+vJje5IndcPPFegOsLJWJrxFEmhWmwWK3MrLozt0OMom7UBfITA5y5RHaZrT/RQ0JMkBgn/C58YI&#10;3L4y+Kzn/AmL/NZm1z/h7LT33mefvHFxN8/29+DTwFvScX/nv/4rPM+fv4AtfDcwPb+8/fEfP6ut&#10;Wn1/HgWk7WFj7+B9/1/5nCmws/fNDOkOeVWkjxv8jonsbWZwcdXVV7FT6f2sDXhWZiFW8Gqer3Vm&#10;BgVb/4jn7zOx1aMZmKj3TPNbGTk84I2JLerFuDFiikfpJjYhn49mbFPyYJk3rtUZdw2TZ5Jfz4JH&#10;3pHHNL2fQ5s8BmA9DTp/kLUMwceNzQ033dze9e738v2IH2SWybUB0ggvtHd9y0dH5f/hBO7laSqF&#10;i/CpiJbyBx91nnZCR2aDAzJBwobVK4hGYvwn9ji1eYOgtAqUQpIKEtC8BMd0MMWQhKOTgHIFkLjN&#10;G0FZuuZZNx2+52LseXAY/KKwfLPwnCdJNHAEEE9TIv5y+sJhWTkuzCJzNYCOIHRsuBVYwE/BUBQE&#10;Q93wZUog4txA5GpXA0FopJRRncEcBIGnrpIUr8oo/x0PfMQl4N9ny9KXY3UQeP7zKLT4PcuBs9EY&#10;5NHz8JpzeSn8Vq56XRdUHnAepRe+RzAVT3gFbhpOyKWeR3FO8VN+IY78KFQ2g3YHzVE9JWDRUY8k&#10;ncG3wd3Xc8Qc+6sUecXkHBL8HSR6EQ4HD+TZSfiKnEmZ7HzlRX+UC/HpOQhLIxeuN2x1xc/9DCgE&#10;Tp3KEz8auNfSV9b8yBC/BfJtKtzih668myff0pI3n6/bqTrLlhrSAX5a/fiooukLNHBJmBKAJScP&#10;wCuLfOoh8mjAGPLaYar3zJB1PmNX/FJ5RRJ7qxP5IzeyiJIr7UM2yXKPpfehizyGk0cK/Tx0HiuA&#10;V5nEpVoTN4QhV1+WpudG1vJrgOBtFjzF7pRFVJGQiv/SpdXgKNJWsGRRoAM97Cx7iD7hM3XBKw1r&#10;KbKtTZnUpddZxKreyPCXO11ZVC/ozZpTj22m2phlEnKB6lxWtG+55QIgKY++rOWlRKhPMDbZWVnH&#10;BYbpFMQuSGxY5xnMYAt91Dt8V6T/A1/oO/TFh/KhnTW0hTntGl6LO+64E9tSBgHOlumT0hDn6Ai0&#10;oTJol/Ezz88kV0IHyBDawBQ818rAz4429bxSDxM8thP9nP/hPX7MsWb56hVVbSi8sdC4avt+9KN2&#10;Z7HeCl7fuzz6VKdPefKT23/yXN7HJY+hM3ba3x3/lEFd+XbFDrzv/+hH78G+C0vjO/rPTAZSc5gC&#10;V2bfPHCtgZ/zdZ2GbyD52EUcyqQe6xk7syEMFG688cZ23XXXtz332osvB97b7rjjjnbQQQdRhx0B&#10;wefHjFzE6nbLNWvN0ENzImPk4lTenMXMHX30g2+6cFelBLb0WHrmHB1EF/an6DV9DUeU5L/wKexD&#10;+FLxXDbjglzt0duQMN3GnGYDI9+q+MTZ5/LWw1UZqCivOHxlWhvKa/FVNnZ2I7F9up/CxOBYkvJn&#10;Mi/xSOOK1NXaQSaUlTjKog1Sg5ttKqHqGO6TW4qwTiVCAE5g7XHtcVyJOLAgG0JJp4gI5Tk0bYgC&#10;Sz/cFPMKmRJ55Cd/em3h8LTzE6hCF8XYaXOZ2YNORlqyLZ5ybnLEW5QjrzDSyF0lJSpRiBjf+Abs&#10;VMIJ4izk0gGkAwNCFg2gCEVIIlGcwCTsQCAjpMhjwFUOQYEpw0lzAJPfzz2qR1PJoe4fCVfBvEai&#10;idyRX9m7/sSlXr3GgTwPH2BSdzX4maI57DWoWM/nZtYV1UjC2Ug38yx5w4YH2yp2ZbOzno5P3r0z&#10;8Lm6d5AmxzJ2MJbJR3Dy3+CJUqHCr/Y2OLiVqnyMn7C5u+/yYLmJ286GcQAAQABJREFUzhNAgXUg&#10;JybVJQ3r9ss657ookdt1AtXopHqk0nv4kk//9A/Q+BZD1kWAQVfWhoBMkuf6VGA99nMBHCDIlGat&#10;NjKp1nVQusizQgcbNg3/68zG1zqeehQwCIuz7ijEOOkwIzs8EliKdpUJM9E/52onMmhn/sZAPoNP&#10;jUbyrlOhQpFjrZeIx6Tu2B61WnOq5D8htEb0pM34yZ/BumqDM2opHWt389W3j4S8NsX+uFFeKYVH&#10;H3X6Z/4EnvhUsihHyWjdSbl8+4dP+qqor776rQHtpf7kzXJrqBVx+yzbTt7X5VaxuNAA7QIznVmd&#10;yWMcG1gHbw5sfAZ97LHH8jjglXnf3dmxW2+9jccBH2BnwmV0flsGf6hBO3evIoN05KSUkzpHD2XP&#10;ujbfVPYr2Tu74b1g1d2UX0aX0BGOLoG64LBNcgz/jtIid6cvDf4tWDC/Ldpu2zy2WLbsdvy+tuDd&#10;lW2Xb6cjthN+IgsBf8MOgKvXrOJ6LnW2zEBgOxbt+VaR9XwTYgY6cHbFx2Ub0KmPQnxT4hY2JvKR&#10;gh2lbcI4O/Ygse3XAH4GswErmWVZx94Du7MYcWNbxSAkj0vQt74knN8tcBDi3gAg0vHT6SuM+oq9&#10;oB/ddXnTP+B/E33GDupY6+C34KnYb9upNuZARjuZjOfjesBmYEq+R31P/oSvdkgOfjaTtwluuuU2&#10;1lWc226+6Zbg0h5ABd46MuwMTNbWSAscnWzgwxds6K3T47kD7b6hEA0kFQUJGFgQrDckOERJlHTE&#10;JZJODRsIXlPfwPeCidDOsYhXv5HpOgmD6i/BhjrJVo06nJy4NgGCrpwu+cAtfXkjCgSK09x5SYAk&#10;iRSImKSDJ2CQKXwxJ4ZStLEEV7IEOuT2evqDKUa1IlMlQy7lVeGgjixyKZxT++GpAw74dC84meqD&#10;I37ypvMqHb9i1cIk9SZ/Ihu6yiU8xTFEhFB1BznF8+B/6L2CuM5kvYG9jnGGcItxTQAELnldF2ZD&#10;K85Ofo7C+VfAVTU5A0f5AjVjs0iYOmWbfJ6a3c1czLOG133UgZ1eOrjIxbM+V2IjX9bgiBZVqCdH&#10;5I56ayOoolOdnHdgQOAcs1kouGnDQ3nOmoGIauRXa0yqg5iBwrWvWtbMcMpdPIu84NPrmXwNzUGI&#10;o/7sNQ+EOMYCN7gNXOpyS5rGQ73BQ87UD6ncCR/m3A2NQMUdB0FI+zFVpA89DN94F88mbZiClDz6&#10;vd85n5Gv5+FfOJgLhDJIElVI+B+8ZzbDukiS91GlLocloSXxJeTyC4v+bGe2K5P2HO2v6thp+U/N&#10;2LbBAz9xX+oEs/pi3wbjpwHFO8HcQIAvaLsOxFI+KU3qoleDyhYs9rRR+Kzf+TDtUY0BeBXBz0Gi&#10;X87zt5GA6rW2MEQk3kAjwQzYtCVoOytk/4z2Qi8f3UGnVO32UHlKYF1gBe5p1qy5GcRmcJo4pCTF&#10;v98LkP999tm37bbbbrDuuiXsgV+CKqk6Z3xC3eDAD/Lc+YH7V8dvBfJuk39dP8aEmZllsJM/hdXh&#10;hx32kuygN4tPS//iF79gseDb2g03XM8dK2/UoLbNfurZn76j8SY65tT2Q7Kd6t8OpeQr2dK1Wucz&#10;cJP/0GlsiHw8evKuf8QOaSQWBSf84oMZzIlMf9ATwJnYAz3rzd9yIXW2iBzL6aw3YzBnUHz/38XC&#10;FLKXwP7pfLdiJ8Dt+ZTwRmZN1jBoymAHhu30RwfoIwDv3O/li46rWDToBkIOCOzsjAkj3lVMc9DC&#10;ozhtz99422Nb9iTQztZxwBUd9c59NbtDrmb2BeXGR7Sd/YaSqzxj/ZhxiMqU3TL1m9hlD6KfmNSP&#10;etHX1Ue0lzxd2uf+6SvVK7/EPfQ31ohIu276OCLDkC3ts5fZblfyuOP3K+8DhliEL8ybw4AJXp3l&#10;GAMMeR4pHMu3ssk7NG03XuvmJastJqkAPC0n4pqUTs8cgl7liAQc8TAFrs6omC0leC6d6ohtSGOE&#10;anPlL9d2huElFMUj5SjDcq6lI6f5C5dmlIOHHvA5SkvFU4pc/FdnUSYjvAicUvEX7vAvMNdCm4YM&#10;2Ch4NFbSwK+sZIRVZBxvRcha1CHDqYz8A2sVBED8uXsxAGEog9bDPj4gPw27qHU+1FP9ujtFRkFs&#10;JDrUcP4B51E91rWslE6GfAo1ytW1uozjldJKT2QXXmQXhLIsXJGwUik8edJIjjoxrx9tbE6hViMt&#10;e6sceV7Htp1qdOE2i9pOO+6Uu3BpBRcofO3Ihp/Bn52D4xSU6x2d7/JKx2eU3m2FF10437WXH/yF&#10;bGe2lEs/csbBn9bQ7p1l9AhuZVDA8I4eOI+/SJLCzIZAvF4TAhg4Oz3x6LcxK3kZ0FHsIEUeYl8w&#10;qR3PbQPONkgz7iE9ENQAQLTAqgPz5BzfqCZZPhHwjMaFlV94jWKkgAz492Z07rqAUBUfPFIQiSJl&#10;xFTCspUySEy48kcB9Jdg5Fwc1W44kYoFgtSZJ/owr9XJUwUwZAh+8RZ8zRLUufWtXSK4Kps3BWQT&#10;HhKUKM07+cDEJ9EdJFK2UTqcu3BZu8QPQktf7/TkHQFmzrKN6TjiKT1wEX90wV/kcpDl9C6V/Yte&#10;gfExjLx4t5/tjsNb+b96MknPu0/blnfy+q+8yZer3+1ofI98Izsc+t65U9dj5z1IhSdpDFvYXly5&#10;/ryDDw4u75hrNuB37fbblzHF7SMr5MS/ov8yXV63820L+U+i0LMMbmAoG12pQ879RSZglLWkrmqj&#10;cs1wAJfOXkzqUZ/GTOQ5kyceO9TRlsCu4MBqBwd1D+VNgIVsvOMCv3l8FVFZtafbIy/n/X9nBRex&#10;xe+D7JcvDV/381VJ6Syiw95u++3yZoaduLoBQVvNAKBmljv/AOcVTmkCk2l76KQDxy7GEPWQ1zeJ&#10;BxlAJz7YETtjOTMzBX62Wdm0kcqLXyFS2aeu9dHEsm7/ai/qwXZqUyZG0FbUWOIGbQdWog8OajF9&#10;qNP0tgdjV2wAvrQTKwrPn7r1l3JwSkNeTOb5KqjIzXdTKWcxrO4ul+pBfLUYG1/EFuYJG970UxHh&#10;00FJZsV+TopR+S+jhyHOy8CWFxNgm2JaZJZQJAHrlgIrg8vJtUoCIPA6z2gAU8JZpjJLeZLTgCJP&#10;cKFMZsUxGWFJJsJ4oikAFyRcy1c5egqopyHEK6XU40KWNG45OjBcK08Ff06AySrarrQyjI2i6AkP&#10;p4HLGZWFCaIqNLvyyI/cMWo5gRQEi94xpjJ7PgmAxQL1HdWVPNlUBxhtEloS6Mlrf3FOdZ6kXP0X&#10;6aHnX3B0kBx0lGpE6kpnjSichz9kziizaidPTNKSl9gYPGVbZQJehyUNvgBL0BwjVr8i5nM+1TgG&#10;W+IzWdc7ROvIr2quu7rSvzMC1en2xqfv8Fe2qalxRCSJwBKVWcFQ89lJZMVvYMr3qm75mFQ75eC0&#10;YTqtqy6G36Z86LaIIetYxawt4Ue/DV/QINioC0GrIyJPv4yOy26Wy5vtpOSxPrgiH5hw8tJxyTM6&#10;pkz3U4OqYX34QWiXBkM7AaHzHLsAboVx5yD+pBgfnnrAKv0VrHewygC1Lg++y7V3fWTiEyV3eA4e&#10;PKq/5hkMdjKdhyAiM4GUOxm9MC2KcmcAHGSnPTrAMTg6cHYQgH/rKuovYRC68sRtYE4kq26SZxl/&#10;ypCbEgrHmguyQ3vwU/HJAF87EypP2UzkJK7Voav6nbVKJ1UlQxSO8M4gWJns0IXxXW87HpPl4kz7&#10;8BzU7pd/0y03t2984xu50xXGTvBP//RPeV/80JxXQK+BxiwGM8FPGxKP8CZlNCnv8KHhI85OyGSX&#10;JHAFTI58pDO3nnfL6k5c6qr8w/ZRbUSdUdYRjfaQkINcDkgfhvetGCiZ9C11pi7cKVDbOEiyY/bc&#10;Mm1qe57NFxy94ai3Jsq/jEUOApxtyqtyEFJ29w3I20XoVvntyMX1INP8brZk3vBf30J4kN0JxT+P&#10;gVnN5tKREn/Uq20ug3XsnoGjcoCr5IdJ/o3HMNKObsFvveACNn0WOrFWYjj62tQ/jy6c/DjQGvrH&#10;o8uXVZL69po/dVztV933vkIdqSxwiNuB7gYWEfqoUf2P9lsDPXEIZwypFLrkJYknuMZlwSuXaYaK&#10;MGkIF2jUHUdoI7gQOovMFVwxTD4EwriVSVOjGR1G8QpH9e1FlByUoiJHeeEIr1QIy66wG6JIMz/h&#10;UyqpKC7/d1BUAk7plRKhUNWiUGtQKPso3oC2gU/c1R194Zw0TmBUprA6qMlL82Icg1EQIUcaop1n&#10;byjhk6oYL1gLdeca+Qf/wMlKjSDVS9HJnS4F5ge018+FMFbyNy1pRG0QnsmfslHn2zz+JuWekyfN&#10;cXeE5/APKAYeyihsyduJKRepGog0vOOW57KJsHGmCb+URCfiAY587e3dgM7sVJj7iRcfVUmH9k7I&#10;Vb71DFIeC69Hk7LJio3L1FmgkRsck5U6QZxmKZDyWGjQmdKPNlKO6kEqv/BWICgLVedceuFcvcR3&#10;R2AvHqUsvP5fvKov8PsHjQqsQ3/6kT/rWDY1IB2dlfgsnc5bPaP2lTSCek/KleA0Eb7sHHVBwPac&#10;16HERaaWd0rdWd2yj/wpO/oVRMWVqgHXP+Sz7n7qXP+wLv+ZwOPMhn6h7hykxReDhLrGFVVMsn63&#10;YgbZGXBSbl3bqsgMqPXoxFkUZ5Z4+0PcMCw/0TFI9I/gtpZ+Fvnl3bY9qEhV2bRb+V1491wQRfBX&#10;4JwI6yV/AsRG6keqxEYLSW7kYoczKsq/JTVYnJFX+3ZnsVw+E8sAx7tTZckXCkVAiszQyGNWePdN&#10;mTPO+Hj79/P+Ix2WNLfeept28sknsor+jyd3tsYbyxKXrC+/EUasIx5V551BU+K6siiHzt/hqZP2&#10;Sn7EL9GCW5j4Q5UAR6dKJ1l2Alo7xKdLT0W+/NAbhk3c3TvbmTapD/Eneq+donf9kJ2Yiy7DozyA&#10;xBkEp/7toF3nY3yZjW6U13HJLHzLmZideM3Q7yxYx7LqzOu1zumvFjor+ajddstjlRtuXJrYsxOv&#10;NLqA0A/0KP+S3ZaE15W//33u6o2/Y3CjRk3eEGbNE7Skl58MOailf5iBzCCLf8RT1B8+oT9UuzJW&#10;RsuFEG3Y/xlHNIj4TLEH14JqX3FZkn6Jo29juJulayi2Z9ZkW7e4hs7Y2tnZGBebmrSV+Ebd0NB0&#10;IpcsSbvEd/WRnked7lTm8K9Y4ITRuEN+78i4j6Kp2mCDJcIMIYIHIv6ZJqt6EVLioR8aBt8SvvJD&#10;rMOUYUNf3lKpYMXppYrx/wgahyTfoEZZnj3C5ySAJQIZhQg0Kl14rsIl56Mj60hBW9hDlv90dh01&#10;cEbOLpu4/KvLwj9g4QK4MmpoBSdnIs0tS+GJ7OTkDq/TndAHcXQE7dABLtUjjw2jbEW2msgPmwMj&#10;r5Xn/6IdqAce7ZqgGJzVyOQ5EkGkRpLKVHofthozFjISu0Qkz3URR/3dTjoVdcmg/+XHaWmkZLBu&#10;Ajh3DdmyFmgHAOYbAGYbNClzYIUbx86AJMmbDWomz6Vd9U/TK/zoozH6Vj1O0VnTujOd+pW+08BI&#10;qP8qZ3SGYmqkLnfyrszqy/Oc8l/nVXl6GnfzwsuLjc06QyfjuaY+aP38RWZxi6RwWa8GwtWJpkF2&#10;wsFHTWEGXo8JJlTnDDxDq9ofKsDmlcHIUc8GHZRQxI//+Om3QpskpU2zDqG3BWlIuwAo26LwRE86&#10;FmncIAzqBsK8gZG1B+UD1a7Ur/CF06P0xR4fwzc0mOcCasLoBl7yyKyvYRj0lEOdE16ZGfAC26OD&#10;hztd9Rda4umDxLIPVicghz7w6jwpB+s4iHdggDfFD5En1wAwgByPhQRP8OZ4xx3LsqMdjszdOpvn&#10;CG9bRXe2wfEtjTVsM+xmOi5Y05bG0vChLviZN/1uzQ2CvviVL7cLf3xh/F5bePd88sknt6c+9Wl0&#10;sPVIzI7PTs7X5Ox40Xr06qxD9Nt1bn1pDJtqWju1unmpTmD4WOIjstURaWMQ8MZO0VjJYINC1vQX&#10;oYsdARfP6EDzdUDWRsi7bz04+F/HwMltge3Ild1PDu/MZ4AdJJnkaw6L/G666aZ24/XXZ9rf1yZ9&#10;jc6FlrO4m5eQHX09eqm3JrS75eZpn4d53DSHmwn66AxIdluyW9tzr8e0H/7wx3x2eEm+NXA1rxS6&#10;oHDV6lXtUQzYZrEAT1vnURXyiUeZsFL0oQ5G+4yutTN/6nW6PYcPOpClscIvuqp/iXnxEQbQqUN9&#10;218iU/eHMSjSTm6X7cyIsFzGt5wRW8/Mxnza5f886Dlt7712Z1dJPoSEPfDkDCrlwaQ9fETgmpdq&#10;Q1DKABi+ICANZQn+fu1jt8l6p+EYCdaCUkGhx7M7r6mdADtBZJaCCwsDphI2pyi4hx8q60CC1B0W&#10;dxcG81wblAyuFfwgkevg4dzjVKcJDgGSXzSkrQ7sJJ2ukc8yFEcLTdIHf/oqLuVVvOJJ/T4NL2gM&#10;n5rWRmHwOJQs7vCig8CzZhCJOii+i55oo5fKFCu/4isndVU8eK4OBz+caovOeUFKWLDwDUPASsMU&#10;EuFUGXUeaRV8BXzOA8x/4JF/R/nK1XCsBAsHOwHzbtcC9VPndqPlYwYQikAWHQkPkqkAqw7kS9po&#10;zhmGLrezL9Zx5J+7gc699c0f03s2UM+NOf58Viuu0BOnjg+86ggMfJat5QMf8sNDeZ5pQ3KQYX07&#10;NaYt6RwdKth5PexdGkdxdGmnnYMbOnkFkQYI5sAgdYeVJZnDN8YxcsuD/FDek7Ypm8WTMgtlQ3fA&#10;oxzl2/JZ1hRK1Wg3s3JNltOjniv/sLx0Ym10q64lrC5qZgLbdT4si73JKDLoBNxFE+mjo+IzdYqV&#10;kqDjkFcRWt/gY3bNJNKheWeE3OK0JOuJ4EP8PhYZjHQywWt9f9EsJwZc73rEWbSQTJkwkPhq4AZ8&#10;BEADtpeehu6kbzuzU1c3SdT39aqp2UrwKj78Jk8g6rkBkHVLd1W5dOl5ya2M7oDpYjXpR274kX4N&#10;JB7u09ZzufatgQcS0Ou1rkfyq4z+xBl+oeI2wmecfnr75S8vy7P2Dcyabc2Hco477rj2RLbm9ct5&#10;0jdWym/0S/up3e3QpAPhDGQc3Dh1TTzgT91KXdmkpXIyu6C1oqjibbSt0iftBBnLd6OCDDa1hVZT&#10;J9rC2CAOBzUQyFsV2tAP9OzA9wakt4rFfstuv715R67ufvzjn7R9WDy45cItEw8c/LkZkHe1vjGw&#10;DRsm2ZHBAfLKc037+8xfnXn0EYCDInnND/p+qngu9Taw+HADdQ488ADWIu3Iq4pXsXvgkrbnHnu2&#10;W1htT5UMOPdl4af9hQOM+axnyGyybVwA0pgJUHnKVLGuxxvKhcpAAVrqKf0mmQ4GbAc1wK3+KgNZ&#10;cEg8Orc5WR/dWYaX51pZlEu8ieU6K7jX0/63XDCvnfT2N7ZXH/6izKja38lX6aH40lutpx9M9wXQ&#10;VUyJ7WSjZAxRbWkb9qIYhTiIJ880CdpRQhcsleM4Ml91RGcwVfA4tJyMRKHlo6OQhpAqNGhyJS5o&#10;qkivU1BMloJKURkkUC7/Y/TJ5aTuwOnIRqJDUI1b2DAQDSGBSUXxE0beC95OT8c2X5VULa+1aA1i&#10;UBaNo3iUho1PesIasCqwD9rF53SFUN6fk1Kh1+syA1aGL/iBw6sacKTGhLZOJx+STuDsZAZvgaas&#10;5JE/z6friyt1bb0qjjyDrvCm6ddjoIapkh+xgQkKcCRocB1bmskv9TnOZiW0yUankzsgCEjXmTLo&#10;0KtZPey59cRvP6KNaoYhNWIDcXnXkTscg7JMkUonVTeuBBX9KHdDNA5T7JaAaZ1qgNEF50VXhVSg&#10;Vn8GKo/dfUWR6wjAuXopWuKThn7iFL6+UoHSc+/a9Z+hNwAiq3ee8fVCMrFnbInI5VfVvtSRgZED&#10;cOZV52VVuVZD5ZLKYoCpTlSepGEbCED0LrB4qp6whBUylYmiMCpGksh7siysukCAVGzbzqIt6qkH&#10;ZPcv6hXOK3M9pz2xDP6hjRUwEbAY4Lh5fH8gtqg2W2HSARl8dXbs1OA8ODkJ1iLgwMROsuR1utcO&#10;MjMDYcs2owDUwQeCR/LwqR0rVsm7IPqNNoQSeGIP6nonrt/N6c+14zPAawvvgO1A5vHs322BvesV&#10;1mR9f7YPf9PzbftO7T6wag0fFPo39uj/TwbEc9PpLV68K18aPLU9mXfx3XRoI481lWnglH541JDq&#10;tuOPrpU1v4BP/pvEUMuIb7Ee53b+loVXP2qlblQGYMrmmyy5ME+fsiZleV7Ouf55u50+g4A/ftaz&#10;097Fdzl7CjizYZu99rfXtRe84E/b9ou2ia/L/0LeLHBrYT/q5Lh98c5LMkuQWQD16WuEwCXWSbnr&#10;b7vttsv57cuWZQbC6fMH2IVx8c47ssbikOxd4DqD3XffPXZzPwbxuDPoAQce2G5bdlu7+qqr4Gtq&#10;xX28GF3a7kwOvqSHmMnLmfHXOIVszjWm5YtX31dnqanu1KV+RC0RmDzJeS8Ddx4LU6Q/OuMT+ezM&#10;yVu7bk3bbddd2oc+8IH2Yr4zMIdZjI0P4eOU12BUqEqJVeAPvxzt/0y1IZktXJkqL/4OX16qV2YE&#10;+A9mBqc+CvAcVXCYcI/z1bloPEvHBZYKVHUtfHAFxvO6S+fyEUk40dmhKYzcqDRTaFJowxpwg3lB&#10;rFccFCw1k1ew4i18erCw9UyzgjAixzDDQCVL8WnDFJcp09Mo2mTj8G80niorxyjaxbv0SyfFbQJm&#10;AlbhDC5O48wYqIxDrs6iDPzlTCdTUPmXPnj9mYaOhi1kV1BT4LCjBk4yf1pdz0VYOISxoZshnHqp&#10;4DqcRxzCTqfvufSUwZ++kwwzOyMJoKCv+Cdyk4t6eCUP/hz5a9uRBg0ZmU2jlw0DS0bogGk/bTp0&#10;IB1FqQ0zCo8zT0Me9ZjBG8Ey57kWpwv6Cj66npzDbPTEUXbBX6NpLqSr/btPaR//5TqwSqEupwJz&#10;dSbCjDzODRfpeKrzHnxYW/m76sJvdIs8zho4ZembEKgMfdfsTeRQ94hivYFLdgZfxa/YK5hXJ8c0&#10;uVmkumOsdp+ZPBDhdp2XuqsuW2MHK9hZTPRl/aKdEyCKf3HwgzdKY+vorrefoKH96QO2HkNO8qiT&#10;dpNq2BYHqEWQYAHGxYgZwFDXXkJ+yofVq4wAA2/q1+BsluZSB7kziu0Ao0g+y4+0qXd9fszFSDdm&#10;EZw1LJktV29zZvdBK3Td+Ed7KKOdnoMxz8fgwOfP0vXnt+5H/Eu7pn7pVEtNnZsXXqkjv2vXPNg+&#10;9alPt4suuqi5Al+Zdt15F3aWezcb7jy6rVm1ui1gk52tWTQHccpHbAtacMzofOI0CFzyIgv5OUcu&#10;fWnoLvlUTTusXFVoDj/tpKGErtyJ7S0vUdCFfsoiPBbk3XzzTTl3gaBJmr5KuN/++7e5rHa//sYb&#10;24qVK9vBBx0c3ao/7/Ld2MeB0wYGO9uyS+BWDA4cati5We77/t71m+wzxtsbbmP8II9iZqE7P/Yk&#10;PTcwOuigg9rXvvrVDBBe8cpXtvPO+xp0V2RTokMPPbQtZnDgRkN+1TCPF7rdtH8GQ30WU9r+RhK/&#10;OlFfsT/w48ZMWSxPm06Fqdd7k0cdY1vptHRuHZM0fYvCNSgOTGwTD2DrnVkTcepJJ7bnPOOPgMEH&#10;GaD5Voo0TeLVEPZLeVzkNaaSj/LFXADCIMt4T6GvGfstGF8lrhiBTDZwO4HcQYBDRYjIkW3OIVJl&#10;jFSCpoiEDRop9OuOTQLhCXgIZJEPeemYYECmTPCXtBlmKk+llnIlPARLQCU/eqKOAStOCx5h4ppd&#10;6T7fmAkvDl8KfSoguHdkntsUjQTKhqGZQkZqAo1lnW+vwZOgxNEGKIwY3cGQ2/mcCx9jCx9jlFwg&#10;D658BjfPXBix+aeDWRSe1WW0oCaihzgWMBWAKi8FAev6oC6WEUmOkYWz8NtlwDXCr0ehRD9sO+nk&#10;Q7P4F8TAk5QKha8ciAz1qd7iGwXm/9GZgzcE0bYGe5+16qXhXlzajaNsy41/Orp3M36Ixa+4TemB&#10;T7cy1edzsT0fs3cGCpbFJ3zWjw5Hw5sFvTz/jyrKp+TXGQb1Yz1AwnseK8gfeeq27tJTyLWBsOwm&#10;/+ESmMjruNlBg/oGzhQ9IpB3YspUbdfO3bv5YVPIAhvfAKb0WLj1Od/5rdcd9WmDjZ0PNHiUMcNz&#10;On0DqoEvA4AeXDcBswl+6ggcNtnsIx3Y17XBkPPiVMXIX13VtxO4m9aWyOUMy8hT1tRVQb7Xz2EL&#10;O0Z1xva049VMefcRkuViJT4iG22wywp1rtURGeg0z93xj3GXY67UtaH+oi/AfWi7+c5GOpD13AUZ&#10;IPPxs8BXwFS33hfNYkV74RGXMYdccHnMzBD8li8Ss2AmeoEnGYv3oV/b9Zg5ElcNrMyXL2yp/DOc&#10;bi5dSNufM536l6vfd9h+R+JirV9xCjiDKCrm2TAyuqI9z8aR1QGvd7RdMaFdvhFFBbc3H+Yplfq1&#10;ZAYzDStWPNA+ceZZ7cal7CiIbGvp6BYzGDj5hBPb7ksexWd316Sz1I90X+vlbQvOZF//dR96tz8O&#10;fgCUxWTMGnwIqwdpjTGAFc5BVdocBh+vSeuT6ehgNAt/QVdth9cA2QhMLlzw+6MLf0SdjdkOePvt&#10;dwieX/3qV+2O5Xe2Qw45hLUA17fLfvmL9leveTVThTBA073znjvbL/kg0bXXL213sWfAPfxmo5dt&#10;t9o2NwfGUPnJDIGPDTi/n08OX3XVFazDWMFjhoVsa0wMYUbAQcKLX3JIu27pNe2mm29mNuDR7QA2&#10;MfrRD+GLwfVGOlvfypjFDMx5LNB0/wIfZfi9Au+2nVHy7Yy64/ZZO280uNGH8YJGN/xC28lH/Cb/&#10;6W7EpORV3Lafte262FTf1gfVszjUevV/2r/s42el9cs5tEfl2oXHKR94//vbs9l6WdnXiwdf3viw&#10;j4i0jTWJJQ7s8FEHAuX/4MxjX2b48ojUVmAfb30o5/Gpj0fJ41oYZFEYPYLKMJkAqePEyarTqFGL&#10;AkhYIjnxLEmHGEUFo1vwZ29gCQoYjugoKnoLDhkrHKPcMmnEgYEZzma+iixClR8YYMWZaGh0xGDK&#10;4F2PC6IiJ/IpGch6eRkljQAGVE7xZQemicJCeKhORH4G3xXIxVesm1/6K36saxmlJUyMr57rumSY&#10;rCQWdighVaddm19EqFvyS0PcU7TEm3/RN6els5Av2xZ/FCQNhAYMZO1w5k79SlYLh46tGj57dTv2&#10;kaeOBg/KmEWElJdcWqP+1rCb2P3s+e3bAY7gVZv45cMG7MphsdpYxoBMGoBkYCo+bbUFDdWA6+Ig&#10;K8hKsWODraQebG7iV/f1ixfAqvYSrx0W3RL0xePdtvAVBBiE6NfxYWDBUc9Ih05CQCyRc9hwzHaM&#10;6zFKr45n6ARy4I3+PcL88D9tW6mOwgUXlwnW8GfJxJ0UhQx1ZIoe4o/T85CxCjiqEwCVXV/PT9gK&#10;cmAWS2hIR9UIX/q1qOrEn0UjPwJSQ+0Ov9C/J7qzmCS9tBt1SiVfOcs6i1zTGSW79CFNYcdXKG3L&#10;sQ3t2nZbMchBm/br8smHzORYfCpqBo/WQhhtmrYcXpkLMIimDBxWpL7X0ppKzgBsbLvsshN+Nw8Q&#10;fUDnFVBblC6t6yuDzhZscHDLKvqhA+uUDQr30J80pp/Lo3fGt926rL37X/6l3cFCO2/KXEOw3377&#10;tWP4IJF3jNJyz35nKGbTdvLJ4Y5L1r2zHHeyFUOlVCmb7XT55Ema2m3w5+DHgZmypa2gFnnMrClw&#10;+rh+bZ5rF+RBfTkIfOD+VWnH7iC4C3skyMfvWZl/MXv7v4KvEi5iOv9b3/wm0/1z2+uOel30uR0b&#10;C91PTLj66qvbD77/g/bTn/60/eY3v2Wr4nvTcSv/fODdq8FdBf397ne30HY3tW1562ITnfvatauz&#10;P8Gr+FjTiw95cfvC57/AxjsrWWNxfLsUfJdfcUWE34dHEPsesF+77Zab2+WXX876BFbgx194nZPB&#10;gY9ksq4D2cfAUflc3zDVKvAldKDeEDz5qCX6SzzxoqcMcPVXkvqd8isIkKoNlg3Wo0t16NsB++67&#10;T/vwRz7Unv4nz2RQyQ0UelzNRmzy4SLVJFEUmvAy+KsNsOpKHqVrOx8pcSQyd8EpSESsYECjAJhq&#10;cbJy4AKU+QRnoPMuaTBWY8joUSfwdoPkyGMkskt4MhJUu4LScUtnkro0XJeyLKg81ZzgAbgNDJUB&#10;Y6NWOHmYakjVyDsugTyF50wKCBis1ElRHeV4pLoziEpCU7mtVYosekXToAl6g6lBrMOkQ+zorCnJ&#10;GJ484SU1cQSvO0+jfo7+N9IoL9apPmRGKwS01BcxPMh1PsBTnBeGMEmHy7A7P+Xhp3PYiCMfaMQr&#10;qQSkMNr57fBT7BQjVQ9c4ijyYKAj5eedCYzxDx2lYk1bzWHE6qtDc+Z6FyR+4Ph592Bg9nnsg+vc&#10;7rPKFUg4U2cp56rbuxNXZjuVpj2UR1t41+9d4piWt7r5BrbpDVQfmqQAQYM/7wR8Zq98o+GUT6kr&#10;cflf1Rw6GHgMkqYMVjmORz8ZZKRODUgC1P+rEbr8l6a8i1TW8u0CUsfaJbZBFpNtrQIIF6qxqqdM&#10;FgfvldH5Dox30+W76l62asCF5agY+axkgyGVThW566Pr2fyCEEg4ZVPvHDuP1gmO/l+CJnn1aqAz&#10;HzLkYL2YNwCqswyKyLI+9/vpfERh/NFG8iudMVP1iLaJMpw1ggvagtOroy2LwTQGO/Cq71Iu37V2&#10;wnZR7UDKshXc1LLjg2Tbdded6QAZnOhP6EIbxA7A+CzZjiTvqBO45zpLAScmZZHn8TNv8G3e9BQ/&#10;Imsu3xa49tql7USmhW+/47a8mmgn8OQnPamdfNJJfNFv97Y1C+u0lT5mu/HOWbyuiTA5ENB/Y3N0&#10;N5IdnXXky6QOjPeDl/A5gOUveKUTw2QXO4v9Uug6FucJr9wLeG/f6fvzv/u9tnDb7fna377w11L2&#10;mc9+hi/+XdteyLP7y351efs6eyf8JVsqP/OZz4DnzW0nBgO77rBT25IB/oq77+UjS9fz4aCrubNf&#10;yg6LN7Ih0XI+y3tvu5O3Du6+624ej8xv2y3ajjco5uXRwGpmGd/6tmPbaR/7SPvk2Z/M3gxv+Ic3&#10;8Dhl93bmJ87MrI52ft7zn98evedj21e/9OX2e9YTOMjwMYMLMO20Z/MIcy4bObnfgTHIBuYzfmPO&#10;Rj5+pDzly5aVHc2LJlVVt3PKerseeqUwsxKxPWXxHY7aR/8xRpHZnvj4J7TPfO4z7SlPe6bE2qyt&#10;F/LdhXntY6ef2b57/g+Ax0O1N3aTf/Frw0ck/GC0FenaFobP6edpT8qC7s1nVt3ORRQAIzB1wthA&#10;YsOUkHDdb6hcDSZaQQtpvCAHqurCqMoadVJukOucRjHiTE5FMhU5UdggNPLoKISWORtvntPLqBjC&#10;vMMXG6u8ODoV1mBfAV9Hy0dHOJpXU+XKWfgUrGSsUZ6o5RnA+EIWhZA5Nc1vqLCZT+lBXLKYFJ5S&#10;XRSFh/o5B0xaCRJkyH+ucQaNEjxUCT82Vuuh2+Du+MVjPaU2CaMMkwSe4LRzCshUuaA6nvbxPHDo&#10;NDg6L+LR/qKs57ODBgXkD55FbkDVKT0KL24qAyhhfvLOcR4jbZ/7bcMIfiEBrGzf4YEwkHm3lWku&#10;Z3aUDx7DZ+f3Ye8GOfc1LZ9BjgDnVGh1XsoFSRsUnYjPwnwONjOLnMgiha4sKR6ypAFx7SBQWjb4&#10;6sS1UP3iP+pGbwBW+Qf/SurUewXWoAUOO4IPrXTblY2HPOEj8lEv+qKRyg/tT92pS6+1r2ZwsaN+&#10;L22vycm157MIXBaJG5SB0XY551Jw+c0J56b4WPBoHgdqXPQK6iQ/78ChQ+zM0btqn6nX1sfyU7jk&#10;yRSdgCN1O7H4Qi8ztuTb87FNqhTPYpe+/zgasMThFK123poV5cou/vgt05mOPoUxeXQA6KU51VZg&#10;in+218w8BYZzBqJI1+srX+lC/5UunkyeAZX/WVCWeKh9QOYndu9bcS/nlWptkxj4wZudaw3ksAM+&#10;706ZipW3T1Q/PEz/DXnEFvtwlI+cA6ta5zFtfQWr3k855RSmzHkFb+GClD/1qU9tb+aLhL4CN+5a&#10;835+X1QXeeDbAYt77Hu0wzCpw/ABc+ZLxzx/+nR0bCMi6VNqKXrirOrqh9U2/Qqe/DoAWrhw68wS&#10;zKIT/da3/r92z/I72mv++q/ztoC4vIk765NntYMPPrgtedRu7Zxzz20/+tGP2oknntSe8fSnp/3v&#10;sMP22StAm7tpkHR9e2LDhnV5/19aWzPY2HWXXTK42Aa4zeoZIY7+26Pa2956bPv3r3ylffmrX25P&#10;e9rT2lGvO6p94YtfYEB1rSxTZ8v2WuCWXnNl+853vls2gy9pbUmZ7cZfZgZ4BOGsRWICs0HS9vGl&#10;crimYNhSBY5Y4LlpxMzSl/7R9U5ZvmtgnfRF6BgbuAh0LW9XrF27vj3rmU9vZ591VtuVbyQ8/DAD&#10;D2LXvXfd197F7ND3LvhhHp3AIm2l+grbr7zEH6XPz46+3l6QDtz1n5bMH/CJFwCPAQJH1T2Vgmta&#10;ZQGhlF9Boiz+4JAgAsK0S93FPMD8Az5KsGF3J8u2nsCISm49VMCCos9PCXseR6OHewHJH0dxFQcR&#10;LKX9mnPxmm/KwANlmJdBg9REX+A51lhB+KozjsPANWqWz/rLXRoNo1CU8qObUKz/UsZ/8iGtosc5&#10;OrDioK9MBnqT9CajMuGSWTxZVrjqGOLUi8MCIrS45LCq1cAl5+gqQTEl/lc8q5uhJ5nyfDzjDJ8F&#10;mnzrT5cxulHH/nS2dD7iM3CYb2WLOVFYfMfxmDd/vgKer7fxqg5eGLmtkA1XgJ3L8zm/ImjK52bl&#10;14WCxuUEf07ECc/K4N3O0E0eA8GP03XmhT1oqBYHfQlodES5O5dH0XjkZ0PUd20HyhFry7fFXAvm&#10;YMGO3UzhfEbPXAYyMUPlK4vpsivPd/AZvmBfjpQXojoM3wJl2RA68jp4riPY1CdlaUPhSFbr8Ums&#10;njrFm6vvZVIZ9Iv4DBk2FXkfqegAB0zufOM95TnRYxgt6OhBXaNDvxQ4AstGBlxDWvMkEP+LXaAZ&#10;HRZV80XplX5kAM2dNZl2L9E0HZ8wWl2ZfZaaTmtyN++MUT2jN/Cpg0xBiTo05T8OMsQMPvmIPTve&#10;4oPaBKvwRf28UgkOedMv5DMfuxK32PAl5fdNqjxawB52BPqdO9W5hkWdZ6dKjqODSNxAjvU+oxcP&#10;fueAIjoOz+iD8vEbPuFxxMrYSL3QwOczaL7y6t+2D3zgg+0unrMbIhxwPP0ZT2v/+I9v4nHFztlm&#10;1rZhu/GxwgIG3HZuDhLVn18zlN5koCFfXYf6DIXRpxJxmg6yWCfHMvRASfhzYCWQnddD7qDHgG3B&#10;gq1TJ7Gbhn7nnXe1753//bbf457Qns3bA75K6Y6M97I4b9myZe2II45A562d/pEz2lI66U+yHuKl&#10;Lz0sbVH+99xjz7Zk113ZdngbZJnXdtxxOzYS2pZZkQXINwd5/d7AQ+32W3ndcOE27e3HvrV97OMf&#10;b59mkeWp7z61Ld5lcXv78Se2y379q/b5z38+A5S1a1a3v37Na9pOuy5uX/rCF9o9PHbwjtpO+yHa&#10;6gJez3Pf/qgG+fyEtAOCbRaxToGOPx0netD+buvrtb+qoLvQ3nueetYeI+lz8bPoUj8rH/Brmn4Y&#10;aR2LHDesXdee/z+e08785Nlt5yVLGEg+CIrZ7Z5ld7Z3Hn9Ku/DCS6jEowsH1NysuAakEV/0aenp&#10;d/EbFCsf+oLtqXNYbHJt0hfkTw49T3/ipTznR61iX7MDxG/IU9XMqz+KQOCCCRuiv6lkozBJzynA&#10;qYVDnZA4LINZCXouoanGwWUimXA6KTAIFwFE3GG1g8LLVWc8sDaWelQh7ZputVoKc+L5kEP5xREs&#10;OdpLp555oBbS5P85sy4F8m/jLeLgMQD9Ia7UqfrSL3kUiIKeRmdrYDE/R8rEVfjrXPCBX1wm61YY&#10;o2qy5MFObxBQf4Pf6uisN/CMzqacp9xmBNEBI3w5eTmNjhznUenyISl+dYCeFdBPZFUkzg1IBo05&#10;s+dldXFGsuiuGg3wsYdH/jnELyxkl17HI6l0NgQgNyoRb1I6TulP8Z8AV6XJz3PM2KpXATaLBs1T&#10;hO6L0d205uNAIvy76IcpX/WQJJ/DntqtpwlLnATWDP9Zj5+QdV+Kngb7oxJlGXwkvwYJkZf8GiBT&#10;P3T1b7GYz38eu549Vx1B0fGnnP/ElTYnTM9UZ5Iv++IfwcMAx8GXqROMn+hX03iVdvRMHQdjGTAR&#10;qIhCIOTAwG4MznwubdBKwITBumtSR+SDU9+tPf4fyWPJ4f+0BQiOTlU+/CVOxF7Fe7VBeDCpG/iv&#10;jxRVnu1Fvm1jrmUx4dX8V7qtWT/o8c89VIJEPNW40h5LF9XW9YEEYTBmR0EGCdrqQRbQqevwSH3r&#10;DN8xz2uT5yONcq+dITOJfyveQPgxbxEcR+d25/K7MsvhAr1DDjm0feyjH2s777gzz49X1aM36Ivb&#10;Vfjz5/GpXjpWB/iuujcux29UQCGvI//LRZV5UYOGxHZ1RX1lUv/GRXE9yHNs27Tb+LoF8MDr2hDL&#10;v3beee3OZbe2vz3qb9uTnvjE7DHgeoEv0Ak7o/Hud70778P/C29DfONb32z/9v73tf/94dN4Nv4Y&#10;puxXgm9W1hgs3nnXtvWCrVgPQdzwDl0ZtB48vvIVr2if/fzn2uuOPrr9w9/9XTvr7LPaPvvt0861&#10;80e9b33LsfG/369YyQLCl7Rjjn17+/Wl/93OP/8CbMajAG88kE+9S89ZAdv4agYNxgPl1h+cSZgP&#10;fR8hqM96o2dqNkUbqR91EDvj/56TGf0mTqBhY4CbLrmzqrpw0ed63kRxPck+yP3BD36g7fboPZkE&#10;YDZx9nw2WFrKVynfGttvYMA/g/i5iEcos33sBL0R4/Uh3Yj/Q89jkeaYnCoLXIexQvhK3bSAghSR&#10;4NWwbTzVyEPA/7juIAgrLErkrsiRdVZAhzhAXSESCbPm2xjBIXOoC3h1pPJCss6F43Iwl/pYM9P8&#10;lKhglT0ESDl48yeiCBAMwS/D5byuOpYq9Wn3pTQCEPCEKa6VA4b8FxyWlZEdMSqPr1oUv8okRRm1&#10;+1UjlvW64kC4TClGuAD6X/J1hNS2Wk/Bxbn4gZr8WVyGq7LQl3Kvm0lMO0l4rpBiDfTc6wmvhL4b&#10;TjeMGFUx+dTxmGDksZ+Lp3Qw+BHnNPqQdxZg2DOw0VlxHlmmyYbQkddZGV8t2sgOaW7v7JfZakoT&#10;YGjbKNcxIvbVqZmsmM0d8cDTe0v6i8gevoGxjqSHjsIo1wmmQavPYVvPtb0dlf5Dcr+J+JLn/PlP&#10;XQU2QsiDOjP4OV1Lw+Yute7+AE8V8BvoU5O6qWdZdfPyKY2y95S+5SEzQLqdpV336rQWGkITuurH&#10;4DR8uHiH//BacothktSFF5Tn/XdPO0/qSTqPSNFNdYTCSz/1ULRyGwDSAaQNWl9dqLcpPLahzAox&#10;2Keo2hNcRKYwWgNA715iC6qKx+CqZsjseKGlji2DdgYMdDIGat80SaCmLapbzWQSjyl39tTxetjb&#10;/PILNSK/WAlaXnmMfPLSWw6io3PtJiQ+C534Zwanti8gAdqS1998w8WODjTBRZV0sBno9ruytH+7&#10;K3iqgZeY5Xmavbsehz49ytv0FD+gQ3H2YcHCrdrVfIb3ve97f3uATl8fcnHt8593cHsHz8YX0L7W&#10;07moO5MdkRvzqDsHKuLy9To/pazdvPY3dOLUsufhR3b5Gf/0QeHUlR8L8vPKflPBZundu2sDMo0f&#10;e5R8fkPBd/Yv+gmbB+3/uPba1762rbhvRXAvW7asncKOifuwGO6oo47KOp8PnXZae/3rjw69sz7+&#10;CXYD/EE74YQTGAjs0rbjEaCvE+6w/fZt990e1Z544OPaxz7y0XbJT3/Wjj/plHbJJZe0w15yWPve&#10;9y5oBx38P9o553y6rWTm4dh/enM69Pvhd//992/HnXBSW0H+h0773zwuWYM86BUxVXliBlfzmX1w&#10;YOMjKV8VVZdpF9gmb0rgA85sKG/6SSprM+tHR92+wupJJvVqmcm7dBeQuvDT9U3CaJNDDz2kfYXH&#10;GY/ntcfm4wB4u2f58vbhf/twu/TSX7oRS94K8Kud61hHhWnDT82y9bdTwBU6kafaINaIHcuvuLKN&#10;Y6fpPidfXs8SSAQKY8UohQoDWEx2KenEFFTnwQmrng1ETFB35EAyvow7D+ESwCimKoUojTyfV6nk&#10;QbsYTfXgDh5gqZA/640UvnqZDU20wxAZxckjef6vw3eyhYkyZZVelRSkAxNEDqx0huxCSTs+LgYv&#10;+YtMgTNPXVSd6MbOwTrBVo1bfXhpHqAiyX/hxdPKyEHc0qj6KSx8UaC6ReHWh0bQCAn+0iF5itRt&#10;EWrd8EM3wolDGcM7gwT517HFV/mcyW9gzK1f9G2RPDrnPzgQrneKqUO+/AdOKAi4ytjp0rUEE/eR&#10;D5sJ6sWPnx/dwBcKfQywRV4blIGuB8mngneZDD4ZcUtHnhPULBNc3SQQlh9L31SdvB1w0SpdAW/H&#10;YkXywRY4/dNzZy+Ey5/89wb9MJ1TNC89/ur11JKxfKtGLNaVxyQOxSedfdpE2WzcMQYTrBpAhp1A&#10;TX15r6Mn8jYbnjfx+s+QTfyQCqzw4vTIv2Qqy0g1uElJZFCm3BWJwBxjgLqXlmAgGh/SURYDz/Ad&#10;Vav8mnAip1ji/1S2XYAvqAls3jRkGj+k7PTVHXrVl4SVY5FhQ2d/3E0x/MJ/xZPq4GyMfqo38Qpd&#10;aHJTdF+npWtkU2cmdaVOpOebITN5rdhOTvyB6WU2m4oZzhZRzx9/vm6ljP7s8J0eLlvHgXPuq3MK&#10;K6/qIF+C41izBWEi9RNfc1n4hp8M/MUvjJCmyuSL18rohC66+Cftfe97T3sLd7tuqHPPPXczrf7S&#10;dj/T75/g2bKv5i6k43Q6eyP8OwCv12tr58ON/bm+qnFxsXwrizM08hD7UqYeHqLDdwbAV9ccBBhn&#10;1Ih2dYp+azpptwe2g0sMIt8kHjdc+tSnP9323Wef9pznPqe99si/af/5f76dRZBLb7yJRZAntWPe&#10;8IZsoPS1r32tff/7328XX3xRO4R3/F/68pe3vfbco5155sfb3nvt7fQIWOkc77iNzn1NZkXOs84F&#10;F7SlS69rbrr05n/6x/x+9tOftpOOP7nde899spLPRr/tn49r2++0S3vfe97dfnvNb+GZWRtkUbbi&#10;3dkhbedCQbY0hn9jlLMsC5kFcFCYTcnogb0ZUHfuYqh9jFum9Sya9NEn6sFvqI//+qaJ1+IyZrlu&#10;ZB0zOQsWsKU68eWB+1e0w19+WHs/m0i5bgIGwMTbU/evaf966nt5HPAT7FOv9M5AB5s3idyBp4OF&#10;ik36U/o/eJYf/9LfyBSwiWfyT7l/Fd8oIi++zjG+oPPG6XtjQdQ0Du+WwUMCsY015zrnaNyW6jgG&#10;3SodwamC0ehsCocMxMmoJg6T10ldiGC09ZESiKBaOKtxyatOVkm6cMClMDY+L9IZ21n4fLnjVZAU&#10;W9GFaOClNHULFzqgYzM4jeDsnWAURd0oGPQZNXMsDiUnL+MKGg5uIpNGoRyHSGBQXnGb2cEnvMnA&#10;NDTSMkX/2iRX9V+MByr1NoK60IHxBNGgHH690LGDjzLrSjssAzqmfos/dUWecbHrWHRqyRT2Yhd8&#10;IoHOAZ4V8m9SZ9hGh0s9ZQZoDoMAF1/NZCHRFmvhQ8NxF5l7MNGgt7nzFjD636YtX76SxihRYNCf&#10;HJTflL3HQInmkH6j2MB+BOvypx6M46clVwY5ue4dCPylE0gHVTJKL34UrJBGD9Fx2oXPX300MPQI&#10;b7LHn7La2fL2v0zzAx+4YjloWhafAJ/BpnRU/mzH4yLW1OHCv9J5tbG8BRHfVu/YU1wQjpySUb8T&#10;xwYLPCWB11mPzdT1jlk9pj6dvD4YG4sJO8hxWOakFlWKU13AC7DS8g7XQBa6VuBXflJtIt860J4E&#10;SkJrBjuaOAk+4/e0JyqlHsiZpdMGSqP8yu0dWpee/PgZAjkoyGBLKOShZXMGLjpy8XUNB4c+72OA&#10;8MuArTpAikjyb8osn/R0dlI6BHRo/qbNBtialcBaGQgIY00XsJXM1aajNAt7ssxOVR3YAfgKmCvQ&#10;VZcSyuuoX5flC+q5/NbcRybzq07XPXw6PX0+naabF733X9+bWQprHXHEqxOfTj/jTN6xfyCzFtts&#10;ux2dnnEYG0JHXrZiwaG71zmYWcWgYT3P29VTDXyHNZAZWnkvn7oOQGbPmUk9Z4A35455B7bvVd74&#10;oPbSHwf7xAjXhN267I72r0z5n33WJ9p7/vVU8Mxtn//Cl/Lev28FvOtd78qCwmPe+Mb23Oc+N8/z&#10;/+Pf/4Op+/MzgHIDpb323juDRQc2N998E3ssrGy33XYbd9Kr8zrnO97x1vY//+yQtmibrdob/v4Y&#10;FiD+EDrzWEdRXxn0g05Pevqz21mnf7Sd97XzsDHvzGOj8iF5Jh6hZ2fjjC1O/ftxL+k5ELifVxD1&#10;Df2k1rigT85H+7D52Z85QIyd1TO/yjMmJDe7JqKmtsg3HZgxWclGRoe//GXtIx//GAufdwRMf9wi&#10;b0a8kwWUP7jgR2zAtGUGXZsos+4GfHoej3tmwNtm7K9FJ7alHElo8xMrBJ/tXjj9yHYxw4UnGCux&#10;Dr7FS7GPmwwuJP4bmRZkZC8KznUPHcmGKxkFTRWuQwBiBpsqt1FXfigICLhKTqNLgwyWjiMHKYWW&#10;PIhfLPkOdzRNUwS/ZRyKPhfYA5rWN2BZX2NtyjM0+3tlkKcEM0kmcRIa1i155E8mdfIwK/VexqH4&#10;sZoXAZ4u3wQxZSO/oELIGsheTQw9MA07cAsV/sQ50EgHvvNsfOSBAySAFFzxaSapGIz8dXdK3XQu&#10;VRwQdekfOnI0/4ep+NGNgIvjyIOdT/E6nqXGLsoSB5KOzJYyh39YT58yWZ8eNDLWJ0JZ8c/zNump&#10;ycikzZj+3WKel261WpvHZDApz6DwMUDWnVDJjlP51KmLmIIGOAOweikHLzvEXCEjnwbVPvuRhl3X&#10;BgJ5cWrYOwTrm+Rw1Pc8jwjSJcAndWj64V+/dgCYo3DRMfR0TMlGP4XRa/6ZOckPbjvqTje+aqCi&#10;uh3KmJq1mmWZCvdC3Pz1alxiK68loEBwKM9uejSpY7aFABUfOU0d6Ued8BY6hWRCp3BLo3Bo77pQ&#10;9wRSdKD+H2ZA4IxFPVIp/04Ny/Ab6cTToKO94wuhqQ7wBWCcPdKFqR1+5QeQ8BJ7Ca8AXQgP6dix&#10;YRK6D3/mawcI6h/K4JsL8VvKxlFYhxTaMHSsgu5c8Nk1RSdYH4ORF30xbabzb57rA0ZdaervwtTM&#10;SrEavUbJZctiliaC31k29OF5HjXAMyT4lU9W7GgMBha2n//3pe3jnzir/fPb35aYJ59HHnkk/89o&#10;nzrnHJ6z399+v+I+PnVcawbkQD/FOJmWzt0wut70MLLQRreAlm+PSCv6RCNb8TjCtQa+eeDbNDOY&#10;SbFsAdsnO5MzUum/689M5FfP3iU7A1GzSjPbG485hkc9D7Vv/xdbKDO97vT4Zz/72fbjC3/Mq4R/&#10;2T70oQ9lz4Ef/fCH7ZeX/YLtiu/IlsVpW/Dqowj1cvhfHN4OOui5be+9926LeNPgq1/6avsyrwPe&#10;zUZEDp5XIPeSxYvbaR/8YAYBsnQ3Myf5HgHrGYbddSlT7atQdlDf6t+ZgVmzts39iK8q174M+i8V&#10;+MFOUtmnvMTYmU6bMmetpFOvdflLRIAAAEAASURBVNZjmvnoDQ/Px6te8IIXtI+ecTqzKtuDhwHD&#10;FnPanbff1t7J446LLvoZH2Hr2yrLD7reiN84INmKxaN+OOnBGWuqnWpT6OjfMiZ7aav9zDzljI/r&#10;oDKMfepGsmxoPGc+S6kE9ScahezBgPyJY3QHrgYgviIJiXJ4nZmR1HDq4El90csaxMEhqyraPFMF&#10;dQNCLvkPSC86+qKnUmvUboDwzqpSBQR5DAWyh8ADJGwGZ5euIkz4z2YmIqKe9SN9pzs6QcuqXF45&#10;BbHHiTNRXufKoKMEKOwFlbilCRLEDi4Lp+Sqc/OsG9FtkPxN10PJpfeVgxXNCqbW1ZgKkHwcJp21&#10;BfJTBSUKl9XUi9/iw4AN7zBo/QSMME9NI67sm8zrF6L1MgMcmEa61BWHIOGHY2zdp8/s2FyIs44V&#10;x/mwSGBjuQSOe3lP2JGxi2K8y0xHAKGNTIVlWhk9WiUdDrhHgDSIx08pl/c6n2oU6lTbZPGTXHvN&#10;nbJ7YETfZJXM+qUdFrQTFJVXnzIAlm2US5m4b0RGG6H/KEub8aiPkxwMBbm+Ka/FTy74z8GSA6wa&#10;8IFPXrocNvzMKkx77VGk8Qdxj6QcnEtPO6Q+nCWBw7YYunZq4cUSoa0FiwQrg7SDJAcwAKfYwWlB&#10;lH/lbQ6KzI0UIVqwqIPqJbP0tE11qOgmvJTPxn/hwzRwex6SyjvO9SMAxKEdHcSkXWX2Rih5Il/C&#10;pHRNnW/rZF8KOoOISbm28jx+w4p29QwYduI/Zw2h5+ORikPyU7oIfUrHTJAr71eyRa2dkTod7aba&#10;Cx/G4ZmyPu21Oya6mY1yRlbykGZSx7rDlsJPDWLr3DLzLDOp9/BDvvq3s2Os1L7+9W9kUHLKyScg&#10;d31Ax3fz72QTou+c/93MGqzh+/VOU9vZ+Xx6s/YGrYNrbZLNacBnu820OAxLdz7rIcxzPQQZfLhn&#10;t7Zo60VtFz4FfO211zCj4MY2LkQs349vYPvIy/+/Z+e/Aw84gHf6P5UdF3920cXtAN6PP+nkE3nm&#10;P799lTt/1yv4vP3GG29kxuA9eeXvVa96FXsNvKj9zWtfw5T/krxxIMNu/KMfKMNynp/fd999fEvg&#10;v9ic6Fv9tc7S72o2LTv88MPbCSeeyFcOd2u/+PnP2j6PfSyDkDdFlvNYxOh+B7Ef+tQxfPVSP8nN&#10;BrQqBjilzxcPuTHZYf72bPe7Ko8u8+YI+ba12RghA3/wWLceWapbcHZfAFlgnNpfjy3W5O2FI9pp&#10;p32oLRibGW0xl0c8d7STjz+hXfyzS5iVmB9+vOlV98YWB1YO1HyLYR2zOF7bBiIHMPqHj6F8o8QB&#10;Qwa+ykeZPIjD5qhsm3j7JT4gj/ylrsg0vA3ACqbRCSaIY1yROZ1ikPOVQeGHI1tH+LoLrEBtWAqe&#10;+DFlOouUTcJPTm0Qxas4By8A8WdwLsfnpKoa7kLPRiIqoOCnoBWJpBzmhI7NT/xFsPiuoFXlJUum&#10;fOBxwIo2tMlQtjAZPpVbfRlYS2/SEr115dIg6iOGoaMKjFyrAxELKX7+5FzcGi2v0ZEjHrNzIqgG&#10;9Nos8AZFrsCgfiIvNuZYMxylx4D8wX/S76g4UlfZwkXXM1e5oweXi8AknAAEXXFbWRyTwZY4/IuO&#10;qq58DxgryL58+w1tNxuaifNtIDB5Pocy8WtDn6+tYzpVjMoVzDROO+HczZsD7tCjjue54ojvQ0ff&#10;kFYFcnGYMZnxKmiwVPJZuPwlWc9QDdJssZuq2Af68Xng7PhL19qty4yKPLfB1h2wnWDXFYhlMTg5&#10;lu2lNkUznX9o0dCZyRJ2LNxDnLQba8TOwVZ5kU3zkAZPZRMHMmSGBLzw552yswoGCGpz3eXiyu19&#10;HXQpg/aNO3BeegSJ+lBGjkOOIEdgeZhBwNPA47XP0E59258yU1nlqB983IGCnm/7sV0YuCpP20rX&#10;tmP7tW6vnyskYeBknUrAYZsk6Bdv0KRcO6bN9XLQRh2bWHWtn2pT74bVcx4XzEQHuoIDA5Ke5/+b&#10;HnIdCzJSx9cFZ8xkYRc7u9kR1NqSaXqBWbeinUsAl28VmT0hIhOdOzKlHYsZgKFPjyMZa72W95Hv&#10;MfjgJPrmOjM80HAQ612jjwm2224Ru/QdFV6drn8bswTa+4tf/CIdx6Lgc5X/fO4kt2I2wc2KHqSD&#10;9w5ZerYd/VcfShyHrfW8056pf9sm8jtrZ8f35y/883b03/9dO42791uZos8bA9osPuEz94cyfX/A&#10;/vu1L375y/mgkAv3vn/B97NW4PjjTuDVvuPbk9k74FMMEq5gx79F2y7KzMHFF19c31jg8cXee+/V&#10;ljD48FGIOnNw5SK7VXSkS69Zmu8VqB87PeOD3wx41rOf1V796r9qL/2LV7b1DAhOOf649lXWErhp&#10;0QfpeN/7/n/LzM2nP/OZ3Fnn2b/+gA85WEK7mR15gEcmi3fdqR3w1Kfk/f6lS6/Hvm6INrutvG9l&#10;BhTOWmUQja420THPT+dNjIif1syjM2XGO/3NmQHhjzrySNYEfJiPUs2Hb9oDMwHLbr2lHfeOf25X&#10;Xn4lszBbpx9xZiwxV1/ib6ZrOfDJh/C/h9e5lko3c0DoJmgbUq6e9CNT+U35qC6JquKDbnmsvTfx&#10;mMe2oG9ru5kLF8x/F2BxllTgPMmaJLtSCSQxVA9CEHkMCHkpB6SqDOcthxeDXAdDYCj3yn9hHENS&#10;cQgRsWWaWtUgcE7K0yjIzZ2LhZ1naVYwTI1wb+ypu79ABZcYyRYYueVB+gaWwl0ULZYXjzp3P1Y1&#10;/q9y+RFZGuf/Y+s94H0rynv9xTmHAxyqBuwFNbEQxZpoRBOxxILGJCbe6I0FRQS7EQsWQAWFxBiQ&#10;YsCGLUrUf9QYy81NVOzYolLEKKBgRQUBaYdzuM/z/c7svc3nP3uv31pr5p23zTvvlDVr1oriq4c0&#10;HoPiasdGf0lDpV8UCT8xYPCEJ6OGjitz4UxLZ2zo2LxtmLnw2kowMYCrurGvOvJHFuWrcaSx0nHC&#10;gHETUprhA8VV/hpU4oKjZbliBsJzmCnwg4t2+MhL/OyU6ACF2YvtUf00qD3ZM9lh7HvnnR8j1hD9&#10;8tquu94gvf1fsaI3q/Mh5jPrOsihPxCvNAWhYbxHJIIL5fYaeZEvZbGi1+qgMGLRss1AuSgPlVb9&#10;ephAbP5gIDo3PiKrNyswEepvWHZsKfpNjDoAiQdBnvyVFXUxKEdHJtlQa4tZWEaZKkEIjHJvh611&#10;TpuzOMUY+bK2YYCDe/JpGUhe8+zzfSPM1HiuQsJZPG1BC3Bf+YAIYyWCVqaLBU0jC++RgXsBDSHY&#10;adXYKkJW5eqpII62JazssUV1AGPplIDH69huwQMr38J3ZNyy8HFfeDU/+pqdVOEMq3UDOlFAqKr5&#10;4ApQAP1Bn9qJgig/OPI2CVF2EmgWiVeWPv/1bZadGEnaGPyKafc+RqpM8riReL9od6/fu1cara9+&#10;/evLN7/xzawyl1plL7zXs77PNO8nzNq4Xpc/OIu9p05EQdgODZKNqTMh97z7PYJXHe11p73Ysves&#10;5YLvXxAYZ7y0L0eqvgfvVsgJUZ06wJqV1fVV8GLHzUXdfj/BxnhHHum5Av973/3e8oQn/DUr3R+1&#10;fPkrX+HDPb+ozYDMToXbCe/N9sK+Jrj77nssh77oRTy3/xTrCnZaLvzhRcvZbB28gU7/Hz/0octD&#10;H/awvHVw9tlnZ+rdnRPVpQOzn/7kZ8w8nMtWw2exFfA3+K7At7Lb4EU/+AEdGHYgRd+uc3CLY1f6&#10;P+EJT1yOOuZvl7ve457LOd/6BpsLvWD58L/+K/JuWC644IK8brzPPvssf7Tvvst3zj1nOfvsczLy&#10;xmiiM0f0yu52xU9+8hN5O+OY5WEPffDyqEc/etnnvvddvnTGGexoePFywP77L0fyNciv8Bqief6U&#10;5/wvfelL4O+s4HENhj7NLyq6KHEDrwLOx6H77feI5eijj+F10Btgd+0EnPvts5YX8VrjN751ZtZQ&#10;xXdTHNaYdAQsJOzlWhYZurfAfe72u8utb3FjHqu48PDqPLbRJ+zIDE7WN1ivtHeyebZD0Znv2p6w&#10;1mVxtt7ZkcLed95p0xF1NMlpOgJJXUbCVjJppGEe5AESgPQByo0KNakEkpxEYDi3MTe2MDX64QzC&#10;tgyZYVSW0cjZa1Oo0J9nhYMOMuUcMkDZLKYBonBNn5WL6OYHUTkWY3nyPOH0HRFo0CSTyaHv7/wr&#10;PfNDMSDIDGw7AcVReRtXEK6Bmc4rhVyFlYYVG+JxlKFZ2uKv8xschCfT/qd8Qwvi4dJ3oNVc+OA+&#10;dAfeoCBuftkvbChzEgJETvBzGYcVVnQO8rgahPFfGsJ6nYdq3MTYuLVyGa1zuM2et1quYhTyDRzk&#10;96icOiUP8++6627LFXyG9de8Rthd0MiFgabBwHDDC5jEVb5qA3MhGdHQVn+5AEa74x47EkYdpgEn&#10;JfoErA2RDr/8r50eDpYiU5hQlm6iYqfeNazqiPvQH3AmQ9taNMvVKEF0mmKIU09DVBjxq48SEhK9&#10;W6Qh3rxECpTIyaJRGfESES0N9lq2yEdlsT47W6XdVh9Awt98hKB+bABCXnzwlQCu4h5n7CCvkUKp&#10;DaUSqt+CK1OmSY2lUVW7+h5D6rME4AVsoaHdtb4Kocz8Eifu3qgF625xRT/C8a9dm2ouOxM5J696&#10;q/131qHwgRAtcqvDFZsnSnnlV8ciixIQvYc4bnhDVskzVewHb3xmbsNqw2W4job1Pn/wB8u97nmv&#10;7Ad/+qc+vXz73HN5Fu5KcpChnMrU86Qb+yZtnme857VHfRT6Q/fGe++hHdmR/NY3z0z5+vlfH8HZ&#10;ud73AQ9YLjjvvOX8C85Pg7vBTgANnYeNWGjJF3pQDvGZz1G+HYCdObzOgAMRpOOU/N2Y4r//A/Zd&#10;bspjgk9/6lNZfJj98Hl8stded2Im4t3Z+fNQVut/9KMfpfPEjAK4nTW5lM7Epz/7GRr6ny577rnn&#10;8ohH/snyF0zl35gP7FzB7noOFPzuwOVc+7596gl51Y97h9iQ7cbbCr/1WzfMLOP+T9l/OYm3JR7w&#10;4IewDfEPl1NOOpFFlEctP6DD4MyHr/spk7sLXs6bFb9/n/swq/Fwtjs+m0cS382IPYMVytoZkqcf&#10;dOBy6EtezLbG/728GznciOi++/wR33m4/fIf7Oz3AHT6SN5qeA9pf0Yn4GjWIfhqpDsVSk/7Vs/O&#10;pmzPGxu+PeFjomc/65nLUbz6uYl1F+0EbEeH5Uwelbx8OYuOkG8HuFmT+bUVy4ICit3rS7fiR9ez&#10;ZuXBf3jv5SZ77BY/6YJUN2tyjcfOLGb1MYv6SiXQds1PufEPTv/FW79oPVenlq3l73AgQDoJspqF&#10;UCZkLBVeGOOCCkYJsugftYno1YpTOKNMU5bmHbfErMZPYQM4BA8HgMRJw6gwVcda3kRcVGbTpVod&#10;5T/dBhXgfWh75oYQegjtWSmEdTGP932OT1o8ViUTXzoWIJhyiCek7YWUSs9ETuc+6U7diN+KZnpx&#10;6oPIkBGHGAkKMs7hL3xWhjmqDmF+opsplBhlyMDZvP8zrPLTFO81EH+S13zyFqcqmiIMHPi8j47i&#10;IMd1UDXNyxUegJeDTMkD3+dVPH9kFJAFZaTnueNUH7DiNr/Ogn+cgbzIG/rXruFLjvocnzLGGW7d&#10;0hIkd4jDFXlHxxLgWAI6DA4auHYGfHYsz+bijH27ViAzAlpQ9KF8WhSEgxra8ppM8GWemV+mvSFI&#10;J/AA2sFqB6XySMuQciN9ZIlN6FwTIqO0HZE1KjS51Pl5rW7EkUbDOOGI15bUoXA2ftrsBs6G5OVs&#10;A7fuehZiMoPQPf1t9JS5tmnR+7gkvIJXjffDQcTbOI6QtRuoRprtQFRWO1EpH/QYXagPaGUannrc&#10;Db5EIjx8Drln2QO8kqYzlA8bPVd/B5X6Md8oo8itrMgMpzQy2ATOUsdmPYtDJb71l7yaywjp1HAt&#10;DctZWzHEiXJnihw4C6D/s1Nj/fVwilq1twPCGV4NOv84YnjMBjQssnMqPXUeAVJm8j99GnHKXvl7&#10;rd6iOxGmeFfhzTdpKa8yGNSNwvk67zve+a5svOM6AWdy3Inv1Yxej33DG9ij/uM8usDW4NN1Dmv5&#10;kMfYFXh8Ju6IVt1P/jz7vNz98M17a77ot4VG+T6/9/tsFnS3bBXsK3J3u/vdl1Pf/k70sC1T3Ycs&#10;H//E/+HxhR19xMFmXFOzmTLagq2857T3Lv/6kY8sj2RTpP0e8fDlcYzoH/e//3r573O/vXybGUNn&#10;XewYyI8j3zlb4N4Ct7z1rZZb3PKWfPvhpuDftHz5i59f/v0Tn8iXD8/73nmZuWmHtuWvnvRv72H7&#10;YWcs3K737//+H9je+NDlk3wMybL00YB+5QF/9IfpNPioxVednZ0477zzlxe95BXL3fa+Rzp/dvqe&#10;zxbPD/+zxyz/9xMfWV7+0sOyHmMjsjqw2Uih9NHqslzK2oIn8qXFZz3n+cyE8MEq30bhccD3vnPO&#10;cuiLD13OZr3F9juxJiBljw1rb5R9BpV0Po333QPtbiNrcbbFJi1/7f46/KRhZVAJdu3C8koYp9bm&#10;IKVcsVWehbW9Qy/AakIb0nOXCW4SyWghIwMinFbQSRqKu4sjzKMFxkG3RRn3Kt7ngKsVJJaKcL6v&#10;2TzgK0ocjI7YeDLwDC58B5+gKEXrgbCVUjY8ppCB1sLkg/TyV1zCTDgsPjSy2pw6q2J18xnNAxcn&#10;bzanRcU3FDmdw6ycaShJi9JtJMIQdJCNGzkgynQdi/eC4Ga414EYwpe04Yk7/oSdMhFnJmhUnuIz&#10;boUHhXQqGDCBZVccBtkxqL7ICF8zzvw0haEf2qIRNodX0hwR3gFvmkoNPIluvxojpbzKv2UjsIAE&#10;520T0RGlUWraOLE7RedU/w478PoSz8MzslGf8GlP2hGFGglP4GwuRi2ji2eMHVP1mVXOll3+BiX4&#10;yic15Rl1K0MV4GjHCiZ880zFZLGewAnC2JB4Y2Xj14YIB5E6gF234xDNAKc+xiMCyyWMkyn1hxt1&#10;iPiWRbCNeiKo9qetZZYmstq491VP6XYNCucgHeUrRyYuPNNDlmjKDod/IiWEDej47YO8H53Y/shF&#10;934oXPRD0jzLa3ijPLRXNTV1ZmdlK88UQQGMU+X1C3Y6Otq20WgHRZ3ITzokPHe3GOQxVg2b0/6s&#10;fy7Ei5TSti7YoLmKXWYiq5mVn0YQREZNfr3Rd4hPehmwcK3PArh1GXiDup5+Tr7kiaygsLBbDspk&#10;47lxe+wBvpXD97W1B+uxNKz7Lq7T2YdHuFZ+ebBxkD9H2h4XXXQRdNt4r/BMevAMHXObUB87dAYN&#10;8xnsdJEB/NpSShq+1DM8UR8BBCqaTcfKkf5JJ5+cjsif/tmfOo2x7HGj3dms54DlB9//Ppv88Kyb&#10;euhMBqyHb5WhDFnhj637qqDBVwwN6kE7cPOi7Un7G55l73Xn3+UxHosFufcbIr9kluC+TJ+/5a2n&#10;sgZhE3scPC+74W0Dnbz/Dp7oQMWrJToDjpTdTOc97z2N/QM+v9zutrda7sJmQY997F8uj2KkjRJh&#10;EBmRXXg7IXmjiFkFFAPNn7NV8LvZUOhzzLx8h681/oDn7uwAyGMMbSF2EXroTftCaXbOP/yvH8m2&#10;zM9/wd8sRx155PKk/Z/M9xzOhL/1eRtiN9ZUXPyzizM7sAvfRbmMNyZck3AdHR/fDLFDZINuJ8Bw&#10;5a/5YiD1o3ZN2YFHnTkTegWvOD6afQJewS6K7u2AVjk28sjo69kK+axvn41M1ntEwsZil8hrGafc&#10;iSAJ/q1zLhbkmy2bNi7XUG+2WeejHhcm9nXVzcxQOUuVTjQILTM7Q9o5bkxLRZXaiwih5cG91uPA&#10;hU33hGqkzzNU+KrhttIkLz91aBbqmoofpBpMBZnPvh0JWCCzEeyoQkOQHNxx6SkXiSa/FVNtNCGV&#10;Pw248cDaCMQhpICprOYelcR88hC8xgfGCjxIBK03OBxPUbHyUblRppUujTj5kheYZOXes5XVym91&#10;nMoWSzoPXkDYtBVlT3rimfJojPwZypf3OsDStPxVhbRW42rUZgtfAggjAuC4Ig9n/ldmDoht46eG&#10;Chs9KoPwnDW24DN37u2plp9JK/od+a1NMZzhFFfkVj5gxCFP7diFI2NbPsTPvbuvwFn5LEtdG8yj&#10;Pn09R2MnQ/D5Y8V1twDL3MqmtOp38h6aypEUlWfDM5wAtpDygo7PE7f6De8IhHMOfMvKvG1MVmXQ&#10;0WQ6FNydFbMRlLp2zrW6tsNrEfhj5aUhKT9OuVaGdhqhpizIkbJHlnYApCse+eas7YpLGuhEvkwr&#10;VXkTVkQtB69THtzbx/BefNr3qAbJEw5JS6cHJMkDVChpcJGrVKRhfYX90DdW+HT8iUvDJBCH9MIn&#10;ji/YlFl8YLY8owu38iS4qMk87Rx4D07ySytOT5TWcYKNlG8KzDKxM9ZOO5gdgFTI8Bd9Kgn5QceV&#10;zq/8jloRvWqrxWOjJw7L3gGPWkgJyhSNlhso4ejha/uNLObi1burr7mSvvc2aSh17tsxQq2cijT0&#10;oJ3QObgRU+WbmAlw4VpelwV7aRRW+BmUO7omLjNh8KG/FD6bLQEYHYjDbMrFybUsoasGLKiElGZ0&#10;dz0NqJ2BXVic+8j99oOPK5db3eqW+XDRYYcfvvz3d7+b+iArdgB828HGbffdd18e8pA/TtyHPvjB&#10;jJCd4VAXfiTs7ne/23LgAU/j0cfvxR420eCef973Mhtw//vdjxH+P/Pe+w7LwQceuHzhi1/sugQ4&#10;tkNquVv+/IT31C0aJjsD62gIf846g1/8/GfLmd88a/nQhz+cDoaj/bvufVezpM65UNMV936N8DJm&#10;Cy659JLYkbOLDih33HWX6G7qTx2pY4u4PnnqaCPfJDiVRnPL8vxDXri86pWvWl7Mav2vffVryz3u&#10;vjePKG7MWoCfpizUjwOBG/M9hw08Ivkx33q4/x/dLxo/98xvRVeP2O9Ry8c++vF8OtnZK23QhZhX&#10;o1fXDxz1mtdkpmihg+vCwDO/+fXlZeya+G06F9vx2Ei71D499IlpRxE6bZFneDDYCdq0A7NStNF2&#10;duXNcksHARzGay/ab/yOdZDBmbvq1sprq7FBi2J4wRQLAMwgWhGqJA3chDAmKFqcPW3QYotUFBhQ&#10;salDwEz4RoBJVBwaqXXWwrDS6aANiFyDDgcSAzj/4Q5YgMhoPmGpAeC0t64Dp8cP/caLDWeEoSmc&#10;aILHc+qHFwbohpbX4IPBLISCHxuaNJ4SFQcQ5vIchQnbLFGyRmaaNG1oTVzlZ+QPIyM/0FPxdfTE&#10;I0ccCYiiI/TUV6TqhOM4VCL/FqiFW6akTJ7xI5y8tiwKb5JxCfIKf2vhUhbgyytrAMlxjEY68CHy&#10;6EQs/Esr/KgEjtDmV7x+5XHyRvZB0kwTbk0ceXz25wIlp/iCc2CTJ3XYvcu1v1BNZvUsbl9zM1q4&#10;cmVyHb5obGTDL9euqo6DZBrNndHcyEgaNYqJH5skRtza+swrVq+dtp5661e+7CiaNB21/FCOTtWx&#10;6j47/cVORTjKDIbFkdoloRCUwVAZPLUxXG2UWke02XIsHZ3L4FWc3CuOWm5Hx3K28SYSQCl2Ex7r&#10;LmThJyqdhGGkjy6I1xaTowS81jElyKf1g5P5pWebv2LHRiKXMqaujmw6+fKrHsTkvfZVwXMSn7fk&#10;jf8hw+wYhk3SLPtUaltBYQXnbMPkFKwfvVHW2LS+hscXkzfhM8JXlvxjf2jUBtd6O/mb9UPcg31o&#10;rcuzaR3stjjXjXxxMTvDwc/2Pu8nWGdS76FjY+61iwWla0cm9s21dGrPPdcOoWUdRAGBEyZwwtdn&#10;KldzW3ZJzW3LCrsPYn9GZyIR3BI2MEq/7PIr2EvgrdmM504823am4E4sHnzuc5+7vIHHBL6u5xsH&#10;TpPf5ja3We63zz68m/+XPN/fa/niF77I+oAdo1cfLdyKafg7skXvXhxwzaI1RuY04E5V/yPP5m9/&#10;+9svJ7/pTWmMD2O3wM9+9rNZX2B6bCYOvbxNW1H+iGA08ul6NqzfDpx8LZF1QluXXy8X0znwc8Wu&#10;E3BwaRn4embgUYlxLO/LM/75SFFEqkv/Kn41q437SLI6J42EbSjX0/75/XSWdlkOfuZzl9ce9Wr2&#10;9H/+8oMLzmed0uXLTW56k8wafJcZlDuzHuJ/Pf7xyyUX/5Q3Fi5Pg2tj+2I6ETvxBsaJb3nzsv/+&#10;+2fB5mWXXRp7sBNw0EEHL897wSE09sxgpBOww/Klz32ORYivZbHidxnZ09GkbjroSx2IvcMv/Fvi&#10;7seR8iZi6s2ElDr2pi2lgw6ssuV1UK7dRMyZUTvftpfmFd8M2pP6Vg8iCy0u3eCrkcSmt0xSKtQg&#10;KrDGHuXCLGiE4DCf2AgUNjIFkSfTnOq1sBTGRHNJKIJybi/NPBxJ4wSeNJLUeGRLnoyK8EAKLj2n&#10;ULMKEkS4PzZwiFcEL3lwBmnYJAV8GgQJhC6ROMttkCFTbbJFnvmsxHxp3Mk3Q9KVWTjP8RZK1xBe&#10;uSxfjZNvUBkrAfKgAwpOHDHKcR1oADv6B8brZgRObbUzFNwQVn5xyJ0chCdoyLfQ3s8Q8t4QZZoM&#10;RS9ETTyNRmbyCV/6xd2MzTfQBNnMq9POrAg6WRuib0fK8iJfnvnXUF2Iox152BlIxSRzKyg8gEps&#10;OlJtw1nj4iOSBBu1PEoyT3hWXzrldgzVbRoTYQGGLPtzs0qaRsNZLhFukwaeeGFBKj1ZjC44GSEN&#10;eUpZWFGxxQ1Uqm22jSbBY37qCo5uwwZ2QRLTddgniJy18L7Py7VxRo/GRP84Lf/A38dng0dbV0Lt&#10;XH7UBXmJk44q1hZsyIxT5jTkwUyl196SpnMtbZPsHPC+UfCJRJvH9LiXGhh51qhNe+SaWB3HkDJO&#10;xmlkbdzRRnBCfBvexW/nW3gbQWkGI7yU99wbh+07osksoQjED7+ykE4M59wR0Q4tytV+jAWJ5SQ/&#10;LYvCaIORWF6EkRi4dQPiijyW75SNawmm8y+EZasxrQliUIiWu41rO5OZocKnOHLd7QY3y8jYUWnL&#10;iPKwbg8+4m/CK51DGizTxFtbLbHy2mtpKcvMb6zlO0PKWQTIARD/pae4+qn6MO2EtOhgdEqAdxOg&#10;C5gqf8Ehh7BV7SuXe7CS3o/buHvfzW5+cxbDvWQ5i8Vyj/nzxywvYlX/HuwSeBXP4a2j9+SVufvd&#10;f58hG00t9SaNLiPj7ZkS34EV+ueedc5yxBGHZeX6e/7pPct6RqvPefazl//45H+yRmHTb76RoCDR&#10;S8+x/+HL8hyf6GvpADjyvobFb9nrwCKjnjjitdHtNth+InxLPg18A6bvt9++HS4X2bl1r8qOf/IC&#10;3caObXe0Sc5zx73YHR0DPwp1wvFv5BsGeyx/+VePX05m98MDDjhwOeWUk5dXHPYKNih613IBC5pv&#10;f8e9lhvtsfvyipe+LI9HbnSjG/PNgp8t1yLDl75yxvKFz5y+POxRf7I85SlPWY4+5rXo5Orlrx73&#10;+OWQlxzKIMR6I2/bLR/6l/ctJxz3RjYT+iGPLzZFlvh55LcjWXvIaAN+6wd9xKQ4GBF6oCO0sV+V&#10;1L5i+8SrTzt62knaKMCN8zArGggOBxCpS0FnvRlpgYJeK3Wd6PUgzl8Kb/JADp+fg6CNCQRDoEY+&#10;GyLRxqiTRgNjBSSkgo+CTwS4rRw17lGZSZBCp1ehKzGISElWHBUpuMoylKZXcgsNfwGsLwDOjsMQ&#10;XMej00/OIgtOHbzZZmW2YokrnsozIYoNM/JgDDA5l6/EJKKyey/eWeHjnKDpvbqJU0CG2UlRjzJj&#10;vI1eJFDuHEgDrcQPHIJPXGmIBSSIezoUzyKIwzORSgDi5Jt8aTRxVMCpy5k3+eSjaMkjghlGIwNT&#10;7eCNRobk2TAIaRllFolr0UjTV3IAotnASEm3I2AlmCGNv8Z7zRacqOXJ++UkZyp6AIUXs0Sc/Iic&#10;ew4L2WvOgQNMp7CBNQnK59F04bEGVQugDtXOw5Q/rxDKtFPHVb43K3bndWwR3m3kIwOLFn2lTPtd&#10;z9SyTzcMLo6TrM1aShY4LSy7/MFGcHki0K0Ie9W7mAj8pDEzHWeizm3chU0ZC6KNZ22GOLRy5TNe&#10;IRwVCI+w5M3jZm1cEBsXV8miNhv/BCsPl1hDnIgzA1ngl30GxNY6qF253sMvsAlrece5x9hlu3/B&#10;GV7UmXLbYZMWdFfKSdtT/zZyhdP3pZ4LRj6n4zOKh2fpKPvVfLRKv2L6LLvQ8wcS5rFzU30rf/lK&#10;/cMu1Kv1HfZXwooJcaFJyamjLC6xkS3Zc963WdRdnhPTyZS+QVvblXf5nUrXqWvfP/rRj8Kvsrhn&#10;hpBez7JLozXyr42XZ2Gmj1Tf4V6fJh5s05CyBqn+Rv1I1xCxAJGXH7Ey//DDX7m89jWvXe7KFwBd&#10;B3CnO9xhedKTnrT8HfsA3JQ9+h0Vy5z1UjyudA8/yOmWwFuu38BzcEfoF0fv73v/+5YPvP/9zB78&#10;7vJPp52Wz+g+5xkHLV/kcUDWTsiZ5Q6u8I4sLaPyrwyWo687Osp3at+dCx35K7u+wxA7oyFVxz66&#10;3ZavlnIDrq3ZQEj93IBd+bbbdbtlE/jcOtgZR32r9ahlU10G4fhJ26CPRlFq8pWvPmrZjmn/hz7s&#10;EcshjPLfcNxxyxMe/4TlWcye3O53bs++Ab9YXv/3r1v+jc2LtPf//I//mw8dff+C8/MIw+8p7L7H&#10;jeh8uWsguycefPDyTD4P3U4AZcLjgM+d/qnldUf/3XLJZVdkxkb+OnNEHUJZVh111HKvjazMkMHj&#10;XCC7IwsjNzlzgpNJPvK6M6QzI8ptHl+lrq9Qm8Uba0kdgDDl6l4pyp6gDeELHMLAbH8UNAVlrQBp&#10;ldmeq8hk1JCySqHUaZknxMyXMMnMM0wBP0OF1mjriI1P4y5OcWHsOo1maeHr0DKlTaTxPeQYcKDN&#10;YVxYJFKDobRlq3yTFtTDGYYflCYvxVU54yDAKR6NUa6lspZ/4VVa8uZylVfdsXk90sCTPmVro6Ou&#10;GkJXCvnXWSKDBQZfUuUuFcNKGicwBAz5iSSQEAO22iivoSmMuMkXiDLeSoAyAgPujC4wkMDJuJk4&#10;F9/Iz73phQEEsMymcE7+2IvlrxMTBTTBKd8avV/0ErM6Uy86G+k7JWWl2ZVdtn59JR9ziXDVYV7l&#10;En8cBy0E14DnzC+3RnhVvJ4zi4CtzOn2lWf3o8GEsGDhRY+ljsUzG450/rhnIhm7wtlrQqPI8pjA&#10;3gwhK+oH+TjtzEZRwWkklVkyiMdsQSw3zk9eoqtShwayCUTwd9reJKr9JblqZRTh1r3cIHP4JnFu&#10;gzvljoMDcTq4UnDBnn845kkHsQEQBz/8K7/58jf0GWjKz2zRUnjBupFtqlJ4/w259kwBBX8k4p5O&#10;iJ0AZ0PkUTqbabTSuFf0lKl1Q9kykhEHh7bifYJ0ZCrtXdOEkX74H4zIh/aGdSebdKJH+Z70Ipy8&#10;mp2/2ETT7VxpmwVRL5ClPv6cBmEj++1rs7V3z9Z7620fb/ncHJXl+bqjNBfK2bD5OEOY+hoFAWdo&#10;wrtlOI4p80w3T4MwHelFZiJn58mz+z+Ib+Kf+axzP/rpj/OK2jFHH519PBz178faAXXmpkC+w/8X&#10;f/EXrJZ/AIsMd1i+8IUv5BsEdoLsOPjIThi/CPirX12elfz34RW8fzzllIxqDzr4oOUrX/kqbxMw&#10;Mnd2yEEwf26iNP2LFUi7kXf5dKTrDqPOrvgxozkitjRW5AJ+iztBksc/85i3rzcyoqbRv5SpeNcK&#10;7MGIfQdkbQeVmT/Upi6mTsSrKtW8Zd6OSDvU2uNLeM3xogsvXJ7xrOfxqG99vvDoWwNtzDu77ba+&#10;5vvghz+0XMdXVDUMZf4OCxWfwHcefPxw4NMPWJ7+rGcs2/I4oJ37DTwOOD3fhPjlJb+SMPVV/diW&#10;pRCjq9RZ+QVnyhcYO6sG7+VZedyR1bcbtqNzAXBtSjhBragon+joTHgzml+aaVM4gzk6Trz4/QMm&#10;jway6YAZNCjOgEaJ5mvBIACaTBoEZFzqEiu94djVdlKCXiphBi2FV2M1UitXGA10MIUZb1cc5fBW&#10;cJW8KqlXomysDrpKLJmpPB2PRm1llL85SeIKy8IggwmEFEwuiQNvQ8/55Ue+y2/zCOOoy8cUk2bT&#10;0QOFnWdSg0eZXzFIr5FDbcQp1mMW96BjlGxYifzT+IJ78BZekjL0Bm/2AONoNArxABtnwHmQiFji&#10;mTLOs+UL10kvCRCkdbA3W7krW0Ciz+SRBvi0ieKtEatWD7nz36D8rsAVTv04oopO4Fc+fN676cbd&#10;0tRvRTs7rCMSXv06vazcOmxHZ6KVSztI4ZW78qhmnQlg5EaKDia8AQeZ5Alv2G/KYXgHcYOYPGW4&#10;+DsiXnFm4BWHoMGp3PTMM72JksNfbNQRD3yCW1riqo7Iyi52y1bLkzTekoErvAx4YsfFCzhBuTtd&#10;KI45EyDPSQ2D2t/AJecAyl87MtQVbQH8az+dbN7Y1YCzrlUvRBBmg6nNxUpFYSA5OjKWEYiNuvzP&#10;Z5TS9rBMAy7+mdf4UXelol7URzAO47QupJxNS1nVfmMj5NdGUpZ0qkID3NJL4GR6/IC2MnCYJh0b&#10;p9GVCLgdPndCTGmTV1kp2ujFNQF2XJym1rYqs/yvZye7i5c9dr8h6dLTtrSH+j0Rm0efI386bN+E&#10;cQfNyafxqZPAzjjP4V3+RUrwbPxMa5z3hbGuKvkAj4zeT1tP2UHLID0fa1zEdPQzn33w8gqe4e+7&#10;74PSuP/po/8EiOuXV77qyOXrX/+v7L7357wff8LxJ2RBXjtqoRSZbGSV67733Wd569veGt0cfNBB&#10;y5fP+HJ0dwXrEtJwgtW1FJGB8vVVVa99Y0jZ5NPFlJde+svgzWI54k3z2wPKpe162PjLx7rrKo8d&#10;POO2+v0EysRNdHyP/ics4nNE7rT9dtsyYnZ2Ieq0YkEzdjN9hPr/TTvbSs/2zW952/Lbt/vtZb9H&#10;P4YO0LXLEUccgZ/i8R+PPWw3tC/1GZ/HfWZFkcvHR3Zin/a0py7P/Zu/yfoVHZivCH7mk/++HPkq&#10;9jS46EIeUbodM/WGv7Sfo+zFOcs+OkN/4Z10g3HqzLJSv9vRIUnxmq4dxnnoC6mz1lvXU/GXATWI&#10;5K3+HbrYTuxQg092ZRI1PtPXKvLaFfcZkUDAQvCZSiod2YuMOInLXzjlTJqXZbZKDwELgUMhxSFe&#10;r80aGsGtSgCLgXthpjFK5SqEotDWPGlMR2iawvovDtMMrWzdQUujcdrJads5OggPgKImyNVZhgeu&#10;reAiq2jyMu+5XhWNdJ1NZbMAo+QJDh+OACafRqPKFMosbNG2YagByHuP6ircKSt6U+/pgHGd54BD&#10;zsgeOQZhcIpfZ1rczQ9iyYky8V4aI06TIitn6RiiExKUUTixR0Zxm4Ej5aDNCJP5ZvU+Rzyd4iaR&#10;nAMPeZTFqUqf8dkJcGew8kYlVZmkX8Xow5GTz9Q0ePNkpzvpZAgqR4DaGOnIuW15e73Kv5TVg39W&#10;uNlAyJN2bR6Dcihb9Ko+cOyuIdHBSEMHxo6eaSicHRCf/34TXBoGK17itCXTSOCErhy90EkEp7Ma&#10;GbFx3sa9DzRnf4C0HKpf7i1rMls/PPs1OIN2Gedj54bnteJvQ0oW5YYmXZbAtp7qbMRbnqIJdSxV&#10;Rw1e6Vxz1evobOhwOnNHF+bVD2RaH3xzPcbsANjoWKcM1jcdlvLOEZk6lj8dYOhZ141QbdoO+GO3&#10;0PYsbXHXb6gHyis8+9YJ8g97i87Qk8HrBvEN/aWcG29DYsioH17DO0mWYmcCzEQ6s3HqU96dijZ3&#10;puFz4d4AjAhdVwFPHsqq/JN+FsfBi2tHnCJ3mtotZZWpemkZhXfgPM865fXcYlx5K4m6kffS4wY8&#10;6okouNvAYyjL2fpjZ2/yUd1ZPy23lruL+y7++c9ZQPim5e53uwdfwLtBfOOj2B3wwovYhIfR/emn&#10;n7587WtfS+PnZkJ9VADPA48f8rnDHe6YZ+jKc+DTDsjOf497/OPYDMzvAFT3Z555ZmYINrCmxlGW&#10;9U+btqGy3v/0pz+hQ3F17ET5p61YZ5XV+iff6lj59aXWM+/VqYd6sGNiJ8fdHn916WUcl5g9bz9Y&#10;5vJofUiDPWwlmhv681qY6A0ZL2Pa/uWvOHy54e57LH/+2MeF3qE853ca3lcq18/X28mnTObNLAV5&#10;n/XMZ7Do8BnLBmYIwgSdgPexZ8HxPGb4JZsJbcvaCqjBnmVip6gzRURGxijPnPBvqaoJ/ZQyZzZN&#10;ePnArnzLI58mBk/LVyx0RLmPrxNJrTf00Dy4ilv/R5EQjBCsdmghrOe9zyN0LCuNl4q38AQPM8Op&#10;iNZ74ltIIuGGsHpuXASRCGkTFpdYpwuG4MgvVICbU8wyWDerEVgxMYxUSjBxLZ3EwZ/yplOR+N6T&#10;Gn4855mTDIgHMnGSXLfClDephdfh0FcUFM7NayryD70Vf3G0QeE6Rla6xqlLs0V2sMtjaarH3sfh&#10;CDBCcUEdA66MwsI36cFf9EVajsGrY4mAua4+LLXSm3qPIx38hJeBS/xrj8FwZFXOaVS1Ae7FLE+j&#10;wZDeDMYbPOmcqidPlDXGZ0Xeh/2+b3qTm5J+/fJ5nidezFSri/d0lNvSi/c92yt5hfAa9jTXscWH&#10;0ahIJu4sNOCZMrNAw4s0/YOuTqNnI+WHXOjbTqD25fSuYcqgXIGPswIn/1l9D804JcvVfxsS9ee9&#10;Z9JXOltE6BCu97kt9NsB4VIDICirmpOy+ef0nA031HvPeTo7cVSO5Ag9K2llNq641X10TtQsJ3U9&#10;KNmGkxdbhFeRpJ4gbBemTruiPYZeRg7KZjlFIeU7Tsbs8sSfQfm6gNESaUgWdZlb+ddGYBC9tRH3&#10;PuihDxDpJcM57QzSSV8MQy5x2MgKqP0Y3zTrCPn0QyBNvSGb6s5zVIpKh5tyBN/swKRwTSIueXwE&#10;N+qavNjp0w7dEjajKjt78GS52KhkH3oA3dHOhtcGLTYCxvDJ2a/C/dVf/a9lF+z4OjosH/jAv8Bj&#10;63GUI88RE77ynN9yQJ/gT0cPedvwlzfpKGc6m1gLVowY5kH3kTMWDmr5FHF5iV1wPeu/j460f98S&#10;+MnFP1/OZCvc+93//tkC162G//AP708HnCnsL35pdFyVuSNebcCOzaU0su4T8LZTTw2/Tz/gactn&#10;Pvu5xB3PDMLed7nLcq973XP5A3ZWtJPx73xXwAV+8m6jJ34fSVx88cVZPyG7sRNEUY+pNxqJdRGd&#10;W05+SnguulR0BxFa+DoGdtpqGjXug59OqGtWHPg50HBGYtpPcKZ+qhPtNoWwqh/pEuT1Csr185//&#10;/HKH37nt8tBHPILHBOvwVWeYio5tUFsOblzlXv2eX/ziFy5POfDpGfHTUwX9xuUTH/vocsxRxyyX&#10;XP4rGm1tCRQIHbsUB/ZmufmXQZgsIbustP5bj9RNWk2u+YgTMyh73X7P5S57/TYLJulUsbXytdds&#10;5tGKnyNeR2dsZzoKdJaVEXq+3hw/hP9IfZQF/vz3R9trwM64XCcjLQwzDLjAmIOscBSD9TwAVo0N&#10;giKU6wlrXo44GGMV3JERZ8EKbxZ6fuCLwYbzCk6WxMlT6ABTpxQJWhiWJyHxvSR+VZFhE2IqNaLw&#10;m7ozDCh8SBsNeK2EDegixjIqMJFT1p7LgzxP5UZY4OrMJjWl1GwJVmhxKo98c40mVvAGSEAYsRDn&#10;KNGsnfoeejdC9MgkL5P+Wv6iy1hd88Yopmhmh4cZ5E/aiQGfTs+y0ljEWZY01Oap0yUemBl09B7B&#10;NSMjnXhi/cMZDH7BZeW5kq1I43BjsOSOzpdMPVpmvvYnc1Gb+vPuf9A1fXZeBcjrczhJjb/PeSuD&#10;ja694lYw8wRbGnBXRNtRyPQedNSfdqdWuIpEaeiJF5vTyjq4uVmPnPl6ovit3NUmecER28Z5Jc6G&#10;rmqMvhxZRsfI1MYS86DxaKMOaFlImnGGFmt5qq2XTkfWpKfR5xzwPhoxX/AP2uLwMrg0SWRO+RJp&#10;QxiyxEtf/tSdjaTBMspondt0XMqQ2Jq+5jd1nfvZQKl7r6etBhTnLP1pk2p8/pmejru44Tl6CXfq&#10;qY2TNIRPMaEjMAGtzeGwqwTyeU+g4jmKFDjOkT5GG5LqQxA7AXZIVbf6TX0YeOTThj6b7Qxb6IjZ&#10;JVbQJt0d9wzatXaUfQSkz3/0iv6UP34RVqKLgd/XsmeIDsAnfvFqf2KI/RFX3a7Wy5V8MZreCWND&#10;6GAhjU/Kilk59kb4Ko8BDjvscJ6vX54P5VzJ63oH0ZA9h08Eb3Xa3QYX+/VRh7Mcv6QT4NsGb3rz&#10;W6PXp+6///L1//p6Nt9xDYIdlrYh6nfhsUNfD9bu5N9Rs50Atya2kZYV64rlIZ9rgzoxj/qzTgqv&#10;/NXBku2C3TI4+xtk5TwfR2JhpnmMs+Pgxkc+enAgqB1YltNCq/PqPnpM+tAp15bhT1hg+YIXvmj5&#10;Ah2dg5793OVlvGHhbKE6scHUh9sAWx9e8MIXLE986gHpZCmHjyA+/P+9fzmcmYXL2UzI9UI4jazL&#10;hZnwOR9zTrlbRtzBZOwD2acfmnJ7VgY/6eyHo5TXme7AYxvqWnnMZ1jbhuR+xgMrzErbDNLkIQ5d&#10;tYJGXUTIaIMVFaNQ+BHjlddkSfA8mbeyyqAhjeLAa1xf+yLNyhB8ZAzx0euXiAUWhMUZHFCbjtna&#10;xH8cl2Ap4AgvxTpe4xVsngNjwzD/Qryw0wgdYcTpCEfGOZVoQZt/VcHFK0zxyq8cWXVtHNSVRtyK&#10;Gw8FPzITvDjayCgvxpuVIG9eGzXjxJg/9RJ5gBr60bhngSc/99HxoBPcA5XObJaJ+GaIjtbQDd8k&#10;xglAz78VnCNT8ahLWOJHmVI2opV/+Ius3sr3CJMfn/9tzpoNnCarkZVLZ+Xe7dVz5YoR4x/MJx43&#10;uVJvBjSfX6/lx3LDZQBY52F8eM+vTIlHDQ+dcZ+RFnEZ9VCZUsG5n/ZAnaquoaU+ohPx2UGAHzlB&#10;ci9F1jjx4XTlJZy2GsTupR2bSgLgNPg2Zskvv+IlRJ/Eh1955lBG0/2TavIUHH7bcKezS0I624y8&#10;nIYvj0EbMywGYeAf+eQhbQMg6gFSKcvatZQUC2l8FMG5do2zsANDcRjkZYjEOTlwSOiRS/EZ7GSo&#10;V28zkxLHrwCVK/HwE76AEjbwFjOhcguv3oFOHaCRYwRoADpOcKZZB+XKDkA7WOVHXpkySHwbSO/h&#10;IeVnI+635+ETuLwCmjN0Br/Kn/e0MQ4bx2zoYtlEPneVsyx4fMCKe+3Xo/VF2QoXXViuwalu8C8p&#10;DFluWdcPUc5EheWpD+DUqfpqUB+E0G/stJdJV95y7SgbPbnfv+sMtqXuffFLX15efthhy69oNH0z&#10;wJH0AQc8ZXkG09t+4S8dcRhwb34XEZ7CVwLP++53lyc/+Un5TojPqQ23vMUt0GF1rv3L4U47sXp+&#10;GJe6tjF3JiDfEbA+UUbGG2LfkUH5KsdMM92G2QY+3xZgwyM3SfL7BztyuObIjogfRLKD5uHjKfPb&#10;GbiEKXnfSgB9jnRG0afamLSkMUPsDh7M/xM+eHT4Ea9azj3n7GX/Aw9MJ+kq9HIds5U+lnRXxUP5&#10;guIBT396OtCWlrp9x6nvWF55xJH5QuI2+PvrLAPEciV/N42yVLUJddaQ+pWmsU7DeztPsQDyJp1s&#10;O/Aa9I7Rh29y8MlpYGZnNc0asLP+iNl8a0PuiZryT3vxPOqLtc5MzZgeLYZsBsNUmohaVsSPQivy&#10;9CYCHSNvtuSTlzAL7m3A6fRd7mXINPCvZwrTKUrJp+fPOaOpQU9S5WGVjnxlxoBznJcVZvI7nIUN&#10;ZvDoXKMUq6rOQOdkGhVURGvCdHhGzWunpKa8BTXXELIRkWkWQlLBrx7Vh8XrlGx4mdfmI8486tCj&#10;hogelJe/OAlgpuMwTlw2ZHXYbdxmxZ+9x5aTaYwqMEYrR8mpbeWyHHU2cCp++UD/Oq8pg3EeE3cy&#10;JnOv5GVqQT0maTSUfZ2pU/t1CCnA8KFzlh9Qy0jw20h6v4mFPy0hypZkn0dnpCShUKOsbaUJ0s+0&#10;Ifc6oHSSuPb1V3UtnCTcVEPYOTLwnA7LoNS96RtX/YcYObV/6NCw6Rikuo1TbcgoT0KlA2H5ec0x&#10;GyGv+zhL9XIXWeXFxskbbJ5GpzyWdniCSOoG+CWYcpJ77lNGyOSzXvGZluf1XsurWUg30T95swOF&#10;5Ko558SHevkNEXME3ziDTfg2XpRC8NpRsIzAa8PJv6O52A8AE6+0VIS8laa3RBioc/LpkdiiTlI6&#10;ASmX3AZfCEuc4MezpGFY0Q/Xyqh9NiXJqSuxW/kbNDRLYfpp8NqVicbZsfETu2764ncB0pGLvsUH&#10;fvPawCGQr31GMGUEf+3FKPUPNuKt49qBz/t3wJ5nfRKbnQr1Ilzi1ac3jYIfNAiMobiJEa/3ObiG&#10;IS37Nw7rbhAHNHlmAyux8mCD7I6XxekCuC/RGXgJO+pdzOMC+XA9wxP++q+Xx/7lY+kY/Jotkn+4&#10;3Ofe915OeuMb04gfxrv155xzThpe65Edo000yNLW92QgRHlIR/9k50gfbSfDToAK37LVLXarp+lf&#10;5W8t/6bbAZiNvOsVMtqnkxu6YyZAOOWxfuoLZodBeO/9XPRldAic2Yhe4XP+rerH8uuAZOrGs28I&#10;XHDB93n18vDl+//9neVZz3/+sv+Tn7xcwkzDz1jj8Dw+q/yEJz6ResxjCg2NNuwdb3vL8rd/+7d5&#10;vKnv1xZAnrrUs/ZEBxEuECS2q96mj5XuvFYmDC++LbxrXtice6I4I+JjCf11XiMER2BQcEii89bX&#10;+gMV33QVpu6tg7LQOi070t0wC0HG7V055fDzn1+cHpYIMyLRXmG0SFuQwWoMQols/AwChVE4C1zY&#10;4NIx+s/R0bRKVEE10FYMClfnDlp7UYojevOnEQwfQcnP4EU4DMoKEmWSV3hxz4ZUHAqfVazwEX7A&#10;XAMQU6/VQxoMYE3LqIC4QOSsHn4zyJJ6nHml633Gh8hmoVo5JgwR4IVXdUOy9KoncOjc5N0AWXHG&#10;MDwLl4Ti8nIW8jQi7/OtCJ0KwNJMOQz5kp0fNB7aocd1GpL/P3hoAkluKfdqFGPiiqf8qIeQRQbP&#10;yqcBbyHBvbTdV3trpvyuZic2nh9yZLoQZ2+v/2qmvrbwuptTtFJysO8ZFxBalp26UicrQfvD+Dtz&#10;pJMkOOLFcbSxsPE2f6c8RSjPpnkdqSgjMHDQc8fhh/c0WgIDgRxaseMYGy4UGhwzv3wBSVD3wrb8&#10;QqPF0HSAOnU89TR4kQk5UC5NApky1Y8eHb1bNupRfWrj6ln2Dal/6KydHrDInrZm1SrI4E2n2Yg8&#10;Zx+8NLGQ5kknWf5Jj5qJ9Bw7gg+iE2YZOMLbxhXhMB5T50pYmbTjL2Y7Fnb4po2KQH2mHMCvfXpX&#10;G4OH3JsPnTiS594qkWrhBhOEzuQNnSV382v/geAH1mrXpDvSlz9TN1/PbnXaH9O2dgbWsTDTrkH0&#10;DO+B5ZxZDPK4QOt3bvQ7yw1/a7cs/lJHNny1OeXqKNe97tfrqLEhX42zQVJS628WpYKz9bX6jvyj&#10;MqXM5Tz/lnHlUWf6LUP1lMvgMW3qdNbztTDGpSzIMv2EZ/Mo/+d5VfCkk07iOfeL0nHcQBl5vetu&#10;uyw/vOii5e/+4djlF4zmD2Fjom/zMaBNfFpXWUuXM3U5/lU62hu8u1thDIY5dPfp91451ZcyOkKW&#10;p9kQzQFMyhiZ7QTYDsln9TdszzqBnXfAgj7Vi2Wtbair6NbvBThDsCGPDHwbafP214KngyGN0bI5&#10;mQBlAABAAElEQVTIBkVDn+ZTnqkXcbnyHlUsZ6Sz9LLlNa85annpK166XHHV5fkC5cG8MrmBRtnv&#10;YuirTz7xhOXYY4/Dv/HmE3q1DMXrdymsJ9oJZgyNpilzZhBJE87DkDZp3Gunxrs1uGc7bzvvvAnE&#10;yjsqsn5vymFdyZgV/uFpNvjiVT7lkq+uU2p5lDZ8ib8FQWaU6red/bMihHmUbzCtmVopVWgbtlGo&#10;pENLOhCUsIJxqNSRVzwg4SfcBJ8wbYAKn4bakZdISPM38ObjZqVX3djQCag/wNQ5msujCpZPQ2O8&#10;GiMlaVvBdFaDL9FMJ0RyjFwlGkInV+L1vvlW48NCCGn4QMlCjJ9TDDdGJj8mgaR5BfI+p1V9pcDF&#10;ZGawIZx/qwZr56KVWpDJj3iNt+I5hZROBvliAIorM2vgowPuYyylFkbimNQNjiryWNH589dgXDtT&#10;0p70R9nLL0dgrFEEvyVg+fmIwK96GbQ9t/O1cuo0zCEyR5zmRUKMezYUyRK8OoFwAGqbXWWKzfQi&#10;fDp6Dw74pyplNC/6ARL48q8T0LEoV8u6OUuv8orJvLXXaqAVz+vYuHmtiZSvnQEXF83ORhrwofs0&#10;mGOxY9vbNlwZGVO/88y/bMR23K7f55LhO42miIijnuhUo2P5L1MtC2Jb9q23QsV60jAqifhsuIsr&#10;Ef6Q1LorAId0iTOvMszyRkjFNJby0ym1DGRC3cm+jm862DSwoiQ9jSJQVlbjPSxjsVXL9uPA6x8z&#10;KL0mZVQ0ONYRtD6Zo+IYCwoFgDazIdp/fIvRkAtnNPzGr2fb4MyYIP96Gons3x6bs2FxWlb4qKMN&#10;GDNL7revnUhO526ZdzarjZFyzVXkyum1jZrXYUCkZE5jqK0R77V1wtG4DWoHA5UpugZOvPYVpvzi&#10;83rFuYN2xnmePqH8OSq3bJpn4vCsbdrQfvRjH8/I/nnPeVafO6/fsjz96U+D7oblUj7s86xnPGM5&#10;59xzMx1vfXXmzkW/F154Yc6KVfsHH3ncd+AOd7wjn+693/Lao4/JbIAy2LjKRx5LQT+NopkJxjtT&#10;KD9zRB/YNXzP9khaZIhfayNr/W0ZqD9l83GH+uye/1dntsD7POZDH8KrF4O8eT3vp24sZztLX/rS&#10;lzLSd7R/OB8PyuZGPEqCQDZaOprNmj70Lx8MTu3V2aDWidpJy1TwURcpy9CXV/6UE6ZH29Z7eUi5&#10;acP6X+59rOpbA/HL3FsWdsri38HhjozOiojL0PhcEueZH0ROXYbHGPhINg88tZcSEJibzy8knuxx&#10;bMPwEcZCGElBrsEWaRmehRKFgk85PeSijmTCWamGIpLuNTCZPsXFUDjlofCTpmfjc4Y3cdpkSKPx&#10;AyexFrLTNnkHFw7SyAcROPkbtlAcxAcHuICkMDutHPChyFZOZYniMF6doPJFgBSweO18SEtdiNSK&#10;bINrWio1Z4P3ZjX3pOM5z5SJm8aZSqFBiC+wzW98ddTXt2Za4sEtD+qgo6ESMi55klceyv/UnTyn&#10;06GzSqJYy59p4lIW8ZQOiaIWnovgF4e3I1jl7Aj8gleQ/DZ3aAGTKejh7C688Ad5D9sVxiUMftKk&#10;FflB6Gt5ThOkMlQVKEktzoVRlhl2BW/tCPGMO+bdUYw8kbSCL+wR13UAqSWJUg4dTyoNmfwzzt/w&#10;TKMhbz5mShl6PZBR9LnuaEn7631oD+yeKB0qPw249QJZbJiyc13oQGvkk1/lrf1wrQGlLhGnrtiX&#10;QB5Cnx/zCbHyuE1axM+pcW4lTmgZCeut+cwYfsRj5YAvna18JgSm/MbBUbcMdhJWtWQjTtnxF/sn&#10;PTri3pB4GEoZNmJch6nYj52AvKpHeuTg7EYyGxi5R7/6BkhXN7BJx8C6kXvs3alTySmT5aWDjl3C&#10;if7ODwT5eqary51qlbNQj/KUSXhO2hpnZ+/Uv/VRfRgiL9ezDrqHgKNRZ7hcrJZ6Z/kCU3uVvx52&#10;ErPOIaga53N344RRuPCkTBaC9CbdcZ71z3j1PHUtj14b30FemM29Njv9qn7W6X3lefe7/2l5/T8c&#10;h+/l0R025SMoG+Rjj/2H5Zvf/GbkUg+WuZ34P+NjOm9/x9uXfffdN1P/kze3KX7MYx6zvOud74oO&#10;fvazn2U0PmfjIhOIwhuNmLyop/mM38cBUxbjp0zC5544cXAbvuPH1uiGS/RX2/NVZDd4smCvpHOi&#10;Pc+B5G90dtfkl07xp3TT6Lto0U2WfvijHy+beCMkX0CMMpbssPjPp70P+/L9ftY96egGg+JKx3DY&#10;QBJiU/JYG5v8WpbqwjwGr2OQxKsDZUpbQ90XRnsKnPBm4TadamgJ2/pYGCVRXn1cbBf4FfzBoj6x&#10;Ia87FW9GiMRAJG6KhEpMB8EYs1M7MBRiDFXcw9jpC4ct5tEBp7Uj7yxISkFkxBAHkEfi4tTCKnkV&#10;nmuU0Epd94ZLSN5IO64UXPl9ehuVinM4A4WysRJ+KjYeDUgrVV4zYuRgzuymFEggUGKUPhQvKUUX&#10;0salYTgVCmIWXIxReTwis/mQw7zIHQU7vaNejOTfuMZzxih05aHCdbaMpXGTP8tllV/0YXYKVf2F&#10;7uAqhY/epr47daQzwRjZjS7b2gLbUrCiTJtFDnEgj3Ed/SmKjhoOFWmEyKSBKgPBxzaG/Co79xZz&#10;otVv9IgUyGBPds9b3poz0344mA04YDdb0aAdBUjPSnM1TsaRsfI5chCXxqvMBi3CkMc7UxqHnoSp&#10;034VELrKQLySybv2kYYX8HR+zUFe06yYxmn7cdpSIjnyQBsIqBFHuk1epjfBnRXT1onBo3XCPQPc&#10;Ec2S9zqvPYmD6wSYEvcW9kuwPreBt8PGt8xxzDo80IWvdkZajrPuwaitY2hqOdVzUc/raQewDDE0&#10;QB5mVYFFBmXliP2SLleTNbFoeZ06JUPufIdZJ9pyAotgaaADof5CSOjqrFirc2FhgbrG52+RzVGj&#10;ZaFWg5ep+dgbMllmcWjEqQM7xLknn/Yhz0699tU/0yq/MkjDtRna8Da8Y6+OM9pnSlW92rg56tRh&#10;ux7A58DSdXvVBBFAL4e4xD3swVHeNdc4o4VDBkbQOWDSfuRNXIbMcmFLNqT1i8oKXmccomwtiUBd&#10;id/1TMcg9Z9fOz7CeRinjg3hFVraadCoQRF5EB/dKI+KM4rr1GER2B8FztkV4wJChLawA9P9Tvmf&#10;9r73Lce94fjUR+3H2eGnPuWpy9533bsr82MDPsq7dnnzm9/C1wJ/wSOE3cBljZCF8rATO4SezVqC&#10;U04+mQa+C4E7eFBOaAKnjNbpyaudKDsBnvUHwQne2iv5LBeo6E+tz6p66kMcyjPpq3/bkNiN9Pjr&#10;jNOaPHbgU5f7VoP1wfzinL7VN4N8VLnLLjsvr3r1q5Y73nkviDAQsS6RdvRrj2Km4HW8beKrivAs&#10;DuzjenilSOMnXCTvtXnATn7LR9tRDguufqeFaJ12fhPeY//lx3IVXr+wiU2TXBsUW6E+2uGVz+02&#10;2KHtWyvCJyCLdcz/0lJH7chGJwBpD6Mvj9xCNksUTHL4AoYgs/xSDlG2YnFtkh0Aij7MZx7QODJl&#10;xCKBdA7EXOMLcvkSkUFGvU6hGhes5UZhUjjmF7Sws7AzWgmO4pJWFBCm2/iVl0FfGpGFCwpDB1rJ&#10;QAIKsYSXXIzrJBlBTuijb8I0GEfgOuxEBvc0IGcfbBjIAt4a+3TQMbRpFMlFA4Cc/slPNlcCZa75&#10;tRMQZ+G1cCToiGbDqHGIM/yVQZkMX6lE5EvHinw2cFanBuhx7wEJEr3WWFsKwhidChTZV516ZQYS&#10;GefrVEpqfu3EEAMUAUGqOn83Hdll192WnTn8DrnO3KAKLbt73vOerMh19Emn4Fqmb1WgePlVzgYr&#10;oTGcqRxOjTVgL/zDQvRkpjR4s5wVjDzqLWi5i+zcx7Fqr6YNmDgpzXFNgFoadYU0L6CxWM/r3GwE&#10;GvPZnU5Gu2/nuDYggJzbyFoms0GRfjohlgfMOb3XVeyULWl2rKWtLnSo6WhD1IVK6ll51H0aV/Cq&#10;19QP43QoyVlhogZkTUMv/8oN7trAFNY6XP0YEzmKBBHW6E95yWs5afsNdmikWV3GfkaKJ8bBaSjz&#10;LQD0mO2Yfd/cgoPFyBAmoasPIHgrdu1ZpecevVgGyTfox8lZB+QdHrYdI2w/wLNxNDCuURGPz4xj&#10;U0wXKVPNyDpQYjai7ehaJt0M6/wLLsiMlvi1u1mXxWPj1anaOmxtwSA7EFTD8Rfatnx6pmcIKvWk&#10;DfJVPzbUcvSJ4JHSeK9VrbRmXddxW17VDhdiGAS9izzm5SZw4JgdADtKxHL0ZEfWL/4Jpw2+693v&#10;XU4++c1j9Lkse+65J2sGDl1ufrObZSMf7cVpd7+jcAH6sHO11repBztIfrjHDYiUy7odGBjycd1g&#10;LTIpV0bSsNNFxK0D5vPQr2t/WbejcNzZkTAt15zSWaRh14R6HcD4B+tFPpxFPh9JqpvMDonbUkmP&#10;y3KqNuXVcvRwfYEm+Dq+M/AnfJwpGhc1nbYT6TCd+vZ35BsSdrKvxR7cNtt1UHHSyFUt89gHP5Uy&#10;GsZVf6NsRBMyWgckbcboeKa+Q8s4j/DEeSdmONQTVpG86s9RiXr3MUZ10rQwHyj9jxZYguog+UxT&#10;aeBK+UuIf4tpFI7dx+HszAwxYQzb+KGVOFdhncbqsTXzr/ZUkUhCKNpCKO0qRRQpQPDZixGjzNvA&#10;ScOgA65TEX+i8qMYKtgKaj4Pk/NKhhcz0njwOQUUWsSHDwFE6D9OIht65N4IERiGgkaU09AmBbUy&#10;jXiN2tGCOokDT36hiidwudZBwgv0DCvKVxFgbceBK1kDpwWU5/HqLfnVkX8Ue1CUhh0N6QqigSRw&#10;rbxykIoCE3Hy4ZFFUuTRqENDOlaCnDU0cehw0C1xalgdel+eKztJK3xKU56zn7r8mqbgOXsthDdg&#10;ppLkOS86IyajJ0muX+frTNWNcuzBhztEtfk6nnXtgGON8Vol2rETae+IsUdPhUQTsRn5Fs4qZ69c&#10;mh7GzMbIyoBywla4iyNW7+YiSfuK5+ambDVNpsGkdv2LXrVfDsWcHRLLLnyAzw+qpPKpNHVP59q8&#10;6QREkepFvNYBpEA3OnptK6NWp6zHe9FO3zqcj40A765iMpiODjqx8Uyo+qGh3JDVAXER58il3yWH&#10;QkTTZWQCjrjYEnDq1i4H7TK/ta0s1mO6QHwRNvHVqfDCqTJFMkTnA3jy5Tn+Aza3sODBMrMs1Z12&#10;MjuEkd/UYcdtYAoncG1SO23nN4sj5R8f5C6O2/FBlh128OtsnLffMfrbjg7ABl6by2wGMFpMZgdo&#10;zOxoSEsf5HS40/UKKl8KZFnqp4xxZOfrah2tantO1Vqvej0bkNnoOUPgXvigh4Y6bmdAfSl0Gh7j&#10;yN84ormH0Z69Bk7qziiJV5xhTtuTblCpL2Al5D/XHsFLHusVoMhDIvnEE5HAjOqCJ4MobDaNOOkn&#10;vPEfl3f903vRi48Nti73/v17ZrHc7r91wzwWEKcj94/8278xa0CHHj49tCNt9lOf/ORy+mc+k7cm&#10;rFPqV7swaOfCyr+HeOz4OqBQDnGv8CzbCKWe54g95UP+6DmNZtQUXOqL/+biQnuSrni1nUyNR/42&#10;rPloVpRjnobqmU8h89qkawHe9OZ/XB6636NgZPhZli2/hZmON5xwQtqelCNZlUXiqpqbIuO3/CgH&#10;tk/5CScN66R6SHlwH5s3P+nBhdzR6YgTYWaj7AQAv8GOMLJqt772qozm65b6tkvFb74AAmtc9ZdY&#10;fmyD/FXLsaPVwqnCSASphUh6QpCYQYlICyESrUyCQGJNT03nnGzFIxG55j+OAzzhAPxzakInLmqF&#10;95A96fAfHCFitGg0pvAm+yMP934prY2zsavxMu1CYynonP2TRuoG11aEkEwmuSiXYpk8JSnUwEGC&#10;hSFzcfYkBh/Q5V0ZzEGQbvS1Ri7ikj5hCjnyAi9uKZvXs0rIWUBltpCNsgCrSqwc2THWERf3Yj4B&#10;AMZUMCTyccznpSkTaGXkLSy6aeckyKUYniKTycIQWpktca9rgF7P9Lo2dWzs0NU8D2ck57WRAtnY&#10;2VlxqtjDV3+s/HG8NkR6L+hPO2kv2mkxHd3UrY0XpTsbQBhIY41d1FzKs1K0kZY3yww5gal0JvIf&#10;VVoOBNKFE5dOSoB0BoDTDtWntcBGtJ0RS80/8gkrjax0J4ZrdWb9aeUf18Cl04jzSU5IO+O0kZXJ&#10;O2zaKQ42paj3Jk1bT1nOyi2fyK2EGaF7ho4hZQpcixiOhlipw+TJJ7KxA321Db+hv16RTob4BW1M&#10;3RLUp8FTdDzutQ3vPYStDbSTE2Dgt/K9BbdpziuWAFQPxSWa5qluueWeWBiSJ2q5CcTxHJvGI1PO&#10;OkMfq/DYyRGqO+g5GzA7ADZosVn9Bo7UhYHaqo9KVgRBIFWrnDIwOwd5PWzwcLOb8xninXaMs9Uu&#10;1Z+NTet3bdXHAY5w8y5+5Meu5D0HP4iSGRtl4rAMPecTuUbxV78EbIyWE3YgrQTxADeDaPwMe0oF&#10;mEyWaRsTQBsQiHzaonx4ayjfXHAfHUPPRynyd8qb3rK8572nhYXN113DroH3WA57+cv4FPNukV8c&#10;Z591FlsJfyUzBJaDMy822m8/9VRes7sEHfCYD7uSG2170pwM+NggM4okqE91mc4gcqzVWevoYBrY&#10;+BkAEKVySQOG4pOJ8lodCZfZVJkV4QjGxfaNJwiXjhsNtTj8XLOPMo888lXLQ/74j1FcX3mkRi1v&#10;POn45fXHvj7rBJy1E27iig7FBw65E6/tUfjhvFKGg6bpphk/r6XvNT+pP16rOzuDzg7egEcx8jrL&#10;0s6NUqzQNm9iQDF4IGIlnYvyEdmT08Rk4fVBeyQtKPgYjLXC6x5xf3EQOj3QaFGpNArsKMNe8wbS&#10;FJrcJAJAnPxUCVW2GKUZWpG1yqmyqNzJ3gK1gsTBMPKDgYbwa8VCgfILjankKA/aOpXVIE9t3ESS&#10;EYq4AJF3Xbrxna6bRIxDzqDR4QjsjXpo2rhYod1ODnnkC3jVMM+9poJSQ4PTxykDLqvKxYzg/TRt&#10;81oZ5NFGLlOI4UccaDBMWLmoPOhA+byWnvpd4dObIRLYk6Ic6ocsqeDqwPJMHDwFPDUI8Pb4ki/P&#10;6r3nv/oorHJX7wM9OFK2UVcrQWCgKQ1freq0NqiAtVF1cZTXpqsfpwC3wEMXzfmsuosDNTqf0+Ip&#10;0ENH+rIkqTDOhfHD3wRX5CF5y+byTj1qANbOn6NEbX/lsZaVCieqNw2etBTQSNVQh9hDMPTaMoNz&#10;YqpH07I3PcmTdq+IgO+O08HC7WZmDHR+tmuSdEU1zASXjkq00TWY7GBIWP0Iks6XZac8NuSJI14U&#10;8qDz5yLouLe0dBgZmXlnGnWnVYt79DM71oBTLl3Bvi6LCgrL8FaUQ35gQBJtKLQ2RWLKmlsbWulJ&#10;F01CazhS2ArvwCiMjk0eQm8KN0blgmjvRivo5M88yqFzzOIpOhSWz3TuTnVbBvIqt3bScuWJyDa8&#10;+BbLjM6EceETQniC8Krt0T1OPr/tIARPrPK+/Q3GnvodtfJslkZ/+s75US3TfGVOe13PtyVan6EJ&#10;D2EDZdnhUKZ2rOCTBF1mOl3h28YB0vClHtBA6QinX1BPue4jh9mAtH5qCyqbzqk+kj/lDT5Qum5F&#10;6URvByl4SNQfOFjYlnrxa3b+PPbYNyw3p/Pz4Ac9kDUC1y4PefCD07k65EUvzA6g7vnvHgP3vd8+&#10;2DIdATZT+vSn/nP5Kt8rsPwzJR+ZlFcbgcaaw0cM6iYjfuiaphzyLny+14Ge5Mu0yBZ9uFIe3wcN&#10;ZUuZIo1x6i+frbZDPWmNdgJxGwc+pdf2lD065mRduppOwPaU6RuOP255+H6PBJ6PIKlLwmuOOmo5&#10;jm8H7Lrbrin3WlnlMl1+7NDNMpgym6aytX0fjUw5jRbGI/XFa2tV6hP8jXMHR7yJgDzOUtjWXqtL&#10;GPKZ3w6VdUBd2iZERAkY1pRB/axCww+HsslP9OGUTi+5xUHGoaJUmWpDYw9K07GAzCKhqsF8FlwM&#10;jsQ0iiEAkcBLtIVoWp33jIMJe81AyIACzbNxVZJnDxosDkMUp6SzoCPIgCe9RlOjCD45AYnKtpKG&#10;d/Kk4baQQyCo8xM2FIwQeBTrrXSDOyn+rBpBRkEAVakmRc0pzIwykqedjsjJfQpsyJCKK2HjkU0e&#10;VzsodQbRh+xySCcsSjN/GpE8iqFGFMMjQr3pQKvowgjmivOU3WhM2lGQ72AGl8TAi+FpDbNCSMEw&#10;ZY1ejJA4R4tDJguj8SVoMxz2aM2rEzCLZ/nwk6d+AtRrHZQNbXYGw97KE50BnvPNMLBCRn3pLHqO&#10;/nQI0RH2BR/Scbo+owsRcO8Mis1sb4tNSaXVTmhl0VmbLx0QhUvZjtNgAog4eshSF+jMML/u6Hoz&#10;O5FF3pnf3ezAoc4sfwhllXlmMsY7ydEnMNpeFgOhL0tX/Vum4ZfrkLZasj4hixaJyGhTvQfIugnA&#10;uJ+PJZQtOopeIy0g1Z/ZFNEAidIwFf3Kj9C+6ibr5AhcgYAho7pyMaijWPMYpt3IrzI7jR8923FD&#10;D/LYwwW+6loH31Fi3hJAZjuMOjuf8XdqvzMAfkc+q+195g/N2BTn4KUTEFtSEEIaXzD7p2Sr/qS+&#10;RR9hnXDRVx956lhtrOA3KDpjZV5lE7d0POzUuQWx8XYOsvp92Ilqiu+T8oCvLYlDXupnpl2IN51v&#10;dGkohOXScgj/RIrLum9n2bjEC0+89mCDCEPoPJGiSuGubQwATXknt/gGDVfGe/2yl71iOf6EE9Mx&#10;9xn4gx70wOU43pffmQV02uK5vFb4/ve9P4uAf3Hxz5Z3vuOdK9PTloUhdj74lTfjs2gUnXmvvDZg&#10;XnsYoou0H5al5aptWE7pEoVn9Zo8yWHZ+Ci3+D0rdvAMnH4vwrpomHUg/gi5PF9xxeXLzjvutLyR&#10;zs3DfRxAB9ZH4arxRHSgbHvwQaK55gD1kF4bEGfqp7SiU6lbh+RZuUoz/Oa+cgoTHoctpc4kK20v&#10;8q6UHXGbeFxo9ddknMWbvsU6ZwdOurEB+VrzN/mYtL0PdfjQfryxLsCrmIngqCK1+gJsk8U0sSfg&#10;YYxKGkOVzWATrfkscJ2XhSFTTVSwFAronLLM9LSo7R4jgAxnVbxoZh55McV7YVU256y6VjM4WGci&#10;hNGBRGhg5U16FQXcQzlBQj570faa5EwZ5MVC6si45Mtre5eAxWhTkMDa0JivQR6Bi7EPXmeKXtLk&#10;hBqKtOTLjZNUfgpAToibNDUIw8yKKNbjEUMseKMS4GavsbBK1ENdeC2vs6fde/GAAp2n17yiq5Zd&#10;U+uQIiNookvgko/7lIcMqDN5ldQI5qmzazQuKzyabCMaOQesDYp2okOQ/+Dl7N7sbpqRPc55NJBG&#10;25EPdidNG1bJI4QfyAgP0WT0gX6hOcvSeDsS6WxxzhsbZN6ylQ2LoJ14Gl7lsBF25bh2FhyKJsnw&#10;xs9KUA5iLV9CipkfceQAz7Q/KAEhfuL4882NOB8o2FEQXjmvQU4dttfyYSProjF3Z/M1tDgvHNIW&#10;PoNYk6+MaBUZsHfwyGk6fZSBunQUnAVlyOAMjOp3piOdBW6Sh8qbzor1JXBglP/RqGxxNTL3lpW6&#10;NKh7cRgcMIjYlOAjzfyy4yJIN+qZdS0ZhFMlHpYfJ+t09IUsBrGtZ2rfL8ptu9FGmJEOj0a234H1&#10;Ejt0C9ntafi335HGn/O227WBdkYtHSRk8gMvGRkxK2Hnt7al3cTRSTU8G2/5xh9JnGCMede75gC7&#10;UxbLT7l9VNXAojO2l51+QDzK4LNZt9E1vutmZoM06epTwFCkfcYrfvJab7ZFXxtp7OKd0KO+0sbS&#10;UatOWnsxhEcNgXvjWu8od/B4UEAWSNIrYfNgFdUFeKd/1u/HZw4bFr84oxvrM4c2+I63v3P55KdP&#10;z+MpX8O7971/b3nxIS9cdmIFuzsQnnbaaXzZ8OLlYx//2PLVr361b0vAS+xBbSv3wK0UsSFlpiOQ&#10;jhvX0l2RkXtD6iPxhvgQztpjfD4w8jfzcJGyW6EJrHIEhutJx85k81R3zto463Pl1ZdjZxtZE3DK&#10;8uCHPhSCDDjIL72T6AScePxJKQdxaiPFUT4t/9Z7fU79QWROMbSOiGv67OjX+3HAXq7RftqTSlx9&#10;KH78IDTVvXsJCEds1lLJn7Q8W95Sq8xe+Sc0fyDSzkyTbvgzVYAE7G32kgIQoxApGXB6acAAXIdF&#10;isQpTZU+FaxDCKyPAxLv1IS1vcHCDF1oV0nGl0EZn3deWSnkMIXmvVoQxv/BcBoP4pNCvM5VuiEC&#10;YAUlG0GDE+9qwMhzY6FgRKTrkMgEDlG0UlsJ9ffpfEweOGe0oLymywDYyrN5g8lIwqAyiIdH4uSt&#10;SEVuHkCtjDqbMpDcFlhQqH+cam+N08iA1aOUgcCLJr5B9RHM4yjBRXdgIKbwZgkubue72TZ8kaeq&#10;b7lGNlmTt3AWmCD3B0Tahcim/JZI7GcARVZB+ZsGqIPX8RhcqMNWVqlU2p+GbOPnCFgH4b2zAxtx&#10;9qZvZYpVkhBUU9Cy/Jo/r2glsnbREQjXyGkZpnhNj4zKw5+2Ec9cO1dFmSFgwKCOIENGK3b57bv7&#10;5k1CkNkAkYnrqISMXdil8xZHnBd00NZyHZvU5J1/8Odxmg6b/HQHyNYvp6U+kM+zvDkS6l4ExWUd&#10;lJqdBvnylSV5TP0jfhtnBiDsuhvZtHH0IyjqUpvwWTLoCWBJuYLPS2CsDxEHvtSXqnY7WHEnE3CO&#10;hMQFxuSTh/gBdGDe1HX4/sXP+c68I2txGA9O9ZEGDcas195rtObfwFQ0BgkZNMHI0AbK6XntXfWq&#10;BzOsg37zwisw0S+Egwt0Bu74IxN4U++AS1k2OXisc5Er8HJZXBkpc23wdwON87KO1wav4vOvzAy4&#10;VS5Yky4fHupDu7fx96t7ynMZC82+853vpPNlmvaYOh1li7s0RBVOhBl2JnJxpE4OGvUHgy9hwwGy&#10;kj7xz/o8mKO8xyzvGv8ovEFaWVCszsHnAEnLUl/eB6e+0RkWeLmGjwiddOJJy2/f7nbLbW+zZ3ZM&#10;3G+/RzADssvyQnYhvPAHP8hWvF8+44y8StcZCmRDz3nMJlFIK1fsBz4sy9k4T59u+yBt+RR28uvZ&#10;Y/LWdBtjNVF+JdB4O4fQTZpSYVrgErc30s/sA/ZvJ1uZr7326mUXVuM74r/Xve8LHI0tefhZXv/6&#10;1y1vffNbA+eiXkPooDNtKL5GyEEj7QqEpJdyE2qkmc8glnmdCH7ky0GlPk34WQYujr9O3jnvvMuO&#10;yy1udlP4p4OonuBdWcybAOKZz7qWDro0Q1AI6g+45GLaP2hGoC5KDG0xMrCCWek6PZYRhEKhVFV+&#10;nUyCzB1a/HZ3Ogrca0htcBSgQsZRkwuUYHBRV6dkrGxO89jbVbGcAFD4VN+cq8AKlcIXJOy3sAfn&#10;0NJJIRa8x5FJfAim/YsnBmV+4lUBbMdQ4iSI15moGF2kMGTKcx7z571Q46kw5stIjrP68jURD1eo&#10;+16zuM1vAU8dpLCFIXU24hIzPUTNk+lgOZiskx+x2phZMWRkpmr0FLrlAYPccQ+ygS+6kh8jKMep&#10;HytMy2ESNwMyiNq3Q4Q3C7ik10MY4sg4y8P75ARO2fJcaxi3acalciozBqdv0+C8tjI63bjRhVs2&#10;PMkHDxo5wfO1fi2Mb5jbQ1eszTREV12N81X/vHO/ZeH1n9ZPGlYaQ6bZGTPnvIWGVv3rBKJvcLod&#10;qXbpmgPGxZQXDZgCBAecRRiVi32yIEqG19P45F1l2Lqe6X3VnyKIrsAMn8p4PSOJ2YHRenzs4Ogi&#10;jzPg/1oav6z2hoZvOGg/djS0oWt4D/vazbwqpiMiz2aur7n2KvZV8GA2gA6cHzW5iq+XXXXNr5er&#10;SLvSMyMCFzJdx2gFipzZPnXzNfDBmTzBhQ43c7hHgeetiUdHduCRT7vJY4ih95QPGtDG4gcoJ+uC&#10;zzptxK1bGo/Nv1PDNtjX2zBHieRBzozA6ZSkDhJv/dZ+ze7hY8Nc57FI81xPh097dXRHjw9fsG2+&#10;5e4nZtczqvdLkmmISKNFTsMBKoKFRrBK5dryxtadWhYXdfF6z8bBd6HsXJju9LLw5aci2MEHWiev&#10;nXHQU0M8GyMc7lYeQSDP9jyScDR26SU8+6djasfKBsz64dnFrnvuuSdpfe/8lyyWs4KlUYJq6GLz&#10;lVm+iEF+j2gJPPoS9R1bITYahLesISLJ+7wRg27JmLzxN+Yd6Rq11/rupAGX+oAR2zhwI2U6KSAe&#10;fltfmJlCzsoz66SQNibO0n2XVwWPePWRy/fPv3DZkZkAO6P7PvABy0te/GLMauty+umnYy/MljCD&#10;kIYLObR/gziV03TtSPlc6Onsl2nxJfArjLx7bMZW/bPl2WqH0EGQHWGOxhe3vqpyIg6ye69fck1H&#10;7JhCxtICIy+pu/BgJ8DyueLSy5bb3/Z2y/vf/4F2AvA5IKKOXLecQufnlDeenP1OXERZ3mqzbTei&#10;zOCWB2UxeNbfZebCeMBsIT0DHHhlnXoxjzZk0GNReCmPmc/29Tp80c473gDWfJyCbpE1/pQFsgb5&#10;sdzaLkAIffVIcu0wcYNPyKyzXUAXrjlwQBLuNQZ7ilZaKKVQSmAUEAKE+ZHmNbkT0svg2o6Cu8cZ&#10;n8YHGB2jQXCFbeU0XXocGrWGqaJgyMzmjaKDvwLaGJFlGHhzADlZCE3pGMwbVLm2QpTepFPc0rXQ&#10;ilcgjb6wlVmezCMRDSzTrxRCe1rJHifo1K7PZsWVxndFFu85hlzqIIYoEUIMeBjPNAzp6aijCzMo&#10;I7TDSqTVYGqM4lUvK9Nhgece/bmqPIGs5UsfU0cwyDc9OMunXKVcR8pvXK/IVL4BDGwqMji4S9ma&#10;R7lMnxVDdL5K5UhJB7UD07rypOEJOxvUK9ib3caxoyMadvRAbY7TmTqneUUg9VPbMX9tt+XMb/ia&#10;tpXKERsjmzxRm2cnNjLAQzQFPkfS2v+1Ns6MCuRVQ9L52BvQzlWX5RMR80MSDYbjeh2gzke8QOfP&#10;fOEdOulEWL9IaV2TW5yWjw2g3YOZERqTa+gcXIdTMk6npTzXpSPhaBzcHMbpneq44RsdOxpzURFI&#10;4xB1XiirsngNPk/hUBx0GECW+tJHFqRTMH0lSd3TwUAuGz559utryY9eEFNREu8CQRsa4+RZ/JZv&#10;zsBqe9dvRn/oTnPe4LN+Zn7crz1nGnAbXB8rxIGuNOY2tnWS2phT9iEKfnFLwQ5DbIB7SLex5JrL&#10;pKeBAK58Jwc4c5e66SMnMamHlB3n2HFii0XZ7chloaLywOt03mZ1lLYbi8gcoRl/FZvxCGM5iat1&#10;oedZfp7bGIhB0kgkD4RhPUqX66SRbl1Jxxw4R4JKkXvS9K2l14Z34jKvsukXVuqktKQz6EUr6N4g&#10;/OQl+JBXub7BDoOvZsHceedfkPUavmf/iIc/fHnyk55YW1P5kFJHbsIjjjZO2naoVS6u5VU4YaKD&#10;EuaaQZXpxCeMU29ah7xOeVMe5XOU9MjjKbSHbHPAUpz4V2cjYcevE97sZjdZjj3+hOV373I34pwJ&#10;qA298bgTl2OOOSZ2686T8jt5Eq36UKZ5hB71RNrDmqITra71c5V3YT3MO0fzXssnkdGHdW4FZ2i7&#10;M+vVK3HxmeZBB/ISf0r9s562vUlRpO6Ke8XO4N37yecKDS1NxnVJBo1KJnQyGrTGLMpZcYJBwIJ7&#10;FebM52hv7733Tr5ZfpkOHTBxrDARR6Eh0EOP7egs02+rU/HOkW9HphZy82hk0olxkbECRfPBafoa&#10;tqRaBaTitvcuTByDmiAoZ2RrHRjitaDqwKvsFFT0Yk8UKubnJC+pXOLhfkXhQAUvcWlAJEbomoLC&#10;qYet9kCRXb4sXGXPFDCOB6GSp/nVgzzLWx2jlUGIWaEEjk6EI8EOYJwxcKCNA8ZMEiesYRpC8HJv&#10;fkMxE4vuhDGoq3EZTmA08UCYndAKHLsZaco47cjtV69lNOxzx62MBrZyjr3FJq7n058/ZiR8FXzC&#10;LHHr1qkXNIKO6RWAXX3RFaBhtNGeHTP585DzNI6c5Vt7888dt2ykXC2tM2znEwkd8mbYK+/mgQxK&#10;U0b1sIXZGhvH0AdumEh0CTuwhi0y9Lgah5j84YOGjPJpgyVCNW6oXr1SZv+kYU8fTOF3dhhq99W1&#10;z/ZrU9BXzYM3yycqht+U1ahD1ZE6izbiaNqxKj59/TryiGs9BmujfD3rD7bQ4PviAoNv5KPRQ8eW&#10;g/3JrPrHSW20I4+txmZjC9PRX8/sBTMV4LHjABA8adfKBn/qkBmA6BQ8loPlpVyuNs+KZzoFNug6&#10;XD8A5GxccqcnAxr1JWJC9IEASpg6Bi/Rx0gXZmq72mm6thDm+LVMxZZFgTQ+61gU1hEykVKSP8sJ&#10;G3SzKFewb0tnZ3u+Umi6+WddEVab9mzf9Zqrr2PafKeMiLW7dMBFSzCPhzLM0LIKN9Bsg9MyR7+B&#10;L7/yU9kL4zbJDjwAWQm5FhUX8pNAunCRhyjrhjyE4gDxRj8T3ka+yas4pGs9/uKXz1gOf+Urlx//&#10;5Cd5VGQn7mkHHrg897nPXdGJ9c7OssGZX3XV13wZfdKeyJe4DTaEaQwHzZbL4G9NXOBHHvPHL8H0&#10;lDF1mnRxreiWe+MzQwUPDphSxyB9+a9+tdzxDndY3vHOdyx3vstdEd6ZgO6aeNQrX83bAcezrfLO&#10;rENhgR4NrXQm3sgDHYNxHpNvr9tJWS1jeTd95p/35p/XnpN3wEpPWSKrgITtWCyo/uzI2OEPH8Bn&#10;XYsdE2CU0Xymgd2CL10upWE5awfyOHUn7sTrqtZT4WzIzCxDVjALU6Q6c5GQPcYicgtCAxeZhuxO&#10;cQ980AOX26Nc0XhMI80oWfzASlF+anRVzoqwOKi8Tw4+A+qDjg24dy10YcNfcAEjX/ASJZNNWeQ9&#10;8cBIqz/SrvH3vvwJa16wryhmVpRZ8Rxh5ZkaMvh8Nw0+cStVGdSmS1OeE6ArxdA0T5wNOYgHLLCV&#10;24osnxS6jlnPTMY4OHMDbC9Ph1qM7QRwAypg/R20wy8y60yFlf6UyzIU1tCUYpsGEeOQMTJZ4dWJ&#10;eM3iWV6bf+jL+xgbWbw2OYEL+eFPHDqKucmFPVdXVK+kQUc7kF/h5MV1ASVlWVEuiOJ9XhWLDHBv&#10;R4j5xfAONhtkccpf5OBKm0ypmuY1NPgHHx1W1ioM8OFoh3zJA4xyr1yjN1v94KQejHjlrd1RD2z4&#10;bfC1DyYB5aEV0TrS56xTR9Xjat6WHcjDvvlCCgDllA0TCKo1F9pD654xXQxYh6fNOP3dd9IVlsZt&#10;5JGuurZTkLLlWmcChfCrBrULaUi3F7UZ7dKGMAsETYcnZ/qkbdn1k8rabPNmZAOcawx8dGGFaTeO&#10;UoocPAai8xQfoGoh4yyNnaoUscJ68N8O1Zo6Co0kBMbrwerK2XK3kxProWNTW1a22oA2ZVqdt7Za&#10;WurUxwdCgtN46qIy2vH0UY73rUdcoiTxeY5ugc8aFxd/MqN0FR1ay6Od+zZ4whmsX+Kf+T0noJz4&#10;Sm7Cb/yGNHggS57ZuAaPdIUTZ9FWrokrOJpkhzlaAnbak/l63fzeB5fIuI785oJP24C2A7wuSWN0&#10;Bp2BE088Ma/aWW8NT+STvI973OPySEuZxSH+DgLsQMokcRo48W7xLD3T06BBw3ojn/4FmrqmraUM&#10;iUET1DVLDijxCGTgXPyWO4s16ZSJQx4iJ7Dy5PS+NPw08Z573pq3A05a7sz2yV0YuD42+fJDD1ve&#10;8rZT840C65Fv0IpDPazVydp7WWhaN/SZnTllmXknTPnR5pRh+qWWv3qY8NZTyBYOcF9rdJZOW/Qw&#10;cfp01/6EH/Irt74vnTHORaAfqe+SZjpN5LeDJD3/5LldCRXOdJ09CtVqyHT4MCwzuMBLo5WoRi4Z&#10;qpkvtC/bLdsv3/ivb+ZDEyQHMZapLnKYn9jk9VIHIh6ZuN41B6OSOU3aqUCFQoA1jxa4Jc5Yg8yL&#10;qIUUJ8htnBVxVaiKNU54C9LrKlvBZ6XQyK1sdd7DCM0Ijek41YtOotSLv0ocMoSmdAiy1VNuvXEE&#10;a5wIxEOfLQatZwwemZNmGB6Z7RSQbsGabFEIq0PwXBlaXtWj2uEP+EzF4gRnT1l4cldGLiMlceFJ&#10;tiAgjDrwUYQ6Eb/xAonHe8OMCw8w1ZmeJOXHRtHg+gdtII7MqWMq/Qbg19MZ2AKNrQokHDSns7Gy&#10;OiVOZlJ0QDVu+dTFS1t92DnyOrRhUBw2Gi4c1EYdzTtDZXCkms4NPLgaPvdUqs04bT/0Y4WQvs8u&#10;Y4cSGzLLhnZm+XEBD79ZlkZMDsub6wzoqJDfRaeOQuWXG5zaKEv1Dq6k+dxcYGXwD1ArfJ7ZAmeS&#10;qcbDHD+WhfVCmxUHuIjOQkDw+9lTM7SRNw39o+ZMIY40y8XHHem8gmEdz8TF4XNCG7s4JPiTI7kz&#10;5Bk6s3Rwlj9twefucWayBY3uN+EiT/VlXjsKznpcAy626WXDmTgpdE1KGtntSN+wQQ1ATSGlz7XG&#10;bp3WjpX1etfGaC4kKZPBdNNoVrmxPignuZFTLsOTdiswMsZfQEMy63krobtaTrvX3uUbOvAQzYLP&#10;GRLXTjApsGzhsciWNSNaO7azDjir4Q550lWXl7C9rvLYUHIb3Kap2+lDZ4dA9lKXzQ0dO7rpJMGH&#10;QRpeOXtSG9PWh74C0R/LYupx1b/CvwYTxMUnfeG0d/WlH/Q+/1xbp6QTuEGnvhE7A9e27Bfw4X/7&#10;KDM52y/Pefaz+1VC4A8+6CBG0Ttle+GN8Loj3w5wnYA2I50swpZVymeL6wN2sPyqD8/qR+Upe/gn&#10;rxxbJ9VVg/qV2+okPhwgOzvJT7ydJvk0BBe8zYGDjwNue5tbs//BScted2YmII8at1mu4e2H1xz5&#10;2uUD7/sgnYAdRv0QAXmHvYnPkPIwnjD14rUxpimr+VI3E+tt4T23DYLfqjwkiqe2k44bPlQ8dtWt&#10;AztiXxvVgzanLpDP8oFiz5YpFUAynr1QQ7ATvURjxPvX/wGjLomXvnP/I3PwmjPMhnkAY2ClSXwF&#10;sgA0RhFYhBaUX5qSMiTyzLyGWQZ1ACsOXAsMo8ByWcWFiTAtp1ZSaTntPTWWBU8iJyimIR/ogQMX&#10;ONpwdCvdzSiP7TFxEjoLVBk+a9hxC4pYJf0/4u4E+rO0rA/87a69unpf2KEFFTAsAkJGRNGYREly&#10;DAZRjDFRo46iKIo6E2M8xmVwiaMTo9EYYrY5USIqKE7AaAzoaCJGHQ+CMYhsytZrdXVXV3V1z/fz&#10;fe77rwLkzMyZc2beqt//3vsuz/4873Lfe295XQpI3fK3HFInO/StZWiYDzbs4GGXwQpOAMPoRzYM&#10;ujCBTt4YK9zklMy9svatnzpTk9wVutpNKvgYUQ2gdLb4gA81wXVsB5nTGl5yBpKScj4N/W3BlKoL&#10;thoXg5Syi22crQSXGRMgyygbwJLT4ANbjNds3tLp7/zO72zn82KSM9n0Zhd2A1Dw6YTtH1BH4PRG&#10;sgnywRa5jM3lmE5zJbKqXSRDJwdvA3+O5GUWT6YCLJFY4pd9KBEdR9Ry9KjlTrbG3dx73W8fpK63&#10;1Jkhej/56CUN/EcP3VUXuzRzPZ2RDljwit2mHlzrNaaX5akHM0WDXLco0/+1XiWbgc9l+YKgVP1F&#10;731BV3yGvvteH3hj395bXnvIdc0+8PDnj/hjg2XlhabkHw6i2kD0cH82GY4PDH7jFT5ZvQdeg3V0&#10;1UEkwnZ7mI7BpU6yYsg5XlIHGYGrSDuPsHnSxH2pQ9GXZ535AF2fO3c3kkvr5Ueih8N5fPL8mXDl&#10;vnr2CySG4MGtB3JAQq2LsOBFMJzmLhVcaOogoei6YZCU0ss038ATPuNSvhbrTpmYAHBsN/pIafDJ&#10;i42ClX/dgR959d0oIeicjZyxg7H1NEla/uFotoleLxRiK+zZEwZrtjwtlm/OlXa1q7RDg9+y1XZu&#10;yaaX2sM06SRNdXn0JoAftN6vDzLSRpnkOOf736DDc1OyFp7KPHDo8YOTMnxN0tke3f7tK15R+/67&#10;eeMg2eDpi77wC7Z3vuMd28/n9cOoI+NjnhaK3eJXPF8rG2AV525nO/DhOXUvjZ3gk4+E3lQqT+uc&#10;zMQANjwlYYycQjMbsdnQZuRnPP1p2/f8g+/dHvvYjwkcdnb5dtedd23f+q1/f3vlK39uO34yg7no&#10;PtLtkWrQDY+jND40smxG/iwZsiOtS1fy8Xdpqu9ODa1qY/pRrFWnw1Xyw0fycYwn8Aw0I+JdD8HD&#10;bHbwZDWyDI0pOJAdaVxCg7g6+wArnsIufYGTHnQYP29JJ0A+wEgBTSVCvjgK3ZUQo1lJHYbPWHpP&#10;RnCOBxLaCHIQY0gexWqDScoyum7HEICpMuepsF55mmeQynSq78xzWM5UsdfgRigXHaqdc2B0QFIj&#10;CsIqaRcCo++yWXCHHmVq4E4sa6ebdgIIwZJBy8JbFR5CxwCoa7SiPX7xk5MqYTplcIb3zt7QVZbw&#10;qHOnMDhGF3TgO9QMB0Vk74jfDsB23MkczMoJrmmMuLSFP52WpK37itVHaJM6GgQrZc7bZkoG3oIZ&#10;EI3vpSMVht2Rx14f3HYi0SfjG37IwJLWhe0P/uAPGjTvPH1XdoHHkDO7IlO8CrReHkSuXhM7Cc+L&#10;pz0wt/MCc9lIbiukx6sT+Y68jj5lOnn3vAVxNlOyQ4cNaWuzUGGUb3ZKBrHZyFzbdKmByeljz+w1&#10;AU19FoJPMkX3gnF5d/MGT/KsYh3LJji2m8sMEuJ8uXfewQhbCh40GN13f0fQncoshE94l4J7lVLQ&#10;Vj6JYRUDaQT76IgyQo2HAdAU1lqHOYeb2qv78pdlZmYmyb4Fwki7HW6X60NDX0AU+7tvh5ftyIUT&#10;aOXNuwYCPv4oJ/gOdBtbyQiFLKT7PWGReoL10bx6VSdsf8M9F872tglLzhiwdLGx+y+kQ8hTEquD&#10;ICU0Gsi7F1/bST3L7Xy0McOSaHiDqLeKcqUcf2zGkxZ8jQ3ZnMqeEX8+ugOD7Xcmmvb+of2KU8e7&#10;7Ep/3lvgC4MG/epfyIpRzKFPMXgiRIevg9eu/h3oeEGbo0C9OkuDWuedneZIduqtumCkyZ4fWRYW&#10;GY5elaGxVfa/w8/g1F75xU47NSM7+XD0WKOY+ugDBvjGzJ7DFf4YWlLrqDT/a/NgjS/PYN85vuj3&#10;yOXHtlf+/M9vj/2Yx29/4/P+ejezafySl3xt7fbHX/7yPJ+fJe08dXAkTuhrhmhu/Aqd6OAfK8Ef&#10;1ENH8LiqPEJmJxY5okeq/OQvPnJSngEEJ7ZkQGcQeC56uysx5y//peds3/s937M99BE3pw5/Phya&#10;7tq+4zv+p+2nXvHK+P1878DTYGyX7sGfH8oG/8iplym7qNehaWTa2uEP/uUzWljd6GAlbrP4AwOf&#10;7V9JIHrsOcSVV/QZH/VujUALTvrFL9pMtOaWB/ySeFApBWb+V+aVY8A1TqoD5/4PHeSaHkvWDtSI&#10;hoIiRI3vFyx2Y0jr1IqCAMEhlIStM08b18sYc9HU0d9OjLYVVsf56ksx5ihvKXookWs2Mx39wA2e&#10;tINPUr8kJLRh27LrFLQ0fyKUYarlDCOMlKcR+FJqYKVH7n3QCBIYS3OFF1Q6Kmnue4bmwLABcgmd&#10;AMmjMhF4Qhe5uY9TQ0r7ynF3nsop5eiXXz7aHh/BGxjlkKyV73xVvGAFHxikl+L9DwULNkt6LY0x&#10;cQplw4Mg7Tn9i6sbyQ+eYA3faQtf/i1djm7BhYZxGoUOLPXWCF3H15f9lLaUh76+1AZecIPD3gA/&#10;zx73Ua7kt3MNbgNAchTUvcv96mtmqV6e95EbRODPkq8ZeoRWZ6oM04Ffc821cYYj2/vzUpOA264K&#10;jhtvvN6ktC95OZNlv3HGsVlBvoPPwNNxdFUgchfsjx/XIeT2RM7RcyIbDXXaHWEHXnUdOchDHwFX&#10;994TEBj+dcn5gXvT8URmwYWm9AvbqayC+Izo8WMn+pgVvs/cdXes2szkXPBuWU41ABwdT2cX+WRA&#10;QYcN2GlDFvYeWHb1pAIf0xnSl3vj/ClEpNxgNHQdyka/BBGrHCHyIDBdCG184Whe0HMuvOIDDx7r&#10;wq+yY3mPA/i1jZQfykyQzMjI0x9hvzo+nk7WBMBm0NMJuld65346xuPHWNdl+Zyre5ypk3ZgeVzQ&#10;+/gPZdCQjOrjvuwRALdw0gkf6WBKbJhO80R25Zts2Kczs3CmFj8KEaUpO9W97MdLh+imegt54OCN&#10;DOEW8HvPOLPTu3K/2PsCvLgoVbYTx05FV7ExML3UKDwp8HEcm13t3K4NJK8BuPL0JMx8Pte3Bgxq&#10;7UMJqspap0lMbRcbUoAOyd+JkeEx/9Rdye0VMUTHQffaa8eWGzNzjW/5+NUewJlkwbHLJzFEHNGW&#10;jVhBS0bRTDzd80gyvnuB46RuN23G1tgb+EPz0A1HZ5ah5bu+67uzIffo9pxP//Taj/fhf1NWCYJq&#10;+6Ef/uFsJL07qyVXRx98Kqu1kfsMrHJrLvpe8UlsMTAdDPRKCyFlSC2fS4cY9S8cJl88mHjOr9E5&#10;sW72a9x+263bxz39Gdt3dxDwyAgog+1D3gtxentpnoL4t/n8sttWw1/gwBufC5DSKR6uWId+9ZYu&#10;nF+knz7ECnQN9V0dw0X+l/acpMkwFbr3i+Tu/KZsYrkmaRQhkpvf8ciYHvtYJh4T+9aAgR/Aqa12&#10;yCcfvIwAId1TTpW1BTg5F2P6rQFwylTB5KKAAjKIIdvJKmAmy5gmd5yrFxHYUg+U7hHahb2eDmib&#10;NJpA6ZjOPgGhjBsp6VACOyGoOCtUgLSJwReHDj40ueg7s+OoEzhDR+C5l8tp3F0hZ22GZYBGyFU4&#10;EElpknbhkyXJM7oIIDNDKSLtMi6FTSe+K7ICT4Xgcu/LvUX+Y1Axy0Mpk+GQf5Z6BabWD+jRG24j&#10;g4w+i23Yyvnw2I/BlM6hhX1VDmlcnfC0MNlAkFazSjEdN00wvOmcIIQ6f8CLsyCgnVSyliFHgqmG&#10;vxzJJLygZfSv3iyB4ok8VhACu+3KlDIo0pY9pJ5OS+bjH/+4BN4zDbT3Jdjq2ENEAKN9At2dd9yW&#10;NjHNMvtAnDX63INj7TNwdSY2Ffa9AOH/9O23NYAezUwSnrPZwf7Ot78rMndF9hlQxE5iEcguTQ9k&#10;KV4XNY6NDIOOdGxSYB7PAORkdoh3ppvAJUAzkTUQajX8JtM/333IVRwqusNzdDqfH02bXHtywUDI&#10;e8yvz1fc8OhdA+973/u3W255bzrf3EcPAJ3/ybzhjK3pANj2IXt3dtyHVDIjiOOesINd4PTej+ha&#10;h2LjnuBKVoLH/felIwufBj92QJ/LAPWcqbkOJLKo3APc60vx5vq+0CCRO91ZKezgKW26+THw2ZVX&#10;++pUvf/8eAY4NjSdOUP3x8L7ue3u2+6q/E9mcHfFKfsDZtm8QTW4T2UAAqfOvXEj+uog4N6sqKQT&#10;Nhjp3oyd9+uvv6ayi7BKXwdr6XR1vGsZno958dHJk1dETti80Jk6nQRZ91J0QBLevJfhnlNX5tWy&#10;OYZ25ZW51ZnYmRkseVRGAXb7bXcEb/jOPfLa9IBMO762bXdkJ7q6BgV3nr6zOnE9HUBaxv/aeYKC&#10;nqQOZKJjnf4aMKAD7WSCnvzvrFYbclfiDZC5KJ3gHNTVVr2dX/nnwouj/1ZRvfNCucGQ7wO4FbM6&#10;Np3MA7EVIYgPikH0tTpAtgU+O9fGPhwrMd/5nS/d/uiP3rq96IUvTMd/JnZ+dHvxV79oe9PvvXl7&#10;7Wt/IfZ1YrvuuuvyBsL3Vx4Gmwbax46FXvQHJj4bdgOXzLzX9YCSTwAAQABJREFUBv9ob3n5pCZt&#10;yNWRTPhmbF3dyic3+gxsA+N0Xhv8Cc985vb93/f9eRnPw7YLeWunt1e+54/ftX3bt33b9ursdbBS&#10;1HcaxCb4jFVDfgL2eiwW/3Qpodskhh1ZZUMPufCrYycz2E7cN5FsBx450at4FQJTJraOn4Fv4DKD&#10;4/hN6LV61bgMd/jybhAefEXi0dHgPxRawfX6Y3j5PLpqj+FdTCVD8poYWlOCavyd+aQ8w7vU6RCg&#10;1/R5mLMwDJ3HjByDJ0QNsASGdAAT6AOc7GMoXT5JfcSzGiO5ErgTAfNlmSUFbJjVPkgjCP9SOXWN&#10;ahmYEScYOoMoNATpec9G8CtAeI76SNZ5GcrQtTtnDWaESbgCF6F4n8EaAYOsYQ0pxtLOK0wQHCVM&#10;R2kUFwFDXQq10mlQPKPkwAPDo1ftjMMfR/JRuc68czzvHiwFjBeVv1HW8NiRf5RluRA95TtHL78o&#10;vqgHD2bAlDhOAH71SEIJsDMiHfmOYcIBr9froLlOnnpkkAXuyQsQ7/LPRVCNHrrbPfmVSfLQVGTI&#10;AS8868zpCY7BqXCCm7PaRZpJUfPAjyDBsipCp5flfrCB0Ed+xGO6Y9e91AvR77HMvtmcBHwlh7zQ&#10;rKOTyR7YlTK6QmtXWxixgQ26o/P745BoRidz0qGQyAxGQnHqCLbFtSOcN/yROVeLbe02RK8SvgVB&#10;A9IQVZ0MX+hJCkyu1NP8UebXDrkySzMyBCd1vY4VP29/x9sr2+IFP3KaznuCzOkMlsCBtIPdtZtd&#10;VuB11L/zQt/ii2BDRkPO6LI+VppCZYruyz6Mdq6CT2iC04bJ8T/8xieCc80+0Xouz1aPz5F/Bi+e&#10;tU5C3513ns5ZLIB/7AFNnbGV5JfGdER5CY9zdglHiSlvMzBA21qWndUfKw4TnA0EwMTkO8+8IwO8&#10;t+c8wTF5axZUngMfDij9VjK779cHYzuSjtiEpDBz7RPG4PiK3LRnP6QwMQKf5UPzyPqKDBzQOjKb&#10;QMxXbUK7+VEf0T0RV5w62fJ21pGzJzkMNAzSKIgM/MAFZ+nCqmU3CspvGX5smJUPDtuaN2962VVI&#10;jBzQP/TWbuVlYAZ2N/YZtOVcx1W6OWlwshcWc5/bRdEzPxxatA2ZzZkYaZKjI3Trw62R4xkA0iXr&#10;B9eg1+D71T/7c9sznva07alPe0peh3vPdn06/m/9lm/Z3vOe92y/m3cQXH/jjRnI3ZBVsLwvJHy4&#10;DYMmP/GbHie2jj2jQYzCCz1UJiTIYPC86xnfskZX0XFgk/SZ0PCwhz40g4Dvy8bAJ2z3Gdixv9jO&#10;y3/832w/96qfrR4MzsnXgJKMI/3K0EAzoDqwRB98aIW73KcvOBVda8eejhzO1xe7fF9WtgvRtzim&#10;f7CyKS7QMT7EFbfQyJz8pSwgbkfvd1st1AeXAfjlBl55YuWBy89vj33co3N7IBOa6IKs8IvXsSc+&#10;jnY2ncKk4lExPI1saDnyKf3hIBdLhug/fCEj4/ROrew5YIAB4wxGGEfyPe++/5wDHjkZgrM8uBsG&#10;x+VcXiN6VUb+mMIc4Qj+Zg2oo0yjG5uCiPGBjATNUC8lPi5SBhCHF8Jv4IrRW4ZEl6VHAc+ucM85&#10;d+dyWtWxgpdgatAJJLgmcLgpofdK06aOQwEZhJyIETAOS6ye6T4aQXvLm+QWwBFK2TftgcsxDSJ0&#10;Dpa4LCHJP5oZldExIXuu/EDwYYRjCvopCj/Ra5xPOf0zEjJ0/+f8vek4s/QayfQJjrvOnulGm6Mx&#10;KIZ9NkH7YsIXAyLHjAjDAzWDW/4dQyv9May19CvIG/WToXoe7+qnWxMIdbRmsZybEXnEZw1enN/d&#10;GRLFxIjdd66xpiOpXnMdeGa+jN272bvbN6Pv0+kwjgW+YHsywUSAMHoW9A6rHy7QLTmM7HKRgQz9&#10;KTEAAH+MdwKk/HFQFqWOFQwy0Ekk4EU3A5fDRL9d0Rgnq+wiC3XhZzfoZiuSzs0LfGYjYSnsve6W&#10;7QZqZz/TcEQlf5G6IlVaetmSvslMcdoWh3bhxxv01N9duLpafLV1Ljr4C6JSoc2ArbBmVSQ8dPAS&#10;3sxGdmhBEFyRYdyqA5JA6CuLI2TL8B1woiM0jRyGz/uiu3aUbAi+1Fl21QExDEE1K2TKQn94WLNG&#10;dfGkIVrZUrDUXrw7YslY0K2uU8Zn2LA86ZzHDkN7/6V58SIkORFtfHR8SDlaHctH2pdmNXMucNeG&#10;yQFN+QRyvCt1S17bdUUv8iv3qaMeWF1m3oMy+Gt/DfiLB7QaULl+0IMeXBgeX/OJ2s/57M/envHf&#10;/dnGC/HQi6rcOmBrZ7J04uVr6DuVwcWpU1dlYHVH831U6UR23N+RazK0guRWg9n0yd6iONnFxnuy&#10;n+S2O24vnTfecF1jLRmezYCfj1uuN1s3oWKjHv2zqz/SJJ3insF64kdw8m+dvdk7GegDdIZuZ/Et&#10;nZq32RHe/dkEGmlmIiTG5CzCY+PXZdWGXdCUQdiTnvSE7Tu+/du3b/iGb9j+4C1v2a657trSQzfe&#10;PXH5oTOVn8FQV4bBjHy93LH9ym5D7CT/g1rMc0LfOV0JwpbPoPRcBl7i/ffldsBjPuLR27kzmQSl&#10;QldUousvzRMOz33uZ1b2ZB0mij+aTS8kJgROeO5LwuAMLrqCBruNFyFg7I6P8Cn9mzjMJnIbLBXp&#10;AqGz2ngxSqCj8QywJG1qbzkpzObEL+7OG0jvvXu785a3b7e9/x3x87t3eQVP6sJpkEE2YOopln2i&#10;1YTdfKk+mKOntcCX8AcN2tN0O/y3P/95DQoM+q6M1iibwVoucZ+eos/GaHUsp/KShWINAYz37twP&#10;NLLR1msj69gRHGJiGb2vZkkUbqPEwzFG993ujhFbdnIfER4U6VgJez5fmV3GCQ4UcTSw3fezvHIu&#10;neYkgSzLOKFPfSMlIygGbwSrDcclLUs56CLo8B3BzCCAE7iffHnqCRY6LvW84Y7BcUiOoeM3CiP4&#10;Pl6Ukwk+DCLOkXuvJ/JhFEy6ucHJtT2TV8QeyX1hI85TecFIgAfese6Q79JTro+l7cxw4b03944z&#10;ew49dbjAAscX9/roTZwFffBQupny7Mq3FJyBRPhrJx5ejmSZ2+OgZE0uOngBgTPHjdPeQCmv2Mws&#10;VWC8IkupZiw+gkMfZpNo4LCVXYzmbIIKvSo/Ebngx/WZ3OvtDC54LIuSl/vy+Lj66mv6IZKf+smf&#10;KkzY7QN41jM/YfvlX/3V7YrUJUtaFXjI1zWHAtuAc/jlMJF72O/yao4ze0z9zOrmc82pEt7Uo6uO&#10;jHPC8PFQBw9M+Wxal0nP3sdf+4Mz12leGkCzrC/ItyMtLJnqgzrnYHcQsefV9nfYxRO9LBmSGd4M&#10;GKezWY6qMy3AOqgBomtvQsTRsMWvhjcwDKzOpkPEQ3nNIMCRjA3Ix1IS0MweMZUydqPjdu2fgDbX&#10;YE/ZDApUmTrCi+Zkc8Bz6JJXfMGVE7Wa6J9tLR/piqBRY5qw2c5G0ZAsnQfZwCVYOa88S9c+Oams&#10;0ocnPmg0s9mcphm7jkrTJvEjMpEuixzowGOsa08C2PLYs4YO1VNmsws3+Aae6J6ygZemDbaWZXVY&#10;M6jSbOg10P2Yx39M9qpcEz/NLvTbT28PuuFB2+d//t88+EpfiYXXwGJPxZVr8YlPoW3hhqO6Ck99&#10;iiFttGV1dHawqhh5qEvG4iGZ8jsxcbWrfNPesZMg9hIea39pmyYtQ6NJy5o8kaf4v2ag9HqeLtLG&#10;ahpLm9YBEFmIMzpz9eDhV26/fOqf+5Ttm7Nn4Etz2+D973tf+HQbLp/NDXyvzL43/Udv5RTiTOrw&#10;OCtm4W/XnfrwVbe7nSze+uKvyABtJlo2EH/7t37r9syPf2bleySxjXw7SImtGCQ94lE3MwLMR7gX&#10;9RJukiqVKQsvB6nZoYF/aRPaZNEVOOKAlOzi03+ANYOj3bYVJq9+ltOBMKji/G1sFalP5qT8fJ5u&#10;OJtYfDKT6rttOs4eB/KpjQZnV87xQH6BvWTiKM6UQKWuQ9/4JVpTN3S3afAc/rIv+NyOIFM3ypzN&#10;WEjlu5kntkwnapan45svlAE8o0ZORgEQYco56F0yr3JHcHbLI6IJgsBEOGet4WQWJ9ufjskSbDgn&#10;hrGJeRKepdzArIK4RlKUuz0wr4KEgaIwKv+y3LcpbehMmS5g9DaCA/1+ewNSTrnXnrq+wWZwTUc1&#10;DpS24WsMSiuCTZtA1AEXdjr+667MCDq03nBtBk3gpqQbPAL/3NlzGXFnYJP8iLIGdCydNphXZ1CC&#10;OorhVDr38p57qZzT7JNBMbqO8AJ3nZcm7KYOegRL+iGbyy4bY+yFkXT+6Rbdzrnx+izThxCrIXg4&#10;nhUfg7raeNquRKc6nDpl+DBQsCHQ/entQTcVV/k0UEv5jZkZoCEF2yfmHt3P/+yrtze/+U3bYz7q&#10;0ZXxC7/8yyq7N77xjRnsZOUhsMFUX2rHFiovy0CoPOXPdFQCRWSBltyX8Z0Htx/CEsYrr9FRhjfh&#10;H710MQ4CMgFNZ1y7zbVZD/uIwcRcABpbG0riIAJQZF7nC6IOygITHRCTH6nOjuA92NBRZGZZFp7O&#10;kAMa3b2tJh/R/qduAwBoya/DstHkjw1r18L8SQqtBgh3Z0alPZu12rEX9diCnN0HXsjECxi57KCp&#10;9pOLowkuBqL3hQcDdvtABNx22GSShG8DLTrCkyB+PvfxAfXxGHVrp7nmy76dcFn2a0Q1EzvYTn58&#10;oMvW6SCwQ290Lngez4yXQ8wMdZdhbi0KcmLS0QRUtM3sHk34db/+WAP9wu8VxeTRTiuDyHtzuw5O&#10;vmrQ3IEwvgNXLHK7qPyljkEzWxA7rGzRQ/1KcEavupnlno2vWLLVTudrAPB3vvHvtNN/IPy8+Y2/&#10;Fwe+f7v2+mtD2zw9UGFFZ+3wwc2vug5csnBulmvQRuy1JXgjm1m/U0u+QgOVDKgoVkpbNNdnxDvX&#10;3nkAJiU1NjryK1mRc4qcyliyJDOzcZMvGhJnL+w2qK4PWtVm0/J8MsSX9K+lSQfTN1Em9vS2RekM&#10;HYF1LhPA537GZ3TF4aUv/c7tD//orZncZABY3LmPnw2bBjkmTdVJ7SQroxnQtbMKvqk7nWwyM9DJ&#10;akdgSKN7tnPfdib7NB7ykAflzYDfv33yJ3+KqhMLxcToe+RH9sQwei0QGZVXr/Y/k5e/B2XVU6+p&#10;ZuIG/+2j3pHJgBm4mdN8YAKubfM3zug8Km9MoA0yNpGtPrPZuJOU2I+3rbL7c3QamLXZyFVfsEMU&#10;zcNf7EtefvRkJaA2oVoSORkclgf6kQdf5KLu4bNZNgnYZMfQOWa4UQ/ynAVuauV3X5auIXdPSD3P&#10;9c+mut2owU5DzFBcR+Y51x4Rhaa88FOeI0UfjkKIpbPtUhHaduKng02dGCXwanZJI+dSO8LAnhlZ&#10;oERS3KN1GWedhdA4mNwwnAq4bR2s7Y8mBjRrT6BO50OgxXWxXTLGmNIjgydZegVNgFH/gQQvAWLd&#10;N7JRsjIJry3PoY82kQGedmcmExusOHllXcfaZySh+zDnhSqyir2PQ+dSAK+BhxuzV4MvMoELHZIr&#10;NOjQJjWn+lUHabOnIrQmkS+d1QkZufPyqd7wsWY2Nh4x4ZreLmNl5COoVm9R5qMf/cjtF37hNdsT&#10;n/A1fY/A8ezS/poXf2Ve5JHlwV0GOoHOwIfIyDS0BX83NOW8dpTjcmi2p6M46zYDngMHLTpoQeG+&#10;5KPDSpXAzwnkG1zq9Kxk+MQtmx6dne/MD3r1BMW+oS715xaQT9DObSO00LERPx1aBrXaQzyu4S39&#10;ydA5GlzpFDweKODSAPjqG/SZoQi84LBTu9/NdnUI897/3N4JPwJghN3A6X6te/xg4REtVm3YyEkv&#10;c8EDHw6SOc9KWeSgAfg+a6rekXR6VnTcu9VJ6OjRfzarOvbwoM/S9KmrTuVe+O0HS9rd/JgVIKuF&#10;VsEELrzj1T4IK0o35J6wgQUdosH7ItCvA0/lrnjd65HJ4OtKWNpa8ja4AOeowUkaCPrkZ8WpK4zh&#10;6e7gpAcd/awO8Q23Ki90JfLaa6+pvG/N/Xu4fR3QExv0Rg9Hw/dVeRJB2W3ZcMp21DHgYZP14dBo&#10;NTKIsvEsmx8juxNZKreUfuLEFX2n/lOe+pTt4Q97WOtceeWV28+86pXbs579SZG9uCeWxj9y5Jcr&#10;Bo0fVRTM7SC/yoTE//ykCfj7ORkTYEK/uAVOB76KUx8eOucjoHcAnyMdXIw1E9O0ZdcmDup2YpXY&#10;Bl5h8imo8gfM8gFubEQ+fRs0SMpanjgR0e3t9vOU0dPnfe4Ltoc8+MHb1339N2y/+3u/1wmAivfm&#10;lsQt0e2VV13TlWh6p8M+zVNUJSI1By9GZ2Kl9ZSxmXtjh5/2aZ+2ff3Xv2T76I9+bHSczXuxH1XE&#10;BzKpLEML2bYlunP94ZOKl5aveHgJjLJLjivR0KXXKx/lScAFb+Xf0+mcl02QlUQfbN4GwnbwESwe&#10;rNKgyVcT6aUp/GkmAgrV7b8gKy6wxk5cqmd1X6rO0yYayh6BCF1qhcB1BCF0dPTRfAiT3w1aYUKw&#10;pfjYXY1NC4mgMcRWvFykzDIWeQwrqQYTYEN0RpdxXmXta1pvYLMnhHpUUWDayWr7wkrdlqft/Xbt&#10;pUJnXjmxa3MZUjA2X2dVZyCo1KlzUkg6awJGa/HgCfPq4CN1xrF0EDqiCC5509FqZ4Cgjk5/BfjQ&#10;kDphrGXluxDjPGGsMuJUUmjt/Xy0RBdpGUdsQemxuXJGRkpy6g+kaQfC4bQzqDi/B4ESIVCkDror&#10;75wbih00BSI/cEBVV3BRl2zwRha+4Kdmi1s/ctl5Kv+apaMfXgfOyLDQqx/PhX/mX/uM7cd+7F9u&#10;r3nta+qs6hzOrObEMS9h0VGZXVkOoyM0hO6gjnTbkabLCN7YSjoEHSuC3HOlz6tvuL4BqffhUYsn&#10;S6N5OYgX2uhgCjPMH7e/pUEtjxnms57OLRseyjPRh67OjDCDER2yzWgjkzJdRwTj/vuvqnPObHYG&#10;fb01lY5Sh6SDJfOuSJFs6MNTVxX4Rv55GQs9GAiQQ/4H58h+yd21zshb/xKtuzdGHt3as6MeObgF&#10;ZgYMFplUJ6FT52Zg4t34ZBu0gyu0gNtZcuqhTYdllmHQg3+BmD2nKLuUo5PywPZn70AtpPXD535c&#10;tkZHBn/41JGCNR3qod73XqsoOij0C9TOfXtCW6tI5Fd/C2yB0NcEO+MNTTPbvyhfA8G2C41iAt35&#10;ZoGOfmQUmUXufSwt8N1qoxP10CVfYiP4G/lHWMFN3+hwn1c7uJZNlL5Y5xxVn+Xm1772tdstt966&#10;fdInP7tynqAWuqkxdS5NrvHDFiT41pFeyLDX/XtJe9XSdoFzbEvHyKDNmkmeAx+kNnMkq1ygvTTk&#10;wr/6e/JHR+qNPxu4spl2UGlTxCkTazuDLTk7PZAEljIrhmKwa7DtnfjUP/+p20tf+h3bl3zZl2+3&#10;5okZt3pjZqXDIBE9BqL2WGhXHcYm5FfWYUTMZ9/iBuj0aDD5gs95/vZNWZl58IMelD4F1PBIv+SC&#10;4aT90PP+2eV0MeODzqbZyDRF2g+ssZvq6EOBlq4PgtTLfQxVfj6gPDQixZ9lU5fljbse8YWcfxqQ&#10;k8Nshh86+DG7pCMTow7MUmfI1j8CmrrtXIf+ZsAnv2EjOqCrr/yC539LR0opisrKrOu1OxmCma3H&#10;OBO8O9MXJZLP7iQC6cakCIWg/MNQ7KfG3uC9ynK025VxtWVgAQPGBMC0VTftXVfYYCUP8XMvbxAX&#10;V/JTXHyrPUM0yykNqcr4J8ChaeAejsEJWmgLhABIoNidfZStHX7G4dFLEZMmPzXyL3IrOaFUQBbk&#10;osA6SqnXJr/C4ly5TH3OgTdtFz6wgTKu6VkKLXdKauOnTpYj3QrYURXopd/KRDsM6PzSvjJIDTp1&#10;PnzI52Bppx4uOkoMPQY0C1edEN+7Y6UNOWnn3jx4jM2v5zWsqYskjiyY+xrZox71qDyu83Pbr//a&#10;f9puvOnGPOt/YwPsfGzGrNYs60Re8en2xKHuqwCTcXcmHHgCdzspFAbnqcxosWCG0N2/uSAfex7Q&#10;aEWJHZO1WS15gy3Q3JsZNll1UBueajtpy6l0PG5ZgEP6U1eZT9Jm9p4y9dnUBKlpb5bJhmzAXB2O&#10;vKAvPeSMPxvF7I+hZhtq8QnescxYbXLqdeisrptvs6wVJJu8bHCd+mzHZsJZmchsNTPvVCpds9lz&#10;lq+XDQuyfnRPLgYJYNgkKw/dcMJjdziftpLClrpfKEJFM1vqipH80Nmy5OOBPMjP6gNZkLs9JeyY&#10;fVpNNHCha8AslzeYBU4HCIGBf3ZDvpbLwRzdTdxgj1YL0KIj6IQgVyY1XmJTpjKwtevcQI3c1SUH&#10;sDzqWJjwm3GFBrNjMjMINHDDXyqVTnyRizbu6S8+Xbcs5S972cu2n/7pn96++Iu/ePvIj/zI2n5Q&#10;NsW8uE1tVcbyd7KXS6p4nhq5DlxJvUt/mFBvWrSx4Xtj2qpfRhMt+An45XmHJa5WmSon0at4EA0X&#10;biEuMvZyvqO8A4LgvjTekc/sZ9knEYve4B7ZTOwqP8nTgT8msnnixzxhe+tb37pdd+11MabEiOhQ&#10;R+e2s6doDMqsbtkIxzaqvdBKv2JKByA5+lT33Vmp+aoXvXD7xm/8xsSZq2rTNqWzZ7TRWzjtr3Jf&#10;NO7HFHxAGslfkrXr4pKcg9MdaqGPci+2bvxNzakzTRpH6SC54nflkqP4Ga9pJXnOTNzCcGJPVjuy&#10;cfzcmdMRVT5xno20d+ZtiD7Rzkes6olTbMdKgFuXIy/6zy+Ieh2CGqujTzo1aNQX0mFt6K2/9qrg&#10;HgcXGJx7PrLExuFWoD8fxXRTVspZGKYgEiw4eE4rC0uia2TazkYQRCZCEAFxHAeTnZXvhm0HtIpg&#10;2uXOQPv8feARDPjuyYf+7tDn/IyCYzB6DJXWjpwYuIA4Boqn9QMfHZ357eWuObjjJEHBppv5aA7C&#10;hlcKGxrR7h9hDuy0RaRyf8ilx9CiAxOEFKRO6wfXzICmQ7bZb3W4KRjZpO4oMbyDlTT8xiHhCjHU&#10;AaYOU4AWPDtTDHL7CtIgf1ppyENXCUtgZq1KcyBP8uuTCyrQb+iQ5j7iyLD3/rNKgw7yB2rQuCaR&#10;0Qv6/OgaTWhwn+tVeWznD//wD3uPW4eso/A0SOsUZ3jxydoApQ+zO4HateVYO6E7mBNY0gl6aYcn&#10;PMyA4RsZZDQd++Io86xvOtx0gGDRBVzqDY0lrfndvR4Yp7K7mu10Zh8avMhodb7Oz+ZnGVhgM5BY&#10;G1LZu7wOMMM3eXJkfiWo6fR1Nt14GdnpEAVY+0GsnIwkqYzMLu+GUzIOh/2infN+bjhHAx9tDEru&#10;yvPSaLArfN3f1kHi36wbv+zP7QByNEjW1qBAHbSB7YU5NgqTu4ECg73+hhv7UhiyE1S9M4A9GJCT&#10;Fzrwy9+8MVKeneZXXHlFXyn97jw+5vbB4x7/+Ohunh8XC+Clvyvzoh66cauDHV599dWVA7m5vjLX&#10;6DczL/8GcMHNrtDPtD2eZ6Pz1blf7zYJWXg/gIHFtddd04Gc1Ro24sVABim3335HV5WCrJ29AdaZ&#10;bPxze8ZA1S0A9+LvuOPOysVnhp2fit7P5JYWH2YDbPmWW27J7v7r+/Gdm2++ufIDV2Jj6HCbJ941&#10;1znTQWMwQ6PUmgEo35m8sU28Sewoamvidy4aF+SrExzwVBiZ5jlr7N2P6s4gKDFXg71dBwZa5Rrc&#10;0lrwg03kWDQY7PH1PpET3ytNjceJVckfXyqm0jfwdgZSzk4b/xp/7t9e97rXb9/93d9d/3TryMbl&#10;t7zlv3XDMvs6H5nRE9q6+TH6nsGpwWRupwWep9m+5mu/ZvuyPAUwZchN/2KiWX7KQc53eiMHfoz/&#10;D5fg+79KI+sPrRWvKX4l1csHV6mgkpkj+TlZe2/koVau1K98nruQp67uyDss/ng78/4/SRy8Jz58&#10;Jrfobt3uyO2s09nYfuMNN2RzavZp5Qkkg2zK1/nPy4ywGhvBf+xMjB+0Y19wKz9hkvGv/8H/+MAE&#10;xlly0cFpwNFUMhtiFpzNzn0G1vIejdAYuZHijM47kosCcSWgT4ccRCEGvGXUXvcZNA0aZzPKuS+b&#10;BQVn90K7bBeA2goYlpkEL1x01hI6OKwOggMbRYItWDQghR6PAfZxGThDI37cF7aU7UUx6ud/AuWM&#10;HuE8E8EySkH4mmuu22666UEd3V+RDXsXsvGoHQNO007b3pePYVFAjSP0CqIMr7MtDh68mphZ+aJV&#10;HTkAxjGpnORCSw4z0OG0kXHgSKO8IGPATeqnVeCVhvwxCkxG2xjgCIZpWFmv++518tQtnUEmKNGF&#10;wYfBnADRjj+d/LxpEWUxVHSkHjrg7My0JmuAQO6cy5jS7IorjGyX/bAtSRBnO9pL7ivfmo+zcNr1&#10;wiWj3a7U7LO4w1kGl3wL/boE+Yc/8uHVoYBusxwddqk8R/jMtMlB59zZaGxDHfL1uJJVB3ouD6lH&#10;R1PXDN+z/l5JnGXe2Bp+DFDYVyGEf76goz+T0bgOt5XyxyweGrNXt7oMhgUvsMw40QA+vORNtwYA&#10;bFtnw1nQT9ZgeAqFntzuYOPuT7NrMx6duVseM8CJTNNuOvJ9yTQ6KG4E5T8ci5YTJ09U7jZo6UR1&#10;4mbWHl2DxyBAoLSPxYADnZ2Rh8JZVveWwMzU4t864zXY4E868w4eEoDLb/SOZrZY30rH3FWA2JeN&#10;YMo6oAj97ELSbmTltkHahX8yWTZE9uTClka/85ZAetfZemlSAAcQXxB/zJjiz9GFNLcMJhaQCxn0&#10;dk54IYvufcoAyMCGHfFVMoCfT9d34wNxkNKA1hsSiJ/97Gdvj3nMYwpL/eVryifRRQiKX680cYCK&#10;4i+xId4dlJMc96aFp1OTFXhgdyaXCs1tPfm5SqVUbR3wWz+11CSWlORWSyYcsUvxQdZkJ991dO/1&#10;uoPbatB07HjXsXUDok18qqRsPv+xx7yFP/qEVxs2jw56Rh87xy2/o7+Xveyfbv/iX/zL7hnxCLZk&#10;IGnF5jaPTybdm+tYRe3Pyhe7cztU//FZn/XXsifg66LHeb0zKU7cWTIIoYSyyxJNOJb14dJFnX24&#10;Ghfzl54nRwzF3SD7UwcCqUjOcKx661zfxydcI8/XO7NBIHt3Tm+33fLH2923vDsD6zPx/7v6wqpb&#10;b7ulg98b8njpjdfdGJ7iq7HdNC+cboCPtMmkNhaCrLpI9IJ2/RlkRxKDL/vy537iA16xiACdsKDC&#10;0DwW00cDOWp+ghsJGtnxMp1siWck+QHq6B9lVdqpx5HB9gysczOidu4hiG94Z/n5LEtnGNCydmKp&#10;jylvbOsqROByfp20xxA5uCU8z4CiWRCoAFNvlvVmSZoRcmJtb31/Ru1xWgq4Nq+lbUCOQXancNoz&#10;TrOF07lX5XE/G5TelE0tnPcFL/isBJQJDnavu5dfRyNkDhL4ZlwcadFCwN1VHz7VpVw81omrLA4z&#10;YkpRUhukRmSioDnhO7gCIMV+u/PXYMZoBArQ+W9pSF2bmeq0ya/xJ29GoPDRVXCkbIyRrMUF+uW4&#10;lrVRMSng26ZvGhQBmsgALZF7gjhy0SA4ZGhYOg54KK3BlErDlrZjF2bdbOBI8Nro2SAVSDlrfYHZ&#10;sv96na3n3wWV6jXBnU32fiC7Cx7BxmyBHa7OowEI7tCLa21TsfxXCmEJbeQoOPXWQDpaNNZhAsvu&#10;e05Khjo1fFbuKRN4zEDXrSj8BEFhocljme3kQxde2B2+4JxXm4LNWdFHigLmdCbogY9PoMdgDGxy&#10;03l6xIi/VbZah57aZWA3sJNDOjU2PgP2oVc912hh9+CRFzgTsMk/AJPWCp+d0eSKTPTWx1UIj4Ke&#10;TVf8O+SUDnDwX5iROXiTh26DZZ1sHiHWeV+atAkc5eu7HAbR8xnZGeCtxw7Brj7Tng/CP50kOWRl&#10;LLFMWgMIdQN+6oZvtJL30Qy80GTWC6bk6Ed3pTt5ISO615mztbEBdWsTOy3swk9asOCcAd/FgcCg&#10;CfzAtHJXGaq4J23HpkeGzVaPXFEdh+85PSps/RzFiPDpJ98eqx4XbHt6kgET3bI7+lyJixdudN3b&#10;QiloXEFwYPbGMlj5jxKrgFJ5VSdlSyetnuvhhewHj29ytM9I+5f96D/ZfugHf2i76tqrYwu5haR/&#10;Sf65bJ4m1/IRsMsODebe9+53b1/xwi/P2wu/KvoJDdlJPf4QmvaBzJJBaQMRXWgpdLl/elo6+9NL&#10;Qwce/ZLAXMm5yZR/Ehl/uATHshGwVJV3KW59zPmsknkR2a3vf+d2z63eQHp3BvKn+2K299/y3g6Y&#10;Hpz3V1x39bWhZSYCgxNdsbWdTiM2a7fgs53ujVEGcap6DP+y//yqf9bwLshU6AmYHHQFPSAFsC5h&#10;RvVLmB15pVD5dG4XOe9ZiQjSGFSDaOA6vyuv39SBm2FMcI4iMysimJIZgXq0Q7Aa5TE+PJlFJaip&#10;Gyc2CDHDc64MU+jXxjLc4pIBLYEIrIKFIFbYEYAAMkqY9lYawMGfmcZP5hn4e/PExN/6W389M44Y&#10;6DkCDUnBgwb8jyqHz1xWdmCE4ZSrMcGHnDpDD7nTQacscNAeUKVD/QkME1jLSttlSTc0TYcOF/gD&#10;O75dLJ2Z4z+yS1YTuLmc8xzRdSE7FotPLuOtBeRYR7UaYaAT3nbHBb0ybic19FZ3kXu/2x2ZTic0&#10;M16ykci1u7DhjJzRTFXKddhNOScl8I2oEY52bS1vkW31ikNgU6g9WZ5PEOxtLNcpol9Bf+4NRo7B&#10;OTzgBY42ri3DkSzuEREEV2ChpHsyQmc7lfKfsn1gBIaOs4QAtQsWDsvma/WGr1T/JXf8qnolrwi+&#10;A+jA0gGP/CcYo2UCTfSUHsJeGst8OnK42SRGe8zJzLRwkuyU+/U8ZXtu8nS45IpgMGI3Oe8/eU0j&#10;Y6fqDu0Di14GdtppddDkIr6WhK/WIwdGC0cOYC1ZKBewZ0AD22yedCaV/tSpntKYjrG0OqqJObtN&#10;4IsxpaMjk9pWbTmdazoTeFasKvDCo4VdRgFMNsFSPbJPK1NoqO2lpLeddvoXTQgqn3s9sPG32hXX&#10;/qey1OlVbqG1/jOF4FW28ISk+nlglmaC23m6FO7CC0Lj6ngOMfofGsDc/QWsiOb+fcOvtq3EhMAO&#10;0vHpiU1gtg/IwHH4QQKPACd/A5d96mjhQh/bRKo0NtnsoSF8a9e4vlfCmxiFRro1wD2f85f9kx/Z&#10;fvAHfyRf/8u+kU5IZu+JZuGoMd4qwb2ZAN6SCd3X5XbA133dS0KCFbeLth3hVQ9Zd9xtJ/iCEwy8&#10;VIehtbIo1R/6Z9X50JLJUY6uEeYHwuptl8hFqj7n9OCvON2hV2GEpl0n9U9U4jd/5NPFuXyJ9e57&#10;Tmdj5bu2u97zruTlddi5fWcFz6vJPS3xoJtuykDgmiiALPR1owN/B9ZOKfXvsOsraKgOx34PffUX&#10;fc63dLklzjOjsdm5adlMYHWfnELV8UlJ+e7rdmUgjkTQgpegK8BxKDMkjOhQECfoH88mqbe97R3b&#10;P/jef7Q98pGPyOz8+tTLcnsoH0Ew2n1Uj8i2z0hG+/ww4RYARlM6wkq+NkFWYZeGBE2z2wm4CWJp&#10;Rzed8aSef2bZViWG1jnKQ+vwwWnN2I5uj7r5Uduvvv7Xc5vgptxvvLp81SU4QfdGjAxIlYDhAsOs&#10;xorAdERykyIrSu6AICR3cBXZopCMxbUCCM1NoZfjCN5yyHqMJPmZmQgGC14yQltq7fqYGSQ5DU0H&#10;9QpjcJF9pQlvzg1SQknOJ/g3l7WkrMEgp+RKduBNHtroZh75UhcNNbrwBNzUC2xFyvP/IHCom39l&#10;vWIKH2SnIR5TrtWk6aRaPzAauNhmgteqp3rxRRbE4bwng7lg5K3lsVpH6qHpIGmT+pUZgIuEACzf&#10;0atOfJWDR94SCZJjO63klResJI++DBgM6EqXjihKXw7a4A43HlLWtPOg/uBLvrwU4q8YawdyyG7H&#10;1atp04r42GUywq7Ehw4IdwHMwMFAcOClIHjJcfTtemhJOZ7y0+la6autlv7gRe9ed0RLH9Fz+CWj&#10;dgRpQ05Ljs6XbJz7Lb6HniGm7UvTLpPiTFkQtQ17aNVF3y4HuYRWutntlC9aV8cIfiqVH7Qt/Wgn&#10;rbxe5I9ysaS6LuxVr1pSY/+5nvpgwFFFts3Oi1z6LA17XbLc4TbW4qE10D9gDsr5TvJ6u0819ZLR&#10;iUeuOmslgsBYbdaxnTR4TdOucSQwq5foIxDSeGLN3DoY/9fE5KD6Yiu7/fZaYQkV88ZukMaPSeTJ&#10;H/ux2397y1u23/rt30JYaB+fWLd/xWad3vve+77tJV/7tdvf/Xt/r+/djzGBXHmBv+xFXB3BBscg&#10;UitVyFGL/3cJjCWzD4AE9g7/T0XTWMqeRlbto3ZdgkMeeGePXbEL326X3nPmznwrKR/yyAqgjZT2&#10;09yTvQLszu0SKynEzbeAW/0CeAO3h9I8Z/t1yyfeiqBVjuV2s6BpOhUpsR0940qWt3W1k9uhLcdm&#10;nASjU0aIwIAwbepEgXPLLbduP/7yV2zvfNe7t//t371m+6iP+qgwkeedswQ0y9jaRVEBsGYtHEse&#10;QFFjGeygIFSCrRz8YLvECQenZgRjwLhm0ngBr21i1B/guIFTwQUwHGvgcGXehHdjNmO8+c2/v330&#10;4z8yhakVA9R1TSe7G32MH1y8m3SRqx+5EKqOmx1YljH7RJuA7BG9dhzpWOyTaP1yZz/ExUeW5Hc1&#10;I/QzeMkSc6vmvLILfHAP59ETCsBfjUMbCgkd5OhvR/bho9kp7z0p5Rm2rk9dVvZpNG1GrlZkyAbv&#10;vJjDg30u/BvtRgoTEMp74IXpdpK5nkCbOi1DR8pzXjyRub0RjLiAQ0tf1uG40wC6GX9n75FBina+&#10;wY7t5Lq3CsK+0XfYGh03MKnjWtB2314AK4DKxbnAVvvIeU532MO3ncrqkKlgBhY7MXNnV1FKStMG&#10;XaljYKQOm3B+gZxSd8lyNmJ+oCwaSFNnVt/QO7IcmxhYeEQcm3FcNh3KWn8CfqyTbe0zRPXSIocI&#10;pOcDg8Bqy7EZZWyaPg/0XhQTPNGCjg5KCQJE9PWXvREQwpF/ZrhgDBzZ00F0o1bKCHLxRJ5guZ7z&#10;KbtIAyMLbZF/quQ8f9IeLLgLa1AMTDyiCX351+q18xrDAd76byJHY1biFr11FgeH9EH0TOb8XXwL&#10;2NV9qw/9eMDLoh8cMQ2P/u9/nLQeOjFxsShn6muXElbXGoWh6lwPnoFbuaZI2cUBGxrQ1IL8YStu&#10;t4TXVgWHDtlNi1Xc+Rl9lA/2nPKl55BVepTJh+PQ8qWUiTeFS5h7O3C77yJH8iY3vtaOMFHD/oCX&#10;ftd3dkPsT7z8J+IviV1HQ19x2FNwPvfDz/TbBV/1VV9NKPkFTjiJGQTN/Bv7TllizqwK5zwwKr+c&#10;NuV6GF4Z/98doSaTRqrIoBO39iXJVCDtPOtnewsxChTvNSU30nfLhOy0EYP6aYDETvrtqmpK2r+k&#10;Ssceaqqf5tXNkleu+IEUO4ZiyGjAjna7MznBi8AAHGOP4toI9BAQRVj2rbGEgCEMnPwzIw+B0OoY&#10;bRJ6w2/97vZ//O6bti974ZdsXvLx+tf9SjcnWe4vDMYRhtvJ4VHr5DlFPDowvQxtykN7/s9AJKfl&#10;hREwslAreOdoabUdSIQxHcHcGy2MXfDoBowDW/VwZPwGKyezd8BuzXHuCG2nU7kXPvjdm9UNR4I/&#10;lFsW3j5WBSIxzrJ+HMFor+iCkvGSr3vkJR8VaUOpFwPjyKb3hoOb43MCmu0rdoNrv0weoHjRN+lY&#10;x+kseaOfbOan/WzcIaMO3tARBji3r8pNG7SPAYJnEGCXfmGFCpi6ydHgL/90AiEqyPdAnUvtDcZm&#10;yRYdox90NACjKf8Ib0bCadR26LHpi7G7b5+LZFQPOY7s0CYuRN8pXzoCW1s8IomuQklXtmpjipLY&#10;VOukUnUkM1W1J3/t2jGjEVvho7YoEMERnAN7GtaHgCh9s8Q5+wcCL3lWnWxC5LxsoTZa2oYWe1Pc&#10;fkCXQFBHj13xNzAbPNASHPVLJ1Lyahe5JoM5R3Py85sqc1zBwZVyPKnjcTvMV7e5nn9TRx7dkDFw&#10;/GW1X7bddnSfVP+L/CQ4pMkbHvBS9ezlS4arnePgC4ycr3yNFrzKPu0ra9SW5lSvnFpQ/biml5aj&#10;BTmBA6a82n7bJz9HdBWmsvih6uqW5hSuMrXVXQks/kGeziV4g75tVowsHZGTKmrxgeqM3uDMsfk5&#10;+hpefQfMXLNF5fJc+4FfbIGJl4u+vHQJHr5yDb6Ywz936gsn+aVrHXf6RraBn/zyQ5b5gbeu8bVk&#10;uXhTpkavc+Qz8MGFfnLrWEE8TMd2Ml99/Ka/943bJ+cdDL4lwd8ltwRuv/327TvyyeCv+Kqval6Q&#10;dWAYoKOA0FOYaEMLXJX50ADXykfn/19paBoaS+CSfwgiJ3KV32PKxMn6fybpiz8xw/nSh3hh3xxh&#10;k28Kpv3O5tLT6GFi2qUy6OQ/MstniKkrIMx0EbFLifMwGgBseOqyuYEAhKnr+W+KaIelw3VvJ61T&#10;PefqRSGu8wKV207fvf2v//pfb3/tM//q9uc/9VP7yc7X/NIvb8/4hGdlkOCjD/l/OcUHP+Xm2Fkf&#10;Y1QoJRsDY0Q7HoGUYPbIVuoxlXbAmKmiIY0CIEJFV8cnJTI4GA18k9AuZZiTwGt2bqNRAn++4+fN&#10;fmqiZ6SUMwYdmuZ+8jgYGTJEcumAaJ2jKXVHCQlAceTeU+pEciCit0aw06FXrYFElkMmJYeI8GxG&#10;ecgLZ1CV//CtRJIuRxcuMpPmAHX+VA9NwNAQ0bSeauRT3EarqVP8KVAzRWgTUrpxMG0DsNXbDBlk&#10;RPDhFXzpwGjDQ2USZOWx7TUKb8FzyItyAEp7bdHkBB09CaZIeHSZfMVy7BFpSjsd0nTahZC2AIQP&#10;9dEG1oXIOLQYRKDySNoEaOUFYiRSncKNz/OefMk3IfrBrN0JY1gdXC5C1wBilmMHWfne7QP+YCz/&#10;9htU5rmeNB1sB11WcugjgvSPnNZ+lr0yovqbjanDu3rLX9Sr02M4fEr03GCd665mNLNEtZxuJ1BM&#10;7VxVPvW1wK7cUiQwAWvgN2qO3JRjpcqHL79ca/uBiV7TPvXJa+xiqq96fGPRvjqCsRX0zUDJihzZ&#10;FMYlt2fA0HalS2VcuhGV/6UQiamreuMXAaTB2tyrjhnr4IYvKdf8HJB1W6nZLWqNwmze3haPw5NW&#10;YhFznM2uJSTN1iCTneOrKz2lD0o0odMvOozscIBmqu3z9I0fFDi+2LgdOP7zRRtwxQLQpXTDPQOq&#10;q5PlCS7lI5Pxm7QHpvlpn3Mt18obfvoRG/rkT4WOQxQOLP6QFtX10uOyC6t/BiOH85Kvpgz2vfnx&#10;B37gB7aXvORr+/Kx++67t68g/vIXvnD7gi/8m/F1E60yTHHVD1zRSEDkb9DWyohpCNp1iI9B8//k&#10;7+Jdm0X/pXkfAitIoJbGJ4aeyaHrKCJ6XnXEcXAXzYk8WjZP1fPRuRfz+fnAU3vYKj4T27SVvGHw&#10;jjy9dSIDKQPQNeAt/+RR/YDK9gwirPCM1Io7NmIl99CLv/gF39LHlDrjEqTG+FopDdIqQU+nEMS5&#10;nFEtp7AsIcgKCgwghUFceUcgc9/28jwacnL7pz/2YxHCke0Lv/ALeq/HM7f/9Q/+6/ae9753+9gn&#10;PykzH69WBW+YK4zAXUTLhwdtNaScj0AnoOym3eCg7RpV53TOQxUVUeIskQ9fSNYpLJ6Vd8Qaz7Eb&#10;NeP7OvKbfv/3O/B54hOfWBr1HZfSo12NOrOBA0NJHRAuXu+0hgezhi6vRykrYWmWXSNPUTZtwUTj&#10;DGimpnpmEDUe9O7/ckBUmjkZvHPpWnY6uRYpE8zpdHivHFyngXrJTQs0zE8+mMKJ07CQemgb7Gip&#10;DFOnnSz8qS0VL2N2kcYeR5vZ7R40dpw6v4Q6tQILjaNr7Rr06cTgU0LOThte1B/65pz4OjhDhwrq&#10;5jhy1XbocpwZFN1YJh4n1Ka6SDuoBMYJ2AJ7zs3GCnfg4HZkdBHuGvTpRMd+4RpL5S8Xy+l9ZpHE&#10;Tr7Ssi/nw1+OZB52VlucSW2Si0o9RzC0WTS1Q6icUzk0oKl15ZE1GGkDDt78yANEooVX3krqjf6j&#10;r7aLXgW16LkyVDHyAYOc+FSvD2RmZju8gAV367XN6J2s8El2zlcK1J42D+3agJsfPvA39Lue8pFD&#10;bDR8qIMe+m2CO9dgoGXyDs5SCOQeohGaBCfalnwv0gf6RRuSX/oIMW1q1wc0D34wDrC1uT9kMr44&#10;ut7jYmCUgTRom/1S3pIhHnseGHCL0xrpeKUOHhwLAA40JiN/1O9PxaQVR8s/OK03ZeG+RBRM24Uf&#10;5cmg20q6g96RQSC3eMmqoMii4PaGfCvvovjzeVWwx+Z++Zd/uS8K+oZv+B84YfWn+vLj4UHO0FJZ&#10;GxDtPC1+1Lg0aXex7ZSsPLJYel156xq8dX4pvIPzXX4EoS1Y2oxgcggPfA8Mx4sDO3WSkocVOl99&#10;8tk8Zn33mdvzdNzd+VbNPd0b4EkCT8up7FFqqykek4UqzUdOzgNHkgcXuS2dtm5pHJ4Ot2pyjUQ/&#10;QEl7496/LxAj8nlu/HDe3JRNigFec8gJdMMuOL0nlnIbGd7w27+9velNv7+96Cte1Od8vUXKO70/&#10;4ZmfsL0y7+V+9ic9a3tI3jLXjYBgoCUE1zl3RyrwVUbCSaU3dUm8/zC1ylJeRw2c1bm2Ua7NyKb+&#10;CKX4ChDu4cFf7UNJ8hiyRxvndagVropJ2h7ILEa9zgsutCj3z5sZnaO1LXM0iEpmlaOTIUSzOrgb&#10;sFKGHZ03OiQBzii7t13AS8ILvGuwZMkwGRN8yTHV3C9Xs4awl8ERjApKh0Pp10Cb3LIZo9cusjDq&#10;1yZN0OW63OSCUYfolqcbAeogTVu0KtdQK9cX06y+DN7KqUXVUng2eAstdJffGsCQxeyaHzmhtQMn&#10;bXNuRlmjJw8E51d9mYWQY6p11hmG6ph5uDOST+7oES76ADOQW2fRRtaFtcu9fgCHtpHfKhvnYzvz&#10;KtyR5+gxlacz6v3VkbHyBtHAlca/dK7TGboOI9WHTuVCVhAWTLqTJwCbjRjlDy2BFQPwqXA+hcoQ&#10;mFqjhYKURX85sovyEb5rj2VryXhECS59pFEyyE+L6CkDtWWLZCTRInkPXO1TOT9HbfiBMnyTF51U&#10;DtrkZ8BcX76kDfkWDrvc2xVZzsEemyvy6gK/Eh5TvC4rL08dVK/lyUQodYfEtlGf3DsYDfz6SEqW&#10;DbQt2GnPP+oLuUbfxR/cyavM2MjUm7baTX14nbO9S+HCKb8JPanoMqfV9WqnXD1ybYVcd2VDvdCj&#10;DXmt+oMDlFWd7IYIfFyIISk1oLNfp3rHl/pBRDZgNn41RgT2GmAtOlIurTbqrw7Q6k77C7DgDbR4&#10;eL/K+uKv/urtLz3nOduTn/zkNA7HO/zirDDICGTJyboAZ1JtJKdLlit/tVvl8lfeqgvP0qXC5dcL&#10;xp92HAkvWOgZWsCe1cLp/MFdsMlCWFS3+yYgTqKmSiO3BbsvT5wKIHCU9LHJuJhH3d16dzuRjUqN&#10;1W2d68mq/KYwmGQHDbuqXdAtg+aMiCUE7ZaA1vUKKAyibxErEopIbQBzrLEm3z+GYZZzJo8/vOLf&#10;/vR2Uzr6hz/iYZvRjU9R2g369I/7uO2hD3nw9oqffEVnEwx0Zl0oQH+CRJhbS4QCP3x1xD1w1DDV&#10;TZOOtpM/NFFJ/oXBBpEQ2XwV8x8P0/kOrkv5pQdtOASV4NnnXr3KsbzvNJSe0AyHc/DMilbQQqff&#10;BG8KXPKaFzuoS3l1OLOpYTqyFACnLZ68xKlFwctZsADfMkx8CaJe8jIfr0nb5LXPnZbluUuyYZ7h&#10;mZWbgdPRSDpyzblB3+Jd5+MnHei28iXvCSZrxCmwVV418HLSNtou2Y5cQntuM9HBSpUd+e06WTrD&#10;J6EMXDDDU3lVN/yHZ22q15FeQeIPzr70JuVuY8HdAV3kKbF3dlUUu1OSrXb04amIeWFP2sY/2jml&#10;3QSwnKShc3Cr5/A/MsJffCTvOKDDPp9ProEBDr1gSt0+OhhA6uGnvO18LVuh1yAqwqArberpHMEI&#10;wDmWNist4YstpfJgGvlrO7cYQjpw+fXDJMZvaCiG5NFr4LczJI/Ak0Yu6AZ10sg9562/26tOIFUE&#10;LBtdLT2jU3vJ+bLdyZnBijYw1Rb2wUThp522q91BeeAqB4MexI7uw4j8pBQ18bED/4zMEKcdnvsP&#10;v0nlj42s85wtmndQva582sLej1nFQduSBdtxvn6qih/qiL7dDBvs7WxznKCOhmmzYIG9dOyIh0ii&#10;/ILdsvA6e27sIfD+i9SjyQxsqlUz4wzK5bdM9C8N9EsvcKLQn53mnRc4uuqYIoOO7n26xLfJpnUi&#10;vw7E9jhR+USR9SXH0gL+JTJyFTxLdwdyLjFyI5/435X5zP3Tnv5ntcxm+fiOo/iXKvxoySoNRt7l&#10;Z/RWfYbGD5vgyq+Dov28wsj5pfR078buk2Ctsg8Hd5dkike2ZORccrp8nTnIPYCXCzpGT/lqhdAS&#10;Zmui2ubkSPTs5WV9bD4SHFvgU9rS/tDf+JZ40xQxzF6jeTW2fsr7MlCwZJjWeZx0KRXD+SG4QS75&#10;/iFepkbHjuSFDzGspQib6oaBOHHIYJCHM3szg/PN+1/7td9oQP3KL//SfE/5yPZffvM3t2/9+9+W&#10;5yLfk1eLHt8+4y89Z3vvu/94+63f+i/dYFejisFhZL7ehRWGPTQtBQuQ1Cxg90U0Ow8Hgm0LrBJQ&#10;eEr9PtscUIKUmTAhM/JExPAzDqxZFRah4mXeT5/n0w/njVaRywP356MyqSs4zxMUBgxC2K7UgEPD&#10;GMDMGpSlaWU2ndFsRuxgpPIOjamgjUCBLwGFDrQcngeuPM4g0YekXQMLIEktRlPqelHEhMZcKo4x&#10;uR8fc+tAAIqpKigpznsZurTGiPCFvxkQdESbtg0uDcTRcYIUm2lHBnx5CM0B2s4vR3nO8dEZLmdm&#10;V3nJBdsiv/WzR6D3utOm9OSIzwatOvreucJbxxmeDQh0PGbe6mtbfGCXD/AGNlw69o6ycYjGtPGG&#10;wnCQhmQ7g6QJ/MkLHeqHseplDRomQAeGfHylHdyz29eAK7JLmU4YfWirrAIP7Oo27RwPZJdz/7ry&#10;QU6Rr3JtR9fomDbkXJto+ylH68g+dapzZMfSg2fJWTAFayU0ebvY2lAacB3UoiOGu1fD26ywCUpk&#10;Be6iu500e8uvz+Onhk9BCzqLdoAWvdUHEwvusbSsBgQfeA3Al8hKu5HBwKocd7hikbJlY9iqbMOv&#10;Trgp5epI6tP3QXKt0Uqqpe7KKz277NG8EniX/uSru/CQj3Qg85QtOTiuBPWl6JWBoZ3kyBv72/EX&#10;BxqTD1L9Ct2X4F/tU9hBn06C3j6Yr+otOpC0OSjPtTjLprsxEWyVRoxDn4HWklXqeWKnz/UjvYMO&#10;WAN7b9PmqS9dKgPX9/OHxJ4tq1za1Hfy/pbCwaWl0TTF80U9XKI7cEMj3faFReGp52S944TngxN+&#10;5zeyuXg9uODz+7+V9soBeVGO+/nIdSydfa64ueIB1V7IC9Oq9vAq3lrxvD9vtMWvWzw2GfMfsiGL&#10;sb8cU+bXPVbyl+2ou8fe+njiYzecRyYGkyuBk/lZKCW8AGIIEJVoAkpNlRwJ2YZBhlVnSm4DgTrJ&#10;Uy5f5+rahxF+5mdetb3gc5+Xz5HmPd25/o3f+I3tEVkZ8A1vryy++dE3b4973OPy3unX9Xgq7xpo&#10;VICvibM5yZ/QhhY0YupCHr00q4AAAEAASURBVLWT6lyh5SLD0xFog268oMlxweJUYKnQWVcjZhFp&#10;0R8eOJh23KQdlFH3ZW6PgB6Ye5CsjHLeVQEyAiHtVhrjnOX7RT80ajRYwa8+knLwJMCijyP07Yoq&#10;p0VnGD1Vf2imw8JNYysIDSF0AmDKuHDzcmwHurc3eOsS/zDU6sZ9oWDISb6WwRrDhW/wMNjhuZWD&#10;YmQhr6IMHc6rGwwllZ/yhwc6GlgzO1IjFEaGncWljQ7EeeHsMwvOQub+HTgQR28KPPrKuQFGOz8N&#10;gtMqBH2wkcqvA5m9WeTVPEEoja3SCJg6b/Wrf/6R9v3F/hxDWGRehnangjnX4etyqx4B1mCXbPVT&#10;vTryvH3cs3mcUT5+VipsOfClJl7QQ7/AO98tW3gc2GQQQKCgyeBtloTTrjAMJsgG3DYqvOU7+B8a&#10;S0xa0G9B1pfpYOwElXP7Yige2afqQWfR+FH9qgvG2MoDfSx1bhPIVw9F9LQ68xDFCoozwjugUX2p&#10;+gvi5Xfy5pW4Q42/4OZ/k+uDFcWdxwsRAB+oHIOP1ATmgTDtCKnXOZb3ZJNP496eNzLZ/S42tFJj&#10;UyYy5EQXi3/lq83oeNcdYoNs2Ur1nAx1V0KrCU0D/FSvr1SfqRTKWhXNWlUHcpLhHL8u5q9TPE9t&#10;B+cXOsjXqM1ap1ABVDWJlEhsYmZ4S7v8PbBJM9PyHHydrMUXGg/QvONBxbJlMLUXW916WDSNW7km&#10;szkqoycpZ6WpdsAvkg7E1UbNaX7/8I+DNG0PLi894WL4DU1DS+o2jRCAHsST+yF/Vcj/D4CRpgW5&#10;/x246gwO187dHj1IwCS/8q6NkjHkdDk+HWNox69eYYrB+bduhdOT/+170tJbNsfGgo+Ak9quJ9Ht&#10;GFeAVOAjbCgHsVrLuSaQ9H5fiCmQCM5GNueQDHP5xGs+xvETL//J7brrrt2e9tSP3e7LIw7v+ZM/&#10;2X7jDb+9Pf+znrc99KEPqaFwmk/5lE/Z7rzrzu0//8YbxiAgDJ0d5fackHaHSgEWBISmENqnGWoM&#10;Y/D9AFIEW+NKZfWJ1KNRiy9m4cdY+2KeCnl4aFBIRe0qm904PE6n2uJV8NRZmdlfmnQgK3AL4jPz&#10;h2fBH0dYQWLsOGV19qXUQEQs+hnM7iQlE7L9pDB7HX7IP/mdSdawzEYjp2UwyevgpkbAZMpMR4jV&#10;qQ6n8QznBoQ74NTrUreVIPyk8/KSKboLyl6T76K/QTYFa+S5DL5GWJCpnbaeeCArwcPKklfNWoHx&#10;coyDWxaVGaJK7d4pRn7haeDSIpk5jiPQz9JRbzdUb9oLTh36VHzakJ9/5OKRWVGry6ip1xWQyIwO&#10;BC6WB+dKzWn51FHG5sYRkTO2WnrgyDV8i/YDelMmkefIdpaFtRu+rSJYhrYKMnShqXTFD2algm4z&#10;G+sK2fipDkBq1a5+BVrsaHLhCzw48n/eq7DX14nltDJM+XSaySr9QlN4SB2/ym+vU36RHBwdWO02&#10;iy+DEt5nhWpwBopBdeq0DO/lLzpJHW0qN3pFY1LpSX30SqQ7fqHN/OST4foYk/KuFMWu2FxB0Ut+&#10;y0/onuyq411m4DT1usLYL2cPg7rVTwDC1/ODJuQY2lKGrqVXxavewuVaOd9ZPKzVkIlDA2MHfSCL&#10;3gLKqta8+2WPhXulJbsgaw4cDfwHvO0yzKE2G/7FIvW0WLSxgcZQshFvyal8UUHoqs9d7CdaGjtb&#10;g6zRU4AE7/g+Osh5Bvfqq1M4aEVfaXQeQthsrtHj2Fi86iBU49a/2ExuU8vXRY67LCZnx7NgXXos&#10;f+Fu2R04/bHXnICzjs4/5DcYPgDdXm0ApXynmUzGHjAbXwrcZQOjs+FbX0d/JkV8B3qv16//Jh7z&#10;aP/oZG2ABUffxrfUdZuUnFuTrvdWObSNuunFlgISAPY0BObiEo7SJkIYYJqEzBwEjRFSiUFkgvpb&#10;3vq27U2//6bts5//3G4YFIBvzde+HvGIB28PyveiPffo4ykC/8Me/rDtk5717O1XXvcr28f+mSds&#10;V119ZeZLu6Pt9EQSxUMQxIZmgcUAoYElOWNsOQkNFHnYDrnURzfhmRFdHiUIxIBUqPhIZxlbyw/k&#10;1G/7Nq3ODh3JV+DyMaKHPfyh4xg6vfADcDsDgoUkiWMRKgTgo4MhW9ZyKwLAKjlHtWJd+ROZhkDY&#10;tQ+ALrcByvi6y3dIKzy8zCg/bdVfBIOZYOpSOSPoRQhdL/wgs47i04z+MIHvcJT6aBVU0L2CE8Z2&#10;A2v1bNwKpZM7ePA3PI0OkDqdXU7QV87AxE8wmXmDkdsQRJW5cQYEoTu5cMWc+gN3OuXIJzTSH3B4&#10;W/iqOx0SuPmhv2wXlDzONGSQsHYGb3CUB23SvnLWJnV7TmfoXT9lsqyK7IljXZbBDAeVDuDtbeWt&#10;QNsBSGAJ0iMvep9BAR5Xqv7Rmwx1uzTIboOrPMY2dAISfBd3hIe71EN76UCbOuwnwKbTRo9AkpL5&#10;n2NoigzoHk5FwMtzXvUlP41Kt1ON6cBAj3y6Yqti6mjXW2/2X6TMv/plzrldgSYPrgaltGMTZLJ0&#10;WLuN0vCJBkSAJRUfhfYit+wiI/SQW6vAk3Pwhnh4+cXIIyelCW7tpEh26Eq7pmQP7UAkTzb44W/F&#10;GuXoXQOI8jit28Z1Yez0OC+sghp+5E1yDJIcSgI9xkcOx7ZWBy3ONj61wtDh9cdRW+om1kUOpR6d&#10;gVvI6sJBjqFn0Q4XXQz6lBdv2u3UrMN0TPvK5MrMsbwGdOMA+wIITufBRbYTZ8k8/1oGDQz0JQVA&#10;/hv0OCnuxoVcljC04yWljrKTFeRT3oz8qU0lK7ib1Fkne9Zcsoec+QVQaXbawksqgj+V9mMbTFZx&#10;pC7bap02Hnr200Is0ZNdde11ZXdVJ3UXxsor4PiTf20a+D437CNg47f0m+/zaJUKve0YBbKnWnX0&#10;P/EB1JSHP6R2MENcBzIZIt0+WJP3iauaJS6uANJRh01kpThGmJHIMqDLEqjHKcY4Ed1U4VBUnDkI&#10;fP3r9Ol7tn/0Iz+6feRjbt4+8VmfkK+V5dvrRw9tv/gf/uP2pKc8tRvSfvCH/nGeFvjE7fGPf3xn&#10;90976tO2N/yn39x+7X//9e25n/FXtrMJrgfvmY8TM6wyV5pDQ9Cjd1i/6GQEMZkq4E9ZhNbsEXYV&#10;KT+w+jGWKAL9QoLEASY5xgUjh3tzG8OPCXi//eV550HlQ1ZJHdWnkyCjmYUnU1ForMIYGJKSxyFQ&#10;0hFaMmbVOwrkWqFVm0KNY/jYzQrm4AgIXSpTg4PHkfDYQCoYqIOG1Gx+4E2QAnEwNwqEnu5HACP/&#10;BHAbgqwKlYb457AW2dc5kM/s8KfNyHfBJMvZ3zB8qdMBBrbxsMspzDR/BhxptKcH0nGkYpbUMzjY&#10;+TDY0o4NxgBS7LrVdhpoLWV5fGXh8Bw4Wfh65ODEz5TrsPsFvei3HUW5gHNm24Yi8rXTxu0YjivV&#10;huglZR2IyCTS0HZ53ktARn74Jpq1HwA89QPgYIm6X8JL1tAH0CR6bl7KwOmbCQNMIEQPuHTlH9vp&#10;MnlwpjQAQm/8xAex4CInm+fYQSSU+snIr/Sz3/CSaJDrmTmQsQGSanAt2Zf+yA162IdPsWDkBAxb&#10;WAM58NFz4UBuM0Nf7ek/xWrUZ5ZuIICrg1QcBo6ZNuiXznJQ4bZUfTR2YjAydrbzhp7dD+s3GiSB&#10;VzuGJ7/GDvKudGCJjHZfUldCz9JrZ2XJnwES20qb8iFvbKQfRQoMtyK0W3Ccl7cRwi7fi+Xq1b4i&#10;FdIrcMdczWArOt5vq1Q3qd/BbOBpS6S+G6BdUAXW0D/42c4OMhDRAkY3hxcbu8GtxP73W1bJ1FmA&#10;iRJALo13Q+Pk97y+Ej5jW+KLjqu0oa9wCn7+lLVCneugKQwDgWYP/XnMJQVLTinASA1ueE1hjMuf&#10;vX70VaUQQiz/IB9Ql/K1x5Y8vtrBh/pJ4EvtOQOz1zuc8q9+KwSUk9R3aB4YTnZYzduLgLWv7BJb&#10;y0XTVIsOcltADLw/b1DsR5yCrxDTbPoJ7SdZAXf7EnT72EoL+SeLbtNg4n/Klw2wW8m1+bHBgOPE&#10;pjRJ7Di83hs/xhoRRaAFwAg450AooJhDroeoFFfxOiOJcXKK3/6d38kLg27bvvIrviSbR7K5LoT9&#10;8Z/8cR8hZBQ/9MP/eLvzjju2L/2SLwrTGedEOdfny1Of/ml/cXtNXj38cU95ynbTQ26s4RE2Ym0+&#10;ojh21t40B/gJA60TUOSV2jBK7AjMiaZpW/40DzyGsIL8LJFy1plNkqX6OneNffHwWB6DJMu1+asv&#10;VNrxwt9lxtTmuB1lBT44/iz6Ek4DbYJJp1Gh6/LQ656lJCgJyOisgmgqaYIPPl3lT07qcKtdjpZ/&#10;+sIgzrArXUAuETmAiY6uZKANqMimQSs6eSDBtV/YC48TANQYnNNWA+BSIUbdFw3lmhxX4u/E3RdL&#10;oRVvyYB3yYB6aqwpBlci52Vz+MevjssngX2KFg8CF/2QaWeKweuRGfme6ADTrIhstFenfKSedhzH&#10;sSPsJZ/oWIdtAOTtXGjU+cBB/xFJb4F4vSlOLa8N/JE/WOk6i9dgAg1ebIX2kbWPqhzZzuYjIauT&#10;qe0RVOjSUbE9vK/EIYnUhtvDJw73s9oePdXOv0iGVkpP5ZZ8j906b6ceEaBL50g204kGYGgqbqc7&#10;MjZmgN1AnTy2Sx4rcJPjvOVwdhsXP1tBbuD1Q0g93flIXNABrKVMPJNZUEYmOkg6GALwqVMKUaWd&#10;nM5HB/WjXR6ek6bjZR/DY+SdFTowh18DAYOKkWM7zkv0i2c42YbBlaDa60xY3N6qP6ecLRqgiV+l&#10;P+3Wkj9duoWFZ781AOOey17rI3gKHnSWt9BYuLENR6+FXXZRnoIDLGWSNjPoj6RbNuUPPJCXmaXe&#10;4Txfb8c4GG5j0SMaL+Sb9exQcDf4G57xKi55ImxWrPBaHkOfT/2Slet77snnptOWXbktdz7vtuen&#10;rmuPObYXCJ2ly0AnMNbeC/U6gAsMYxB11uDI+QE9adP+JHl47qAkmsRPB9DRQ4oCe74Y6cVLM0DC&#10;KY1LPkvv+fnhHRyljeXgAgBmXYzF5p8XUCWDrgI952Q9uumAKBnK4SKzNZC79rrrthvyZb/iTlmP&#10;OpbwAc4gznnKbr3llvR183bZUhu6Gh+s9gWZFyHhsbYROxm6wzfbjB5uuumGTKJPBOrI+HKxKvXD&#10;UehKvwRj4LDf1cdpO3yICyPDGQPy9ZCnUdoHSP7WaXOSugrIOm1qp8rTILY0xlWhB9KMNoZPoJrK&#10;DEcdo2IgDCBro/4G6QSaO+64c/vZn/v57fmf/fztEY/M44J58YFgZHbz5z75Wdszs0Lw2tf++7xa&#10;+Io8/3hyu+v200Sa7yzfkxcLPXn79V/99e3f/+Ivbp/3+Z8boKWwxDImxEtzqmMjnODFaVPORhK9&#10;8pSAx04aDFuPEAVq9cCpqVcZlninkxw+KqsoU/KKy6v7mcc4YpRW9STIag3eClAMKGGqM3sIxvCm&#10;DjhVQI411rRDOSYshcZMUpKcHDrCC234YqBKrEgLktLQ3ZOcT7AgQzhXcG/bBDU4R6/KgzvUSSH/&#10;Yn5gM4pUBSKOmAq5WPhGLs2aAUhl6X7VdH7gkcNA4eQzqyh/gcxg0VlDZrlpf+nsQls2KDmevuuu&#10;7fWvf/32J9lT0o11ocluWUHE4OBkNpSS3rXXXpNbNvlMZ24xSW4zCaT9qmXwCnyCoIFuZZo2PjON&#10;Pp8yJatjR4+1/akrrswXJvOa07yUQ5D0yWy4OKIvUOogr7zyquIBSydF3ydPXpHO/nA+mToBXafc&#10;D4CEJ8ESnPfmpVlovSuPzmpzIgPLFRDwgWf6Ejh0TpLyj7j55u3Rj3l0nqYhGzKM6GIX+Kqsg6Md&#10;kU4wheSsnQ4j1SsLuh/dtEnqzOBA4CQrZTaB4uONb3zj9r482uvz48k+kJ1gyd8dDYhF+76/oQEx&#10;cKXg19FpSOZ48iPP+u1lR/qhlH4vQLvcslmDL4MAddFOV2ciJ3y98+3v2G7+iEeVZyjsISG/Q3nL&#10;oyM86NfeN+t1EEejT/JaHQ6a2PHxdHD2oZCzD6KdOnWq9nj27LntnnzABd3z6G1kHd7ZJ3vV4Zav&#10;4Gd3BoV8VB046BINtafkSd6dIpG1tt37EtynT58uj/LpC8/K8bvqyMPXvffe2/Zg07uvzZHN1ddc&#10;HRs+mZftnCnOxr/o/brYF1gGnQYtvlA3dHn1rJjn/fTnKwNw8HEk/nI8n1+uvEMvP78mcC6k/I68&#10;0tfj0ldmrxfZnc4XYxvPQssdoQWd9+wD9Xl9dmTlldkpF2/PRcZW1AzG6/vBf+qKq+IDd6XDpKfg&#10;3n3vfPilj6OBacDTQUps+nhekkPPZCvfZjcDS/oD0ySBTepb+E1QNAYY3PABdciR/548cSo0863M&#10;fLNaeCJ8k4HH23XEfMcgiw3C9+73eKrtiu0vPufT8/vL1Bn4iV36jl7kb+Lfe9/9J3n8/ae2//i6&#10;11Vmd+YTwWI1+dOjd890shFc3p9DbnjHD/rQQM6f9hf+wvZX/+pnbE98ypP6fp4Lmdy0B7AhXj9Y&#10;hw7g/G/PG2Y7mMjtVQN2uu4gN3XJoQOfHNkOvXWld4dholomlOe8bQM4twYgSgIhRj6jBBBCym60&#10;wVqAZp7youKUE54AMe0FtX/1r/55nejjn/G0GNS53fAf2B704Ju2/z4rAEZNr3/9r2xPffIT8kUl&#10;xjqjIxQ/cPm57dP/ynO2f/ojP7L9fl5A9IQn/5nd2KMAOKNAASgE7k842GUZmiMaPGBIIqAJ/MnX&#10;tDVShp+c6/Q6kMl1R4Ry899si5qHmzTcE8W9733vztcSrwmetA3Q3reKoQ/+kSu54U+aDhimoal4&#10;l5y1Cm715RuttbxKoVQjvwRiMilfqRS82nAs5aOz4ScXWWDAkx488OAJgOpux3M0ZahBqXtP88Gh&#10;XKqX+iFlNzA0kZgOJIeDhJbUSbC4v2tQhVS8bIG08NBK6uWUg/msMXqWbgRRds3hDtKQ1WB4y223&#10;b//wH/7Adt311+U9E0+Po96ZajNKN0Jm7EcTANB8z91n+zlrwcGMEEyBg/4Fo76CtzSHGvJsB4rO&#10;GRVzVEk77bX1W4OGOlqEwJFtQDUIvu9cBnuRmcAjsHqrl0B0b5yc/AUreMA0eDEzesQjH1kYN9x4&#10;U+hO4NLhp1wgDjsN6nhjK5xWQGIbr3rVz25XXn1q+6Iv/tvtpO7PbTuOe2A34ZNf4G3ZmcHE1IlO&#10;IqPKIrDQTnZ4o49DlLDb1LVXX5ene165/fhP/Jvt6c94+nbzox4V3c3nunVqghb+QvR2T2aLaD+a&#10;TpnaDL5Gv9t2dVb1zPx1LGS29HH42OE8Lnxb8y4jn8ATeAVAqwonzUIjy0i4jxsaGIP7+Mc9toHc&#10;qgCY4AmkZk7kVd1Fvt7AZiXigQdOVh8Gd2vCYpVMXbLWUbJpA7p2LtHbqVMnM8i/Kp1dVggC+4xv&#10;v99623Z97O/eDBLMCutrkRm6I7XKFO/3J0jrKLufJjJegy56P+p12amjLR3g4VGRq0mFAQtYZIwn&#10;PkWn8sQ3NogfxPKbgAieK5J/vnpgb6fCAxrIT0wOMR0AgHE+r+pd8cWABky2yR/lGwgYeNCRa7cy&#10;x37iyfGbw8kzGTSguKID3RlosXuDaB1wJ4shzEoAHtjtdDAZ4ASucx3U0eNHyws8BhSVYQgnb/aI&#10;Jx27AePQFxujp7Q9efJ4ZSemag+P7y74dLHYJsg4js8Ob8ci5078mIfBa2TNJ+if3xMmuUUglW8y&#10;KrsKOfCDMKf3xyfv2t72rndtP5q+6JZbbt8+92983shoj31uKbz9bW/bvv4lX9dH4q0Ikk9XjhhJ&#10;kODv/H0ZiN17NhnBHpncG15PZxBXeVFs4uxdGYh68+4v/NIvbT/6T354++jHfvR2eexk2QUbYs/o&#10;qi2GcTLhl6eCtwxhKj844tb184JPttR2oW/SxOPmJWvFDtONViTsSDyBuiKrElLQPHUaOzQDrzDH&#10;SBk67Lfeevv25v/6B9tnPe8zM1I+FgUb1Wo/nQJnT8XtfEZoT3rSE0tAZcaQ9/TImx++ffzHf/z2&#10;717z2u2jIhDGOooelAJ2O+8IufQOIT1fgVv+dJY6s8DONTwYFwgpwSwhEIa2wNTGEhL63GPEo/pg&#10;zm+CV0oU1LFKO7pzwkE4M4eUCm9v71qZgHTpktnqIJmmf6QOb+vv1w+kXTuPLJPp7ClZoIxJdOQJ&#10;t7TobLBM3n3B1cFO2hdk/oz+coyDRAgtN3rtEhY5Jd85mGSUv6U3bOQs/yK7DoRyPvdyGbu8VM1P&#10;E28jFHwkMvYlrMol16OXOdIpWiX5ZHPnnXdu3/zN37w99WlP2z7nsz+nI2cw1SUb+qj8SrOlNh3b&#10;LDeGpNhKOoPoEKwG1cAmu7ZHZP4LImzKBbpkC8yOdCjNcrZgmCX3wEen4LrSon3pVNB2TmYhozrs&#10;UngCsLb46z30HOElS5UESjz5uRbgnZvhotVjta9+9au3n/npn96e95nPq5Ove/FtQnxtCm5P80eG&#10;//kzYHMIzpxfjAM7zljR0aPHt1/8pf+wveKnfmp78Yu/Opt5H9G3ftId3tEOFHvxWfuz8V3X3U+Q&#10;ASC741M637sSPOGy+XEGQWZeWRHQXGAOjPsEquiknUrqspXjCdK1hcpn9D2d4sjcYAQ9yFDv8nSy&#10;lX1x51ZSZVwshb1k3oFxYKIJjfPdemY+vpjsHW9IgzvXbKedYGBiVL6AXh0lZ2wmPNL5obm1JB7p&#10;XNmiToh9GFRk3Nb6pSxw0DXBPCsr6QgNRtpBBe+CD79XuXsHy/DoA1XscGgtPeyMv4bgvm/eIDW2&#10;Kq1ZL7+UwPVUjqSTMkNWB32TpnMZutA7Pq9FYYSn82bV6Zi0OZ6OXcIv2B2+hh6yK20pk4/2nNTu&#10;6fhw7CPSrQ2ksGXKm1xHl1Vw8F3jOum+s3enavTdtlVO21lVQi+jppvCG0A5z0ny3vm2P6y8H/Lw&#10;h0d2ZKovCFf5VdbxTehri8lTdiHvLODDYJ7Km2//zLXXbS/8iq/Y/ufv+d7tEQ97+PasT/6k6SPS&#10;UIf7A//LP9re8IbfzGTkOPa71wgc/DqWu9Qly+IObZFucbBvccgjg0g+lNWHP3zrW7eX/8SPb1//&#10;NS+u7AOiiY/1NPx2gJgrvqxcd8OuxG10s3l9hH5XefGiN/UaEwJR7JZc8w02h9hDX/kFn/Uto7gU&#10;RhAGApB3RlkIA6KMARBAB8rOtSUgZf/sn/+r7USU9rkveH4M5+4ihw5la9R85+mMtN769nyC+DEN&#10;9CqBhTRh1Gj0iiwT/fv/8Mv5iMIV2yMf+YjpWNCTfwQI2fAyDo7EMWTMD5OthFFM5ij/8tzU8+EY&#10;VTgvvBx37okPX5xlOsE0S1JuReDXfv0/bw9/2EO3xzz60ZWNMgIv4zmA73I6S/SQiB+8VL3XTyX1&#10;mlJsMOBe9OxXQD8nT2no7vneViD3LHyVzTnKj8Ci8eAmv7GQZpWPlCYBuMN1pj64YcDz7mCrw0Dy&#10;v0nWonty9vz96QfV8EwrHQRlhKwtcnpPKxc2TzHSlUZGcMyvaNMAD4LMm970pu0973739qIXfWVl&#10;bOcsI/UlMoZO9xwwGNqmrKO7NMxMWxAWyI2WOxApEhTEVqJLdJtFkXuyimfg4gTt4xjyBCH3XfGX&#10;SVPFuPSbq+E/dtmE95x32TJYOoLPNTjtmCJvPtVBifzSaW/C3GLwGFh9LvgFWbRbrn9obO7VP/fq&#10;7clPenI7j7WSVfkXZgaoB/cQ5Yau+OP/ydZ7wO1ZlPn+k55ACCGEJi2QBFEQaVJFmoIgKFgWsOL+&#10;baDgyudY1m2WPZaznv+66NoWARcQu1jpSFMQKQpRqQkQqkACIb2e7/d33fMmu+fM8z7vc5eZq881&#10;15R7bo906nEY6N7GL04effSeoI2Q7zX/j/84p5188kntRS9+UXSuDKRbOkqeDMMj04zGAddAVD14&#10;TdmoIxu1y6+4on3+c59rV1x+NdN/l7cXvvCFbQveKbKGIErnKH+OasjbKtYGJRCGUu1PmxDXnDlz&#10;sseI593+pMevybKOlIk7dILfgOVRem9+p9GDV/82ntqMOOXFIEAacgye0MI9A8O5cx9gGuoJhtc3&#10;iz7E0/d5F0b0sUHZLh/pvenXN6WBtedsQBl5IQ+Hu0tmrk+pXn7tVKlPGUsv8+l21VXX4N92GKEp&#10;8qbHKG0l+/VTsVq5WjVIveeee3gl+n1tm21ekGFvp6kUj75BvagPYYhXWrkcW5/E9NdFF1zEfPQW&#10;CdC0Pe3VumJ+YdiA5OOxAQZ1RXu5F5w3//ZmdLrLQFtNzShP7V5dZjRDWOC3suhjtP2vsjDcqbHN&#10;eZW70w4gsaLxCyaPh/P4IQ3Xc3R6/dXXxI722nPPNJbuNqhPMBDQDqqx0xaFRznDEuzmKabi3vOu&#10;d3F/bdv3gANH4HcbGjInb+hUbimvHZavNo+wpmITj85/BPt4tO13wP4aIB2psW3p80va2V/6MlMm&#10;izNCGVu23lFmJA1AvSYt/vop34O8uGb71O3cOuRIyeGvOLhGXZDlipXL2I13MSORvo3RtVDYBiMM&#10;zy92qmh1RgqdwlDOEbvaG2iwvoce/HzqP9e1EW+H3YE+5WJbZosQQlWgxiOByW1BlGlGiU8B7hUj&#10;ytdrzL9Nmtjuu/e+dtddd7a3ve3NcRT2iMRjngiV/zr722+7HSYnMmLAsI9GxHWJTTStEsi//Q7b&#10;tWOOPbbd8OvftEeo3DbO4tTo8lWAgavIMQQReSSHxWLRGsl0xcijxwrHxp3teBniEm/wex3BdZrl&#10;OzShdO+PZ64nKdYK3/kIrVJvXC3j0KlfK7yVSFjBEfrIL7/QkOuIfyyyShMFMBtRZQq1cXgSJOxq&#10;TMhHY8YFgQimcAlfesEpeVaMQSTmIm/pqfQHZCtSZImu7ekOdNkTsWwaEuCJQ5lVZXc+y9awKl2H&#10;H8dDmTXD7ldkAJwNaOlEXgbw3ooTsVciTIDnmrqVv1tvvbXNmLFjjDZWzfVV4FRWsqEclLsOx0rQ&#10;K5dy5HKmPLRfk3xHSvzr+M3f7VhY/VjdmCdBIXQIr4bnCUzVJz2oDHFiv0bkTgdIr0kdx26wR209&#10;tECM8P0KW7lLcxwWZbqDFql1ospAZ2QeVvinIte1Hbbfgc24pmfDLRu8yKJEG/6cCw0t4qJ8REU5&#10;7UddYRWUKRmIS3uUZoNbj9WFwcC2226bRqaGUM1fdT92BVydikmepLDbb6dH2g4+6CDgrW4PPTQf&#10;eNu3XV+4ax5bpeOcem3d7j5EKOojwQnwnSM+7/zz2ucIJJ5h4dWUKQx9DzSkDDyZP3KRDuqBcpMn&#10;+T/nm+e0z3z2M+1J5nZTr4eyZA3ODX/7saMrzz67sP2vz/+v9q//+q9MCyxlWNspBmyWTMWxeik9&#10;9nLSY4/+tltvbx/7+N/Ri/te0YPwuRXbz5SE9sbX/CbrhTw5JXIBDbKv1f0DC6tt3MvXlC7jQ7QL&#10;+EpwDq/u1OraF6oowda/tAsvvKgt5o2uExjRKRvSHq2z+pryB51ug7WJTC384Lvfb1/5ytfbeef+&#10;Jzhrei1+AB+QdUeUU6aS27/ayGLW4Hzt619r3/j6N3hR3H2xm9Ql+SNjgjNw9PoEAaF9PA3U97//&#10;g/blf/9yO4+hbyq2Ygjw6NRKOyTlMpLg+6m/PJ4A4ov/+sV295/+BFvyhR78oA91rq1GpuFZHQEf&#10;O/zS2WcnoPwd+9IsZxg+zFg2KNbj5MZwrXTc67TXLWN91UY2nz4t+q3gnUAGPp5kZ9znn3sW/1Aj&#10;eZmegQEDyG6v8uOxMu7y6lNWUtHro/msh5Jnva3OKnrwBhfToHOQukYdWm0QjQ+Pj2H0zWle20h1&#10;FxmFV6HxlWn+ug1Wxwb73lAM4tF3+dsJ1mFVRFcOfARwMvmvAgPH+nwRj45iwTOL2n9gXH/1hje1&#10;HXFcOrpqDF0wVARKdHoRCGW77bfBEU2kPIYng2ESGhw/pNfucMnL9tkboa5tN9x4U3BYCRxyrGEt&#10;YMo8vXsNVgHo3HTknV6vWaHqtwSiQK0U4YJ75tXhx0A1UrJh2rnvP2UofKNzjW/SpI2hjWEfJca9&#10;dBMtRlljDIUch28hzjXaNOnmjfHKaSm00zo6jtxr9IpB6HcctCfQ4Zq9PaCymJAeGrpZyXc1c5OE&#10;RHE4ZWQVPPTV5epEOMGmfHBAppAlHehEx5LhXS76cTpEmY7wRn75H8ujeTEyFlO6WlVaBCRLcuho&#10;is9yK+cEMMhAntNgYFzZpCoRaZWHnEFf0CQCUh8id5HgRIaSHX7uFUfa/apr9akeOKlfylo5EQx5&#10;SinmgcDcN69y9AkHsEKf55LvPKm6Utfc42c1vR+HcrFo5FrDyN05WqZ6v+XYlbmwtR9lYd2J/sEr&#10;7+mxagscZ38I7vcRgB5oVeUGH85G6oSlQ3WoN3WFMibzLacH4Eu61j8Wh20P9ipfLtqME4RuagJA&#10;oY2va1kiYv+hH+08vQXOhS7OhQsXAHtKmz598zg98clT0SWPwi9eQyMykzR1rX3lHjK2jriu48QT&#10;TqDhWMLrxl+foEkZrIQnSIuox2lnHAMRGwU2v/bK77j99nbppZe1x+nNfed732OaYUkcpTj9Sk9s&#10;DDD1FlR1zPsk2Lb8mmuuaTfffHObP38+ax0uCbwaIg+T4TWOcKBBeApGnVx00UXtzrvm0MO+t91w&#10;/Y3xL/IsfebJ3h+IruobfCBeGwx9nI3bCnpxv/jlZXSE7m9jCQ7UpnLHakMvFIwk0RpA3HLLLe27&#10;3/1uYPjK3aeefjry6c7aAh5XEA0NHmtvNErfPP/89ttbfktgeG37yU9+jJ5Zb4LNW4eEL6VVD533&#10;V+0GtZPa008+0y769oXt8SceaVdedXlGQaSlgl9ygkPfVnWibFqd+UTYz1mrcuONN7b5Dz/cLvjW&#10;BdCtLvCbBjbYVAJQcUGADYzSM7h5nPzfufjiBO1XXH55+z3D6GOo3/IS4pClj0W6qNsXwVUS95r2&#10;vW9fnCDJevdNRqzWMtqSKdvYPQXRkSXic1MexMjnsp//vN1w3XUJdO2Y3nbrLRAEneTVbjdMnpfM&#10;c5D7Jbuqr25dj+Gtf54f+CG8CsooOsEWrPXaCmD0Q6W7QhZbs1Tui0cI8l8dkVVDnc998k3ffEte&#10;eT6+rSKfNu9Up/D0/SgnIyrxedQ5G2+qE7qn/uuAkKvBoy8D5AqPJHLJPGLs+Dm3fZdPU0Y7gW+9&#10;H21Pxpu90YyToqBGEoIhSCdVAMAyABa4q7pvYdtgBfDylx+ESDBEjZKG2UUj45gqsKI7TGy0tN9+&#10;+7a92WnQAKGM0EeMqneiYSYvsKYThR1+6MFt3rx57fFHn0gFEq/friwbJmngLwxZgY2yvNYTYiR/&#10;nXVhWIn7IhWHx8IXWcIZZRV8hpfJZ8WQrud43FEF6k+Vk6lwl5Bzzr8EO1QolSi5wva4FneU8KWp&#10;GnDkDnwjabEXd+BHHzZoDsGarGBhkmOvRIkorowYHKFcWQDHSmaeXnaAWg2k5S3X4ZT8+pCpcFN6&#10;EFiXi9ekQX1pG93Q/RWNjlGZ1H1gewz9qRTaDQZs3kEkoW/DKFnuTa7adpW9xmzq/EmUDahl0qDy&#10;a56uBxtPZSwdaIiSBmBVXtjqqegr2/DcCpDGHflLrxsxmaJTfov2lM61Eox1sXApR5O6FPeGvfzA&#10;h9/iuRp3IXmeQED60HHOuSa90p4hd0+9Io3gysJO6Nt6663TsIovckmjLxWlj+6ANAV1JDwdec8L&#10;wNiy9FMi+jSYsCci/j6XL13mTWARFsVojpIhtwiaqBc4aGHJj8lAfaNJG7Xddt+9vfa443jaYaeR&#10;uhg64EEfspI6JUT5M6kXabziqiuz8HMSi8bm3HVXe/yxx0buy4v1uiftNNMhwFjwzIJ2H73UTRlB&#10;cFTBpx4eevCh8K8cTOXPSqdp5ClnR0U+n2BKYDO2O9982uYJJhy+l6bYgbZeIAo1x9aDCaw4N/iQ&#10;piyMg/4nnngSnQpS2Smt9QU7r/KpzByB2W677dKz3nTTTTMlFjkUlv8Cw2lakzC0saeffqrNnDWr&#10;zZgxI77RUQzvVR3TE2gfOnp9etmm9+fNnZspgW222YoN3bbk9e9PahxFJ/eLRnFZRhilI2EtJUDf&#10;k+H5WbNnZ/HkwoULI6MEHyOcaochNbRYT32kbuasmdjuVkwFzwIudQf+LQfC2E7wyJ+YBcB3JR0B&#10;N6XbZ999mq9934c2w+sjuiBzgg9gCKcSv+TxMbx3MS3wohe/mDUvH2KfmhfTeNbjhvKYcuKX7n7u&#10;74Zf7nd/6Up/n4RzBE1dlN2MZjSApyj4xLb4jb/nvjT89xS/NMAP3+pHcvlIvXDkPU8VOCLFRZqy&#10;gul9TpRbOhgYWWQGjanj3E+d7UgLYM7ybp3QUzRFftyHO6EWHOgSnu3cWB1+KPK2xj8YgtCcJzKj&#10;3zAEkDQYAPD84YcfZfjnR+3VvC5y4ymTs+DLRUMbUSndVti8UIrzINAwcuN4Oc7nORaGOScCNPDZ&#10;mDhs6eMgDvuu4t7SPL6xcOGidsWV17R3vO1knDU9ucCUMWmSawVVTkpca9aoVGmsnr9CTh5+xV2V&#10;3Iqug1Ag0ARttaiNhiR82RA7p9sdlnsJTBwenSoeIgOdLaQIy4PsAMihMExRWGgpvLkYuuteaDRa&#10;JbsyiOPiRKVrsEa7FenT6AHf+8ogu8l5Dk+Vb+ilA8ukoosGAAuba1bCXIOeMrziXxp1aNXArafB&#10;cl12wtRQ0htHht2wlWfZhjnUR5Uxn8NX9otAV/jI4aKlsaPpNQErZbkGmvA7AXvxmrRIZ7c3MNS5&#10;eSOoHETWrquohgidKA95Ax8mS+qOLCdl01yLE+KuPFjZU54s0ib9aagB4rH/pKlkqQyHoC03oQcd&#10;+ckTJOptkIf5he+5HEZGHHXnEngyLg5/pdm8nPc3TXJ16NmOTSCaNQfg7bQ4+qMmR+gb9CVNtZhK&#10;4CSud7uiMMfcr8uhy4DXx9G051UM62dkSIL4k3/xKROb72zdLUwAxGdQP+RTcUTucfIGFejYxa32&#10;o6HTx7V0YkrDcrErYEpLBeWr2wmMJOy0007tV9de2z784f+Rx/J6cJXgpcsXGBmBw0eYlMFb3vKW&#10;BDRz/jinfehDH8pK/jSC4JRX5U/x4bh04gXvffSjH6Vnf37bZAr7mLz66Pge6SrbL0cvflNsxuCJ&#10;YOHQww9tBxxwQPvQWWe1M884Iw2WfqunyE38w9frXpOnV7zi0Oj0G9/4Rvv85z+fALjzmBeokS80&#10;SLTlINT7lv3kJz/Zzj333JR/85vf3BYuWBA+smqdo/hAZCuuNCAcL+cxvxezcdtXv/qVduqpp7Yv&#10;Mbddj8kut0TKi8ct2CMr6q96WsviJdcP/H/vP71tw5bwBjs+wbKYTpE+KjKEPw5SLv4phuMj18vb&#10;zJk7t8985tPtfe87LXRvt/2OLMhjvQ/yVT/RAL+OBmTUElBaidNv7z39A23LadN5lHVRe8upb2/r&#10;LAf/9DLDGwiDXxF5KN1kaHvvt3/bffc9Mjp0yiknYyDlLyv7YARgiS+T6Q0TmaI3gSJ0IIZO+euP&#10;Djvl41LjBeyTs4jHQa2Xyr4n9Vb1nrLk7Un6qq5WB0lbUp/pvHHP+2MYHXaPDK/5QQNct02rpyYC&#10;DX4yHYK/UoacSB4jiXpKZQBG8/iT20qZA/Pyl38RmsdmNxMH/IyNEXrm3wDYkxgF1+IThsJxWFFc&#10;9b6vuvKq9szTi9pvfn0jc7y/oyLxHChKmziJ1f46fIaRnEext+d0gvd9xtS9wKXNBSCOCMiQK18d&#10;dprAHOxaGpLly1awKGJp+9PddzFv+Co2HZoaBdbudykSOUhrF3rIRHglo4igGghuxBHz60ejNY9l&#10;Y8CcG4ysV5i92iqvwnxeeAVDtApcGcUBDvKyTBoUYfMt5P5YPkjWyx/nqUBttCQ+mzFRpOi3PPcY&#10;LTEYS1F+HBZy+E+42J0k55+HY2Qi54Uv0Z7wvAcw7gZXKPGiXoX7KcZ9jem/v72xeCAvpTWU3ttM&#10;oCOBlNHgO2LzV1RKfhy/QYN5MnWEwRriRq5cG+s5f73CeL0nrxl5K2+P19NhET5DJSvZQLeBoEbP&#10;bzXw4OHSGMZviw4aI0hx9EmBlDQGWZNPnRUf5WgVVlFTw6qhmTwGJ6ZOU4YMOS+d8yuvfHy0yR5j&#10;dG4jGVlRjkrvfZN2I1/mUfbJz7lZYSWwwhP5dcKhD6IyP6xdaxeWNq8ABctX+DqONLSalhnIIS5H&#10;ahwh0o6k2flMgyXX6rh1tvXfLb/Vcy2crSBYehRgnDZ2k1/RSawpv6EidFt/pN11C464OXLgl5s4&#10;e3imPlnE0r2RUtfKxG3H3eNhEwLCGTvOyOOC1omuA4+VhWzZCHkcOyHIMJBxzc8mkzdhoSGPMHLP&#10;xXom5cuFHOtUOQkN9liFOYVHB7ekh7wxC+m22XobfBd7R2xgk/q76FfcXHeExt3sHCV0kd40Vpbv&#10;vPPO6d27K1ynNwjFNuD23Hs6dR8hfIwRDxc2+oy7/Fvn13c8qrT5ezll7tfRhPIVBc86AWCEwjd1&#10;G/ljr5bFs1V57vlZxP4Q+lr1LV7z5Mv9NfYhBpsRftkrMIC/hscoXeStHa2mhyxVuS8OaIoND2Wj&#10;XO9zXTjPL16UvQryKKD1Oj5W+JXMV0n6OQZmpr24uJJ2xD0HQBrewg/ZrAPaurZmsuGM7OAXajO9&#10;luf4wZ8pY/JlZGUDVOIZSZHhcGaeIgPwTKuMty6sycJdCKsRAbJoF+rNAFceuiyF4nH/7fx5rfwI&#10;8JD/atrBdFjVDHZpPvH5aLR8pTMIN6ChzaxAoERlPQK6NEOn5cyTjow2QNIMeuq09PNibv1ZOjLQ&#10;YGCE1XCbgyrkb0ksiCOYwSxkkOcoVRTuJSts995nd14gtBWN5Goq89apIKKxp+FCE2FIrKMECsJr&#10;feMPr9c1nkVG2CtX1iYMrtR0jmMc89LOFVrpNp2yCXnsIbvzl05BLGXIHglL8vIln+eZL+Fxl/5W&#10;RfPJq3lMZKl8wLSipJfDdW/rwAKDTPZgF7LBhhVB/5I23MhUTZDKyKrhigyVpdf9JbARYeaQvEaR&#10;GPJoe/2pfanEcXLk06DjPMjHqgdLYBfSVo2GsJS910021J6DKjhybOXV2AzYuLuOyaKUGRyFpVcJ&#10;RxmRVxgmz03hgQabu0U799W517sTyggB+S3Tr4VW4HlNSGVkgih9KDcgpNfptaxJoNFWHn31vHSL&#10;J/IIlBrJkDTtXEfidqpr4C0UwngqJTZb27Aib3GLLI2uQ/lDRQo8bIjGAyShRVzFtzqCA3BYuZWb&#10;NIS/gX7FZMCxFll4HDmBywodniHSa37kn8M6F4cKGmBaybllweQ0cvc4l/iXxl5aoNPAM/WN+/Jk&#10;72nDBlldCrdAlI4MfEYCM+zY/DqtcWzqkzUs4uCaga1D2+oycrABj/wJ5sDrE0Dhi7y1VoN85g1G&#10;fZEakFDgcU14Pu9vMD95k03B6WLcmtJRnv6h/IHVqvtciQ+wwbFhd+TNYNApC20iSX8j//Dlr8ii&#10;Pf0BfGlTKm7nmTMCW/yxORFqx4NsbRQmMX3hdOYyeqziS2PFZjnTebrBBiWjTPBbCblpxU66ktR9&#10;5KS+qf+uQ9iITW/Gs1jax3Urld2Yr6d+3Olw9bdPQ82ZUwsiI5r12VOsl8mvsOR/sEfriHRLf0/a&#10;rXlkVTx+yRKRa+/6riWMDDiVENswv2D5xL7UpaId2Ch75Rzc2oybTE2kkfJc2J2+hLjWPa9Ln7QK&#10;M5iVGVETspo0cRMJA/cwtSYMO1pUakukvtKIezJGH0sHcQHrV1w8zOKLNkpbkDbh6ztie3UK2blM&#10;rUxaDo+LFj+vp8laqU5rEJkZ3Ckw5M/PcF059rbQbLYJbubU2rZ8vWlG/Cf0xCc6agJP8s7d8B+f&#10;ivBLB9LqOo3aP0MYtkvlA6xXyJ37oxkJGI3NT6DDmceRgZW1MGsJLpH/OnyYv3gnOs/4D9pXU3SX&#10;+pHT/Os68mTDY8/TUUAu0rYhnR4z7VHuRCI1DFWTSFqDpyKtd/QahY50TN4uuIBhqV133Y15GNVe&#10;lUTEXfA28hqtm5FYMRFT4OqYbFwVuASArhIythdlI4yosuDEiF16pEEDzsp2GeLYshaV1ihlwO0C&#10;DheriPGRRx7N40j2NFKBoENVVkNmZcYB0YuNMgK3nKKZNAqdz3h2MluDQpy/LOWiFAMB5UOZLlQO&#10;w3sctcrl6xv2lEdWa/JLZq5TKrxXgz4is9wueVs2/MGE/K3V8PnlTDTArCN5NOm45aHPnYYmeYDG&#10;Mhnyc1/8FM1UQ9eTeijYxUs1NOLiPP/BB3ztpF+14qoXk9d1FoFPDkw/NEMMdwt2HIt8UGl6coTG&#10;nqvRvfrTrjaeXI/CqG9t0RS2/Qez2S4UsDo2hZCGizzZLZL84Q1+Om9adNFQclP2CcTkB/vsycbB&#10;wpIsZ52XjBoEV1WiBDAGjpQ3cLBAGh1kK87oVp6E77VQJL3E21zTBtXnhrilQZlXGhwtedxF0DlJ&#10;Gy/1o46li0U9gb82z0er1+LXX+0hDTt4DZpt2Go+H3po6L2WFc6OzCAb6+gUgmwXIy6lpyoP7vCm&#10;LQEoJMU2yJ6hY+mw7vJxwSmn4dB6YiNucr59440nh2Z5tsHqjZewtMnol+OSc4oljw7T1O+bX1ur&#10;1zqrcuWtVEtOjpQ4WmdnwR528mvmeBDzyaVJnt1s5kfsl6Dt7M5aBtdF+LSEq/jVR6YvBvidTulL&#10;oMH1JBkGasfvhkPS6neEtiGv5yk//FrUfGPGTGCx3rw8/ifd+kJ5FKepuPOgcPb1MN5Xjj5yOJW1&#10;BQZKCRrJR/EkPZJ4HbLWkgumtlk29yp2sAsdwk65QQdcLDsmX+ymdCQsCGov5tFS624WqgFZ/cfe&#10;vA/ZI7QPPMAQNDESzOZPrznu+Pj0sWtqxExC5SN130ZdvxL8xYfBpg3tIYe8IhspraWBrABDJgtu&#10;mABvHl2XD0VX/zL6/M5TT83oB0RLXt2DVHkZLgy/XALfSDIzsor9k3kNvfFFBIpTWUdi6uw5DSSN&#10;2ndGdSMHZKgdCMJzUvnG6szUNWlFdthg8iFTr+sTsidEIrry55E3crLxrvayOgaOkpR+B91xv6ZD&#10;g5J/g8320//Hb6dPImzjoZQ6ohVxrLHAx0jl1IglWofWBbN8+dp2/30PtN/+9pYwecwxx7L71EYh&#10;TKZF0L86AMvrZOMIZFhYaYwHI+V+KhWkmBdJMrSrx0cJRj0GIhCH+PgtxxQRkzWR1YAv9BXxieBu&#10;ZQHj3Xf/mbmtF7Tjjn9trfwELtlhuRSlIYe/gX+PcTkxYO5EATq9NeOYF2J1si9UcrOXlSulSJmZ&#10;SyGWciNc+fOcXytpKpV8oXCNWRwxAEp1h8phoPivepeVzzlZ5WWy16i5CgM1lYwpAAtxYNLiKmxC&#10;FO5Vg+E1upDBWQgKj86orzOIzLkZuroswRMHM/AlfulSdj2ps0ohZijvFe9AKT0/LoLfKLZkkadC&#10;zEHRkcpvfnq50ufQdZwydiSNFk/AQQHpy7A1gZXgrQgJYCIfaTFPBSDyb+Xx18BSbQkrSPhvgyoR&#10;hUMZlt7VX3bjkz4Fqw5Tqmwhtsu1wOJfDaMDR0fudWkBhg1NYHLuR9v3673YBTCDa8ivxORPEjni&#10;f93PObDF5/3YAjBM1rWyDe5Lq/ZI6dDNkfnF5+iAcvFpE/m1txFYlM/2uOBzh0TvKR/pVrbKzSBE&#10;Wen0HFJ2BMfHScUnX5IamYsdXuTppXvswQjhtllNb5DR580jH2B2Pvw1v1+DIOvky172MhqcF7Mx&#10;GfPeXOv+Q3uPIxQfH11th2M+t6097jXHZVjVxnHkiQFgKi15mUCv/Wc/+1n79a9vZNfA6Vl8+Yc/&#10;3Nneyo5xr371q0O/ezmYOm0el1w86gnedeLIxXxve/vbE0x5V1lonNJU5xBMUlemjDiQx3q///77&#10;p5fYp3yE5VdZRBMUVRfy3WkQjvLcd999CdYYWXX/AOiIH0P+YktHgCPzqqU+uiv+yRtt0lxXUA0M&#10;5QZ83rOsc8/qOPRTd2QnjTU4XvrSPRJ4OO2rXs3TbdXyIwmYwk298Zi8hx95RBRh0J7FdmSOjGn0&#10;+rqZkfJlhhlJnTVzJgEaPm3QKeCK0J45NGjmZQ/5pY2wM7HH3vs4LE1OKAkxlhVA6SYMD3CkZSQT&#10;h3IG+2XnyFV+K3FzaKj/8penAOdIi/aoL6fOmA9YkR/Xep2oelrn6kR9usifjOT3T6Rud+6ieUbH&#10;rfPxX7SBHCtPYeiztX0ISkto59DzahWFgzz5bztpJ0JOKGaJwsHvWEZoojtlp9zUsR9whEsbGreD&#10;1RA6MxLm3uIO6z/BRi8Pshr3hhtuTMWbudPMdjyrg91VqQ9RlQMeEEe4HA8I4wg4NpUBaeB1HqPI&#10;nTL+CG4oh8zS8PUhDTriMEP0goOzkc1zz+R94sknsqHIDddfl21C3czkrW97e+ZWFeTINpU6TYSk&#10;M0sFhWfpVhwcDE6pZBDEUGvls7IlApcuozg+mAH/Larw8kd5Gh8rpfzzlwaALCosPW2cSJTb81ie&#10;jIHntdCRi6EnoyPwWc6359OxAJxSBgZGxUPJNj4NMDx5t8u3csYAzSttMeAIV2fnnKuOAyMCno6u&#10;y0I84QUYGnAanRiZ+Nen0F0kURY44nZBG/TEuYmL+wYAXhd+HCfX7C0rN1dsL2YuMgYKjWRJmciN&#10;8rEBalBohQ+TtKXxA3z40ElT0J5LGinPGSrOCJKyQVJj5Y/ioVkZAsNvX/Q3Rv68BhwtA2JjK9LR&#10;7Tn5oUkb8tsru41ozyO9QSQfAx5tI8f8jzzDo9dI4DTFhnTK2Jd09znCjDBIU2Q5jBCo6cAou8QY&#10;wkt60dRlQWqDOmB1F9mi6/DHTR8f7LT7Ho010GfjoizX4TR6gxJ5kd+hXof7g1Y18snjqMIHl4Hc&#10;jjtMzl4L0ilu/YM4wi+ZrG/qDFaKX/J4MoVerusELCOdSfx6GN1IBPiUfXfOGYmCZ99d4svBDFzU&#10;U+RO9ipRWyHPmze3zZ41OxfF4X76vqNAnOtzirXsoctFWrQ5fx2xcNpiLOsrRjFlIB3KKDqxJLTF&#10;HoGhDGN38O41g0D+iyCjEYHPaTpiXCuyew7swIzAi61xUxzS4LsRRiPnNETCRm/qTNmYuuxSV3NN&#10;mpA/PPveiy222iL5Up8GXkMWsMtkIQpQqZ9QoX6XLyWQpFHyXQ7xl8VG+YNAi9TiMjNvPpi07cef&#10;//RnnpLYPvUuNcLWhyQIv1Ktr4rWhnv6iYfnP8TIx5Q8qUCWyMHfSpU/vCIjU34o9xyB5O/v+EM7&#10;9MgjNP4BScmmkA7EFyAVUEfJEmqgBTvjqjzrw3y6ozQSrUQX6kM6s3CXXxkoqkCpvi2BTNWf9uav&#10;SlYX/GWdgJvcKXP5cMrcp6YMKFawd4PXLCcNpgQBAzxHuLSvdCxSn6h/+lxQaGXJD746DmPBP2Ib&#10;ERa55F26pStDA4NzTBEyTU6FXNtuuummduFFF7KL0r9x/BteLbxz++CZZ7aTTv6rVAodbjEGYRTG&#10;XBAMlTE8Wym5ouNP9CdOI2kN2i/Xw57XbNBCP2WpWAoSA7QCGaSMoyJqkBOImBzScycvib/9jjva&#10;j398STvnnP9o1133qwz1nfqOU1mF/LraQ5xFi7WjoJVBUfIBjwJExPlW5S3k0RWMqORch484Jhiy&#10;wkcxKkNSnaeWOA8p6LXshU2+3Oc8clDYJOXUcSW/ZaRFmgCTyqDs/FqxKVaNpeVLqfZCnbKBMgMU&#10;AABAAElEQVR0eNikwY123hhOdJbK3vlK+ZRHJW50mbzgqyOukjftYrUJoUt8oZGGMD3CBAeRWPCU&#10;ca9v9AIbmPXonUtNdJaZaxp6lG5eQ/5BNqDUDKoxkV8MvBqdokonm8oF3SUrM/GVMNLIyJU2I4/c&#10;y7bQ1Y6kUuqw7RFqK8LoL7RJ8KA80Ve+4ZXzXNPWOEAWUjKWdSUOczt/buPbRyWkhVyRVYIM7rkB&#10;jXPaBk/ik197eT4Gm7k+rnnfTbdscNyjX/qiN3QnPuOO2Imw+UZeEGbjbcDrAjE32Ok40qAod8q7&#10;jiDrT0qwg6yrwVdy+pBRNN61mQ2NFlvXykV9ayFSRjCgUxDuYeHUwPjswAlP9BPcI97y+B30g8wl&#10;dnAxlrUxlNYJTKHNnfsAj8PNiRzIlKRckh/btZ6nTks7x/nqDPEF8yj7azYRc7jcMn7lVac3nmBR&#10;uQYX+Kw/ylrZ+tjiZZddljecusEOBUUXf6Rs+EsQf8jLD2nX/Oqa9v3vfb/9y798ITspOi1yJQue&#10;582bB175hNTQqJ6705Z+O2LVm7rtttsIBFjURbrwwgtHeDV/WVD9CsuAW3IyxYrUqRht4uSJ7drr&#10;r82LtUo2mrkyoGEBgi5Fp+639wbFZXKR3/nnnsfmbXdFTuRMuXgA8Mmv6tGuyr/pe6VjTHuaRyu/&#10;dPaXU8esd/qbClbJLMnkqwQtXghNwGJk0r0S7rn3vvjdkVzcT3nKWR/koYIwfhmBcvH3ww8/1C6+&#10;+NuRgbaigJWL+jOvowTisby2ZSeJH4Qwqv3qml+1+x54oI1B1rWeqmPmVyAkioaPnMgAlcldIm+4&#10;4foKApKHTEFauaqQ5ZRSv8avPsVrwvSUMo5Kr+LtjhvzwiTLDa60aCVv/LR5ueexvXb9r5CFYep5&#10;5FnbIifXaMT1vfBpm+LXDlHZNXKSMVLK8JsR0IFn/b1GEjMnq/XJ+iMNPYlf+XKVNhlwqW/IPioo&#10;2SkuTbbjoA7rrEuRDiVZKdzj/Cl2T9L4j371Me2VRxzZtt5mmzBlZKkC0wgKSOxQlV6YkuLCiKPm&#10;Vu4rKL4ild40UhxYERSUeYoZgWG4OPSMTniHls+oLMOc5J8/f3676Tc3tQcfsvJOIDiZ1Y4//jj2&#10;Sd8BQ52U3n9t51n45MGGwAWMwQUN0lGfwhchck05SEvo5Fda+R9F2NuRBvoXI/LSeHsDJTwLZDjO&#10;X4uKBbj8y7EyUHF1XnhcABZayCM8cxppeo3TIoJ7gsj9HJurJ+muYx+tclhII5YWf6Qh1HCsrntS&#10;FmVEIhF36cFCXR4pCxGOTLiJiDoHLLmVivQY6VZ5r1kFagdH7jMtoN5M4afTMtClvtPrBZI6SqMy&#10;voKtTqcVq49iCCcBD79wHHqFm142JBjgyd4o5q61K9+OphMzqK0tY3E6wrBFA6c2KC/mtRKaVrBq&#10;XOfm6nD1VjtQ8lIchxmxeZMOVLaM3KXzWV6UpAScZ9cLuxLfoXRfSOMoknlssHTiwkzvEk6EI71r&#10;0Zd6ip0Ax50mk+DHdSl+TdKpHqJXjrUP9WRZ61ucca7KnXxqmwLeQO/BD+ChrKv7I2vgFKxB94EA&#10;BmVqQAgsKB4Z/bNnaICt3vJuBOBJ3+OPPtae4Bn1PffcK4+QJXAe7Kz4K/jiMn+teyCIwNk/ztsm&#10;5xIMHHXUq0JLzyN9bjLlsPRmbFqUqR0FQnJ+VvwPzJ3btthyS7YB3xGaxaG8YByabVx8KmLfl+3b&#10;PvvZzzH18AyOfTKP/O3OiMhz2eDHQGu33XZL2ZhzQY+DLp1VwONjce5bcPjhh+eevshr+iEfmd0w&#10;Wa6XVR892VnwsT/fJW9ShqYu/37c+ffXJCzzalNpOLQHWVTn3Ovlk1t9WjfJkzqOHJxyMZh0EzXL&#10;Jf9ge6g3jUKNvFRbUNNvowlEl/CUw6Oph0uZIgguCxTqMrbYS12q/wZ9jdHk58Gz3keI06LSVH5T&#10;xGTkr9ogpqKwSe1WWx+LbnmdJGvUWSw4yCHwO3qLWp6URlw7Rd/24M3iPe+mznYnaea6m6MN4ar7&#10;gE4hyiM//YF+IIQHGnmgxakkn4iTfs9N1kHOQgseJHzIizZbOayX1FX0oI8pn4W8B3mmPPn7KJu+&#10;QvyZEsaXJR8+xljAoMeO4RpGPPsaKfPqE0ESeuRGCVjj7SSm5gPfFHr4J2VeydsHH338EfbNvqX9&#10;4c47ubSWDSB24bWIr8v8vwtizJj9u63UEoqA3Bc5i2xwkq7UzcYuMSxEIbPDR+PKKkmFpWECy8qt&#10;8PzGsLjGSWAb7djDsGFwWFSDXIYT8DWp19Lrt+wOPJN63GuOz1sNJ9HbsoF2aMURCBsme6aW982I&#10;qThWCj4amzKytxcjUajQlEVKAz2wECkpKEUkn9LhK29VogkM+VA4POgss3qUq+LUybnrl7kt47cc&#10;bkBTxoYAWepkwZegirwjRu19u6jQpMzMH4VxbJI2C0bxg2JH5JgMyZF8VjqdjjCq8mm4NhwyakIG&#10;HHad9Gs6m8go+dbn9X6COn7lU4MUm7A1cGEnoQOp1gwFISulG3sB5Bs+3rCsb36bTOOpY9d5x4kF&#10;MtA6gIHWkcAk17kNjx2vPe9f/vKX7Rvf+GZ71ateyXPM74tzUWo2juq0HgGEMsppm6Owh2+zm5k9&#10;ic14JGyzqewx/tjjWYB21lkfYuiZp1YG+xiYC0OX/vLSBM0GCjN33rn97cc/ns1mLr300vaRD3+k&#10;7bLLLpGR++B/+MMfbv+DZ+T32mvvzKHHIahbZKNW03BzbqNbO675OteVeUzNkQenqGLDyhy+4/gs&#10;p2AHuSjL6II8uU6+fPzl223RBsU65rWMXsC/Nm59lA4KpY4nuNBugBc7opxwHTXQCUWH5PeRQbde&#10;th5OJmA2aT9J4Kjpw3pbaegAZtFduo+DI19/q2HRUY9uapd3zZmTDX9sgPfcZ+/Ai0WG3qpbCfSF&#10;q/zkgQTIJOm6kzUBm0+f3h59ZH77yr9/pf3TJz6BnqcnWPQxQPNaLsEWpawzmTfX2ZM6TfKlPBJc&#10;0li5kMxRG32i9dFKX35N/EOADYz4BODY2Pg01ObTpud+YCtJGkwFb1llbYcCbXibfFXvoz9wbEOn&#10;TDrMC9IAFZdfBh0goHTjubw7RO927ZvxeKU4qsExXzToQa5Hbvjf0O29IZjQP2666dSBLrI6EiVu&#10;DYWf1D3x+5HX/NYjgI6A6W8zb00ecRqMW9riyWvZVALKcmBw5RSMayFgNGUgyhI5lmrlKQni9jj3&#10;0dlzLO7bhMDOnRhTliLykzTgF7F0Uno9bO8hPGEqZ6cwHbX0aZiR4vhrk1NqCVTWQR/0CikYQpNl&#10;rS+2NY4ScO5NdUo72ZMjXGsSPDoqYL+9ZRFo6qUFgnSwbeoANS6y6Y8v21V05A51cZ32FMOKD+Z8&#10;wxQ6uFBUVkAgX7ExcGiPprHnnHMuawAeYbHClPZKHOeRRxzB859slkBmibKnn4gGhhRoGk6i2vlU&#10;qHnz5oUJHeXsXWZnqFQDsULY01HQ/i9Bojhg2FstIxI9BCIwTd6oRwclDp8Dve66X1PBFuU93hrx&#10;VJzzS1jte8CBB+X5XelazQpKS+sE0CLopFF8WtW6dv8D97cH5z2YNQ5W2KOPPjpziQpM/jUiHY00&#10;DgU9SnJ4XGPxvr1SI+kYnnrOx2wKX+oHaVoG2Ko7vXMCjW60Fh7hWyJJGoqHkWvXSK7bWxxoJI8B&#10;l7RaXuegzOIaAscRC/JoeOTRKITntdBGGYMS9Rb8nJuvcOqogBn7FHbJpPgiP3DMJxxl4Wfg1JzA&#10;Mz+HdcZ/maEclVfepLsn6Vc2NUog3KJH+Hk9K6/4tRFfxeNV2ctVTPxJq3RnlMgIeQjqRKxuTMKw&#10;YbJVNUK+5eZbWcuypF193fXtyCOPzEprG7rkNX8CluK7HILDx/We9ne84x08ijaTJ04eaR//h39K&#10;A3T0UUcPutLJyeKoOKofX/LjdtJJJ2NT45meOqfdeefv2ytf+cpmgPDb3/62zZo1K4GoU2w6421Z&#10;SFdykGapKeFllIBD5Wy4ry6Vj3atM870wyAvZWFReTbVEw/qgus4MntE3R5E0vUePQLXlLwc20Bb&#10;x5Vl0aJeCrb683LqJ9cyjGthMqyk1+ZwvfoVPhfJV5uCUSxBhboRDwRF3oErX+RWV3FQ3Ks0KvXc&#10;dUnCtOGxqBvf3HvPvdkx8AMf+EC7+DvfabN5PbGjLT1wKf9ReXVuJvxwyotTOmzoz7/xW3m74re/&#10;fVF2nLsZnbzikMORlX7HRr9kY/nQhg3XBi9dZspjLU9KvTByW8a77CeO850p9WSEa0+0DuunfKsl&#10;f/Uj0Rj8yJP1o9ZNFK3q2AA5tHvJfJbI7cojTV4Q3lNPPc0IxMThaawqF7uxKLxYwrKxVM4TVOci&#10;+x8QrPWgTHsof6GtFexci94Lbuo75wahvgzOHf98vt98pgpG5a9SxC+TA/6VvNGvfFz56K6fcAht&#10;GDzyN6ChgRIvX4MGcTz3LI/tBRbAtNGBrthU6C2cZX8DAWT9C++bcPRNIoQXWuNbuSm8gb4QSS6u&#10;pDFMXhnAh5SfMo4oP2wwFXjAIUeCwPCljQ/cC8dORXjnRLtI4zzUueQnj7YlrwbCoZ280mgQ7Bbr&#10;nFAHbJNKJ1UP46DTJmg/FOdLQfyhbVn8/JBf+UhjEsd+Uke46KhARhHgQzF0WTiFNXb27NntNbzk&#10;Z4cdtiMjC4h4blJAOksJ7imEB7ACWpOXgxi1OWx3M/tn2zPfZZdZMZoMT4zkxQHDnDAlUeZTtbg2&#10;yJCoBgJ5rEZ9WXHv/vNd7cbf3NBef8JrolR343rRrrtSxRjmIzhYmfc1M1yngQgzihaNAgQLoDW6&#10;F2yzNTsUbtJ23ml2u/zyK6HZRx53TS8r/CRfNUgKRoF6PY0uVKpMnZJ7mk/mxR1ykQZM4XKsc0xj&#10;qfHIH+UVvEl4KrjDjYIGluV/LQqUTr9g9gpfTyijokc5ugF/gWElKb4oBo0+613RP6iTSlfCKfwV&#10;yMibl/hH+R4ADLbJDR2yNHNbh82v/1LZvItzDz+WF0RoLHDJSt6CpR4k1XzAi14KTsHELcGHH21A&#10;fNIjLvXtEG8CH/Ck8hHmhu7kNnPBsoAysWJKl3ACn18DDB+1u+3WO9qcO/+UXd9+8KMftz/O+VPe&#10;BS8eoPBdn6xMqYQ4OIfJp06dFvvYiMVnS9ndciv24J+EA7Ri9h6ulcppou/94nvpuRzy8oNZ0DS1&#10;fY898m+88fp22GGHZ2jSPeHf+ra3xoH+mFcJH3HEEVnDsuj5Z8GJniIr8Pt+X+gy2PRXK9D+xmBb&#10;DuH6+O1SpjncMCc2y31/M6SsvGjMyxnCm34IOQtROjkRWDke6rKNrHrwnjr2uX8bFY/LPqVhCA65&#10;5sZfpjhpzi2X4NiekXrjXMc9jvUB2UAM4n2PyGTmVF1k7AhdBT7iLNjCH8jiGiMM0GVj9SQ71xkI&#10;dtuz3snjH//0R7Yl37vd8fvf5w2BvrjsqKOOGtGHAaKjlZZVfspW+H4NsNS7jZ/zvdfyVtOtt35B&#10;gsO7//xn7C7ckbnsQtllAbJKIIaVZm069RjNTJ06pR3H43DK46Ybf8MiuuU0PE+1jQlM4vPAvw6e&#10;Fb17dRjQUbpkqxyB5WZHvpN+e4Mo8EX2at3RSc79mqyrOgLL6+e8aoPscPkq6qpbyKqP+CtlCgvd&#10;N3ER3QznHGu71pkNp5koUUICg6nbi0/OeEV8TpnZO3fqxM2akhOZ5Nfi8kf+2DP5PVbmHGCDbiQ3&#10;gZdRHZxh9PJlpRuyctdyZVvKU3xesDE18PXJCof4V7FwboyBmngHwrSpMOi5F6XDhnftirYLo9kz&#10;Zsxoa1l8nNE+7pEp/iEIdZgpr2Slw6Te1IFCA5z+XN5p32wDxmLf+rXezphJPaXuDY22UDq8GplG&#10;DoL0A+x0VIJJUOSE7tQNOrDa+lL4fOqpZ7hW0w76I48rFZXacfw05WuknfrFqECm6lG4mlOvgk9L&#10;SHE7gam3XiNPRg3IkBF87QJ9afNjjzz8SAAx9M0ufmvIkMaQwm7pqKLjLKGmHKn0y8C6mlPj+rNs&#10;OfnoY4/kmgwZqVu5Y6Qg6kLzt6LjYk1jleI4CLIJU2Vb+R2O2X67F7S9eAxEehwmW/T8c8P8x1DR&#10;A6YE1Jn30gA2AtOQpkzZLL3Ezaczh6uggGdKJY/qqhI4Z+P2l7lbtSjOWWVZGTQqHek6e5aQrorS&#10;c9MIpV24/PVjf/1WXnPLbhlaZMGhFcAGLHf5FxD86zT6GzhhqnCG18DSGKSh8ugQVLRPfwRvMNY/&#10;G1m4TOW0jEPPFs56BojO64jXUM4eGh4lozlmgXdtQL1oB12v0plhRH6r4nOQ5AUKDk5Nm6mIlmsm&#10;Cnb7KifilBKv3CWINK1kVMDFh/Io7pSyjDIe8AcG9OSmNHJofhsT8T340ENtU5zW8TxStpzpnJ/9&#10;7KftUN4lnqie/A7jq7c0iuoAvcrP5ptvnlGAM844g9ePTs0o0oSJG7W9X7qnggC2MiSRd/x4XkXK&#10;y3WE45SG61mcgnIky56FI0/nnX8+Ae3dcaLa9Etf+tKhNwYAwYA0FVfkJEMA+Sh7H2xHjbHmweH7&#10;EAkdKQcO6Ra/qfQCPEBZPoslsYMuexupOIPkHnDjpJbSkDmkL+zUV+1R2URvYZtGCNnTM9J0M8Tr&#10;fb7WdXm+55772tUs7Jp3/wO8mGY+j9mObz/7+WX0undtJ5z4OoKfrZPv/7Jp68aQxKnzNwnTvOrr&#10;ggsuyKiKcv0ibwh0S+D7HrgfPfmGw22Rp71JmAaU5UzyrLOMwxvnPXkfk+fSH2UNwzvf+c7odo89&#10;XpqnDd785lPYVXDrbB1MIeoQNqtmoM86pUfQVtSWr/+9iBcVLWLr2xXsfCoLn/rnfw7uQw99RdYO&#10;uJe/HSRjqJHgXc3CkzCXEgS8/a1vzaJnzyvYqJGzygN24Pa6KU89CLVBPuuss9JAxlaQm0k4luUv&#10;ZQGa616zPq+g4+TjmS/b72VQUvpPj1LBccWGKnWf09iJtPJ1yNpRhBNOPJEGgyF7On3prQLE8tIp&#10;ChMgclIBiS/2WsUU8+y2K3bga6cTvFem6AMIlqo/dJYOlVe45OLaI448Ivj1u+rStUfSJr0meS5m&#10;JaZW3evDd9ppp9hv1vkkHzYiHnSrHwMKVynDpQIlPPUwyNKLuVQBVIIv9I/Rlz7JbQBg6jq1UQ48&#10;bZGkvUmf+tc3iDO64Jr2GRTKmPzKz2sGqs/xNkynC3xsssNOfoBHX7jn/lrvvGwokSyyprzrBGzU&#10;gwcaIh/Kdf8dW4R/+UyQSZ0On+qZ+pJ3DYgsxIsQYi0MZoBjJCDYkChZ9dzoxF8V9Tz7LqdBD2RF&#10;oZGUoruAkUlSMTYIERw2OlYzk8waCRk9Tpq4MRWqtiDNe6ihYw0rOLmZYcmaS3bFJbi4Z89Ah1sL&#10;BcmH8DXkdbx/wB6DfnwiG1xU5Sx8QSpuZQLPXYgQXxF2YEh4DdOGZ/Op5PCowGv4SYjKzhQeveAp&#10;9OYnh1wcrouLvyhFU/HEWxZCX5GLsNPQCsHxTq+jtPR6oMN8KtyIUPnXrnhFg7C67M3j0wNp0Dk2&#10;yhW/htgNxgYsdHJNR58hRWBUxTEQtIxdKCFz7kp78aNmIOaaF1BFYNv4KCN/tRFhi6sa3oLhalZl&#10;pRzEk7dSEss6X2peeeLHgsEVGyu0pS9KicNkgzZ//vz205/+hB7kviwo9TXW89vceXN5Pe0TeYRJ&#10;2WXhD/kLtg2OTmt1ppDsHR9Pj8+91efNndsuvezy9sMf/KC9g/3O5VU65XZ19kcgIGCkSLwOYctH&#10;hgOh9eWsUPf1q7fzVr0nGKp0IeEuPNJq777kHqbQHzpFPmg1dimO4jWIYtOy5zs2bIzoWlU+cKgv&#10;NdadjvkEZ9KSpCe9VPMqP3/lwc9g6/b4zOf96IE6FLkIA2DdfuL8A0dlYx/QbHD8S1aTX3rpFe3g&#10;gw9qf/3Ov2b1/uXhce+X7Z0hfd+u94pXHMKz+kcFR+iQUJJ1terAenh9Z0EXIz7EinNHFZxecUte&#10;32nvVsRbMsp3w403tpOZkomfSo9qQvSq1NRR6AaNgfayZYuiByTFuqfXJ/hxmmaHHWfwcrPp7Huw&#10;TV4sY2dIG1RUnW/p1F7sMX3ta19jMSOPINK4nUjDaLC5hp3ltOeHH5zffshmRbffdkc7/bTT2szZ&#10;M9uyVSw8HepF6AJuZA9MgxjlbSMjLq/7V/JR7tbz0ksCGupBp8mylhNv15v3qqz8A60MVWnw1VbW&#10;YacT0yjBXa4my5APrYMvJhLtWAqUHKMb9OSQtfDdlEpabUhqFED7K5nZAfCe8hOsdmSguWrJqjaZ&#10;99AEsEDNxW+ePuHUYzuI+nH1KTx5W0YPefJkdoKkN16dG60dvHz8S9s02GSesYcBF0M+/fRTGeWq&#10;BYMQE16UX+H2vHr2VUckNjKrG+EzW3RT1CDfhaATCPxpSAZ7q6c3SlBV1qLSpC+USoVQnTL9Lvf4&#10;it36KG/BSZ68IwD86li+1avrglhMQO7B9+uj0Z9f66tSXs3rCSdkYTXrdQh2feRZNGngxaUCTBz3&#10;skCAFuU82I2yA+Zadgs2jXU+RsLy5YYEGW2UkfleABY1aJTcM9nY6YRGIiWu6cCNyDVe2E1Z85aT&#10;AjSfbNVJWVOUyaFCCwsIwkbMNDrDM8Lgbr4pUGVQpov3xPV7FjZuvvlmmfezpIZxyy03t512nsVQ&#10;7ZSqSPZMEf468utMFZTGpDAqOlR7XBlwR3KRoblIXF9JMOKajnFj7bFYfhCXwgdnhoG4iEtAhDr1&#10;FHOqN45XGAFJXmm0fKBnIhNY8KQheD3DqxzpaDO0L9eqBp3Qhlnw/0oan5XSQKjYoLKQ37zKz/Lr&#10;oCuGkNLQkIwFOzqDF3uePtopEOlz3ihycXg3dEAncA0ebFD54SpOxcYnTIXLHHpk3koadB0b6FWE&#10;LBpdMz1L5MoAMwuDJtLj4EVU4jBQUb7kgTIRRSaRQWBLA/eCkn/gH83w4T3301t8/LG29o7b2n1z&#10;78Eux2eR03nnnc+77j9Lz4hNWPwMdhXZwoCNktfcJvuUU9h0BbwHH/xybHxN+ykb0ZzCRiw2CCVr&#10;9TU2a1ayYpe64pCeMF7EDmzPLXqWXtS4tu8++7bLeP2qPB13/PGZOjPg0AbkBxSRVQxFQRUx9cup&#10;9uecfxpMC3BBN6ioHbZ0hCIyqpyBB+HcJB/AE9gpv8G+omfuIewE8d63gZfvLLT1HNm78DfOiqzi&#10;Vh9+x+AHPPeJiOfZ7+Hfv/IV3va2VfvHf/x7ns+flfr257vvyY5rhx96SDvk5QfyJMCT7d9ZmPfE&#10;E4+1t7P5jkm96dDSkIQZiSp70O51YnYGfDXxcexV4k56Pv9u3RL/tC2mh555D85tM2fOglZXmY9h&#10;m+CtUh/lSyFkhTz8PfTgg+jwp9yfnped6Ttc8f0WNhOaQCB3Ha+tPeywwwjmNk4gFwF2eqhTvgL7&#10;05/+TIK9T3/606xPmFwLh2m41IF1d9ddd2n/+E//wKuMb2hnf/lL7R/+4e8T/K1ktbvPmZtix/za&#10;IP+SxaQ7bL9922mnnZC/tU3NDvYO/8pGOSgP7bU3FI5E/OQnP8mLllzXYEfHfOo29UZ9c17HIq06&#10;NpH3Mfz4Bz+Mr9xjj5fEVmygMrwsBs0GnLaV0qNaNCX5E+dll11KcPtyApgXxO8XL+bia34yW5dh&#10;AdzidxHqpHb1r37FSPPi9joe507HwlE71lq5IFati9eRBnFnFgravfgEdvNz6t2b3vTGNn2LLbgP&#10;XFyr9V8/a/0LMv9T3sepRyEP8bpxlE+tHMiUnZsRWT2USQ88lHZ4xO6VW0bVQjcIwG2npZyadqTs&#10;KxAKsbnCXg6MjLiAN3C5ZlImPgGWfQXgRxzOyXsdDlOnbC+ygyBXImVoV4rWN0cqt92Wt1LCx8pV&#10;y0NLnrggwHKEwBGRegywRs9AQR6miPKiCPnjWC3AS+hSNYFunbPd4sJwL77T+zrxlLEzLjw1QtJp&#10;WCBvDwOwb/Oj7oGsIl/8UpL5RebXKMfFOxqfCrWyKss0QmAuhwQhNjKkfl1iOEmUKU5hSau0WVGd&#10;79UQZcJnsskQRbtn9if+ibd2TVDD69phhx7K6vCjWPk9qv2IxVsH7H9Qe+MbT0w0p4Bd5OfvMqYb&#10;VqxYGhqksYQkTo788hGXZMiLX88NhMbT6yvnVXkUqAKMDLRQyqrwwKGMw5Hyrfg1Tg0gMvOeST6N&#10;oNN4i5+8wMxcuQSYRflIi0ZFsVTuVCAwIZc0yNAtwcFtZgEPSX5S0OvIyY8Nhy+AMSDSOKVJuCLy&#10;E/LI23VLM5CyiVzJGx3RA1MvyrRH1qPZx75waPjITbrMD+RQNJQdWMvFHHPdgNJd7uTX3rVyi1NC&#10;bqsJQsxnZZc+SRV2GXZQhCbzON998cXfafvtv19773veC+Y1NNZT2xe+8AWeOPkTvRN1L0WmkpNy&#10;lcXoiENff2vQIP4HH5zXbuS59hNPfG34lb6SC40lDfqhrFtx7v/ss88ObQ4Hu+ubMjVoOP61x7X3&#10;nckTB9jfa15zLI0b8gJHeIPg2IqUcFF+YnNDQ1h2WIvydAoZcaDSpwdPPZIO5eAsDD9crwA0O8sp&#10;DC72RiSa9ZqXB/vxvnXdp3E28aU9NO7WR+eiV2W0Q/rKYYau1AWdosIaxZMRv8qTFW855ZT0Fpcx&#10;9GwdXQWtylzeXNewBU78zDPPiA6uv/76djRz+5l3BZc0RO759TG1pQncxOcGZr76+wXsDKpeXZPh&#10;VIM256YrL3nJS9qf0OkOPDI8bqMJ2ZdefONotH0fivIzaYE+VvzBD55ZOqJhyBQR96axFfIzzzzd&#10;rr76quht8mRWmlNMeZkMWHXKV115NSMTS9vHeSLERmPxYrdiJqN1iYYNZbBz46q8le6IIw4n+HmM&#10;haPnto997CNt9GrrQskxNRBe1ctdd96VbdrtbbpIVXhdh0EufnCp59gJ5fx1hOT3rJU46aST4peV&#10;h8m8PZ9lvK5scw+duemQAZF1ay9eKZxyw/34GTKWf1AvnKQogQhwrZ8+sXXggQfIat0r9VUt4rhk&#10;Jo0U958z1OS9//4H8pimwdTa1RWEW6jqm9opGv3fe7PKYQWjTY/Mf6RkEDnYBpWslXvhoJDlxQ8y&#10;7XkMgb9PHrnBFL1X7lZDG5LWMwYBlq16Y7mepNwAMnCBaUDqyHPs3mzkzZMETAs5CkHXIDxbPjRR&#10;dKxBCoB6He5CS521nsNftQfwQwpfXHeh7JZbblFTMAnGXaRPh4tWxF/l4ki0vt9t8W3B5MMc0h38&#10;wHF6v/bukXuPtT+zcsynOlgyYyfAUTCDTdptydEQnZe5+prrMeTHeaPg01RAV15Wr6CUtK4d9crD&#10;sw1oN0CR+7Vy6OBqSDdihNmBQNGAV8dVhh2ww7FTATYoXpMwF7XUS0EywkAZjdwM9qQ0oG9+81yO&#10;17WzPvRhFhDd2i6/4lIMbm5ed0mAHAU4nLR29fOUoydDZa4hx1rUBMhyFOAsvGZDwShWXL0CVWXy&#10;nIEzMmpco2jwHCIXRkVTlOVTjqEMO427Nqvi4Krj8KDKqbYqpzx6cgQgeaA58h5u6KA1KsWQoAAg&#10;Go8GUYrudCN/HMBI0CEyU/Cq5aGyWLHoxRrciVLn4D1lxVkMTt5DW0hytKHKej1RqnKFP8uJpqYr&#10;yBw4VjBtAbMLDstWULUhv6LLY57SQMnVeVaYssg7c3Bc7xVQ+ZdBmxOcfLpjqABNPlbTe9w2+8hv&#10;vvnUODsd+eted0Lm6R2m34deepUDDEk61bm25v7zi5/nbZcsIpMGp7uOPeaY9sY3vIlg0IayGmBt&#10;xWFk1xS8//T3Z5Ggc/i+btWhZmWkzpx3fsNxx7YdZ+xAoIxj6voAb4eVa/Cmc1B61iXpqcCn5Ooi&#10;XOWrdqIw7ueQfxldoN5UHcFGGGVKgA3MyBpx5Z4FOK6AWr7pXdNw+5rXF2y9ZYLuWttjfacxZRsS&#10;7djAwIZTWAYdvsPj/vvub7+i8fzYRz9GQ8lCPZy2Iwsu4PW58cksrlRvNsryszVyePe7352AyYW6&#10;Nu7yowysMdY3zw24raf2tq644op20EEHZa5dWoV5KAG/AYHTK8K57dbb2E30MQKE3SJGG1XXMKxl&#10;2LTsT3G53/0E9L9Ju+SSn4xs4mODevrppzMCtCX4iz/z9m+XlXq+4oorof89qWvuL19Wjpw9GBIl&#10;ocFXrC9n35Wj2+c++3kWqc5pL2ZvgjXLylWrfuHbM16wYCE8qxtHduxk4fSxG3Ulv92v+msZU/9V&#10;Rp1O81edBPiQvGed0Ews2vWv7FxQaUPnFKcp8M0ocUOyjPzEBrmnvRdMy8FL/IWZ0R2Z1bV1yjoT&#10;jXac+HHXehkgS0jWCOhjrfgiGeSxHi/XTNBiA+zjmeozfCPblAllKRr7qRLKSE9YyRFjR6wsD3Wh&#10;Xz4rQ/3KrXAjZ2jK/Vwr/6/M5N+9SNxePkE3I9WSrp7lyVG0sauQ8zAyoEzzPo7BTygnAyn9cfw1&#10;v2lntHfyKgcXjrqJl2+ydKTJ93SkHO0bB6FRuF5TJ46aG4goI0fB+sh9jQZwDR565yD8gsskuNwc&#10;5C4P2qFT5ibrC1vUS6gB1No8snHhhT9qu+82m1X6L4JwGwkMFWFtPm2zLHDRglOJJQYmnCdbvcpr&#10;wAC49yzjvsY6bwUuOemNci8NCPkifI3M3IHFAWceC0PYLn6wMjo/vs65DM7dYnP7HbbgWdrpbfqW&#10;R7addt6+nXseux+ya9azC5eQlzw4E0iOgWTeJT0BAgEcVldKD0yiXEgOnUgs98EtLUrPoV3nqwxQ&#10;VGyVgx4QZP0EeKwQOjXVVUYVi4FmeeO+8DhQxqYuE6/FICU2ELhnAVLKeHXI4zUbwEgMuIPk1ucT&#10;9oDHvACOMQd+TqWNA/8VisBOPisS+XFD/JZewz3Xggk9aTxWDnXisfwPYGLUCV4Co2hzKHddXoxT&#10;Ohe+erXSSkAcQgwVvPzKbxYsIUWnJYQeei3HQclB8sNEYCgDh/ISFFH+b//2YzTqK7CZCijNaQPv&#10;Hvg66QQsAy7pKRna4K5j+PKE9rrXnhCcNoY+Gy+fvnktbxsDvvxr4zpE7WS//fbLV560EXe99Kuj&#10;mDlrVoaLddRWdNfCaCfBy2/epQF9Do0qMWUS58txQizzUDGdo7Wh1Smuhk7LpxfHb5wwMrUH4Cia&#10;ztj7JuU0YjugMGxUxt7PL8c2vjYaK5BZnGmK2pDUKJf3FXfpjQAI53fH7Xe03XgnwOzZs1j9vrjo&#10;Du015WCjJnzLau/Wv5133jlB0kMPP5zpF+mKvoHtsTSYDK4cOXCLcNcGiNd69xS74rkhzqzZswfa&#10;WjvggAOS10BAesXX9Rs5qnwTtKizffbZJzDdi/7qq66Kjipo672tQQuhzWfvJ7QfsD7EBXrSg8Iz&#10;Lan8LFdTmchYeaKzkumo8OnLfZwm2HOvvYInz9DrocmnbQlTvgzGtINMXyJDk7DFsaEePZZHG3Px&#10;OELUfa1wlKEpNKQs5CpXj/kI+hnlN8g0sL3M9fJp+A6OVX8FkuhHgGRQn44Q+4i49dTg3SQM8xa9&#10;yJi6IoSYkBmgM40jdDuM7tiFDZq0irfY9WC9fQnTHWWVkUFLeKOMqfwG0POnL5IWSaw6kUz8W/DM&#10;M3k8tPOiJ6mWUCDmUlthzZPQYX1KwFNXuCbOqu94peTXv9H0Rp/amQGkOikOqMfwGFoKSa4LRf8U&#10;W4e3yKgGcQZ5WXeLf+u4jyErT6fnJDb1jt9MsXuduuQUgmvm1pJfPxlb5J6MjIIG5U7FEyijA0xp&#10;M3bQO7f6CzwXeXuiDYMvOwFj41SgZjXO6thjjiKSH81ezXe0E3l0z+073TGrR+w+trJSpCCLXatU&#10;Ps7FOrRRRNmbsNc0NPbgjLC0H2iIoxiEpRQyjwLBZWAYArC5miEZ4SUZ0sTwWtuHla8//dlP2qVX&#10;XNaOPOIw5glntFNOemP7+jfOb395ZilRlvvW43j5Vci+zlhmXfEamwqcok1D1fiqZ1UKUZmpuIU5&#10;lU+BR1gIX1h9SLzLrou2GycYKa2DgC/hw5O8aDhVgXoJc8G8/PPhZ2gsOE+WcpiSYqXrRp9G1DIK&#10;VqbAEQMw45C8VRm4Df6OFxVG1hZJg56KbYRqCRshH6GiVxjd+lN0FTzQFWFF81AhrGj2RnuyARiL&#10;zKzIGm+GrJGGcoAYgBb/0iR86TCPPTduIjO+ZAl/nPunbMwbGm3wlC7llWtoxG6Xs3e8x7Wi1hLW&#10;CSqEeia/pb1XjgEcHTZZ3RIVIUbO2ugyXrClbqTRL4dJ6+llL4GVrKJO48uQ8ZLn27cvvjBBqHbl&#10;/Pmxxx7DEPRmqQ8+liVDhLhlb64M9pqiGOw70T7H2pFwld1z7Fxog6FTiCCkwvwhqIImbUPnmbdu&#10;pn5qDsq56O58yK/H8qButEd7zMVjyTeNKcWcDhJjn+OeyKiIZd3e9k1vehOL4ahj6gnZVKBWK/f1&#10;A7kGLvvC0q1TdxOcJ1k4KQ99eJ4TaHFBH1ML0ON89P3335+9GJwSsPG/9957s0DPoEsVPP3U00BY&#10;l82ehG0ZG0hHf2ILZoqsoBY5qjrz2dtydMJr+ivzrkRPThna6zP6csOXyAgbdbfDu+++mx0LtyAf&#10;0wH0R7IAjByi0PzUge+WV99jJ9Cwo1NtwiHea5kfV776luo8WIr85PUZ+dQxaUtdUJ/cldgNfmPX&#10;G1wzwNRkai0SdAz3epl+Lm/e0oJ9BNWHJ5SnI1fV6IV4bAxuCzUgPBZmDuM/141Fh9Ar/U53mZKd&#10;8+TVrwyfDsbr4menusi925ejS0pXCLGsoYD5ewr96NGnDAysx1FGXaaKUL+1FQkuz4ocLOrcOXM6&#10;2eqcc4NT/UgCmgAmt2XomCQFGPU8TaK+vIKs2AqQ1T9GopAjM6cbHLFTBqaVrDNyvVl2PeQ88gqF&#10;HHNum2MKv6FVG9QWgckIafQ95METxObqPrYCj6m3AsC3jtJZA7XDlIbVq5iWwE5HsVgQLIhjaFfo&#10;dOknIn+J0o8IB3tP0AJ+O0i9HVmGr1RPzz77fHuWzs7YLI4AgTI2qjn44ANZ6fw4GRbQuxleMgG8&#10;rGYEwYjiOJYpGyUr8QSimR55mIe/MJbGkuPgKdIQtXDUiPlUhhSbquFTiBpgcIkHYzCPi0z223fv&#10;9ugTj5KzXoKxitW5L3rxC9tpp78njzFtudU0KpsuSBkUYIVrj3A8ldVGXLjeqx475+SNQZNPuqWp&#10;cNZjMIRaUawNVDKYn/IZzsdhJ0LE0BgcUe6yYQaB5ld83Rh0/hkyAlfMjjw5J6sEWTQNfbfbODWu&#10;gUfaBOuwUHokwwXRZPgImN2QxCcPJqcxPBeu3FppHO43WOIs/Fq5jLoBYYEgKp1pv9IvDcIUWyUd&#10;nQSn988l5aZezGsPWBzjxlfjGrmAo4y6YFRjVQ2DZRwG15ZiP6nlRVucl5WTlFEVMnua67EluNLI&#10;oUWepdOGNIRIl+XCqxW0LkQnIUqeYpHcIEGH7EcEnoKr7EVazGfFipByrDy1qW+ec07bZ9992kEH&#10;Hpio/eqrr24Xs1vh6e8/bSBj6BEAU3o6XPHFSXgNerw+ZEhFzZwll0zeK/5Kz9aHnqwzmWIgbzkb&#10;6UKnG8BUJvIlTm1OpxmnzTHLqoBdvdEMySJH/cGkcbViPDaJ7g2SZrNfiKMVRWfZq09SCNuARL1U&#10;/SELzs80ibUIi5luMakfG8SelKdrBJwC2Ite9J+ZnnnggQdy2+tO66h3A3xX/E9mGFXbda2AunMI&#10;WhjWEUwsPHXHbr5xrPq+5JIf8i6Dm7inzxrVXvXKV7UlTGe4GM3ebrwA18tnlE362OKNN/w0tPie&#10;Ex2t9ilvyjiBPcLMiA+NkR/l+eDcB9lTZXb0JV2xWYSjbOQh62IYOfKeMFyUqtp7Ev6GKTYBnr7j&#10;nnBc+Koiy38OdjMUEq7K8VeaTcrNIWBT6jUIg9NfPibxBFeuDfaG/nzldOb5kbW6LZvX0KRTGtQp&#10;9YN7MYpSeTqD0ho7Ia94qgZRlIY4/s4y2Gnq/FBuGdNNfUohEEHgyElVV6BwHtoFDBnizz+O3QG2&#10;+//cljUyl3/0hKzSrX/pZTku2gTE/VBpYLsiI3JUFucuc08I3heH688KfNVLfWjsJ3D1g0CFaG1Q&#10;+oKX8pZJ8tpw6NbTJvPXaGSvv+BWPmvtqJROR7PAeqxfyrjXxxqnVaVReNifNrgc+3DdjIG8dDkS&#10;8NzCRW05AfyChQuZPlmSkU5l4ztIxhaxNkpVgXyLly/uUTE+xuN8jZXHfdhj0FJLivOEaAME3+Sl&#10;IMMiPx6rqPRwhjsO/6WhgHPN0fbEOeRy2CmZ8grSyuGaBStwFiqqOOjRkDedPIkVyG8hMuOVyPMe&#10;JnJcwsKbKUwXbNtOO+2vU3blcqcTbPBqn3cA5/pqpzFQoApZZ2UBV3on0KRKdJxpXEJrCX3pkhUs&#10;ZmPNAR9XkCrWolY41XBKl8PakSIwRhOCu0o1FVpBDCXiHDnWCcunRmAZPx7bk0pF9BxHYwpNHtOw&#10;piLk4sg/bERpkuC3fvlPxjRaG+Cum1VhxWFujQ5K5Dz5hV+NCFSRIQGZFRjYvVEx+Ilhw6fgfexH&#10;3IXdRrhk3SNP8+j4JU8+xWHe8MlFdeRcVcHycdGhV64Bk9H72XLXykR5baNEoz04wlJRtuUjVwiQ&#10;u+JxqDgETo7qeI1s0NIrqbiAm+slRznx0ys0h3VFHvkGRviRuKLHt9g5ZHfMq4+N3doLMu+Xv8x0&#10;FXXDoWDh2KN0sabJ+3HYwoWGONIBvveDh7z2HK2HPfWGKOW5by9BOciYDXlvzM0vTL8lizr3ugug&#10;vGa50DDINY6N6xlBQkbWe9q95NHprFpRj60l4KBMp9lf11Q89vijbQ8aZ2legV9wykZ6XeCnc5rK&#10;vh4mcadHnLPyOy4OVE7ut+B9kzz2RtGXuXAjNuu1bIIC/UtZn+RiR3u7Bp6aY9kFjSx0uWObvdk3&#10;sNbjr9/57sgr9ohCbuUFQtJuT8kpnTyKDE5luYIRUgMMRz/e8MbXRxbm7SMPKtRgJtfAL04baqce&#10;brv11jwZYIOvLN39MXUf+uVpIx6L89yv/kYYMZBwXfLpMvA3X+5NmjQZ500PUB8TG9SetFXqsHST&#10;RvLnWu16OK7xbgh0YTBQj+xGlFXXEZhlEyRq6cJB1vLjoQ2ywYs0WtdUjV5DGWnTOSCjPqHj9qo3&#10;na/fnMWjCI9Tea86bNkElqIKIPMLUOB2AtfCK+92Qa76f0u5ktOYIcEe2aQzJZRp6KLTBq2+G0Gf&#10;jniSfwQ8IEpGJU9Lj/iBQcbyK0UpSJVyFGUKiw+9XjqqDrHBhvLv/ApXWL0tS8cp+hEndRvZ+5p1&#10;SoSc0I48gw6M2kGCPPyIQZojDtJHDQ1uabKeZ2QTW1q58vm2YPmzWWvi6MlKFsG7IkK4rqFZSxu3&#10;jAWNgRlYqAAcTjO6ZwxGAO3IaCxvsdT2OGeKcr0R6QiWL1/SvnPxD9pDDz3MkBsLbXgV5AH7H5BH&#10;o1asrg1TwkgEq6OgcRyMWliBh8ZUUoYINXY4zvCN2vGY+14LEVzSuExdsO4AuIpVpird+RBFIlwf&#10;MbHXeNPtf2g/+8VlqRQq3rcRbrftVmx88doYnkacNEgabJnmcLhPOMKrBq+ckHl1VH1RXKkLOm2M&#10;MDIdQgjnvzR6rAzy/Cpjhhq1l4WtwrR382kAXQYUSsMG6sir7+DVaY1MA6do85wSMej0bgYheTkV&#10;CkUmId8Rqwc2VPEPeqDFFGr9p+Bzn0N1wie6kl7v8RuZkEfDTAkrLwdpjDnS8XXeypjkWeAak1D+&#10;q9xLn8LjHgVdgCZA8RZ87GTgq4bs7Ska+YbgyNT8JYsUEU3OtQ2LqlN1V4IqPQYvdNmL0D5Nax32&#10;tTAy9hEmde25l6Sv95zkvV58UvPc8jzKnvDQW44MLURKD2hg2ZcNffqfP5WhdhvQ2CVD4s7nJriB&#10;VvPzV7YBHcpba4xfhZ5a0SvsZE4+GxEDBXlSwtIcO+OaDif2Iz3+KWPBCYuPtuiNkrZ2Zxgr7JYR&#10;MmH6vHXWIKyteqxAemBifntFvoFQvDaW0jbnzjntYPYHcEjfvDbqfrusHTWYiF7ytAklbGiXsJHO&#10;rJ1nhnbxSrey9is/NuQO8XuuPs1j6r99usEpSYNS87mfvHCUi3rK0De/pu6oDTD+5z9/Jj2gAw86&#10;oJ188knBk8ZCvOmxohcUM4KLY/naiiF+feI27EaoU1WaBloemFc+Y0NctxGw82IQ+Itf/iLvQ9Ev&#10;xDYliPzmdZpk6pSpaiE8pM4FspnUodzEJHLuP+1Hu7UBsjEfVJh80eeQ07Kmbh+KsPNkUOLitJ4n&#10;8iPDf6mLlE/+Qb4icEQm9mHniMbYSbleVh8T27Q+UwbgFOmBKefIMAGfvPMBWzXqobLrN+LkylA/&#10;oVM2fKzY4MIvbihBpXUl8gde1V8B6WxtVCkEfwbN8qSNJI935MuPAuHX5LHf1EnoTB7PRU7CMjId&#10;7B4KFjNfleRmfNlQXp756o9S1uKcA1EkuZY9KjjWdm0rpa+CSKccXINR02duhW3Q5SOx4RsqOs0J&#10;vsGxRj0SpD7x1AI6Gc9RtmyXcYDgk8byZciIOulaFwlPuwQNxXOXBbeACVH10iF7Pyp1BYsG/v4f&#10;/yfzcAuyOPD5ZbxdbdHidsutX87uUkcf9Soq/2JFimJ4fIKVwWPHrKZisZJVgF6nEQrSEKZUIhJ+&#10;OYJhCY/z68QpYPCP05ZCh0azikd7nsp5YMVhquxx7aH5T7UvfvFcGv4t2x4sBDNy9I1id7EV6Tcv&#10;uLiddfq7aBOcAqgIUpxWSN+foIBU2CqGUjZUfFeg1Gp19ua1B4fQx48vesbRy4e80OQ9ozXn2OJs&#10;wWVQ4KuOze01eVwHrjTaXBO2j3YII4YDTQ7tdgdkDs5qrl1DImPoIb+wXLADAk9SBvGHllXKJnsv&#10;FA5ZsAevTl1/kUrkNc6VBXGgWaBB/NBDo1EJfJSTPhgvw0+DogarvD0sSOakzi1Xc28Fw/9xDlCu&#10;/GN0wAwH8GvB8Cl9wHLEQSdjg61DtMcYXVie+2O0JaXAsQEZN6kgGHzuF86HHp5XfOHQF9Er9ZE1&#10;GyR53XKLLXl2fDGPoj3LIq4tIhNlbI9jAdd8+Yv5nI90xf+mm7L7JALToQvdRsSNY5BSHLr82Diq&#10;C49NltdZfPCDH0zlTuAQXr0LzdQR0CWpj6yloAwAoiflkfonf4DUsXqg7T2/mB3s0jOlMQaHdlwN&#10;h8WlCvzII84ceTsFlGOxeZNAVgemxEILF4sHdVFO3IYrNHtvsI0aDUHmNEBV/7QdGnQgbbfD9u03&#10;N9/UDmavAHsXbues7KaxaZJb2PpKZx9L+jUbOs2c/cL2gu22pVPxUF4T7FtCbRi0Sbns9plghms2&#10;murOPNLkCnntwV7OWAgYrV4pZ57sHId96mQzLUJdzIilcGJzo/JY6mXf/2Hy/83f/A2bPH2Jp0he&#10;m8ZY9fVheqck5K/LTpwGg4cdfni74D8vbCef8lx8h7i8px5M6j5rnLRSrk/i3QPurujixtPedzrr&#10;THzUEL0OeTUH1zQsZAc59d/vAdFbdR69YmdcSZCD/vJ0DfaQtQUGPgNMdanOPfc4cgSOcpQXG0P9&#10;nckRWddvmG8kUdaGXdxeX4tTib69Akw/yij2rq+DX+3T/N53k7LUav0EB+om/tNF5tzLom0bcsuA&#10;No04WbS00D7gKZJyNXDHEwRY/3NdP2KZYdW+1aRS3ZemrOli5EAIrivIInPo7kFi3xQvgbawIDYB&#10;AFIeWTsgUBBGOuKgnitv15YNhJgD3T3bnmVKzRdvaQfRhYU6XTku/5W6DExHcKo3j0/jXDm4nqTa&#10;GXwyNLtb6YoV+KNVBHrUWywrtmV9t0O6Bp/jPgUrkfvilXRWrNTKiJFO/vNV5lwyaPQcfZuUu1PJ&#10;BiGdzDWc+OSYgaxtBS1lYFCo3h727Yt+yMuEnmxnnPHe9rnPf7J94hN/3z7y0bMy73k5m6P4fK+R&#10;tgwq1BgZ0KexsY/Dbw67p2GTFK6LOP84iFkNwur3bFgyH2k+CNLJOhTlI0YH8nIho3AXTHXn63Dg&#10;t/7zAoKAaUT5n2yvf8Nr26uOOqz91UknUFn/io0onm633d7f1a2hQGfVWV5YtEeiI3s4Fd2V0nsl&#10;KgFKiKRUQyW5VgwV5bDhSEXgmvc01qpw4TQ8JI/KExDJnBq9DW5GHLimMaRCKggyFiUFA9C552py&#10;Hy0p8iv/0FaUSAfG8tpadBFzQLmjaXggWCD8IQMcQTmIOrdwpgSgR8zFE1TKJ9d6ZBu6uR/aySqf&#10;wnHeeCyvBlV3JgMdDZV/Oe+/witZyD9fEQ8p+QcJpXHDEF2ZH7sa4OpWCreRPYbMdc+jL479tZdz&#10;yy2/a+eee177u7/7u/YbGp+H589nTvmO9vWvf523kG3C6Na323XXXkdZSZQOHdI6Vpzf0L7DS2w+&#10;85nP8B6KK1gENydO/OwvnR3errzyivatb30rPUZt25X1bivskyelu0EzAFYu2223Pe80mNFmzNiJ&#10;1dkzMyLwwx/+MHJx6sOGTXnHwQ385JzyyiDOKSIsOZl/Mq/LNdAVvr1CskYOg+gqkIqugeTN3EDu&#10;OF9HJUzlfAU82CH51IuNvc/0KxPvaufC6LLu6jJfbxwcWjyGBZB333tvm8dz6S66e+CBue0rbC6k&#10;00/PB96uQd4/+vElNOSTMlqn7/CtizN3ZkQAekuXOi1XiGuz1YmwR28Q8CCwXbF/0UUXJRh74P77&#10;262/+53Sy3DzHB7Nu/+B+yMzH1l0rYMwtUVprUCG3MhV2e+1915tv5fvlylE9793lMb8Onn5r/qh&#10;tCoVrHVtf55McFdI9bgRaxyEm7yIWqnpC210nAcXruW+xIZC++23f9tppxkBZn55MuCyd6aM/XjN&#10;/J5HB9Bh8p4po4leA0fppYLAKQy1jybY8pqKSz0d8sj7hqnDdlta7UFbinzAKxr3ShjQCWo9HcAJ&#10;XK45jbSSDqIZA36gX9jaURJgMipMBn1LRlnw5frtSYzyhD/ybsinx72sv+UrhFeP0znKq3xM1o/Y&#10;ITCSz+CWYCdUSqt48UvqOsfKhqSf98vFwk0Jy/cvwqDNLTpC21Bnird12chqPCNbpt5h0t58SdqI&#10;HQA7IxeDLMIX10Kf97huENBtyvsehw/bJ0i13jiFuGKla11sX+EHn+50c+zB6RLo9HFT1wbYuruu&#10;xHVY2rjX9fM+fYJS+aORT10oX5fWSB/D/aofVVfkU/ypgzkCuXN6v775t2zQc2B7xaEH4PBZXctY&#10;/MYbT2B+rebI5rBieBJRehQEBJm1UjlSYG8uzlxhp3FQwDq5Wj1uVBSBipyPAYBGZoOikEM4QrPx&#10;12nsvvtuI/kJhTK8qLN57rllWSTk0ww2KKvX4MwYQdhzz5cmap83dx6MWVTjLwNwK9ijjn5lHKdl&#10;kNWIYm34pCcGE4wYIw1X9bzWpTejU9ah2oAMZkOJSuWgi0+vCE/5eL+MAnCceE4sX9e9N0CyvL1i&#10;DSsNt5lNGIzfBFz8FpVclzzyZMW297mkjB06NXVD9Nh81bBrEE59qINaqCV/Gp2lOi3WGa/3RiQ3&#10;BURyvYf69h5mLvDQ7BCrw3gZbTEalQ5h81ssYOxDOFOQpLdGHFJJ0LmV0UamO6nIAo5NOivpFK78&#10;pMdIXh2pQ8nvete7275770ejuQk7rr2VOeo98miZQ5ofOOPMvHvg+ONfG/oyxBlZj2ajoBPyiuJt&#10;2LL2Ix/+cFaq77TzjLw745Of/CSvF/5lO4Thb2k0+Pnj7fSr2wAAQABJREFUH+dkEZu9VB0TN6Cn&#10;HLl58nQEv9Ll1022lJVD+86VylNsQ1YiGAPCcnDypmzVROqDfGNHCxY+U9eAoU2Z3yDSINFf7TL6&#10;VlHoTm1qozYikRmluZM0mgVBFAk90qLzUZb9MS3hq7PYPnyYzBe6uW4Ao+3vvtvu2cTr3774b23J&#10;oiXs/ueLwZby1M43cMRr282/u6197wc/amec+TdZPf/Vr3yVtzLemVdCC0sU9tiFFT/CrzTaq9+C&#10;kYWFPClw7rnnpgE2/3IWPOkkfe/AYnrTPj58wfnnJ0CwXtvY+HRTvTwJQCRlEpj0uh575NH200t+&#10;2k5/z2k8gXBP+wS6db9+ty2ezDC9/ky7ckrKciXP4t2nMN7z3vfkUUC3ENaR2qu20R/RM9vnOr3i&#10;Phif/NSn0ok59dRTE5zEb2ADNhTqRt06IqDcnWYRr3T2DoV6cy1L5JQS3COP2nB6xeuuo8j+HNzX&#10;B3jPRliZWn86/VyO7WqjNhz61f6YpnVczMrO6QJ/03uljHrxPDRDXAIng1F89X9P6k+c2m74IIN1&#10;wQY5c93Ypze8Jl3ml58uZ39LAmULsQd0Jn36lfK7Fdx5jYKx7/Ar3XY8g1vsTHfRPki360JcNGcS&#10;vjyZUl+khTzC8msspLe2kyUOaTWl/nA4dcq0nDvKZXL/ADsFBgM1Olm2Iu3KIeWBZQ9c2YjDQED5&#10;+1RTpmiUT/Bwn7ScOf6Jk8bl8VllYt2WLhCU/rUTgwGGFh0Y1t9ijASE6kTq9btO3ThaBB3QjQS5&#10;RYBAxxCIemxsiBv4FdfHZZdC7FCb1tekydR51FzgmDZr153SMDnkpOFpmDbYy91NCYbsMcRZhTid&#10;9GhGBKYlCNCgFUZ6eQqBpCGGaRjTCKzwpYjSBf+TP69QRTjVMBLd0VuJEoWjYIhy3Hlu1Qp2YZqw&#10;UXYwW7JkUe33juIf/8vCOLftGbrMy1+AqzFV8k1rCNtFf7Z2+SvD7IoXx393nvK66ZRNkV05sLqv&#10;hmygpZ9/Glp+qrzOP5XPOzZg2pWwOTQ/KvMGl+Au2iYLciXWSb7AkkBP+TEf/0O38DyraYMhD3k1&#10;BXHUFXQtbM9TeWzAq8LJa0YI0JNG6rmNYxxIEPqP8uIBZCqqByZ+o1csKkFTollx6NTFL14jTRwJ&#10;jYxySMXmRqcrPIcuSgjXY2iwgqpfh4Dj0BFa/FemaCrfhsGO5Njw2hOzYhlEbIRTd72ANus6klPY&#10;9e6dp5/ZvvDpTzFdMJ3e/DIaGRvWel5dHYl3E3aUS08SOmwU3/D6EzO64Ir0Aw7Yvy1lY60LL7qw&#10;3XHH7cnvsO8xr351nIblbGANOnzHwVM82qbslIn5dtxhx9AjjRGRMu/CgA71qT2O0pn1Y4ZnLa9u&#10;rPAe2/OO848oyoGn0UaPpWeAxrCCJjC7LStI9aC41VMaFI5878Yk6o08uzjJkgnQNFgyq0tlGQfM&#10;3ThdHO8aZP3GN7yhufOiDerHPvbR9sEzP9jO/OCHeJrnCb1iO+O098ep/f+8KMh9B77wv7+QjoK4&#10;YwPAK9uo3og2IC4d+NwHHkhPzGmZadOm5VGwGTNmjMh+9LMsWkRvO1LPfZRLW5RXryUhL4Ni5bmY&#10;dRsnn3JSu3/ffRM0+ipdN1Fa9PyiYdqBEuTPEClllLV02cjbg/fxxambTm3vO+197au8a+D6G25o&#10;7z/ttAQsm3Jdy3+a3QnnzZ2XUZHdd3tJO4PXJZu0LZN6VIa4U15Yti6LKh350Keoe3XSdQgJ0MA/&#10;rtbX+mHYbYdndZ5OyHQGsGlyhrw2AtUApU4NNiFudagubYAMQGwkU4czgtdRSANJmfHJM+rIIa+3&#10;pryNeoLfZIEefhFtZFXFin7lph/pPsrdAX2aQr0WTvBQWH6SR2aHFLoFzLV14HO9jXIbz9Mcq5fW&#10;sYXNl1EMsmr/ys98ymbc2goc5GYNIxijGY1Sn7BUcMkrjX5kIvqQX3TjFjX6RfkKDfpNnhQzv1OD&#10;JjAFlFNGCZy4YjDgojzrp50S8blwXhh9kaprY1x0aMdABM+zps2nXoQduOjCdSi+R2Mj2qfUs1RB&#10;5Er+2Ecw247Cm3zY44fv6Eva5NM86ptjg0JiAtkkWfc5VxTct65Uk7Re/uYaAoHqyWyy2eRsf3nY&#10;IYewhSirPSnsvOt1194IuLFtDzZmSfQnQpJzdkiyPcxGIdttt12YiIMK+b0RlkTZsTLQKMlAGCzi&#10;5MGGTIUYYOjcHXl4jrcN7r3n3uFPQ5IZGX7hrjvymOC1DDPO4C1xOnFIAP4FF363Pcsiw73ZOCRz&#10;pUZMwFPIGtYll1zC1sNvxKh9QYy4US2OyQqlDI3Cai8D9QV/0LmGBYvOFzv8t4p5GfxDCZW8SeC2&#10;wZMucUmLyfP0oKxwAtfq/IvczCsuc6psyqkZKPE8iso5p9zrQIU5UomERxARLcgLjYfHDpZZptNh&#10;pCdegytTKhKHmR+ynKWkg6+kyZZle35xVrmhPLDtjSYS5pa3xTmKmlQOWXMiaCMSHeNmQpxZUf8P&#10;Y+cdqFdR7e1JJSSEFnooqTRRQKSLVANeVAQVFTtNBC6o9wqoCHbsHRRBxQ4XFUUuIlIVpCpdQklo&#10;CS20QHpOku95fmvvE+5/37znPe8uM2tWmzVrevghIsb1N7w2HXd853L0dZZ3UqDMOz05xu7eW1H0&#10;Hn74YMa8iwdOz5C7PdqaskD6SlncdNNNbdN1x2UG9z577x2jftaZP0jFd8KJJwB9IN332SeDRDEo&#10;yPvWW2/OnuoDXFuZ2zU8aeIEdPwR4NcyUisd6Ygek3YM3cZ77blXjua2K1HDqfHVAGgMg5RkI4++&#10;Jyc6BlvR0vAJcnCS0XNwlydWRLIq46yWGZ5ZJfCIa82d/FNo/qlPZRh4mLjG9428yKXx+WiYdewd&#10;k9QPdeMv5RWDaBLwScqUUVEvOSkDDX0fTjnlE+2nPzmvffGLZ7CccHNallR8JJSaa6+9CsfootiL&#10;b3zzG3HaNXC+D94AKfxWwrdH0EmcT+BMPMPOpraaHRqQlwfgeLmJ0W3sb/LUMzhYEyfk0CBps8FA&#10;VZCWevREOsVd/YZw5ygYPxUz99one3gcZtSBkyQnmLnVrwjG+YFWdxS8kR5SwLUN6DU68ogjOGb6&#10;unYGQ0nKZptXbkOlPq89cP8DmVD9HwccyBDloakkyrG1BVdj9VYA8o4ftnBm+2V0I2O4yE/ny7kY&#10;sYvgJn+0aMUs770sp9oVWpkMh41cgROkzgZB4Ciz6mEqu1tOBu8dDwbu2NFURMogj7rC3uWljG0Q&#10;+GtLVruhHuoQzcWBkM+FjzQULZEk18KWl+Yv/w2RLXB8Jo6ZfAvMzGfgXj5og4aRLiaIMmJK45qT&#10;uqxzxgPu6jnZJL336j1UJQP5FT4Q14abzo6OljKOA97bOeL7GQzF2NiYYoNlzLedhmJjtUnasQRr&#10;VkNHszbQOUhuVPX4E0+2f/97euZTbLf9dpmndPudd6V3axPOlNiaM0h23XXn1BV33HlHu/mmm+Er&#10;G5VhR5ScTv7Y1Whwqgtk5yFLKEgwkRfRSQXDE8uZvfdwpXqB+NWO23Nc+7V0fIFunRedJBtZvb1R&#10;z4SkvZQfoRaaatUALwyHvOXg9p1vf7d9+rTPZwMQTzjyAIjbb5/ePvjB97ZJkyezFvjFJE4CFGcO&#10;BfN/mJBz7DFHZ3KOk9dirINgx/jgVmIAPyWa5NV7ADLcqsQ+1Rm4gclIY0av1nbZaZcYqCgIjHEO&#10;wmF4+AvP+3n72le/2lbHETDxs+wo6BaNJ/znUaQbxRGhteWxemSBeIkJYzNnzsj8A/cU75dEqkwa&#10;jfoEJcCBv4zRyYH59oJ4UESUi2dROsnqlLSUp9LWErWu0EBNKlpp7yKlIujSibfyTuGD5jphq+DE&#10;GbCy53lEBWMsPP0ymbAP2hTuim6CT+gwDUphZRoF4864VZAtN773v291PFRyn0lOV9kQv1c+08kH&#10;+aEXnCDe0sOfuCs0b4NL4Ol8lEwLDnmh4BZQOZIEpDH4XoNgPhasOGb8mt6YZOx/I3bPwDwFAj2h&#10;QlM24v00Fbaz9N30SeN1Hl3HjvmfyQmAX/nKV9sfOKjljWz36ymCxhdvJ0BZyTonRb2SJg2/Tu2p&#10;p57afvnLX7QLL7yQbYSP5fjWndJbsfH48W1rhqxcDy8MsRS1p6i8/kWPwVsoP8472GuvvcK3m2++&#10;iZMQX5290zVMGlgLqzzoeacSlPMcQv0HLupQGd1+Do3yjXG3gHc8lxZ5F/75kK+6Y/pyKMtI9von&#10;vw0j+XiMrg6XZbD4QXp4W3ShDyy19WRG5RvJmT/xNV5WhMrq/e9/f875uIthE8eCf/7zn+e0wdft&#10;8Tpm3K+flUZWyE7sKzzlV+VRlQa44o0oA2mxohsPj3W+3E9fWdzKUrw3sNXzq1hW6EFHnvtx+mc/&#10;E3jqpg5MP7eg+FA0Whmn+x6nJxMLVVKC8a0gXHL4Ig6otMkDiOdLhYheuc367xkK+PBxx+TQqr9f&#10;e117mHkLnzrtE23Ww7M52GpW+8ynP5tjfXUqt8ZJGT12FEMltS27ui5uwpLe3vimtc+98khjRD33&#10;mmcGeSINJM9zew1Mzx1xOIqdStmhDLuIDcr45T0I8tAT/1bDMTVdDrgBvr0ri+htW0IZlnY50eWY&#10;cmUvrb0kLgHdbNKktoRykeEbInlsskMfEEOqkl+Vy9I7bc2dd9yVodx05wNfPbclXEsyS79K7lXZ&#10;eq0TMOuRh9vTTz1N440GH0TLN+2/6TbhsKkVnV7ADMlNeDkceWdepvG5FaTzgmwQaI+Ugb1Q8lXH&#10;xlDpOxvW3csQn1vGEAy8gU6GpLw2LAOuTx2Lf5EJhPPhk3zcaost2w/P/lG79m/XtqOP+lDQfM97&#10;39225+jy4449nlUykziA6pPo7qvoYcGx7zj/z9tuYt+Rn7QL/oedK+n1cNxfXbGbvk4eTLaxb0rK&#10;MmT+/CSor+qI8vZbPRQ6uLUs2LKZPW/sZpY2bJ24r6Axax0lTJ+b1roADaWZDzNtHWtEX7HlFu2U&#10;k/6bnfsuafc/eD/MYbIHJwt++tMncVjFqzLz3vjOdkQ1CwmMwzwqWocOxtLNOMC59o5H98bHXwnx&#10;Yyp5zU+e5R3P42X6i7DsNlltzOp0CTIpBiHHsyeBv5bVUauObB866gO0wPZgYuOsGJI11li7TZ68&#10;GZ7YOIw63VHAiXekh0VebtCgUUilBk2BJTugu5ghUgZ/ZTy0dXcyWaMhrg6f2JJKPPLQXttVU4aX&#10;p8TpZ8tTcoiH+EBbAyz1VlzmqTcmDLtr5IthpafNG2HLN9KJh2kMxfUSYBwnDHfWpYNIxTFGBevQ&#10;HrbvhFCTFbmCpmAncwi2MPWmjeWwzXDGleIxBgeeES0xuRdP+1GCEf8Cgn99zho4DVTBLTpzrdFS&#10;hr7iqysijebrxCAPHjKIa/GR96TJEACVKILKO2UrAHGVT1ZMU6dObZtvuSWyH0CPl6Sb7vjj6Z6m&#10;a/noo45st99xR3Rr0qSJ8dotSOrD6gz7vPrVO0SutmrsCnZIYYstNqeS+0C7+qqrMmfAeTA777wz&#10;hYiVNXR5OhkqlQf4O2b8AoZ2xowZwByeseeiYSjbnT6XVv4K4vQytXdpmTOg4UG4pDigLR67D8NZ&#10;DZzbFi/K/AKNzioWbuWITpSjUM6QcrByUy4akh6EcaMB4afStpIrvYrT5Xgj71yNIC/FwVC8h8eg&#10;4vtyHpS7w4T21nRDOeBnOV9vvfXaAZscQOX5JCsFrm8HH3Qwc4xeh7OETaBFVUNllgZwAIY6EL3m&#10;1/JofvLeoA5si9G0d/G///u/GCJ4ph1xxOFx2OT/xRdfnL3dN91sQpwG07ozoF3+pe+Ff99LJ122&#10;dHUmnnj8CVYMeApe6a48XWvcuPRmIJzwu3AZkY2NNttss/aXy/6aYRN7KN7Iigcr+vXowt14wvg2&#10;fmMmNDOZ8DU7v5qzWZ6jZ+A+eh0vxg5Nygor6XES5bRp09qWW23d2YkhTHTeuB199NGchjgu9kB5&#10;RVbKixt7RGc/+nh6Qxx6cUXWkiU1xrz1NttwqNaY8EP4ljVIBP2Srb1Pv2di47q0VP/jwDdEftKr&#10;43b8fx5P7wpLbSkjcaKjc+pZyVZn4fccovVm5tNIAwUrDtTuu782J3Eu4uAlS20cOHDWubcOcMb+&#10;rbf+k22br2of+egJ8JuyQfe58ytOOOGElEW1Wv0ux0RLCNrYaXVch0vnZiuG4sRN2W3HwUjuJ6Hz&#10;ksPZiK99qXqCm0CoZ9rgDN1Co/WBOmX+y7QZZBRb2/E2dp1r5ex1nIPQUjIYdM7Mjeeux9f2Cy9Y&#10;0yOs06oOm4+2ZsGCl4KNfLbHUPk+PPOh9JyeeOJxnDexVSa+nnvuueCzIueXHHPMMcxtOqLdccfd&#10;6Wm098Njth2GmDvH3TcHScyFZTMNKZEiOK/Dlr64mHm2L6eiz2R9MC0bQURtLrbB0jfUXiXSG9eK&#10;fzl1mXogoSOwSbWzIFHNYwQTNV75qq3blq/YMieTjaRCGM0krAESOY5o94OK50QDcKEVj+ICTG9j&#10;KUzT89U4hDPANHKMl4msFH3hpcrrByEa3Ue8SVzHwObO9fCS6vbncYLGT8dEQsaygdCGG22QoQmN&#10;oGPEthQCHiGp3C6Ni5JDZBQfBVN54Q7xKlMZIxLmnRYtiJhGJUlXJe/KqbFVw8ZCGQeCmeZBGndk&#10;cllHGV0MPEyR8Sq4oBN6esVJDvAicSxIIbruISyM0HuDwXR2ihPv/AqIuGBtUcwzI8tP81ah1XU9&#10;8lATwBYcsezyDAjujehj/lUvjJWA26TiHCB/J/3Jz8A1b+L3a/AtcIYyAsgufCQOuEc1+Bf64r74&#10;3MImDOeNUAmYvQCAqYMlR5YOpZKjEJfCKg5pKb3RKFh45CtQgEeewOQmceSzHr+n/rmro7D9Ttv/&#10;AKPA0uUc+rMZPVm0ctCresuP0MjDZW8HHtidDEiC/aftjx4vpVt/UVokH/jgB5O3edpKEZ75GUyv&#10;LMTNMmAr8vK/XJ4Du66//nrKi+uBjVs8MY04mS7DK8CKnhFHnbPLTz2tr3q3nBM0F2R4QUVJSw7+&#10;KVrfyWeHZOIsC5ePFbyVdUIYjZThkWlCM3Ky0pDXyiXdr6aDpeKqcYkhRX4OFwhJHTOtpZeE0UkT&#10;2GJUh3QidcCcl6FTIJ/c0czWvQ7TcOc8CCX4AitAccxpmYiD3ZYDA4tzwIvzQ6Tz4x8/KY6Vshs3&#10;bp1gsTqt0m9z0qMbqAzHsep1RLtgeXR+SQ0NmZd0o6vqJQ2VSRMncRbJ96iUxtC7cEAqUnF+Dd26&#10;O+AIOiExzhXpxHPDjTdsRxx+ePvnP29Lj474G2KM2XbX8mDZchb+zf+4tV3+18vbww89HNmd8smT&#10;o+s63RM2m9DOOvOsdtYPzkqFJI8dmnSFiXJYxuRKlbqHL6dtwEygNWy3s47Pu999aGTqsOXGG48P&#10;bWWTSjqKJ+koKzq3e++9d/vWt77JmPO6bZddd4ku21J0eCNylyfITodaWkMX8tyU+SzbbP3Kdt5P&#10;z2uncoyyTq1kK9eKU407K9ZytNQ9RxsGUrl973vfw3G+uu23/7TMeTFPexLU1ZQZ+GVu8tlsrSs2&#10;wpnaY/fd23k/+Vn7+CdOzhJUK1fLU+yGGYOrNkF+V3kqGRXmRYt5eBRxP3yYeU9qrOwNf60Kk3lw&#10;kN9llyq9hMgT+aHN1RlbjiMk3JofQYOEa4P34qONdJ6I85LsTXFC6yuo9Ndbb532C46Z3vZV27Yt&#10;GTKbfu/09v3vndVmzJwRvZj12BNtx9fsxEqW7dp+++7D6qYfhUbpdG6Dv+ISZ508xUEa0muUd/CO&#10;+yWsGnA1h8NKYI5O0sNHXHse+/KtZkgrWhW+qzHag2wbrhAoA9YZDtnbvE2Q+NFsKXzvfQ+0X/3m&#10;IjLxnO/lOaZ0B2bxO3FKkCJpIeIiSGpMEDU5cN/BKgWTgI4oEE+l6/sukoKVuHSV8jucgiOSwl3E&#10;zoAqm2OmCxdbCVTB9hAkDdS5HDJ0M2O5zzIsISqrrLZKuucOOehNbSuWbi1ctCBC1UDISFLzq4Mg&#10;K3osucSIZQY3lz32OfcZfNNKhllxPqi03OVQ+lM5eQW+vZBkuHyQ3hggXltpZMBH7ANH5ZMOYNoi&#10;BCeii1oqBIXJeUlxtuAc+4MjIN+T1nuD2Bt0wOrDTcCTmt+RKgXGZgUzSFV9+ZsC1NNMJPGLUgFT&#10;fAoO44G+42ue0mHof32uTP34RhrCMW6GwF/z8Il4CtNIwZmHxZN6KwXCkDe9EVIms/DkVeoY8ih+&#10;qa/yKZwQsl4tcasCK6Mk0cJ3RrPVlgXBVucqq1Q+vI6MlH0KE681ovKg8i8ZuqbXe+VpHsavShIA&#10;gYETPLRakuYpXPGwNQSKbU16HlyZoLOx2+67RUeEtd/r9wut8syKwbxLH6U/DAsv1THzD46eFGKC&#10;BPQAg2oaK2hp9eu9Fb5yCC5UEnJsOduQ6lyY3Ofx+LlWnCl/9uQpH+LYE5C98dkx1AztSoTstDYS&#10;F5a7YY9GT4jmO3iOPOnJnDx4I04dXx1q8V7+6iTnXZBRPyW4x0nDzj1f49obma5LEUB+o3H0d9x5&#10;V9ILX2OoXqGjDFWMGGbXeL/DoTsaOpnMFjF6LV4EpR+9oSwsowEzAYfiv2hdu6R0u+23ZbLfunE4&#10;LMtwBFwrrb1rwpj92Oz23e99hwbHGjmqeMstt8o+CLaWU67TyHBy48h24W8vbI+y+ZrDFzMx9m61&#10;7s6mSxYPZFfCZ+gt+Dl7ERxx1PvZt8LGErKGJvfIUHnCHpGGHSlWPLEifDsTMr/AfAR7JvbY47Wh&#10;MTYG/JRnZrHLQq6plqKPVu6TJ01o7zz0UE7FvCC9HeOYyG2XeXhoZjYnShTeEOQZuKDL++67X86S&#10;uOSSS7LfQhx5FCZYwpte1klmyvB9aNuIXV3f9vaD2w/O+iFLZ6e2CVMnM4eh1wUVTnzLTog70gEm&#10;NpM6Ztob9m93sBfFL3/xq3biR07MPBEnDJKiZNiVMXEo+y0s9aHT/Q62ebiixBa85ERO/TvqDEuv&#10;H+06GtU1gmREfSFvMFiujG/cLDXtaDfCgvmL4ihIwwgaMNZ7zlOxF3WnXV4DXo1lzDdxgNmb6M1z&#10;X4lZbfbjs+M0aiefYijkfk7wdEmrEwT7cuHupIsyZ0WB1qReddivElK/ES/wI41MOlxK49QzD8RF&#10;WcgXLEzoKF4VUUnH0wHeO7Tq0zQY/g/N8b5qXPmefz/YTjvtjPbPW+5gLGReW8g4zywKxc9/8fPM&#10;nNZL1JgpTDO1wNldvgrIiLAemwW2iKtcRFsGGEyjkIiaAmGhs5Up4/vWpjA22WQDWvzrpXVWQkdx&#10;SCtj//KXK1Dy/+X41I3S9XTiCce2dx369vQi/PEPl8AGPToNfcFVAR0XcTmiqwZs+QaPYCQu4lYV&#10;eVXmxUgi+Zev9LjXdlrr0GMQfuCgLNIjDI1ajHORW4l5zkXiGB/2BaYpvPet8CPeTpgap7zPf/UC&#10;2GTrU3+DAjfyVQUp/MqYZbdD+EqbjWgYHpa9wN4uWFmUcfVBuuqFGx6IgTSLYxl4lan/KtfgaMLA&#10;4x9pM4TQya8qJmmFHoylEXNNPNPqyDk2r4OUIRQcH2VjJedsZXVAJ0Uc/BLJ3LiWPwSz5HmUnAdF&#10;izRVBSvfZL10KUtbl3F6Ak/59PQYs2AXrgU3eeR50ZDsk7Zg+t74PTLS68Q79dJKUEfAvevH0HNk&#10;N2G1nMQFOcDTCuZbOZmVPSVDh9be4VaeykK6jG86eWKeVlYlpzIKxVfxLNwFOcz9HYjvjG9p7XXb&#10;/GRnWoFSDt4aHrHIUit1hGfKwjh9npEDOIBQddtGr0gVxnTk8KPDLrBV4YOSkkJ1tuSorAuuKfql&#10;bz7zo6wcEnBTnx6uMGbMeCAHDrlfwRNPPJ4el5kzZ7YZ9z/AKaNzwbUmOTopM46oxCRnc+crjl3Z&#10;XsjKD4cWPFb629/8Fnal5g8YM3oJ/rYi7Q0zvMBBT5Dajj6mtiT+8le+ElmMGFW9fjqc9hqth6xP&#10;OeWU9slPfZJJjk+06ffd126+8dbiB/nbmHKL4jtuv6P99bKraGixtJQGlxW9QflETuKLgEr3nVw3&#10;kN6qo444ov3hdxcx3PREhgjisJLWNNoj3K3gbBkMD4TH+3323ae9msbbny+5tItbQzDm2ZcBy7Ne&#10;RJUYOUGPMPb9gx/8YLvhhpvaTTfeglPDEkf0gojBTxbrHPTlruSLfuNobE/vyv70xJ177o/bQpyz&#10;lC8SxHapi8IoSGmBymB5LAZHHn1kJohe9udL23CG4RzK7fW7t2/mZb79V1j1rLMV2Hnv7cEIXgIn&#10;oF7c8477POdeXFJxJkbBsXz4vs9X/bFHTtu02N5w9YlgD7DptS0uP0US2XhoNbaNduny8xwx/eRT&#10;j9NbsDrD3GMZkprVFrFiTd4KX9tQE4BZDYQjqS5Jk9vYp2e1w896KjaDfPuyrB20jnHOi0OmoJH6&#10;zKEC6ZHWWjIvfsKFTp7ZW69uCafngXkaero5fdCCWhMrvvq1b7IUcFz78TlfAnH28WYXQQ3a735/&#10;EYpxc9bUe4qYQIIQCKxFa+iYDx2dcTorkOKXRqAYn9wQt2nMx5aRRMZIqV8iFALoGoVId3vbd7+9&#10;U1jsXhR531t5uHTkRhR02203byed9FEIdJyjDjxaf8Px7dwf/6Q9xASUCZtsBFw93yogHipy8MGH&#10;RHhVYBQlmYOseIrzYMVuVqncy6Fxe2G7aQzG4X+4J94WOhWhp804klOCi4mpuOD/8jxyncJhnI48&#10;Hyb42/GrExycJBdgEDmrG6DLdB0JHV7AQuoqrDPT6RowRuhbxvax0q3Q65/4aG5XpgmfeZ2upkFc&#10;pEf+wK3umSAEb7CQVujlK0wLX8kq+ckQ03Y4D6WrOC13JUAEFdM81InMwcCjdzhEHvi/8BLTwsX4&#10;GhcNdybJeM9HB8g0Bis1A6+qFUt8Hylr+WA0eWosv8nPpElWPEw8HokbKUDflnHBFCdMVSo1QAZv&#10;Tx/UqDr56SW6Ci3Etubt5VDXxTtkAcWyY2bCrsKtoTQP/vPnzpi2LBdgQHzuPAR5WrpqnGgv9+BD&#10;Ye+fhzdxGKrr1/s8s6KQZunHmJjQj+uu5aVGxAgpG+QY/ZUfBGWlnB1GEhl1jIgdLdz7SRzH+t29&#10;ziW6clf90KnRybaFV8Fn0T0joEjmpcOjAbeCtFWuQ3XNNde02bNnxxDLL+NIpzstOgdh2v77BxcP&#10;qBnHEE+/WY60BTlbknyUgz0Opn/zG9/Ubvvnv9q36Tr/FBNC5W1m9oc24gLfru51x63LXiXbtOdo&#10;zXvuytznX6LLd/3ACu/IQwfQpZeurnJo6wBatlOmTIkTkRUI8pU8x62zVnvve97Tvs/QxBRayuM3&#10;2XQQH2GFF4o0WhbRxIVfQa+HR2jvuONrOLPiLPY/+GT0aYhGXb7xCdrILXKG5zrES5dKFRO/Dzmk&#10;fekLX2pXXXll22u/fUN/HDzsQjgDfg431Bi6FUjZC5e5Oen1z3/+C3MbtsC+r5mx8kAd5G2EV2xW&#10;Lxl+GUJ35lvYm2PmjJntf/94cXvbO96e4a7YTvIKneAo04em67Notmysve7azME4kLH0/6FVvSM8&#10;GxfZ2vPc42X60pvSGXVBCD5LALeXqDscSrLb3lDly3JDzETjn7/qBg98bnEo22AcdZx36KS7Py6m&#10;snVIyrThE1q90GEv9FOeu3/FEJYZ+uyVr3hFhiidcDxvHo1oeqV1aMawKZgOtnGfXfB89HlThn7m&#10;zXuxPfDAAyKTcuN8JR2Dpe4uKG3A9yO6YBQ+9PzQ7rnqJPUfvWRYaNIQ0XLphXbZ3joToycUueAr&#10;zj0ffeN9GkrQOzyeAooVhkLUnnu+lpmXqzI2+VJbxfEhurH33nNa+9s1/2Bnwaczq1cghrQiALKY&#10;wkPEMAvYwNLw2GJGOVGSqjk0hhDUja+Jt46DDO4J18vS6MyeNStLchxz1EsXN8evjatjss1WU7jG&#10;o+KdLUyHBzbbeHzzhLDn8eYnbbZJW7oCJwKDqvIvZtKVE4Z23XX3GJ7ghVJW4VMhpF96qmLzWkaK&#10;S4w+lY7dtzGQOAMWOJ0Saah0GjcZG86HF/JA+IpysGKCV1VZq6RVgImcYOVq8uRNGtOLlyHVhtqK&#10;fmis5EdwTZ6mKVg+V3kADizjWIWpFPyRPnSqLOBl8CqVA/FM6zcKlbeCqbwqrjA07PyajxeEXItn&#10;/swdxYNvHerBo1o64lUVVPIhva1hAOSbMkgUg3hHSXMHtsjReOKaLmz0Rp3SCQSRqFdI7eL3ONnr&#10;YEGIsodXhaf8EL44uk2uE/jE30qv0CleeRNaMJLyTDnKkxKU97aGh7NslQNAnnk+791W1lnArkxx&#10;8qFjisuXO9GqgvCUPSjE6eJ/vQAZ8x6kE3w0aLZI1OFCjIcJ/na4cSm9wu3nq3ifMgh+GtKqmDUI&#10;5M1HPYNtadXaEk+FLQNMJ3z/qS+djtr6SAvfcu1z48g/PsPSo8Fz0pqPjo8RIkPy8jjqEUOqlVZ4&#10;hcjwnySBN58VH5mEFR7UGuwPH3tsdEw9F2ZvfOWre0IsYRe2MTj4o0eNbrPmzaJcFE+rjIaK8EVU&#10;q+FRc2iOP/4/2xe++MX2l0uvoIfgAE5drLFVu6nThwYNq9K6eyeTRnVUf/e7C9uRRx2enpPFCxi/&#10;xrmzN0AnwN4IgxPB7NVw58CtttoqeunmLTYclnBQ0w50A79+v/3a2Wed3T7zuc9mG1zlEp6SXr70&#10;wevQwAPHct952DvaY1/7dvvtBX9o73nvO3FUqkwmRQRhWbYsqFfqu46UczZGt/cf/oFscrTGmmtz&#10;Mub22XdB2aTMe0EYoDcoAscPcBzceWCvZdz+Sea8fOWMr9DjcdLgZEzjm2/PY21iQREDSj6O4PtY&#10;mXPW98/E4RnfduZsh8Ue593TR+K6NlVXnpGnZyXvzPK6p555qv3kxz9pTvTt85BPfXp/67r0W3rz&#10;TBbwffGlFxgaqF5fNVn7EC0lO+1V7B86LK+0zr5LUHe4jPOvAcx1WUknvY5FzyyC4my5cs6D+aZc&#10;Sgd10AYbrc8E0HVpqN6cd/+89V85Mnu33XZjJc3r2mWXXcaR1uu3Iw4/vO3J/aOPPtSuvvpq8B2V&#10;5cdbbLEFvUX26NUSaM8JcLjMUMPnXmkXlYBl04YGO1VihDy5UEp8AykJ4tbXEQ67D2PVgvSrcw75&#10;S7BlWZpHUr9xqQMxDA+G8QbuNoGgjDUCeimFzQJoN+siPHFn9zqXoBeIrTK9n0svvZTCpkIVOlbw&#10;dlGAa4ywv0EKRGRiKkGNYWgqwhScwvdQDTdvuY9uNrvRekH76/jhIsbe5i9cioKtaC/OXcjSwCXt&#10;+WfntZeYYGhFqSKIv0xLEpItpjDeeNONvKtuOYUpzfX1ulOO1CYdJ6FFRcte7/BA465ghCktCqS6&#10;pCu+NIbRKKS4pqIhn6wbBxtUNtzJ6V9cp3IM6VBOvkMVBr89b/tru2oVcXYYVFohSqNXit7nVfwB&#10;N/LsYfhrSy6Kj0Euh6ToKjiFKxkE3zIkdS1qpTQll1J63kGo8crsci9V5gMPxbmCqXmOvP0E5cCj&#10;Oxdncxhd4SOGuSVrSlfwtdDaqrfis2WYvHlvHPkTWuCR722NSZOAU3jJrpenOEhnydRdtcpYWGHV&#10;aojqUrbQRY52n1nhiZ/8FW2JALZ0Fk9Knr4wf3FJHP47M97DQvZ63V4sl9ua9cT/zhbDFv4tttic&#10;bkAOq1Hvaclp1GyBpnKmJg4fdW5iUO0p6eLwa3AWtZPveqerpy0FGHn6MYTv8gD9lA+RDfppZa8T&#10;BTf4YkSIq0NduNsVXAergB409UYGGXb3whpJGXSowbJoedehVKciF6HKb2SvndAWSJO6LP+lOzSn&#10;zPe8BInAD4u54Tn2Qvmbn3qm4/GFz38+yzlfoGX29a9/rd18C2uvmdn+1a9+td1/3/1pPYUP6IeV&#10;svqiXAzmaxBXdSfDHcSzd2Cj8Ru1dx/2nnY+R0TPnPkQjppzJXS2Sn+l1f0MDNLiHhfzmRke3QBx&#10;83CZnc6AsnH5o9evYxXTm958YCamVsMmIPjneO9ytkN/axwxu84tPSWzwlfeG5LOX/Kt3gn0Ad18&#10;5zsP5Tjkv9ObcXtsWNIWicVL8sitetlVFOax1dZbMjRxaPvthb9lyRuHB1mO0IOyESXLZAwa5leO&#10;cOm9kyqVw40ME7g8UxzFzzhVqZpD8dry45a3jpVvsMH6bd/X79vO+/nPMnfCOiPlJTIhIxKJozLS&#10;0XSCnHruZM9p+01LL8wFF1wYJ1hdUDaGXqZeyx/zlLcwE5D8UoG6FNmg3huU2RDtB1F1gp0/4FkE&#10;xM5XnRGfTIYGnhV6epJ5P4Az5QR546g39k6vAE/1QR1xA6G11+ZsEmHBmy1ZSvggY//33HMPjuso&#10;VtDcyEqKqzPH41tsrHX11Ve1S/50Mas3jkuD9eI//Im5UbOTXtzci2SA/MIfZCSfJSONTtAUVctc&#10;bBU424NmmbFsywkp0vE0jtfG0wkdgK/PPfdCHDudmjjMAEtdCL9csbXm2uM4dIhkMtYXznT+7e8u&#10;bbfcelsIt6t2OIbkoUeeRFArsjFIEDOzjttWlE6AyNgfjYEoMUjYSjVEaflVD1QIiVaoEQaKmdY5&#10;vjhkhFgP91m4cAndlu4cV+Mq6aqHOUsRzrx5i9plOB4u7RKmBRjZltEcNRavbC0El6yTj4xZwtGd&#10;S5dWYbPMOVGnTL+IyWWUml+ZLX5pPfPKQmPlkdUBKINjdOYZnImvopXOSY30+U66zatgptUbanmX&#10;OFUINFDdY572QVy4BoZ5yBPhSaPXMXxd1CrMxq0HydfCiixNr/bXioNAGYSVQtnlwcOE5BFZCIxv&#10;eMKlBPE1jQbdeF4XkpW10POI3+BsvspfowOJrkc3WCHDrvym0jEfIgjP3d4KlXIEdBZ1mIzS0yOU&#10;xCF+8Eh+hU9RmEwCz3jKt8er+NHxkjx7ncyym8QsOD7HTSU1gcR9vH4MHJ+he6VmhPLcO+ln3fXX&#10;a8MeYkkiY4NbbbVluoldS20ZSgXX0aNqjKAAWo6qAlDW0imFyTZ0W0mbv+cBmL5o6MoTUdVR5aRO&#10;ZPWHQFQ78HL4rZeBPNQJkh/CsKve8qRRtHzZFaxsajOt6qZX3/BgUxZERn4TAzjoAWCsEIIT+LmS&#10;5rrrrmMjsruZTzSr/ehHP2rHsbXzxmykojOgOhZW4lzlJ2wEpnAdv3ROj06QwWfSftxxx8XYal/c&#10;r6B4OJRlhf9NWfYENvYzYDmXqzw0ZuKkRCKzUgDyVufIk3vNkeVXeey1914Y7H+3733v+/QOfD7D&#10;GTpMTnpWHwfIcyF5OJbrMrYZM2akha3T0Eu99oWAT8DWWfkmcw88svatbFq20047xrkJQfwTD52o&#10;41jC98UzzuDchFvTAl7MpkDyt/7KOYjtsQijD84nlNaNNx7PcsAD20+Z0X/GVmdQ0bADHTDDR/4Z&#10;N5VanginCNbp/I//OKDdN316u+KKv7Y3H/Qm4iLJTpG5hG9iif7zEYZl2Eacwx1HHnlk9m7YjvH/&#10;DTd0YhvxsYNmY/zsaxKlI330kWEy5LErreC7776nXcXGb+8+7F2ByT8zIh66THrv/chv3ygf5f6+&#10;D7yfZZc/aHvttWfbdMKEVI6CNoJlRMfLNMmfNOn5VMAE1/dPmjSprcZeAtnuXr6jg8Ive2lefOSB&#10;D7vnkqCGG5RVv2JAncwZEx1tS9GdbGMs7sR78smnWBVwb3uIFSOTJk5qDz44g16AZ1MmzP8rX/t6&#10;m03PipOGV6PrX2f5VnoKdAZvuJGGKa10nR0PwXuJDYZsAPX49fageAX5Mp9g+dDxJHuJzzMSBfsM&#10;GYSffZ1RRDrs4OZZDtGJv0srX2LYsR96F3aWDwpuIUqzA+NRLzAeNmTISPZYXg2hlUc/Ea9j5x23&#10;Z132OBTTZRXVrWXZHaCr33ESQ5aJMJRQha8UVcQVmt6WTE43LHF9rvel3xNlwEhgZriuPQ2cDKOH&#10;4x7eUQTiDSxbwDrvN7Y5L+B4kN7uOGfgKxRPPhsxfBSTjkYr1SoMSNieCk9EBAxMt5CUI0IiGKOh&#10;EDexl2liWrh5r3K/8IK7wzl/wfWxwOKZxkbFBQWuTVs0KCufhWZrQR+Ag4XLa3NIhC6evqmCN8ib&#10;Pn/vC5O6Ml54aCEkxNipvBaM5CH4DqjvUX7vY3iDR8UVqsGKQ/w1Jj6SJ0nDM6Xmp5dbyalaAhrj&#10;zJMgTYZ15EOBBH+NkYWu+8gI4GR5CtfqShk5E+jR88PkwUHdsULAEJhqUL+hN3iQTwwdmXkv/aHd&#10;uH75ZyGQ3qyokHYtHPiMxHAkDrj0ITTx1BaSY8KZSUuaKnzGXhmim2QgT/pQMeqZBvNuWgEXX/Kn&#10;9vSzz7RHmNz2wx+cjR6OzVkFe9JS1JiHp+Qp7pYfeaNeZ9jCt4PgjcMNOrOIGf3S3TvE1WLknZFB&#10;wntVy1Z+8PShzAi8DmBAAROd8LVJ7VF57JFZVKK1OZC4yS6zLUQqbfQ2ci2+ZyJS9J28EaB5Oodm&#10;dWbXn3/BBZm17bkC2cAnzJKu+hbPg1me5QpeyL874Fn1IgITJJTjmmuulZa3+qNeONYcOaMnpYc6&#10;KrZoRsfAoiGCDD/VbfN9ufEXnWrEMPmL4Zujjjq6nXLyKe2G62/CUO8bPejTPf30nHbyySdnRzh7&#10;JpXZD394NoaaFliYpN3DJoCbjq7j0qd++tMY+9FtKSsGFi+iJWmF1wUlIv0bclT6tAOmMWv8gbbb&#10;a92XQlskQ6EbOUqfsgD5wp98U9Z5f/DbDuTMg2vTunOeVukRiZBPZE/acoYoC6iX8jbfMQzzvoYN&#10;se6483Zo5AUKU/pX+mAcsjNjguXNlr8Nq6VtC4Y5rLifypDwBsnHyOlZALdqQFU5sNSrE96NGrta&#10;DuCaOfOhtOxrHX7UL/yriticiy9BwLTAXG+d9RhPd8kiOomsDVaWphnGeHgcpI5HsTSwIJuMQZuV&#10;bxqa0pkQooJ3j5+0WubK3ppWPkm3X3lBBITheQK+s/I2rmXQxpDDfdX73dqvf/XrnEny1FNPplfQ&#10;Za0OcenQyAd35f0uzuYP0B17D6xvHLp2eEvZu+dCL/j0AGEX1JPwA/yjr+h13wAJzhjH3u5bV8bu&#10;OfyrXsILbbqyV4bpwSs20+PAZNzALBl5BgHVYeq0DI/aKrGAaxTe8bY3hmAPMxAhDZLIqKt2Dabr&#10;gtxEIN0SGFmRtltnAYwbPjC0jWFsSpGrLL6TaQqhGM4rYDq5ROIs/I5/yOTExxFYSKt/gHS2PDwW&#10;efly4NLtEyphrpNnlg/Rk4bQdI2AP4UxBQOc7Z6KASO9Fb/jifPw8OfR7TJ3HmuNMZrmFWMLjLQA&#10;U7jBi3uNQV2AO91dTqJaNgQP3DXb4KUNr1mtRIPbGuIoT5KRGBwgjYBAcB4GPTv56WOj6ByQ8wB4&#10;mF+8Wt9yrTzIRjCEqiysGL3VQAY+v743numlwaED4SQtcXt+uIVuraLosILnMUCCJ00pfpef+UiT&#10;cCu6scir5Jm4ucYAWtbMvIun02gaDbI6k5aD+PYRuisLHbpa/IfWvofIlp1jwfI4Xc/AGshEKCAg&#10;H5/Lg/DIH0HnAb9JowkFnvn53FYwhMToiSO4ZukN+FtIpEUZBMXwXp6CmDzhIVIAU+IFngn4I6F6&#10;Iz9IHh1egn5vyhIvj9h1b3snBd03/b50G2+66SYp/JUYYARKU269dmKcOAsLkJGZz30Qp4hna3ja&#10;XCHZFQHTgINERMekwzLJbQQnnSUDYYcXvLJSVJc1Jum9gw4rjqU46Dk5TwQCR+hRau7FUT0WjvER&#10;ujwiBsDya6W/4447sgfDtHbm2T9s3+YAp222eWV4EaPWIeCEqdwDw19h+tWuPPbYYzGgysSvFe4s&#10;nn2eQ3wmTp7ECagnF88VDzYvzhN4SG4MqhWF+fA3hMrZIOyULej0Ewbxoxl0zwb3YFht7Jgc7JTy&#10;sYRYwWkI86A2YGfDQ9lH4J+sr9804/6uibf7ewRGdjHLtjITHDwH6H59EeP+yZM/kZUP73jXO7NC&#10;yV5IeW45SLmlEpNlVibKgKyqHIKzjSTvFUGVf+IS4hSJvawmLKaMjGY4wrNJpElHSJ1V9sKMPYRo&#10;n9kSTnkl3VCejbJsUakPW4XucxzTiNv8eC/vjJsKXpxJP4LGHZrSFnAgjlN0hpJ+GDqX3SaJX3VD&#10;lZnoR6AAK3oJPtIDUcMZ6h2+nPpEg6HqmBewyvFTDgUrB+ggx1FL2FgMPKVzuLRiz7OVfZKCMH8i&#10;rxz9i85Qf0Aw8q76x421hrpkMgwlfnhiXJPyjwtl4gZH8kqcqyFT3LB86ACop9ZNMCb5qavKT1uk&#10;AyrzXmCoYFWGphZS/w1DLtqw0m9h2VVfjdEn2KG3H3ISP2Fq+xx+WJVl+5ttujFl0SFt5WVahW7T&#10;2B91uuRaFb15UO8h8+H0KhgnOyHbs23SpA2zY6OqzKonwORv6UANddsruDzlBTmFGjKxW2IVvIYw&#10;GFAyOIygGwHR8aQXvgA1FcvbFVde02655bb22OzHObL15+2A178+hSbKQBLTG9eg/GSKz8wjjOe+&#10;3vISYc1j565zfvyD9sCDD9N1dz8nxz2UXQQt7Jndy2+6jRGcRnwZaaII5DGAM1AFyi5VW64KcVj7&#10;4Tk/bdf8/ZaMBR59zH+2L33u1BxYUksFyV1+mz2XRTPYgSP6gWfHRCdaLHpPS5YyQWjkmMC1EBIp&#10;8bwcpDH0+jyvI5xUREQKnvzKSysrPe1+G0/hxWgLi88g3yqbKKr0CDcGDr7BRGCVZIqC+l/OQMHQ&#10;uRtAqVX6KnBlMC0gVbnyPBUbsCgUXqtJURguQSX4RHHNnPws59k7ABR84n9QqyvilGGCmkFDVIBE&#10;WQLkQ7WWukQ8tgJ1ZrxpjaP3X/GKjnjwXVrz43UKkjQlb429qBMnSIsZ/BVWL2A5n0BE4wrH11Wx&#10;F83pUudZXhOj710wpc8iF37DFwvVYJ4tk4He/e7DaCH8bzaXSZc++rclu3W6wU7pgUlIVAgUHBRQ&#10;usuYFnDjaFBc2ucSpSThVfTaKIZUcIV/T1o5t/K36MkOoDrrEBBdQbZWEN6PpbvQmcf9rn6hz4xg&#10;ivTKZIdnvLaSUWurXPmyh2/+nKjHKgn32bcV9cY3vjHzJoxVztvKCinpOlnFUTRTwibMpF+TXdXk&#10;rz2Gllsdw+n33589IpZS2ep8u2nYALwqIw00+GgLzE1o5Kn3Bn/z4TbX4NhXwN7bpW2rLZPqNOi0&#10;M1ZttEJ5Z+tINhzKseb7szLhu2xitPvur01l6KQqg6s5HPbxVMlVxo5sp59+evgg54axxNCw6kgV&#10;3lD3dd2Q52rMbXoxt/TwdwEz/P8V2NeF1vaqo21J9gn+L/z+6ct/U3nBg1XYC8UwnK3jl3EAki1T&#10;7akOS2wzhdsJp/KGZgrDL/CWRtTz7JA5f+484lO5Er93UKyI0tDDuavlsuXkrXhxOLtCzmnPspTu&#10;QXo/PMXW+VVDkZ36ZBrLcOk9egIJ2imHieYzjj37sUfb9Tfc0DZnzs0obL76Zzpb1Nrt9BCgK9Ll&#10;81ScVNhPz3ma4ZwFbYAenzhbnT4ol76+IXoqy8AULvBDT9WgYau88L29VcUX9D+tfPF0LlyKUCpy&#10;5xz0YdBu80A96/luWR42jOo65QmMyUuc7Cm0rLr8PocWCYh0Otd9A1nXwHrCfEOvOMemU88Bp1aI&#10;mVCjiM65RBs+S7o0SJB5WR54nOeW+TRQo0OWTxwBmWuiIN4xN4wNAJ7DFAuf67wl2UrZDDQoTt65&#10;g32m9Uxvuvm29t7DDgscEemZYl4x5CLVBfOSf+YbD804vHdnsTXXXIcJGdPxuNh2kfF+tw91PwM4&#10;Rpz4RyV4d0fmI0E1O5w7PCdhG+JZ837nnXZu1/3jTjz/BZxd8Eoms1QXV7q4FYiVSVKUcMuAhG0U&#10;CLeRrAkXY3JohzTYMuIXeZqXiiL/dX6KFguV9Mh+YHOzEqZxJdoM4WFarcSyUiGIRy887xFH8ig+&#10;yYIqsMYhZ6Enknj4lefG6XmQiU+W/Y5A04ibeWec0DTiCTlZBUF6cc1fBzP4CIJ7g/9FX0fQC+MD&#10;LXkHX5+o8MY3YpegClSP50p4Ptcz1vi4tl0dSDc26fVy1Z1hAjYEJtfgLHOCqxmYVZdP4nR5v5wv&#10;cW6CM2mNL/odjGwqhR6YjWDyz2vhGHjBbe5Nk8Ar8Xai2i9/+cs2fqPxWUbkYUefOOUT2UlsOmOz&#10;6X0hTRmi0pe+bAgHTgHXklVwpal4RZ6UzXTnGk9+iLfR+CdmMWA8r5TC4RrCNJbC6XwVqC5OEaFk&#10;TWXnrHJ7Ag0ByX8reg29GtuHcpQqXq6FBZyeN9Li2KMb15xwwvFp3WTnUfgrfCEpW0O/lEz6nLkc&#10;GMCykg9/dFKEz/vs5AaemdyEM6MRtIU+bu11mJFO6yk9XVU+hW3LzTHPOCzEt4xm7oQv5Zc4W+NI&#10;LX/iYEV1/wP3t3+xpNAuSLGVHnmo3sv7Aw54Q3aNu/qKa8N/J0Le/q/bOWPlmZxhMY6lbx6BPZc9&#10;6O2NHKAidUK1E+x0WHRqLGPaUB2Wf/zjZsZ4F7Y1OOANiYodtJW8chBRnohy3/CyB8Fx4QXZpe68&#10;885r49YaBz3qhK1NJnODqzg7IbV6VuvAHEHpKN/ERMsHoPNF7LX21CHVqqTc66BWPigjK2jnRVhx&#10;ZftcKmWHRs4555z2t7/9LRParBvsAXajHdNoH6XH+FacIjafSaMzWEa4YMHi9s1vPAkPcEKofJzg&#10;pt4tYgKtTq5pPVb5JZbSrcEmUq7bF0dPEv3r5Ze3WyhL7t7n8JOVl46mExhN7zLnshkFCwYwYfzF&#10;zHlxPFzbZ4+EuhSB+1/Z8is/DX3ZzDP1Hty1W96bh/TM5/RDzy/wnePr7hOQil24xoXvfVnwN7aZ&#10;X6+Fb/CZ+kaRULtRNXrBuXfvMOUgHVVL+F7zpkNMz1N0wDf2/BT+cQaIoz4hbHCtOpEMeEpAJ7xS&#10;160vTadOWB5iV3jn3Cgbdzau03PEs+GFsAqFwgkc0CKyVOQB6rIaGSMj+AszZa5eyQGvn9buveuB&#10;dv1N/+aQhXe1DZg0ZStUGDJd2KYdvFYAUpqgwTJOEW4r2X38d9n5NXiDN2VW8FsPOSgeXiaOmSYI&#10;wLwCEJzyLCz2tcLxVwFpoJbjCOzA8sd7OBHthnboWw9iPBPHAoFac1TlUDh0IHlWzIH8wAFQdm+S&#10;aZQ4HpIHZMjsQdpSCyF4+cKnjD7Ml1ZZKo3QbhedofghBITcPavngvdZl7cPE4oeFcuvyiA8wQMU&#10;AateuSM9cc0LOPVaBSwkVNooAzQFe/D2MhUK6cXdaxFQ3vmVJiMlYil3aCG+eiLpKuqQoZ2nDJtq&#10;mMIc+KhHXVwjO1nNkP/kIS3SZAvQX2WngRS218HDvJPC/EijgkOjn57uQR0hZvg7mEndi40gwh/x&#10;5lM8CgN4Ya4VAlc+mG0X+vgFu2gQD9O598bdd1k5zGGL132YKLcxe1r8mC1Ht+G1js5KmQoy47eh&#10;iZvk4T95Ay8wYA4LOL4nbzSWPe4WT+k2T3mT59yWPnFLMD9f+TULIbuEr3RdGVsxr9IefngG9Jcz&#10;nV4CqC9DoU6QEUam16GgqqBJXNmq4xhOW3nQpgPhDHrLm8b8mquvyf76G220UeJHVy03xIs8AWSr&#10;LuWUa2c3m2e2R4U+K/X5tOzsVXHcdw0OIbqOiuhzn/0c6/u3ZeUAG/wsrFaTNLuMT7hOeB6QPy8P&#10;3oYf8CBlA8PNr5XeHhX+ItoAAEAASURBVHvu3n7z6/OZ2HZ3lv5Z2YxiLbf5v/jS3DgCHkNc9AtU&#10;nRyaA9lev/+0dgMrkZyo6Pa9Nlas+DX6LntenSEd50+5iZkouAMc9X22LJbueS+5msQlYA6HsVcE&#10;+0b0vBS3kq9zKEal4hk5cjR7p5wiEgxvFt/VP+OmLICklZ989ZmVZrq1ydwDfEaPWTXOhFrel7na&#10;Llc9qbIQVskj5GjvqmVrX5Y9Csc83F1VZlg2rSSt2KVXR8Y85Y801Moy73oXtGD6zjKuvsjn2Bry&#10;cLLw2sw/s0JUVg7JOotem+DEOOdm9T1kOpPOUzOe8bO01fIlbOBa1oaNKJslXXFs+4JtIkL+I0f5&#10;XzrIM2Qi/RAaGr0Xnstr7TkZjZwckC56q+dDuckj86kyaDmrPIxnGLwnjoJO+a0X4cUAPc2WpVWR&#10;j7ZSPvZ56FzJ6zjQgSa8os05BfLSVVimNx+zjnklq+BPj59BeOpF1RnFjNAeArA7fHA8ihCBaFZ9&#10;J7IaczCAwVbR3Rgx4xKVKYpNa3kcy6bewkYQIxjDPwCFMcgQMdKpKJjUnzzTw9HSZmemvCjEvYQ0&#10;0lkpLOfkpq3b/vu8tm1ptxDKUpMMAxjcABA8yaP+Kk8gSLiKlheBj4KCwwCTdw57x5vb+A1WZ+/n&#10;iXiXjv0IRKWtnougDOEyOaMlZJIKmjOuF7JKAYdWVhAcy6vWDdmHTokkJ2+opFQiqOHXdpUTiRSW&#10;FApPoXIFHcYtvotKCdEiaii+hI+FmFkkjsLrK1LlZpAntp6sqGLQg1gJ3/cWtkpvt5Z81oAHC/AR&#10;rjAKlzz3OgmLnyqR+KmkRrZw28ywR8H4GhVyS96VzsRE4eu9caJPPlF+XegLj3MY5JFwNEx9gcrG&#10;ScQ1rXqZ+LlXqYUpjebQ8RjclKmtIwgqusjbseklnLplMIpImc6P2MTx4spkyUka5bvv+Ih/dDk6&#10;Yxa8kxTujaURm8aQmEttX5j7ApuxHMTy19tZOrgFx14fktZMhkngV+VqKvSMfMRVY2Mwn6EU6uRM&#10;Hnad9y0m44hD8OhwMk34Cn39qgH1QzgV5AH4w3P528vR1/Ikw2jIUcdD2UauJuR9Xz4GZUGFL+4p&#10;+xLPtbxUB20ZeuLdIw8/0q688sosJZ46dWq2JI9RBv5yMpWXBvOSE+JmqMnD7LjGeL09A9En5vbI&#10;5nnzFmYrZOX11Jzn2pxnn88JfKbVUVIQNjxc+aChW8a4vENc4u+4skbRbMIH4ga2Zbzj+SGHvIWt&#10;gffPc3lthWcFFwML/BwhTS7hqb02wJKf7i+v/OShNis60emD8xuMX708UgitL9NHqcZEYPCVtI51&#10;fK6URYuSdPf652+cyChFPY8mA0QZUgwS3yJpCFk8I8vgml9f+J406rh6UHDhF7wKbebZAbFn0E9w&#10;IG7fS+HW5dHBGMJCSD7Kq75CdezZdPJROtNg7MqoDSkdJQUiP6QrlRP805H2XnzDO94jyNQx7riX&#10;Mi0dicK5Mq3btArY9iysAiPMryuiia/Mlbe/5QSrUxIKT9MDRwJw19lIwwK72NMtHc8+Oyc9TDqX&#10;BuGYvF8FxC28pKcHpF0ZZiufKTiUW3rOw5PScXEITSaGAHugpVNZVE8kjhv389w8TPsIHGkX16Qj&#10;VRwBEljOSRW87WlKz6lQKZ+GVPjACt/JJPSKqKFjjiAoHYlbjhh48gkEBZmMSRyC+UUfhIiAjFYG&#10;RRAapULQgrCCY1m3bBM5+W8MHo2zQ7M7GM+dVCIsg/sTDAcRPQ+ZJk7FDPLlY6FKtz6PZdy72EQD&#10;evIlNe+pWFPACz/xUSkMufY3MIRTL1xNYAt8BZW9p245mcv9uVcw20gm9kHhGfLjP0BrYEMrCn0D&#10;Z0dPmjgBj9SJIuALzNAVIoyrRM0XQQSIhq4ElsqaePkFr8FxUSJHdfntW769sva/5i9MhSp20imv&#10;eJT8ZGLxt/AxD9NG+ImSmIkjWn5HQLcQKk49HeJMIEIKtXzhcbrUzJxgHtENDJxP+spIY+bkJPN1&#10;K9WKpx4JojCNdOGZD/WR1AlhBXSHK6rXNmWMWL26l670nZh4ZtejfFXPzK/SlPFYrhMgYuSbyk26&#10;5WaAAhv4yV09EDjPLcymMYppXBJrKJyDHtekEnmCuPjOTwp1F7cKpOksF4WH+m438NsPfSew5cPQ&#10;Oor3dXukJWPrJagJLSz1t6491ItEyTeVLLDMz9b1I48+0v7+97+3973vfan0VmAtrIRCR48PeIbb&#10;4g3MlEvo0FZr2B2yM2R4gThxSOCV/LEb3dZWyiOsUg87MB1+Vb7FWce2jEbpSfENGwGu902/ny7y&#10;i+kO9oCkeQztrd0+8clPtDU4PdTykgqzsAx88ZGv5iWOwnp+7vOc6sds8dU4vZTWoBPM7EKWl1Nw&#10;KoZTftPVSxrHUmOAqVjsMpYGT/KL3aG8uj+ODYBeZ3pc5Y/w1KdyCFShOvLWlmXF64y2RBPcOrqv&#10;OE0PB5PWfQHkorovDwwvd55sjWd+hrppvolBGuNKd2CVXRhgMx3haHOCN79mL64m1EFBpHJsMK3l&#10;yiA8YnUVBBd2HsU+SVvZlkH8eTUYSD4wBCdGRbGIdHgWz8y/8JZGdzIsfklF4bAcJqfsEU+7Ib4G&#10;UZaOxez4mrKLboevwgFT9U/Z+c7Kva8kpVMuWT+IU5Yck1Vv883XNNq86Gn0psopqEfWcsS8gkx0&#10;ueiQJnE1nXCk11/v44h0cUOPWADDqMZ22MKGo706eQ6cwOedOiDzdZR6XRMXNKKDUfYkOBG/x037&#10;pGwMppN/9qB4IJb3+QJbPlpfDD7jnTAsyxkC05kBSZdT5le88XxTTsMU8yx4Wf4MuvYMSlfFl5+8&#10;57kOJb2QKrJeXYe4xhevxgh6gWZeiCsoMhqsgAoBu4c8KjOGjLTABDmMBHGjaKS3dWfuejRW+E6G&#10;4HXy9HkMGCnNy32TfRaPGqWoglYC0vi64ZBBJbJQW5gVYpSLZ33BtCBVrhabkqwwNXwun5JeDVXl&#10;pfBVVlNoFC1IwzMR8tk5c9r733sYBoYCIePFGwbHycg9+YSnPtPQ8B4eBZ7C6mB6H2UGAJddkLcl&#10;kAg9Ck5FpUedeEasyKGBO3mq8qwMRaXwlUHyMFWXifiKQ/AOqIIZavX+tTLgG2Ok0IkrjD59/yse&#10;aT0rfz7iq0EQF4105QItoJbCWqyEInMCKnmlYrB1yQPpkUZlt/qaqzPZ7B0czvIzDoRZJ8cKawAX&#10;08oWW2UqHvJF2aUHxEIi3I4X4VeQEHgV9GVUzO5kOUwdJ7KGSBJt9Yi3FUkHJDQJX2TVrXIGdV58&#10;JsXQpUHh6wQ1e8R0GHq8pMczx/1Nzw34ya9VmRFW3X3VUvXAGWVhWmE5E1nep7szyLQ2ffp9rDU+&#10;p2200YY5PdH0wvS1+mKepuV/ZNXL3GfyQWQjI+4Ntvp9XlQIg8r3+efjYCgrk3RZc+GNJKubPOa9&#10;hkdnqnSPMs4L+TJy5KrtmmuuzYl1Hjk7adKk7OBpd3ZNqirDLbzYDuEW0GQjPtED+HTllVe3hx6d&#10;FVthg+LJp58LDnEAKHvmZ2U/ffq97dRTP9VeoOv+RWZsP/ro7Hbqpz5lFuFRb3PEO3LkV3xTLqGn&#10;eAUjLXddMF74BpYG04qgvWc+Dywf+R4Y4SP3yqXXzRrmlGGJUnSSlidhbQ9HWHEaeOdQgfwoJ8KY&#10;PX485z0vkrqufalMjG+8wssY2sEa3pFOOY0OE8ncTft/867n0RVjdpWF+l6mSIil6z7QzpneCqjy&#10;8K060KHnLUmKrpW2S/iDdgRc7Am2F8fh33IQ0WNtD8EGReoGDIN2xYorpBdodN06ocdJvog2OsiE&#10;zOGZcSkCyAM9lT8OrTmcEAdYGAArekMu1+V0ySt7JINF96/4VWnWZkjKIQnplZ8LmAvh3gFpnGlT&#10;UAfhJoCW+lDyqfz6cmn+hr6+8VYZ+dx5UcpJpzMVDM/EQQZY3y1VLsQ1n/SmaWKxHTZmi6aSL0+h&#10;m5iktQygHaTyXeWTYWlutB+BB/xePsoe51vjVcS4DC97touoCkJCkUplBdhFLHUQ6Z4wsohyGsex&#10;PDPvu3tclqQ3lXEkMnVXpsTviJJ/y1zcT6iCaGvIzYRch2mXDfEBH4ND94/B2cmOyWlkNMYy3q44&#10;Se6Jyn2YiPKyFNGKw1YDj0KLwidHaCpPLEznSZSFdzLFQn3N1deyQcRMjgE9jDHB9dJNmO4rGSu/&#10;aBIrdAuSofhSz6owynB4pxHyvflbeHxGMulPN31X0Zh/+EwkrwNaiQk+8etZ36oQ7z5eRAu8rmoM&#10;nVYcPU+AUEAA1vMhQL2PIpeHHhxQvt4BrHTE7PLyffCBDg1YWmYZbpBCAvFiEHUxvSWOPS7SJa88&#10;GtrCILzwnXcxpGC+++6v5YCOx9sXOXFti803z5n0kydPbnOYCSyvdQClyYp/ES0u5a/RsFvY2d/z&#10;2KZ23vz5WX1g3uETyHp2hTQ649yVCebrZCLPmLcbWIfRgjWGyUpzOUpUnsVgMSbo5CDjCsvxuqqQ&#10;V9DaXSM6aLdiP57pZjPz6d5btIix4kzAwiAB11aueTjT3I2HFuJ8LGD82/MI3FBmHc7qcFKqfCma&#10;Bni/iNUGW7a3vvWQ6I9jlMWvruxFL9CHyACpwxdp0XkqB0ZdwRXnfX06GcIPk9oas2XtxjRxHjsd&#10;Fo6VkjorPspNp/37bBm77777QJeTu1bLSZ96c8wrZ1+Pw9rkyVNz5vpl7E/P4+ZeArvusmtb0lWw&#10;9gaZr8Gsokdcy3e3ZN6Jk00nTZkSY7uM+QJuCnbV1dfFyajWek1M1rA75HLc8cezIcqLWXolvptu&#10;tmkqQPXBnORVlY36VcURYULyBhkbJ+reoCGv1y9LJ8aWl/r2ZVOe6pzYU2plEwNtuTA2GaUMwjft&#10;i+/UpyJemYAPDFAK9ZUZXhul3kfOgZaHsX82qnRckxc5jOz0pZxH4oFLimbKPHjzl4qdvHSeDI6b&#10;20pbwtyKzHfyobT5m7yxIqTT3opD8MAW+s5nQ5GLdi2NoDTaKr4QonNmC632jgUZ8K2APUVv1B3l&#10;49yzctDkP3wiTeiChqHo8HLKnA67ZW0EO0apf7EZtjBAJ44rBOqIO6/tyaceBe6yTFy3ArR+sJw5&#10;ibfqnKpfIkcQsjyAaH4Lb/KnfAE4dIqzeDos1Jf3lDN4Jd8ysROcpcF9AIYhv/AF3GqYLd1xRTp8&#10;HHQMSF+y1W7SKJAY/qRP22HdIv7mXU40MUjjc8WgHL3XlnAL32x8oV/wSpqoPfJ80O6LgfpG4nqT&#10;B/4LvvklvbqjYgy/9LIryBxBqdQgFeOOsHIsMDkqQBXf5TIvUWijFGSc+CLeIb+EylZk493hrSzQ&#10;4LFsakMn0mBMl3IvuvyL4C3gZBNhepyiLRQ3YZnHJgwjMwmFrj/ylhEj8ZZWYdtGx2DdDORZxgoV&#10;yNixo1kLvDp7Qa8WI+/kouEYcHE3jRw0noUoEy8QHuDyTMNpyxJVjNdnHA20xmkk28+OoeJ5O5ML&#10;t9/2FRgcvFkEEIHLSL6uSe8D4oYyC49lAMaTCT/FZK5VBgVsl3vfGlC5Ekk5kNbeBn35xOXazR7E&#10;xYJXBbOrQImjEpVSVVqNr04U5RSQxqMyi7JDLHDi80orONcGPp3H2vVYuJ7d+OItOsKOARP8y0IK&#10;sGij6xkj14hJB4caSbdEyBtO7CVb8ltBKw7eSJ94xCswTZhjTopInOAt+L31rW9r23Nq2h/+cBHb&#10;v85kl645yMpWOHKEroXIV7ysxFzTLf/E1QlXrg23JfAicKxQrVzNJpWodM2vSUzy14p9lVXHpOLU&#10;GVUX1C3R9MjWFeyiuXSkejO0rcFGIOSO/FatihagFj5363KikoZfvc8EKfi7xlpjY0CsZBwTdWKe&#10;3dyWEwvsmsBT992lTENmS8C5EebFXyaiTZkyNTqtPsfwgHPxChYqUumG7+ZRrzp5+jKh+B2j1z3x&#10;x/gqifx2m9wYDaKu7CGz16L01/gpNxjJZ597ht6ZheyWuDnGChuBTIZCg+uwHXabNm1fxtoPYLnv&#10;I+03v/lN++NFf+Qktm1zVknEDt06F+qAumtvm1eWJxVmbSbWuVmZ8rJycFb7Y7MedyZzcFAwzz7/&#10;LHJdGAfRtf2L6C0qnkKzoFU8fl3+J34GeVplB53reGgm8kUZ+HXMV11Nxb6sKi/1zeimVy8LBhP6&#10;qJiUfb+Vsl3HqvdC5jL0FXoylkr5LM3SQNkUXl/xaZx1xoTtRAY0Obj3ab0xTzeKslwvY2L/008/&#10;zSTEdbNPwpxnno5OuYFaVSqCkZ8w0O5h5Gs38PCR9Pw8N7ettc4a7fHHHufQuEfb9tu9Or1Q7oVA&#10;NPCuCqf2AZHfpKXspNjyegkz///973tZcr1p+GUWGeczKXiGP+EoSbAn9/57OvswbIRDvJAVEjfE&#10;tu7AzoRrMZ+MTm0TJQ8tjWVRwamXc5nx//jjs8lns8w1mf34LDZC2pnJlTvQKKRMUrZScYOAeuMR&#10;2Xfeekc7/PDDg9cee+yRPR/E35UeU6dOCW5VVkCZxoTX2l/lrXxEZqjPwAVkwnPTi4+2zj08ev2x&#10;jFuHrGCqv/zNRFmYpOsXOQIjwwXCBIYNavNQFatHnNwctyLId3HJHh30kGh/orNRBOsSF2+SVrzI&#10;Y6jjsH7hl3CznBu46pe4SId/hjis/Lr8MDoICDidd+nJCP/keyXIfx1Gl2tYuav8Ts4Toq0JPTt0&#10;iYLCdp4YtLXXZWkfiAhSJkVRO4bFewOGEzuyLIFM7LqwReRe7BkKQOllsEySPJVNpEVORsgY4TgR&#10;R2MskRpKdcVK3T3PPZ3pWVpy11xzXVufPa2nbj65bchyQD3keKMU7LTA4X4UgLTLqDCsOCz0JfxS&#10;3uAB8DLg5uVwCDh2eK+OU7KQFqbdouGzSPO1pySsB18/wlFYvSTEOzoGbTK5PNhKy//QI02+09Da&#10;5aQiCadgGQvlCZ8qU//3+CJ60kRjClj3rhercik4xiRIY3IzIk9QIBXfQmhcn5Fz0gxuRSsM3/FN&#10;Qec3a1cZ45ceVKX4Kzzu5b38FrI8HuQ9PO0LkgZUHTNU/KqQTONfPGL0avKUKezSdnryng//VXQ3&#10;vvDXvNU9Zawuld6Wobb1qaEVDeXIDzCUP3LtCpVpgmde6gA676PjpfEJhftKHbG14dCCeQnXyl9d&#10;cXMQ9TctIHODNnkmaOVazHfzDtYKk680iLeVgnnULpXQRPkSjnogD5xpLk69TizH8KhnkNLxEllx&#10;o4zj/JmjniAh8YCVzHmU1gDxfOMzZSF/rPSkoSZCQRPlzDjyOENFxBVXopuKj3kPi5Oic5N0Zpvn&#10;/HIxZ84zWfrlqXdzdOAsBMCr/Sn8FX7RLn8QFZW2fFKu0ss7+MuuNYknT8RrXXaaW4GTJz+cO2JD&#10;w54PvwaXpqVsQKfOoDxczrwgHcg+RObk7Tt7DEfivDzO3idujW5lvgkbP5Uu1ax/05km6bprbZRr&#10;47/znW9TYT2eXsbVaYQc+MYDmX/0Jhoo1WvT09jLRB6Knw6d+mmDR+fUntJVGFoZ6gx37ZV8ltEd&#10;U8V1BOXtOeJ/+hOnh17xPI1TCH/xi1+3PV77urbDDq/GOTJtUkdm5ktS9l8YwoqIC9pf/3oVu96t&#10;gb4yH4V3t992Z/vQMUcy9l+60OPX02oZsUfnl7/4RRu9yqrpObuLVRX2UDkE4/LrQSdGfNUOgMjX&#10;4fDo/PPPZ8Lsmzms6ffoy3j4OozjpB9oxx77Yfivc65ctDgEeOwyQGl1meLdd9/FjpeP5MjpSRMn&#10;t/N/9au2Jj1+EyZNqnKETtrjKJOslzaGH6efflq2i9b5N+y66670UE1KY8B7+Y4ycoVepIzqPJce&#10;rrRVdd/bujgaxHGujrRJpsOUL83jPBtuAoeLvh5UvtFvf7V/5DNoaxK/dFG7Z2u/d4CqfMo/5AUf&#10;XHqqk2Vdtxj9t/5dBs1VvKuuMZ4679kApq/6perR8BN8YztIL+8t5zoR0uy3elfkoDwx64I//OCD&#10;DyJ9GbFE6hJYuItRxI7wzADBgZi1SRkhnmG0zEDBauTUwnjqGA4Ls0yNoaNVLYJ1bwXsrFXgkVaC&#10;xEGD4CY+Er6EClwGJ5+u4tOr33rrKTnIwe6U8RtvGCdDxTS9XhsXGFfy0okAKVu7OUURevrKzd++&#10;S8W+yjKEoi7uGBHSysCKE26FbukqkWqMxVmeyMyqyIlp9glyKSoU+uq9tJYyYhh8byTxIt9c514A&#10;XPDTK2T/UthWaobITCXhWvqTvnvey1FZGAFUeS9/C6s8y7syICqoCuUjvXqFWQpmulKgrIgQr3wF&#10;WHgHp6SVtsJNZEpXiE5mTqiJA2V3FnHFfQX5CC24kKVBZ02nbxl4zmcmunIZgaGcTyHXERFuVQYu&#10;P6IrnO5289GwDsu8D/FXt1hTTqWhDF3b7c5fTuAyfQ0PaJgprIud30Cr0JY3uMcJRIek3bTS4/rn&#10;oVwPLNMpiUTBlIo0QwDMQUD/PYZ0NK36Meikhi1jdCif8V02Zq+aMo7nb89AB8chqwXsMe6mQY5F&#10;Cst812RsUl7ECQEf4aUs0D1qWvmXXzHh3kpbSdoaFLfohmXPSX681yiVcwEPCW7cYutapxtQXRlW&#10;nsLjH0Ed6suDqdakdXTppf/bJk6cRPf8lslDuM7afvDBGe0bX/9Gnhl3HSb+bbPdq5JnDD+ZGFcU&#10;5be0Cvslxvkt0xq3UZwiKN7VA2L+LhOjBYb9cHngxM0mtN12243lwDtVwwKKx1IRO0/Aw1SyXSsZ&#10;jGF5cHiH7Pqu1ugb924BO2vWrHbmmWemgqt9K0Zy7O3a7VNUcmPYD6AP4SE49vwbxiY8Z5zxpWbL&#10;88SPnBCTaOX1u9/9jhUSu67cfh181ZI4rtoF6LZn9Bvf+FqWKTrvYx4Vivzdf9r+HCh0WPEZxkmr&#10;ac2bn4Q777gbnWrtc585jS1tf0tl/Nnsa7Dn68pmqLPyPOWINJbloTgQOsA3sCnP+977XjZou79t&#10;izzWo8v8h2eendandlUn04pHGg29vDfcYEMq52GpkHVyLEv77btvW3+jDcL7VAHyprLN/1Ry6Lk9&#10;Tffee3/K5RFHHIFuPNj++Mc/IBP3JrAcOMRh2RJr9MKWOrKZS4+cjdInKburs25/q623aldedSVx&#10;CjcuUkY7VCmPSzjNb532xoPe1HbdfXf2driNsyO+1y5n/4GzzjqL+TUbJR9tuLo0WIdF4TXa2EPy&#10;7UPicCMPDJbD9HBDrPZgGXWK841eYPhQfTWk3EFGSPEB8aQl9lRHFNSt+8RZmZpfyiLlzzTqSMoQ&#10;DY00EOCH8SKPDjd1Yinl396G9BqQzu33ORsAhxfb2sUnWukNaKTRQp1pr20aJfyal3Cjl0R2Mr2h&#10;p3f4mNGrh9UqJqCCeFoxCKw3QDLJAuy9Y5vu+VyemSlqnMNCqxK4xadde5m9DTEDIJqQGa1yRISX&#10;Zxeo1Rg/FbbxX2ToYTjdJMMQkPnY7ejWpzLdCsxeBScxWrBM89L8hcwZmNcZC3OgAMHdkXbfkYfd&#10;qqqQ8V0LqhIqXOk0f9FSMKNGMYeAXgsFYO+AgtNQjd9woxwismTRvAg3htYSqbBCdcdI4htSeDuG&#10;W1l7L+XiAvfrnmdhvALxLbRCbZ5VeqkA61TaAjUtf6VJoU9HTBjGr8oWQ8r7UumCb+st8Hiosg46&#10;FOIU2pWDmpOsBnFzsk16TtK92Bkk0SBdOYDcgJDOghPxzN+KV521a9ExMm9E2+VbpvPaUAoHTOLr&#10;L8abTcJCxYKgw/bQw4+2q//GITb33J3zxTXWDhdp6F1PXnQvj/FXno4b6whYydYkoeretkJJxct7&#10;56roZKY1iVFznoF4hS7k5ztuwLG62i1wloFswclzN22puBYkvjg2GsO+VaqOpTVLATdP4ZSuVYG3&#10;sOsMpLUK33WC5bM9HiPgpTKycoZ5jHGOau9997tzeI0bq8xPK0T4YIyqKYd8wMP4EqITo44pm3yM&#10;w/NUvjw1pMKAllxTptRzeSe+tlJMXYG0JgZejAgPoxOk3X777TMnQx2y9wgthCbnBy1tUyZPbqd/&#10;9rNJ5xwOvxpP+SXqZm3PnWeCPPH4E1lmePnlf8kcgbU4V2DaG96QCnWTTcZT8SzOc/FyqE/69t5n&#10;n7bvvvumJ8WWk7y5kQ1nzj//NznO1dMknUeyF/GO4rAchw8czpTn4qBxtCfjHlq3bhf8ze98sye4&#10;nfSRj7WHZz7Utt9hx+StrA2RdfhgZYVtwS64cdA990xHXkvaQ6RxOHNVJ0sbX1OAGJWRPJLHEu52&#10;tAfRStYJ+fKXvxL5O77vsJCVSxUI9I+PgjBfg2hoI1dlM7NRDC8dd/wx7Qtf+GK75JJL2gc+8IHO&#10;BnfySgrzrXTaUo+9tVV71DGH5/m55/68TZw0MTYxjr5yJk9xNZhW2+oqDE9/vORPf4qj8zyHKu2E&#10;Azbccu+KAeQuhpblnkfcpcxvttmEdv3112UowO3dr7jiiszrcAgxdgtZmiYTBbXrlGHt8Kte+cp2&#10;5x23t3/c8A96Yhe0iy++uL2Xw6YmTpyI/ogneYkk/4Vj3eCGdp4Bcce/7sjBTPLkLW95S3Q6TqQp&#10;SGvlF0ojFx6pkELq+Gz+XlsO/aor1kHai0rLUBIOfRqCxI1+wDNiF3zyGLR0pDd4L8axG9wLt+Na&#10;5cUz87XsrI4+6rD0OGbIWh7xXvz1TYSThqlll69Dxw6dqT/CSe8acRJAYblDCTxXxOWyiZfyIh1L&#10;4G1kyUfTKv/h38ZDNEQx8BKcte+YvgZCxPX4LZBBhPvnKAijqGwF4DdCBZCVgmNnyBangZaGafjo&#10;zYufRklPqfeYHqVQaBR8PgKhGk9jZbDL1i5YsdYBiDNAXo472XVq6L0uW4y86nApo2jlFNGAU1p6&#10;6ZICCXATljBkiEovbk7a0wkgEXMfmOuAh7b5pAltz913bdP23LmNZnaq2+rCLuKWcKrUl4DEJ0Im&#10;P/cmkCd+7D8Qfq9wJSff8Iwb8Y6icV1phLcSZqBIC880KnZ5Rgkrw9AozhE2QG2N1iseEsS49wq1&#10;SUPJ0PT4inlfymtcW3+Fc+ijwPc0dFFTeOKE8EDe2c3nntzCo6eqw4v8gKbigk1korLlDpjGrZyB&#10;AS3pfeCZGDjP449/vrSd85OftVmzn8ShxJNHmTJPwkIHASPY6jQyg89WFjEI0U8r8hdj4KQirUpz&#10;ArbIRk/jcJV+kbzkJT4WhswcdsMUKh0MUxkAdYEuaO7FObgnLlwFH+P2ckWhQqP/HE7SEUscdMp0&#10;fdc2Awyik8K7hBYN/bVtETo4QLey48HKeB6TZb/13e+32++8q33SZXi0cDMfAkfJIaFM1pKnImWv&#10;n5SQTlLNM/xS73lQhq1vCZCAP/Exn3Lyu3LCM+eIBFd53Rkz31p+3CvAyVduxOVpg1auGiGDE0sn&#10;TZzY/n3vve2/PvaxOA2uAvnwscclXuEEqTQe3JDmtn/9i8rsS3Q/38G588e2rV/xivb1b36jnX7a&#10;ae0V27yyfelLX8hhPxpysxhJS9zy6fCkcpRPq626Wlp9Pzrn7MxVSg8AS9YWvbio/eqXv+QkxDup&#10;cL/cpkyalNasvYOeW+JQ5aYbb9IupoI76eMns/++doej1ul9nDp1i9IbMpUPhuSHffJ3KM7xxz72&#10;USYRX8fmRjdSqT9GK3sbTkb8APvi0+ME/MhEHSGtzrkNAomwTDlOfuKJJ4Y/9sSMWgUHE7iZIa9J&#10;4WOI/uZavW1tu+22jZ5rX0etOqJ99rOntb323oslt5tEhlZqtlzFkdIdnruMzLTHHX8ctrtWzlgd&#10;7LLzq9s2W28Tm5qcSoTgV+VCLEyn7XWOzUFvP6RNmDApG2VtNH588ignp3DV1vtNOVCvkNGJH/mI&#10;NU1oWYEjeNRRR1Fpj2gLbUDiiElfdNar5F/83mD8hu2/T/003vVidgikjsGpG4FNWMTcAStcIarn&#10;CfyO5P3NV1zZzj3n3Lbeuuukd+D+++9nq/ufMV/lDRnC0KGHHL5klKSVZ44dDo873IVtHOlH15wH&#10;o4OygMZmygmH8NmDYq+VZUe7Y7vZDk7PHykyfGYvlGWQihpds45IZS7SsKzXq8wTy3050Q5pCUTL&#10;bD1s/dU7BiZ12MWGlg3tnKUTR10AJCMP6zRVNvUruiZ/deKle7hIgmPqD3Arnluu2KOHuAbt1fDz&#10;L7ksNyIpPrW8oyrIERiqzDDt+EheyVhlEXERkCnCsxtTj1vF0FgnSkdQKYrOhIh0wkR5X1g8F+US&#10;bZjHvcRUAPF4YyhJ3tudaiUM8/lN5aLtx+uxgBKFAFwikPL/FOicUQ1dIqyjoUpZaMTfzYFMKtwy&#10;nLzDsVgEnrfd93B78NHHmWzzTHvPoQczbkO8bi23+YUWgfCXMRh/EJDwlFO8WI0CWTmmUxF5zgNx&#10;hMAoSdEdbgUPoBSPgGGhq8qmCovAo7DJhCt+M67vRfdOOkyDVKKsRCDvPvAcnEiF01Dpc/ANUSLL&#10;EMNNZCqPzJ/4/Pb0chlFrUmPuhTGqcpWJFKhWAi6a9Mbp2CIm68scOJS+OjN3nPfdM6FOJftpRek&#10;9SOPpUG9jNMB39Qrg3yx9W/ou93lt5V4x8Sis7IVEM+hwQQ+02GS5fUi3ff9O3s1UvjNPXqifqG3&#10;8MR3w3TFCeLVd9177VMNgBhGC+WhT8mP13Ec4myHl+BqofEF752DUHLBDtJCGE5L8drrrm+bcrrZ&#10;f330ozgCnggKzZSJzA/hWmMxhMrV8iGP+V/dhB1uvlemosBfQup387Ps0cUpP+32jfzEJ2nkUyHt&#10;cw2G9Nmr5ha/O++8Uwe3ZK6BcUzZ1Rt77713HGpPWluCY++kX2WvOtiweOa5Z9vJODdPcQDLCCrD&#10;HVktsMc++7Y//ulitqR9iC7leznF8Pyc/OfqAMfjt9lmm5RnbYTfsZx0eMstt+AInInsy4BqtA2y&#10;U5r/yZbBZ5/9o/atb9Lq59n8paz8gBZp3WqrrdqnP3UqzubjcSahtG0+dSqODhNQtVvIXLr9Srew&#10;a6iJXigmBe6y6y45bXDI0F3oWRgbuhYyjGUDTONbciy9DRzg25CaM/uZzLF48gmcXOEjjHGsGOmX&#10;Q5sXjyMDf0Tc8jGP/Rkc//4H59vLS+WgcXe+lJVNqn8JJ7E0+uuPK2luu+1fnJbHnAQcnReoXNXX&#10;5595se1GA6d2jC08lWGFKqsPPPhATjp86sk52SVxODZx+gP3t0Pf9ra2Jsds01gGu2h3+Bvc0Xd7&#10;tc748ucYinigrcMyYCstez6cSPpmhqAHuNfeF5pS45Jb5qWB79+vvbZd+Nvfepk6RJhbMQR1OMML&#10;yjSrkTqe2EiwbL52993bVddcQ2Vsr19NviVKnNbqrVP/U1EkX2mUR2IeuyQiPpN8WUhlK1b21DnP&#10;Zf31N0iFrGLJYitiex/ll/VclT0vtD3kA6BqRBRc3wuXv9iPDCf7DHsdPUG+qzCvzpUODp0gqGwd&#10;XHsNWFNhD7R7L9NJy24aUEi+dE09BSQwS4eUPymLyf1PkFCfDOqfIb16xPVu+MhRbmRgNwFGRk+A&#10;MAQPTiTM0H3eq+u0YPM/XUTJlGuRSWEhjV1FGjs9P9OFATwTeTln1z4cSca+c6ZrbXJjpWhXDBUU&#10;HwmTggjNCkvCeGiXrsoMJCIYjGs8cITBEqo3Vx0LcidgIKRiU90nn3AleRRcEbVrOi3JCNMCTW8E&#10;Y2iXXH5122bLzduOr34VkUgP0GE4I/GmtJ1qBH/ibOEurIALTqEhz4oGeRUnJFrka/EvPoUrSV7P&#10;IizhogSGoGtGXfC5+a306oxs6xwlFRmI1os1pbwx1C5uyFR51KvqJSBNKhPS9UoS75I0yZHnvRIV&#10;POWoQhadyY6ISIJ/eEzkmSJFnIpfuArbyjLYmYgCrtKPpXv1F7/5NRvLLAB3eESlFK50/FG/5F3R&#10;BUiCNLz8vgoFuQFPHjskJc5V8KUCviITr9LqR999L2+EpexFqQyV/BBz5ObD/PouFnAw7+AUaojS&#10;5VteOSk63P0dxN04gVfxlWF4AW2G0IPyiv98Wt/33fdAe/GFeTFG5m0rwU9kJCHokek1OL18LD/q&#10;hXGUqUbUPPv0GTYilZWWKx80QBo38fdZYAPTtPLOU+A+/vGT4hDss88+meSm3HWWSJR8rSidROa4&#10;rLT6NZ1OKYDAmy1px4xq53z93PYUk33dTtZJckKY89RTRQNxHRv+86WXMW7+zjZxwgTmAm1CDCuB&#10;6qZVbaX1+uuvD97OVYhbDY06LEtYjkl04jSchZs5Hvruti1dzvZUOstc2h6c8SA9BnclT+eZOHfk&#10;qSefbG848MBUrmQ4GHpeSOcAh/RcwFHLs+jJzEZNwFrCkOIOr3l1e8973pdhTbtb+/LokKDytDX8&#10;4IwZ7ac//WmWoiqHdcatB07zWSVzcNttj11ZrQXa4B3dII3mIfrExQ1st/6bX1+YFrp8tbfUoYip&#10;m0/BKbK3SB2uVmh0Cbwslk5AnEG+M2c+gkY42W1JenrXYHLkrst3DW7mR3QzC2/UG2XuhMbHHnsM&#10;+liXb6sXxq9Pi90eHSsl8QiK/Otxdsh1gDy23XZbdGF9dGF8yskClvVOmjTRwsO9tqF6l00PpnHK&#10;LXtTccbexcmN62+4YXRmAZWxm1Lp7OjIKIuyCZW3VcDq49bN0NE9d93JnDCdxNXbhIkTwckh4Or6&#10;1oFIGanUVVaEFdUMFTKg9DT8BUd4qgMlDQrDvPmLc5AyCp8EkO549FEeuLLOsXz104+89Fd+Snue&#10;p57S0fSRcSyfrGBCD9OIJv5y7u0h0FEzncqsI+nkSMuk+iVt/XW/023uzV+ZmjdfeysqH8iLPq60&#10;++IvHq5k83q4iimQOAG2sHlbClURFFe6G4lcQcIpmDHyQCK2xHSmO8bKDIYggCpIsAPEXTphPn4N&#10;ZXBdraCjQAIQSg5cRrFDdJ8nRPGxVQp15C9W5m1GYNBVupAC/hILNh0wBdDjkRJCLuKgLA1AJGth&#10;V2tCvOJEAngxAJcvX9IuvuwvWUZoviK5DPhREBPJL9NwrYHs6Qtg0evyEQf7SczXeRrSUjhWnDJ2&#10;VpzeW8ETB0UI7qQJ14QXFKCei17oFkzxEZ4nUnnttyoHYNmHDG52tYdugGdcG75lXN/8kJFBvIbS&#10;E2Sw0o7Mwh9pBGcKfAyGEZSRn14BgRNZ+Kr7Kt/g4QPxisD4T1x1LbTy1A1k5uWgj9owSgKlr6/w&#10;vbbCMcgrg2l9blBn+nt/7br22QB6l/wVlXlDU45SBRfTyruaNyJuwS6FJpVYd5/n8EDdEGcrwTik&#10;PKuZ0BVRVORNJq3ySPi9QRKGASzFolhBuYmjIX/zljeUQVckjGK5bLoXeR56iFu9AVV+bIFYBtMq&#10;VGbgpXDDA6ClrJCTv77SIZD9junLx3kc9OKvFag8kB7xtTz0OhxcSeNkRntghGMLLxUIBtoeNjrJ&#10;qNjXZib9E+1b3/oWRo1KauqUdvTRR+e9PJGmBVR8d991Tzv8gx9sb+KEQu2Fy+F0Qg52XJdues8R&#10;uOj3F9Fj8HSbOHECvSNlM9ICA4wG81EqqEsv/XP7zGc+095EK1NHvJaKVrmGKe3Zp59p+9DT8PST&#10;T7flryhdV9+dmwEJDAfQQ8CwjZWa8xbcT0HncAWVrPzzq+70Qb449+jU0z5ZCtK9mP/SwvbIQw8T&#10;VzuhEwWpJDM9V4klv6ZMmdK+fMaXOQLY5wReDSxmiSp5LlzIwURUkL284mCJg3IC2/0P2C/fSrjy&#10;v75bP09L+Zlb8ufKxpHDD0d/6IjBBMrB9zod4qQukEV+7Z2Sx5ZmHXx7fXbfc7fBtP2FJxE6bEAO&#10;AMr/6JN2QMZ6bPCbcW4Y88jsf5djb8HQD8zBSXCIuComGZD5BeqnZQpvYwOGbDxg6Kqrr2FPkHlZ&#10;frrJxEkgqw4wHwmjLG+dNKcUh7Gi4QmcsrPP/D5LcteOk/Wvf97WDnvXu1jOOo002qWVDpJ5Ku+V&#10;QT6pM5qEsnOoiJRxj+1niGIBOItTeMtLV595CqFza7R7qQY6vsYJIG1kILPB0fJlD59lk+qb/IAd&#10;x1x9gec8sJJX5quvsRajIhz4xIqWhfPmtsXz5wIB2yVf6fmzjvTUyNSb4ghMsCc/IhAsT+EptCQj&#10;61+eWd55WYSJMx/LCBBM5l1sEFmoAFYSxhYcTMlrKayIUdIwzWQiQWuM3xDNP3/1gIMM8aCLgBBQ&#10;EImPZeVXo+iYX02+Io2cH/SSFG/B938VDBIBXIEFDO9TCXBj66U3cgoy9JJQIyULQkUlSnoxMr7r&#10;jMtb915AColsjECwgIhHumd45xHETkq0d1+6fG8IzaHdOFRQGDtpWdnKA28fWUiDk4KKPxxcY9x4&#10;ENzNnbgFW+UsmhVkhE1+kR13ZRTFUKXAiRNHPlbATuaRZJWt0PS/b8HP1h4FTmUp58hKgVYxcQ2O&#10;E0apwNVWoyl7/gSf4AQs98OXno4Rzv5XjoFiHD/ylSCufZeVT8TRqibwjADj7UBQXVYA1wLmbNjM&#10;TwGGhUVYxvdrd1//Tj3wnb/2GEQvhEkw+9oxUyMD/zEe/QqVfijBSTa+E57OhsE8DOqQzoEVhstc&#10;raSCC+80JnZDmreV40iPm0XQPS7+Crd3YCJf7k1vsJINL4pF4YdGNe/gOimju85PWIRhsBs0PQEa&#10;23BZHqoPxCXfjEdqGjvc1YcKL9dqn6hrfIknzVZ+K5hXoSMg79RTCElSYUm3a7udH2Cc0AMNZiO6&#10;5uOv8DbebLN20sknZQMm4a7LmK0RHaMVlr08qdSBvj1j3pOnTM6QjjyxJbXTTjvGCXj++RfaBef/&#10;T1rm1c1exj9WKfhxvC+VjScd5thi4DmHyC5/jamabqvT1pzzBlQwKy4r+cgBOW+93Svb5Kmbt5kz&#10;ZrbnmHPikrxNJ22K4eVwm9hAUoVO8S7dk3deq6/m9fBDj2bnx+n33dcOevOb2/u32JwWd1dBdjyU&#10;kdJu2VAXX3jhpXbhTy5os2fPZqLj2ExqmzTZZXHQqA0UPt8qVhps5QGzefznP1/eLrroolRE68Db&#10;Dx9zDJPx1oK/yrpwFL/YHvJMvvDrrjunt7OYAyb9gnvVq7Zpxx5zNBULN3pwBEbEzQUolbcOoxu3&#10;nfeD85jx/wC8qGGhI486qk2csFn4GOcVgxQ7Qmrzi+OCXv3iJ+fRi/GPyMB5HjvvvEs7ksmb/4+4&#10;9473tKru/ffMnOmFqTDAgANKU0AQUCNFRNAbFRELoIKiiIItiVgQxdgNltxojFxi5CY3agwigg2N&#10;igqoqKioFCkqMkjvM2fKOXNmfu/3Zz37zJjf6/59n3O+3+/z7LL2anvtteszn4Ooqg5QTorWEoA7&#10;NEybM7PdeN317R+YylnNLhp175KLL2mvO+309pRDDgW+6GNLNNxeoL+JhvqK712WbY3PGl59verI&#10;Ve3CL13YDjroAHRkSezFkDy6mvaIMhNmfRJwqNfOWF9wFuOUUQR6+enP/AvTHL9LY7odOylu5X0a&#10;63CGaqq3+J72BpBC9ZyWskPAhUi3rqfOyW4aZu9r5NFODY49cpHf7u447XWvp3RtHtMco4+0gw94&#10;LKPQ+1O/gDzoYxxv1hZNQDvzh8DrNrvIMKm8LX4FIyJ4VlbqBzY+TgkJY4cM4087PSIDykQBBKGD&#10;fjKJYLFJIwdBNjIgCYgAt2LZ8Fm4K6zTW4JQK73I6HXaM9IrkjgrpAtjJqbikhrPC0LQgsBIms0u&#10;/nLYuobwwhAIttfjwiyV3EqlhxXYMFLjtI65yCkudgEtGxSVbcZgNGR23rBFOsuUQcpbeqXHRiq+&#10;nbDJk4qftPAEYMLHlnEzk1PSdCJoBHmOseVmOg2pFTbzV+R3u5bG0bIoAPjyChXmHh88+eSXCYTb&#10;nYEMzyQlYaS1XBmrUnkvTRoL332dyk4hoYW0SsTebw7M8JdPX18xWBXKLYXJXmLKcXhJRVDGcagQ&#10;ZcleZZFJ4o03Cays9kWGakNeuAEPjNWTJRoYLBxV4HwsW+MfpSsuE0c5lNUdInnHfyrcCPODqHWb&#10;x6pxtdCGNTyH7lLcASb0x9gA30a4ywo08myPdNmyZan48sr4MXojf+KAkvXg4/kY8k0nYC9eZuX+&#10;b8vyJMJbb701DZ5zr16WK991Lvbbb3/2jt/NVrP70+t0q5+9u+0ZAne+8Kabb8npgDY65hHG9gxt&#10;imN6D+DrFrPSA/VvqJD8yl/x1EB4ea9uKBNr4WKGPR+kIXaKYOXKnaMr8qjjFycLSVg/oo/CtBeA&#10;LL2s14rFMqNPPsB4+TMLfrtAzqFs+SIucSqVk098SdNXWVT3nW9/h0Vx+7XDn3pY232PPep0RHAS&#10;jtNQztFecMEFaegdfhbem9/85rb3PntHF8RF+dvznsOagXed/a7wz7nRD7Adb7tl27aPfvij7aqr&#10;fhoe3nX3nXEkrGfyJL04cLc8cXTKYeXKXdpf/c0ZbZFTDNDUzysJD6H3gQceyDSFsnIxYHQOvmgP&#10;fn7V1WwDPKct2mYx3NzIlrVH2lHPOLKdeNKJMiv8FWevLjfv5fsPOSDnwgsuzGp1XzH98pNfnndB&#10;bPDticngV9kg+ahjLu99K+U7zjo7IycH8S6N31x7XTuH3QPve//72rbLtw1dJQWNsjlLDtrUr3/9&#10;UhbA/Xs7/vjjMvT9i1/+vP0rz68+9dWZpsnoJbiJn3L03zo9ynqGz/zzpzlv4Mm8++Kp7SFejuXr&#10;hK+EhoNZ51D1nVJjkGzIy6mUz5///OfbLTffzHkDr8krln0lsA3zqae+MjsdLEo8HRoPuuohNvoe&#10;1j/8Evxe/vKTch6Io1Uf+9jHsovgf/yPZw78xE5O6mbpmofRfYOdEM945jPbs3Cs5PtPcCau+MHl&#10;bZ99923zWVU/gd0vJqubnPrJwvE/3nZbev9x5sF/pxUroicwIr/CsV6qF36KR8bKY/A3LAYbufvH&#10;vfS7y8gRtz+tuqN98YIvxla4lkonMHWJ3DoMdlysh9o/+RA7GPs2wOXekgzv5U+WKRPJ5EL5NYws&#10;fePr36SOlHMw7ojV+GjbA/2dMdNypF38sG3YyxlMtam7kSFtDtxHjOIOTC/gKh9pKgwKP5HJjiBG&#10;aZNswEFe4AgwRIXnto5h2RkorVta3BctE50TUqmASr5NOSZ1Otvt6kARiqGxdD5GL27e3HlBbO3a&#10;1fFWl7JyWGbqqcs8hzudv3+QSmol3w7D7aKtzHkQ4DupVz+yhvL1dDDk5H0MPQfn5FwxbCUWT9+n&#10;vXz5Dtk//CfinsyCI4Y1GFapXQcLmff0pRV6bret+hMnkj2IQZIRMib8TDVzmFUDQTtVcfAh3hLM&#10;luGlRM5r0fAxDDVjHvNVMlbkgeVl85jesA0tsaPMGdoP0UA6hKWyqL1ToB3oMbDmzPBfpkRwLGw4&#10;hUeZmSJBsYrlphwUiCLH6cH67PCQB07oWJGTaQrSgbuNdlZ/0mjrgJWRH/KTRIXVaYiRn8pwMGns&#10;jamka6hUwjCNtGkUdKBsDB2+tKc0Dp46EupaP/7Z3RebNtWBUWk8qRgb2F+fhUzQPoNT9cbH3SJD&#10;xSLO93q7h9hLIznK0Nt6xirX3ngT8mMIDS4qeyuj/Pfj1cNSicCzV2jxs3K+5jWvacccc0zuTTOX&#10;LVf33XVntpedd96nm3ri0Nyxxz4fg3wWK4y3BR90kR7ohV/+UvvkP/5Tjge2tyls5+OezZzxued+&#10;qp155ts4wOWzsp5jc5/cznzr29oB9GCd+7wAI/Ghc86JQTDfKaecwrzvC6LvLp7TwfXZRXA2rKFD&#10;QPDTetWNVHpY0ipt0O6rdM3rSNOFF32p7cjec3sDnq5pYyj/lbFTODFkYZNOGDrNffG7HCJ5aLmz&#10;aITtPXuK5yzWZNjT2ZYFXfJQp9BdM+IDCkiBM9CpT+4h33nnlbw/4GftsxzuYm//6U9/ensqToEH&#10;4tjgfu6zn23PPea5bb/H7xed++lPf5Z9+u7lrk4AWgpcG4on0zu86sdXZa7VKQF1eCYrsX/DlIEL&#10;29S5E044LifTyc/gMuiAhPns7pLHMdx8yVe/wbnv91AfsEfwRljV45rIMPFh4LjjjiuyFU3boQ1S&#10;rl/moBtHJd7x7ndKaLvl+ls4wOqd0Z8FC7ehjLIVUTy++rNHRJ/xpjeHhxdddFH7+7//n22vPR+L&#10;XKhD7Prw5WYiSG5+rUbIIwS0TIksQB/e8c53cqbFnPYCFh+f84GPtV+xyPKZOxwJ35S75QYE2Wlg&#10;tDbA+da3vs0ahJe0Y59/NPa00QPePQshXcyWNRSD027elEcexN1uYQW9azY83McRneXbb9cOP/yp&#10;7ZprftUOZAdDTfHpO2pXxBcbAu46Tjdcd0N72YkntcfhNNu4HHrYYVkf4euiZ2ML45yZXvsZWgFA&#10;mb9jlOXAAw9sT8LR8CTZ6ch29913i62O7qO76pqZQDf2Xzs0ilOt7qlbM6mDXiuYn7eeRkjSFPqM&#10;ocEj7XSG6ZcTf+k3v5n3k2gHfoIzORsdUu+URJedv15lTwacwSDhA88tR/5pm+3MjNIG2sGzwygP&#10;MviinY+cTCstwAjcQIcfdhyHTgwxtXZNvQA6BMgD6YycyeKzcnBqZPbsaismctCT63dob+BNptQZ&#10;aQifkdVsOjULt5nb1rBDZh0OA0YZm046HTri7fTRgnCvNQUHbEgchnC84MTOB2XSGc6IwcjYhqqo&#10;Lzj62e2Ipx1WczkAdR/wf37honYdh0O4hXA+rwl95ctObHugiGe99314aK42npaKec4HOeQCj/Pc&#10;885vJzBHdAheqJ6mRxarXHrxUyDggQcfbu//0IfbE6iIz3nmERAqwnhg9Oodpv7dH1exfez/tEfo&#10;qb0AxT/uRS9onzr3/PaDy7/XZuDBjzJE/5a/fmXb+/F7t898+rNt95WPaW/6m9PabA4h8gUyvv1t&#10;1kznM2e2dWOb2me/8CUMfR1mId0RiL9IIkKxecDwTtchQSAqQt68x7MCt4H2PIN773uwnXv+fzAC&#10;4HGiLDzi1zlDh35yDYo2weR/hpYoyAM9HMp2mEuBOorhohs9NHumCsDqYANYW9HIg5L4yYERIyiQ&#10;igZsK896jI3wPM9BhdO4kh3860TI7OfGqKfHTDnSY2On7FRkyICe8oyn4uDZ2FqWozk2LJZjY6Ec&#10;YqSJU2EkzTjT6CR6gp+OYh9etjxX2YqLeCkHK6INnY2F20I9p0HezkUPNgHHeyvzuuH+QbakSqON&#10;pXhZnjyzkSoDUo6B4V6pgNwHZyq+C9VGqCzfvuwynFVeJIRcDzpwP/bjvyQO0lve8hYar8PbBz/w&#10;gTTK5/A+e6+Xnnhiex3b3B5kKPm8884DHqMG6P1j99q9vfb0V9PQ3BGnRnpcBf2Os97JKW0L24kv&#10;eWk7GgP7POao73vw3vaRj/49K8CXEv5iGrVf03D+PPDdf+1CNOkqIwTunQZ+u67ID1AOreqox8OK&#10;x30MXZ/7vxjaRZY6bbCIRFR05U86dVfHQD7YK5b/8s8GUX46T5qDSEij3pjO9C4Cm8tw7ItwjOzV&#10;qCcaD0eWxp34JK8N3DJ668eccHwM9Gf+5V/aZ84/nzdE3tj2ZOX9oxgm9ghwdfpPd9yRcu2F3soI&#10;i6Mi8kz5eelY+t6GE447vv30qqva96+4nMBp9CDvbUsXbYteuzVwc/abv+ENb0S3ZgdHeaFeqQPS&#10;E0cdRh13wovbz3/5K/bTfx2a2RXg4Ug0dtYxR2pehUP2+te9LosEyUS9rXq3enW9j8Je5sYN6DyG&#10;3sZyxQ4r4iRYjlfXM++7/rkO4ZNs6/w+q9v/6q/+mpcd3cbBTwtZHLdf6sIYvbat84mE9e7hAABA&#10;AElEQVS61kGZraG+7LHnXtiCqW0D92P0rR54+IGchSCNXTdCrHn4U//tGLhl08OcHnyA7XeEuRZD&#10;fXDECVGn4SnHWdnamYBWynyIztm111+PvG6iHA9ZGmHU5SecBfH46LQ9au0PljAliqxOQeouTP3d&#10;738f9q/DMXDRoeXG5hAqXl3/0sABxcuzFb6MvdUh8OyEeTg/V155RfvLZ/1lHNnxddo9LpNr28BX&#10;HeW2XfXTn7Y/rlrFKM9iZDHWHsDRcURHkWR7rwVyqSd6RHa2Xnjcce1973kvUw+nwo+5bQVbKl/z&#10;6tdQF5dhY30BEZmBb84he+pG7gms8Cq/uC5HaAv4tm0zzAXtZlYP4nPBmxqlknfacKFAAP92ak2n&#10;XfVSHilYAvtz7pI8dlBHSEGm3pJuKnKaykFnbo902nEzzus0aJ4mHdC0jAWij95pBc7v7NQvd7po&#10;P1cjJ99dsno1rzMGh4zOibPU0FPeQLy2w7g4ndZ4nRPxgrAR9zi/5tUnt1e8/KVUzDvaQ6zqdTjC&#10;l6Xs9va3tI//46fwtK5uM1D6A/ffh0q+Q5sBg8cA6vadBfPmtH04Berm39/CTgFYA19mMuS7cfNY&#10;W77DdiA80h66/xEaxs3toQdZoETe57LPc8/dd2m3U5k8Uco9+rsyT6eHe/vtd9KAf5F9/Du1JQs5&#10;g13Py+kG8JwO4tsuntdmj9CIMIKwdnS8XXLRJVT4h9pTDzsExdmZObg7cRx+jNCmtyvYgpUeO8zG&#10;lERQikSDD9RIo0YBSpgqtYKLiHMP7wi6+97728WXfgenxqEbjCq9ck/aG9+A96hW8V/D7LJ1uKDT&#10;xhe+I7Ay1rAMBYMW8qQH73AEl3lVLitxGXZ1Q+dI40dZJhIQl0pmw2Kvz3ypGCjQFLZCmtczEAyT&#10;RsXsC3DshU9jFGAKjYH0WQHzC7zCx8pAasq31ygf0uOkzPUolzyr6QXwAhtIMHsac0dbYrToddnj&#10;ssEyg86O4VZGKwglpvLqIDnnXbSWMxLapEG1DLFFJ1lyiZsf+eYnuMobPjokXvLlox/7KEO9a7gf&#10;Z9vZXu1i5lV3xNDbCGrwxe1X7F//3ve+l5GmX3Aa2VvOfCsN7v3pNekAuU/+TeyHn0XD4vanOkiE&#10;d6ZjoCz3Oozr5ZdfntPoHC6fw0Ev8mLbpcvg6wS9v1+3H/3whziP96XnK23yNTwHT2Ua+UQG8BBe&#10;CdcrDUloxdFEnjbSC1ysRNr0NExEvLYQljJNiFYLnzAbB+uW/Kt1H5oopslMa+LALT7OJu1me+Tg&#10;awOhYdBkiEdfN6Ij8BMO7LEH/6Mf/Sj0n/Syk9rxrOj3ABTLW06D/7fv/tv2eUYFfnv9Dch0hN76&#10;3u2FbDPzEgP/dWDFyZHE97z7Pe2fzjs3i8L+mj3n7hhxNNAFXp4l4JHCNj5D7sBRoTRa/nqmgj3c&#10;tzNSY+/Y3vlqOgg6Ak5XvRsYRz/H3jOOOHTbszZfPjzboPkSpX/913/LVIf57rv/Pjo6dapgZNBL&#10;neQZ2EDbEw7Yv+3/hP3yIrJLL/1mTr67lLMvXnT8C9r4Outn6WeyYwjJHnx1+C65+KvteubBHVW5&#10;6567oHlN5rHX4eCbzzpiJUmDg0LpnI0zUqAz/Wm21boI07cyPkyH6+CnHFyOADIwr3n87etx1C/T&#10;O2r18U98PNvpdMqc+3/esc9NZ0GW2IxlG6/s4VL+0r+QqaPLqCPfxbG2XtlIHXXUUfCoRn1NlyFm&#10;yjW9NsGzGhyad9eAB/34mU4deNxj926HH354Rmy0K+oamfwvkXBjR+glL3kJDdqD0RGdEXvKHmvs&#10;okf1x8RVT8xfej6bEYd3cPaA72GwjjsSqD1zfU16waGR+kHu2K1BnvJK+tWNLEKUd3zko+8GmTbN&#10;YXdzQBe/jsaJsKPBmLuE9VFX7ZgcsNxMEfMUh5y0wjBc2XpfctJWcR/bLWxrXrUB4SudWbcou73X&#10;KXnbTx1cAKTNwFPjHI05yLRGzi17x+23EQLp3d2i8w2uEH0PHdgHaHPdSrqWqfjVdJLWsjh1E3Rq&#10;T2zLHH2MvT/4KU9sJ534wvazq3/C3NAFGLLr2w68KOiYo5/Vnv60w9uJL30xJ2jdmqGedazmFDmZ&#10;M4H350KXDP/S6/PwCHuDF1/yNbzCi1DyRe1d73obBnjH9t73fShDkVM5QdDhklE883HyfPwTn2CL&#10;z/Uc4zq9vfIVL2tHPP3wtnw75v3Q7+k0XG7jiEO2ESbArWn0+mY4D0DZLpi45pfX4rne0u5/6IG2&#10;yy6PZqhut/bbG29u/852m1n0PqciVBtNDaFVJpfKoNgB3Cu9jbmCrWdj0ROl40VGF9nlpCZiNOre&#10;ywN7Q7oYcj0OxWZ6SMlUwq8V+fbwyEPj1IdkQCH3aeTBTQWwgVA7VRCL7nD0TKOMxIuZ/FPJp/HC&#10;kfT84ImNtHPNViiVVyWIIwDcGeCuYtSfBrUqLwEpV5pNK64qhq/2NE0MEUolTLGJoeLXXo15NDYj&#10;DEvpfHi5lsC94eJKsni0xSPgwS/5Y2WYNtsV2jhG/Gnb9YCFZYUql1vcoYH0HdcyAIWvZfmsgTLe&#10;U+J2oidgL9k94i4U00F6MsP3Gj/Ph58zZx4vTvlteq4vpTe/8047M6R4KT3+u9pZbz2z3cv+dhsC&#10;8XodPYrH7LILp6p9vZ3AiIG9IBtLe0juoz/kkIPb6aef3g479BAWm93fvkWDoDNy1JFHhYaXv+zl&#10;7eRXvDLbrxwev/iSrzAlwnQVNHlZASEg/EjjDg9sQJVBRmDgUVLyVdNp6IfyRM/CD+Kl1Wk1F08J&#10;V/4BMh/zxvAITwYnnLQkKP2G5+QdW8/pfBiU8J2VGsHPsoGtIbOs3/3h92mUzzjjDBZgHRTxqA/y&#10;1f3NXjbKvijqecc8rz2eIec7mZK58467MgRu2aEFPISvgd6GDsXZDJGfTo/9yiuuRH6Lso9/xxUr&#10;gDvOkCyjS2SKzqOT1TNLUQTDC/7UzaVLFuf8+lNPOQXZXp/1GfYmt2Gfu0PYjoi5NkF87T1an5XT&#10;81/wvHbzzb9LvI6QPDr2hce2WWzJ2/rqOlc8K11MLxNYrlJ/MXZRx8hGakPv6UZvw/KAUp72bg8+&#10;5CntiQccxOmpLISjjqxnGlb+OnKS6RxNiPIJt0BUvvGjHD784Y+k4bZxdIpDZ9sFnMqcJElno2x+&#10;Gx0N1jrwecITnsC00hfoMGB/NAHD5RSjTpIdD8sIEMqzUBsoYb397WcOdlPbULCVR638L/1Mg07m&#10;6CRppGMFMnzrW9865FHn0HfKs7EV316/g6dlWyppfMnb0c89OjIpvlOujaU8QY9F1LVLXd8d4TGj&#10;9e++e+/jnQMr4gz6ToRdH70rQ+cL6ehpX0rv1QPfMNhpCR6BLVzBV/3p8eqLTpd5Nm1mNA9v3Thp&#10;9ROk4Zd2IXRJR/6Ms/4BVPgSaD7K915baaNbdY4yCXM0DO1CP8GFeOvAxMYNdGp3zTT5BCNCgKJc&#10;cUQ+vIvDBtKRvqnqwFDW1GluL0TWeP46F07rP3rBDu0xbSdKqY7XXTgGDz68Gn2i7UaPRllHpT6s&#10;o7M38sY3ns6xmc71faFd/sOfpQdy+5/uwSn4AsN/O/LZrS3lqMq1qx/Oi36sjJJAcQypN4wJw8kg&#10;EOIw5kxxcDEsyNxwnRCI0WCCxcNFGCqw2YQolQoNpYHQ2VvLZyqrIOctmMcbn7Zh216Lgbe3o8HP&#10;ECfKNEKaKVNm53f+/EVp6CcwolNnzEnYdO41ArRfbR6VXsMOu8KgVDSYpkIrzIhJQ8llXAyHQuaS&#10;t/klrXE1sKgzQf6SKDAic55VWJWVZ+6rgjisDmwdg4wnGWcC09qQCkuvDGOFUU6lFMB/u3QeJqbY&#10;Q0eRdUW5hCtONgZpSIQ7NC5jOEjGRcP4cgvcpJKDOEWjQHicwWELnSLv8cLSYiUt5aqV95ONDPDk&#10;na+qzh/FxuOFh6bfhLw1XMZRXSoOXIwT8zgBwqBHV1wmTFy5dIKCJ/H57fmkjSvyoeyt71MmYf3X&#10;yvR3f/eh9LjWoeA78OroX1z9y8yn2tDedMvNeZnRCce/KL2WPfbcI72ma3/zm/ZB8v36N9e2Q//i&#10;L9rzn3cs878fzYEzrpQe46Q/y3DI2Qqu8XbY2aG3O+/8U46cdVeBmOrFu6jqpltuYW3BmZwC9552&#10;4023xInoIxfy14+8lC4bdOWoIcnIAY3cQGgaXIcmbcQSZyk6TBomxcxjOCgcFVIk+FI3KgY9Q+7d&#10;WEuHH599e6gNG48VDz7iJAzT2IAdcuih7YYlN6QhcqTEaSBHU570pCelUb0fQ/wueuDLsQ/nn39+&#10;ezFz2RswZFf/5Or2vve9P3JWt6VTmKFXWYO1q7qPO+6FkOMbAOskNxeBqd/VSA3ppRN+9REB4+WF&#10;jdkYw9seSLP/QQe2TRg3G3ZHovzIH51bR4Gs7fLJTsEJL36J5mnLBb3uQc/0mPQPV8fZR3EnFZ+a&#10;KvRR3rvOqBzY4uugoaSHZjNKKbg7lD5zPj25RQuyWD+2ALum0dcehO9ChzZ1LPWMpsw454/Dl6Ge&#10;WZ6OWOFUpVRjpPyUpbRiXzGCY2Ni5HoPwraSgWG5CEvqQUbSZ4zrLZR/pgnUKy7L6w2Y9zqTNrYd&#10;VMKA13vMNmqWyRf/6mbZD4O0kcb5Jy+xKpiwcpALTjVcvZPhwl7T5RJXe+jI1ZGqh1gDthMjyTp8&#10;//Xtb7ftr13eTjrpZURXHVBftEsUFb4Kx8bYS8skDpTGXdkS410nobOpU+S9l3XGaVZzhXbxIK34&#10;6kD5m0JMEX76JP0E1FfV0eFRmclPyVZWTrWTMWUqhbV0um3sbf/Up3HbAtbj2fmyPZQ38jp8pAxH&#10;qLWj0gu2KKdaYCtDIvTP0cWFC2a2RfNmwCtGE7CJHlymHVjN1t6R7ei5r1p1K72j+7NNSs8D69Tu&#10;4fWVLsZxYd7ihXPxPjZywMOCdj9D+c5Hg6Ol48Gz0IMCHyHcIVn5IdOsbBvwZqYuBAkQWQ/iIyA3&#10;d8bctojG3jwvf/kJ7fkY2KXbLeP1kyuyyOfGm27iWFUO+qDHz1hnKoEwbY4lYAPv096w3gVoeA9M&#10;P0zZ7BAJlR2vxGNrxyZYvAZ0haMhUOYKKUqpSIZn5WHNsSfrJc7YA4RjIyZ2JXDLLnYSyYN2WN7W&#10;Ihse4IGLfRSqaavZS1ISVXnhB4KSZwpMfMVHT9lpgzLiRAY3sTFhwTAveoBib3EY0qs0gen5FAVi&#10;rDpjQNhFUY26kagjiAWvFDFkQIurImp4cFgoR4fOSrsRoIGEslqAxiXGCrH2IzVjMjRi0KCzk1GP&#10;odGRgkmeE5ZKAgxxsBKqlBnGBoNgRjERjPHgJe4ys/imrlEpSWO4w3Q1R0le0vg63wkaNJ3Oa374&#10;Kxrq5Rmevo23mJ3z4Q+3P/zu9+kt+pa5395wfXvbmW/nxTGHMFK1PSfhHcGWqn3b8489NlvJXEtw&#10;26rb8pprG/zxsfU0ckuzj34fFqg98y+f2W68+cb2ZnrIL3rhce3UV5+aI1TPpIf7OQ5EuuDCL+a9&#10;Ge5GOODA7zLldmrWFrjNTEeg80E6lBsVCTohndvwWLkjByt5RobQT4gmrCp10ipL+QUAHb3iEY8o&#10;F6kjxzgWpksIIIRjFsJsaIIHpboYyx6m4CgQWIxMKCfkOoc1BF+68MvtRtYIgVL7r+9elhP/vswr&#10;hnfbbXdGYVZkSkW5vZVhep0CnR9PsHMxGmAsMbJS18XTOmKdzCJTZYkxIirw3WKnA2MjIb7iZB4/&#10;9rrdYaLxWo+TN0H9d8jc00bd6z1OT9sjkG3wbTztOVo/fW9JDCXAhDvBLiXX9UyZKGfM+piy4Ens&#10;A79e3nvrUb3i55cxfkKW99xQe+G74qGO9ryKlHxxwmV7YGMLwWfKBMYeCNF58LEcpzO2QNU2SIW2&#10;xEaAD3voDavtuoOtCCZBS/C54nDYayStHRf/p7JmyZ1MYr4lXVEw+dKZxNoYyjfpVmbiIO3IgWc/&#10;4aPMCC94Bmw1OlW++hcXFhh5zTR4hVJ+i8foNLzxqnIEYIDlFFwxs2SRtZMAx3wqvRYH0uuc+Hsf&#10;o3k/YgfE61/72vR+PWTpWaxF+M53vpvycmR8cou/DayQRF/4RWeFCTdYWCyjR67LGG133X1Hm8Xw&#10;u++68D0POqx3shZmJqMxgQRM8Q/nQlfxyTJSl1UMEioXdU/YfOdP/HV2Xd/lIXsrWMjp6IKj5NPp&#10;8S+cN4t1K8tDhzVBm66jVLJQJhbCLzyXQ3CFVNh876kjFJoy/c3rqUHFRYdQmnLthM9gWjG9cMhY&#10;MIdRMxsBhz/BbRCs4GhArbQMz/tCoCVsZXqY3s4jq3ECIM7eqUqgR8tDFp/EC4e4eF8wwW19Kq+e&#10;drxt+Q8BNvDjGHZXCC9lPnDu7KrAvsf6GoZ2vvXt/2Il8TSMzL3AolGi4oZwyBjnPQC1UnUzK74f&#10;wKiUQPVgFbwvpnErjwun0uCoAApfBkCjgq+PvJJZGE/D+NNAKjQrn4K0UOSk9PiN1qcR1EgqTvMk&#10;WMeBtDoPCjeVyELNan4uyya5/5RRldxtlorQwOxqUJnILw5qpnlT0UgnDpl/Cs48CIPyMm0AEjEe&#10;QRYYlolByNY/lZH8GkVxjZPDzUZXppqQsuOdk0W52kCrBzndD/jCFXduKWsAzY2Yy684fvIPfO3p&#10;R8HtjYGL9851TRpanuV1nCx47KJMR3AKLshZOcEjXxpwZKCXn/ll8/Enz72EyXecKIcBbZQe5i10&#10;76UH7pz+e9/73vZM5jRPY7/1aae9Nj3fZxz1dFZQH9PeSaP91a9+hYZkNr3b77f/oAHfd9/HM62w&#10;Z869F6dP8BYzD0Px9LeTX/GKtifz3t9kdfLSpUvah8/5u3Y72xK/9vWvZg/5co8hBb99H78PztAI&#10;r339dpxXeS3v5GHkQxp1Tsy7XkiOcQpCHZJ26ZQPjlAZ1vNqMOxFmMw6Fh0lf5wK0kaYPLvexqu4&#10;Cc8o00ue1VxrDefbo/bFWr463HAbZ3kO4JSvMV/NfPRb33ZG22P3x/AOgA+1j57z4TbKIjRXwEvb&#10;YhaxaTuupd4+9Yin826Es+IMaKwd8rThd+rAefkrrrgieKxcuQvvmX9iynURmtsrjzzyyLzB8Mes&#10;R3Bv/3Ys/rRhd2W8oxCzwPHwpx7efsF7CnTUpOX441/MorRbWIx2ZXi0A47bAUxfeJrgX/JqYH+d&#10;kjr04EPS2OpI5lXa0CjO4rbJbcdcZWDhNfclD8PgofzwV0EVG5N2yJQw+azjJdtltVXOCOtA8iQf&#10;dSb1qhJZN0tK1vdAS54+x5xyyRxnUESGq6ZJ1AF1o2esX2nwzjjn/YVRdFmmuA12inT1B62k7/qR&#10;38Aw8WSJgeeTsDKfTJ2O3SIsNpNf4RANTcRZ9kCUYd7K03QwzQOjJuPVZ3JV2UQGzyocXyrhxhki&#10;F+zQaFd8cK2FsO9jHcIOu+zMG2fHMh03n3UCZb8pV9s8CCa/wPCyVPMGZm46j7CBtGmOlPnSqlec&#10;+io6qCtT39bw/h3rwK/RdXEShkQXdgXXb3FNe+G96ZSHxIS4IUweQIcnU86fO7u98Q2vb8+mkzE+&#10;xkJSXnI3wZHYj3C0/XrWzqgn6dhN8s0pWRf20jbi2Ho2QORpm4wzQOGFA0VaapdBaAYXGJL2xql2&#10;bYWHGjndz2uNJ9jut4DK5ipEtvMwJ2KjDktYaLUUZnJU5e9vZs/1arz+B9jWwPAW2xZU9E2kczdB&#10;bd1hlTjzX2tp6GvIgu1jrP6N8qYWgiiVz3lxG1s9oM/yvmy3Vlnpb2ehotvJPPJ4Co7CH6nwDr9O&#10;MLxOpzlMW7DNPObyfFHIWFZKxhNPgyX9DGcyp2AvIRwI4yNqaCkB+Ksiqpj+9ucIU4VQuPyEedxo&#10;7GRrOTfGulgJdSevhgRZILxhOF7YMDneoEZAaC78cLQC2NJcArNVFQ8EDC8szNTqtyVs3MS5CIYj&#10;1ogUmHEOlCGhNcWAIdH4kDdDxvy6nzy0SQcy007Y2/NKPpVyI4X46ycRKgG0kN9tK24t0wOWMD1Q&#10;OeQQmQtxdOYETYHca+3AjgC3eTrkKi4SZmNlI+OTjYCEZZgNfsk3eaqRSmOm0nLvzgLfPOiaC/mn&#10;XL1MG2Fwb6UWaIxboOOuMjqgLN3FMI+FTA7jrRld0/7hHz7e9tt3n5xx/kK273l+/bb0fg8//PD0&#10;ai9m+N7X1x599HOzMv6SSy5JQ/RB9rXrfAr+Cfvvn21xF150IdsEL8z6AxSzvei4F9AY/bE9nYZP&#10;XXQLou3wq5lGOODAA9pH2JHgQsFDDzs0r2DVUEVX4JW4lpOkgQiJfNVN4rj118vGWb6NUu9kOw/U&#10;VBLAI+dddTTmYfR8pW10WZnBX1drOxzuKXDqnSMR8lpYm5GVL/m5noV97kxwB0TmQynAcnVkpdFz&#10;OdTXXXddyXvp/62d/a53ttNec1oWnrn41AVM7gjagUNWzuHEPN/0uQ6n4UC2V5537rlVN8FPfJSh&#10;Wwo9Lvlw+O8iPV8VfNATn4Sc/iE7LHbcka1iOCVrMbY2/k972tNY6e4LXqbglH2SxX2fCJe+fPFX&#10;OKPgjBxOs3TpYt489+3Q90K2HH763PMYIt6ZtU5Xc0ztctZmXNJe+pIT40xOTjXA9OiWIk5Dqv5X&#10;/QuPYbPP6nUu2G1spSFsS3D0RH1WjjbsaQ0rF8n4g5/+SoNxTiOQ1ALy2+1Eydt6Yz0nPl/iyYNZ&#10;gWMdNdyy/IhfbMJQnj9m7Vdw1gaZVoeAP+ulZUQXSVjgg2nqlneFWYcypMmoyFb4TaYr2jTtQXso&#10;J3gQliu4a8WAbDoKrWmr4rHP4uTHy5/Mg4c+c1Ue+S8fCjah2D4bfF8u9C/nn992+OY3srXdoXuP&#10;p57J2rDYDgB2vpQcrFvABYQ6IUR5O5gbyqcNAbbtjvXoiU84IPZBZrkw3u2KvyR+xpSawuqwiA5c&#10;hAY8HUPlFvaXXSRcu1Jv9aW5pkDX05liNjhvu3gJu0nWYq9ZVL8RZ2ADc/eU59ovtAsYjrVoOyA9&#10;oz522sq2T8EZSEdMN0zC/McB1sY7MqRMU68TD6IAcdTAxl/8xV2bNHL9Db9t+++7NwdPHJRXwMqE&#10;KZtH2Ef9jCz+uPXW29vdd/vWN+eR3Qs+j72hj2m/uvZGegbz2p6c962QPFzFbWT2bmWxDJ4/b5vM&#10;QQQ70hgjsjZi4NvuuPuudtufGG7hpC33Q05jS17phFzE68FZOOoZh7PI6852N9tnDj74SZmjvYXh&#10;3tvAa94iVrEq25SoNNw2Qc8J6L47gJuUZ1kqnWVLuJWw97C74U9vSxBc8eiSllEPaN4kswnXuGo4&#10;0/DR2AnMBrMqM3Axfr5YI69Odb4eZudYWPIEQIwBkESan+kzM4hXyqKAwMtDisRT/O0RO1enITeL&#10;solTQrnKiAwB67CeRknjY+Or0m5kftDzBpxSMI8HuKxnxagKJr72nPvlqJCG396hv/YoZrHYBDTo&#10;OS+MAqcBQ4Hds+1ojjwQ1nRgWZGdthFvHYacm839GOHrkYf7zZ26mT8XR85FnOTR8ZxFmLjdwTDf&#10;Xaz8lbc1dGwlQEY0hqYVfnoahMUIasQVJE2j8/L23JcsXZq3WTp/eitb2Nzf70tnPAfgO9/9Lgez&#10;fL39BfubjzjiiLxSVVw9PvTaa3+T17rK50tY2Be+UJ4nwB3NCMKPfvxjtgT+JrsMDj/8MObND84L&#10;bxyBupNz8j/5qX/KGRrn0gB+5CPntDed8abg5GKjC794YVt1+6qs8LY86dAsRvklAQoIDq3+Wmnt&#10;tZp2FIdmz732aH/1hte2ZUuWpgdQ3nutCHdqzG2ZLo7r86s2ck6dyDMNoSNkXvbOlZnGXj2wwT37&#10;7HfFeMqv6D7lp3ESH3hrp+CYY47OSKBD+EuWLW7veMdZmS60x+9lOfLJ3vdLX3piu4yFk/dy+NKx&#10;zz82IyqpcxiZUfbg77LLrm3FjisycudZAL573nUHJ7Ig85prrmmv5IyBJ7P2wBPz3IeOp5Kpykfv&#10;+ui2L6v1f/j972MgN3DK3jfaypUrwY398XQ87qQD8UkcP/XpwAMPYnfDkpwL8IQDDsgiPemz8ZOn&#10;NEPokVyW+XzQozQE4b0UGVeX8pBflc/0yqXCeDJp1cshh+lyEZk1ONBdYdq8yajcqwWmsb6mESSB&#10;6FhXlUEu8hQ2g87zZMPQYVUi0pBOOZgr5QFI808l9ju2pcPU1qX+kMa4+vKmyqqc1LWteWPa4Fex&#10;fWTBNKJquZGzv1sjR3xw8it81+bL+QRUngGuodoX6dCci1vwm8xR+IqHds56IE1P+YunsNPsUehq&#10;rTFxZ4+Lfk1nw5/hdGA5bRlMsbHiQLQlJsiStvCk6qg2TEdcfbMeSPPomjXRI3F0tE77lPoCPgIs&#10;fMvB8Cmjq+RTvnaSdDx7HnmQNoR20BHujTjXYpi1KtTr8fV2FslL2Bh8GRNvnr2yboN2Rl5nipjw&#10;ss1SRLmDvmeBI91+NaPk4j15gDUF2wBi2Bo7d8iD+5ELLvpKFgGecPyxvE70UfT+f5d92a4Edt7h&#10;c6zAf4gtWR5ecvU1v+Zktt15Cckb2tW8A/rRrGzca6+9YlguZ4/qGtYEzKZHH6IVKUzzFDffaOhQ&#10;BuTzoYGayZu+nMemF7uZHuiUaax2Nx7i0gCA6A033sSq5VXpme23z74wwIaR17bSmH3vBz9igSC8&#10;wkB5TeNlQL6gYsGS7dvMeQsSBijwKGErSOmVYf1o2QjOL9IQHGHrAEQpwDL/kGAvdT6N17OPOhiL&#10;up7FlPOhZ9YwZDmb9Q4Lo8AKTgGvYwGTiz94pMc2PxV+PY2Mc6CecOe2HhtrGz0FZ9nuv3XLpcrh&#10;xx6u1wzSelCTzojbAjdg0PX0bEytTjH8wLFR8Dx455J8LbNetx97yFZ+G2nzuGpb7zDbH9GyqWyx&#10;zPA7IzHuLXfFti+ikQdWJBujuXMXZARGb1t8dF2EkR4muItvKjCaLP06WBQZulzI5ajEPfSKp8/m&#10;UJPtdkilcA5dozaXRsn90L++/nqO2Hwd00EPxplSB2ANaZSblHLJUCpTRkEGZ8lK4QrYz3/+P2hA&#10;eKe3BYODW8Iu++732plvPysL2xYuXpjRrLPPPjtHuz7usY8L7+19/u///a/ZVgXBtaAVffB40d8z&#10;IvUh1hi4D9s3xMnLM992VvOgGt/etmrVKs7Z+CL6BM/Ry+vY/XLKKadm/YHvYf8pW+/ulx5w0hhs&#10;+YU3kBRMpc0HaPWTeVEbHNK7iGflzo9qTz/safAcYfnPSFn1QuE/eCrbOLLAUddzwiT3lqeMnH5R&#10;RzRYaUTgTWRF+HZxnDhkSCND3n66pdwWN/1oHToN6704aToSOj+Laaidr9dQupVv+x1WcNzu+e3x&#10;++7ffvCDK9oRTzsyziRgEQW9EvKozx5ko0PltjJHHL71jW+1e1iUPMIInrq3GXo1bH/4wx/ifGxD&#10;g+7ojoZtA6+DdaW9uuAaEN8UCCGpgzpwOiPvfvd78sIa8VvGVs5TGdb1LX32wrzUzarfQYsn+UUd&#10;xMOuzgT8jxyqYSihYA9IR7ECCJ/USe+ddsil3Mgobv6mFwbvS6by1lu+1F+vFKIsZZCgLMFgR7/K&#10;+FvekIyYskmm1Wkxh3GWV3UD6ENi4Rjp3LGX8ZbqfL4kEDCURTLvMD55CymRhT/4qjdEqSfi1q/Q&#10;ODyn7NwHkSQRcnY0BS/giQe6rcNjafY/A9t4uGTx4sAjOJI7sgAlfg2TH+XACLlwCr2Js8ErGn1D&#10;oP0C04q3Dbd0bX25jkn85bltgZf2rVDTcFVd8qRE5+3VR+2iH50J1yRZH+6/9x7eOycl5CHAMVOd&#10;6IxWwnPLJyDl59wOMJePEuR0FI9EO7JHkLTzmY7ztw0j3S449z0xnMULOugB8LSlIumoi6NOrp8y&#10;Zxagayco0AXqjiCHl8RpD9KOJh80g3cOwbM8eNSn1sVDPuskC3Pkiit/llOUjn3ec9oBLJw6AE/a&#10;UwavY/jwP7/41XbNr34dY+3Jct/+7hU0BtNp/Pdof/GUJ6e3avyXvnRxekwaiygrhNgQffeyy9mi&#10;MMrKzodjRKICGJErfnhVu+pnv2Srkfu33YcdbEFIRulBTW233nYHq8A/wp7Zp7QlTEfYw1mDQbht&#10;1Z/aT352dQ7JiKeFMGbhfPwnr7D8/uU/aDfcdAuGYl6IDECI9L3fSkHhu10tSkmRwdUoBWUlk+/e&#10;e+M3eG1EKfY/aN/26pNfxGJHD+FAqQFQC2LK0GpgYngHpVBAGuAs2hqEQwAeHx4d5YuHBtg35Hkp&#10;ID+iaZ5pU5eSizPgubdCkByD6pz6Arw5lBbhWSajRCg+FWaOC2jATKlbacBPR2M2W/V62s1M58y0&#10;x8EZCGkcwMO8eBGcKImTxYmRC+Z6Preee5jCOQ4LgMXwFQtkQArDy7AVDYA8iLNBWEaKSDOFqYUy&#10;JqCggoK087sjOHnbsxhGiOtwNCzb42aFYaX1wJRRevSGE0RWKyUVUnlwqQ+mTUWCK169h5dfnr/y&#10;la+EV26rkqPFr5H29a99Hd38EsN889AzjhTGq3dPtjCVAynjyNiLtgyhDxLJCZif/fd/z9CzBiGV&#10;C3pdmfzN/7qUisk7CHCMMiUC7vLj7rvvaU47OHVlo6nRKceoeAP4ws+b4dpSZjAP/RoPnZx5OLU6&#10;1qOszZFXjjKoO0KxLnmanXuCvY8O8utVaSos59hHL/T+aaagRUfUVwXvuuuuSW/JoVt99ANM6fGQ&#10;pR+zIMtpl0wx0BlY+aiV7Ywz3gxd9ML4ODfv6Z4eJbto0eL2JOb/1SvhiZk37rh4PqMEz+awsTee&#10;dnr7+S9+3q6mDi/CQfOwnCuot7f/8baMKN5++yrkQyayejDNnRzqtIZpHHnpdMErTn4FJyPOYS6V&#10;8zGwSa/jjHYPLPvnf/7nts/ee2erpuVuTwPh4VUubo1CQFcaN1HiXv2UlTZA0THp5qrwkpfhPvfw&#10;8LWSBYZwvPJLskwR8Gw5CcOOcUOI8KizGl/resrW5vT81MMeBsOcMgxuxJumGpOqC7Z6vUGdpEca&#10;gWsdKlwKZ3lomGX2snRkStdJbxug0eHq8ZO4E9ZpN8576ddUe+U5boYgqu50p9QaS2rgD4nJr5Mq&#10;nNgt6QOGTpheCsGTjbn1yTgdxLrkQdFlmWkrAn+ITWZsCefUWF54Ndhj72vkpfhonRKHosf8JQvv&#10;0oBiV8dp+zxfZHumvTxFUR3QwVm0cDHnJOzULr/yh3Ru2QFXBCCLokmaYXN4VNoPX/1PecXjjBT5&#10;jB5koTj28QC2eW633XbYVafyzK9QBnmQ1o7WxJiFgevUOhQs+BPitHPCJ7/Jx33kpO7yl23yhgHL&#10;TovwxUlHPk7JRsoD/Mis2fNZAHFT+8Mfz8uRo4a6eti5zQfYmjGLYTwCMOibs2Pg3z73ReZKltD4&#10;utDLF1Tw7uZ7HmD/Ym2hknr9v4cxuv+HnppOjAeEuAVEcvS4LmQUIukIcNgxFV9dRjPtAUgMFgsj&#10;cB9nElwSwzWBMowypKnuzcJ5qFXBPtKwgdsvf31NEYoBtsfiELdXZwzI5lllUrj9Ml4cSzkqLkmj&#10;dJy2J9604BtxaJAf8FBKQJEySq0wVG4AEEjjzlC4fKm5GxPqiKAa5DWj2+z8zZGQAxIeX4l6BETu&#10;GOEQT/GoymQPkAd2JxjuvHyMjnTwrGA9zCmLhFLxaYBI61sOdaCyjoB02a0Av1wM6sKfTVS2VFrp&#10;JzxOK/mVh5VmPA0IkVORCfjHu8RhAGwuuaiCKVjxyg2QvORnPHp5gtJZ0VIR0A2CiJMWF6XipTLa&#10;keNz4aPpzFv8FCZpwUn+CN/K3Ye/lONGEJvOyMIMyjdF9ankJRTRwM+eSu+RGFll+jgLpB2jEYuT&#10;BK1WzF5JSYyOZv1zRlHMK1w/Vhydgs2so0ne0K5xqvJieNAHkuSaNFqU13XOytn5ZZjOnPqiHHxW&#10;Xq59WE8vWk/eVcw2uOE1tFvJ+c+lnAI3MAwHjrhQQOmPeJmzP3NHHnv6vlDI0/E8BGazTiRppFHg&#10;wrQndOSRR3FO/I8Y6XhVtvs50uUJbr66V7jSq3PoccwesPMcFunN9JwInDt7STFUAHVUwWOaa+pl&#10;hBcM7dNuYsTvtNee3rZl98Y9b7gnuOiceWCZcEEijqRH1C7kOHJtiAfkvP71r49unvKqUzIa50t4&#10;PBfCd03cwTTBY1n3sOujd606DYzoZVQTHgyKW7oaFlZZ3FYPyXpb8tw6jSmtfvmVUwAKjmHYnz/L&#10;yfpXNp3/pZV9Wq94ZznqAvoPr8wXA478lKE633u5/lqm+XQs3dnhnziYL2dKAKqntw21gSIJeTQ8&#10;dekQZCdVr8DG27PmV6fKqzeWod90oTFRSWfa/365tT2XFVu8/3uCrZ6rmdsqQDy9NMJciYd+FCjP&#10;GDLiLJSPemGcHZiOR3aqEZYkfFF+7Dn0CFHbF4MzZLBD4SgvTNc4VhnCJfVdjCxdykjV3bwz4SSO&#10;WO4vG6M2RB89UfTCiy7OmQVOdYqisJSFcrDeeO/lYXM2tvJROfnR5mhbtH3q8mN337OdwDskPAjJ&#10;c3FKX0pvUgeBJ15Ctd1UB1zMDFXAUH+gUVYRLo697OARPQYXExRK5CevvCRfleWoy4D38mULpQHl&#10;owErMaSAOhymGBXGCo0eiN1pHT33uIvnLE53siwRTRLi7MlakAH1x51KyMdg0wvIhimNKE/xFOFs&#10;GgGjkxPUmL92GE5vyF70VKYIJisJCEQ3wEOGywADihGDFvtMgWkYEJoL2WSGXrV5RKUqNZgKgzI6&#10;QxXCFE5kevJBe7W/ffPrEVZXSvlS9Fm+Q3petbhDzIvGokWBlRAd8kmk5ZpIfiSjeiaONoT2BopP&#10;OkZVjo1qKZO46QSQtXguHcTFyAgSGnulFrSXW19iXGgAjLc3azXJVjFxi0zCREOTR6WzbGL5LT5F&#10;loSbooYQhYJskpJU4BWeQkcR6tQBq3t58krPhPwqn3zTBk2fMbvdwxD6ya88td3Klr859D7Df2VG&#10;nmAgv6JPxedu8MqgVlgvT0fCIfTS2RQ74Oe0RTX+IBmnptNqHtNHb0hdulh6I+6lE2WIMwoBbsqj&#10;5Ete4SGH0rvBQJOml0500vis3JVF8QRKCTBfd3Z0BNRRcT3zbW9pr3rZSRxE8zBpyKH+A0M+hjkp&#10;oAyHjUlfsR28Uk7BtTDlGSeLPIsXL21vZ4W/jfgnPvmPrFDmfRyEq4OTo1gwxHn3H9Bb32233XIy&#10;ozwWjo6YV+QNH2zwH2Gx4CIa4Yyiwf84oIOuePKfDrLOwTzfN4GR1tlx5be0utbE7V9OXdkx6LzV&#10;mZeWbE2F9ow08Ozojtw1PIYe5MU72iLf4akn0okvSOYnCtdVhZj/3yVAPySf/O2JDPcyzs//6wt8&#10;rA6qQcent5eoUuk+CZSPW+GUozLzsw4nzsvpM52fdXSuXLjtWQXGu34ka05Io2PmSYbWcNsD9c80&#10;VW9q6tDRJadHXbSqQ+36JOUXm4vTYt3ZQC/bPLNwEpXHBs7msL3IKaSEO32TXjJh6oZ6EjulvaYx&#10;VXaZSoW4XrZ133owwRbfR3hHjS/8cs2J62GUv/To9KyHHqc83W6aEVB45vy9auEuHz/W6Vtv/UPe&#10;TbJ40bL2tKcezmLWA4NXqQ/w0LmZOMHfuvRb7X8xqvib637T7ucgMo9dFyedOGl2dMpfG3r5Yt3W&#10;eXYKSz66DmQmo+ordtqhHfvso9tzONp/g1tiOUTIxfce2uQrwteto87gHDgBsR4ZPkyn3J17s5li&#10;dRTNKWB5YL0d0aiE59Z37M+gFOKVESDSeWlXe1tUSq4dMoy45dstZGqSGmJi4JUnSTSAay4iwWk4&#10;4lmpYGaUQzgOCrAajZRlhGCiZIZXunpOpSVvLhmnwY5pK3iFpLEdYSFx2YAidGFJqE6E934ckrdE&#10;8/qxcqCu/NqIGq8y5pYwGwnyQpt0BhRRKU+meUdglJg8CnENixTfccYp7blHHYoigYpe4JDO/LJY&#10;fngVH0kjtwgLXsO3T1PTpSYP+Synz8sG95QvTRg3Mju8pCNgpfJSWc2ThTJiYPhAsyXG2wsOxhUN&#10;5jXPNEZIpImIVDL5aSXKnlPyesmj0A5/pKkaW3knbGAmv/jJw1IsyxVH6dTwExl8lZE8FpIOShpS&#10;w/h0RycjNiiw8/EzGLp/EefQ/5qXncygMrv902HwYCwN/KnyXTeLXvJupV/RRY0DZeQis7L2ylCr&#10;0MTBcHouWX0rPhgd12AkOqnrK40tt6Un8rP0rCexnP6pnj9pB171X+PllR/l59XjukMhK423nFRi&#10;0B/lMJFddn1Uu+A/PpcTNe11WOmDi2T4h/gLPjIK/JJ1yUe5VJ2I3IBpuIZXOpy/vIsTAP+Go5RP&#10;PvnkdsJLT2T7FYYoLCqn0p6L0xEzkYfTYzIoOojh9MS1XOogVzn0lsmzH/jgG+XsXU5lDzaV0OwV&#10;Z4sl0TgPCYteEUcPKwGmG3TNBkkaKyFgeDbaMG2JI03eb2Qdis9JCm90Cu5mIbJDYp5cqNCdnnA+&#10;nIfwUkOt46OexnkcZOd0FtCZ3lmXRZ9kID22RZwpwPcqOEIzg4ZGeXiGu+tHbChtVGwoa+skjQz0&#10;m1e+OHLl3LONnGtnXDfhSJijM07Fymv1SNKV9VrXCYGucswpd4Sb346X8G0UnLJxOlZHS9noID3y&#10;EMe4c68jpMzdkTNnbr1AbC1Tq5muQ/6OjPk+C8tytNaDanyJjS9X8nInl47AHSzm9t5jpR1dqHe6&#10;eFgc9EKfCz9d+a7OzpqlM8FoMKNN8tZzZ1xbJL7ise22y7Jm7GGOOnbNh3Dlq8PfNs7KWZg+6xCq&#10;J4s47phEkx1ApxK77vc6Jb2O1Jk3jnT0Ziu7BGQbYqeWUhYyUibyU/3J1CD4StNeez+2bct2+cCx&#10;rUB3TOtHWzGbEXQXE37nsstytPE8p00VFJ/pTsUCQ2sln92Vs3aNjpY78ZyCVSdYczZ/Tk7vdaG1&#10;e/qVvfPG1uNxnHN3CnmgkIv5PHxv/brVbKu9OzL3pXxLWd+jXsRugN/k22fBAkDBRRvhv3hbZ7Tj&#10;1tbYHyJsYbxiv+HBlO223QYtR/XJYEVSEQVmA2ph6akgCLnvYqYYeeJ0AP5vl8A1wv1XhVTh/PWq&#10;yj0gBcw0zsQZrnMgBebdcpkfpMNv7zEIPLsAz10K1fAGccLrd7LXJMMIS3hFpTLKxICjzDAH+sEI&#10;X6eMjYtWnFPebuH89vEPnt1WMs+dIX4Y3/Ena/CoMmOeA1t2Sa9XaLYgeFaOFfiYr5fLb+gGR6hO&#10;HuHJe/P2smKESetQsV6zow/Bn2eV1l5ZSBd2aAmoYfSAtCig0wsRfBpgG+jiSxqgQWGyYE1chONv&#10;aCgeFZ2Fow15VZLBWYG3A3tjlKKoZh4ClUd4HpqUsJEab1ZD0GP5BkPLZ5x5VqY9XJRo+eqk+W28&#10;kly+mo1L+D0ulXSYPxNe8c/5efWkaNS5kE5hlcYADPjyzQZFY2MDojE3j0al8C3+Fu1Vtg1A+eLo&#10;IEaVFob8RahyN9Z6o5Paz9wwNpWSMPHWOIQnGE6NZtWXwnnZsiXt4x//n21vFuLaCNhYJRP5Qn7K&#10;Uj/ER32gLnKv8ex49jhTSLfhlicOOgQugPwJC3zf//4PsO3uUW0pK653ZnGiizs1Yo4WeMqnxxC7&#10;LsQev0OdLv61IXSB6qgn+8Vol6OisTedYRp570XS1dD21mwEqT7ZbjiKgbSnKt2S4+4ae13yPCMT&#10;0CQc8bZxsUen7tpj9VAhCVaO0myP1tGF1TQwpQvuHnLOtUYdDBN3e4he1uNRerCu45itowIcF512&#10;/liOjZdlu5jV3qYw/Fhn5tPAreao1mwdJiy9UfgpjToFOgOeb1HCgv80VOZx67V69cgjq8HFtTI0&#10;GsKkLtkIWd8tw8bCsxNgC/rYHW8cnoycMC1KevkUm0CaGg2hnqhbFDoTuDYY4q+NNF64qkt4IL+j&#10;69Q/dMJGssPTUY+ckFu3PQpIXRYvw9Qne/c6CuqezoM9YRfV2ZHJSA7pXaDsFWcbGUrjFpkysgBc&#10;QCXM8pVHr6PywmF8eQQAyII2f8mTugD+ySwAcIY5WXAqzCRRP7jJKBhZzDUN/cqNeYUFfNPk4seR&#10;CU/GdJut6dRNTXIfPVZ22i1tpM6TvPLV8Ckf/G05XBju/L/51QPpsb4ATSUPyp7iav1yH78yoaDw&#10;EU3PCYNrRnn9OAtlJziAypep6Qjce9/dbS1rZVyX5O4ISVYXXbukf5vOyECKMp2UnfDl0VZ0GmRF&#10;jJxB1fnJKcu3XSTJRAQyv+YhIgxIFpSIYAwmdARxVzeCOQ82Blsa+d7Y919zBzeM49bp0khg/FLu&#10;0PjFOwfhwrnSdyNRBq7KFgGdBWE4X6ZwvGS6V5VDIi6Nvuli+GH2ZHlEpzdJSBalpVB1A+8QBnnC&#10;0+ia9Wyf3L6d9ebT24GP3S1zPpuZDPszBluIV4jUWANXZhHQG1mjahERhco3yrKpcF4vfCY+rJD2&#10;MJ8ALit54glPJRbHIVzlEg8bpPAjykDDnhR8GQ/d/XJho16vjoD5MuoAnlHwwUAEnnmECzxxFHgq&#10;EobHq2ir+DSGKPwWh61gJyF5DS9y5b9gy4AIX5xtEMTDB2WoEbiYg34+/LGPt1tX3Z5yfYukQ+Qq&#10;rI26DYKNkkZO2XYeZKRJIwqseN5UUocGvXeez97dNPTVV1gLQ2PougKNvyzcRIXzfRf2KjRa2RZp&#10;I0SkupwKF/qrgcjOD3uA8NRV8b7xy3zSVqNcxTu3t2m8XX9gL8IGK6MTpBOG6yNc0OYF98KHfTj/&#10;4Ax66kuWLskwYRxjwAWiIvXG+mkmHtR3L3nhRZTfgVeJlMsQnvqA8yP90CfP7733gfZNnDDf7e52&#10;KXun1ZhPTQ/OHSfp5WLgPGHNLaY2xvbg3K9vj9QG7m62UiqbDfDatxaKl3K1QXPNjgc4qT9OBVTv&#10;b0pbRG/dMwh0uON00FPyJUS+fMbG0d0BTmOUQ4eckKGNiWdCCMMtiNbjreVmT9eypcVdOw5Vp8cI&#10;vXLZ3pd4uEI8DblMKtal/tgoeom7ZSnDcaY1qseOXpNPfVDbLNuhYXHRzvTRL/mv/isT6XXUSztj&#10;oxk5UqDpvbjjS0dwiIkctWtVN0wTR5jo4E3ykjHZulxNxGW4UCgqjYMq6Wyv7VLA+myCbigGuq3v&#10;Xt1mlN6rWyTgo53ojoJpsZBJK+6p3bZKAo6dMI+FClGaez0dCg0iJDGarxQdmN5XGutCcOIxx7ab&#10;CJDSX3qOdSJt8gqHG2UijhWvzve0NPDopXn71FiKli7Apo2RPh5i9yKneiYQMvqolGmLD5ahDZaA&#10;rRtdHQQXW2/dASlG4OwjhLJ5Veczkg784Ewp2g8bfkfb1uDQjnKwkNMEhNIWPcTo1P15862Ldrdh&#10;Z8wMHMnSC3QNVGyOJSi4QWsuUYwc6lFqlMdUF41Lg9HEq4tTliyZt9kG0PO+oTPKrXgrBVlB1gZX&#10;Rvk+eomJkcdAq2h6luaTIOctZEJOyhOJXCVUK5ZpI2uBJI/71Gfj/ejhC18FsjypUpikA04tSKMw&#10;4nKcr50w/qrycA9R3ZGQQNci+CvOFqgjocAJUjWJoxzuNcw55GHwND2DYObMkbaCVZxHHXFUO+zg&#10;A9tuj9oOx8DDH2p4rypwESd+KoJC6D12i/SyLBUrQ+DQpscmHuZkdUX4HKU1nRXKDF7kSQXj0TBh&#10;qMRefmehi/fEZadC4mmQUhkJJy0SIG9SmyMyo/CUU72IMlIiaRmGaahS+aTHCsCzcvYVzcqDZIQL&#10;d8gr5OBYPZYYD8JUaHFIxQp8Ar0iSigLLcI3oJyh3JNAJb/v/ofblZwwJ7/Wwnf3vdtrcijRRset&#10;lnrL5um9Uyu4jY0OgThquMwfB4KGX5nFyFCk8Oytahxc9KZeugDHHqe7TQxPTxaUaxcMegkfaudJ&#10;0WcvUp6ZV3pWo7/SLf42Og4X22Nw2FcehnzwFU/57WElXt67wLM3OGqAB6U4ZFu8Bm9o8b6nn/yN&#10;nql/VanjGCHrCvYbHvMtzITxa8MlvpbrvTSIn6MghsEkNKd0axBY6qmKZwOYOoUhyYJJEtoAWor4&#10;CVc4Fph6SaFlG7iB/46GKY9yPksPzJc6IZKULyzrbmHND1fVVXWy9NN6bwoSUpD2oBwpg7x6r1/9&#10;GFKmjqqfwg2FogTt0hhYZqT8QCLOlNIqP4TjR/4mtbSY3BW+/oo38dIv/mW7KrzDrlE2F/pRf8wP&#10;742reiZ8uS6M0hXhdjsTOijDZ+3w1pdli+bWsHo+9bFolm8F37oLqly9TPHcgmvKIlZeB0fKVE8M&#10;t5CUEwAdJomTX50K2DBPvHR6Im+yBu7wSyrSwjPTg0fXFcPC88ABP+RVcZ338kSbJryq0+JYuKof&#10;dg7VZ9KkLBFLcuByq3wIr85l4c8j5VSa6Jc65p/2b9A3eReSxTnxGPsgb0qLqPpUhfJN4tJVYdWz&#10;o11qHlgaUPCNtV0FpnmVmzzzQCFHBNZi4zxN1DVya3EE1qx+mIX5D7d52A7P2jB9lYXWBqY6Io3W&#10;Retz6X/aXIoaWBGcvLf6aKsUXPRo2fyZvHBMIkEWT0FVdLjDkRi3lOkRTzDX1gsxsxkX4s27Ank9&#10;Qxwa3Zk0qjqxVrDpeTmQ5BXRVnaN5zyMnBXXYRE9JB0GjbLv9dYhcGjP3tg8DhhygZsLI9y6tmHD&#10;aHoJ8+dvk0NgJMIrcytQpceuUZMhKpNvZZrJMJANvcyy9+NUh/cSrtH3UrDTge/rOTX2Kq7zd4vZ&#10;NvfoXVbCB2AzOiC9clD5xwsLW4EnR4kLI63cPOu7uCXJqr55mOYgtMo2H/++HtVGQZg2BGpqKhwB&#10;tRCwlEslCV0iC/AIHwAqtg1t4SVNliZs0/S8PlYjkZ63ioMhEH6mFfwFrDLKHLT3UUrTibtGWYVS&#10;UTVgGhbvlT8h3PsrE8RDhbMccZQWsgdOTR9IP/jw8abWJkgDOgAv4mRGiat3l+NDaWR1zGbT+Euw&#10;lQQIlOMcLHvKgWWv35421Ykk0IYOZFhSmOyaoLCUG7lrGAkP1eAgvAxFInfp6id1aXzKmJAGEDbm&#10;4ujbHSXY6q1X7fB5etXoWOYYgSnPlIR4KF95ZPrI0Lw8Gy9S8k75KBPxstxMA5BefgbnsEs6zEK4&#10;f/Aick+oMP782XR+Ih+H/PhTNvJOeeq8kAn+0escGh7js7VI2RGmrAGSEuSFTqL1WjosP2nQg/BT&#10;QgKdcHhsub0xTLi0QKN4duOlXIRbfKEeU+cFU3AFJnP4BQdyBXroEqBhQ3xoJ0WeKwOQC28BFGbJ&#10;HtmYPVfAT8ZWEHRNQHtkBg3m1hYKLWWT3Htzqa+T5wjw3C/TbbkqtbjFKU5E6WNB2SJjGyehy5Pg&#10;3wtKaSVDeVf5xGfQY2Br7xJDHvP28gwXHbSqwqCpLtPI0371cKADyNHeXrzPnSTvEwEePUzYgZTI&#10;gicPuq0ouaiLhAmUy7oW/QKO2YyT546aeRUoyiDcP+ueFNrGpGASSL/lRJ9INxgW8lbd0/5QSMoS&#10;6c4X4XdHQB2V32YnQeCZLuvhkYd1XLyCtgQP9Htmf7e94cNg/yJ7A5LHvHbHzFf1PvgSIo6pH6RN&#10;W8GvZciXzZyi61t914w+xEmDtquEbRrDKVjNFvz76KA8TLs7nxE4X5ktV0RKxwRYaKv4Jqi+iOMS&#10;p/yIS9FpuapTpnrUOcoZ+eK/fSpzRLA8c13rWURjo2nf1W1FGfaCqfZaAMOzRtEX/3Aa0ibm4DJE&#10;Wg2uMGRuGh4Kkuic+8+vBluDqQGyoRFWDjfgNqu5TVDwAwAAQABJREFUKaNvi8s0BIxMQ65CRPAQ&#10;KVFmRf18eY9guvERlg2aW1miCOCilCXYXoLD4ypTFDX5hq2KGPLANC2GLMN7lKCh90z+bN8TB4vt&#10;xXMjbX4opRSfuBgIFZB7Gyw2OJCGZ9OQ1rKzuJFwryi394bTKKoMtjcehGIeL9PIU4dz+roN0OEa&#10;Ko4NnAFDWd6Yxx5BxzFlkz5wxMM/aQKEBl7jbtm5AgfarEtoTOd9HIjQAE7krcpGGvJ6r2xT4d2i&#10;oh4QZkWIcScf/1F8yc1lGPqVQ12AJ446GQ6Vr0fH4owQsoahMmmq+MJHfdEhXT+OQ5kKVPnDX71q&#10;wnJCoxDhXYZlCwzIi6+42EByehhHOlsxq9IX19NAyUd00MZZHnVjLg/lhScsysm83hScvYxzKNr4&#10;3mgSmPpSvLFg5VUNq4eI1HSTehdkowulo0VzKjdRRb+l1BWZojekStzkM2VblqN8evPKSlxcDKYT&#10;EOcQnKwb5VzhUDFFkMVv0KMukjFyjZyVr40+eCtT82tIFJd8EVev6JN0EW8L2mkUr/KhJFAekRHN&#10;mMQ3YcYNusadNCknw+rTv4cQ6TaKbCmfMoTnZ8jNb6U1JGD89UpAvup5+A7P4YmvuLXp6XTJD+Ha&#10;IHVspE39DJ5/BmXLg2yxFKhKoKiVtAiHR4BLXMpNHM8DL40J/RA52aALj3SBA2+KPWUvaltuld1h&#10;WGov25jO7yqiaEo5Ijlcxplf2N7LY3U69sHnIa1wC284ELF2W4Nk4Y2XtFoP1YfInGBFL9+sS+po&#10;NURFo/0N4RqeOxHgMn/Zm8pnuTqt6pCKJn6mn6xfct085ieu7Brxyg/Y2rM4A8kz6CtJLU0YHjiX&#10;Tg3P2piMeol38Cr6ghl0KJuilsQDc4zzE35zZ3BGZ8BHfna+yRvrIAGkrnDvbcdmMSW6aTrrCNhd&#10;YQdF3OWhlMo7oMemwfWEJb9lkUbcUwcLrEn/7PJRvEUmsLClPo7M5QU/szkpL4yjMZrLIpBxDKOX&#10;by4asbFPYwMDGQ6zQfII3TkO2WKwVWpJZ2CGb1ErwQYBCkjjSo9A42C6DGFTcg1TlQF2KEPhubCl&#10;Kp0M1IBDTd+yiCETtsNC8UOJcqhMVqhAoGJADlhxpaX0OKWgIgRP9uan5RMHBOxCDXk1waIn8bK8&#10;ERVBaXGNiDOkZeFHQipcpplR+KkwPKpAWaynWhBomjg7ppPhlYVsBIR2wg30ynPlcRGTcDSw4apx&#10;ljN8TM6t3ynDcstQ+CyDRQ4ZbJU+uJqeRjcNnjBNGSMO7vDMF1AEbL4tE66iVDFYpBVu8lBGnJeE&#10;ScsQQ1qz9jyRCXT7m9yUKcI2nd5G1xJTulOGRhqIzzA1keJkYm7ks3e5kJMjClFi7ynbil2GThzE&#10;sXTXCqGUXS2ekowAr6ShwstveyepUOh4N2IdXg5xQidNr35ZproDlFRu8SmjUdgpt+k4CFUR5Tmw&#10;eZbewo/84ORVMgWoDTYQ7YGYV5n2yzTRVfggbh0/YWkAffbeNF5lFNVH0mo8kFfyRz6WU3gGrriR&#10;15AyLooImNQvw4Vl3e14uwDVey9zdZkJK3CIV79Nkjo+4FTpS84Khv/oouHFgy30Jkzumkbc/ATD&#10;+ha4eQqLSjP5ENhiYPkDLj6IkD988jiZIcGTX5ZgfMcp5Qx5TTTJB1KZzi+jc++jhG11ZUSIsC4T&#10;bVkwGVihGvT33AfOVtmVg9ckD2KTio5eTKFmWH26LkQWkaMGpuKss4W/+iLkuiwnzj6PaTADnLLF&#10;lY96YQNo/YnuDbuNqnMgftoU9Y408HySGdyEH+RP/aBM65gdmYKJfoKII7rdOd2af95bnvZKvHVi&#10;rRfaTDtMhmd6gLDImvLF33DXAFn/+pRscNLL4DIs9jwNK/otzqzcjnaBozCsh/5qc7wXf69eL9PT&#10;p1ztzgTliBOlkyIAYmfsYFj/0n4RAzlJP9W3X2p36DiEn8BO2zfQu3GCqUpat3XscLnttt/zLhMW&#10;oNIeqw3KIRKlGIsqkuQnoTybRl6l7nGf8CStDPJUmYqqbVJsNfHJDOSRcRrTCIdEKQpgeTVvaNMI&#10;shUI5k63IaY0e1diJJH+xScybdqhboRL8TR6NtabaYTDSHDypLoYY5ERIBDKAAETAUwLhYSpvOKJ&#10;8iGeKFoIwThNC0xUKwrooYxWfPAmv8zQAUhuyyMuDCJfsUuheE8c6TKi4K9CJS+JRS/8yc4IwhNM&#10;ZQjuwtawAsLmOpUspeml2UiAA/n73GbKIdSyxKVGJ0qxKoTypAnD6aE64m2DEiMR/MUThss2EclF&#10;KShGv6RH+F4myYEj8lZaMtwJzty7AjkKMTQQ5ohCAlwF6i9s6nwUVuiwCReutUMqhvLKIFCGukh+&#10;ccwXDLCCyqRaPKdseKIBr4bJdKVLkQFpxaNoGOiAD5NOB4XLKy8rhMZOzzk9A3GULuJCMmVmJElj&#10;ET2lQUSHHN3qBhbA0KD8bLgxMvkTOLCAK281AK6ul1YNSFZviwdAB7sSnrhYUOy8ohfKOLyU/fLL&#10;6qL8C4YhBnsugPQpNnXPHrz6EX8uuUAneJb+hjfgVDpDmAT44TIuBjtoFO+zoFc+qUvAV6bi1enT&#10;UAhDHLN6GZrNbnpxCnzirBPhm4GkKJrUP0dBjIMYiYJvaC55S1dLr4BHGZ7MZp2QPi+e/OJfmPKj&#10;wgNKnsCxigKesHkQeujMc76wW1vBCBzhlsMbR8Vy1KvQUOVYYte1miYrhyjkJV3xrBoSywEX4GiF&#10;pFWchSF8y5ePNhh9vUiYR3xkN9AlS0o3Kn0aL/KWCBn9A1A/BjYi5Uv9c+RVXReW06tV74AlAtpA&#10;4rTdphMr9ci6EJq1hSZT+0hTtlZKaNjIZ4fDy0Yp8ZQpjAle7R5e+EQ54raZaTZtn+Wbt8u2cphO&#10;fZAH5ZD6nDqTaaiCUfWoOn6ADvE1IsV6mti71JLIT20AKjBJD6yUS1gaN54jFeq3ZRpn50GQ6p42&#10;oV4fXXg6UlkX8JCTeSCBj7oqbqavQ7zkTvRafSWR8crB3+4ASFt0nt+MlgPc59IDYRW/4bAiShrj&#10;nGLUcXI3iuU7DaAdQY3CK+2ZBa0dW9su/srFnGlwZXsRL0zbbY/dYs/z+npkGZ4jM8vsOEqftMsZ&#10;5dzlA9aEV7qoIvhU2cURv8NfjA5vH5TIUpr0XmFw9S7JRLjVwALGubdRSMMAwuU8GMeoAcqnwlkI&#10;Gh+CwiweS3esXH1riEoJ40zKx2/z+bFHlKHYgSCZYzqb13hg4iZhjEpEIOBhRmIDyQY0F7Cky0uD&#10;GIZx7xv6pLGMS6WximsQ8mRhCsQnYCtMpDQ880S6GC2ThACUsOMPUOOLk8kSYxqBiSfpqKUxGMbW&#10;IRqlyBoRDXCGi0zLx9JzSzbvpdL/GOhAqwrdjYz88ZK3HqOMuOoSZxoZ8bDS1FB98c+0OZWMlNJq&#10;+TUdYPnF1eiCDCOtymY5gcVzZK0bxr36IFPMDxZJ4xvuPIWvqKF89ET+qRPiVwax1kHE8zaruW3Y&#10;ia+GUk9frgqbfEMr7OFMeQ7O4BS8yBO5DI4I5U/nfQrEqkRcYCJvY3jNo+zphadGlt6aSsBJI0we&#10;5VkaSOgST3yK0KTDUHwfECdtGQrlAH7hd9FaBgholk9y803NlkfKsBApBF4XW0KIiP6ID5ny2m3S&#10;mNZw+S+sQtIc3qItiSONBnbI68p1MBrg2KyRURDEBzfhyEvqoLeWl3i/uNSdoq1gVBHiIZ3lbIhM&#10;2Q6N+BYdIxAoypQP4GLULDfpC3YKtaAU5zSeWk9aPjFs1lsfwKN6hIV3YANLXcoQLI2WvcZe7wVo&#10;etP1U9RCm0WRB4GiG9As78knfAuyZ6kwLFNZiXNwglZ/7eBUAyWf1Qv2gNMgB1dZhyJKs0QI29Zb&#10;LviPFUsDXI07+ud6ltQb4FKo24ttPGoIXEQ1Q+x8QYbRKXRQWYmHPLRM9TM2hDewWp4NklfRBXwu&#10;dXfKFB04HQZ5bN3S2eDZD3SEaL4zImBKcQEeP9F7+ShPgEyY99XDVY/G+FSDWHXVli44gktkLRTh&#10;IY/YIaC4s8d3IzgVbWHaj25jLMg/D6/Lou5BNpavrU2csKncpZ822uh2PkNNIq04SJvlRhQUZZif&#10;vAOHMlP3rNuDfQF4LuWq/lBceJqD93iQXqd/p8ug8AHZoTOxgyj5yDSOHydK2fgZJ33JqhwBadJu&#10;ls6qK16b2g3XX9fuufeutjfHZW/DW4HjgMAfOyXpmFg2YooTxb2XcggAaZVf0T3KkwhoVC9APjgn&#10;vbpI3pBIvGlGMn9K0KRS29irEMbLOD4uqvKyEluiBJm+Gxb4Hg/TxX/JOCAoDJHQSFuv+pn/1Jwg&#10;UX0KIFoeQrDHMo3tShQAGD7AyY4BUmdozQoLQcHCODliOhWES+ICmHuFLK76yjHK4p1wHA7KMQ6W&#10;pf7JPGEUa7hPVg0HYTYUpLaEgpmsOZBGGOJohbdo2QO1wVVoGkkbeS9Bgknd85ApgO7QkC6emxAA&#10;FBoRVvLwlQbbArj8kTQXynmTBhA8w2fizeULolygYMXXC5Yv/ZMUAiAsozoQl0pkvtCrOiKsSrJV&#10;mRVflVTDIZ4kAme/Ld9hLj3dhKEsiQWmwMRe+P2KgQm50M5fj1NWwq2G3aFyuS8d5rRCQouZUTra&#10;+VzBW2U3mPSFzyA/eJ6pFvLEoJNDmKqRaZXeZoyicFNRrfTywbojHpbHJ7TxO41RHxfJ+tcruffC&#10;8b8cZW6BEV5BsqNpsqrrbhmLgl8UJHd6VPXyFSCSQbr8dD5HmzFUkTW4GJ6PQCRaPfRb/hAPJQZO&#10;0iCCBavoEo+OE8nhg70Yjbd0GGDmgKhyiJAXRthoxikHHxsN666wrLrJo7FAh9POGicwdZoEHq4D&#10;WcAqfXCBsHktNyMj3AS3yB4Y2JXIDNC9XhW/kdmgUusxyqknUV3LQlYDfMtWiyg+qAlbHo2Dy2Qj&#10;hw3qvCFp7nVAxUljnJE1lQYINmIUlrjoB/fCscHQCKtXXTctywOPZuFgqYeW4cJT+RwboHzVRf/M&#10;C29sYDoOsXFZd0OjiVJK0iZ7lTbg1lTykityEbZwU4fUbWWlXYU2aYmzrVgi25IPgCi8bEXZGTks&#10;LsACD39TN/n1OOLUNfkjJ6zjhvPhy1z1bNnhjw3z4FQVReCiPVQQEMKP0wOujmclTekepU/DQZ46&#10;nFssTHvp8laZxR6Qr3rQAw3kLhQG/YQ+y5X36kndW9e9qvGNfhGvU18NuAYmqcGnHBXLdsREJ9O4&#10;0m/tm3VM/DnsB7kbrp2PUxNETC6dha+2QDiZ+hU3J9L5VUfSeSWP8cphyZIF7ckHHtB2WblzGv4e&#10;Po2DpFxzJg88h0B7JC+EDQKU5ccL+cFbRYz1SDDoRR7KPfpOfJeZCb3nUKIymDEu1KoJX7kLTGGn&#10;oqLz6TEPZal05UWhmGqhCmZiOQost3EJyzCPUxRGCgUxh1IsTyGqrBEqz/ALhgxC5iGNvzC9iFeE&#10;3Wj4m7dcEe9BJWY3aSm3irBFaDHoFUkBJvQHfJJG4BDXGUhYVShDCk6MMowmJ3nyXWmAJU1WhKTO&#10;rw4GDSFBfG/FcPEp/DoN0tq3bOnpJt5krMfIvThibFSWGIKURQywpVNj2uWWBscyXfQo3vz5HoEo&#10;CPfyWuOSfMIRpsqjDMiBLhFWjkQxkqhAkefSV7yXXpXQvMGJmMg9DTJpiHO73bANOzDJkisjOzy4&#10;4FQYCTcOcjWw9kq87IVZpAosTpPDWgTWbq2B7zw7tB70yBfjBF7KL70mwoglfvhwrzH0kiLTWDk0&#10;BkGGvKID9MRHtuQVrj0CnSnMYvTGuJzkRUrhCzeVi7TCForwB4Alw8BHJ9KgoV2Rn/SBBAUHDzPz&#10;7EJZG5JUcuCHV+IlLeBggAaax8hJAx8H3Pw62MQb5+VUTwVTlgYLuKGTwPR4Seufc7deNXcIDOJ1&#10;ljsf/P2zK2UUHeVsWteHET/LIL+dCY2+eIdM6XQ6hLLY9wFvdRyRNB/37hteNA/4k146LNrw/rY5&#10;t2iqH2XIieNP/RHD0nV4yiVce5o2jNYFKfegGHlQxld2ExbaKBO9JCBG3/KEp9w7jp0HvsMjNQd1&#10;cgTAhIFHGRl5IECd8eAv/wSvPd1gWoroso4jhXwyjQQ9Y6wW1+GwzpNIbFO2TpLYO/zdaXZL2RTS&#10;i6/12PICx7rFn86IV9FPnQoeZStjU8CVZDIpZYlg6tugX9bRoKF6Kmv+UvfJM4YNl5DIRhxTT5VV&#10;yU96y6GxJwotXDakpgtesoHMnjkRWsmApsXmO4qz0bIJ62+jFNHk00FyioI/RwNZx51LuDp8Ul7/&#10;/iI/fnzdbvRPHAzgUuZjOnY8qxcbwEP5pH6BlzZNOYB8+D+hbnpPXGSXePQqsOApsrEu2eMfZ4W/&#10;l9hkN5gVYcCTwoBB+T5bf2H9xjha4iS+pmUEE55tv3xbzurgDa2EldMv1Zxm6avh1Q3xAw910yuU&#10;SQ/5fVJeysBH9Vr71PU3YYRHdURIXNVXh0atLGKoMuh1eImoxEyzEeHPf9Hx34xRDCuh6YMJ5FO5&#10;3R2gYgpgHQySkMwBAUCvKclBLCvGifMS6TQFlgFB/mWUAJamQqcIKhiwQ7xDEIbhtKRo7hVq7kWc&#10;eONEWsJTmSlLhscoWEYYpeNjXQrrBkaS315OcZF7m/WCER6QN7/QQEHkRcEVDL8T5ElvgRi4lDDD&#10;RWny9cfk15D10//czaCCeVKbFabKFR9PHpvJXvn59cKVvKFPdTdvKI2zYEk6DZgC76IoEm3+zM+H&#10;p3wR4p/EgBlneFdPQbX1qsrrb/E/DZykGg2vLFGFd0VGGbEARpnpnfCXkQ90JZflO8Q28GqTayeA&#10;4fxYV96ki4jUL/1JHkjv63e91BmVPlMXyoL4TBFwq3Lb87ZCxFunXI22NVr5Gu88oZXL8jZiNMew&#10;HDMc2QKWDaly65c9LFEN7dyIC1Dgk4E1jVM8lf8YLmUaGuu5nMTSI2FMmTJWdcB7CpF3FJw7zMxk&#10;OdbDvIENPC3TdNZHk6oT0hs82LKkTvZyLUPjaJxQrbdmim4Ybn71c2jMiYQHNiiFd+gkjXofWkkn&#10;iwtPZIEBTZ2NPgq7GlS3+QlWA591BdzLW8u30bd+BVBgyf+qk93BUCeDZ+pO0SgfPRsilzylLBsJ&#10;cfSY3E6jiqi8x8dG+a0elrIImeSZgkPNgbnBod5cp7HmGRyrYcdZgR6J9AwATU8cPBvYYWV2NWbE&#10;R3+AOZAjQ8GobbbOEKbNcKrAqzoV0A7safAeLQ38dFaQX6ZnlKW6Dw3K1eFnF6KSOR9h+Grmzbzc&#10;S47pwGWuOzptEsLQASwEJWKjSTNtCnPrA56mHQdU9FXh829Z/IT+OCrcW/YUVgZvQBdqazXx1JMe&#10;L87Tyeef0NQ3nVpxkvfqCIVTp7iRjjjBpc/EMDoD/eCsnba+TwN26OVXOOJJRj7oBs6MMs6pewAe&#10;GeGALToK080Hjr5bZu16ttNxyM4MaVF25taGU+5q9tTLWw+scvfauDuIgGcdQBmSVrkrJW2E+WyX&#10;whdwdHQ69kGdk07qwBhn+3u0c9oSFMt6IM3Ge1/P6g5yVLbAnUB3rFuBMV3ZYi/QEw/ekoboGHjZ&#10;DoZt6IdhvjfHvNEfdRTekAw8Bny0f5QbPZIKO+jQUu1DjUoWL6sedxsUwvVsZDMXZFYeH6TVXy7h&#10;xA7IMz4jMTYGQvhmCeS+vB/VSoGUWghY9hJtyaST4fYENCJ6UqV8NhbVqJRCeGSpTPAkN7P2Simw&#10;CEVYKFkuhQ1c4RnXe+FgkXm06iFyShuMNB6NTFkkhHCJ1LDJBHCHARpdDRoJYbqcIYXKCXc0lDI5&#10;Oi+dprJ4bjRYeoY5ZpTqZ+/dBt5iVK0aBjW/fBDlitsA7YQIgH+gAI+CZR0/NrwoD7A3UQmmTrNX&#10;VDibUPxsBDVCbrncjDJLS7xNDKPDTnFYBv4AchAkMHsYOKd3IM3gYMFRwPDJOBVb5GrIPbcYHedO&#10;TWujKY0UlGcVpBrdkon5pzHnnkpFnBXMOTMQCU8DGzjurxd2ZAS4HEVKXpIV36FPoxvqgSEf1EN1&#10;yTReda+37RkRli/fOlnkpYDgSwZ7hH2ni3T0RtJT8SJ30orzKHClSR2Tl3VVRbB8gzxQKHTzEMNC&#10;cjXIMGFQKE+mHRxccBfl0iBAd7CmgmZPLyysLRaKbUCCM7JATtpG+WBY18vUOwDJPzQjcHS+dMLi&#10;SKHc8kNDHLzIq55r0CeikCJBTsr3PQo2OvIrofz24WP5pF5arjuBpKG/KVJjq+E2n869ow7RV4Bs&#10;wihtcrETPNu8gREtp0sIFzedrAlGNbzE0UItLwu4wEneW564JFN+gYkMoy8A8vyNwCHRDHHT8Ug+&#10;8PBvQv0VDulYaR1o1BWoBZrzqdORY8nVctJwwXdNw8RGDgfbSF5pm6DhsfECrc2MqE1x3hbdFA8b&#10;TKcpgZaRTA4U4X0Mvsob2Ihw07TiTbRY3HhbquetjOKQTEemHvzS2Jo6to5jltV9cPZANq856LmH&#10;p5WjSgMZfJUpdg0ejk/g7CA31u2V3ctCbc6ukG/UtynowgjO5mynG/io+07jlt0eFqRBq3oUvQC/&#10;1F1k6gtvcpAWuqKNVL7ZIhc+Wxcpk3tQzr0HikUuJI79QYbad9MoI4fR09mTf9Tp9ei7diG6qf7B&#10;5+gXNtTRTxvB6CX6pEx9d4E89NTK1TTCD/LeBG3zLM6XsQc8ypkznsdvR0O76PC69fDue+5pCzg5&#10;0tMnfTHRrJnT2nKOgV+0aAlpIQKoXlQNGl2+SuFi1+OYUrYE2iFyicavfnUNx0Y/gp3VCVbndUi0&#10;MVM4+XI0dmEb3rdQdpz2DFnqTKWTQfnqnPW7TtZcluO6587TOdY+QCEyc1fcCGfs6FB7TeBR2olz&#10;NM0D08Z5fXnqprYAXmr3bMM0ytFhwq3vZfeoU8N9gA1fhvVL2dZVv7FfQ5gyNWm11ToCcMiKZKZU&#10;KATdhzVyIhKJ9YC9dBLSOA9lZbhKgfoHssgnebP6nDRuNTROgzPOW/yq4RCSaTUO+tkgw30qIIwH&#10;EM+SX/M0GmPLJVXSTXN4CKbmIk68FcAEChhD5HQBNAwow0wtrUZtmO+iAniJVxiKPsRjBBFFtona&#10;l6mQ3EOP6TR8Gj2ASn/RUWXHiSGvdET9SEcWiqSyo2jSmef0isszNG3w40uBaMCl2cZIQfryEEl2&#10;/syK5BnsveGy8vDPs0Zf6cEPvjXaVsgYdiqnBsBwdInEAx7cWnB62hSgAurpE00wkOSn/DENfzo8&#10;uQ9vuCXPZkdItCBEWJ7GK7ylTENjLIDDXeACZrLBiqxAvq8uljdWehvV9DKFKuH8yzsXOTpSUs+U&#10;BT4+m0YHxEWqGWUCfyu0LyTpV7blkM6GUGzc+hrQ6IoV0TDxBxD3yF0dtOJBRM1b0gMgrHAufc3c&#10;oXm44iABS70QmOnkn/xXe4VTUwSWBEGWIn9peMzT6aT4lK0sTRe8/aUcZacBiZPI4UqURr4yBOqu&#10;vQqAUk4/xdAGuBoG8QA9yLN8eawilMyMs76O2xOGRuVJtTEV4cCXD/xWXJVnrOfo61Q4rmdDNUbv&#10;XCfSl6d4GuIIPXiH+aeq6xhJe7DjwPGtndI1QQtqPffskVzgNykLYNpjH+HIXhdgjXqS2igGmDev&#10;hY5BFmOMQI1MnRW5l30ab3Nn4iiPSeNm3q5HnaFBnslr0sVNXfcSb2lybzbLrsLXKVNntIdW07tc&#10;jyGco9F2507hNo3RuNW+BW7Ngznlbf6i5W3m3AWxaVoXQIG7vHMOGb7yO8b7E6777fWBTeFtyYqV&#10;bcHCHdEzDr6inqir6Sjh9NgbXMOLZB7k4wjI3FnzaXAebuuAudNuu7fFnG46ikrYSM1Ul6gLm9c9&#10;2JZOe7jNH38Ye7eabd06Nq4/QCKUF8cNOdXoD8y1nvCsvG1U5L16l0YFGtQ5O0PVA67GfQZy0y5Y&#10;17Rt5bDHhKACKqQ2RZsIP31deuo59/BYm2Q56pnOuU6LUzry3Sv1zPrCpbpnFxGwjH0AeLfddW+7&#10;7qY/wGMOE4M/juD5ul/LNLdwbSs8NtwgD3/r8+bbL1/WdtpheZuL8zAdxkTvydLrmfbNMCH55Z0v&#10;RLKj+tWvfa39lPduWOfUTadUlF8O1oOe2EGyrX7kQXMTRRhpg9VQH+WJV0b0oH0u06TLFm+D4zUr&#10;/NcmpLdP3imzXTMkN3yfhLxC/9DPDchYdZUjGWVAfwM1v8Unywg/YUBsThWbsDwTb5A4wuXhKUDD&#10;wrJz6gFp4Hn4Q3kjmNMYpv+Pqzf7kSxL8vOOe3iEx77lXllVWUtXd0/NtGa6Rc400aJESgAJDF8G&#10;IPSkIfhOQP8N9SQQ0AqIhAjpiQBHwmhEaOGC6ZrprqrmdO2VlZVb7ItHuEe4h77vZ36zGrqZHu73&#10;3rOY2bFjZseOnXMs3H3208CCR6Ls2kaLKZQVaharYFWxS5wqxA5GHREuolsVCAgzHrFW7TC1a6Eu&#10;vRph6/aIwFQICacGBQWFgQr9WEeiJU4ymEpjigVZwhCiQXDrlqEknHD1EAL+k8zCION0c/nCq0Up&#10;Q9gpxdkBlPiZHvRFhD/UynMJWoaPBNNAIlUS2XhyMo0jAKS0btorNLGeMgIsVYVq+VxUFmak4O+M&#10;H+mk+1khL64aBZQNHN5HoFOPuFdnNrUfigO3anBAkUhcphemgqvgMZ0bU7getxRCvVdp266O/nLw&#10;DvkVEtYrfPwo4QLuXfl9LGGFt/fJG8yKxrH0OU6z20SqjBGZGaUD30hg65el5TM9Hl0ciUr2ylEa&#10;HMRbaAaOUZoFa+EkXaGP7cw7YZWebv5kAJ8wCbu8UBdtxg9pt7ToQUa8myu/bP9LZzav5ZnG/FF+&#10;c7qmjcnvdsEan5LEslM/kEofR5YgQip4k3LcrljBWgFwtoXJpF+1pSMy6xEfyxJSDSm37U3HJJ2n&#10;omWURh0xmm7se0sZEar8pVX4HZjdeXEB4W2eMfuT3ybS2BGUMEYQUL/C/tqRCR/zyT0KPfu3o0O3&#10;RF5mBBuji3e65FXo4nCGMja2Q4/BOSOjc06w45i1tnnvbRwB7NjZ93CbMlb6fYw2yr0ZcXra8fO2&#10;9+2n0IODexjd1QFDZdj9puKRhhJJN/Qxx1F/+/ir4N5Wb7W3f+9vohAfwdPgPOcZlzJ7dsTp+QGH&#10;sOy1R4P99vf+o7V26wG8jVb43//0w/bBBy/bm2+81X7w/iNOzVtvT775pn1ENPYy7ahR8u67D9pP&#10;/tpdRpTD9ot/s9b+4tvX2uate60Hnj3Qs6+ucyLmyZOz9q//xb/g7rp976d/2HYf3mozbK01l/nC&#10;z+FhPAXufIoV0NbHx+0vPvy47R8dM/c8aw/+g1579z98r61u3qUI2oQTgOWvU85quGIr2fOnV+3r&#10;j79E+Z+39WXOwWBgtLi600YPOWPhfB1aevQ6Mor2HtBOm0xvrfc44Ge6T3nnMQRtZ6P17XudMfld&#10;37fLodBQqFMGYnAqvImBRHrTaMxGZvKtjLKfZhdZVvqkL0kJ+6zvHA2q5MmroQAzJb/1K/vt5bMe&#10;A7vw2VxWUR+sSZm+LdnkMfL+nulxwUOaqenIO+fHGR2jyD0TZYW2oKjE40gHcgN3DX4cACjzl0iv&#10;OtZw2Nxw/33OhuC3hqyrNqS17JVBFD8iuu0P4g1Mnlny53/+8/bLv/zL7GArnsqXAUak9Oguy5NH&#10;7Yv2ZWlnmXoFkkyGoZ7oJZ67c+7LF884J2OzvfHGG6SxL3pV31UOmV6eLs+i5dM3NPbQab4cuF0/&#10;dIkhBt7dFVxSkjRVu/h3jiPflm3x6la/rcWyQ/W8q7aO/ja9/AWdBqe4JDJCBCMJLJI18kEo4kKj&#10;iqrs0lGUjafw9DdWLX9jOJDHUXS2SPXbBiBfLEuAiYI4vYy1pUXs1c0zZyRMo8hQYVA6fdSBwFt9&#10;Gq4UkQD7ETmjShWgBpCIsXCpKD0zoZtLzSgeYtLucxyrA2QjmRCLP+CdzkD9WpgZ4QXAqkeCdqMK&#10;OI6qAEqccNU7PSIePsh6crLwKjBCkuDUKQHxDj18z+gg2aBRnw5BwqKjdJN+KhbhA3atVi19rfNy&#10;4Rc8V7jlTGvkcU2ZWC9lecHxXaStNCrB63v7MoIamg2WVM6M3sLk9Vy3eAwugNMgifgFFts4o2dQ&#10;d0VCuRKBjxRlqBTtrUta5w3whtlID5hUzvG6jO68sUO7VNSDfrS+tcpNcImQVlFnvwaAle4eHhNl&#10;TW3OB+qOU2ENGCn4Wxp40pz5NSKlsXhpfGrsuY7Y+qR/GbY13SDcduRqlzIKhVvcjPLWCyPdnZIx&#10;be2sWecCuKumCtXtrz0CNiNo0niAjrSKsQdEXoEFHAMLtO46pHztKHUCnunwvoF4RgTbBgbFyds5&#10;Yndpu03f/TtttLLLSY11Sp3liHsf5SB97bff/NX/257/P/9de++d19uP3v8t6HrZfv1Xv+ZY2IN2&#10;++4DjspdaZ9++mkO9vnxj3+cE+MODg7ar371q/Y+Jx26zbcHCn3wAW5Stt3GQswIG0gx6D1HHlpg&#10;3O/+9t9oj1Z/0tZ27ma/L3mFYXzkQU5fmzGS53S/xx983A4PnuXwn0fvvsNmZSvoLwxF8NPQk6fj&#10;Lqevy7svX75EaT9p58A95FDUnd/dZiR9m13WLLt4b8w8+tnFATxxxlG+N219CcG5tMdSK0fyi+13&#10;f9RvL5+ftC8++wXK/4P2/R++23bvbMMjl+3h63fbT37vrba1ximKm5wrsoDsu8HAaTvIjHXu4QM7&#10;HvhcL2200TKHIlHmAjS+wqWrEbLMsrDRBXVCb701Y7xQGkhttM826M9QYg5mkCW03wB6X+BlWGUE&#10;O0G+2Gaafj3kjPFTsyW2T8eocQSbWBjaWw/KjPc3i5tQnQs+c+69Mfoe99fSiZdUzsBTK3SQwuF7&#10;ZAnJFBzK3/pVvAGHxbuWh1IS2pdyNLWdU5yVJTx3AO4IlI9p5DFuSMO9H5Pa0r7jV3iv07Am9YGA&#10;g69p5hKJb2BC7nllQMW3xjstH+NZz4GDRPux0ybRBdJSOKCZyluJlE3nKHsB+Wechpv6GEOwzlHL&#10;q2zAo5xSDlB7YAGaGAAZEPLbi2Kr72NcffzLX+To35XVteAijCrhoBRUxBFcqd+4GPus5CoDnTbV&#10;S8IVORwuBVPa/+j4CF7+tt3Ds6OHNwY45WhgeUk9SeWl7hssYlg4ZRWCqQ9to0orwFLOO/M4Tee3&#10;2X3muy5mBS7IgJRHRUNSURQJSG/ZZPRbGRNdhtwSv8GhR4WS0uCJUjgKc6wihORgoY6RdGSQBpq7&#10;ahWKElNIdGupQFQ2MrUd2oINglNASACF1DLEmM1O415UuQmZeecwRoCrkFUeCnaLtxIbNvO23Gql&#10;SZxrT2misXVLkyWCWgI7inGEJkMr4GU4vRyOTBXmCUqyYNJ6TwGph9sQSgYSd2EKXHR0jR/TWi/0&#10;T0NJxM6NHwahHC/Em0W+6ojW2+FvRZYlLcr6zgNogjEjgwGn9YiP2zjL8F7uvyAbOGoTqAhRYUFh&#10;2nlkKBWal3QKDc0LTheM3qyr5iKFzg4mfBRlh7dkhLFzsrH6BR74iHmJlS2DqhgdUQQwcijQuij1&#10;wqWsdLJRNt3ajkLlMpkdYpGAGX5GuV8xnyuuGnPmlU/soF0nkUN9l/aH5/rkd+QqjtJJhZu0wO1l&#10;2niqkk5DVD71OW0r91O++CfWAjxc7SJPKCTKoJS/yptkWnKkvGoz6g7trAs4yde1Z7bKTnr4LG2m&#10;mqIuYKXi6pi0TabGSOc7RZztaxpp7egncQ30ixhqlu/wieT2w3N42VFN9g5AkZwOOElv5XabQAN5&#10;1IZMP6MsL7/GC5vtmHXkZ7i/FcJ9lMXSCiNNjsxdYYTrmfKeHy9IGjqLjPz96FGwPA9kOsMQkIcy&#10;imP0pidgpLdBdz95JtecqMiIeLjKGmcUlgCHnsBv2xodfzbCUJsM2vZgq+2sn1I0MD/fa9d6n6CP&#10;0whhipCm+rQjoyUipVcdUcJvGzsb7Rw+XcatPgM2fD64ou3703aqckRpXuDSP3afCuJp3JOd1myP&#10;3thtf/8//0nb3xu2j3550J4+P22/+vBXTDNctju4+u/cB/YFzolAwWTggqJex7jKuSDILOVP4oNQ&#10;Shpx65xvcsE+72cvnrcVjWDaTRlnX/P0wikegTNkaO/0ZZsev+D3GYqJuW0GWEhAlNMaZVefh0Tp&#10;SxczPALIFttPWrtKyliHJQyCUwwLjWT7oY1qW0V/UoYtHdnBK4V5Bih8pw+Yno8kNV31r6q3DFOl&#10;j0Xmbf3m3qu8XdZlX9NjQJukpaxPnubiWcqG//xtX0/foj2s0Pu6ql/HO0E6KyrvIvBTt7RTqVNI&#10;3oX3uRNen/uJnIWrHFxaf5ab6ulFtoi33UyYKz12IF62Lc6HMV5ALOUx83YGh99WR+nWFEUp7L/6&#10;97/CMP4EurOzLjLDQU7JmwIvmUjvt21lGd3y6MIDQABIWefA2CttSj9wmvKSvnQ5YgCMviy6k8Di&#10;6k/R2DYDFmkkrsIVeEkHqb5LKynFw2cSgYvuMf/pPR9grFaew2siLtsz2fJeI6aO7fadRopyevAn&#10;f/Jn89GTinoeIEeuKEowX99Yj4JVyHrogYLBAA8FqaMvhbOBDgatWKiw1pI4W6vKUbB6bKLzz7qC&#10;BLYCkCqYKpYgRPZSiI9UYAhorS47PhjyIReFS9BYrnTkySVuMg4oMl0Y3wKoU6WqWLdRYKtYnNbp&#10;6N3O7ehdV6xtK842ZAwV6kqD8UJiZQMHjB+NCplIgQnNonBiDEGDgqwgHBCwomXoQwWFZdkIEsWG&#10;dh6bP3GdL2ABysh2ZjtN9ri2cC6hvkSR6GoWjisE58WFxpaj33F2IMz8KOlIEgGsYWKHMK+4iFuN&#10;7glOWgIOYKndreq5GWUPXfOK57Js6TxIHUepM1yXoQXw9KGbl3QQOmEWdpnWDim9rVDd6wqBw4ND&#10;XGMHKM4Bo8467W97m9Gdxht1llUNXRDmmlpd9HMEErzSV+lTpnUETushuXkrQEfjsjpOjA940NGZ&#10;brQIVtLbqYRTmDSeXMctPW0LebcHXVXZplmg3TJ6Mb0CKHqxvAR2UumQ/kDe5VUDEIsetmnkJHwt&#10;r6XDUQdVRlqF/3zOk0wbmBichNmfQ2CoLa2hIfCJqwa5BgtEhe7VhxSEN/DLGDiy9TVIaQws8ZFj&#10;TG6tzn5fxAABdnEA7zsPbrdne0/bZ19+3nY2ObVMRQb8HyEEB/QB+/Wb77zd1rcYgWqgk+fc/g0S&#10;wind7dsuwkkgIkbJyvoW5aOgUbxSjNYPnWlO+jWQEH094OAUzu1sb9+61TZQ5lPqvUDCX8GL14y+&#10;Iz/AcWY/AW/LuGLg8aOtNc50v2hH8PIIfOz/xg6oohSQNeK234IrfeLo9HH79vlK29hcY14W2UH/&#10;WMbz8OD11baK6//g6DYj9bfap588B0amO8D3Cle8ezu0a5YiQgOc9dRRu3qWzOAVvAoJY8hOMbTH&#10;Tx/j0j8FBulg+4MLdemenmHALNBflulLK/fut2s8JwAGbnqomO8OTytblFNpMWgrT4dTOgrGg2OM&#10;hHUrX5zikettB/H3khddz2/AcbwqEN3uV/utyELKM9vOvknbcJ92JE1K4Fn1W9NUmRUTRlr6Ps2d&#10;j2/S/0lTvF3f9sH0S4GhTL2v1mN7auSmftNYdlc/SYtu8EY9Nje/rY1CoEk8Z9BJr6zyRDrVIAt4&#10;yZwpWcozvWWJO0+h1RU6gAPtNALIo9cUUCq/9QfHTh/AZzxTt2jEffbpp8FNvaWssg9WeqETPmgP&#10;vf0mo1UHvxoICHs99kUM/NwLO/hDC7152cKefJEj4mE5lOd3V76/i27iJQ3hL4pn2AYupM8l3Qsm&#10;Hyl7bKPQiR9ljHhf5QtTeYrndZG6eydO8qVoCYNeqsG//JN/iYBHiRiAQcVxUwZQRhi4QD37WyF+&#10;TETl/sEeDVZzUZ4aaEm6ED2wZHN7K14EYRap7pJBUjECxrllR3vWE9dEBP28Y4HABRaU1u0YZS3Q&#10;5jN/COU9xLUxwvi6jCizcZ66SlfEPIt8h7PRdZUhNkIciZUpD1SO5dlgJQxYlgID5KLsMcpH6mtU&#10;ZOQpDNS9grtJ5WM07LNvX7TDw+O2RR3O/QzBO8YTo4czIl4vDrD0EYKJsAY2o9ZXGHEZgLTM9w2+&#10;O4pEyRJYRISoQs6gnPMRy1aMGPUdtPNM+JFSFfo6OpSJonzoOBPaajDgZCo1CXDbkHaYohHPKaMH&#10;IzmqkDmcEx0uKFhqqY2dGBnbdhkdDqDh5jqdCNpZHLVDo3LZW6Z1ehqWr7xXgY+pP3s+2MQSNwxH&#10;W/DbNnXlw8HBPufTM49pXzENQK0wB73CaZa7HKFpOynoXKpkezjHp7F4TQQ6y1hoX9seaFI+xagw&#10;GBHQsEDIPSPVaCi1PPX73p1lSviYwmrJY/2U1QW9quRzmZ1/0qfHFJN8kc2uaB9IQr3Q04bi2/wG&#10;JsoT0kNjpYQ5r0HafxSVSyPWZ+bxsm00TIRGuvtYpZaRCjfCbXLTSSNzLfp7DmfwAQddqAsgw0Kp&#10;GALCbpIZwCrUvcJLuLFdq28bYTIJGbTebL//Bz8jIvo4QnuDk8sUggcY9fLZ7u4OJ5pttwumNUaM&#10;Ys44/tSAKfu5RqE86dSNsN9cM5JYw1jAy+NmPKu0m565EkliqQcJmGif6RTlek3MwuJG28Ztu8Dy&#10;sMfUcYqR4RBXXtjeWCXyAfjlffj0iCA4eeHuynY8A1+6IFCBSl0OIuLxYa57CSU+wkgS92+fvGz/&#10;4z+/JEp7pb335l36Gi0yOAY+eJfpjCXq7/dWiSi/046ZnvzTP/0kbLm/d9Sevbhok42ftMm91xBC&#10;GCQLa+BLH4V6xWkY5HhXljDudxA6g/PDtK8jR5tpYZnyAX9hZQN2XAMeaEQfuRqhwKGRRLsA32Xw&#10;N1DSvm4b1yAHeYDnAEIzLLOv1oBjcQ1etC/Y9yC+6cNl1knb6gkEWBpfOFG+8pWN5JVGMoc/lX9y&#10;gLzsM/sU9fMzLMl9OI1y5CD7gPJVA0LD1av+FgTeK2Ocwsg3by1eXrYeZXL1i+Jz+4oeNOu1oOCQ&#10;ulVQ3EeIW0Nepu+a37L1lrhagWS8FW4gNKkXz+0zeRO84Dp40BYbY0AOjEEI3qTIN/nnMJpL3OxX&#10;I6Ypnz19ltNvbY/02xQ7hwnaVj3WRB7rTV+L5Agtg5O4QzMaExiK5uJtn1E36v0Sk/R5aK0sD1zk&#10;sXUtwxI1RLLCCaSFT4+chFJudB7YEEFc+Fhe8JnTwoFGjAiep32UbXOapX24cd8dy1RXmibl8TfG&#10;tkvxBOQKd/sic1YGlEkuR+lLHNdrjMgFStGOZSeVqAk+4d7NGKzNEUM2EqLDmM86dOVaoUq0s5ZU&#10;wM4Tp2KIlWV5EFgvgZ16jWOKM1LoFDR1x90PjCVgRV3DoRhG/o8lSj2O8hVCx8zXLaPp6I+QmHzC&#10;Yn7KWvSGS2ZIB6Icrc9iNIWqTC2xaAiSuobVs+ZH41E7otwjgoCuiUHYPzywH7aHr73WTs7O2hGu&#10;wT3mWhWwIXDggqqOyqhvAyW4vamhZJQqIoZGPkdYeFKd+h71Eagsc8JngcA2RCoMYW7tQpgmE4Dc&#10;cyqvZs4CEc8CoRjONVeSYUbliw8tC7fXWMv0lCfnjqRVtIxAn44QLMxzMxoeUr2HWwz5LKOcdjfW&#10;UCDMueEy1bugdiwDQt6wfWU24Ib53M4TDqAq+AJmHtDGpycXiHAq5102ceHd5el5Ozietq8xplwW&#10;5Hyxa209XwEWiLG0w54JaxhXWIzZ9MMOVQwLCPZKy7Pi/AcmYK174KAM6RfLmDQKSRvdf9UK0qPS&#10;p98Ku2m8yJilSRriJPdsApfvWE96h3XyKzxjhwNghZZGsyMiO7oZO+vdfR7szNZcK1CsxDL4UJbT&#10;AnkpwOTTngmUdl5uIm/kCuBwFC7/XlyMWn8DcUcexUfKJZMjZH8nktri4VkD4w6eP2t3b98OnJ3h&#10;IRTCZUCWQsG+NYHW55RtX3UKUKGa/gBt9aAZt5FpAmGDb3vyMCPkG9JnCgZglR+SSxzoNK1Pn5ke&#10;nXGKJOVpTPB+gCI8xdP3nLnTNbwqp8dX7cljZue3d9ptjjR3KmwETa9Pj9qQQcXyMvuQUPdwXm4P&#10;vlIh3zBvhbgBDwxtaDEdrrbnh/32Yv+qffDvvgAAjAzkyPe+/y7eTOb/L06pjx4DcOPLXvv6q/O2&#10;9/IYiOiHKMbFexdMmcxQ1ghvjF69nLaRo/KZQhvZt8No8/vEFziPbHyRQa0aChlZ04c8gfKa/mmL&#10;K/+MnnJvAvcV0Fiz/2RptnRA1iW/vBhvMt/IFE48Izf4E2jmznp6bYRZ1kNCwkj8ZZ1jPANj+E5+&#10;l+JRQCTiv7wvtb24zRWDll9RKBQWJUReQAsuVuCzGpjRljSkhrPP3QJ7UWOFauQbL7Jyyz/u430T&#10;kKq+nqefWp+8SyUiEGDkEegwl+XuMWAvjUeMPMvoiRiV1O90qHikDuukDuU8hQoCl/1PuMvQ0Ktp&#10;expAnOld2tXLagM1f+Tl9ElpBB9fMI19gUc5sRAMBpSzWZnhe4ijx03DSZhFXbQsUWOuaDCHZV6J&#10;fUwjX3r7UedZuatK/Ni/eBqYNJJK59iG1EU+63P/BAd+to0p7TfxFFB2hIQgBA7hsQ14LOhcluGr&#10;gOMLrrR1/Uo5vjNfYOO3NKyP8o/O5YiZJAWklkgawSU4WP+UeUrgzxlBUVqqZdHQyEBg41hZ3B6h&#10;lI1Y1u0NFrsC3wLSaPzSEJCJ7EBauypaXvJGo5igHLU3lwaHhPPKVrqciGDjmMf0HdLWb2P5radB&#10;i0jvgK4VR+FDBR75FFLFr4wqaATrN51GikZMOpQMChMIrxH0rv8+R6A5Z2p/HRFs5AFNYT7qeb73&#10;sh0RUS30Jyi5U35bv+8VUp2V6OjhaNJrJ3gLeh7oIZ1tPBT5lDX5WRrZNShA9uwQppGewAlyuc80&#10;BbB2VregSns8xpSHAJG2tp0ocC8jqaDtbNfQdYDC5RdPmK+GPrqbVTATcPLUxWu8EjqXzTHoHaKs&#10;iI7GELizg8t1BZcnBsHO5nrmU23jIQE1Lv+0RZ3rjkFD9WOEWn4HR8BBkMh8tpFKC6AxgPg9Y/R5&#10;Vsv94goDj931lfb2a/cI5loJT9lw/pNg4ip95Tvxm7ONb4vW/lLoyiL8C1/yTt6rRPVb+hlxDIsn&#10;TVe36SRd0lqIBmEoyCPaQVpxm3otA3DSzmYp/qEenuUSDD7huQ7QORAKId2XJiUJH3qEPyiwYChB&#10;pIEhzbLZDO+iGCgrIynzzNNbX6ajqgiBDZB7e3sEsTE/Dx+5osDRnt4uFV1nnFu+H9+5k+ACw1sG&#10;MMmfE+eAYQHhehV87SfADn/r3YnMAO7QGkSN59BgUHCpAKasHpllft/BAXzGv/3TQ5fwt7t4IW4Z&#10;lY/x/OTZkwRcru2wRhsjcwivqiKi6DEK7adGgocP+CveCkVpO2UTmSu8luubzPG6twD0WcLT8Hf/&#10;8A/bzu5ujBBdzno8iuA37W/8bLH93//Xv+ZQl3+DsVFek2xiRbmWrWyxjeRVPZjWraHl89COYMFv&#10;v/gU78JZRpMOOlTgC4zq40mkHzo1KpjmUeYJl4aqXVrvhs+zFNN2R/4uYtw40IlhMW93YSFp4Qve&#10;Gsf2A41G25SfySNeqiZlY8cTtmkJe+lVcADCvCyLsWK/5XF/K19pa+qOfKF8ss37A2Xkzvx8SC4e&#10;ZktOcaMceTflgZvpO1isNxff0jW3pqWwFJN8DkSBn7yhP3Ao/bEVQrvEOAGN6e2AJQMLHjKhN5Ax&#10;0o9+LSwq61dlk4Uk/k2d1h8PMeW4B8Aihm3eJoNl2g7Uzr1laub7zE8BP//NbemLJM17dYvF1AUP&#10;cW/bK2/44rd0oph5UcJiemmnQdT9nheQr9QNHB0tXsFiPgGaD4aSVzitgCvg1s+kTL680FYvo8hE&#10;1XYYAs7J1HsJWkrReTuXVizA5ApAA9VUNFYcq4dvLa9gBQQqbeuUEURK9BLhzrdCQUVgpVqddhZE&#10;TgCQMHF78J05It0PZO+xDMn5eBnDzuEVA2OOtF4J89pIUfQom3Q2njnXfo6LUwEyIWDJtaieHS/j&#10;SQCyCGgaWVcMTykbAuJSMp9cc46COj0/Jb0jA0fpiCgZLJlVpOTCjX12dRacnRd1FzXIC5PBhNRp&#10;Wku/1i2AU9clMWVlMpqyYQWDumR8FZxC2muZ6QTnHSdXAArMmfcPWez8FfAWOodQMBftY0TxIoFh&#10;NjYtEyj1uth1rGewJFGpD8tUhYIUSqzHNVMGCqASDMALvjKkitz12M43H4xw10IvYzxuZt+2TZT0&#10;DvOxD+9uYRygFIZT5mLXcEQrvBH6VOjSqYHeJQ0xykyd0g9pqKdI0aUBVF4eDR2bZIZX5ajd2d5o&#10;W8SlMMziaTGsnYCMYpwRBX/nuCqUgD88x1sTcEWYIHTMlsv39j5q8q91BW+f0wZR7L7jZbnYTCqP&#10;Wb8ZaM/Q1iqq3HlW4BEbLtP5h/8Uz0VKYc4j26WSdEaRdWXEwQ/Lnuf4rnzaQTysJ945+qOBmgsU&#10;GH4li9MZ9hH7mMJvGXrHuMXwvIM3wK5zCU+7Rv69995rf/33/3p79913axVG6HHDtN9WIvX/6T/7&#10;Z/FoSaOMioULg0VPiQECuqR7LBXUxFxc0hBQWM4FiQYY8ChURN6g3JOD5+0OaUN6iKj0yJZiwHO+&#10;d9DeeWe3be7eYbS90R4fvWwvMVzGeAzu39oNLSxL7xnI4X34ri1jdKKgrwnSu2auf3ZNcKP01oMB&#10;HD/92e8TH3C//bf//f/Ao5JfQ5dYgsfkatT+07/9t9vv/vh32i8//EvaF5qxkY38W8Z7CUl50xUt&#10;M/qi7a0X7RKDY3kZzxr12lxruPt9fsQUi30wPAoRah8CW1vQWfPuNAvtZjtlp1by6l63fKcTUxht&#10;nQ2OSN9hqpx0WZ6X3omhNIYnNVD8JwzKPrgoNM59CFGy0nzWSSvyXnjEw3yV3nsvlZ2FuVpFPkxg&#10;G2lsz8rna264yoiVX+3H1A3cFmNf0otmuq4+edd3blkf+gQ36idtyhWmVA08cJUjYV5E3pcChu+4&#10;rzn70iHkgKOUmZYhPNDLOqBTjDd01CJtXYZC8aZpQ0VgAyIRTpmubsnAgikw6WRfFF5bwD7a4dzp&#10;Lu+DUwEd3O3VNeAr2po26a0nsCN7aWcSpS0zEJJC3oN7+jdJ5R1joqIPbVPhSNtaEJfkF9Fcfks4&#10;/wejlBcZYHtQdl1FIwcOZk1u6+WHRqhBrzXVXvUO0qAUie5KIc5fZw9kgmcENPsGwIAq4jAShFXJ&#10;puHIEiVCg1i/ylgASRKFb9k+jwsVwWFnC1AgaVneI9n4xpCA2QU2Iwrea4xIMIWfhcqgWn4aBtaT&#10;ARudw/2pLRNu4I8NKmIu+wJGR748v55iDNCxFJJa5rp4tRnNm6ODKWCGYj85OcUYcA5THGUQo6Rx&#10;9NlqwCg5bxA4ApqRKcwLaYKLwYcAWDhRup3eddYzyrhh17HM6TNCqjSM5LE6ZcAEqQhLDCQYB+PL&#10;7lveEeDin3DL7OhU3qGooSsSmlTAwz+Zlxvqpg1UYEC6oABiJFjEkWVMQ7mURehcaLMIPKLmKCXe&#10;MXnWtjECG9gzUqIwDZgx1oGG0fH+CFfsefsCF79HRm+vL7fX2dFrl80zDD47ImLcHRb1hMjhjqgu&#10;EZR2GHXHIMK5jEphhQjBUaPIgJ9NvA7iIT60rl/5aERKAGkGgDztLtsfQUJq+UB+86pvCxEBHkAz&#10;LXPdj0lC2lzcZHvkHNEAAEAASURBVC2z/ONvyrc8eTf8ye86Sa6SV82WIO9RbD3mlmf8t2kKavl6&#10;fm/CXHzP05kqfMu9/dfEnfCxnMS5QHftIddcqwxkNl231UecluCR7WpB0NzVJipvb3Xzu2eBePzB&#10;H/xB+y/++I/bJ59+0j77/PM8Oz4+w+PlLm7X7W/9J3+r/fSnP21/9mf/J/1Ho1rcFbn0D8rVSHez&#10;HUm/zhTXGqP5VEJFTgdpJOtFmwCjfdMI/GV2KDHYUUNcRaCb+e07D9omHrYl3E09LUbwcZrkIQbB&#10;bbwMh0eHTE8RxAtWKk/7RGQK5NHQkf/9dhVBKcQZwajsLCddSCNd9l/uZRDzgx/8gJiel3gMamOa&#10;Bw8e0Lg3xBK8lTQwfabNDGBV3mns92duzIRCAGccDDIDMNA0dI5FjGn9GjYfNfGZtVu3d+BJAh8p&#10;4xLDeXJ5Tjnucslj0i0ztervoTwFDWxjDePEPFCQwh/rq82GyDWwTqwWFaqUw8DkK5nqN32HzdFu&#10;2DipkBU8GQC4ZLr5FeUiA3jxZVvaF6J8bBs+3b0/pJxgpN2lY7KSwW++/FF5NEAlSt3bR9wzwPvI&#10;KvtY3vGVxxRgffIkjxwgCYttZHn2d0liW8tYKkwVsx9lbIoDL+9JYNF8ChdyU4Y4l8fF391AKuXz&#10;JnUFmbneMrv1UuM1AyLp8eq8EgAMTeyDQusN3xl85on3deVVSuE+j+Xt72SG7SRV9XCss5KhovI1&#10;VIQ9pQt95Hkd+17SwnbMtIAw8ilIpA54ijtXZCDfkZs+kEj/v3eBiWfBNfhTEnDmp3m4HJjBltEB&#10;5leG4CWR06nQAgFeojrajzpJgVZMQyLQFcKu69Y7UMLCSHSUGzX5LAQhsRa1jCXC/vd5WXE8sbD5&#10;FSYHwohxgA2ZQM7vIGJZvIfMmdMR1sy1AG/KpB7Bth6qSF3CZQlaSLr2NARUopeUs7mGkgFd+Vcm&#10;tAcYsX7NyOOM5UUXWP1jtiZNGZaNQFCBueVkFCxlC5d1FxOBl7VTDsn4JRKO+Bk5ITh1jS4suPbd&#10;ACs9BSph08Bk0gQvAHdVB3DYJM4fJiqV7UnDODwenYyAC1crdRuHEGGI4BJvaVXWIN+0m3ky30dp&#10;lBxjwLp09QprHZgD/uaGCFCIZHppHG2SDkWiR0CBl+Vs0ClxBZQVXUy+a+owoFNlcXIwad8efMlb&#10;hDqGwBqxBRo9ejUANwZZQPEPhVqWNNSSUzHb2Was5da4dKeya4Kr+gSiuludDJr5ab6L5gJmXoDz&#10;e375zrgHv0sQdOkFXpbn4p2TsmYtKxJGEB4fW6T8wyX7ZIRgOquYG4AhSBL4MMwD3Ok6JuLjcy5B&#10;yy3tIc1evar36TcZPc2Tq91oe3lUxWcB8kiWMsHDhLAF9opPIC3PMj0g7MCR1PIxiNme5o2ngLZx&#10;9CXPvfP999rzg5ftn/7z/7l98cUXEa4ui1tni9ZNlhMenbL6Zp1VAwjjS9rBUY3ucJfX2d/td+rt&#10;7LnA2niVcOZOxZn/S7x3n/+sgRcqV/Ng9Hn2xgHR9EOIm4AtOt4OsSGOiE+JFcr0AgbtFQF50uk2&#10;RqDnsZ/AAy/6O22wwtI7pqCsRC+ifHVxyWZFeBz0wO0SXzAZEbhIHZAFOHvtw48+biN48/d+8uP2&#10;5qO3iHVZb2OWcG2ubSOrFttfffxZ+/DDXzKFsBJjf03PJzi4K2K2f1UwAK/Ccon4mXUCaJZuLtsG&#10;U2MeXKMcWAdWl2gOWR1gUBtotu0lWhsjGzOn7Z1O2rH00sF9wyoA8EZ6Qk8kHfQdI5eMC3AXvx71&#10;+gwpE8FkrMdQw1+sgcP+qew0WLbHhj2eoyDtc1wucJfM9H3JbuFTBniF1+Z9Ig1lat75uksj7+cB&#10;7ywtI+NX6aoc+5TyQ3ljOfbfGOTgJWymsi6g4Jt0pJcPI9+TvurIQNBYJ3CxJOuLfPeGtpXutrZG&#10;lJ1S/nDAJazWnd6BfIpSBS+7dHnIaso3fZ98qN3AWFMdtIsdUhltu6KneniYVo3bInD5xcsX1MNr&#10;3qv73C1XWKzL/AJqP/IqOaPusK/q7i9am09JrjdVGWzfMZ5Fz515vFIC6ciSS+8uLMZ7dAJpbBP7&#10;s2WKX2jFk+DOs3iIhEVUpIcF5f6735F/PuQKLibOfZdm3m48l+4x0lI3/JlODZhdBQqBNC3EKytG&#10;YKtyO0cENg3tSNbGl8ZecYkIMIkDtA/nCBSreF/PZKIQ0TTUVwRVucpMVZblaj3LaEGQurWYkkZX&#10;v2WgRCS6/2CvQhkBGGODb5WAiuRC5cn7KXOmjlBXGHUMUc7XCJMpHXKMIXDOSNZdtTxdS/ikh38i&#10;BHmmZRbmtwEsLV/UzM/qPDxQq/RXMABWWHPNhiJMu9hxFxAiNp68bvYYAdRhIUZLi7+BUdlj3bpg&#10;kmvmWL2c95K5DO6yM/jP+qEaZUpHMffyCWnAd2pFXNKhaAf09j/K1sSzqxgUWbDTXjKwCaQi+cU1&#10;aPJEMnijl0VBm1Ey7wfEODjVAMJ8VPooLYyoE+ZO13G1amhc4ILSpermP14d/axBHtHQSMwFeV1O&#10;6ZJF3dLCJd3tLM5Rd7AYjV6Rr9KC8gq4lO1kTDqoClCYeJctePkhVymY6L6k7doxmbEJurJ8B49o&#10;OMxtB8tQgCiepIlXNVvlFQjIxWXHpZ4AOn/nl/f5rmcaoE6tJYc4y6sWogDkt/XUxTNoHfGCItQT&#10;5lJBjcSsmACmtB3lpUrbmb6gshm7hh9QpxiO1xjp0uTnH/y8vfH2o/aP/st/1D7+6EO8Lm596pIr&#10;DAEMgs8/+7z95S9+SV/WeMCQBTZd3Cow4XdqIgYRcLop0ZC9CYBAyAsAiGBcj0poCYAu2R7YFSDT&#10;JabpCAxE9Gb5oYamBqIGsHDJh7LQlDbOKIWYEz1dk+WtdkwE/w191Llv+5f8GcUGz6yg0M8h1QDv&#10;wroywbgUCKIrfREvyNOP/6rtffoFAYCrwXOJef1FDHJHgq6CuSH2Z5dyzzh3YJl+N8VoVzHfEJko&#10;N0ShQItF6LhKPbeof+Vyn3qNe2KPgw14CAW+xOodu5p4iCDjeAKL6WM837sh6A+awLCM+oGN/uaq&#10;B5ccGvjoFMOI6UeXArrrqrLN0/Lssyt4Oeywtq04663TQ5IzHEjr0XsR5NQMKxS8focZOg6SR2SQ&#10;uu/+KluUCb7yE54ljWmrz9mWcCJp4oUEDqVNlClwZGdAeFMaeVlneJjb4v+Ch9ZPHu1cqgEd29Ff&#10;fEAhSog6o7B4fkVbZIdQ3gmXfSIy8xVOwOFzygv8/JQvHKS5CdYEfgskwsOHYlJVGUb+rLrM653B&#10;0Q/wZD599g3tZJyAOMv/SgrkRWhEhYKrnOVfyuC7YhI0FsHJp+IVPNFHNHl6Mj9u795myhb5T35X&#10;Qkiz8DCyrzyP0gqi8l5aJ9Deey7TBQ5qyAZ09rHQKyDlt7CBbOhkcxSp8pAXhWdoZkLKKwJaOuXL&#10;a/zTWWkMBraRBVfldK0UJkH82C28JKzLIFSqrxqbZ0GMAh3VSTiBN62NHreKjck/n9mhVe6Zl0ip&#10;9cd3gm6eVB5ki2BhhHm5KQeuTx1wlwIkUeXU3Sk8VYANL05ejpy19KzbfCpb3adu26lSMFjomg1Y&#10;XOc7No2EoT4bhiQhnPP5Bo84VeFDrfHv1mcCBGmtMJYwQspNXBYG6yg25+yLUS0ylLRM8NQdmcMu&#10;ELAGJQq/oy9pI2TO1StYpY0eDSpJPaATRSi9bNSCERpbgY9gQZPexM/Pc01rhjsJ0ozFJn66xowp&#10;QHXaXgAm5uaTLpZdapPnwOs6XWliOt/IKxWQwktgSFs7rwT9BMOIX2kijuEV0hhDoQtaeGV428RA&#10;VK1hRz9pMOBb5szt9QQKWll1yshYO1ooaFsU3sKWAinf/JYdY1QeARYvO1uCoLqkPhQXkQk95h0e&#10;rKS1hpjle9nG8ozp5ItQRXz9R9qqKwnrdzKl+HicpGFxYgGnO1t+FjZdqa/eoyDIlfKlrogENCmt&#10;8qAUR+V6gmaMOuV5U9v3ZD29P1kBgCDN3gso20W8UmkwqjYI8NOP/337n47+m/Yf/82fMV6lvAO2&#10;wJ0dtW9YBXPMEqf9F3uEmdy0Dap3vwUNzGW8Z6dsWaynL0cSw8vXfIaMsFcxHuQUl/SJj4rs3OWw&#10;KLMVaLbFFq0nKNZlltf1UJwa7QalXpDGUbk7twVJ2kq6a4iPwFFWWF5kq2MiTmAQ3OxuSKWRNG8f&#10;6jRg16W8KtYhOOPwb2+yxNm5+EtklOGnl7Y7dLlkn4GNIZ4OeQbY7EtG8hvsiN+qHU5X2wt47gXg&#10;GCklrTOKdNTJ/QJG/BCD9wH7Dv/u0hnBrJhabK98RmyMYbVOifTx+jktcIABdkkmUMaAoC0IhtXF&#10;Pxuf0BTEGgAP6Na6coyAs9N9PCFnsDX8REyNtTtYnjCV4T4tLA4iXyltpzs9GGmCYeY2xLJJvIA8&#10;q+3TwQ+IbTdy8ZGPOj71mdXQYjyWB7sBRCfHzCKv+q5zP6ef0r55w/PIxvl3lsna/vxLXzAV7Wha&#10;67Ys86eP8kSZ42vTVB7xJRW4m8PLPunKkYVrZRjp6AS+sz0yDetvdRLprANQUp73rn5xsFR1mlcI&#10;uHhnfV1/r1qlQeXd3d3OSjWnZLxgG/qU/cvylTXwN20Qz1rgpzwTcZVhU22aB9JW/OQ9+sQGnq+3&#10;33xEPBX7p2hIQ4yIFjs3ZfE3tLPJskUztPAQr5TO+0DkO5mGS3r4D2SS2d/CMH9qiqTzW9i9op/5&#10;9q7Tu5FzczhLjkufeBRVDqV0yBpEfKF1sowVfUlnk6zOUTpY8rcdM0BYIf8FNQqUH1Zeo0Yecsko&#10;AlLzLTAwDFKWIc/nANsyykPr7a4g+Bv12EAmsnwb1rS6ebI7GzXQzyKAFf68pJhCsMgQCHiGMEg+&#10;PBscEHIxUWDifpO5zJJs4AZjhHCm5V2mRcQCeEzbga3yp9lJa+XOYSIomBbQE5D5v4yFHClhfMTY&#10;0NVaux/eyBwI1ldupyh+q6AMlDcYAc539JC+1rZIZLdzkuEqaNExpDRJBwcUXWoaL54OJs4uS/Fy&#10;ft5nC6yrtg1VVVImz0hP1tBXQnSR6HZVc18hvBRm4luEsm2J4wAGR9EezJTC9NZAtygTOoMbUGX3&#10;SUYxdtYEmVGCwTrIdN6jKLh36uPuBoe6sLXrAlMELsFL2SgZ6Wyg4Q28KL3CY+SRBnZUegkCmnoR&#10;lAk+TY8DLwsGwXRo+E7BEw8ED9NhfU/t8mF4j/aQXhGo8oSo8l5+ts1lK6vrjACfa1HbBvK5Shrz&#10;J+le8YgASFhLIk340wfiwbN0ZfsMtJXXbOW8kDfgAaetUHscOEPw6gLL8kwDXBll+5ugUjt0+hxR&#10;9Lojh/D0Q6dpUKxTRvhYle1q70X7t//L/zoPZiONG7fwXGP4LjTWOzFwvTsKlciBNkKBv2TaB/0J&#10;P9snMAh5trDM/iFuhQof2j7OzTJEyIhVOrhaYHyyHzzcz0Jl6lbch5zCt29gHb+XPHJWsogz/UL+&#10;0YOxZhS/u7xh5ecoXtIsKVihRLgQgvWpU7gNRjXuZ4YSXoGn2SQYD8igHUKLY4IOLyh3SBo6OcsT&#10;t9viGoVxHeEVPD48Yipg2O6wTPcQ3ppptKsA5A/aUM+IMqpPX11EON9dOGpvrt1m9cFqu3Tqjzn9&#10;r778NhtnTRj5HbA/gfusXCuj1nbamKPcTsdOIUB7tmbHsmHKwOWP7MPB5kPHhy/xBnBwEG06wBCZ&#10;ZaoDWmM8OYJ0tCYfTGATPV2gDP7wr7soCi93Ua7BSLxgCPDm//zyB899wJeyo4xaXxevd6NYigr/&#10;y9PKOQeA1ib/po+oCH0yL1yDwrrDq/ZLf5NGQ8Q+QCezEvL4Tzh4pIKbyy/b0fLi8ueXz9UJZs2U&#10;M21AAydflVDGmfUUHJXHDNaXbcIJxJD+xsUwM0nZVYe0Kni4D17e2leI0aLd3sVL9uTJ1+3x4ycA&#10;rAFMHfAiNUqUwNApUGVCpg94av5Ak+85jjy3Dree10v9xpsP2517d6JH4/0AJmmYfmoWihdL3znY&#10;FK5XcEsj69cjp4DxKnB4UzIidFTu8a9kV30LG9UkeYwWb7jsm52+DZ48c+rJ8pQ0eCoVoAWkIxAv&#10;EVJxu0+ABkEsLRsbwvo8yodvK7XWbkSue0sITE8JVKSCAF3TcZnP0WltdkNWEfa5gJPOskWqrCrr&#10;s7FFfM6cpC7GK6SSO4iWoSKCop3qfO593tezRPZrzRSaCDl/AIXpgE2aywZeCc7iW/i0kmU49xoX&#10;Nsv0H5IMxqEM86Hk7KBR0pRio7qJCOMvGJQPVn5K9k8K1ZGbrGLFO+7m8OoNKEev0foebDHvGNAo&#10;goI6M/rCvaU6d/2zUx7SprZhtV7gRsBbQ0ZE4se/rAzIY2CF8IknoF7bwPR6T+ykTklIJ5PK3I6g&#10;Cg7zdVMV7vpGXVMCLJnbvQGORLSTV8Fue1d7ug2yUwmhQDqwAaJetoDzbQr+ZyyxnF4/bq/fJcgG&#10;GbrDqHSAzyr7O4Abq7zJoOGmgWM7mB8I+QHnZI6uFC2y1w6mgULKbB8rfnZUlRPfZaBKc4Qkz+zw&#10;Gd0iEApOjSlzQ4857SIEoZV8L1/6L1f3LPfVqlCJV/7+7uo6ok/ks4yIonRITXmmLm8cv+hr13h0&#10;XD1yjmF6vc/+C31G4tD5mmmnS2AK3nOhOYIGbsa0BH02oNV7TM883FyFrvAtdR3T7zxiFeAZ9S9y&#10;hO0wwZkKN89TcHXBFqNwjdAXKPMR/T4bCUkfytbQdOfBBWMEpAe0iUC0P0hrrC7nvtco/5KltlCI&#10;fxCd98YM6e7WlX+CO3xhyI6Hd+/wtmgrfx2fuO0vZVL/hCAVZU2oD+49l6qmRPebYLrA/U1GpCXB&#10;EA+U9csjGpdHeB0OiMbf0qhEsb4428c7cdHe3rrNaB0ewbA6Yu+PVZQ5EyfZc2QN2LpdNwU5MyLA&#10;bJ1OVQ3IV4GX9DWg+nfEGbxk58AdPAvno7N2whbOv/PD99oTnv3yBKNouN1O2djo8PkxmyPtoXQw&#10;dJEPlnh0tM+yWbwErGBAKDBtyKoFvGCkYA8FDnXiACONAOWI/Osc+A2bi7ifgbEQg2Ulq8aCrvDi&#10;T/kpxmt4DvgjUHmY/lFtZ5rsu0HZXumX4KjS8ncZAOYt2Wrb6qXMxW95Wf2QzbssIzyRgioP7W4q&#10;y+J/dID8bnkaGLnyTj63D9nv4JE5L0XRpx57HPBQRgqk3E4/+dqPhojckSBemMCDlE5p0wSxWzmX&#10;PCvX+K/oWXhZZrxyyIAV+OgBm0l9880TYCYWg6BudV/xnq0lB4iVeNHfZDigC5hUY4oYReIwB26B&#10;lTtvvvGofe+970W2Whe5LcKsZKJMcTK9+SjFNB0trC16TPiTxPTlFfE+MsRE0tK0fKRXR0duuZu/&#10;IU3JHJ4Af7W5OAj5vCzSeD/oXuoVsFAVf5DitwpdQnSNy6P8jkKwABuEBu2ey4CWkdF/qFVAiWiq&#10;I70jCNN5pnnKNj3Et84IwxAb0CzbTlDyjnpSTeqvX/O/vHBkkoqBSWu6g8kytXoChYTgl4RxioNM&#10;yloaotjF/Ao4FYVpDDT00gBwbtadF3Vp6oZKQXkrcfMjfzx2kyEKgYfH3KtUaQDrolzdpwKZoBue&#10;GzDl5k3Jzh83RJJuFi78dhQVUVzB0Ec40laM+CIirVj8KNuNn8wTBuM5OjTMIx5JZpn8SH4ho27L&#10;r6ke6axI9p/vGAGGKkIr6HZkzGzoZR3X7IXgcsKwn0Ia/Dy1zcj2yZnCTrgpBOV+yrpx4c5e9hTW&#10;4SBfOVoXPj/Oj1u2QWBf7h23L59y1CpCdnPjhFPglgjY6rMLHdvIYvgsgf8ydHOqSvfwgrSFtKFj&#10;Oho4w28eZevyMLdiDQ3gb5lJ2EiBMKXdoW/xHJ1fPMhjWv+Ie8rkO+2kAQms4q2QSQLuwkR07nxL&#10;N5KYW1orNKVfkvM8xgfAUmsMLnH2slRb3jI0Srr+c4mb+OmLIzbaWaFNP0eJURauapUxzIjbmpG+&#10;hroFUPEFWwmL2w2828PVPuyvI8wvaefWDtkQy5GySVdpr1urxgdw0A5TNBp9+3tE7PNunfZibWzm&#10;ozNvTQ7zGKy2wi6FDMUTJ9CNYuQ/XsoebVmB5dp+RrpL9AXbXRrHNQqCu6ztX2HeXp5xjlbPVaL2&#10;2bFwbZV6NR6lvTSiLxi/kbKDlXQqutLJsxmV8TdryBN3zVRWSNkT5v912bvvxX3wU7A/2X/Zfv3s&#10;q3hDpvIFHw1HCk9sitzvQTdkpwkoh1d+PEr5Gte//WVC8O5Sf4NlxZftyYv99sajN9u7zDGfnJ9k&#10;O+1VFABgtBkHFZ1vPOKb5YptpT198gRwMZSpU1f/IjyR/kmw4gLxE4szDrtB+Y9ZrWS/oMFwEddn&#10;hvIf21HwvM3YACcbEeExWSWIcnzOWQeUR2vznv/QTT7Lzfwr/R98TCPtXvEt6SLDeSd/FgdKW3kV&#10;OZI8PE1587cwgf2q7iRVlWsApHXmFE4ylFLLo9SrDIsM9BHvhdP0wuO/DBR5dKU3BBnbg+eVBzJU&#10;dIL9En7ogoy79EZtUQxlM7WLt/Lg8DCGqwMy04dngddfSrbgFBpRqzyAtefg5MH9u+19gmm//Ppx&#10;PJeJS7PNSUOmlCP88kDu4TNL5ElwjYcOXgVi6MsqFnZqffQWu866Yof6Y5QFUBJIQ3/zI/3GB9Rh&#10;7EjkrHTn4+8acJaOjMdPOto+4s0VA0T9Ap1MK562SIoET/FNOaFd5clL8kYPCIv0S3vQrc3gpQBS&#10;UJtYQaSbxiVBAt41ZBLO/8hIEap2qiiwemHBApARA8SznnIdNQTPZpb7jHCPXTBqcD1j5nYYOTNW&#10;C/AWJUyFllZR0PvNql/9DujiLgrWI6zdvQ/szeY3QRrQsiAQQj2ym9cdc/IzDdkRUJw6ImkgdKQU&#10;L12ZwpdKU241zA1KcsIuhDgBeYBTj48MpND0smwtb42Bmj6QfVCQCHWjuy2yGxHGm8+9I3aNtDAz&#10;CWzyNCTuWkdhrtXv2icGF3lsswF5EpcBfFHMlADoaYsoQZ4DSLCwYxhElSAhYHSP9Ahk6xN2iQND&#10;yejWXxcUwLixrZkzIB0jJ5SEVnoJh3L1aTjliF0EdniNssTRgJscQUwd7nzIU4Q7B80gC9n+gWup&#10;HRJ63TvF0NFovDltd7dXMv+8xHmuD+/vJp7AUDRdq546WYoXWQoOjnQgDHXagfkpDl6izb+gBOzS&#10;suv0naD0vbwkvDq51BGmlxQKkLryhMLEv3tEK/FbfkunRUMLhh8veUdy+U3z+SSK0nnQVzDZFsCt&#10;peTyzvu3XsPNTSwLyuDyxZcoTsaOAKVx5slr19Q/gZnlyMmI7b6pf4WA1XO8K5d4BZYxoo5ZdfKc&#10;HfvusUb//vJmAjgPTjAwEKC32W9A4Teir+/2CHIFwOzTgUDV6xS68edGT8Pmbtu6xf4E9A1pLD+F&#10;CvxxpC1yA+BxCicbXYGH8Tfu0iid9Thtc8yuS2fNWSdoViH2MelgGfK1sSYJtoP/NZpr5okpDQUE&#10;vNNHaTx675325ioBd+CmB8j5+tUeipKR8zHLCO/duWmvgd9r22+1AzwFXz7bb3ssEdZz1WNE7dkg&#10;ixj3a4zIsxkNVISMNlD4J6tjaFCnwKSvancFT8KDO+tt//nT9iZHHN9iOmPr7q22d2aZtAtG2ukU&#10;hca06oD5bgX1FgcoScj0ZcuXtngEJnp38FZcscpCRSrtlzDKVPxXLEV0hOvUwNXVKcsUDtr0kjM8&#10;Tl7mICdW7QZmva7x5ELrTl6lT1KNl/JOPlaBvJId3MvrJX0EqGS29dnmbgTnFFrJq5I3kTkk1VAg&#10;eWSBI2dlTZdfoZolrNSprMirML+8Mi/H9hUwlT0QcVv9AZmonFqCfpfGQXClTr5TRL6tW17Ky8jW&#10;KDvKcZ7/DCNwk+3fl9kITVlIarAGaP+TqTwlIkFb0gYcZAmP3MFDhhGH4fjZ518mVizyFvhJWbDa&#10;8bn8W7+EHSD4rxJ25dkA3vPI6x++/8N2D+Miy+ED529k9H5+1c9KYLvHCPQdcKa9JAxX4T6HPW4S&#10;n3JPOoNuQbB+z/P5VqLalSreqcqJPJ8Tsr4Kk6Tn5yByzUJARuGVeRC+S+DNweW9xItQDWlkahxU&#10;dGxfCbiPY0UHDgSCHdZsJHAe2Ob3n67toUc+MopdHmIpA7QuyDIKjJxEIRmRzr8CXuJTH0wibVKX&#10;ZgOGS7mGZDoqBQStRRkQsubeMgzAEDz+52PHiDLnufUue049+UuhyTrATIE2sB1X+I3sdXSk0hWO&#10;KZHB1dlIZ8FzpZpvvQKk0YWN34+XpfQFUc40v9HyMQhoSKPIxUkm9Z+wFQen4ChzwoxDZxFQeApf&#10;pl6AbcIyJuuw7eKCI404jnCVWadTHPp6ZAeZzVEYNjNBRwhe2kiaOZqS1raZqEB5BJOBc7wXFWjt&#10;b4HgP2mogR/yw0B6I+yu3WeAd1lyqHCyfPCTVga7MbQCgmJKDc5lNv5Q6EU4qcyhQZ/RDmfDcfqh&#10;bc2onuSOKvXOTBk1PsYweHbCFAsK7MujF6QbtzfubCLoVXjuewEdwHfIHK307LPcSsGkEsvEutMR&#10;tE94EZizjpe2lU62I5QITm7nnNUEumZtD/hJ6JWB4q2XybiFahQz8wI61NX1I8vqnpibi4pqnwvq&#10;5LcdtW/9vNYQNHn6Ou8Am/xDzrXYbpt8e1/OYBJDa0eLWcFDH/SoViSfxGqD33m/3bZvoKiyhFW6&#10;MjpZHrFShnzbjkhZLfD2ndsY42OmY07bETSL94ki3I1zOEXLXBJQiLcBLEJTV5l42uDEOBhw7xG9&#10;ZhyM7yUM5mgMCr0JQ/esHjHdAk4uMxUp9+xw1O00TU4zBWSJIO84ItLgz34FGE83RIBPNpUbGCYY&#10;yQZ8WoYwXjH3PlwgxiVLIzhbgwC+2QUrdVDoKq9Hd3bbNlMDKvEN4h1uCNrr0+bbxAF8j3X/Pju/&#10;IA+8/hyD5Aw3fk/PHOW7l7/GO52jTbHU3BIci4BVDOxVMNyiTOgLbj967xHelRGrCFglQRuOGQCw&#10;BgAvAP19BN8SMegJqXYIlyS6OoOCgI+2JpBwShCjA60rdiPtEZA5m3JgEfLF+IqNa+IXOKNhfPgC&#10;OhPETPoZm3r12KCpd/CsfTN+2g5mB+0uuymubC61u68/xLsC/tA3fARdJa2XLGlMhewpb/mR5v57&#10;NXgD/sgeE9P+i/BTNk8jsfPoygxlUslMfztILJmqkWNZKRZ6K0P8p6eRW/iG9w4AeBbDgITKm4yG&#10;7QCmNo9p6Zv2eXcs7RELMWMjB4M7fWb6iu0hC2m78sKbFKN8OmGb9y+/+IJdUFnNQbQ+aCWxcFBN&#10;LvuuN7aNzwEzRuY65288evRODOYXnKcjrHqtCk4NFHmLtMEPIvFdo3BoBL8ozza3Ntp733u33cew&#10;kH8CJeVEh3nXAcK3niEv4c80qzpDIE1j3dyZT2PJO/WTz9BIeR74TCp9fQ5NI0eFy+fmh2bRJdzY&#10;Jv71PsWSvnCpcpHeTjYJBMjaGQDChvEScIrlFw1Lg/hcI0Hh7zyw91rRXbBX5QGoOfMEkXlZuusl&#10;zRWWriXqrlt3VIDbNwKXxpuyvawC4Zx5RKOLEQ1zJnT8quzTJid3J3ODIEwmF8HBBa8oC3de8tyL&#10;J6SRZCGYeAGXWKrsrlGydgrLLpeROPI7+FOdwgdBqeExQAhmhg7Y3T1NI8ravZJew8HOpwHAxzWp&#10;A70CNpSKlMQJPOQ7rh2Yze/8mxsdKj3Yh5GAWIM3tOvo772w62oVZjtwLFvyaqgIq/BkRGlPmJPB&#10;EZZ1lIHDd9qR93Yy0gs7fyq9Gieg1rMKluE3cIhA35gA8tnucCVPZDjwwIrvo3BNnyN2gUfBLoyg&#10;Tx55qDpARuDWLEP6D4b3WFxHUT0Ob2FbF+oSNvHDoECRTXMqm8JSlzNr3xnR9WbL7eTZVfv0xXHb&#10;QUDf2lppm3wP+xwfu8NuckjGHrvs9VEmrn6QB4uyCCbvaCxHeSJeHCEN+PWKp2wDP8DCqwilIgv0&#10;IH/oZnbL8KIuaAvKZjFX8HtFb1OkHNsd2MAfDNO57QdpP0GwKHJaqXAq6JwDdQ58HZf+Gm5llaxb&#10;P1/CC4KoQFrCYBgQsT9gHv50D06lLRZQ9ndUchhUU+ayXT/vTpMrLPXcgi53Hj5ox4wEPYDIQ4Su&#10;aHvC/QiA40wQeNEWEm+nWVyTv4pSDL4KLJWIMsM2FlzSLUKLJfqUZssydbkFrz1XD428IW3dxbPo&#10;IIqIIcuCXvKUttpUGaLBC1xTjJchbnb5np8oIbYPJ7P9T2/bDDf57H5r+2Q8W7jHXDo4Q68+ffYM&#10;JXRO4KkevAVWI2jfHI6/bF+/eAJ577ad9/+ztnDvt3gP8PCVwj2Np8AEngVd1exp8dkRJtgXe+0W&#10;Z2G4b0D6I/Q+PLogL94UFLirBj5310Q2/UlfcALAQqSfyNKOfaYIRhxXfKMR58oADGanSEb7h+2N&#10;/iVKEJ62zb/4ZZtu3E1cwSVTAu3keVsHn1W8qJx20LaWOOCIvnaKUbyJK31I31A+xXVPXUVbaGrH&#10;47Jd5ETIX/fyqyCRsJOFpimZB//Sns6ZewpmV5ZtnH/kTTqKKM8o5VuHZXqRwUO6aHR+llzyTWd4&#10;OABxz4v0ji4LdwYU69HTO6roAh30ALiTxv5j35DuUlQ9JQLGtqiD4lXGMD3YPyBokGlFYotWoAkJ&#10;w6MkzgVl6gfP/We/UoE6yNliT4of//gnTPs8bS/ZW8BDqbKckfpli5JZ8Cr9XvzVaS5Bv4OH7OHD&#10;12rai8Ftp5wjU6lNVDva5Ju6xSUChffhJaESZ/uBZdte/uafejTpgbNkqTJGPIS/8s1bhvYgz9wL&#10;mXa1HMqo99Zl+X6ju/nRtaP0JUZgXhokNpNXAPEHQKSjzwlnxm76wKM+taQkpus4w3PzxkrFcwTs&#10;YwEGK4l+iWLkzg5Ao/tPgEX5BgSmTLKtL68j8PAQIIQuLqcZtVyxxM9ySvDwzU0hIbwdM1tLwW+Z&#10;HUE1I0RUnvOvKVTM4TafiBsfR6/O0ycKGoEb4wXCGdzo3JzbHru2WmHmJkq+N5gmMQgUHpqBf99o&#10;bNZo9wZEA0svlFyg4rejDm865S/tXRamMHEJiQaHOEjz87QyjZa6yUtHzDRD0mrAlHAE0ShHEVSt&#10;+RdE8uU7sZaRdPcjaePdyCoRBK0Gi3Cr+C2/AIU2MIpzu2kff9thKEucVVzyxZhRmzS0ihkWtue7&#10;rzGajOIQL4U46VRksC5tFlCkeOq0A8fLYFvknVKK+epsxsQIk8C0eAksAxqoMhfgmxzlDAwz5pNd&#10;1qbQOQO3Y5xLX5+xDSzbJvdxDb9+a8rSHdx164yC2QGmN6XtNCKkEyiLryMXT4+L5Q2O8oG84fn2&#10;xdCmm/8GUfHwSp9h5BS4KSudNbT2d9e+lEN5QRx+9XfxLBkguELSfN5pnWvw1R4D0gdFh6td3Bbx&#10;bmhDTqDxZMI8v0rnALgJRltF0RrwpHnqyA/VifMIuODBEZ9zlCNikk7eb/fZPEUy93G9LhBa7fTC&#10;NWkGeMRWUcCXKLBjjLkxSvMMHXbGHEToAdZObbks1hU3HrwjHRAcGeXrxxhj4Iv3KqPtdswGQijf&#10;Pm53uc92t5wDYhQUZKsIadf6y9dRXlAgByrxbtOTDbkfl5sSW4J+yD4U3kbg036s92X5ICNpRtHM&#10;R2Bu0BfIdsi6gZMHP2NAsQFtVQ7UTZtkMzCNduob0vhPxv+q/fnP/217uPMuKyDu4oHC+KAvpW+Q&#10;KYMCGER+d4rrlKj/FwzuH6zeat+ifKUFjvsMVmYYU9ZxyoqYE/A8wRuQQF8GNe5Uaj+ml4bu8YQQ&#10;OzHD06LDxLgAYyKmLPVdw3D9IUcorwLHiGmVyZcfsqnWJgNLlDHBhPqwXWbrZ2WwCWtKOzCHh5aU&#10;MxqlNoAUp05/eS//JB5CCwA4PTDJtggvgosDOnlQI0C5pixQMWlsO2BR9pWskpeLnhCdokoW6S2R&#10;f/VueCnePPPFjiGPOBBwNC3NUg+FuGW1QaU1ylZ+CDPxJcjWmxk0qdvAqGGo7NJb7Em4iTUh/VBZ&#10;Dbz2VfVP6qZcB5FfP/6KPo/Bto0sxwMlTvF2hz6kJH/1OmCkqzhtpVzztyfqvvfWO+21u/fb/j7T&#10;SC/3iT1gSgbeUT84Ve4qmy324VAP7u7sEmx4j31TiEWhHGnU0Uk6epUxVjSv+7ksAFH7vAZQZICy&#10;lARpH/Nxb1+Yq4y0qW3hYCrpwKNI52BJuWweZRJ1WQ4f5W8S+066+o5HJlOhmjKpeUhAbGW7sdER&#10;DGlSiQUBvcqK0GqiABrekl2HuwMRlhDWZyzHCaHrVX6LkkD5sTMIloQ20GsNyetmGrFIBExM+U56&#10;k+qSA45VdpubrrpmeIlO58llBAGRzs4p8NYpKkAVLEXU2zzjpoRuh6hJeEP+NDq/ZTBzy/A5eMiy&#10;UcReusjdctSOkwhpylZhXzFCWEKoWtYSStSlizKkjFJXGUo9DAX83FEbxei64cGbGmNYzDucMKj8&#10;pXWCbcSJsr1kIBVOglS4d/4+aShnABzJgwDIPJF42Rmhn+u2VWxR9uajuOxUiOKIS5bRoEukgLRo&#10;Qt0KPenvtwrcxq7yFQikoxw7FNkoG2FBXeng0EeY7LAzgsRU+Ua6y1MGV24wgjplgyGvjgkluiyh&#10;EWDZV8SHqPj8DQhc1AMO0kY8zNdnlOsKDI/odQQ5QRn0MBo1OmrpI3VSZp/Aq7GBbhgUn3DSYf/g&#10;rG2t3LTdzUm7hVGws8HUA0JUo8WpG3FyJQgtX3ULmz0AoWGnU3ZI9+IbsEPBBHiZGSQUbl4qcH/X&#10;klEx+I1rbgTUEynptBBlS3fylaCQa+cf0rt8derCcXnAN9Tl2vI1BM4GbuYzXMpuD/yU456Xof3W&#10;6lZ2zdTgzQl9BqkxUvzo+Te4K7/fXv/R77dL24jah7i4nQ+FcvQn8VtmxQDbDX/5v7XB2R5xGi6p&#10;Y5kbBqCrexyBq83dF8PgKlcSLdOHEbHgLJyMkuCDiAax41nnFVnCyHDE5c55B8zNT0g7BK4FFJyK&#10;PVuZixvtaZDiOgGDeibZfwejh7X48NRNH5c7hkZWlkhvZMf48qSt4Y7Xy3PE1BNdmLiSGfsH0OcW&#10;WVlBuhkK9gbPnf14wLz+lGmiRdJchcmI9ndKDX52SSxWuFITuF1GLdnlJ/CHLz2xdCif8s0KYQwD&#10;jwxnvwIGK26a5PLFeO1Ir+G6suYoFYONug1UnQDjBfivQD+DG69If8Vpj2O8NgMDbCl3C1hdHUOT&#10;hD97TGfcwj1+d4tNlTCuLyn3BKX69PCknYDDBsc3w8apV7hVuh0v1shdWUfb0seUX2Sfy0uf02bA&#10;2iMfGef858/q/7zOs5r/V8lX3zDuRamh9JVTrcDYEo07t2OPu9uyXynAkjdT6N1HIVs+maKchKcG&#10;HvKVUz/QAeNAg8It5W0T+T6XeNAP7C/KzsgRZEy2ZqfsTIeS0CllGCpLOg8JHFzDU7S+iLeI8hg/&#10;hB7RAZQL5wpA2tgBj2VGfgCi05VbGBKrTFPe2bnF/hZMRUrD8AlQkU/v5RDdZ0DgMn3C/PYDqcjP&#10;3KdMEBVunkBTfluPuNPHpaH4CJ+YOi3lD/7OKVXpbUPLNF/txSKfSh/LrfR+R0/5o0rLL/9Yj20U&#10;ecrvkjnWMqerLUrhA4xShLINQm0oJVgnADvnW9ag80YoHre3pJOuYdFvbG/ntwiIqEI9gWpU6LNS&#10;LIBgfTyQKJmHoMcuuYOciiqIyaQwCsymu7DvDl/+Sx6ECkw/RJhsrhOoxGjhnE50csoaYb4lXyxN&#10;K0hZ1uxvbhBk3sXS9x3EVodF/vNbK9C5QOfvhoyqZIwpZcZtT0aFbtzaEQ4pNX8kKNShOgpFQSzN&#10;GA/BSB7cdMnIIfOMlm3j01M95jTLCbm3f1zpMoOuwgbhGFfUSIVCSuEDu4ZFWdjCqKoTj3reQ7nK&#10;GNJXwZgLfCSAhoaXDGkfVxFL94xwQpOq17KuaRgZwtINXFSxh0F4poVqWbanaf34Xpi1vjEzoA3b&#10;qSgseepIJ7sgImxl1HMMplUEnNHRGgLyyzmKSwNMoZJRAiObuEAFHXwnjIIuOTwGeU8ng7TkXWCE&#10;UEGVFQwZYxMUnVYawkepHdwzMnIum7YwX4/AugE+YE9GbLPVdkqbHe2N2+ODa1YfnLOn/UK7JT9h&#10;IBjlni2mxZOyMi/Ib3lTJkwwHjiHNpStQFAQCLY8qoKU6sLmHHjiBvLWhyZKM0NDbuH5PCSPwjIe&#10;ABRMRrvzri+NzJQdL3kmX7kO3zZQGY2JWF/DNb+FQbCJR+7MgDL2nj9lfvSQuc3d3ftMjTBtQBl9&#10;+tkhiurF5kNc5+9jCPAc43XBMqF5BZNOEnW/4Eh1/4N2NXoaT8E+h24ds8+GxqSwzxjxLg4Rqisb&#10;CD7KgcFqCacCnGVv0GiZ1TITpOkAz9kJil0Bbz8EXQwH5u5xn77kUKlT5u83Wde/vbOJsmdUT17P&#10;ophR3yJTb7o3p6zfX1rkKOuXj9vNBsF0EFmeNt5nqiE4Pm3rk6P26Te/aCvXJ+2NB/fb8fpWeNJ2&#10;0K8WjxbA04vgS+AA7+seywsxSHqco6Khc6mQh9/1AiqH5PL8RQ7RovEWWW9fXOzLPNNVf3x8SBtC&#10;E+ThKiPE5eE6ewhAb2TTGbBdneHan2Kc3XqPPQcYnco3Grv8Xtt9o41Z3bG1xO6MbF18OWEnThQ/&#10;FUBT+h5s63SWhvY6XgGAY++BE6ZqThOLcIOn6PDbM/p3n7MO8A7AVh6/Lq2pJHDHGIDvlc0a/c7p&#10;O/ovhSqLycu0Ica1eDtQyNkq5OY2/OzzucQATn7bRjSmVIjMtp3oBJHt9hXeZ+dLaG6bq6jlHZWM&#10;9LffUGDFMVA35IzeuAqcekONMlGhYVSIh21n+fYJyukGRCQhLXXjEVIfkYhybO9q9z2M/70DDMWN&#10;sxwoFbmI3A2cgKDcss8WcNSTzgzM/LB/OxCybgeq63jO1jG6hKvzYAQm8ZW2vHllnHhPY4Tm5M1F&#10;ulziAp4+1ubMoBC8rE9+5T80M48lCpq/5VzpawmmKfr5LsYNz7wcxgSjuk1e9VRXRk1zVpm2W2Cg&#10;TNv2CiOVL5HDEOitM+LGOkURGmSVeToYX+Lm2F0sck2qFQSQG3ToPhG6EetnLdijerNTWioJ1DCS&#10;DV+/Ay1/iAFBqSPEYQCDUZS2nTsqG+hAIRvJsp0LVPjWhgfc8HiFzctXWW6zQ8OMxriDcQMdI7Di&#10;tk8lECsUtVHJY7aOoHPsBUnmjYLFEOghGJ0f9FAgR6EunaS/5D205DnvYEwBiDIAxxDOsoGvIptV&#10;zDJAucVcPnWDUnKWuzooJKcw5zpv4k62kcoQkpE1Frws3392So9k1tDxWbmLaSvaRE9Fziqno/RV&#10;puQDFPCWm4FReL1HSBVtiyEylQJtVcSeKqm7sDqG7zEaKDsjCjIrFFNI+lgxvPWGltBuAdou35QL&#10;15FrDkTSTclqiSmjOG2dGUF8lucSvjr8xuWN4ADe0tibRSzuCloEayz3S6Z/rkZY9UwH9Xp4jFT2&#10;0MHyl5jvc58EyBGaK45sCqjGPXPXuE9tV70rnpIYRcsIqqxk6c4RzLTzc0bRx6Pr9uSEEeaUVQh4&#10;CFaYBtjeXm+7RPy6OmGG+/2ab1CLYTpk3l0zViNOmgmDHViKG+Vup6zRAA8EKglMo3DUqJah5Em/&#10;6Ig8N4/878jM17r7FJzeK15cF220/dHpHvgM261b99jMZjPluVTOBpI3Nge6wTHdWSbnLna6Kw3U&#10;U9hocK1urOWEu23u+4z04/6G3wzMumL0PGWVwJh+4J7ErlcfGG2GwhqdM6olTdoQfjDg9JrlczNo&#10;u8c6+JVFdwFUqEBzlPmY0Zg08Vjxy5dfcZrhV9B11t59/UFgmnFKoMbDA/YOeAgNLFtFdo08wF0g&#10;Orj3mY+HNxapa4X07YIyCKRbYm6fmiRXLtfPzwbgSiT9ACNAy3Q2OWnDyYPgZ7sZcxClR112L8ia&#10;Cwdo+pv7Ehj4O+KMhXHvKEsoZ3g5jSWBcsgUjBsUAk761mN55cUFU5QEvHoewS5R6broT1gl4EFo&#10;Qwwul9O6z0ZjSqDPgGAi/KxyeXj/Vhtso/gZ7erQHQzY9mh6p023CWa7ZmOjb79ox8+/aq9t0a+B&#10;jd4Smuvtci8GR9x6vJz68vwER6juWHd4vM9ZDfQ3RjaeEDrQwwI/yD1RopQkygkIgwezcgfe8FmU&#10;D2nd7XMBL4Qyrk+bqzzMGznE+z4DGQc2DjygaAx5eW0x/McjLpvEFVgqzxoQAoMGAx9lhlpWOSnz&#10;2xe9jB+Cw2n3MrBtp7jd6V9xk4tHDEjhIQNJLdvBUcksyxFuyoU+mZaEF20L67Gtnzx9kfgUFe69&#10;O7fST0lc+eBz+6LEKCVZlVi2Ms5vn0Sgm3BOE2MbujS+9rIfz1PzDtqJ2byMej8vU9x5Xspebxfe&#10;LNpU/EiRMizJX8qIyAfr9kp5fFGEg1Dbx+uVwRHwQ1FJFSOsSuWZtIQg+QY+foSnfM9N9RGeK6cG&#10;99/5PTrESaxzR3TuZz0gGGtj/TYjNQ742P+I+XwYHQbUfatr0HSOaBTCEkch5nchoAscJoNpukvi&#10;CKSC04Frdu9CsEsJ3eoyR+2uRV4JSiIZR9L4L0tWHM5TiHNMHuHpOvO1lREW/hnTBihfccufIqwE&#10;FF+Vo/kSSGMaSwyx+da9H8aYr3Vnf3BHku6GB1ei1KqD2RkcYaezWcdckVpaJDnlLxvwiCB01Hwz&#10;Q8DQ2DcsZVKwK410hfZhVkd9KnFdex6PHMOENB2c4mDDSQPp5BUlnF+l5ByBpmOZFvyES2oFN+hb&#10;hoGErt8yq0zonJluWGkjTjKTl8xlHlFzVYFlhel5l8hhjSEYKp6CuWFEa5KY8qlEYeJIU+8AtWA3&#10;4mFASUgLvSwKn/AK1XnMsqcaThBEs4GBa27mYpAatA5TonShfbZSRcFc4Se+QCEoPhajQJbY/haX&#10;KfhoLLg00TMnNJ1iJGGEOcdvkGaNMUgHPBPmZFfYGneBUZfl37AK4cuX7tQ3bWsEfe1u4KJdnbEL&#10;XS+jbdZ1EXgGHhBlRr1QCLpV29ih+gg7+0DRct55gUGDL/wBvaSv9LEhpK3UikCSJ02GF8zAHekv&#10;T3rZrgpXYzAO2QJYo+eE5X+usTZAjoZIug2Uv8JbXh3ycQnUFHf5yeQ0G9yMHaFDf9Qr7lb4j4h3&#10;V+PMwivAT/2QEGOAGsjbR+H2aI9DTpZ8sY8bH3fvrR2nEVibf3KI8c7Of5cv2tXBp8z/3yYv8OCm&#10;V0K5nn3ESHkRvj9+9ji8jz3Yfv342/Y7P3gXJiLEDQPP/f6HDCgU/rXih1ZFiPd1lWNQuPnfPWRM&#10;n42Q+tQ37L2MknKUCGMW9QgwzvHojGaHm7fDM1gleDyO28/PD9p4cRc+MG3JDkiU37ZdH/d8vHR2&#10;DQjg0tMbgin12hl0WXExtCF86NTEDO/GDZ7SS3jJHRhYuwFfeVYJcRmuj6TtXDVwQ1zGBXJsnfiJ&#10;iymGJEaDZwNI181btxI574AiRyjTrqRo16wckG5LGGH2T3dcdCB0A08o7xyYKE8dbBgIKv9ooAww&#10;3jZZFrqwjDIHBqcdnOoiF7wkT7LtFrLGvBlo2P7Ioh4873MLcpBg4/dVRgpkLvNahvwcXrRulT5y&#10;3LpjWGHgD1kaWYMjYdOw19MHnUhk/1fOOjCqjc/gAvCqfkAlkMwARGOssnxauDG67fdXeJ2Ua6aB&#10;Gpr4wSErhugT9pFM3fINNFUuiZWfdgm3adb40HjdI/hSuaC8GkLHbQ6zCnymFcf5JZ52RXEvGTh/&#10;zxeP87G8Lq/fXp08jpxVJpiSV9JcYykXaU3X5eEHGZW58IHyJ+kL1yhqUBJv80TJU2ayULQ9fo41&#10;ieQWvmBs+69Qpt143nkCwIo0pII/6+Id732eLNLQQrkJLvLKjDm17dceUhPza4z4nxMxeZHRxB2s&#10;egTy6Cs6I9ub0siTC5dxyWisvYUZPbzkoH8UFxtNCzFVbDaiYM8r4TtKhmda6zS7XIX8oBE1KgSZ&#10;PCoWlV/fudE5Q3QbS9AjQbwIbccui5+d59hkZovPwdllGv+CziUxxbAbHUsAkY+i5Vv6+H7BZYMI&#10;RwVDj1EXUhlBwRcyRyFgJO6Mo1R1HVuC84eO1GxsR1yCmM6BEHH+2jmjLUYLJ7g4b+iwdMs0aJ/g&#10;N2oLbXQDKbhBnY4AnsCStdNAJB1CNZiTkvlfRoLgqgRNmz/zb5klDQsgjhx0o2dZDGl1k+G05f2c&#10;KWVIlRbE09PjqNTAG2liZ7AjlKKmQ4KP+XmVTmtkrjcG5hmfEQGjAWMenkHelBP4aT+3SUUyQF87&#10;mZ8AHEZ0jtlDlrL9MbQc4ipdcB6PLCtoAfnTuUINTeu9VkhTgYaE0brXzP/rmj13dzqE7BoR9KML&#10;8cWNzkdvlSMFA+Cs15FJOIt6XZooE81oW8Z3jO6ItL7mJDzSjGiQ0zOEPFvFrr006PG4sSKR9dpD&#10;pjk0QMhnWaCS9cHQQ5dgOrqjKZuGZzEMoHyEIfDUKgk6v7SXB4BZN6346XmbKqAdmVMwY1BTkI73&#10;CEdp4Vykytv5z4tjDtjBc7HJckKnatxbP9M4xH4MVwbtGLe72+euENlfsSAofxSUMSQRAfC67eHY&#10;U3pNFUr8u8QwWobxr4ivOHx20Z48P2B6B44DKdMPUUw7bJLitruzzz9oA+TDMXv0X1PGisvlKMPT&#10;Am9QQOPLI84x+ArPCq5mhN0nX3zdHr75VtthVLY4hF94foMy8jAj58/peJS/xv4H5wxGTpmm6Lcf&#10;PrpPwOdqW0TZujvliE2UoFL6zDIewQtoeYbhP2T/5FUPE6J+2/AQuTGZnkUxxPME1hWEyXtoqYE1&#10;ouNeymwooAs8mnt7n7QFdv4DDOiAZIJPxMdtZsfwySL9eHH8gpWvk/acIL9d4itWmXrR49YWDeaD&#10;b2w1DIwz5qU/+dVHCSIEUTwJG/Ql+AV8e7S1BiUNF/53Ws/zEmzjG4MeOYtAE897+UgDYXmVTaPI&#10;YuzPKghsZyBG7AZwXULraTxUHL6ER1baR0TIoPP+ZsdUwagcXSadqTWf8c8RuGU7722/lTamU7l0&#10;nkb7+eJ1zX9HOWk4AIf7dcg3yh6Qgef1Fsgs/qdQy0cuXLpBEngUUjzmioIDP3dyXFyEh91tUloB&#10;Vw5VolwbK1NS0DaePcooz5r4wJfUIz+rZ6xO2WCsi/EZE2Sadczo68+ecUw69HQTuAVWiGxwumZH&#10;m4LyO3hSUGAvOEvBgw1wSTHrj8Lktc8CA991FdZFWcpUP/hu/t589iPr0JCJ9yTvQjCem9/0/rcU&#10;+C9/JQVpcvGMcvQuVr+0+I7a5HqV17okEOXwLIBaGr+75+pY81p04PQbUhJ3tkGgDQKZEccS84Cr&#10;nKw12t/LVp2rCMwbd73i3wIjHbdPXGe5yy5rJhVECtMRARNj3KlCKEM4OrU9/SPDSxgZSGguUZjn&#10;CPIEeCEUJowobpwYRpG5xE0mcESZDX8oIe4l580MVEKIGphRy/HKGHB+xEh/XbsGbpycnBNDALxa&#10;ujKnsMxp6ahVYhhh3VNRIPz0fvTiDhQE4FQo0+gq8T6jSrO7HpkMCE4NAQMAYQrgThwAc+Fxs1NJ&#10;FCP0WcM9eJ4IaZcCkdYRD/OBPaYfomBJ63Gm/jaQpmMaA72cg9PoEWSg5bfKkc4qCGH+OToqftNW&#10;a4aBJF8uhJxLi1Ty9AlgoB4US10YJwixslp5TsG1rzsKOKNNqkQYWL/08LuYU4eh3Z7SAABAAElE&#10;QVQpEFCJ3p6xAgT6xpsDjSAIHxQjgkFvgEZHj5Gkl80QqIEvQUrQwx3ydPmGLXi7jHBVEBiVrqGC&#10;/wUliLN1mU6useg7hNnUQMAYCBgJCNIx00Na/nLyBUasowM9Lxpb4p8ARN7Jf1FO5L2h3HQqiNNn&#10;450pMAupsE0UfGDIVG97wdG1y4eX2UBmByXmigiXjmUFisKGj3zsyNapnI7XIWg9p05HeNmjP3yI&#10;sAOXtDc1XqslgJGnEih86Tyg7a4xBCbqE2hZwm2LOfV/8A//uD18/bUql/pHGBJOnYyYdzdA6v/4&#10;03/Vfv3JJ22NEdA1qwCYdIdu53hEwFUhL3Y2qjzNtQg/Q8nQ67MXeAK+OSSfioJ6MVisv8/o9A4r&#10;DlZwkTuldz1lGV2UNCsM3EQHHDelBXUY1DfBOOgR3Il9wkoOAvs8gwP5Ip6OeifUPdXapj/0EfIK&#10;JvcmON8fEbuB0UW6RbwN7vP/nEDTz1iF8AQDZwODWrlzQpufsBnSKvz1Gnsh3MFIWcVY0RdlmTPK&#10;DkuiNLQwhcOuEQHLi6Vlnt3HuLoZ4WL/Arq/hAYE8wHHdEzteCbWM4WJ0mX64WqRA4I2oBGK+QpW&#10;GyxvgfObeEUwhijV3R+XkU97h5+3F+cf4SGAH5QxGhOMlt1ophs5Qlb6vjJIPgUw+Ud66MnByBjw&#10;7nqMkQq/TBghX6Ow3UdgTJm7eBsm9G2NBL06rq5xLDHBEMipirYxbRHjXr6jTeS1jtflK/uyz4RH&#10;5ZRvR9EqbKkm4SgbyADUUT1yjpvIIMrXsHCqikpMEUM2S/fAMwMuZJLt6RJA+4bTOPaLqlPjlj6E&#10;HFcWLxEMaUyJafW2Jo4DunlZllJ4rBHAR0+KAxfhVT65XDlGHjh6RSnyPiNrQPPcEvu1UwQGpBrk&#10;/ghdlaWJ5LUcUZUzLEfZCrDzJ5aXn/N7B3Hz1OQzj/V5CaemdbnflaVmtDwucKx7y7N/uBqD/sh3&#10;0Y/2IY3tRRY+to8/+csjYQrdoIQXaFdb8EaYTasKKFiBizaxKFL6h8t7YeCnUy0UkPfKJR9Zgu/4&#10;Yzo8NQIJQhl1XxHMwxGidCb51K0b3ZTFACDXZS7DjCtM8st4V7j6SMAmDBwkQqW1vjLVB0KFrwoh&#10;ViCEtM5z3H3XLIWxfF7A0M7aoWApwZG8wviapV9GF4eIMJgWUKPTSvwhnK8hYCCaVu0iVjID8biw&#10;VpkDFUZdpi/YLnXEmt64TyjdumweP0OXT2EIzBDeGgOOkNxARtaTqSe4KXUVOheexlH5u77dEaVD&#10;BxtGZcaa4CzlCHxao1j7LB9yT3XjKVwSBQFoQDs75UP9hSgrMgiSQiINRzLpAX6gTYPCWCTo8V4m&#10;ibJlZCjvpWF5640UTUe2YW1Is0KTWsEgtSnDZ9A+2JPuu0smqU6XOklhO8WIA17u0vkEOoKFRDKw&#10;xpXHaTqC0IPgNabDaSYY6efIZIkOtYSbf4Zw75Mn1nB4AawwnLwM9rmmfdwvoE+erLIAI/lg2SmG&#10;MDpchevTjYfSiRDg1wQBnqMUkIEIIUdXuGBRNlSO65P96t3a1nXyti0CxngIp7QUKjcIoAWUhzRc&#10;xojVpWk9ixinGj1LtPfNjNEeIy4F/AJHSU/Y/c1jfQ/PNFx0n5U3bImpMpUYrQMrODXGux7GsjVB&#10;7yK1wl6FYEspeKUF7RbBCMTUrdDUy5IpF0iTtiONtDuHPh6JrfB0Y5+/9tvvt+//8IftH/9X/7g9&#10;/uYxLk/c7CinxFxAgffff7/90R/9Ufuv/8k/YT7bESIR8/TPPnk9vlnDsbhCavEawWE7Ul1geUpc&#10;gCcEuge/xg3cGh5wGe/d5W0CEXegQRlX8lYMZnAIX0CLrKqx3um6TBf6LDMHryETyWNF1Jm5XYsP&#10;TSiHMia017Fl8dTpNV3SlxhKf/H1U2IHNtv7rz3AM3nefv3VZ+323dfbj37w2+05g5VfI+jXXr/X&#10;CK4no0G/yAToqzwqXOciT1pr9APLBX1947fW2+0HTPWNbStoBFzGyeiRmU00UKAJCuSKkTprLcNL&#10;Gqaz2WIbHXIyI1N+N2x4Y5/0OGe9m8bDSDc9VfZLEOEDj2Jgu1xSWeTVwxPSo+wF5IXS/RIv680u&#10;3gPa6BJFYTDkMgGt52sL7eVCrWyYYeyN4ROdpXoYxu5KiLciMlbcKNf5/PC5zMczSEDb8ptv3fDl&#10;BYATeacyVmnKj7WRFYm4lBM3yJ8xfSobfkETm80y5LfIEsvmv8aD+b3kLN9VUv7yPEYJNJG3LSAr&#10;jajXqUL7nvxoHjeZUjUpD6/ZdEyPogb/JfV4ZLNGgP3C6Qjrs3p1jQOGGmAGAMEgjfxsGuQUtNRA&#10;/uabb1mlibnLvdsJbxE3I2yKd2mhrP3u4iGXdJujlvvoovyStJXGBObM/bwIywuA9Waew76CPAQ2&#10;/qfcridaUrnzpRD/oEfKSx2+5TMH5Lu+Kuzfwf0KHpjRpGZVZps7fMEPOAe+qjYpnTEvtktP3YMJ&#10;I/QB244iyxDnZFUQ0wAyuZ1Ul3AYCkJeEr06HkE6CJlaUZKXzIe5q5uMHkJQRJiCir0XgcyzokBY&#10;BMt6ZebGCFJRQQqcIzUP1XAkV0gz6ofpVYRXCGF1pKNad6e7lClYLkTtacyFkfPdrF9GWXiErfum&#10;ryIc799jySFMcMApYxcwdQhPXYkyBWYDBI2gdtcrS0vddNBLRhsTlgaRtFx6/kCg6r7WK5CGAp9u&#10;D/UbDBs7vMl0N0ZhcU97QhNHF46CwHPC2QO4wsbnFW2vi8czsK8xvmwmW89ObBk9Ro1GKUeoQHut&#10;WYWSlme6WpjYCoXN7GKX1qYMO4iKv2hvAtvRwzTqIh3/S1agvOyYeSEMpKPT3rDe3vZ1+kUvjYpL&#10;C8WRbSLNKT3LfByZK8ywBwpvBQ4CRsXDswgAelsXBazrXvbUxTwm2FMltXABHyycUQcxAMxP00AY&#10;UQQGoqj1goifTM1faOoqD4xA+FOPkac4KrCkzQyl0cMwcxQyHhFdTR0ubb3Gm3VxrvDRC2SkvF4s&#10;+YQpAfCSVq6WicuOdrvClW4gmaOeBZZZ/n9UvdmTZFlyn3cyMyJy36uyqquq93WmZwDMDAckRhQ3&#10;mA1GJspkIvlA6kXGZ+pBZtL/QTM90Ew0iTKJepIESIAMgMEESQSNo4GAEQez9jS6p7urqmuvrMo9&#10;IzIiM/V9P49bPbq5xI17z+LH3Y+7Hz9+zrEfDBmhyYuOTo6ZI83yUdroaM7T6lR08gEqPR6DRQwG&#10;TaQB9fUxfKSsQksm6Wv5qQi4t2/ElIKv4gmZSgmjtxV+USYkVzEI08Pdx+0xywVfe/PNduf+vfDL&#10;CPgc5UgHyzvFRb/M9NTJ02eMVBnnEmHety9Rn54MKeAPXUrUVj/1njpef+ON9tGH/5pvqgONUOCz&#10;f9g+8KlxMWQZ72i0n73uNS7s53o5nG93GaYuaHHqnHU8N+Rd2VglHeWoXXknHrw07J1qE/e79ONd&#10;+GEPY2oy3rJDY+RjfIPDM1zyNzdvtfnra9DxgmXLnPGOx2Fvj3X3wKmrngg90IohBtPQeyPkZXz7&#10;q7xrazXalWceSrS1OYfnDnwgjxzMeMLjAL5iN2ZWYrA0kH7qccBjAv/GGCbrxEqsXsPzab+lbZZ1&#10;OeM0FHSED1RMuayPdzZRHCqAs6wNPujppRMGthU+Y7tghBsKDmMYl4VwYo+WUsDgMD5mwiqpQ+hu&#10;IKKR9cfgSeNQeI4dZFD6Nl6iN958C5lXwbJOMxokah+xj1e7S+F6r2EabysvVSDZFwUjI4M1gBYO&#10;pxllV+WNxr3yR/mffshn0opj08Mfcriy377vO/Fu6w0gV+EWbyqXykAqRS1o9H3xZjlk0WCaPHeJ&#10;KfhhdcwJfUDeANAqlywZgARGFSvla2Qot0Jfipr2M9uuLWY/UtY+eLQLPL8gKRQ532472+ypQbnd&#10;lb4mSIGl4Dd/YLWC6bsuS7XB56YFLurprnqKHKcs65A/7CNeGXwFP4LdlVu9Mgmo1D4lDru6Ukby&#10;TuEzX2VN+V098T7TT0Fr6g75KcS+pxHlwNa+aXrr0GgqXkjNyEYs7glumqyTBJGedMaQPUIKBxXK&#10;95RYARifkTxvXjCGo3ejVWtuSYQXQjzUQ0vNCGYbISNYqfpEAbxAkMslUb9DXF6OAHD44nZjtA2w&#10;GWFDXEQoLxDUdIZzlMasgUaeuiW+AUIhp5tl6IgHWrhy4BlBgwr/RepwQwmnLq7tXGlPnj6J+47k&#10;MC7WPoLzEtexgXjOOUUXg5wTTg4bH6GwRZzEAg6j1mc5dtUpAZ9LVIWjy6X07CrbFOZ21lJYCCIE&#10;SbYipmPEkqXzz6JAXPajwnJe0ViBGdaDa30naI8yHCzretf9jNOvaG0duhIAZ9ZIffnO/NzoLvey&#10;3gSAyf1cxQiMxvnJRcP14FR7LYu6oYu00Z0buMGfnQgQeN/Vh+BAEJMRnGE0MSIwr2vAdccvsKuf&#10;DGUH1oJ3vvCCYLFzovId8SgUNAY8wjYGg/PefC8LXKZUyWAkCQfG3SzzsNLGY1rlH0ckUcrQKqMZ&#10;4LPlia7Hv71Ifkf7Ll8bsyb80kXeuv5lcHj4DKNOBXyuMjEfy7yGTnWxcmCAZ8YYkHnqyCoJ8Krx&#10;AclKgoDabMbC6Njlq2coWBoIVZYySiEKD3qALXkKA8X4EV22xg2cINGDSdy9kktjINv2GrzkBjQI&#10;15woKU2hryNk1/WXAKUJlGscgcpFz5id13iCz+/cbr/9P/3P7Tvf+ffa+1/6cjbaMoCw4wM7+//5&#10;r/6EJXrPmM4CfoU+nVIuMOZlCdzb3wTaMkET5NSbgZHNYGDEVIj9bs5+Dn+GUvCe8+1uioUzAJhQ&#10;2o8ftcfw6SLz9fax7LWBILQeY36WoEmfuXuFtlNdtU+DdYkVcRYu47s1gA9o5JLTB/Tfd1CCm3j0&#10;5I057l9jD/+Hj54yMGClCm1976VXal099c1T15duvMwJlfRPyhxDJ/F6/KIKb6xTvgHXKKIRHiNX&#10;LmnYuUsomIjn8PZHt9tbb71DvMBSO9jDC0pw5eryRptdnW1HxC6Mj6EH3j5eUBJz+BTosn+VXwQ1&#10;/Wsgv4pX20fbzw12BJd6jMYOLqhLJXc+YutvVhWcj563U05G1GBITI/0gd4atvKtniVXaRyh9B+z&#10;Y56GuYHa1km0JPimH9LmpcWV8npBf2WJ8+72YfumipgKcgmnNLBPViskBRQgzQslnTwaAiVjZtnL&#10;hVuJFyyGXvCV70te8JL7BBgDnxJJw0G8wyKRL8JiaX5ar2Zm6g1cFs4rfux8G1c4lAr6P91jeabG&#10;rXwlTNSRASWfRu9HuZGvk4P2AQcJuWyTNIBnAQPsAg5y9wExA8ZXHL16k/IuMaK2gg/LjwFjZson&#10;c4oRJPHln3V3Ef++tF8lT9JX8tRZt8UD3Bukmcty/EmZwAS86Q9UpXESeokfE3CVYWLr6ntQClw+&#10;ofDUXVDCJybhr5PfKbdKybPwI99l3dINlEpZptdbaR3KTM7FcKcwBQBKF6G7MDluLw0ftqvUMBrv&#10;tTuKUTrPeAmrJi5qAuNQkIbpeNqcy5ZGEMzOG5cKiFWhnxFwJE5FhkA7pbDcVtnghdEYvGywkWxh&#10;HtF1ydpZSpFNxE42kblA4KIV8c6h2FCACwDuXPHsGYYLRsA8ku2MoJQLBIWGiAaC6/kPWFaogNfd&#10;p6t+hpHGqZ2MkV4pNIwBWp1lc8BxjqCfkDeX/R2hPQsuDJ5EG4G0aIi43oXPnQ+da3eR4BzWiaPC&#10;uBMlCH/dlISWOb2BmjRWcLdpQVN+mGhIRDTMqxJRGWoIzKEZXJc8QNK410J5WYppeoyYs+Wmwh3Y&#10;JKACnWzZBAPZFiEhI7ipTw6lIa1rnd1ERUXp2mcNItepK7RG4ESDzXKMEp9FOLq0S6aGLMClk1wj&#10;T4u/Oppwyjgl9MApgmG+hztY7whW1YiVJh6kElc0+SgCGNzTQJwhLHCvZ799Rjsu0XLviBrlA5cd&#10;R7agMSqviHFHJNTRR3FrrOruN+hQAaqg8yRCldk5W8sqBDUMRhgGs/DqBeVrjStILjmtzXIUDKhI&#10;lM8py+RSA7ARaEjgoQaH+Mv0AnSXUW2risE6XFEywbsyYR36Oe0xmFFPgEbshcaQdOFeIabgV5Dp&#10;4j7yOwaSU04aMnN4iQAleHdZpEufHFUv0zdU1i7js41sd9C25SGYa0gZD37y0/Zf/fAHjGZZmw7d&#10;QEq8ajLdMQaU6/FHKiXKXERzH9KHXd3gcre48qlbIwsHAPDxTskAjdyoCQalOKcaDqARUfTQ4oL2&#10;7Rh/A3zmWOL0wbfeWWNnw90YPavM2StI7eO2zRP0IoikM+XJS66xl6il+MvgVPbZYaWH756xSmEE&#10;XD88mLQ/+uBBe4318XM9lgRC3y/fuokhxhQDmehpoKKMx02i8Q+IIfjRnXttD9x8yGFGh8R8rFEO&#10;mAZaLtvFdwWrhvEsxuj4lJgJtqLGsw8tKFNFjeexx/4T5yxfPWafgWvsLLexxV4p8PwpfLK7z0E/&#10;bQucK58AnvIS0yNv0E89vGnCng4+dyWS+2pcMNo/ePAhQbAY/KR5fsrUCx6q4RFeyr0n7fLgAQbG&#10;E4SxMpThkDJH+kDXPgYW1h+DJLgcHLpz4xHHNC8SvLqxwUoO+y4yS/jshzG0IWW8NzRbhZKm0/Zs&#10;7UyaPLDvg79cpuHGzbzSC/hu2zTelD3yhTEL/tglecBzqEVZ9iGVic+4Q57wxL7ON41FeSACme/d&#10;pcHoFYVpXtN0n+SURsqhRQaFt1651T777G5WRCh7XOUgHBpD3WW7nJ6I7OTeejvDzDoceDqVKX7U&#10;gicc7DR8wCqz/b12/95Djgq+0V6+eYOD8FbRTbU/C1WQBy6TN20CP1bpPQ3mZW4Ctu02nZftDd9T&#10;bxkJejPqL++BwbZ5KfvFoTktt/BBPZQXOZUypUW9s0a/2FOURaZPHr7H4xIATUT5vI9O4Fn627Qu&#10;KzKvnzHiSN0ZMnlOnb33T37BKARlcIagHc23W8PP2vXx07ZOT3nGeu5HKPgRAnJhA/cTwrsqoECD&#10;WXBT2bm0ZI3aFHwjoQXUdLqitBDDqDYFXvBAmWWWwFwsGnRGRwRoWeQMv1wPBnSuKIqU5xIT+vIe&#10;KxzB4tyyvuw+I7W5RVDEZiq6cGc4iORCQY+Ws2EqlAnKNK5K8hqwZ1Ch0bv01OBMpSIhPJDk0PPB&#10;ZWZgzkMrJmDJVQWOfkV4CIyZe+Y+AcAhMedYny5iez1HxPzRdZ2zTWAG+VSadhhsTpShnYSWSAyM&#10;B7BCmXR1lK+CeA7p7F+PZwoXFZ7MoJIoFxmbqKzh+kPoeQKau9zZeRyVxeUHnsBChMMscOuSF+/E&#10;uDGyR7DIScCsiNQrkREHdDeWAjUG3jSOGI1i1BiFe4oH45LRbk7yI1+i/W0JMNKktMtOqgLLd0hj&#10;gJlA1zSAo1q8OZQh09WoA2WBcnEqZh4Xdp9NRJCB0LyEdR/8a91fwhfSxkNYIn0oZ0JHthEjGjTP&#10;aNGldyruJZR/YiPIIN85msqyKfJcQG8DlhzRp1x4SCE58uAalC6tiFK07x0cuh0qI1GnD8CJ00zO&#10;pWYunqWhoADlRnqUagUvsfZgFoEPPnT5OnXSBb8qyN1PHvCgQ9FZ4+Acg0NPlv3kEt6FYZnSIB3r&#10;8kXczOU+Kx+W8LqYZqb9yubV9lWWPDoaPwGHBytnbGfLhlpMibAfUhvAj3o/xPGMJ+ghrFy94o54&#10;zxnh//EsI0/eKag1eiOwwI8yLYQSydSjgTbvnv18i+Dl+Szz9BqvWf1BO+gu/DnKnGs7V6/RlqlC&#10;gf6WPcYwX2TU7sZcRbya463yqI0yU5t1ksdv6QvQPEYdte9hZP3e/eO28BivDckcTS9T5sDKSa/B&#10;oVGjh+ope8q7O+AcywmfoWTX3/1a24av4gWKmw+ZZDvDU+AJfnB3vwtXPmGcXdI5MzUHvy3Txz77&#10;xcetx9kNR0wp2p+2CJDUzS5Sdtj/YHNtE2WCvNO4QoapYFRQxkbkSGymLjOlhYdML4994uDxXYyj&#10;g6S3axjcGtRjNJ+zi6PGpDgxwv1yYw1jdKFdgd7MaSF36P/w7gK8/ur1mwQswv/UabyBvLxMAPJ1&#10;5rxdLZQyLcjS8luf3hdN4RFgEt8BjBx+lyZ6kswvXXkbtqDDehe5rMLNCNYO4L0Knc8oFDJGkZiY&#10;Z1W2H4Eon448AxT/lQO+M69X4PF5nskH0AmibbLv/8zr/Xb37p22j0cmfEI6d/3T8xb4hEGYhHX6&#10;qbyTR6WNOsSgSw0FG5YpTvB2grF3l42zHj5iqu3JM7YI3m6vv/wKssR9ajwIDfzSpwsRfACT/UUP&#10;h/KWWn34AnZhs022Lcb29N7vgc8ShIHLZwLj97SVx9PSAmNhJUmTxu+V0zL8UvX4aRlSTtvEd5Yj&#10;LPRm/vgxDZ8Axb30gl/BieRwkBau4bl3UKX1Np//mCjgpbZxjPJhJ6vn/aO2x/zVAEYb0HBHmgMU&#10;D9qnzTAyF9HLjOI2CJh5efs6whEpQcczAESBnENzaHDWcTKSlnEcnW9scsoXxXju+BE7aX10eK/d&#10;GbHcCOPihA6vonYEMYsSoKYQ2LyetsdTCEvUsvN5yB9jkoyM1ygA0MYGXVjSNApvALoYjwEootEe&#10;Cxr3KorRA22SAYa3A+siEyEnrDLQIyC1RSAvaQdeC4Sbc8oUQ4csoTfOZkEgU2ajNKc6FCrStwsK&#10;VEHVoRqiBeRJkPAqLmDqnSZGOCvoMCZ85yiOVyqORPEj7BaMd9B7AuVcZ3/J9IKEVqEKq9HIYSze&#10;27FoERBJfMrjR0PB0+sMvtIj4ioIugmw8yfwsg75ztnj3JGFnVGTzCVpWFdEZzOSZUpmqCeBOj33&#10;QUWWuXU6je2yHNkxEfCONBBczonmKFrpA/IcoQurgX8T7p1SWmBp1YB9KuYxPiYYlKmTNilUq7Mg&#10;CylHEK1BnM0gfGMgomiMxg6bQ8NTBIVeH9viKhZH0hpZ5yKTTj1xWzrgdM7aObGIG9z2I4LjVKBO&#10;J0mWjOSVcdBiSK/Hm5v590ViCvTc9DFAFDDiX/obA7KwzPa8JHQN8zwxIGNd5RgEClfXoMM4VAzd&#10;MKo9rImXgMIzmQrlm25LG3jDe4Wsh27pJWEDL9qRXebgPfdWh0vbIfxnrIw843TBKv3y+vI6+9cz&#10;JWGbKGcdxXEdt/b9S7YLprUP9XSBApxB4UsFY6Y1EAwiRqqvsVnR58ATOQVo8pw87Oj0EGV7+/7j&#10;BBG6p7pr6CkA1GI40g4VoxHdEzw9Tg3YtlmmBvbpq32WGGe7WMukPOdIpW8EDzi0zY7A6OV2O4wY&#10;8MSqG+lrW5Y5y+TLX/kVcGtfJC+GHDcch7zG0r/d9md//n0MWZb6sjSst4wHBVo63dXNXYvqjJCo&#10;0aWbh8+YdjIqnxd9YmHmZlm+xtbTi2+AX9qpHNsiBmF9nf0mSK/X5eVXXomAd9QebyT4c6tgqZeV&#10;ScAJwlAe8kb1QftnnylFVzKNTncxzJxisv+7LLEMhtWbO23n2k62wn3y6GH79KOP2wZ4ev3tL7Xj&#10;508T5zLvHgNM2zjlsc1urpjTdE02jVpkh1dkg2c7iM/sOid+AYUiJCu/8BO4cIts+8b0cXiBJpQR&#10;QGoVvXlM0skT3ycL9HH9Su556GBJOnhFeSch5fNp3lJE9a6DRTi6e/Mpq6xPAyKKkrzdMxrIO+ub&#10;bZsEpzqV+PHHH8erp+KzHPmypr0sRECrfr7l0o2PCOZywEMe+MzuFsNAmQ/vWpCDys9u3+Pvs/Yp&#10;y1zXWWlzjVUor738cvK6Gqe8yVZDOeKZjMIuPnwmDoTBtkR+8mn9Pgtv+/6XLvMkvcYbSsHyzCeP&#10;8gIcWnbhKxXZP3hY+QJ2SrPUlOw/YBGPGlDqMxW+hmIZW0g70gROksq3Wg7BsWUEBmQpiXoPnz9h&#10;r+tt9irfZB0vB/3AqAsAw67iuBXpeCT2rPLtVZSFKwYQRkMUwtLy1fbmFSwp3KRaHLu4C0doaF0t&#10;m1tb7f79B5zg5M5oeAAY5fhsGWMC7iRSG1XP9qEG6Li21w6rxcUMmu2q/xBNHp53BM87R9l1qh3C&#10;vY/oQNCcIFxnGd0twJyXlGVnV8Oen/IcYXJmMCElqhjtAQqvKEm/U+6YqQeVExIm7czyPpBqMGCU&#10;F/cKZzu463kvKdNL5lLh5KIohQK2R1zCCw79ZTaEuYQJX5iQdjv8FBKDs7S//YsBQHJbDcV4qfBi&#10;dQOCQ8EoPvgKTCq7Ypp4ZUBK4jogYlhHinsH7UJgVnvIDI4YgkBw5bJFtBK8AL4YjViu57FrfNQW&#10;pOCYXqQyXOQY2OsbRG+jkEeM3PeOOZSGHdZGxCp4FCxaAnDBJukdEau8qrEKen+EBlxqXVOemsgN&#10;gfREuJxyDq8QjQLP4MDRj+3kbAm9JrrBdSUKl96dc3jSK4IXrS0rm06ceVbBGSN4hb/ztDK1I9Q6&#10;6tkqNF7wBCFMNVqcKtAo8MCoc4LMMiqDxxX6diK9GJLCzjKizUczzzACajOtRT51Z1u+bmK1l8F6&#10;uHGADUGP4SW8ik89WI4QxhgibgSkEE2sgwrXUbxsDay2JsKJT+fjeQzPEegHL7hvQn9+E1xetkes&#10;e79PIORLrNyZgw+fsjLmibx3o8cSOoJZibN4cP8RI8vLtkOeZU5x1EMjHXZRfjednqF98h+Sg0+E&#10;Bv22FBj4wojypTiiMXxitNDWIwyJMXPUK8zd9hh5u4xQF2w2RYGXzHOGh0IDxakS5bLBlo6er996&#10;Na7ewqYCDZ6gjfH80TE0jDUM9WDZMxRgmYZTAPLkO7/1nShm19w7Vy6/n+L589Ck3/zOX23f/I3f&#10;aP/0v/yn0BNZIf4wQMbwPJltZODPSI72KscWHMwoNz583O7vYQAssDsqdJzBsjJOQ/40wPJk97gd&#10;PWZZHrwgDQ+JKzEuxNmv2fmj9sZ7xGhoFFOsfG0/2qPtjladfHKrZF8aP7WIUabcGB3ut6//2lfb&#10;r3/zr7QrzIWvEOB3xNK/Z493Oflurf23/91/TwDkXlvcvN76O6+lb+0xjTHLCcblsRu3NQJRtwbs&#10;GImczoZdNM5BjaaU/V6BDzfZ+BdXjDWbbx8UN/xFSQBrKQ3xr9FALXZr/+QPDF7lujwa5UR7pF8Y&#10;KqVbFjSzH1ouaYurKC8w2IP4IVPI4f+Axj9or7FJlrz3lXzKN26UcfRbSlnDEHyf1TIff/QR22gf&#10;Vn7yZqpA3FO/3tKqr14XjJRD+caAaegU4HzH0JtFHigDa1dQksE5Dx8/I5bsWfvss885yphDi9Bh&#10;169dbbdu3cAYYOqcerz83xlLxn9lSgy+Cr7ET1pB3TRUuW/VJY/pVQJm8/jnCj0v34tzy9TAMW3B&#10;ajr+dCOR3udZ2cenNPYnaS3f6iiEN/z5njxWxTv7sQaCeOJf6hkzYMiVcuyT/mn4E4FrQzh9SOyn&#10;sZcuk0KxzhGgN3rmiJIgPDrwCZkhO4mYy8GaHswx/wdwf/nhh+3evc8TfKVbTZeqI5ZrnM3svuKf&#10;fPIJkZtP2vtffi8HOtDlmH+siIAVRop7QJ419MCQ+AI6GbI1rXF51RjulCn7NGoBBj3H0tZid14b&#10;9mYeFovGlvNFUdpTu9omOkoOBgFGjQ4RpHdC3rVzGZmvS9fnoQjpspxGJHLZwbTspGo3H2Xn1uAA&#10;xHQe8EtAFMoSN2oGfcIBnrIyAHi5BUVWwKcEAy7zaAXKk1Ggkj2PNTxQHgoVGNyipE1cO2SS+P5I&#10;PMFK5DXPLLBq8Jl1+FKW8yI/tJNONISUvPKxSbp70/ONLALkXXhHYbNCVP0yzza2WSGCwGV8z26O&#10;w3bAKFQvsFsDG8Djsp+eyhuvgK79uBAp0GrFgQJfxXTGdEQu8hiBLW5iyQIndwhP9mJgVFvQO72B&#10;IkIR6JU5I3B0hCEqj83oxSGP26QKtkoiU1Ao2mOUki3qIdyltzjzAJ2xMFK+NNWzkTnVGIHljRAf&#10;0jbqmDQuyVLQjU/3kffw28wB9VWZNIfy5/FwsTmKeShfb4HxBXph+rihVZbGP+gVidBw1hfPzhxb&#10;ecvnCk6RI6zp4CBrZF7aYvnO5xoNPI8hZtuHjFqXGA1fYxrgJdbr38UA0q18glfA0bsn0RlUd24d&#10;eIDcInyJUbIweWkIKBjlI/ubLm69JAYn9oDXaQ/R4SjSaTGNJennNEoUDjTb3L7avv3t34rHym3G&#10;aTLGtMYTfQQD63/9vd9t9x8+JD29nLpjKFG3glc+CH+KaFptIKEjbbe77TEtMMBYmUOxuqrn2ks3&#10;2jf+yq+3P/j9P2g//+AD7HsyQZMzDB6DG+999rX2N//WX8dYXuQgIDwlGB7GBiifwCpJ06HCyyLY&#10;6Y9ljNZFy+fsiZNDpiaZ0tPVPkLDG4zsQTUbG1vwCLICAlwhDsHjn/cfPk8Mhp65/sppDAT7f43C&#10;aBM8Yh5jTYyvcJVORsi0Y4E2GST4pS+91/79v/sftD/70++27/+/389JeY8YLI3Yc+Tv/M2/wV4E&#10;yBXaONRI3XgVdM63oev46W+ObC8x5giFZJ+HfWQUQyZWyWTuMagUZ5pSdnPuoZOePy8NAfsH0FIW&#10;vMbzLHElXUbl9CWJbN0vpIj0oQxVeidP8pk84BY66G3gJiXbv6KA+CYvW15IbH18zYiU8v0xhbDJ&#10;f2UEmrdoVnDKStTtQIXy9UC99uqr7eOff5hVMXqdrVd5HKVMXRSVdlsvLeYPuMUZ3OD0Rx2nHMig&#10;FTBpadAGfumzeIvJ4cBNofcEA1sv3xJG4/4+HiP6u/JGWSsOnLZVHteSxqk8tS4HPBTbQaCM9pvQ&#10;pN2UrxyOAs8z/9XbGBo0Qjx4aZgpH3zvI9spP8fbYBtpf3Ly3vr8K9tCivHNB0nBDY3MHj1kiMzJ&#10;u3qb+qUDg+feMdb83BaEAb905SigcqkwWoSx19cYBW0tM3riPRUrSNnuxcEtigw3PwfKfPjzv8SF&#10;dqt9/etfB3l77d/+4Aec7fy1zCV6UuET5mLu3fsAXItIiIgCn8H1vEk5jvyWna8DQN1QCiunTyWg&#10;cLihD9nEBhY7Spz7M6RVNnFBCrlUbMxOYwqVWZfi0IYEtFHWgLldR8QKNUewuniz1AdEqpDtwEFw&#10;CEId1O1BRDlkCXUgGewsKlYZL5TSu2J6qabShOAK/GBfpEMKR1kyhl1QJTGLFaZCi3CiPKRi4Kz4&#10;AU0SCA1zycimsXznHSVUgjCti3fVGbm3fr5LcO4CI8DAH7bVdNSR99bjRTvI430YMVn9lxaSU4WA&#10;MKew9AdeyfCWbYePMuX9CvJxkS1UiRnjmF/OqEAoy5zP3bMdcI8O2PUPXGRZisYSddoJBVQ8JsKc&#10;upyvc+tUO5froWtuvoSDGPR3EGHBKE8ByQ+JGbUyquMgIbd+PrN8ylTwTkwbD0fxSgIeMUg8HGlS&#10;jJtAWFoDjiiPtpG9LmBxPh+CUQXuX4wOV2Go+PRAaFR6UptBjhqQFwjgszP4BxxPhihOAsCM3lYQ&#10;Z+kjU1V6I8S8xgEkoS73ljANio8gSGMWDDw0fiEChQYn+Ir3ThfNoqwMyF3nkB/xMEap3yA6/tHT&#10;h+3gyVMO2dlp20wLbA3W2jGxNk/pMG6+Y0DoNdLLHo6gVtaW264HFeFFkB9UxuERWm7gF9XQbgwo&#10;iC7MpwQcDkhnTIHuVenv/7iz8QTYZ37j3/kW3sCl9od/+AfggykMlutKh2dPnqDs3m3f+uv/bvvt&#10;3/4dYCA3ZXXBXPJAGX2hcPUfyta7oMtdA0VPQeatqWeXpb/fR4785m99u20xOlMYehxtn0OPlqnT&#10;QK/vMTWgUHTL4WzcRVnhf8qV263J9mqoutzxfMhzcOBUllv1qvxGHF29eXWz/eN//J+0NQLxNChc&#10;OmhMh1NVHpz1d/7a32j/7J//M0rTiyHjlDLLyINmyivrq4z81zfbMQfeKIMMol7EM+OJq6qLb3zj&#10;G4Hqhz/5SUTHOgOkm7dutVs7O9BpvX1McNwaB3RdYlA43ZjlmfZPyteNPeaEyKfHGH3jR6ymwAvL&#10;qHaJaVYdUyYS31MxERxIN+WA+PhimR5w84zf4I1XyRcZl0elYLit50mY4imnYFFpaQCJ16QTF9yo&#10;gFIf9Iis9KXdlo9O9kT2C6tPKSMbq3GbJpAu8lCgvNIm5Ss7fDJV85X3v9I++PDndcaNBZuMtOaV&#10;zlI7xnTylYdEQ8I0NjfpUrZw2hZldJURcLhVAethdLrpBM9RzqGh/s4IIEnq5VHaEB7nPh6WPCu2&#10;nrbgRdrc5OG07sBrGXVFjkVOCm61o3spyAmy5rOT3V29+U5b4m2gkbZXWGOEQi/Ynu8hAxgrYpTp&#10;Mq2YD3Wy5fVuLG60Tdz7PYSIQse5c63jGd3SjAxe2rjWJqy3dUMGT0C7YGQCtkjDKBtmWHLzHAKT&#10;9gjeuX3nNqMWpg7osCcGxlDB53fvtz2Oz3zp+o224V7vjKycq1ga4mHAiLCMvi5GOmpc8wjPif4p&#10;BDArCLOrFmfXMRqjWrByCnP2dMHSygECa560Q0aQLjA4Z142IyqQEcYEm+6xTjMjxOSIsI7tBGlD&#10;RpcKIST+FDPCYGeQeYphpZ9KOZtgAGt+pA5X7XblKFglyjNgN7hOtrOjzGGR6F2BJpnmKGULbEph&#10;2qHHgRsIRn4eRembH/xK5M4o6IR3tArpw9y0X/ed+RXQL4hOvV4+C6OYQm7oLl7HBSuGKmnel9dA&#10;eEGSTANANQeKYQazCEsld64TmFkdwC6vMCEjqSsqCfduWGwffMoICjfoEsrRtcSX8E3txieOdMGj&#10;/An8mxsIv56dmi6SIe2twqqCMZjLKRKDTbN7ILXrEQIqiqGjM1+tJ0ZhrVJWcLstsYaJgkjhqWAS&#10;bi+f+d1OpYLWYyGq5AfbUNay3goMM/NiWOp10tSOgAWfKtJ8J/bDpTeJlKctBpBazhlLw6B0DE6S&#10;A3/FenQxGBrRjrydS68jeCkO3neJaPAufKBBb9IR0wKf7x21a+DxpaurbRtc/bVXXgcu+JUVCBPw&#10;6ChyBYPhKsb6LaZy3MlvaxEjB1fTCoco9Z/sQyvrE9cqWdvLxT/vvQzyjYEm3QE6Iz3gMNZB71em&#10;TDASnC6Tp26+/HL6w/O9Z4nal2flT7fi3t6+0h49fkj9eBPkuZRdy9zEr0LKSxrLZeFKeH+BQOEL&#10;lgqr3FzqKs3cr//3f+d32oO7d5hLv8bOf6wKwbOh7DhA1vzRz37S/vLjjzBG8Z5B+3Pc98eM5BZW&#10;MLgsm7rlFekej5Ow2M/hsdoDAZyAP0dLf+/v/X1WQjxv//U//xeknWEHQwIFkQuWLaz/6T/5J+3d&#10;t95lwPMT6sfoBFcZsVGPgaOZ49VywviPYUo1kIey8WTRly5p15/+P99rN2691P6z//y/aPvsAqmc&#10;3MUdfe+z2+13f/d/y54YRxD//mcft533r8FrKH9XgngmASsSjp7ebf3TJ+3g9AHbOHMqHkGSL127&#10;As6ZOqKu4nP6TtpLndCwqA0eRHv+Qe/QGcwDd5Z+A6Gv0+94F6VGWr/7QizaB0suyJvgk/SWR0+M&#10;nLX/ibe4oXPPm47BKCcjXOsw/bTslG85XjxLcBtp5YlMG6SvY2pBW/Oss4rj7Xfebh99xDQBAZ16&#10;7tzHQ56NB5T2dHBF9gn/tG7FWZQjiIJC6Qv2Mw24fFK++8rYtkyfIZPm+O4KkIJTqIAdHq9ipbNc&#10;VpcGiFImStVHAGI664xy5pEeCnHkj2WJdXVMeW8rPWiO7AuObJsXeIw3bSrHfJQSqECoLCMwBt+V&#10;p4PTtN6bMPxgGvKVB6Lg850w9l65ShAf7x25uof2Gev89xnVeO71I+ai5ozIZ27QXbmAiPlJRjIg&#10;auUWy/LoSAbkfetbv9HuPPi83blDp8W19rUvf7Ud7R+1v/zpzxEy6HRGJO+9/RZHqNbRm7oeJxDT&#10;KPG0zxbRQRWsum0yl42C99xzZjrZJxrjAEFEWFY2dlGFSkBHYUEmvS7BgwjeKEUC2y5wWYN9kAaR&#10;0lhtQonPyIBP3VJQijbjgoqLFKLBGCom3XGKKvBDEu6iCKnDB/yJT35D/LEbzlBihCGMI2COWF2C&#10;aHzBLMopbiPbiILRRW1woEU5GgzpKND8linzJJYBxEjguMF5nosywkJkjotvymhfHFwjo1pRwWeJ&#10;xSSC/cW9wjtMb9JYxrIl7dNlBjPY6VXGMg1IIa/pK41GhGU5sSPfeLyqePRsdZqGYcZzRjQXjHqd&#10;ZnHUqUGh98Vlnq45tlMMWZZ1SfBUD0UltJbo3Kr0tEjr12ByPs2OkdUJdL7ASBl6MRZ0/aMoszoC&#10;UJemsOcY6cXqqLq37QuI1RhzwpqVHShWR+i2gUJJYPqCL8emkkMvg4GAEsnOEs6JF0jUiBszc1Gm&#10;P/6qzJxfl++9NIrNqaGLeyJV2RaNyNAW3oNhyCgvgHt+xLd4+znL5j7//G67Nrra3v3GXyWolwN1&#10;4K0j3j/nc4KnYA74NuFp7PZ2iXL+8P4d4mX22e520p47ZbaOEnc9OD8qfY3tCK7QXdySD17zMKA0&#10;ANots7PdktNrwKuiq02/GCFRxh//73/cvv2d32r/0T/4B3ZZ8EOgIgpLo0/l/cGPVZYodltD4f7E&#10;0IHHbZtoC66ARUPpkJGuKw3W8XC8QwyGO0uOMCRUxE5FfvKn3293Kc/AOHdS1LDXQzHGo/I2B1bN&#10;EZQ3Yfnek61tVokUn2oEROE5iqV9gEC90gf5hsHgqhY9UvbtWsJ60d547a32MoOVZ8RDMBvGxkXb&#10;TIdtt3ffezfxSM8fE+/EbpPGS9WxupZpn4C6lOUyzQPwz4JKntv/kSH0gVlc2y7hfXj38/Yv/5t/&#10;0b7y3pcSO7X/fLc9ffy4HeL5WOZ8iLdYAaBxOHnyoO19+ENkLIY1vHPKUmgsObZlJX6A3TVXMHRw&#10;zoA7eEtZLE2BQ3kCeuG/wjPf6gH/fVbfSABC8sOjbkAgbtISnnXz4aYvxcWNuAsOSZWipvj1YWht&#10;V4CX4OvwVjw7pQTTj9N3qA98mz94q5vkL8BToZXmvfWbDogxtBkYUcY2U83GAf30pz9pR0ypaKSa&#10;RuDcrl1jQpgTDMv38AH8m0EO3/U4l5IVUamAf6RLLULBQ3jW1R8+g5toU8Ejjs71v8tTtKPc9GS3&#10;TfkoOAr/PImco08LEz+RAalSGK3L9IUTP9WjgR081qCAFGkPdfLp4KeITFoL4PK97fFSZqZIy+a5&#10;Bn3kPLJJ+RvdRdokk55WT7pctKH38SNcUnTAPTqU0al3hwcYAiTHIs2Wl44mEJTzCGnlFfBypjvu&#10;ucM9tt3FDUolbzN1cHP9rSjwPp3bYKoT3IenznODAnekW/Go0PER5x4P2y8++QUN451SCKYRSOWm&#10;I6YoQkiQuhB2Qtxj3sAAO5XIkp2dvwkCGWdotqI0uM3RI/8Q7iAlYdUgX28A9cwleMcmwTDA5NkF&#10;C8B3gFvXS6Uvo6n0XHomelQ1WvcSXeAkaB1AxD1EcavjKHKVOd+zHwCsJnLdRMfyHA2LO2RkIp/d&#10;cc3jW40NyJIc2YN7r3LrUDb41FJ3s5twDO9CRNlJJlSyhZOKocyr6z6CL+X4Gvz5I6GDFmAJ0c1b&#10;bRFOy+mEgSxiPIa4yOiCd0btGjDlWmM7cfZHJ7/4sRz/RdhbHzggeVuDN8buboehp0p0LtAO6rLQ&#10;LZYFbSBge4vrbdeNWiYsSVWhsYeFJ/y5x76K3ukARzYaKwlogw75pEbxE/ioSzSAHZQQfyLStsH4&#10;C/Af2EsTs4oFSPxJDAO0nENAuyGMOHLKxpkjl3LGYwMDWa9GW0pH2YoTDdR4bihfT4F1C7tiV2Mq&#10;n6kTk4M00tMa2FPG3PBesEabTVkjD5ooyBSE6QlPYkuhUIAPJSA+Xcb5mO+7IxTz9lfbwfX3y9NB&#10;f7K0GbZylieEd8Co+vj2J+32vT9qjajzI5RIuBt+s5+dkcZgxAgT6IF5R/nAAlwRVga/0kaNkB5p&#10;38QF70mVF3gDT+lfPYJEnVL58M//oj25fZcthzegVY8Nd1jPwHSHx8GO8QKe41bluBKWO3KaI65u&#10;YxaiABSoPIti5lN+E/9un3xCUO8Sdd6gT77Jcq5T4Jhg/O/R5w+Yo9ej5AZTK8BkcK8bgp162A4/&#10;Usfto3tMQR4Cp8L/xcW9aZzTVXhGWfAy043iAqNnEWPiD3/v99s3v/nN9o/+0T8EKy7zY39/8AfL&#10;xsv0P/7L/4FRuVNNoA/Y+8AyhGYqTQ17PYa7tH+VIMZfRdb0wMGh9NOrgKfBqlaVhUyf/JQNkmap&#10;122uX8ZIGGNsDNg7ZJHVEmMMT7eVnjy/F0PQgGdx2YO2/XUGRXhE3O5cZaQxNKJ8MamsipwCdvH6&#10;y5f9vlMcKg1pPeU6PsAPSsF2RFHxqlPWkV/TvMoIKko5ye6XlFLyo2QXz5Imr3KvQuvq9mnkvGUm&#10;SfUP4e6eK8LTjsBlHZXS5Xyeq2EczAoBhG+++Vb79JNPMAbQJ073WrGAkc9SxYE/KkMDXjsYOqWp&#10;EpczJhBmoCc6eatun1e9cE5EQJUYkKf/MooXl5ZD3spfdQqH09HiseRowebbtBzademFl4RVY8qT&#10;VsgG+FUDxCt18M425M92IVHMa4rOU5NvABzoyZv4N/jXq9pU9Vp3ySZfWAJ/5OvNMgc2gREesQZv&#10;htHrGCHscbUGDi0zWumTSGGu+22IcHN08DaZf+X5wzZ+9BmNJWIAITahcq0SquMHQFQgU+U9oPL+&#10;Ph2EEb4jjceTR+2OI/y0pxAagClDYsUVkkZQFkLPkHwP61AgK1YvBoweeewSj3OMljMUxZD6xsBm&#10;MMmYOjxTPge+sHTHuJq4r2AZ5Ttqtq0w53p88Mw+las6BAqVeuGdKA5fpD1yBISt7+KvmFhZP81O&#10;vTI6eDMR+S1PYk6Q5vRj1qM7ylLxS2SMIypSkKr0QxAK0npWqVl+gtpCqKpDgnfModHD1zBbYVu8&#10;VJ2gOso03/knPBJfAWCHCxP6jB/fOSpVOndt0tMQNJtHpWvDSJjNVHhmu7y6zpXyEOKe4minvH79&#10;Ku8u2yFtPcVVq0Iv97HHtfc57hdhhrdpE4MBOZZOfIBXZQyd2NmVUZHzq4AgckGkI2P8KMCBEOZO&#10;/jDwzstRnWmELwYNn4BIfcA8vVxpElqgrGX4jFCYexcDRvj7Thj9jNUNnTUyHdInYJN3zttnWWBw&#10;Bt6oxC2OaS7FdBM8pSSkraNDO3B2UgxsAAWOBVT6XurlwIiOkajy5blwgTii11HIPNHIBKME1WrN&#10;q0xRzO4uiWJXuFnPKXwgTYXPwMbe6j79lyBFqhvr2uzhDcG46tEmtwqPN0DG8RIc/kluuJAuxnMy&#10;aqTM0eZZDLkN8LOzcrUts03wPIrWvn5CO44JjB2zw+AE2FjxDezgkSmwnAFCXA7hbO0Oe3O4B4CX&#10;BmGqA175JVMztNc2OB/ulONAQ1Bjgv0fe9DqEF64xymTM270A232n7Pd8/wIY5LDeZBPQwL8nCJY&#10;2Kx9PjyR0qWgsA61gUHr4lO+lrZQAzc7ZcMzq+B8HSYzUlslcsruo/+amIcf/Zt/g2JgOge4ABqS&#10;YVwdsTyVfroM3q6zoc8pBiOCg5ULO8VzpJXW9vwFjMgdvabwPucnwbsqQnBP3z8j0NbdRMF45JvT&#10;FFJiiOUnj7r3gzEeeihmZp6zb8Fatg7Wu6Lc06hQBCEK2/4xx1OfHbWdK5vxvujZSpvTVmkIvrmv&#10;Piru7SNktG6tzVzIEOA1nf1THJUM8KWwqDDIl280BlxZnumkmxXaNztFmPoil+gPlpV81Jg8QkQW&#10;OyffvdI/LIfLaaRO4YmTKeUqqcnTdxj0ERR6QR9wqsi4lw8JUnc+3/iSEbrL0mIIwsvCat+w4mCE&#10;7xoApq19KTSGeTftd7SO/A5E3FulDjMr/NmXhVe+Lbjtq5mC5DMxUJRZbaOmamjqT0tsctrEP66k&#10;s4UWSj5/hC/tNy+X9dodhd1/GYTSP5QTqnqNeNNPXyeNZZCNFOQA1hhhQa/8UwVbt++jZ+gDGhyB&#10;jX+9eSwsl/VlpIrw2MWCdQ5XYSNmRaauFoWrI28jr9dY5vUaqw1mWEedfa0ZUg01e3HV6hJTudrZ&#10;52VM5joHDIENoNPV2sPDcIV135fP3f2PkY/CzAYClBaUTN0RHpgBFqLCkI7mhcUtbWcRQDNs7jLH&#10;3uduQ9tjXlSZfIxQEVmTqQHi6XoaJypfmZ626+hIuxTsKtQcLaznQabXgwAcjvDtfOYTqRK9U8I8&#10;SAFFLIgBbqpjiFjuVeTFf0LPPZH2jmIQttnUAnjcWthEwqbCsywj6qMEuNcIsH4ViVfIBVKLMSEr&#10;+E0HNl3gsZ56DrjkLYLXp3BRFvWZP6M/OUYmsP08TxHTmio3uIL+GQn4XvazUmEx6/Q+Vi98oQJ1&#10;tGwkviOda4zqts634r475KQ4W2GA1yJTQy7T6nA5m0NVWA4Fz6h0Lwg6GCLpTlBIzs89Y6lY1umz&#10;r8MEeO3Eril3JcoJozaX16iGbacwalTRJJ507QzIEUbB4lSwiZ3EwmCh2WE0GyIEpQffpX9oLt1A&#10;qO8HLFlV2MTzRPu1QcoVWvXXZjcqcQQ/fcG0KvMABI1FmSNy+UMD0KWXwSN0WwAvIrY2YBJbLDtD&#10;ITmNdXxAIKb7LTAFMiSfe1tINzkdEZ626bGc4AXTPjIC3/iIIZ63GQysC6YXEo9AvQLR0S78bbuB&#10;w6k61A8KCTowrbZAjJDbXGN+tFXyXWEb2xWi8y+gySNHu/Qdp/HWULwrjM4vz1CQLHUbEx0/7yok&#10;aLxLWSo4V1lkVYF1FfNwJ+7kR5fIeuopbdL9La9BA5cMH+MxchnpBspz0yNkUYQHhwft7qMH7Ky4&#10;En7TH6P3yyWhfUb20j08Dg2UWSqyrieonHQULlDOTVZcvMy+AxocE/cKARblD0xG3Y04C3db1XiA&#10;l5AvBov2kUuzvDxktdSnvrWjkbYbZZI1HovzM4wXeQAFz+Rgu8FmRDsEu+1zpCV7NraHTAXsE1Qr&#10;fwzwILj1tSZBlrQqOOGH2lAKzxb9wmkVl3TbP/Y54lxDeTg8wliBJ8GtWfgNXaWpQIlX8SCtARGc&#10;8pxEGiUBmi/KgU4mcCtrmNJEyQMgaaMkS3/ls4wDKk7aSi/aIif4KucKg7Q1ScmmSl5wmKe+22Pt&#10;OUlLmxTOkU0UUgd1FSxRd8LEn31SQ2kETlZW1+IZ+Ojjj7OiQ9nQBaZmcCPgQsGvkRq/PJCyf9dF&#10;ucoMeRH+EGbbYnxADGxluTzJM9N0l+lEWGdoWNMX+K52mCervab5bK/5/DO9eK4v0kGO8Sr6mcDy&#10;fvnKdxL5NJBSv/ehccoK908HFKbjJ4QVy5UuaSMjzVn61mf+EXuDgECYe3AQbQYRjCA8yIPnjmwM&#10;fstyE7wDdhyDNGbYsWyBz7kVDm+gB9w9PG8/vve47WGlr7Fu9vom83Yo7OP94wD7a+/dbDuc+qTV&#10;Oxkd8M6mVKcXWAloQxXCTByjIAEOWBV0NluYMuLTZFA5+pLWpREILpbWJrrbQB4DDY2MHeH7PSFt&#10;omQ51Up7T8LkMBqs+hMsfQzAoN72oxoQXOIHWBC0tC7MU4wt0oUJpMqzwkdZeI3TvsK0TEUdlBH3&#10;PvjRsDDaXHhPMVqWCLCcpVPO0U6VgZ1eYe+YbGCQF880TLTQx7hlhcIaNBxi5eWT1FQiqmQgBWFi&#10;EcjnhakEOIox7iMIKcG6wHF1Kq1/LV8VvXjnPX+FX5ULSR0RayTEivKdJQJH0idF7q0vQVPgo5gZ&#10;ZaTuI85iHvwPEGSbBK25TM+OlJGHYg/axaK1brEUqgAAQABJREFUg8lTqKEF8KB6A0VsigP8eKg2&#10;EMKnjJKcYjrGgBxiADIQQsDKPcBBu7Sc5VuhctrH4LtMlYDnwIwQp2ISSbtqrO2V1EAFu0EzCWg5&#10;+eEFCWYZOeUkRL466pdMi1SkNU3qtLuOFcU9S70rg9XQT0+B8+WL7JWg8HHE6ci/8FdlOyr1u8qk&#10;jmuG+8DPPApX3hMSY3b8dMAyZD8D4yUIrQQ0BA00lw9z8Wmz+ngN+otOyRy08f4zDHaMedo+z74C&#10;Bhj2Gb557OsLgUYjxEPEMd4Ylc6Y0XyPKel1RvIDjX5cNHrddH/Lf3sErX1O4O+5GhWB/OiU/fKp&#10;c1WXNaPgS/bkl1eoMMpZ12zifoA5vGO/DaXkp6r/mOmEETFIeg8HBDr0iUnqschB/jnbO2FFxJgo&#10;+S3m7FfbkO2O7xOM+PDALY5RlPC82xBjbsT7N8AiGlGOvbk8SrJxKT2npsTHGuX2iWW4SXkL8KmL&#10;Svao45mrReDTYwKYN2n/JopmgOveVVEufXZab3XA6atO2XFc+wV84zQoLYtxesmIzRUq58oPeG2M&#10;obq6znw+rudZLLRF6r2zd8CqmpN2dWu9PWfPAJcmnh6cczDTRg5n8iRYGfoMHBD9Qv9z6+8zzo94&#10;AlwwPnR3o7G1VVah4GU4pVxtzfRV8FD9M1zBP+Goe2Wfcs33QX/e8g+mVrkWLUxT6cNa9ukwepVr&#10;eQiGSpD/9OcwIZn4jQfGjj3lUTtUUXmaxbKlf3jAwY78r7IkXWBQNvKaMvwxd+Sh1Qo3jbF4z+Jw&#10;ybUxNhvbW+2d3rvtJz/6aU577TkNxju9AulvVKmRq0dMhe/eI4ETHMcIol5lpKekOjDQyIqBRxvc&#10;w0NDv6QDeOIelHAJp43hjj4b2PIFPNlZgRvmE+i8p8CSe37nnZKgLtpjWngy8VreB+FKJvGQJndJ&#10;QX3Rz/ryI33oV2Yxf0rl3mLSevpBBhu2AMR2hqsFxqgQn8gt7zVEZdNUJkMsMtqy4QUF9xKLkh2R&#10;J4KczyhsKwRxHjp0l+VJ/8tffMrcDZ0VBn1KkOAPPrvffu3VnXadvcifMaL5kx992v7DX38/Uc7u&#10;F30GAFk2pEBTcVGejZJ5vOo730RihChQ0bn4l4aapmhBkyNkgBJhIiNI0DXa4eZElxgVBjR62qHR&#10;wa5Y8HL50BBF43r9VMYzEaywYE+SIFV3sZVFWE8ZKYwLhoQv7lCxI+PSpqw9lgq2RSuQZzK2rnUV&#10;uctRFk7ZrYoRk4pCPOaPJruhjoe4ZDoA5aaL/dh98BkRiScvmS5ttlAuDYkucjkWcJ5aJ0KR+3Qq&#10;Ps0TuLmRubxkjHILFSMnGFKYuWybl0wvfHaO7oHfvTrmT6eaZsg7aCEZO7gsQ9gcqTt217ATn8Ij&#10;jqzKjmhsggBr1KgQ7bCQkf0LOE+CnBvCDlVcInp81mO+8Ig/GJ295T0w69xgOBrnsk/Z2hGQMrUb&#10;qRgYqpGgyqh6meoCbl2/wmCdtsk2CG/XLjuUI0n5yHTSQOFQWKDnEOyoMLQ9js6okKVspLThCDzL&#10;Qz+Sl+c0yJMF3ZlNQaLCjDCyZPFGoUnvKJA0BkBSXOhfUe4FW7WJQlMuQAFNDg8hf+xYFPSYEWMI&#10;wTO9SnUCJ++n9dpWpwrKzgPf1OUWwy5Z3GSuein5MLBRNo7q5UFhenzvXnuOEH2dee2rTBc835tt&#10;d56h0Aj4W9CIoC09cCGMntjnnC4ZYzAr7IVJvhSnNts/N9HZZemjU5GDNfsGRgSDi5vEIJhkH0XI&#10;miD6JjDTwBvba20bF/0eh4Qpm1YxHji7Mi7aedpHj35BH6qijqpI/O/jHXFJqRH9rBkFXmOSMLSY&#10;Pjli69mFBYxXghZ393dZgXDMkkCmIWj/pR4HovSVhxlZYqBqqDkl42ZW0n8Nj03POAsHB+AoZbOs&#10;dm5tA45k7p8pj5xSCWMusUPrChuynbJU8SFBiG6YVPwKrBi8AZvWyfWOXt1u3FUGehRdugkp4Cv2&#10;iOA+BjxtVA7J2/Ks/KbSlqe8r88Um3/yVfoBNy+8B7lHXsJXZpcXzad+SH5oZr/oZEk94718mPqT&#10;rcoXqcDvE/+HDkJGJnuPn17yf9fvqhKfUjmXsjC3AqvSI5+klHXOMDSTj/Zuw4tfef/97GVzwDkO&#10;kYXCDazGFcUooD7hlpbG9dj/bH/6ocYBzz3QSebMFtZ8d/8QcWc9uVAH8lu1i/LTFuCx7Ty1RSbV&#10;61I4qT7+QvGTwPZ2MsnBYsq3fea3Y3RXPeq+ibEX995UXcImduu78ChbbZeXsNATA1u2xM5T8Uce&#10;2pcSyeNl+epOkKzSI0gFSyY7v5FwFvdZne4HMsnrqDIulTQcRBJgaKNk5iP2BPj1X7nZvnaL08LY&#10;M+C7Pz5s33rvTZbhLLAEatj+7N/+GERDCN1sWC+HrPufn+e4UZg1Cgl4ijiM8OjwAR8gFbwSMBaP&#10;cNIDCu1Ay/PIW+ApoQrjoCgkoJ6HNQ/vMT8984SYguwgip1t8GBcoYwCslQqqLJ9Mrz1VQBOKcdS&#10;Col/AG5HZGKwOgOwU7pXpgMQZBEUKQ/Bj1C48PAdDQqMATc/en6IO9swNpSFyscIaI0CXaNOC9i+&#10;/DEC8zhl9yb3kqjVyak+XOZDsMQLGUByhsG4CW2n6cWRl/n9F+8D9yrcjPLN6Dt5Rwb2Q6Rylw7g&#10;AxIUk1mf7/PQFy/u6z3tNC9lpxyL8Y7flCWt88LqxDVflGgZZUBVQDUCuuqrPOe0VSzPXIJHy0UQ&#10;L7IaYAa3wXU69Bn7MxxMFtrTUzoyXh8Qy9wxI2dHsUTpqQRLgCgE9B5U59HNqlHgpXDzu6QMjoEh&#10;xhv1ilOVoH1VXgmGeO8aZNslHxnPYh/OvgvimD+3Iy3DzZ7lKEQBoJLBIOFdBCplxwARJuAQH2Wg&#10;OdjGV0FbnT93amSOADGFiLsgev6DHrLqp1RMZkfTKgLxf4kyz7I4RvlGmytwVlyfTh1yQwQXsAhP&#10;8YAY5jRBjNF15l3Xl7azAmEW5T5YwLtBvQNgXgGXm+xg+PPbd9sJGnnp+hZL9ZYJNF5on+7t4u4+&#10;YC6d5cQYBCJkGU/BAC+jBqAWh0LZ0UuQJajBYyBC903aMzw/H4HPBdKuz3uY0VJG7Vcw6bMRFWk0&#10;MDMgwLoa4GHcZ5Bx5+7Tdv8I79GXfjPGhB4mVWgZWVO8wAUiyvXoD/GMXGC0XbJJ0wxeHyXKBdMa&#10;F0x5bKxusuppHbThgUIO3H74eRS0XqCFpS3uSY0Burd70E6RKTQ3+07Uun+MUeKOTvbBE8eWz8yc&#10;cEgaNLXN8O4ifqwtFPreHvP7yD9d2/MYHZcbV9sB4LnfypBRaPYbweOio1aZrIBe5ZCpGKjgDPQw&#10;zbbA/i6r2e1RNrYKKiQ1vOWPvES6PE4Lk6L4EBmfvgeOSnHYv+1bpBZeSgufcx+W4rHBz5qZnaKp&#10;/EVDiJL6ipcqv/fyeICwLwi3NOef6lUeeBGqQMnhhXx638FX7dJ4pbDIXMsTTHGabcmneVfAz9tv&#10;v90+u/NpOzjgBFnbAAy5rNf6aKDPXMkkEh0ECIu4YoyY78Js/3SkTKYXgyBbVdBYpvd8M08Gi7+E&#10;a2G1fdM/21wyxSZX/dFh9P3ED5lAe4fCDIi1faUTpYlf/WdtfPiaz5LptscBUybHUluYkfdlaJDY&#10;OtA7coTACodXaEEbp1+mn4Ax73wglrsBLTJRAnkQmkbW6qaOBRwLCcEFEpFBlIZrEzfYPDECa6tY&#10;UdThTlcDoL15ZaX9x3/7W7jV+uw+d9Juf/ZJe+UqJ3cx0hliZbthjwaHc/sKBxnM+e2K7KV+3cLA&#10;KXJkei+3XI1gBT5lsMigqSTKr3cgRe8BIxDnGoljULwt0ZvOeXaOD9/zrS+oR4T4TiUkw2vgXDKN&#10;EY8HMqzabCNtUy3xiuVqHnDiVEht2wvk4OOcWIUIYYiq9ZnlgTCUI6lTGMUjMB2NUDHM61Irjmpl&#10;DtXOotchSpmyjcyXVrYrbac96RSUJROEmJTjO+/FhxTLXBSvyR2mnnbjpCuBABJpd5gNGKvT8Ywy&#10;khaGSrBZhIAMUkhPPX6jHg0fn2fVAJ8pSzimV/ceSNMmmhGcxAKmzrSTZ5ale95RdXBmOjw9tttL&#10;eLyoId/K6FGsc6EIbK94kw7zKAOj2+fZZW0LBvRMBAXpIefQDuHN0RiFqMCHvq7osIOouKV5DCKi&#10;920WoGg/CnD4SoPBvQmERUU9NsDMfsCPIwf7gytYbGspbmhMGU5npRnAdoGGEGbtHCRPjYCho3VY&#10;ZoxbOrG777lFs/Eq7swoPBorClw9GG7ZfcIGXQsLG1QQICmPdii1gUXRb9+xaN3KE2DwoK3OjajX&#10;SKPCQN8aPQAX8AmcFKUaOSheCk8Q3WO67PnevfYMZb6JTHgHRT/PWQt98p+0w/b6jZ320pVrbffJ&#10;Y3Y7pC5KmWcu/C2W7rlV+Bn9pc/k9SGnCboxC8QFvxowhUv5uNyz4ptfylhiQOFU15CX/+rzB+3u&#10;O99sX/m1b7P3P+Uh1MEe/Ra4walz4xlMoCj/4rv/VztjgyV3BZxdWGvvYyxd4HWTmUJ3kKlwVS64&#10;T4KnFg4wzIfsungKzizPKRrX628iA8/Ym+EM1/0SW617INYWxs6OW6U/fNKOXCIMPZyX95j1C9z7&#10;J8gweWcJQ8g4KfdhOaRff8rW3jNMZbw+2CZAmvgYMo0462PMyop1Mnx5W08H9WNoeNrj9c0brMJi&#10;KTYDL/fOeMYeA7vG1YD/Ciwtz9AS0y9Od3jGwAZTJE5xOs2ocLA/2rckqPIRsER93UAjZYN9qn7k&#10;H7UPLEQet1cubpB7LY+MFmA++N5i48ExbRhm2jtleks0uX1LpuJKbJm4N594pzzT2JeFMzIpacmf&#10;MpKt5IFpbUvaRB5wLYy5/LSDCB+X5diPRkzzZFUahtVbb77VfvYB0wToHWVPtUXe09DR84U8B1L7&#10;agwXG0q6wl0ZrB661mfnTtszT/+xNmWHf2Wk2A7vO/DBQfBFUaRVruXdFJe2IUs84R+AIg3fyW9q&#10;6WFidZJyJX2UwvxJU0ODyuOAwooiv6f5bZc4SL3TfBbpA1K+eO6N6RJzNn1fesDqTUxfcDYKLDGK&#10;mmc5Ck4slr+gukCaHancuhQNE6b8CLchG2AfQGnnsJYYRfzdr7+OwHDjGQQdI5E5FuIaVKhL4q2X&#10;rrEGmOBA7g9w4e4zlXCKxa9l1gM5ooTa0/gXzGKFIog/haJbHHtJnBkEp26cNF4hISLEp0iWWahH&#10;JRyepS3OHy6xWckFguUA7wXDAQSAuSEExsncuVuyFgNqYNBFUndQSXnZS3tK6eBfIc9zEWgpOV0P&#10;5vHePIKgnBYm18grhMsN5JQIxGT+b4kpgj5nB8ggcQnSYew0LnNUuLhRhu2ZFkmZMLKdnsuRgbQU&#10;JLIXEwGYba5OpIWrU4g0KQcaihYyFPObB7yCzXSWvLPkKt+cdD/q95ktmtZJ/mLC+vzle9N1FmcP&#10;JRyGFnz+xJK7sUknC+3ymafqsCF8oXxHfKW0ycWz0NZPJQmJqn3QRKjgNaFzSmAAEg3OWiJKfgOh&#10;PuaQn11GiWfQmlBElIH1g2vwy//iD6eLKNcRZlnXBbduYucfhUeDIfAioG2HdaZjU33BAlQ0QkWT&#10;ERs0oCJTktT+A4wKk/BKMkUIGGnsiMYlYAwxM1WlJ8zT7vR+uS9EeAYLZYZ0kz6OZdzahiJmO2BG&#10;726sY7nSzekJZ86OcR/3OUBo9nzThHHJn5HmlHnuLRLAdZkTtzX2j1A8cLJ3AKP3eTwHh88mbXfI&#10;zn7uFnml365cfYXYAebnTw+zZfcsXonJynZ74soBlOsMBr97Jew+R/mDz8P9cfuYZXJX3mB0nWWQ&#10;CjzHqlQovPJb8MWR5yxZPnVZnrimJW5cdbB0rT0YXIVuHL17vsBUkNHgygFW/DDSXmKPgwUE/ens&#10;WjsbEK8woc+w1eVjpgpuUcsJ8+6ymsGlXuJySN5t+vo5bsFT+PMY3ui/xKHozLefoEh2UCKrrIgQ&#10;CjfL8tAsaWTQ5xsvXSdwkdVF0hUghxy5vcKUwcLWyw1Q6MPIEF8c3Nch1bZfvd62bq2GBy/YMfAR&#10;cAzgqckA7wz97hhYmIchvmqdZY8EvXF6ah/+tT4NucHVW613/au0YRZ5xRJtjMGDo+fwJIYq8nOT&#10;MheXjDvCawQ+09MVNuAofVA240d+jQwJj8uWPCN9BRUjrxBUpuJfeDlTXtIneIOZbFM4hDzmI2H4&#10;hbpgtynv+bTKFQL7jH0hnhv7m/n4s6sqzsxvqZXHG2mUnMCu/ALHPEp9vppepsgW03yCcnDOP+B3&#10;C23jc9IX4RenWN968x2Wp39YnjTakJE3yYXNbeYtS346A06/GF+lbHCqTMNa5snBSqQ3j0CbR1R5&#10;Z13+aWD7ab8X3u65TUqQng0xB22K/OK76ZTB0uKFjOTevmjy1MP71MVndBovukfm7y5KCGzKCdNn&#10;IM1LU9SuiZVPfJu09AnPKoFPU5+GuTKn96Pb94NcTzhbMLKbUYAuE0cmnS4yU40GUW7sQvgE5P/J&#10;s2G7QXCQLMKxhCBmpt1+ukcCOiZl6fY+pQVj15hgQU8O2CebtHtsh7rPGeW67d1W2IM6QnjeRUGJ&#10;eKjtaFslqtUrgkS0l2ldJy4B02CRKrUgehgbq7y7nGvX8+DKhHXqPSSAx3iHGh1KfMox4Aa572U5&#10;VUt9VymHbYBT92CIBRxky0jfjhxXk65aUmqheYEBiM1UArAQvB3CZ45c5qVNp+zOuOB8MQUakOlU&#10;hofUCK+jvc4wER/BjSjmvrMAKQZcxWQRMby0VhW7cKLiSRAvBK+iTC1HDoApY1SE4nb2jn5ijvxJ&#10;16WpNouVMKB1BB/WZbXT59xbX9JQh4MNhwMmDbMrlflS7naZ03rFlWmq/q7YGCbksyyfBd/clYHn&#10;90qp1W2zpXzSek9bDAybUUDyc31ZQUFdtOkUd+4hke1negEAcISQvYCI7oOvIeY6bnKinBWwBN4x&#10;zeBo3LlzgTjBTe6Z5Zkrp2zrTMcSQP4UMPKHOwYqZELj7DboaB+V5kiEdK6BV0iQOzjT6tMTZ5S/&#10;7mXr1usgF1mHSwwtS5l8yPK4yf5zpkBIpsEB/RXqepeWCGDrM6LUaBVXjlAN6pX2c4zuBZMqKcM+&#10;mN7CA/qmPCGO6K9LLt0DT4ZiGulvt30wu9K+u/QGh6+80/YeP+F8EZLK6/S9Afiem8XMmh+3n/3f&#10;/0f7/N4u+cAhXhm9MMvA5Lz/tOq0TYFTFwUBlLuPHvE3QDHOXgzx5CyENsfg6Ew8EAy2pREJfuT9&#10;HAxEiQ8+/EH2H1A56FWZsA55m90A3dDIeAj570zpShvLPVoC+4Rlf7b/ORj+3v3d9quvosw3XsE2&#10;x7hhsx6HDfsY9fPM91+A36HGAcbRD+/9NNMtV176UjsabLXRKoMbRvHspkQz4CGpzh4Hr99kl1Y8&#10;mrMobRwE7fH6m+149Q1oy7bFHgLGnP4lK2IWlRPgbm3yhA2iniKPCKoGb0rpy95GO1t5i4iChXY4&#10;x9Qg1sbFOnsa4A25SmzETI99CSa3aQXJ+ecnhVVfg/bdE/GePhoKBN3c8TQyIG/DE5FW02zpZ5bW&#10;9eeujBgFvoBdYBF53LKVlhpB1QfhawxnDWCNY42AXLRJ3o/iqif1X1Z7cZHXvks65VMUZTUA3NhC&#10;5QT1Uq7ZTOflh2ldaeY7B4lbnFp4efl2+/TTT7K/g/3Hflttp7/lnrL00nLRAry8dCq0nuIl/Y2C&#10;3awo7bIOYDB/V6/fDHK1v7nqZREvTQytYMR04IayTB85kTYUzrL3jDiayuQa7FR7hKfqAFvTtok5&#10;f5VjBUV99Zl5ycDf9Nk0z4vvwhCeqLSZtpx+ty5pKL1iCNznOFatoXNGHOsruPk2WR/LRjs23Cv/&#10;qSzMwTcjNnWzP2LPv1326TZILjuPAdMc58pHkOFW8+AT59YPca3aUVbwHAAOm/hYMk8ASGWvq8FG&#10;W5EjWBssUW271pYkUnh671WIQjCgPMN0PAvS/ORG5jSoRmY1iApq8YTIXpT2IkIz5xg44iK9TFHL&#10;uXBfMvpSwTg/ZBtSkgwgbFbNiE0c6sp3zpIK8m6OkcYlI1CVXuBH1unnUHBNqEc3pQelVHCekLgc&#10;iOkBBL/1UF3iLEYExqmIZNoF3IC8CaGouXA/7SgqeF2qYrFwxB2AqYiAqPAUpiGfI1rwaxOsH85J&#10;rvClqWVUaSu+09b4AngmfXhOuTOOYEiT/NJomrnoYJFleHRlRUCAHuFTIIuzxGIArCDoxlMYeTn6&#10;T73c25b8Fya+xDuEorODheFNwbtO2ckTYoECqgwqCv2htxH/juA0Ntl6hWh6tr/lnIIxFuYpz3dx&#10;A59MPAyIKSfoScwfywPhBWCVbrLaAorV0bew6350Ps4lgjEGSCh80sKpBJ8lWBBY4kZFIGHmRqgo&#10;WMYoJzcZIgsOAIwNaWUjge4MZa9QUGG5EZc5dQlrsIp/o+BXWYLmdsrnrG+W9U6gvyNel+Vy7A8b&#10;9+Amxp3tVszucT9DWkc1HtY0T7uxMtn454hR8xGKlj03VAbU7rQYJgPLb10sqJnORkwcEa0xp6tb&#10;3jm6YFTOjnrPVq9wTvxGDlqawbBRJOuo2330EZH9GFcY9zHCgFlPl96wPjDiqHGcFdoVT3BPeyWn&#10;noRTBKq4CETwa8EvT1EGbZgncl/edvlyvC646S8nJ8xp0ueGAEA/mkHuzNB/E/xL8asMZhIrkaro&#10;h5RltMKE6Qqw1p5gkD1lnv+TlUn71fe+1h4Rh7GzvcOqELwb4E739iW4HUKwEdMlP1t41Hoo4ncW&#10;rjKS34ncMOhM3hORI2UM9V+DD9zvBBOTfo0ng+8j9hq8cDttprLOURhDz5YmX/9yjzQYEpZDGVEc&#10;wKnEO3O6EWPO2EO9qXNuPDQ+YJ8CPBMYc6YlR/hDPqz+BE7Be/V2b6Wwn/YP5UJNb9kJVWziN/CT&#10;xj6oLEp6+5TE4fIo83i1LNpH8DAZfZMyouT41skE0eGlvE8dwJNnZJb2yZk+bP8PN1DHVLYkp/2b&#10;dz4TBuvluWXYLnMBPt+hI8+szlJSP8+zZBcYPUb61q1XME7vIHuNsRFHpA3s9nH5E3oohxyETY0A&#10;ZYuDN3HXKWh9WQWtlVOGZUEzZf0X+5lopOqvQ97Qv2xClsWTvgaQQEmb1HWWW/DDY5Rs+/xne+3v&#10;1iHubHPaaFl5aBm8n6YVVpIUXSzbiwemddBnWckXAuQV7S25aOGR7amPVACM9IP1TExHc7QUhlQ4&#10;imAEcQQ19QiUyJMcngzo/NEhcQH7LFVi4o6aEGBT5jOdAlVk7CGAzPWlN7YAhNEwrtALArlwwEUe&#10;6C4TKJW6zPoCCTaMeiMUqdum8hGh6avMoZGnI242orGMKTI7BnF6wikLv7szoMIdelTdWJIqgNEJ&#10;JcMU3YDFunTVe9WaVm60dhVIvrTPkCWjbwyMWLHUMcd8m3sXZPRHAt0udhY3GBkxLdFZxrpwV4iv&#10;iFtJNkTJGDR44bn1jBx0Oy3AWIsepiJTUp0bnfAleIiCLxD4X1eiPjuGyKdMCeGByS4o7AbRFSPy&#10;HKGHpA/uLSEsoOFgDbQtc2LCzsi5U/LVaUsxyxf+RTiTzvx+l5bKFDfNsSDL87v09buGmrxC5fxR&#10;T57btOrQegzs7NVSUC1MfA9fqOStyzKSxhKneTM6QylPYbFsUxYU0tw14uCAeJPlVYwxvAP7KACN&#10;g5E8wkAS/cq0FkqVMuRhlyH6qTdAhT5CiQ9x52tkKFw0Itz3wPPmK7qe0SFtc3//eQK65I/hKUGf&#10;GMMq5WxgRB/TS6C56GFHF9AaJDCCxAPGhilC7TbX82gBTw1cYL7ylOdMYKXNm+yhsAaOTylPfgpN&#10;GcV6bLECX4PFLXTngc/DbPRaXbA50AGBdRYwj/uUQSt0ZZQEYRRHBq2dsT3uMgfnzBINcMoOoBP2&#10;LjjHAJiwVG4fo6DPqgLxMcecfPoA/OPR3PvPmUJglKsXy4AsvRsalh4/7gqh0FXaAl/n/gWQ9FsN&#10;F6fWJijyS7yKPCQffdOgIwxvaXmB0o4hKSEpY44pR07jZSpjqY3YztxNgmb04GBcO4Eo3uTFeNjI&#10;T0OhFQoNPKvcneOfgZ4a80Pk0RE4OOG8lWe4/IVHPqMLAzf5gH8RI/KcAY/GxWCF+X2mM1w6iN6n&#10;nbbLT5WKvIbUDB7ss3hcRih7tga8wOMB6MBOCmA9FSxWu/TIM08B2mouP5T/+m7sJoIijwnGptQB&#10;sDvF4fI0+1JFwxtnZJ+a9gFzkV8eMFZJdNkXDX62A9nN7DeWHZlJWj/Tz4C/62+W+cWGXNPyyQw5&#10;QsvQM6X7oKZgVWz2mfRlGwrPORcfQlBhgoDFK3WrV4SrZEAlIUdd3KRNFk0S09sOvhXMlK0eEgbb&#10;5JXpBz5LPhS8MD3LTZkeQ759+sknGIA1bRAj3mzCK45ApnEPc3h+TCO88qmyUu+sniphU46o+ONN&#10;NY0PuZR9Tlm5hwaJkBWkTAbhVFOSNjRTYVgtZZDQvsI30ppYs4lW2rA8VV5P28P7ji4AnPSd3LX9&#10;01JSpnjzyRdytOR0cDUFWHg7vFlbLXcUEuTdBXN9jmpgV3kPgWLwhdYEwABcMQtfvECsSsv5zCUQ&#10;4DGs+Ac4cOgAK5ZnWK4bCCpHxJjN6SAufVFIun2mStrdBccIEaZoKd9lP5SrYgBhMpNCtrtAVRqX&#10;oEIbE7imhCCtxNLYmMGPKeyWFWTQk83rj6MAXSJ9hMAS66J6CgD8qyNGEgsIfXfEGyzzndPatIwu&#10;sCB7CPG6IJtST/jAoVaYZamp4hKjLIO9hJg1F1neptfBJCp1WT/ubIiWg3csJmVhRLFXdp1QpssZ&#10;wY0rdQ6BrBDSWHF54xpnwM+zokBXrevTNQDsRPJM2XsSni+0Ok9gBr8VN/IUgZUId1MAg8rLzup9&#10;GMS0XKLcEixYQWJrFNCgNjiMOpUXbEcYrmqXKU1tJ4xQ9EvyUxRt9Z8dy3IDtzDwVfzw0H/BUdb+&#10;8rBKKy9Bl88GGR9RsEw7lBhPGRZTsCC+/JKywRJ0AhdWxPsywIzRKAVufQMMpB0MAtcLG1Bm3aML&#10;ztgAzyfsZjcmlsODlOQvZhnoEyhBacT3CB1q0zgQrhHK6Yx6+oz23JTHk/yUnHqhBu4mt7yGIchR&#10;xIwAT9kUx7MQLglgddR4YZCgQih8T7uo55z5pBMMjtEJS+ToI1gVTG2dECRG9LhLJHnWN06AV/Zd&#10;jcwLYHWJ2SZL4FaJ2Nf9fAm/9FiWahzCGR3EfR1WDUyb8kItraJOZADmD11QYWJMDQYEpxoONl+O&#10;AnT7Y6ddIrBI7lp5g+xUvFLtDNh7PQ1bR+VSgb7Gpj9R4OAgCpI8RTONcZQyMBxhoLjvxAKKWMPb&#10;cUkmaWQSPRIgN8t+bQt1iRtXS+j+H4G7TJGADxX9CevslxUC1Gb90twx0xgjaYB8GIOjCcGCA6Y/&#10;LxlxK+c0mtzdtM/+ABMUscaUQJo/oyrwfMr2x8vEEhxykJbbNmMPpe2X7NuQkSRt182sR2UWr94c&#10;CnuInMhGa5TlGRweYT0zY0AyXh1+erwf5E96I6OsMX0IfnQ0QtnnyAnlsPIFJmGHyFNWIbCLHnJU&#10;GSGW3aStuJ784cuSM/KkTaFocAjzTvukBkv1fR75jnYWUWy370xv4cqILptlVqqUJU1ocxUJ/CaX&#10;OmQQ59lpy+LCLyhK33Z9m7waTGbSVLJOV7zIIT5VXioecwFr99TKlAfpx1Zlpby3hFxmChzOdxOP&#10;wfc+sFy7uhOd85DjnpXdenEc8VtvYIL+vIh+WnA6iHiTTEMxYNBb0+FQjhLKFzBCo8izKaxO/c3i&#10;UTf2QxTIOwbvIoJibEdO8sISVNiBvIgIKMEQMKVVkc/TRtlEkZe2x3uRdvMIwELH0Eq8ybMpIu2y&#10;rNAIOhX9lc/ydJXsswwIzSLqAIGewx2VOR+6hAKMawRgXberUoiVR0ZH+NZ7zohVBWwn08LY2txg&#10;OQv7fLMkZpkNUVYJVnJ062llInmWdcm6cRXMWry137cjmRqpW67xCDK0TYq1mHvkk/mFlAaJYREa&#10;Fxb3nYtWoByFOR+s0B4wIqhRPG2g3DFnv/dsy5B5eYwQrbqNdUYSRBg7P6limydQajjDBkNRnAgp&#10;RkO2VRJ1lwS2ATKuowWMzoo/ECYkssgM8sWdGckAxCGaJTm6scw85cZgMdMr1GTwK8yHZmc8snpG&#10;gjiRYC4zkj5WP6VjbmTOPDT9tLOrzhScuvMCL++6K5H6wKbQlIlUZgCQtmgoiocpdJTHaIOfNBn+&#10;6CzfeCeAWRoIu/V5aRTF6OHeJ1OWLt4REB5ap+2w2mJOv9ou8AJMxlR8kRfaoygVr4VTazGfEJlP&#10;7q38/LeEaXtl8MJV3LuU6fup1Eo7rNO8Mx6oxW0fg8DDjwTMRXYr8OUJiuKIFS4ndPAxQvyEeWhr&#10;zkgbxZMyFP7sNkh1jC5R5vy5AsK988/PMXT14OBpcCdAL+cS+3h45t1JjrQed2twoNMGQ0YUWdGA&#10;YIpXYIor/EkxjC9R8COC4GppGYaAdZqWyhOZDT3E4yJD/R208xyGpHlVLsMD+usW2+9iBKh0xb1t&#10;sb+Hb7mXX41bIW4N74jR9fZNlBr4s30a8KpiFXuPyo3yj37CoNnb3aUvo77ZLVRlmKlCXsr78mWW&#10;ZsIf9nMvhaZ78y8As3RfZumXOxZ6uqfByRrm7vOxgCdCNNh39D6WpwG4jOkBtnjnwLE7oo6BfUKZ&#10;EdXUqZEhjVSq8kYZlXRfy10ikG9YhsEackCjapllf7Xzqf1beYhSg9dUYwMMqQmG1CKDnAEGkR4V&#10;3fluyqVBNMH7w0QFcGAYMO+IA4F2036MjwErCl4YWzEBCpd9+ugJUy6zuP8lyog2LCrrHL3zTGVh&#10;jMYMGx5c0A/cf2CePwNixUmNKJFrjkApC4hDJxKGtv5PVyGxNIjQp02Bi/x2Aa/6lJn4UuTJ8xRS&#10;/yhXOpopOeBd+j9lSmH50Lq/iCdTvqLshUk6RKaQQJwqLWQ020W+yCAKlXOFw7SdPLAm+cc06gA/&#10;i2upM7AoYymL+9qRlgzkdzDiZVmwKgGnl22blR/K3gcPH7DVPH2GfuNW2GZXUmi0x4PNvWXLyyt4&#10;fxyAyWMWmWXzFmzgB8BHmdP/IQ1lCCc4oFx50JUosUcN/KZMG5cVadxbnnDbHiGNHDQJP4Hd58Ag&#10;HsSYn0mf1CmKdLwxs5d4nH5RNufKu8KpZaW8iLdwRfJarldiGejg0gVpVYWFuOkENlxrGsJQkEF/&#10;umu7rX/7IEhrS+UgEZexsJbpJGt0Jjt7362Hp4LA40hTvsiDMoplUgSRWZGgrcCzAsvO5TcBzH+E&#10;DXAAaGIJZBZxwDMVVQwTGVJ3pRYY8Fi+KORrBJJ7FphWI3DMvKIjNIXxGrvdnbIB0ZD5RmRXBIuj&#10;5ViBuLSLKS0LItMxEYEhmscyx2KU0Zzac4QeeDVM8HpECei+4ykMHJyRVyQLp+uTbavw+akxoDdA&#10;FeiyIRnOMxBkGHdZMwhFPCu04/2QJoUs+FE4iwmDMMrUc+L+5grujuGoJun8lFmkc+79HuFMxvxS&#10;nr1H2CSA9SAkTQ0bmJh/CrKiqd/dYVGXv0mzpC10FqZ0Y5KYkcvyppfvrCTML/1SFx2bz3gVaJPM&#10;TvckHal8z59tlT0Clu2EAGVQVNnCZZsVROIoO5ZRTqxnnrknQV5QakZKlk26rN+l0zqSmEWRD1xH&#10;A12XMRpPURyneLqGM87RwkMoSOZ5qAPYpgLYjhjjFJpP3HOfuhQ2WdlC+3pzLKvFcNYwsK19DAuD&#10;3pY57U94z/AIOE+ue9H5TN3i8ZDAAzY4Efa0zbXcJUjFgHSgTWJDXrRNSKWnTx622z/7EIXB3LOG&#10;OK+HjGgXORHg7Xd/M/XaZxXu8WxAL3lgAYW1R1zQ7sM7lMQR0s73gy8NFvuwxqMC0HiRErIIFY0Q&#10;3msAyYuuOppBUMKu9DdHwuKUKH7mtDV6IlTBh3S0f0hXvWbSVqlgfMQRfXKVkZl9fhHFagMMZNJj&#10;4whb6eAU4NEJWwhBA88+SIAHuKFE6Ma8Pm0u5VFly0tyqDvy3Wew4kEzCKnWX+WMAeqLLNHjRh3x&#10;8lGHxoC8qIE+wSD86mvXmY5gizJ2++yxyihLjl0uTVHyzRFBiGuEIM4y6kfiUKa44Q8DQm3hSoRL&#10;jARFsaN/PTXrF8z5jw+pwzllcA3vFWNyL2/hHXSJIVYOJCbWgwOmZse4oHnmFIy8NAtu5Iauv4pJ&#10;79Nnp/1coQmrhH7855IG7iyqXC/5Ia0T6Q8vaOxFfpk0eOAzlfjPtoXjuac1PKJl0ML8lMVflgcH&#10;EHlS2dbJdKAyQzJNFRywyruWYlq+8ifeKCutED4Lm17TW+tSjsEmZCB3+r35hUag/FPZa8jOtitX&#10;rqTsO3fu5p0y3DImeFeWMWBXGMiKs1W8WEtM2RoIusbKEKuzj6YS/tvXzOt0gOg1ONZNwoTRdHq6&#10;HBDKU/bHGT4Lx9V3Tdf9WVyaw7PIvRRP5sBOK/i0eV5pVV6BD/Dv94Jtih/Sqv/EYfBBngQfmxck&#10;2WelsTBq+JomaOWfPO+yVIdcJJfARNoyz+Ye7+qHCxro9rgyfUaRQOWoQABUTlY8ZhlP5rejUFwS&#10;xdpf1szyj6kAO5YIwAKjk8/TER2tZW0s1dJPBLMQ5a1XoKsP8eHXGCjUauNtqEaBjKowS0AVgtXT&#10;2rT6opRE4LQcl/8ABGlnWB4Echh1HKOMh2zDqhDSbSfiFdJ6QkS+hHa+yF3C5FkPLlLhGOQGXRHy&#10;uvh4wUhS5WPH0O0k0nq4eRR41S7hF1vF2OJQUaBwtM5qnN4QlBdvHOkcsCmLyvjGjessg3m9rXog&#10;FILWdjO4pB4ZSURxTxm/rGiFnYS8hxmoo1P4pi04vBOa+iumkAl5T/vC8ODVbi6uZ6yQe0eV4iF/&#10;FiAsgYF0vHMO3zbZGTN6AC9JRn6FQEojv+WHluT9/+9kaG2WY32ihsTWR0O99RPwCmgVCA+Thkdd&#10;p4B7k8D0Xbv0GpjPOBfLi4FgR+DHRkuzDn+66RNdTtzAJcvLLG6O0ddi31gNqIbAHTO1dEpQnEvm&#10;ThHc7n43w2hQXtP4EgLbICyOFFMtADn6VUC43M/phb58ZTvELTzhyXKrzE3rsnb/AqfGTvEAnLrS&#10;hrzihirRbix/Atfpr5Tfl3C0USXsY5WNR/Weo0DPPf5WIiHw7X8XKKrZEbv/bV6nGOgktgAYVTOl&#10;GSNSgiMt27wHLk1AFty6+mp7aYVId/7OeO7ZDrqrkX9tFk/GCfFBp88IpON7BAzl5ox48J31+/Qj&#10;V18YlKsMkJdfXLTHw118r1GlMJoHD56LsI33RNp51oBC1waenbuWn/63f49VHYf0V3kGI5tyl6DH&#10;BhPtbhHsNJqMI83mkTdjT2jkxx0F2TOZ9qGsmQqJh1LYKH/AtIZTBXpYxCW/sIh8B0zIkJVl6Kdc&#10;OL/dLvCAzFH3+QWz9+BLdt+CvvMX+8ReVOCjDNQHKQMGH+sz+41YYbw0LFmUV8DN4vnzdv38Pgcf&#10;7ToOIagVySrO4BGFjJ4ajYq4jY19mDlqG5fscXDOEk41DW2zDmWVcHaGXfqjwCsDbDXvXB5r2bYl&#10;3rLQSv6DA+GhyBZ4JfPf5NGYEgHpY8oyyrAA02r8mS40sXyeWbb8ZI2/LHMyxQisUep8mk64QBkf&#10;fpYRU33XErpSJLfl+t17S66LGnlum3gW/i+dEBDJH5jpGxom9j+9ZUOMa+FdJpj2+o2X2tOnT6A/&#10;00X0vZ1NzoG4sgX9e2zQRIwIeLcfyIclRymE8gp0EQs88NoMPDZYRYeds/wVA16+No1naozgwQsG&#10;D/PuLyHovqDx8XgCewbXecQL+rr6DOynvd2gzyziXZmae9PzJ37VL4Vn4UGe8YzEeSZ+vKSLA4f0&#10;N5EzfS9epEHlMzXvInb18pFQgeTe9uvM7y9iIemmc/tU56rs+DXyQ6zTyPAhzOCGQ0/2jtkHe6/t&#10;ocCAOTwzQfikTN47Stba2rmy3W7cvA7DwhhaaXQuGcPGBZhYwwA4JX4xsPKhGF1mieKTkXgmM+gR&#10;8Bxw2xlkySD+AC+3UyTynQSmNVZhc4u2cnDH8z0ELWcU0IUgpl0RRODyy5pKmMQjVX1qEIleABnT&#10;/pE2BkxwoxVvR7Fe6nMveJnedtnhhNNOU8DxESD5pJAQMt+BwfT8aaUfU7ejrLffeZODe8AXaV1i&#10;ZeBTRty2TSFAhWAkn+X2pKNCmI4GlhmgbNm04m6kXOlpj4oXfAJ64c20/HzRAXiecgROzJq8UtcX&#10;YICOcZsJCm0tQ1EhzHeSBkqACn4QcrwJHjQGBd9ypI8jQOH0PUTl3k+r7QSCn8BGuQo+aSxNu7ZR&#10;UvJYFmIgBl8MFOsWCmgY3qLNqSfwpfLkyxkEpEOuxoVea6Ghk+UC20CFQ4DrYF7XIhHoeBAmuG11&#10;VxvBf8xUQo0CHKkZUAocFk89cygqu7O84ooUeUReVnvKH7olzauB4HJG27BAn1kdr8aIOGIK6wL6&#10;nxEwuEYaT/8jdwQZwFMWyor2efjPA/ej51IZhjbSiza7p/4S9WUffL5TBRfKivoztUA6pxoUkO64&#10;FuQjoJ49vN8++8F32+Zr7wEL3hFG4sY1zCFll6jv6PHn7eDJfaaw2SgMD4TCfRblb5+3DvuWXrNl&#10;pgfFcejFC/Hj2SaPn92NIvf0UHlRg3x08Kh98L0/asubO4HNgCYDBhtLONcxdGY55+TlxWPiNUzv&#10;eQMEbyKvBv1D9lFASS/TPjBeo1M8GkzzDXAJz40etK3ecVvZIijRwQ68oSdncfy4DY92EHUcmSwe&#10;VFoqfQZBlzPDtoICXuS4oBlWQQ0mLI+mrhncDrZPuYQq4g9a+kD+lba0BfEAzpnXP/oI4U+gIYZD&#10;lBpla2TO4mGQw+xv8orbn6ffANfyzDOmDhDkMNA6dW+eP27L55zvwjJDd3mBktQjAPIW3607v9JY&#10;2mqwQQ9BwSAX7xQL7jA0uKwzBoDwkjH5SStfqUGrtychzzS4nCSp53rQLMeA5sBgfdSvIdgp7xf9&#10;Ms9JEJRIf5KKY26UF/KLXlPv01kCQAoEHwIjfKatPFUu331H2kgv720cl+kiA6woCOE798ZcOXrf&#10;2GSagP44xjhYxzC4urPN0ltisEitJ0CZWvrOqUqNGBS8FgVX/adOKnfZuXiZZeDXn1uL/BJWB8JD&#10;4lBUwHquKCV4Nn94RTEEXPZ/9UDw7lSLAIgTf6btysCJe3nCuoIVX1Jm8CDfcC8NslcCMjPlWVlS&#10;U6f1RQ8JK9+DVMuwXD6DYz/Q1QbfeP676+o881sXnYrKZTYKK5fFoJI7w4GqqRyE61ra590T5i4x&#10;D5DfdECeu2tgLDIqUZkOCYq7cuMWS3hgJhuVyv1XjdOtL2vLaDKcjez+FPYiVMFfm+zYGAWZjFxG&#10;gAxYxAehtpaLPlRY8Avli0iVz+LMIiMJ1iqfPW7PntHZdFmSWMUtcSeUPTGoRzhh0ks2qEnksoAj&#10;rIw0Ftps8SrMBCIaC5FAQASWcFt1jUqtW0L5q5KWGNbFe9J6VoHuWSH2UBhHic4jv/rqK+29997L&#10;COrkRGuTDkehErQIbacgk53MF2EOk4CTan4Yqxht+sA6whAwTwyJei5evAK3NBf3fI+VyQ1orrp4&#10;bhxG1TnFb/KJD3VNODlp3TjKwDIv4QuzRiBYZ9Ufevk1PTpslnRyWYSJ7bUAWzWlb7wu0Kpjdj8r&#10;UDIJ6bTyLLlopwGp5aURV/LrFH6SFh3MQ1uhSXiLtmtcOuJ2lOW0gi3KLpMUCbky76exprt2Ve+O&#10;yEGgsx9OOxoz/07ndxn+JXzprnqXKDW9Ep2AVOhbp7wjf9Bp0haPzu4zHSEv2N5c4M9Rh/tlLKxw&#10;7gTGoPEtFyf77Hm/gdufUS9JqYEPtvU11J7YnXlc0Qu4NC/YsMogMyPljddReTMUhr+ITwBvCgH7&#10;CrYNJaBE6ctjgp0crbh5V4xBaHqKF+Hjv/huaz/+c4iM543+KJxOgZERZBIkZb+wr6St4hM8sqmT&#10;Sl3aO48tDwev5HfKQNTpSbRvavjJuGKHzkgszz4eu8N2+uRzJJBTDBzoxIFcTtUsaIQB/2AZgpgW&#10;CZM9D1ikdzF80OYffI/+uAI/gg/5gIpGBNmldAyZncFR6+8g+JnGcP8QenK72PuwrQHLmFiOWeig&#10;oNdL8f9Vda/PthznXce3pHN0s66xpFikDCTISngd/v+XgRRUiqKgeAEVHELAsR1bkWLrfsT38+uZ&#10;fU5677XWTHc/96efvkzPjOX9HzWoe+PrbtlrVm5i9ENLyZs55+NnVSc/SYRv069b7dYK5rhlLg4W&#10;P777ZbzGc23bvgH+5tXuDLjXpofgbtt7iU82/MNv/mcrFQ1Q0u2TdPxmj9h+Ur49GBuohP4M6NPa&#10;1Q5g5BNn8sHPjiyLlR3faW09mKX0D+64njz+dJL2JV6du31CDQe42oxN5CZ5AG8Ig2f6lqab6o3s&#10;FQvQnb2D0IU9shTOxaS0pz3z5/ETY9rq/dTZg5iI2hTPwo+JiPba4dpw+lnFIz92nZ+4zLe71bbJ&#10;Lhu7Ffbt3o3zWu0E/Nnxr68z1jO4Ek/ryq2oWMYxICj+iJCboMbk2km/5hlwvtLtLJ6o+6VNsPlX&#10;blPbzt/FsPEXn0fNO5envZz+NtxXX+dy260g1emETtnC8UmnDZtc71KR/LuoCvhEjKbwhsb0wN/S&#10;LfvG1fKqmW8FbBnv2zp1jdfGuVdqGGu4GdtGmSJEkk7aNVgIv9fAa0ovd6HM7TzuG85uxg79prz9&#10;xkbXQF9utn1GrwgHg3JpgTyu8M+Bj0OsaF/HmXO4y2um+Gpv9lX2Ni1Wdg8A4DGL1DilBdwMCg9Y&#10;dwAY83zca3Lfadn9N7/5/cN//W//PfgMXmylOJsYz1JP8hn15uDwu5Rh9ovPc/9pYciOz0aBBiea&#10;wHG4Q3eNOxgzU6rbjDBDMpxPpM7MI13bJPjJJ588/NmfftpO1w+3N8DOcvevz9GnIbIhQlf0eJ1U&#10;xqgMvpxbt1Vdcl7B0V38xD9ZpDX2YI9+bjxcKB1GY7QhrU5SLBjgfYTKNsNxTXEjUsYfA9Us/zJZ&#10;edd1suqD3azkkfcyA0oj0x09oeVWKrpcaXkayLlOfTkzOle66WyAhrXkYydLbrvDYysl8B+gBZto&#10;0OPz22OdK++TvTzVjb0SY3CPRZW/YVYaHeJmQP1jHem5zivE8bGv8gmvjjUncE/41yncA2q+bmZf&#10;tAiOHWjU4LfOKjvfttils8s/4HKp4GmrD1//028e/u4//8XD6x/+0cPT3voZpuntVZsR26PzzN0P&#10;n/+qO3fa+NZGu12nTqFf1sF7dsDv/uH/9tRFS57pNpxWmVoLj4N46zkCP3T54PXubjB73VML6WE0&#10;+s1HfygOCGj8/80fkSHIlkCfepjAD164Y9Ut3aS3Vxph6Pxf2Ru8DAhKdBnG7+vYKNa+iS+79c+z&#10;BE6nZnmSXoJrYPNG+wzeD5+l6t1GG6zVxuN/Ooh0XdzeYK445W2Vr37+161+8J0QMWeEX3Wvc+fP&#10;DFDD9XKG25PkstvT9PDQQ30efttKQfY5d5oInE1mkv/Mrq3G2RzNRkNVf6CDjr6/+DBZ4BD2PW0y&#10;E2F3FLit1HV8HWejsXxDjGvQEZw7qYQcD1XjCQnS4E+7/vbhnR9+062Gv23iUj0ytoJhKfbcxVUA&#10;K3lPggEYntKar/jsK1k3w17DKGO/0WeEKs/PqrhY1blOQtGLCU5xNE1kjxRVjdPOotMByf03ndk5&#10;wnxVaDjI1HeSvtOlDdZLwYzTOtTptjI+sY68r7B0bjLZd/CZazyHbXjvOI/3YQ8f/Pi9THAwlKH9&#10;nr0OV4eZraFrLlcTR0mMsxKXTSznr/MnjhgVz3QLAH/JRq8QZM7RO7GxvCNw5o/nVCW+vt57Ml7+&#10;qj0t8Ma6lYOtnG6ww0eu+IKPPuSZjPG4Y+fwVXan9WX3CarK+yU/WfE8qcYSW+hnDp75n8vg1Vhb&#10;g+ecjoaBzxNvyvLaWUGd8xP2dNQpM6mNRBhKyBBEmG4b+HJkj3R0vddAonYdc0dJ9ZDiaectp7Y3&#10;4K2uMW5kRysSqznsfMwu8wj+KDAlJIxlyAivLsM8Bkwzi/Ipfp0uNVSBoBo8AhopXqWjAEb2boWu&#10;yb79evciv/Xw29/8+uHnf/N/JpeaiVWASYHN2DsKviDTr3/KNwsc9pSypdQBuMSAfxj6zZksZ6pO&#10;P/Kx5Hnld8fpTYeeFfDTP/mXjU57t/a//uPtcOWQX/SMcvxafjNihOj+DdlUZ2yGKX8jhLTEkTPG&#10;ml5FJ6WX8iXVqHNw+O2fY94OwrFOM0OTCU7DmOw16ImI5LApc+JXnoCLiADjXE4HsvroSO5rfvDR&#10;jzoerXxodl5mba26R07cYGS2TfMGmfgnj4B/BkXctkxRhq4GCw7tKzhjoPqPshV0dSp4qOJpUGuI&#10;TsnDEQ5MXjTYuyMUAF0vRYfs7ge33Cs0brmwTswth/B8XQz/tkcce0HSly63FSz4ylZW4811d4Tu&#10;l6BYoRKcBU+P6x5/fT0L/pe/+F8PTz77dR2DjXTVMwqpk3+rpwc2vIt8u/Hfeb/VLcG71bh8+NV2&#10;yXtr4//7H//l4fNf/E1tusW/aLrN0ZMQ8fx3ZuzN/t9pEOoSAZl2eaNSehbE8Ndh8hXczQZzBO3E&#10;tVad16vaAT11J0R9cTDxbJCYLHQVs9Xr2Hm6ETN+6HLk23XU4s6rBWR3JLjrJ6pt4iqgxD/7vtxT&#10;+LavpJLzGu94gTI5+YtnYliVg4eN2Hh+Vuz4Id8qt8F2AGTIZLtFWf1wVxJMM32bu/qTdrvqAmu4&#10;58h1/KtXebLM17WLKPEoA3nPQ9l92ciggYsUxi/tJB/Dyk7DTVPKnB+a46tyybQijQ+m8UYYumSj&#10;bFXlr1p00k1/PIie2UR73ebpMVlbGly2mRwGacW01T9f8NIheDp06Wq4KjYUYH82WPurHAta6F1n&#10;bfNiaDoYwmC1n+WDAY8OjPjFI93SQCqt3vqcIedvV5sgnTx14mNiw18/ZNAoDYRjlsf2DLy4k49O&#10;9Dp7ByfeRG91e7qtlz/l109794O9AWhuYFWV9Un0cdFabAzHuB1dmKXiYX3nubSYPO4qKBkYPm2j&#10;9w/fv7pnj7jbh/4Wl6JvIBry0TwaEINNMPnrjTv3ry+YbS5Zhvz6Gi4cVZ0X4I5ox53KhKfP4mK/&#10;VhO2clv2rVOotgpRWYthoYlJHdN5OhKlHmrzrU5mAsthBSf4N7JmDJ1xVe8Ol9Nxmo3EUrLlkScN&#10;BDjNFKH2dHAMLajM8YKZISBf4ow5QcqZAZPWgERwNjN06UFs4WBTRPCUgYZu+xgwRFcdcpwTdPCY&#10;war7WjvzbcrjtL/89T+0+7drrJU/czM0AqVzO5Ej50OUzwlAVcxQhZA+V7k1IgmRAjQaZDCrOQHF&#10;/cVnd/tHbQj82aefbhb1XncxeEysTWKCi4Rnuly6GowzkgoikjpI4Y2+eILOAQZPNdvO+vI5TeY4&#10;zhbP6tEVcZQt1cjX6LMr9xFMZ4Noq7GZWEFMI174Cfw02HBUByycZlVDGRNwD38I9tCqdIq3OV/w&#10;7K+REWH2U+as+lM/HMrCC24nO69eHn+zrox+dV6rqONaOd8+gUHHBIHB7FYMtFmdbnAa8oI2fefn&#10;q2ckKz+fJ8PdQDVOaUuj/dLOS9Xbpk+4NL4GK/Ci2ap299tb0u0W0W4d/K4ZsWDobZyuobt1zhMO&#10;3TLH/ZMiWQwG2fcAAB5xSURBVLJBjckg9Nt05LIV9gsVXQ//oucEtMu9Gf3vv+zlNPHwZTfDbyAf&#10;jd09MRvU0bVbyXKz1ws/++azh3/qzaBxmx/Eh2XqlOWToMntOnv6aDZODfzF9dITnPK45Hbr2FaU&#10;qg9qs1+6zglJ9VId99dtcnzDg7H649NfeUiS6ARheeyCwLfffNGlj+7L74E7ZsevLKDSTHxp9xtQ&#10;cBIeIS+4qFYz3Wp/nSUbRrTnWD0+Uy18S/Pxc/Tcn0LjbqTpeqxcvoVU51BqGpH0j3IkSIv39AV2&#10;ja7fG0/neM4Ia5sbLFVfcunVwFHnzNeVSVfp9RudcEl8mK03eIK/2KGdHV3HCVoXjvltYHwcDEk2&#10;uJkgeCZENjXQnwhHVnopmwInH3yb0cqn7/LpFAjtr+0fgBhM91N7mhnL55dubv1sU1qY7T+R4LmQ&#10;jaUBYiifw/W4CtlYKkeHTh/ssIlUvxvgTe+xEL/AITUoue184FYwXhwtplVfu9qlr9oqOLPgz5pw&#10;fdOG949/8tEGovx0nX76IxtX1Q5nm44XSy45R12F/uFbwtSMh1/trBHxa2yj7eAz/6brS44DerwL&#10;PDm2EXPE0U1Og7vwru6p1PF95veFMuWlxaDoZIAdi403TTEdRGj7vXBX136GMjN8zmKGv660vCS6&#10;GDP6A0zl5Ia0GU0zFMukm7UWWEac8KurImUa6TdYiJE5SQSn6DA9MlaZWfKMuVZ4CRmj6zyji2ud&#10;NXzbI7Bjznya08oYQOI0GWj467jg6J92VhzQfvcT3rd7aM+nP/vjhw97Q+L//tu/7SEuX2a0npOO&#10;Vvh3K2T4Xu366o967jjoX/z9L9PVGWkKjOraFe3WRJum6Oj1dOkalFsAvavd7Ry/+tXf75oRBt7r&#10;dadeL+rZDWln/OEJLOflK+OxunR2dNFJdTQdJlJuCThO+2T0Oo5JKThfOiKDhnzjPoHo6O2267Fd&#10;sIBTFidZw5Nx5blWb8RsExLd0j1f23FgMeh7/AGjp6UO7vPx0JfZ5TheAe75rM6TLnXEYPK29A7P&#10;0YngpABkfy900FaNaEGDqaB6+Rm+y+Uvp+M//J38g3cjZNXocfIc/zTTXQpEx0M/BgBkXUC+zgea&#10;vlyHjx1oFmCowiqQILoZvg55TmjIWH4yPN1tgs56jrzVhAWMIKLhbZtPXM9vadE1/YYN5afrdO8u&#10;ntfaif5Gg8dvm3F4ac83Pa3ObYhftVTPL3b/vOBv4yK6+Y92TXazVs8BkK3t2qyICxNmqxPe/WHZ&#10;/utm656bQCjt0xL2Bu30QAbytZIA2uzOI7/tkqY5Tw71ADGBNwbKybbs05+A/EqDEBuSDWjGMJ8I&#10;B5NbhdSn8vLvs+uWcUNzBsWtGmApBQsVe5kLoa5krDCfrnBBGDf+nedbkuoCOsG0OwOTI+ZpdycO&#10;wa1TxXt1AQWjDChfg3cmHVKI4TlxR9BfnKr+8AAKlzghnd+DEx6J/BJ7qwX+ohRqij3lm2kTXr1w&#10;4mGxClcX/imHZa4yB9urwX8nE0oH7qY/HNG0ijsGGENbHO3oRR9tMeAezKiIqw3u0GBMzMdfR0va&#10;Ad9FVl1heh0q3vrbADxeN9i4YASgo3k6P/rgbxDs0uIgO4m32eKitoFhOLA8qPFyIRUjZsdTQTzV&#10;j/2uy1P/+I9fPHz44/eH22Uw+QcUjepfcOSgYjzd9povisHZX9rAISfdyiVfT6evd6vwVw04zsrB&#10;BV9depjeU07c1e5r+7U1NJ0jppwu8TuZ2KE/cULQoZbtB+oXFD6we/Mn907y/Llz6AymrrhWfi8A&#10;bOftu2+srp3Lc8DyNnKJoZ1DbOTFYDEwRZTjmfh2/473Grzyo+zLwAnosZ0YX9CNIEe4R24TJsrg&#10;1oApuA9qk4YiHOePgqfG7SUjp0FyFbiOUfbLgHnBUMxJYMqpdGJpbKNphSlr1/lpLNxvvfNGT0J7&#10;/eEPWib6vh0eC/bJuSW/4IAcWT0l8UmO073W3V3hHeIeMLJbGjMUE9ngRwIzxrd7Zzq+XAM22//D&#10;Xk9KHHcGCNkbRGg08WEwdhtnGtFwqnvPLKeVcO03GHJOOpVKO4/XBblmtXLRltYx8qbScl6ELeNR&#10;h+uIjz5X96r3aAvBFK/lg6HXE3jVPgRWFvFDRxeg6ArEHKXEpzarOqzv/ObhCFidaKxbq45f57DO&#10;I0KzVZ0JCWe2jeA2Fu7s+IZ8yd4XjVvbOcvHdZbZwMqV/JXTKeIN4k+ng22dv3NwZ+/IfCMd3L5r&#10;AK3zWiOjmzrXu9OB+4isftfNo6G+QcOZ2dFhPCyaRwReg+SAXrI5jWh9zLfJfh4XW1tpA9y337RD&#10;Pp7aDdDMuuuRLa1/2e54+xG+immPeN5zOMKFB88AqPoCyldtOmQfgzoL4t4UCv8CUUf2MuDvfp2y&#10;urtnnTKq13AtzRpEFPwrfJpAT1pat2fxjW6rsinxnfYOeQkQ+V7uHjttnCw6mh+6Y+eb7kAwIAnJ&#10;8lZYAOW5BiR+TSp0dvcM2KDmTCTYBL7w5pMON3hOUPrFI13yqQ2go7NLcvR8+YS9GAv42gxUuYoN&#10;saN3tRvtUnvaKlvGODaGPj7Lr3iwawvDnR4MlPOHMOHi8HvTDYZMBlKStvK88yLE4b9+Zfo/g//w&#10;4KHP6SzxS8Z/nuSFbnDn4MBNBzGyGBNHZJAn4V8ae8rY18mVvzK6OdcnyuZI8a88vVkRPpO42t9j&#10;R2gwg0f0X0AUfpvabtkrDE+0XD+PkSCQW6pk7bkWMDrqmgDY9b6BAzv1538BRnEwt+0O/CXnqsF9&#10;zk8cSSb1+UqD0i++6IFe1Xjv3be3YmtEOj1FYPaJ/jrYOUlk4bxtR2XJSpdnUIk3x4emyvoR/YRN&#10;xGe5/+C4+9Kq1/Z6Xkb4p+OpOZrhJe/ULfaWNuBArDK3CM8v2E1c6U+/hndAk6F6j6k8+IY3GLKd&#10;frBm6L5dG3Y4h3ukXX3MYuN0LstI0QkqMmZsJ4gamW2VJXnda2/zDCEwpr5rfu7Nfa2Zs9uJiNja&#10;4ZyY4TnSkIWaA/e9zrrvOYGukgjkEOB1rDYH6iwZodwJMUfv7FHo0HogB9x4pZH99L1rqhmIExBx&#10;nUAKBmtm9Fb3cr/Sy5Hg1LBOJ8wdwwdlclHkuz3tj9It3+2hKs2SvgnHs64F2YRFwV0V6o6Jbju6&#10;Gi2jW6aF68h7HCUqM4zGP93F2wwZPB1R1YirF+wdnAQbyX6EXaLJKbRXFKYzlA5wtfQARwv3dVX6&#10;Q0JSpE2e08PfAoeMCiMxnaiLnWX73r+vcvnIGsdVAVDZBzdZFad7DthH/t2AOqwqew1hJ0PW+fE3&#10;5XAt2FWklK7OcjzcB3Y+UP58ol+zTgkdCKbfdKIDdYwJKyqnfR8eyXQ27PVbvfs6Hdzu6ngcACTL&#10;6IV7HIRLB26Ze4Ga7FH1il35lvmfRmiqSv7pt/I0YfV7CSa8N9YdXXy4ln5GU0dmvgXvWd7uDhc4&#10;u8feJZk3Q/5mK1Iee7kVjCtKai+nSRx5nnXPvRWspvTToZ3R9/PP2YjbcFs0phWBkdZzkg3Gawg1&#10;7+rYJ3Tw4NtABZzbjb9rBvS7zk++1kzvlvSzQ/jPUxL5g814fLuEpq9QSqH0vQ+dgv++1Yb7Genn&#10;IVs8h3UDa/CxVoKGBl7SxslwBoCn4519ysMr/iYvWbPljUv+PpBcCRz+N2Cn9+S8cdl3oL7B5XzL&#10;oCS4rVaGl89K2qd0dyRgCH6uT3ccXhvpNqBZZ6I2f+kHo6t/5HK8SwHLS8OrpH68xestA374mxi3&#10;VZ0FIDqK7qo/x2sFzAAY7MprQrog5+fOEL/hH4gBPinHoVr7E2Ft5DxF8UjEknZvILTjvmxiK2t6&#10;v9QSHRzB0Le6+Rqx2EZ7p99DG9L4WGjD0yORcs9fFcb3fuPsBfV1NqmC71kfrQJ4/8trtYmXW8VF&#10;Vx+h/mxdbe1+9tcJXND9qJVc5cTf6RC1FDLEG8KH+dqbjbrdWdSqHd93uyhtiQ0wGlDhWoILLTQ3&#10;GYUr/fs77bBKmJMusYFO6ugNz1V8xyuTnSX5/CHcC7OdsudKBZc9fODCulFDiq1+ADkmJq+OZwhC&#10;do/27C1Qb8uMrn9f2haEfd7rEcRu8fm656fPVgXKvUMarVk056wjpdKTKLBR1D0CyiherKLhPO8Y&#10;jjPNCaHp76iTonIaNBJ0zgvpZcSzfHM1ZPWqLcRtZAhHEQpLd8ex20iGcUSmMI1kNqjenkHQLc7o&#10;SC9VtsCQPgXe8eKrNPegfCfQBcMAa1QkGA6B5TisSv4uLINZXjCbyXC8jqeDflcbjhHgmc/hRyP9&#10;sfPIj1bydr6gdVi6eFqV5XModp7dwnvAMD9OKlUeHQU3To6vbn9Y8Wvpnj6YdNUUlOhkeuj4oDj8&#10;u656aB57qLuGVuaC9ciFOTc4DePUv31AfcR15PxVYzPgkoe0vMmd3iDZLC1d4IVOpPEZ72v81QP3&#10;qKsKb9vdugVwBz56Ppc5gom2Z1F4k5/k1qDhdBJe7W6yOYcjGTcQWadZ55buniWHXfiC16lbUAxu&#10;m3bzg7XJwLd6NyEbmBewPFnTsjIbro4Nce0DoNvuBF8ovAckXh+MLzrwa4Obd2Fs38XspOzGld8J&#10;mkX4qNfWTtB65XoYmXvXtZPvup6w/ULVIutu6exYJ2WvjEcF06kVFHbscAaywrYYRCfsVtoASF3w&#10;PUBsS+TyJ68ZeLx1ft/mdrcRsqBNLuXssg6OQcEu99hevfmdoivdNWaz7LrzcC1GQFg6sfCcbOAR&#10;TXc+8LuTrvpOQnDHl7GebbSUo1tHzrEcvzfxR7j0XJ4PfiYbiM5Px+8426Q/s28dp3OdP/klWpou&#10;g5+vR4fMSrdz3l4Ndu4c3jsdPz845KFnIBmW/jrsazSqYqB3+zR5TOTCrgLQ2fw86fMMONB5Lnm6&#10;iv5phzCzv1/8VPGygUHPbZOIQfDPko52jNAjniYvbk7VQzN0/fEML636rPeAGJz8qNdFqwVut8U7&#10;6+QxNkd7A3CsXYTJTyUmoeJJ3B19QpIdIBOPXum4pjsbHP0meXm3f8I7LjFK3CqtzDle94u3I7C+&#10;k+9sQH31HY+6D/bwWd3BHTlAzn5Qxq+LfQ0UzvLOW12vPo41nqccVcZERDn4GSwc5jxa0Yicop51&#10;jy4laIRMtsGA2UZMejbBeL68mhNSgAAg4K/BdqzO3YjwhxcDgN0qGG7XV46AlJziNOjBR5GyrhEe&#10;u1DkCRRHcfftH+DRNqCwRCngclrQeDZyZdsF8su5lA0GHOmSw/lJ8RS0Eh87SC9LJV+H4UDz7njG&#10;v1aHYmBb3gZJfniGeIDlDuN+1b/TqF31dxklmDlFBTDTyXEWNQ+cvDWiQ2X16HudY7Ucj9pI00UD&#10;s0A1yDnlrIoA3H4HcMkAtlQe5yf3dIqv6ApGaosFwwY2FN9fM8HB9mXyQ190r3wdQb6V8gYP2ka+&#10;usBxA27LdcaygdjUtxlE+bdfoHuCPs6glVMn2GqWRCfTS4Z/uc4MnOVhQZiYOrNbd3TMjvfI+oa9&#10;fxeICT4a4cVTf2axE0jnVnvAw40TPglO+LfM2jnZ1dTRWsHB9TN3VsQjelOhjgZ8hbxnesZjNFyq&#10;eFqnbEnX/d1mw0L72mV4BQfcbbYzfGEwDa1M2q2X/T7Z7YZHR8dXjw5MWeGjdzDrzIsFeDODuTs1&#10;pXcbOJswZbBJMaNBwFO3PgbDZ+j6DBr4BjzXviP+TGAJbHcInJhx6UJmfmPmaFZtUEEXKe6CSbbE&#10;goP3QMI2ZtJWQaA+8UBMcUyykw+BNgaKsMoAPJYDVjI/ARNP8shHx87JF0+7ZqxsIPyLHQ+8OPi8&#10;zcqDS13HwfPeKsxs5Zx9HReO6efg0nZslGQPK0lkZCLtAj77atCfHOXvJPzrFCrfHWaxzQ7juzy/&#10;pypewJL+pFOWL8goH68+h/eDndbXpq986PihtrHBDphAz4x+3B7kfZN3uK8cvjX+pw919U/8+Vpx&#10;Ss+drTYKiwcXW2fQU9Fk2s9VrxhFS9X7Kp0964Fz3ij6Zm/93Ivg4Ay/hPfJljnoeLG9vTADv/Si&#10;zU4vVdbOBxTycquWNpLBpvzvenqndqhtzseqvwGEATwe82E0wE+O6oplk2O0tMWTdy7PnLY52wZD&#10;x6ji0V+IwsuP+r/kODqS0cDf6Of3PfTntdf/YIHhfpjCZiqUDGmKOLP2EBEHoyEj1M8++WQMeXDC&#10;k4KT+07drrRAn4p//OMfV15Yo+vJdXCCn4OUCSsO71tCLOHvU8F0WQ2dtrTNIsEqOJ1MYk64lBS/&#10;hPbt/xjoKGCBOjyEN8ChDYoRONECRSGP12CC3zWtGN0fhsubcUJ9GsHBQcnn00/pRTnlY2XlCjqf&#10;g5R78pHNiDkhPdCtfEEe1p2Xcegdnd+0/dLPowY7WcPZNRs2wjOnOHhCFw36OpTXiNQp78aPN3xo&#10;ZpKa67gEV8cDvXiUsYHNwQ/O2g4gdEaYFOlV2XQQPXrfsi7aow+m+h27F9vvkSmdrCMtK/I4HWYn&#10;/LBGitiCb/Cz6824kgvnbncrH056PTO4w9fjwMYutLKM+t3eA3bv3Mg/wPB1erhQrlxdPnik4yX0&#10;QkEUUMNukLKAhydZw3H8GDEPX5ouJqMg4Tphs/YGI25JlLZJaljjfqpRT6CubB8+IPCbFUfEkn9p&#10;fBjtNxjAi9U5G3fnV53XooIPQSB+vWp5qw4JaPAiKGnD02F0zeq01wWlgteWpKlsTMRbzM13xqQg&#10;D/fxqzsg3360ssvPqjhBnpjlx4uPx6Oiq54POMnxdl5H//iH+uqo2zEb5uwG/pP/QM1FtWX2VfHw&#10;yZbwXXSyESqnLZ6YAHwBvzpFpwoPChZcoE7vrB7Hs8lowumvst11kX8I3uvEqhmKF74OtKwVRAe9&#10;W244FOxbmbYWful0rjsqD72jIzlWAPjrUUplgU2PDvbf1/i+vimvz2Kk48qOzo/+hyvY+c7KL13l&#10;I+Pmat+LM0Hzaewk+lgoK9w61BWezE3sQJN5FVQKxiQEYDjGOFo0XqVon0FipyiDkzrkY/TMLzZ4&#10;noidxcg6vH7J52V6g0OjOnjFxf1smAjsSZXffN5er/rFz3sHzDc9LXBvCG2A/d777/Qcmp/sTpy3&#10;2gPmbbL6xg3y8dGf55NssDrWykTAcfn21Xho1/f25fDdFZwKbLQOvFOirzDlPPpBmfi1Cq93mN9X&#10;razkzG/S6cFYvSPk0U002c7ldX6zNt358FJ1f0++737321FfbkjonmDEjsMhfBgyM99mJQTwnRCC&#10;xQe93YmjzNEjqIgB1/gtM004IyrL5Uo5KYOvZqenMToV0DF7DHmM77oUpxofKfkQR14wgwODfQtu&#10;gsBOD4+7pYfDXXU4hENVZjC0KZpBgnWPcjl9Dk94JyOADk9C4PHkzoKjD+e60s4RwuNtcLB99oId&#10;OMJ9ByJ8IKEjHexEdeaA8WAC32mpUBxvWAkq2Omx3K3KVBmuonVyzWVGCyytWTKm7wVEdXfs95bb&#10;wOg4jLzpf/ydOo/1IrFR/cU71sYn5I7HVzztzNdpjLgggV/qpW/Rmn3AL9CqvYcRHZpmfPRy4OQl&#10;G7D+ZGf+UpB0TQ60+jt7KapQJfKqO/0qE6miLwisrLwjLxzyLj4xGW/zaRw4RTs6ZmcjvarB528r&#10;VA9NOBFV67JTJyX8DzI6Fy/wLWCWH5HziN4pKOirbvQk9vG9tlrZLhHJGXMdwJ06tMvJ1Jb+rTKw&#10;VUVWRTo6gSedmRUvD7kq4N0rjxdIr/PhgR+/V0BZB1TwlI595mF71gD9T8bEN1CYFuhgdzM04ycT&#10;PSu4El1IcJ3yG+/hi97EjvHCnpE+Azv4g429zazwNzxHFVUK5swgt1dBIKzCZsnVNFi8bytk57VH&#10;MWE+A7PKhwd8mZ2N10SY3MPFNmQqT6Pp12rPty07b6OoPPjSJxscWxkwDPHwwIUm39wxZUBJztWr&#10;bhk7Vua0fK3cybnroPMJdyoYrM6vwAHI3vMecmoD6i6VH647jm6mesSIJCbG9EjqsNLm/M4mN/63&#10;dqtO+dAu9qQnA+oobaJ27I1enw3gqk8veKBvA66SF4B5fPYGA9Wlk8G4/XbgYeSLwfghl7pnYPjI&#10;6nCFbfxMiUk+21b/4vTEUY5T3nkejNXuJz3V+suHv/gPf7nHe3sUsSemvlIf+cH7Hzz8iwYDH3/8&#10;k4ePPv5oMcDdYnsDbkjXfroT6NgMWrImW/uE8FyLDL8nkJ6HVJEh0kt3jHECjFw8m76nWgVsVN7o&#10;TAroj7/4VU97HtLBZdcGWB6qtVYyxOlNB5LYHpnz0kcfvP2Dt5/9uz//84dPfvZvGv100bt0Rn8d&#10;hGiPCM2weyoYSMgJUzChfEpbICLMjAqDhKkAE1Sw5ZCc4wwCKsaxPFUJN2NrPGYHZo0Fq3Cqpgwq&#10;RpfmBJcjgcfHuHKiUr8G0IDXUFOcTA30KFC15w1uTKDFg8tXe3lzkCEdrlOgkCFOB+IYnw0LL1rE&#10;Ooa5G/Yg8EiYUj61urd8AtLKll8FfA+vRnVwDQ4deAxwZoqD724wcNCo3Ml90dvMFVz5p9OEjagn&#10;zzHZF8CuY3loUYQf+M41KXmyUWKQ61wWviMyM4Xb4O920smTbsmGj9UNdj7SOcCjg0qjxca7xpVT&#10;u5Xu2FFFLlVdDWiYbh7hGui+thHHDAOuOJoPrbz6VYRD4ieOYblp7B5o/hVP8p9f7wVRPb7TTAAG&#10;ur9nIxsYDf0ly2o/xzv5hlHBqTM9hOP88slDk83o7/D9QrsJ7rShgkSBlk2mw3CQ64jFMnQY3vCR&#10;8ZJ2dBa2q3gva6+jzl7OH5eGkxFPt//d7XM4p8cjnDqbNXaq7m75I2O0+z6dJluqXl2D9vN7mLK6&#10;oJA/W3289YGnOx2aR1/n+Rgwh3twAmy8t+nrEbYBEPvcGwpP/tXGcBUfF4vYnI62HyJetip45T12&#10;uKNz9InZbe5DPx1Nd0NZJXkEkWofZLMS5LXOVUnGztnk0tl+MaCDuuDEUraXvXZdSEJzsStb6pBk&#10;3W2XbWn6kVfVJexUZmC0Cc2VOWg6j4AHyg0vuyAor3o0bxoCgdtDj2TLOPU63KZGMBXyf52MtG/5&#10;V9Jxk8Pj4qVLO4/tD83H/B2jxu/IeGpPD8qi4wfEbN7g7uU6OBzeeQZp0oE/cukYt4E01BvCDFeV&#10;Oqdvussq+4PX8r3303z22W8f/uo//ceHr774rAd4ns3CBtcGVmT+V3/y04d/+6efPvz0j366WwS3&#10;soA4EcSzZJjvYQmf5ZOFfe2rOyvtVo1YhW1r/wwaN771geD5EL74vvMjLZwI8Z7zq0yiN6HvPmZN&#10;E+z5QrgGEQEx/2vP++F7T1vSf7dnL9+N+TjkGalvFj8HxSSFM2ZMlmf0pREcxuSG2Oygg12bHbud&#10;7F9AYkSwKl4Mx5SjOXM4rQi4vHDwV7AAPoCM5bzjwQYlW+r8YDunQo7RrECIWwTRvWEZfoqP1/F5&#10;4aP6jYIv3tAO+aMzgl/nUTl0h8fqoC8PLbAV3rqcbuSVJvs5eKy7jld5CqAfTpJa1R4eh891cY7x&#10;dJzs8AYH2jqHrbYUAMlIKxfp5a9TnTyuYd62IPWBDemOJwuc8XI64koSUz33sWsAFcA0fvF4HP4s&#10;oU/meKnirjeflaQqlXSoYeWpc3o0YqU0bo+O8A6+RI94PZ3C0TM5q7KZwaP/Vf32SY0MUrif2yGc&#10;yMrLx7wp7CxvH/8jEw78S6ch6dToUYMEf4LKBkPLu5bay9+toOpWeZ3hGts5hk8Cfzfsg+vo+ASD&#10;U2cz89rpZGxytBanTbFNvR4LHdsdXdyDUXAHJzp0EQ5LiHRB133oQwH9b15SmcsTZVy6Io/LAYdX&#10;HIG7degcDXkSfD7ypGOn6HQ6mMr44blufwbJ80vOEg/8ttodm1viin6tCB66By8ahxYaqsONro4e&#10;rbXhfIJvSs5XDv9sMssun16npwK/CY5Lmp4D4U4EPOgQ+MI68/hY3WjBdyd54GL3hfwjK/7kW30g&#10;qxN/p10md7Br80o6ruojjUMrPU4/yaHRSQmp1YD1KOdj/07Lmv7ZWLX+bn5fXFnRDu9BwmKMmH2C&#10;DASzz1pzxy4xwXR38uKd9dytPq7dpaurbaEJPk7G6+NlNjnBaWvks/fgPCckedSvzGdtrN/xXL0Z&#10;Xhmoqu1S2vBfvtXx8b143LJAdWohR0uUcUDhk44f8WkyRQdME667H5td6ms2eMfHoNJ1xy6Ne5jX&#10;Bx982KPf/+zhr/7y3+9ZMN5SSwYah+6vf/7zVgy+6rXib/VSu3fPw8GuDcDrK6rHRrPNjonOz9P7&#10;BvGtcLCfOtnbR1wSJ4mBp7XBeDl3qImFxwbwHx+rUunQ6XflQc7GfKI4VszTI0roT0fxz9fA/X/I&#10;jn6uUSEg2AAAAABJRU5ErkJgglBLAQItABQABgAIAAAAIQCxgme2CgEAABMCAAATAAAAAAAAAAAA&#10;AAAAAAAAAABbQ29udGVudF9UeXBlc10ueG1sUEsBAi0AFAAGAAgAAAAhADj9If/WAAAAlAEAAAsA&#10;AAAAAAAAAAAAAAAAOwEAAF9yZWxzLy5yZWxzUEsBAi0AFAAGAAgAAAAhAEWFLDriBAAA8BUAAA4A&#10;AAAAAAAAAAAAAAAAOgIAAGRycy9lMm9Eb2MueG1sUEsBAi0AFAAGAAgAAAAhAFd98erUAAAArQIA&#10;ABkAAAAAAAAAAAAAAAAASAcAAGRycy9fcmVscy9lMm9Eb2MueG1sLnJlbHNQSwECLQAUAAYACAAA&#10;ACEAuv6ZZ+AAAAALAQAADwAAAAAAAAAAAAAAAABTCAAAZHJzL2Rvd25yZXYueG1sUEsBAi0ACgAA&#10;AAAAAAAhAKbbMgUamwAAGpsAABQAAAAAAAAAAAAAAAAAYAkAAGRycy9tZWRpYS9pbWFnZTQucG5n&#10;UEsBAi0ACgAAAAAAAAAhABJ07lTFoAcAxaAHABQAAAAAAAAAAAAAAAAArKQAAGRycy9tZWRpYS9p&#10;bWFnZTIucG5nUEsBAi0ACgAAAAAAAAAhAGaY1LJTigIAU4oCABQAAAAAAAAAAAAAAAAAo0UIAGRy&#10;cy9tZWRpYS9pbWFnZTEucG5nUEsBAi0ACgAAAAAAAAAhAFIDxThw4AgAcOAIABQAAAAAAAAAAAAA&#10;AAAAKNAKAGRycy9tZWRpYS9pbWFnZTMucG5nUEsFBgAAAAAJAAkAQgIAAMqwEwAAAA==&#10;">
                <v:group id="Groupe 341" o:spid="_x0000_s1027" style="position:absolute;width:48197;height:41577" coordsize="48197,4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Image 343" o:spid="_x0000_s1028" type="#_x0000_t75" style="position:absolute;left:5921;width:14916;height:13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2uxQAAANwAAAAPAAAAZHJzL2Rvd25yZXYueG1sRI9BawIx&#10;FITvhf6H8Aq9adYqpaxGcYWWnrRd9eDtsXkmq5uXZZPq9t83gtDjMDPfMLNF7xpxoS7UnhWMhhkI&#10;4srrmo2C3fZ98AYiRGSNjWdS8EsBFvPHhxnm2l/5my5lNCJBOOSowMbY5lKGypLDMPQtcfKOvnMY&#10;k+yM1B1eE9w18iXLXqXDmtOCxZZWlqpz+eMUFIe1/SjM1ymU2X6LK94UtTkq9fzUL6cgIvXxP3xv&#10;f2oF48kYbmfSEZDzPwAAAP//AwBQSwECLQAUAAYACAAAACEA2+H2y+4AAACFAQAAEwAAAAAAAAAA&#10;AAAAAAAAAAAAW0NvbnRlbnRfVHlwZXNdLnhtbFBLAQItABQABgAIAAAAIQBa9CxbvwAAABUBAAAL&#10;AAAAAAAAAAAAAAAAAB8BAABfcmVscy8ucmVsc1BLAQItABQABgAIAAAAIQC7bG2uxQAAANwAAAAP&#10;AAAAAAAAAAAAAAAAAAcCAABkcnMvZG93bnJldi54bWxQSwUGAAAAAAMAAwC3AAAA+QIAAAAA&#10;" stroked="t" strokecolor="red" strokeweight="2.25pt">
                    <v:imagedata r:id="rId34" o:title=""/>
                    <v:path arrowok="t"/>
                  </v:shape>
                  <v:shape id="Image 344" o:spid="_x0000_s1029" type="#_x0000_t75" style="position:absolute;left:25483;top:449;width:22714;height:37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wUvxQAAANwAAAAPAAAAZHJzL2Rvd25yZXYueG1sRI/RasJA&#10;FETfC/7DcoW+NZumohKziiaUFt/UfsA1e01is3dDdpukf98tFPo4zMwZJttNphUD9a6xrOA5ikEQ&#10;l1Y3XCn4uLw+rUE4j6yxtUwKvsnBbjt7yDDVduQTDWdfiQBhl6KC2vsuldKVNRl0ke2Ig3ezvUEf&#10;ZF9J3eMY4KaVSRwvpcGGw0KNHeU1lZ/nL6OgSO4y99fDWJT6bX1ZHY+rk1wq9Tif9hsQnib/H/5r&#10;v2sFL4sF/J4JR0BufwAAAP//AwBQSwECLQAUAAYACAAAACEA2+H2y+4AAACFAQAAEwAAAAAAAAAA&#10;AAAAAAAAAAAAW0NvbnRlbnRfVHlwZXNdLnhtbFBLAQItABQABgAIAAAAIQBa9CxbvwAAABUBAAAL&#10;AAAAAAAAAAAAAAAAAB8BAABfcmVscy8ucmVsc1BLAQItABQABgAIAAAAIQAwtwUvxQAAANwAAAAP&#10;AAAAAAAAAAAAAAAAAAcCAABkcnMvZG93bnJldi54bWxQSwUGAAAAAAMAAwC3AAAA+QIAAAAA&#10;">
                    <v:imagedata r:id="rId35" o:title=""/>
                  </v:shape>
                  <v:shapetype id="_x0000_t32" coordsize="21600,21600" o:spt="32" o:oned="t" path="m,l21600,21600e" filled="f">
                    <v:path arrowok="t" fillok="f" o:connecttype="none"/>
                    <o:lock v:ext="edit" shapetype="t"/>
                  </v:shapetype>
                  <v:shape id="Connecteur droit avec flèche 345" o:spid="_x0000_s1030" type="#_x0000_t32" style="position:absolute;left:20911;top:8244;width:14090;height:3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TrwwAAANwAAAAPAAAAZHJzL2Rvd25yZXYueG1sRI/NaoNA&#10;FIX3gb7DcAvZxTExDcU6CW2ooV3GdOHy4tyqxLkjzlTN22cKhS4P5+fjZIfZdGKkwbWWFayjGARx&#10;ZXXLtYKvS756BuE8ssbOMim4kYPD/mGRYartxGcaC1+LMMIuRQWN930qpasaMugi2xMH79sOBn2Q&#10;Qy31gFMYN53cxPFOGmw5EBrs6dhQdS1+jIIxn3refpbrImmnQCnn6+n9Tanl4/z6AsLT7P/Df+0P&#10;rSDZPsHvmXAE5P4OAAD//wMAUEsBAi0AFAAGAAgAAAAhANvh9svuAAAAhQEAABMAAAAAAAAAAAAA&#10;AAAAAAAAAFtDb250ZW50X1R5cGVzXS54bWxQSwECLQAUAAYACAAAACEAWvQsW78AAAAVAQAACwAA&#10;AAAAAAAAAAAAAAAfAQAAX3JlbHMvLnJlbHNQSwECLQAUAAYACAAAACEABLlE68MAAADcAAAADwAA&#10;AAAAAAAAAAAAAAAHAgAAZHJzL2Rvd25yZXYueG1sUEsFBgAAAAADAAMAtwAAAPcCAAAAAA==&#10;" strokecolor="red" strokeweight="3pt">
                    <v:stroke endarrow="block"/>
                  </v:shape>
                  <v:shape id="Image 346" o:spid="_x0000_s1031" type="#_x0000_t75" style="position:absolute;top:14615;width:21342;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8fyxQAAANwAAAAPAAAAZHJzL2Rvd25yZXYueG1sRI/RaoNA&#10;FETfA/2H5RbylqypJRabVYJNS6APoTYfcHFvVOLeFXej9u+7hUAfh5k5w+zy2XRipMG1lhVs1hEI&#10;4srqlmsF5+/31QsI55E1dpZJwQ85yLOHxQ5TbSf+orH0tQgQdikqaLzvUyld1ZBBt7Y9cfAudjDo&#10;gxxqqQecAtx08imKttJgy2GhwZ6KhqpreTMKyvNbefq4JLUs9sUhcQlN8edNqeXjvH8F4Wn2/+F7&#10;+6gVxM9b+DsTjoDMfgEAAP//AwBQSwECLQAUAAYACAAAACEA2+H2y+4AAACFAQAAEwAAAAAAAAAA&#10;AAAAAAAAAAAAW0NvbnRlbnRfVHlwZXNdLnhtbFBLAQItABQABgAIAAAAIQBa9CxbvwAAABUBAAAL&#10;AAAAAAAAAAAAAAAAAB8BAABfcmVscy8ucmVsc1BLAQItABQABgAIAAAAIQARy8fyxQAAANwAAAAP&#10;AAAAAAAAAAAAAAAAAAcCAABkcnMvZG93bnJldi54bWxQSwUGAAAAAAMAAwC3AAAA+QIAAAAA&#10;">
                    <v:imagedata r:id="rId36" o:title=""/>
                  </v:shape>
                  <v:shape id="Connecteur droit avec flèche 347" o:spid="_x0000_s1032" type="#_x0000_t32" style="position:absolute;left:13491;top:16714;width:26157;height:120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PnlwwAAANwAAAAPAAAAZHJzL2Rvd25yZXYueG1sRI9Li8JA&#10;EITvgv9haGFvOvEt0VFc2RU9+jh4bDJtEpLpyWZmNf57RxA8FlX1FbVYNaYUN6pdbllBvxeBIE6s&#10;zjlVcD79dmcgnEfWWFomBQ9ysFq2WwuMtb3zgW5Hn4oAYRejgsz7KpbSJRkZdD1bEQfvamuDPsg6&#10;lbrGe4CbUg6iaCIN5hwWMqxok1FSHP+Ngr9xGRU290X6vW6Syw9ux/vRVqmvTrOeg/DU+E/43d5p&#10;BcPRFF5nwhGQyycAAAD//wMAUEsBAi0AFAAGAAgAAAAhANvh9svuAAAAhQEAABMAAAAAAAAAAAAA&#10;AAAAAAAAAFtDb250ZW50X1R5cGVzXS54bWxQSwECLQAUAAYACAAAACEAWvQsW78AAAAVAQAACwAA&#10;AAAAAAAAAAAAAAAfAQAAX3JlbHMvLnJlbHNQSwECLQAUAAYACAAAACEAE7D55cMAAADcAAAADwAA&#10;AAAAAAAAAAAAAAAHAgAAZHJzL2Rvd25yZXYueG1sUEsFBgAAAAADAAMAtwAAAPcCAAAAAA==&#10;" strokecolor="red" strokeweight="3pt">
                    <v:stroke endarrow="block"/>
                  </v:shape>
                </v:group>
                <v:shape id="Image 342" o:spid="_x0000_s1033" type="#_x0000_t75" style="position:absolute;left:6172;top:29775;width:7925;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LixwAAANwAAAAPAAAAZHJzL2Rvd25yZXYueG1sRI9Ba8JA&#10;FITvQv/D8gpepG4a22KjqxSx2h5aqil4fWRfk9Ds25hddfvv3YLgcZiZb5jpPJhGHKlztWUF98ME&#10;BHFhdc2lgu/89W4MwnlkjY1lUvBHDuazm94UM21PvKHj1pciQthlqKDyvs2kdEVFBt3QtsTR+7Gd&#10;QR9lV0rd4SnCTSPTJHmSBmuOCxW2tKio+N0ejIJVvnvnfaPz5/D5+JWaMBp8LNdK9W/DywSEp+Cv&#10;4Uv7TSsYPaTwfyYeATk7AwAA//8DAFBLAQItABQABgAIAAAAIQDb4fbL7gAAAIUBAAATAAAAAAAA&#10;AAAAAAAAAAAAAABbQ29udGVudF9UeXBlc10ueG1sUEsBAi0AFAAGAAgAAAAhAFr0LFu/AAAAFQEA&#10;AAsAAAAAAAAAAAAAAAAAHwEAAF9yZWxzLy5yZWxzUEsBAi0AFAAGAAgAAAAhAIFswuLHAAAA3AAA&#10;AA8AAAAAAAAAAAAAAAAABwIAAGRycy9kb3ducmV2LnhtbFBLBQYAAAAAAwADALcAAAD7AgAAAAA=&#10;">
                  <v:imagedata r:id="rId37" o:title=""/>
                </v:shape>
              </v:group>
            </w:pict>
          </mc:Fallback>
        </mc:AlternateContent>
      </w:r>
    </w:p>
    <w:p w14:paraId="1C8D69FA" w14:textId="77777777" w:rsidR="00B47CC0" w:rsidRDefault="00B47CC0" w:rsidP="00B47CC0">
      <w:pPr>
        <w:spacing w:after="0"/>
      </w:pPr>
    </w:p>
    <w:p w14:paraId="78275FB4" w14:textId="77777777" w:rsidR="00B47CC0" w:rsidRDefault="00B47CC0" w:rsidP="00B47CC0">
      <w:pPr>
        <w:spacing w:after="0"/>
      </w:pPr>
    </w:p>
    <w:p w14:paraId="198F6BF6" w14:textId="7224A5C9" w:rsidR="00B47CC0" w:rsidRDefault="00B47CC0" w:rsidP="00B47CC0">
      <w:pPr>
        <w:spacing w:after="0"/>
      </w:pPr>
      <w:r>
        <w:rPr>
          <w:noProof/>
        </w:rPr>
        <mc:AlternateContent>
          <mc:Choice Requires="wps">
            <w:drawing>
              <wp:anchor distT="0" distB="0" distL="114300" distR="114300" simplePos="0" relativeHeight="251686912" behindDoc="0" locked="0" layoutInCell="1" allowOverlap="1" wp14:anchorId="6DEC77B4" wp14:editId="062FC852">
                <wp:simplePos x="0" y="0"/>
                <wp:positionH relativeFrom="column">
                  <wp:posOffset>2577465</wp:posOffset>
                </wp:positionH>
                <wp:positionV relativeFrom="paragraph">
                  <wp:posOffset>2624455</wp:posOffset>
                </wp:positionV>
                <wp:extent cx="764540" cy="337185"/>
                <wp:effectExtent l="0" t="0" r="0" b="5715"/>
                <wp:wrapNone/>
                <wp:docPr id="481" name="Zone de texte 481"/>
                <wp:cNvGraphicFramePr/>
                <a:graphic xmlns:a="http://schemas.openxmlformats.org/drawingml/2006/main">
                  <a:graphicData uri="http://schemas.microsoft.com/office/word/2010/wordprocessingShape">
                    <wps:wsp>
                      <wps:cNvSpPr txBox="1"/>
                      <wps:spPr>
                        <a:xfrm>
                          <a:off x="0" y="0"/>
                          <a:ext cx="763905" cy="336550"/>
                        </a:xfrm>
                        <a:prstGeom prst="rect">
                          <a:avLst/>
                        </a:prstGeom>
                        <a:noFill/>
                        <a:ln w="6350">
                          <a:noFill/>
                        </a:ln>
                      </wps:spPr>
                      <wps:txb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77B4" id="Zone de texte 481" o:spid="_x0000_s1040" type="#_x0000_t202" style="position:absolute;left:0;text-align:left;margin-left:202.95pt;margin-top:206.65pt;width:60.2pt;height:2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eNgIAAGEEAAAOAAAAZHJzL2Uyb0RvYy54bWysVEtvGjEQvlfqf7B8L8ubBLFENBFVJZRE&#10;IlWk3ozXCyvtelzbsEt/fT97gdC0p6oXM/bMjud7mNldU5XsoKwrSKe81+lyprSkrNDblH97WX66&#10;4cx5oTNRklYpPyrH7+YfP8xqM1V92lGZKcvQRLtpbVK+895Mk8TJnaqE65BRGsmcbCU8tnabZFbU&#10;6F6VSb/bHSc12cxYkso5nD60ST6P/fNcSf+U5055VqYcs/m42rhuwprMZ2K6tcLsCnkaQ/zDFJUo&#10;NC69tHoQXrC9Lf5oVRXSkqPcdyRVCeV5IVXEADS97js0650wKmIBOc5caHL/r618PDxbVmQpH970&#10;ONOigkjfIRXLFPOq8YqFBGiqjZuiem1Q75vP1EDu87nDYUDf5LYKv8DFkAfhxwvJ6MUkDifjwW13&#10;xJlEajAYj0ZRhOTtY2Od/6KoYiFIuYWGkVpxWDmPQVB6Lgl3aVoWZRl1LDWrUz4eoOVvGXxRanwY&#10;ILSjhsg3myYiH0zOODaUHQHPUusTZ+SywBAr4fyzsDAGEMHs/glLXhIuo1PE2Y7sz7+dh3rohSxn&#10;NYyWcvdjL6zirPyqoeRtbzgMzoyb4WjSx8ZeZzbXGb2v7glehlaYLoah3pfnMLdUveJNLMKtSAkt&#10;cXfK/Tm896398aakWixiEbxohF/ptZGhdSAvUPzSvAprTjoEMzzS2ZJi+k6OtralfbH3lBdRq0B0&#10;y+qJf/g4Snh6c+GhXO9j1ds/w/wXAAAA//8DAFBLAwQUAAYACAAAACEArUGYg+IAAAALAQAADwAA&#10;AGRycy9kb3ducmV2LnhtbEyPQU/DMAyF70j8h8hI3Fi6bq1GaTpNlSYkBIeNXbiljddWNE5psq3w&#10;6zGncXv2e3r+nK8n24szjr5zpGA+i0Ag1c501Cg4vG8fViB80GR07wgVfKOHdXF7k+vMuAvt8LwP&#10;jeAS8plW0IYwZFL6ukWr/cwNSOwd3Wh14HFspBn1hcttL+MoSqXVHfGFVg9Ytlh/7k9WwUu5fdO7&#10;Krarn758fj1uhq/DR6LU/d20eQIRcArXMPzhMzoUzFS5ExkvegXLKHnkKIv5YgGCE0mcsqh4k6ZL&#10;kEUu//9Q/AIAAP//AwBQSwECLQAUAAYACAAAACEAtoM4kv4AAADhAQAAEwAAAAAAAAAAAAAAAAAA&#10;AAAAW0NvbnRlbnRfVHlwZXNdLnhtbFBLAQItABQABgAIAAAAIQA4/SH/1gAAAJQBAAALAAAAAAAA&#10;AAAAAAAAAC8BAABfcmVscy8ucmVsc1BLAQItABQABgAIAAAAIQAUq8BeNgIAAGEEAAAOAAAAAAAA&#10;AAAAAAAAAC4CAABkcnMvZTJvRG9jLnhtbFBLAQItABQABgAIAAAAIQCtQZiD4gAAAAsBAAAPAAAA&#10;AAAAAAAAAAAAAJAEAABkcnMvZG93bnJldi54bWxQSwUGAAAAAAQABADzAAAAnwUAAAAA&#10;" filled="f" stroked="f" strokeweight=".5pt">
                <v:textbo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v:textbox>
              </v:shape>
            </w:pict>
          </mc:Fallback>
        </mc:AlternateContent>
      </w:r>
      <w:r>
        <w:t xml:space="preserve"> </w:t>
      </w:r>
    </w:p>
    <w:p w14:paraId="2E2D81AD" w14:textId="77777777" w:rsidR="00B47CC0" w:rsidRDefault="00B47CC0" w:rsidP="00B47CC0">
      <w:pPr>
        <w:spacing w:after="0"/>
      </w:pPr>
    </w:p>
    <w:p w14:paraId="22D4A45D" w14:textId="77777777" w:rsidR="00B47CC0" w:rsidRDefault="00B47CC0" w:rsidP="00B47CC0">
      <w:pPr>
        <w:spacing w:after="0"/>
      </w:pPr>
    </w:p>
    <w:p w14:paraId="52B24772" w14:textId="77777777" w:rsidR="00B47CC0" w:rsidRDefault="00B47CC0" w:rsidP="00B47CC0">
      <w:pPr>
        <w:spacing w:after="0"/>
      </w:pPr>
    </w:p>
    <w:p w14:paraId="1C6BBB14" w14:textId="77777777" w:rsidR="00B47CC0" w:rsidRDefault="00B47CC0" w:rsidP="00B47CC0">
      <w:pPr>
        <w:spacing w:after="0"/>
      </w:pPr>
    </w:p>
    <w:p w14:paraId="6BF4BFDC" w14:textId="77777777" w:rsidR="00B47CC0" w:rsidRDefault="00B47CC0" w:rsidP="00B47CC0">
      <w:pPr>
        <w:spacing w:after="0"/>
      </w:pPr>
    </w:p>
    <w:p w14:paraId="277153B5" w14:textId="77777777" w:rsidR="00B47CC0" w:rsidRDefault="00B47CC0" w:rsidP="00B47CC0">
      <w:pPr>
        <w:spacing w:after="0"/>
        <w:rPr>
          <w:rFonts w:eastAsiaTheme="majorEastAsia"/>
        </w:rPr>
      </w:pPr>
    </w:p>
    <w:p w14:paraId="41A5191A" w14:textId="77777777" w:rsidR="00B47CC0" w:rsidRDefault="00B47CC0" w:rsidP="00B47CC0">
      <w:pPr>
        <w:spacing w:after="0"/>
        <w:rPr>
          <w:rFonts w:eastAsiaTheme="majorEastAsia"/>
        </w:rPr>
      </w:pPr>
    </w:p>
    <w:p w14:paraId="75C0C5D2" w14:textId="77777777" w:rsidR="00B47CC0" w:rsidRDefault="00B47CC0" w:rsidP="00B47CC0">
      <w:pPr>
        <w:spacing w:after="0"/>
        <w:rPr>
          <w:rFonts w:eastAsiaTheme="majorEastAsia"/>
        </w:rPr>
      </w:pPr>
    </w:p>
    <w:p w14:paraId="7F71FF26" w14:textId="77777777" w:rsidR="00B47CC0" w:rsidRDefault="00B47CC0" w:rsidP="00B47CC0">
      <w:pPr>
        <w:spacing w:after="0"/>
        <w:rPr>
          <w:rFonts w:eastAsiaTheme="majorEastAsia"/>
        </w:rPr>
      </w:pPr>
    </w:p>
    <w:p w14:paraId="53564A5E" w14:textId="77777777" w:rsidR="00B47CC0" w:rsidRDefault="00B47CC0" w:rsidP="00B47CC0">
      <w:pPr>
        <w:spacing w:after="0"/>
        <w:rPr>
          <w:rFonts w:eastAsiaTheme="majorEastAsia"/>
        </w:rPr>
      </w:pPr>
    </w:p>
    <w:p w14:paraId="306FD1D7" w14:textId="77777777" w:rsidR="00B47CC0" w:rsidRDefault="00B47CC0" w:rsidP="00B47CC0">
      <w:pPr>
        <w:spacing w:after="0"/>
        <w:rPr>
          <w:rFonts w:eastAsiaTheme="majorEastAsia"/>
        </w:rPr>
      </w:pPr>
    </w:p>
    <w:p w14:paraId="4CD1E8D7" w14:textId="77777777" w:rsidR="00B47CC0" w:rsidRDefault="00B47CC0" w:rsidP="00B47CC0">
      <w:pPr>
        <w:spacing w:after="0"/>
        <w:rPr>
          <w:rFonts w:eastAsiaTheme="majorEastAsia"/>
        </w:rPr>
      </w:pPr>
    </w:p>
    <w:p w14:paraId="2BDE61BD" w14:textId="77777777" w:rsidR="00B47CC0" w:rsidRDefault="00B47CC0" w:rsidP="00B47CC0">
      <w:pPr>
        <w:spacing w:after="0"/>
        <w:rPr>
          <w:rFonts w:eastAsiaTheme="majorEastAsia"/>
        </w:rPr>
      </w:pPr>
    </w:p>
    <w:p w14:paraId="0D585D24" w14:textId="77777777" w:rsidR="00B47CC0" w:rsidRDefault="00B47CC0" w:rsidP="00B47CC0">
      <w:pPr>
        <w:spacing w:after="0"/>
        <w:rPr>
          <w:rFonts w:eastAsiaTheme="majorEastAsia"/>
        </w:rPr>
      </w:pPr>
    </w:p>
    <w:p w14:paraId="11F9DA84" w14:textId="77777777" w:rsidR="00B47CC0" w:rsidRDefault="00B47CC0" w:rsidP="00B47CC0">
      <w:pPr>
        <w:spacing w:after="0"/>
        <w:rPr>
          <w:rFonts w:eastAsiaTheme="majorEastAsia"/>
        </w:rPr>
      </w:pPr>
    </w:p>
    <w:p w14:paraId="3940A26A" w14:textId="77777777" w:rsidR="00B47CC0" w:rsidRDefault="00B47CC0" w:rsidP="00B47CC0">
      <w:pPr>
        <w:spacing w:after="0"/>
        <w:rPr>
          <w:rFonts w:eastAsiaTheme="majorEastAsia"/>
        </w:rPr>
      </w:pPr>
    </w:p>
    <w:p w14:paraId="7FA399A4" w14:textId="77777777" w:rsidR="00B47CC0" w:rsidRDefault="00B47CC0" w:rsidP="00B47CC0">
      <w:pPr>
        <w:spacing w:after="0"/>
        <w:rPr>
          <w:rFonts w:eastAsiaTheme="majorEastAsia"/>
        </w:rPr>
      </w:pPr>
    </w:p>
    <w:p w14:paraId="424A2050" w14:textId="77777777" w:rsidR="00B47CC0" w:rsidRDefault="00B47CC0" w:rsidP="00B47CC0">
      <w:pPr>
        <w:spacing w:after="0"/>
        <w:rPr>
          <w:rFonts w:eastAsiaTheme="majorEastAsia"/>
        </w:rPr>
      </w:pPr>
    </w:p>
    <w:p w14:paraId="30C68118" w14:textId="77777777" w:rsidR="00B47CC0" w:rsidRDefault="00B47CC0" w:rsidP="00B47CC0">
      <w:pPr>
        <w:spacing w:after="0"/>
        <w:rPr>
          <w:rFonts w:eastAsiaTheme="majorEastAsia"/>
        </w:rPr>
      </w:pPr>
    </w:p>
    <w:p w14:paraId="4A533C00" w14:textId="77777777" w:rsidR="00B47CC0" w:rsidRDefault="00B47CC0" w:rsidP="00B47CC0">
      <w:pPr>
        <w:spacing w:after="0"/>
        <w:rPr>
          <w:rFonts w:eastAsiaTheme="majorEastAsia"/>
        </w:rPr>
      </w:pPr>
    </w:p>
    <w:p w14:paraId="7631B45F" w14:textId="77777777" w:rsidR="00B47CC0" w:rsidRDefault="00B47CC0" w:rsidP="00B47CC0">
      <w:pPr>
        <w:spacing w:after="0"/>
        <w:rPr>
          <w:rFonts w:eastAsiaTheme="majorEastAsia"/>
        </w:rPr>
      </w:pPr>
    </w:p>
    <w:p w14:paraId="6BE1A1B0" w14:textId="77777777" w:rsidR="00B47CC0" w:rsidRDefault="00B47CC0" w:rsidP="00B47CC0">
      <w:pPr>
        <w:spacing w:after="0"/>
        <w:rPr>
          <w:rFonts w:eastAsiaTheme="majorEastAsia"/>
        </w:rPr>
      </w:pPr>
    </w:p>
    <w:p w14:paraId="4A04BC79" w14:textId="77777777" w:rsidR="00B47CC0" w:rsidRDefault="00B47CC0" w:rsidP="00B47CC0">
      <w:pPr>
        <w:spacing w:after="0"/>
        <w:rPr>
          <w:rFonts w:eastAsiaTheme="majorEastAsia"/>
        </w:rPr>
      </w:pPr>
    </w:p>
    <w:p w14:paraId="5A037EC9" w14:textId="5BB883B0" w:rsidR="00B47CC0" w:rsidRDefault="00B47CC0" w:rsidP="00B47CC0">
      <w:pPr>
        <w:spacing w:after="0"/>
        <w:rPr>
          <w:rFonts w:eastAsia="Times New Roman"/>
        </w:rPr>
      </w:pPr>
      <w:r>
        <w:rPr>
          <w:rFonts w:eastAsia="Times New Roman"/>
          <w:noProof/>
        </w:rPr>
        <w:drawing>
          <wp:anchor distT="0" distB="0" distL="114300" distR="114300" simplePos="0" relativeHeight="251673600" behindDoc="1" locked="0" layoutInCell="1" allowOverlap="1" wp14:anchorId="23B931F9" wp14:editId="181794EA">
            <wp:simplePos x="0" y="0"/>
            <wp:positionH relativeFrom="column">
              <wp:posOffset>3757930</wp:posOffset>
            </wp:positionH>
            <wp:positionV relativeFrom="paragraph">
              <wp:posOffset>123825</wp:posOffset>
            </wp:positionV>
            <wp:extent cx="3020695" cy="3135630"/>
            <wp:effectExtent l="19050" t="19050" r="27305" b="26670"/>
            <wp:wrapTight wrapText="left">
              <wp:wrapPolygon edited="0">
                <wp:start x="-136" y="-131"/>
                <wp:lineTo x="-136" y="21652"/>
                <wp:lineTo x="21659" y="21652"/>
                <wp:lineTo x="21659" y="-131"/>
                <wp:lineTo x="-136" y="-131"/>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0695" cy="313563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5323D87C" w14:textId="77777777" w:rsidR="00B47CC0" w:rsidRDefault="00B47CC0" w:rsidP="00416307">
      <w:pPr>
        <w:pStyle w:val="Remarque"/>
        <w:numPr>
          <w:ilvl w:val="0"/>
          <w:numId w:val="4"/>
        </w:numPr>
        <w:spacing w:after="0" w:line="240" w:lineRule="auto"/>
        <w:jc w:val="left"/>
      </w:pPr>
      <w:r>
        <w:t>Remarque : Le capteur de CO</w:t>
      </w:r>
      <w:r>
        <w:rPr>
          <w:vertAlign w:val="subscript"/>
        </w:rPr>
        <w:t xml:space="preserve">2 </w:t>
      </w:r>
      <w:r>
        <w:t>affiche le résultat de la mesure en « mA » sur une boucle (4-20mA).</w:t>
      </w:r>
    </w:p>
    <w:p w14:paraId="2134E35E" w14:textId="77777777" w:rsidR="00B47CC0" w:rsidRDefault="00B47CC0" w:rsidP="00416307">
      <w:pPr>
        <w:pStyle w:val="Remarque"/>
        <w:numPr>
          <w:ilvl w:val="0"/>
          <w:numId w:val="4"/>
        </w:numPr>
        <w:spacing w:after="0" w:line="240" w:lineRule="auto"/>
        <w:jc w:val="left"/>
      </w:pPr>
      <w:r>
        <w:t>La Gamme de mesure du capteur vas de 0-5000ppm.</w:t>
      </w:r>
    </w:p>
    <w:p w14:paraId="05034A38" w14:textId="77777777" w:rsidR="00B47CC0" w:rsidRDefault="00B47CC0" w:rsidP="00416307">
      <w:pPr>
        <w:pStyle w:val="Remarque"/>
        <w:numPr>
          <w:ilvl w:val="0"/>
          <w:numId w:val="4"/>
        </w:numPr>
        <w:spacing w:after="0" w:line="240" w:lineRule="auto"/>
        <w:jc w:val="left"/>
      </w:pPr>
      <w:r>
        <w:t>Une conversion est nécessaire (16mA pour 5000ppm).</w:t>
      </w:r>
    </w:p>
    <w:p w14:paraId="6A42FB3E" w14:textId="77777777" w:rsidR="00B47CC0" w:rsidRDefault="00B47CC0" w:rsidP="00416307">
      <w:pPr>
        <w:pStyle w:val="Remarque"/>
        <w:numPr>
          <w:ilvl w:val="0"/>
          <w:numId w:val="4"/>
        </w:numPr>
        <w:spacing w:after="0" w:line="240" w:lineRule="auto"/>
        <w:jc w:val="left"/>
      </w:pPr>
      <w:r>
        <w:t>L’air dans une salle est beaucoup plus chargé en CO2 que l’air extérieur.</w:t>
      </w:r>
    </w:p>
    <w:p w14:paraId="26AD5C81" w14:textId="77777777" w:rsidR="00B47CC0" w:rsidRDefault="00B47CC0" w:rsidP="00B47CC0">
      <w:pPr>
        <w:spacing w:after="0"/>
      </w:pPr>
    </w:p>
    <w:tbl>
      <w:tblPr>
        <w:tblStyle w:val="Grilledutableau"/>
        <w:tblW w:w="0" w:type="auto"/>
        <w:tblLook w:val="04A0" w:firstRow="1" w:lastRow="0" w:firstColumn="1" w:lastColumn="0" w:noHBand="0" w:noVBand="1"/>
      </w:tblPr>
      <w:tblGrid>
        <w:gridCol w:w="988"/>
        <w:gridCol w:w="1417"/>
        <w:gridCol w:w="1681"/>
        <w:gridCol w:w="1591"/>
      </w:tblGrid>
      <w:tr w:rsidR="00B47CC0" w14:paraId="59FD2D3F" w14:textId="77777777" w:rsidTr="00B47CC0">
        <w:tc>
          <w:tcPr>
            <w:tcW w:w="988" w:type="dxa"/>
            <w:tcBorders>
              <w:top w:val="single" w:sz="4" w:space="0" w:color="auto"/>
              <w:left w:val="single" w:sz="4" w:space="0" w:color="auto"/>
              <w:bottom w:val="single" w:sz="4" w:space="0" w:color="auto"/>
              <w:right w:val="single" w:sz="4" w:space="0" w:color="auto"/>
            </w:tcBorders>
          </w:tcPr>
          <w:p w14:paraId="63C298AD" w14:textId="77777777" w:rsidR="00B47CC0" w:rsidRDefault="00B47CC0" w:rsidP="00B47CC0">
            <w:r>
              <w:t>Repère du capteur de CO</w:t>
            </w:r>
            <w:r>
              <w:rPr>
                <w:vertAlign w:val="subscript"/>
              </w:rPr>
              <w:t xml:space="preserve">2 </w:t>
            </w:r>
            <w:r>
              <w:t>sur le schéma</w:t>
            </w:r>
          </w:p>
          <w:p w14:paraId="3B68208E" w14:textId="77777777" w:rsidR="00B47CC0" w:rsidRDefault="00B47CC0" w:rsidP="00B47CC0"/>
        </w:tc>
        <w:tc>
          <w:tcPr>
            <w:tcW w:w="1417" w:type="dxa"/>
            <w:tcBorders>
              <w:top w:val="single" w:sz="4" w:space="0" w:color="auto"/>
              <w:left w:val="single" w:sz="4" w:space="0" w:color="auto"/>
              <w:bottom w:val="single" w:sz="4" w:space="0" w:color="auto"/>
              <w:right w:val="single" w:sz="4" w:space="0" w:color="auto"/>
            </w:tcBorders>
            <w:hideMark/>
          </w:tcPr>
          <w:p w14:paraId="24B5BD28" w14:textId="77777777" w:rsidR="00B47CC0" w:rsidRDefault="00B47CC0" w:rsidP="00B47CC0">
            <w:r>
              <w:t>Niveau moyen de CO</w:t>
            </w:r>
            <w:r>
              <w:rPr>
                <w:vertAlign w:val="subscript"/>
              </w:rPr>
              <w:t>2</w:t>
            </w:r>
            <w:r>
              <w:t xml:space="preserve"> en 2014</w:t>
            </w:r>
          </w:p>
          <w:p w14:paraId="6B266BA4" w14:textId="77777777" w:rsidR="00B47CC0" w:rsidRDefault="00B47CC0" w:rsidP="00B47CC0">
            <w:r>
              <w:t>(Air extérieur)</w:t>
            </w:r>
          </w:p>
        </w:tc>
        <w:tc>
          <w:tcPr>
            <w:tcW w:w="1681" w:type="dxa"/>
            <w:tcBorders>
              <w:top w:val="single" w:sz="4" w:space="0" w:color="auto"/>
              <w:left w:val="single" w:sz="4" w:space="0" w:color="auto"/>
              <w:bottom w:val="single" w:sz="4" w:space="0" w:color="auto"/>
              <w:right w:val="single" w:sz="4" w:space="0" w:color="auto"/>
            </w:tcBorders>
            <w:hideMark/>
          </w:tcPr>
          <w:p w14:paraId="3BFC50B0" w14:textId="77777777" w:rsidR="00B47CC0" w:rsidRDefault="00B47CC0" w:rsidP="00B47CC0">
            <w:r>
              <w:t>Niveau de CO</w:t>
            </w:r>
            <w:r>
              <w:rPr>
                <w:vertAlign w:val="subscript"/>
              </w:rPr>
              <w:t xml:space="preserve">2 </w:t>
            </w:r>
            <w:r>
              <w:t>dans l’air expiré.</w:t>
            </w:r>
          </w:p>
          <w:p w14:paraId="59B04F2C" w14:textId="77777777" w:rsidR="00B47CC0" w:rsidRDefault="00B47CC0" w:rsidP="00B47CC0">
            <w:r>
              <w:t>(Calcul de la conversion et résultat)</w:t>
            </w:r>
          </w:p>
        </w:tc>
        <w:tc>
          <w:tcPr>
            <w:tcW w:w="1591" w:type="dxa"/>
            <w:tcBorders>
              <w:top w:val="single" w:sz="4" w:space="0" w:color="auto"/>
              <w:left w:val="single" w:sz="4" w:space="0" w:color="auto"/>
              <w:bottom w:val="single" w:sz="4" w:space="0" w:color="auto"/>
              <w:right w:val="single" w:sz="4" w:space="0" w:color="auto"/>
            </w:tcBorders>
            <w:hideMark/>
          </w:tcPr>
          <w:p w14:paraId="5BDA1FA7" w14:textId="77777777" w:rsidR="00B47CC0" w:rsidRDefault="00B47CC0" w:rsidP="00B47CC0">
            <w:r>
              <w:t>Conclure sur le fonctionnement du capteur.</w:t>
            </w:r>
          </w:p>
        </w:tc>
      </w:tr>
      <w:tr w:rsidR="00B47CC0" w14:paraId="75D57EC9" w14:textId="77777777" w:rsidTr="00B47CC0">
        <w:trPr>
          <w:trHeight w:val="1739"/>
        </w:trPr>
        <w:tc>
          <w:tcPr>
            <w:tcW w:w="988" w:type="dxa"/>
            <w:tcBorders>
              <w:top w:val="single" w:sz="4" w:space="0" w:color="auto"/>
              <w:left w:val="single" w:sz="4" w:space="0" w:color="auto"/>
              <w:bottom w:val="single" w:sz="4" w:space="0" w:color="auto"/>
              <w:right w:val="single" w:sz="4" w:space="0" w:color="auto"/>
            </w:tcBorders>
          </w:tcPr>
          <w:p w14:paraId="60BDB316" w14:textId="77777777" w:rsidR="00B47CC0" w:rsidRDefault="00B47CC0" w:rsidP="00B47CC0">
            <w:pPr>
              <w:rPr>
                <w:color w:val="FF0000"/>
              </w:rPr>
            </w:pPr>
          </w:p>
          <w:p w14:paraId="688C2DBA" w14:textId="77777777" w:rsidR="00B47CC0" w:rsidRDefault="00B47CC0" w:rsidP="00B47CC0">
            <w:pPr>
              <w:rPr>
                <w:color w:val="FF0000"/>
              </w:rPr>
            </w:pPr>
          </w:p>
          <w:p w14:paraId="64C3377F" w14:textId="77777777" w:rsidR="00B47CC0" w:rsidRDefault="00B47CC0" w:rsidP="00B47CC0">
            <w:pPr>
              <w:rPr>
                <w:b/>
                <w:color w:val="000000" w:themeColor="text1"/>
                <w:sz w:val="28"/>
                <w:szCs w:val="28"/>
              </w:rPr>
            </w:pPr>
            <w:r>
              <w:rPr>
                <w:b/>
                <w:color w:val="000000" w:themeColor="text1"/>
                <w:sz w:val="28"/>
                <w:szCs w:val="28"/>
              </w:rPr>
              <w:t>B2</w:t>
            </w:r>
          </w:p>
          <w:p w14:paraId="3034F7CD" w14:textId="77777777" w:rsidR="00B47CC0" w:rsidRDefault="00B47CC0" w:rsidP="00B47CC0">
            <w:pPr>
              <w:rPr>
                <w:color w:val="FF0000"/>
                <w:szCs w:val="24"/>
              </w:rPr>
            </w:pPr>
          </w:p>
          <w:p w14:paraId="7B134631" w14:textId="77777777" w:rsidR="00B47CC0" w:rsidRDefault="00B47CC0" w:rsidP="00B47CC0">
            <w:pPr>
              <w:rPr>
                <w:color w:val="FF0000"/>
              </w:rPr>
            </w:pPr>
          </w:p>
          <w:p w14:paraId="2D78B406" w14:textId="77777777" w:rsidR="00B47CC0" w:rsidRDefault="00B47CC0" w:rsidP="00B47CC0">
            <w:pPr>
              <w:rPr>
                <w:color w:val="FF0000"/>
              </w:rPr>
            </w:pPr>
          </w:p>
          <w:p w14:paraId="0A9F0527" w14:textId="77777777" w:rsidR="00B47CC0" w:rsidRDefault="00B47CC0" w:rsidP="00B47CC0">
            <w:pPr>
              <w:rPr>
                <w:color w:val="FF0000"/>
              </w:rPr>
            </w:pPr>
          </w:p>
        </w:tc>
        <w:tc>
          <w:tcPr>
            <w:tcW w:w="1417" w:type="dxa"/>
            <w:tcBorders>
              <w:top w:val="single" w:sz="4" w:space="0" w:color="auto"/>
              <w:left w:val="single" w:sz="4" w:space="0" w:color="auto"/>
              <w:bottom w:val="single" w:sz="4" w:space="0" w:color="auto"/>
              <w:right w:val="single" w:sz="4" w:space="0" w:color="auto"/>
            </w:tcBorders>
          </w:tcPr>
          <w:p w14:paraId="11955AC6" w14:textId="77777777" w:rsidR="00B47CC0" w:rsidRDefault="00B47CC0" w:rsidP="00B47CC0">
            <w:pPr>
              <w:rPr>
                <w:rFonts w:eastAsia="MS Gothic"/>
                <w:color w:val="FF0000"/>
              </w:rPr>
            </w:pPr>
            <w:r>
              <w:rPr>
                <w:rFonts w:eastAsia="MS Gothic"/>
                <w:color w:val="FF0000"/>
              </w:rPr>
              <w:t xml:space="preserve"> </w:t>
            </w:r>
          </w:p>
          <w:p w14:paraId="29C81AD9" w14:textId="77777777" w:rsidR="00B47CC0" w:rsidRDefault="00B47CC0" w:rsidP="00B47CC0">
            <w:pPr>
              <w:rPr>
                <w:rFonts w:eastAsia="Times New Roman"/>
                <w:color w:val="FF0000"/>
              </w:rPr>
            </w:pPr>
          </w:p>
          <w:p w14:paraId="7CBAC428" w14:textId="77777777" w:rsidR="00B47CC0" w:rsidRDefault="00B47CC0" w:rsidP="00B47CC0">
            <w:pPr>
              <w:rPr>
                <w:b/>
                <w:color w:val="FF0000"/>
                <w:sz w:val="28"/>
                <w:szCs w:val="28"/>
              </w:rPr>
            </w:pPr>
            <w:r>
              <w:rPr>
                <w:b/>
                <w:color w:val="000000" w:themeColor="text1"/>
                <w:sz w:val="28"/>
                <w:szCs w:val="28"/>
              </w:rPr>
              <w:t>400 ppm</w:t>
            </w:r>
          </w:p>
        </w:tc>
        <w:tc>
          <w:tcPr>
            <w:tcW w:w="1681" w:type="dxa"/>
            <w:tcBorders>
              <w:top w:val="single" w:sz="4" w:space="0" w:color="auto"/>
              <w:left w:val="single" w:sz="4" w:space="0" w:color="auto"/>
              <w:bottom w:val="single" w:sz="4" w:space="0" w:color="auto"/>
              <w:right w:val="single" w:sz="4" w:space="0" w:color="auto"/>
            </w:tcBorders>
          </w:tcPr>
          <w:p w14:paraId="24041DC1" w14:textId="77777777" w:rsidR="00B47CC0" w:rsidRDefault="00B47CC0" w:rsidP="00B47CC0">
            <w:pPr>
              <w:rPr>
                <w:rFonts w:eastAsia="MS Gothic"/>
                <w:szCs w:val="24"/>
                <w:lang w:val="en-US"/>
              </w:rPr>
            </w:pPr>
            <w:r>
              <w:rPr>
                <w:rFonts w:eastAsia="MS Gothic"/>
                <w:lang w:val="en-US"/>
              </w:rPr>
              <w:t xml:space="preserve"> </w:t>
            </w:r>
          </w:p>
          <w:p w14:paraId="4CF64C41" w14:textId="379C781B" w:rsidR="00B47CC0" w:rsidRDefault="00B47CC0" w:rsidP="00B47CC0">
            <w:pPr>
              <w:rPr>
                <w:rFonts w:eastAsia="Times New Roman"/>
                <w:lang w:val="en-US"/>
              </w:rPr>
            </w:pPr>
            <w:r>
              <w:rPr>
                <w:lang w:val="en-US"/>
              </w:rPr>
              <w:t xml:space="preserve">I = </w:t>
            </w:r>
            <w:r w:rsidR="00CB09CC">
              <w:rPr>
                <w:color w:val="FF0000"/>
                <w:lang w:val="en-US"/>
              </w:rPr>
              <w:t>18mA</w:t>
            </w:r>
          </w:p>
          <w:p w14:paraId="1FD83CF8" w14:textId="77777777" w:rsidR="00B47CC0" w:rsidRDefault="00B47CC0" w:rsidP="00B47CC0">
            <w:pPr>
              <w:rPr>
                <w:color w:val="000000" w:themeColor="text1"/>
                <w:szCs w:val="20"/>
                <w:lang w:val="en-US"/>
              </w:rPr>
            </w:pPr>
            <w:r>
              <w:rPr>
                <w:color w:val="000000" w:themeColor="text1"/>
                <w:szCs w:val="20"/>
                <w:lang w:val="en-US"/>
              </w:rPr>
              <w:t>Calcul :</w:t>
            </w:r>
          </w:p>
          <w:p w14:paraId="45A7CA63" w14:textId="77777777" w:rsidR="00B47CC0" w:rsidRDefault="00B47CC0" w:rsidP="00B47CC0">
            <w:pPr>
              <w:rPr>
                <w:color w:val="000000" w:themeColor="text1"/>
                <w:szCs w:val="20"/>
                <w:lang w:val="en-US"/>
              </w:rPr>
            </w:pPr>
            <w:r>
              <w:rPr>
                <w:color w:val="000000" w:themeColor="text1"/>
                <w:szCs w:val="20"/>
                <w:lang w:val="en-US"/>
              </w:rPr>
              <w:t>5000/16x(I-4)</w:t>
            </w:r>
          </w:p>
          <w:p w14:paraId="510C1F11" w14:textId="77777777" w:rsidR="00B47CC0" w:rsidRDefault="00B47CC0" w:rsidP="00B47CC0">
            <w:pPr>
              <w:rPr>
                <w:color w:val="000000" w:themeColor="text1"/>
                <w:szCs w:val="20"/>
                <w:lang w:val="en-US"/>
              </w:rPr>
            </w:pPr>
          </w:p>
          <w:p w14:paraId="5910A69E" w14:textId="77777777" w:rsidR="00B47CC0" w:rsidRDefault="00B47CC0" w:rsidP="00B47CC0">
            <w:pPr>
              <w:rPr>
                <w:color w:val="000000" w:themeColor="text1"/>
                <w:szCs w:val="20"/>
              </w:rPr>
            </w:pPr>
            <w:r>
              <w:rPr>
                <w:color w:val="000000" w:themeColor="text1"/>
                <w:szCs w:val="20"/>
              </w:rPr>
              <w:t>Résultat :</w:t>
            </w:r>
          </w:p>
          <w:p w14:paraId="6ED4D443" w14:textId="5037C774" w:rsidR="00B47CC0" w:rsidRDefault="00CB09CC" w:rsidP="00B47CC0">
            <w:pPr>
              <w:rPr>
                <w:b/>
                <w:sz w:val="28"/>
                <w:szCs w:val="28"/>
              </w:rPr>
            </w:pPr>
            <w:r>
              <w:rPr>
                <w:b/>
                <w:color w:val="FF0000"/>
                <w:sz w:val="28"/>
                <w:szCs w:val="28"/>
              </w:rPr>
              <w:t>4375 ppm</w:t>
            </w:r>
          </w:p>
        </w:tc>
        <w:tc>
          <w:tcPr>
            <w:tcW w:w="1591" w:type="dxa"/>
            <w:tcBorders>
              <w:top w:val="single" w:sz="4" w:space="0" w:color="auto"/>
              <w:left w:val="single" w:sz="4" w:space="0" w:color="auto"/>
              <w:bottom w:val="single" w:sz="4" w:space="0" w:color="auto"/>
              <w:right w:val="single" w:sz="4" w:space="0" w:color="auto"/>
            </w:tcBorders>
          </w:tcPr>
          <w:p w14:paraId="75DFF883" w14:textId="77777777" w:rsidR="00B47CC0" w:rsidRDefault="00B47CC0" w:rsidP="00B47CC0">
            <w:pPr>
              <w:rPr>
                <w:rFonts w:ascii="MS Gothic" w:eastAsia="MS Gothic"/>
                <w:szCs w:val="20"/>
              </w:rPr>
            </w:pPr>
          </w:p>
          <w:p w14:paraId="2C4DA244" w14:textId="77777777" w:rsidR="00B47CC0" w:rsidRDefault="00B47CC0" w:rsidP="00B47CC0">
            <w:pPr>
              <w:rPr>
                <w:rFonts w:ascii="MS Gothic" w:eastAsia="MS Gothic"/>
                <w:szCs w:val="20"/>
              </w:rPr>
            </w:pPr>
            <w:r>
              <w:rPr>
                <w:rFonts w:ascii="MS Gothic" w:eastAsia="MS Gothic" w:hint="eastAsia"/>
                <w:szCs w:val="20"/>
              </w:rPr>
              <w:t xml:space="preserve">☐ </w:t>
            </w:r>
            <w:r>
              <w:rPr>
                <w:rFonts w:eastAsia="MS Gothic"/>
              </w:rPr>
              <w:t>Conforme</w:t>
            </w:r>
          </w:p>
          <w:p w14:paraId="3956DB1A" w14:textId="77777777" w:rsidR="00B47CC0" w:rsidRDefault="00B47CC0" w:rsidP="00B47CC0">
            <w:pPr>
              <w:rPr>
                <w:rFonts w:ascii="MS Gothic" w:eastAsia="MS Gothic"/>
                <w:szCs w:val="20"/>
              </w:rPr>
            </w:pPr>
          </w:p>
          <w:p w14:paraId="54204A76" w14:textId="77777777" w:rsidR="00B47CC0" w:rsidRDefault="00B47CC0" w:rsidP="00B47CC0">
            <w:pPr>
              <w:rPr>
                <w:rFonts w:eastAsia="Times New Roman"/>
                <w:szCs w:val="24"/>
              </w:rPr>
            </w:pPr>
            <w:r>
              <w:rPr>
                <w:rFonts w:ascii="MS Gothic" w:eastAsia="MS Gothic" w:hint="eastAsia"/>
                <w:szCs w:val="20"/>
              </w:rPr>
              <w:t xml:space="preserve">☐ </w:t>
            </w:r>
            <w:r>
              <w:rPr>
                <w:rFonts w:eastAsia="MS Gothic"/>
              </w:rPr>
              <w:t>Non conforme</w:t>
            </w:r>
          </w:p>
        </w:tc>
      </w:tr>
    </w:tbl>
    <w:p w14:paraId="1A6DD0C5" w14:textId="77777777" w:rsidR="00B47CC0" w:rsidRDefault="00B47CC0" w:rsidP="00B47CC0">
      <w:pPr>
        <w:spacing w:after="0"/>
        <w:rPr>
          <w:rFonts w:eastAsiaTheme="majorEastAsia"/>
        </w:rPr>
      </w:pPr>
    </w:p>
    <w:p w14:paraId="01EED0D7" w14:textId="77777777" w:rsidR="00B47CC0" w:rsidRDefault="00B47CC0" w:rsidP="00B47CC0">
      <w:pPr>
        <w:pStyle w:val="Titre1"/>
        <w:spacing w:line="240" w:lineRule="auto"/>
      </w:pPr>
      <w:bookmarkStart w:id="49" w:name="_Toc528412731"/>
      <w:bookmarkStart w:id="50" w:name="_Toc530377258"/>
      <w:r>
        <w:lastRenderedPageBreak/>
        <w:t>Validation du fonctionnement et des paramétrages par SLV.</w:t>
      </w:r>
      <w:bookmarkEnd w:id="49"/>
      <w:bookmarkEnd w:id="50"/>
    </w:p>
    <w:p w14:paraId="41CE6F38" w14:textId="77777777" w:rsidR="00B47CC0" w:rsidRDefault="00B47CC0" w:rsidP="00B47CC0">
      <w:pPr>
        <w:pStyle w:val="Titre2"/>
        <w:spacing w:after="0" w:line="240" w:lineRule="auto"/>
      </w:pPr>
      <w:bookmarkStart w:id="51" w:name="_Toc528412732"/>
      <w:bookmarkStart w:id="52" w:name="_Toc530377259"/>
      <w:r>
        <w:t>Prise en main de SLV (URL, comptes, LOG, Menus, widgets, …).</w:t>
      </w:r>
      <w:bookmarkEnd w:id="51"/>
      <w:bookmarkEnd w:id="52"/>
    </w:p>
    <w:p w14:paraId="278D8A25" w14:textId="77777777" w:rsidR="00B47CC0" w:rsidRDefault="00B47CC0" w:rsidP="00B47CC0">
      <w:pPr>
        <w:spacing w:after="0"/>
      </w:pPr>
      <w:r>
        <w:t>Nous avons déjà vérifié que la couverture 3G était active.</w:t>
      </w:r>
    </w:p>
    <w:p w14:paraId="7BF96CE7" w14:textId="77777777" w:rsidR="00B47CC0" w:rsidRDefault="00B47CC0" w:rsidP="00B47CC0">
      <w:pPr>
        <w:spacing w:after="0"/>
      </w:pPr>
      <w:r>
        <w:t>Vous devez maintenant disposer d’un outil d’accès WEB (ordinateur, tablette, …).</w:t>
      </w:r>
    </w:p>
    <w:p w14:paraId="2AD3D45A" w14:textId="77777777" w:rsidR="00B47CC0" w:rsidRDefault="00B47CC0" w:rsidP="00B47CC0">
      <w:pPr>
        <w:spacing w:after="0"/>
      </w:pPr>
      <w:r>
        <w:t>Le système étant fonctionnel on vous demande d’accéder à l’interface « Streetlight.vision » pour effectuer un relevé des paramètres constituant le scénario de fonctionnement actuel du système d’éclairage public ERM Smart-street-CY10.</w:t>
      </w:r>
    </w:p>
    <w:p w14:paraId="1B86530B" w14:textId="06F6CF07" w:rsidR="00B47CC0" w:rsidRDefault="00B47CC0" w:rsidP="00B47CC0">
      <w:pPr>
        <w:spacing w:after="0"/>
      </w:pPr>
      <w:r>
        <w:rPr>
          <w:noProof/>
        </w:rPr>
        <mc:AlternateContent>
          <mc:Choice Requires="wpg">
            <w:drawing>
              <wp:anchor distT="0" distB="0" distL="114300" distR="114300" simplePos="0" relativeHeight="251693056" behindDoc="0" locked="0" layoutInCell="1" allowOverlap="1" wp14:anchorId="12BEE16C" wp14:editId="796DDE51">
                <wp:simplePos x="0" y="0"/>
                <wp:positionH relativeFrom="column">
                  <wp:posOffset>4560570</wp:posOffset>
                </wp:positionH>
                <wp:positionV relativeFrom="paragraph">
                  <wp:posOffset>-635</wp:posOffset>
                </wp:positionV>
                <wp:extent cx="2202815" cy="2884170"/>
                <wp:effectExtent l="0" t="0" r="26035" b="11430"/>
                <wp:wrapNone/>
                <wp:docPr id="286" name="Groupe 286"/>
                <wp:cNvGraphicFramePr/>
                <a:graphic xmlns:a="http://schemas.openxmlformats.org/drawingml/2006/main">
                  <a:graphicData uri="http://schemas.microsoft.com/office/word/2010/wordprocessingGroup">
                    <wpg:wgp>
                      <wpg:cNvGrpSpPr/>
                      <wpg:grpSpPr>
                        <a:xfrm>
                          <a:off x="0" y="0"/>
                          <a:ext cx="2202815" cy="2884170"/>
                          <a:chOff x="0" y="0"/>
                          <a:chExt cx="2203015" cy="2884349"/>
                        </a:xfrm>
                      </wpg:grpSpPr>
                      <wps:wsp>
                        <wps:cNvPr id="335" name="Zone de texte 117"/>
                        <wps:cNvSpPr txBox="1"/>
                        <wps:spPr>
                          <a:xfrm>
                            <a:off x="0" y="0"/>
                            <a:ext cx="2203015" cy="2884349"/>
                          </a:xfrm>
                          <a:prstGeom prst="rect">
                            <a:avLst/>
                          </a:prstGeom>
                          <a:solidFill>
                            <a:schemeClr val="lt1"/>
                          </a:solidFill>
                          <a:ln w="6350">
                            <a:solidFill>
                              <a:prstClr val="black"/>
                            </a:solidFill>
                          </a:ln>
                        </wps:spPr>
                        <wps:txbx>
                          <w:txbxContent>
                            <w:p w14:paraId="4C2D1280" w14:textId="77777777" w:rsidR="00B47CC0" w:rsidRDefault="00B47CC0" w:rsidP="00B47CC0">
                              <w:pPr>
                                <w:spacing w:after="0"/>
                              </w:pPr>
                              <w:r>
                                <w:t>Lien d’accès à Streetlight.vision :</w:t>
                              </w:r>
                            </w:p>
                            <w:p w14:paraId="3B4EFD21" w14:textId="77777777" w:rsidR="00B47CC0" w:rsidRDefault="004E1595" w:rsidP="00B47CC0">
                              <w:pPr>
                                <w:spacing w:after="0"/>
                              </w:pPr>
                              <w:hyperlink r:id="rId39" w:history="1">
                                <w:r w:rsidR="00B47CC0">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6" name="Rectangle 336"/>
                        <wps:cNvSpPr/>
                        <wps:spPr>
                          <a:xfrm>
                            <a:off x="508635" y="2200275"/>
                            <a:ext cx="1434465" cy="262890"/>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7" name="Rectangle 337"/>
                        <wps:cNvSpPr/>
                        <wps:spPr>
                          <a:xfrm>
                            <a:off x="908685" y="2503170"/>
                            <a:ext cx="822960" cy="222885"/>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BEE16C" id="Groupe 286" o:spid="_x0000_s1041" style="position:absolute;left:0;text-align:left;margin-left:359.1pt;margin-top:-.05pt;width:173.45pt;height:227.1pt;z-index:251693056" coordsize="22030,28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mjgMAAP8MAAAOAAAAZHJzL2Uyb0RvYy54bWzsV1tv1DgUfkfiP1h+p7nNJRM1RaUwFVLF&#10;VpQV0r55HCcT4djG9jTT/fV7bCeZaaFoAQmBoA+pL8fHPt/5vmPP6fN9x9Et06aVosTJSYwRE1RW&#10;rWhK/Pe79bMcI2OJqAiXgpX4jhn8/Ozpk9NeFSyVW8krphE4EaboVYm31qoiigzdso6YE6mYgMla&#10;6o5Y6OomqjTpwXvHozSOF1EvdaW0pMwYGH0ZJvGZ91/XjNq/6towi3iJ4WzWf7X/btw3OjslRaOJ&#10;2rZ0OAb5hlN0pBWw6eTqJbEE7XT7iauupVoaWdsTKrtI1nVLmY8BokniB9FcarlTPpam6Bs1wQTQ&#10;PsDpm93SN7fXGrVVidN8gZEgHSTJ78uQGwF8etUUYHap1Y261sNAE3ou5H2tO/cfgkF7j+zdhCzb&#10;W0RhME3jNE/mGFGYS/N8liwH7OkWEvTJOrp9dViZxccrs9nKnSoaN47c+abj9Ap4ZA5Qme+D6mZL&#10;FPMZMA6DAaosg0gCVP8Aq1HFkIVIGUqSZUDMWzu4kN2/kABAMo4bGPwK1L4cOymUNvaSyQ65Rok1&#10;EN7zkNxeGRtgGk3crkbytlq3nPuOExm74BrdEpAHt/6QAOw9Ky5QX+JFNo+943tzzvW0fsMJ/TCk&#10;5sgK/HEB+XKZCcG7lt1v9p522cAxU2xkdQeAaRlEahRdt+D/ihh7TTSoEvQLlQZmt1L/i1EPqi2x&#10;+bgjmmHEXwvI9SqZzZzMfWc2X6bQ0cczm+MZsesuJESeQI1S1DedveVjs9ayew8F5tztClNEUNi7&#10;xHZsXthQS6BAUXZ+7o1A2IrYK3GjqHPtkHY4vdu/J1oNeXJ0eSNHdpHiQbqCrVsp5PnOyrr1uXTA&#10;BZQGPIHpTp8/hPJTdXgLHCOi4Qxlh+SBOKbqMOZ5VOhUGuZxDjzCyNUAKN7pcu7oQoqxSiSzbDZb&#10;jFVikeYrXyQmqX813QN3k1X8OfIa3Wwm8q7XMfz9X/Yae8eZOzkXb1kNPHYlLsjjvqaqD6OmvKVb&#10;UoP6pkWBHv62+5wQB1uPkb/MpoWDGB/bjY3Wfkcp7LSwa4XUXz5qHexHzYZYD9z7JRRKrf4NNboc&#10;r6VjjT68kvwN/qhGV6DRfNDoPM6me3rUaJ6mqwWUQn+Rp3CVew3/kagrY6PoQkH4I9Hw5n7sEv3J&#10;JOrfkfDK9k/L4ReBe8Yf931JPPxuOfsPAAD//wMAUEsDBBQABgAIAAAAIQCOFFRC4QAAAAoBAAAP&#10;AAAAZHJzL2Rvd25yZXYueG1sTI9Ba8JAEIXvhf6HZQq96WatsZJmIyJtT1KoFsTbmIxJMDsbsmsS&#10;/33XU3t7w3u89026Gk0jeupcbVmDmkYgiHNb1Fxq+Nl/TJYgnEcusLFMGm7kYJU9PqSYFHbgb+p3&#10;vhShhF2CGirv20RKl1dk0E1tSxy8s+0M+nB2pSw6HEK5aeQsihbSYM1hocKWNhXll93VaPgccFi/&#10;qPd+ezlvbsd9/HXYKtL6+Wlcv4HwNPq/MNzxAzpkgelkr1w40Wh4VctZiGqYKBB3P1rEQZ00zOO5&#10;Apml8v8L2S8AAAD//wMAUEsBAi0AFAAGAAgAAAAhALaDOJL+AAAA4QEAABMAAAAAAAAAAAAAAAAA&#10;AAAAAFtDb250ZW50X1R5cGVzXS54bWxQSwECLQAUAAYACAAAACEAOP0h/9YAAACUAQAACwAAAAAA&#10;AAAAAAAAAAAvAQAAX3JlbHMvLnJlbHNQSwECLQAUAAYACAAAACEAiFHv5o4DAAD/DAAADgAAAAAA&#10;AAAAAAAAAAAuAgAAZHJzL2Uyb0RvYy54bWxQSwECLQAUAAYACAAAACEAjhRUQuEAAAAKAQAADwAA&#10;AAAAAAAAAAAAAADoBQAAZHJzL2Rvd25yZXYueG1sUEsFBgAAAAAEAAQA8wAAAPYGAAAAAA==&#10;">
                <v:shape id="Zone de texte 117" o:spid="_x0000_s1042" type="#_x0000_t202" style="position:absolute;width:22030;height:28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iVwwAAANwAAAAPAAAAZHJzL2Rvd25yZXYueG1sRI9BSwMx&#10;FITvgv8hPMGbzWppWdemRaWWQk+t4vmxeU2Cm5clidvtv28KgsdhZr5hFqvRd2KgmFxgBY+TCgRx&#10;G7Rjo+Dr8+OhBpEyssYuMCk4U4LV8vZmgY0OJ97TcMhGFAinBhXYnPtGytRa8pgmoScu3jFEj7nI&#10;aKSOeCpw38mnqppLj47LgsWe3i21P4dfr2D9Zp5NW2O061o7N4zfx53ZKHV/N76+gMg05v/wX3ur&#10;FUynM7ieKUdALi8AAAD//wMAUEsBAi0AFAAGAAgAAAAhANvh9svuAAAAhQEAABMAAAAAAAAAAAAA&#10;AAAAAAAAAFtDb250ZW50X1R5cGVzXS54bWxQSwECLQAUAAYACAAAACEAWvQsW78AAAAVAQAACwAA&#10;AAAAAAAAAAAAAAAfAQAAX3JlbHMvLnJlbHNQSwECLQAUAAYACAAAACEAbNiIlcMAAADcAAAADwAA&#10;AAAAAAAAAAAAAAAHAgAAZHJzL2Rvd25yZXYueG1sUEsFBgAAAAADAAMAtwAAAPcCAAAAAA==&#10;" fillcolor="white [3201]" strokeweight=".5pt">
                  <v:textbox>
                    <w:txbxContent>
                      <w:p w14:paraId="4C2D1280" w14:textId="77777777" w:rsidR="00B47CC0" w:rsidRDefault="00B47CC0" w:rsidP="00B47CC0">
                        <w:pPr>
                          <w:spacing w:after="0"/>
                        </w:pPr>
                        <w:r>
                          <w:t>Lien d’accès à Streetlight.vision :</w:t>
                        </w:r>
                      </w:p>
                      <w:p w14:paraId="3B4EFD21" w14:textId="77777777" w:rsidR="00B47CC0" w:rsidRDefault="00B47CC0" w:rsidP="00B47CC0">
                        <w:pPr>
                          <w:spacing w:after="0"/>
                        </w:pPr>
                        <w:hyperlink r:id="rId41" w:history="1">
                          <w:r>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v:textbox>
                </v:shape>
                <v:rect id="Rectangle 336" o:spid="_x0000_s1043" style="position:absolute;left:5086;top:22002;width:14345;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LwwAAANwAAAAPAAAAZHJzL2Rvd25yZXYueG1sRI9Pi8Iw&#10;FMTvgt8hPGEvsqa7oivVKKtQ9OofPD+aZ1NsXkoT2+633wiCx2FmfsOsNr2tREuNLx0r+JokIIhz&#10;p0suFFzO2ecChA/IGivHpOCPPGzWw8EKU+06PlJ7CoWIEPYpKjAh1KmUPjdk0U9cTRy9m2sshiib&#10;QuoGuwi3lfxOkrm0WHJcMFjTzlB+Pz2sgu52ddnPLrtvXTvOQzauL2Y/U+pj1P8uQQTqwzv8ah+0&#10;gul0Ds8z8QjI9T8AAAD//wMAUEsBAi0AFAAGAAgAAAAhANvh9svuAAAAhQEAABMAAAAAAAAAAAAA&#10;AAAAAAAAAFtDb250ZW50X1R5cGVzXS54bWxQSwECLQAUAAYACAAAACEAWvQsW78AAAAVAQAACwAA&#10;AAAAAAAAAAAAAAAfAQAAX3JlbHMvLnJlbHNQSwECLQAUAAYACAAAACEARzVPi8MAAADcAAAADwAA&#10;AAAAAAAAAAAAAAAHAgAAZHJzL2Rvd25yZXYueG1sUEsFBgAAAAADAAMAtwAAAPcCAAAAAA==&#10;" fillcolor="white [3201]" strokecolor="red" strokeweight="1.5pt"/>
                <v:rect id="Rectangle 337" o:spid="_x0000_s1044" style="position:absolute;left:9086;top:25031;width:8230;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eoQwwAAANwAAAAPAAAAZHJzL2Rvd25yZXYueG1sRI9bi8Iw&#10;FITfBf9DOMK+yJruiheqUVah6KsX9vnQHJtic1Ka2Hb//UYQfBxm5htmve1tJVpqfOlYwdckAUGc&#10;O11yoeB6yT6XIHxA1lg5JgV/5GG7GQ7WmGrX8YnacyhEhLBPUYEJoU6l9Lkhi37iauLo3VxjMUTZ&#10;FFI32EW4reR3ksylxZLjgsGa9oby+/lhFXS3X5ct9tl959pxHrJxfTWHmVIfo/5nBSJQH97hV/uo&#10;FUynC3ieiUdAbv4BAAD//wMAUEsBAi0AFAAGAAgAAAAhANvh9svuAAAAhQEAABMAAAAAAAAAAAAA&#10;AAAAAAAAAFtDb250ZW50X1R5cGVzXS54bWxQSwECLQAUAAYACAAAACEAWvQsW78AAAAVAQAACwAA&#10;AAAAAAAAAAAAAAAfAQAAX3JlbHMvLnJlbHNQSwECLQAUAAYACAAAACEAKHnqEMMAAADcAAAADwAA&#10;AAAAAAAAAAAAAAAHAgAAZHJzL2Rvd25yZXYueG1sUEsFBgAAAAADAAMAtwAAAPcCAAAAAA==&#10;" fillcolor="white [3201]" strokecolor="red" strokeweight="1.5pt"/>
              </v:group>
            </w:pict>
          </mc:Fallback>
        </mc:AlternateContent>
      </w:r>
      <w:r>
        <w:rPr>
          <w:noProof/>
        </w:rPr>
        <w:drawing>
          <wp:inline distT="0" distB="0" distL="0" distR="0" wp14:anchorId="3F63C873" wp14:editId="31F92ED0">
            <wp:extent cx="4324350" cy="2809875"/>
            <wp:effectExtent l="0" t="0" r="0" b="952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4350" cy="2809875"/>
                    </a:xfrm>
                    <a:prstGeom prst="rect">
                      <a:avLst/>
                    </a:prstGeom>
                    <a:noFill/>
                    <a:ln>
                      <a:noFill/>
                    </a:ln>
                  </pic:spPr>
                </pic:pic>
              </a:graphicData>
            </a:graphic>
          </wp:inline>
        </w:drawing>
      </w:r>
    </w:p>
    <w:p w14:paraId="0B2C9861" w14:textId="77777777" w:rsidR="00B47CC0" w:rsidRDefault="00B47CC0" w:rsidP="00B47CC0">
      <w:pPr>
        <w:spacing w:after="0"/>
      </w:pPr>
    </w:p>
    <w:p w14:paraId="48DE6A60" w14:textId="77777777" w:rsidR="00B47CC0" w:rsidRDefault="00B47CC0" w:rsidP="00B47CC0">
      <w:pPr>
        <w:spacing w:after="0"/>
      </w:pPr>
      <w:r>
        <w:t>Saisissez l’identifiant et le mot de passe de votre compte qui vous sont fournis par votre administrateur pour accéder au menu.</w:t>
      </w:r>
    </w:p>
    <w:p w14:paraId="17A3B401" w14:textId="5F34F6AF" w:rsidR="00B47CC0" w:rsidRDefault="00B47CC0" w:rsidP="00B47CC0">
      <w:pPr>
        <w:spacing w:after="0"/>
      </w:pPr>
      <w:r>
        <w:rPr>
          <w:noProof/>
        </w:rPr>
        <mc:AlternateContent>
          <mc:Choice Requires="wps">
            <w:drawing>
              <wp:anchor distT="0" distB="0" distL="114300" distR="114300" simplePos="0" relativeHeight="251694080" behindDoc="0" locked="0" layoutInCell="1" allowOverlap="1" wp14:anchorId="3FDA960B" wp14:editId="4C0B0E6B">
                <wp:simplePos x="0" y="0"/>
                <wp:positionH relativeFrom="column">
                  <wp:posOffset>3286125</wp:posOffset>
                </wp:positionH>
                <wp:positionV relativeFrom="paragraph">
                  <wp:posOffset>635</wp:posOffset>
                </wp:positionV>
                <wp:extent cx="3406140" cy="1870075"/>
                <wp:effectExtent l="0" t="0" r="22860" b="15875"/>
                <wp:wrapNone/>
                <wp:docPr id="285" name="Zone de texte 285"/>
                <wp:cNvGraphicFramePr/>
                <a:graphic xmlns:a="http://schemas.openxmlformats.org/drawingml/2006/main">
                  <a:graphicData uri="http://schemas.microsoft.com/office/word/2010/wordprocessingShape">
                    <wps:wsp>
                      <wps:cNvSpPr txBox="1"/>
                      <wps:spPr>
                        <a:xfrm>
                          <a:off x="0" y="0"/>
                          <a:ext cx="3406140" cy="1870075"/>
                        </a:xfrm>
                        <a:prstGeom prst="rect">
                          <a:avLst/>
                        </a:prstGeom>
                        <a:solidFill>
                          <a:schemeClr val="lt1"/>
                        </a:solidFill>
                        <a:ln w="6350">
                          <a:solidFill>
                            <a:prstClr val="black"/>
                          </a:solidFill>
                        </a:ln>
                      </wps:spPr>
                      <wps:txbx>
                        <w:txbxContent>
                          <w:p w14:paraId="04AB364A" w14:textId="77777777" w:rsidR="00B47CC0" w:rsidRDefault="00B47CC0" w:rsidP="00B47CC0">
                            <w:r>
                              <w:t>Le menu vous présente un ensemble de Widgets qui permettent d’accéder à des fonctions de supervision, de paramétrages ou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A960B" id="Zone de texte 285" o:spid="_x0000_s1045" type="#_x0000_t202" style="position:absolute;left:0;text-align:left;margin-left:258.75pt;margin-top:.05pt;width:268.2pt;height:14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nhVgIAALMEAAAOAAAAZHJzL2Uyb0RvYy54bWysVMlu2zAQvRfoPxC815K3xDUiB64DFwWC&#10;JEBSBOiNpihbKMVhSdpS+vV5pJcs7anohZqNjzNvZnRx2TWa7ZTzNZmC93s5Z8pIKmuzLvj3h+Wn&#10;CWc+CFMKTUYV/El5fjn7+OGitVM1oA3pUjkGEOOnrS34JgQ7zTIvN6oRvkdWGTgrco0IUN06K51o&#10;gd7obJDnZ1lLrrSOpPIe1qu9k88SflUpGW6ryqvAdMGRW0inS+cqntnsQkzXTthNLQ9piH/IohG1&#10;waMnqCsRBNu6+g+oppaOPFWhJ6nJqKpqqVINqKafv6vmfiOsSrWAHG9PNPn/BytvdneO1WXBB5Mx&#10;Z0Y0aNIPtIqVigXVBcWiAzS11k8RfW8RH7ov1KHdR7uHMVbfVa6JX9TF4AfhTyeSgcUkjMNRftYf&#10;wSXh60/O8/w84Wcv163z4auihkWh4A5dTOSK3bUPSAWhx5D4middl8ta66TEyVEL7dhOoOc6pCRx&#10;402UNqwt+NlwnCfgN74Ifbq/0kL+jGW+RYCmDYyRlH3xUQrdqktcDk+Mrah8AmGO9pPnrVzWwL8W&#10;PtwJh1EDEVifcIuj0oSk6CBxtiH3+2/2GI8JgJezFqNbcP9rK5ziTH8zmI3P/VHkNyRlND4fQHGv&#10;PavXHrNtFgSm+lhUK5MY44M+ipWj5hFbNo+vwiWMxNsFD0dxEfYLhS2Vaj5PQZhuK8K1ubcyQsfO&#10;RF4fukfh7KGvcbxu6DjkYvquvfvYeNPQfBuoqlPvI9F7Vg/8YzNSew5bHFfvtZ6iXv41s2cAAAD/&#10;/wMAUEsDBBQABgAIAAAAIQAPmEmz3AAAAAkBAAAPAAAAZHJzL2Rvd25yZXYueG1sTI/BTsMwEETv&#10;SPyDtUjcqNNCShLiVIAKF06Uqmc33toW8TqK3TT8Pc4Jjqs3mnlbbybXsRGHYD0JWC4yYEitV5a0&#10;gP3X210BLERJSnaeUMAPBtg011e1rJS/0CeOu6hZKqFQSQEmxr7iPLQGnQwL3yMldvKDkzGdg+Zq&#10;kJdU7jq+yrI1d9JSWjCyx1eD7ffu7ARsX3Sp20IOZlsoa8fpcPrQ70Lc3kzPT8AiTvEvDLN+Uocm&#10;OR39mVRgnYB8+Zin6AzYjLP8vgR2FLAqH9bAm5r//6D5BQAA//8DAFBLAQItABQABgAIAAAAIQC2&#10;gziS/gAAAOEBAAATAAAAAAAAAAAAAAAAAAAAAABbQ29udGVudF9UeXBlc10ueG1sUEsBAi0AFAAG&#10;AAgAAAAhADj9If/WAAAAlAEAAAsAAAAAAAAAAAAAAAAALwEAAF9yZWxzLy5yZWxzUEsBAi0AFAAG&#10;AAgAAAAhAEmsqeFWAgAAswQAAA4AAAAAAAAAAAAAAAAALgIAAGRycy9lMm9Eb2MueG1sUEsBAi0A&#10;FAAGAAgAAAAhAA+YSbPcAAAACQEAAA8AAAAAAAAAAAAAAAAAsAQAAGRycy9kb3ducmV2LnhtbFBL&#10;BQYAAAAABAAEAPMAAAC5BQAAAAA=&#10;" fillcolor="white [3201]" strokeweight=".5pt">
                <v:textbox>
                  <w:txbxContent>
                    <w:p w14:paraId="04AB364A" w14:textId="77777777" w:rsidR="00B47CC0" w:rsidRDefault="00B47CC0" w:rsidP="00B47CC0">
                      <w:r>
                        <w:t>Le menu vous présente un ensemble de Widgets qui permettent d’accéder à des fonctions de supervision, de paramétrages ou de maintenance.</w:t>
                      </w:r>
                    </w:p>
                  </w:txbxContent>
                </v:textbox>
              </v:shape>
            </w:pict>
          </mc:Fallback>
        </mc:AlternateContent>
      </w:r>
      <w:r>
        <w:rPr>
          <w:noProof/>
        </w:rPr>
        <w:drawing>
          <wp:inline distT="0" distB="0" distL="0" distR="0" wp14:anchorId="720DC422" wp14:editId="7A773F70">
            <wp:extent cx="3248025" cy="1866900"/>
            <wp:effectExtent l="0" t="0" r="952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8025" cy="1866900"/>
                    </a:xfrm>
                    <a:prstGeom prst="rect">
                      <a:avLst/>
                    </a:prstGeom>
                    <a:noFill/>
                    <a:ln>
                      <a:noFill/>
                    </a:ln>
                  </pic:spPr>
                </pic:pic>
              </a:graphicData>
            </a:graphic>
          </wp:inline>
        </w:drawing>
      </w:r>
    </w:p>
    <w:p w14:paraId="7E3D36A4" w14:textId="77777777" w:rsidR="00B47CC0" w:rsidRDefault="00B47CC0" w:rsidP="00B47CC0">
      <w:pPr>
        <w:spacing w:after="0"/>
      </w:pPr>
      <w:r>
        <w:br w:type="page"/>
      </w:r>
    </w:p>
    <w:p w14:paraId="0D663F32" w14:textId="19FF1AF1" w:rsidR="00B47CC0" w:rsidRDefault="00B47CC0" w:rsidP="00B47CC0">
      <w:pPr>
        <w:pStyle w:val="Titre2"/>
        <w:spacing w:after="0" w:line="240" w:lineRule="auto"/>
      </w:pPr>
      <w:bookmarkStart w:id="53" w:name="_Toc528412733"/>
      <w:bookmarkStart w:id="54" w:name="_Toc530377260"/>
      <w:r>
        <w:lastRenderedPageBreak/>
        <w:t>Identification d’un Mât (Carte, Géozone et candélabres).</w:t>
      </w:r>
      <w:bookmarkEnd w:id="53"/>
      <w:bookmarkEnd w:id="54"/>
    </w:p>
    <w:p w14:paraId="26932055" w14:textId="5460FD58" w:rsidR="00B47CC0" w:rsidRDefault="00B47CC0" w:rsidP="00B47CC0">
      <w:pPr>
        <w:spacing w:after="0"/>
      </w:pPr>
      <w:r>
        <w:t>Une fois loggé en tant qu’utilisateur différents menus apparaissent selon le niveau d’autorisations de votre compte.</w:t>
      </w:r>
    </w:p>
    <w:p w14:paraId="754C1512" w14:textId="55AEE730" w:rsidR="00B47CC0" w:rsidRDefault="00B47CC0" w:rsidP="00B47CC0">
      <w:pPr>
        <w:spacing w:after="0"/>
      </w:pPr>
      <w:r>
        <w:rPr>
          <w:noProof/>
        </w:rPr>
        <mc:AlternateContent>
          <mc:Choice Requires="wps">
            <w:drawing>
              <wp:anchor distT="0" distB="0" distL="114300" distR="114300" simplePos="0" relativeHeight="251692032" behindDoc="0" locked="0" layoutInCell="1" allowOverlap="1" wp14:anchorId="3FBB0B79" wp14:editId="2F75461B">
                <wp:simplePos x="0" y="0"/>
                <wp:positionH relativeFrom="column">
                  <wp:posOffset>1080135</wp:posOffset>
                </wp:positionH>
                <wp:positionV relativeFrom="paragraph">
                  <wp:posOffset>97790</wp:posOffset>
                </wp:positionV>
                <wp:extent cx="502920" cy="531495"/>
                <wp:effectExtent l="19050" t="19050" r="11430" b="20955"/>
                <wp:wrapNone/>
                <wp:docPr id="284" name="Rectangle : coins arrondis 284"/>
                <wp:cNvGraphicFramePr/>
                <a:graphic xmlns:a="http://schemas.openxmlformats.org/drawingml/2006/main">
                  <a:graphicData uri="http://schemas.microsoft.com/office/word/2010/wordprocessingShape">
                    <wps:wsp>
                      <wps:cNvSpPr/>
                      <wps:spPr>
                        <a:xfrm>
                          <a:off x="0" y="0"/>
                          <a:ext cx="502920" cy="53149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32543" id="Rectangle : coins arrondis 284" o:spid="_x0000_s1026" style="position:absolute;margin-left:85.05pt;margin-top:7.7pt;width:39.6pt;height:41.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FCngIAAHoFAAAOAAAAZHJzL2Uyb0RvYy54bWysVN1u2yAUvp+0d0Dcr7bTZEutOlXUKtOk&#10;qq3aTr0mGBI0zGFA4mRPs2fZk+2AHSfquptpvsDA+c7fxznn8mrXaLIVziswFS3OckqE4VArs6ro&#10;1+fFhyklPjBTMw1GVHQvPL2avX932dpSjGANuhaOoBHjy9ZWdB2CLbPM87VomD8DKwwKJbiGBTy6&#10;VVY71qL1RmejPP+YteBq64AL7/H2phPSWbIvpeDhXkovAtEVxdhCWl1al3HNZpesXDlm14r3YbB/&#10;iKJhyqDTwdQNC4xsnPrDVKO4Aw8ynHFoMpBScZFywGyK/FU2T2tmRcoFyfF2oMn/P7P8bvvgiKor&#10;OpqOKTGswUd6RNqYWWnx62dJOCjjCXMOTK08iTAkrbW+RN0n++D6k8dtZGAnXRP/mBvZJaL3A9Fi&#10;FwjHy0k+uhjhc3AUTc6L8cUk2syOytb58FlAQ+Kmog42po5RJY7Z9taHDn/ARYcGFkprvGelNqSt&#10;6Pm0yPOk4UGrOkqj0LvV8lo7smVYE4tFjl/v/QSGsWiDIcU8u8zSLuy16Bw8Com0YS6jzkMsWDGY&#10;rb8VvU1tEBlVJLoflIq3lHQ4KPXYqCZSEQ+KfT5/8zagk0cwYVBslAH3ltdjqLLDH7Luco1pL6He&#10;Y5U46NrHW75Q+C63zIcH5rBf8ClxBoR7XKQGpB76HSVrcD/euo94LGOUUtJi/1XUf98wJyjRXwwW&#10;+EUxHseGTYfx5FMsF3cqWZ5KzKa5BnzOAqeN5Wkb8UEfttJB84KjYh69oogZjr4ryoM7HK5DNxdw&#10;2HAxnycYNqll4dY8WR6NR1ZjyT3vXpizfXEGrOo7OPQqK1+VZ4eNmgbmmwBSpdo98trzjQ2eWqAf&#10;RnGCnJ4T6jgyZ78BAAD//wMAUEsDBBQABgAIAAAAIQC2y7/B4AAAAAkBAAAPAAAAZHJzL2Rvd25y&#10;ZXYueG1sTI/RTsMwDEXfkfiHyEi8saSjQFuaTgwJCTQ0xNgHZI1pqzVO1WRb4esxT/DmKx9dH5eL&#10;yfXiiGPoPGlIZgoEUu1tR42G7cfTVQYiREPW9J5QwxcGWFTnZ6UprD/ROx43sRFcQqEwGtoYh0LK&#10;ULfoTJj5AYl3n350JnIcG2lHc+Jy18u5UrfSmY74QmsGfGyx3m8OTsP+Zfm8TuvMTWr5Frbfq6xe&#10;q1etLy+mh3sQEaf4B8OvPqtDxU47fyAbRM/5TiWM8nCTgmBgnubXIHYa8jwBWZXy/wfVDwAAAP//&#10;AwBQSwECLQAUAAYACAAAACEAtoM4kv4AAADhAQAAEwAAAAAAAAAAAAAAAAAAAAAAW0NvbnRlbnRf&#10;VHlwZXNdLnhtbFBLAQItABQABgAIAAAAIQA4/SH/1gAAAJQBAAALAAAAAAAAAAAAAAAAAC8BAABf&#10;cmVscy8ucmVsc1BLAQItABQABgAIAAAAIQDsvyFCngIAAHoFAAAOAAAAAAAAAAAAAAAAAC4CAABk&#10;cnMvZTJvRG9jLnhtbFBLAQItABQABgAIAAAAIQC2y7/B4AAAAAkBAAAPAAAAAAAAAAAAAAAAAPgE&#10;AABkcnMvZG93bnJldi54bWxQSwUGAAAAAAQABADzAAAABQYAAAAA&#10;" filled="f" strokecolor="red" strokeweight="3pt"/>
            </w:pict>
          </mc:Fallback>
        </mc:AlternateContent>
      </w:r>
      <w:r>
        <w:rPr>
          <w:noProof/>
        </w:rPr>
        <mc:AlternateContent>
          <mc:Choice Requires="wps">
            <w:drawing>
              <wp:anchor distT="0" distB="0" distL="114300" distR="114300" simplePos="0" relativeHeight="251716608" behindDoc="0" locked="0" layoutInCell="1" allowOverlap="1" wp14:anchorId="05B3F4E1" wp14:editId="3C8E057C">
                <wp:simplePos x="0" y="0"/>
                <wp:positionH relativeFrom="column">
                  <wp:posOffset>2154555</wp:posOffset>
                </wp:positionH>
                <wp:positionV relativeFrom="paragraph">
                  <wp:posOffset>502920</wp:posOffset>
                </wp:positionV>
                <wp:extent cx="537210" cy="588645"/>
                <wp:effectExtent l="19050" t="19050" r="15240" b="20955"/>
                <wp:wrapNone/>
                <wp:docPr id="283" name="Rectangle : coins arrondis 283"/>
                <wp:cNvGraphicFramePr/>
                <a:graphic xmlns:a="http://schemas.openxmlformats.org/drawingml/2006/main">
                  <a:graphicData uri="http://schemas.microsoft.com/office/word/2010/wordprocessingShape">
                    <wps:wsp>
                      <wps:cNvSpPr/>
                      <wps:spPr>
                        <a:xfrm>
                          <a:off x="0" y="0"/>
                          <a:ext cx="537210" cy="58864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0F46E" id="Rectangle : coins arrondis 283" o:spid="_x0000_s1026" style="position:absolute;margin-left:169.65pt;margin-top:39.6pt;width:42.3pt;height:46.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D3ngIAAHoFAAAOAAAAZHJzL2Uyb0RvYy54bWysVN1u2yAUvp+0d0Dcr7bTpM2sOlXUKtOk&#10;qqvaTr0mGBI0zGFA4mRPs2fZk+2AHSfquptpvsDA+c7fxznn6nrXaLIVziswFS3OckqE4VArs6ro&#10;1+fFhyklPjBTMw1GVHQvPL2evX931dpSjGANuhaOoBHjy9ZWdB2CLbPM87VomD8DKwwKJbiGBTy6&#10;VVY71qL1RmejPL/IWnC1dcCF93h72wnpLNmXUvDwRUovAtEVxdhCWl1al3HNZlesXDlm14r3YbB/&#10;iKJhyqDTwdQtC4xsnPrDVKO4Aw8ynHFoMpBScZFywGyK/FU2T2tmRcoFyfF2oMn/P7P8fvvgiKor&#10;OpqeU2JYg4/0iLQxs9Li18+ScFDGE+YcmFp5EmFIWmt9ibpP9sH1J4/byMBOuib+MTeyS0TvB6LF&#10;LhCOl5Pzy1GBz8FRNJlOL8aTaDM7KlvnwycBDYmbijrYmDpGlThm2zsfOvwBFx0aWCit8Z6V2pC2&#10;oufTIs+Thget6iiNQu9WyxvtyJZhTSwWOX699xMYxqINhhTz7DJLu7DXonPwKCTShrmMOg+xYMVg&#10;tv5W9Da1QWRUkeh+UCreUtLhoNRjo5pIRTwo9vn8zduATh7BhEGxUQbcW16PocoOf8i6yzWmvYR6&#10;j1XioGsfb/lC4bvcMR8emMN+wafEGRC+4CI1IPXQ7yhZg/vx1n3EYxmjlJIW+6+i/vuGOUGJ/myw&#10;wD8W43Fs2HQYTy5HeHCnkuWpxGyaG8DnLHDaWJ62ER/0YSsdNC84KubRK4qY4ei7ojy4w+EmdHMB&#10;hw0X83mCYZNaFu7Mk+XReGQ1ltzz7oU52xdnwKq+h0OvsvJVeXbYqGlgvgkgVardI68939jgqQX6&#10;YRQnyOk5oY4jc/YbAAD//wMAUEsDBBQABgAIAAAAIQDkGM7N4QAAAAoBAAAPAAAAZHJzL2Rvd25y&#10;ZXYueG1sTI/RSsNAEEXfBf9hGcE3u9uk2CRmU6wgKErF2g/YbsYkNDsbsts2+vWOT/o43MO9Z8rV&#10;5HpxwjF0njTMZwoEkvV1R42G3cfjTQYiREO16T2hhi8MsKouL0pT1P5M73jaxkZwCYXCaGhjHAop&#10;g23RmTDzAxJnn350JvI5NrIezZnLXS8TpW6lMx3xQmsGfGjRHrZHp+HwvH7aLGzmJrV+C7vvl8xu&#10;1KvW11fT/R2IiFP8g+FXn9WhYqe9P1IdRK8hTfOUUQ3LPAHBwCJJcxB7JpfzHGRVyv8vVD8AAAD/&#10;/wMAUEsBAi0AFAAGAAgAAAAhALaDOJL+AAAA4QEAABMAAAAAAAAAAAAAAAAAAAAAAFtDb250ZW50&#10;X1R5cGVzXS54bWxQSwECLQAUAAYACAAAACEAOP0h/9YAAACUAQAACwAAAAAAAAAAAAAAAAAvAQAA&#10;X3JlbHMvLnJlbHNQSwECLQAUAAYACAAAACEAHMhA954CAAB6BQAADgAAAAAAAAAAAAAAAAAuAgAA&#10;ZHJzL2Uyb0RvYy54bWxQSwECLQAUAAYACAAAACEA5BjOzeEAAAAKAQAADwAAAAAAAAAAAAAAAAD4&#10;BAAAZHJzL2Rvd25yZXYueG1sUEsFBgAAAAAEAAQA8wAAAAYGAAAAAA==&#10;" filled="f" strokecolor="red" strokeweight="3pt"/>
            </w:pict>
          </mc:Fallback>
        </mc:AlternateContent>
      </w:r>
      <w:r>
        <w:rPr>
          <w:noProof/>
        </w:rPr>
        <w:drawing>
          <wp:inline distT="0" distB="0" distL="0" distR="0" wp14:anchorId="152A3CD2" wp14:editId="741525D8">
            <wp:extent cx="3781425" cy="2181225"/>
            <wp:effectExtent l="0" t="0" r="9525" b="952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1425" cy="2181225"/>
                    </a:xfrm>
                    <a:prstGeom prst="rect">
                      <a:avLst/>
                    </a:prstGeom>
                    <a:noFill/>
                    <a:ln>
                      <a:noFill/>
                    </a:ln>
                  </pic:spPr>
                </pic:pic>
              </a:graphicData>
            </a:graphic>
          </wp:inline>
        </w:drawing>
      </w:r>
    </w:p>
    <w:p w14:paraId="02D15C96" w14:textId="77777777" w:rsidR="00B47CC0" w:rsidRDefault="00B47CC0" w:rsidP="00B47CC0">
      <w:pPr>
        <w:spacing w:after="0"/>
      </w:pPr>
      <w:r>
        <w:t xml:space="preserve">L’onglet équipements vous permet de voir les géozones (zones géographiques) auxquelles vous avez accès. </w:t>
      </w:r>
    </w:p>
    <w:p w14:paraId="34D9A283" w14:textId="5C5C5002" w:rsidR="00B47CC0" w:rsidRDefault="00B47CC0" w:rsidP="00B47CC0">
      <w:pPr>
        <w:spacing w:after="0"/>
      </w:pPr>
      <w:r>
        <w:rPr>
          <w:noProof/>
        </w:rPr>
        <mc:AlternateContent>
          <mc:Choice Requires="wpg">
            <w:drawing>
              <wp:anchor distT="0" distB="0" distL="114300" distR="114300" simplePos="0" relativeHeight="251691008" behindDoc="0" locked="0" layoutInCell="1" allowOverlap="1" wp14:anchorId="63C61FFF" wp14:editId="46203349">
                <wp:simplePos x="0" y="0"/>
                <wp:positionH relativeFrom="column">
                  <wp:posOffset>1905</wp:posOffset>
                </wp:positionH>
                <wp:positionV relativeFrom="paragraph">
                  <wp:posOffset>450215</wp:posOffset>
                </wp:positionV>
                <wp:extent cx="6946900" cy="2675255"/>
                <wp:effectExtent l="0" t="0" r="6350" b="0"/>
                <wp:wrapNone/>
                <wp:docPr id="215" name="Groupe 215"/>
                <wp:cNvGraphicFramePr/>
                <a:graphic xmlns:a="http://schemas.openxmlformats.org/drawingml/2006/main">
                  <a:graphicData uri="http://schemas.microsoft.com/office/word/2010/wordprocessingGroup">
                    <wpg:wgp>
                      <wpg:cNvGrpSpPr/>
                      <wpg:grpSpPr>
                        <a:xfrm>
                          <a:off x="0" y="0"/>
                          <a:ext cx="6946900" cy="2675255"/>
                          <a:chOff x="0" y="0"/>
                          <a:chExt cx="6946985" cy="2675255"/>
                        </a:xfrm>
                      </wpg:grpSpPr>
                      <pic:pic xmlns:pic="http://schemas.openxmlformats.org/drawingml/2006/picture">
                        <pic:nvPicPr>
                          <pic:cNvPr id="315" name="Image 31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6821"/>
                            <a:ext cx="755650" cy="773430"/>
                          </a:xfrm>
                          <a:prstGeom prst="rect">
                            <a:avLst/>
                          </a:prstGeom>
                        </pic:spPr>
                      </pic:pic>
                      <pic:pic xmlns:pic="http://schemas.openxmlformats.org/drawingml/2006/picture">
                        <pic:nvPicPr>
                          <pic:cNvPr id="316" name="Image 3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251930" y="36821"/>
                            <a:ext cx="1631950" cy="2534285"/>
                          </a:xfrm>
                          <a:prstGeom prst="rect">
                            <a:avLst/>
                          </a:prstGeom>
                        </pic:spPr>
                      </pic:pic>
                      <wps:wsp>
                        <wps:cNvPr id="317" name="Flèche vers la droite 152"/>
                        <wps:cNvSpPr/>
                        <wps:spPr>
                          <a:xfrm>
                            <a:off x="828483"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8" name="Image 31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4559726" y="0"/>
                            <a:ext cx="1053465" cy="2675255"/>
                          </a:xfrm>
                          <a:prstGeom prst="rect">
                            <a:avLst/>
                          </a:prstGeom>
                        </pic:spPr>
                      </pic:pic>
                      <pic:pic xmlns:pic="http://schemas.openxmlformats.org/drawingml/2006/picture">
                        <pic:nvPicPr>
                          <pic:cNvPr id="319" name="Image 31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283248" y="61369"/>
                            <a:ext cx="744855" cy="751840"/>
                          </a:xfrm>
                          <a:prstGeom prst="rect">
                            <a:avLst/>
                          </a:prstGeom>
                        </pic:spPr>
                      </pic:pic>
                      <wps:wsp>
                        <wps:cNvPr id="320" name="Flèche vers la droite 157"/>
                        <wps:cNvSpPr/>
                        <wps:spPr>
                          <a:xfrm>
                            <a:off x="4105594"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Zone de texte 158"/>
                        <wps:cNvSpPr txBox="1"/>
                        <wps:spPr>
                          <a:xfrm>
                            <a:off x="104327" y="1043275"/>
                            <a:ext cx="724156" cy="589143"/>
                          </a:xfrm>
                          <a:prstGeom prst="rect">
                            <a:avLst/>
                          </a:prstGeom>
                          <a:solidFill>
                            <a:schemeClr val="lt1"/>
                          </a:solidFill>
                          <a:ln w="6350">
                            <a:noFill/>
                          </a:ln>
                        </wps:spPr>
                        <wps:txbx>
                          <w:txbxContent>
                            <w:p w14:paraId="374E5A33" w14:textId="77777777" w:rsidR="00B47CC0" w:rsidRDefault="00B47CC0" w:rsidP="00B47CC0">
                              <w:r>
                                <w:t>Accès a plusieurs zones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2" name="Connecteur droit avec flèche 322"/>
                        <wps:cNvCnPr/>
                        <wps:spPr>
                          <a:xfrm flipV="1">
                            <a:off x="754840" y="963495"/>
                            <a:ext cx="796989" cy="2700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3" name="Connecteur droit avec flèche 323"/>
                        <wps:cNvCnPr/>
                        <wps:spPr>
                          <a:xfrm flipV="1">
                            <a:off x="754840" y="1129192"/>
                            <a:ext cx="859168" cy="2269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4" name="Connecteur droit avec flèche 324"/>
                        <wps:cNvCnPr/>
                        <wps:spPr>
                          <a:xfrm flipV="1">
                            <a:off x="797799" y="1264204"/>
                            <a:ext cx="902126" cy="1655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5" name="Connecteur droit avec flèche 325"/>
                        <wps:cNvCnPr/>
                        <wps:spPr>
                          <a:xfrm flipV="1">
                            <a:off x="4025815" y="153423"/>
                            <a:ext cx="662786" cy="9265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6" name="Zone de texte 179"/>
                        <wps:cNvSpPr txBox="1"/>
                        <wps:spPr>
                          <a:xfrm>
                            <a:off x="3455082" y="1043275"/>
                            <a:ext cx="724156" cy="589143"/>
                          </a:xfrm>
                          <a:prstGeom prst="rect">
                            <a:avLst/>
                          </a:prstGeom>
                          <a:solidFill>
                            <a:schemeClr val="lt1"/>
                          </a:solidFill>
                          <a:ln w="6350">
                            <a:noFill/>
                          </a:ln>
                        </wps:spPr>
                        <wps:txbx>
                          <w:txbxContent>
                            <w:p w14:paraId="53E71B89" w14:textId="77777777" w:rsidR="00B47CC0" w:rsidRDefault="00B47CC0" w:rsidP="00B47CC0">
                              <w:r>
                                <w:t>Accès à une zone unique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7" name="Zone de texte 180"/>
                        <wps:cNvSpPr txBox="1"/>
                        <wps:spPr>
                          <a:xfrm>
                            <a:off x="5958942" y="583006"/>
                            <a:ext cx="988043" cy="288435"/>
                          </a:xfrm>
                          <a:prstGeom prst="rect">
                            <a:avLst/>
                          </a:prstGeom>
                          <a:solidFill>
                            <a:schemeClr val="lt1"/>
                          </a:solidFill>
                          <a:ln w="6350">
                            <a:noFill/>
                          </a:ln>
                        </wps:spPr>
                        <wps:txbx>
                          <w:txbxContent>
                            <w:p w14:paraId="64183BC5" w14:textId="77777777" w:rsidR="00B47CC0" w:rsidRDefault="00B47CC0" w:rsidP="00B47CC0">
                              <w:r>
                                <w:t>Avec 3 mats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8" name="Connecteur droit avec flèche 328"/>
                        <wps:cNvCnPr/>
                        <wps:spPr>
                          <a:xfrm flipH="1">
                            <a:off x="5081364" y="693471"/>
                            <a:ext cx="877578" cy="11170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9" name="Connecteur droit avec flèche 329"/>
                        <wps:cNvCnPr/>
                        <wps:spPr>
                          <a:xfrm flipH="1">
                            <a:off x="5081364" y="699608"/>
                            <a:ext cx="877578" cy="564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0" name="Connecteur droit avec flèche 330"/>
                        <wps:cNvCnPr/>
                        <wps:spPr>
                          <a:xfrm flipH="1">
                            <a:off x="5148870" y="699608"/>
                            <a:ext cx="80961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3C61FFF" id="Groupe 215" o:spid="_x0000_s1046" style="position:absolute;left:0;text-align:left;margin-left:.15pt;margin-top:35.45pt;width:547pt;height:210.65pt;z-index:251691008" coordsize="69469,26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riKmAcAAOMwAAAOAAAAZHJzL2Uyb0RvYy54bWzsW+1u20YW/V9g34Hg&#10;f0fk8FuIU7hKnAYIukbTbYH+G1MjiQjJ4Q5Hltxi36fv0Rfbc2eGkizLH/Gi2TpRANv8mBnO3Dn3&#10;3nMPmZffrpvauxKqr2R76ocvAt8TbSmnVTs/9f/10/lJ7nu95u2U17IVp/616P1vX/3jm5erbiyY&#10;XMh6KpSHQdp+vOpO/YXW3Xg06suFaHj/Qnaixc2ZVA3XOFXz0VTxFUZv6hELgnS0kmraKVmKvsfV&#10;1/am/8qMP5uJUv9zNuuF9upTH3PT5rcyvy/p9+jVSz6eK94tqtJNgz9hFg2vWjx0M9Rrrrm3VNWt&#10;oZqqVLKXM/2ilM1IzmZVKcwasJow2FvNWyWXnVnLfLyadxszwbR7dnrysOUPVxfKq6anPgsT32t5&#10;g00yzxUeXYF9Vt18jGZvVfehu1Duwtye0ZLXM9XQXyzGWxvLXm8sK9baK3ExLeK0CLABJe6xNEtY&#10;Ysbm43KBDbrVr1y82e2ZY2p7PUfDg0c0v810uqoc48eZCke3TPUwpNBLL5Xw3SDNo8ZouPq47E6w&#10;qx3X1WVVV/raIBT7R5Nqry6q8kLZk63Vo63V3zV8Ljy6ABtTF2pl+3Ba03tZfuy9Vk4WvJ2Ls74D&#10;uOFy1Hp0s7k5vfHAy7rqzqu6pn2iY7c0OMIekA5Yx4L0tSyXjWi19TolaqxStv2i6nrfU2PRXAqA&#10;SL2bhsYPsPHve02PIwgYT/id5WdBULDvTiZJMDmJg+zNyVkRZydZ8CaLgzgPJ+HkP9Q7jMfLXmC9&#10;vH7dVW6uuHprtgdh7wKEdSjjmN4VN+5PljITGv6aKeISmYTm2msldLmgwxms9SMsbPtsbhjTbq1J&#10;du/hFdTjoB9Eac7MFllDkC9kSZImzhWyLIojE4U2eMZeq16/FbLx6AA2xSyMTfkV5mvnMzRxW2+n&#10;YOaGGVn04OAZeUE6xJ7BC9Ln7QUMAQt5TyOadqpq7QYenSJkSVgA8B7SwAHXCNMoLAbfYEkUM0R+&#10;i/jBuwbkP905Vh2oRj+EQJw9LqwQ0TiUpD8seCfgnzTsblzPBkSf13/+ATpjWJJXc2+qZKWFFyaM&#10;lua6bVJrf1c8yVke55GxHGMIowX13kaVKGVBBrJl0mQUscCMfk9UqeYLfaaUXN0dW/i4br0VckwR&#10;YFNMgJR1NR0SSa/ml5Na2eh6fh7gn9usftsMM6hbhClapw1T5khf14IGrNsfxQz8A3GR2ScQ8xOb&#10;YacfbYJzLamLjcyuk802hi5uO9V66OTaGkMZNrh5mlvPXU8TQ2vzRNnqTcemaqW6f6oz235YtV0r&#10;LftSTq9Bt5REWIcT9F15XiHGv+e9vuAKxBMXQaZxdyHVb763AjE99ft/LznRkfpdC6wWYRyjmTYn&#10;cZIxnKjdO5e7d9plM5FIfqF5mjmk9roeDmdKNr8A2mf0VNzibYlnn/qlVsPJRFvCDBZeirMz08zy&#10;nPfthw7syG4CeeZP61+46pxvasS7H+TgH3y8l79sW7JvK8+WWs4qk9y2dnL2g68+x4wGX7Rsesho&#10;OTnHTaL2nHhdZDB/TGFxkhQZA1+5XeWEAVJWek+t8nVyu2LfE0zqer6eEB89wVTsEcsjFiPOwRPS&#10;MEr3GEkWxzmqfMNIsiTMkbWeJ5WjDGtD+Z1ULqOlUeYCA3yYysUIFEkRH7nckct9jVyO/OSvL8Ag&#10;uziv/RXKszcVHvFRqrsMEdtxVk+vv5MoQEzRQNdtnXJL0QmDOGIo6xDu7KGTMDGsETkzFocJiAGV&#10;YEkOnh79LwEPatS2isLJzUplW+LcaGXrtTRy5VorqVazUfdAFabXl2uj/UbxEL+eUYWi/071yWfC&#10;NGQlm4kmsm2hC4qlsnqCx69E6c2c1BCxXW1h0jrZ/iay0brqfh6qN6feZ0lMiZowXqRRXOxDvEiL&#10;HHzOqAxZEDADnLtVBuimnIQGN12pbKm4VwmS2El1IEGUjzWv6jft1NPXHdQzrSrI3bVwrnQAxf0B&#10;LeGgLMDLEgL2IA0Y5cFU90bpdXrCQVngZsdP1BRudn6CrqDXw5Qf0BXIzx0OLRn5DEEWgtTjAGli&#10;oQu6TwRkGLIiLAyyt7pXnhRhOuheLMXJ/UH3iEj/y0YkaPXjELnJeeDsn4TIIssKxECiASyNWWAG&#10;2iKyCBiu2xgZpkkSm+LgGCOtyvuIAPulxUjUwI9DpEm2T4iRccCSnF4kEyTprYkJtltEpinLcofI&#10;gqXJMWuDOm0E/a8QkcCCReReaZQZCcchkHSMx5ZGEVTRIAc7JQSaMmmfOD7f2mjDXI61EQimlbA/&#10;6d2N46TuawSc/SUvXKkyPwjq3OiOTwB1UqCKjy2okzzC12ZELbdhtchzQN0VQ3keRwbzdyf6+z/k&#10;+Kz1/qY8PGL6b43pzUvEh+r9XU3rPjL7/V69j6gN5d5K0WkRxZmpNbcYz7MsGT4rCMMwC9Ijm/26&#10;ucPmbd5DkNzlEk+HZJEGBtuHIZmkcRY/EHaPFf+XXfHT52SPqq/sh5aOCHwSIsM4zzOriqbFAUQG&#10;RRqCJ5Aqii9yQoP8u3nAEZD/L0Cab8XxJb3J+e6rf/pUf/ccx7v/N+HVf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JNuAw7gAAAACAEA&#10;AA8AAABkcnMvZG93bnJldi54bWxMj81qwzAQhO+FvoPYQm+NZCf9sWs5hND2FAJNCqW3jb2xTayV&#10;sRTbefsqp/Y4O8PMt9lyMq0YqHeNZQ3RTIEgLmzZcKXha//+8ALCeeQSW8uk4UIOlvntTYZpaUf+&#10;pGHnKxFK2KWoofa+S6V0RU0G3cx2xME72t6gD7KvZNnjGMpNK2OlnqTBhsNCjR2taypOu7PR8DHi&#10;uJpHb8PmdFxffvaP2+9NRFrf302rVxCeJv8Xhit+QIc8MB3smUsnWg3zkNPwrBIQV1cli3A5aFgk&#10;cQwyz+T/B/JfAAAA//8DAFBLAwQKAAAAAAAAACEAUYoVvPUnAAD1JwAAFAAAAGRycy9tZWRpYS9p&#10;bWFnZTQucG5niVBORw0KGgoAAAANSUhEUgAAAIoAAACLCAYAAAC+2wHBAAAKqWlDQ1BJQ0MgUHJv&#10;ZmlsZQAASImVlgdUU1kax+976Y2SQKQTehOkCAQQCJ3Qe7MREgihxBAIKjZUxBEYUUREwIaMgCg4&#10;FkAGFbFgYRAsYJ8gg4g6DhZsqOxDljCze3b37P+cm/c7X7773e++d+85fwDItzkiURqsAEC6MEsc&#10;5uPOiImNY+CeAAiggTzAA30ON1PkFhISABDNPP+u9/1INqJb5lO1/v3//ypFXmImFwAoBOEEXiY3&#10;HeGTyGjnisRZAKBESFxveZZoiksRVhIjDSJcN8X8aW6f4oRp7v2eExHmgfDvAODJHI6YDwBpDIkz&#10;srl8pA4Z2S2wFPIEQoRZCLtwkzk8hHMRnpuevmyKjyBsnPCXOvy/1UyQ1eRw+DKe3st34T0FmaI0&#10;zsr/83X8b6WnSWbW0EMGOVnsGza13tR7S13mL2NhQlDwDAt40z1NcbLEN3KGuZkecTPM43j6y+am&#10;BQXMcJLAmy2rk8WOmGHxsjBZ/cRMr/AZ5ohn15KkRrrJ1k1ky2rmJEdEz3C2ICpohjNTw/1nczxk&#10;cbEkTNZzkthbtsf0zL/sS8CW5XM5s/1kJUf4zvYZI+uBl+jpJYsLI2X5oix3WX1RWogsPzHNRxbP&#10;zA6Xzc1CDtvs3BDZ+0nh+IXMMBCAQMAB3KzEFVlTDXssE60UC/jJWQw35MYkMthCrsVchrWlFROA&#10;qfs3/Xnf0r/fK4h+bTaW0QGAQwES5M/GOMg5OP0UANr72ZjeG+RobAPgTC9XIs6ejqGnfjCAiNxr&#10;JaAKtJDzYwzMgTWwA06ABbyAHwgGESAWLAFckAzSgRgsB6vBepAPCsE2sBNUgH3gIKgDR8Fx0ALa&#10;wXlwGVwHveAOeACkYBi8AGPgPZiAIAgHUSAapAppQwaQGWQNMSEXyAsKgMKgWCge4kNCSAKthjZC&#10;hVAJVAEdgOqhn6HT0HnoKtQH3YMGoVHoDfQZRsFkWAnWhA3heTATdoP94Qh4McyHM+AcOA/eCpfD&#10;1fARuBk+D1+H78BS+AU8jgIoEoqO0kGZo5goD1QwKg6VhBKj1qIKUGWoalQjqg3VhbqFkqJeoj6h&#10;sWgamoE2RzuhfdGRaC46A70WXYSuQNehm9EX0bfQg+gx9DcMBaOBMcM4YtiYGAwfsxyTjynDHMKc&#10;wlzC3MEMY95jsVg61ghrj/XFxmJTsKuwRdg92CZsB7YPO4Qdx+FwqjgznDMuGMfBZeHycbtxR3Dn&#10;cDdxw7iPeBJeG2+N98bH4YX4Dfgy/GH8WfxN/Ah+gqBAMCA4EoIJPMJKQjGhhtBGuEEYJkwQFYlG&#10;RGdiBDGFuJ5YTmwkXiI+JL4lkUi6JAdSKElAyiWVk46RrpAGSZ/IVLIp2YO8iCwhbyXXkjvI98hv&#10;KRSKIYVFiaNkUbZS6ikXKI8pH+VochZybDme3Dq5SrlmuZtyr+QJ8gbybvJL5HPky+RPyN+Qf6lA&#10;UDBU8FDgKKxVqFQ4rTCgMK5IU7RSDFZMVyxSPKx4VfEZFUc1pHpRedQ86kHqBeoQDUXTo3nQuLSN&#10;tBraJdqwElbJSImtlKJUqHRUqUdpTJmqPF85SnmFcqXyGWUpHUU3pLPpafRi+nF6P/3zHM05bnMS&#10;52yZ0zjn5pwPKuoqLJVElQKVJpU7Kp9VGapeqqmq21VbVB+podVM1ULVlqvtVbuk9lJdSd1Jnate&#10;oH5c/b4GrGGqEaaxSuOgRrfGuKaWpo+mSHO35gXNl1p0LZZWilap1lmtUW2atou2QLtU+5z2c4Yy&#10;w42RxihnXGSM6Wjo+OpIdA7o9OhM6BrpRupu0G3SfaRH1GPqJemV6nXqjelr6wfqr9Zv0L9vQDBg&#10;GiQb7DLoMvhgaGQYbbjZsMXwmZGKEdsox6jB6KExxdjVOMO42vi2CdaEaZJqssek1xQ2tTVNNq00&#10;vWEGm9mZCcz2mPXNxcx1mCucWz13wJxs7maebd5gPmhBtwiw2GDRYvFqnv68uHnb53XN+2Zpa5lm&#10;WWP5wIpq5We1warN6o21qTXXutL6tg3FxttmnU2rzev5ZvMT5++df9eWZhtou9m20/arnb2d2K7R&#10;btRe3z7evsp+gKnEDGEWMa84YBzcHdY5tDt8crRzzHI87vink7lTqtNhp2cLjBYkLqhZMOSs68xx&#10;PuAsdWG4xLvsd5G66rhyXKtdn7D0WDzWIdaIm4lbitsRt1fulu5i91PuHzwcPdZ4dHiiPH08Czx7&#10;vKhekV4VXo+9db353g3eYz62Pqt8Onwxvv6+230H2JpsLruePeZn77fG76I/2T/cv8L/SYBpgDig&#10;LRAO9AvcEfgwyCBIGNQSDILZwTuCH4UYhWSE/BKKDQ0JrQx9GmYVtjqsK5wWvjT8cPj7CPeI4ogH&#10;kcaRksjOKPmoRVH1UR+iPaNLoqUx82LWxFyPVYsVxLbG4eKi4g7FjS/0Wrhz4fAi20X5i/oXGy1e&#10;sfjqErUlaUvOLJVfyll6Ih4THx1/OP4LJ5hTzRlPYCdUJYxxPbi7uC94LF4pbzTRObEkcSTJOakk&#10;6Rnfmb+DP5rsmlyW/FLgIagQvE7xTdmX8iE1OLU2dTItOq0pHZ8en35aSBWmCi8u01q2YlmfyEyU&#10;L5JmOGbszBgT+4sPZUKZizNbs5QQo9MtMZZskgxmu2RXZn9cHrX8xArFFcIV3StNV25ZOZLjnfPT&#10;KvQq7qrO1Tqr168eXOO25sBaaG3C2s51euvy1g3n+uTWrSeuT13/6wbLDSUb3m2M3tiWp5mXmze0&#10;yWdTQ75cvjh/YLPT5n0/oH8Q/NCzxWbL7i3fCngF1wotC8sKvxRxi679aPVj+Y+TW5O29hTbFe/d&#10;ht0m3Na/3XV7XYliSU7J0I7AHc2ljNKC0nc7l+68Wja/bN8u4i7JLml5QHnrbv3d23Z/qUiuuFPp&#10;XtlUpVG1perDHt6em3tZexv3ae4r3Pd5v2D/3QM+B5qrDavLDmIPZh98WhNV0/UT86f6Q2qHCg99&#10;rRXWSuvC6i7W29fXH9Y4XNwAN0gaRo8sOtJ71PNoa6N544EmelPhMXBMcuz5z/E/9x/3P955gnmi&#10;8aTByapTtFMFzVDzyuaxluQWaWtsa99pv9OdbU5tp36x+KW2Xae98ozymeKzxLN5ZyfP5Zwb7xB1&#10;vDzPPz/UubTzwYWYC7cvhl7sueR/6cpl78sXuty6zl1xvtJ+1fHq6WvMay3X7a43d9t2n/rV9tdT&#10;PXY9zTfsb7T2OvS29S3oO3vT9eb5W563Lt9m375+J+hOX39k/92BRQPSu7y7z+6l3Xt9P/v+xIPc&#10;h5iHBY8UHpU91nhc/ZvJb01SO+mZQc/B7ifhTx4McYde/J75+5fhvKeUp2Uj2iP1z6yftY96j/Y+&#10;X/h8+IXoxcTL/D8U/6h6Zfzq5J+sP7vHYsaGX4tfT74peqv6tvbd/Hed4yHjj9+nv5/4UPBR9WPd&#10;J+anrs/Rn0cmln/BfSn/avK17Zv/t4eT6ZOTIo6Y890KoJABJyUB8KYWAEos4h0Q30xcOO2Pvwua&#10;9vTfCfwnnvbQ32UHQC0LgMhcAAIQj7IXGQYIk5HnlA2KYAHYxkY2/qnMJBvr6VpkxDViPk5OvtUE&#10;ANcGwFfx5OTEnsnJrzVIs/cA6MiY9uVTwiL+fT91irq1xDrgX/QP5tcGJ58qAVQ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EzODwvZXhpZjpQ&#10;aXhlbFhEaW1lbnNpb24+CiAgICAgICAgIDxleGlmOlBpeGVsWURpbWVuc2lvbj4xMzk8L2V4aWY6&#10;UGl4ZWxZRGltZW5zaW9uPgogICAgICA8L3JkZjpEZXNjcmlwdGlvbj4KICAgPC9yZGY6UkRGPgo8&#10;L3g6eG1wbWV0YT4KZVMbhQAAG15JREFUeAHtXQl4FUW2PtlIIllIIIGEfQfDEiGgTwkawCcwEmbg&#10;U2FERFwYZOaJgoP4HAdmBAdH34fKIoI4IMgyH4obmzAOIIGBsEQSgbBJImFJQggkJCE39Dt/9a1O&#10;39s3NwkkmL7pytfp6qpTp845dW7VqVPV1V7Hjh1TyAqWBCqRgHcl+Va2JQEhAUtRLEWokgQsRamS&#10;mCwgX0VxNFG8vLxMIxVn2muLcDPJpLZk4KtHnLA3V/9oxeu5BP59dxNNAg6KgtQfhnQiM/yCbrY3&#10;ua28cWet8F91ghdxj14HOvXuG445kG1QlNsqSAdSqvdgCjpFm9eBVq+eaF1C+5pC4C5JtxJvpwSs&#10;Wc/tlLaJ6/rFhx5T2BombuDKSHcnf32eYXpcGWIrv35KwDD06LWoforE4tqVBAxDD4DMoCxmoNGV&#10;wM2aZlAUaxZk1qasXbqt6XHtytdjsBtsFI/hzGKkRiVgUBRr6KlR+XoMMsP02DISPaZta5QRQ49S&#10;o9gtZB4jAWvW4zFNWbuMWD1K7crXY7BbiuIxTVm7jFiKUrvy9RjslqJ4TFPWLiOWotSufD0Gu6Uo&#10;HtOUtcuINT2uXfl6DHarR/GYpqxdRixFqV35egx2S1E8pilrlxFLUWpXvh6D3WDMegxntcBISUkJ&#10;paWl0aZNm2jDhg10/vx5Ki0tpRYtWtB9991HDz/8MPXt25cCAgJqofZfFqVBUaz9KK4bBAqxdOlS&#10;+vjjj+n48eMOQD/++CPh+uKLL+h3v/sdPfHEExQREeEAY/YHaz9KFVrwxo0b9Mknn9CsWbOosLCw&#10;whIXL16kt956i65cuUIvvvgihYSEVAhrhgz93iRDj2IGBmqCRggBjZ6fn09Xr17V7oh36tSJYmJi&#10;RDVQEgw1UACpJOh1Y2NjqXPnzuTv70+HDx8WQxKGpuLiYpo3bx61atWKnnrqqZogtU7gMCiKpw89&#10;169fp1OnTtGhQ4do7969dPr0acrKyqLs7GzRE9hsNnr33XepW7duooEuX75MX331lbBHkODr60uj&#10;Ro2iKVOmCGXw8fGhjIwMWrZsGS1evFjDgSFq9OjRFBgYWCca+laJMCjKrSKsq+XRM/DBhrRw4ULa&#10;t28fnT17VjSqK3p79OihJV+4cIH279+vPcfHxwsladu2rZaG3uOFF14QCrdq1SqRnpqaSkePHqW7&#10;7rpLgzNzxOOnxzBC9+zZQxMmTCA08vLly+nIkSMVKknDhg2pZcuWWptCodDrIDRo0ICGDBlCrVu3&#10;1vJlBPbI448/Lh/FS3TotTwleHSPkpOTQ+vWraP58+eL4cFdo2FIuf/+++mBBx5wMEJhd6A3QsC0&#10;Fwrh7e3699WkSfkJRYCHveIpwago1TsgqM7KAT6Ov77xV1q/fr1mhLojdurUqTT2ibEUGRkp7BB5&#10;UFJoSCjdcccdVFBQQNcKr9G5c+eo9Hop+fn5GdCdPqX2PDIjPDwcRy55RDD+NHBAkImvG8oNSj+e&#10;To88+gitXLlSUxIY6bAr4Ofo2LGj1njoSaAkr7zyCkU3jyZfP/7t6PiPio7S4G1lNqF4KT+kOMDg&#10;+K3MnzPpw8UfanjR6/Tu3dsBTo+3zsc1TtSIQVEgULNeYAme05dffllMWSWvmMI++uij9MEHH4hG&#10;lzYH8gcNGkRPP/10hTw3bdpUTIUlrpSUFJoxYwZ99913YiaE4W3nzp00c+ZMcZdwPXv2pDZt2lSI&#10;t67LWPIh78ahR+aY8A7D880336QdO3Zo1KNBXnvtNTFVDQ0NFUqEKTBCs2bNhAEKZagoBAUFCSMY&#10;U2QoBcL3338vDFyUw/QYw9zPP//scArEsGHDXA5PFdVT19MNimLWIbWoqEgMH1iDkQHDCqatDyQk&#10;0DluzG8474cffpDZwrHWLCqK0tj97hxgq+Dy4iFkwMCBFNenD23auFEDg1LichUwJU4cPtxTzBPB&#10;okFRvEzIHmYln/HsBr96fUD62rVrxYWeBQapPsA/8vT48Q49AfIBO2LECPaXvCRmOWGNQmnM4791&#10;UBQ9Hn0cyvnQQw9Ri+bN2Qwx689Oz5EaNyiKan0ZAetyypEjR2nJkiUGEqEomZmZhnSZAJe8dMvL&#10;NHn/5ptv6JFHHtE8tIMGPShslcp8I23btqWhQ4d6jEdWysNgzOI3YKbrCq/NwH1eWQNKhqt6xwox&#10;lO8GrwlBHgHsip/MC32VueSffPJJ6sGGLMqU8HJBBivqNR4WzSRT0OocDD2KN6aGJgrH04/Rli1b&#10;tOEjOjqaBgwYwM4xf40L9Cy7d+8RHlkkYngYOnSIsEE0IKcIFg3hB7nBU2LpM7nn7r7Uv39/2rx5&#10;sxO0+oi6H+VpuZTh+XNZbFz/jZ577ll1quyylDkSDYqiKObSlC1btmoudtgWiYmJ9Mc/TnPYPHT5&#10;ch5Nn/6qpihwwb/wwovUtWvXSlvJ29uXlVCVSWRkM/rVrx5mpdvtcgngscdGUdOmUQyvot2+fSf9&#10;85//pHbt2lGvXnGV1lWXAQxDD8uajTlzXCUlxbRq1aeafNu3by/8JU2aNKagoIbaBVd6ZmaGBgeH&#10;W8uWLbR8Paxz3MfHW5OHr68PDRv2sMveAX6TMWMe12ALCq7Se++9S5iKf/rppwRazSJX0OkcDIpi&#10;psE05VAKnTlzRuMJe0Ri7uR9JE4GQWFBIWFTkQzRUdEU1DDIAOdcztVz4/DGNHLESIlK3NGTJfAU&#10;vEXzFhrOzZs2azvh4OA7/MNhLc8V3jqX5sAhkVFRoE0muZJ2Jzmwg2lp4B28/8OJ/kt5l8R+EwDD&#10;td4sqhn5w4Zxgqvq89BfDaXGjRtrdcM2ge2irxvufn3YlbTrpuurKl01CqcnnuMGRcH4aobr2rUi&#10;sfFI8gMDtX//+13SnpV1jrv+EgEKd34U9yi+vn4uYavCe+PGTWjw4MGyarHTrU+fvg744uP7C6+t&#10;BMIemKKiYgeYqtT1S8FIuuXdoCheXgqPpXX/yuNeAjvTZIDdERnZxCXtly9fkmBiJRh2yK3yGB/f&#10;j3GgSyK65557KDQ02AFns2aR1KFDB61euPjz8nIdYG6VhtosrxFujxhmPV5eBt1xLlMnnvPy8uja&#10;tWsaLc3ZE3rjhsK/WsfNz+hBcnPLFQU9D9Lw6y4rK9PKVyWC7QZY20Ho3LmLmF5jBxxWiaXcMBXH&#10;cgLqwQYo7KpDAK15eZepOewYEwaDoqCrM0PIz7/isDFo27Zt4v0a/c5x8IFfvRx28IyGHTt2HDdk&#10;9X4Q2Cm3cuWnwusKPCG8T6VZsyiBr0OHjmJIQfr+/QcY/xNiAVFfL2ZeoNks8gUv+mBQFOJhxwyh&#10;1Hadym6U9whQEPySqxJsXNa+gFwVcA3mbNbPrHmqfEJ4qInv3497iGgKbxympefkZovVZLlCLQuD&#10;1uulbCeZRL6Sbnk3vNcjvmknc+vw3ZuHSFy3M1wvuc4TC9UuacIG7UsvviTeFAwJDtHSsfsNw49z&#10;AK0oK8s759f1Z2OPIib0dZ1s4jWXAM1eALV4rRNGpXMjYTqM926krQDbAXDYQlCdgKGjY8cOXETt&#10;UeB8i4jQ75FV09HDjBw5Qgwx2NQNIxYBts0dmLqbRL6CaN0/F4qiy63DUWxy1r/jC6/sRx8tMRio&#10;aCC8vDVr1mzBDfwfv//9JLEVwNmecccuYKUh6w4Oe1EWLVokYBMTh2uKIjdmuytbl/OMimKStZ7w&#10;sMYUHBysyRbezzLbDV7Aa6ClyUhoaCMZFUNFIW+S9vUxbo7WgNxEUg+nikVBaYNgS0H37t21Et5e&#10;PuTNvQ2MX/2WS9AKmskk8gVD+h+SUVFMYmw1bhIuHF142w8Bb+sdPXbEodFEBv9r2pR3qvHsB4wX&#10;FFzhaWoeDwA3RJqEqcod5eFhnf3mG3T9uk1MgXvG9qDuPdS3CvU4QAtokgGvn4JmsxqzLqxBJNX9&#10;y4d7BLHLXbYE33fs+N4l7Vj1xYtdCKWlZTwruSAaurp8QjkuXLgocABXo0aNeCsCXPlGeam0AEoN&#10;oBU0u4Ktm2mScvVuUBRs3zPLdd+99zpw8+23WyiftxQ4098oNEQ7hgK9AvaJlBQXGeCcyzk/owzK&#10;yi4Zm7WDWAGd4UADaNEH0OoMV5ef9bQjblAUDKFmubrc2VXskJdMYeP01n9tozJ+t0fPQwjvecX7&#10;wTKc/uknyuOXz/UwVYlf5pMPTtlfLwUu4AxmJdSXRd2gQb+JG6+yglY9XF2PS1nJu9FGYb03U/gN&#10;b4JOSkoSs51sPpHgi/Vf0J281UAONeAFxiuGCRl+YkXBC+TYYV+dcITL6Lc1YOZVwFsYMjLK9+Vi&#10;Dy5oAC0ImCmBRjZOxLNZ/xkUxWzs9OdfK04fOHjwoGgDvK4Bnwn8JTJgqNAvICI+bdo0B2WSsO7u&#10;UAL9Kxp4vwe7+OXiIMpiNnTy5EkNDWgDjWaTq8aAPVIuTXuCHH+dAevqM/wnOAoLPQRc+FhfwTFZ&#10;7gJ41DemO1h3ebm5ubzgmFshCDZigzbQaDa5OjNlUBR4Ms0UcBQF3srDhueKNj3/UvxgMxNoA41m&#10;DwZF4R+b6QI2Ir300ku0detWB88sGgieUh8flU2sHJ88eULjD27/1q3bGNz+GoA9gh/PmTM/aV5W&#10;JLdv34H9M+qrqGW8mw1DH05zkgG2CWgCbWaUqeRD3g2KYt+LI/NNc+/Xrx/Nnj2bZsyYoa0iwzva&#10;pUsXkYa1HRygg3Ue6VVt06aNOOkRe1ncBdg0OI9NrtvA/lmzZrXYxY+9uKhTOv6AB0MO0kCTpwRz&#10;jTOVSB0nHj377LNiYxJAYRfg5bDp06eLF8Sw42zAgAEaFvQCeA1V3xNomfYI8r788kvNWEYycAAX&#10;XjoDbtQhbRBsigIN+tOXnHGa8dmjFCUsLEwc2+ncSGvWrBHnouC1CRxxIafKmMWsWLHCYU3GuRGx&#10;XgMY+eopygIHcOGsFeDWB9SNo0NBiycFL54haFbJwOQ8OjEy1vT8YavBq6++Kn7pOPNVH3r16iVm&#10;Knp/CIaIf/zjH2xPROlBxelK48aNE8dcyAy8PIYV6AMHDsgkcYdPBa+TYvgz24TAgRH7Q4d1h2hb&#10;XLmy+0yaNGmGBFyeVUz/c2cz+WjaO/waOGocv2ocFYpFQBlwtBbOltUHLN7hwmnTUAIMN9hLgrNW&#10;8LqqPqAscOgDpr84TpRl6bD1QQ9jtvh7R87Tk9HYP6MGF8as2V1DKmNYhxnPzrA+fK4Jehd4b90F&#10;HE+OXgKHESOkp6e7PQlB4rqX13DQi2CrQWUvsMsyZrwbFMWMTFREMxoOPQuM0a+//loML1AG5+EI&#10;5WGMyp6lInwyHcMMhjAMS/hQAnbne3rwaEWRjYeGxBlueO1zI5+aBNc7DtGBN1fOViRsRXcMZ5hq&#10;Y7sAbBqcN+tpH0aoiHek1wtFkQJAw44ZM0aceAA7A6dL4/A+uPwxu8Fx5nJ2g0VFzHDatm3Li4x3&#10;El5Cx7HnMHjRo3iCwSrlUpV7vVIUCAQNDAXAhWMvcKqSFSqXgEf5USpn14K4WQlYinKzkqtn5QxD&#10;j35vRT2ThcWuGwlYPYob4VhZ5RKwFKVcFlbMjQQsRXEjHCurXAKWopTLwoq5kYClKG6EY2WVS8DF&#10;rKc804pZEpASMCiK2d8/kYxZ95qVgDX01Kw8PRab4cQlj+XUYqzaEtCvrFs9SrXFVz8LWIpSP9u9&#10;2lxbilJtkdXPAoZZj7UoWD8VoTKurR6lMglZ+UIClqJYilAlCViKUiUxWUAGG4VfXLCkYknAIAEX&#10;iuIZL4AZOLUSbkkCBkWxZj23JE+PLWzZKB7btDXLmKFHsUyUmhWwp2AzKoplonhK29YoH9bQU6Pi&#10;9FxklqJ4btvWKGfGocf0R+fWqHwsZHYJGBXFJJ9hsVrw9krAoChm/ebd7RVb/avNoCiWA7/+KUFV&#10;ODYoCr4hYwVLAs4SMCiKgg/JWMGSgJMEDIri7W0pipOMrEeWgEFRrJHH0gtXErAcbq6kYqUZJGDo&#10;USxT1iAjK4ElYFAUr0ocbsV52XTVhpKBFBEWdFuEWIAjyoPDKMhA7W2pvo5VYqO8bMgjgsICbh9p&#10;LoYeGLMuLlsmLZ/63xTdvgt/mJqv9q0pfOQ7lJpX5hreFQ7nNNtlOvj9IcqzuajPDpvx1Z+oFX9E&#10;qdWQ+ZRtTytIXczfG36KUosrLqfnoeDgfPF9Ynyj2HDFzSd8AFcPf9vjxWk0zgVtceNm0/fnShxo&#10;O/jhUGrfeSKlF1VOc3Xl5Mg3V6sLLn6jIMA5ZNO8IbH0+v5EWrZtKSV0jaSis8n07mPDqP+DAXQs&#10;+Q8U4VykSs9naGDiQNqWlUdhLighWwZ9ubGYVu9LppLVC2jjf3Jo7N2oCTSepUKhYJVXFNR9DCXt&#10;SCAb94KFP35MQ57ZSAs2LqNY/ma2zTecggW+yvHUHoSNrjLy8Us20cSeofwBbn4oOkcrnh1BicNC&#10;KYPlq/bdGbQt6R7alvEG3VWlzrx6cnLHn7FHwdDjdOUdWs1KQrQkeQkN69WSggL9KaLDfTTj82XU&#10;m36iC4Uoc4m2zJvIv9gwcT0/719UADxlJ2jWuCdp3vL3aRx/1gP5U5fvIRvShwwQtA3sN4VS80/Q&#10;2+MmMtwiGskw8w5dIlsBfwXD6zSN6hNHM/99jYL8WYKSNi7ZQMRL6eDqNyhO1Nubpi621yvhcPdr&#10;RF26x1C3ru2oZ0xLLhlGnWNj7GkRdNhVeabvbab77cVMt8A9gpb/eyct/9MIwUPcyL/TUfBdcoRm&#10;TfpfWv3Z+/SggBtE87YcsdN5ib56p1wmU5fvpGI9Xbo4PhbTpnMPat+hM3XpylevB+iF2eOJTv1I&#10;P5dAvsznZ2to99mN9GwrJz5LznBvr9IV/uCTtHpvlgs5AUc1LtEyun9paWmKvKKW71LKysoMV/Lc&#10;BCUkdq6S4yJPwicBJiRWWZHE+LYv5XiIkjA3WSnLT1aGcxzPCzdsVzYsnCDiS9MuKCkb5iqxXGbu&#10;+iQlJ7ccbvKcFUpazgllOsoNn6Mkp6crG+aOEeVWpOUr+SkLOZ6gJOeXKelrVXzAkbwV6SHK8IUp&#10;Bh4knfqySKuwvI7uFdu3K0sngz+mZ8JcZfv2tYKnWPBXKOkermxISVe22vlbmJKvZG6YzGXGiPSU&#10;rXNF+enbc4y02XHM3H5aKSlk/vLzlZzzacrCMeB/qZLvjs6yHGVhAsPFTla2pqQo6+eoclp7usRB&#10;TpL/qt6hC1IvcCf9g6ooNmbE8UpZCEVZwAQ7pmtwhYeE4GZuP6eVTV/BBLNy5RfuE3nTt2aqeSWp&#10;4nlucrZSVnJISUCDFzJeO9zk9acEXH7KAhZsrJKUL+vMVubGhiixc/axAJAHRVHTEubu0+pNXjjc&#10;rtSynOO9vCzS3ZS30yN5Kkmz1wlaWQ7Jc2IFLZJuCSdxgs60pUyLUJRMpaSsWMlM2aWknM5W8jOP&#10;KSkph8SVfv6y4H0MlNDFNSeJ5eSGzrNp6o9ybXqBXQaZykzxYzmkk5OjDLR2q6g9Od1ZUYxDj663&#10;0aL+IdwFXqEiLcEeYRti1fsfUmpOsT2h3NBofte9otu8wDMkdKtNI4JVGN8WNLgd99h4smEwJrqO&#10;WRQH0f22DVcfCF/8HEWdtLE4kKK7cZK/PRu3gnT67hTR/tcH8kecwsU1YNp3PLI00AG5iVZSHvSE&#10;NlQ/blRsp5Hsdz//8q9jXeEB+MFYaaWFUcK43qLSLiNn0pSEVBoVH8MzxEgau2AnlQYG0/FPH6P4&#10;+P7iiluUJmBho0xZncQfojrG3wo6RmnJG2kSy2nWgs1U7IZOm02V/TNx0XYZxNA7wFiiylYgr4F/&#10;5S0rkblY6+nQdzjnTqbPD0+k57ppLUdZ2xbT869vpE2/XiIaOTSUG8he/mxaElG7OGrqYzeOoQ0i&#10;z0tVEsTtsA0AY48LrUFcfBk2lS6UetkNXS/KPctkxOlg/SMI3ysbvWQ3vZfYhtCYRT+l0IGcUAqW&#10;+CRf8i7TcQ9wV97+s1DsdOvL8VAvmgFpHGdVpVO5ZXR3Q4izmPZ/wQbdcC8qyPWj0R/solcCr9LR&#10;QztoQeIz9EzbQfSf32+nzAkqQb4BLE/bQVV+ES0prJFdvk0iadRzvWn+hzlU5N+3Qj6Drn/LiNrR&#10;Z2m7KD7YxsY50YnkXVTaqhP/8pLVSjQ61ceb+e+NU3XkJRC4MHgCug6hv/CPZFr/X9OqvSeooOQq&#10;ndy1iGJGzedW+jP1btmaHuX81//8MWWw4WXLOUALnvmS2v0mloKAD0GPVz6XKTzf2E/HTvLEl/s2&#10;Frt653hwq27M/pe0eN1BKuPnc0mLaRrLf0JCR/7EPRCwLvm1oiGjiVbN/orOlPhTUNlpevfewTRq&#10;1Rny1dfnHEdhpFVWXsLJ8qhTF5c8cX/LP5iVlF1WSll719BkpnNcvw6U9sl/UdyQxXQxsAl1i0+g&#10;+ES1Xt/AhhQUrF4BfkwHcCJ48a9D4ud7qfixNCA/N3Q26nQfJdApen/dPrIxzqtH13E9o2jbeTsu&#10;RqvRrMOtr8dlnMtJvcDd2KMQt4ohNKU/rN9DJZN+S88P7kPP2/MTpnxEi14bLpCMX/417Yp5mHpG&#10;va7mJrxGyVP7c/wwNRcpwKte6ujB/wMa0d3tiCbGD6a2x5dRNENg9VqsYDcZQGuXT6W4sQNo6USB&#10;gEbP2UzjuwVTcSqeQ6mhL39F/a2dNOn+eIprOVsF6j2Vdv/fYDXu8j+0LJQv0OKuvDPdKNeJQn1R&#10;jnVMqLUax3Pvs5OpU8RkRKnd+IU05q4QCm78OSW88xuKibDLhIbTZ2/GMER5OVGA6YCyqeNqeV7T&#10;bgk8fL9C32WMq5hPdrot2jSHOg1OJCn6xL98TpPvbsxyUnltaKdZrevm/nvxx43s6kz04IF8Ovv4&#10;PW4xFbBn9kpRKfkFhvO46+waLKbsrEvcLQdSZHSYKy10gdtGxTzMBgS40FmGthXk0cUrRRXUJ9HB&#10;W3mRu92Qm/QW30L54oM0KOpl+vu5rdS1iL3WzLuDx5ptiOyLkIkfhUdHkLPEJAdVu7uhs7iAsi4V&#10;UWBIGIXVgAu7+co99G0v/KDUYGgdDGfuQsPwCGI/lQiahmkFAqhJc/QLajDmyxz93Zf82V6sCNaH&#10;XfdRfCFUBIOViEaRar0Vw+jrdI7fQvmy65TMw2cBO6j9WTboLR1o8LsZmTjTJ5/d0BkYRFHNVfvG&#10;oX5Z9BbvBkXhQfIWUdaz4gHt6bOP1lC7AM+Wm0FRPJvdWlBi3wgaMPKhWkBct1AaFAUWrhUsCThL&#10;wKAo9e3rm84CsZ5dS8CgKFaH4lpQ9T3VoCia86e+S8bi30ECBkVp/sluBwDrwZIAJODgcLNEYkmg&#10;IgmU+4srgrDSLQmwBP4fyh8SyF94eMYAAAAASUVORK5CYIJQSwMECgAAAAAAAAAhAFnqqXfJMwEA&#10;yTMBABQAAABkcnMvbWVkaWEvaW1hZ2UyLnBuZ4lQTkcNChoKAAAADUlIRFIAAAGIAAACYQgGAAAA&#10;W+An8QAAAAFzUkdCAK7OHOkAAAAJcEhZcwAAIdUAACHVAQSctJ0AAEAASURBVHgB7L13kGRXff79&#10;7e7b3dPTE3dmZzbvbFDOEQWUAWEkk7FULmPAgHEZ/6jXrnK9pvwHVS6X6y3bZf+wjV2mKAO2AQds&#10;MlggIYFQllAOK2lznpyn87zP5/SeVas9cXel3Z05R+rt6XtPfO65zzecFPt//t//M93a3GwDg722&#10;b/8+O9R7yFZ2dlo63WCjo2PW39tvDemUxRMJi8Xjli8WrFguWSIVWaap2QaHRiyRjFuxYpZOxK05&#10;22ztLS2WH8vb1OiEXXT++XbL9TdbNttoe/futX/9+j9bQvlZsmJx5TcxNWHTlYpFiciK+YLiNbn7&#10;E7mcy3dibMLKKnNle7ttWLPKbr7hBhsfHbE9O3fYgOoai01bKoosmdRH5Tc2NlpjQ6PFo4QRCkqr&#10;iqv+SUvQhpi5/AqFKZuanLTx8TGVr4uxhMVTcRsenbJ8Zdqamluttb3DGpTf5PiUcqpYLpe3weFB&#10;xTVbsWKFbezpsbzq+dijj1jXyi7Va8y1acO69TY9XVE5RWtuarLLrrzSdu/eZy+8+JLt2LHd+vsH&#10;LF8uW6Pa2tzaYk2tbapf3AYGhqwhk1ZJqgvYqH7DI8M2OTXp8ImipJVLFeEvvNRenkmSa3oe+ULB&#10;RhW3ubHBVnattGaewWTOtTEZxW18csJKhaI1NWasq3uldXausEOHey3TkLGGhgZLJVNWrpRt+8uv&#10;2IEDB6xJdVu9arWtWtWttnYoXdZ6e/tsUvnkCyXrHx6yXL6o8lNWypcMPNetXWMbN/W4siaFy7ie&#10;7eGBwzYwPGxp5d/a2mqrOjpty8YNtqq90/arnId/+Zj6Wtq2nrHVuru67ND+/bZn927LZBpseGjY&#10;Uqm0wzZKJa1UmrbnX3zRGpuz7nlO5fNWLBUs3ZC2js4OW712vU2MjVh/34BNCyOedyRcpyYmbFV3&#10;l7DJ2tjoqI2PjVpS+NIZWoQTmJasrD5ctv2HDtn4xKTSJtW+vK3qWmXt6gcVm7ZhPZ9JPZMV7W3q&#10;M9Pqaw2WVdlRIqbnbcJ7yobUNzu7ui2lfjOsckZGRpTPlHAYVJ1TqnujNatvgXfvoYPWe/CwnX/2&#10;ueq7kY2qvZMTOVducbpsDeo7TZlGO9zbq7IytlG4jY2NqZ/0u36d1rNvaWlyfZ53s0Hv7P6D+6yg&#10;/kJ9GlINtkbPsLMto3fvJYumx+0tV11kV152vvVsXCmMcu6dLqmf0h7azHtT0TtF3y3p3WmMFy1r&#10;es7CZ3q66O7FUwmhUbaY3lvep4TiR9G05acKFktlbLKgtoyn7YHHXrHnnj9oB/tLtr1v3MZKvEVm&#10;qYak4xRwLOQnbVTPZ1oVdu+t3sM28dE61VuEYMXclLU0RMJB/Ucc0t7abGPjo9YvXFOZpNrWqmeZ&#10;sImJovX2j9l+Pfs9B/ts1Zp1tmnzVpvIgUVZaSt25jqzt994kW3YvNEitSGm9lhczy5qsGn15bIw&#10;iNSfY8KgUJiwhN6bBDwyHani+lZjp2NqgXATmMJP6QnxtPIS4A5HRdM7PK33URFcew8fHrf//ObP&#10;bNurh208VxTmKRsaKagM9UG968MD6ueZSO/NiGXVztVdnbZp/Wob5x0bH9EzTjveFeKWVR9uaWmz&#10;cbW/PL7PVnfGbOvGVnFvQRyYsFxB9cyssKHxhE0WM/bSK4fs1Z29lm5cYVOisZbWdutcuVLv5KD6&#10;YsbKsbLt2LVT39O2Vs+jS+9lqzgJ/hnRuxK98PI2veRxPai8jQwP6OGlLSkCL6txEGifOmNHR4cA&#10;jUQMRfcNqAWRhCJYKp20SRFnsVywsam8XsAxdfhzhGHJNqxeZ1dffqVVJD2Ghgb1wg+KDJKWaWm0&#10;Q/2HlW7SVq1ebS3qEI0iqkpJL4W+9xzqtYGRAYFXsZRenCnlW8z3upd8dHycJ2Jr12+wnp6NNiWC&#10;HxUBjerFzE2JECGm5Jh7WZqVLwQaVweaFrhlkXJJnZoO1ZhtsUa9gO0Shnm1HfKnfe0rkjZV0Mug&#10;+OMiGzCZ0ovf1tYiwbnS2lT3FPiIVHa9sk1ElrWtmzfrfqsdFuEqoaVFbrzETdmsXpikHTx4yPbt&#10;22N9fb0i8VF15gmVn3UPArKAoEsip4w61vjElF7SpPUPDanukQSm2pBssBERAwRXFkYFYVwWAfJS&#10;IVzHJ8adQEcoNCLM9XCL6vBTerkQIhm9WGmVYXoByLNYLKlOhx15VZorEhadwnhKdR6w7lVrHCFC&#10;8Lwoh6Ug9PZLKKpdCKj2FeqMybQVJeRyei6p5pQrp7Eh5Qi5oLxL6hsIo3JZNAJRC28V7cgIMq/w&#10;Q8Q9rDYiNBCOnRIcCKKdO3ZaSe0686yzhdk+GxSxqkGWlTKyc9ce9b+ksJggM0vq73gcMpIAFXYN&#10;Q316oSbVP0rWquelglyfGivmpESIwHMTVtSL39SYtBUSKCURWlJtPHT4sHpawtLCemvPVkeWeeE3&#10;pH5VqZRsuPew0uatUCpax0rVUy/QiJ4jwmZ0jIbFLCMCd8Ja9aH/VBJFkbgEj/hkbKqk92Pa0ikp&#10;MxIMkZ4Jz2ZSz3rtmjXWIeWnLLz0sC1WkrCfGnfCuqA44xL+CMF8Pm5jKjOvaxX1YyfghNPU+IRT&#10;TBolSFZsWmHdK1aqHx5y725eREa9S6WMnulKkexKxS3Yvfc9rL4p4SJhhdLWJ1KdHNfzFqYNjSmn&#10;pNE/9eJaW2PMOqXPtYiMEVIxCexJkXpzi/JsbbAopuecHxcXCvfpmIgyZaNTMRsZb7CxQ5PWrjRZ&#10;1aups2LbDg4IL5Qo3uBpKRbCYHLcilI6UARaFFePzN2TiqRn3mIN7a02LUHBZ1J9tKWpQVjm1IcL&#10;litOWkZ9q61F/KHnn21Uf5SwzopsN6xbrbxH9Vx4X5M2eHi7DWTKltM1Ze0UXEk7dWqJPj0vS2R0&#10;LelIXa2QotauPqu26RnGqFEFMudRx5xwqUwXXHzpgcKuqL6fUn9s1vMrWrwct5jeEf2h9uh3XMqu&#10;qe6NcSncUhSSzZbVO90kgR6L6R2XYjqVG7e4ymhUsnWdWdvY3WyFbEGPIKZ+NW29gzkp5CL3rjV6&#10;Dk3WPxC3A7v32qp17da8oln9CgEtJaccqZ/ErBJ12tPPbbdt2/fZtARYR3e7lHEERULvy6A1CcdG&#10;fRCgvIsTo0M2ESldU8aGBiaEdd5xSjQ0MuSIswltSISayWREKFmB3mat+pTVCTslIHKFvDTffkcS&#10;EFNR0hOto0kvboNe+pi0j0l11pKIZc+eXRaV9RKqQQcOHLIuvYzd0kQz2Yxt37vTXn71Jfdip6Xh&#10;tIsgsiovrs7Z2JS2FR0rbUKyZ1DaLwSEQEEzSqjMKIk2BVlVLCsiXCOtsKW5xWmYaPK8PJDOmDQ3&#10;tNzKiEAXAaTTGUfaKX03SENB+GFZQGBowI3ZBnUksi1bXi9oRXEgurw0AgRnih6tewV1ZoRNKVex&#10;NWvX2vnnniPyTln/4IA98+xzTgtEG56S4FytF/+QNL/B4VHrPdznyIqXukVtRauF+NdJyCFM1DJH&#10;GOMTeUn3Rv1dtNXqQBWVOaHyIec24ZRQWWgvK2W9NChdReRb0HNIyZpoa2tTfFkWKoPfkFCDXrpI&#10;AqGChVHJi3RKzipct2a1E17T5Ziecav+bhZxCnS94E3NsuDaVuh5KG9ZBrl8zpUzJq16RJ+KnhNa&#10;FYIknUpJWIiwRaSSVmrzaqcgoEAg6KdKerEhRj2/FbKS1qgPrF291mnFaGpxpc02qnNLePEaDgwO&#10;yaKbktKwRthstMFBafv63SDB2Kz0U7lt6ssQmwSlsIFUkqpDa4xnVhbhTjriSKtvoAWV9bKWhF9F&#10;wrtJQjInghH0KkmIC9Pm9hbVZ5V1y6IqyjrJFdCLUyL/MfXLtPXo+UwpT6zMKZH2hPp3Tv1yuCIL&#10;RenbV7SLLFJ68fKKMyHFStioj+X1XEqTeb38CVmhK6qYiXxSam+jnlsz74z633RH3tZJQWpU+/PK&#10;sKS+nhO2HXqWk+p/zcq/rP6IBY+FndU72iaLgXcGqxLhEBchIoQ7O1YIYykTat+UCLcxqfdYdVm5&#10;AguwXVq+iKRZ5auOWFDDI4O2fecBvS+j6jeyzqR58pyak53Ka436gZSc/l4bFv7T4oQxxWmMN0lQ&#10;tNnBUVmY0qoLeh8bhH1kacskJNykJAoBy6j/xbLSole1Wv9oyXZLgy6rG2OFAhxCd3pa/Q3+UD9J&#10;qy8gqLds2qSuE1Nd9N6nRFZKVImpn+haSvEahA/PO5mQMpAuSxuflPDjeYoj5DVQV7Zmta0oJRou&#10;ieVkpQvbooTLoN7RvrQ4C7KfjiudlEZZBaV8TNb9ASlUWAeR+lTSVq9eKU5Ii/QzImIpq32jwi+u&#10;d0kWqWTIho0dUp6SSlNWP0zbbikuxTyeDKWJl2QJC+t2tTWu+otD5L8QprI6pzP6pPVMU+rv0lhE&#10;3Ak9V4kpK+m9rkjIJiVURCFCMSfhHNczlEIma4d3bFRKZzKescY1WZF4n/i60ZpaVlhCgnV6OmF5&#10;lZ1sapXVJatg57DIP2ltK9arruIA8cHaDWv1vrfI6zNkmzdvcN4RrIdsWuJLQqpUHLeRwV71LSkd&#10;UrRaBGjswhsvQw211ia5ZlQzOlN3d7fcC6tsaHDYHnvsUb2wq+Q+WC+wWxyh0ChnkqrglNJgkkLw&#10;mKpldWyIg47Sro7eDgFJU4fkS5KmuyX1evsO62Goo6izUGE6BySImwiNfGhMFdWnJE0pEtk4800g&#10;oilkJIyInFKDm3FHSerxACCMinpLToKCT0l/q1/BVYpT1W7jqm9CBAqxorFDqGivXFP1la1eNl3D&#10;XHfWhrR14vCSQh3OBCdD1bVVhIV7Iqbf47II9u8/6OrvCFl5Z1Q3rBoEDfXHhVB0AqegstU9VJdm&#10;YYOGr+zU1pJzX0QikWJRGo2KUTWPCDKVrTpRSdqIe4n0WA/UF5zAF1NaySTE1B41nv/4m/qTv2u3&#10;BEqrhGpKz4h6Yw01CvOchCsfFAS0cl5KBEpJGKj6shilxeqTVP3IGwHA38QrSIjQH3AjohWDqR6J&#10;4QKaEFkJVufKapI2hzIQScjyzLFYwCehtmRdJ5+WpTmkOshNJpddf1+/s2zQzqkXVg/Phf5H34Ec&#10;SUubSyKchOrihKQwxdUIPmjbJQkK6lZSWQh8HiF4gQHWK88F90JR2mJZlcWahCggdNIW1W60eARm&#10;vpBz7QODtLQK6lIQvghSlAfeA+4R4irIuWXlOgV/+kpC2KQl2Kgb/RQXJPVBi6XPFlQ270ZJgjWF&#10;q0KdgDYrM+dKRfDjvgQ36kVRDvumrNrYpOvCXIKDa5GUNqfwCU/1HAkzkZwKK6i9OZHrxITIVJaL&#10;s7BFmk6pEM4IMN7FiQlZqqpTSs+KeqNhY+2OyYoX7Oo3SdGcbC+EhIgtpn5Pn6tIE66IsIpSQKZE&#10;okNjsuxFwOjRRdef1KcUl35ShUodTH+slBVJx58GK76FUUL1xdqgfPoNQgKXHYoceTWIqDOqE+Rd&#10;kLk2qjoXhGVW7yYKIIKVZzgy3GfNmYqUus3WuqJTmAtHYaciJCTlrhFeCA/KaJIQRsmKqUxc3BPy&#10;IPBceQUT6nOtUlDgd54NRD8snsSjQJ7xuN4D9de0XEWSmK4tuCoPye01la9IePP+KyNhIdWe5ioN&#10;KosqIsuXtk7rvXOuS6XnPaFt/VKeJqU4NmTkdpQQGB7u1fVpW9HWJIECh8TUf5WdhM7EVEVCAFew&#10;6kcjhW1M9U7LjOYZD8vyxaoakpKwa+8OKSPyFPX3WX7gkCWk1KFw8N7Dd7Hzb7hEz6Es90VG2lS3&#10;I48169bKndNthw4ctHt/eq9deMHFdstNb5PLqEeE3naEGPRweYj6zwd+E/w1LA1eWL59qI4DAJDD&#10;xr3opHBBX6TlBYN4fPCpnUvF/9BN9/tIWl+2A8Ml9eldpkeyfy3x0fjkc+QuNfKp3KUj/1SrcqSt&#10;R7Ko1qX6w9WX3kPtjxZRbUe1la/l5smjGrca31eX0kl+tA76o/o3//qMX485OVfT+fs1UblJOJph&#10;NS7kSn7UpfqnflOW+12TT01iMKgtp/aZumhkQGZ1Zfn28lxrMSOqI1AlqN6r5uJeFt3EDeXuH6lT&#10;NT59ziGn7/+NQzWH6r/V+lUr49O4FugHeRF8fXwdq1fBofoX91+7pxLd9SM3qxm4ulMXVzGfgf/2&#10;ULrbpKOl7svFIO8KPgqF1/Jwf7n8qm04ck9xjqR28V0aX1Huqa7V+NSzmkcVV18J4hxNWo1Tk97f&#10;eS0flXvk/tFklKGIR2p4pDxS8izqwhFIaDXZ+KJ8WodXXSKPRV1O7qeLqn/4rubJv9XfNOx117ml&#10;/kNE2lwtH8sBRQzhVMXcZaB/ENzV3Kr5IVx9cFiSDxeOXPbP5WicI+l9KspxhbkIylvpUdQoxJUk&#10;BeB14XU/XSQl5yIFV9v2+nfF90vh7gRbNQPFruKgPxx/VrOqFqUo1f6AZ6Agz0a/HdQY2IHDe2S9&#10;TspdJ+/Lnu02PtjnoOP9YywuYmAObSKSFMK1VJKGidbAYByDpD0bN9tVl11r559xsdOqqhq1TCv9&#10;dywBLemNCK/D+I0oYI48eZYI2RAWh0Dde+oSoyz7UH+/9p6PE75PXQRO5js5FypeWB2Nc4SE/e/X&#10;3xet1jXk9feVqj49GcHWLlQTw5vHE/AmzBd8NfmeKzpeim6NZXR3rbUNQz22e/82k+fKyqtb5Rod&#10;Ff9Pa5xiwg0PxM5726USqBoMlhnTJNM3K3PtvHPPlfkiE1uj+7def6utX9vjzLR6yTlfhcP9gEBA&#10;ICAQEDh1EcAFyhjl3t7tdnD7Y9alGW/tcvWhjPVpIoosEZkpknbMYhnTYNywBkP65Ps9JJ/6xtUb&#10;NcOiMwiHU/f5hpoFBAICAYFjRgB3W0zjLl1t6zVGl7Dde7TUQbP6ynJ9tjEJo6DpfPj+mjWoV5BZ&#10;0aoZS1n9fd7W8+3cM89zMxuO1zw65tqHhAGBgEBAICDwxiIgFxnrKzZsusgO7n1GM9w0W08D6pkG&#10;TaDQ+IpG7jX/WQtcUs6tFGlmQNrNWmL6Y3ArvbHPJuQeEAgIBARONgIYAd2r1ltbe5fGIMytNerX&#10;urUIycEiKhbrDGoqX3UaYVK/V7opbUFAnOxHF8oPCAQEAgJvLALwfCqVtcP9w7Z77343UalfOwdE&#10;bNPQoDm/zZr/XNLKxTYtMNqwfr0W1bRoHixzrv3Y+BtbwZB7QCAgEBAICJw8BFh4+uqru+3hRx7V&#10;mhnWWmmh7YT2SyppHGJ0cNCmNQW1S1sJsE8PWzKEEBAICAQEAgLLB4H2zm5raetyK/WTGnbQFjYp&#10;rcAr2aA2emMLB1Z2aplFsByWT58ILQ0IBAQCAkKgui1Oe0eXdWvV/Jq16yxi0SBbJiS0TD+pDaZK&#10;WpExpGXdYeZS6DEBgYDAckQAtzqf6irqoyveljwUbCfCfmg7d+5y7Z/U3nDadEd7vGhfnZgEQ06r&#10;Iw5q98625oNu3xq3RiKMQSz5jhEaGBAICLAgWrumaoPNJ5980l5++WW3AeYtt9xi69atWx4eFcnC&#10;gjaenBjV7ryyHEaaNEiNO4kdSbUhoua/DtkBbUndps2g2LMkhIBAQCAgsBwQQBnGa9LX12c/+clP&#10;7H/+539sw4YNds455zgBsRwwoI1sUtmsjR/dZqXacTjiACBtwald/tgCt6QV1ewCqB0lj2withBg&#10;kLzswrlbB72w6+dCAju89vT0HNk9tLp530LSHW8cOgGrxfft2+fOQeAsBHb1DGHhCHAIDpuPgRvb&#10;m4cQEFhqCMAT3s0Ovy2HQHs7xIdnnnmmdpzVOSji9CinHfvYJz8WZ+Wctn3WuQBsQ1zd8XN+WJC8&#10;CJZHHnnE/vzP/1xbMh90ieYClTQXXnihfe5zn7OzzjrrTZ1OiwB79NFH7Qtf+IK9613vsg984APa&#10;Wnql8zfO39rlHYPnxvO99957be3atbZlyxZbo3MvuB5CQGApIUCfPrptvv6GzyBQNGv+RjGai+NO&#10;TyxiOkNC2/7rWAa3hbq2xI86O6vHJzKLiT0AK7Io2NseC+K1TXDnby5rJtwJbhrwhnA5K2E2AAG/&#10;R9YD8d9scqGe1O+KK65wdQga8PzP1sfgWf3iF7+wH/7wh3b77bfr0JHN/lb4Dgic0ghA9m7L7Tlq&#10;yX0O3jr77LPdaYurdCZOuxYQc/YKYVTnKHBoGqfwwR9Y0LNx3BzFLPoW79185SwkznwFs0X4sI5z&#10;3bZ9u6JOuwOnIs6F5ZSmad3kwBgO8XCVWaRVRRoOE7ngggucVn7ttde6g1hmqxTxkch8u/KORKSh&#10;XnL7tD6ef8D+d21cL9l9Gv+NQCD4NDzUK3VG9DXXXOOuYf1QPnkR18fzeft8uM5ntuDj8+3DbGl8&#10;+3x+Pi3panHht4/r850tT+L6fHxcrtXnxzUCcerbyzWflnJIy6c2PvjxYeYbL47Pw8fxefh8uD5X&#10;nbkfQkDgjUSAPjyodV4c9ev780zl0Wc5PAp+OFc7WtPPubZr1y73TR47duyw7373uzpxbdyuvvpq&#10;dxhabV+fKd/juUbecBvfc5XDOzbX/YXWAQ5P6oTNIicxijojMk5rYKJNR032y3rQudfu5CGVttA8&#10;XxePB0CeNIrPXKH+YXkwGCPgPArS85CwRiAjHhDfnBbmznEWueMP50zpFVrDUW8NkB6JT+AkM9JQ&#10;JnmjDXDaljvuVJoDbjXGUbBquO7Ow1CHQoBQB667U8qOEGZ9u0hPB6QulAuBMs5CmtoHR/kcPE/+&#10;5AnBspMuH8qijpzTTDuJS558yJ+4pKHOtXlSF37TuX1c8uIa5VMP6lOLN/lxohvY0j5cb9SB+iOU&#10;SMPHC2XuH9YujwziEQdcGcehnmhZ1I12ewyITz+gXMqgXfV1rscw/A4IvBEI0C9xKz/zzDPzctJM&#10;fZT3hveAd4Z+Tz70b6yNSy+91L0Db0S9yZO6I6B4RymPd9IH6sp7Dl/CKbyHvGsztcGnmeubdmIs&#10;pLVAbkqn6E0yBlFUoydxJrEgQv9zxJ07MlSASH+cK79Z71GQ/8waaYYbgA7p4MLgIdBofN1MNTvj&#10;jDPsX//1X91xqEhuLBWEwze/+U0X93d/93ftvPPOex0JIgS+9KUvOcGBRcPDhLSeeuop+6//+i9n&#10;Rdx8882OdF944QX7yle+Ym9729vcIM3DDz/s4tEhVuvc4BtvvNHFh7w9adIE8qMeTzzxhI5nfcw9&#10;TOrd1dVlb3nLW5yWQRsgSgIk/stf/tJ+9rOf2a233uryevzxx+3FF190+WzdutXe8573OP8+ApEp&#10;d3TuV1991XWQ6667zt75zne6v2s7AgKHNlBv4kL+dCpwuv76612bEBbUnXQ7d+60v/mbv3HtpX3b&#10;ZVa+9NJL7jrxrrrqKgMbpvghBJj+93d/93eujTwn8Lvvvvvs8ssvt49//OOu4+7Zs8fuv/9+lwed&#10;GkHCGAX5YJLXmusOjPBPQOANRgAeIkCiBw4ccIQ6V5G17xTxfHqu8+7CKZAy7zhWBO8/93y8ufJe&#10;7D3y5r38t3/7N/d+XXbZZXbxxRcfFQLc5537+c9/7r4vueQS967DUcdSH9JwNO+qrk6dH56WQqhj&#10;TfMSEBNqKMfuFTR7KRHjzGFmFR2bcAAEAPOf2UCpbwCNhVT+8z//05EM4CM9Dx065DTXt7/97Y54&#10;yBcyJHAf4mL2FNK9PnCfToFFQH6UyYe/AZYpbMThGnmSD+TKHGgIn7Ihuf3797t8sDBuu+02R84Q&#10;LenoeD/+8Y/d1DjikQ8diMFchB1tuvPOO2299rfyVgHlU6+nn37axUEYkrcXkLSRchAcCAfMWjRz&#10;rlMehA4xo01wjXpQX0ibDkXnJS/qSJ1I//73v/9oGnACL3ypCBTiEo+8fTlYCrSFsQbK81gjtBB2&#10;4EI7+c09BBLPjvx4icif6+BAW/mN0OG8c6yNEAICbwYCvB+8BygoTFvlXeHabIH7CAJP/PR1r1TR&#10;r+EI3l+UtPPPP//oOz1bfsd6nXrwHt91112OX6gHXEe9UJDhNN5RpuPCP1j3vMMo0giIYwmUyeat&#10;TfJQIBOm9f5GhRyH0XMQu/zveuFHNQ7BwfOcSSqaX3Q5/oFAAjRmtuCJ2d8HDLRqtFI0XkCgoRAL&#10;JIlVAUAMjNY+YMqBeGuv+Tz55h5xeMg+8DfX66+hcf/gBz9w/keIcePGjY4M0ba/853vOAJGI6Zu&#10;uHkgSEj8nnvucSSK5g8B8jDpRM8//7wjTB7ie9/7XnfP1wmBQHuxatDAmW4LOdMhvEaAFQIWH/nI&#10;R1yezz77rKsfZVI3OgllQcDf+ta3XH3uuOMOdw8rAIwRDsw6ov64eSjPu3v4xprB8kIg0blw05EG&#10;smdAGgsC/Gj3H/3RH7nn8NBDDznriJloPA/qwSw2nh2C66KLLrKenh6HLxbYv/zLv9iDDz7oNB9c&#10;ZHxCCAi8WQjwnm/atMn1yXqegBT5eL6CaPEEbNu2zVm8v/Irv+K8GNQVBYr3gP7ODEjc2qR9owL1&#10;pr4ocNQLhY06UFc8DbzT//7v/+4UWfgMrpyLc+erJ2WVsJJGdHDcwKDkgQREUVYDo9ecQ81aiNyU&#10;NE+5mRAOi3Ex0Rh82BAFWjgkMBt4NAbSYzAIgoPI0LZx/UB83EPj5h4NZsAIqQ55z5bnfI1fyH3y&#10;5qG/733vcwTo/XkQIe4R3FWQMw/HC4EHHnjAkeSHP/zhowQLFggPBsKZMUW9cfWQH+kItId2/eqv&#10;/qrrvJA1WjnEDmmD5U033WSYlR06xIk8wQbLB60c4sV1xXUEKHX/xCc+4QQAlgWdiGvk0yOyxrrA&#10;BUXd/VgN2JInU30RHAhk0lEvBBxpKAvNiSmtCBLcUFg8pEOD4oWhDK/d+DpTNzCg0zKVmWdM/rxc&#10;IQQE3mwEID/eldpA38TCp++iiBGwiFGMWCyHxYHbxq+k5r3iPeB9gt+Oh4xr6zHT39QXJRSlE6GA&#10;kkk9Uc6oI/wIF6Ec8j6jtOKpQBAeK0ci6mJlbfstnLIZjZ1Kv4+6ulZJQMRtZHzEEiLupLZ87RKp&#10;JaLXgzlTI+qvQQK4GmgI5DBbQFNHAtMQPkhI3Dk8MBoK6QAQJEqAtPHXA0j9Q56tjMVe93WB1BEI&#10;PBzaQ4C8ucYCEjoUph11wgrgN+3FtQO51gfiMEbhNQAGmuhY5I/QgEgRmLSVOkCi/GaqHeUhVLhH&#10;3nQE0pEfdfMfXGJ8/uqv/srVtbYO4AjZ86FT8421QiA95SA06Pw+P9rLNVxLBOpL3XimfPibuNSL&#10;35RB3vz+xje+4cZNEB7kzUtGO3zeb+RL5Sob/gkIzIAA2jc8Q1/1gXeB9wZFiD6Nwkr/JB7WvHcX&#10;+z7LO8i7SR7+ms/rjfiG6xBOKJ+8nz/96U/tlVdeca5pxizhS/gBzvqN3/gNx1EoYLTlWALpsk1Z&#10;y2rrpUF5kMrCIcpIUkxPl63ZWi1fzFlKICQTgLA4AUHmEAsSF38fBAMpzBRoOATiCRViQUsFdDR1&#10;7tc3EkL292bK80RdQ1unHbWBDoFmjzWA+wWNmbbhFuNvtGyERH2dfR48RIjUdyrikR9twqKoTef/&#10;pkMgSCnbX/PfPl9+Uz4aBYKIetTHIS7XIHA6FPXmt39REDoeb3+NNDwb6kb+fGrTcL82EBfrgueO&#10;eY41yDeCiLnkXugiHCmrtpzafMLfAYETjQD9lvcOiwDL3Cs0lMPfKG5YxLhq6J+8H/Rn30/r+yr5&#10;8XkzAwozk2cQWrzr1Jl3mYAljxuM9w/eOp66kbYdL4LeUYQnLu4IcmaAesWKDjvcd0h+Jw3SaJm1&#10;SloUBmSOdMUHj7sCS4C8Zwv+AXCftMTl4dRer03rCav22hvxN+XUdwrK4TpkinbhSZYORr3xuWMN&#10;cL8+0Dauo02j/fObQH4IgNnCbDjUxve4QeCYnNQBQVBff+JRFuYnQpb7vh71cX3+XOfFwu1FG318&#10;f7/2m7oiCHCXIfQwexkwYxD+ueeeO/obKwwTHRxCCAi8WQjUvif1AoL3mf7NO+Tf6zerXgsth/eL&#10;ulH3+veQ37ynXvlcaJ4zxaOc/r5+G9RJcvF4wlpb2iyanMo5Yu9cqdODdIKQxTULp1jVMmfKZL5r&#10;EAsFQYALrTTx0VZJ60GoJy4PxHzl+/u1BOf9/v7eXN/1D8DHpS10JMjeCxHqzQdiZtwEcpwteFwg&#10;3BMVyJO6UAdMUQaocelwbaZAfP+Z6f7xXEMAYaIjqHbJ7cZYBeYwGg+D/IyZYOVgGfUcGcA+nvJC&#10;2oDAQhDw7x3jaihHvN98uI4WjouJPkrfRVNHO5+NAxZS3hsRB88AY7uMIeJpoe6843Al9WXmIAoa&#10;szLxTBxrgEf2aGbjgUMHnULJmoioIGEwpZlMw8OjlopSmuaUsTIC4lhLOYZ0EDgPj2+IhIbXkjoP&#10;DJMHE2umh8e1maQ/vnrym0tTr68u5aBV1Gq5vnzy4kH4wWb8fQgMHhLuJlwqPDwfSAcp8uEe5Hgi&#10;A2VhViKYGAOhoyMo6tvrTVMwxYU2mwA53rpRLgKKD+s1EIa43pht8f3vf99ZFJjCCBHqMNOzPN46&#10;hPQBgXoEID7Ik09tYIwBjwfv+oc+9CE3/kd/PVUC7wcD1N/+9rfte9/7npuWzjvP+wNfMk0dTsJ9&#10;Bv8xU5J1EnDSsbxbUNekhObY5LhlKjpNLiXlc40GSbu7ut3+3zEB2aBVdEmdR3qsgQbwQCCA+T6e&#10;TCEuiJcBWubz03A0dtKTF+TLzAJm8ACED9yDlNAEGDjmHtf48PBxcUCaC7FkqAsf/JSQLeTm24L5&#10;iasErRifH2MREDNkyyAz8ak3A/S+3tQRwfHP//zP9sd//MdugB3h49vs23A83+SFkGJ6Kh2bGVVo&#10;GwhYjx043H333fYnf/InblEheBxvoPN5bMCa35QPDmg4vnwEImNRN9xwgxvwJg34HEvnPd46h/QB&#10;gXoEeIcRGr/+67/u3uX6+yf7NxzE9PWvfe1rzgqHJ3HTfuYzn7G/+Iu/cLMtUQ79LCemk8Odxxp4&#10;P8cnNK4qPi1VtMZMnBrlplh0Jp+0pEdLS6tNSHo0t1QHihdbEC8/ZM4gJfOIccnMFiAWiBbpzd9I&#10;RcYtIFQ+rL5lkIQ8mMaJBCV/GuED5hQEBAGyfgCyJE8IiDUIXCc9+S8kkDdCgDUACBw0YQLTdhnE&#10;Ii+mnfJQIGAGtZgex/2vf/3rbnYR4xEIOogSocYiFhb50RH9TJ+F1GUhcagvAhLcWOvAWhEEgnf1&#10;gBeCjdXmCDPGhqh7LYYLKac2DlhiYfGMaTeBdqHlMBuE9SOY81gyjEkhXNm7hnqh3fjrQUjUohr+&#10;PhkI0Je9VX8q9kfeHRQ+eAdOYY3Ru9/9bjejE/5h5hJtwIKAr1BI8RYcc5DbKNWgyTMdndbWqi07&#10;lFHEzq0TEhJTGovYVdrnXv5MskHrIl7T1BdSIKSDhswiL7ZbmA9wyJ2FV2yjwUPig1CAWJkq+aMf&#10;/chZBJAM5tSNN97o/IUA4wMaABKVLS0oFw2awHU0fUwupG69yUXdsDYg0NrAdRaMIeQ+//nPO+uD&#10;eNQVAfaxj33MkSz5EagbW3jgQqK+SPAvfvGLR11kPFTq9453vMMJLurOw/blz4SRv1dfN19PrvOp&#10;TdvT0+O0oC9/+ctu0R7ClHIICE0WszGtGCEFHqSdr5za+74sOiMmOUKJ5f8IBITOH/7hHzohyJgD&#10;ZXMPq456EhclAAyYicFzIZ8QAgKnAgK+bx+P0vRGtQNXNmsbsMh5j3HboqBSV94tvBeMO6IUY72z&#10;UwGTQI41iBUsrWOnOWGU5Q6R+Crq0HbfW1ZsMcYiXnh+mw0ODYj4qgPGiymIBjBvHgKCADzws+UB&#10;iSMU/IMhPho5S9gBhD2IIF6u4aKA3FjmXhsoxw/OIkRYaAcxQkIIG6wL5gtD6NSPQHn8DdHxADxZ&#10;UT4fQKcsQGflMpovC72oAw+HehN8+6gfQgVrB0tnlwZoGftAU4c8b5Rgg6A9MVM+Aof8fV4uwyP/&#10;QKjgWFs3Xx51pTxMT9KSl6832gXtZMAKokab4D4CCiuHb/L0gbjerVcrdP198qeO4OrrSacEC4Q6&#10;6dFWEIKUw3P46Ec/6lZMMyiNOxCFgbEXMMDKoV0+L19O+A4IBARmRoD3EsWUnRZ493l/4ZHawDsM&#10;/6CQcR9u8dxUG29Bf8uCYC1cFNNMTrmUsk3aJDWpnVy7Vnaq4Abt4MdK3ox1iNzYemMhgcrQEKZx&#10;fupTn3IWyELSkQYCh2h8AASIFiEBGUOE3Ie0cWtARPUBQoWAMb0gIUgMoJiRAFjsQUQ68vVEyMIt&#10;Zh1xrVZIkTdxmA4KwWMdIKwgSfKDDMm/NhCfuLh1eqTJY314AodgIUXq6APxEUCkgVR9nbhP+3ng&#10;bDxIWurmAzgj2CBnOgOY1KZFS2dtCW3CJ4lgo924lqg7biAfyIv0n/zkJx2Bg1cttvwNBmgvYEge&#10;vtOBwY0ifNqAMKZchBZt5HlSDhjw4T4CgXaSRy0Ovi7hOyAQEJgdAd4Z3lXeP97L2veUVNxHCfOh&#10;/r6/vpBvLAje96x4J6ltvckrGtCgJcIgncxWzyItauvmSDNMYgufx0RGaOQQ0UIrSIO9m8eTD9+Q&#10;Xo+IFtL3gXgzDb74dJAQ5ATxE7gOkfPNmACB357cfV19HO+O8fEgYogWbZng8yN+ffu4xzUeEmlq&#10;7/syieMD7UMIgJW/7++RFrJ+61vfevSeT8s32gN1Ip5PW3sfgUJ6BI0P3Ac/H4/r/A3RIwDr8+F+&#10;bXuIy4d4BPLGQkOAELjn8+c5cJ30/lN7n79DCAgEBBaHgH+XZkvF/RMSeD2VFfzPe96v/Ziiw30D&#10;WiCnHTnlYmoUMbKqOikTY7FjEJ5oTkRFIRw+Cw2ehGZKgwVQH2rrOhO4c+VXn5f/XZunvzbb91xx&#10;KbtWYNXnMVMbfZzF1Hu+cuaq42zPx5fv6xO+AwKnOwKenOnbSz3Q1vFxnT8zPqXxh5jt0BqReJtc&#10;HelGDUrruNGp3ISmOeFXbnHLrU8lQCAsRvVx38xFksdaZ/LELQM5L4fOcKw4hXQBgaWMADzjOcZ/&#10;L+X2vq5tsh4qeBu0D1M6rTHltWss8vPWsRwi+fsbM5oB1LPRUkdmu7wug5P4AxfO7/zO7zg/PH79&#10;mTT/Y6kewgBzCp/6Zz/7WTcoFAZSjwXJkCYgcPoiAA/AKbhPGRRmfyPG13BdLxeFUY5hWQ/VUzHX&#10;rOrWoUFaSe0GM3UDDTqvFdVd6zutcyWrbY99sdwb0U0YF2Ag+I0IdAwGhfmEEBAICCxPBOABxubY&#10;cJTPcguV6YqboNTSUt3ZmWlK8WQyZQktqU5pgDGpKU6TE5O2f+8+K5a0iZ8ACyEgEBAICCw3BJYl&#10;92mYpUGKuPai0IzWCU1M0Qas8QQ7BZp8TjInNHNpdGzcLetmWmkIAYGAQEBgOSKwXNxKr3u2Mgjy&#10;Gocd02LlhgbJAw1UR2NazFTRKULlcslaso3W3tZqKzVdk1XCIQQEAgIBgYDA8kAAfxFDDTGNR3NY&#10;UO+hcYuymSatg9D2sRqozWu7jebGqv/pTd3OdXngH1oZEAgIBAROWQSYyIvVgKAoFgtanKyjIAr6&#10;YzpfncnToRWxF198iSWteqzeKduSULGAQEAgIBAQOKEIMO4yOTllBS0laJI3qTmL8aCTg9zqOa3w&#10;LRVKNjA4JB/UmJW13WsIAYGAQEAgILA8EGDcpSGdtJamjGU1WF3UEdTxKUmMqamim9aal9/pxRde&#10;1LFz1XMNlgcsoZUBgYBAQCAggAWR1z5vbDY6Nj5a3c2VQ4KY7xqLR5IemvKqbXzi2osjhIBAQCAg&#10;EBBYXgiktEmfhiGsmK8uc4jc9rAVnQInHFq0E2dcNzE19H8IAYGAQEAgILBMEID3m5tbtGC4y81m&#10;mpB3KYppk07GrQtaRc16CCLltO0334xmhxAQCAgEBAICSx+BqoBotk5tzV8s6pCixrxFHOrCaur2&#10;9pVaD2HW13vY4tr3aEorqtmGo3xkm+elD09oYUAgIBAQWL4IlHSKKOviBnWeTD6XFxA6Ua6ru8um&#10;xic1cp3VGcw9Omaz1xqbG61BB0ew7JrdDUMICAQEAgIBgVMbgePdHiSpw4c4HG2VNuobGRq13l6d&#10;LtqQSlslXbbSdMni2pMp25q1zq7qaWaMTwQBcWp3ilC7gEBAICCAcDheAcHBcRfqVMq13R22e89+&#10;u/vueyzO1FZ8T2Oa2rRz1w6ZGDoq0h2yE0apQ7cLCAQEAgLLBQHGoid1HtDo6IhcTJPabiluUUkH&#10;5PCZ1LLqSS2MGNPNEX1YKFdddL1c4AntDAgEBAICyxcBjkPevXu3vfDcLy03VdBK6qwEBNZCFLP2&#10;lg7LNmtptaRGMpN0h+hwiHUIAYGAQEAgILD0EWCjvrUb1utk0RHr1/jD3gMHLRoaGtTYQ9LWSDik&#10;kpHbtC+cqLb0O0NoYUAgIBAQqEWAkzUHh4Zs34EDNjoy6o5ejTLalInVcZP5nOUGCpriNCD3Um2y&#10;8HdAICAQEAgILHUEGOQeGBi0w719VpIQiGlbjXg2mzHcTFNT1YMibDpuOe3HERbKLfXuENoXEAgI&#10;BAReQyAuATGmQeqxSfG/LsdTGYs2bVhrfdrBdXxqSkeOJqyipdasrj6VQ+10LgRZCAGBgEBAICBw&#10;fAiwpGHV2jW2pm+dDQ4M2J59+ywqa/bStE6TS2uTpmQisnFtsxGxY98pGhhI8UIBQYHfrFZgnKLV&#10;DtUKCAQEAgInDQE403mF5lgvUVW1te1SqSA5oF2+dS5ENDk2ahX9wcC00trE2IjltM3GtA6sPtXC&#10;qM5K3b59u+bpjmqvkKK1trbapk2brEtHpIYFfafa0wr1CQgEBE4mArWcmBfH9/X1WUa7Y6xYsWJG&#10;pRoBMiZ50N8/YMPiWNJE6di05WVBFCcnLCUhkVSLxnVgkMsciXGKBPaF+sEPfmB33XWXHTp0yFV+&#10;1apVdsstt9h73/te6+7udjsQniLVDdUICAQEAgInFQE43FsNQ5qd9O1vf9vWr19vt912W3UZQ517&#10;vqK1byOavTSoIYeJiVFjn76oq6WFA0htYHjE2js7LKWtN1Z3r9Iqukhbu5689nmTCBcSbqUf//jH&#10;9n//7/91wiGrBRzpdNp27txpzz77rAbYp+zjH/+4sTXIYgJ5szjEu6gok7JqJe9i8quNS94Ow9qL&#10;+psyyJ9yQggIBAQCAm80AgXtlrFnzx5tnXG3bd682a655hq355LnPV8+C6NLOoI6n9exo4WyJbX8&#10;IVqrfZdaZDl06jzqFatX24H+Icvo4CDxm+TDyZEQkCgzq/iGZPfu3Wt///d/L/NnzD74wQ/aWWed&#10;5dxLTz/9tH3ve9+zr3/963bmmWfarbfe6ts65zfAkPfg4KAzu7BOIG0Ez7p169w39481kBd1RYC5&#10;hYjKiDIRGgi2Tu2WyyeEgEBAICDwRiIA7+Bauu+++xwX8fcDDzzgPC9NTU3/SxmGbxNa9lDSrhrs&#10;7hp1tDRbo1ZPp5JJG+jvt7jmv+YnxzVwvXCCpBJJpZ8vQLqMHSwkeEJF00YQ7NOI+uWXX25/8Ad/&#10;YKslyND8b7rpJidAvvKVr9j9999vN99884LqgUR99dVX7eWXX3bpKYtAWVy/4IILbM2aNUfvQewE&#10;6l+r+fs6+vQIBj4EyuBh8O1/Hzx40P191VVXuXET0vm05E1avn2+RJ7pPtepU229fFp/rzZv6ky+&#10;IQQEAgLLBwE4ANcSXpbHHnvMcQC/f/GLX9i5555rGzdudHzpuQGGSOg4uQhFVoumm7RGLtJyCG3r&#10;nbUWZTZZyGuZ9Zit3txtkSIsJFAJXDwQdK22XJsW8kIyoaFfeOGF7u/a+zP9jQCAABEolMEgeovc&#10;YbiRvOuG/BigpoGs3YAI5xNUxOXM1W3btrkBm/POO8/aZD1R3oCmdj3yyCM2rP3Q/cA3A+KHDx92&#10;5M1WuIx1+PIh//3797v8sAy4x8A59WYg6LrrrnNNAxcEHOm4h4ADE9LywLiGNGdMJaUtd8Gzt7fX&#10;xaFdpKftpOM+mFBHLCDugwm+RepAvrSPe9SdQam1a9c67GfCOVwLCAQEliYC8AquJRRsOIPf8F+/&#10;DAGuwTkowl7pFc3qsLiCeCpl69aus3bxYjSssyCykhTZbJN1FstaRV2ypoa0FlcvbIAa8oaIvvSl&#10;L7nxAX7zqQ1UDsI8++yz3QcS91KrNp7/m3s+DxoFcZIeAodQIT2u01BIlrgQsydun89M3xAoeUxo&#10;QcgVV1zhBAH1IT/I95xzznHAkRYSxqJ44YUXHIi4n6688krr0IlL5EP5jz/+uBMgkPT52ip369at&#10;R4UEhE3dwId6IoQ2bNigI/1WumtPPfWUExxc59qll17qXFzER1BRJ+rJYBEYvPWtb3VCiPpj/ezY&#10;scPd8wIOIcHMA1xbr7zyiqsXguWyyy5zbrmF4DMTZuFaQCAgcHohAO+gaLL5HlzxmhCIOV574okn&#10;bMuWLU5AvNaymBULRctmGt11ZEDULxKcjkmDFZm1NmVFaDI0SnIDTS9stRxkDrFCcBQKuXlyp2Du&#10;Q4AQPBWCpOYSDqSBGAk+HlNZzzjjDINQ//u//9tZIZD0o48+6gZeIO6LLrrI5U3ZPp3LpO4fhBUa&#10;NoTurQHiQ6yQPiSLwOA3U2rR/BnUQSgBNOYahAvgWCHUA5cRVgZjJQQEBfHJj8+uXbucMEF4MEhE&#10;eeRFO9/+9re7sg5o/xOkOmRPHXFPIaxoF1YC8V966SWHI+Vyn3KwdOgEzz33nEuLEMX6QDug3ggm&#10;2gFGCIvaZ1MHTfgZEAgILBEEeM9ffPFF94GTawMeCTgCBZOxW7jQc2ZRQwvDI+OKflC8rYk2A5r3&#10;ys1IRNfa1mQluU06V3bqJkRem+3Mf5MWUvvEJz7hJBb+LUjKkzwECaH+2q/9mhsYmc8FVFsKjUS4&#10;QMJozzT4q1/9qhNIXEe7xs3z7ne/27lzvHDwjZ2JDKkP5A6BekuGAeUf/ehHjoAB7y1veYsjXq5D&#10;wLihKA+LAM0eDR7pzAcSR4Ax6OwtHOqFS4x6MCUXK+Piiy92AhLBgeWBCwhrAoFBmcR/8MEHnYAl&#10;nV/jAbEjrMgTi4aHjUWBcKNssOdvprAh+KiTdz0hjLFKwKi6zuX1ll0t1uHvgEBAYOkgwLt/zz33&#10;2EMPPXR066Ta1jEeypIBuI0PSqlUcinZ2k3DRZy29o4VFjW1tGnFXM4OHNIA6pQWnvVstA6dTx2J&#10;EEmw0IB18Fu/9VtOc2Y6FSRIwK30m7/5m3bjjTc6MltofsSDKP2H9JA4mjpEyHWEEGMa73nPexyh&#10;co0wk2BwN2ruQZoIC+IylsEMKAa9cSdB2JAyIKJ9Q9wErqOFY81wH4GBoCEfCJh80Pa5R10gch4Q&#10;GIBPc3Ozu859yiUvAg+Te6TnHhYZgsS7qIiLgOKbfBE6CKr7NDPBX6NcZndhARGwMv7pn/7JaQcI&#10;vEsuucTl526GfwICAYEljQCE/7GPfczuvPPOWdvplW8iwEEozAVNUupj/FLr4hpbWyQHRHI5CYjB&#10;vn5rjEduq9emju5FT3GlAIjwIx/5iJtj+8UvftG5nT760Y/aDTfc4Ah81prOc4O80ZKvvvpqNyYA&#10;UfOBVJnZxHUa6wXEXNmRF0SMywZBA0mTFk0cssXVg6bO3/j9GeBFU/dEDHlD3LhuMNM82WOV8Dff&#10;AM3UWWYOEJf0CBIfqANCBVIn8Ddp+e0tLG+B+TT+mzZSr56eHvfxlgr3aQPlIcCwTnAx4fZCyHEP&#10;a4X7C8HJlxe+AwIBgdMPAd7xxUyl9/xGmk1btupEuSl76ZXtFt+1Z68d6u23nCTOqARF7+CwDoo4&#10;5AhYrLgoZNB6Iad3vvOdzi//vve9z66//vqj5LvQzOoJjN8QJ1YEo+74zGgQ7h+0Ywh/oQFyZjYQ&#10;ggF3GASKpg85M+LPOAduGvKGTHHpQNa4fHA54euHzP1sJQQF6UnLN3Uj/i6NO2DtMGUWEkdweMFG&#10;ffl4YYS1RT2oG4JkLuEAxmBBXRAsXrAxNsI1hMGTTz7pBqkZF6IdCDXyBLMQAgIBgYDATAiwUK4g&#10;TqloTDrZ0GipdINFg8Ojpqmv1qqZTP1j4zYhomyRZl1mP3DlsnAnU9W14zXYT37yk07ThaCOl5gQ&#10;EOSBVoy/DAJn8BjtnoFaiLJeqMwEANfIB+FAOmb7MK4BcUPgBMY70LTR0omLJYCLybt4EC60EUHA&#10;+ACuHIiePEjLNerDABDCg/EHCN1jwN/MPyYeg9L33nuvKxcCZxAbwYGw8vHdTf3jf0P2pCV/0j/z&#10;zDMuCgKLepEeFxRlUy9wYXoudVuoleXLDN8BgYDA8kKggidEWy8xTShCQKDdRnH5tzUoPVUu2ppV&#10;ay3V2GwxraY71gAB49OHKPkcT4AYPfnjUsJiQFOGkLFWIEv+XkyApHt6epxmz3RQBpcZk0AbRwBh&#10;pRAHjZ7ysRoQFFxn1N9r+RA92j9kTN02abAaAUJc8mI8gHyxOHyAxPEPEg8XFTOQKAdtn3EKP/5A&#10;WqwFyofYmQXGPf5GUBKwFnCHUR/GH/hGcJE/uGOVUC/aSn1ms0x83cJ3QCAgsLwRYH10SdzB6aKN&#10;zZrVesfHPuiMhOExLdiKJezjH/lNy4/n7YpLrrXGbNNRcn4zYfMWQ32ZXGfgmMFqSJuN+j7wgQ84&#10;Qj4WFwppIFyvnZM/loQXalz3cagL9xFGfBO474UIv2vv+es+b+4TasugbE/alEnZ3CcN9/xv0vn2&#10;cc3Xy1/jPmX7evs68+3LI10IAYGAwNJEAE6o55rFtjQjY+H/+8Ln7f5HHtQiuVbr0mzWiDMg8DW1&#10;tHfY3n17LNPUbpXiiCwIjIxTKwAAmjauGLRpviFGyNST9mJqDKF6Up0p3Xzkyv3q9LD/nXq267Ux&#10;qftMgXzr79XWc756zdeumcoM1wICAYFljoD4lZNFWWOV13j0ys4OHRhUqlgik7Drrr3eHnr4YW31&#10;PWmTEzkRZ1VLPhmQzScJcc/gSkFYeC27Pg0kWn/tZLQllBkQCAgEBE4HBPygQlYLpls1TDA4OGCa&#10;bylXSSVmZ285w/bs3GNpbfc9UdLqahHsyQpzkTtuE8YdvJDg90zukyAcTtbTC+UGBAICpyMCUH5G&#10;npmVK9qkgGc1hqnx0WlZEJWi3DSas5SQ1aAJkZrVpCmRJ7GFc5E77iSsBx9wp8wV38cL3wGBgEBA&#10;ICAwOwJwaVdXpzW8mrJ+TdGfYIo/vvyUDoZIShPPpJPW2JC01JHZO7NnFe4EBAICAYGAwFJCAM9N&#10;h2ZLZjVYzZZL7dplI/rtT3xSK6l1JjULsDQundBmfQ0N1emdS6nxoS0BgYBAQCAgMDsCeGI4brro&#10;FgI3WbOOgYi+8A9/L6eS/tPWS2PDfdqR9RHr7FptW844X9Ncsyd1LGL2poQ7AYGAQEAgIHAiEWA8&#10;97AW2Y6NDMmNz+4PJYv2aZHXpHYK7e7usM6OFntlxysyI5KaxRTmzZ9I8ENeAYGAQEDgzULAnecj&#10;i0Aa/mtF6ifbaVR0baZJSFxvzmasrUU7XevQoILOhog6VnfatDZejWeSlpbUyLZob3CdM7e4TTZe&#10;q0P4KyAQEAgIBAROHgJYAnsPHLbRnI4R0OE/6UyDVbR10ri2UioXtM/cilbraGs+ukjX1xQXUy6n&#10;owW01KGtPWWbNm+yqDRdtmJcW0j39+rmqJW03UYsocEIpE8IAYGAQEAgIHBaIQBz57V04YmnnrH9&#10;2m5nSlv/xJj9KWGxYaP2szvnbGdBtGkrjbQmJr1mZGjtmNY9xLXNEufFDQ6NWDShFXMV+ZrGtIKu&#10;VMpZWjOYWCRXY5icVuC8xrBuAABAAElEQVSEygYEAgIBgeWMAOzNbqyHDh7QZqTPOwGBVZHRhqzD&#10;w4Pi+7JddOF5moyUdnsu1RoDMQ1GlyQdRsZHnUyIJifHtTkTs5eqZxRIfMjfFKyH5dzBQtsDAgGB&#10;0xgBafcsX8hN6tRLfRhvYDExM5ReHXvZKf9rtRlotjGjhXFa1pB67fTQsoyDyamcjIWKJdMpi4ZG&#10;Jxi5cDubJiQ5kDzpTMv/8k+dxnCFqgcEAgIBgYCAEEBQVC2LFyzPrtMXnS03U0pCpLrgeEpHDYzr&#10;sKC4JiqlIu1ozRoIRqtLGU44m7AVmr00lddxnMHHFDpUQCAgEBBYUggwEM2GfDt2bLdVWs6QkBDw&#10;E5KwNJJaJJdMZaxQKtqgzgWK8DnFIw1OaFfXTKOOxYzrCNJiddvpJYVMaExAICAQEFjmCCAg2Gl6&#10;bHREwiGu7bwlII4YA26h3MS49Q0PWbFUtoSGG3RsgcwI+asizXst5qcsFmmQ4siZB2EkYpn3ptD8&#10;gEBAYMkh4MYkJAA40iGufff8lCT4viwrIsFhQdrvLqndNSIGpROyHhjJ1gQnHVnZJEsi68Yggpdp&#10;yfWN0KCAQEBguSNwlNglEmqsAC7jcuJ7VJZETEc7R0VtyjQtFxMnUMfxR0mitLZzPKX23gghIBAQ&#10;CAgEBJYHApIMca2BQ0CUmbA0reEHziwua5vXifExnQWRsnENYOCLep1oWR7whFYGBAICAYFljoAW&#10;yem/ooYZWA8RpdJp69BS7MxEWsfMTVp+NG/7du3SQEZBNkWN/bHMYQvNDwgEBAICSxkBpsBu2bLZ&#10;Lr34Itt/4KAd1pkQ0fjYiGW0BBujoVXWRF4DFCzNnpZVEUJAICAQEAgILA8EGLzu0PDCmWeeWZUF&#10;jEEUtDCiWMxZW+sK3WzVMuwmbfPdcGShHN6opRtYfs4JdVWXmmmLkYpbSAJQIQQEAgIBgeWEAOMP&#10;O7U+4pnHH7XJXEFN13bfMW3U16T1D2tWd2kOU8zGxnMWuc36li40CASm8u7evdteeukl6+/vd0Ji&#10;y5YtdtFFF8miyrjl6UsXgdCygEBAICDwegSY8jo8OGSHtBNsg4yEc848S7JAU1zTWj3HMaOR9mAa&#10;KuUtiVattEtVj8ZSGBwctMcee8wef/xxO3DggLOYzjvvPGtpabGtW7dakgUkIQQEAgIBgWWEAEIi&#10;LqOBQ+TYpylqSCbkVilYb1+fXXD2WSLOPrmb2pzrZSnh4t1GWA9jY2P2/e9/3/7xH//RRnUwN9e4&#10;/9BDD9kuDdB/+tOftrPOOmvJYbCUnmdoS0AgIHBiEYADm5s1xKB1cONjo7btpW1yMU3HrTBVtExU&#10;sknt/NeQzGiPji5MixNb+knMjdF5rAYffvnLX9pf//Vfu/GGyy67zM4991y3/Pzuu+92gqO1tdV+&#10;+7d/2zZu3Hh0fMKnrf8G1Lz2s+I7nU4fGbt5LVZB60xwZ7G7Yu14x2sxju0vyqNd5E+55B1CQCAg&#10;EBA4VgTglCYtlG5p1li0+LK9vd2ilsY2uZjSOiioYHt377Etcq+0tbU7wiHByQho9AwgzxWom//M&#10;FY97te3AYnjggQe0L/qwffCDH7Tf//3ftw0bNrg4l156qX3uc58zBMVNN91ka9eundfVhHD42c9+&#10;5gQJ4xcrV648WnfuPffcc/byyy/bddddZ6tXa3OsI4PitNHXrbZ+/rr/rm+jx2ZKMwz267hY3GQ3&#10;3HCDdUmoc89/ZsrbFRj+CQgEBAICMyAA5+47eND6hoastanZWrJtFmWbmqyjc6XOpO7UUXMjGnco&#10;24hOEiqzV8cR18sMeb1hlyiT8YHx8XFH2vyuD5Amjclms7ZixYrXCYD6uPyu1a7RuiFXrASmczHm&#10;QF5ITARER0eHdjrc4dxQbGo131gEdUEQQNakbRKe1ItyhgQ0g+Bo+T5QDuVPaiqxbwMWAIE0XCdP&#10;0nCfAfMGjRHRBtJO6Pxw0mOV5DQDrRYfrnGftFwnLXUJISAQEAgIzIcAVDuhsyBi8Ug81mr9A4MW&#10;DQwMuFVzokgr5iZt46b12rBPMeHlk2BAQJbf/OY37Rvf+IYjQq9x1zYOIm1ra7P3v//99nu/93uO&#10;KGvv1/8NsUKYfCDbTZs2OeLfq+P4GI9gNTnCYOfOnU4wkTfEOp9w8OUQD0EDcWOZQMzU8dChQ66e&#10;I9o2l7K5xt8MjD/zzDNuQyzv4qI8Fqbcc889zh3FwDn5nn/++XbxxRdbZ2enGy9hnOTZZ5915SGQ&#10;EE7kTdil8RPuUy644Tq7/vrrXTm+ruE7IBAQCAjMhgBDC4N9/Tapw4XWr1lrEdpqWUeOTk5N2PBA&#10;n03ohLm1a9aJMEsnRUhA5t3d3Y5kIUm0Yk+AvlEQJ+4aXEPEny+giRPIh7EABARC4MUXX7T777/f&#10;mL1EOXfddZezXiDtWlfRfPmDIf468kAA4O7hbywIiB1ryGv/e/bscQLtxhtvdNYCAoVr1AkBwm/q&#10;w0yq3t5eF+egzD7qCx5YGJA+Aq1PEwu8dYLl8Morr9iqVavcADt1xhLbtm2bm7rrMZivLeF+QCAg&#10;sDwRwB6INKs1jrcCCMSXshViltQmfTm5JSCfydy4NGoGKcrEINqbGiDJSy65xK6++mpHfrh7PAlS&#10;EYiOweNrr73WadbEny/UChgsFMj4jDPOMAarsVYefvhhR87484lL3uvWrXuda2quMhAQuLpw+TDG&#10;wTd1hrQZx2C9BQKCe1hsWCxXXHGFEyaUjcaPUCSg+dO+zZs3O1fXq6++6uJhnWBh4MK6/PLLXV64&#10;r7CAqDNrORBIV155pUtPnZ588klnVWBJeDfWXO0I9wICAYFljIAkRExLHeCTihTcMZ1LHelvJzVK&#10;OkUunmBwOHLularG+eb7mCB8Fqx94AMfcNrw1772Ndu+fburNKTX09Njt99+u3MvQb5o0gsNNJwP&#10;Gj4Du7h5EBKPPvro0SzQ7BlQRvP3gXIJpJ0pcJ/90wkIBsjaj1/gOnKAS0BA8uCK9YMlg9WBZeCF&#10;CukZG8F1RBqEAe4q/iYteSNIsKDIl3z27dvn7vtxG6wiLBLqhMDAoiFtEBCgG0JAICAwFwIJ7eKd&#10;0EJpThodHBiyqEfaNPNeh4f6bWLMRG59NrZGg9QiNNHpXHm9YfcgQrReXEi4ev7yL//SacJo1p/9&#10;7GfdYDKulMUIByoLafJhvOCaa65x7qVHHnnEESnXyfMjH/mInXPOOU6T5xphNsHgbh75hzgQNm4g&#10;Zi7xGysAMvfBl88392t/E4ffxPfl+fs+vY/jf/t8/G+ECx+EFfewahBCXnj5eOE7IBAQCAjUI8C5&#10;1C3ybqxdvcZ5QSbkGpfRIHNCB1CnUwnr6l5pZ8j3Dang6vAnDdVn9Gb9RoO++eabnTWBy+fDH/6w&#10;c/8gNBbiWvL1hCxrA78RBkxlRVuHlGkv01TPPvtsN5Bdn6Y2/Ux/40KCkMmLGU24kijDkz35I5iI&#10;h4aPEETrJx5WBZZC1WqbKXdzFgMD7LvcTrtF575ikB03FnX1Fg9C9KqrrrK3vvWtTrjilpor35lL&#10;C1cDAgGBZYeAZAFK94SGGji3mhAx9jAwNCiiGbVCTmdCiIQuuvhynSykU+ZOYvAEjb/+jjvucFYD&#10;mv3xasMQNiSNi4ZprYx3+LEDSBX3E/cXExBWpMGNQ30RBHwj4Bh0ZsAakkaAYFUwC+mrX/2qu4bV&#10;wXgI8akHcX3b+SZf8kc4EI9xEmZ4+YV33OeDMEKIMovpvvvuc3mDFVN5vZBaTJtC3IBAQGB5IYC/&#10;qFgo2mD/gBTYvFsTF0FcBZ39MDk5oUODRq1d/ieIjOlOnqhONkyQKJ8TGSBNtO4LL7zQmCWENs/Y&#10;ByQPIS+UVHWot3OFeesBiwRBhkXAPb4ZFIesyXvNmjVuVhOL5/jdozEVyB3LA4Hi60D5fpyBezwn&#10;6svsphdeeMHF5TcS3+eNMEDIMAbCs2O8gvywXkIICAQEAgJzIVARZ2SbGq21rdXxCPwSTWu2Eru4&#10;QiINIqxu7eq6UiR3qpEKhHkiBRZCAGLFpcRMKVw1CKGFCgYPNEKAaakQOB8EBOMA5MNvSB4rxZM8&#10;ZRLfa/beEiA+A9ZYNVzjN5YI6fmbtpMHVkSPhArXeEZcJz7flM0MLNpGoG7cCyEgEBAICMyLgDzx&#10;Tdlm61rZbVNSNJPijqggDbRYqn4YmG6RFguxnWrhRAoH2kZ+aPC4ZRAS/IagId7FBOKTj68f2NX/&#10;xj3k7/v4xCH46/xN2tq4/K5/FgiJetL3eRAXi6U2+Hu118LfAYGAQECgHgG4aUwHyE1MaRcL3ewf&#10;HDA30MBZ1C2SHImWrJu3n4iwKZZOmIv00eiZLQVhQ86zuZcg2tnyqSfhxf6uRbo+be09//dccea6&#10;59OH74BAQCAgUI8AayAGB4ftwMFD0lblAdFO39HkxKQGObXbaDolF1Nc01uZP69prlpdvVQCpDkT&#10;uXMdoeCntaJ9e4Ktj1//e6lgE9oREAgIBARAAO7LSGHuYAw6LU8F46gD2pCpqBHrcjknd0bZNvas&#10;1YyaRv29dAY25yJ3XDZ8fJgrro8TvgMCAYGAwFJDgMOCRjXrsk9r4dKNclWPaCX1uPZeimmBhMYz&#10;5dtOa/O3guW08tZr0ksNhPr2BIFQj0j4HRAICCxHBCqSA51aY8YEmoZso41rPUTENEm5myQQNCsm&#10;XrLxiSkbHZfbSZG1hlif1y8yW47AhTYHBAICAYGljsC0hheaW5q1zEGzWHXcKNttRB0rOyzTIN+7&#10;ZjLFYizoSsjlpMVaihzEw1LvEqF9AYGAQECgigCD1KM6avTAoYPaYiOyvI5/iNjzqKW5xfIcFKHD&#10;gmxa6yIYf1jkdM8AckAgIBAQCAicvggwBtHb16/NUXdaRrM6W7UOK8rldODMtA600X+ZTIO229DW&#10;DqXKshmDOH0fZ6h5QCAgEBA4cQgw7pxMpm1FS5sW6Ta5hbjR2NCwTWm+a4PcTOM6WyCS72lgcMgq&#10;ZY1BBB/TiUM/5BQQCAgEBE5hBJiwMzE+ZsMjw1pFnbBmnUsdjWmP73Qy5aZ6ci5BUZvFNSRSbtO4&#10;U7gtoWoBgYBAQCAgcAIRYLtvdvJuaW1xc5PYYSPee+iwNo8bk1up7I64jGnSUqOmOIXpnycQ+ZBV&#10;QCAgEBA4xRGQh8lt1dOmzfrYYYIBa+3eo72EUg3aFE7zXrWqmnUQ6XSDO3ruFG9PqF5AICAQEAgI&#10;nEAEOE0upYXDiShRnebaoB/logaqVQg3h8ZHbEQnCXGIUAgBgYBAQCAgsDwQYJC6WZu1FnX8w8ED&#10;B7UWrmzRGWee4U43m9I0Vw6rmdK2G/39h93fwc20PDpGaGVAICAQEGAdxIi22mCS0pQWyTHVNf7S&#10;iy/YgX37tTCuZI2ZRgkLbdI3LcdTmMEUekxAICAQEFg+CMhp1NCQtqw26WvQDt+si4gnNcVVAxFW&#10;KpbcARFsu1HdvA4JEUJAICAQEAgILAcE8BiNjIxYJJmwYeN6Ny4drVm7Tosimq0s6bFxfY8d7h2Q&#10;D6p6ItlyACW0MSAQEAgIBATMnW2/Upv1dWovpjHNbC3pyIeII0a7dcTcoCRHsRRzJgaH51THH8JA&#10;deg4AYGAQEBgOSAA50/q6OXhoSHLa6B6Srt6Ryt0OERn90rLax1EvlCxZMSiOZ2JrP+CeFgO3SK0&#10;MSAQEAgIaOMMjS+MabE06x8SOv+BQQaNQ3DuccxNaWKxXEVmRUEj2NP6L4xChG4TEAgIBASWBwIs&#10;bWjTSuqmpqxmsRbdtkvR7j17nIBgD47BoUlJDNkOLKlzIYiIhXYNzLO4E7Ya8T8SON+6UuFcjRAC&#10;AgGBgMCpjsC0tl1iXVzRBvsHbVqcFm3fvt3GtDlTRQcGDQxoXyZt2pfRcXMQHlZECPMjgGBAGAwO&#10;DrpZAIVCwc0EY8CntbXV3Zs/lxAjIBAQCAicPATgsQMHD2od3KCbyVTQZKWoqAVy+/fss3G5lRqb&#10;201HBelEOVZSV4KLaYHPigWGzz33nP30pz+1F1980Ya12KRFe6lfddVV9s53vtPWrl1bFbhHLbMF&#10;ZhyiBQQCAgGBNwkB6KlBa+FSWgeRk0eJ39G67lU2KeFQkRUxUcxZPEraWG6q6hqRFRHCzAj4M7v5&#10;fvLJJ+0f/uEf7IknnnBupoaGBsvlcvboo4/q8I3t9ulPf9pWr17t9lf36WbOtXoVST5TIO1C0s+U&#10;NlwLCAQEAgJzIQDbFytlDVAnrYVjR8VD0datZ9qEBEIk0+LpV162hKa4FuQuCc6lmaGEoLGu+EDk&#10;kzrY++6777bHH3/cmpubjRP6sBgOCs+f//zn9pOf/MRZEm9729s0+NM0L8GTP4tVOCu8NuDyQ/Dw&#10;4e8QAgIBgYDAiUaAgeppTVpKpVOWkqCIciK6ItIgHllZf7NxH7OalpJ/aaGEulDt3AsJBMSuXbvs&#10;kUcecYT+/ve/37mUmDrMeARk/r3vfc+5nq644gonIOZ6oOSL5fHDH/7Qbb3u43KdvC666CIjH9rD&#10;p76+vp31130+s92f7Xptutny9HHCd0AgIHCaIyDaL+ugONY/6B8pwRqDeBC3iAgor8MiWjSgOqkx&#10;CbbacKQRzIj/9cTBBcEQaZ4woa+vz2n8mzdvduR91llnWUr7mHR2dtq73/1uR/avvvqqcRhTd3e3&#10;S/u/Mq25wGA3QuLaa681BI0nb8pkXINvgidsvonj49VkdfRP7hHPpzl6Q3/4e/6az89/+/s+/5ny&#10;8GnDd0AgIHAaIyC+j2n/pSghbpOw0NCqLAi5MvA5JdNJmRSNxtB0Shs2eUI4jZvrqp5IJOxv//Zv&#10;7Ze//KWbTcTv2uDdRatWrbJPfepTdsYZZ7idbGvj1P4NQfoPGLW1tRmzlRiYZrAaAvf386wnUXwE&#10;LuV6cq/Nb6a/ETC4qaiTT0NZzI56+eWX7emnn9a5HXmd25G2a665xpWLOwthxUEf559/vp1zzjnu&#10;dKgdO3bY888/7+L39va6A0GuvvpqO/vss129sIB+8YtfHBVgt9xyi5t5hYvrlVdeca4zrCGE1U03&#10;3WTr1q2bUdDM1I5wLSAQEDi9EEhIMKRSaUtn0u5UuagokVDWvt/6XwdFaN5rKhJxJCQmFHOJjERA&#10;pPv377eXXnrJEXXtI0NAcP9DH/qQI1cIfa4AUUPaXoD29PTYhRde6FxJP/jBD5wQ4trevXvty1/+&#10;sov7lre8xZEuaebLf7aySUddBwbYK6voxjo4HpDrDz74oG3ZssUoZ/fu3Xb48GEX57rrrnOCa9++&#10;fc66QWjwNzOtEGoZzVZgYH3NmjW2ceNGm9Ayewbcr7/+etuj9THPPPOM0ZaLL77Y5cM9BB2CK4SA&#10;QEBgqSEwrfdb4w4abmBzvhLnQSSSVVdJQdpvgsFpresSDy2ZAKneeuutTvvGfQM5eq2cewwso1G/&#10;973vdaTJtfmCFw58Y0FcdtlljmgfeOABe/bZZ91YA2QLyeJ6evvb3+4EhM/XCwmfj7/uv3FHfetb&#10;33JuLOJgUSAAKIe6Q9DkS91pE+6ojo4OR/jE37Ztm46RHXfCg/gIEtJns1kXB+LHGiEO7d2wYYN1&#10;dXU5oYIVxL0DBw44gYmlQRvHxsbsvvvucwIK4VJvifm6h++AQEDg9EQA1ZhtlthuKS5TguMfomQ6&#10;4YRCSYsiGJQoiyDQUKskhhVxegfagYaMVgzx4mbBZUJAg0b7f8c73uFcLowrLERAeETIG0JGM8c1&#10;tXPnTjt06NDRPFgkB3lv2rTJkbwXDD79bN/UwxM+BA8ZQ/IE/saNhNDgbz64f7AamP2E5YK7qzY+&#10;ggThQL6kJQ31ZjDKCw2uc40PM7MQCFgbDz30kLOwEBz8xvWFUCKPEAICAYGlgwBsXxL38+5XZCm0&#10;xVpkQSRkQcSlNXM4RDwhh5McS0x1WiLuJR4fJIsGzVRTBozvueceR+I9cp8gHLAgmIK6GOFAvj7g&#10;lz/zzDOdFYFWDvFC4AxK33DDDU7Th3i9gODvuQJkzSK7+kFtNHsvMHx+jEXQJoQexN7f3+/GJPx9&#10;vhEMfPOpDV7AkWdt8GlpBwKP9AQvaOrzqU0b/g4IBAROUwTEDwV2cZ2cclt9x2IVi2LTci1pkDqd&#10;SopYmNsfk4lxZBbTadrOmarNNNHzzjvPPvzhDzs/PYR6++2322233eaI+FiEAwQLuUKgl156qZvu&#10;6v3/jGtgnTA1FWGx2EDe/kPamUgZrR5XENNsKf+CCy5wYy1YMvO1h7wRRAg0BAvChw9CgdlSWD+X&#10;XHKJG7vgN1YDwgerq3qg1GJbFOIHBAICpzQC8jHBZVmnLJclLLQ+DsGQkOVQkntpZHRE0iOvcyEK&#10;S2V8+nXPA3KD9D7xiU84rfuOO+5w01G9xvy6yHP8gFxJwwcihjwhZwZzmTUE0UK+zPqhTOIvJpDn&#10;bGm47u/xDbnjTqI8XEyUz2wmptn6uLXCgmv85kMcvv3ANi44pti+613vcmMSDz/8sOswuLtoE7Oh&#10;EES404KLaTFPNMQNCJz6COA1YtyhSXvx5QpTciqlLapoYYQjEJ1DndHNklbNuYVyp357Fl1DyBE3&#10;yZ133unSegLl+3gC6bFQWMTGGAACA1K98sornYWxmLyxSBgEnsnqQCDhCiN/4qHJM1iNG+jee+91&#10;bcPVxaAyz5R4xPfrKUiPZUPdSIuVQJ0ZZ0C4UC7TXNEimNXEWBQrxJ966ikn6HDFbd26NQiHxTzQ&#10;EDcgcBohIIqoKr/MY5U3KSppOpOnR0gpnSmLnFgHcRq1apFVhTwhy+MVDBTr84GM0awvv/xy57aB&#10;uP1AMeUQb75AHCwOSBoBUJuGPCBuBIDPz8fHUmGsw6fx7ULLpx6bNEjOPQLC4a1vfavLGxyYweTX&#10;NpAfaUiPAGHRH+V5vLhHPj7/+doT7gcEAgKnEQJ676GJYiHvBqrTDZryqjOCtO+3iE5ioiTXEjSW&#10;0lxYMYj+8qLjNGrkAqt6okmO/LBOIFxmNTEoDpkullAhaQTBbPXjPh8ffHz/u/abPLhfW4eZflOe&#10;D7Xlkq62LO7V3vdpwndAICCwBBAQV+BKLpa1eDoR186uGYsm81r9K75hYDqpGU1u4ZxJaoSwKAQg&#10;TggV98769evddNBFZVATebEkPF/8+vvz/a6pShAItWCEvwMCSxwB5ECjBEMiimviUsqi0QkdbhPF&#10;rLmROfJpm5iatBxbRGiqK3ZFCAtHAOL1K5SxJnDJ+PGChecSYgYEAgIBgZOAgCg/ESW0OI6lD9PW&#10;ubLTIudEkuUwrXUQuXzOxicmNdUxV9Ucg3yY8SnVul3qIyAY+Pg4/rs+XvgdEAgIBAROJQTgqjFN&#10;ex8eGnYzWTEUIvb/1qYbEg5FmxrNWyaZkTXR7M6mlpQ4lep/ytcFgP0Ha4JPEBCn/GMLFQwIBASE&#10;ANOVWBMXl2vJzYLkyNG0fE2MXEdMaWrQPhzaiyMtEyMQ27H3mXof/7HnFFIGBAICAYE3BwEcRhUp&#10;tUXNXCrpM6lZjlFTtjqlNaF1EDEZDJXpohXkaqqSXPAxvTmPJpQSEAgIBAROPgIIhpxmMk3qlFEG&#10;rKOGtKwFToGQcIhXIu3BwVGX8+9oevKbEmoQEAgIBAQCAicOgZh2+Z7Whq3VWaxJTX+PIm3IxHIH&#10;pmimUgktkqjo4CCNYgfj4cThHnIKCAQEAgKnAQKVcknmgcYitP0S66Oicrm6OI6j5solFkxVLMGB&#10;QRpwXcoL5U6DZxWqGBAICAQE3jQEoPxioegsCNh/Sm4mbfftxx5Mx1KW3OlyDFJUZzAFM+JNezqh&#10;oIBAQCAgcJIRiGvtFoYB49CMR8QT2nNH9oQuaUqmZjSVNHI9qR09Gc0OISAQEAgIBASWBwIwfpxz&#10;gfRx9C+TIiodmdaUy+k8gHxZZkXeVo5PVHd4DQbE8ugZoZUBgYDAskcAundrIWRFpDINWh+ndRC5&#10;XNny2ta5WCzZZL6ijZo095UDbtwYxLLHLAAQEAgIBASWBQIsbWhqylprW6sV5EWStLAoryPmchqY&#10;4DQ5jh9lYXU8LrdTmMa0LDpFaGRAICAQEPAIlHVwHNyf1LkxKWYylXSOgc6n1rWEJVMN2se1qIMi&#10;goDwgIXvgEBAICCwXBDwu0BoHqsbm47iOlYulSxrD46ULIqkBIQOjdGOfmGW63LpEqGdAYGAQEBA&#10;Cxw0QWnduvW2qqvL9u3baxWmuSa1B1O5okNlJB7KHD9aKtp0qVSd5hoGqUO/CQgEBAICywIBrIcW&#10;7UTNyaLs6oosiCrFvIQD22zEdZrQlJXz+ugao9khBAQCAgGBgMDyQIDdNPbt22/7D+zXYjkdJKff&#10;0bRmL0WpSG4mnUUsE6Oc10VZDtq4enmgEloZEAgIBAQCAhp7jltfX5+NjozqVLmspdParC+uXfpi&#10;Mi3YZKNJR83FdDZEJqU9wRmECEZE6DYBgYBAQGB5ICC+d+fZaNgBYyHSLKZ4lEjrR1wDFCbBkLJs&#10;Vh8tkgh7MS2PPhFaGRAICAQEQIBhhWxjxm3WymlyLIGImhpbJBy054Zujg2NWHt7q61f062Dg3QM&#10;acDtpCHAWdZ8SvIFMnjE+dZud0V22g0hIBAQCAicYATcQjkJiPbWFk1pkkyQdyniOLlyIa8jR/nk&#10;5IcSMbFaTqQUwslBgOlmL7/8st1zzz326quv6ozwKduwYYPdeuutdumll7rBo5NTs1BqQCAgsGQR&#10;EOU3pFPW0d7urIgJ8U5Unp6yXGlSwmFKO/clbErbbgyNjlSFxJJF4vgb5o9k9QtLjj/H13J44okn&#10;7M/+7M/spZdechYEswmwJH7605/aZz7zGbv99tudNbGYsn19XysFHeDEKQHkf6LzO1F1na9ubzQ2&#10;te2o/3u+utXHD78DAm8UAm4fJo07ZJuzNq1zgg73HWIlNTu3FqyiCzG22lAErImKlleHeUwzPwo0&#10;/MnJSUeITU1NTqM/VnIkHa4kvnEjDQ8P2+c//3nbtm2bnXHGGXbeeedZs+YmP//88/bggw/aF7/4&#10;RXf9rLPOWrCQIO+8nmlBRwkiaCClhoYGzVLguNnjf8rgQd4nKr+ilBSsJnABk6R2HCZvBOViA3Wj&#10;7cztJq+ZAvf5UB6BuOBzLOXNlP9s13gWlEnbQggInGwE4IJcIadlDkV33GhMu2tEmthqMe2skY6p&#10;k2qLDRbNVYKfe9ZnBWkMDQ3Zd77zHevv77c77rjDuX9mTTDPDcjbfyCM5557zl588UXbuHGjsxbO&#10;P/98RyDbt293Kx2feuopF2fz5s1OQMyTvbs9OjrqrBHyoO4Q7pYtW+yiiy6yjo6O4xIS1H1ci2oe&#10;e+wxu+qqqzTJIbuQKs0aB8Hwyiuv2DPPPGMjIyMuvzVr1hg4dHd3z0rys2VIHtSN9KtWrXod6fu6&#10;Y6nh0gMnhMjatWvtwgsvtNWrVy8YY8pfjDVA2Xv27LHe3l674oorFt2u2dobrgcEjgeBihZLw0PT&#10;R5RIHRgkrQqS4oDqVLONT0zoJ1rl8WuWx1PRUzUtJIC2jIb/8MMPW1tbm73nPe+xlStXLoogatuH&#10;0CFfNGeEDg8IAYAFATlyD1K//PLL7YEHHnBxqENG05LnCqTzhMv85p6eHsPyQGuFnBjfII/jIXWI&#10;Du378OHDLl9+U+6xBOp18OBB27Vrl6srdaP+Y2NjTsBhSfFZTABL0vNdH6g3wmjfvn3aYmDdUTwH&#10;BwedgOLdqBcq9XnU/qbtCw1YNtSLshaTbqH5h3gBgcUiwHs7NjZqBw8dVNK45dyJcsmUxh5kuscb&#10;9IJkbSovN4QztRfe2RdbkaUQH+KCyL773e86gr3lllusS3uYAPJiXnji136YqdTY2OhcHLg6EB6Q&#10;CX+3tLS4vCHShZRBHFxWCAO0YbRoBBrChQ9CY0IKAQKC32jQO3bscOVBjJAm9UFw7d+/3wkCSI18&#10;0bLbNZhFwDKB2LF+EGy438CHdMSh7N27dzvrhbRcw0Kqd61A4ghI6nTjjTc664b6Q+K42Kgf9aHe&#10;K1ascPUGC+LktD3x+vXrnSAYGBhwpE/54Eac+kA9sC6oF3lhMVAvsAYDhD9CD2wQJOBDO3geYECZ&#10;PG/aQL137tzp6kV8cANn6sq9vXv3urz47XGjjaQ5cOCAu08alIAQAgInCwF4iPdoZGhYB0/HdHic&#10;prmmUxm9QNqDibUQ2vI7LhcTnVrvTwhzIMDLjIb55JNP2qFDh9yLfttttznim0+znylbCAvyOfvs&#10;s53WCim+8MILjoDwh+MCwXpgzAPyhvjmCxAkdSNv3EmQF2QJUWGNQFDkA/lBlJQB+RIQCMRl9hRk&#10;f//997vfxIccEQjcg+hJg5sJIgQX8oF8sao2bdrk/qYt5EMbfZnnnnuu++3bQT35QMjUG/LFYgAT&#10;iBu8KfvRRx919Qdn4tIOXDWQLN9PP/20S+/LgozJtzaADXFpIy4esCEOZZxzzjmuHIQVZSBwfHto&#10;H3VDYF133XUuS7B7/PHHXV0oE6sASw33HXng4qLt5I+1QrvJh3j+wzPlWggBgZOGgF6RSkUeAC2U&#10;S2l3jeR0ZFFxsqJtvlOSFzGbHB636ULZUhqcODYnwUlr2kkrGKkLWX7hC1+wRx55xO68805DUEDq&#10;9aQ0UyW99cA9/t66davdKO35P/7jP+xP//RPndaKRQH54ta6+eab7dprrz2avy+DtPUBQY9GgGZc&#10;K1BIA/FdcMEFro4QLB/I8uMf/7iLy1gHJAhBQ5oIFUiPcQY0a0gay4T6Xn311Y5AaTfCAq2Y8QLq&#10;CjnfddddTkBRHnlBqD/72c8cobe2th51SYHZ/8/ee8dWdl33v4vk5WXncEhObxz13nuXrJFsy5ab&#10;4iAOkMSBIkQB8hIkeP+84PdHgDwEycPDL7AR+Gfnl7gEeobhAstyky1L1qhZvXeNZjS9cBo7L9v7&#10;fjZnjY+uLts0knPXnrk8956z99prf88537X32g23GqSP/Keeeirl297ennSFRCF1dIGICZQbmZAr&#10;edGaoRy4/SBoWjWQt+PkGJEHupJ/tiVDPNK7sXGjRp4eyJv8wJey4qq74oor7NJLL02Ev379+nQO&#10;3TAIGDX0oVVBfIwR+RIfnDgSt1hHzy+OgcCJQIBRTAs0B6JlQYs2j+u33r5ey1VVyDiMVNmoalQj&#10;Q1qgSZpUV+bGH9gTodVJkgekQi3Xw0xe9mxciAIDAcm8+uqriWhcJrV15kJAKsQj+NHjlDqiF3lk&#10;8+E750kPsVJLxtDdd999SQQtAmrZ1Jzd94+hIUCofGh5IAeiRBbxCRg00kCqECy1ZFog1OwJ3rLB&#10;VYPbzMvAkVYHBgd3EYaIOLiWSH/NNdck4+Xxk7DMH9cDw+AGGnkQshsUj44MDEv2nmWvZbHy88VH&#10;4jh2v/3tb1NrEnngSN9RR0dHKgeG9Kc//WnSAwNImdEHfXluOGYNUHE+8TsQOCEIqAVRV19r+dq8&#10;9chNPKhtqGUg1KzVQ20jalroUKUXp0LNDB7+j9ZJT4ia8yoTcMLtc8MNN6Ra4kUXXXTEroKEufBn&#10;hBG1bWqfTiLUWHETQZKQCXGnChAgRA5hQeZZFwa/aSFQU4akIFQMALV1ZHOkxot/3vVyYp4qb8jP&#10;CZm4GAxaLNSaXRaup2zrgfOQLe4bygcGxEFPztEngKGB8IsDafkQst89XqlztKgoL/0NtCbAKhvA&#10;DLzQm1ZYNiDPDQuYEIdngPJwnr4JjDjYUXbuGfkwggzXIWWibI5RVnZ8DwRmDQERPhW6QQ11zVVr&#10;KLwmzeWG9XLoGdeDrTHn+qJHP5FSrLMx+W1y0oGAednXrVuX3C+QjhPp5BJKX3XCoab5+OOPJ1KE&#10;dCAa8sHNQt7TCRAttWdq7Lg5MAJuXPiNy8prs5Abn+uuuy7pD4mRjnx9zsdkeZbSiXOQIJjgnqLP&#10;gvIhF9JFtyxW5IlRpLy0INAVIkdHCNiDtxSQz3dk8R2SJz8ecvLgHNeIUxyIR/5cp5+ADmjyIg3l&#10;pfVCKwjyxzAhz40C8jGqBHREP+5Xh1oMxOM6572VBa5XXnllyoe5LGBPyyhb9mL94ncgcOIR0LtZ&#10;YPtp7Sqq97Qqp4reYG+P9arXuku1m5HRIVmPgpoW4xPlFOvE6zhPcoQsAJFa/b333muMYjoS4wAh&#10;8fGAXMiFTmRIEoImH2qlLLOR7UvwNBMdIUxq3JAr8wrwf+M6oiaLX97JF9kEas2QJUSNL584EJmX&#10;daJ8OA9huiFxIqVckCzy6PSGGCFP9IAoPT7pKSNlRVeMBDVtrqOrp+U6Rg4Z9B9A3By5Tl5co9VD&#10;GvIgv00aaUaZsxiTH9jgiuKevfDCC0kGrizSghUuN1pRkDtpwYH+D1xuyMToYGTID93JD325Tv8N&#10;nfLIwgjTl4IhAm/KwMfvI60X8IkQCMw2ArA9z/UIg5U0YTqvVb1zi1u1WJ9GMbG8Rq8e1FEt0KRu&#10;utnWdU7nDyFAZIx++bu/+7vUyQhZHG1ALmTEsUO1UWqdEA6doHQG0xFaTHST5UlcCBBjw/IdTO6D&#10;LDFAZ5xxRnJ9QJLEY6QQpPXd73431YIxTnSGQ/CQG+VDLw9894+THn52jBjGwuNTAwcnWkMYHK7h&#10;eqGlQrqsTPJHDx7Shx56KPU9cA4dGYZKC4TfjDKiPMjkGh/cQXzADX3pBIewaXWRT7ELiXy9Zk/f&#10;CB3pYE08yk4/CPmBFX0/GI8f/OAHyQghk4Au4IM7kGVQ6DfCSKErrjuMBzphbJkBj2xaGsijjwJD&#10;ihGhQ95HUjm+cQwEZgOBiirtLipva6VaD9Wm/uk/+MNPjlVV5axvWL5ereZ6sKfPzj7tdPsff/d/&#10;2bLFS9Sq+H3H62woPBfz5MV2NwOGghd/JsSdLZOnyxIl18mDGb4//vGPU18BndN33313yreY7LLy&#10;Sn0nD1wf1FSRS16QGx/PlziQN+RKHIgNsuM610gLWXpZ3YWDDAI1YdLzm/QYCGQQSM910hCQgeyJ&#10;jCoGwuWRP/Fx13i5yYfrng96EVwXT891zpE/x4nyy2KDHPTOxkcOMr2mn5Xp+IAbcsiD68hwbNE1&#10;m5ZrxPNyUC7SeHx0iBAIzAQBnh1/ftjLZ0f3kP3H17+hgS6v6Pn/MIfz3LXLs3DnZ79g666/wmqq&#10;8GJoob7aOvuf//7/2G8ee0hZy1Cw1EZFxYD1DwxZVU29LV25xAa27rRKPay6HmECBHi5MQwEyIfP&#10;sQ7kQU2W2im1VMbOk4+T5Ezy48GBgCBZD8U6EweiJS9C9jrXsmldnsvimDUm2fN8Jz7XaU14yMr3&#10;c35EDzcunCuOCwb0H5S6xrls+uK0KVHRHzcIfro4jZO+Y1B8nfJRNloqhOLrpKP8xde8HMXxU8T4&#10;EwjMBgLi/aGhkVShyWsSda6uvtFq6lRDFMd1yrfb08fwxpgoN9W9OVYvNeQyUYC4cEVAPBypxZJv&#10;cZpS50rJnI7O04lTSjbnpko71fWs3KniHu31bF7T0X06cSbTaaJrE50v1i9+BwLHHwENKqkab/UP&#10;qzWcy6sFUdBsuboa1ezkQq+v0qqXNbXWoybxmIa6RjPiBNySQ62PYtInZ2qY7q+mL2GiUCrtRHHj&#10;fCAQCAQCpRCQk8qGVAmtVMuhvlluc9mAXGFI/uIq+VjVMZHTmkzVat5DOMfeaVJKpTg3GQLuyqKW&#10;6X7vyeLHtUAgEAgEjgaBYfW3jVJprdAQV1mB3MGuPq3gqg6/Sg2vrNOa+fJ912i70UqtxyGnwdHk&#10;FWmngcBktX9aEN4B666IyeJPI7uIEggEAoHAhAgMj2pekQakVMpA1NMH0bm3M20OMTKmFUKrNIFJ&#10;PdxVtkwCwsU0IYon8IIbhhOYZWQVCAQCZYuAtjNQ/8OYVtZgdY0cQ55yGuY6rGGuPQf3W06jLWpz&#10;LNYXLYiyfUai4IFAIFB2CFAZZVUAhsAO9w9atTqsc/UN2jJTfQ6s/b2guSnNe0jrMck+hIOp7J6R&#10;KHAgEAiUMQLV1TXW2tJquVbNzVF3Qy6n8fEsrUHnxOLFbZpNqs0iiiZWlDFeUfRAIBAIBMoCAfqd&#10;d2sNMpaJYV/qvKZU54aGNSlCizONYBTUKVqlYa6V6qTWUKayACUKGQgEAoFAIHCo11m8X6WRrDnW&#10;YsJAsEQAizOZplV3y++U16Ss+kPr1QdogUAgEAgEAuWBQOp1VkOBkZJMeWBRplzvQO/4Eq+VY9Yz&#10;qhUntR5H64L9aV/q8Y7q8gAnShkIBAKBQLkjMDZWoQaDNj/TcWFTo+X6+vq1muuIVdTWaAG0UdvX&#10;t98WL+zSQmK0Ksodrih/IBAIBALlgwBz5OD+Ua3H1Dm015g2bWPqra6Qi2lAHRNDI5purUgxgql8&#10;HoooaSAQCAQCDHNtbGzW8vlL5FXShmHqfshVV2uNDRmFnGbNNWiIU58u5HVMM3bDSsRTEwgEAoFA&#10;WSAA5/f396W9T0a0JhOepcqFba3aqFqL9cl6qB2RNg9Ks3cxDuFiKosHIwoZCAQCgQAIjGqBPvY/&#10;0Z9kD3ILtOtVVa7a+geHtYrrsFUpAos0hZMpHphAIBAIBMoHAVifVTXYB2JUazGNaXdRdVL3Wq02&#10;NGlqbrUFhVGrkbFoZotGRaBVESEQCAQCgUCgDBAQ3+dlC/AojR5yMeW6tA/viDYIqq1tsOWr16j1&#10;0GKLWxZqztx4O6IMYIkiBgKBQCAQCCQE2Hp41AraZVQr9lluRXODthzVUhsjg9a58R3tIpSzmooV&#10;MhQRAoFAIBAIBMoJAeZAsLd670C/DfT2We7Mpe3jm7/LtaR+aw11LVh7I5vTRw91OT0YUdZAIBAo&#10;cwTkYqrRROlly1eoFTFiGzdttFxbS5O6GjQXQvZgtEI7y43WWPvCJs2yDgMx248Lw87ScONDijC6&#10;LI0wm23FIv9AIBA46RCo0Hy4Li3WunnTJm0op6kPrOa6cGGb2g1yN2lY01jlcFr2u1GdFGnDueij&#10;nrWHAAvOOlk09zAK7CxXV1d3eIe5WVMsMg4EAoGTEgG2Gm0Q92s7IO0y2qMO61rLHeju0zp9ai3o&#10;oslAjGnLOXYU0onxeRBhJE74w4BB2LZtmz377LO2detWLYEyaEuWLLGrrrrKTj/9dG0HGz1EJ/ym&#10;RIaBwEmOwJimOLS1tVjH2tV2sKvLhmUHcrv27pNhqFQ/BDXVURspaEXXuoWpJxsnU9iHE/tU4FL6&#10;4IMP7Ctf+Yo9/fTTtn///tRHVKud/i699FK755577Morr0xKhbvpxN6byC0QOJkRqNTI1e1bN9sH&#10;G94R/w9r8zh5Lt5+f2PaRS5fV2uL2tvt3bc3aMKc2ac+XfiQ//tkBmY2ywbJ80lbv8qNVNBSJ1/9&#10;6lftgQceSC6lM844I20D+Pbbb9uDDz6orWGHbcWKFbZ8+fLUkpjKSNDawD2FfD4eOM+Hc1PJ8DST&#10;HZFVpf1E0G8m8jCI6MfsTT7I4RxyjiYcaflcH8qSDZQJ/XD5RQgETkoE9N4NaqmN7q59tlC7yl13&#10;/XWW29vdoxc0b+3N9WY1jTZg1TYwohcWBKL5cNyfA4jHSRpSfPXVV239+vXa3W+x/eVf/qVdeOGF&#10;yVC8+eab9u///u/2wgsv2IsvvmjtMua0KiYLyN68eXOSee655yajUl1dnZLs2bPH3n//fcMALViw&#10;YDIxU16DOHfu3GkbN260Sy65xPLapRCinU7oUlP25ZdfttbWVlu6dKnt3btX68H02wUXXDCd5B+J&#10;Q77guXv3btukzrbTTjstyf5IxAlO9PX12TPPPGPvvvvuh4wBWJ9yyil27bXXJkM43fJNkE2cDgTm&#10;HAKjmv+wdm2HnXnaqWm7h/qavOVqG5tsSE2JvpExG97bZT1DFVZZ35g2iwgL8dF7CDF4LfejV39/&#10;xon/92dKf8vKo3aKe4lWBO6ka665RjdsbcpvkTYSdyMB6dMvMZWBIMfe3l575ZVXEulef/31hhzy&#10;hIR37Nhhq1evPmwgOM/HA8TvIXuNsnngPL+Rh5HAyGEgphso8/bt25OMhQsXJpdaT0/P4eTZfDmZ&#10;1elwpENfiMu9wUCgzy5tn0hrywPXPKBzthx+Hv1JB07Lli1LxoBrtCjQj2O2deEyXE+XW3ze5XP0&#10;OH5uIr1cpscrTufn4xgIHAsE6GJY0NRkl158sVVrPtyOHbstp/2DUmuh88AB9V7325jW4hir0Jaj&#10;ET6CAC/yAeH06KOPpmPxC0wCXmIIBIK55ZZbEmF9RFDRCeS6LEi/oaEhkSy1fWQhk+/1WgIFguT3&#10;dAOyceEc1Ix5DEuTHgBGQxUHRkxRtvfeey/lQac4xol83XB1d3en7x0dHVajKfn83rJlS9KHPGai&#10;V3H+xb/BA51oCWB4qNnT0qGTHhy4ng0YVTr2MTZ+Db0dV3SlRUEZwYTyUY4s2bs8zq1Zs8bOOeec&#10;hJ2fp3y0eNyIU2ZaPehD6wnZ5If7j/PgjIEmPoHr3F+u0ULkOuV66623DKPY1taWDBr3yJ81WjLE&#10;weiSDoPOtQiBwLFGgGe3u6c7vdurV620PrxL3ZpFTT2xt5+1v0etWi/+gDooZsBBx1rPOSsPAHmR&#10;f/azn6VaObX44pcVAofgMQ433XTTR64XF85JFdkQ06pVqxJRULuHfBsbtauTiIjvEAmyqclybjoB&#10;/SAeSAfyhLwg92yg1gwR43LasGFDMhC4eiAz4kPUuIEoO2khaggZ4kYvjAh6eVmyso/mO26wd955&#10;JxE/WFMGyLhDxJ5tpZAvnfmvvfZaKgf6oDstCQL3BJKmBQbBgzMGE2wxFKUCuPnHr4MTuDz11FNJ&#10;F8rMfeDeIRsjhJ7owjlaL+T35JNPJpcg5wmc4zpk39nZaa+//noyAhgN8jjzzDOTjhhr7jn4UybS&#10;gQGVj8laUq5vHAOBmSGgvYAGtSfQgPqfNTGuoV7P95D8TgMauYQ3oaJK/nANcx1vU1BL/XAtbWaZ&#10;nXyxISJI5fLLL09kCyE5CVFarkMaHSKw6667bkrjQBpICLJwcsVnTn8BrZT77rsvuZog5Oeff95+&#10;/etfJ58614tJHlmlAkTiNW8Ihw81V/IkcIQsOY8B+exnP5uuM4IKo0B50RGXDT54RlBhKCBJarZ3&#10;3HFHIu2HH344kaOXo5Qu0z2HThAt5EgN/IYbbkiGCmNB/0uLViB2Vxky0Q39ifu5z30uYQleGDD0&#10;oeaOm43WB30u3DPuHf0569at+4ixBTMMAS0SjAnlB2+wIC0kzv2F0MkTPc8///zU4qAlgVwMJ4YZ&#10;WeCFe49WCYMNNqklgzGmDBhk7jnGBNcW+WIQKBM6k45KA8aH39wTKh8RAoFjjQBz4RYtWazVNHps&#10;h96dTR9stlwzy3339NqI/E/Mnm5vbbELzj0zvRDy0h5rHea1PCfbP/zDP0xk8b3vfS/NVYBAICJq&#10;k/QdfOlLX0ovMeenE0gLKZKez80335yI4Je//KX95Cc/OSwCoocczj777ERcpONDcMI/HDnzhWvu&#10;T4f4MWJ0CnOeD6SEHEjKa6cYA+ZhUGvFoFBzhRDdnQJh0pIhPuG8885LOhfrAdHv27cvkSplQ1Zz&#10;c/OkxhMZkKq3WCBkWhOkRR8IH/2RRyAPiHqtXGKch8QhXYiWANEjk/tBWgItDFoVEC/lyAbye+KJ&#10;J9IwY9JR1g4Zfe4LMhggQBpkoBMd1xhLZKOLB7+vYLRy5coUlxYLrQYC5aMlxjWMAC0KAvpjSMiX&#10;Z46yc47fGHHy4j5ECASOJQLMnt6794A98eSztq9zjxUG5VXav/+A9bLkd211MhD1TTW2RhMlqquP&#10;rU/5WBZkNmXx0lOT/MQnPpFIhxojLzw1zauvvjoZh1tvvXVSAiylP3L5EKilQ3a4mSAdCAv51FJv&#10;v/325F6BuJyASsnLniMe5IIBQC41cY4ekI8LA9JxmcTnHMQESfEdQvZ8+Q1BevCatv/mCJniuvrR&#10;j36UjBA1alo/1L4hVi9vNk32Oy4ZSByjRr58wJ502bToR17o4+fRx9MgEyNBTZ9zBPSHkD1+Onno&#10;D+6rz3/+8wlvyuz5YXAwplwnP2RB8Nz/N954I7UAaLVwHgPi+Xt8l+N5gS1xwJrAdX77d1oZ9EEQ&#10;OI8utIBK6ZwixZ9A4CgQ4Bnr7u61zr37NVFOfRH5KrmY1JFXrYX66jVyaWxsSLUuRrdsN7ac0yup&#10;NkS0IkphDlFRo8SVcf/99yf3AS0LapOQz5EGiI0aPnIgcmqZEAJuFVon+KchJ0hxJgEZGACMDDVS&#10;yNKJCWKl5kttGrk8KLidOAe5eU3d8yMdZAnBYVy4jp78zgZkUTu+9957D5MfujvpZuMWf0cH+j8o&#10;Ly0mWjCQMTrSkspijEwCBoU8KSu1bJ5tvhMXYqWVQ0uK+OiPPHAtFSgX5c+WCVke0I84GISXXnop&#10;Gacbb7wx4Yb7ijyy8T1d9gi26At2nh86cf+5xhBnKh2Ul3i4nThG6yGLYnw/VghQNRnSaq4MUsrX&#10;1Ov9KVhlcxObVLdZTV1eq7mO2OYt2+TnfUk7zA2KKI5V1iefHAgA3PDBU6u/6667Ut8ERAZ5TDdA&#10;IlkigQAg0CuuuCLV8l0ergnOQc7Z+NPJx+NjfKjZMseAmjDuGgJuGYwERoEWEW4MRjxBTBhCCNZl&#10;oB+uJsqPDGq5kCTpIOTiABbojHyOWWL3uMh2+RzJA5IkPrVz9MFNxbIjtCbQkzgeIEzKRbxN8u/T&#10;WkB/3E4EsIN4uU6LBr2pmUPspXR2XVx+8dGvowNGBCzIn/uGfG/1eTw/uhx+86EVBb6koQ+F/hX6&#10;dtCb1h7GkLJQdnDA7YTxKZbncuMYCBwVAnpXh4Y0RFyfQRmKwYIqfwtFDmrcyjTIWuSrbZumWh/Q&#10;8Kb0As6A6I5KsXmaGGKAbKmFQrL4pjl3pAEy5eWHyBnSiDsGNxMkRk38rLPOStdnQhDok62xkwc1&#10;cwgI0iRAxvjAyYcRNwQMEzVYCIzaNjohi7whZNwzyIVkuUY8jECpMJm+6IPRQBbfOSKPcx0dHYk4&#10;6Zylho3BQE/yJ64H4oIPLSMMCDIgXz7oTFnooIaEMWScQ19aFcQtDpwjTjYPj+M68hs96U9BPiOR&#10;kM1vZBOPd4hj1ih6euR7ecAcQ8tzRPk4TxlPPfXU1NJj8iR5kQ/PAGkjBALHHAE1kHNquTbUqQWr&#10;520kP2i5Yfyg6pxoXNBiDeqk3rV7l9Vq2Q0e5AhTI+CGARKEECYjw6mljcdABuR20UUXpZowbg7c&#10;LBgNvs/k3lCzxU0D6Xg6DAKtEe/shMBwvUDwkA95uBHhGvpAsMjiO2SFgaCFgVzI2w1MlgynU17y&#10;pGyQKh/yxXChq3esoy+1aa4Tl99eFvJAZ+/fcAPgneekQV/IFt1pPXCkFURHPNeygfKQB2UtJmLy&#10;5DwkTTn5Dakjx+8LhgpskMM9xFWEoeeIPEje8+U3rRs61GnNoTM4+n3wCgFlx2hx/ztkNMmXMkQI&#10;BI4tAtpyVPtR8+xWaT/qiho946dff7mG34yP6uiTL5Rt5k5bfYr93//n/7Dli5dp2OuH/crHVqGQ&#10;5i96lvBAhfO4Kh566KFUu6Rjlz4PXBrFcSdDkbgQUbHxghi5BrGRF9/5OGES39OUklEqPnogbybB&#10;ZaNDVg8nXHTnQzyucx69SgV0Jy7B42TL4GXmusvimA1ZfVxGqetezolwII2nz+Lv8rnuZXS9inUi&#10;rl9zeV4efkcIBBwBfw75XannZkf3kP3H17+hZXZe0bP+4feF565dlZE7P/sFW3e93Naa3sBrgGH4&#10;j2/9p/32id/a4ECvDauipj0h9EJJYJ/8ngf3aXJUrsZGNFGCpV/VRx3hOCPAjS0VOI+bgRo1tU9q&#10;ptTUS8WHWEqdR66TTnEeTnB+nnh8nNT8PMdSMiaLn0071fdi2fz24NeKdfXrxUfiTRQXQvZeeAAA&#10;QABJREFUWeA3VfA8J4pXfJ3ffErh5jKyOpVKP5FexJ3omsuOYyBwrBBgUJIW0rB8TpVKcU6d1ufL&#10;McTVqiplLQbVgz1k9bX1xtyIStXGeEAjHF8EHONSBI/xXrt2bXK10L9BgIi8luyalUrr1+IYCAQC&#10;gcC0EFBddUCNAzwXo6pMNTUuZke5hVpmo9d6e7psQMPoqtWCyOejD2JagB6DSJORO+4F/NIYBe8L&#10;KDYOx0CFEBEIBAKBQEJgWKOXBgYLWnKjTzZBu8s1NTRavjYvo6AF3dTx1tfVZwfVKQYp0eSIMHsI&#10;YAyyBsFbG7OnUeQcCAQCJzMCY7i89R+uYbBIJZ2etRreukQjJFasXmP5+lrNgRgY96mGfTiZn4Uo&#10;WyAQCAQChxGA7jEMI6MavKJ+7ZFhzcnav6/TKrsqra6+wZo0bLF98RL1cC9Jw+qixnoYu/gSCAQC&#10;gcBJjwAzqQcKQ2lwxMiIJsrxp7u3T8sU7LO8liqorKhO482rDg0XPOkRiQIGAoFAIBAICAFaDgyC&#10;qbKaaq18wLyoglxMea3FVNdQb41NjTY8NqzZ1FusMMRaTBECgUAgEAgEygIBEf7wkCb7mjxKDVqJ&#10;QDYhV1enUUuaIFFgDY6+Afmg1DWtmdXyRukTJqIsHowoZCAQCAQCovxcrtIWaLmYthZtTNaszcpA&#10;RXNqmTFnlTn222VpaB/mGvMg4qkJBAKBQKA8EBhvFFRpXlyV3EzD6n7QKMrxVkLqkJb/qUq/a9Wi&#10;yA6vLA9wopSBQCAQCJQxAhriOqzJ0izOiQfp0HpkMhC6UKnFmQb6+7RUgWZTa6grbqZoP5TxwxJF&#10;DwQCgbJCgKYCcx/6tScQi7jW1KkPQo0Grc83vpgTG0QQqVaT5ljwKUIgEAgEAoFA+SCAR6lByy3V&#10;yTh07t1nuTG1HAraB6BanRMtzU1az36BjciKpMX6ygeXKGkgEAgEAmWNAEvv1Wq57/a2VnmRGuyN&#10;N9+wXFtruw309qc+h5paGYnWluSDGi1aIraskYvCBwKBQCBwkiNAP3SDhreOjg7b7l270s6G2ihA&#10;SwqrBYFHqaGxIS37Pare6wiBQCAQCAQC5YMA+0a00XrQ/Af2P8dgVB7o6rZeLfE6QvOitkFWY/xC&#10;9FCXz4MRJQ0EAoFAgHlvVdpVlA2oBwsayaStgnIHu8c3XR+ryKkxoX0hNJNuWNaCf9FNHQ9NIBAI&#10;BAJlgoAIvzA0YP29B7Xkd49pgQ2rHNJwpsqK8WWld+zYYT3adpT1mSIEAoFAIBAIlBMCmgeh7gb2&#10;hKB1wAZyuSuvuDxtFFQY6LM9u7drY5oquZrqktGIeRDl9HBEWQOBQKCcEWBqw37tJnfw4AEtuVFl&#10;S1q0o9ymjRs1pKlOe1kOW19fv+Wr0+ob0QVRzk9KlD0QCATKDwG1GgY1i5pdLpsXtFhza5vlamtr&#10;0qzpzs69mkHXp5aFZlHLekT/w8n1fIzIlciHnQIJbGfKNqYRAoFAIBAAAea+tbYtshUrV1uVuGGg&#10;MGi5Bm05ytobPd091qDJESz53byg2SpFIBHmPwLUBvr6+uz111+3l156ybZt25aMw7nnnmvXXXed&#10;tbe3pxrD/C9plCAQCASOFgGmOxzs6rJu2QMqk7ku+ZvYdpQaZS6Xs5yOFbIk48t9H212kX42EcA4&#10;DKnTCcPwve99z95++235Fw+mSZHPPfecHZC/8c4777TW1tYwErN5oyLvQGCOIFBVVW2FwYJ1dR3U&#10;fIgGyxW0/3S/FumjxVDQ6KUB/e7WSKbRQ+szzRG9Q41pIuDbxKZJLlrCfZdmRP7oRz+yX//618kw&#10;LF68OG0n+MILL6SWxZo1a+yqq65SP1T9tHJglV9k88EAETzPaQmYINKRyiKdp82Kdh2z5+J7IBAI&#10;TIwAUxty6oPGFoyI/3mHcvXMnlbfA82JMc2B6NeGQdQyWWoj+iEmBnOuXvF+BkiT7xiCn/zkJ5oh&#10;2Wa33nqrXXzxxanF+MMf/tCefvrpdG316tV26qmnliTabDl5YLZs2aJRbrXJoNA6YVj0kiVLUgs0&#10;G3cm35m1iRyMD3pON1A+WkHbt29PZSIdOiJngfZXX758+bQN33TzjHiBwMmKgJblS5wB8bNo38ED&#10;XWpBsPa3LuTz1bIcGv6qz6BefF60NBj2ZEVjjpQrufXk2itVC3YVuReQIYQ8VfAaNSSJoceVRNrb&#10;b7/d/vqv/zqRJtc6Ojrs7//+7+2JJ56wz3zmM0ZLYqpOa+SsX7/eVq1aleJ3yVf55ptv2qc+9alk&#10;IJCLqxId0JlKB2lKBY9LPEiePhIMD/0iBOTw4bqXn2M24Bp977337KGHHrKmpqZkGIgDppQP11mz&#10;dsdybF0XfiObQPzh4eF0zJ7nOx/SpMrTobxdL875BzmelnIh068V60zcCIHAXESALR72du63vXsP&#10;aMLcqOZBDFuur7dXD7Q2CtJqrrwMaQMhWZBD78NcLMdJoxNkA8Ft3br1EPaa214UIBhIZ+nSpXbm&#10;mWdOSLieDKKCIDl62paWFlu0aJF2Cqw5bGROO+20VMv+4IMP0iAF7v1UBoI8iIPe6MQnmwaDRFkw&#10;ZPl8PrUsIOlSJEnczZs3HyZf8ne9IVdcY7QMyAuSp/zIzMqijHV1dXbBBRfYJz/5yQ9dRwYGhDxo&#10;obDO/bJly1Kc7u7uJJ84GJYVK1ak8xiKvXv3pri0aMiLfMEP3YjPdTr6Gxsb0zXyBwfKTF5cx9DR&#10;EqLs6B8hEJgXCOh96uvrTV0MI6MjVs9+EGwrpzchvUyV2mqutqbOGtJDz5ocH66xzYtCziMlIR1c&#10;QN/5znfs3XffTYQE6WUDJNWh2vCf//mf23nnnTelgcimbVAn06WXXmq/+c1vUj7nn39+kgFZ3n//&#10;/YnoMDr0S2SJPitjOt/REcKnNeIDHjiHO+qcc85JLQ7IlcCRlseTTz6ZDBNkyig6PpA1hgKj9fLL&#10;Lyfi9fxxF1F+CBnZ2QBmEDEfrvFBzr59++zBBx/UCpUNibDBe//+/YdHcqELxuKMM85IevaqskRr&#10;BEOEUYDsN2qe0FlnnWW44fhNGTEIBAzL6aefnuIyEAADAY4YGvJcuXJlun402GbLGd8DgeONQJXW&#10;12isb0zZpJnU2IBqzXsYHR5Nu8rxEjEGtpiojrdi5SgfEoOgIfHOzs5EqFkcuAcQ4yWXXGIXXnhh&#10;Ip7s9VLfnby4RouBvgXcR7RUvv/979sbb7yRasi//OUvEylfffXVqSZ8NDVdyrFz587kKrrxxhtT&#10;jZ8aOHlBmhApgfIQd8+ePYfjUhN/9dVXjWVeIGwMBa0Qwi233JJ0xdAgh3JgULIBeWCHoeXZJQ/I&#10;mX4RAtc7ZGDPPvvshB/yaUlguMgPFxytFXBy40Ja7gllwvWFUcGIojcG8LbbbkvGAlnIoKzoh9yL&#10;Lrooxd+wYUMqB+64MBDZOxbf5ywCsgW8Q7VqOaTKlmmYK8Na8zV5q6wedzHR7zCSamHRA3G8byTk&#10;Re113bp1qVZNLZyPG2dq1Jdffrl9/OMfN1xCxJ9J4CZDdrQcMBCPPPJIqgEjh1o8xHnllVd+qGPY&#10;a+euw3TygyQhTydoSBQ5yKB/gfzcAPGdMrLfLaRLGgwItXfiM2cD3SBV5BCf75Aw11yu60Xeu3fv&#10;TuUiPflkO6cZnYWrB6NBcDcbhhT5HMnD5bpxwa1FS8BbLLS6yB+9mTtCC4O8SU/+uJjQE3cW59CF&#10;cpAGI8jvCIHA3EZgTF0NGsWkzmg+dZoXp/dTPmX9GKvQS6zv7C7HnqT0S4SJOL63E1KCsPCh833T&#10;pk2pRgvxQHS0HO64445E4vzm/EwC8RnNQ2344YcfTrVeCJsAiV1//fWp5pytlR8pkUGMtASoOXuA&#10;VGkheXk4TzkhZEgTHQhggFuH38Slxk7n9yuvvJKue7mpnTuRpwv6g4GhZXHNNdckGVxHFkSPHMqG&#10;fC8X13EVvfPOO6nVgmGj9eCB+HyIjz6uIzpgMDAQXHOZnOMaLSB05jwBg0FcWhkRAoH5gADvRlNT&#10;s9WqUtXf26NlN/R+jWgNpiot840xqFIfRIFamx7uD3t550Px5qeOkAtkBvnde++99o//+I+2SYYC&#10;vzf9DpA7pOMkOdNSkhY/OUbIXSQQHC0Lhr3SCctvHo4jDaSl9nzttdemfLy1wJEaOCTuwfOi9u6B&#10;9Hy8jNT4GXUFBpyDpJGfNSqeFnm0Emg1ZDuxIW4C1/2IK8rdWWDSoRYU7iz6ITx4fP/tR86jB3H5&#10;zseNNrqvXbvWTjnllNQqIg3X0AfdJpLpsuMYCMwFBEb1HLe2tlmb3r8tMhAHD3ZpuW8Zg8H+Ae0k&#10;16ea3bBeAvVJaMhrNIhP3C2DYCCSK664wu6+++40V+Gee+5JR0jRiXM6GjnZEtdJF/KkbyA7Eoga&#10;N4QGeRPvaAJkSB747CFDas7ojVuLzmYnSPIhP/TAZ098Whm0OnDTcB23GljQL0DrB1m4aZ566qnU&#10;Iiilp5cTnPxTKh4tCvIjf5YaoaVA/wYtmqkCelMmRjDRCnvttdfs5z//eerERkdaULjOGL1EPAzP&#10;M888k3SfSnZcDwTmAgKs5tqtDeR4F/fv35fex9wILQZZhcJIQV0SWtF1kElLmiinly2sxIm7bZAc&#10;xPLZz37WbrrppuQ3hyiPJkDM3Edq8RAi/Q2QG75x8qAPgHxnEpDphE86vmMg6IylVv7jH/84+fYh&#10;VGrV9KEQx/PhPJ25dLo/8MAD6bwPP0UOpM1opWeffda+9rWvpbQQMP0oGIxSIatP8XW/Rv6Ul4ef&#10;jmcInlYUxgI8qCgR1+O7HD+HXriyGHr7zW9+M3XEgyf9Edw3jDsG4Stf+Upq7TDqiY5xsI8QCMwH&#10;BCq0L1Dnvt3WJf6vrqtRZa6a1VzrbFhjXis1D6KxudZGu4etuurQxK2Zccd8wGDO60gNms+xDNSQ&#10;ITJGLDFsk9/0DUDWEGcxKU6UNwROSwS3FR9cQZAu35EB6WMocO/gjqGjl85cNw4ul/iQJ3MzMGC4&#10;2EiPS4YjBoHlP9CR35AzckiXDcSnFUQnt5fFr5M/tXn6WSBw5HDE0ED0tCQwwMjmO/IJkD7n0Zn4&#10;uPiQTTw+YIhefEdPjshmSCvloDOd+HznPuIaixAIzAcE9BinSdL9eh/G9F6OaVWNHJ3RLPNa31ir&#10;B7va6mUw6g+98POhUKHj1AhAwpBeh3zujIaiVuuTuKbjXvEcIEIMTTZka8gQqpMxcYoNQzYd+lDL&#10;RmZxPAwR5IuOk8khnueZle3fIefs0h3Ex2jxKZUv6bJ5uh4ujyOGBN2KdcZYeYuk+Fo2fXwPBOYy&#10;AsOa7jCgxfqGh4dUydOOchDEqFoQVdXU4jSiRA96TX68VqRXfC6XJXSbAQKQHeQGKUOQXvOdgYhp&#10;R50JQU4Wd7Jr01ZmgohHI3uytJNdm0CVOB0IzBkERtRgGNKWo4WCbIL4P1ffUD8+3nxoWE34Wg11&#10;HW/q02ER5mHO3LdpK0LNeKKAUWDehbtGqByUig/JlTo/kdw4HwgEAicHAmNajE8dDpoLx6g9bQGx&#10;UC6Dnp7uNAJjbIxdx4ZsQFuPRk1oft5wv2/FBO+d1fjg8ZHjz+dccTxKXerc/EQjtA4EAoGZIAB/&#10;jKhlwLi+KtU11e2g1Tc1/6GmNm8FDIMuEYmPxnTMRHbEnQMITETunMcw8CGk+ztJa2MOFCVUCAQC&#10;gROJgAxDg9ZhYh4E8+HUXrAc+z7UqjbJeky96osoDGm4q3xQ4yGcTCfy/kRegUAgEAjMFgJUGpua&#10;6m2pRhcOF4bUD6GO6j5N8MnXVmuIYU4jXRpkNeSXPqRhmIfZulWRbyAQCAQCJxgBEf+o+F/jWTTS&#10;scYa6zQPorJyzHo1dntUs6hXLl2eltmgE5MOigiBQCAQCAQC5YKAFmotDNiYhrjW1NTbgOYS5YY0&#10;KYLZtbmcNmNpH7V2TS6qPjRhqVxgiXIGAoFAIFDuCNAlyarKO3ds19YP2h2yUiu74nfKqw9ijWbA&#10;Ll6yzA529dCDWe5YRfkDgUAgECgzBCpS30Oflp7p0mZb3fv3Wm6wn2nVY2mRpsKSYWvWejf7tYpf&#10;GiNfZvBEcQOBQCAQKF8EtB+EOiBqtKsoTYQK/ckN43PSj61bt9iwJsupS8IWL1qiPoiYKFe+D0qU&#10;PBAIBMoRAeZA9GvhShoI9SzVn9e4+LrGBmtd2Kb9AvbagPokVq1eo0lUzIOIEAgEAoFAIFAuCFRq&#10;/bKKnBbFHB3UChsjlqvO11hzQ5M1aiehvt5+69UOWAM6Mj9CjYxywSXKGQgEAoFA2SMwpo7pKtkE&#10;tQ9saFCL9bWmVTNbtErnYqvWWkxDr7+RNjkZHYn9IMr+aQkAAoFAoHwQoK9BQ5loRVSJ/geH1IJY&#10;0t6W1vRnqe8BGYgaLbvR1tqiYa+aB0GCCIFAIBAIBAInPwJyGA0P9Gv0UqcNahZ1Tq6myl3btlun&#10;tn4c1tob27ZssG7tKFSpJTfCuXTyPw9RwkAgEAgEsgjkqzXtoXrUcqY944e1+RXOpu1bt9vmTR9Y&#10;T2+3LdQuWB2rVqdF3bRkXzZtfA8EAoFAIBA4SRFg+ltdTd6WLW61kdE29UHIxbSwbZF1d3drye9e&#10;69dqrkuWLLa29lbtC6FVP8M+nKSPQhQrEAgEAoEPI8Ck6WY1EJZqr/aKymo1GPqtsqC5D0yOaNQF&#10;9ghobm6S9RhWyrAOH4YvfgUCgUAgcHIjwI6iddpYrFLF7O2TiwkzMKrdg+q0yfriqsXak7cttSYO&#10;j2IKO3FyPxFRukAgEAgEhAAtCM2PtlqNYkqjmTSVOtfbP6hlXeu0X3GTLizSshujaT8IIkcIBAKB&#10;QCAQKA8E2FSsv79PRmLMlmqn0bHhYcv19PalvodBDW9a1NakyXK9tmplR3I7lQcsUcqZIuC70+Ga&#10;5DuViWE9THwiBAKBwPxEgPe4dWGLLV+6zGrq6m3P7j2Wa2peYH2yGu9v3azNghZZa8sCGxgcSPsV&#10;z89ihtbHEwGMQr82mXruuedsy5YtWp5ljy3QAo+XXnqpnXXWWTakdVwiBAKBwPxEgK4FtoBgue+C&#10;7ECOxZkWtrVbY30+bRbBct+dWpOJxZoiBAJZBCq1gcjBgwftvvvus1/+8pe2a9cu9Vf1WK06tc44&#10;4wy7++677YYbbkhDpEflqowQCAQC8wcBWhA1WmaDfevTat4VVVrNVW4BuhsaGpvtwN4+rcVUUItC&#10;azGlFzymy82f2/t7TXH7uOvnaPuSSM8HeQRaDg8++KBt2LAhuSEXL16chkn/7ne/0xDpJdbR0WFL&#10;ly7VloVaMpgHa4rgehLN85hOuqxYT+dHrrkMP2bjT+c7srLyPA3yjlSmyzjRRy8HR9fdj0eiS1bO&#10;VOk9b/LLfifdTORMlU9cPwYI6PkgyHFsFfIU1NXKWAzJQPT29dpIrlKGoWA1OW07x0pNEeYlAryI&#10;+9jsQ3Nb2tXR1NjYeJgUZlogZFGToLJArYLWAi2Ht956y0455RQ7/fTTU8th27Zt9tOf/tQeeeQR&#10;u+yyy+zaa6+1tWvXTtkKRS66oiOuq4Katpxrbm6ets7o2NfXl+Tw3UNew/UaNDKvvr5eS9czaG9m&#10;Ye/evWl3reJUyBvfknfmMotlHevfEC5YEKo1EoV7BiY8C13aBIZ7yXmMd5OGtYP5TAP3h+cAObQc&#10;nfRLySE/3JHowL0gHTqRjmsDWhgUPI9Ej1L5xbmjQwD70CdbwH2qV4OB+6RRTH12sPugDEOlDep7&#10;u0Yz1emmVaSX6vcv3NFlHalPFAK8wNTw169fb5/+9Kft1ltvTS/zZC/yZLqRzj+0Gl5++eX0Uv/Z&#10;n/1ZcidBljxQzKH59re/bb/61a9s5cqVyYBMJteJ6+c//3kyKvRjbN++PZEGbqrpBlrA77//fjJQ&#10;6Ikx4NjS0mJnnnmmXXjhhYkMOTedgF6QF/i98847KYmnxeicdtppCVPKO5cCehPeeOONdH9oxWFo&#10;McCvv/66vfrqq1q+eTBhsUq7R9JnROvPyzbdsoD3Cy+8kFqLYIGhKBV4DjFKmzZtSpfPOecce/75&#10;55NxpWLBM0NF49xzz7U2bXM8Uz1K5Rnnjg6BCvU77O3cr72Btlv74hEbGVbFcGRk2IaG9UPHGi3Y&#10;1z+gRZry1AzmXg3p6IpfHqkhih07dtijjz6aiIE+g0996lOplj7Tl5D4EC41PL4ji05oWg8dciUt&#10;WrQoXac2+rGPfcy++c1vprw9HmmduEqhzzXkQSZ8h5j5EPhNDRNS47vXfEvVNskHY/DJT34y1VCR&#10;h7F55plnkt4XX3xxqsFCbrRS+CCTmjREX4wL15B5++23p453ar0Ej4eOEJzrjQz0Ql/yIB76YlA4&#10;cs7LwXfkc438yQd51Py5xm9q1U684ENarhGo1fEpDuS5e/fuNGgA8ueedHZ2JjJHT/qHkEm/EUYE&#10;Q3/55ZcnQ+p6e7nJn/zQyXVFX3Bgz2LyQRbpCOiPjuRDPPQDD4z+2WefnfBADjKJgxyutba2Jlcl&#10;rQuwiDC7CPAMdWtFDWZQt8oejI5pqY0hzZrOya3Ur5OmtcAr6iptj5rXGAzVHWdX48j9iBDgBeQF&#10;3bhxo/3TP/2Tbd682f74j/841fqceKYjmJeaF5oHB3m0DNasWZPkMXoJsuDFxo3w5ptvJnLDreXu&#10;C9IeSSA/CPihhx6yd999NxH6smXLUs199erVh4k6K5s0kCsfyo+ufH/66adt//79iXS3bt2aCJOW&#10;AWWjVnvjjTcmkszK8u+UmQ/yPECG1IoffvjhRIxchwQp95NPPqna19akHy423G3UliHlX/ziF4lU&#10;Md7k3SEDe9ttt6V78t5779njjz+ejCvkfMsttyTd0B9dn3jiiUT86HHBBRcknYmXDch85ZVXkjxa&#10;DhhBiJxa/J133pnKT3xwxKCRJ6TOdVqcuNSQQW0eTHh2cBlSXnS95JJL0vGll15KFQ+O3HfKSfno&#10;g+J54DetVuRQUeC5IFxxxRWH7xv5YEhWrFiR7jHPFDpR3giziYD6iXQPKvWcUU3r6em3XJVOcMOq&#10;qmXVtaucnghrbGhWRPyT4WKazdt1tHlDmhDAt771rURqX/ziF+3qq69OpM49nypkSReyh5whCl76&#10;7373u4koqJ1DJt/4xjdSrXDdunUpHmmPNEBcr732WiKNP5MrCzLEvUUHOS4tCHCyQNnIn74N9IbI&#10;cLXgGiEttWkICnkYkJtuuinVerOY8B0jRTqIGXkc0QXS5DrpcNfwnRYbWHz5y19OBpRaOsaN6wRq&#10;4zfffHMysBgJrhEHfXAB0SrjOveLPh1+Q7i4Za655ppk8Mjn2WeftaeeeirFzRIq8iFqyBY90Z0a&#10;PjV1auhurEkDefMhkB8fDA8j0Sgfw5dx/9xzzz0pLfp98MEHSQbPD8SPIeB54FmgAnLXXXcl4wTG&#10;4HrVVVclXCZ6DtCDvLylgz7Z8iTl4s8JRwDP0YhW81Yb2pavWGY53afxTmm9z13dXXbm6WfKsq9M&#10;D9nUFHLC9Y8MZ4gALx1Ew0tLk/68885LLz0kN53gLzhyqC3j03/ssccSqUHiP/zhD1NNFEKCyK6/&#10;/vpUS3VCgtRcxnTzQ9aBAwcSeZIvutKnAOFBZhAeukwWyJO0fPgOeXL0tMgED2roGBAMhuvJEdcO&#10;LQIImd+Q7vLly5MrDZnog7GC5PhNvwlH3CgeHxmUn0B8+gXIHzKkxk5c8kY257hODR/jQDxq+bhr&#10;yIOALAwKBoR0xPGAUSV/d1t5vtlyeVwvp/9GPvlD1uiMbnwnLS0RjAz4gb0/N+TFPfJWJC0A7g9u&#10;R4wJ95Bz5OW6eH4cOc89JB8MDnJn0rrNyorvxwgBPao8i3iOWHKjfeEiyw3oQaOhkNPDUJdv0A3v&#10;kw+q93CN4xhlHWJmEQFePFwguF146Wca/AWH9PH1Q2DUgCEICIWAfIwDQ10hBk9TTEbTyZt8IB46&#10;n6mdEjiHTx0idNlTySINH3Rw4oPoNslFhAwIjaP3SWR1hbzohIW000sjGZAZWBIP4vbv/IYwaRng&#10;eqP/A9LDgHiAuN2Ngjw+GAg+3BOuI4/zyEYvyopMOswdU4iXuKTzQFx+ux7Z85QbDLKB3xAyZSQt&#10;stGBvMmT1ggY4RYjLjI4RzzHE3nIYIQUbjX0AgPicu+QQ3kmC+iLDqRBjwiziwB3oL5OC/XpcTmg&#10;d00329T7oBqeLozqJo1UDdtOvUBLWhfZqG5+hPmNAC8dLyCk/pnPfCbVcqktFhPGdEqJLNIx8oUZ&#10;07g+IAJIAmLB+Fx33XWJvHjxjzYgE0LGTQTxEMibGvRk8rnGB73Qj+BE7sSLTOIgCxKHcLMyHTcM&#10;BP0UTnROlsQFV458IENcLfR1ONGifzZ4/Ow5vpMeuU6QHPm4bFoJ6IvuBGrz1NKnMvSuB8SOAfT4&#10;5EXrA7cgeHIe3cCYPAkcyZMP8flNy8b7dTwOR7AhHvfKdcbNhZ7TCciPMDcQ4Llb2Kxh3E01Vhga&#10;tJ4De9UHoc5o/bcBPUSDfTISMhd9/b3jD+nc0Du0mCECvHR8IKmLLroodVAzIoeXlvNORjMUm6Ij&#10;k85X/ODU6CEfapaMiDn11FMT2RDxaPKAdNAVojn//POTK4UaKq4LyAhCKw6QE7pxjbyp2dJvQXwM&#10;AeXGpUTHKG4yiJFOXNwpkC/piwNGhtrtZAG5tKRoUeGTx5dPC+Ltt9+eEgP0RA8MDC0ODBotgZ3a&#10;4ZFWGnpjDPD7e0sG2bh6wNwDuvMbeaTniNHDrUUrDF1wLYINOIIL/R/cR1p+HkgH9hhNjAGj39AP&#10;3WgZ8R1DAi6eB3HJGxcb9wwjSasHw4YhIt5EAexoxWFcvBIwUdw4f/wR4F4t1nbTp65arLlxgzbA&#10;ntQ5rdzX0FhnK5o1Jrq6Xg9Dt1oP4w+Z6hLHX6vI4ZgjwIsHMTJ65d57701EC4lwfqbBX3DS8x0C&#10;grQZ6YI8Onkhgz/4gz84TM7TzQN5EDBy+A7xIB+iocOUkT30nXANEsJg0A9QHJBBRyrEBNHwgSAh&#10;LzrVkQcekBd9DuhMeTjHCKRSAT0mwovzTsTIIS9IDh02yTXDd4iYa5C/48aR4GVFb3SgI5u06IXu&#10;tPjWrl1rHR0dyfePqwc5yKMskH1xIE8+dKq7mw+SJy8wxKATMKIYHobCIh89s2WlLOSNkfpf/+t/&#10;pTw5h4FCL9KTD/1QVD4wQshg+RXuH3FpeWHYCJzzQD7+GwwxIOjLvUZuhNlHYGR0SI2FfhmIbutj&#10;R7nbb10nJ5Me+NExa2pZZBs2yj+rCRJ6FhUmtv6zX5TQoBQC1BLvuOOONKKGF5WPk1Sp+DM5B0E5&#10;yUG8/KZmSa2cfPwa56cKxMGwMH+CWiy1U2ryTiC4NKg5U8uHSIlLrdo7bF0+5aXmzpBRykmAZCEx&#10;ZNBqcKOBMeA3MiErSAyjQ95Z3ZFJiwjy5ns2oDdkCRFynd8QLrVxH+IKQZOnGwB0ZlQPaYhPOoa/&#10;UlZ+47IjDi0DavC0xLxVA87gAwlDqshGZ+RnA7+ZdEbHNtcxqG5UOaIb6cmHDmmwIS9+MwQVY0pZ&#10;0YfvYE9LgzJQPuJznusYBnRCDnhyDb0gfAwY9wn9ydcNMAaAlhvnwBv8uQ+kR25xebJli+8nBoFR&#10;2YBm3b/lK1dZW3qX1C+1auUyYy7E8NCoVeZV61qgKfEH+9R2oHciwnxDgBeYlxKygBCcNI9lOZCL&#10;UUA2Pnpqlrz0nJ9JIA1pnZwhTgK/IYwO1XCpzXpAvsf1c8SDZLKuEq4RL/vhHKSFPAiMwPWJZEKy&#10;nj5FPvQHfCFBas7Z8oKHD2klnQf/jsHy+JTbZzFzDpLmniGb4DqRlnS02DxwzuX4OT/SYqBTn1o5&#10;5A+eEDMGlPJ4cBkc0QWcszLRA/L3VgDx/IMMdMdIuhx05BzB43EEbz5+How4j2HE4LkrjThe9hQ5&#10;/swSAnrv9Lw0qkLQpPeqokIGYqvGPPOALlIN4EBPr1Wr27q+7qOzS2dJ48j2CBDgZc++8Ecg4nCS&#10;Ui+uv/wQM7VdPpwrFfewoAm+TKbnZNey4px0sucm+j5dmZPFIz8+2TCVDqXi+zmO/j0rk++c91ZV&#10;8bXi39TOIfviVs9kZUFGqeuT5Vt8rfi368X5bMjmg448PxiWYn2zaeL7iUWgMKgZ9AMaMq35EEOj&#10;g5bb8O4G3aRFtmyFfLsilnw+Z9UVOausGq/NnFj1Irf5ggDGAJcJNVOvTaL7kRiJ+VLmua4nBOz9&#10;DnPZZYNutG687yGemTn0ZIn22YJ6WPtC9Be0ysb+gwe0e1Bt8jXScujpVidf9fhkiTmkdqgySwh4&#10;LbDUS0y/AO4PXnZqgfiVS8WbJdXLMtv5UhvHSKCrP19lebPmWKF5dwfV1dDV05eW2shXszdETZ0V&#10;9GLv3LlLnUUttn/fHq0DPj7+eY7pH+rMAgITET4vOC4NfP/EofY6l2utswBdZDkFAmEcpgDoBF/m&#10;/d26bbu9/tbbWl1Dy7r3FTRRTp0S9U0t9u77GzWTOqchrkOWz9Gx9GH/4QnWNbKbJwhMZEDmifqh&#10;ZiAQCBxCoFIVvc79+2zHnk6ryuU1L6dPS22oU2KHZk8XNPZ1xeIlGk5Yn3zLdFJECAQCgUAgECgP&#10;BKjs9Wtk4sHufi3eylwfjWqqkx+5vZ0lDBbaBxrR1Llvv1xOGk5YHphEKQOBQCAQCASEgMbSyV1c&#10;rVlxpk5q9VZXVVslfmR2kOM4MjZqe2Ugug52ydU0szHtgXAgEAgEAoHAPEdAAweGxqqsb0gbyWkS&#10;vDatZdJKt0Yv9aRuh4OawMICX6Maw8xkuQiBQCAQCAQCZYAAbqPKKjUUZCQ0cGlMyzAlA9HXfUAL&#10;ju2TkZDvSRPlqms0s5EFwSMEAoFAIBAIlA0CVdpVNFelpVDGtPAl31kiqzpfbXW4mOpHNZO6RtPj&#10;G9LQRXxSEQKBQCAQCATKAQExPj0L6nuo1pBX+D938OB+jWGXIdD/c8893w6o/6Emr6U2wr1UDk9E&#10;lDEQCAQCgYQAo5gGBgtp64cxrcNUKAxYbmhUu23J31RdlbOli7Q2vDqn5XcK8xAPTSAQCAQCZYZA&#10;QQu3Dg71i/+1N5BW8s3l8poUp0kRVYxa0sVRWY2+bmbG/n4d9zLDKIobCAQCgUBZIjBWwYrJWjJH&#10;g5TqcpWWYw9Smha5iirLV+etUesx1WjZ74qYKFeWD0gUOhAIBMoXAVbho1+aZTdqNeQ117ljm5b3&#10;rrcWrek+MlywRVp+t7WVDVyqZUnKF6goeSAQCAQC5YZAMhDqkx6Wm6m/oB3lRvp6bW/Xftu/J5fW&#10;3mDBvvPP1cb2zIPQSNcwEuX2iER5A4FAoBwRoD1Qo77oRnU5DGlNvrQfREtdtfUPqGNafRED/T32&#10;jraQrK9tsoI6KLS6fzniFGUOBAKBQKD8EKDfoS5vTfV5G8lXWeOiJsude9bptkt7w45WVtuQPj19&#10;27SD1XA0Hcrv8YgSBwKBQBkjgNeoTVvpNmrB1v37OjWyVX0Qy5cvtQptEDSqRZralq7QZkH5tN1c&#10;mhhRxmBF0QOBQCAQKCsE5GOq1V7mNVWa7aDVvfsH1AfB8q45+Z2GNWqpsanRFmsDmCpNkhhf7jt6&#10;qcvqAYnCBgKBQNkiANvnqoZtYVOVVS5rVktCO8pt3LLdKnNV1qTlvivV51CjFkSFDERsBFO2z0kU&#10;PBAIBMoSAe0zX1OwlUuqbGX7AqtVf0Tu3U1btMVonV12+Wp1UGjSnBbj6O7uSlvOlSVGUehJEaDi&#10;UCgUbI8GM3R1ddnAwIBVq1m6bNkyDY9unTRtXAwEAoG5iwArLrU3jtoZK9RUUCNhdERbjlplXsu6&#10;VttgYTgZhbxe9tHhnkObiccoprl7O0+8ZhiHkZERe+GFF+znP/+5vffee7ZbAxxa1LF1ww032F13&#10;3WXLly9PisV+wyf+/kSOgcDRIMCUhpaaERttKEgMDifNpC4Ma1m+yjF7f+MWrcW02LpVK8RIsD9p&#10;hEAgS/Q5rf2Lcfi3f/s3e/7557Ucy6h2Imy2rVu3pt/79u2zv/qrv7KFCxemVkU2bSkkMTjM2CQe&#10;H3drIncmARlVGnGRDchDzkxluQzkIbc4IA8jOVeD6+yYoifn+Di+XKMMHAmlylqMH2n5OM7F15Mg&#10;/Zkqr1L6edo4zi4CPA250YLVDGuRPtmAuvoGyy1ZtFxf6qxaa3B0arPqBr5X12stcF648QdodtWO&#10;3GcTAScTiOHgwYN233332UsvvaSVf8+1M844w84880zbvn27/fCHP7Qf/ehHdsopp9j1119vp556&#10;6pREOqS5NriqMDIYn0ENmICAaZFMN6Afri5aMsgjQGTskIihatIKAZAS8aYbiLtz585U3qwxQE5j&#10;Y6MtWbIkyZyuvBMVj3J3d3enslJ+XH+UZf/+/bZ3717tMaw1dhSntrZW2wy3p73nub5jx46EIdg7&#10;Tvl8PsUBPwJpe7SZGPcLTOq1C2VbW1uSgUwP5N/Z2ZnuJXjV1dUl12ODtjZGhuvHbzc2njaOs4/A&#10;qLoYhvQcVIzofZGbKXf3n/15Wmrjg/fftd889HNbtKjFlnSs1AtbFeZh9u/XjDXgpcy+sKUEQAL+&#10;KXXdzxHHa+DIfeedd+zVV19NL/yXv/xlu/baaxO59/b2JuL86le/ar/61a9s9erVyUC4nFJHZJPu&#10;17/+tV122WW2YMGCZGjo08BdxXXK4WWZSF9I54MPPrCHHnooyfDyQ5D0iVxwwQWJ6DhPmEom+UCA&#10;Tz75ZDISkKnrAOGuXLkyyYPc/LzrViyb/LhG8Lh+9DTp4qHrpa5lZRK3OJ2n54iBfP3115NhxIgR&#10;du3aZW+88YbRunMDCmlTjrPPPtsg6sceeywZEMrnpM0RGVdffXU6h8HcuHFjMiZgDr7c546ODlus&#10;5XnAF+NB/hhr+qk4hyGhf4rKBPd4i/a97+/vtxUrViT5XuakbPyZVQSw872jOds/oMVbNap1QJvG&#10;5RY0qZalh+SMW2+1zl2bbeuWjbaodeH4g3Lo4Z5VrSPzGSFATZGaOERS6uXjPC8/5EmtfbJAeidc&#10;vvNiYzAgjqVLlyYiQgZxzj///JQn+UP8kCxpyG+iwDWIhLh8h3j4EPjN1rdeFmq0kA15lQqQ1I03&#10;3phqzciDEN966y3btGlTakVAiuiOASJP5EP+WQPgcrnG57zzzrO1a9cmmVyjPOhBoNVCHALnIFfw&#10;QbbHg0TBB324RvDykQadKA/nuM6R35TT7w2kDg6Op+uchBX9OXDgQGr1rFq1KpWL2vrbb7+dav4Q&#10;PWnJg3v07rvvpvtH+QgXXnhhIm10BidaAS+++GKKi64bNmxI2F133XVJ782bxRVyLVJWWhnoi0yM&#10;BLJoBaIzv7kHYHXVVVeligQtEe+7QqcIcwMB2oH9I3nbO6jN44bHrGZQ8yAef/hR3dAL7IKzb7Zb&#10;br7J/vf/fkv9DxAH0flM/ILrYoQ5hAAv4be+9S175ZVXUm3Ra4OuItd5aSH3v/3bv7WOjo70268X&#10;H4nPx4kelw2uCVxNGAHIi2scOcd3aqSQDETnrY9iudnfpOFD8O8cMQzPPvusvf/++4l0MUrXXHNN&#10;qq1m03s6SJVyQVSkh6DIH2KjpgsZQ3rUpjkHDrjHLr/88kTIxTLRHxnIhPw9kA5iRDevkeNOw0DR&#10;L4O7jfzXrFmTDAw1ZQj5qaeeSuep0RPQifKQB+eee+65RKaUAzLnOnKQxzVkoNM555yTWlxZnYjH&#10;fWLQAO46PpwjDR/KiD6kJx6VA8oB8XPkPPcWjJ2wOYI9mGEAuN/cW8pDOr5jkCB7DBH50TogL3Tn&#10;GfC8wAk3FnH9+aFcDGggHmkjzAUE1Kofqrc9gwusr7dgg73aD+Kuz39e0+ZG7Bc/+6X9f9/7pg2P&#10;DtkuWf1hLbfBfdPzFGGeIMCLxgcCxB3Ai58NECbnvvCFL6QXM3ut1HdkEZ8jL3uHDApuiQceeCC5&#10;knjhL774YtukGuK3v/3tRByXXHJJIhrSTcdAlMoX0sKdBblRG4Xct23bljrIaSXwuzigH+kcA4gH&#10;AsLlgZ586GCHrNDRa8X0p1x55ZXJsCAjGzCwELGTMeWhBo4sjMRFF12U3Cfo87vf/S4Zmttvvz25&#10;pnDJYIzw09NqgbwvvfTS5Hqj9kzN+s0330xkj9sOw0a/DrIx8IsWLUr4YVgwPhghMIW00Rki9oDe&#10;GFTuAzpRdggdo005MQ7gQuA313HrURY+BPL3soIjrRb0POuss5IxAAueK9xEnMOg0JoAT2SDBzLI&#10;Czl+7zF4GAzuJfIoB+fIAwODsXLdkiLxZ9YQyOn5emtTpz3+4mbGL2lNJvUNPrr+EfmBH7KFi9vt&#10;zrv+yB57fL11dvWoiTF3R2rMGoLzIOMvfvGL6QW9//77EwFBKgReWDpY161bZ3/6p3+aCIiXdKrg&#10;Ly9yqJniJoBo6Tv47W9/m2rAkBoEDpl/5jOfSSThBAF5uYyp8uI6cSE2atVr5f7AAEFo1FwffPDB&#10;RCr89nJNJhPC8lYUBAaZdcjIoSf5IAcyhkypJbueHHEVgeHPfvazdB5Z6PDxj388/YbYIDtq3cSn&#10;Y55aNQaBaxAvncNgjK4QKsRKDRrCx/VDvmBHXhArfnpwg5wxOhgYdKQfhXwcS4gal1TWUJKG69xj&#10;ykxZ+c09g7DRY5MMyCOPPJLcY+AGDuBL/j/4wQ+Sno4rJE4LC3cV8jBIGK3XXnvN1q9fnwwN6TFq&#10;6IhLj1YHOJGvB75zng86IR+c0JM03rLx+HGcRQQqxmxorNIO9AzZ4IBsQHvOcutuW2fnnHe+1TQ1&#10;2L6eA/bm+5vs/PMabWYDDWexUJH1hxDAJXLnnXcmIvrXf/3XVGsjAi/kzTffbH/xF3+R3BS8qNkX&#10;+UNCSvyAuCA9iAJSwAcNiUO8ECTE+LnPfc46RMAQlxsIJ90SIic8RVrIAzcOZIQMzkGmkBJE5UQ2&#10;oRBdII3rAQmiM6QLSRKodaMr5Ao+riu4QHTU+OnM5Tv5EZcaOIRJfDdUpIP0IODHH388YQKBcy88&#10;YIAgXeQgz0kbvZDLdZeNLAJ6YUhoNZDGz2FkaJWQjoC+XpN3XBwz7pnfZ3D72Mc+ltIi0/tj0OWK&#10;K65IhgsdCBy5p15GjBqtB1oD6EULCEPFdwwfBsDxSwIyf7gHGCi/7uV3I5aJGl9nEwHZ9ZpcndXW&#10;6F0Yq7L6RvWFrX/qybRY3/Yd2+2Nd96yKi3z2qc9IvzFmk19I++ZIwBB4FrBFQN5f/3rX08vJ37t&#10;P/qjP0q1VF5QJ42Z5gBpUOt8+eWXUy2W5wR5p512WsoT0nIimKlsj49MCBhjBMk66XGkFu+tAo9f&#10;fCR/iJGWCAHyggwZTQPJZYkbfandex4ui9/U2mklQKAe/L3w+OCIMWDUE4RHGgwBxjOrp8d3ORxJ&#10;Sxx0zRI55ykDaWhFdcjoutHgGsaETzYQ3z+ch9j5gAGGlfToxZG8IHaMMPLIB0zIB6w8IA8DRusQ&#10;FxH3nmHMYEDLgmvI4UhfCsaM/oissSUu+RAP7AkYC3QohYnnHcfZQaDC9KyPaWCFOqmHh1RRenj9&#10;b/XQqLmnTYO27tymlTaGbWCwNz04euRmR8vI9agQgHSoZd5yyy2JyHlBb7vtttRygDQghSMJpEM2&#10;I5YgLmqRkAO1TYwGJAOpHG2ApCAZDA9EBLFBPHSCTqY71/hAPvi3qSXjYkEWRIWefEcmOOATZzTS&#10;0QTyg4DBGONFDRs9CRDhZPoSB50wLBA5uvAd43L66acnQsU4UfOnBg8edO7imioOlIcy0iriyG9I&#10;mzT0cTAiC2OITri+aE2Bc9aIFctEd+4naehTAVN0wcigJzgT0BGcuU/0j/B8YMDQA8NCfxhx0IdA&#10;Op6bUoY5RYg/s4TAmFVrs6Ca6jobrBy0ShmK3NZdO6yhsUmGQc1AGYeeHvlNR1dKwSMjkVkqWWRb&#10;hIDX6umT4OWmQ9FrcEVRJ/2ZJTi+89JTi8StAFlRM4R4aKFka9qTCp3kInlANNRW6dilIxcigxQh&#10;KHzWxYE0XKNDmnLzG9KGCNETo4Bu6IlRowzIhNQhQMpztAHZkB7kjlxaFU7aE8lGT/SATDFWpIHg&#10;ae10qDYPGaMfrhyuY0zQnzQYEA/EIX/y435QPsoLhrjIaEny240Rhgh8MOikQY+JAgaEPhWeHUY0&#10;YWzAk/TIIQ+uYTSoNHC/uAfcQ/QgDuWiPOiIceA3WJEuWhETIT875wuFIRsZ0vNTpWHYec2krqyR&#10;b1NNzO4+1V6Gh2xhe6stbBufB6H62OxoGbkeEwQgHjqNvRY4GRFMlSEySM8HMsA/z0sOAVAT5Ddx&#10;ZhIgEkgKeRAVtVDIj/N02EL6zGWAUMiDjmBqodl8IBiIhxqt91eQHnKl1ozrC3LkHCN86IPAkBAf&#10;QsOwkT4bkEkLDCLM5uVxiA8xIpe4fMd9hdttk/oh0B3XFERPoGzIIz4BXbzzmHP06TzzzDPJRUNc&#10;3IOeN242rtEagnCRzTmXlQTqD79pvWCcyJff3H/KDHbIoDZP3uhLnwOkTUA37kEpsqb8pKeFiMGm&#10;Xwhjjf50nlNObxkwwg1snn766XTvyIv7S1o37Bgw0mN4kFsqz6RU/DnhCFToWe7s3G07NSSZFTVy&#10;uWqruOnTHxvj4ejt7bFBbVS9bOkiu/ySy+3O2z5vLY0aSz4W3dUn/E7NoQzdqGSJku/UzvE5//d/&#10;/3ca7fI3f/M3qXbItWzcyYpCPEjEXTFOFvwmcM3PoQfnIcniQBzier5uyIjrskjDdYjJZfp1L2NW&#10;LvK4PlF+yHC9SYdcPoRsGs+fax4fPVwHzjkOrj+1bJdBPNL6Nc67nJRZ5g/ky6xoDA4GEmNDQIbj&#10;49ggw/OYrKwu3nV2XbL3I4vfZHkhg9YQrSBaDxgXWjXZ9J5fHGeGANj6M8I6eju6h+w/vv4Ntfhe&#10;Eb4ffme49+16Pu787Bds3fVXaIMgKn6WjPu//s//13798G9Mb4kqAQss17qoLT089EGwUfUe1UA2&#10;bd5kQ2pqpC6IaETM7E6VQWxeaF5wfPmMKsKNA9lAHk4604EBOdTkPfDgZoP7uLPnSn0nT1ozUwXy&#10;m67MyeKRX3E50b1Y/6w+WXnokY1bjEM2Xam8stez32l14C7DTUWryw3EVPhkdcvKy353nbN6Z6/7&#10;94nygry4R9xv9MT1RSsHuRHmBgLci5raKnU5qD9raMQKQ32W27Fji+Vr6qx/cEDrf2uCTOGgdfeO&#10;L9UwN9QOLWYTAa+VlNIBPzNj5XEf8HDxmSx+KRlx7tghADnjUiPMtfvAs4FBwEXGd29BHbvSh6Sj&#10;RUBtECsMFuSi7Fffg5Z8qdWw7AotyFTQ/qOjmjmtqTVa+nt8vHXY9aOF++RI78RfXBrO42+m9YA7&#10;gxeecxFmFwEMw1wzDllE0C2MQxaRufOd7oQFCxaqhadBS/rONhA59qDuU3O0d0BN9FENy9Mqfro0&#10;d7QOTeYkArzo1AjpaMSHTZjLxDQnQQylAoE5hMDoyKitXXuaXXjBHm39sF0uSg3uqFdH1uDAoIa2&#10;akkAfMgYiLAPc+i2za4qE5E+5/nQ7+CtjInizm4JIvdAIBCYDgKjsgErVnbYZdp7dOfODzS0eovl&#10;RtRxNKrhrVVqUlRW15gm5qtpERZiOoBGnPHZwIFDIBAInAQIqMJXUGNhTAaioUFLbtRpufq62jrr&#10;ZWmN4RGtwyE/svoiqsKXfBLc7ShCIBAIBAIzQ4CGQm213Mdam6+qYonlejVBjlnUjU3aTGRMwwy1&#10;3PfIGEMPo8NxZtBG7EAgEAgE5jcClVXaLTDPXBttPTrQa7l+Ta5haFM1/Q/JwYSTaXyNlfld1NA+&#10;EAgEAoFAYLoI0J+4efPbtmnj61alXQIG+rVtLCfpnE4DlzSjrkJrgssVFSEQCAQCgUCgrBCo1KKR&#10;nbZl6/u2c9c2TcHXSgcaozje55DcSrITOhmjUcrqqYjCBgKBQCCQ2gjyLNlAQUuxyy7Uay2v3M5O&#10;bXKvVVxzWrSvsiqnyXJyL1VpUbFoRcQjEwgEAoFA2SCA56hLu8kd0GryY5rjtFc7i+aG1EHN+ihj&#10;VZrhKAOhPxrXDiZhIcrmyYiCBgKBQCAgBLTjiwYpVVjf4JBt37PXKgusP98/qN2DGMGkdcArx5ck&#10;jlFM8bwEAoFAIFBGCNAm0DQHrbChoa7VtkBDXSuH8DfpX05rMFVow+pq+iTKCJMoaiAQCAQCgYCa&#10;BBiG2hpr1Bpr1fImMTdOU+NkFLTmRk21TqiBgfWo0HIb6qoOzAKBQCAQCATKBAGWzGlsbLCW1hZ1&#10;UrMPifabZ5hrToNeNbg1reA3pvU4NHOuTCCJYgYCgUAgEAiMI6Al2bWBUz6vjaY03aGqghZE6phm&#10;9yxtYiLjMCIflC++FrAFAoFAIBAIlA8CaQZ1YXw9ptExTZRje7oqjVyqUadEoW/A+rv7bWxIfib9&#10;jxAIBAKBQCBQHgjQtdB1sEe7EQ6lrWCHh+RiUsPBWrUF4JIl7dakvak3bNxgw1p6Y3ysa/RDlMej&#10;EaUMBAKBckcAth/QVtPV6qheumKZ9fY0W+5sbRlZXa0WRG3eenr6bNmipVZfV39oye9oRpT7QxPl&#10;DwQCgTJBQBaCOXG9sgMHu3ptaFB7UtMp3dvXLwQarULfly1ebAuaF8j3FINdy+SxmPVi+tIufkSh&#10;6Aeb9dsSCpQhAsOyAf3aE4L5cWkA0/79B9RBPWK16rnO04OtvojamrzWaQr3Uhk+H7NSZGotfVpV&#10;eGBgQIMktC+Jdjls0jowbGkaIRAIBE4MAkxtwBaMatsHdUdYvfYKyhUKA1Z1aE/h2nydFbQ/dYMu&#10;xMbiJ+amlHsuGIcNGzbYCy+8YG+88YZ1d3fb6tWr7cYbb7SLL7441WLKHaMofyBwohAYVQVtYKDP&#10;+np7baH6pHMLWppUY6vVBIlGq9Rm1IWB/jSr+kQpFPmUHwK4j3AnjWppFwzD1772NXvppZesVw8l&#10;FRNaEY888oj9wz/8g11yySWa3VmbXE7lh1SUOBA4cQjwXi5obrIFsgU5Fm4dLliuOpe3NR0dllOb&#10;Yve2neqHMDtw8EB6SU+capHTXEYAwubhyR1qaR6prt6vMDw8nNxHe/futX/+53+2t956y9rb2+2q&#10;q66yVatW2bPPPpsMxn/+538mI3LZZZfN2Ei4zvhRs30bR6r7iUgHPhhNdC8VMJ5uQImbDZSTDwF8&#10;kZMNYEBaj5O9xnfS+P3xa6QhPun8GueOB55edtfTdYjjiUNgVBOkF7W12srlS61O+1GzLlNu+fIl&#10;OqrnWnMgatQP0bikzlqaFmhuhJxQEcoaAYihXy7HBx54ILmBvvSlLyX3TzE5zQQkJy5I8Omnn7Z3&#10;3nnHTjnlFPvyl79sn/jEJ5IhePvtt+1f/uVfUuvitNNOszPOOEMPbN20WhEQTFdXlz3zzDO2Z88e&#10;u+GGG2z58uUfUrEUwWXLlL2ePY+Q7DV+T3Z9smvFaSHi7du326uvvmovvvhi6o/B/YZR5j7QijpT&#10;Iw47VJn76U9/mowIupAHfTZgdNNNN6V43//+95OsQqFwWN/6+nq76KKL7PLLL09YuqFABvn8+Mc/&#10;to0bNxppPNAPdOmll9q5556b4nCvli1bZtwT7uNkWEz3mmPEvXr99ddt5cqVduqpp6YyZ2V4PNct&#10;jscHgWotuTQ4OGB9PQetqVF9EN3qpO5UTY6hTeOr+NXKxZT/SA3k+KgTUuc6AryYO3futP/6r/+y&#10;HTt22N13352I6kg7kCEmPhiIffv2JXI7/fTTk5FoaWlJ5yEIiOzxxx9PJI/raToEAaFQEz548GCS&#10;TX/G7t27ra2tLeUD1uQLIUKEEK+3ihigwW+u01mOHP6HFy8AAEAASURBVPSEfD0O15xAuU580oEF&#10;eXtayJM0XHMiJj7GlnKQjjTI9kDaRYsWJYNGS4r4Dz74YCLnFStWHI5Lfw0G9WMf+1gyBqSnnGD1&#10;7rvvGlhiTK688sqUlu8E7iGG580330wE39raehhTdEJf+nzOP/98a5Dv2e87RnzBggXpHDq6gec4&#10;qJEuYEmgPOQFDqQFQ665bMoKFpQLDDkSSEPahQsXGi1FMPP7iHzicd2x5FqE44OAbptwrrE69UEP&#10;afuHfF59EBXaQmigt8fyWs11xco1GuLUa4ND/XoQPtyEPT4qhdT5gAAvJeT2i1/8Ih3vueeeRD68&#10;9DN9YSEWCJJAzZ6+L2r8bgQgFL7v378/kQItBycNrk0VIB8Ic7GGa1MDhhjp9EZX0mMwIEk6xCHC&#10;DtXIKQN9HfzGCD711FO2ZcuWZFgg2jVr1iRy27p1a3J/QaZcx6BBqGeddZY1Nzenc4899pgdOHAg&#10;kTDXli5dmlSmds61np6elI7WALVzyM/LBS7oSXkhY65Rfh/RxTkC+YMb19CdI1hSbkiZc8igPLQc&#10;kMs5WigYTzDit+eLTE9DfPLzgHFFZ8idOATkYdyfe+651OrgnoIRrTVwID7XMGZ8p1VwzTXXpNYH&#10;52gloQvloCJwwQUXJL24LxhDZHH9iSeeSPdj7dq1CWfOU64IxwcBbm9PV7cNapgrO8od0IZBlVXa&#10;YrS5vkFWQw9mTZU1NtVbXb3mRMiCRAgEQMCJgaGodCY/9NBDyTUEiWdJZjpoIYsPJIO7gppsZ2dn&#10;Iu333nvP6Jd47bXXkrsBciLOdEkBudRcISVqpEuWLEmkyW/05BquDEgSQiVvDAK/qalyHeJHDqQE&#10;wWJQIENIkOvEh8QhPQgOfblObRcDApGSNyRMXsjFuGIgMCj0sUDuGJFdu3YdxtaxQ0//cM6/+7E4&#10;HkaDvDCq6AOuxemIg+7cP3T3Vo3L8qPnwdHTkI74yHa5GKEPPvggycQQgyXxwQ6cwATMaXlQXgK4&#10;URHgXoMvhoC0nCcuZeDoeiKDsnTIgCOT++D3MQmMP8cBAbkbdR94ZrlHg0Pqgyho56C8hrd2yee0&#10;Y9dOa164wJbLSEQfxHHAf56L5KGhZved73wnvbDUCu+8885U051O0UjvBMZ3SPjCCy+0Rx991O6/&#10;//7kIqHGjRGio/rTn/60XXHFFalWCmlNFSApiJeadIeIBcNCfwZEjFwIm+/UkG+++eYU7ze/+U0i&#10;IF4K0kHy1Pzx11NWXCwQH8aCgN60NjA++MwhfsgL4iXteeedlwiTcxApOm3bti0RIeXBjYQOtGDo&#10;nIdckTmTAMmilxtOjBNGihYJekC26Ez+tEKQT9kwVLR2aCUU40n50RMyRgbXIWR+o7MbCGRB3riz&#10;uH+4pdCDsmDYqeVD+uh0zjnnpJYUcskfHbkHGA7wxb308ssvpzzID9l8MGTIIB73CVzdOHi8meAV&#10;caeHgKDXgq1jem7kBq3mfsgFu33HTtO8CNt7cJ/1aU5ETV2tJs01aojTuI9weqIjVjkhQE0QdwA1&#10;8DvuuGPaBgKMnJgwFLhGbrnllkTiGAVcDx5oOdx6662JZJywPC0kUhyQRy168+bN6QOxQY6QGYGO&#10;VciJeBgLrlGTx9WzadOmROQYF2S8//77iczID6KC5CEoatKQJS0bdKBFgOFAJq0QvkNqXCceAaLE&#10;IEDalA+ihYw5h3zIED28bCnRJH+IB/60ttAHPcARwwRhoyvyiQMpEx9jRb533XVXInDSZPPjN2kg&#10;8GxLhPJhoKnpI8/TgCk1fQwo5SI9xocykSctKDCF/GlpYATpV0I3ygqm4MXINfpTiE9aDxgOcMTo&#10;0A/TIWNPi4NzYB3h+CCgR8Vq9SwxL25kZMyamltN28dVphtU19xo72/ZbLv37NON36kHRrPp9C9C&#10;IOAIQBCQEn5jyAbfsddiPc50jxA4xEILApKGNKj1QiLkQc3UR9y4TOJPFiB45EB2kDzxMQSQj7uB&#10;kJ8N5AXpUDY+7g7CKBEgX4iMcjp5cp64lIEjge/I4uOyyJ8PvzEwtGb8HHphtGZKeKSnI5qWG7p5&#10;oFzogMHBUIEpLR30oaXzyiuvpO8eP3tEP2T5KCf6EQicRy548j0bMAzU7GnNEDBAuN0gdwwK8igv&#10;9xRjwT24SaOs6NOh9YGBoxXFfbruuusOt1ooH4YJ3bkHxKFPCCODEaQ/yVszWX3i+9EjwD2uztGv&#10;WJ34n1ueq66pt375mtiouq19seVq6BQ8NBoh1vw+etTnuQQeGv9Q8/7CF76QPtRWIU1IabrBSQYS&#10;8ECtkFYI/RnU8CE4iGbdunWJFDxvjz/RkXSQEGkxLsglQGR0rkNStHiIR8c1w0IhfEiMAJGShpYL&#10;wzpxjxAXMoOoIDx0nChAau5GgaDRhfSQOa0JCO62225LrQuMEIaMI4TquEwku/g8pE3LpNi4OK7I&#10;g9QpO+4kyoqBWr9+fSJj7iM6ZvPlu8tFdjZk43GestJK6lDNHnccZcBQ4G4DJ7BGBsbg4x//eDJO&#10;tAYwBjwvGFzuEa0QhlDTwgF39CcvN/QYmmuvvTa5G5FNywUcMa7FOmX1je9HioDcSnoPKrQO3+jw&#10;qJ4fDbM+oF7rPs2BGBmTS0k+p8pcleU1zAn/U4RAwEmHl/r222+3z3/+84fHqc/EOBQj6WRAbRBj&#10;A5HigqHGCQlA0ITpEgEEiNuCvgEIBN1IC4lS64SgIGoIDEJiBjckCulDeKTB1QHZYRRwqUCwtDzQ&#10;h/IjL6uP/+ZIrRsDg4sL4wD5QcIEiA49cLnQ/4Fc5LsRS5FK/HH52UulzmWv8704DoYcDCBoysZv&#10;DEc2FKfJXvPvHgecKC99CxgCDCj4Y3Dp4+CIawmcwRZixziTL8YDjDDSYALu3Jdsy4v7gsFhxBP3&#10;h+/oi4xoPfjdOD5HXEzNumf9en7zNTnL9faPj27Q6nzpwarQC8suc5lK3vHRJKTOeQQgBIicF5O+&#10;gi9+8YuHjcOxUp48IEpquXwgTgxGh2qnXJtOIB6kyxEih0Syxgv/NeTIeQwI5I3LBWMA0UFckBX+&#10;cXTAePzud79L12lNuOsEIiSOB8gNg+OEi5+dCXoYKkbvUAbScP3ss8+2559/PrUqyBeZ5EW+E5UT&#10;Y0JaD9wL0qKDG26/5kfOkw69PA5HSN07kCFw8IGUPSCTNOhTKhCX65SZMmHAwRD3FS0PnhH6K4hD&#10;2WgNbpIxoBWFkcB9xXmwx1hjJAj0QWBAaU1hBJDNPcEoY4AY6opssOLeuiEppWOcO0oE9LoxOIln&#10;Tmsn6H3R8OhTLjp9DGtRV9cgF1O77VWN6Vo1Df/+L/8PTbte/KEX7Sizj+TzEAHIC9KmpohbAZKd&#10;iNCmKp6nc+Ly+JAVLQc6JBlC+7nPfc7+5E/+pKQbxdMUHxmxg44QVJb4iId8ariQGzpAUl7jhcQg&#10;T/pCICjkcA1ZyKEVAGmhs+fhRoKaLueIB3HzHTcT5/mNLl7j5Ro4QqaQMNeRXYyFlws9IXLyRobH&#10;wxDymSitp0Mn0jrhe7kpF3nz8TBRGr/OEb3J1+XyG/3AkvRgC7Fznd8YBq6BBdfADH3In2vIIoA5&#10;H+4R14gLQYEX94F4/AZLjl6elDj+HEaA58OfEVbi3tE9ZP/x9W+oVf6K7seH3cDcu3a12u787Bds&#10;3fVXWE0VLePxyY4PP/obe/XtNzRIaUSY59VJrYePG1eVr7b+wYF0I1euWq2ebNVcpleBO6xkfDn5&#10;EOChg0AJvPh8jnXgpacWSW0dgqW2TZgJGTixlNIPOdRiqdV6rReSgnTIiw+ESVrImBqrh2yZeU/4&#10;eB6eJ3E5x2+MqP/2ePyG3HxkU6nrnMsGcKclQMjKKdYhm4bvE6XjPESMYUFeVuZEabKyIX7SE0gL&#10;phiErJsMkicgD4Pg+nPO80T/YuPk8sDP44KXY+nnsjqniPHn2CKgVzuX17gl3evCkFYK0DHHtOru&#10;IW0Scai20qjV/KqpsZA1f449HxzbQoW0446Av/hHmxHEMVGAHHAhQNZ0olKDLBUgiYnkTEYglAEj&#10;cfXVV6f5Ak5KEBGklQ0TlbeU/Ow5vmd/Z2VOdi0bL/u9lKxS57Jp+D5RnMl0mChNVnZxnKnkFcd3&#10;3Uqd92ue32SyPU4cjy0CvFfd3VpJIzUU6m1ha4sqTHpBWttbrUc1t8JQwdp1slozqtNLGMbh2N6B&#10;MpfmxFCK4DmH35naO7VSfkPUxXGLf88EUmpGfGg5eHCd/HccA4FyRYDVXJs03aGtvc2qtGgf74ZW&#10;+ZZvVb4/rMYZGpe9oKXV9ney3DejmgRVGIlyfV6OebknI3dcFrg/cGPwnYdzsvhHo1wYhaNBL9Ke&#10;zAjw7g2q32egu0uLtlbIQMgI5Gvy1thQl9ZjGh0dsn3798lAfLhj42QGJco2+whgDI6XQZj90oUG&#10;gcDcR6BK8x/e09DiF198IbWylyzWEiv0cLN7UL0W7MtpVnW/VnYdGBnfm3Rij/HcL2xoGAgEAoFA&#10;IDB9BLRyq+3Ytl1DkLdo0Mgiq1G/YOUYw8sKmpWpiwxr6lVfRBoJnVxLYSKmD2/EDAQCgUBg/iKA&#10;67VlQYstXaQd5WrrjXX6KhnFUS1fU4uGrC1sWajNqrutobFBnXnyA0cHxPy926F5IBAIBAIzQIBB&#10;IQw3r2+ot/37DmjgkjaRa1D/Q5M6B5doiOGe3btsv6bF/35+5QykR9RAIBAIBAKBeYsALYhmllHR&#10;ltM1NbW2avVKuZg0Wqm5vtbaWppt59ZtmjnH0KbxyS7ztqSheCAQCAQCgcCMENAwESto9ruGEGoS&#10;ZJO1t2nZmlq5mPiiQeeaMatVGvVZtWJ8t6wZSY/IgUAgEAgEAvMXATUMcDPVqsFQr32B2jQnqbJR&#10;/Q0tLQvS+PPWNp2oqLIBdVr//+29d4xd13X/u+bec+/0wt7JoSSKqlTvVrNkyS1yiVPcEMOAAcOB&#10;gfzj4L0HBH4IfgHePw8vsBM7f+Q5sAU5TXai2JZjudGKitWsSpGSSLH3On3mlrm/72cPN318PTOc&#10;RnJm7trkmXPPObus/T37rLXXWrv4WPG5+56dckfAEXAEpoJAqVTUUt9FK2nS9HE2msrnGqxUKNmu&#10;Awdtz97d+l2w9RdfEiQJQsIFxVRg9jSOgCPgCJxfBGZiHlFSp4UWe7rCUu2sV5YUpS3s00qaJ06d&#10;tJPakYvlNo5oUbP9B/bbgPaJGGtdmvNbdS/NEXAEHAFHYCwEWEKGxSCr1xUbK/7o9zX/Tau4Nmnh&#10;1lXLlmq1TM2kbmlute6uU7Zq5Wq79T232TPP/dqOHT+m4a791tTQ7AJidCT9riPgCDgCswYBViGe&#10;fmdeA5Q0Ca5JPoi6TGNYMDM5dvSYnTp53BYvXWZbt71tvQN91pDVYmanRzLNhNoya1B0QhwBR8AR&#10;mIcIzASfJo8e7cFx8vgpa9RciHpNgUiKGuZakFqx7+B+LbEh57T+5RbntS7O6DtLzUNsvUqOgCPg&#10;CNQ8AnI5a4J0zvrkezikOXGYmCQFtMSG1mFi9BIr+dVpBjVmp4weenAEHAFHwBGoFQQq1lCvXRCz&#10;eS2/VNZIJpmccrm8sVF1U3HQTvVpo/bhgnUsWiABofnUvtR3rbQMr6cj4Ag4ApaRLyOvTeRaW9o1&#10;H4Itc+WxxvaUZGRWGkyspSFvS5csDVsv+lpM3mIcAUfAEagdBEolbfOQkRzQ2nwLtTdQcvJUlx0/&#10;dsKGpEG0dbRa02ImzcnkJHOTB0fAEXAEHIFaQUBLbWgv6ny+3lpa27T1dM6ShdpknR9dvd2aFFey&#10;XL7BTp04YaVyuVZQ8XpeYATQYNMHkzMZsueTNC/wi/HiawyBirZ8qLfW1lYrajb1jp3vyB+Ry8rm&#10;VG9N5QaZlbLWLrvTMU2UK5dKGulaF0Y11RhKXt3ziACCoaS2xqxNjrI6Jkz2aZOKy1L0LiTO48vw&#10;omobAfmc2Rcok6FzVgpuhuTEyZN2SmamgvakXrtqhdVV6qx/YGBk0gUDmdxRXduN5hzXfkj7oe/c&#10;udPefPPNcO7r67Nly5bZTTfdZFdddZXltKuVB0fAETgPCIjfVyplaQ8F/SjbksXyQQxoeVd2lGOD&#10;IPYkRTjks/XngRovotYRQDvYvXu3/eQnP7EtW7bYCZk2MS2hORw8eNBaWlqss7PThUStNxSv/3lE&#10;QOZdmZeKWpNPyr0lXV1dQbVfog2DWrQG+N79u21B6yKrDLvqcB7fSk0UhUDgQAgwCKJXsza/+93v&#10;apP0l9VBydqaNWtskXxi77zzjm3evDnYQj/4wQ/aJZdcEoTE2cxNmKvGCmdLO1a69P10/jORXzpv&#10;/+0IXGgEcCkMDg5Zz0C/fNAlKRFFS3BGMxeC0F8YsAOHDllzY/uFptXLn6cIRAEBs922bZu9+OKL&#10;wd/w4IMP2p133mnN2t2Q+w8//LA9//zztnz5clu5cqWWpO8Y1x/BWjQsVrZYHR2ETQz4NLq7u4NG&#10;UlCvaKoBrYa8ceDt27cvdKpcSEwVTU83KxFQ/2pA38gpbTs9JEFR0ZDXhOVd880NmhRRb0eOHbd6&#10;TZprW6iJcjI5eahtBOjlwxjPNuQZJowv4WwBoUBeHKSB0cJkL7vsMrvhhhts48aN4RphgF/iO9/5&#10;ju3VSsNoGu3t43dayLupqckaGhqCqeqUViZGULDHLkIGR/gRrW+PkEiPkIo0cU4LL2hMX8f8oQPz&#10;FyHmEwVFrBvPYtr4jPSEmC+/4zPOaTp4ls47nTb+Jo4HR2BGEQhO6jp9y0Xr7unViCZNlGtuaQ3b&#10;y7W0tdiOd7drqY2sVIvymcY7owR4ZnMGARjZIWmT//Vf/xUYLtfVzAkmRli9erV96lOfmlCbiXlw&#10;XqD9b/EzICw4uMeZfDlg8Byx7MhQxwKR58ViMQiU6M8gbmdnZxgZRT5oAJixosBh5NThw4dtQL43&#10;aFmoXbTQOI5rb3ZGUhEXoUI88o91Ji8ED/khlLhPmmPHjgUaYjmcqRfpCdDFNZoSB/mg/eCc5xkm&#10;XzBYsWJFKJtnsXzyJh7pPTgCM40AToUGDQpZvrDDlujbbFbb1cjWrHpXZY1k6lFjTcJ2c9lsokbo&#10;GsRMv4C5lB9MCKYHs2SEEb3mtOmGusAwYXKrVq2aUNUiY+NM2osvvjgwWTQJzEkwWhj0q6++ak8/&#10;/XQwLa1bty70ZCZUQCoSZcBcGQWF0KAeaBjkj3BA4xnUAA20FZj0UQ3tpsfEM+KTHu0JIYHwSJun&#10;iI85i4PfMH+G5sLUYe7kTTnkzW/yQxgSYPCkIV8OhAKBuATiQjN5gRGaEM+gjQDNUUiFG/7HEZhJ&#10;BOR7SNT/yOWzVi8RkGQQEHJId2nJ73K5EKQGK/p5qG0EYEIwsNtvvz0wSwQEjDIy+SgcMAthHuJ6&#10;oiHGxaaPAxo/BAdMGma4fft2279/v919993B/BSZ40TyRyjAnGHY0Ep+CDYYN/kgJGDCBw4cCGYn&#10;hAD3OKoF4GjlQTvxECScT2qYOJoDmgJMHS2EchCclIkWhnAhf2hLB+hAQJAPaaElzgHhvGfPnpA/&#10;ZZI/B0LUtYg0iv57RhHQd1/SqFb9sUoukYBQb0bO65GPXz/ZUa5QPLs9eUaJ8sxmHQIwJZjcdddd&#10;FxjYG2+8EfwCEMozGB6mpfvuu882bNgwIfpJFwNMEUbKXAcEwo4dO8IBU8dfAJO/5pprDA0CxplO&#10;G/MY7QwThu44f4K0lAVjpbzY48eUw2+YLfdhyAjFiZQTtQsEAJpJT09PSIfAIx/ygA4EKs+JF/0o&#10;MX/OaBeUD43UmXyhCVoJ0ANtxOWIdSAv4npwBGYagUplWOIA57QW7dPuQerSyK6qyXF5qbU5bRDR&#10;291jXc0jjXqmC/f85hYCMCUY3tVXX2333HNPMHfQW4bhXnvttUFzuOOOOwJTm2zNYH4wOfJ+6aWX&#10;Qk8bUw3MlPwxPyEg6JHDNKFlIgETDL12tBHSwLQZPovAiUwVZkw5XNOLJ/A7Pp9IOdBEWvKhLvFM&#10;Wp5xECLdPCfEMrgf04UHqT/EQcCtXbv2THrio4nE/FLR/acjMCMI0O5o083aUQ7Ne0iTp5Os/A4l&#10;aQ24HLolHPoH++WkGNk4aEZK9UzmPAL0XP/gD/4gOGB/+tOfhl79Qw89FJg7AmSyASYXmSANEWGD&#10;oxhzDc8wbXEPDYVrGOlkAmk4EAQ4dhESBPKhZwTN9NoJaELQQlwCvyODj9oH96oD8WHi5BXz5JoP&#10;jHJISz4IO8JkcIJ2tI+tW7cG/wb5kxd0kH8UPtU0+bUjMF0EyuqElLRgH+27X5pxcuLEcetTY8yo&#10;cavfY/VarC+pdx/EdIGeb+lh5B/60IcCk6LXf/nllwfmOpV6RoZLI4SRkh9mJoa2YpNn3sOmTZtC&#10;1jDLiQbyjeYkGD+MGkcyWgiaD0wX3wHXaBXRSc0Zsw2MmBAd1dQZ+khHIH8OtAHMSuTNsiAw/+hj&#10;4D49fejA1BXLIc+0oIt5hYxTeXONYxoh2dnZGTQh0kafBhi5iSmi5ueZRIBN4o4dP2Gvv77FOtqb&#10;bZmGiGvDoJzlNYppwZLFYR2mHk2SaG5Erf/tZKOZJMLzmrsI4FD+0pe+FJjfdHqxMH0YZGT+mH8Q&#10;CJiGGMFEOZdeeumZ5xNBjLyiCQbGndYa8AOgoWDvh9nzPI4q4hoHPD4JaILZM7QVpzGCgzScEQpx&#10;5BPlQCsBIcJcC8rHrIUgIh7Cj3Jg9MSJJiaEBAd5giHpeBbLQENAQPBdQgcChjjkyTwOFw4TaQ0e&#10;ZyoIqJkFP9eC9jatqtGkLORLK6ohM5KpWXtA0JjrjmpylHwR+lY8OAK/gwAMLZpKYFpTDWnhALMk&#10;3071lq+88srQM2fiHD1ymOVEAwwZRg+Trg6UQV7QjLCAyUbTD/dISxwCo5sQJtU08jwKmpgX5cW4&#10;pIXR84y0CB6ECFoJdUFYIFiihoE5jXjEp/xdu3YF+iiHa+hAIBCgMdJJGg+OwLlAQK1MgyKa1KFZ&#10;YE3N9ZpNPWDJao1hH9C06rIa6pHDR+yYTE71mdyZHs+5IMTznLsIwKhmIqQZHQICMwo+B5zTmJgI&#10;xJlMeTBbjtFCLA8mDgNOh/iMe2PlkaYlxofhjxYYjkp9GIGEIIqmKzQD8k/TEPNFQyBwzTEaHbHc&#10;0cr0e47AtBHQp51R2yurkzKg9jisEU1JXv6Gkh4UTqvFCIv+Ps0a1dwID47AuUYAAQDjw9aPqalT&#10;mgSmFZhodUgLi9GY5Wj3qvPgerx4k3k2WlxohHaEB4KPg4AAiLOkua5Oe7Zr0nhwBM41AlnNfSir&#10;DRckB+qZB7Fly1Y16GHNoG7SRJwOW6gZn4vlj4gq+LkmyPN3BGCqMFJs+Thj8R/AMGG0acaZ/j1b&#10;UYNG/BaYsQhRqHE/HrOVdqerthHAvLl8xSoNr15vJ7qPS4vVMFc+TGxOaBHYb1mkr7hAy33rnwdH&#10;4HwhAPOMs4XpnESfwPkqfybLcUEwk2h6XucLASbJLehotyVLF9tAsd96+rotWbp0iS1avCz0eHp7&#10;+21Is6iDPVS9Og+OwPlCAKaa1lrpeXPPgyPgCJwfBPje+vu77cTxA1IW9mtE3ilNfJB5aVAqMZKD&#10;8eFhkT5JEhcP5+eleCmOgCPgCMwGBOD9p04c1WCl/datARVlTaBOchqxVBzQCpEa5rp65YqwL0R7&#10;+8gKl7OBaKfBEXAEHAFH4DwgIA0C69FQ/5DWYMraskXLLFnQ1h481t3aLGjthos0USJnzfXNYX9q&#10;VyPOw0vxIhwBR8ARmA0IyKybT+olGrQuX532hViy3DKL5KBeqJmeLJS2f98eO3BQ6kXPKTkJNczQ&#10;TcCz4bU5DY6AI+AInHME8Pu1tmijoKZ2mZc0F6JXE+WYSd3bqyUI+gfsaE+XZeu1efyKNVq8b2T8&#10;9jmnygtwBBwBR8ARuOAI1LEW04mTUhD6LSNNYmBIPoj9+/dZb09vGHM+OKCdsRJteKI5ERmWd3VP&#10;9QV/aU6AI+AIOALnAwFmUZ/s0iimLi04KeFwSAv3JV1afRLHxKB2EKrL5SUoRpZILpa0ZAEmJhcS&#10;5+PdeBmOgCPgCFxwBOq03bTl2GOdJfDLljBr+tTJU1aQqWlYQiKfqdeCYv2SDSNr2ftY9Av+zpwA&#10;R8ARcATGRYAJzzPBqzWZ2irSJBIt2GqaE5e0LVxgg9Igsv19Vhros4rMS7l8LqyLs0RLHrBwkwdH&#10;wBFwBByB2YsAwiEuCjkdKoekKJSVV4OmPSyQHEgKMiVxDGpxsWEt0IewqK9vsNa2kU3SXUBMB25P&#10;6wg4Ao7AuUcgag/TXYGAbaeTRNs9aH5cS5t2S9y7d691n+yy3r5ea2hptaJ8ECFoyBOFcXhwBBwB&#10;R8ARmN0IRCExVSrh9WxUlc1pLbSK9lqvSCvp0qqTJQmFxqZGW7RsqbVpHfvly5f/zro4Uy3Q0zkC&#10;joAj4AjMDQQQMEMF7Z5Y0X7r+XrrH+yTL0JbLCZaPbMoX0NhaNAaG5aFpb9xerjuMDderFPpCDgC&#10;jsBMICAZYX29PdZ//IiW+9Y8iIomR5SGR7ZcZDb1229ts8qQ/BJ6qBXsZ6JMz8MRcAQcAUdgliOA&#10;NwFlIZvVXizyS3dpdGtSpxvarUWDWkcediM95I8I6/G7fJjlr9TJcwQcAUdgZhDAB9He0Wbr1q6y&#10;hT3ttk9zIhIkBRMi8klWe+g2WL9mU2cZU+vaw8yg7rk4Ao6AIzAHEEBANDc02grt7LhsyRIt2qoV&#10;NXr7e21gcFCe65wt0J7ATY1N1tSsBxISGsI0B6rlJDoCjoAj4AhMFwGc1INDA1YsaBUNTX8rl+WD&#10;yMtb3dLUoolxizSj+oTVaXhTiyZJZOSbcPEwXcg9/YVCgMbOEYdpx/OFosfLdQRmOwJ8L/19/Xbs&#10;yBFt+9BkjfWNljTkNSmutdk6WpvswM7t2pOa/YCLZz6s2V4pp88RiAiEHpC04R07dthTTz0Vzvl8&#10;3q699lq79957bcGCBTOyHEEsz8+OwHxCAKvRvn37bMub22zJoiW2asVqS1pb6iUcWmztqhW2Y9ub&#10;8kUk1pRLtJqre6jn08ufTXVJ9+xnii7yHBgYsJ/+9Kf2yCOP2NatW62g1QG4/9hjj9mrr75qn/vc&#10;52zdunU+x2emQPd85hkCFcuqQ1XQNtSHDx63/pNsOVrJWFF7QezdtdvKgyVrXdJmyxb7RLl59uZn&#10;TXUw9bB6cFaa6nTXjiEvRttxJq833njDvv3tb9v27dttxYoVtnHjxiAknn32Wfv+979vi7W22Ic/&#10;/GG76KKLJoUHZYRRfUqVpjneRwjR+yqXy+Ec/HeTKmH0yCWtiwNO5D9aiPXnGWWOFW+0tH7PEahG&#10;gPa8XN/Nhksvs+G+YSv3aDXXQS3Ql2TbtA9Eg61Ztc6GJT1yuXo1Nga+enAEZg4BGNgpbYb+xBNP&#10;WGdnp914442BsU21hDSD7Ovrs9dee83eeeedsBLApz71KbvqqqsC016owRcIiOeee84uu+wyW79+&#10;/YSZKTSfOHHCWJKGcM011wSaKfvkyZN2+PBha2lpsWXLloWyKQvhNB1mTd4IG7QgNJ7W1tbfy4/8&#10;Kf/48eOBrjVr1shu3OCm4YCG/5kKArS7tpZ2W7uy0zIFtfsD2g+CvklwTKsRtjR12J69+6xPm1bH&#10;HtNUCvI0jsBoCNDL7dH+Iz/60Y8MhgYzpTdPL5nGOZUQe+tM8ty1a1dgrJdeeqndf//9QQiRL6Ym&#10;fBI7d+60/fv3a1i3lhLQqL2JBOIeO3bM3nrrrfBNkHdzc3P43d3dHQTHokWLgn+D8mHc6aVq0t8R&#10;z9KCA9piveP9eIZmNKGlGnKIAIr3oZnfxWIxPN+9e3comzIREDEQJ6ZJlxPTj/UspvdzbSJQKmir&#10;6XKd1WtPiFxG8yCWSu1mk4gkn1hP76CV6sradu64L/Ndm+3jnNeanvGBAwfsV7/6VeiZf+ELX7DL&#10;L7/cmrTMfDUjOxsxkQkiJGDEpG/XWmL04GGqBMpDa6AXjhaAIJmogCB/NJNerVcWA3mQH4HnlB2F&#10;FOYnhAY9f8qlzJUrV2p15PoQH+FI3aGBuGgdCACYPdoAz6GN64jTtm3bggAlL/KhTEx0aEr4VSgP&#10;gcX9SBO+GLQeBBuYUA6YgBH1IQ1nyuJ+h/ak9+AI0I6PHTphO7fttJakybLDMgPT68jr6O7vsTe3&#10;v61Wn7VV2VVCa2o9OofZERgPARgZI4tgVj/4wQ8CE/v0pz8dzE3pnvd4ecRnMD8CZxjolVdeaU8/&#10;/XToWb/77ruhRw2zffLJJ0M55A9DpvyJBD6YIxryR/74MxAUW7ZssYsvvviMUEjnA+NmBBVlIgQQ&#10;Upi5MEvBjH/zm9/Y22+/bYPMO5LWtHbtWrv11lsD43/xxReDhtPYqKGFEh58lzD4N998M2gkCAfu&#10;gR/M/ejRo4EOyid+1FQQLNBI/aGdOiAg7rjjjqCxMUrl5ZdfDsKIst7znvcEoRoFTLo+/ru2EJA+&#10;a41Jo2WLWptvaNjaWzssGVCjPqyNqk+qVzFQKKk3ot6OZlVLUtQWOl7b84oADInj+eefD4zsve99&#10;rz300ENBUMBMJxJiHpzpRW/atMnWy79A7/qb3/xmYMyYajBp0UPHQY0QgTmfLZAnDB9GjEDBFNbV&#10;1RVMTdj9cXinA/ERCpjNbrvttsCYYdKvv/56oIkePeatBx98MJjXiItPBL/JTTfdFBg8wuv6668P&#10;ggO6Yfb33HNPEGowegQVBz1+hu3u2bPHMDFxj0CcQ4cOBSGECY/6YkpD+HCAcYyH/we8EC4eHIGI&#10;QEZaQ3O2Vat7N1tzrsWSohp2fWOrtdflrGvvfisMdpumQQT9wUVEhM3P5woBer44erG3Y36BeU9G&#10;QEAXDBLmiEP3gQceCEzy5z//uf34xz8Oz2DeMMcPfOADdskll0yoKuRHbxsmDz0wXpg2wgGzDz3/&#10;dIAGzFvQwJmA+QZhFU1LCCm0CLQC4pMnmgEaBSY2evTM1YBpUxZxomaQLov6cFQHaAZLBBk0o2mQ&#10;B+XyGw0IfNva2kI5CA+ee3AEQKBSGbaW+lZb1LzEGnPSZE0mplJFw+jUsIa5qNMa4AODakyDVtGH&#10;68EROJcIwJzocdNrpkd8xRVXTFg4VNMFI0WLwBTU2dkZ/A0wWRgp5idMKatXr56wcxraYLacOWCy&#10;nGHgBw8ePMN8R2PU0Bbvpxk8TBtNAo2EvGDWmL2IG7UamPx0A2VGM1TMa9WqVWfKQADF8uJzPzsC&#10;dBUa8uqo5Jotq+kP+URbjh47fiL4HbRHhERIxjraOrSyq5uYvLmcOwQi04VRYc//yEc+YjfffHMw&#10;pWBWmWogvyVaZAxzECYVetIwX8xBCB+YOwyY8scLpEG4kB6Bg7km+k3wCzAiCq0gzfzJL9Yr5k9d&#10;8EeQH7QxAgqfBL4J0hLvbKOpSDvREMvFt4FzvFOCksB9BEJ0coeb/qd2ETjTpPQdVH0KiSxJSTZn&#10;GX2Gec4IiC41drYc1fRp2T2lObjyULuN5xzXHGbFAaOmV/+Xf/mXwfxDTxomOpkQ8yINv2HICAiE&#10;DflF5ouGEpk88c4WYMr4HkiPmYi8EDL4CGC+aD3Y/xEiMZAGgcIoJ4QHmgL+AQImJxzFCBfSoOlw&#10;7NKwWHwQYwXqg9YxEZrJg3jQCh2MVEIoYE7CWY2vZ6L5jEWP358fCNBWs/rWZFHStqLD8jafkRgS&#10;DLouV4JViThJm9ZhUhdHravOerv7tN1cxXr7T6iHIxHCfQ+OwAwjAOPFgYpwwOwDI4N5TYeB0ehJ&#10;D+NlGCo+Apg0xz1y9CI4Jhro3eM7gLnGIaBRW6AXvmHDBnvhhReCQMORHWnHj4Bf4eGHHw6CAOHC&#10;6CHyYQQS/o/HH388TBakzlwjJKE9ak4xLzCiLkzwu++++4KAg5Y0RvwmXUzDGUHGqCmG2v7DP/xD&#10;eI5wBAMEMPWIaSaKh8ebPwjQRnK5vLaWbtOmQCUrScO1vAYmhX6TBIMmSOcwLcmONDg4ZMnJo4ck&#10;TeqCk6xU6rcFba22fu0SZTL1yUvzB06vyUwiAGPCFv53f/d3gWHSIyfQaGcqUAYM+c477wy9fBg4&#10;8yyi3R9mPJGA1gETh7GnA/cwFVEPhAUMl3v8hpHT40dLoE7cgxbK5Pd1110XhALPuYdA4Tlx0XoI&#10;cSgrzJzJfox2wocS6Y+0UC4CiEl6MR330MygD6FAWu5RDloMZeJEJx30zCTukS4/z24EeOcMhrjo&#10;okvULhrCznFqdSKaDppZTmalBvnIaMddPV2WLGzJKUHe+rUOeHa41zqUaEGTGv30fWWzGymn7oIg&#10;QM8YJnWumBMMEeaHb4NVXCkPk1DsPU+00nGi3WjxyZ+jOsDIxwtjpYNxoy2kA/fIb7w8qRtHdUCY&#10;cMTRVOnnY9GQjuO/5y8CfAcrVq5Wp+kKW7dyuTU10FH4rU+B7UaxHg0VtZqGhEbS3ogDrWwrOjQ0&#10;b1mTrVzWbssX1Vvi+0HM31ZygWs2U8IBJjpaiAy3s7MzOITplSM4RgvQMlY+o8X3e47ArEdAn8Wg&#10;tMcWmZHapDl2d50K2zh0aJDGRTJrbrpqk3h8hy1srVcHQ76IlAJflrAolGV60qilXINGtna0NWh4&#10;q6bjL2rSFnPDtqA1sY5GuR8kIKo93LMeGCfQERACMH16SjiGMa9E84wLAm8etYAATudyqSC/21KZ&#10;GzfagIRFndZVamhq1H7Ta231iuXW3qIVNKR90seKAmLkNysXl4PzuiwhkVy+dqVsqCXraNYIiHat&#10;K1PWbNBGLfMqoeHBEZjNCERNZDTGj1DAFo+giAJitLqMlna0eH7PEZgrCMC5G7IVu/G6TVZ/+y3y&#10;iZVtx/Z3rCTGv0ErDSxqb9LRenrId7pWEizDmpwpwVAsD1q3Jk0nG1dr1b6c1sfJaJmNenmu+yUc&#10;sqxVI9HiwRGYxQiMx9wRDNE+72akWfwSnbQZRwBz6uoVS8XB2Ta6EpZ0+X//+v8Kc3A+9a3/XzPq&#10;R2bYj1ZwUcto9Bf7rGtAyy8NHtdqrk39mv6gTYMqOa3HVLajx4rWVOi29aVha0BGuCIxGo5+bw4g&#10;EDWMOUCqk+gIzCgCw9IEIvNm6Gq9/HCJTErMcxvru6DD1TugOTw9x2ywrtdal8kHkdHqrT19JTty&#10;rMf2Heu17t6irU3WBlXD5cOMvjPPzBFwBByBWY1AJVu2Fvmjly7SPInGAUsOnNQuXyeHbd+hIcvU&#10;t1n7Yo3NXrA0jO2e1TVx4hwBR8ARcARmDgEpHU1tjZZvz9tAWYs7avfHZOu7x+W1brRKwwJr6lhg&#10;rQu0gVCe8dw+EWLmkPecHAFHwBGY3Qhgeso1JXZSK2kcPr7PFq9caJm+Qs4Kmkm3cOlay0hIbH5a&#10;a8e/8qYNDo3M9pzdVXLqHAFHwBFwBGYCAXzRR04esT2H9tqJ3i7L5rXkRlPHGlu0eImd6hmwV7VO&#10;/Y7d2kEr02ElFu3z4Ag4Ao6AI1ATCLBMy4GjB2z/iYPWoI3jinJCJy1tS+zt7Xtt646ddrJn0HqH&#10;tNJmQxMz5WoCFK+kI+AIOAKOwAgCA5pgN1QpatmlnO0/eMiSZ597wU7IGXH0VK/VN7dLc6jYoLYe&#10;HWsolAPpCDgCjoAjMP8QCKNWNdS1IOtRUXMlhnTO7D98UpMihqykp8OJNgxa3KGFyDQF25famH8t&#10;wGvkCDgCjsAYCKAUNDQ26WiRolCnfU36LWHLk4qWK87mNeuublgruzZoj+p8WKNjjHz8tiPgCDgC&#10;jsA8RCCrvSDqG7TlaCZvw1ryW5vTaoNRrVvTLCFR0BKv7E6dzyenV7j0adTzsA14lRwBR8ARGB0B&#10;uRjqE8mDhhbLytyU5FsaLZuT1iCzUnfXcckL9oLQEshK7uJhdAz9riPgCDgC8w+BOitKa6gM11lj&#10;faM2DtIw14oW6itnWQO8oOWRF0oqlKwBHwQSwoMj4Ag4Ao5ATSDAwn6t2rhqkfaKaGlqtpyGvSZD&#10;gwOWSUqWb9H2iK0dVi4Oap3wzGkTU03g4pV0BBwBR6DmEahogb+FC9ps5ZJFYUVvJjpo3FLW2ppb&#10;bYkWZ8pIgjB6iaWSPTgCjoAj4AjUDgKMYmL76fp8VpsM9Vq/Jk9nWhqlStTlrNRfku+hbmQDdjmt&#10;M25jqp2W4TV1BBwBR0AIFEtFzYPrs76+bjt+4pgl9fUa0qoNJoYGBqw+p43Yh+WkKIOVOyG8xcxd&#10;BKo3E/KJn3P3XTrl5wcBrEfd3QiG41YaKlnYcrShPrHhotZdKmsfUm0SlKnU6VruirhR6fmhzUtx&#10;BGYUgXT7RVhwpO/NaGGemSMwDxDISEAc16oa+w4fsnr2sM61WIKAKNQNWWGgpJlz2oO0IvtTb7+G&#10;Ovkg13nwzmuuCiUN0zt48KC98sortn///mAyvfzyy+3666+3Zo3QcCFRc03CKzxRBKQcFEoVrck3&#10;YBWt5t2Q69U8iCRr5VLGypr/0D/YY3Vaf6NvqFcbV7Oaq5uZJoqtx7uwCKAhlKUFv/rqq/bd737X&#10;nnnmGTtx4kTYmH3ZsmX2mc98xj760Y/a0qVLtf+Jr1R8Yd+Wlz57ERjW8NasZfINwQ+dlNXj0iRq&#10;Ta9Gk8jZQF+flTJljWcamSw3eyvilM1FBGDkeQ2CgJnT259OQBuIR0777b799tv293//9/brX/86&#10;lLFp0yYbGhqyl19+2b7+9a+Hew888IAtX758QsUymi/Lx5EKCBdodyGTAsV/zhsE6vUdMQ+uXJAj&#10;Wv+TgeJAUBQqddpNSMObersrWmzDgyMw8wggHE7Jxrl582br7Oy0a6+9dlomH4RDZNS9vb1BMLz4&#10;4ou2YsUK+9M//VNDQPD80UcftR/+8If2s5/9zFatWqUJocvGnecTtRHy2rNnTxAyoMF6+YsXLw50&#10;t7e3zzxAnqMjcIERSLT0Uj4nq5KmP+BmSIbLRU2U02J92v8hUyfVIstKrpoHoY/ZgyMwkwjAYHt6&#10;egKzhtHS67/00kunPO8GRh6PPmm+u3btCuTic7j//vuDEEKIFItFe+GFF2znzp22b9++oLlQ9ngB&#10;wUJ+J0+eDL4LaCevI0eO2FtvvRWEBJoQIdLAc0I885tnMXA/XnNOx0v/TueXvh/zi2mrn8Vy/OwI&#10;TAUB2lMGAaG1+OSKsKFCQRPmND0uL5sTi/YVpVbUaw2OXI7VXNWA9c+DIzCTCGBWgkk/99xz1tTU&#10;ZJ/85Cdt9erVanf1Z5jnZMqDcXPA0DH9tLS0BD8DPXyEAPcuvvjiwOQPHz5s/f39ExIQ0EC+V155&#10;pW3YsEETiBptcHDQduzYYdu2bTOEEPlTH4QTgo9rym1oaAjMH8HE/ajldHRop8bT8TF9IWCoN2fy&#10;5wMt6KNEy+LMvVgP6OEewxAHGJKudAsWLAhl8syDIzATCOQkEXJarK8wMGh9au9JY1291UtrGM7W&#10;2VBdWQs0aZkNLfKqtb9nojzPwxH4HQToeMB4u7q67OGHHw499D/5kz+xjRs3Wmtr6+/Z/H8ncdUF&#10;DJWDPGGmnTJbwTjp5dPzh7nCkNEcYKptbW2hjLNpD7EY8iUuDJ/8YeT4L8iPcmHyBw4csNdff93e&#10;eeedkPfNN99sl112Wchi79699uyzzwb68GXcfffdYWQVvpLjx4/bwoULDaFx0UUXBYGDMGHkFcIT&#10;Bztl3XXXXbZy5cpQHvk99dRTdujQIVuyZInde++9wWQWNZlIt58dgakiAPeXtyEE2niSl1lpWJpD&#10;QRPk+JjKpbJ6SoWRD2+qpXg6R2ACCMBgH3vsMXv33Xftgx/8oD344IOBWdLrn0hA0MDECQgXhrLi&#10;Z3jjjTfs29/+tt1+++2h1/3II4+Eoa8f+chHAiOezFIyCBZ69NCK9rFLZqe1a9cGQQSjRjggPL78&#10;5S8H5h6v8XWgQSAIP/CBDwQtCc0JnwZaCaY1hMGvfvUrW7duXcgbIUP6W2+91S655JJQD4brIqCo&#10;5+7du0M++FcQMqSn3mgS1IkP2oMjMC0EhsuSAeL/Wva7QZ2jpCAfxFBhUNvLyd6kFfxKvUPBHzGt&#10;QjyxIzBBBOiUvPbaa4FB0vun9w1TnmiITJGefqc0CITCf/7nf9p3vvMd+6d/+qcz2cCQYdRXXHHF&#10;mXsxbRQyZx7oB/cw6TzxxBOh48R16FGJEd9yyy2BXuZbcH/RokXBlIVfBU0B7QWmzW+0BDQBGDgC&#10;BQc6wgPthueYqghoFAgT7pOWstesWRMEAQIKIYTAQcCgUWCWIy15RNpCRv7HEZgiAnQvGmX2bdDq&#10;Gj0yZZZltk2KZTQH2W/llSh2D9qi5oXWnlfjldPa+yNTRNqTTQgBGC7mEXrL9913n914442BCU4o&#10;cVUkBA3M9aabbrKXXnopaAyMbKIMmCsaCr4EhFAMMNaxQqQNoQJ95EEZCIVo5sEnAcNm7sVmjcyK&#10;fhA0ALQg8qd+aDrkh6+CyXqxXO7zPDJ5TEz4N7Zv3x7uQRvPKTdqSPx+/PHHg8C54447gn+FepOX&#10;B0dguggMy4LEPIhm7Sxa7B+wJGjz2iAiMTnLkkazHrPcoBqb+yCmi7WnHwcBGCamE8xC+CAQDvS0&#10;J2peGi1rtAh63QxvhdFiEiLQY4dpM7x1sowUgQJTx6EOzTB3GDLCgGc4wNESOMO86eXj64DpI6Ci&#10;MOCMAx3NgHgEztCI8CGgOWB+gn4EAs/Bg/tRUNx22212ww03BD8I/g80E7QjnyUeIPQ/00CA7lJZ&#10;FqWK2mq9vs2c2nImkce6obHVmurbrCXTZh1Jh7Yf1Z6kGt3kwRE4FwjA9GDmMLrPfvazRk8YswlM&#10;ECY80UDcGJ8zTBtmDYNFGFAGAbMSQgJmGhn2RMogTxg+/gcOTF+YgWDcCAwEBXFg+jB0GH10kFcL&#10;OgQTtKElHDt2LIxGIi5+BPJAeJAn5RBwXpMGvwXlkg4fBSOxcFBj1qI+kxV4E6m3x6ldBIY19wFB&#10;kWg0U732p05yEgYZrb+Uz0qDKKi3pL1I23JSWSVFPDgC5wIBet4w8U9/+tNhJA6MkQCjnE6IjBZT&#10;Egc9bIaFoqXAnBEOEy2DuDB5mPLRo0eDsCEtAoO8OBAU+AfwLfziF78IeROHHn91ID+W+cAkxSgo&#10;aCM9AiHSjQ8D4YFPhnJ5DlaRZrQN0iM0SEd8hEUUhNVl+rUjMFkEQltTG87IzESHLbnv5jutp6vX&#10;Th3ttZ6jQ9bEv6RJH5NrEJMF1+OPjwCNj572xz72seBkfd/73hcSRAY4furxn0bNgDNME62E3jkM&#10;HAFBD30ygZ55Z2dnGDlE7x0auUfPnvyi9oBJCM2BUUVR8GHmIhAXQQUDhy56/ddcc00YtYXQQQPg&#10;HqY2PkbSYZ5i5BKCAkHDbPMo3HDgIxgQLpQPfdQVc9ZMYDgZfDzu/EQgKAboBnIx1DfUW/LRNWst&#10;u0Gjl+ScfnnrPo3bfiV4sjPBST29Ht38hNBrNVUEMAHBEL/4xS8GcxCmmZkO9Lph2Iw0oqcN84Tx&#10;TsYUA7OFoePwJp8ofKA1OqI5cx8hQDx8HKRD6+AZv/GpYDqDJq4RWDi0EVrEgyaeQx95ISTQMnCM&#10;84w0pCU/AoKCGeKjPQsR/I8jME0EQluH7Wux1jq1waRux3bLtXXYoks77JYbr7XnX3pdwkO23Thb&#10;YpoFenJHII0ATI/RPzMR0ow7nR8MFI1h/fr14UzPfqwAPWPlA3M+W4hMfLS4MPbI3MkHUxq+Ec7c&#10;h0bmQHAmn3ik06TLr84v/cx/OwIzgYAW89ZK3ph7h7WyRsmSNlmSSr3d1nVgnzVdu94a5LRmCfCx&#10;PpqZIMLzcARmAgEYKqG6rXIfsw7mHZgxGgXMFcFRHarTVj+fqWvKib6L6jxjParv+7UjcD4R4GtK&#10;tMxSVt9Osahh2prooOmXqMoa2hp8DpqZKtuTFGSJkPNJmpflCEwegfGYOwIC8w1nbP2zhQlX0zxb&#10;6Jo8+p5iviGA6wFhUFJnqoBpU3MiEokHfTwZLfXNwmbDNjA0oI2D+sOGQVqVQ3LCJcV8awi1UB+E&#10;QtoxXc2YLxQGLhAuFPJe7lkRkIQY0CCI7p5+K2hHubAqX0HDmYalkg/09Vi2v8u6C93WUdH4bhcM&#10;Z8XTI8xuBGaLUJjdKDl1jsAIAoxg6tKI1oNHjkp70FyfxiatxaSbiZx4DW1ylLUk1lWWP6KgJYpl&#10;evLgCDgCjoAjUCsI1NmgRhb29w1o9Jw0CLkdNBVTa39r5b5iQTM4hwfseO8JWzDU4QKiVtqE19MR&#10;cAQcgYAAu4pqiY2mFqsraQKnzLQJajhrb1he6oU0hz1H91jz4hYraRE/V9G93TgCjoAjUBsIMCiQ&#10;EUz5+oYw4i9JmAdRLmhChIa6DmvJ72K/FesK2jxI45hwabt/ujZahtfSEXAEHAEhgJDAuSCjkhQE&#10;rciXhGGu2qCFJ4mGONUNm9akdLAcAUfAEXAEag0BrEkoBsgD/cxIhZAzQhtDaFtqVvBj9FJRHuww&#10;HA8twoMj4Ag4Ao5ATSDAxAbmk2aZU1rRPAirlCxbluYgn8NwSZqDJAfzH0bESE1g4pV0BBwBR8AR&#10;AAEJhWxGaoIUhopkQyIvtSbISZvQJLmSDE+sw8HaNWE1V1QND46AI+AIOAI1gUBWukFO2oOmx4VF&#10;mZJBbVJd1FWd1uBgP1KTY4J1ODw4Ao6AI+AI1BYCGrhkDZIScjxo2SW5HgqXXmSVBm1SrfGvm194&#10;QQIiE5Yidh9EbTUMr60j4AjUNgIYjPIaqNSYl/Igb0OdhETydqVog0Vtxn7ssP38mWfC+NcMHuvg&#10;h6htwLz2joAj4AjUDALyP9drHkRzfT6MZmUxjeS/Xnjejvacsn1HjtnRI9o5SyamOgxQ7qeumXbh&#10;FXUEHAFHAKtRS2ODLexos3JB+8MPy0n9s+de1KwHHNRlDWgaWbiPIbAeHAFHwBFwBGoHgbKW+V61&#10;crltumKjll4atEJxyJKuAa25kdGCfdlE/uk6LfM6KHHhC/XVTrPwmjoCjoAjIKORRrQWNd2hrGU0&#10;GjRgaUG+w5JMRoJBAiKrI2x1GDzY0ib0z4Mj4Ag4Ao5AbSCQ1Qy5vUdO2pade7WzKJvIaaJcmclx&#10;CmVmz4WtRjVRbpStGWsDIq+lI+AIOAK1iQCrbJzs6rNdB49rqOuwZbWia5JLcpoyN7I4HxHCDGrW&#10;Z6pNjLzW8wABnG1BGz5dF1Tn0fajngdV9So4AjOIQJ0NDBasu7fPejWjuq44YEk+x5DWkTWYSrop&#10;Q5SPcJ1ByD2r84dAsKEWi3bo0CHbvn27HT161LLZrK1du9Yuu+yy39mC9PxR5SU5AnMDAZSCspSD&#10;QlEKgyZClCUsMCqNCAV8DlqDoyxndVZ+CZcSc+OlOpW/RaCskXh79uyxJ5980p566ik7cOBAEBCX&#10;XHKJPfTQQ3bjjTdaa2vrbxP4L0fAEfgtAogCiYGSRjOVtewSI1uDDwLnhCbNhZFMlVwlrOo6Ym76&#10;bVr/5QjMBAL08unVYwJKm4GmmjfmJI5Eu1+hMTz66KP2ve99z44fP27t7e1hVYBXXnnFdu/ebX/x&#10;F39hN9xwgzU3N0+oOMxS1aapaL7iPN0Q854JHKZLSzp9NMlxJkBfxDkd70L+hjaOs9E10XgzXZfR&#10;2g5lzES7j3U6F+1mZPyqltlAIGTrtR11Ph+c0pXgh2A/iBHgZxowz88RAIGhoaHQs4d5L168ODDw&#10;qSIDcyhpaXoCv5977jn7l3/5l5Dn+9///qAxUN5jjz1mL2gZme9///vWpOF7aBJnC+R35MgR6+7u&#10;PlMGH31jY6MtXbrUcppxOp3Ax93T0xNo7ejomE5WM54WzKh7f39/EOZtbW3GwSKesyUUtHfyqVOn&#10;gkY4srjoiDBL08e2rCZYAAAzPklEQVQ7HBwcDDijOTY0NKQfn7PflHvs2LFAH1ot1wQ6RosWLQod&#10;F5j8VAJ58X4GBgbCO4mdjKnk9XtpRGZW63zncrIgsZucrEnBB4FwYH0+lvlGxag7XaHfy8BvOALT&#10;QIDGDOP5m7/5G1u/fr197nOfs9WrV5+1FzhWkXwssTd14sSJIARgHHfddZd95StfsYsuuigkvfTS&#10;S+2v/uqv7MUXX7TrrrvOrr322qBxjJUvefJhb968OZis+LBjjxDtg/RXXXVVyIO48Rn0pHuI8Rl5&#10;EeI1caDzjTfeCMzrfe97X8gjPudMXmnmEp9RFs/iQV7xWSyDc6SFMyHSOFreIYL+ELevr8/eeust&#10;e/PNN4NwpO4Icsx0vDOEGXlRbsw7lg+98Td58ptAvDQGMQ7niBdx0vdDwtNpRysL4Yqf6eKLLw70&#10;QRO0kgd5kYbOAwKeeNCPgKguo5o28iEQjwO6yWuiIaZ5RssWgSM0RbrIe+XKlaF90kFC6yU+zwnV&#10;ZXE/0hNxIs7BgwdD3vfff/8ZOolHXTimGkjJPhCJhEBZy3pznQxrme+KAOBGwlqv3J1GIVMlztPN&#10;fwTix4Of4Omnnw491M9+9rPW2dl5pnc3mQYePy4+jvhx0dPlI+QD5D4f1uWXXx6u8UnAAItyZPNx&#10;jhegg54pwgYBA3Mh3TvvvGOvv/56ED6URW8OJnTy5MmgVSxZsiRoKaTnWW9vry1cuDDQQm+WXjla&#10;CAH64wH95MNBOuIsW7bsjKZC2V1dXYYghBYEFVoM8agjz8iD+sFY6DFHJgQtPEc485s0MH3y4ToG&#10;yoD5IByoN8Kb/LZt22Y7d+4M9UfAkhd5oI1RJsKOeiE8yAPmDU3Ul+fQETGAaYMJvX/iUg8w431E&#10;vEgXNUOep+tBz5myKBum39LSEsjnPtiQN/WK9eMdEQ88wJoy6d2TB4H0aITgwD3SQzv5cYY24kRG&#10;HRKd5Q958W5uv/320Hai3wssn3jiCdu7d2/Ij3qBA+ZQaON9U19+kwcmU9oVYcGCBeEZGO3bt8/2&#10;798fzitWrAj4x3bGe0m/07OQ+nuPM3pfdZr6MMyEuaJkQqi41l5KBEZGRA2XpBIpks+T+z3s/MYM&#10;IQAD42P5t3/7tzDi6KMf/ahdc8014QPJy+Q5mcBHzAfFR8xIJXpuu3btCgyNvGAIzz//fPjQYAQw&#10;jsmYh4iLoODDg4nxofJh891QB8p69913A3PiHj1aBBJpEEgIkwceeCCkh0Fv3bo1xEGIEaCdOsA0&#10;ED4wBZgjZW3atCkwNz74w4cPG76UyJwpa926dbZx48ZAxy9/+ctQJgwE5rZ8+fKAB1oUTOill14K&#10;zJ8yqQvpouCLDAU6YOgcMGkYP7gSl3cGnuQFnhs2bAgH5cGs3n77bbv77rsDs2OQAOnAnueYVdC6&#10;qDPMjR49WFAOtKCNQScM/uWXXw50ImwoE4Z55ZVXhvqQH2lh8MRHAwMjGDA0bNmyJdSdd8Zz2gMC&#10;97XXXgvtC4EHnRwwVLAn/+uvv95gtHRcwIl6ggVpO9V5wSTJe59s4B3SDhBYBMqDVjCh7SCQXn31&#10;1YAFz6CZA2EKfWi8tAfeD/fAnPzwpyHIEdyk45p2cdttt4X6gOtUA9pDPoNZTA7qBvkg5DbRxUhP&#10;i2Gukl16Mbo9oh1OtRxP5wiMiQCNmgAT+vWvfx0YEYwHBtOpD3KiDZx8QgdHecUeJQKAD4aeGgwH&#10;poIPgvxvueWWMOQVxjORwIfJh0oPjw+aD5sPE4bHxw+jgqnwGzMRHzPCAuYGM4TJUH4M5Mc192Og&#10;DuCwS4IGhnHFFVeEXis9dkwUMHrKZegu6e67774g7PCpxLzJF2YGA4HpU3/qDjOGKSKooJseLcwP&#10;5swzescwxhhgrDBMmBDMFwEBnlzzXmB00ML9dB14X5EWfoM1dJOGeAg+cEGwxnpeffXVgelCK0yf&#10;+KQFC8phMAHvlufkB608AweYNZhTJmmoO+8C5nvHHXeEOLwz8OQ59IIR7xBMeX8IFmgDZ+pK54H8&#10;KIPnvAeE8o4dO0L5vNPYbiNe8Zq8q0Msj/dA+QQ0K+qCEIAu3gk03XPPPaFTAB2E2LZ4dvPNN4dr&#10;hBr14X3wjimbThXvkoN3T/3T7yVkNsk/MlRJUdBuEGqiw/qTlDWFuk5SQ6oEIk7mJkVw6TBJWD36&#10;VBCgkfNx41yGEcMYMAfw8Uw0xI8Uxsd8B3qbP/vZz+zf//3f7b//+7/DB8OHyAceVf6YJn7Y8Tpd&#10;JvdgGGgkzz77bPgg+figDUHDmY+fM8KA3jyMC4ZGbw4mQ/7VeY92TXx6/dC4/rSdH6YMU40CCuYA&#10;s+8U0yUedUoHBCT1Jw4CEC0ExkS+MBDoAVuYLmYX0sOsMGtwD1pJB6OkfvTGGSocmRIMkx45cUer&#10;Q7zHGSEDHhwEygEr6IDpgRNMEjp457wv6gkNXFMX6kFeMHrSQwdpYbLUA2HGcw7eAc8og/tocAgy&#10;8oLJEwe6ESLEXbVqVaCN98nB+wUn4sBkeb5mzZqgBSFIaQfV7zKWTf3iM84EnoE/QhxtK3ZIeKcw&#10;cjCnTtQFho/WybtCUFIH6sI19FI27xXMqBvtHNzQ0NC+MEGBN3G4jjQEQqbwR5RbnTaR04wHuRzk&#10;qDatwYRQYD0m9oGoU8UY4STolf3vS8YplOlJHIExEaBB0/DpydKLnGoPiA+Sjw01G7UdcwzMgcAH&#10;e++99wYzB73YGLg/VoAuenL00mAYfNyUAZOjRwwD40PmY4X5QjeMDQZD2shUxso/fR/mRP6YEWBq&#10;5AWdfPAwOpgk+YEPASZBXbkXA0yCgwCeHDBDDpgI5orYQyV/GBB58BvGSAAP8oCJ8QzBBRPDfEPP&#10;m/oigMfDjWcwM4QYdFI+uJBX1IQw4yB8KBesYP706Cmb+pMOpspzcIB+tDN699SLvKE7BvCHyRLv&#10;H//xH8Nzet7UIwboQghBG++IvDkindBGmTBe6CA+75+jOhD35z//eTAfQis9esxwHNAV2w5Y0Xao&#10;f8wPWnmvMP8okOMz2hJ1INC+iIMmDIbkjdbFdxLLoD0Sn/eKpvOHf/iHQbARfyoBbp/RhnE55ICw&#10;sLxcD0G6ZRiyV7aB/gE5q0vaVQjp7OJhKiB7mokjQEPnw/7MZz5j73nPe0KvjkY/1cCHB1OA2dCT&#10;h6nw8dErxg9Ar5APng94IgEGQm+PHitMg3TkEZkVecBoYRiUQ324hmmQlnuEeCZ9/LjDg9N/+Aap&#10;N/kQJ+aFACAfhAch/eHzjLxiiGVwTR4cMcD0EJxoAKSJecIs+R3LhNkgDBAExOc5z9CQELqRRsqK&#10;R3V5xKce0Bpp4ByvwRMMYZy8C/JBKMA46VUT0nWBBt4lAor7CEkYLsw+hijUeM8IcOpAb5y6UfeY&#10;H+UhZGIbgy5+R5y5jnHJO9Ify4ln8sFvQdulDMqHuVe/D8xixEHIkS/5xTJJBybQE5/RdqCF9kBn&#10;4c477wztmQ4CnRIwiO8v0kf98O/QRmNHJdI5lTNDW/MJW8pVrCA5kykP11lOzojWtg5bIMnc3Nis&#10;Bj6ivk2lAE/jCIyHAB9I/JAw+Xz1q1+1j33sY6EXNlkVOX5wlBfzpYfFCBzO9DYJ9Cb5gGBExJts&#10;iEwDujGJ0eOFIURnImYIGA22fp7DwGKvEaZL75nnMC2Yb5oGftOL5TlmH4QP5WBzhoHQ26U3idCB&#10;UcJ86VnCLNL5jFUnhAv5QwOY0BOFbsxX0BbrRl6UwRlHOge/oYG0HNDFO4pmL2iBqUe6oIE0MGls&#10;+zwDD+oEHpQP84MRwvjpeYMjo6bQokibDlxHBr9LPhr8D9AOnTEQB9zRkHgPOLypI/VO5wftCBDq&#10;Ac68B+oBncSNWkM6TSyj+kwdqAsClzog7KCzOi1lgh/vloPf3ANz6o2gwYcVacG8RBul3fL+MU8h&#10;UNFiqXcU5pSDICEu7xbseC+xvVfTO5nrijQIxrpmc3nL60iWLF8hiTGiSlWGB+2kiPTgCJwrBPg4&#10;aMyM4f7iF78YPmgaemRUUy2X9Hx8MCI+Wnp4fHAwKRyX9OYmE8gPRoYpBFsyTIEAM6FXSH6UB5NE&#10;vf/Wt74V4nR2dgZ7MAwDhoBt+PHHHw8MiHvkw4ceAx87QgBmA1PYrLkXMBPioQnBAGAmBMxmDz/8&#10;cKCBPDigczzsYKbr5degF8osc2gGb+hK92zJn/v07mGc1Jm6Qwf3071hhC1MHXqhHUYX68SZ9wvj&#10;RQhBG0wuDjVGw6M3jIkGJgee+CMoA7yrA0yP+nMQB5opLwbyh7mTD6OVEBTQjFBF86GHDsYcCCXM&#10;PpTP6DIC9ONzIf1kAvlNNUAz9aDeaGa8U+7xnsCWdw6O0MnEz1hH2jVCjnaNoKOt4BvCDEjboH1F&#10;Z/+UaFOd6hs0fLml3UpUT5alpKd7xDlU0d7UlfKQdhIasqFBxgBL3ZpSKZ7IERgdAT4qGv8nP/nJ&#10;YOOmZ5TuDY6eavJ3YQSM14dx8/HwYU2GAUAnHyhMG3ph2AQ+VD7CqI1wjSMWhsUwVYQTwoM0MCmY&#10;DwyJsrnm4yUveoMwPpgYAoayeEa55I+GAgOBYUR8YAwwWXrJBHqNlEfZpIFWzgTuw+ijoIEeGAl0&#10;cA+GCnOCvjSjgw7uwcSpG8IVumHO0AejpzzSImgQJJF5k2/swXIP5kze5EM9MX+QP/cJ0EAdKC/i&#10;SZ6dErCUSUinB4dYV+IhhHiv1I28KAMBgyDkGfnwDHzBBpooH0zJFybLNXRBE7/xu3Cm/RDAizKI&#10;M9FA3uRBO0CgjdXuqA/vFNqIRxpwiBhTVzQh2hX15T6aCnUl0HkgILgpA62NPCl/qmFYaWl3Cxct&#10;tl5tJFdQs69bvumKCi+3WCxIIKjnoinWN159rf2v/+OrtmrZCvkkpubwmCqRns4RmCgC8WOACaUD&#10;7RnhQO+LOF/4whfOMKbquOl0s/U3jBQzRBzVggChB4k5BcYNQ41YXMg6oDHB0OgV48OAec1FvC8k&#10;hlMtG5zHwhqtClMuHYxvfOMboQMyWjmYlB7/6WP26pZXbFDaXbGkuRBFDXGtSChU6uRYyzbagJzU&#10;A5bz8UujIej35gQC9GRhTvTA6J3R66KHNhuY6GQBhGaEwS7Z4BkOjLCgZ4xfhV7lbKoXDIpeLL1Q&#10;zh7mHgJDpWHL1TNoYLG1NEhry2YY0iSnhAZElEpagkDXaBEj0mjq6srcg8YpnmsIjNVjgqmidmNO&#10;wLSAkEBNHy0+cUe7P1uwgDYcopgXcL5zDc301jlmU0BYYerBvwFt0Olh7iDA+zuuARBb3nhT6/GV&#10;tO2ohrny8YS5EHqXpVLWTvR0B3WWD0qtce7UzimtOQQiAxqNwSMgsP9jy8UmHdrzKAiNlnaUaBf0&#10;1mwVCKOBAs5jYT1afL83exBAqF98yQZ80xIJ6lBpnb4E2+ZwRRfSHBAW6p8EyR8/vtlDvlPiCPwu&#10;AuMxdwRDdOjRlseL+7u5+pUjULsIlOV3KOB7YLSr5EKC559t5qQuhNnUOU2SaJINCnXDHRG121Dm&#10;Q81dKMyHt+h1OK8IiO1nZDni20EEJDiTylILi2WNZNK4pmGc1ueVIi/MEXAEHAFHYDYggFOhUtGc&#10;IvxHusigigdXA3uQanjgoEZJ9OtgfSYieHAEHAFHwBGoHQQwyTIPjplwSVEjl4aGtAaITE0VVAvh&#10;wIJNLhxqp0F4TR0BR8ARgOeX5H8Y0py4rEa21tdr6gNOCQJDXVmgqYI/IhwOmCPgCDgCjkAtIRA2&#10;e9CAJakJmignJzXSYlg/cEzUaxRTNqep+82nt9jzccy11Da8ro6AI1DjCOCcrpMFCbdD2IYawZDJ&#10;a2s8zT5NtMx3RppErn5kue8ax8qr7wg4Ao5ATSHAHJaS5j9ktD9Q2EguL8GQ0Rrg9YxmOj07s6wR&#10;TT6SqabahVfWEXAEahwB/M9oDSVZlNAgCNppVNOpNeAVx3ShVLCS1mIa1ogmlxAjAPlfR8ARcARq&#10;BYEwa18yIIxTGtaWo6XiyGYWRWkPLI2baP2NXBz6WiuoeD0dAUfAEXAEwioaaBHsSc10arkd2CyI&#10;zbBzVioUte3ooOZCjGyy4WNdvcU4Ao6AI1A7CAQTk3wQ2WBikqBgNVc0hnyuPmwxV5KZib0hmCjh&#10;cyFqp2F4TR0BR8ARwLeAkChqqkNJVqWkVC5YoW/Ahgr98lxrwT6tw5STsMCL7X4IbzCOgCPgCNQO&#10;Apo7Lb1Aw1ylRUg+WNLa0mgFaQzFwsiEOUxOQwVtOXp6LY7agcZr6gg4Ao5AbSMQFAPLhhW+KxX5&#10;IFATGMXEr7pMMiIYXHuo7VbitXcEHIGaRCDoBfIuMJDVEBDlclEOCa27ISd1XZatRithu8A4DrYm&#10;UfJKOwKOgCNQgwgEASHvAvuc44TWRr1adUMaQ1bDW1mHCcGQy2kbUn4gRTw4Ao6AI+AI1AQCYWUN&#10;WZRYboM1+ZKwRaDcD3W6mc1q9T62DJSDwoMjMFcRYLMrlrEPm16pEqwQwFL2vkviXH2jTvf5QqAs&#10;3l8MC7hqFBMCYmho0IY1DyLL5Aj5Ifiosjo8OAJzDQG0XoTB4cOHbcuWLXbo0KGgKl9yySV21VVX&#10;hS11XUjMtbfq9J5PBCraME7bBckHIfORZEJS0n4Q6lrpw5LWUBi2vNYA9+AIzDUEEA5ow3v37rX/&#10;+Z//Ccf+/ftlLs3Zhg0bbECbYF1//fVhn2oXEnPt7Tq95wsB9oHgCBvGoUEgGOoqWn8pg1lJgkLC&#10;Iqjj7oA4X++k5soJ/i1aG72UGQjkQ549PT325JNP2qOPPmrvvvvuaUeb2VtvvWWDg4PW1tZml112&#10;WRiEMdliI82kG4/udLyxyhgtPeni/fTvsfKYyv1q2mJ5U8lrtqSprlOka7S6VccdLU5MX6tneZ6D&#10;/6GurqwJc2GxPpmTuKs/ea29MVQYsqLWZAryIdyvVai83ucCAXr5MGt8BOyHPp1AXnzk8UN//fXX&#10;7ZFHHrF9+/bZRRddZJs2bQrri23evNl+9KMf2cqVK7VLVr1t3LhxwsVisqKcYrEYzozugG5MsZGR&#10;06GKzKfAzoxVgo/rYLpVWuKRx8gokREyyDvGIR558HxkO+CRj5Dn0MIZrYjfHMSLtMRKQS/PCDEP&#10;rsmXZ/E++ZD2fAVwIkBzxGs6ZYMFbSnWlWvypc7VdaPe1D++q4jvTNEynXrMprTl022nPEz7EZYt&#10;LS3W1Nion3USDCXLN9Srp+UbBs2mlzZfaOFjxC/w9a9/PfgEPvKRjwS/wHSYFEyBcOrUKXv66adt&#10;9+7dwZT0la98JWgLPPve975nf/u3f2u//OUvg+DAJwEtZwswlYMHD9qbb74ZtBA0lPb2drv11lsD&#10;/QiK3t5ee+WVV0I9YErPPvusHT9+PDBi0lMO9Vu4cKGtWbMmMLArrrjCOjs7zzDnF1980bq7uwNt&#10;CxYssB//+Me2atUqu+2226xR3yZ1pGw0IfJ8z3veEzQk6ko88m1qajojmLi/c+fOcH3HHXcEholG&#10;hentyJEjodx169aFepB2IlicDauJPH/11VcD47744osDvdMVEpgNH3/8cduxY0cQ4OQH1nQOqPfy&#10;5ctD3REgmB5pH5yJA25ok7wLMPYwgsDIyt6SBvik1XdIspr7UFIPhr1I65N6CQktvaFF+0Y+PFch&#10;vOHMLAL0+GCIP/jBD+zEiRP2mc98xlpbW8NHO9mS+NA5YAzke+zYMevo6AjMGwZI5wfm8MADD9g/&#10;//M/B80CBsmqxTDU8QJME4b82muv2ZIlS+yTn/xkyO/o0aOGRkK+OL4JaAAErjnopb7zzjuBSV95&#10;5ZW2evXqQCf0kRaG1qDdG9euXRtoPnDgQPi9bNmykG9fX19gZjxfv359SMv3SL6xt0x933777ZAe&#10;BheFD0wzOugXL14cBApM8amnnrK77ror0EIeCD2EGfUkbTpQFoKIwDkyXrCOgTziM56nhUx8Rtz4&#10;jojL+6beUWPiOXEpL8YjLwL3xnoWIpyOg0aIwLz66qsDo+/v7w/t67nnnrO77747vDNwos1de+21&#10;RqeEsGvXrvCO9uzZYx/+8IeD4AoPavxPeBd6B2hhrMmns4Yu6eXxMvqKvVbUxLny8GkB4fKhxpvL&#10;zFcfBkCb6+rqsq997Wuhx//pT3/a6NXDtCODmEjJMB0aNMypubk55PH888+HUUwwWXrtMCOYAYwD&#10;QYQfgp7+eAEaiL9t27bAPC+//PIzQgwzFT17RkphskjTC5OLpg3O0MUZTYN4MGzMXlu3bjV602gL&#10;CAsEEGYvmCflQiO0vvzyy7Zo0aIg9KrppSzqTBo0FvLgGsc8AoP0lItQQcuJ5UdaqBPCDs2LnnbE&#10;hDrBNGGwMF/og26YKzSSL1rVr371qyAAKR9hTI+deGg6PIMpExA+aFy8B5g0gg2BeOONNwZBjc/o&#10;5MmTZ/JYsWJFEBZoQeSDxomQvOaaa4JmEDWqiAf1oj1BKwe/0Q7AEZ6GUIKWG264wagz9afNXHrp&#10;pQEvaELb4rrmg7AslYo2VNRq3gKD3UU1ikmag9Zfam6WKjusD0eROlo71LjVWxCQHhyBc4UAzAJN&#10;Ap/BBz/4QXvve98bGAof9kQCzAFGyRnmCBN74okn7I033rDvfve7gWlRxsMPPxwY54MPPhhGNIVO&#10;0TgFkB8mHwIaCXlTDgGmjwmD3j35wHwnGmDCMFPSwGQ3S5tAyCE0EAow8yjwGHGFsINBw9iqA/Gg&#10;Da0DAQFDRMCCJUIlahvQiCCCQf/kJz8JJhUEJ2nvvffewDCr8YhMnOcc27dvD6YZykRIYKpaunRp&#10;eEZddkkA//rXvw7XMGPw+6M/+qOAD/ST/pZbbrHrrrsuCDSYMfQiAOn9o2EhjNF8oBMsEBCdMsPR&#10;4+d9Ui9oRpjFdwEm0EQaNCd+ky+dD/JEeCFgoAfhhQAhDtcIimj2cwFxunUJm/pGCdp8vQS58JQV&#10;NikX9TGq4QIaEyRwThTkqFZcD47AOUeADxpTDj1TPn56i5MRELRbAkwOZsmQVkwnP//5z4MZBUaJ&#10;OQWmgwCBscc0MAtCvA4Xp//AuKMGUP0cBgWzIc5kA+no4cJYYZwIDBhfdRkwe7BAI6BXjXBJx4F2&#10;GCBmNHrJ4AiT5ABHyuEeaWCECByYLIyYtOSP1oawqxYQ1I98oROfC/khhMibsggICAQR+VAOpjvO&#10;YIJWQv1gytQh0kodoJlrBDDXxCEPykArQ/NDS8AMyG/O5EG+vMM0BtDBc+oETtQDDQgBh1ClHUET&#10;9Yn4UXYMxOf+RNtbTDdfzyCTq0PrzWoBV1bW0Hdl+r6YVp3RBImyPiZeSk9vj2ZTS3Cc/vjmKyBe&#10;r9mBAB807Y7zZEP84GEcMBt6qfQ4ORAMMdx///3hGUJkJgJMpZpZTSRfGBI0wGhhbDBghGN1QDgh&#10;7DD3cIzGHOkFo90Ql15zFFgwXJ7BHAnEwUYP08e8gxkIBg1GPIs+kkgDDBWhAp4wUQQYeZI/6fiN&#10;VhKZLoICGujJk2aXNArMaNQL0xdCmTxjgImTDzSjNVAGafHRkBfCgjMmsBdeeCGMPhtNSJIf7z99&#10;xHIQWOQDzdybyruK9NbSmbX4CGAGrno30iP0cSELmpuataNcX3Bax4i1BI7X9fwiQAOEEdx55512&#10;3333Bbs0Pf6pBBgBDBBGyCgZmCq2bRgDzBXzUqdMFjCyGMZjGvTAYVowWYRBOh29Yxgt/gjqMNkA&#10;80YwkB5GCx3V+URsEBKYbaAHpg0zjYGPmLzAEIZIL5q6EjfWDTwxs1AHHOiYs8CK+JiccGCjDdCz&#10;j4G01Dcy20gb90kbn6XvRyZMb594MH7MaOQPo8fEFGmiHNLS+8eURH48AwsOsIFW6ooQxRQF3txD&#10;40pjgLBCC0JDQvOAPoQTvgWEEEKKe3Q+Ir2xntxD2wEzDxIDAmFYk+NYaomJcnWSDQkfARdoEE1N&#10;jdbS2m5trW0jjWPybd9xdgTOigAfLAcM8hOf+IR9/OMfD2aE6aj7MBiYFGYRnMg4gWEQlMNwRjQL&#10;esLEqWYU1QTzHKYBc4HJcaYXDONF0/nNb35zhhmnGWt1PmNdkz8HtI1HC3WCdpgjTB4zDwIwBtKC&#10;Gb1rzHQw4ve///2BzhgHAcEQV8xZDz30UBAyMGQYK4yY39U0IEzICwGL8EAgYl4CBzBEM4MW3h/a&#10;AL9htuCDmQhG/dGPfjT4QRgCDG1oTLEc4iEIECZ0DNAy0CaoI2mhmWsYPz6KZ555JvhiEGqUSZ1j&#10;XrGe8RrMeCfkw5k6IkQRGtQZ7Y240AwulIl26WHE5dzY2BDkgCCybF7bUSMgMC2xvVxXT7/8EOo1&#10;FXGWOWSOwMwjAFOEAcEcPv/5zwdnJj1/AvcnE9JMgd+kh4ExYgXGClOCuTHcEcYA84hpxiuHOPRS&#10;6bEiDBA29IRhbDBKhAb+DJgcDJJyYbTpEOs5VnmRXuKlA/dhkDEdJiBG/GAOYmQRNBFIx0GdYNwI&#10;Pg4EG7TH8mGOndKc0KhwLmMCIg2CDmzAiXqlA2XzDCc5dYRZkw/MGbMNDJ1hvPS+EQzEZbQStCI8&#10;cEwTjzQIaeKj/YAhWg73eeekZaQSTBx6OHBgUyaaAwIKwcyZeiGsEA7pgIZHeWgj5Eu9ee/Eoy2Q&#10;F1oTdeGADgJ0kZZ2SL4eJCD0L5uVv0YbUmfrpClKach2rFzyf2cBXY0qk2uw7r5+W7p4qX3w3vus&#10;XQ0vNlQH0BGYLgIwJgIMjd4sI1T4qKcbyDfmDZMkT67pBcNY/uzP/uyMczrGO1uZtHvohKGSJ8wQ&#10;RgnzxZzRKaYbmRX3YERRQyFv0tCLhTmOpWXwHOYEY6W8WA/yRaBFxs1zGBtxuQ9DJT73KZd4MFzM&#10;LzBm6KF86KF8MIC543uAecKIoSk67dPCDWEH8+QgDcyZPBi9FHvvaCwIRnwGlIMPAyZMfSJesRxo&#10;ZTIaeUAnHVLKg07oJX8O6gI9aIDQC+2UgdbAb8yGsfz0u0MgIFCpGwdMH6wYFssZLKGBfHkGzQh5&#10;cEM4QttE20S63Nn2O7ad0ehCA92sEXO8gw996EPhHYwWj/fy1nZpe6eOGTuLDsrdICf1yEerFqd1&#10;mEoa+8oyAL+1c46Wkd9zBKaCAB8zH+vHPvaxwFjOxYdJGTA/eqLY77nmw4CRTTbAhGFOMCxGxUQm&#10;zocU84PpweioS7zHb/wCMKF4r7rsmC9xyZfAb2iHaaXT8Zu8oIPf1AlGHNOQjp42AdrID6bNmWsC&#10;6fEDpMviWbr8EFF/iIM5BkHIc8qMcYkDjTBgzF3p5zxDOINVnFcQ00IzAg5cYhri33777aE84sWD&#10;+9B70003hboSn/J5ng4wfzQqJiPGevE8lkm6eB9hT32gI8YhHnE8jCCgbpaEskawSnNAYCOg1dUQ&#10;QGwOoSVeKwIPFSMjFcNh82ZzLhDgg6SnyYcbP96ZLIc8YSYIBcwHsXcNM4jMYTLlQS898uqQpj0+&#10;T9+L6dL30nmM9Xy8+1FjIc/I3GL+aRrIg+eE+Jx7o2lr8XmaNuLBUCmvuhzikVekJaZL5wMtkR6e&#10;x2fkxbtJ34vX6Xv8PlsZY8XhPiGWOXI1en6jxYvxa/EM5j19vXZM/pmO9pE5EUnYKIjGlMlrVznZ&#10;gSsavicB4cEROFcITIVRj0YLDXqsQC+XXjWMDoZHmaPFh5GMdj+dbzWzST/j91jPx7of04/1fKL3&#10;0/HSv8eiqTpOpCN9hvGjfdDbj7iMlm60ezGfyTybTNyYf/o8Xvp0PH5PJm512lq4ZmfRI0eP2YGD&#10;h6y+QXNTFq7UWkyJlgRAQOgDYhXXYnHICrLVMdzJgyMwmxGIH3xkZGla0RwwPyAc0FjGCqOlHStu&#10;LdwHD7DjiPjWQr29jiNaVo8GHGzVqLPDR47ZTbfcbAl7kCILaAxDQwM2XNKoDI1kOj1fwnFzBGYt&#10;AuMxdwQDZibCePFmbeUuIGEuGC4g+Be46GHJAXwPB48csqefeXpkwyDmQWBeWrSwQyMCNDJCjkR8&#10;ES4kLvDb8uKnhYALhmnB54lrEAF5om1QI82KGhmGbzozrLWXSlrBleFnwxIUWv9bDqiZ2dCjBvH1&#10;KjsCjoAjMCcRkPKgORCJlAUNJAjuPQ3QyGruQybLjlgawSQnRXDmnR4BMSdr6UQ7Ao6AI+AITA0B&#10;8f5EAxU0k0gKhJbawHOdyXKJn1oOajYLkibhwRFwBBwBR6B2EAgyIFRXwgHftP5lmO7O7EmmQrDM&#10;RjhkcnJHVe00DK+pI+AIOAIgwCreQ8WCZp1r6XjJhoTBrEXNfZB8sEbNnqyTcxoVQyKE+B4cAUfA&#10;EXAEagEBsXyUhVKZSaymtbKGLGnSEt8MVxoua79b08GmQTz14Ag4Ao6AI1BDCLDlqJZbknLAUitY&#10;kTRoKewZZMOMapVcKEhQFFKrSdYQOl5VR8ARcARqGgF8DxmGt0ou5FkypburO6yPEpabyQ7bgGZT&#10;Dw2w5aikhVuZarqxeOUdAUeglhDQ+kvajxoNYkAr/pY02TRhHXXkQCbHomQZqRjlMB+ilmDxujoC&#10;joAj4AjgetZUB+0oVwjLLhW1WKPUibLWYWLToJzUiIZ8Q1jON8xCdVeEtxlHwBFwBGoGgeCklizg&#10;XC6WWZU3zJbTD623XpEuoTkQ2J6CgKgZWLyijoAj4AjUOAJSCJgjnavPWqNpscZhyYb6+nyYGFfW&#10;khsIhXxOq1/WN5wWEK5C1HiT8eo7Ao5ADSGQ0TSHbF6bxg0nwbKUDA4MjizKJ+UhLrVR0kgmjXz1&#10;4Ag4Ao6AI1AjCMDysSTl6xvll85aoVhiNVdpDvoXNAmt+83M6oFB7Qchv4TUiBqBxqvpCDgCjoAj&#10;MCyzkga6hmGuuYomTTeHiXKSBVrAjy1HmSRXKrn64E3FEXAEHIFaQgB9gLX4mEHNaFZERZKXDwJN&#10;oaKhTcVKQXMiEo1mYqkNQeNyopbah9fVEXAEahyBkrZ96O8b0PYPJbkcNFGup6dbay9pQoRsT4OD&#10;A5IVmbAhOdLDgyMwVxGoHoXni0/O1TfpdJ9PBLRDu9ZiGtbuosyBkA+iu7s3jFzK5RMbkPRAghS0&#10;mp8HR2CuIoAfraurSytS9ofReG1tbdbR0RFWDHBBMVffqtN9PhDAelSvuXDl4nCYMJ00NjUEU1JB&#10;gqEiJzX7UYc9IXypjfPxPryMGUQAreH48eP2wgsv2C9/+UvbsWOHsTf1NddcYw899JBdfPHF4dqF&#10;xAyC7lnNKwSwICW4GRrqrU4+6QR1IqsPK9H410HUCk2SqyiSux/m1XufNZWBiWc0GwcmHUbKTZOy&#10;yOzJ8+TJk/b973/f/vVf/9X27t0bhAFlPPPMM/b222/bl770JbviiivCSgETLRZ64xHTkGcsN96b&#10;6pm8CTOV32h0RPqhO5YXy4zv4lyWPxpNfm92IhA2CcrWhblwWbZ+QDDQSLI6GiQVpFjIBzGywuvs&#10;rIJTNZcRYDnhU6dOWWNjozU3N0+LMcLUGKbNOau91F9//XV79NFH7ejRo0FruPLKK6UNF4I28eST&#10;T9r69etDuZdffvmEIYReTFasWUZZlAPd9fX1E85jvIjQB+NG00kz7/HSTOYZ2FAGB3Sz9zx1ymnP&#10;F777Pi3KRl20pMJksvW48xUBtRf9D1YllmHSQhup5V3zGStqkhwP1Fp9FNN8bQQXqF4wJExA3/ve&#10;9wKzvuuuu6bFaGF+HAQY3RtvvGH79+8PeX/qU58K2gLMFx/Eww8/bL/5zW+C4Ni4cWNgjmeDgbTH&#10;jh2zXbt2hXwpAyaLFoKwSQuJNHOPNMX808+4l36OMEP4rFmzJjDpdNwYb7R7Me+znRFqhw4dCkLz&#10;6quvDvhzvXr16iAsX3vttWB6W7Zs2ZmsplPemUz8x5xEAA2iLBnAKKZiMSy10aBJEQgEhIOW+dZa&#10;TKXTvTLJDg+OwIwhAOPp7e21H/zgB4EpYhL60Ic+FDYnSTOliRZIGnr0UfDs3r07mI+uv/56Q/jA&#10;9GCyMPJf/OIXtnPnzmB6ojfd0CDf2ziBPMlv69atgXFfcskloZcP/TBVeuEbNmw4IyS4RqCQDrri&#10;QfkwaQLPuU8cDq6PHDliAwMDgVbuET8KBupG/Jg3edDT5151IC9CutyYDw56MOAa+ilz4cKFIS8E&#10;6vLly8Mz0pIPB3Fj+aOVV12+X88PBLAk1dVpykNxRBaotY00yOHKyG5yBZzUwWE9PyrstZh9CGDm&#10;2LZtm33ta1+zEydOBCGxcuXKwJAmQ21kgKTBRLN06dLA+KPZBkYHc4bBEhfmygEjHi/AEMkD4UC+&#10;aBzQh1kGZk5eaBb0+rnHaKmnn346OMUXLFhgN9xwg61bty6URf1wmpPnvn37rLW11TBx4TBHQD7/&#10;/PMBA7QTGDn5UgbH/fffH2gnPfehGy0AARjrQL7g+eqrr1p7e7utXbs20IwZ7/Dhw4G2xYsX28GD&#10;B4P2RHzScibwO+YFDQjFF198MZjVqPett94a8ovxx8PNn819BFhmqVQqoEcExSFDQ+xVw6BxEGj8&#10;6Q9v7lfZazDbEIg9U5jRt771LfvmN78ZHMn0bifDiIgbDxjvpk2bAgPG1PSzn/0sMLt33303mJdg&#10;zvT4I+MeDxPy7OnpCcwVLQTBAxNF0CAQYNKUhRbCd0N5+CluvvnmEHf79u1GuZiOEB48RzBdd911&#10;IQ3PcJojTKDn0ksvDSYf6o/gZLtH8ic8++yzIQ1mrcsuu8wOHDgQfC2Rfr7VyOTRkKAjCjDqzDOG&#10;/JJurO+a+kIrNG3ZsiWYz6AVIfPyyy8HYUUcD/MfgcrwyFLfJS3eWpSykITeg8xKBVRUDXOVkoqe&#10;Ov+R8BpecARoe9jDf/jDHwbTzx//8R/bJz7xicCsJkJcZFowPkwo9HgZ0vrUU08FoYPDGqYOw4ax&#10;P/DAA4G5hzavAiLDjPmky4RhkidCgPgxLnFwsMPE0TIw16Al4BC/6qqrrLu7Owg7fAtLliwJAgzh&#10;xXOu0RJgxMTj/ooVK0J9EUTcw1+CIEBwvPnmm6FsNAaeoxGhKSBYqWs0k0E/2sxbb70VBBvCCOYO&#10;fatWrQoYI5THCqRHgFAP6LvjjjuC1vDOO+/YSy+9ZBdddFHAYrw8xsrb788dBPQZWYPadntbsyUD&#10;TJweomOTVcOTQjEk1QLTkiSHtAt3P8yd9zovKG1paTGONCOeTMVIBwO+7bbbgmkI5kpPnQCD//CH&#10;Pxx68JhbYhhNMMRnnDFPRXt8+n6kkTMaOMJgz549wVxEfK5xAnd2dgYBAdNHGEAHTB0GTtmkjwfp&#10;uA8GCB/iolEgDDBFRR8C2gACCk0hLSAwL2EOQzAgFHlOPMpFCI8XoIV6MIAAQYHQI6D9ICihA8EB&#10;fbHu4+Xnz+YuAmoKlmXLB0kAth5NmBg3jOaggwkSagHyV4+MDJm71XTK5woC9KDvvPNOu/vuu0PP&#10;GeY2lQDjgiFi2+fYpZFHMDcCzPP2228PTBtNYiKBvGDaME5ogjkSKAcmjU2fXj0B5s1zBAFpKI96&#10;RUYeTWoh8jh/YNTpuAgJRk3B5CmDQBkIOYRBOlA+zmaYPAd0LFq0aFJ+HfKgLA4C5yi4ocWFQxrx&#10;+fkbZUErtlpGIoF9gRJsThiUsnJW57XcxqAa6ciOcvMTAK/VhUcARgMzhIEhGDAr4biFIcHYphpg&#10;YjBtzDmYRjDZkB/mGu7BXCcSoA/GTA+dHjmmF/wQMG/MNmgm9OyhF4GDLwEzDAfPKRdmi4CIQmq8&#10;csdivAgFnOOYzRAK1A/fCE7pqD3EfMETMxMOZnr8/IbmiQTKR+Awsol3cuONN55xvqNFIPCoj4f5&#10;j4BmxIWRrAgK2nbS0tSohldRQ5ZzQluONktqtDQ1h8aINuHBEZhpBGBIMKOPf/zj9vnPfz6YhqbC&#10;gCJjhTnyG5MQDA5nMRPjMPWgAWB2gtFOtIzIMLHz42DGcYszGqYMg8aHwLBXBAOCBLMMDmKYLKYd&#10;lvjAJBMn5EU6R8MRpo9AQSuB/hiXM/4Dyt8lbQimj8CgHOLdc889I99oKlMEAvXFJNUp8xaM/WyB&#10;cjhIi+aBqSzSzxBYRk+BH8wCWj3MXwT0GdmwVtYY1lLfpYLkgeZCJPl8Tr0stAj9k9SonB72On9h&#10;8JpdSARg0jAvHMZ//ud//numkqnShpAgwKTpPWNSYpgnTA8GBzOfTEDzWL9+fdB0XnnlFfuP//iP&#10;YJMnH5gzGgl1QUtgxM9PfvKTMCILgUF5jDriNwIDn0KkDy0ERg+dMFwEGkNkEUAITfLjPkybshhm&#10;unnz5uB4RzDgCL/vvvsCw66uD2kRKmhKMHwEWjSP8RsaoJnyoYNyYnmkQaBx/6c//WkQSJjqPvCB&#10;DwQ6XDhUoz0/r/FDDxaGrKh9IdBU69bfdkUlo2+rqNX7CkWcbkN21cYr7P/76l/b6hUrQ29lfkLh&#10;tbpQCEQz0nSZDkyUEJlv/I2ZhzkMjzzySDAxffnLXw5CIz7nPJEQ849x43UsL555HusU78VzTEMc&#10;7nEdz9wbK4yWPqaNz8ZKCy3EifHidTo+z8gvnWe8jvFi+niO9/08+xDgHY31njA7fvWrXw0dgG98&#10;4xuhozNaDZrUwfg//5+/th888eMgHEry4SUa53paddTsSfVQBumIBae1m5dGA9HvTR8Beqkwo3MR&#10;yJfeOT1p5ivQW8ZXQJmRiU+03OoPLvbsR0vPM+JX16s6j3gdz6Pllb6Xjjde+ek01YK3+jrGJe90&#10;/ulrflfXJabz8/xFAA2zQct9cy7hg9CsakmLITnXMC9pcSY19Hot1qeWM39R8JpdUARmivGkmVt1&#10;hRAMzCpmFA6/Mc+MFh9aRrtfnR/XZ6P7bM9Hy3My9851/mlazmdZ6XL994VFgG+hTqu5ZrUHNZ2q&#10;pFQsBPMSizNlkpGhcyFSGNt0YYn10h2BqSAAc8OpyuglbOwICO5NVBBMpUxP4wjMBwQkHtQT4pCG&#10;j8JQLo70rBJpDfqEwv0RVfzcmADmA4heh9mBQOzlVjP+KCCYi4B5ZTyTVnXa2VEzp8IROP8IwPH5&#10;HmRLksbNYo1aHLK3R1uOqpfFMaybFfkfEB4eHIHZjsBYzJ37HFFzoB5jxZ3tdXT6HIHzhYAGsCrU&#10;WVmDHAqaHJph8nRGs6cZ7zpYNyQnnllhqKD5EC4kztdL8XLOHQJRwzh3JXjOjsD8QSBoEBrSisYd&#10;BjbohpbbkB6RzamHpZElkh7MoAsmJvdRz5837zVxBBwBR2ACCLBZXCbJWVajmJAHLI4vhwSKhfYh&#10;bdTEGk2aS+Tgc/kwATQ9iiPgCDgC8wiB4JvGSS0JwMi/TDbHImDYnbTfrlZ2ZT/qbBzmGmxS86j2&#10;XhVHwBFwBByBsRFANsjMhM8OAZEw96EiPwRLbBTlmBjWOaNxsB4cAUfAEXAEagsBHNV1YUj4SL0T&#10;5j8ksjmx9nf/YL+sTVieJCBcRtRWy/DaOgKOQM0joB1QwigmfNF1cj9kcppWLX0imJiwP502P9U8&#10;UA6AI+AIOAK1hIDEgJZbYpASaoS2fZAv+n8DuGjYZvhfRkUAAAAASUVORK5CYIJQSwMECgAAAAAA&#10;AAAhAPmegvIfIgAAHyIAABQAAABkcnMvbWVkaWEvaW1hZ2UxLnBuZ4lQTkcNChoKAAAADUlIRFIA&#10;AAB3AAAAeggGAAAAhafMVAAACqlpQ0NQSUNDIFByb2ZpbGUAAEiJlZYHVFNZGsfve+mNkkCkE3oT&#10;pAgEEAid0HuzERIIocQQCCo2VMQRGFFERMCGjIAoOBZABhWxYGEQLGCfIIOIOg4WbKjsQ5Yws3t2&#10;9+z/nJv3O1+++93vvnfvOX8AyLc5IlEarABAujBLHObjzoiJjWPgngAIoIE8wAN9DjdT5BYSEgAQ&#10;zTz/rvf9SDaiW+ZTtf79//8qRV5iJhcAKAThBF4mNx3hk8ho54rEWQCgREhcb3mWaIpLEVYSIw0i&#10;XDfF/Glun+KEae79nhMR5oHw7wDgyRyOmA8AaQyJM7K5fKQOGdktsBTyBEKEWQi7cJM5PIRzEZ6b&#10;nr5sio8gbJzwlzr8v9VMkNXkcPgynt7Ld+E9BZmiNM7K//N1/G+lp0lm1tBDBjlZ7Bs2td7Ue0td&#10;5i9jYUJQ8AwLeNM9TXGyxDdyhrmZHnEzzON4+svmpgUFzHCSwJstq5PFjphh8bIwWf3ETK/wGeaI&#10;Z9eSpEa6ydZNZMtq5iRHRM9wtiAqaIYzU8P9Z3M8ZHGxJEzWc5LYW7bH9My/7EvAluVzObP9ZCVH&#10;+M72GSPrgZfo6SWLCyNl+aIsd1l9UVqILD8xzUcWz8wOl83NQg7b7NwQ2ftJ4fiFzDAQgEDAAdys&#10;xBVZUw17LBOtFAv4yVkMN+TGJDLYQq7FXIa1pRUTgKn7N/1539K/3yuIfm02ltEBgEMBEuTPxjjI&#10;OTj9FADa+9mY3hvkaGwD4EwvVyLOno6hp34wgIjcayWgCrSQ82MMzIE1sANOgAW8gB8IBhEgFiwB&#10;XJAM0oEYLAerwXqQDwrBNrATVIB94CCoA0fBcdAC2sF5cBlcB73gDngApGAYvABj4D2YgCAIB1Eg&#10;GqQKaUMGkBlkDTEhF8gLCoDCoFgoHuJDQkgCrYY2QoVQCVQBHYDqoZ+h09B56CrUB92DBqFR6A30&#10;GUbBZFgJ1oQN4XkwE3aD/eEIeDHMhzPgHDgP3gqXw9XwEbgZPg9fh+/AUvgFPI4CKBKKjtJBmaOY&#10;KA9UMCoOlYQSo9aiClBlqGpUI6oN1YW6hZKiXqI+obFoGpqBNkc7oX3RkWguOgO9Fl2ErkDXoZvR&#10;F9G30IPoMfQ3DAWjgTHDOGLYmBgMH7Mck48pwxzCnMJcwtzBDGPeY7FYOtYIa4/1xcZiU7CrsEXY&#10;PdgmbAe2DzuEHcfhcKo4M5wzLhjHwWXh8nG7cUdw53A3ccO4j3gSXhtvjffGx+GF+A34Mvxh/Fn8&#10;TfwIfoKgQDAgOBKCCTzCSkIxoYbQRrhBGCZMEBWJRkRnYgQxhbieWE5sJF4iPiS+JZFIuiQHUihJ&#10;QMollZOOka6QBkmfyFSyKdmDvIgsIW8l15I7yPfIbykUiiGFRYmjZFG2UuopFyiPKR/laHIWcmw5&#10;ntw6uUq5Zrmbcq/kCfIG8m7yS+Rz5MvkT8jfkH+pQFAwVPBQ4CisVahUOK0woDCuSFO0UgxWTFcs&#10;UjyseFXxGRVHNaR6UXnUPOpB6gXqEA1F06N50Li0jbQa2iXasBJWyUiJrZSiVKh0VKlHaUyZqjxf&#10;OUp5hXKl8hllKR1FN6Sz6Wn0Yvpxej/98xzNOW5zEudsmdM45+acDyrqKiyVRJUClSaVOyqfVRmq&#10;XqqpqttVW1QfqaHVTNVC1Zar7VW7pPZSXUndSZ2rXqB+XP2+BqxhqhGmsUrjoEa3xrimlqaPpkhz&#10;t+YFzZdadC2WVopWqdZZrVFtmraLtkC7VPuc9nOGMsONkcYoZ1xkjOlo6PjqSHQO6PToTOga6Ubq&#10;btBt0n2kR9Rj6iXplep16o3pa+sH6q/Wb9C/b0AwYBokG+wy6DL4YGhkGG242bDF8JmRihHbKMeo&#10;weihMcXY1TjDuNr4tgnWhGmSarLHpNcUNrU1TTatNL1hBpvZmQnM9pj1zcXMdZgrnFs9d8CcbO5m&#10;nm3eYD5oQbcIsNhg0WLxap7+vLh52+d1zftmaWuZZllj+cCKauVntcGqzeqNtak117rS+rYNxcbb&#10;Zp1Nq83r+WbzE+fvnX/XlmYbaLvZttP2q529ndiu0W7UXt8+3r7KfoCpxAxhFjGvOGAc3B3WObQ7&#10;fHK0c8xyPO74p5O5U6rTYadnC4wWJC6oWTDkrOvMcT7gLHVhuMS77HeRuuq4clyrXZ+w9Fg81iHW&#10;iJuJW4rbEbdX7pbuYvdT7h88HD3WeHR4ojx9PAs8e7yoXpFeFV6PvXW9+d4N3mM+tj6rfDp8Mb7+&#10;vtt9B9iabC67nj3mZ++3xu+iP9k/3L/C/0mAaYA4oC0QDvQL3BH4MMggSBjUEgyC2cE7gh+FGIVk&#10;hPwSig0NCa0MfRpmFbY6rCucFr40/HD4+wj3iOKIB5HGkZLIzij5qEVR9VEfoj2jS6KlMfNi1sRc&#10;j1WLFcS2xuHiouIOxY0v9Fq4c+HwIttF+Yv6FxstXrH46hK1JWlLziyVX8pZeiIeEx8dfzj+CyeY&#10;U80ZT2AnVCWMcT24u7gveCxeKW800TmxJHEkyTmpJOkZ35m/gz+a7JpclvxS4CGoELxO8U3Zl/Ih&#10;NTi1NnUyLTqtKR2fHp9+WkgVpgovLtNatmJZn8hMlC+SZjhm7MwYE/uLD2VCmYszW7OUEKPTLTGW&#10;bJIMZrtkV2Z/XB61/MQKxRXCFd0rTVduWTmS453z0yr0Ku6qztU6q9evHlzjtubAWmhtwtrOdXrr&#10;8tYN5/rk1q0nrk9d/+sGyw0lG95tjN7YlqeZl5s3tMlnU0O+XL44f2Cz0+Z9P6B/EPzQs8Vmy+4t&#10;3wp4BdcKLQvLCr8UcYuu/Wj1Y/mPk1uTtvYU2xXv3YbdJtzWv911e12JYklOydCOwB3NpYzSgtJ3&#10;O5fuvFo2v2zfLuIuyS5peUB562793dt2f6lIrrhT6V7ZVKVRtaXqwx7enpt7WXsb92nuK9z3eb9g&#10;/90DPgeaqw2ryw5iD2YffFoTVdP1E/On+kNqhwoPfa0V1krrwuou1tvX1x/WOFzcADdIGkaPLDrS&#10;e9TzaGujeeOBJnpT4TFwTHLs+c/xP/cf9z/eeYJ5ovGkwcmqU7RTBc1Q88rmsZbkFmlrbGvfab/T&#10;nW1Obad+sfiltl2nvfKM8pnis8SzeWcnz+WcG+8Qdbw8zz8/1Lm088GFmAu3L4Ze7Lnkf+nKZe/L&#10;F7rcus5dcb7SftXx6ulrzGst1+2uN3fbdp/61fbXUz12Pc037G+09jr0tvUt6Dt70/Xm+Vuety7f&#10;Zt++fifoTl9/ZP/dgUUD0ru8u8/upd17fT/7/sSD3IeYhwWPFB6VPdZ4XP2byW9NUjvpmUHPwe4n&#10;4U8eDHGHXvye+fuX4bynlKdlI9oj9c+sn7WPeo/2Pl/4fPiF6MXEy/w/FP+oemX86uSfrD+7x2LG&#10;hl+LX0++KXqr+rb23fx3neMh44/fp7+f+FDwUfVj3Sfmp67P0Z9HJpZ/wX0p/2ryte2b/7eHk+mT&#10;kyKOmPPdCqCQASclAfCmFgBKLOIdEN9MXDjtj78Lmvb03wn8J5720N9lB0AtC4DIXAACEI+yFxkG&#10;CJOR55QNimAB2MZGNv6pzCQb6+laZMQ1Yj5OTr7VBADXBsBX8eTkxJ7Jya81SLP3AOjImPblU8Ii&#10;/n0/dYq6tcQ64F/0D+bXBiefKgFUAAABn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xMTk8L2V4aWY6UGl4ZWxYRGltZW5zaW9uPgogICAgICAgICA8&#10;ZXhpZjpQaXhlbFlEaW1lbnNpb24+MTIyPC9leGlmOlBpeGVsWURpbWVuc2lvbj4KICAgICAgPC9y&#10;ZGY6RGVzY3JpcHRpb24+CiAgIDwvcmRmOlJERj4KPC94OnhtcG1ldGE+CjLT+ggAABWISURBVHgB&#10;7V0JdFRFuv56zUZCCEvIwhJIBEICkR0UQRQQFDyo6HOeDwFFx6McBnBQfE/ljaOCb0ZlFJ46jIhn&#10;QJA5qPNYZBsTZBFkiaBgAkJCJAvBrGTrTne/+m+opLrv7XRHOkn35dY53fXfv/7a/u/+VXVruVd3&#10;6tQpBzSnSg3oVVkrrVKSBow6nU5ThUo1oFmuSoGlamngqhhco8PR/HjKU7iKdeP3VfPUpXrsc00m&#10;E8xmMwwGAzwl5vfaUEEBydjsdjusVqv0I9odLkZ39aUIERERIHCJ1uu1FtydrtqaLwJcXV0Ni8Wi&#10;CLAiuGSlHFhecK155prwD5+MLSgoSDK+8vJyRYBl5kiRwsLCpKbYP6qhlaI5DZAhEl5Go9xOZeBS&#10;/xocHAzNUptTqf+EEU5kwYSZa9+rCK7/FF0ribcaIKN0BVdmy3wA5W2impx/aIBwoy6VRs/cySyX&#10;2nDNBZ4GlJ5mZOAGXrW0ErvTgAauO82ogK+BqwIQ3VVBNqCiEZfrqMtdZI3vPxpQwkyzXP/Bx+cl&#10;0cD1uUr9J0ENXP/Bwucl0cD1uUr9J0ENXP/Bwucl0UbLPldp+ySojZbbR+/tlqvWLLeb6ls/Y48b&#10;5Fq/CFoOvtSAuA7vcYOcLzPW0mp9DYh9rzagan19t0kOBKoILGWqKsulytFeItdK+kK7tAheX1/v&#10;i6RaNQ2x7qqyXNrieejQIRQVFfkMYN6HJSUlITk52Wfp+hphAlUEltKXgevrTNsiPdqFUFVVhR07&#10;duCdd97xKbhUfgJ42LBheP311xEfHx8wmwcDGlx+t+bn52PTpk1Yu3YtcnNzW+V+2rt3LzZu3IhF&#10;ixbJLKRVMvRBogELLt8zlJmZiTVr1uCLL75ARUWFpBICnfaC8Sa1JXricem4hrjZjHb2f/7557jz&#10;zjsxdOjQgOh/AxJcApYGN4cPH8aKFStw8OBB6dwMgRgdHY0RI0agU6dOsNlsLcFVkqUtohcvXsS+&#10;ffucwKXArKwsbNmyBQMGDJD2CYvgtzijNojgFlzeOdPdT7ToU7lceW0lT8CWlJRITSRZ7Llz5xrV&#10;NHz4cMyfPx9jx45tPDEhlttTGWl7aHZ2Nl599VXFG4OsmcAdM2YMpk2bJh3hcNUFXbvmSdeuclzG&#10;F/I8bSkT4U8GLimAK0GMxHncVwpT4vlSnppasqr33nsPGzZswC+//CJVJTQ0VGouCVgCmEAiqxLz&#10;lgSb+aOb5ueff8b777+P9PR0mdXyqJcuXZIAHj9+PChfbr1iXpx29SkNb3hcxlt5XjZXXwauq4A/&#10;XFNlSYnffvstVq1aJY2KqQ8kR8co7rnnHjz22GOIiYlBXl5ei/taApZG2x9++KEEXG1trdtqk8V9&#10;/fXXOHHihNRCcHDdRmjHgIAAl/Rz/PhxLF26FMeOHXNqMsmaaYS8cuXKxn63pfokcOmk3OnTp8Fv&#10;mubSKCgokAZX9NxLfbu/Auz34BJ41PxSM3zkyBGZzsniaGDV1m7r1q0YN24cpkyZ0tjUtnUZPOUX&#10;EEt+7F1Z2LNnj6e6tGk49b2ffPIJKisr/fZgusxyqX8TO/Q21ZhLZlQOenalESqfnKAmdNSoUUhN&#10;TW1x3+qSvHRJLUNxcTG+/PJLXL16VUnELW/37t0SuNQ0t7fOlPKXgeu2Ju0UQP1gRkZGY+4ExuTJ&#10;kzF37lwncKlyBLwnRwMisY+kkfXJkyelOemWgkt9bkhIiKcs2y3cr8Gtq6sDWUdOTk6jgggcegSJ&#10;iopqBJeAPXPmDLZv346ysrJGWZGgeLRiNGHCBIwcOVI6sEw8ApdOpivd+WJ8V5omMpYsWaINqFwV&#10;4801KZsmKHbu3OlkaRSXZp7oR+CQHDXdq1evlgZddEM0544ePYrly5dj4MCBUhpk7WTJlJa3jmbB&#10;nn/+eUyaNOlXT3N6m9f1yPmt5RJo1A+SRYqO+GLzS9cEKA1wmns+5WnQciANgshR3JY66l+feuop&#10;aYaKpip/zRRnS/P8tfJuweUV59Yh+pQZhYu81pDftm1b4xSfWEGeF/dJ4TNmzEBpaWnj4oEoL9I0&#10;bdinTx+RJdE8LVmAwKA3/MyZM0eaMKH3UHBgKS7XBYlzWvSJL8rxMF/I87TJF51fb5CjvpAcWQj1&#10;jfRMS44Uwx3RFDZz5kzcdtttTjeDqzJpMNa1a9fGaUMxHZ6eO59aiwceeADPPvssIiMjpQkTb24I&#10;d+m1Bp/qQ10ML5fiNhseSAXgtKuvFKbE4/GUwpR4XJ4KunDhQqSkpKBjx47SDBU10zwOyXFwyKcb&#10;ICEhodE6uByFibJkbXy0THz+kxJu5o9uoH79+kkDOfGlXhSf58Wju/L4tSjXHK+5MHdpcD7F5fHd&#10;Nsu8oO3lEyjj2eT86NGjpSlBWqlpzpE8rdq0tuM3Rmvn44v0ZZYrIu+LDK4nDWpGqZ+jtVtXpfK7&#10;83rSp7gtTcef9CPWnZeL+xTm+alfTKEdaLJI/muH7AM6S78HN6C1286F18D1EoCWNt9eJtuqYjJw&#10;eSXEtlvk8dK48tpCnufNfV/kSWnxuvB0lXzqGlwdjyf6Ik3y/FqkOY98kRZlRFqUEWkuI6ZDPO4U&#10;R8s8ARLitKuvFKbE4/GUwpR4nuR5HJLjCudxXH0uK/oiTfI8DvGbc2JeYhxOc5/S4LSrrxSmxOPx&#10;lMLc8Yjv6mSW6yqgXTdogEbtdOqAgxwIetHA9QIleiS79957pdUk10cyL6K3m4gGrheqp6MktH5M&#10;c9gBbbm8vSdfpEkH/FqkOa+15ZUw8EWeSumKPGqKX3jhBaSlpTnN27aHDtzVV+SLZQ/IARVXLLci&#10;qhznib5IcxlXnjvFkByt/NCWWVqQ4Ou+YnyRdpe+KCPSvpSndJWcIrhKgv7CI6X48gwugUaLAqKy&#10;qa50TXPbDz74oLSKFAhnc10xCjhwyVrPnz+PAwcO+GRakoClIyS00iM6WgF65plnEBcXFxCHvsSy&#10;czpgwOVNMFkQ7WGmhXzicT6vUEt9slDaycGPplB8Wq+dN2+eZLl8Qb6l6fqDfECAS00n/7QKgXnl&#10;yhXp1xoKpHXh2bNnY9asWVKegfTo46oP2aMQ3cli/8Np0RdpSpBfizTnkS/SooxIizIiTWDSjowh&#10;Q4YgPDycorSao5uIdkfSVhrKiwMrlocyp2slHi+YUpgSz1fyrmXi6bq1XF4YHlH0RZrLcV8pTInn&#10;rTyBS1ZLh73oOZN2OopxKW1fOcqHdn4kJiZ6fOyhPHk5XH2lMCUej6cUpsTzJE9xROcWXFGovWkC&#10;uHPnzpg+ffp197Ge6iIq0JOsv4cHBLiiEtWkfLFerUE77X7UFNcaKm6bNAk7auHox52emPzHmSLI&#10;nBZ9kaY4/FqkOY98kRZlRFqUEWlRRqS5jBKPwni4q69GeaoTOV5v7itukOOCUoxrkTzxuBJFueZ4&#10;zYUppdFSeV+k0dI8/UGeysDLIXsUIqVoTh0a0MBVB46KtdDAVVSLOpgauOrAsbGfFavj9JzLO2Pe&#10;IYuCgUrrDCaYjU33sMNmhbWenccN1Aq5KbcSZk7guokXsGydMQg15w9izfoN2HfkIuq7DsSshfMx&#10;MTUGRpsFdrUh7IKUasHVs3XasmPrsGDRn/DVj/mos7DTfbr9OHT0B/zujeX47aR+CHLUq86CRXyb&#10;2iuRG/C0ASZ7Lnat2YADJ3OQ9MQHOHMpC1++/QQ65G7FK29vwqmiKuj0LT9ZH0iqUaflslvWwd46&#10;FDVhOn4TPhij/30iunUIh35wKhJiDTi7/yLyymoxNIa9iUbFbbMMXD6oCqQ7VFZWhx3WsB6466Gn&#10;MeUhFioBqENNcRFb5Lcj5KZIBraZHXFk87FsRkcN7sYaUBHAbF8UVdpWU4hdq1/A2xuPobzPg1jx&#10;xjyMjO3AQLerAVe3dVBpn+tcX2tFNna99im++i4btrAghIdGsFcMqb/qqq8hLYGZOw/Hy5mn8e22&#10;t9C7aBsWz1mAjccLYNOpu/qqrZ1Ob4DRZJZehGI0haBT774YdtdMTBs6CPofP8Oq7YdRa1F3s6zK&#10;ARX1s5aKfJwv/IXtudKj9+BkRJnYjAXbIxXCnn9N7Om2mN5Ax+ToaUgNcxlKAyp1Wi4D0XphD175&#10;3RxMv/thrNyTC4ORoVhRhKyCS7iCSIxL6AET63fVAKzzCKPpSma5TUGBSznqbeiYPBUzx+3E7iNb&#10;sHrxbPz0eRJ0RdnYk34Wife9iAV3pSLYwLalqLhlViW4hFh9UDSmzl+Bj2NSsOp/1+L/PtwPW5dB&#10;mPXyB5j3yD0Y1C2YiakYWWabOvY+48aWidrtBPYWNtqcrQan07OPNtZXo6y0DFU1VjiMwYjs0hnh&#10;QexNrTZ1rQwRZjns1cV0NIb3v057qIjJf2oAFw42aDIwQLvFoNO1CjmYVdtpxorqqopKNlSC48Z9&#10;4qqzWXYCjfpV9nPi3RgXMsu9MaqtzlpyqyWfnDo6V3Vidd210sC9bhX6bwKyPpebtv8WWSuZkgZ4&#10;UyyGaZYrakNltAauygAVq6OBK2pDZbQGrsoAFavj3YBKYTZHPAcqJqjR7aMBpQGVDFx50eyoY9+W&#10;raxr2uPrcBgR1jECoUGGFk3hOWx1bI5XhzC2Oa39p/7YHqvaeuiDzTDIK60Kjgdw9WwxOxd/nzwX&#10;a3R1MJtIDTbU1STg8f/5Ix69PQFBMjWwb9s4GhbBG94GQ1/waoCyuvAEPvrMgceevgUNXwwSItOc&#10;rzRH2CRPobRywz4e05iGEKOJvBZXxybPm24a+sYOzSFTHZpEiSK+Tl+Mnc9nIOUv/4Y+zsEsXB2r&#10;RR7ApVrbYAz6Ddb+63Ek04K34OiEvrUkG+kHvoeueyLiIroiOjYKEaZynLlgR9KAaJgc1TiXVYLI&#10;7t0QGdUPU+8CQuy17LOmpaiuKEbu2XOo6ZiEMaNS0UFP3wCyIuf4YZz4qQQRiUMw/uYe0DtqcLmw&#10;jMkXIefsBdijh2Jkshk/ZHyD0q4pGDW4DyLoPFDVzziQfgz59kiMvm004juyb9fXFuP782UwXL2I&#10;rNwa9B8zFv3iInDp8Dbs2H0CV9JT0Gl4LM6zT5X/VBOK/reMxqCuYexGC/zZaC/AJTSVLIdZRvUl&#10;bP1gHXbkFSOqczh+ON8FTz3/JMZHHcPqDyx47e17YbYX45N1ezH6oekYGXUEb70LvP3WGHy39WN8&#10;llmMjoZKlNr24WzFIjw9JQ5XTh3Cpo8+xZkKIDTmFArMz+CRgRYc++d6fHWuHGZrAXKKd+K7ibcA&#10;P3yNjEsnUP/sbzE5LRSH/roWm84UoNJqxEn2SfvHp96KHtXH8eaizUi8JQ55md9jS041lsybDtuP&#10;mThTdRqGrw6huz0U+/6xD4Xs5k0/WIDfv/gwencwBPxigxfgGlBftxnPTN2CUNYsO9gBqrqEu7Fs&#10;6RNIvLQZ/9CNw0erJ8FUfhRP/leGpBCdzoDgILaWKt0Xevb2UxOMrG2U+MHEZTdLuQ1dku/D0qfG&#10;wJB/AH9ethnZQ+/FN4cy2PGPN/BcShgcRXvxx1f/ict/mQZTrQPRN8/EwocH4fTHc/FSSSK2vPEf&#10;GPvmAhz44Qz62y9gVeUgrH//RdaHWrDhD6txPLonolPNCDP0wZTnluJmcz7+86UvkH22EvfNWoy5&#10;677Bnctuw97ly2CavAAfzUxB/pEf2ZYcKnjgO1k15NOPDuhNozB7yZ1ICjNTJwhbSDf072JG1cnL&#10;iEm7n204Y65jLG7qHo1Qas5odM1H2JwWfdbU27r3QFp8TwSzqPWRvXBTxJcoY7sRq386gNfe24mV&#10;zHLoPY/Bpttxv3Ua0LU7burVWVrpCInsjv6xfSXtG4JK2BtcqlFTWIjMbX/FHbv/zA582VB2PgwP&#10;D5yIiWxVM7h/MnqZ6abSo3twODqA9e+oRa21GlXohikzZiL7Ty9h7FsWDJv5NJ5LZVtyWHkDzbmW&#10;2YslPwauPh43j70VA03OFa4JDkVJTiFTVE/orTUoramFlVklO6QBWx07B0vaqbeg1FJ3jc/VxQY5&#10;JRUoNpWhHvFgWxVRVhfKBjb16NhvNP4w4zHccRPr9+qqUMX48UYL8lhUnjstuBuuKZ9ohi4MIWG4&#10;5dH/xisPDEOQvh4VpRZ0YN+5DarZD7uBL8yzroSVreEICfNpMV9nRESPEVj85igsqC7A7rcW4/2D&#10;yXj5jl5SurzEgeKLximzXHklHLBUXcDRjH2oZJZLwww72xYanZiKHmnTkPrxJmxMMqB36UEcOn8Z&#10;I1jTbQpiA6szH+LzfTFIq/8eh3PzMJLtIyarb3jzrRFmfS727tmKHrHsyEfObmQPmYq5zJJtYbHY&#10;uT8d0UhC/eVMpB/vg98vuxk2ZsW2huG01DVYbA0DHju7eSx1teiUMhn91q/D3qRIJIWXYO8XuUib&#10;OQOTGEZWdnyzQZq+99eQjg7sccx0Dt/t/xqZWXtRGDoOI/qGQ9cpGn2jWvcdk3Idtw7HMH/+/GU8&#10;aUKd3q/YZN7UvNajJHs7Ptm+CxnsHcf79+9H+r92Az1HYcigwUgbYMHmd9fhWzbSjA/pxXiJ6N2r&#10;L3ok5uPTd9bjrL4PJg4ejsFJMYgKteBKZQekDQ7HhfxSNjgqReauXcgOG48lj49lfaMZscl9UX58&#10;K/62bjNyjCl4cvH9iDNbUFlei7Au8YjrGoq6ikLURKZgUPdg1FzJg73rACQmD8GoND22vrsaGzOy&#10;MG7OE7h7WBzMdZUoKAtBalo8e2yrxy+XaxGbEI9Y9rpBu/E77NxnxeRHJuPcxyvx0a7DiLh9IWZP&#10;SGCj/IbbgevG333CjD7pTq8Q5vjpsrKynGrRs2dP6fXvTZUhgJuunKhr/WsDrwjLX9yKoTPuwcQh&#10;0U5i/IIyakiqEDvW70BNrym479bu14KpmSTSNT/iN/FoZowXXqSlyK4FZbLUBEt5Ei2kTXm5il8r&#10;iNQcOymlMcA/CdIHjU/y8vKcvkQqa5bp0+DBwTTM8cI5aScCDz16FyKi+VY0efyme6QThk+YBFtQ&#10;pCDUBKDAZKQznwNLMiKtiBQHtkG4AWSimXMqegOr6V+M18T1a4p2PbpOCcvApa9L0weSWr69NQQJ&#10;iXFeKiAIXWK8lfUyyRtc7OrVq7LX9bNpHWdXXV2NcjaXrLnA0UBlZSUIXFfLlYFL86olJSWKwoFT&#10;3RunpNQcE17U5zp1U0wFsmaZd86FbFKgS5cu0mdX6A3iLW+mbxwFt3VNyUIJzJqaGglY8ZSBWBYZ&#10;uBRIAJMFX758WfrmDn2ehb5n53pniAlpdNtpgB53rFY2ScR+hJM7XBTBFYtJ39uhO0Nz/qUBApT/&#10;3JXMI7ieEnCXsMZvfw3IBlTtXyStBL7SgAaurzTph+n8P2jrwGd0fJ0jAAAAAElFTkSuQmCCUEsD&#10;BAoAAAAAAAAAIQAkjgbXkH0AAJB9AAAUAAAAZHJzL21lZGlhL2ltYWdlMy5wbmeJUE5HDQoaCgAA&#10;AA1JSERSAAAA3QAAAjIIBgAAAE9Jz2QAAAqpaUNDUElDQyBQcm9maWxlAABIiZWWB1RTWRrH73vp&#10;jZJApBN6E6QIBBAIndB7sxESCKHEEAgqNlTEERhRRETAhoyAKDgWQAYVsWBhECxgnyCDiDoOFmyo&#10;7EOWMLN7dvfs/5yb9ztfvvvd77537zl/AMi3OSJRGqwAQLowSxzm486IiY1j4J4ACKCBPMADfQ43&#10;U+QWEhIAEM08/673/Ug2olvmU7X+/f//KkVeYiYXACgE4QReJjcd4ZPIaOeKxFkAoERIXG95lmiK&#10;SxFWEiMNIlw3xfxpbp/ihGnu/Z4TEeaB8O8A4MkcjpgPAGkMiTOyuXykDhnZLbAU8gRChFkIu3CT&#10;OTyEcxGem56+bIqPIGyc8Jc6/L/VTJDV5HD4Mp7ey3fhPQWZojTOyv/zdfxvpadJZtbQQwY5Wewb&#10;NrXe1HtLXeYvY2FCUPAMC3jTPU1xssQ3coa5mR5xM8zjePrL5qYFBcxwksCbLauTxY6YYfGyMFn9&#10;xEyv8BnmiGfXkqRGusnWTWTLauYkR0TPcLYgKmiGM1PD/WdzPGRxsSRM1nOS2Fu2x/TMv+xLwJbl&#10;czmz/WQlR/jO9hkj64GX6OkliwsjZfmiLHdZfVFaiCw/Mc1HFs/MDpfNzUIO2+zcENn7SeH4hcww&#10;EIBAwAHcrMQVWVMNeywTrRQL+MlZDDfkxiQy2EKuxVyGtaUVE4Cp+zf9ed/Sv98riH5tNpbRAYBD&#10;ARLkz8Y4yDk4/RQA2vvZmN4b5GhsA+BML1cizp6Ooad+MICI3GsloAq0kPNjDMyBNbADToAFvIAf&#10;CAYRIBYsAVyQDNKBGCwHq8F6kA8KwTawE1SAfeAgqANHwXHQAtrBeXAZXAe94A54AKRgGLwAY+A9&#10;mIAgCAdRIBqkCmlDBpAZZA0xIRfICwqAwqBYKB7iQ0JIAq2GNkKFUAlUAR2A6qGfodPQeegq1Afd&#10;gwahUegN9BlGwWRYCdaEDeF5MBN2g/3hCHgxzIcz4Bw4D94Kl8PV8BG4GT4PX4fvwFL4BTyOAigS&#10;io7SQZmjmCgPVDAqDpWEEqPWogpQZahqVCOqDdWFuoWSol6iPqGxaBqagTZHO6F90ZFoLjoDvRZd&#10;hK5A16Gb0RfRt9CD6DH0NwwFo4Exwzhi2JgYDB+zHJOPKcMcwpzCXMLcwQxj3mOxWDrWCGuP9cXG&#10;YlOwq7BF2D3YJmwHtg87hB3H4XCqODOcMy4Yx8Fl4fJxu3FHcOdwN3HDuI94El4bb433xsfhhfgN&#10;+DL8YfxZ/E38CH6CoEAwIDgSggk8wkpCMaGG0Ea4QRgmTBAViUZEZ2IEMYW4nlhObCReIj4kviWR&#10;SLokB1IoSUDKJZWTjpGukAZJn8hUsinZg7yILCFvJdeSO8j3yG8pFIohhUWJo2RRtlLqKRcojykf&#10;5WhyFnJsOZ7cOrlKuWa5m3Kv5AnyBvJu8kvkc+TL5E/I35B/qUBQMFTwUOAorFWoVDitMKAwrkhT&#10;tFIMVkxXLFI8rHhV8RkVRzWkelF51DzqQeoF6hANRdOjedC4tI20Gtol2rASVslIia2UolSodFSp&#10;R2lMmao8XzlKeYVypfIZZSkdRTeks+lp9GL6cXo//fMczTlucxLnbJnTOOfmnA8q6ioslUSVApUm&#10;lTsqn1UZql6qqarbVVtUH6mh1UzVQtWWq+1Vu6T2Ul1J3Umdq16gflz9vgasYaoRprFK46BGt8a4&#10;ppamj6ZIc7fmBc2XWnQtllaKVqnWWa1RbZq2i7ZAu1T7nPZzhjLDjZHGKGdcZIzpaOj46kh0Duj0&#10;6EzoGulG6m7QbdJ9pEfUY+ol6ZXqdeqN6WvrB+qv1m/Qv29AMGAaJBvsMugy+GBoZBhtuNmwxfCZ&#10;kYoR2yjHqMHooTHF2NU4w7ja+LYJ1oRpkmqyx6TXFDa1NU02rTS9YQab2ZkJzPaY9c3FzHWYK5xb&#10;PXfAnGzuZp5t3mA+aEG3CLDYYNFi8Wqe/ry4edvndc37ZmlrmWZZY/nAimrlZ7XBqs3qjbWpNde6&#10;0vq2DcXG22adTavN6/lm8xPn751/15ZmG2i72bbT9qudvZ3YrtFu1F7fPt6+yn6AqcQMYRYxrzhg&#10;HNwd1jm0O3xytHPMcjzu+KeTuVOq02GnZwuMFiQuqFkw5KzrzHE+4Cx1YbjEu+x3kbrquHJcq12f&#10;sPRYPNYh1oibiVuK2xG3V+6W7mL3U+4fPBw91nh0eKI8fTwLPHu8qF6RXhVej711vfneDd5jPrY+&#10;q3w6fDG+/r7bfQfYmmwuu5495mfvt8bvoj/ZP9y/wv9JgGmAOKAtEA70C9wR+DDIIEgY1BIMgtnB&#10;O4IfhRiFZIT8EooNDQmtDH0aZhW2OqwrnBa+NPxw+PsI94jiiAeRxpGSyM4o+ahFUfVRH6I9o0ui&#10;pTHzYtbEXI9VixXEtsbh4qLiDsWNL/RauHPh8CLbRfmL+hcbLV6x+OoStSVpS84slV/KWXoiHhMf&#10;HX84/gsnmFPNGU9gJ1QljHE9uLu4L3gsXilvNNE5sSRxJMk5qSTpGd+Zv4M/muyaXJb8UuAhqBC8&#10;TvFN2ZfyITU4tTZ1Mi06rSkdnx6fflpIFaYKLy7TWrZiWZ/ITJQvkmY4ZuzMGBP7iw9lQpmLM1uz&#10;lBCj0y0xlmySDGa7ZFdmf1wetfzECsUVwhXdK01Xblk5kuOd89Mq9Cruqs7VOqvXrx5c47bmwFpo&#10;bcLaznV66/LWDef65NatJ65PXf/rBssNJRvebYze2JanmZebN7TJZ1NDvly+OH9gs9PmfT+gfxD8&#10;0LPFZsvuLd8KeAXXCi0Lywq/FHGLrv1o9WP5j5Nbk7b2FNsV792G3Sbc1r/ddXtdiWJJTsnQjsAd&#10;zaWM0oLSdzuX7rxaNr9s3y7iLskuaXlAeetu/d3bdn+pSK64U+le2VSlUbWl6sMe3p6be1l7G/dp&#10;7ivc93m/YP/dAz4HmqsNq8sOYg9mH3xaE1XT9RPzp/pDaocKD32tFdZK68LqLtbb19cf1jhc3AA3&#10;SBpGjyw60nvU82hro3njgSZ6U+ExcExy7PnP8T/3H/c/3nmCeaLxpMHJqlO0UwXNUPPK5rGW5BZp&#10;a2xr32m/051tTm2nfrH4pbZdp73yjPKZ4rPEs3lnJ8/lnBvvEHW8PM8/P9S5tPPBhZgLty+GXuy5&#10;5H/pymXvyxe63LrOXXG+0n7V8erpa8xrLdftrjd323af+tX211M9dj3NN+xvtPY69Lb1Leg7e9P1&#10;5vlbnrcu32bfvn4n6E5ff2T/3YFFA9K7vLvP7qXde30/+/7Eg9yHmIcFjxQelT3WeFz9m8lvTVI7&#10;6ZlBz8HuJ+FPHgxxh178nvn7l+G8p5SnZSPaI/XPrJ+1j3qP9j5f+Hz4hejFxMv8PxT/qHpl/Ork&#10;n6w/u8dixoZfi19Pvil6q/q29t38d53jIeOP36e/n/hQ8FH1Y90n5qeuz9GfRyaWf8F9Kf9q8rXt&#10;m/+3h5Ppk5Mijpjz3QqgkAEnJQHwphYASiziHRDfTFw47Y+/C5r29N8J/Cee9tDfZQdALQuAyFwA&#10;AhCPshcZBgiTkeeUDYpgAdjGRjb+qcwkG+vpWmTENWI+Tk6+1QQA1wbAV/Hk5MSeycmvNUiz9wDo&#10;yJj25VPCIv59P3WKurXEOuBf9A/m1wYnnyoBVAAAAZ1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MjIxPC9leGlmOlBpeGVsWERpbWVuc2lvbj4KICAg&#10;ICAgICAgPGV4aWY6UGl4ZWxZRGltZW5zaW9uPjU2MjwvZXhpZjpQaXhlbFlEaW1lbnNpb24+CiAg&#10;ICAgIDwvcmRmOkRlc2NyaXB0aW9uPgogICA8L3JkZjpSREY+CjwveDp4bXBtZXRhPgoBGkT+AABA&#10;AElEQVR4Aex9DVxU1b72g3wNKIKKgB8ggiJRYaRkUlChxfXIMTlZXS061sstSq6Z/kpvlqYdPXa6&#10;mpV16MQt3jwnyiw5xXuTMkrxoKXpiVNEKKQifqIiKAzDjLz/tWf2zJ5hhk8H2PBfOuy919de61n7&#10;mfW15/+4lJWVNYMdI8AIdBsCA7rtTnwjRoARkBBg0vGDwAh0MwJMum4GnG/HCLjV1tYyCowAI9CN&#10;CLhceGgiL6R0I+B8K0aAh5f8DDAC3YwAk66bAefbMQJMOn4GGIFuRoBJ182A8+0YASYdPwOMQDcj&#10;4NbN9+vzt3MJTYCLRwOaK/ehuaHr1XUJjaX8gOYzh9Fcc6HrGXIOPY6A+knn9wS8//thuNiB0vDx&#10;E9DumQiv/34MLbr02l/RmPkY9GUX4LbwS3hG+8GwYzm0H3xhyckvzZi2/gfUL0xDq3srQWnQPPsY&#10;XL0tya8c+ju0L/1BSue25Gt4jimlfB4Hpv0Z3nMnWyKaz7RofC4e+lPkEUr5LbbOr/nkHmjXLsQV&#10;Qea26v35PnOufNK7EFA/6Ux4XvnHW2j8xzFgkMaMcHOFePCop6C/hm9eQ+Puo1KvAY8xcH9oITyX&#10;vAzDY2mAuzGJ603JcCHSyeRySbjDSFZXc5YOT9wXEkG0u9CwYgmu1AAuCevg/dDd0Dxahoa/bKF0&#10;BLWnzEhxrETjxo244iHKK5dZi2ZBOCK793OPwYVI1rB2Ja6Qn8t1c+H5nw/Da9U6XH5mGUUyOsf1&#10;lmPwsbch0HdIV/4FrpQR6Wydn9Gj+eT3aD5SYiaULn863Oaa2CYIUU9MGRwDt1Cg6YhIMwTut4YB&#10;tVoii7huzcViQABw5R87JcKJmM27lkEb/n/h1qRMp7gwnIfhx13m8ihjuc67n74oiKzPU69mCmj+&#10;8U00ZodDkzICA7zoXib/K47qrcyQz3sVAj1GukMXG/F++Xn8clGLIR5uSA7xxYzgwZ0GZ0BsGtwG&#10;UpfgLjOkGoZPN5sfahe/0YDXJbiIYL8b4JEURYTaY7mf6wUYasfC7Y5ZaHr3U4ozF25DtWj65hjc&#10;42VyWqJbnx3GlWN6uN3yPLzD7oH+n99C/69vYHj39zBYR7RcuQbCbcYTaDaXl4LO7oZ+z2m4RtI3&#10;xaFtZmKJLwAQ0Zr3LEGDXGRTNduqt+WGfNZbEOgR0h2orseju4+hvLbRjMPHRy7gmeggLL6euoxO&#10;uAHXzIDnNcqENWjctRl6k5frjDUYOEMZTj3amytNpCQYDOfQ9A8a6CXOgIsg3bTb4VL/L+iPecPd&#10;tS3SXUDT6vvR/PB/wT3mBrjPiKLPw5TnKTSuf0iaN9rcmS6D4HEPxVG45p8biXTfwIWGs/IQF4iC&#10;5xvUY5pIBlyied8d0FMHLJzDelPHza53ItAtpLtCT1AT/fF0dcGFRgMyiiolwl07RIOk0YNRUatD&#10;7tEavHjwJMYN9sSsMb4dRkv/8e/R+HlJy3Sm4aVhx4to/OawMXzwJHg8uRDuKQugO/AHox896Fe+&#10;ovncjP8DV78hcJkyFlcObqLe5qGWebbwofhBgP7dx+lDgV4hGBD3EDzvuxue6atgWLzQJoUgcQnq&#10;036vIJcchXpg6h5d5EuKp3t1CZpAK6KDkuD9RJI5RJw4rLdVLL7oTQi0WNRzRuEMzc30cBm/u78+&#10;WYefa7S4fqgXPrtrHJ6PGYF3bxuDp0w93Nu/VEOQtMNO13qK5ou05H6K5nTiU7YZhgrqKgLGWx5u&#10;NyJCTRb09W60yLIW7kP10H++i4arbfVydN+g+fD+w8dwDzWVoeEYEfgPaNxbTfPEjn6BlEB/+BIw&#10;frp5xbW5bBfNV2kLwtPOKKCNereOCof2BALd0tO5D3ChBULjd/eZBj3E9S2BAzHE07Is+O9hQ/DK&#10;v87gSJ0Ol/UG+LhbwtoDzIDw2zHgwjias8krgTRE+/lLxbxooFU2V07T+CtCsbBhWsLUF/0K9+m0&#10;nF+/X1q6d4mxSmb/4tRP0tzNY2EWDKvTjKuXoanwmOwPnP/BTm8msvGB64134Yqnn4X40OLKnk9p&#10;LrodzdFz4LX2NTT8iVYvqaguUxfA6/9MpXRESIVzWG/e01Og1LtOWyXd5NxfUNdkgBuRxNY1GpoR&#10;Tb3VJ9PH2ga1uDbQJMXligEim/E0fBymccMhxXxOJCijhRXhhhIRPV073gEPuImW02+SsjD/MXz6&#10;K7S75K7gstlfnDSfPA24ToBbxBAiBc38Guul8Cvf7EEz1an54OcSWVxEcoerIVIS+vMFtBtj4PWf&#10;RJT/VuyP1ZZBu2GZKRLdQ55g0mARCIbnE2vkDExH2qf79VPoj7yEhveGwOuhaZTfF+Y4hm/+juab&#10;bjNfixOH9f5UUQ6rFHzR0wi0+nu6Fd+fxBs/0xDJjvMgXqyfMgrzwofaCbX2chErdK6uMDRqcVHb&#10;hP8oPIp9YjEl0h+/C/WT5nfP7T+B45eb8FxMEBZdZ2cYZZ1l918F3QW3mHGATiaxqQgeHjT3y6G9&#10;NPG2CM3trjO+QYLzpbhy5FgXy0n5RYj8aP+unLYXrsIbLl0sECe/Cgi02tOtuDEIZ7R6fPRry6Ww&#10;ZRMD20U4Ucbmpkb6EO9oI3hI8xVpe+AX6tk2/Ou0NKQUcz7RC944zBsPTRhOX9/E6AGuaNYbuwYX&#10;BwO0q1D/9mfhPw4DxkcqeitTUoFgpY+JdBfQ/KNlc739mTuKSfmVXc38HN2H/bsTgVZJ5+bigtWT&#10;RqCirhHfV1u+Zh8IH4InriFydMCJAapBT8xz12DmmCHIKb+Ac416NOivSIQTc7jHKE9f9wG0ZO6O&#10;K0TUXuVoc1r3Y68qERdGpQi0OXkKoPnXximjETzQuIoXFzAQL1APKBZDOuyoR3P1HkjztgH4t9Bh&#10;0NAWgisRW3zE9sEM2iB3o4UQQTiRu/zp8H04ASPQixFok3Si7FFEiP+i4eQkfy/q+YKINK12kC2q&#10;20ykErsA4q+h/hLcvH3wuzE+CNC40yKNMfrdY4diIJGw2WBQrOa1yIo9GAHVI9Bu9txPS/ri0xnX&#10;TDSSaEc9nYueFiKoNxvj7SZtgv/tML2DSIz8rfwKGM35OuNcpj6BASdzYKA3W1xuTIPraB9jNmKY&#10;evkw9Lssq4AiwGXqOmjuBLSrl3Vgxkhvmjzx79C/uaIDaTpTG5s0XlFw8b1Ee4zHbAL4Uo0ItKun&#10;u6oVExvlWnq7gjK9Z+wQhNMWwm+IcCO83CC2FppFeIduSG9/zFhNe1gPwz16nJTSJeJmuMdOhdv1&#10;9EoWvWrlOdv6LQ4RyTXWH01/6QjhRKpLuPLrIXHSrc7l9hfgveCebr0n38x5CLS7p+tKEVxED0cZ&#10;GIeYdKTezoW2EMIGazB5uDduGGr8yYsbzfcM9XWWNzFMN2119uh1A9yixqCZFmXECqlwVz5Io5em&#10;hJsFrzeGQrt8iXQl/xkw68/wGBcOPF8I1wJ6PezjLzDgwb/BKz4EzRdr0HyJ9tde+5l+HzcJ2mce&#10;R7P4XZ10/g5co2+gDWxPeK0gEmjd4DJsEK58/ya0f9kMka9m5nXSbQxfiHyPw2P5CxgwcAhcA9yg&#10;P1COAZHXYoBnNRr/+FvoT98Fj+fpfU1fNzRf/gXalfSbvbj10Nw+FvClXxN4nkTjykUYEB9Mb8+M&#10;gEfCd2ieugzuIbSh7kbvltp9r1OuJR97KwLd1NMZ+y6ZPNKR3vVyobneNb4aRPh5SfvPBl0jBhBB&#10;ZWeML6eSfW2ODZ9Ct/73aDqmhYvNG1vuL/4XsOd1GCwLr/ReJP04dFYoGpfegfoFr1Mv+TTcgp6g&#10;B53I+Vg86j/4CQNG0ZskGh8a0pl+9WA+9yI/X7hoPOAy2A/67DtR/9ibtEH9KNxCTPkuojweM+VL&#10;vwxwCQnGlffvxOX3SuF241A0LpwKbZkGbpNi4frEf8Ht+Du4vCAejUfGQPNEKuARRGT7FQ0Ur/HY&#10;EPrlQiCaCivQfOwT6Mpuhcd44jrFv5x9EK430fiYneoQ6JaezriEYuztZISaae5Gu3O4bbQffOiN&#10;LzffYdBfsmdt2kJCOa3do21NQp+Dx4hK+k2a9VwOwUHU6/rDc5XpjRPasHeJmwL8+oXxxZMD70F/&#10;bjHFIRsJ8iskpjf6Yeo/pR/YNf5Evx4QJcmD/sw8uNjJF7706tm5MujFVkNQGQ1Nj0ivpbkcOko/&#10;6fGiHlBDm9+PwOtP84jkGjQfppcI3Omdz90fiIxh+Fc5XCme2Z36CxqLp8Ari97DpF++N/3VGM8c&#10;zieqQKBbejqxiGLbX4lr2o1DgIcLvMSq5cVzcDWYxocK6GzTKYJaPR1w1y1oLv5M8e6lKXrtZSoN&#10;9STPzKDPEvrpznFcqaqGy8hrjWX0S4KrrzuV5wTFG2r0Cwiko/kdLmNGnoGmYTBtmgcQYS60zLf5&#10;oohqqhP1jvQ6izGt6T1P8frZlS+ekcqi3foPXDlzxhhuJpqp6xYHAy0IRczFgDPZuJwWi4ZvmuhX&#10;Er815ccHNSFg2z+oqeytlDUEbpGDYPhoZ8s4p7LRdOg38H7tcyIkzY2OboHu24+hS/qb0U8/CC6N&#10;v1CnRr/Fq3qU5oT00jQ97+JXCmanJQ/6PZznhs+p06Oh6K9boS/JhottvjSstQ+wkYj6T/Lhseg1&#10;eE2qkX553vgHek8zepb5NjJhm49XwmUWvUAdlIkBd9APZaPno5nmfFcK/68iLp+qBYFW371USyU6&#10;U05htQvaf9EyvHhn0uiE5a3mI8SjtY+h6Vn6tQB5G/1sXh4Oegrez9+AhgXPA6FESMU7lvbypWxa&#10;cbT6GhEo/XSnlUjSb/RAPxmS3u+k9zFRS0NMRdlbTcuBvQoB+1/EvaqIzilM85FdLTJuPiLIRcTT&#10;1tPQ0uiMfjZRqadrbhS91TGJpMpQe/kqw1ue02/v7Nl2sY0oEU54Gt/HtA3ma/Ug0G97OvU0EZe0&#10;ryHQLQspfQ00rg8j0BUEmHRdQY/TMgKdQIBJ1wnQOAkj0BUEmHRdQY/TMgKdQMClsrJSXqjrRHJO&#10;wggwAh1FgHu6jiLG8RmBLiLApOsigJycEegoAky6jiLG8RmBLiLApOsigJycEegoAky6jiLG8RmB&#10;LiLApOsigJycEegoAky6jiLG8RmBLiKg6l8Z1NXVoaioCHv37sUZ+gGoMP8wfPhw3HzzzYiLi4OP&#10;j8kiWBdB4uSMwNVEQLWb43l5eXjzzTdx8uRJu3iMGDECTzzxBJKTk+2Gt+apq6tBvRANcfWEn4/C&#10;XII5kQE11fQ7PPrK0mMg/MnGCztGoL0IqJJ0r732Gt59912pjjNnzoT45ObmQqvV4v7774cg5Oef&#10;06+6yT300EN46qmnpPM2/xhOI/9/MpFfKtlZMEYPmIqMBb9DmDDkQk5XdRBvr9+McmOo9FcTHo8F&#10;j6RgFHFPd6wAyzbmkShPEtY8lSRUi01Oh11/eQG5pVokZaxBAnZh+aZ8OdB41ARjdtrDSAjzRN6q&#10;5ShQFEMZMZ7iHMl6F5VKT9P51LRVuDfKDfmUfm90OlamRFhi6cqwblkmblqyDonDj+OVZZta5KEJ&#10;nox/T52DaH9hXoKdMxBQ3fDyww8/lAgXFBSEVatW4aabjPpYISEhMJB1aHEUQ8vZs2dj5cqVeO+9&#10;9zBy5EiJjK0DWINtf3gJhReDMSc9HTGhQ9B4thS5b2Rj0x/dsGJtCnyq9+GF9TnQBk9F2rw7MZZs&#10;dtZW7sP7mblYv/wilrw8H0P1RsktVO5EaU0SYvxMd204jK+JcMI1CWEUN6PJhsT5i6Q4BrKpWbz9&#10;r8jd9C5Gr1uImx/OQJTeDW7aw8jMykPE7Pm4M3QQyNIgBg/TgwxKIDwpFTPGD4RJZ0Wyo+QbLMwZ&#10;6mTLLOJ2Vk4Ymrh4mf4O10OcR85Ow8xwMm0henbtORRkb0b2Bi+sofpavjCssuCLLiKgqoWUU6dO&#10;QfRywi1evNhMOHE9atQoiXDiXDhBRhFHOJFGpG3N1ZV9TYQDZi9ZiDgyn+BFElh+o6KR+uQc+OIs&#10;zjcYcOATIhwm49mn7kVUoB+8vLwQGJGAp56dQ1kXI/cfVYpbaFF0wHJd/eN3kDsuk6kiihuAqMgQ&#10;jKIvipCQKCTfJ4bClThyygD/kDCEhZH/hFAIQ4C+o8dTPOEXBrJuLxFmzDXRdB2BiAjTJyoCgaYe&#10;WVEQh6eCdMNHjyPsxP3pExGD2SmRRL4TOCvbUHKYmgM6i4CqSPf3v/8d9fX1GD16NBoayOpPG07E&#10;EXFFGpG2NXfyp2IygxePmFHGYaQc1zUwDivXPoowLx1O0/TRN34yGfCzcf4xSPQFqs7JwpPBSIwP&#10;R/mO71AnRdXh+6+KETA1nqQgla4Rl+p1MJDmnU5Xh+LdBynQF6ODFEM7g7FHsnRnxvRkrA+Hir9F&#10;SUkJiouLTZ8K0/2U93B8LvJouHSB7t8g4VlXcwy7d5fSd8E4DFcUwXEOHNIZBFQ1vPzHP/4hrVBu&#10;2LAB48ePt6qv3jTGcnOzVGnWrFm4/vrrcc8990Ckfeyxx6zSKC+E5LgwCmhJrQylc8NZHJW7Kpsg&#10;cSmSi4dYdmE3xaGocDMNMVMQ61mKnWc0SJk3Abv3FMpR6HgR2aSloHThiWkIb8cDL+5VWbAVWQXK&#10;1AFIX7MMdtd+pGhuUhllY4Iij/3ZL2G/Mgs6n5oWx0NLG0yu5qXDZ+xq3uRq5XX8+HH4+/sjNDTU&#10;Ksvq6mo8+eST1FvoEBsbi2HDhkkfX7LGLMgZGBgIkbZVJ9RiSWNBDLms5jK0uFJAUsKh02/HGNGb&#10;2c3kvA0hG6EZHonbKP7u4iqM99lLw9JYRAYNwlc26ZPTlyKa4hloHdTVczithLaDcZSHKGd8+iqk&#10;RNjfFpG+Q2zuhfqLOAMNfjNCpCGT7fR38txF+G3kYGlOp798AnlvZGFP/j7cHZUomdu1zYKvu46A&#10;qkgnSOXtbdQ9UFb93Llz0jBL+JWXl2PQoEEQhBMETU1NldKIPb3W3OhrYoD8fOyuSEZymIV21Qc+&#10;R15hGdKmz0DgGOJl4TeomhUB5Si0oeJH0KAMideKwaMw+9wIvasXJt0RjvztudjiWY6ApJnw8WiU&#10;HnRLOQIwOjQQnVkoFIQhMT9LVlZnXhhLTM7fV4YGWr2Ua9NwQtju9IQ8GJC+YHyH036mKYafHxLi&#10;fFFcdFEqZ/vob3VjvmgHAqoindj4PnHihDT/cHe3fJdPmDABYsjZ1NSEyZMnk4VyDTw9PUnm3BWX&#10;L1/G0qVLpblda3h4hExBvG8+Cjb9Cd5paZg6bijJhn+F9Tk01wufgwligWLGHOQUb8X6l99H2sO/&#10;wdghtHp5eA9ezcqneVASpkXQw1thugutBvrHxEGTS0NMWrScM2kULSoKQiodkZPidcYJup0o+QEV&#10;el9opaG1aEo9BgWMRQittPhK3xAFeCc/BA/dcS0Mpw7g3aw9NG+digDBMfNCiTzYNJZCiOW2Osw2&#10;RuO/XUBAVaSLiorCkSNH8OWXX+L222+XhpBy3e+44w751Hw8f/48vvnmG1qD0EOkbd35IeWZRdBn&#10;ZiIvaz0pFBhdwOTZSJ8XB2l5hRZVVmXo8camXGS9ZJkJ+UYn45n5iVKPopMmh0QJQSYfGmJS55df&#10;G4/rxeoLPeiCLO5yV0NLMoOs122MN7X6a5yHWXnRhcinvCAHm6zmdGKhx7g3Fxg3H+l1f0FmfjZW&#10;0neC5DTRyHj+XtNCkJyv9SMwNHQ8UFiAg6QoFBfIfZ0Juat6UNXm+Lfffot02kMTGnYpKSnSPpzY&#10;mxOvgF25ckVaZBGvggUEBEi93OrVq7Ft2zYJsLfeestqi6E1FBvojZTLtCHm5jmY3kix9+DppDdS&#10;GolYrt5D4G83Tmt36L4wXU01LoiC0tfGkEB/nqd1H/QO76Qq0gli/eUvf5EqI948GTJkCD755BO8&#10;+OKLVhV89tlnce+99+LChQvYsmWLRNJHH30UAwaoaofEqk580XcQsB5b9PJ6CdKInk7pxNsmMTEx&#10;ErGEv+jpxN6ccIKUrW0TSJH4DyPQzQioqqfrZmz4doyAUxDg8ZZTYOVMGQHHCDDpHGPDIYyAUxBg&#10;0jkFVs6UEXCMAJPOMTYcwgg4BQEmnVNg5UwZAccIMOkcY8MhjIBTEGDSOQVWzpQRcIwAk84xNhzC&#10;CDgFASadU2DlTBkBxwgw6RxjwyGMgFMQYNI5BVbOlBFwjACTzjE2HMIIOAUBJp1TYOVMGQHHCDDp&#10;HGPDIYyAUxBg0jkFVs6UEXCMgKp+xGpbDVbtsUWEr9WAgGp/xNqzqj1qaFouY29FQJWk60nVHqc1&#10;pKEOZT+dxIhrI9ABOQKnFYczdh4CqiOdUO1Zt24dbFV7qqqqzKo9Aq7vvvtOshYmhEOWLVvWPtWe&#10;VatNqj3zrFR7ihEvqfbIAjxOaQ5DGRY/nYn0dRsQYc8AmVNuypn2BAKqIp0gkNAlEIIgf/rTn3Dn&#10;nXe2ipmwj/nMM89IFp4//vhjiaiOEtSVbcPKzEJS7XkZCQrzzYbTRfjDqz8i9XkhIlKHfdveQ05h&#10;uZRNeHwqHkmJgZehCh+9tgUYH4rjBYWkuxOApNTfAD/8L/KLyZA5adylP3kvQlyP4f23CxB0vS8K&#10;cwtJycAX8XMfRsqNrnj/D+uxX2glaCLJNiXdy5W08rLfJa28M2TMMhjJ96YiMcpf0r/b8Bnw5AKT&#10;nU3Sw5Ovz+7Kxmen/RFwvADloelYptSmc1Rx9u92BFS1etmzqj1AybYNRLgqJKctwqL5SSgngZA/&#10;bSOrzbrLKK+sxB4i3MT585EU2Yj8zdnIvzwB8+fPxuAze5C5neKRosGx8mLk5f6C32QsQWqiPwpz&#10;NiLvqBdu/k08qQxoEJ98Kynm1CHvjy8h/8hQpGZkYA7Zyc3LWotdpw0waEmPoPwi2XI2OuW1vvYU&#10;yveQoViS80qYMLTbHya+YfsQUBXplKo9QpFH6YQVZ1m5R/YXccT8T5jlE2lbc22q9ugq8CkJ2E2e&#10;/wz1OKTlFp2EJcnBuLjvJzSYrDRPnr8CidHRmP5vk+hWvkj/jxRERyfgd1M1kmCjfP/J89MRGzYK&#10;MckPIZ6Cir6vRtiNE8lqsyeunRwFz6oiSYV19oL5iCE9ujjq5SZT4qJ9RyXJZZGPednZdGI8kDqB&#10;byKef2oe4qhXZNc7ETC3Xe8snnWpelS155ZxpsJY7KAPH0cmyPOO4rzhWklww0sjjJ1Tx2fuhoxJ&#10;3ITQh8mvkch4w3h5duiDibG+2CfCSIdOOKFtYDAKCiB3/TLkSr7GPwFNcsYWT0tpKC3pEGhIGFIW&#10;DLHE4rPehICqSNejqj23RBiJNcgC2dkjh+gpD8VQ85PfkhSisa19L+JUrQFRXiKRjoQdaSIXbXkk&#10;3IS3RDoNUp99AdEDaUhJfsdLf4Q+MBi4/JOUo5xn/UVKryGtLXaqQUBVw0uh2nP27NkWKqyyas9L&#10;L72EHTt2YPv27cjNzZW0yadMmYJjx45BpG3NGVV7IKn2FJRUoYHUSauK87BWUu1JxoSAEZhEz3bh&#10;lu04TUIghpoy/L/cSmiuC3fYs8jEUN5X9IV57+9ADWkwVJd8jXziTKyQ2KIeTohEHj9eA6/ga2kp&#10;Rov8wlIYSGK5/sgubMrOwQ/nKEcp0z0oKquBoa4E724mVSFPd+Ut+LyXI2D52u7lBRXF62nVnhk0&#10;xzq0NhsvLSs0okWrkkvmiG6qQtIFN3rKfy2KPLYg+9bmY/XTRikdTWQypguJLcNAjKH5XR5JdQWt&#10;WYv0tESszsqGfKtgWin9XZQPyYDEIzG4EPmZqyFyIBk+s7O9jzmAT3oVAqraMugdqj1CsaeWOhxP&#10;DPEXJOiAI326VctyMHfdSoQ21qCe8vCTBRmlbAykJgt4eJhypd62urYRngN9SNJYeScD6mpI5NLT&#10;1r8DZeGoPYaAqr4chbSxLAgiVHuEE9sIjlR7/vM//1OSPhbSWkIssr3Oy8cPXvZVhSkLD/iRwmun&#10;HC2WXKR/WhpKetA9Wu6BuxLhFDl7eJGarL1lEVf4kGoqO3UioCrSqV61x2MkUmfPxUglsdT53HCp&#10;u4CAqoaXXagnJ2UEeg0Cqlq97DWocUEYgS4gwKTrAniclBHoDAJMus6gxmkYgS4gwKTrAniclBHo&#10;DAJMus6gxmkYgS4gwKTrAniclBHoDAJMus6gxmkYgS4gwKTrAniclBHoDAJMus6gxmkYgS4gwKTr&#10;AniclBHoDAJMus6gxmkYgS4gwKTrAniclBHoDAJMus6gxmkYgS4gwKTrAniclBHoDAKq+j2dqOCP&#10;P/6IFStW4MKFCxC/r2vNXblyBUOGDMHq1atx3XXXtRaVwxiBbkNAdb+nE78c12q1mDFjhnRsDSmN&#10;RoPPP/8c4vjWW2+1FpXDGIFuQ0B1PZ2Qx4qLi0N+fj7KyoTVZMcuIiJCMtOwZ88ex5F6awjZR6kh&#10;+yjCqqw3mWbgH5v31obqeLlURzphrVnYvxTkE5oGrTkRp6mpSbLw3Fo8KYyMBr2yLJN0CFq6qWmr&#10;cO+4sxS+qUW4Jngy/j11DqL9PVCR/wo25Vcies4SzI8bZcmooQTrlmfhTEAi1ixLdmiyT05Qset9&#10;bMrdL1/S0RdJaQuQ1GmrzQacLvsFjQHjEOLXAfqSVWtR5/EZazANX2H5pkPIWPcUwjqQhaISfGpC&#10;QHWkk1tOEK8t1544yjyoX0F4UipmjB9IJtpNIXT0DfamC71kbDZydhpmhg8ihSDy0p5DQfZmZG/w&#10;wpq1KaYEQPGXB9FApJNNClX/+B1IBgRSBuZY9k+OFbyBTXnliE5Ow+yp4+Cpv4CD29/FVtIy8Hn2&#10;ZcT5K62C2c+jpa8B+zKzUBCfgQ0pYS2DHfmQIaVaCmsSYEhPSq1kVMlRdPZvHwKqI52w7OXu7o57&#10;770Xp0+fdtiLiXiBgYHSgos4b48TpLvummiEhdh5sInjInz46HEYNUr+qg/B7JR9KM45gbPiO4DM&#10;mkvuYhF+rE5GrGQ0TIfi3WQQtj3OcAyfEeECEjMwP1EmRyBpGaTj9PFXUVV5AWQeDKeL85GZnU92&#10;xci4c/BUpKX9DmEkandsVzY+rvDF6MvF2EMiI5rgeCxYkALD7mwUiPsXbsL7o5fi1obPbdR9RthX&#10;I7IDg/GBMaCs4ENk5+0nk7gaRCbei9RkWb0oF25RY/BLfgEmpK9CSoRDs2rtQaRPxlEd6UQriFXJ&#10;iooKyXKzGG7ac4Joly9fhl8HTNUJ68uHir9FySU/hRjJIIyNDoN4dER4w6ULMOgGQ0c9nb7xLHbv&#10;LgUCkkhpBzgpaOkbTVbSi7G7+BhiE0OAulLsqNQgafZ1yN8us9Jeicmv7hyq6HBb9AibCH5IeWql&#10;5NdwLB8vEeHCE1ORFuOJnVlZ2LSyCc9umAeh2lNZTASfOgdpcXX4aHM+sv7ftXjmphgE5JWiNjwe&#10;N4z0hv6gUPcpRhUNjZNJ3ceoRtQoqRGN0/+MjdR7/wkDsXKmTTFMl1W7MpFJXw7xc9JwrVcFMjdv&#10;xqs0BF42TU/qReU4Q5/IqcmYNEKMENjZIqA60gmSGWhsd/DgQRw9Sio2rbhz584hISHBYW9om1SQ&#10;qrJgK7KkbkEODUD6mmWSOqoI35/9EpSzLRFralqcaShJpPMcgZsSdMjK+x4NRLrL/9oLrSYO140G&#10;8rWtk67h/BHqOQIwNkgemMplsBx//XYnkTwZ6dSziI5o3uL5+HFlNr4/loLxTXT/4GQsvDdOCpt7&#10;eCeyaWToNWoiYnxzsHfMRESN8kHFQfHlINR9aH5J87Z1WUKNiBSHooQtzRBSIyrB+h2kRjTzWsuN&#10;zWd1+G57OXzj05ESF0G+UUiv+hGZRT+g7i5j/Mg5S/FoXKA5BZ9YI6A60lkX/+pe0aOIeEdDItPw&#10;cvLcRfht5GBpTqe/fAJ5b2RhT/4+3B2VaCyMeO6vvxnYmo3Smumo21WKgOkzMdzzYJuF9RpxLfUX&#10;hSg73oCIMCXxDCgp+BSV/hPRdFAL37hQi2Vpz0GSSfdaLUmF0R00oaPNYRa1IINx5GtS/bFS9zGp&#10;BcGciobQCjWiFoVuqMQvWlJdKMzE4kJFqK9xH1RgODxosCKAT20RUB3pxLDR1dUVMTExGDZsmMNe&#10;TMQLCQmR4nZkTgcha+XAiQfKy3c4fGRT6DR0TYjzRXHRRWm+JyVrbCJr55FIIo2BT7d8jEZaQUm+&#10;cRRcz3/nIFeFt6tGIlDR3kNIDlNI+TT8go/yCjFiTiyuG0UPfO0lSyKDVlrsGKwxNaVgnskpTmUv&#10;u0epXq2qESmSefhKQ22f2YuQfkuQNMxuPHUYh2oGwZv6acmZV6EU6fjUjIDqSCdKLt5ECSOxxIED&#10;B7ZKOnkhxVzbNk4E3U6U/IAKvS+00oMj4NFjUMBYhJi/vK0fZaOUnLtFpJH6FAPtqt1wRyTyc2l+&#10;pYnH9TRqM5xv4+Yi2CME9ySHY2NeNt4YnIoHpl0L19rD+JhWHi/SsHNuzGjqCSOpF/0ARbeORVyI&#10;G4o+/Cs96pG4IcQLF793dA8qMzGrseEiiXPZOC+jGlEBqRHFLU6Bf71JjWjyNPPqqzKF3jUIMeFU&#10;hO3f4lTsvRiFY/hwYxaKw+ciNlKhZqJMxOdWCKiOdGJOJ/bePvroI1SS5HBrLjg4GLfffrtDYtqm&#10;FaQrL8jBJqs5HU1/aP6ycqabtJCi0ECVkg8NJWHIQpIcPn0XgkSMwcbFg8CYm+GbWwr/6ZOknqFB&#10;xCZVnrZcSOJ/YH59NrILNmO1XA7SIZ+/dD6EuA/i5iL5xz9i68aV2Cpl5ovZGXMhZlCXbTK3NK4P&#10;IuKCUUB1+6PXMKRaxfNB+9WIPKGhUUbcIxkoe3ET1i/fY8zJdzIW/UcsndtTL7K6GV8QAqp7DeyB&#10;Bx7ApEmTUFRUhPLy8lYbMTw8XHp75fvvv8ff/va3VuN2V6Ch5hgOlBwH7XtY3ZK+RxAUNRFh8ua1&#10;rk5S7BHD3SF+LdWBGmqqIV5YGUxbCFaCPla5Wl+IfUtXUigRCzAtXUfViIRyEK3kug60UR5qmTP7&#10;WCNg+TK09u+1V2J+5kEPjo+PD7y9W1+SFnHEnl5753TdUmm9lt6mobmPu2n+I9+USEdrIRbn4UNb&#10;co73uLz8iGyW2O06E7g5dh1VIxLKQZ1UL3JciH4RojrSCSLt27dPeuH5tttua7WR5BeeRZre4lz9&#10;I5CYJJba2fVXBFQ3vOSf9vTXR7Xv1Ft1pOs70HNN+isCA/prxbnejEBPIcCk6ynk+b79FgEmXb9t&#10;eq54TyHApOsp5Pm+/RYBJl2/bXqueE8hwKTrKeT5vv0WASZdv216rnhPIcCk6ynk+b79FgEmXb9t&#10;eq54TyHApOsp5Pm+/RYBJl2/bXqueE8hwKTrKeT5vv0WASZdv216rnhPIaC639MJoITdS/FxczMW&#10;/8yZM/j5558lMw5jxozB+PFkQoFcbW2tFKetH7tKkfkPI9BNCKiSdMJOirAIJlx2djbefvtts66B&#10;IKL4cevSpUsxfPhwhdHYbkKUb8MItIGAakkn6vXOO+/g9ddfl+yg3HfffThx4gS2bNmCr776SjK5&#10;npmZKVkMawMDDmYEuhUB1f6ItaqqCnfffbdEuLVr12L9+vX44osv0NDQYLaJ8vTTT2PevHntAlR3&#10;rADLNuaRpdgkrHkqSWF/RIddf3kBuaVaJJF6TZJsBLZ6H1atzQEmp2LlvBi6RwPyVi1HgRAYsOPi&#10;09eQXX+jVZO6kjx8Vh2NeQkhdmKyV19HQJU9nWgUYeFLmFdPTU3Fhg0bkJub26Ktdu/e3W7SGfQm&#10;2a3KnWSZOQkxwsK4cA2H8TURTjhJvUY6I2Nze3dLAh7Y/w0q5sSQfJQHbn44A1F6N7hpDyMzKw8R&#10;s+fjztBBaCSDQ4NHeEFXV43jlWX4nOy2V8eznRQTlP3uoFrSXbpktHJ86tQpbN++3W7DCcXWjjst&#10;ig5UISaRTCmTEzJXcudFBrtM7jR2FVSSiEcidAUF2PtTDcKIpf4hYZDsY5GpcmGb1nf0eIwiI7Cy&#10;q8jbTDY1jbY6A2RPPvY7BFS7ZTB27FipsXJyciSRSHstN3r0aHverfgFIzE+HOU7vkOdFEuH778q&#10;RsDUeAQrUjVUkDwW2VqecdcM3BpOoiLfHLC2nEykE6bKLSJ3xsRhyU9JvXJGvC9qleb2FHnzad9H&#10;QLWku/HGGxEZGSltFYhhpq0TK5yzZ8+29W7zOuymOGi0hTTEpKgNpdh5RoNpUyYo0hnw4w4yvRx8&#10;B8Z4uGJ8/GSS+tmBUiNLFfEcnzLfHGPTH0JUSzpPT088/vjjDtto+vTpEMTsmGuEZngkbiOT/LuL&#10;q1BTSjJXiEVkEM3L5Ix05RCSdKjMxdOLF2N1thDO0qLwYJUcg4+MQKsIqHJOJyw2i4/Qnrvrrruk&#10;VUtlLYcMGYJFixZJCy0inryJroxj/7wRelcvTLojnAQcc7HFk1RRk2bCx6PRTLrqH4pIdzwAc9Lv&#10;Q5BAjz5Htm9C3nYakiakSLoF9vNmX0bAiIBqezrxRopwycnJxpoo/k6ZMgUjR450ONdTRG15SiNV&#10;/xgxxCxHKa2gJEyiBRWdPCBswN7/JSWe6CTERYRJykFhtHgy9fZ46uwK8a/TLYe5LW/APv0dAVX2&#10;dGK+JvdeN9xwA+6//37SB6iTJLQEGe+55x6pXb28LCuHbTW0q5sQ9CDVHcEb0pe7LZiUU2tJ5kos&#10;R5K+FIXAvaECJEWHxASSq1I4r/BJJFZViF37jiIuOYxCZIUfRSTFqSpBV5SfT7uGgGo3x+VqC13x&#10;Tz75RCKdIKNw06ZNQ0QE74PJGPGxdyGg+i/d0tJSaRleCavQGn/uueeUXnzOCPQaBFQ7p5MRDAoK&#10;krYO5OuhQ4ciOlohHSwH8JER6CUIqH54KXAUyqxbt27F8ePHIUQjxSIKO0agtyLQJ0jXW8HlcjEC&#10;9hBQ/fDSXqXYjxHozQgw6Xpz63DZ+iQCTLo+2axcqd6MAJOuN7cOl61PIsCk65PNypXqzQgw6Xpz&#10;63DZ+iQCTLo+2axcqd6MAJOuN7cOl61PIsCk65PNypXqzQgw6Xpz63DZ+iQCTLo+2axcqd6MAJOu&#10;N7cOl61PIsCk65PNypXqzQio8kesrNrTmx8pLltbCKiSdKza01azcnhvRkC1pBOgsmpPb360uGyO&#10;EHBdvHjxC44Ce7O/UO1ZsmQJbr31Vqxbtw7CvLr4VFdXS8UWQpHDhg3D9ddf365qCNWep1e9jvwS&#10;Mrs3dRyEbTCjE6o9z+PVv/0/YHwCxg0xhQjVnufWY+e5ANx+/QiKKlR7liLz03zk57f81I9NwDXD&#10;jGmFas/HP2tw/Riyatte1+J+xoQNFduw9OVSJEy7RlHmBuSvW4q/nR2L+OEVZC9mPXabyynS1SH/&#10;lf/Cmx+dxHXTb8Bgntm3txWuSjzVwm1Ptae+vt4skyXQEao97XXWqj2KVG2o9lwUqj1kog8wqvZk&#10;ZCzCorRkaMgnmlR7lizKQEZGBuKDjao9FSVFeI9Uew6d65i4iawSZLmfoox2smoymaR29Y9FenI4&#10;Lu7fjI9KhK14oGrXe8gnHZPEjPsxyqitqciMT52NgGpJ52zVHhn4tlR7gsnes1DtAVwl1Z6wsBCE&#10;TAhVqPYYjdL6kwnO4ztJtSdrK8optrCj2X5nUQmy3K/9qUMSH0ESyQTtyfobisuKkJVbDt/4NCTL&#10;Wnvtz4pjXgUEVEu6/qTa06ZKUJsPgheSFqSR8lA5sjO34mJAPBakRLWZiiM4BwHVkq7/qPa0QyVI&#10;jGXbcj4TMNEkihced5NRR6+tNBzuFARUS7p+o9rTHpUg7QmctZFREEs2QgFWdnUlnyLvDKAhgpbn&#10;ZuGgcXonB/OxGxFQ5ZZBf1LtaUslyE0iFsl60WKOWfTVcBaHSXPhugmmrk1XgaysQiByLl58NAT/&#10;s/glbM7MR+QypbZ6Nz51/fxWqu3p+odqT9sqQV4jJpBwlxbZr27DsTod6ZqfRv7/ZEqLNaOHedPj&#10;rUNR9iZJ3is9NZaWewIxNy0eOJOPzUVV/fzx75nqq7Kn6zeqPTWl7VAJisKTS+bgT+u3YuNK6s1M&#10;LjFtBRJGeaCuZBu2kojl5NQ0RJhEjHyiZmFu9D7kbN2MsphlZn85LR+di4DqLTyrXrXHUIPib0vQ&#10;6G7adDe3dxPtK4xGbHSI2afVE0MdTlfXS1E8BwfCr/0qYa1my4FXHwFV9nRKGNSv2qNHo7YOdVpb&#10;0olaKlZClJW2d+7qg8BAH3sh7NfLEFA96WTVHkE+4VSn2uPqj9jEpF72WHBxnImA6oeXAhxW7XHm&#10;I8J5X20E+gTprjYonB8j4EwEVLtl4ExQOG9GwJkIMOmciS7nzQjYQYBJZwcU9mIEnIkAk86Z6HLe&#10;jIAdBJh0dkBhL0bAmQgw6ZyJLufNCNhBgElnBxT2YgSciQCTzpnoct6MgB0EmHR2QGEvRsCZCDDp&#10;nIku580I2EGASWcHFPZiBJyJAJPOmehy3oyAHQSYdHZAYS9GwJkIMOmciS7nzQjYQUC1pFu4cCHe&#10;eustO1UyeomwJ5980mE4BzACPYWAKkmXmpqK/fv3Y/r06RJuwiSfrZs2bRqE3sGDDz5oG8TXnULA&#10;gLqaGtTQp05nY2SzU/n130SqM9ewdOlSVFRUoKioCMXFxZg5cybefPNNjBkzRmrFX3/9FQsWLJCU&#10;fISAyM033wyR5qWXXmq1lYVqz7KNeUBwEtY8pbQHKVR7XkBuqRZJGWuQJNv/Fyo6a3OEmS2snBdD&#10;eQvVnuUoIHuT9lx8+hqkmMxxCdWez6qjMS+hbaNDxwrewMY8oX5gcZqAyXgwbQ6i/D3IswEFr7yI&#10;vEo7KiKaeDwS+wveKSQrs3ac79Q0PDOpEss35dsLRdqalYgiA0cNVfuQuT6HzPhZXHh8Kh5JicHJ&#10;beuwqQv5jz25DcuzgDVrU2CxpSRUh5Zj74R0rEwJRsEbVL9ym/ppAhCfkoqU2FGWQqnkTFWk+/nn&#10;n7Fr1y5s3rwZx48fR3p6OpKSksyEE5gLjYMpU6bg8ccfxwcffID3338fomcUaa+55hqHzWKt2pOE&#10;GD9T1DZUe7CfVHvmxCDMw6jaE6V3g5v2MDKz8hBBqj13hg6SLC0PHmFU7TleWYbPSbWnOj7CYVmU&#10;Afr6OrqMRtqSOzHIQD2M9hx2f7IZWWsPIfXZ5xDjD9TX0gMZmYz06aFky0g2ZqSH28CRGOF5EzIm&#10;NsLN0w1HvnwXucX+SF30WwwT8QaTxFftL5R/JOZnTIfGnFaYRHJDMHHaQF8uLxLhtOGJWPTAbQgi&#10;5ZNTpTuxkdrgVe9heJLI15X8pbra8En4yapD4ry+WgtN9Gyk3xlOBRK9rB5Hvv07cnPWIzDkZcQF&#10;uopoqnGqIt1rr70mkWrcuHG45ZZbkJKSgqefflqau82aNUsC/bPPPsPGjRvh7e2NuXPnSnJZoaGh&#10;EGn//Oc/t6NhtCg6UIWYROM3aFuqPbqCAkm1J4xY6h8SZtQIMOgVqj2W7++KPFLtKTD2Fybby+0o&#10;TyPZQvfH2FGjTD1BCOYtGwmdsNKcV4yY+ZFSHr4jxyGCFINaOj+EETGF04uj7xhcGxJCwl5G11BL&#10;R81IXBsWRoZobZ0BRZ8Q4TAZKxYkQ/4eColJRsaZE9h89DCQlNiF/EU/3T7n6TsaIYSB7EJC7kbR&#10;nk2oOkdmB1VmBU1Vc7p//vOfePjhh3Hw4EH6wjNIhFu9erU0d7vhhhswceJEfPfddxB+gowizoED&#10;B/D73/8eP/zwg9xerRyDkRgfjvId35FsonA6fP9VMQKmxpPijcW1qaJDpCOqKHodY9qw5KewYcMG&#10;ZMT7olbukCzZduAsEHGUB8qOmMoJXDxRjJKSEmnILYbdxQeLUVUnegUbRwVr4as9igPKtMUHUVYl&#10;ENDh/EniafxkM+Hk3MKSHsXKRxMVQ0JTSIfyl3Nr+9iov4QGgw4NDQ30qUFJwQ6cgS/GjVSf2UFV&#10;9XTCsvP48eORm5uL6OhoCNPqn3/+OTIzM/Hqq69KLSd6MzHsfO6556Q4Yjg6e/bstlvVFCPspjgU&#10;FW5GaU0KYj1LsfOMBinzJmD3nkJTDFlFZzbGeLhiKD2QyN6B0rpERLez/bvEN1Mp3NxpnGdy0mlp&#10;AbLoo3Tx6auQ4tNWoYS9zXLkZJUrkxLRjPMpK89OXbSWv6lsbagOifpp92Rj+R6bAoTPsUwDbIJ6&#10;86WqSKcEUhCwLWdvVbP1NI3QDI/EbdSJ7C6uwnifvTS0ikVk0CB8JSeUVXSQi6cX58q+KDxYhegE&#10;y/DHHOCkk4vVtDgy+CZJXFLMf4wkad880bpITXQZjzUblAsZcgwa/FHe9L+Fq6sowo5DgzAzKdo8&#10;VG0RSfJoLX9TCpPqUIhifCuoKqsOifppJs/FM78db+qmG3GI5qc5e75ESUOctNhj/96901d1pCsr&#10;K0NCQgI+/PBDDBgwADNmzJAWTT799FMIIoq5nfATYWKYJRZUDh06ZCWL7LgpGqF39cKkO8KRvz0X&#10;WzzLEZA0Ez4ejeYHry0Vnbb6Fcf3bj1E8TzSRKgM+cVEtMRQxQPfhaaknsYqf3NRPBBIPNYWfoOq&#10;WREKqWQd9v19KwobkyTSmaM7OnGYPyWQuv02VIcomqeXL/x85FklcCNp7OXQ6KMLtXZUWqf7q6rM&#10;Ys723nvv4a9//atEqpdffhkrVqzA+fPnzXO22NhYyU+Eubq6IiYmBvPmzYOY87XL0YTHPyYOmlwa&#10;YtKq2pxJ1HvpykxJZRWdVMRFhJmzG3F7PPIyC/Gv07OcsJImxlbVKK04hkH0hOovHceXH+TSfCYY&#10;6dNEGYxLERfPHkJZBYVrFYNXzTBMCAu0IVST8Tk3l55OtGfxE32ZDaSklAOkJ1mvQfCEMNyYPBc5&#10;xTlY//JHSE/7N4QObMQPtCCUV0m7JfOnKEgvZ9ix/H0k1aFCSXVo0YKZCMIFfJ1jVB2aLakOtZiB&#10;SjdyHT6aZnQXUX3ZQAIo9r8y5BL1tqOqSCfeQklLS5P26cR2wP3334/6+npptVIGVmyKr1q1Cvn5&#10;+diyZQsOHz4MsXf3zjvvyFHsHl3dxICGHnDRxj40xAwG8mvjcb1Y8SPtNwqBewPtD9I+XGKCccWQ&#10;vCTnFT6JFt0LsWvfUcQlCyK4SfFNwS0OHQHdzV30ncXI3kRdm8lpgidj/rw5ZrUd78EUUJqPzFI5&#10;hhwxnvYSU2DpfakWw31tyibqXUp6dbaJfY37dP70JZZeR/PmPGSu3SNnjKlzF+HeaEvPYwzoRP4+&#10;rasOiS8VbwG+HSe8v6VpQFyivVVbOwl6iZfqLDyLje6dO3di79690vBx2bJl0ua42BYQ7ujRo3ji&#10;iSfwxz/+UVpIEVsLt956a5ub41LinvhztVR7nF52Hb2RUkvzLDcMHOKHq9659CPVIdWRTjxb4tWu&#10;I0eOIDs7G2LPTunE4omY25WXl0ub4uHh4dJmujJOrzo3VGPfzu9p6V/0ODbOJxSJsZZhrE0oX6oU&#10;AVWSTmAtXmaOiorCY489Zhd68cLzTz/9JG2K243AnoxADyGgWtL1EF58W0agywgM6HIOnAEjwAh0&#10;CAEmXYfg4siMQNcRYNJ1HUPOgRHoEAJMug7BxZEZga4jwKTrOoacAyPQIQSYdB2CiyMzAl1HgEnX&#10;dQw5B0agQwgw6ToEF0dmBLqOAJOu6xhyDoxAhxBg0nUILo7MCHQdASZd1zHkHBiBDiHApOsQXByZ&#10;Eeg6Aky6rmPIOTACHUKASdchuDgyI9B1BDpiOaDrd7tKOQjTe+Lj5mYs/pkzZyQLzk1NTZK1Z2Gm&#10;T7ja2lopjjA8y44R6C0IqJJ04pfhwuiQcOLX42+//bZkK0VcCyLedtttkn7B8OHDycq4wlCPiMCO&#10;EehhBFRLOoGbMDb0+uuvIy4uDvfddx9OnDghGSP66quvcPr0ackI7cCBA3sYYr49I2CNgGp/OV5V&#10;VYW7775bItzatWuxfv16fPHFF5LZbdnIrDCtLszvtcf1VtWehop8h6o6qQ9HY/O7hfarR4o9q164&#10;Fm8sy8R1pDaULKsNUexj+a9g497xWLMyuaVZdPu5se9VRECVPZ2ov9CeE1oFQpFH6AMIU+u2Tkhl&#10;tZd0vVW1hzRrqFoOVHVCh2NRxkTo3TyhPfIlsnLLkEwmCseRcVe922B447xkJLfJZoitbyLVEHtm&#10;m20B5GunIKBa0l26dEkC5NSpU9i+fbtdcLRashbbYdfbVHuoAg5VdchEZ5jRqqVO0gs6itHjwhAi&#10;S/Lozku1dydSKp1SB0Hpz+fdg4BqSSd06ITLycmBTkfWYO240aNH2/FtzUuo9nigQKj2JAojrRbV&#10;Hk+zgAiZP63YR+ZffZFx1wycO1qAnG8OYE5MosXacWuqPclAxbZVyOrI+o5JVcfT3GMZoBlG0lij&#10;LGZk6ZZGZ2MQWdDt+11fYPBxb0m6Tiz4Hj9IOgjWPGwNFA67ygiolnQ33ngjIiMjpa0Ce5iIFc6O&#10;qPXIefQ+1R5hD9ORqo6FdHL5bY+CW2eKC7C9jMacJicNANovkCcn4+NVQkC1pPP09JTEQYT9S3tO&#10;6JELYnbM9UbVnnao3rRSSZq9IZ4WUlIUCykVeauwqaiVRBzkVARUSTqxOik+Qr3nrrvuklYtlSgN&#10;GTIEixYtkhZaRDx5E10Zx/55L1XtaU31xn5FrH3Nw1Jrb77qGQRU+xqYeCNFuORkmiTZOKE5PnIk&#10;SQQ7mOvZRLe+pDmRpNqjLUcpiYUkSKo98oRJVu1JklR7wkgyOIwkj6eSag/pSZFqj82Eyjrnzl+Z&#10;VHXKSsoktdWSshI6VsCe0Grnb8IpuwsBVfZ0Yr4m915CAkuo99TV1UnyWYKM99xzj4Sfl5dF77st&#10;QHurag9pBVHRW1HVsapiy9UR4eNuel3OjIGQNm0Z1RzMJ85FQLWb4zIsly9fxieffCKRTpBROCGX&#10;FRHRGVVSOdduPKpGtacbMenjt1JlT6dsk9LSUmlzXOl37tw5SXNc6dd7z/Vo1NahTit6NFsnD2tt&#10;/flazQionnRBQUHS1oEgn3BDhw6VdOlU0yiu/ohNTFJNcbmgXUdA9cNLAYH4Sc/WrVtx/PhxPPDA&#10;A9IiSteh4RwYAecg0CdI5xxoOFdGwDkIqHbLwDlwcK6MgPMRYNI5H2O+AyNghQCTzgoOvmAEnI8A&#10;k875GPMdGAErBJh0VnDwBSPgfASYdM7HmO/ACFghwKSzgoMvGAHnI8Ckcz7GfAdGwAoBJp0VHHzB&#10;CDgfASad8zHmOzACVggw6azg4AtGwPkIMOmcjzHfgRGwQoBJZwUHXzACzkdAlb+nY9Ue5z8YfAfn&#10;IaBK0rFqj/MeCM7Z+QiolnQCGlbtcf4Dwne4+gio9kesqlTtCW/Erk+24OuSk/AcPAJxM3+HhAj/&#10;q9+qnGOvRkCVPZ1AVH2qPY3Ie3k1Cs4EIzl1Fpp+zkdu5lrUpq9CckTb5tF79VPEhesQAqpdvXS2&#10;ao+MYvWP34FszkpOGDg3utPYVVCJ8MREBKMSe3+qIW9X+JPh2bCwEIRMCMVg8vEdPR6jJL8w0tQ5&#10;QYQDZi9diMSYGCTNW4xEX6Doh0pTnnzoLwiolnTOU+0JR7lQ7ZGeAItqT7DiiZBVe2aQas+t4cB+&#10;Uu2x0g2yp9rjMRJpqWmI8TfKNkN3HEeJzcMHD1LkzKf9AQHVkk6p2iPEIW1dV1R7NGQivVR0Xg2l&#10;2HlGg2lTJiiyN+DHHQVA8B0Y4+GK8fGTgcodKDWyVBHP5tTVD1ExUfAhztVUFOGVZZtIiyeA8g6x&#10;iciXfR0B1c7pVKnaY6hG/v9sQH6pFr6RSVg6PwmBsoBjX3/SuH5mBFRJOnWq9jSg4LW1yK8MR+qS&#10;RxAzykqEwNwgfNL3EVDt8FJtqj2G0/uQR2smkcl3S3kVLAAAMO1JREFU0KDyLCoqKlBRVoZjpxv6&#10;/lPGNbRCQJU9nRpVe3SXhTwj6e/kZdHH0ga+8elYmaISsRNLsfmsCwiodnNcrrPqVXvkivCx3yCg&#10;yp5O2TrqV+1R1obP+wMCqp3TyY0jq/bI16pT7ZELzsd+g4Dqh5eipVi1p988r32ion2CdH2iJbgS&#10;/QYB1Q8v+01LcUX7DAJMuj7TlFwRtSDApFNLS3E5+wwCTLo+05RcEbUgwKRTS0txOfsMAky6PtOU&#10;XBG1IMCkU0tLcTn7DAJMuj7TlFwRtSDApFNLS3E5+wwCTLo+05RcEbUgwKRTS0txOfsMAky6PtOU&#10;XBG1IMCkU0tLcTn7DAKq/BErq/b0meevX1ZElaRj1Z5++az2mUqrlnSiBVi1p888h/2qIqr9EWu/&#10;U+2p3odVa3OAyalYOS/G/JA2VGzD8ixgzdoUWCxpNiB/3XLsnZCO5+Iv4nlK52mVrg75r6wkG5zR&#10;WPLyfIwyWXo3Z8onTkVAtQsp9lR76uvrIQzRym737t3yaZtHg77eGKdyp9Gkupyi4TC+JovMwjXp&#10;9bIvKvbuloRFLu7/BhWSkIEHbn44AxkZi7AoLRkaihk9ez6WLBJ+GYgPNqr25O65jPhZsxATeF5S&#10;7ckra8seu/GWLe9nLgpgLJ7Cg8raaLx09Y9FenI4Lu7fjI9KhK14oGrXe0Q4IDHjfiacEaZu/ata&#10;0vUv1R57KkHtf05CEh9BUgCwJ+tvKC4rQlZuOXzj05AcZukb258bx+wqAqolXX9S7WlTJajNp8AL&#10;SQvSSNarHNmZW3ExIB4LUqLaTMURnIOAaknXf1R72qESJMaybTmfCZhIvZ1w4XE3kV4eu55CQJWr&#10;lwKsfqPaoyvH7lJR41w8vThXnEiu8GAVohNGGS+0J3CW1MJCFAsi7hTSaJmCoq7kU+SRKKWGCFqe&#10;m4WD0SsR42dMzn+7FwFVkq4/qfZU/1BEWq8BmJN+H4JEa9HnyPZNyNtOwpUJKXCTiFWFGlrMCZGn&#10;aIazOEyCk9dNMHVtugpkZRWSeslcvPhoCP5n8UvYnJmPyGVJihXP7n3w+vPdVDu87B+qPQ3Y+7/F&#10;tAyahLgIIa1MH5JTnnp7PK1YFuJfpw3wGjGBKKlF9qvbcKxOB13dadLAy6TZGzB6mDf91aEoe5NE&#10;3PTUWBJpDsTcNEp/Jh+bi6r687PfY3VXZU/Xb1R7akpRRD1WYkKk1QPiFT4JkSjErn1HEZcchSeX&#10;zMGf1m/FxpXUm5lcYtoKJIzyoGHlNmyl4elkkl6OMPWEPlGzMDd6H3K2bkZZzDKzv5yWj85FQLWb&#10;4zIsqlftMdSg+NsSNLqLWZjSNdHEdTRio9spj2yow+lq416j5+BA+MlDTWWWfN4rEFBlT6dETv2q&#10;PXo0autQp7UlnailYiVEWWl7564+CAz0sRfCfr0MAdWTTlbtEeQTTnWqPa7+iE1M6mWPBRfHmQio&#10;fngpwGHVHmc+Ipz31UagT5DuaoPC+TECzkRAtVsGzgSF82YEnIkAk86Z6HLejIAdBJh0dkBhL0bA&#10;mQgw6ZyJLufNCNhBgElnBxT2YgSciQCTzpnoct6MgB0EmHR2QGEvRsCZCDDpnIku580I2EGASWcH&#10;FPZiBJyJAJPOmehy3oyAHQSYdHZAYS9GwJkIMOmciS7nzQjYQYBJZwcU9mIEnIkAk86Z6HLejIAd&#10;BFRLuoULF+Ktt96yUyWjlwh78sknHYZzACPQUwioknSpqanYv38/pk+fLuGm1C+QgZw2bRqE3sGD&#10;Dz4oe/GxSwgYUFdTgxr61OnIyCa7TiOgOnMNS5cuRUVFBYqKilBcXIyZM2fizTffxJgxYyQQfv31&#10;VyxYsADr1q2DEBC5+eabIdK89NJLrYKkO1aAZRvzgOAkrHlKaQ9Sh11/eQG5JCKSlLEGSbL9/xYq&#10;Og3IW7UcBWS9y56LT1+DlPBG7PpkC74uOQnPwSMQN/N3SIho3dbysYI3sDFPGNSzOE3AZDyYNgdR&#10;/h7k2YCCV15EXqUdFRFNPB6J/QXvFJKVWTvOd2oanplUieWb8u2FIm3NSkSRgaOGqn3IXJ9DZvws&#10;Ljw+FY+kxODktnXY1IX8x55sXXVoZUowCt6g+pXb1E8TgPiUVKTEmgzuWorW689URbqff/4Zu3bt&#10;wubNm3H8+HGkp6cjKSnJTDiBttA4mDJlCh5//HF88MEHeP/99yF6RpH2mmuucdgg1qo9SRbrx22o&#10;9mA/qfbMiUGYh1G1J0rvBjftYWRm5SGCVHvuDB0kWVoePMKo2lNwJhjJqbPQ9HO+pNpTm74KyRGO&#10;DQrp64WqTzTSltyJQQbqYbTnsPuTzchaewipzz6HGOJsfS09kJHJSJ8eSraMZGNGergNHIkRnjch&#10;Y2Ij3DzdcOTLd5Fb7I/URb/FMBGPiI/aXyj/SMzPmA6NOa0wieSGYOK0gb5cXiTCacMTseiB2xDk&#10;CZwq3YmN1Aaveg/Dk0S+ruQvNYgNn4SfrDokzuurtdBEz0b6neFUINHL6nHk278jN2c9AkNeRlyg&#10;q4imGqcq0r322msSqcaNG4dbbrkFKSkpePrpp6W52yySnxLus88+w8aNG+Ht7Y25c+dKvV1oaChE&#10;2j//+c/taBgtig5UISbR+A1a/eN3kiSWSEhG8UzOoqKjKyjA3p9qEEY2yv3JEKzUbxn0GEwxfUeP&#10;xyjZ7HJDCQqow5m9dCESxEMScy2aDi1D0Q+VRLooOWM7x0ayhe6PsaNGmawxh2DespHQCSvNecWI&#10;mW+0iek7chwiwuyZ6/NDmKkz1Yuj7xhcGxIC0UcK11BLfzQjcS0Zsm356BpQ9AkRDpOxYkEyZCvs&#10;ITHJyDhzApuPHgaSEruQv+in2+c8fUcjhDCQXUjI3SjaswlV58jsoMqsoKlqTvfPf/4TDz/8MA4e&#10;PEhfeAaJcKtXr5bmbjfccAMmTpyI7777DsJPkFHEOXDgAH7/+9/jhx9+kNurlWMwEuPDUb6DTJZL&#10;sXT4/qtiBEyNJ8Ubi2tTRYdIR1RR9Dp07jESaWTwNcbf9GjrjuMoDUWHDx5kybjdZ4GIi/cFyo6Y&#10;yglcPFGMkpISacgtht3FB4tRVSd6BRtHBWvhqz2KA8q0xQdRViUQ0OH8SeJp/GQz4eTcwpIexcpH&#10;E1uaZe9Q/nJubR8b9ZfQYNChoaGBPjUoKdiBM/DFuJGORwlt59ozMVTV0wnLzuPHj0dubi6io6Mh&#10;TKt//vnnyMzMxKuvviohKHozMex87rnnpDhiODp79ux2oxt2UxyKCjeTMGQKYj1LsfOMBinzJmD3&#10;nkJTHrKKzmyM8XDFUHogkb0DpXWJiG6t/V39EGVS7KipKMK7m7ZKps7nT7HXO7VdXDd3GueZnHRa&#10;WoAs+ihdPA1dU3xaK5SILextliMnq1yZlIiWDjGf6rprLX9T2dpQHRL10+7JxvI9NqUJn2OZBtgE&#10;9eZLVZFOCaQgYFvO3qpm62kaoRkeiduoE9ldXIXxPntpaBWLyKBB+EpO2B4VHTmu7dFQTToDG5BP&#10;izK+kUlYOj8JgfI4zzZuG9cXq2msOvgmCOqJ+Y+RJBFtpLIXLAbN8VizQSmfLMejwR/lTf9buDr6&#10;4thxaBBmJkWbh6otIkkereVvStGG6pCon2byXDzz2/GmbroRh2h+mrPnS5Q0xEmLPfbv3Tt9VUe6&#10;srIyJCQk4MMPP8SAAQMwY8YMadHk008/hSCimNsJPxEmhlliQeXQoUNWssiOm6IRelcvTLojHPnb&#10;c7HFsxwBSTPh49FofvDaUtFx3K/QKuNra0l2OBypSx5BzKiO2T23mm81lCGfdEV8E0MVD3wXmpJ6&#10;Gqv8zQB5IJB4rC38BlWzIhRSyTrs+/tWFDYmSaQzR3d04jB/SiCt+7ShOkTRPL184ecjzyqBG0lj&#10;L4dGH12otaPSOt1fVWUWc7b33nsPf/3rXyVSvfzyy1ixYgXOnz9vnrPFxsZKfiLM1dUVMTExmDdv&#10;HsScr12OJjz+MXHQ5NIQk1bV5kyiybuuzJRUVtFJlVR05PxGkIpOXqZQ0ZnlcCXNcHofLeuLRcY7&#10;SGXnLG170NNGq4VuvsEICWyNgGJsVY3SimMYRE+o/tJxfPlBLs1ngpE+LYyKYFyKuHj2EMooT71W&#10;eoqNRdMMw4SwQBtCNRmfc7nw4qg9i5/oy2ygKJIIFU+FXoPgCWG4MXkucopzsP7lj5Ce9m8IHdiI&#10;H/I2S3WZPH+KgvRyhh3L30dSHSqUVIcWLZiJIFzA1zlG1aHZkuoQNYgd5zp8NM3oLqL6soEEUOx/&#10;ZdhJ1iu8VEU68RZKWlqatE8ntgPuv/9+1NfXS6uVMppiU3zVqlXIz8/Hli1bcPjwYYi9u3feeUeO&#10;Yvfo6ibmHvSAizb2oSFmMJBfG4/rxYofab+JYZx7A+0P0uJH6yo6gghuUnw6MTvdZbFMCJTmZdHH&#10;7N3msNDNXfSdxcjeRF2byWmCJ2P+vDlmtR1vsVRamo/MUjmGHDEeq9amwNL7Ui2G+9qUTdS7lPTq&#10;bBP7Gvfp/OlLLL2O5s15yFy7R84YU+cuwr3Rlp7HGNCJ/H1aVx0SXyreAnw7Tnh/S9OAuMTOzYvt&#10;ZNktXqqz8Cw2unfu3Im9e/dKw8dly5ZJm+NiW0C4o0eP4oknnsAf//hHaSFFbC3ceuutbW6OS4l7&#10;4s/VUu1xetl19EZKLe05umHgED9c9c6lH6kOqY504tkSr3YdOXIE2dnZEHt2SicWT8Tcrry8XNoU&#10;Dw8PlzbTlXF61Tktruzb+T0t/Ysex8b5hCIxVvSc7PoSAqoknWgA8TJzVFQUHnvsMbvtIV54/umn&#10;n6RNcbsR2JMR6CEEVEu6HsKLb8sIdBmBAV3OgTNgBBiBDiHApOsQXByZEeg6Aky6rmPIOTACHUKA&#10;SdchuDgyI9B1BJh0XceQc2AEOoQAk65DcHFkRqDrCDDpuo4h58AIdAgBJl2H4OLIjEDXEWDSdR1D&#10;zoER6BACTLoOwcWRGYGuI8Ck6zqGnAMj0CEEmHQdgosjMwJdR4BJ13UMOQdGoEMIMOk6BBdHZgS6&#10;joCqzDXI1RWm98THzc1Y/DNnzkgWnJuamiRrz8JMn3C1tbVSHGF4lh0j0FsQUCXpxC/DhdEh4cSv&#10;x99++23JVoq4FkS87bbbJP2C4cOHk+0fhaEeEYEdI9DDCKiWdAI3YWzo9ddfR1xcHO677z6cOHFC&#10;Mkb01Vdf4fTp05IR2oEDB/YwxHx7RsAaAdX+cryqqgp33323RLi1a9di/fr1+OKLLySz27KRWWFa&#10;XZjfa4/rrao9DRX5DlV1Uh+OxuZ3C+1XjxR7Vr1wLd5YlonrSG0oWVYbotjH8l/Bxr3jsWZlckuz&#10;6PZzY9+riIAqezpRf6E9J7QKhCLPhg0bJFPrtrgIqaz2kq63qvaQZg1Vy4GqTuhwLMqYCL2bJ7RH&#10;vkRWbhmSyUThODLuqncbDG+cl4zkNtkMsfVNZA7QntlmWwD52ikIqJZ0ly5dkgA5deoUtm/fbhcc&#10;rZasxXbY9TbVHqqAQ1UdMtEZZrRqqZP0go5i9LgwhMim2nXnpdq7EymVTqmDoPTn8+5BQLWkEzp0&#10;wuXk5ECnI2uwdtzo0aPt+LbmJVR7PFAgVHsShZFWi2qPp1lAhMyfVuwj86++yLhrBs4dLUDONwcw&#10;JybRYu24FdWe4M6o9phUdTzNPZYBmmEkjTXKYkaWbml0NgaRBd2+3/UFBh/3lqTrxILv8YOkg2DN&#10;w9ZA4bCrjIBqSXfjjTciMjJS2iqwh4lY4eyIWo+cR+9T7RH2MB2p6lhIJ5ff9ii4daa4ANvLLNI4&#10;0gAgwDYmX3cXAqolnaenpyQOIuxf2nNCj1wQs2OuN6r2tEP1ppVKCmPu8bSQkqJYSKnIW4VNRa0k&#10;4iCnIqBK0onVSfER6j133XWXtGqpRGnIkCFYtGiRtNAi4smb6Mo49s97qWpPa6o39iti7Wsellp7&#10;81XPIKDa18DEGynCJScnt0BOaI6PHEkSwQ7mei0SKD1oTiSp9mjLUUpiIQmSao88YZJVe5Ik1Z4w&#10;kgwOI8njqaTaQ3pSpNpjM6FS5NtStacCFaSUc+x0OwSATao6ZSVlktpqSVkJHStgT2hVcUs+7aUI&#10;qLKnE/M1ufcSElhCvaeurk6SzxJkvOeeeyS4vbxak6CybpHeqtpjVEptRVXHqootV0eEj7vpdTlz&#10;jYW0acuo5mA+cS4Cqt0cl2G5fPkyPvnkE4l0gozCCbmsiIjOqJLKuXbjUTWqPd2ISR+/lSp7OmWb&#10;lJaWSpvjSr9z585JmuNKv957rkejtg51WjuqPS3lG3tvNbhk7UZA9aQLCgqStg4E+YQbOnSopEvX&#10;bgR6OqKrP2ITk3q6FHz/bkRA9cNLgZX4Sc/WrVtx/PhxPPDAA9IiSjdiyLdiBDqEQJ8gXYdqzJEZ&#10;gR5GQLVbBj2MG9+eEeg0Aky6TkPHCRmBziHApOscbpyKEeg0Aky6TkPHCRmBziHApOscbpyKEeg0&#10;Aky6TkPHCRmBziHApOscbpyKEeg0Aky6TkPHCRmBziHApOscbpyKEeg0Aky6TkPHCRmBziHApOsc&#10;bpyKEeg0Aky6TkPHCRmBziHApOscbpyKEeg0Aqr8PR2r9nS6vTlhL0BAlaRj1Z5e8ORwETqNgGpJ&#10;J2rMqj2dbndO2IMIqPZHrKpU7Qk+i7zNH+P7k43wHzMBd8z4N0QFWpnz6sFHgW/dXQiodiHFnmpP&#10;fX29ZIRWBk+o9rTXWav2KFI1HMbXpUYhEqX6TcXe3SCzmLi4/xtUSFIKHrj54QxkZCzCorRkCCPm&#10;0bPnY8ki4ZeB+OBaZC/fiIKTQ3DnrAQEXChE1kuvoqwdZi8VpeHTPoCAaknnbNUeuW2rf/xOIpe4&#10;FgbOje40dhVUIjwxEcGoxN6fasjbFf5keDYsLAQhE0IxmHx8R4/HKMkvDIPP/5NER4D5z8xHXEwc&#10;7n0qgyRIzuCHX+uMWfLffoOAaknnPNWecJQL1R7pEbCo9gQrHglZtWcGqfbcGg7sJ9UeK90gO6o9&#10;HqPuwIpnVyDSQ4ea01XYt+3vROZgTBzXtgiI4tZ82gcQUC3plKo9QhzS1nVFtUdDJtJLRefVUIqd&#10;ZzSYNmWCInsDftxRAATfgTEerhgfPxmo3IHSNjssD/j5+8FDdxivvrQeOYWVlOdA+Bql0xX582lf&#10;R0C1pJNVexw10NVQ7akp3QstYhEZNMgiXKorx25hYrMyF08vXozV2fvpQovCg1WOimLt7xWFlRte&#10;xqolqdTPleLdHcesw/mqzyOgStIJJR6xQS6r9ti2klK1R98hxRqLak/l9lxs+bQUAUk3wceDrDCb&#10;blL9QxHN4gIwJ924QJJBCyXJkaQgt10ektqWxnhdU/w+Fi/+yDRsdYXPqGhE+QK1tUZFWfup2Lcv&#10;IqBK0omGUJtqj7ffMCr1HnxWdIwkvHQ4XbwD+bT8ed2EkX3xueI6tYKAajfH1aba4xGSgLlTS5Cz&#10;dSP2bzW2SED0bPwm2q+V5uGgvoiAajfH5cZQm2qPrq4GtbTu4+bqDT8fD7kafOxHCKiyp1O2j9pU&#10;ezx8/OCvrACf9zsEVDunk1tKVu2Rr1Wn2iMXnI/9BgHVDy9FS7FqT795XvtERfsE6fpES3Al+g0C&#10;qh9e9puW4or2GQSYdH2mKbkiakGASaeWluJy9hkEmHR9pim5ImpBgEmnlpbicvYZBJh0faYpuSJq&#10;QYBJp5aW4nL2GQSYdH2mKbkiakGASaeWluJy9hkEmHR9pim5ImpBgEmnlpbicvYZBJh0faYpuSJq&#10;QYBJp5aW4nL2GQRU+SNWVu3pM89fv6yIKknHqj398lntM5VWLelEC7BqT595DvtVRVT7I9Z+p9pT&#10;vQ+r1uYAk1Oxcl6M+SFtqNiG5VnAmrUpsOj/NCB/3XLsnZCO5+Iv4nlK52mVrg75r6xEfmU0lrw8&#10;H6PYyrQZz+44Ue1CSn9T7WmpEqR4PIyiQgoPMmFhso7r6h+L9ORwUhfajI9KhK14oGrXe0Q4IDHj&#10;fiacFWrdc6Fa0vUv1R57KkHtf0BCEh9BUgCZus36G4rLipCVWw7f+DQkh1n6xvbnxjG7ioBqSdef&#10;VHvaVAlq8ynwQtKCNNJOKEd25lZcDIjHgpSoNlNxBOcgoFrS9R/VnnaoBAkFyraczwRMpN5OuPC4&#10;m9j2phGKHvmrWtL1G9We9qgEaU/grI1amDs9To16yzNVV/Ip8s4AGiJoeW4WDhqnd5YIfNZtCKiS&#10;dP1JtadNlSCJWFWoUapSGs7isCROYuradBXIyioEIufixbVLEUlylJsz88HKy93GM6sbqZJ0ogb9&#10;Q7WnAXv/l0STo5MQFyGklelDcspTb48nSbxC/Ou0AV4jJpBwlxbZr27DsToddHWnkf8/mTR7A0YP&#10;86a/OhRlb5LkvdJTY0mkORBz0yj9mXxsLmqnpp4AnN1VQ0C1m+P9QrWnphRF1GMlJpAAnsJ5hU+i&#10;3qoQu/YdRVxyFJ5cMgd/Wr8VG1dSb2ZyiWkrkDDKA3Ul27CVRCwnp6YhwrRY6RM1C3Oj95GC0GaU&#10;xSwz+8tp+ehcBFS7OS7DonrVHkMNir8tQaO7mIUpXRPgORqx0SFKT8fnhjqcrq6Xwj0HB8KPdwMc&#10;Y9XDIars6ZSYqV+1h1RetXWo09qSTtRSsRKirLS9c1cfBAb62Athv16GgOpJJ6v2CPIJpzrVHld/&#10;xCYm9bLHgovjTARUP7wU4LBqjzMfEc77aiPQJ0h3tUHh/BgBZyKg2i0DZ4LCeTMCzkSASedMdDlv&#10;RsAOAkw6O6CwFyPgTASYdM5El/NmBOwgwKSzAwp7MQLORIBJ50x0OW9GwA4CTDo7oLAXI+BMBJh0&#10;zkSX82YE7CDApLMDCnsxAs5EgEnnTHQ5b0bADgJMOjugsBcj4EwEmHTORJfzZgTsIMCkswMKezEC&#10;zkSASedMdDlvRsAOAqol3cKFC/HWW2/ZqZLRS4Q9+eSTDsM5gBHoKQRUSbrU1FTs378f06dPl3AT&#10;Jvls3bRp0yD0Dh588EHbIL7uFAKG/9/e1QBVVe373wgePhQPFYqpIAEqYQ+jRJPCJrrJ7UomE9XV&#10;4kk9KipnLs87lZONXbuj5XM0KipGGWOikW5xk17MS8ooxUHzM5kkQiVFj4pfIaTAkdO8/9rn7PPF&#10;5oDZjrPO+a9R9l5rr8/f2r+9vuD/Q0dbG9rof4fZzcjmb8rPfxNJZ67hhRdeQHNzM+rq6lBfX4/Z&#10;s2fjnXfewfjx45Ve/Omnn/Dss8/itddew7Zt23DbbbdBpFm5cqXHXja31GBxYRUQlYHl/53hpIBj&#10;xta1/0BlYxcyFi5Hhmr/v5eKTieqli1BDVnv0nJp+cuRFXUGVWX/xp6T3YgYPwl33ftnJEZ6tiDU&#10;UvM2CquEQT2HCx41FY/mZSMxwkCBnah5/Z+oOqahIhKchsdTfsT6WrIyq+GMM/Lw/K3HsKSoWusp&#10;8pa/jESqXqdpF4pXl5MZP4eLS8vB41nJOLnxNRRdRf43nPSsOvRyVhRq3qb2HXZrX/AopGXlICtl&#10;rKNSktxJRboffvgBW7duRVlZGY4fP478/HxkZGTYCScwFxoH06dPx9NPP40PP/wQGzZsgBgZRdob&#10;b7yxz26x9FgtaeHYFjS2ZSA53Ba18xC+JsIJd7nHYShIVdHB7m/QnJ2MWIMBtz22EIk9gQjsOoTi&#10;kipMnJuLe2KGK5aWR1zfjtIlhag3JiF7zkSYvqlAycofkb/cswm8nksdVHIS8v5+D4ZbaITpOodt&#10;n5ShZMVB5Lz4EpIjgEvtVL+ETOT/KYZsGal17EHgsDG4PmgaFk7pRmBQII58+R4q6yOQU3AfrhPx&#10;RlwPtP9I+Scgd+GfEGxPK0wiBSKKOG2hj8s/iXBdcekoeOROjA4CTjVuQSH1wRuh1+FvRL6ryZ8K&#10;pzYpP11+qKpDIvDS2S4EJ81F/j1xVCExyvbgyLeforJ8NSKjVyE1MsAlrbd7pCLdm2++qZAqPj4e&#10;t99+O7KysvDcc88pa7c5c+YoWH/22WcoLCxEaGgo5s2bp4x2MTExEGnffffdAfRHF+r2mpCcbv2C&#10;nv1+J9lDtjoyimdzDhUdc00NdhxoQyyxNIIMwRIH6MXowQi6GMdNwNho60hmNlWDzMYi9/lcJImg&#10;5NFoWFSE/T91YGKiJyte3WQLPQI3jB1rG32jMX/xGJgXrURZVT2Sc602MY1j4jExVstcXzhilUrR&#10;qyquxvGYHB0NMUYK19lOP4LHYDIZsu396lpQ9wkRDlOx9NlMqN+h6ORMLDx9AmVHDwEZ6VeRvxin&#10;B+aCjOMQTRioLjr6ftRtL4LpHH0sJbOCJtWa7rvvvsNjjz2Gffv20QfPohDulVdeUdZuN998M6ZM&#10;mYKdO3dChAkyijh79+7FggULsH//frW/PFyjkJ4Wh8Obd0KML8I68p6v6jFqRhop3jhcvyo6RDqi&#10;itOoAxjG3oWlLy5FgsGMtlYTdm38lMgchSnxngjnKNP1LhKpaUag6YitnsCFE/VoaGhQptxi2l2/&#10;rx6mDjEquDmqWK/QrqPY65y2fh+aTAIBM86fJJ6mTbUTTs0tNuNJvPxkutM03PbkivJXc+v/2t3z&#10;CzotZnR2dtL/NjTUbMZpGBE/5rfg1395esaQaqQTWuMTJkxAZWUlkpKSFNPqn3/+OYqLi/HGG28o&#10;OInRTEw7X3rpJSWOmI7OnTt3wBjGTktFXW0ZTTGzkBLUiC2ng5E1fxK2ba+15aGq6MzFeEMArqUX&#10;EqWb0diRjiSP/W9AuFiDdTbg1ZUlttEzAcbew8uA6ho4lOZ5NqfcNtaghP47u7T8ZcgK81gpii7s&#10;bR5Geclh56REtHyI9dTVO0/52+rWj+qQaF/X9lIs2e5Wm7hsxzLA7ZE3e6UinTOQgoD9Oa1dTc9p&#10;uhE8MgF30iCyrd6ECWE7aGqVgoTRw/GVmlBV0UElnltUqYaidp8JSTMd0x/7A/ebkES8vGYVOkz1&#10;KFldhvc2t2Bxhta00D2hq//CWdocGTENgnpi/WMlyUTXSAPyiUlzGpavcZZPVhPS5I/ypn+9XEdz&#10;HTYfHI7ZGUn2qWqvSEqAp/xtKWyqQ9FOHyBBVVV1SLQveOo8PH/fBNsw3Y2DtD4t3/4lGjpTlc0e&#10;7bK9M1Sq6aWAsKmpCTNnzlSmUUOGDMG9996rbJqIcztxLvfMM88oYeKZmGbdeeedOHjwIAZGwG70&#10;BITg1rvicGxTJT7630aMypiGMINtukjl96ui00c/t9VvwKJFH9umgwEIG5uERCJ3e/svfaRwDXZ6&#10;H2m0bEI1LRCNN8U4vfBX8f2kkcYlf3vRBkQSj7tqv4HJZU5qxq5PK+hDc9Ie0+NNn/lTKmXfpx/V&#10;IYoWFGJEeFg4wsPF/0jcQhp7wl1Fq5X0g/FDqjqLNdv777+PDz74AIJUq1atwtKlS3H+/Hn7mi0l&#10;JUUJE88CAgKQnJyM+fPnQ6z5BuTo5YpITkVwJU0xaVct+1YavcxNtqSqik6OoqKj5nc9qehUFQsV&#10;nTl97qSFhl9H0avxWd10PDx9NM4e+BrVtEMzddIYNZs+rmJudRaNzS0YTm9ozy/H8eWHlbSeiUL+&#10;3bGUxroVceHMQTQ10/MudfeSHgVfh0mxkW6Eumx9z51L6zqDA/QxG0ZJKQfrm9wTjKhJsbglcx7K&#10;68uxetXHyM/7M2KGdWN/VRkdUVDdc6c7kV7N8MryD1NUh2oV1aGCZ2djNH7G1+VW1aG5iuqQC9vV&#10;QhAwchyt6C7g7EULCaBofzLskb3sRirSidEsLy9POacTxwEPP/wwLl26pOxWqriKQ/Fly5ahuroa&#10;H330EQ4dOgRxdrd+/Xo1iuY1IFBMaOgFF30cRlPMKKJIexr+Q+z4kfabmMYN7aTzQSKKZxUdQYRA&#10;JT7d2J0heibmzWggpZxC7K6wBo+ibfC/JKl7gvaoLjeBQ8W6px6lRWLv0+qCo6Yid362XW0nVGyV&#10;NlajuFGNoUZMw7IVWXCs6qgVI41udRPtbiS9OvfERus5XQR9xPI7aN1cheIV29WMMWNeAR7sVfff&#10;kH+YZ9Uh8VEJFeBrOBH8LS0DUtOvfHqukd0fFiSdhWdx0L1lyxbs2LFDmT4uXrxYORwXxwLCHT16&#10;VJlivvrqq8pGijhauOOOO/o9HFcS/wE/zB1taCdiBwaE0nSJNlZ+L9Ue3etupt9Iaad1ViCGXROO&#10;331w8SPVIelIJ94t8atdR44cQWlpKcSZnbMTazexyXL48GHlUDwuLk45THeO41X3lrPYtWUPrfXE&#10;iOPmwmKQniJGTna+hICUpBMdIDZNEhMT8dRTT2n2h/iF5wMHDiiH4poROJARGCQEpCXdIOHFxTIC&#10;V42AdEcGV91izoARGGQEmHSD3AFcvP8hwKTzvz7nFg8yAky6Qe4ALt7/EGDS+V+fc4sHGQEm3SB3&#10;ABfvfwgw6fyvz7nFg4wAk26QO4CL9z8EmHT+1+fc4kFGgEk3yB3AxfsfAkw6/+tzbvEgI8CkG+QO&#10;4OL9DwEmnf/1Obd4kBFg0g1yB3Dx/oeAVOYa1O759ddfFfN7gYHW6p8+fVqx4Hz58mXF2rMw0ydc&#10;e3s7RBxheJYdI+AtCEhJOvGX4cLokHDir8fXrVun2EoRfkEyYQFMmHUYOXIkWRl3MtQjIrBjBAYZ&#10;AWlJJ3ATxobeeustpKam4qGHHsKJEycUY0RfffUVWltbFSO0w4YNG2SIuXhGwBUBaf9y3GQy4f77&#10;71cIt2LFCqxevRpffPGFYnZbtXEpTKsL83sDcd6q2tPZXN2nqk7OY0koe69Wu3mk2LPsH5Px9uJi&#10;3ERqQ5mq2hDFbql+HYU7JmD5y5m9zaJr58ahvyMCUo50ov1Ce05oFQhFnjVr1iim1t1xEVJZAyWd&#10;t6r2kGYNNasPVZ2YkShYOAU9gUHoOvIlSiqbkEkmCuPJuGtP4AiE4rxindlZbUhg1HOZVEO0zDa7&#10;A8h+XRCQlnS//GK1jHzq1Cls2rRJE5yuLrIWe8XO21R7qAF9quqQic5Yq1VLs6IXdBTj4mMRTZb9&#10;FGc+r1yGEimdnbMOgnM43/8xCEhLOqFDJ1x5eTnMZrIGq+HGjRunEeopSKj2GFAjVHvShZFWh2pP&#10;kF1AhMyfNu8i869GLJx1L84drUH5N3uRnZzusHbcp2rPdIQqqj1ncLDuClR7bKo6QfZNIQsZbyZp&#10;rLEOM7JUpNW5GUQWdNuz9QuMOB6qSNeJDd/j+0gHwZWHnkDhZ78zAtKS7pZbbkFCQoJyVKCFidjh&#10;vBK1HjUP71PtEfYw+1LVcZBOrb/7VXDrdH0NNjU5pHGUCcAo95js/6MQkJZ0QUFBinCIsH+p5YQe&#10;uSDmlTlvVO0ZgOqNh0bS6g1ptJGS5bSR0ly1DEV1HhLxI10RkPI3UsTupDggF+o9s2bN6gXQNddc&#10;g4KCAmWj5crO6bxUtceT6k2v1msE2KelGs846A9HQErSCZQE6YTLzMxUrs4/hOb4mDEkEdzHWs85&#10;bq97WhMpqj1dh9FIYiEzFdUedcGkqvZkKKo9sSQZHEuSxzNItYf0pEi1x21B5ZS5VbVnO6n2tNDH&#10;wIzW+s2Kas9N/ar2UCY2VZ2mhiZFbbWhqYGuzdASWnUqkm+9FAEpp5divab+CpiQwBLqPR0dHYp8&#10;liDjAw88oMAdEmLV+x4I9t6q2mNVSvWgquPSxN67IyJkqO3X5ew4CGnT3lHtj/lGXwSkPRxXYbl4&#10;8SI++eQThXSCjMIJuayJEyeqUbzqKq9qj1fBKHVlpBzpnBFvbGxUDsedw86dO6dojjuHecu9gdRE&#10;heSdw5HKa1cHOro0VHt6yzc6kvGdtAhIT7rRo0crRweCfMJde+21ii6dND0SEIGU9AxpqssVvXoE&#10;pJ9eCgjEn/RUVFTg+PHjeOSRR5RNlKuHhnNgBPRBwCdIpw80nCsjoA8C0h4Z6AMH58oI6I8Ak05/&#10;jLkERsAFASadCxzsYQT0R4BJpz/GXAIj4IIAk84FDvYwAvojwKTTH2MugRFwQYBJ5wIHexgB/RFg&#10;0umPMZfACLggwKRzgYM9jID+CDDp9MeYS2AEXBBg0rnAwR5GQH8EmHT6Y8wlMAIuCDDpXOBgDyOg&#10;PwJMOv0x5hIYARcEmHQucLCHEdAfASad/hhzCYyACwJSmWsQJvVKSkoUdZ62tjbF+pewgTlkyBAI&#10;47PCCf0CVbVHWAYTNjCFus+CBQuUeC6td/aYm/H64iIccw6j++CoqfhrTjaSIlSBALcIwmtLO8FN&#10;Hcc9ZtPHL6L48qNYMz/R/ZFnv7kFG0r34O7/ykKkVZbPc3x+6tUISEW64uJiRZNOtfrljqwQgVy0&#10;aJHdPJ94Lkw4iHTC6OwTTzzhnsTJTwaCyJcwNw+z44aTbUrydJ1DTWkZSteEYPmKrL5lpUhIQFhS&#10;dlfHccpcuR01/a/I7RnjHty339IBk+kYvq/5GLvJBMzNZiKdi8m9vpPyE+9FQCrSVVZWoi/CCYgv&#10;XLiAlJQUREZGuiA+fPhwrF27th/SWdWjRo6Lx9ix6qgWjblZJBZSfgJnSKMk2mBBU82/UFq1G10I&#10;RkL6g8jJTEaI2+jTXLcRZRW1IFu1CB6VhEfzcpAYEYCLx3/E9z3hSIoNh2lfFUrKaqxxotKQn5+F&#10;aDdCdR7dgtVFNba2jIJUneXSA+xxRkCqNZ0wQOTJielnS0tLryjCEnN3d/+CbGKC2vnLz7CYOxVx&#10;yY62FmzbRkPMqHiMJB6athajmAiXkp2H/JxUNNaU4Y2qZpfyLK01KCLCXZ+Zixf+no+UoHqaEm8m&#10;/R/gYus+7G4liS9zk0K4Cdn5FCcXE4/VorB4K9ztQ4fEZirmBV9bmE6p+6+/S0XY47UISPXx9DTK&#10;qQhrxVFNsKtx+roK0u0uXYndbhFm5KXS1LIDOzcdhjEtH1mpwpBtIvJN36O4bj86Zk12pAiNRzaR&#10;Mjk1EQZzB2LGGVG775KNMkE0PhLkNl0rM015Q0cmYf7SAqSeD4XbgGnP052M9gd8IyUCUpFOb4TF&#10;WDJ1XgHuSxihrOl6Lp5A1dsl2F69C/ffMBo/ksbkhdpiLKp1qonxJicPEBAUgPPff4wlFWJyaXPG&#10;oa5Tw5AbMCctDmWVJaivpDjGKGRkzYegMjvfR0Aq0qm7kp66RSuO2N0ciBOkCzGORFiYbXEVHo6Z&#10;qUbU111At2ESiUSS8uncAuTfPhpmGn66Tx3CwbbhJDNMbLS55i/KUNMYgdwX/obJkeH4eddarNjo&#10;Oi22dLbjummPYE1WKFpbDuE72iipLv0UN616EmP7Gu7UAvgqPQIDexu9pJlDh2qZHndUzmAwIDo6&#10;2hFgu2tubrYfKfR62CtAVeixPuhR+EIjVcBoJMeRPOOmb3HKbECI5RQqC0tQXtvqMi3suSyoOwyR&#10;EeGwnG3Av8ppTUjzVucVmeVkHQpXv4I6kwWR0Ym4efL4XrXgAN9FQKqRTiirrl+/vs8dzHAamXbv&#10;3o2AAMdwIY4M1q1bh7y8vH56MdAmZOMKybUxE4DaGuxrnYXUxxei6Z9FWL1kuzUv41QUPJFC980Y&#10;Ycs9Zto9MNZWYOVzi5SQhCRian0t/mfjZKg1MMTehYy4WlSsXoIKW7okGkE9j3JixcnOFxCQysKz&#10;rofjA+5NCzraaIczYBjC1Wmoe1pLJ9p+7kbQiHCE0K6npbMTFkMIDI5vgZKis+0sLtIQGDTiGoS5&#10;nzu458l+n0FAKtL5DOrcEL9GQKo1nV/3FDfeZxBg0vlMV3JDZEGASSdLT3E9fQYBJp3PdCU3RBYE&#10;mHSy9BTX02cQYNL5TFdyQ2RBgEknS09xPX0GASadz3QlN0QWBJh0svQU19NnEGDS+UxXckNkQYBJ&#10;J0tPcT19BgEmnc90JTdEFgSYdLL0FNfTZxBg0vlMV3JDZEGASSdLT3E9fQYBJp3PdCU3RBYEmHSy&#10;9BTX02cQYNL5TFdyQ2RBgEknS09xPX0GAVfTV17eLF0NE3mpak/Lrir8+//2kEDJCEy47W5kZST1&#10;LWTi5f3H1bMiIBXp/E21x1S3FoUVjUjKmIc7Qo5gY2Updp/MwarcZBdbm/wyy4WAVKTzL9WeTuwk&#10;wmFqHnIzhJ4dqRG1H0Zh3RFcQrJibVquV41rqyIg1ZrOv1R7DLg1NwcL/xJv6ysLWs+eVu6l+lKq&#10;bxpf7QhI1X9aijz2lthutOLIqdoTgOikZGurOkyoev9t1BwWAidCQYidzAhIRTq9gRZ6A96m2tO8&#10;dQOKKoV4VxzmFfwnUqKFjAk7mRGQinRaijzu4GvFkVW1R2ykFFU2Ykb2QjyYGuveVPZLioBUazr/&#10;Uu0hEcoq2kiJysD0uCAI5aHm5iY0tZztpdgq6bvnt9WWaqTzK9Ue8xkcEbJ3x6pRuLLa8YIGp2HZ&#10;iizevXQgIt2dVAIiuh6OD7jrWLVnwFBxRE0EpCKdZgs4kBGQDAGp1nSSYcvVZQQ0EWDSacLCgYyA&#10;fggw6fTDlnNmBDQRYNJpwsKBjIB+CDDp9MOWc2YENBFg0mnCwoGMgH4IMOn0w5ZzZgQ0EWDSacLC&#10;gYyAfggw6fTDlnNmBDQRYNJpwsKBjIB+CDDp9MOWc2YENBFg0mnCwoGMgH4IMOn0w5ZzZgQ0EWDS&#10;acLCgYyAfggw6fTDlnNmBDQRYNJpwsKBjIB+CDDp9MOWc2YENBFg0mnCwoGMgH4IMOn0w5ZzZgQ0&#10;EWDSacLCgYyAfggw6fTDlnNmBDQR+H8LMfKMYuqxagAAAABJRU5ErkJgglBLAQItABQABgAIAAAA&#10;IQCxgme2CgEAABMCAAATAAAAAAAAAAAAAAAAAAAAAABbQ29udGVudF9UeXBlc10ueG1sUEsBAi0A&#10;FAAGAAgAAAAhADj9If/WAAAAlAEAAAsAAAAAAAAAAAAAAAAAOwEAAF9yZWxzLy5yZWxzUEsBAi0A&#10;FAAGAAgAAAAhALF6uIqYBwAA4zAAAA4AAAAAAAAAAAAAAAAAOgIAAGRycy9lMm9Eb2MueG1sUEsB&#10;Ai0AFAAGAAgAAAAhAFd98erUAAAArQIAABkAAAAAAAAAAAAAAAAA/gkAAGRycy9fcmVscy9lMm9E&#10;b2MueG1sLnJlbHNQSwECLQAUAAYACAAAACEAk24DDuAAAAAIAQAADwAAAAAAAAAAAAAAAAAJCwAA&#10;ZHJzL2Rvd25yZXYueG1sUEsBAi0ACgAAAAAAAAAhAFGKFbz1JwAA9ScAABQAAAAAAAAAAAAAAAAA&#10;FgwAAGRycy9tZWRpYS9pbWFnZTQucG5nUEsBAi0ACgAAAAAAAAAhAFnqqXfJMwEAyTMBABQAAAAA&#10;AAAAAAAAAAAAPTQAAGRycy9tZWRpYS9pbWFnZTIucG5nUEsBAi0ACgAAAAAAAAAhAPmegvIfIgAA&#10;HyIAABQAAAAAAAAAAAAAAAAAOGgBAGRycy9tZWRpYS9pbWFnZTEucG5nUEsBAi0ACgAAAAAAAAAh&#10;ACSOBteQfQAAkH0AABQAAAAAAAAAAAAAAAAAiYoBAGRycy9tZWRpYS9pbWFnZTMucG5nUEsFBgAA&#10;AAAJAAkAQgIAAEsIAgAAAA==&#10;">
                <v:shape id="Image 315" o:spid="_x0000_s1047" type="#_x0000_t75" style="position:absolute;top:368;width:7556;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lxwAAANwAAAAPAAAAZHJzL2Rvd25yZXYueG1sRI9Pa8JA&#10;FMTvBb/D8oReim5S67/oKqVQ6KEeqoIeH9lnNph9m2bXJH77bqHQ4zAzv2HW295WoqXGl44VpOME&#10;BHHudMmFguPhfbQA4QOyxsoxKbiTh+1m8LDGTLuOv6jdh0JECPsMFZgQ6kxKnxuy6MeuJo7exTUW&#10;Q5RNIXWDXYTbSj4nyUxaLDkuGKzpzVB+3d+sgtvl6fNUfptd+tKl58l9HvJdu1Tqcdi/rkAE6sN/&#10;+K/9oRVM0in8nolHQG5+AAAA//8DAFBLAQItABQABgAIAAAAIQDb4fbL7gAAAIUBAAATAAAAAAAA&#10;AAAAAAAAAAAAAABbQ29udGVudF9UeXBlc10ueG1sUEsBAi0AFAAGAAgAAAAhAFr0LFu/AAAAFQEA&#10;AAsAAAAAAAAAAAAAAAAAHwEAAF9yZWxzLy5yZWxzUEsBAi0AFAAGAAgAAAAhAL9sOCXHAAAA3AAA&#10;AA8AAAAAAAAAAAAAAAAABwIAAGRycy9kb3ducmV2LnhtbFBLBQYAAAAAAwADALcAAAD7AgAAAAA=&#10;">
                  <v:imagedata r:id="rId50" o:title=""/>
                </v:shape>
                <v:shape id="Image 316" o:spid="_x0000_s1048" type="#_x0000_t75" style="position:absolute;left:12519;top:368;width:16319;height:2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eXvwAAANwAAAAPAAAAZHJzL2Rvd25yZXYueG1sRI/NCsIw&#10;EITvgu8QVvBmU38oUo0iBaEHD/49wNKsbbHZlCZqfXsjCB6HmfmGWW9704gnda62rGAaxSCIC6tr&#10;LhVcL/vJEoTzyBoby6TgTQ62m+Fgjam2Lz7R8+xLESDsUlRQed+mUrqiIoMusi1x8G62M+iD7Eqp&#10;O3wFuGnkLI4TabDmsFBhS1lFxf38MAryXfGwOTp/TMyJDouMs3jGSo1H/W4FwlPv/+FfO9cK5tME&#10;vmfCEZCbDwAAAP//AwBQSwECLQAUAAYACAAAACEA2+H2y+4AAACFAQAAEwAAAAAAAAAAAAAAAAAA&#10;AAAAW0NvbnRlbnRfVHlwZXNdLnhtbFBLAQItABQABgAIAAAAIQBa9CxbvwAAABUBAAALAAAAAAAA&#10;AAAAAAAAAB8BAABfcmVscy8ucmVsc1BLAQItABQABgAIAAAAIQBSkZeXvwAAANwAAAAPAAAAAAAA&#10;AAAAAAAAAAcCAABkcnMvZG93bnJldi54bWxQSwUGAAAAAAMAAwC3AAAA8wIAAAAA&#10;">
                  <v:imagedata r:id="rId51"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52" o:spid="_x0000_s1049" type="#_x0000_t13" style="position:absolute;left:8284;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wHxAAAANwAAAAPAAAAZHJzL2Rvd25yZXYueG1sRI9Ba8JA&#10;FITvgv9heYXedKMFLamrFLFo8aK23p/Z1yRt9m2afY3x37uC0OMwM98ws0XnKtVSE0rPBkbDBBRx&#10;5m3JuYHPj7fBM6ggyBYrz2TgQgEW835vhqn1Z95Te5BcRQiHFA0UInWqdcgKchiGviaO3pdvHEqU&#10;Ta5tg+cId5UeJ8lEOyw5LhRY07Kg7Ofw5wwcd8fNmlfyPZHkvS23fNr/rk/GPD50ry+ghDr5D9/b&#10;G2vgaTSF25l4BPT8CgAA//8DAFBLAQItABQABgAIAAAAIQDb4fbL7gAAAIUBAAATAAAAAAAAAAAA&#10;AAAAAAAAAABbQ29udGVudF9UeXBlc10ueG1sUEsBAi0AFAAGAAgAAAAhAFr0LFu/AAAAFQEAAAsA&#10;AAAAAAAAAAAAAAAAHwEAAF9yZWxzLy5yZWxzUEsBAi0AFAAGAAgAAAAhAJCuzAfEAAAA3AAAAA8A&#10;AAAAAAAAAAAAAAAABwIAAGRycy9kb3ducmV2LnhtbFBLBQYAAAAAAwADALcAAAD4AgAAAAA=&#10;" adj="14644" fillcolor="white [3201]" strokecolor="red" strokeweight="1.5pt"/>
                <v:shape id="Image 318" o:spid="_x0000_s1050" type="#_x0000_t75" style="position:absolute;left:45597;width:10534;height:2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AZwwAAANwAAAAPAAAAZHJzL2Rvd25yZXYueG1sRE9Na8JA&#10;EL0X/A/LFLyUulFLKamrtIUWEQyYCuJtmp0mwexsyE5N/PfuoeDx8b4Xq8E16kxdqD0bmE4SUMSF&#10;tzWXBvbfn48voIIgW2w8k4ELBVgtR3cLTK3veUfnXEoVQzikaKASaVOtQ1GRwzDxLXHkfn3nUCLs&#10;Sm077GO4a/QsSZ61w5pjQ4UtfVRUnPI/Z2CzPf48SajfD7LP8i96yLTrM2PG98PbKyihQW7if/fa&#10;GphP49p4Jh4BvbwCAAD//wMAUEsBAi0AFAAGAAgAAAAhANvh9svuAAAAhQEAABMAAAAAAAAAAAAA&#10;AAAAAAAAAFtDb250ZW50X1R5cGVzXS54bWxQSwECLQAUAAYACAAAACEAWvQsW78AAAAVAQAACwAA&#10;AAAAAAAAAAAAAAAfAQAAX3JlbHMvLnJlbHNQSwECLQAUAAYACAAAACEA50GgGcMAAADcAAAADwAA&#10;AAAAAAAAAAAAAAAHAgAAZHJzL2Rvd25yZXYueG1sUEsFBgAAAAADAAMAtwAAAPcCAAAAAA==&#10;">
                  <v:imagedata r:id="rId52" o:title=""/>
                </v:shape>
                <v:shape id="Image 319" o:spid="_x0000_s1051" type="#_x0000_t75" style="position:absolute;left:32832;top:613;width:7449;height: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yBxAAAANwAAAAPAAAAZHJzL2Rvd25yZXYueG1sRI/NqsIw&#10;FIT3F3yHcAR311QF0WoUEQQ3glbxZ3dojm2xOSlN1OrTmwsXXA4z8w0znTemFA+qXWFZQa8bgSBO&#10;rS44U3DYr35HIJxH1lhaJgUvcjCftX6mGGv75B09Ep+JAGEXo4Lc+yqW0qU5GXRdWxEH72prgz7I&#10;OpO6xmeAm1L2o2goDRYcFnKsaJlTekvuRsH2cpD35HY8lXrz5vFls37J5KxUp90sJiA8Nf4b/m+v&#10;tYJBbwx/Z8IRkLMPAAAA//8DAFBLAQItABQABgAIAAAAIQDb4fbL7gAAAIUBAAATAAAAAAAAAAAA&#10;AAAAAAAAAABbQ29udGVudF9UeXBlc10ueG1sUEsBAi0AFAAGAAgAAAAhAFr0LFu/AAAAFQEAAAsA&#10;AAAAAAAAAAAAAAAAHwEAAF9yZWxzLy5yZWxzUEsBAi0AFAAGAAgAAAAhAGHxPIHEAAAA3AAAAA8A&#10;AAAAAAAAAAAAAAAABwIAAGRycy9kb3ducmV2LnhtbFBLBQYAAAAAAwADALcAAAD4AgAAAAA=&#10;">
                  <v:imagedata r:id="rId53" o:title=""/>
                </v:shape>
                <v:shape id="Flèche vers la droite 157" o:spid="_x0000_s1052" type="#_x0000_t13" style="position:absolute;left:41055;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57OwQAAANwAAAAPAAAAZHJzL2Rvd25yZXYueG1sRE9La8JA&#10;EL4L/Q/LCL3pRgtS0qwipUWll/q6T7LTJDY7m2bHmP777qHg8eN7Z6vBNaqnLtSeDcymCSjiwtua&#10;SwOn4/vkGVQQZIuNZzLwSwFWy4dRhqn1N95Tf5BSxRAOKRqoRNpU61BU5DBMfUscuS/fOZQIu1Lb&#10;Dm8x3DV6niQL7bDm2FBhS68VFd+HqzNw/jxvN/wml4Uku77+4Hz/s8mNeRwP6xdQQoPcxf/urTXw&#10;NI/z45l4BPTyDwAA//8DAFBLAQItABQABgAIAAAAIQDb4fbL7gAAAIUBAAATAAAAAAAAAAAAAAAA&#10;AAAAAABbQ29udGVudF9UeXBlc10ueG1sUEsBAi0AFAAGAAgAAAAhAFr0LFu/AAAAFQEAAAsAAAAA&#10;AAAAAAAAAAAAHwEAAF9yZWxzLy5yZWxzUEsBAi0AFAAGAAgAAAAhANErns7BAAAA3AAAAA8AAAAA&#10;AAAAAAAAAAAABwIAAGRycy9kb3ducmV2LnhtbFBLBQYAAAAAAwADALcAAAD1AgAAAAA=&#10;" adj="14644" fillcolor="white [3201]" strokecolor="red" strokeweight="1.5pt"/>
                <v:shape id="Zone de texte 158" o:spid="_x0000_s1053" type="#_x0000_t202" style="position:absolute;left:1043;top:10432;width:7241;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ajkxwAAANwAAAAPAAAAZHJzL2Rvd25yZXYueG1sRI9Pa8JA&#10;FMTvBb/D8gQvpW402ErqKqVULd5q/IO3R/Y1Cc2+Ddk1id++KxR6HGbmN8xi1ZtKtNS40rKCyTgC&#10;QZxZXXKu4JCun+YgnEfWWFkmBTdysFoOHhaYaNvxF7V7n4sAYZeggsL7OpHSZQUZdGNbEwfv2zYG&#10;fZBNLnWDXYCbSk6j6FkaLDksFFjTe0HZz/5qFFwe8/PO9ZtjF8/i+mPbpi8nnSo1GvZvryA89f4/&#10;/Nf+1Ari6QTuZ8IRkMtfAAAA//8DAFBLAQItABQABgAIAAAAIQDb4fbL7gAAAIUBAAATAAAAAAAA&#10;AAAAAAAAAAAAAABbQ29udGVudF9UeXBlc10ueG1sUEsBAi0AFAAGAAgAAAAhAFr0LFu/AAAAFQEA&#10;AAsAAAAAAAAAAAAAAAAAHwEAAF9yZWxzLy5yZWxzUEsBAi0AFAAGAAgAAAAhAG4NqOTHAAAA3AAA&#10;AA8AAAAAAAAAAAAAAAAABwIAAGRycy9kb3ducmV2LnhtbFBLBQYAAAAAAwADALcAAAD7AgAAAAA=&#10;" fillcolor="white [3201]" stroked="f" strokeweight=".5pt">
                  <v:textbox>
                    <w:txbxContent>
                      <w:p w14:paraId="374E5A33" w14:textId="77777777" w:rsidR="00B47CC0" w:rsidRDefault="00B47CC0" w:rsidP="00B47CC0">
                        <w:r>
                          <w:t>Accès a plusieurs zones :</w:t>
                        </w:r>
                      </w:p>
                    </w:txbxContent>
                  </v:textbox>
                </v:shape>
                <v:shape id="Connecteur droit avec flèche 322" o:spid="_x0000_s1054" type="#_x0000_t32" style="position:absolute;left:7548;top:9634;width:7970;height:27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Wi0xAAAANwAAAAPAAAAZHJzL2Rvd25yZXYueG1sRI9BawIx&#10;FITvhf6H8ArearYr3ZbVKKXQIt50S8/PzXOzuHnZJlHX/nojCB6HmfmGmS0G24kj+dA6VvAyzkAQ&#10;10633Cj4qb6e30GEiKyxc0wKzhRgMX98mGGp3YnXdNzERiQIhxIVmBj7UspQG7IYxq4nTt7OeYsx&#10;Sd9I7fGU4LaTeZYV0mLLacFgT5+G6v3mYBVsqz/9aopKr/zEFcX5//dtdfhWavQ0fExBRBriPXxr&#10;L7WCSZ7D9Uw6AnJ+AQAA//8DAFBLAQItABQABgAIAAAAIQDb4fbL7gAAAIUBAAATAAAAAAAAAAAA&#10;AAAAAAAAAABbQ29udGVudF9UeXBlc10ueG1sUEsBAi0AFAAGAAgAAAAhAFr0LFu/AAAAFQEAAAsA&#10;AAAAAAAAAAAAAAAAHwEAAF9yZWxzLy5yZWxzUEsBAi0AFAAGAAgAAAAhAPnlaLTEAAAA3AAAAA8A&#10;AAAAAAAAAAAAAAAABwIAAGRycy9kb3ducmV2LnhtbFBLBQYAAAAAAwADALcAAAD4AgAAAAA=&#10;" strokecolor="#4579b8 [3044]">
                  <v:stroke endarrow="block"/>
                </v:shape>
                <v:shape id="Connecteur droit avec flèche 323" o:spid="_x0000_s1055" type="#_x0000_t32" style="position:absolute;left:7548;top:11291;width:8592;height:2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0vxAAAANwAAAAPAAAAZHJzL2Rvd25yZXYueG1sRI9BawIx&#10;FITvhf6H8Aq91WxdupbVKEVoKd50pefn5nWzdPOyJlHX/nojCB6HmfmGmS0G24kj+dA6VvA6ykAQ&#10;10633CjYVp8v7yBCRNbYOSYFZwqwmD8+zLDU7sRrOm5iIxKEQ4kKTIx9KWWoDVkMI9cTJ+/XeYsx&#10;Sd9I7fGU4LaT4ywrpMWW04LBnpaG6r/NwSrYVXv9ZopKr3zuiuL8/zNZHb6Uen4aPqYgIg3xHr61&#10;v7WCfJzD9Uw6AnJ+AQAA//8DAFBLAQItABQABgAIAAAAIQDb4fbL7gAAAIUBAAATAAAAAAAAAAAA&#10;AAAAAAAAAABbQ29udGVudF9UeXBlc10ueG1sUEsBAi0AFAAGAAgAAAAhAFr0LFu/AAAAFQEAAAsA&#10;AAAAAAAAAAAAAAAAHwEAAF9yZWxzLy5yZWxzUEsBAi0AFAAGAAgAAAAhAJapzS/EAAAA3AAAAA8A&#10;AAAAAAAAAAAAAAAABwIAAGRycy9kb3ducmV2LnhtbFBLBQYAAAAAAwADALcAAAD4AgAAAAA=&#10;" strokecolor="#4579b8 [3044]">
                  <v:stroke endarrow="block"/>
                </v:shape>
                <v:shape id="Connecteur droit avec flèche 324" o:spid="_x0000_s1056" type="#_x0000_t32" style="position:absolute;left:7977;top:12642;width:9022;height:1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VbxQAAANwAAAAPAAAAZHJzL2Rvd25yZXYueG1sRI9PawIx&#10;FMTvgt8hPMGbZv3TbdkapRQsxVvd0vPr5nWzdPOyJlFXP70RCj0OM/MbZrXpbStO5EPjWMFsmoEg&#10;rpxuuFbwWW4nTyBCRNbYOiYFFwqwWQ8HKyy0O/MHnfaxFgnCoUAFJsaukDJUhiyGqeuIk/fjvMWY&#10;pK+l9nhOcNvKeZbl0mLDacFgR6+Gqt/90Sr4Lg/6weSl3vmFy/PL9etxd3xTajzqX55BROrjf/iv&#10;/a4VLOZLuJ9JR0CubwAAAP//AwBQSwECLQAUAAYACAAAACEA2+H2y+4AAACFAQAAEwAAAAAAAAAA&#10;AAAAAAAAAAAAW0NvbnRlbnRfVHlwZXNdLnhtbFBLAQItABQABgAIAAAAIQBa9CxbvwAAABUBAAAL&#10;AAAAAAAAAAAAAAAAAB8BAABfcmVscy8ucmVsc1BLAQItABQABgAIAAAAIQAZQFVbxQAAANwAAAAP&#10;AAAAAAAAAAAAAAAAAAcCAABkcnMvZG93bnJldi54bWxQSwUGAAAAAAMAAwC3AAAA+QIAAAAA&#10;" strokecolor="#4579b8 [3044]">
                  <v:stroke endarrow="block"/>
                </v:shape>
                <v:shape id="Connecteur droit avec flèche 325" o:spid="_x0000_s1057" type="#_x0000_t32" style="position:absolute;left:40258;top:1534;width:6628;height:92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DAxAAAANwAAAAPAAAAZHJzL2Rvd25yZXYueG1sRI9BawIx&#10;FITvgv8hPMGbZqu4LVujSKFSvNWVnl83r5ulm5c1ibr21zeC4HGYmW+Y5bq3rTiTD41jBU/TDARx&#10;5XTDtYJD+T55AREissbWMSm4UoD1ajhYYqHdhT/pvI+1SBAOBSowMXaFlKEyZDFMXUecvB/nLcYk&#10;fS21x0uC21bOsiyXFhtOCwY7ejNU/e5PVsF3edQLk5d65+cuz69/X8+701ap8ajfvIKI1MdH+N7+&#10;0ArmswXczqQjIFf/AAAA//8DAFBLAQItABQABgAIAAAAIQDb4fbL7gAAAIUBAAATAAAAAAAAAAAA&#10;AAAAAAAAAABbQ29udGVudF9UeXBlc10ueG1sUEsBAi0AFAAGAAgAAAAhAFr0LFu/AAAAFQEAAAsA&#10;AAAAAAAAAAAAAAAAHwEAAF9yZWxzLy5yZWxzUEsBAi0AFAAGAAgAAAAhAHYM8MDEAAAA3AAAAA8A&#10;AAAAAAAAAAAAAAAABwIAAGRycy9kb3ducmV2LnhtbFBLBQYAAAAAAwADALcAAAD4AgAAAAA=&#10;" strokecolor="#4579b8 [3044]">
                  <v:stroke endarrow="block"/>
                </v:shape>
                <v:shape id="_x0000_s1058" type="#_x0000_t202" style="position:absolute;left:34550;top:10432;width:7242;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CQxwAAANwAAAAPAAAAZHJzL2Rvd25yZXYueG1sRI9ba8JA&#10;FITfBf/DcgRfpG5qqJXUVaTYC75pvODbIXuaBLNnQ3abpP++Wyj4OMzMN8xy3ZtKtNS40rKCx2kE&#10;gjizuuRcwTF9e1iAcB5ZY2WZFPyQg/VqOFhiom3He2oPPhcBwi5BBYX3dSKlywoy6Ka2Jg7el20M&#10;+iCbXOoGuwA3lZxF0VwaLDksFFjTa0HZ7fBtFFwn+WXn+vdTFz/F9fajTZ/POlVqPOo3LyA89f4e&#10;/m9/agXxbA5/Z8IRkKtfAAAA//8DAFBLAQItABQABgAIAAAAIQDb4fbL7gAAAIUBAAATAAAAAAAA&#10;AAAAAAAAAAAAAABbQ29udGVudF9UeXBlc10ueG1sUEsBAi0AFAAGAAgAAAAhAFr0LFu/AAAAFQEA&#10;AAsAAAAAAAAAAAAAAAAAHwEAAF9yZWxzLy5yZWxzUEsBAi0AFAAGAAgAAAAhAOHkMJDHAAAA3AAA&#10;AA8AAAAAAAAAAAAAAAAABwIAAGRycy9kb3ducmV2LnhtbFBLBQYAAAAAAwADALcAAAD7AgAAAAA=&#10;" fillcolor="white [3201]" stroked="f" strokeweight=".5pt">
                  <v:textbox>
                    <w:txbxContent>
                      <w:p w14:paraId="53E71B89" w14:textId="77777777" w:rsidR="00B47CC0" w:rsidRDefault="00B47CC0" w:rsidP="00B47CC0">
                        <w:r>
                          <w:t>Accès à une zone unique :</w:t>
                        </w:r>
                      </w:p>
                    </w:txbxContent>
                  </v:textbox>
                </v:shape>
                <v:shape id="Zone de texte 180" o:spid="_x0000_s1059" type="#_x0000_t202" style="position:absolute;left:59589;top:5830;width:9880;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ULxgAAANwAAAAPAAAAZHJzL2Rvd25yZXYueG1sRI9Ba8JA&#10;FITvQv/D8oReRDc1WCV1lSK2Fm812tLbI/tMQrNvQ3abxH/fFQSPw8x8wyzXvalES40rLSt4mkQg&#10;iDOrS84VHNO38QKE88gaK8uk4EIO1quHwRITbTv+pPbgcxEg7BJUUHhfJ1K6rCCDbmJr4uCdbWPQ&#10;B9nkUjfYBbip5DSKnqXBksNCgTVtCsp+D39Gwc8o/967/v3UxbO43u7adP6lU6Ueh/3rCwhPvb+H&#10;b+0PrSCezuF6JhwBufoHAAD//wMAUEsBAi0AFAAGAAgAAAAhANvh9svuAAAAhQEAABMAAAAAAAAA&#10;AAAAAAAAAAAAAFtDb250ZW50X1R5cGVzXS54bWxQSwECLQAUAAYACAAAACEAWvQsW78AAAAVAQAA&#10;CwAAAAAAAAAAAAAAAAAfAQAAX3JlbHMvLnJlbHNQSwECLQAUAAYACAAAACEAjqiVC8YAAADcAAAA&#10;DwAAAAAAAAAAAAAAAAAHAgAAZHJzL2Rvd25yZXYueG1sUEsFBgAAAAADAAMAtwAAAPoCAAAAAA==&#10;" fillcolor="white [3201]" stroked="f" strokeweight=".5pt">
                  <v:textbox>
                    <w:txbxContent>
                      <w:p w14:paraId="64183BC5" w14:textId="77777777" w:rsidR="00B47CC0" w:rsidRDefault="00B47CC0" w:rsidP="00B47CC0">
                        <w:r>
                          <w:t>Avec 3 mats</w:t>
                        </w:r>
                      </w:p>
                    </w:txbxContent>
                  </v:textbox>
                </v:shape>
                <v:shape id="Connecteur droit avec flèche 328" o:spid="_x0000_s1060" type="#_x0000_t32" style="position:absolute;left:50813;top:6934;width:8776;height:11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9ewQAAANwAAAAPAAAAZHJzL2Rvd25yZXYueG1sRE/Pa8Iw&#10;FL4P9j+EJ+w2UxXrqEYZgjK8zcrOz+atKWteahK1+tcvB8Hjx/d7septKy7kQ+NYwWiYgSCunG64&#10;VnAoN+8fIEJE1tg6JgU3CrBavr4ssNDuyt902cdapBAOBSowMXaFlKEyZDEMXUecuF/nLcYEfS21&#10;x2sKt60cZ1kuLTacGgx2tDZU/e3PVsGxPOmpyUu98xOX57f7z2x33ir1Nug/5yAi9fEpfri/tILJ&#10;OK1NZ9IRkMt/AAAA//8DAFBLAQItABQABgAIAAAAIQDb4fbL7gAAAIUBAAATAAAAAAAAAAAAAAAA&#10;AAAAAABbQ29udGVudF9UeXBlc10ueG1sUEsBAi0AFAAGAAgAAAAhAFr0LFu/AAAAFQEAAAsAAAAA&#10;AAAAAAAAAAAAHwEAAF9yZWxzLy5yZWxzUEsBAi0AFAAGAAgAAAAhAJgNX17BAAAA3AAAAA8AAAAA&#10;AAAAAAAAAAAABwIAAGRycy9kb3ducmV2LnhtbFBLBQYAAAAAAwADALcAAAD1AgAAAAA=&#10;" strokecolor="#4579b8 [3044]">
                  <v:stroke endarrow="block"/>
                </v:shape>
                <v:shape id="Connecteur droit avec flèche 329" o:spid="_x0000_s1061" type="#_x0000_t32" style="position:absolute;left:50813;top:6996;width:8776;height:56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rFxAAAANwAAAAPAAAAZHJzL2Rvd25yZXYueG1sRI9BawIx&#10;FITvBf9DeIK3mlXp2m6NUgqW4k239Py6ed0s3bysSdS1v94IgsdhZr5hFqvetuJIPjSOFUzGGQji&#10;yumGawVf5frxGUSIyBpbx6TgTAFWy8HDAgvtTryl4y7WIkE4FKjAxNgVUobKkMUwdh1x8n6dtxiT&#10;9LXUHk8Jbls5zbJcWmw4LRjs6N1Q9bc7WAU/5V4/mbzUGz9zeX7+/55vDh9KjYb92yuISH28h2/t&#10;T61gNn2B65l0BOTyAgAA//8DAFBLAQItABQABgAIAAAAIQDb4fbL7gAAAIUBAAATAAAAAAAAAAAA&#10;AAAAAAAAAABbQ29udGVudF9UeXBlc10ueG1sUEsBAi0AFAAGAAgAAAAhAFr0LFu/AAAAFQEAAAsA&#10;AAAAAAAAAAAAAAAAHwEAAF9yZWxzLy5yZWxzUEsBAi0AFAAGAAgAAAAhAPdB+sXEAAAA3AAAAA8A&#10;AAAAAAAAAAAAAAAABwIAAGRycy9kb3ducmV2LnhtbFBLBQYAAAAAAwADALcAAAD4AgAAAAA=&#10;" strokecolor="#4579b8 [3044]">
                  <v:stroke endarrow="block"/>
                </v:shape>
                <v:shape id="Connecteur droit avec flèche 330" o:spid="_x0000_s1062" type="#_x0000_t32" style="position:absolute;left:51488;top:6996;width:809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WFwQAAANwAAAAPAAAAZHJzL2Rvd25yZXYueG1sRE/Pa8Iw&#10;FL4L+x/CG+xm01nsRmcUETaGt1nZ+a15a8qal5pErf71y0Hw+PH9XqxG24sT+dA5VvCc5SCIG6c7&#10;bhXs6/fpK4gQkTX2jknBhQKslg+TBVbanfmLTrvYihTCoUIFJsahkjI0hiyGzA3Eift13mJM0LdS&#10;ezyncNvLWZ6X0mLHqcHgQBtDzd/uaBX81Ac9N2Wtt75wZXm5fr9sjx9KPT2O6zcQkcZ4F9/cn1pB&#10;UaT56Uw6AnL5DwAA//8DAFBLAQItABQABgAIAAAAIQDb4fbL7gAAAIUBAAATAAAAAAAAAAAAAAAA&#10;AAAAAABbQ29udGVudF9UeXBlc10ueG1sUEsBAi0AFAAGAAgAAAAhAFr0LFu/AAAAFQEAAAsAAAAA&#10;AAAAAAAAAAAAHwEAAF9yZWxzLy5yZWxzUEsBAi0AFAAGAAgAAAAhAOOixYXBAAAA3AAAAA8AAAAA&#10;AAAAAAAAAAAABwIAAGRycy9kb3ducmV2LnhtbFBLBQYAAAAAAwADALcAAAD1AgAAAAA=&#10;" strokecolor="#4579b8 [3044]">
                  <v:stroke endarrow="block"/>
                </v:shape>
              </v:group>
            </w:pict>
          </mc:Fallback>
        </mc:AlternateContent>
      </w:r>
      <w:r>
        <w:t xml:space="preserve">Ce Widget « Équipements »   n’apparait pas sur votre écran si vous n’avais accès qu’à un seul « citybox_contrôlller » (donc une seule zone géographique). </w:t>
      </w:r>
    </w:p>
    <w:p w14:paraId="1C3C4207" w14:textId="77777777" w:rsidR="00B47CC0" w:rsidRDefault="00B47CC0" w:rsidP="00B47CC0">
      <w:pPr>
        <w:spacing w:after="0"/>
      </w:pPr>
    </w:p>
    <w:p w14:paraId="4EBDC721" w14:textId="77777777" w:rsidR="00B47CC0" w:rsidRDefault="00B47CC0" w:rsidP="00B47CC0">
      <w:pPr>
        <w:spacing w:after="0"/>
      </w:pPr>
    </w:p>
    <w:p w14:paraId="618D2CDB" w14:textId="77777777" w:rsidR="00B47CC0" w:rsidRDefault="00B47CC0" w:rsidP="00B47CC0">
      <w:pPr>
        <w:spacing w:after="0"/>
      </w:pPr>
    </w:p>
    <w:p w14:paraId="7FFEAEA9" w14:textId="77777777" w:rsidR="00B47CC0" w:rsidRDefault="00B47CC0" w:rsidP="00B47CC0">
      <w:pPr>
        <w:spacing w:after="0"/>
      </w:pPr>
    </w:p>
    <w:p w14:paraId="687F992E" w14:textId="77777777" w:rsidR="00B47CC0" w:rsidRDefault="00B47CC0" w:rsidP="00B47CC0">
      <w:pPr>
        <w:spacing w:after="0"/>
      </w:pPr>
    </w:p>
    <w:p w14:paraId="0224696F" w14:textId="77777777" w:rsidR="00B47CC0" w:rsidRDefault="00B47CC0" w:rsidP="00B47CC0">
      <w:pPr>
        <w:spacing w:after="0"/>
      </w:pPr>
    </w:p>
    <w:p w14:paraId="49ED7422" w14:textId="77777777" w:rsidR="00B47CC0" w:rsidRDefault="00B47CC0" w:rsidP="00B47CC0">
      <w:pPr>
        <w:spacing w:after="0"/>
      </w:pPr>
    </w:p>
    <w:p w14:paraId="358D07A8" w14:textId="77777777" w:rsidR="00B47CC0" w:rsidRDefault="00B47CC0" w:rsidP="00B47CC0">
      <w:pPr>
        <w:spacing w:after="0"/>
      </w:pPr>
    </w:p>
    <w:p w14:paraId="7E6B9790" w14:textId="77777777" w:rsidR="00B47CC0" w:rsidRDefault="00B47CC0" w:rsidP="00B47CC0">
      <w:pPr>
        <w:spacing w:after="0"/>
        <w:rPr>
          <w:rFonts w:eastAsiaTheme="majorEastAsia"/>
        </w:rPr>
      </w:pPr>
    </w:p>
    <w:p w14:paraId="00A25FDC" w14:textId="77777777" w:rsidR="00B47CC0" w:rsidRDefault="00B47CC0" w:rsidP="00B47CC0">
      <w:pPr>
        <w:spacing w:after="0"/>
        <w:rPr>
          <w:rFonts w:eastAsiaTheme="majorEastAsia"/>
        </w:rPr>
      </w:pPr>
    </w:p>
    <w:p w14:paraId="704427CD" w14:textId="61F56933" w:rsidR="00B47CC0" w:rsidRDefault="00B47CC0" w:rsidP="00B47CC0">
      <w:pPr>
        <w:spacing w:after="0"/>
        <w:rPr>
          <w:rFonts w:eastAsiaTheme="majorEastAsia"/>
        </w:rPr>
      </w:pPr>
    </w:p>
    <w:p w14:paraId="1ED1BF9E" w14:textId="0F2F00AA" w:rsidR="00B47CC0" w:rsidRDefault="00B47CC0" w:rsidP="00B47CC0">
      <w:pPr>
        <w:spacing w:after="0"/>
        <w:rPr>
          <w:rFonts w:eastAsiaTheme="majorEastAsia"/>
        </w:rPr>
      </w:pPr>
    </w:p>
    <w:p w14:paraId="19392EE2" w14:textId="56BC4423" w:rsidR="00B47CC0" w:rsidRDefault="00B47CC0" w:rsidP="00B47CC0">
      <w:pPr>
        <w:spacing w:after="0"/>
        <w:rPr>
          <w:rFonts w:eastAsiaTheme="majorEastAsia"/>
        </w:rPr>
      </w:pPr>
    </w:p>
    <w:p w14:paraId="0F8ECFDB" w14:textId="1A1709F0" w:rsidR="00B47CC0" w:rsidRDefault="00B47CC0" w:rsidP="00B47CC0">
      <w:pPr>
        <w:spacing w:after="0"/>
        <w:rPr>
          <w:rFonts w:eastAsiaTheme="majorEastAsia"/>
        </w:rPr>
      </w:pPr>
    </w:p>
    <w:p w14:paraId="00E4F1C4" w14:textId="0123B151" w:rsidR="00B47CC0" w:rsidRDefault="00B47CC0" w:rsidP="00B47CC0">
      <w:pPr>
        <w:spacing w:after="0"/>
        <w:rPr>
          <w:rFonts w:eastAsiaTheme="majorEastAsia"/>
        </w:rPr>
      </w:pPr>
    </w:p>
    <w:p w14:paraId="51562E51" w14:textId="47F98183" w:rsidR="00B47CC0" w:rsidRDefault="00B47CC0" w:rsidP="00B47CC0">
      <w:pPr>
        <w:spacing w:after="0"/>
        <w:rPr>
          <w:rFonts w:eastAsiaTheme="majorEastAsia"/>
        </w:rPr>
      </w:pPr>
    </w:p>
    <w:p w14:paraId="49EA5355" w14:textId="77777777" w:rsidR="00B47CC0" w:rsidRDefault="00B47CC0" w:rsidP="00B47CC0">
      <w:pPr>
        <w:spacing w:after="0"/>
        <w:rPr>
          <w:rFonts w:eastAsiaTheme="majorEastAsia"/>
        </w:rPr>
      </w:pPr>
    </w:p>
    <w:p w14:paraId="01B7DC1D" w14:textId="77777777" w:rsidR="00B47CC0" w:rsidRDefault="00B47CC0" w:rsidP="00B47CC0">
      <w:pPr>
        <w:spacing w:after="0"/>
        <w:rPr>
          <w:rFonts w:eastAsiaTheme="majorEastAsia"/>
        </w:rPr>
      </w:pPr>
      <w:r>
        <w:rPr>
          <w:rFonts w:eastAsiaTheme="majorEastAsia"/>
        </w:rPr>
        <w:t>Identifier votre système et les éléments qui le composent ; puis compléter le tableau ci-dessous :</w:t>
      </w:r>
    </w:p>
    <w:tbl>
      <w:tblPr>
        <w:tblStyle w:val="Grilledutableau"/>
        <w:tblW w:w="0" w:type="auto"/>
        <w:tblLook w:val="04A0" w:firstRow="1" w:lastRow="0" w:firstColumn="1" w:lastColumn="0" w:noHBand="0" w:noVBand="1"/>
      </w:tblPr>
      <w:tblGrid>
        <w:gridCol w:w="2830"/>
        <w:gridCol w:w="2127"/>
        <w:gridCol w:w="283"/>
        <w:gridCol w:w="3369"/>
        <w:gridCol w:w="2153"/>
      </w:tblGrid>
      <w:tr w:rsidR="00B47CC0" w14:paraId="14DC45A9"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0583EE20" w14:textId="77777777" w:rsidR="00B47CC0" w:rsidRDefault="00B47CC0" w:rsidP="00B47CC0">
            <w:pPr>
              <w:rPr>
                <w:rFonts w:eastAsiaTheme="majorEastAsia"/>
              </w:rPr>
            </w:pPr>
            <w:r>
              <w:rPr>
                <w:rFonts w:eastAsiaTheme="majorEastAsia"/>
              </w:rPr>
              <w:t>Nom de votre géozone</w:t>
            </w:r>
          </w:p>
          <w:p w14:paraId="3152EDD6"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557AFBA8"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6A152D37" w14:textId="77777777" w:rsidR="00B47CC0" w:rsidRDefault="00B47CC0" w:rsidP="00B47CC0">
            <w:pPr>
              <w:rPr>
                <w:rFonts w:eastAsiaTheme="majorEastAsia"/>
              </w:rPr>
            </w:pPr>
          </w:p>
        </w:tc>
        <w:tc>
          <w:tcPr>
            <w:tcW w:w="5522" w:type="dxa"/>
            <w:gridSpan w:val="2"/>
            <w:tcBorders>
              <w:top w:val="single" w:sz="4" w:space="0" w:color="auto"/>
              <w:left w:val="single" w:sz="4" w:space="0" w:color="auto"/>
              <w:bottom w:val="single" w:sz="4" w:space="0" w:color="auto"/>
              <w:right w:val="single" w:sz="4" w:space="0" w:color="auto"/>
            </w:tcBorders>
            <w:shd w:val="pct15" w:color="auto" w:fill="auto"/>
            <w:hideMark/>
          </w:tcPr>
          <w:p w14:paraId="49747C95" w14:textId="77777777" w:rsidR="00B47CC0" w:rsidRDefault="00B47CC0" w:rsidP="00B47CC0">
            <w:pPr>
              <w:rPr>
                <w:rFonts w:eastAsiaTheme="majorEastAsia"/>
              </w:rPr>
            </w:pPr>
            <w:r>
              <w:rPr>
                <w:rFonts w:eastAsiaTheme="majorEastAsia"/>
              </w:rPr>
              <w:t>Autres matériels identifiés</w:t>
            </w:r>
          </w:p>
        </w:tc>
      </w:tr>
      <w:tr w:rsidR="00B47CC0" w14:paraId="62EB498F"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61691C97" w14:textId="77777777" w:rsidR="00B47CC0" w:rsidRDefault="00B47CC0" w:rsidP="00B47CC0">
            <w:pPr>
              <w:rPr>
                <w:rFonts w:eastAsiaTheme="majorEastAsia"/>
              </w:rPr>
            </w:pPr>
            <w:r>
              <w:rPr>
                <w:rFonts w:eastAsiaTheme="majorEastAsia"/>
              </w:rPr>
              <w:t>Nombre d’équipements identifiés par SLV</w:t>
            </w:r>
          </w:p>
        </w:tc>
        <w:tc>
          <w:tcPr>
            <w:tcW w:w="2127" w:type="dxa"/>
            <w:tcBorders>
              <w:top w:val="single" w:sz="4" w:space="0" w:color="auto"/>
              <w:left w:val="single" w:sz="4" w:space="0" w:color="auto"/>
              <w:bottom w:val="single" w:sz="4" w:space="0" w:color="auto"/>
              <w:right w:val="single" w:sz="4" w:space="0" w:color="auto"/>
            </w:tcBorders>
          </w:tcPr>
          <w:p w14:paraId="187AAF8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5ACFD14"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875A7BB"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64B08500" w14:textId="77777777" w:rsidR="00B47CC0" w:rsidRDefault="00B47CC0" w:rsidP="00B47CC0">
            <w:pPr>
              <w:rPr>
                <w:rFonts w:eastAsiaTheme="majorEastAsia"/>
              </w:rPr>
            </w:pPr>
          </w:p>
        </w:tc>
      </w:tr>
      <w:tr w:rsidR="00B47CC0" w14:paraId="21AED3E3"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7771D6C0" w14:textId="77777777" w:rsidR="00B47CC0" w:rsidRDefault="00B47CC0" w:rsidP="00B47CC0">
            <w:pPr>
              <w:rPr>
                <w:rFonts w:eastAsiaTheme="majorEastAsia"/>
              </w:rPr>
            </w:pPr>
            <w:r>
              <w:rPr>
                <w:rFonts w:eastAsiaTheme="majorEastAsia"/>
              </w:rPr>
              <w:t>Nom du citybox Controller</w:t>
            </w:r>
          </w:p>
          <w:p w14:paraId="654881DA"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29AA7D03"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0C8A9663"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3BB81394"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1FD3F6C6" w14:textId="77777777" w:rsidR="00B47CC0" w:rsidRDefault="00B47CC0" w:rsidP="00B47CC0">
            <w:pPr>
              <w:rPr>
                <w:rFonts w:eastAsiaTheme="majorEastAsia"/>
              </w:rPr>
            </w:pPr>
          </w:p>
        </w:tc>
      </w:tr>
      <w:tr w:rsidR="00B47CC0" w14:paraId="732135BC"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4B0369A8" w14:textId="77777777" w:rsidR="00B47CC0" w:rsidRDefault="00B47CC0" w:rsidP="00B47CC0">
            <w:pPr>
              <w:rPr>
                <w:rFonts w:eastAsiaTheme="majorEastAsia"/>
              </w:rPr>
            </w:pPr>
            <w:r>
              <w:rPr>
                <w:rFonts w:eastAsiaTheme="majorEastAsia"/>
              </w:rPr>
              <w:t>Nom du candélabre 1</w:t>
            </w:r>
          </w:p>
        </w:tc>
        <w:tc>
          <w:tcPr>
            <w:tcW w:w="2127" w:type="dxa"/>
            <w:tcBorders>
              <w:top w:val="single" w:sz="4" w:space="0" w:color="auto"/>
              <w:left w:val="single" w:sz="4" w:space="0" w:color="auto"/>
              <w:bottom w:val="single" w:sz="4" w:space="0" w:color="auto"/>
              <w:right w:val="single" w:sz="4" w:space="0" w:color="auto"/>
            </w:tcBorders>
          </w:tcPr>
          <w:p w14:paraId="5CF922B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5CB62B76"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53AE2B4D"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BC01637" w14:textId="77777777" w:rsidR="00B47CC0" w:rsidRDefault="00B47CC0" w:rsidP="00B47CC0">
            <w:pPr>
              <w:rPr>
                <w:rFonts w:eastAsiaTheme="majorEastAsia"/>
              </w:rPr>
            </w:pPr>
          </w:p>
        </w:tc>
      </w:tr>
      <w:tr w:rsidR="00B47CC0" w14:paraId="4A6A8B8D"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5C1773DE" w14:textId="77777777" w:rsidR="00B47CC0" w:rsidRDefault="00B47CC0" w:rsidP="00B47CC0">
            <w:pPr>
              <w:rPr>
                <w:rFonts w:eastAsiaTheme="majorEastAsia"/>
              </w:rPr>
            </w:pPr>
            <w:r>
              <w:rPr>
                <w:rFonts w:eastAsiaTheme="majorEastAsia"/>
              </w:rPr>
              <w:t>Nom du candélabre 2</w:t>
            </w:r>
          </w:p>
        </w:tc>
        <w:tc>
          <w:tcPr>
            <w:tcW w:w="2127" w:type="dxa"/>
            <w:tcBorders>
              <w:top w:val="single" w:sz="4" w:space="0" w:color="auto"/>
              <w:left w:val="single" w:sz="4" w:space="0" w:color="auto"/>
              <w:bottom w:val="single" w:sz="4" w:space="0" w:color="auto"/>
              <w:right w:val="single" w:sz="4" w:space="0" w:color="auto"/>
            </w:tcBorders>
          </w:tcPr>
          <w:p w14:paraId="0AC4EE2F"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FF22F15"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9050056"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FEAB690" w14:textId="77777777" w:rsidR="00B47CC0" w:rsidRDefault="00B47CC0" w:rsidP="00B47CC0">
            <w:pPr>
              <w:rPr>
                <w:rFonts w:eastAsiaTheme="majorEastAsia"/>
              </w:rPr>
            </w:pPr>
          </w:p>
        </w:tc>
      </w:tr>
      <w:tr w:rsidR="00B47CC0" w14:paraId="1103B706"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747886DF" w14:textId="77777777" w:rsidR="00B47CC0" w:rsidRDefault="00B47CC0" w:rsidP="00B47CC0">
            <w:pPr>
              <w:rPr>
                <w:rFonts w:eastAsiaTheme="majorEastAsia"/>
              </w:rPr>
            </w:pPr>
            <w:r>
              <w:rPr>
                <w:rFonts w:eastAsiaTheme="majorEastAsia"/>
              </w:rPr>
              <w:t>Nom du candélabre 3</w:t>
            </w:r>
          </w:p>
        </w:tc>
        <w:tc>
          <w:tcPr>
            <w:tcW w:w="2127" w:type="dxa"/>
            <w:tcBorders>
              <w:top w:val="single" w:sz="4" w:space="0" w:color="auto"/>
              <w:left w:val="single" w:sz="4" w:space="0" w:color="auto"/>
              <w:bottom w:val="single" w:sz="4" w:space="0" w:color="auto"/>
              <w:right w:val="single" w:sz="4" w:space="0" w:color="auto"/>
            </w:tcBorders>
          </w:tcPr>
          <w:p w14:paraId="4EDB135E"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4582EED1"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B109075"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582ABC0" w14:textId="77777777" w:rsidR="00B47CC0" w:rsidRDefault="00B47CC0" w:rsidP="00B47CC0">
            <w:pPr>
              <w:rPr>
                <w:rFonts w:eastAsiaTheme="majorEastAsia"/>
              </w:rPr>
            </w:pPr>
          </w:p>
        </w:tc>
      </w:tr>
    </w:tbl>
    <w:p w14:paraId="56912597" w14:textId="77777777" w:rsidR="00B47CC0" w:rsidRDefault="00B47CC0" w:rsidP="00B47CC0">
      <w:pPr>
        <w:spacing w:after="0"/>
        <w:rPr>
          <w:rFonts w:eastAsiaTheme="majorEastAsia" w:cstheme="majorBidi"/>
          <w:b/>
          <w:bCs/>
          <w:sz w:val="28"/>
          <w:szCs w:val="26"/>
          <w:u w:val="single"/>
        </w:rPr>
      </w:pPr>
      <w:r>
        <w:br w:type="page"/>
      </w:r>
    </w:p>
    <w:p w14:paraId="195BE57A" w14:textId="77777777" w:rsidR="00B47CC0" w:rsidRDefault="00B47CC0" w:rsidP="00B47CC0">
      <w:pPr>
        <w:pStyle w:val="Titre2"/>
        <w:spacing w:after="0" w:line="240" w:lineRule="auto"/>
        <w:rPr>
          <w:szCs w:val="28"/>
        </w:rPr>
      </w:pPr>
      <w:bookmarkStart w:id="55" w:name="_Toc528412734"/>
      <w:bookmarkStart w:id="56" w:name="_Toc530377261"/>
      <w:r>
        <w:lastRenderedPageBreak/>
        <w:t>Test des Commandes directes.</w:t>
      </w:r>
      <w:bookmarkEnd w:id="55"/>
      <w:bookmarkEnd w:id="56"/>
    </w:p>
    <w:p w14:paraId="757F4811" w14:textId="77777777" w:rsidR="00B47CC0" w:rsidRDefault="00B47CC0" w:rsidP="00B47CC0">
      <w:pPr>
        <w:spacing w:after="0"/>
      </w:pPr>
      <w:bookmarkStart w:id="57" w:name="_Toc526146852"/>
      <w:r>
        <w:t>Utiliser le widget « contrôle Temps-réel » pour effectuer les relevés de mesure et les contrôles électriques nécessaires au bilan énergétique du système d’éclairage public.</w:t>
      </w:r>
      <w:bookmarkEnd w:id="57"/>
    </w:p>
    <w:p w14:paraId="2EFCB0B5" w14:textId="328D3E3B" w:rsidR="00B47CC0" w:rsidRDefault="00B47CC0" w:rsidP="00B47CC0">
      <w:pPr>
        <w:spacing w:after="0"/>
      </w:pPr>
      <w:r>
        <w:rPr>
          <w:noProof/>
        </w:rPr>
        <w:drawing>
          <wp:anchor distT="0" distB="0" distL="114300" distR="114300" simplePos="0" relativeHeight="251717632" behindDoc="0" locked="0" layoutInCell="1" allowOverlap="1" wp14:anchorId="42C665AF" wp14:editId="4B12FD53">
            <wp:simplePos x="0" y="0"/>
            <wp:positionH relativeFrom="column">
              <wp:posOffset>3388995</wp:posOffset>
            </wp:positionH>
            <wp:positionV relativeFrom="paragraph">
              <wp:posOffset>65405</wp:posOffset>
            </wp:positionV>
            <wp:extent cx="525780" cy="525780"/>
            <wp:effectExtent l="0" t="0" r="7620" b="762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pic:spPr>
                </pic:pic>
              </a:graphicData>
            </a:graphic>
            <wp14:sizeRelH relativeFrom="page">
              <wp14:pctWidth>0</wp14:pctWidth>
            </wp14:sizeRelH>
            <wp14:sizeRelV relativeFrom="page">
              <wp14:pctHeight>0</wp14:pctHeight>
            </wp14:sizeRelV>
          </wp:anchor>
        </w:drawing>
      </w:r>
    </w:p>
    <w:tbl>
      <w:tblPr>
        <w:tblStyle w:val="Grilledutableau"/>
        <w:tblpPr w:leftFromText="141" w:rightFromText="141" w:vertAnchor="text" w:horzAnchor="margin" w:tblpY="131"/>
        <w:tblW w:w="0" w:type="auto"/>
        <w:tblLook w:val="04A0" w:firstRow="1" w:lastRow="0" w:firstColumn="1" w:lastColumn="0" w:noHBand="0" w:noVBand="1"/>
      </w:tblPr>
      <w:tblGrid>
        <w:gridCol w:w="1584"/>
        <w:gridCol w:w="1672"/>
        <w:gridCol w:w="1701"/>
      </w:tblGrid>
      <w:tr w:rsidR="00B47CC0" w14:paraId="3FA60037" w14:textId="77777777" w:rsidTr="00B47CC0">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13E566" w14:textId="77777777" w:rsidR="00B47CC0" w:rsidRDefault="00B47CC0" w:rsidP="00B47CC0">
            <w:r>
              <w:t xml:space="preserve">Tester le fonctionnement des commandes directes des mâts. </w:t>
            </w:r>
          </w:p>
        </w:tc>
        <w:tc>
          <w:tcPr>
            <w:tcW w:w="1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544522" w14:textId="77777777" w:rsidR="00B47CC0" w:rsidRDefault="00B47CC0" w:rsidP="00B47CC0">
            <w:r>
              <w:t>Allumage « on off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ED0358" w14:textId="77777777" w:rsidR="00B47CC0" w:rsidRDefault="00B47CC0" w:rsidP="00B47CC0">
            <w:r>
              <w:t>Variation (test à 40%)</w:t>
            </w:r>
          </w:p>
        </w:tc>
      </w:tr>
      <w:tr w:rsidR="00B47CC0" w14:paraId="5D006222" w14:textId="77777777" w:rsidTr="00B47CC0">
        <w:tc>
          <w:tcPr>
            <w:tcW w:w="1584" w:type="dxa"/>
            <w:tcBorders>
              <w:top w:val="single" w:sz="4" w:space="0" w:color="auto"/>
              <w:left w:val="single" w:sz="4" w:space="0" w:color="auto"/>
              <w:bottom w:val="single" w:sz="4" w:space="0" w:color="auto"/>
              <w:right w:val="single" w:sz="4" w:space="0" w:color="auto"/>
            </w:tcBorders>
          </w:tcPr>
          <w:p w14:paraId="5E630F20" w14:textId="77777777" w:rsidR="00B47CC0" w:rsidRDefault="00B47CC0" w:rsidP="00B47CC0">
            <w:r>
              <w:t>Mât1</w:t>
            </w:r>
          </w:p>
          <w:p w14:paraId="194833F7"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01FE4F72" w14:textId="77777777" w:rsidR="00B47CC0" w:rsidRDefault="00B47CC0" w:rsidP="00B47CC0">
            <w:r>
              <w:rPr>
                <w:b/>
                <w:color w:val="0070C0"/>
                <w:sz w:val="24"/>
              </w:rPr>
              <w:sym w:font="Symbol" w:char="F096"/>
            </w:r>
            <w:r>
              <w:rPr>
                <w:b/>
                <w:sz w:val="24"/>
              </w:rPr>
              <w:t xml:space="preserve"> </w:t>
            </w:r>
            <w:r>
              <w:t>Test réussi</w:t>
            </w:r>
          </w:p>
          <w:p w14:paraId="143A6B2F"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202EA858" w14:textId="77777777" w:rsidR="00B47CC0" w:rsidRDefault="00B47CC0" w:rsidP="00B47CC0">
            <w:r>
              <w:rPr>
                <w:b/>
                <w:color w:val="0070C0"/>
                <w:sz w:val="24"/>
              </w:rPr>
              <w:sym w:font="Symbol" w:char="F096"/>
            </w:r>
            <w:r>
              <w:rPr>
                <w:b/>
                <w:sz w:val="24"/>
              </w:rPr>
              <w:t xml:space="preserve"> </w:t>
            </w:r>
            <w:r>
              <w:t>Test réussi</w:t>
            </w:r>
          </w:p>
          <w:p w14:paraId="38FD0046" w14:textId="77777777" w:rsidR="00B47CC0" w:rsidRDefault="00B47CC0" w:rsidP="00B47CC0">
            <w:r>
              <w:rPr>
                <w:b/>
                <w:color w:val="0070C0"/>
                <w:sz w:val="24"/>
              </w:rPr>
              <w:sym w:font="Symbol" w:char="F096"/>
            </w:r>
            <w:r>
              <w:t xml:space="preserve"> Échec du test</w:t>
            </w:r>
          </w:p>
        </w:tc>
      </w:tr>
      <w:tr w:rsidR="00B47CC0" w14:paraId="3317F562" w14:textId="77777777" w:rsidTr="00B47CC0">
        <w:tc>
          <w:tcPr>
            <w:tcW w:w="1584" w:type="dxa"/>
            <w:tcBorders>
              <w:top w:val="single" w:sz="4" w:space="0" w:color="auto"/>
              <w:left w:val="single" w:sz="4" w:space="0" w:color="auto"/>
              <w:bottom w:val="single" w:sz="4" w:space="0" w:color="auto"/>
              <w:right w:val="single" w:sz="4" w:space="0" w:color="auto"/>
            </w:tcBorders>
          </w:tcPr>
          <w:p w14:paraId="72C190FC" w14:textId="77777777" w:rsidR="00B47CC0" w:rsidRDefault="00B47CC0" w:rsidP="00B47CC0">
            <w:r>
              <w:t>Mât2</w:t>
            </w:r>
          </w:p>
          <w:p w14:paraId="06E3FD33"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7375457F" w14:textId="77777777" w:rsidR="00B47CC0" w:rsidRDefault="00B47CC0" w:rsidP="00B47CC0">
            <w:r>
              <w:rPr>
                <w:b/>
                <w:color w:val="0070C0"/>
                <w:sz w:val="24"/>
              </w:rPr>
              <w:sym w:font="Symbol" w:char="F096"/>
            </w:r>
            <w:r>
              <w:rPr>
                <w:b/>
                <w:sz w:val="24"/>
              </w:rPr>
              <w:t xml:space="preserve"> </w:t>
            </w:r>
            <w:r>
              <w:t>Test réussi</w:t>
            </w:r>
          </w:p>
          <w:p w14:paraId="74F80D46"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6B22253F" w14:textId="77777777" w:rsidR="00B47CC0" w:rsidRDefault="00B47CC0" w:rsidP="00B47CC0">
            <w:r>
              <w:rPr>
                <w:b/>
                <w:color w:val="0070C0"/>
                <w:sz w:val="24"/>
              </w:rPr>
              <w:sym w:font="Symbol" w:char="F096"/>
            </w:r>
            <w:r>
              <w:rPr>
                <w:b/>
                <w:sz w:val="24"/>
              </w:rPr>
              <w:t xml:space="preserve"> </w:t>
            </w:r>
            <w:r>
              <w:t>Test réussi</w:t>
            </w:r>
          </w:p>
          <w:p w14:paraId="17FBD49B" w14:textId="77777777" w:rsidR="00B47CC0" w:rsidRDefault="00B47CC0" w:rsidP="00B47CC0">
            <w:r>
              <w:rPr>
                <w:b/>
                <w:color w:val="0070C0"/>
                <w:sz w:val="24"/>
              </w:rPr>
              <w:sym w:font="Symbol" w:char="F096"/>
            </w:r>
            <w:r>
              <w:t xml:space="preserve"> Échec du test</w:t>
            </w:r>
          </w:p>
        </w:tc>
      </w:tr>
      <w:tr w:rsidR="00B47CC0" w14:paraId="16F47635" w14:textId="77777777" w:rsidTr="00B47CC0">
        <w:tc>
          <w:tcPr>
            <w:tcW w:w="1584" w:type="dxa"/>
            <w:tcBorders>
              <w:top w:val="single" w:sz="4" w:space="0" w:color="auto"/>
              <w:left w:val="single" w:sz="4" w:space="0" w:color="auto"/>
              <w:bottom w:val="single" w:sz="4" w:space="0" w:color="auto"/>
              <w:right w:val="single" w:sz="4" w:space="0" w:color="auto"/>
            </w:tcBorders>
          </w:tcPr>
          <w:p w14:paraId="392D777C" w14:textId="77777777" w:rsidR="00B47CC0" w:rsidRDefault="00B47CC0" w:rsidP="00B47CC0">
            <w:r>
              <w:t>Mât3</w:t>
            </w:r>
          </w:p>
          <w:p w14:paraId="204DA372"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5D840642" w14:textId="77777777" w:rsidR="00B47CC0" w:rsidRDefault="00B47CC0" w:rsidP="00B47CC0">
            <w:r>
              <w:rPr>
                <w:b/>
                <w:color w:val="0070C0"/>
                <w:sz w:val="24"/>
              </w:rPr>
              <w:sym w:font="Symbol" w:char="F096"/>
            </w:r>
            <w:r>
              <w:rPr>
                <w:b/>
                <w:sz w:val="24"/>
              </w:rPr>
              <w:t xml:space="preserve"> </w:t>
            </w:r>
            <w:r>
              <w:t>Test réussi</w:t>
            </w:r>
          </w:p>
          <w:p w14:paraId="2CF0F482"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32E0F399" w14:textId="77777777" w:rsidR="00B47CC0" w:rsidRDefault="00B47CC0" w:rsidP="00B47CC0">
            <w:r>
              <w:rPr>
                <w:b/>
                <w:color w:val="0070C0"/>
                <w:sz w:val="24"/>
              </w:rPr>
              <w:sym w:font="Symbol" w:char="F096"/>
            </w:r>
            <w:r>
              <w:rPr>
                <w:b/>
                <w:sz w:val="24"/>
              </w:rPr>
              <w:t xml:space="preserve"> </w:t>
            </w:r>
            <w:r>
              <w:t>Test réussi</w:t>
            </w:r>
          </w:p>
          <w:p w14:paraId="7AEDFC49" w14:textId="77777777" w:rsidR="00B47CC0" w:rsidRDefault="00B47CC0" w:rsidP="00B47CC0">
            <w:r>
              <w:rPr>
                <w:b/>
                <w:color w:val="0070C0"/>
                <w:sz w:val="24"/>
              </w:rPr>
              <w:sym w:font="Symbol" w:char="F096"/>
            </w:r>
            <w:r>
              <w:t xml:space="preserve"> Échec du test</w:t>
            </w:r>
          </w:p>
        </w:tc>
      </w:tr>
    </w:tbl>
    <w:p w14:paraId="3B678221" w14:textId="212DB968" w:rsidR="00B47CC0" w:rsidRDefault="00B47CC0" w:rsidP="00B47CC0">
      <w:pPr>
        <w:spacing w:after="0"/>
        <w:rPr>
          <w:rFonts w:eastAsia="Times New Roman"/>
        </w:rPr>
      </w:pPr>
      <w:r>
        <w:rPr>
          <w:rFonts w:eastAsia="Times New Roman"/>
          <w:noProof/>
        </w:rPr>
        <w:drawing>
          <wp:anchor distT="0" distB="0" distL="114300" distR="114300" simplePos="0" relativeHeight="251718656" behindDoc="0" locked="0" layoutInCell="1" allowOverlap="1" wp14:anchorId="5037C191" wp14:editId="27F29AEA">
            <wp:simplePos x="0" y="0"/>
            <wp:positionH relativeFrom="column">
              <wp:posOffset>4754880</wp:posOffset>
            </wp:positionH>
            <wp:positionV relativeFrom="paragraph">
              <wp:posOffset>233680</wp:posOffset>
            </wp:positionV>
            <wp:extent cx="2035175" cy="1336675"/>
            <wp:effectExtent l="0" t="0" r="3175" b="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5175" cy="13366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720704" behindDoc="0" locked="0" layoutInCell="1" allowOverlap="1" wp14:anchorId="0609AD19" wp14:editId="291B46F0">
            <wp:simplePos x="0" y="0"/>
            <wp:positionH relativeFrom="column">
              <wp:posOffset>3388995</wp:posOffset>
            </wp:positionH>
            <wp:positionV relativeFrom="paragraph">
              <wp:posOffset>497840</wp:posOffset>
            </wp:positionV>
            <wp:extent cx="1097915" cy="1857375"/>
            <wp:effectExtent l="0" t="0" r="6985" b="9525"/>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7915" cy="18573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mc:AlternateContent>
          <mc:Choice Requires="wps">
            <w:drawing>
              <wp:anchor distT="0" distB="0" distL="114300" distR="114300" simplePos="0" relativeHeight="251721728" behindDoc="0" locked="0" layoutInCell="1" allowOverlap="1" wp14:anchorId="3C424E41" wp14:editId="78EABD08">
                <wp:simplePos x="0" y="0"/>
                <wp:positionH relativeFrom="column">
                  <wp:posOffset>4486275</wp:posOffset>
                </wp:positionH>
                <wp:positionV relativeFrom="paragraph">
                  <wp:posOffset>841375</wp:posOffset>
                </wp:positionV>
                <wp:extent cx="222885" cy="142240"/>
                <wp:effectExtent l="0" t="19050" r="43815" b="29210"/>
                <wp:wrapNone/>
                <wp:docPr id="200" name="Flèche : droite 200"/>
                <wp:cNvGraphicFramePr/>
                <a:graphic xmlns:a="http://schemas.openxmlformats.org/drawingml/2006/main">
                  <a:graphicData uri="http://schemas.microsoft.com/office/word/2010/wordprocessingShape">
                    <wps:wsp>
                      <wps:cNvSpPr/>
                      <wps:spPr>
                        <a:xfrm>
                          <a:off x="0" y="0"/>
                          <a:ext cx="222885" cy="142240"/>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672090" id="Flèche : droite 200" o:spid="_x0000_s1026" type="#_x0000_t13" style="position:absolute;margin-left:353.25pt;margin-top:66.25pt;width:17.55pt;height:1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HQsogIAAJ0FAAAOAAAAZHJzL2Uyb0RvYy54bWysVM1u2zAMvg/YOwi6r/5BurVGnSJokWFA&#10;0RZrh54VWUqEyZJGKXGyp9lxz7G92CjZcfq3y7AcFNEkP5KfSJ6db1tNNgK8sqamxVFOiTDcNsos&#10;a/rlfv7uhBIfmGmYtkbUdCc8PZ++fXPWuUqUdmV1I4AgiPFV52q6CsFVWeb5SrTMH1knDCqlhZYF&#10;FGGZNcA6RG91Vub5+6yz0DiwXHiPXy97JZ0mfCkFDzdSehGIrinmFtIJ6VzEM5uesWoJzK0UH9Jg&#10;/5BFy5TBoCPUJQuMrEG9gGoVB+utDEfctpmVUnGRasBqivxZNXcr5kSqBcnxbqTJ/z9Yfr25BaKa&#10;miKblBjW4iPN9e+f+AC/flSkAauCIFGJVHXOV+hx525hkDxeY91bCW38x4rINtG7G+kV20A4fizL&#10;8uTkmBKOqmJSlpOEmR2cHfjwUdiWxEtNQS1XYQZgu0Qt21z5gGHRYW8YI3qrVTNXWich9o240EA2&#10;DF+ccS5MKGPq6PXEUhvSYRqn+XGe0J8oPSwXI8h8nuPvJQYiaoPAkZSehnQLOy1iKtp8FhKZjYX3&#10;EZ7m1nwtBsxkGV0kVjE6Fa856bB3Gmyjm0h9PjoO9fwt2midIloTRsdWGQuvRT2kKnv7fdV9rbHs&#10;hW122Ehg+wnzjs8VPuIV8+GWAY4UNheuiXCDh9QWqbfDjZKVhe+vfY/22OmopaTDEa2p/7ZmICjR&#10;nwzOwGkxwRYiIQmT4w8lCvBYs3isMev2wmJPFLiQHE/XaB/0/irBtg+4TWYxKqqY4Ri7pjzAXrgI&#10;/erAfcTFbJbMcI4dC1fmzvEIHlmN7Xm/fWDghk4OOALXdj/OrHrWyr1t9DR2tg5WqtTnB14HvnEH&#10;pEYe9lVcMo/lZHXYqtM/AAAA//8DAFBLAwQUAAYACAAAACEA2Nr9vt8AAAALAQAADwAAAGRycy9k&#10;b3ducmV2LnhtbEyPQU+EQAyF7yb+h0lNvLkDyIIiw8YYvWhMlNX7LFQgMB1kZhf499aT3tq+l9fv&#10;5bvFDOKEk+ssKQg3AQikytYdNQo+9k9XNyCc11TrwRIqWNHBrjg/y3VW25ne8VT6RnAIuUwraL0f&#10;Myld1aLRbmNHJNa+7GS053VqZD3pmcPNIKMgSKTRHfGHVo/40GLVl0ejwM9x/xh99mW0+te35xXT&#10;/Xf4otTlxXJ/B8Lj4v/M8IvP6FAw08EeqXZiUJAGyZatLFxHPLAjjcMExIEv2/gWZJHL/x2KHwAA&#10;AP//AwBQSwECLQAUAAYACAAAACEAtoM4kv4AAADhAQAAEwAAAAAAAAAAAAAAAAAAAAAAW0NvbnRl&#10;bnRfVHlwZXNdLnhtbFBLAQItABQABgAIAAAAIQA4/SH/1gAAAJQBAAALAAAAAAAAAAAAAAAAAC8B&#10;AABfcmVscy8ucmVsc1BLAQItABQABgAIAAAAIQC91HQsogIAAJ0FAAAOAAAAAAAAAAAAAAAAAC4C&#10;AABkcnMvZTJvRG9jLnhtbFBLAQItABQABgAIAAAAIQDY2v2+3wAAAAsBAAAPAAAAAAAAAAAAAAAA&#10;APwEAABkcnMvZG93bnJldi54bWxQSwUGAAAAAAQABADzAAAACAYAAAAA&#10;" adj="14708" fillcolor="#c0504d [3205]" strokecolor="red" strokeweight="1.5pt"/>
            </w:pict>
          </mc:Fallback>
        </mc:AlternateContent>
      </w:r>
      <w:r>
        <w:rPr>
          <w:rFonts w:eastAsia="Times New Roman"/>
          <w:noProof/>
        </w:rPr>
        <mc:AlternateContent>
          <mc:Choice Requires="wps">
            <w:drawing>
              <wp:anchor distT="0" distB="0" distL="114300" distR="114300" simplePos="0" relativeHeight="251719680" behindDoc="0" locked="0" layoutInCell="1" allowOverlap="1" wp14:anchorId="56C0F9F7" wp14:editId="3E0B6996">
                <wp:simplePos x="0" y="0"/>
                <wp:positionH relativeFrom="column">
                  <wp:posOffset>3914775</wp:posOffset>
                </wp:positionH>
                <wp:positionV relativeFrom="paragraph">
                  <wp:posOffset>67945</wp:posOffset>
                </wp:positionV>
                <wp:extent cx="302895" cy="382905"/>
                <wp:effectExtent l="0" t="38100" r="135255" b="55245"/>
                <wp:wrapNone/>
                <wp:docPr id="190" name="Connecteur : en arc 190"/>
                <wp:cNvGraphicFramePr/>
                <a:graphic xmlns:a="http://schemas.openxmlformats.org/drawingml/2006/main">
                  <a:graphicData uri="http://schemas.microsoft.com/office/word/2010/wordprocessingShape">
                    <wps:wsp>
                      <wps:cNvCnPr/>
                      <wps:spPr>
                        <a:xfrm>
                          <a:off x="0" y="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16518B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190" o:spid="_x0000_s1026" type="#_x0000_t38" style="position:absolute;margin-left:308.25pt;margin-top:5.35pt;width:23.85pt;height:3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tM/gEAADkEAAAOAAAAZHJzL2Uyb0RvYy54bWysU9uO0zAUfEfiHyy/0yStdttGTfehC7wg&#10;qFj4AK8vrZFvOnab9m/4Fr6MYyebRYCQQLw4duwZz8w53txdrCFnCVF719FmVlMiHfdCu0NHP396&#10;82pFSUzMCWa8kx29ykjvti9fbPrQyrk/eiMkECRxse1DR48phbaqIj9Ky+LMB+lwU3mwLOESDpUA&#10;1iO7NdW8rm+r3oMI4LmMEf/eD5t0W/iVkjx9UCrKRExHUVsqI5TxMY/VdsPaA7Bw1HyUwf5BhWXa&#10;4aUT1T1LjJxA/0JlNQcfvUoz7m3lldJcFg/opql/cvNwZEEWLxhODFNM8f/R8vfnPRAtsHZrzMcx&#10;i0XaeecwOXmCb19brCdhwEnex7T6EFsE7dwexlUMe8jWLwps/qIpcikJX6eE5SURjj8X9Xy1vqGE&#10;49ZiNV/XN5mzegYHiOmt9JbkSUf5Cc5SjHo8LErG7PwuphK2GAUz8aWhRFmDtTszQ9bLZlnUIvN4&#10;GmdP3BlqHOk7urzFHiqciWnz2gmSrgEDSKCZOxg5ijMONWbjg9UyS1cjB6KPUmGAaK4pTKV15c4A&#10;QSUdZZxLl+YTE57OMKWNmYCDhD8Cx/MZKktb/w14QpSbvUsT2Grn4Xey06UZJavh/FMCg+8cwaMX&#10;19IEJRrsz1LI8S3lB/DjusCfX/z2OwAAAP//AwBQSwMEFAAGAAgAAAAhACScHODfAAAACQEAAA8A&#10;AABkcnMvZG93bnJldi54bWxMj8tOwzAQRfdI/IM1SOyonaq4EOJUERIsEC2ircp2Epskwo8odtvw&#10;9wwrWI7u0b1nitXkLDuZMfbBK8hmApjxTdC9bxXsd083d8BiQq/RBm8UfJsIq/LyosBch7N/N6dt&#10;ahmV+Jijgi6lIec8Np1xGGdhMJ6yzzA6THSOLdcjnqncWT4XQnKHvaeFDgfz2Jnma3t0Cg78ULfi&#10;Y7Oo39av8Xl9/2KrCpW6vpqqB2DJTOkPhl99UoeSnOpw9Doyq0Bm8pZQCsQSGAFSLubAagXLTAAv&#10;C/7/g/IHAAD//wMAUEsBAi0AFAAGAAgAAAAhALaDOJL+AAAA4QEAABMAAAAAAAAAAAAAAAAAAAAA&#10;AFtDb250ZW50X1R5cGVzXS54bWxQSwECLQAUAAYACAAAACEAOP0h/9YAAACUAQAACwAAAAAAAAAA&#10;AAAAAAAvAQAAX3JlbHMvLnJlbHNQSwECLQAUAAYACAAAACEA6IdLTP4BAAA5BAAADgAAAAAAAAAA&#10;AAAAAAAuAgAAZHJzL2Uyb0RvYy54bWxQSwECLQAUAAYACAAAACEAJJwc4N8AAAAJAQAADwAAAAAA&#10;AAAAAAAAAABYBAAAZHJzL2Rvd25yZXYueG1sUEsFBgAAAAAEAAQA8wAAAGQFAAAAAA==&#10;" adj="20989" strokecolor="#bc4542 [3045]" strokeweight="6pt">
                <v:stroke endarrow="block"/>
              </v:shape>
            </w:pict>
          </mc:Fallback>
        </mc:AlternateContent>
      </w:r>
    </w:p>
    <w:p w14:paraId="0CF812A5" w14:textId="77777777" w:rsidR="00B47CC0" w:rsidRDefault="00B47CC0" w:rsidP="00B47CC0">
      <w:pPr>
        <w:spacing w:after="0"/>
      </w:pPr>
    </w:p>
    <w:p w14:paraId="23EFF193" w14:textId="77777777" w:rsidR="00B47CC0" w:rsidRDefault="00B47CC0" w:rsidP="00B47CC0">
      <w:pPr>
        <w:spacing w:after="0"/>
      </w:pPr>
    </w:p>
    <w:p w14:paraId="47135FA1" w14:textId="77777777" w:rsidR="00B47CC0" w:rsidRDefault="00B47CC0" w:rsidP="00B47CC0">
      <w:pPr>
        <w:spacing w:after="0"/>
      </w:pPr>
    </w:p>
    <w:p w14:paraId="4D488B6A" w14:textId="77777777" w:rsidR="00B47CC0" w:rsidRDefault="00B47CC0" w:rsidP="00B47CC0">
      <w:pPr>
        <w:spacing w:after="0"/>
      </w:pPr>
    </w:p>
    <w:p w14:paraId="731938DF" w14:textId="77777777" w:rsidR="00B47CC0" w:rsidRDefault="00B47CC0" w:rsidP="00B47CC0">
      <w:pPr>
        <w:spacing w:after="0"/>
      </w:pPr>
    </w:p>
    <w:p w14:paraId="75907584" w14:textId="52CA7F94" w:rsidR="00B47CC0" w:rsidRDefault="00B47CC0" w:rsidP="00B47CC0">
      <w:pPr>
        <w:spacing w:after="0"/>
        <w:rPr>
          <w:rFonts w:eastAsiaTheme="majorEastAsia" w:cstheme="majorBidi"/>
          <w:b/>
          <w:bCs/>
          <w:sz w:val="28"/>
          <w:szCs w:val="26"/>
          <w:u w:val="single"/>
        </w:rPr>
      </w:pPr>
      <w:bookmarkStart w:id="58" w:name="_Toc526146851"/>
    </w:p>
    <w:p w14:paraId="3D8D3B8A" w14:textId="4BE42C90" w:rsidR="00B47CC0" w:rsidRDefault="00B47CC0" w:rsidP="00B47CC0">
      <w:pPr>
        <w:spacing w:after="0"/>
        <w:rPr>
          <w:rFonts w:eastAsiaTheme="majorEastAsia" w:cstheme="majorBidi"/>
          <w:b/>
          <w:bCs/>
          <w:sz w:val="28"/>
          <w:szCs w:val="26"/>
          <w:u w:val="single"/>
        </w:rPr>
      </w:pPr>
    </w:p>
    <w:p w14:paraId="0B8E5C25" w14:textId="718AFF2F" w:rsidR="00B47CC0" w:rsidRDefault="00B47CC0" w:rsidP="00B47CC0">
      <w:pPr>
        <w:spacing w:after="0"/>
        <w:rPr>
          <w:rFonts w:eastAsiaTheme="majorEastAsia" w:cstheme="majorBidi"/>
          <w:b/>
          <w:bCs/>
          <w:sz w:val="28"/>
          <w:szCs w:val="26"/>
          <w:u w:val="single"/>
        </w:rPr>
      </w:pPr>
    </w:p>
    <w:p w14:paraId="7C6C9493" w14:textId="5F1C09D7" w:rsidR="00B47CC0" w:rsidRDefault="00B47CC0" w:rsidP="00B47CC0">
      <w:pPr>
        <w:spacing w:after="0"/>
        <w:rPr>
          <w:rFonts w:eastAsiaTheme="majorEastAsia" w:cstheme="majorBidi"/>
          <w:b/>
          <w:bCs/>
          <w:sz w:val="28"/>
          <w:szCs w:val="26"/>
          <w:u w:val="single"/>
        </w:rPr>
      </w:pPr>
    </w:p>
    <w:p w14:paraId="51B276A4" w14:textId="77777777" w:rsidR="00B47CC0" w:rsidRDefault="00B47CC0" w:rsidP="00B47CC0">
      <w:pPr>
        <w:spacing w:after="0"/>
        <w:rPr>
          <w:rFonts w:eastAsiaTheme="majorEastAsia" w:cstheme="majorBidi"/>
          <w:b/>
          <w:bCs/>
          <w:sz w:val="28"/>
          <w:szCs w:val="26"/>
          <w:u w:val="single"/>
        </w:rPr>
      </w:pPr>
    </w:p>
    <w:p w14:paraId="41F93812" w14:textId="77777777" w:rsidR="00B47CC0" w:rsidRDefault="00B47CC0" w:rsidP="00B47CC0">
      <w:pPr>
        <w:spacing w:after="0"/>
        <w:rPr>
          <w:rFonts w:eastAsiaTheme="majorEastAsia" w:cstheme="majorBidi"/>
          <w:b/>
          <w:bCs/>
          <w:sz w:val="28"/>
          <w:szCs w:val="26"/>
          <w:u w:val="single"/>
        </w:rPr>
      </w:pPr>
    </w:p>
    <w:p w14:paraId="10E8F2C4" w14:textId="77777777" w:rsidR="00B47CC0" w:rsidRDefault="00B47CC0" w:rsidP="00B47CC0">
      <w:pPr>
        <w:pStyle w:val="Titre2"/>
        <w:spacing w:after="0" w:line="240" w:lineRule="auto"/>
        <w:rPr>
          <w:szCs w:val="28"/>
        </w:rPr>
      </w:pPr>
      <w:bookmarkStart w:id="59" w:name="_Toc528412735"/>
      <w:bookmarkStart w:id="60" w:name="_Toc530377262"/>
      <w:r>
        <w:t>Relevé de mesures.</w:t>
      </w:r>
      <w:bookmarkEnd w:id="58"/>
      <w:bookmarkEnd w:id="59"/>
      <w:bookmarkEnd w:id="60"/>
    </w:p>
    <w:p w14:paraId="53B61614" w14:textId="77777777" w:rsidR="00B47CC0" w:rsidRDefault="00B47CC0" w:rsidP="00B47CC0">
      <w:pPr>
        <w:spacing w:after="0"/>
      </w:pPr>
      <w:r>
        <w:t>Le Widget historique des données vous permet de relever des mesures.</w:t>
      </w:r>
    </w:p>
    <w:p w14:paraId="0B79E50B" w14:textId="77777777" w:rsidR="00B47CC0" w:rsidRDefault="00B47CC0" w:rsidP="00B47CC0">
      <w:pPr>
        <w:spacing w:after="0"/>
      </w:pPr>
      <w:r>
        <w:t>Effectuer un relevé des mesures sur un mat dont vous commanderez l’éclairement a 100% en commande manuelle.</w:t>
      </w:r>
    </w:p>
    <w:tbl>
      <w:tblPr>
        <w:tblStyle w:val="Grilledutableau"/>
        <w:tblpPr w:leftFromText="141" w:rightFromText="141" w:vertAnchor="text" w:horzAnchor="margin" w:tblpY="825"/>
        <w:tblW w:w="0" w:type="auto"/>
        <w:tblLook w:val="04A0" w:firstRow="1" w:lastRow="0" w:firstColumn="1" w:lastColumn="0" w:noHBand="0" w:noVBand="1"/>
      </w:tblPr>
      <w:tblGrid>
        <w:gridCol w:w="3964"/>
        <w:gridCol w:w="1560"/>
      </w:tblGrid>
      <w:tr w:rsidR="00B47CC0" w14:paraId="344ECCD8" w14:textId="77777777" w:rsidTr="00B47CC0">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54A06D" w14:textId="77777777" w:rsidR="00B47CC0" w:rsidRDefault="00B47CC0" w:rsidP="00B47CC0">
            <w:pPr>
              <w:spacing w:line="276" w:lineRule="auto"/>
              <w:jc w:val="center"/>
            </w:pPr>
            <w:r>
              <w:t>Mesures :</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9B4FBC" w14:textId="77777777" w:rsidR="00B47CC0" w:rsidRDefault="00B47CC0" w:rsidP="00B47CC0">
            <w:pPr>
              <w:spacing w:line="276" w:lineRule="auto"/>
              <w:jc w:val="center"/>
            </w:pPr>
            <w:r>
              <w:t>MAT N°1</w:t>
            </w:r>
          </w:p>
        </w:tc>
      </w:tr>
      <w:tr w:rsidR="00B47CC0" w14:paraId="58266A64"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4E154386" w14:textId="77777777" w:rsidR="00B47CC0" w:rsidRDefault="00B47CC0" w:rsidP="00B47CC0">
            <w:pPr>
              <w:spacing w:line="276" w:lineRule="auto"/>
            </w:pPr>
            <w:r>
              <w:t>Niveau de variation en commande</w:t>
            </w:r>
          </w:p>
        </w:tc>
        <w:tc>
          <w:tcPr>
            <w:tcW w:w="1560" w:type="dxa"/>
            <w:tcBorders>
              <w:top w:val="single" w:sz="4" w:space="0" w:color="auto"/>
              <w:left w:val="single" w:sz="4" w:space="0" w:color="auto"/>
              <w:bottom w:val="single" w:sz="4" w:space="0" w:color="auto"/>
              <w:right w:val="single" w:sz="4" w:space="0" w:color="auto"/>
            </w:tcBorders>
          </w:tcPr>
          <w:p w14:paraId="20CC4958" w14:textId="77777777" w:rsidR="00B47CC0" w:rsidRDefault="00B47CC0" w:rsidP="00B47CC0">
            <w:pPr>
              <w:spacing w:line="276" w:lineRule="auto"/>
            </w:pPr>
          </w:p>
        </w:tc>
      </w:tr>
      <w:tr w:rsidR="00B47CC0" w14:paraId="543C7B19"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54CC6BB9" w14:textId="77777777" w:rsidR="00B47CC0" w:rsidRDefault="00B47CC0" w:rsidP="00B47CC0">
            <w:pPr>
              <w:spacing w:line="276" w:lineRule="auto"/>
            </w:pPr>
            <w:r>
              <w:t>Niveau de variation en retour</w:t>
            </w:r>
          </w:p>
        </w:tc>
        <w:tc>
          <w:tcPr>
            <w:tcW w:w="1560" w:type="dxa"/>
            <w:tcBorders>
              <w:top w:val="single" w:sz="4" w:space="0" w:color="auto"/>
              <w:left w:val="single" w:sz="4" w:space="0" w:color="auto"/>
              <w:bottom w:val="single" w:sz="4" w:space="0" w:color="auto"/>
              <w:right w:val="single" w:sz="4" w:space="0" w:color="auto"/>
            </w:tcBorders>
          </w:tcPr>
          <w:p w14:paraId="414D798A" w14:textId="77777777" w:rsidR="00B47CC0" w:rsidRDefault="00B47CC0" w:rsidP="00B47CC0">
            <w:pPr>
              <w:spacing w:line="276" w:lineRule="auto"/>
            </w:pPr>
          </w:p>
        </w:tc>
      </w:tr>
      <w:tr w:rsidR="00B47CC0" w14:paraId="17C55F66"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F4B515D" w14:textId="77777777" w:rsidR="00B47CC0" w:rsidRDefault="00B47CC0" w:rsidP="00B47CC0">
            <w:pPr>
              <w:spacing w:line="276" w:lineRule="auto"/>
            </w:pPr>
            <w:r>
              <w:t>Intensité du courant délivré à la lampe </w:t>
            </w:r>
          </w:p>
        </w:tc>
        <w:tc>
          <w:tcPr>
            <w:tcW w:w="1560" w:type="dxa"/>
            <w:tcBorders>
              <w:top w:val="single" w:sz="4" w:space="0" w:color="auto"/>
              <w:left w:val="single" w:sz="4" w:space="0" w:color="auto"/>
              <w:bottom w:val="single" w:sz="4" w:space="0" w:color="auto"/>
              <w:right w:val="single" w:sz="4" w:space="0" w:color="auto"/>
            </w:tcBorders>
          </w:tcPr>
          <w:p w14:paraId="777D2A1C" w14:textId="77777777" w:rsidR="00B47CC0" w:rsidRDefault="00B47CC0" w:rsidP="00B47CC0">
            <w:pPr>
              <w:spacing w:line="276" w:lineRule="auto"/>
            </w:pPr>
          </w:p>
        </w:tc>
      </w:tr>
      <w:tr w:rsidR="00B47CC0" w14:paraId="4DE23297"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9E97CD6" w14:textId="77777777" w:rsidR="00B47CC0" w:rsidRDefault="00B47CC0" w:rsidP="00B47CC0">
            <w:pPr>
              <w:spacing w:line="276" w:lineRule="auto"/>
            </w:pPr>
            <w:r>
              <w:t>Facteur de puissance </w:t>
            </w:r>
          </w:p>
        </w:tc>
        <w:tc>
          <w:tcPr>
            <w:tcW w:w="1560" w:type="dxa"/>
            <w:tcBorders>
              <w:top w:val="single" w:sz="4" w:space="0" w:color="auto"/>
              <w:left w:val="single" w:sz="4" w:space="0" w:color="auto"/>
              <w:bottom w:val="single" w:sz="4" w:space="0" w:color="auto"/>
              <w:right w:val="single" w:sz="4" w:space="0" w:color="auto"/>
            </w:tcBorders>
          </w:tcPr>
          <w:p w14:paraId="5D66DABB" w14:textId="77777777" w:rsidR="00B47CC0" w:rsidRDefault="00B47CC0" w:rsidP="00B47CC0">
            <w:pPr>
              <w:spacing w:line="276" w:lineRule="auto"/>
            </w:pPr>
          </w:p>
        </w:tc>
      </w:tr>
      <w:tr w:rsidR="00B47CC0" w14:paraId="0C3D7D5C"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79BBB1F4" w14:textId="77777777" w:rsidR="00B47CC0" w:rsidRDefault="00B47CC0" w:rsidP="00B47CC0">
            <w:pPr>
              <w:spacing w:line="276" w:lineRule="auto"/>
            </w:pPr>
            <w:r>
              <w:t>Puissance mesurée</w:t>
            </w:r>
          </w:p>
        </w:tc>
        <w:tc>
          <w:tcPr>
            <w:tcW w:w="1560" w:type="dxa"/>
            <w:tcBorders>
              <w:top w:val="single" w:sz="4" w:space="0" w:color="auto"/>
              <w:left w:val="single" w:sz="4" w:space="0" w:color="auto"/>
              <w:bottom w:val="single" w:sz="4" w:space="0" w:color="auto"/>
              <w:right w:val="single" w:sz="4" w:space="0" w:color="auto"/>
            </w:tcBorders>
          </w:tcPr>
          <w:p w14:paraId="30A6DB72" w14:textId="77777777" w:rsidR="00B47CC0" w:rsidRDefault="00B47CC0" w:rsidP="00B47CC0">
            <w:pPr>
              <w:spacing w:line="276" w:lineRule="auto"/>
            </w:pPr>
          </w:p>
        </w:tc>
      </w:tr>
      <w:tr w:rsidR="00B47CC0" w14:paraId="1202B871"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DFED6D7" w14:textId="77777777" w:rsidR="00B47CC0" w:rsidRDefault="00B47CC0" w:rsidP="00B47CC0">
            <w:pPr>
              <w:spacing w:line="276" w:lineRule="auto"/>
            </w:pPr>
            <w:r>
              <w:t>Tension à la lampe</w:t>
            </w:r>
          </w:p>
        </w:tc>
        <w:tc>
          <w:tcPr>
            <w:tcW w:w="1560" w:type="dxa"/>
            <w:tcBorders>
              <w:top w:val="single" w:sz="4" w:space="0" w:color="auto"/>
              <w:left w:val="single" w:sz="4" w:space="0" w:color="auto"/>
              <w:bottom w:val="single" w:sz="4" w:space="0" w:color="auto"/>
              <w:right w:val="single" w:sz="4" w:space="0" w:color="auto"/>
            </w:tcBorders>
          </w:tcPr>
          <w:p w14:paraId="2484B439" w14:textId="77777777" w:rsidR="00B47CC0" w:rsidRDefault="00B47CC0" w:rsidP="00B47CC0">
            <w:pPr>
              <w:spacing w:line="276" w:lineRule="auto"/>
            </w:pPr>
          </w:p>
        </w:tc>
      </w:tr>
      <w:tr w:rsidR="00B47CC0" w14:paraId="73352ABD"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D6A7057" w14:textId="77777777" w:rsidR="00B47CC0" w:rsidRDefault="00B47CC0" w:rsidP="00B47CC0">
            <w:pPr>
              <w:spacing w:line="276" w:lineRule="auto"/>
            </w:pPr>
            <w:r>
              <w:t>Énergie en KWh</w:t>
            </w:r>
          </w:p>
        </w:tc>
        <w:tc>
          <w:tcPr>
            <w:tcW w:w="1560" w:type="dxa"/>
            <w:tcBorders>
              <w:top w:val="single" w:sz="4" w:space="0" w:color="auto"/>
              <w:left w:val="single" w:sz="4" w:space="0" w:color="auto"/>
              <w:bottom w:val="single" w:sz="4" w:space="0" w:color="auto"/>
              <w:right w:val="single" w:sz="4" w:space="0" w:color="auto"/>
            </w:tcBorders>
          </w:tcPr>
          <w:p w14:paraId="4764704E" w14:textId="77777777" w:rsidR="00B47CC0" w:rsidRDefault="00B47CC0" w:rsidP="00B47CC0">
            <w:pPr>
              <w:spacing w:line="276" w:lineRule="auto"/>
            </w:pPr>
          </w:p>
        </w:tc>
      </w:tr>
    </w:tbl>
    <w:p w14:paraId="59B57CA9" w14:textId="77777777" w:rsidR="00B47CC0" w:rsidRDefault="00B47CC0" w:rsidP="00B47CC0">
      <w:pPr>
        <w:spacing w:after="0"/>
        <w:rPr>
          <w:rFonts w:eastAsia="Times New Roman"/>
        </w:rPr>
      </w:pPr>
    </w:p>
    <w:p w14:paraId="227C3DBB" w14:textId="5F58C442" w:rsidR="00B47CC0" w:rsidRDefault="00B47CC0" w:rsidP="00B47CC0">
      <w:pPr>
        <w:spacing w:after="0"/>
      </w:pPr>
      <w:r>
        <w:rPr>
          <w:noProof/>
        </w:rPr>
        <mc:AlternateContent>
          <mc:Choice Requires="wpg">
            <w:drawing>
              <wp:anchor distT="0" distB="0" distL="114300" distR="114300" simplePos="0" relativeHeight="251722752" behindDoc="0" locked="0" layoutInCell="1" allowOverlap="1" wp14:anchorId="44425737" wp14:editId="08772F28">
                <wp:simplePos x="0" y="0"/>
                <wp:positionH relativeFrom="column">
                  <wp:posOffset>3800475</wp:posOffset>
                </wp:positionH>
                <wp:positionV relativeFrom="paragraph">
                  <wp:posOffset>33655</wp:posOffset>
                </wp:positionV>
                <wp:extent cx="2816225" cy="1913890"/>
                <wp:effectExtent l="0" t="0" r="3175" b="0"/>
                <wp:wrapNone/>
                <wp:docPr id="189" name="Groupe 189"/>
                <wp:cNvGraphicFramePr/>
                <a:graphic xmlns:a="http://schemas.openxmlformats.org/drawingml/2006/main">
                  <a:graphicData uri="http://schemas.microsoft.com/office/word/2010/wordprocessingGroup">
                    <wpg:wgp>
                      <wpg:cNvGrpSpPr/>
                      <wpg:grpSpPr>
                        <a:xfrm>
                          <a:off x="0" y="0"/>
                          <a:ext cx="2816225" cy="1913890"/>
                          <a:chOff x="0" y="0"/>
                          <a:chExt cx="2816225" cy="1913890"/>
                        </a:xfrm>
                      </wpg:grpSpPr>
                      <pic:pic xmlns:pic="http://schemas.openxmlformats.org/drawingml/2006/picture">
                        <pic:nvPicPr>
                          <pic:cNvPr id="304" name="Image 30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8575" y="0"/>
                            <a:ext cx="608330" cy="617220"/>
                          </a:xfrm>
                          <a:prstGeom prst="rect">
                            <a:avLst/>
                          </a:prstGeom>
                        </pic:spPr>
                      </pic:pic>
                      <pic:pic xmlns:pic="http://schemas.openxmlformats.org/drawingml/2006/picture">
                        <pic:nvPicPr>
                          <pic:cNvPr id="305" name="Image 30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491615" y="137160"/>
                            <a:ext cx="1324610" cy="1776730"/>
                          </a:xfrm>
                          <a:prstGeom prst="rect">
                            <a:avLst/>
                          </a:prstGeom>
                        </pic:spPr>
                      </pic:pic>
                      <pic:pic xmlns:pic="http://schemas.openxmlformats.org/drawingml/2006/picture">
                        <pic:nvPicPr>
                          <pic:cNvPr id="306" name="Image 30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645795"/>
                            <a:ext cx="1092835" cy="1263015"/>
                          </a:xfrm>
                          <a:prstGeom prst="rect">
                            <a:avLst/>
                          </a:prstGeom>
                        </pic:spPr>
                      </pic:pic>
                      <wps:wsp>
                        <wps:cNvPr id="307" name="Connecteur en arc 450"/>
                        <wps:cNvCnPr/>
                        <wps:spPr>
                          <a:xfrm>
                            <a:off x="634365" y="26289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wps:wsp>
                        <wps:cNvPr id="308" name="Flèche vers la droite 104"/>
                        <wps:cNvSpPr/>
                        <wps:spPr>
                          <a:xfrm>
                            <a:off x="1148715" y="1548765"/>
                            <a:ext cx="297815" cy="142444"/>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A219EF" id="Groupe 189" o:spid="_x0000_s1026" style="position:absolute;margin-left:299.25pt;margin-top:2.65pt;width:221.75pt;height:150.7pt;z-index:251722752" coordsize="28162,19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glrVwUAAJ8SAAAOAAAAZHJzL2Uyb0RvYy54bWzsWN1u2zYUvh+wdyB0&#10;n1h/lmyjTuE5SVEg6IK2Q69pirK5SqRG0XGyYe+z99iL7SMpyYnjNVkxDAjWAnUokoc8PPy+88NX&#10;r2/ritxw3Qol50F0GgaES6YKIdfz4KePlyeTgLSGyoJWSvJ5cMfb4PXZ99+92jUzHquNqgquCRaR&#10;7WzXzIONMc1sNGrZhte0PVUNlxgsla6pwadejwpNd1i9rkZxGGajndJFoxXjbYvecz8YnLn1y5Iz&#10;82NZttyQah5AN+N+tftd2d/R2Ss6W2vabATr1KBfoUVNhcSmw1Ln1FCy1eLRUrVgWrWqNKdM1SNV&#10;loJxdwacJgoPTvNGq23jzrKe7dbNYCaY9sBOX70se3dzrYkocHeTaUAkrXFJbl9ObA/ss2vWM0x7&#10;o5sPzbXuOtb+yx75ttS1/YvDkFtn2bvBsvzWEIbOeBJlcTwOCMNYNI2SybSzPdvggh7Jsc3FE5Kj&#10;fuOR1W9QpxFshv+dqdB6ZKqnIQUps9U86Bapn7VGTfXnbXOCW22oEStRCXPnEIr7s0rJm2vBrrX/&#10;2Fs9CdPe6m9ruubEdsDGVsTO8jLUnulKsc8tkWq5oXLNF20DcMOYdvbo4XT3+WDDVSWaS1FV9p5s&#10;uzsaiHAApCPW8SA9V2xbc2k86zSvcEol241o2oDoGa9XHCDSb4vI8QAXf9Uau52FgGPCb/FkEYbT&#10;+IeT5ThcnqRhfnGymKb5SR5e5GmYTqJltPzdSkfpbNtynJdW543odEXvI22Pwr5zEJ5Qjpjkhjr6&#10;W0s5hfq/TkV0WZNYXVujuWEb2yxhrfewsJcZBpxp99a0dm/BCitxwIN4Ms4B+MdcyMJJksAXWSpk&#10;UR7HjgkDnnHXujVvuKqJbcCm0MLZlN5AX69PP6W7eq+C0w0aefSg8YJYAEt539OzYPyyWRDjfhH3&#10;DLxpo4X0F/iNFFE6jbLI0yJK8ijrooB1EjZOREmcZlFHjijPsxxM8ZDv6dVD///EjuyQHdnLZkfy&#10;jR3HQgZwb2NCOs6nzv354Ol4gbg5ScAblz/FWRKCRP82L3YNcvC2zw3w9bx4azPwY9nrhw1tOAKX&#10;XfZ+wpP3YF4qKRHb+FajZiBUM5KOHds7iaXs0s3272JslqRJ5r1JnMVDTtl7kyREX2e0ZBJPwyds&#10;xrb6hhedWkon+6hr4/u66EIULX6OAlLWFSoFZBZkmkd576VcjHbpRe+nrGglyW4e5BkqFremoaK6&#10;kAUxdw0ChNECGV3FuwutJOStCXxUdy1zV3G/0HteIl23rtKt5Aolvqy0z3EoY8jR4mElzLZiPpnp&#10;BL0KXxTs5ltR7oqoYddnCA8SbmclzSBcC6n0MbXNrU9joamf31vAn9uaYKWKOwcHZxrA1APrP8Ar&#10;KlifmlxWf/6ButSVu6SipNBKGJRJPmPvQDvUSP39PUoMoyid5H0MHKMNBIPKe7LH03xixx3X0zhN&#10;XUXwhQRRrDdmobXa7QF7mCYit1WVKPoa4Iu3/2Cmh24E7nRX/2AZvV4N2Lu8DPGvg969NaD4MyEd&#10;H8NG8bnHRiWPwfkoDyrTC/1DKO93+woY74WfgDHRCok93H3bsEuBLP+KtuaaajgUdOI5BaMbpX8N&#10;yA5PE/Og/WVLbUFavZVwytMoTTHNuA8ECxQQRN8fWd0fkdt6qVD+wGVhN9e0803VN0ut6k/w4Qu7&#10;K4aoZNh7HjCj+4+l8U8meIdhfLFw03yleyU/NKiP/SVYl/fx9hPVTZecGXjid6oPBHR2UMH4uRb6&#10;Ui22RpXClTd7unduwLHd1fl4BXHOtXuxsc8s97/d/P270tl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Ao4KZ2XiQAAl4kAABQAAABkcnMvbWVkaWEv&#10;aW1hZ2UzLnBuZ4lQTkcNChoKAAAADUlIRFIAAAEHAAABMAgGAAAAutS0sgAAAAFzUkdCAK7OHOkA&#10;AAAJcEhZcwAAIdUAACHVAQSctJ0AAEAASURBVHgB7F0HfFVF9v5ezUteeoeEJEAg9I4FFAUVQVBB&#10;bNjWsqvuWlb/6xZ11y3uum5xd9W1rIpdUFBBmtKL9N5LEiCEENJIT15e/3/nJjckMUFEykNm+IX3&#10;3r1z78x8986ZM2fOfMfgZ4JKCgGFgEKgBQLGFr/VT4WAQkAhoCGghIN6ERQCCoFWEVDCoVVY1EGF&#10;gEJACQf1DigEFAKtImDWj5aWlsLhcMBgMOiH1KdCQCFwniIQHx+PRuFQV1eHyspKmEym8xQO1WyF&#10;gEJARyAuLu6YcBCNwWg0Ks1BR0d9KgTOcwSUzeE8fwFU8xUCbSGghENbyKjjCoHzHAElHM7zF0A1&#10;XyHQFgLfSTiIXeJ4ixna+caSJO/ZWvk4m2U3AnDcL/VYniV8tOd4lspugoqBNi4xgBvP2nvSpDLq&#10;6zcQOGHhIC+zGCyNBhNae60MBp7THnb9LY2m+vymE37wp65DG4x6Xb/R3sA4IAAa6re0tIbl6a6k&#10;QbbTnOUtNfK+eOqqUXg4H+W1rtPdZHX/k0DghISDwWiBp2wvXvzrU/j3q9PgMlmaCQiz2Yj83Wvw&#10;x8cfx6vLs2Gy2XBw3of44+9/j7lZlbBSUHxbMvg9kOVU3/fZBkZBZDV5sH7pJ/jFL15GXqXrLGov&#10;bbSYncKKanw06d/4w5/eR4WfK0RtZD3Vh6VDmjwVWDb1r/jFX75EldN/XE3wVJd/7H4GeGpy8cIv&#10;Hsa9v30Du0rqqEGc0Kt47Bbq22lH4ISeiMFogs9RikXz5mLBkr3wyZJnk6oZKRwcRQewYOZMbMgq&#10;hNFsxtE9m7FgwULsPOqAiSO5nnR1uumUw0hhU7jlQ9zzwK8xf30JbLZG9wvtstau0e/X9FPymQ1e&#10;5GVvw5y5X+Oo09esnvp9ml5zct/rtZymbTiR+9SXzw7qd2P96lX4at4m1FEYHkOH39kG7a/NG36f&#10;snmt34W921Zh5vo9qPM1LblJ2c0Pf6Mmeh2/caLJgePlMZn8WP3es5i8KheXXH89BqVGwufzNbm6&#10;4auOxXHqo5dznCzfvK86ckIINO+FbV7ih99ohS0kFF5bCF/m5sO7/DKZrbBz/hhmNcLrqEPPe/6A&#10;T291ICgiGnUedlKjGVarFV6XAx6qB2Z+Z044XV5YgoJh9DqwPTMb1DNgD7JQi/DwbTXCFmyF2+Fk&#10;TsBsscLCbw4XzzEZTGYE24Lhc9fxqBF+nxt13iCMvu1XGDqmDpHRQdREpPdxtA6ywcDz2k9x9BJB&#10;ws+62mp4OXrbQ3gfnnc4GlRcXmYJDqYmYmSeGubRiqTgs2qakNvro9BjR6d4dTqdx9V4tLbbrPB7&#10;PSzWArvBhmDeOzjYxlrriVpPkJV19EJEmtHMOnoFH7eeASZLECw8LOX5eWWwLQgetxNuvXKNOY99&#10;EcEebCNqbt7VbCF+QcQ0DFbWhxBoycCpojWI93JRc5Nnw+8mIlrnbMCZmmMIn4PPQ2z4HOXTTcES&#10;HGSGq86pPU8+DNjtNp5zw2fga+V1wcPLrcEWuJ118Oh1ZD4LjiKnKgmP/uFBPHj7EFjYRkedt9lb&#10;ZbYGw0RBL9fJczKwPk4nn19D0wTTYKtJw8LrN8DC95LzFLj5rql0ahA4QeHQvDC/LtEbDnM84kvN&#10;N01/2dhpy7LmYeqKgxg0/n5cmhoBV+k+fDL1bazeUwuP30fhkIBrb78PVw2MxupFH+O9dxfB5qvC&#10;3Lef44t1L24a2gvG2sOY8tqHWJN9GOxWMAVHoM/VE3Hn5d20TlV1aDMmffwp2o+4GSG5KzHz62zc&#10;/vCvYS1cg8/nVeD+x25CYhiFkL8KC9/7K+Ztr+TLC3RIH4Ru4U5sP3AI1z74C3QJKsALL01DSGx/&#10;3HHX5TC5vZwa+bBuyiR8nVOCcfc/irRQlk+NqCRzGd6ZMgNHKs2gwoTk/lfg1vFXIcbCTq2/uU3g&#10;kpfYe/QA3nvtfWxnJ4HBjr6DBqHW5WR/0gEzwsKO8PXs9zF9wSYKAT4WYyhGjLkJIy/JgNdD0ccO&#10;Urh9OT78cCYO8T4GdoiQ9oNw1903ISOWZbRSuAhPV+kBvPj2RygproGBnb7nwItRXumhfai+bBEM&#10;fmc+Pn/zbSzbW0bhwLabY3D5dXdg9GWdqeUA1Yc34OXPliO6x3BiuxqbtmRp2qM9eCDufWQCOkRT&#10;AJTvx7N/n4nk9AuR6NyFJdv2wME6hoZ3ws33343usSLWKQDNBmSuWYoSPtHSTdPxq3Wfo9OFY3Dz&#10;mEsQbvRoglGmobuWvo1P5m9FtdMEM4Va98vG44arBiGEWpeBgrP6aCb+9+4UZOWWwk/hHxwRgxvu&#10;ehAXdIqmsFQCoskrqGmiJ0Pb8p2Fgw9uSmsHjE4XH3Z98vgscHAE0/uGkQ+zcPsifDJlPWwX3o0R&#10;qZV461e/xVsbt8DTuR96hTqwef0ybNi8FpbXX0JR1iYsWp3FkTQIuzYsROQl1+CmgQm0cfyenf9r&#10;xHVOR790C9as3oM589bA9+e/4p7xl8DNTvfl1MnIm7MWwc5yVHmMuPrHj6CGavMH72dj3AN8cWPd&#10;mPW7P+Ifn89AiTEN3dt7sHLF1zBwlHRQY+h/5+PIMBzFjM8/Q1RnEybecwXMFA5mqx/bly/AJ6v3&#10;4eK7HkHXSDOy183GQ08+h8Ml1Yjs1A1RVXvwxbyvsX1DHv703L1IMHsaNQwNGQoGf3kmnvztH7B4&#10;0ToYo2M4GvqxdMkCCsBaRER1YzYKHYMTX731EP78zlZUugzI6ByPrF2HsHz1Shz87T9x/1W9UXNk&#10;M37+5B+Qtb8EGf37wVixE+sWrsCOjdn49xu/RcdQNBNOIhh85Qfx92efwfuzNyAyKlybci1Zsghm&#10;bw2CO3NqSK3C7CzC7373DGbPWYKIbhegd4cwLF24DF+vWo7CZ17AvWMvoIDJxqxP30exZw5CUaNp&#10;Cn5PLSoqFuOgx45XnxsPU20hZkyfzKnKDERYnKjliO/nFKa8woOcklo8/8ITSDJ7sXnhJ3jst89z&#10;ymdCXKdOMBXuwoy5qzjVeRh//N0tiDK6sPSL9/CbZ/+FCoShXVp7ePJ3Y8ZXa5C963E8/cvxMJfs&#10;wsd/ux+vzKtG+/i+iI8vx7avZmHd3gL89fnncXHHEDipKZ1PSVZ9ZG+U2+1GeHg4lc763inHKyoq&#10;OFW3wWKx8JnovfTb0Tmm1X5rXqrhFCW52bPwyN334oEHHmj8u++eB/H0K++giNODemlDpdcYjJAQ&#10;OytkgrskGx/syEGXYQ9h2Yzp+OCDzzH1b/+HiOojmLWhGBPu+xM+f+luuC3xeOj5z/Dmg1cga9Uc&#10;TJu6EN0uewQfTpuOf708Fe+9+g/0iC7BP9+Ygb2FNRzhqKKHGFFT5MKQ636D2V9+hWu6J3COQ9Wf&#10;o6SNf+XbV2HSokWo63Et/vfZNHw6exH++fu7ER3kpxps5+oLG86RJyQkBCFU03VABEM7pyxhzGPi&#10;eU9tPj546nkcqbbj1//8CAs+n4YpU7/AzcMSsWjJVLwxey/LbC5rg2wGLPnoLaz4eg363ngv5ixc&#10;itXL5+I3E/vDV1tRP33gAytZ+zn+OmkTgrpdjQ9mLca0T+dgztt/RJrnCKa+8hx2VphwdN9K7Nzv&#10;wwN/nIrPPp+MKdMX4dEbh6Dk8DLsOVzdzK4jj9Jq8mLTkpmYNXMlho56FJ9/tQQrF8/Gr67rCE9p&#10;jdZma5ARO5bNxKIvl6DryLvw8Qcf4uWXXsfUV59FjKkCbz43CQeqPbw3pxVBFGI0kDz41JtYtXYt&#10;5k/5Jwal+5C9fiFoT+Tz5rQihALJWIcbfvk8Fq9eiwWzJmFI10gc3Lceh8t9cB3dj/effh6O0J74&#10;86tT8dWnn+KTj97D6P42zPjyYyzYWoTaw7vxwe/+Dn/CRXjxnc8wd+pn+Pi9NzG0cx0mz/gEKzNL&#10;UVV6GAum52Lso3/BvIXv46MPp+C9P92Hmr0HkbmlSBr/rW/zDymD2F1qamrw2muv4ec//zkOHTqk&#10;CQKZxu/atQuPPPIIJk2a1CgwTrTtel84ofwidaycvyald0JapzSkpdX/deqUgvjYOI6arUlr9j6q&#10;gkbaInJ3LcLnX3yJnOJadBl1K154+0385JJO2ogXZAnmJN8MSwjn4a5a7Fz1PgoThuDx396CDhF8&#10;6aii9hh0NR7+0Ri4d8xDVl4h60yrBYtMvOR2PP2bW5EUE8HRkYc14WhAkNGBDRu2YF+RD7f97Je4&#10;PJ0qp8+M4dfchhHD+qC27sSW0MRgWpa1GHPKajDg0nG4fmR/TvxrYQxPwU/vG4dIdyUqtu2Ck6O1&#10;FC9JRmV/RR7m7cpEXdhFePSJX6FdqBUISsANdz6CIb2T6+0t1DaWTl+Icl84Rt5+P/onhcDBpb32&#10;F43FdT17obq8CjsPl8FMe0iQvQqL5rLDLNqCUncIHnzsSbzx3xcwMMlWP++vL5plG+GqOIKNiz5B&#10;RdoV+NXv7kZqNG0uoYkY+5M/4LqB8aj1UIDXHsWGnVtw1NAbD/3i10iwG+DyGNDzCmpuVw2Fp3IF&#10;1u49ykGBx33B6H/Dfbjzhv60D3mR2H0YLsgYyGe1C0UUIHw/4XIa0WfoXbjnxqsQQr0yssMATBiU&#10;SntHHQ7TMF2StQBfVQHX3XE3Rg7tCp+zBqFJ/fGz+65BUEkhjubkIytzPhY7QnHLvT/GpX06wEMt&#10;NbrjhXjwnpEw5uVRGBagjsLaTYG1e9nn+HTBahSWujBwwiN46+2/4MpL4+BycO54HiVxISgrK8Mi&#10;DoLLly/H41w1zMzMxI4dO7TvK1euxJw5c+Byndj7rkPXfKjTj7b66efc14DE5DF48pnHqMbT8NSQ&#10;z8IRc+/ST5G1bEPjVKPxFnyRzDHd8JMxffHf6evw3z/8Bu9Q7bEmdcSNE+/F+OHhDdMR9mi5If+8&#10;3joU79uPLhfdhJS4GG0eLD1eVkliolMQbSxBJY1ytK2JVo5elw5EGFVzMV6JwU6S5uvgdqHIcRRO&#10;S1cMS4+pVzWlmCA70sPjEObbXZ+5jf/1ji6nRV0L5ki7a81nuGPCYtpYpLI0k7lr4PJSODj3o6aO&#10;hk1eVK+5GTRDnNdRBVvyaGREUoPifB5csrWERsMa2Q6GfN7D6GWHNMJcW4a5LzyKda9TEPKwdLaa&#10;I4dR5Y/C/qwi3DRsJK6Pn4svNn+Gp/7vS0SE2tCl/8W4aeJdyLB/U130ctpUfiQfnS96AO0jaCiU&#10;spksNEbGd2sH7PDDTeNwXcVBGDOuQrc4Lldrdgs/BUEQenUIRgTldVEVl4NtrLbZhqD47rBS0DvY&#10;QA8FeTuCLWbl+vbKtMaKmOBYhFj4rFwE2mvi8+KnUe5Zj2Eotan5H/4LG2a/zgvqMXQ7K2nnLEdB&#10;RQGqzdTogn2Y8cazWDqZFWgYcJzUtKy2EhwuLkL04J4YdfsVeGPGSmqB2/GGPQxh4f1w20O3Y3Q3&#10;Gib1Cmkt/uH/J1OI5ORkPPPMM1zC/wU2b96Mxx57jAZhD7Kzs7Vzf/nLXzTtuNVVoTYg+g7CgXfg&#10;C0v7PGwWvij8Jo9WkiXYDDtVGOmrfBWaJxraDLb2uOupVzF8wnrMn/wF1h3KR35hFl566n58df2f&#10;8NGzNzWOuPUX8+XyGiFrFH7O0es7qRg9vaioq0Apx6UgjtJ6slErae194KyX75as5VfB2dA59Pt7&#10;eME36qrfkJ/iE+BjD9XziOGOZlTEdu6Lqy7tTpuFRzsnqxcWTmOS0/uxo7ia1UO7Wl5uzn/rV030&#10;AuSuDXfmh3wzme3o1+9y9OwYXG/Z50Errf9WWxj69I6BLTEev58xE9et+BLTvlqBwqJCZC+fh18s&#10;Xoj7nn0bj1zTBS7aSpom8bNy0Zipld1wor7VMrJKwQb2T/qsiMyS89p/4kDmQXE+bUsOGvpE2soD&#10;ELwa2ixZRYp/E0E+Nz+fmXYfycMBRX9J+Esw9BiC0KnfRRgsAkrHkKswVq6G9R7cC6b9m+AxUvAN&#10;Gor+abFciapvk9lqo1YYhH69O8ES1g6P/OFlXDFuBb5c+Dm276YzVc4a/O6B5cj5zT/x2E8uo02s&#10;rr45Uo3zIImAuPjii/GPf/wDTzzxBHbvrh/42rVrhxdeeAGDBw/W/Ii+CxTHetgJX8VXQl6UJp1L&#10;OqC8gE3eg8a7GU3ByF/zP/xzdg76TXwCD/1tGO6j1lF6YCnuf/hpVG3eytHxlnoBwEmOgUsAZnMw&#10;4tK7InfueuQcuhUde0bDQDVYliwLD2xkh++F9pGRHFrr38LWjCxandhxE0IiEMK5+9bcoxiSnMrR&#10;kV22qgg7inJR2WQaIC+yz8AXngYcE5dMvWW52HH0COqorUgnNzGvdL7kjlTBH/05LG4Hl3ctqKSq&#10;/Pz/FsMe3Z3zPOZs6J9SM1mitQSHw7lrHnYU3oWhycHwshPUHD6AivxMrs120nAy8cF6OK3qNuZO&#10;PDEqGbX0z7BwtWTJa69iXk4eul1hxuJ//RVLqyz4yS9+iRevmcgpkQPbPv4LHvn3F1i/twSGsV0b&#10;MZfOabKGICopBYeWL8WB0hsRlxSqCbvagkJkrTgAc9yVXLKkXSi6PXxZX2FP4T0YlhbKlSSK/7oq&#10;ZJYfhYOrAt1TIuClveD7JsHQSAyd1MB6Dx6BR+69hgKW5EI02hZs/QL/eGcdugz0IZI+Li4ubw8e&#10;Oho/u2kYV1K4MsNncGDtJ3hx8h5OW/zYt/YDvPhuAR7+vwfxm9+NphCrQc6ORbh74sMorN5H4/hw&#10;cHGpiZD6vrU/N66XfhDJfhFEW5ue5Ht0dLRmb5DzYp840fQdbA7ygjQOCd+4v35G/9QzyLhPkyHm&#10;f/Ixpr34FnYeLCSpTBX/nJyj0j+AvhNSCT/Vbb4JKCnKQykt2enDxiG4fA3++ur72JZbiJqqo1g1&#10;523854P16HX9cHRJjqKQOF6dqMpy2bBX946Is9Vg6kvPYTlXAEqL8/HFZ59g+vI9HJVpAyBgJpsd&#10;obSSb9izHNOX7UBZSR4+eu9tfL46k52M6/v0T4jiEt2lCUFYMm0qJn20HEcKi3Bwx3r8gqsX73++&#10;CNnmcNiIT2P7qakYItphRMceMJbuwis07mUXl6O6eB8+/GASVu6hRweLd7uDcMmEoQhz52Pqa89h&#10;wZZcFBUVYf2c/+EvLz6P+as3IzQ0Et7KDXjn3Q/wwfRlOFR0FFXVNVzZKOW6fh39Qqj3N01sUxCn&#10;TV0uHwNDyRr87R9TkZ1fgorCffj09V/iywPVsErnCYnCgM4DEFGXhX//8X/Iom3DUVOG2dM/xHvz&#10;ViOq153onUjrgS4bGhtXX1iLnw01aOMon1VCxlAMifLinX++jY9nrkNBYSH2rl2In//qz/h4/lqU&#10;clDo3P0SXBBahdf+/BZm0rZSWFCA7Svm4qH/exbTVmxFbRB9baoqOIf+DyZN/xzZhwq5NCvvUzUq&#10;OO01c/pj+g5vdVPYzuXvshKxd+9ebVpx8OBBREREaH85OTmaJiHHviuR0wlqDuLJQOcjOgN5bK1r&#10;CB46vVRyBDSIGi3quN+h5RdjVOLgG3H7FRvw0eyXcQsNe91ibNi1bjP8nXvj/oduQDTnsc7IGCRW&#10;5uK/T9yCLQWv4o0fTcAjd6zHS5Nfx50rP0LHVBOy9x9FWOLVeHTiWPovGLlWzuUbugDL3EpPBurS&#10;XnYYF5da6+g8lTRoFK69bROmfjgN94xbpmkBwaF2xETFcIRhXVlfnz0JP7poMA5+OB3P/OhaPENN&#10;KDI2DX0zOuBQeS21Ik4o7J3w0DP/h5xnXsXzT9yE9xPiUcf5b2FYEm654xE8NLpro9NQfV0onOpM&#10;GHHvvRjLTvDRjBdxW+ZMRHjZSV3J6BIbg7JKsTd40OHSm/F/1+/GS/Qovf2a1Yjn/L+oMA9JXFp8&#10;9Ld/Ro9gDypv+z8M3fgMXvnNHVg6ZRB9Qiqxafse9L74Si43dqMzVNMphR9Ozv+HDL8ZPx6/CW/O&#10;eA63r30TkXw+JSGJ6JjeDns4IjucBvS6cixuvGMLPv7wdUycOJuG5QhkbduPlK6D8NQvr0MUtaEy&#10;CptaRy3E1UxPMgCJ9lJdW6sJRHFoq6mpQ42Ly7c8p49PXi7Z1koeCsuQuJ50fHoc+598BU//dBza&#10;x0SjjBhWRaXjJ/c+jJG94hHiDcWjzzyKX/7+DTx+93VoHxWBYuapi+2Jx+7/KS6mUdlrH4Enrv4E&#10;L3MJd9HCGegTVYVNm3fD22Ekhg+9DGEmDjzHXgm9yj/YTzFIHj58GE8++aQmIDp06IC///3vmrYg&#10;U4ytW7fi17/+Nd56661mWsW3AcI9OHzyTEeOHNFo4qSglkmbf9eVY936LfBZO+DCi+gcw5FAHyNk&#10;k1UVX+ZNG7Yjrs+F6NEhDhW5G7FlXxk69r2YlvIQuKsKsXrxSuwvKUMtDYXB4ZFcfRiGCzOSNCcf&#10;A42QO5atQg7XauO7DcTgrikw0Ji4atUq7DtIC7XbTxU4jurmZejegSMpPeE8VaV8KTYitONA9BBN&#10;gk0xG304dGA3tu11Yshl/RBONdVioAq+ejl2cmpR5zIirXsacmdRA5i7Gr/nqD88JYTz6Rps5Pr+&#10;AQoVPw2bSZ36oHs7H3btK0D3gUMQSWOkmWu5xQd2YcXKdVy+c3PKEIr4zn1w2aCesFHA6QNsU/w0&#10;Jyj6AMxbvJwdvpzTpih07zcIHQylVPdtGHBZBjUOjngWD3avXYV1uw7wxaZRjvj0HjwEvdMSqB3Q&#10;MYkqeWneHixasQEV1BpEHkaRyuuCS4ejU3wE7RTfLN3AVRZPVR6+XrYah1i2PyQc6X2HorOtjPsZ&#10;zBjSPx02Th2M7gqsW7wUu6hduN0e2OzJGHrZcKSn2Sl0BOd8rKLjkz2lNwanRWkOV5wNIHfTJhzg&#10;Ck6focMQ5TuKxSt2IiohA337JtJbkR6ZfJeK963haosH3fpdgHbhVm0Pxf6ta7Fp6y6U0UoZHBaB&#10;BNprhvXvCpOXvjK0S4iZI3PjGmzesQcVfBb2sCgKyoEY2rsjp5c0kLLOrrIcfP31CuQWcG2fZQVF&#10;JyKDdoqLu8TSOZNCTJdOTR/GD/S7TBXEl+F5+niIMfJf//oXn0FfrT/ISsXvucdpwIAB+OMf/6i9&#10;wycCQ1paGgf6ExAO2s1ooBO/AT51GjaOufTqBcl8Mojuv2IlFyOYUazbFi45cYQSK7icF58HL18+&#10;sU/Ib3EIctF1VhMyvL+Vfgay2OCj8HDyHrIcGESruGgGvIXmUmzkCCT3lyQvXxBVarFFuPiCSJJ7&#10;WWhrsFJvFs1BrmNGzXVb3CN94iodbsZnv3wUf5u+HM9MX4zhtMyL+7WF9a9fhai/kxRjoQ3ExTZo&#10;9+FhceGWektnlPqxiVySdDWelytbJvFutLLtbo7u4g9gpPVeyjPz00l37cb2W7nqwNFd8BEfDqmv&#10;i3jpSTwFRWWWsjVByLr4vW5NeOh5Wn6KcApiGzy8L0GnUY+dnRhYWHYdbT/18LAdVq6SsCy5r+yN&#10;MdB4ohs4pZ02YuOjo5uzAWe50MznZeEzcFKD8LE94s7towbpdB7rnOLyLR6PLnqE6l6cFr5HRt5f&#10;VpfkPZA61cl7oAEhLah3JefN6gWRvCssQVzJ9SyyvGzhEqtHHhIvFNdwM+9Z1wSvllj8kH/LoF5d&#10;Xa05QiUkcEChbUeEhkwlCqm5hoaGai77Dd39W6EQ4XCC0wrei6p1HV+CtpLMyx21+otMK7jHiabL&#10;zXLeyT9JUmkPBYCeWzvI+7uoNTRNoorWyYvGxEvo+1//Xc8jNoc6qrtNkwwYHo4uTWYaWt2lg9cn&#10;eVE9qOGLXkebR4Oc0dTeluVL/oYqN1zLezetNztcszY05mr+xcd8ddI5mXTPNfne7FppvyzPNqSm&#10;+fRjHu5b0K8RDI+1Sc/xzU8/BUyjO0eT+ur3kSsEZxf3NmiJAHpbrIfLefG+a5bkeQh+jQd9x/LI&#10;Q2hIXuLsaDGWuFu0s8VpXslB41vy+CgUG16N+peDwudYXfTSz59PWaIURz4RArpgkNbLeyRM0iIU&#10;TlQw6KiduHDQrzgFn9+1klLksVHl+1aAoz7X4NOGjMBNoZ2RFPFNH4HvW8KZuP5kMDyheulD8wll&#10;DpBMp+7lCJAGnXw1REjIwNE0fRffhqbXnfi0oulVP4Dv9ZKUgw79p5tD+QNonGqCQuB7IpCW9l2m&#10;Fd+zsEC7XKSr7Ew8bSNwoDVY1Uch8B0R+ObSxHe8wbmcXQmGc/npqbqfbgTOa+FwusFV91cInMsI&#10;KOFwLj89VXeFwGlEQAmH0wiuurVC4FxGQAmHc/npqborBE4jAko4nEZw1a0VAucyAo1OUPXr/t/d&#10;i+pcbryqu0JAIdA2Ao3CQVwuhfK8tY1XbV+uzigEFAI/NAR0RaFROISFhWmbNFq6Xv7QGq7aoxBQ&#10;CHw7AqIkNAoHXVp8+2Uqh0JAIXA+IKAMkufDU1ZtVAicBAKNmsNJXHtGL2k53dFdn497XLapNqml&#10;5NWva3K48WvTex3LJxuz6u/T9Hz9RWLArf/W9Nyxa+u3pzcWIF9a1KnZOfVDIRBACJwTwkH27jtq&#10;62Ns6tgFkXvSQtYnR42DhCD1rFQmMhSHhZKanPlrSfRiJGmrjYQg0n/9JAJxVDthZnxKSyskg+SD&#10;QXVpKSpqakkdH47osHDmE14BlsvojgzXodGguRuIIkQAWFie3R5CAhYfKkpJl0+aNEsQr42Wa+u5&#10;H1rW28p6a4zOekPUp0IgQBEIeOFgJofhvh1f482PliEqMZqxGzlak5Zp4IS70L50I979dDXi2sdq&#10;QV9Kyc48bMzNZHkuxf9eextBPe7Cwzf3JvR+5Geuwkv/mosxjz2OS0iL7tNZXnhWGKWObFmCKTPX&#10;ICQ+CtUVJYjvew0mjhqIXfPexUbPMPxohA//fvFjWENjSaNOVnUSxnTpeyHGXT8CuxbMxJxlm2CL&#10;S0B1WSUSM4Zj4g0XoDBzJf73/mJEJsTQuCM07T70GXsnrspIoLD6Jq1bgL4jqlrnKQJnVDiI6i20&#10;VfIpI6+w1DRVwVt7BsK14CL1XPzA4bhr3OWw+yQ2BNmV7UHYfqSW5LUkWL1+GEIYfOHg8smYOn8Z&#10;et/Rk9GUapG3ayXynH2QYmK8xg0rUEKNQmjYNFWisTBu3fZXYMHiNUgeew/uHpKKgn0b8dmXq5Fb&#10;zpiUPvIa1gg9GYPaRLTHLQ/ejwTSmnlZB6FAq9i7GF8s2oMRdz2Mi7u3g6NgD159ZS629O2IGFKm&#10;xQ0YjjvHDWfUR8YWpVAzCrWbEgyN6KsvgYvAGRMOekDPzz77DFu2bEHHjh3JdjwR7du312it2oJI&#10;pgTCwVh1JBd7du5EMDupRFbq1qcL1XmJYVlGBuNCVFM45JO81pbYD0EGN8xkNE4wl2Hd9lJ06FWD&#10;HQe96JyRUs+l2KwwaiKGEKSSEfvrRZMxrfRCdGO4v+uvG0dqbyO2C3saSU8NBtLcMTLT7p0kRuU0&#10;wuU3ISG5C6q2sU7dLsWQnhQMpcWo9NkZ7m4sQuNDUbbPiMoC1nvXTthZby8DyHTq3gWRDBj8bUKx&#10;WRXVD4XAWUDgtAsH6QSyZiqBPv/2t7/h3XffRRxZk2fMmIE1a9bgpZde0n4fr7OYSHDqKc7D1g1e&#10;MkmTSp5xG+M7p5JJ14LS3RswszpfIyAtYACY9OtvYOStfJKkxqNndyv27dmKYnsd3DGD0Csmn9qK&#10;MA02537yMVbV5bfdg+Ali7E1eyt2r1sMt60bHvzZBI0QRn8uXnJoZm7cgFyxRXiC0NvA6UIlSWij&#10;Ixk1yo+SPYsxc20e8o/ko/vY+3BhKMPOMwbGtg0MUiPahteGiA4pmnDQ76k+FQKBisAJCweZCjS1&#10;yDdt0PE46sTzUqL9Lly4EO+//74WYGPcuHFYvXo1Q7//Dm+++ab22TT2RNN7a9MKkpQmDBqOn9w6&#10;miHgG0hYOb1Yt9OJ9oOuwI8nDEcw2ZR3zHoNc9btgpv06X6HD2kduiN3z5eMlwH0GHszLLtzGM+h&#10;6d35nVoBKrPxxZLNGHrdRFxGgu3KwkxMfu0TRiguRqRYFplEeIVGpeCOhx9Fe0awFouBMFJnVlqx&#10;cucOUqgzCtegCXh0oAPvT3pZY0F2Sb05rfjxrdcggrE85RohTm2NRl7KUEkhEEgInJBwkJG/qqpK&#10;48ZvGjVHOoz8iSYgEXdaG/0l1oNcv3//fo0F98Ybb0Tv3r2RmpqqaREbNmzQqOd1O0RLcLRpBSVE&#10;4d5dWLM8BMHSMdkrY1I6awY+N2naZS7vZxmRUaRGZ/wJlzcCbkcdDYHt0CHOg09Wh+LOZDvWb2RY&#10;Ft7QKKsVpGfXEoWeMTwK5Zl7KLxm4uaRfVCVm4U8RrEeEMPoSjkuLQAuyTZRWXEYK1d8jXbUHITq&#10;PYSxEjr2GwHT4g/w4XtfYfRVPVCwZwO278hF9x5GkrUbaJSUetthN9fX257QGRnJDOWnkkIgwBE4&#10;IeFgs9kwd+5cPPzww1rEHOnskkQrSE9Px6RJkzTbQUs69abColcvBkml7UDsDSIYtm3bhpKSEujH&#10;W16r4ya2u4jYVHSKKsDeHZu1CYFoKvGGOPSPS0N3C8PpcZnSy9WHsNR+6Fp8ELWmOPRkkJQgLkem&#10;9xmGETHhCGdcyPi0njCEWxjurrgxzoTQ2xuDQjD+9psYYm0Zvvh8vwRkwKCxo9G7YxgOFPZCOuJg&#10;sDrRrXNHFOxgiDYKFC/p76NSuyOt8xW4+57xmLdgFWZNZ+CX2HYYOWY0wuJDEG5NRueoXGTurK+3&#10;lBXVMwYZHaJEFdGbqD4VAgGJQCP79NGjR7WwZa1NHXTNQcJtTZ8+vXG1QeLx/ec//8HIkSM1raGp&#10;MNBbq09HysvLtZBc69YxYGqXLjh06BBXIVya9iCahC4cWi/fzKlJcznmkxgOjLtmlsA4DcuSEsDF&#10;ygAuEiHKrAXUcdP2wGAnEjyGMS/MnN54j+7H1xuz4SO5rCSJ62CL6sjozV0QzojvzjqPFkiX4Xe0&#10;+5oYIIcWD2ojBgpGRqTWG8Zvcq0E5TFIYBYGbpEAKxJsRULy+Wnb8LF+VgaqaZokCI2zWei6pmfV&#10;d4VAYCCQmJh4bG/F8aokI7UIgqeeegp5eXlYv369No146KGHMGrUqOMuSYrAkOsl0u/YsWOxePFi&#10;SIguSY8//jh69OihnT9++RJlq/WQJa4mF0pnZTQ7LbkaIp54KUQawrUwXgXtFfYEDLoopulV9HOg&#10;UNFWI2iCoNDwUSvQrxENQf/u1AO/NLlavoog0CKwUaPw0M7QNNW1cU3TPOq7QiAQEWiYeH971cRg&#10;mJycjKeffhoiVa677jrce++9xxUMLe86ePBg9OzZUzvcrl07XHPNNdo0RQSIrmG0vEb/LfE6jex8&#10;zKjZMESbkT851JiYx8ypy3ETBUFICG0AjA4UbAtmiLAQhnqT0b7+KqnLySr8MlPQ73PcOqiTCoFz&#10;AIHmuvq3VFhUfwnI+cEHH2jGxeDg4BMY9esj8Ihwkei/oj3s3r0bIigyMjIajZHHK1o8GJ1l9CHg&#10;WkVEkBeHGfvPT4OixJ2MjYtHaAiXGNgrXaX7sTXPi170gTA3CByO643Te+n4Yi4pLznEcHh2JCVF&#10;a0sO0qklny6gdAGh/ZYzDfcSm4Gf5YiQ0vI0HJd8cg+fi1GnfUZOT6y86lgeubtKCoFzDYHvJBzq&#10;O5cRffr00TQG3U5wIo2Wa0VAiH1CphVXXnmlpjUIwYwk6WCtJTleV11QPxXpyCjK7Y0oPJjLcPA+&#10;FOZX4aLhwxEeRmMBjZL7svLgDO3A+KvsmJ5aHK2soT3AihA7g8ByVhIcYuEeDVlSlLI8qK2u4t6M&#10;Whob7YgMC2GsTq7IVNUhJCIKNiNDyjMwqUcC3nJ1w80o3xHiz8AYoKV0kTYxwnY471fDiNcy5bGF&#10;hcKRuwnbSmJx6aBU1FRW0QHChvBwGkxPWhdpDRF1TCFwZhD4TsJBqiSdXAyJJ5r0Ti+fIkxkSjKc&#10;HVpWKXThIufkvpL0/MfuT5sFr6MdjyHaPQiOTMaQ4Yk4nL0RPmsiV0miGBnbi6MF2Shy0Drg2I/t&#10;bFVobR5yy+j8xE4am5EKRzH3XVyWhk1rtyMuOZzGRPoo7BQhE8R6GNG7bwYKs/aglkZEgy0S7aO9&#10;2LWnBCGmOtSZ7DBzaTSx1yCEVe3HwaOUNEYLy47BQXpMGoLtXPEIRpiZeZ0ebN5UiApu8gqyhKDb&#10;QIaeDzNry63H2qS+KQQCH4ETtjl8n6a07PDDhg3TphiiSejn9M+W5YjMCI9LQWpCHPV29mjaFXyO&#10;XOzYW4BufblcScEAvwuFh/ejRIvy7UNpzjZklZkx7PIr0Ts9CW56NroYOl6mFB4KGDeFm5PGSb8p&#10;CsOuGInO4cDOvVuxr6CKuyotqC7KR3G1G4ld+6Jf5zju9EzBBRmxyNmzH/syD3Gp0wJPXQWO5B5F&#10;cGIGhl9+IaK5KBEVZkd0bCcKg3obBhUYajC6ObNly9RvhUBgI/CdNYfv2pyWnV6cosTPQdcUmt6v&#10;ZV79nISAd7vpwEQPJgNV/KLMffCEpqG9ne7JdICSLdgWWxhiYoIQH25FVWkZt09XIT/vII6WlwKR&#10;cVzeLMaBXBtqaziNMdi1nZ0+Xw3yjhzC0RqupsRHw1dbjfh2iVzP5IyAnpOh7Nyye9Pn4SYxEWTc&#10;TxEeGQFLTDy4GxwOpwXOEBttELRlEEnJU+MoQrndhqSEcJTkZKO8rAZJsTbNtqG3R30qBM4FBE67&#10;cGgNhNYEQ2v59GM+CoWYpBTyJ4Szg3KKYUtAl/TEBgHDjuu3IDG5K45yE1RBkQ0dM/qjU10eMnMO&#10;orrKhxiujMQn+pGbVcj7JCM2JowdvgbFBSXI25sJa3gH9OzcAYe925CXnY+o5E5ICqdA4oasEH8S&#10;kixhsNG+0DUoCHG2CuzMPoTgqER0SotBRR0liNGK2MT2nEYYUVdaAfGNOFpYDGNcKhLiwzktqp8y&#10;6e1RnwqBcwGBE3KCCoSGGOloxAmFti/BKC7Z1CY8srmhIcmKhklsF2JspADxc+S3kAsib88uFBrD&#10;0IcbtcQ2IVMLL/V9k78Ay5bvx8BLL0QoHZiEa8HA1Q8RXOIfVX9rIZGR+4oA4jW8Vo7zZ70/BK+R&#10;vB52fhNPSm3qfavoKyH34xRIfC+aVFOvrvpUCAQ0AmIbPGeEw0khqckJ6eDiG8EfzZJMFXwc5b/F&#10;L6LZNeqHQuD8QOCEPSTPWTi0EV62P7WWqAkowdAaMOqYQkBD4IysViisFQIKgXMPASUczr1npmqs&#10;EDgjCCjhcEZgVoUoBM49BJRwOPeemaqxQuCMIKCEwxmBWRWiEDj3EFDC4dx7ZqrGCoEzgsBZ8ZD8&#10;Li0Tl2rhbdC5K8W5SDZsfVcvy+9SpsqrEFAIcAtRIIMgAkEEQ1FREYqLyftIwRAWFkYehiSNiUo4&#10;LE8kaXs26PkoHozNEgWP+EAoQdMMFfVDIaAhELDCQdishZLu448/xooVK1BIghddOAifhATEGTRo&#10;kMYR0dazFJdqcaV2Outg4H4HG92uxU2azs+a0HEzKpbT7eO+iRDG3aRbNf2chUBGOCC9ZLWuTxKl&#10;i27Q3OMtO0RFWOnChLKFdRJPq3ohU79xrJ5cRvJI+eLQLdfVJ24/1+9BV279uJQpm8tkx6l4cja9&#10;v4T+8+kZ9duoT4XAGUAgIN2nZefm4cOH8atf/Qp79+7F+PHjtWlFQUGBRms/depUjQz3N7/5jcYs&#10;1ZoGIR2z/NAWfDlzPo64SSxLCobkHsNw4zWDYPM7sHj6VGzIyoeZW7QdpLK/ctz1GNI5CFOnTMa+&#10;mk54+L6ryPRAhu2aYsx65xUYB96MSzsbMeXtGXBTmJgY6s4Q0Y50eWNwYO4UbCF3hIsEliZrENUx&#10;H7oNuxrejV9iZ5UZQQzm62N+S/JQ3HJZR6yZvQDp105Er0SW4CzCx598ib6jroMpbzM+m7OGrNkh&#10;2gYztyURo68dgx7J3CimBMQZ6A6qCB2BgHSfltG3trYWzz//vDaVePnllzFkyBAIe7WwRsXHx2vc&#10;k3/605/w97//HZ06ddJIapsJCI7A3ppD+PSdaQjuNxYPjBoEx6GtmPz2ImxJ74DIosVYvtuBcbff&#10;jYx2dmxbOAuz3n0foT+7GZVH8xljI5d8ECPQL8aE4sJdWLo1F30yHGSR8qLSGI5xN0/kTs06rF84&#10;Ex8v2I67R92EXqjAlA8/Rvuh43B5ShhVDGD6XA96jL4JF6UEUUMhpxR3lYYw3yHu2EwkA7VoCV4G&#10;5ykpPgwnpZevqhimTgNw08jBsPrd2PnVNMz5ZAk6/2ocrNw63qiA6E9QfSoETiMCAbdaIWr7119/&#10;rbFUCylM//79NQOk2BpEMIgxUuJrjhkzBqWlpZg2bRpp2jhtEB2/IYmaXsTI3OWhfXDDuMsQZjEj&#10;MX0A7nz4dqSEubF+eRYuuelGDM5oT+r4UAwZNx79EwxYv7uE28Ij0S7Gjk3L95Ki3oADGzchLDmV&#10;nZVh+Hj/IPI3xMXFIi4+DtHhZJTi8ch4MlIlJSCMhLURDHST2D4ZkeSa4GSBMTUapie+epp6I7UI&#10;M9vYdLuXtFmS7AANCbUjJioSUVHRiIm1wBgigXe10+o/hcAZRSDgbA5ihBT6+q5du+LHP/4x42Ey&#10;eD17h2gOIgRESMgxERwPPvggJDDvT3/6UxK9xDTO1cUG4HbUwmpMY5g8Bt4VshZ2zuh2DNpbUwIH&#10;x+9gBrLhXmvtGrfXyrB3BhwlZ6SZoXr7D+qMffs3o7QmBtsKzbhwYC+Uc6Q3m4NQk5uJ9175F4L8&#10;HnI5mHHFjVeQb1Ko7LidnPUUElqxjUgdbCjHmgWfIjPYTPYpJ9KGjMHIngyQ08YjtpJh6tCq+Xg9&#10;ZyOnFT4UHz6CPjeOYY24QtPGNeqwQuB0IRBwwkE0ADE+Cg2+rErIdEGEwwsvvIAFCxZo1PaiOUhg&#10;HImFUc0OrZPU6iCJES+Y5+p8xSj3mBBNA6PZ7MK2lfNQGdoJweR6rK2pht8cSsJYL7WCahQwtmZo&#10;fAQ8+Q7EJnWEJ3clFs+dD0NkH6TEVqGoRIyUbgS1T8OEO25DDAlozSSmtVNDEI7Lloz4IiRqgxIw&#10;+raHMLxjMGNnCr8DSAZzSDNi0vSoaTti7BS9QbQDN++fzJigd4y5GBZOK9ZMnYTNG7PguzCZOZR4&#10;0J+v+jwzCATctEKaLeH3HA5H/QjM3yIwhMpeAvBKrItLL70Uffv21VYORCXX1XIdMiFYielyISKr&#10;tuHzLxahiozRezctwodf7kBoWCIGXpSKpZ9Ow6bMfAahqcLSmZ9jZ1kELu8RBxfp6Exkn07NiMRX&#10;s1YjdUg3juKMl8nOKysdfka0Cg2PodofyfgXND3K8kND0qjr9Z8UBH6uhpQcOYhcrrrkMcLXoYKj&#10;JKINRXJcLdZs3IgyclvuYNTuA1WxiKcR0sMVCwMZq4Nsdk4vopDekczVtcSB929L29DLVp8KgVON&#10;QMBpDqKSd+vWTQu7t2TJElx00UUMPBOMG264QVu1EMEhebKysrSo3WlpaeykIcemFBpCZGYKTsKE&#10;iTdgxuz5+N9/N7GDmXABjYM9OsbDkHw9Lj30CeZOfgcLgkxwWOIx4Z4bkRJO+vmoJFhNYeiQ0hXd&#10;MqrRNzGCUxo74hgrL8hqQLvoCE496qcjMtrriboJ4qJjEWqtZ4SSpdP2sWZsXzYb+xiij0yz8JrT&#10;ceePxmD42Bsw+dOZeOU/KymMLLjy2huRHGVHWXAEoj02bUohpoqQdh1Jk5+H4ho/EklD2bQ8vVz1&#10;qRA4XQgE3FKmaAHZ2dl47LHHNGPkE088oUXo3rRpk4ZBbGwsrr76asyYMQNvvvkmfvazn0Eid4vA&#10;0P0DdLDkXj6Oxg7aH0xW2hnozCC+DDIOizrvqKmkuu+HPTSUJLVC7SZ+DvU+DZJHVhPEliD+B5q/&#10;glxJLUazKeiFNPnUr9U7sRhG2aWb5KBtgmXIMqvXVYvqGhestH3YaXTUaOoaymlcthS/B6oMbZXX&#10;5Mbqq0LglCIQsDRx0gHFzyEqKkrTCt566y1MmTJF65iydPncc89xxSBOC8YrwuLbIm/J/WTYbdpN&#10;BUntOD9bCpVTinJbN2Od9KnCWSm/rXqp4woBIhCwwkGejqxIyIgpf2Jw1APpyGqGCAMZpSWPxL5Q&#10;nUu9zwqBU4tAQDpB6U2UTq8nsTPIn55EGMhfM8cn/aT6VAgoBE4JAgFnkGytVUozaA0VdUwhcHoR&#10;CMilzNPbZHV3hYBC4EQQUMLhRFBSeRQC5yECSjichw9dNVkhcCIIKOFwIiipPAqB8xABJRzOw4eu&#10;mqwQOBEElHA4EZRUHoXAeYiAEg7n4UNXTVYInAgC54SfgzREd3WW78rvQVBQSSFwehEIaOEgLtLi&#10;Li2u00L0IklcpsVbUgSEsEKdWJJdDC13VpzYlSqXQuB8RSBghYMuFNauXYv58+dj9+7d2j4L2XA1&#10;cuRIjdNB2J+O50JtMJhgtnBnJPdncDMGDNyh6SK5yylJ3DhVv2NSCZ1Tgqe6ScAhEJDCQQRDTU0N&#10;/vGPf2hbs4VHMiIiQiOcFe4GIZcVGrknn3xSI31pTUDItmhPbT6WfbEQWcV1ZH2yo9ugYbi0bwrp&#10;4bhvQ3ZqSmrYrdl02iLH9PP6FKbZeWohbhfZpBxuhEeQTJb59fPH8muHtSIaNoU25hEtRopQSSEQ&#10;yAgEHJ+DDtZ///tffPTRRxpPpPA1VFRUaH9CD7dhwwb85S9/QTgJXl966SUkJCS0iF/Bju+rwBev&#10;vopcUypGXHUhag5uw8L5BzH+kfvQp2MEKsvL4HCRGi48EjYL6dscLhZN7oc6L+zCylRbBachCJFh&#10;weRecJNvwYOa2jpS2dt5zIq9O5Zi2eZiTLxtIkLJU1lFjkuX30ohFgYjGaWFFs5qtWgU8xIbw0oN&#10;xuPhLlOyUnn8FtLLWUVGqKQQCEgEAnJXptgZduzYgbfffhujR4/Gbbfdpm3RFmJZ4ZWUJOSy+fn5&#10;muYwa9Ys3Hvvvc0ANpjMKNu7Enud0bjj4buQZvfBmNEBofZ17P9uFGevwkdfLEONiySwKRfi3hv6&#10;YOHk6SiDC4cPFCOldwZchTnIrQ3D+LsmIqpoO75asBl1BmocxhCMu+Na7Fy6Atuz/eg/pABh+Zsw&#10;d8UmOHwWDLpyPEZ0dWHqjDyMv+0q2Ct3YurcUowflYL5C5Zi/6FCpPYci4njesPjOkVTnGatVz8U&#10;AqcGgYBbypQpxcyZMzWyiZtuukkzSDaNjSnqu/weOpQBYm65BSIchJlahIqeJE9V4REyP3VC+1Af&#10;3LQz1JFhus+lI9Ar2cqANovQafht+OWj9yKxZhtWbt6Lo1WlCO16JX46cTAO7d6HC2+5H6MTffh6&#10;4wFUOY6iNrwD7nv4YQzrFIRZCzLRieVn9OyG1LACzFy4ERff/DDuv3UoY2DMxP6yGjhKSGBLxmu/&#10;vw6VxfzudaJgbx7SLxqLa67oSm1ECQb9eanPwEQg4GwO0skPHDiA9PR0LZiNvkrxKqcIYpzs3bu3&#10;Fr9CGKEGDhyoMVILGW1kZOQxhKmum0OCSQrrgItGSRvZpy0WH3L3rEFRrQs5/mjc1K0zwkJd6Nkx&#10;DHsqjsIfEo7Bg7ojwVGOyOhe6J2aiK22IJDAjazQRvQckI7Y+Fh4Urtg/ppKGC3RpLcPhpkEtRXe&#10;WqyfPwWbZTphsdNe4mTMCzMNlgaNfs5ECjo/qHWY4jGge1dEcEohUwyVFAKBjMCx4TaAailGPV1D&#10;kGrJb6GgLysrQ05OjkYum5mZqTFUizDRjYB6E3y0D8R27gdv5WYs33IQZpsVVQW7MeOL2Yw/YUUU&#10;O3NZaR0p4Z3Iz61BsF1IY7mywbiaLmolfg85Hmm09Eo9+M9s8KHgSAWP+VBaVoxwBr0xkbLWTfp4&#10;GKwIssdhzG0/wX23X8cYFz3QPioEte4iyOJrYV4BahgmT1Y2YPRwdYWRrTQeS7226lMhEJgIBJzm&#10;IB09NTVVMzqKBiExKmSq8eijj2rGSVm+FIEg2oKEypPfQhvXTECQujkophvGDeuDGdNeRfbqNNSU&#10;FyOo45W4uG9/JJRlYuakF7E22oryihjcc2MXzN68o8E+yJUEahpiKzSZ5NNP1mkLNi38Eo78Lcxf&#10;jRE334s4cy5Ktq3D/ot6oV+nYEx563VEmcphSLkEl8Z2QIp9Ft7738vwlh5EufliCjsKMRo4G4kj&#10;A/N9ULVSCDQiEHCrFSIIZPrw85//XLMrPP3005oTlETcFm1CljJlxeLDDz/EK6+8grvvvlsTGnKu&#10;mYBgLzQZfThaWIDiskpY7FFIahfPlQnRCkRjOISqOh8SkjowrJ0VFeVVCA4Lp/bgRGW1F2ERdkbH&#10;qoTPasXO1QsYXDcMF/ToxNWKMCQlRHE1xIWy4jJYGePCbnIxIngh3KZgCrNE2ElPX1tZhsIing8N&#10;o9NWCKcSFlRVOxHMcHfCdK2SQiCQEQhYglkxOEpIvM6dO2uBcmW5UlYvRACIf4Msc4q2sGLFCgwY&#10;MEDTLppyTh4DnZMC6vN6V5S4llRMNB8GsQdIEoEif8eEC/PzlH7MavZj45pFKLYkY8SgPoyQ5WqY&#10;FtRT18s9RR2Q6+vvV1+G/NaPSaFCN3+sDC2r+k8hELAIBKxwEMSsHLFFSMjfkSNHUFBQoAEpmoMI&#10;DTmvs0+f1rgO7PMexrlk8DtOL+htqXwTAvaFVhU7dQgEtHBo2kwRAjLdkCQjuh4/s2me0/ld1wCk&#10;bJUUAucDAiIcAs4g2RrwMmVofdrQWu5Tf0wJhVOPqbpj4CMQkEuZgQ+bqqFC4IePgBIOP/xnrFqo&#10;EDgpBJRwOCnY1EUKgR8+Ako4/PCfsWqhQuCkEFDC4aRgUxcpBH74CCjh8MN/xqqFCoGTQkAJh5OC&#10;TV2kEPjhIxCwfg7i+BQUxI1KbSRxTBLfB31LdxvZ1GGFgELgJBEISOEguy6FDerLL79s3OPQsn0i&#10;GLp3745rrrlG855UjkotEVK/FQLfD4GAEw6iEYg28NZbb2m7MaOior7hHSl5ZD/F5MmTtX0Wffv2&#10;1fI2h4I8DGbTsc1PPOnnNV6vD6Zmx7kpSvZwkGPBSHo5I3kaJE+9ozR3djIvL9SONb9//S+D0cTd&#10;n7IjVNvPxXwe7XtreVs7Jm05EcFmYt38ZM8W4lxph2zkUkkhcDoRCDjhII2VvRMSq8Jut2PlypXa&#10;d+lEepLOJFpDUlISSktLm1HE1eeRbZV1yMnMQ3WdbJpiYscKiohFSvtYFO47iGqns353pTkISWkd&#10;ER1iRmn+PpT5w5GSEA0TOR0MRi8OZx+A1xbBnZ/RpLZv3iGFq9JTU4LdmftR4fAgNCIB6V07wmZq&#10;2P2pV/g4n7KxTDSltpPs7vRyi3kOgqNjUVdWiqDIGETa62N3tH2dOqMQ+H4IHO+t/H53/p5Xy0Yr&#10;4YYsKSnRGKCEBarpnxyX1FRoHCuSmoWrAJPffQ9frd+Gvbt2Yvu27cjKPYLamsP46N0PsGZXFnIO&#10;7MOmZQsx6dXZKD5aiS1fvYm///sLFFS4OVUxw1eVhUmvvIRPZn0Nj9lKreJYMpgs8JTm4vP3X8GC&#10;zdmora7C2rnvYdrMuWStpgbCDi92E/mT7eFST2mTST/G866KUnw9ZwlKfEGwUEPRzpsYX4PEMHo+&#10;EzUTs8mB2Z99gk2HjmD+F5Oxfl+hpuXoeYwazRSJpuT+rLfpuMLmWBvUN4XA8RAISM1BKiwjaq9e&#10;vRAbS95G2heaCgHRHISOXhio20qSxxIdh8vG3Y4Lo0j/ptEuGFFXsQfm2ERcNf42dAsHHAU78J9/&#10;fYpDxYPYsYJhrNqOPUWlSEtMxeEtG1HhdiHCLJpI05KEG9KNbdvWYJ+lDx6ceD0SSVdf2jdmqzIg&#10;AABAAElEQVQRn01fhwqnH2W5azF9zmrUWWNx5bXXo6O5GOu27UBJUR7yq2wYNf4GeDZ/hdlkta5M&#10;SEHHuoM4SMKZSkMyrh4QhWXzFiGX5DB9Lh+PqwfFwEBOSjJIUNhwukQBUlucjekz5qCgyowLR12P&#10;S7rZsWLWSpS5i+GM7odrLu1H7szvNsVp2kL1XSEQsMJBhIFMGYQqrjXh8G0cDhotW1U5Vn05A0UR&#10;JtQ5fUjq3AO90y0w1lZg57plOGozoeLIbjhjUhEXHYpSUxT69w7Bzs37MapXONbuqkR6zx4kqW1B&#10;Bsu6wVmJooLDDKozBtF2uX8d7PG9cfdPB8BZsAovT/8avUeMJyXdRsx571Nce30PrFy0Ej2vuxV9&#10;izZh3sqtGJvRHantitAhNQH7p0zGJqRg3Og+WPDxFLi6XIXxQ52Y/uVU2MJvh9XcoLewbE9dCWZP&#10;nQt73/G4IewIPv3qM8TF3YDdO9aiNCIVYwelwMo6Uz6qpBA4aQQCVjiIWi4kL9u3b9e0iJaag5M2&#10;A2GobjtRczBbEBMdjYhQIMTjhz2ES6N+FwlkvajkNMUabERJYQVp69ux85Hy3uVBev9LkLV1BzL3&#10;2lBiTECvDDO2ZDlZzDGbh6gRBk4dDEbCR7uEnvxeF44cykH+uh1AdH9cMTCD9odorM9+D3tyq5Dc&#10;5wqMHDYU7h1ObFh6BJZBaWgXFYn4mDAcNISh17AJGJy4HwvMCbjj2mFIMztx4cbNyCFJLkhvJ4kT&#10;FAqHYmQX+BAZsgW1BieqC4+iKI/TrPAoDL3+DvRNtsCp2K31x6I+TxKBgBUOohkI0axML8RA2VI4&#10;dOjQQSOZbavdMq3wBIei99CrcHE8CWI4+Ms9K4u3wR8WhYuvuhYZEUZUHdqEl15eisoKh1A+kcI+&#10;FX2jVuPdTxah2+DLkRRViM0th2AZka3BiI2JxVe0N1zauxuigy04um8zPpy9GYOSbPCayUFBe4Hf&#10;WatF1kogb2RoKKNcGSUAMNV9agBCMefhygiJPNk+qZ9MA9j9vQzfx/oyoB8Np4zEFWcDSo+pASTJ&#10;BkiL32fwhUgJciGhfTrS2kVgO4Wej1Mwry9gH2tbj0sdD0AEAvYtks4tTlAS8q61aYXQxQkDdVtJ&#10;OpurpBDLPp+CQ9Emxp7wwBSRgoHdgzXaNxcp4t1uI+NP0NBoqkRFrYPEs16OuH70vKArJi1ajlHj&#10;UhDkPMjQdlxREGOfj0ujDQV6DRb06DMAGzdOwqSP/biosx2r569CbM8rMPjycGS99RHmLIpASN4q&#10;GGyp6BJrxdps1lfr/CyH5RtphHSX5mB3zmGuyIhdxAtLbGd2+GWYMnkmLkl1YGV5HCaOT8GqPbVc&#10;vvRpKzemkFh05mpFZtYhGMPLsWJ7LToNTodPVmCOyZC2oFHHFQInhEDAsU+LhiAxKn77299q/g6y&#10;lNmacOjWrZvm4zB+PMPPjRjRwlNShuEa7Nm2FxX0mdA6DDuWgZ2qR5f2KKDVPyk9A2GMkennKJ2d&#10;tRu22FSYKkvY2ZIRG+7Gzj1HkEIyW6vjMPKKXQyAY2UZEqeiXjz4/UbEtOfcvuYQtu7IRnmdB5GJ&#10;ndC/T1dOJYCjOTuwdfdBeIIi0GfQYES6K3CkyoOk1CT4ygpwsNiJlJRYFGRuQlVYGiIcDJSTkIbU&#10;mGDUlh/G+q07yY5tQqfuA9EzLRRZuzJhb5+MGto5QmnADEcV1q/fihpDMDp164NuyTbs3bkPEald&#10;ERdCjUUJiRPqACpT6wgEJIekLhx+/etfQxygtm3b1qqfg9DTyzLhhAkTcMUVV7QQDtJgA6xB1saR&#10;vl5vlykKqWIlqC2nKvWjLFceSFbrZwxNqgdU50UtN5BM1sxI2rRPGBm0xleNbZu3obhGljgpHKTn&#10;cSkzpXNfpCbaWUY9u7QsKer3NWlLnzQK0nbi97AsThK4yKAFy6HKwBUH5qWmYqLmYpBpBjUTXszp&#10;j19bjhTfKx/rwUVZLZyfhfl8zCeOWj7W1c9IXuJ8pdlC/NSCqPFYGF/Dx9UVrxIMrb/x6ugJIxCw&#10;HJLCLC3h7YqLi7XlTLE7tEyiTQgjtSxptnZejIYuqtmtJZe2rqmfoT2C7NJa4vy/PvnhlLm+JBoZ&#10;6xgUr2u/Qehaf6TZ/252xtaSl/aL5rX2ot5GKFoNhVRDUcJsraWGNkp3FyHQMpSmXo6X8TLqEyNn&#10;NS9AE2YNJ9WHQuB7IxBw0wppkWgPIhi2bNmiGRGbGiP1FotxUaJu9+zZUz+kPhUCCoFThEBATiv0&#10;tsmUwWKhUeA4STQGcbNWSSGgEDi1CATstEKaKdMG+VNJIaAQODsINN0ucHZqoEpVCCgEAhIBJRwC&#10;8rGoSikEzj4CSjic/WegaqAQCEgElHAIyMeiKqUQOPsIKOFw9p+BqoFCICARUMIhIB+LqpRC4Owj&#10;cM4IB3GEkm3crTlEnX0YVQ0UAj88BAJaOMjOTEniTi0ekUI8K1Rq4iAlPhByTCWFgELg9CAQsFu2&#10;pbkiHEQYrFmzBvPmzdN2a2ZkZGDMmDEICwtrPK8LkdMDkbqrQuD8RCCgNQdxn547dy6efvppjfBF&#10;NIbXXnsNTzzxhEY+KxpFm4JB4z5wc4eltm+RT1d2U3KHIzdKNaV198ruzPo93XCRH6KWf8IyVdfw&#10;3a3dQKY0Qoevtjuen93k/Gy16Q9M0nQhTmnJuHQ2IRGNQRimn332WS1wjRDNzpkzB5WVlTh06JCm&#10;OVxwwQWtCwduZ3YVbcYf//EWij0x6NczWdNADm1biv++8gZsGUORGhkET20h3vjzX5FvT0F6ezsW&#10;vPMG5q1ei3nz52PjdjJWb9oATwJ5I2LDUb5/DWYvPoKuvZJgUjLibL4aquwzgEBoaCgCdlohxked&#10;XDY4OBivvPKKJsBEaMi5Xbt2tQmRGC29XgdjShQhex95GGoHo72lBJnZO5Bf6SZnJAPYkLuheOdK&#10;5PktqCR1/ZBeXTDynp/iSm8B3nh9GnpPuBeXJASR9dmEPRtmY8rUhTAlDG8wiCrp0Cb46sQPBoGA&#10;nVaIsVHIXuRz1qxZjYJBkNfPHe8pCBdjdEwS7BQS+XlHUVFURMLaciRSAyF/CoVDJdZsOYxLb56I&#10;9s792F9YAps9FCH2YE3LCLLaEcygOmYKo4SOAzDy4o4IptBRYuF4qKtzPyQEAlY4yHbsTp06YfDg&#10;wZqWIBqDJLExiCYxevTo4y5rSsi4MAqHXl0jkHUkB7mMZlUb3BkdEyLJzkQq+YNbyOBczg7v1Mhe&#10;1m7NIc8kw8zxz8sytJBzvIePdHCR8ano3D6CRNNKNGgPQf13XiAQsMJBR/+ee+6BUMKJsBDBIHaR&#10;W2+9VRMarTNA6VeSCYpGxJ7dOiN/w1qsWJmJdr0u5jIoaeJMXqxbtwe+qHiUZuciOj4aVdlrUFDL&#10;6YZQMbVIEqNSYmmqpBA4nxAIaOEgvgzC9jRq1CjNziDaQ3x8PEaOHKkRwRxPOBhktYKM0mEd02Gq&#10;zUFmsQd9+yXAwdiZzrJcbM8uxUVXXo8bb5yACbfeiGRTBVbsPAIzpYNXfChayAISymucj+fTy6Ha&#10;en4jELAGSXksIgzEuHjllVdqS5ciDIShRqYb+nntS4v/JB6EOTQRXTq5GBA3BsMHD8QuRypSQ4zo&#10;2CkddpLIxnQaRMbmeM5TSO7KIDKXXNQLexmb02Nsj4zOXRBtIzFsg4CQ+4XEdkJ6l2AtxkSL4tRP&#10;hcAPEoGA5JBsirSsTIivwxtvvKFpD3FxcXjqqac0ASFTjDYTlzMlhJzkMdJfwkQrpIvM0+I7IfYE&#10;o7A/M3aEriFobNGMZu0m82trLM4S3YpuFrRPKHaqNjFXJ34wCAQ0TZyOsmgO4uxUxNUGibodERFR&#10;38H1YV3P2PKTYaFEGEgSRyedqLlRoOgHGq5ryhYtlPQtk1DWt0E03TKr+q0Q+EEgEPCag6Cs+zVk&#10;Z2fjsssu06JgtekZ+YN4LKoRCoGzi0BAs0+3hEbsD/InI78SDC3RUb8VAqcWgXNiWqE3WYyRx1ud&#10;0POpT4WAQuDUIBDQS5mnponqLgoBhcDJIKCEw8mgpq5RCJwHCCjhcB48ZNVEhcDJIKCEw8mgpq5R&#10;CJwHCCjhcB48ZNVEhcDJIKCEw8mgpq5RCJwHCCjhcB48ZNVEhcDJIBDQG6/0BonzkyRxfhJ3aiF7&#10;kT/5rpJCQCFwehAIaOEgTk9BQUHIz8/HihUrUFFRgR49emDQoEEaNb0IBzmvPCZPz8uh7np+IxDQ&#10;eytkT4XspxCSWSHAFUGQk5ODCRMm4IEHHtB+t/n4DEZYLWYyO3ngEQZpJgMZoCzcWunlDiphexJG&#10;am0HJvN4yfJktlrQcp7l9QiDNfPyftzk2Xgv7Yat/Cdl6LtBtR2fvM5iNnEHKN2+JT8FmrBo+8gZ&#10;YeSngRvE3B6hyJbj3DEqdaFWpJJC4GwiIO7TAcs+LYKhtrZW257drl07LVbF3r17cfjwYbI4rUNS&#10;UhJ69uzZutbADuku24v/vfsFyrwxyEiNgsFkRun+Tfj4k6kwJvdGYqiFQqIScya9g5KgRLSPMZF9&#10;+k3MXbkOaxknY9369Vi7di1c0Z2RRvZpX/l+rNhYjKTUmDbZp00mI4oObMBbUzciqXMaIu02+Coy&#10;8emMpYjp3BVhFiNJb4sxf8aX8Ce0w4bp07C9zIqeXdrBX1OGJdM+wGFzIlJIZcd509l8N1TZ5zkC&#10;wj7dcqAMGEjEzpCVlaXR0wsF/euvv17fWbmdWqYRMs1oKxkoHDy1RdizbTU2bVuLKp8VVoMDezO3&#10;YdWm3Sip9XKnpwm1eduwaMsWrNq+G9XeEPS+fCRGXdEfZWUlSOg/DNeMvBIZ8SEozt2Oye98iBWr&#10;9mojfFvl+r1u7NuwDNvXL8Wuw0Xwk1PC764gi3YWaqmZyDTI66rDgcz9qHQFo2+PcKxd8gW25ZVi&#10;z6o5WJBnQGpSPIykpVNJIXC2EQhYm0NT4+OSJUtw8OBBjcdBAJNO9q3GSOaJjIhCXXkFjhTUICSE&#10;7NO5BxHKY6LeG8kluW39dvS4fBQch/cgv/hC9OLoDn8YYkLD0C61C9KTgjgtcSLrYAlqqP4bg+oN&#10;o60/NCNclbnYcciIUZemI3P1HlzWoyOZqDgd4bTimOnUwN2lnE5QLqf0H4Wxe7OxcOq7qC3048pb&#10;bkdapKWRh6L1ctRRhcCZQSBgNQcxRkrou9TUVCxevFjbrt0UEuF1OJ6A8HGkjm2Xjp4dg5B1+AAO&#10;Hs5BkT8BGUkJvI0R3qPbsfGgA0OuGIr2IXVYvfsgPNRIfB7aAPjpFyZqqvYevxldB47GLZenI8jp&#10;a5Oa3kgBkL95EcqDu+CqEb1RV7AO+0rJQkUh1Woi9ZzBGor+w69G1cHtqGnfB8MHJHJLutIaWsVL&#10;HTzjCASscBDNwWaz4Uc/+hHsjB+hr0gIn8Mll1yCESNGaJ23bcTY0a029O6cgoM7d2PXtj2ISr4A&#10;oSFkmKZlMXPjLpRznj/vvY9woKQKOVu3ooYMcK11ZTFg1rkoGFo7qVXASHFTgXXbjqC2dAcmfboO&#10;VY4qbNh0ACaWxZrUGx95d5OZqyu0VIqx0uipwYal6+AJTYWteCVW7ymhdnQ87aTt1qozCoFTjUDA&#10;CgdpqAiCAQMGaMZIibAtv0Vg3HHHHRoblLBTHy+5XQ7E98yAK28zVu4pQ6+h6XDKyOwowLqdh9F/&#10;7F342U9/hod/dgcSvTlYvb9cY5/WBVHze1Ob0JYbmh+VX8JRWbVvB3LqYnHPgw/hgQd/hvuuHYS8&#10;nStQbmuHUKcDq5btgM/ow8FNy1HKaUVslB371s/E8p1Hcf/jT+Kmi5PxxbQvcLiK1Pmt8eN/s1h1&#10;RCFwWhEIWJuDtFqmDbLsd80116C4uFjTFGSJpXv37hoosqLRWpLObbIEw2axA0Ht0Tc1GluqOqNH&#10;rBnbg2xwFRegEu1wcXon2iIsQGgGBnaKws7tB+DPSEa4LVhbttTvLTLBbGMErBCrdkhzwmqUFKIN&#10;OLDvUD6iug9CUkwEzAY/2vccjKjls5BTHokbx43AG5On48XMJagtL0P/6+5BR2MeXlu5D12vHo+U&#10;WBvcl1yNPvveweqd2bjugm4s5/iCT6+b+lQInC4EAtrPQRotAmDDhg349NNPtamFsE/ffffdkM/j&#10;MkOx84p/guZdSXJYKvYwSUwK2jIodTQtQJYe6xPnC6So9/rEWGikEdKr+UQ0MxfQRiDnLVYf9m/f&#10;joJyB5dH5XqJaGFAQlI60lPiNGbrhptq9gvekH4OBtRUlaOswoHgsChEhpHinnVyiW8FhZ9MPLQ6&#10;cbXDwwhb5sZ66XdSnwqBM4vAOUETJ9qDrFRMnz5dm1Z069ZNc4JKSEg4vnDgdSbSz0vnJQ89O6D2&#10;jV9bm9NL5xSOyvoH0GoerjrI/cReEJ3YHtZIT4NBVCwKJoSGh2oxLUTL0JMYKSWJg1WwPVL7k1pI&#10;HAw/70cfLSb+1j6knqS/l+8qKQQCAIGAfxdFhZe4mKIB7N69G9deey06dOiguU+fefykYzN2Zlw7&#10;RDdXK7Qpj0+sjG2k1u0YbWRWhxUCAYBAwE8rBCPRHuRPOphMM447nQgAUFUVFALnOgLnxLRCQBah&#10;oI+8SjCc66+dqv+5goBukTtX6qvqqRBQCJwhBJRwOENAq2IUAucaAko4nGtPTNVXIXCGEFDC4QwB&#10;rYpRCJxrCCjhcK49MVVfhcAZQkAJhzMEtCpGIXCuIaCEw7n2xFR9FQJnCAElHM4Q0KoYhcC5hkDA&#10;CgfdK1Lcp1sm3SHq/9v77vg4qyvtZ3pR71a1JVmSZVtuMhgZgws4xvTeAiyB7G4K2U02+e1+u5s/&#10;+JLdhWwKkM1+gUCoDgbT3ADHEMAU915VLVm926rTZ77nvKORxkIy+/GBPLbvhbHeeu99n5l73nPO&#10;vec540Vljr5e7SsEFAL/7whEZGyFCAYTORIee+wxCNGlME0Ln4MUu92OrVu34rXXXsM//uM/Iikp&#10;aew4CwZSWc1kmmako8buzHs1ZmjW6/W4tIhNHoHJYmZAJqMhGRxlIru1FqultRT8x+t2wSsxE0L3&#10;xpNeMkWNXch2LezVIS4GBle5yXcpt+oNJjJhhwd8Bdgn8jYwXkSedaT4GVzmD9LKhR33kZHa42Gg&#10;F3kgTIzYlOAvnSwj95JPU8+6hRY7rAQY8Sm0FcK+HV68JK2R6FS53M36pGh1cl8wMpnNZK4K3RHQ&#10;GLNDzN2ho+rvhYNARMZWSJDV6tWrsWnTJjz00ENaLEVpaakW3ixU9X19fXj77be1fBa//vWvYbPZ&#10;RrFCMfGNsxN7jjSQKo5ckNnRHKR6uE62oLy6DunT5iI12szQbDdq9h+ELaeQ7NMWVOzchQ5PcFAJ&#10;dbzQxmUXz0VuSixZm3pxotWNjMwE6EfHV1Fw6Lx9OHK0At09g9qvxxSVglmzihFtCuBUSwWO1nZS&#10;sIiQkVByGwqmJKGlrRWDpJ4T9idhm/IGolCUn07OyyYMDIowZIg5B21yRjZmFBeQAbsFO3cfRI/L&#10;A0tMKubMnw1951EcPH4SOtLak85Wi1w1JuWiKM2IyipS31GwSJFI9fzpMxGj60XTSR2KCqdovBMD&#10;7U2o7eG5SVGoPnoYJ52iqYlEsyN3WjGykkZYuLSK1D8XBAISW3H6KycCHltMhfLycmzYsAEPP/ww&#10;1q1bh08++USLypS3bGdnJ371q1/htttug4Rtv/HGG6PevvKSN1AQlOPFZ/+AjR9+Ao/BAovJTzbq&#10;T/GHp5/D0Q4XuR0oLDor8fTTT2Hd9sNw+HmPwwlnfwvWrV+Lg62n4HEMwMVB5ek/iW3rX8Hrr+3k&#10;m5qCYBROwnYNVwfe2bCGvJH98LkGsf8vr2LVmtfRQ+br1n3v450/70U/j/f19aK3j9dQI3FRs+hr&#10;rcC61RvQ3NVHQeHFYNcxrF2/Di2nBsgB0cdre+GgMPA6mtjXF3Gg0Ynk1CR01m3DE69sQctJ0Yxc&#10;OPbR+3jzLwd5rRMupxtdPL9u03ukwnOin/X09fbBQ1br1qrPsOnDHfBTmBipWXRXHcC6Dw6jp60e&#10;b771AepPilblQ1vlZ3j1pZfQ6iBbxegHHvX8avf8ROB0vTMCnlHIT1555RUsWLBA43CQRDYlJSV4&#10;iT/UqVOnYhfzSQhN3G9+8xs8+OCDeOKJJ7BixQqN/OV0/wTZp6Mt6GhrQWuXB1OsHWiqq4CBvApU&#10;yqnq61C9eztSZl0MR91RtJ8sRemVV/Gl2YLjlY2YfdkKLM4Q9mknqeY34729VdCnZI6PEEeQzZ6M&#10;S5ddieI4C8rmF+PFx1ZhfwVzXZjMyJxSgmuuXgiv00suB0aZ8r/JxbPhad6N48eASy9fgewUO/rq&#10;P0RsYhYWX7MSaWS8FiIZAwdx+dtPoseUh7/7qxsQS7tgXlEG9O8dgTV9JlYuiMXerib0eabjGyvK&#10;NA3ixN7DmJRTjOXXXkNiXCfNCVDAkjuzVsyfMBOHHBKaycMLbJnTcflV16I40QhHWwb+879eQ0uf&#10;Fxk2M/uhyoWGQMQJB9EO2tvbIezSohXce++9ePbZZzVSWUlyc/DgQVxyySWIj4/Xkt6IT6K/v18T&#10;DuFfHk1+JKflIy4JqG9sgjWK1PQDduRnkIVJmGJd9dhZ48JV992DmjeewcH6ZuSmFdA8GGKfpjov&#10;mae8ARNmLrwNKboerNoyPvt0sG2GlQ/dZ4tJQV6Ohcl1BsgxaURz3Sd46U/10FFjCESlYcmSpchJ&#10;sbANYanyDfFB0CPA5+871YS1f1qNOIOfmosFM+YtZI4NN2ILZ9Es8MFFTQJRWbjjtsk0O2j+8OPR&#10;hn+wHlZBM0OH1oYjWPPSKpj9HrgQh2VXLKZQHFtZ1AkxzckafPr+RlTZ9OhtPIRBeyGmJND8Gm1G&#10;hQOtts9bBCJOOAjSGnUa1fdQER+EaAWSgUoIZ1taWhAXF8fkMyc1h2Vo9iJ0vfwVtiUDKdnmFKVg&#10;f00VdNYmmJNLkWo6JA2gZd9uNLWewEevrkZfSxfcziNYWToV1vBKhrb9VLP/Z465IO+E5mRk98WJ&#10;aOZIFQdhbGwu5s0pgd8tTo0oxHIAjtVvP/0cVmsCZs2ZQ+FAzcFnQsqkWBy3UoTQcUqPp+a3MPqd&#10;OLCrGom5uciWDFmjikzyxMVNwux5c2Gi49IXsCAuxoJWOcE+aX3kXzHjtH5QAAT0FtijohHHbGAu&#10;Oj/hGtD8LrxhVO1q90JAYGQERtDTypuwt7dX++GKABDniMvl0syHbdu2oaCgAMePH9cYoVpbWzV/&#10;xFjd93BQZM/IR+/hbfhgZxNyLymh3e2Gwd/HLFf1yCi7BtcuvwZ33nolonoP4Fgnz/1/jQM6Qvlf&#10;gOZAa+1h7G3SI3FyMrNeeREdk0EHZQlmlszCzMI8RFvIVUlBMLrIIZM1Gnk0pUpmlPCeaUhPicOU&#10;aenoOvQhGno9sNus6Kreg3VvfIA++j/F5fG5wtkXa2wKimfNQslM1lNSoJlZJosdPSTrJQUmLNRC&#10;ujraoecsCyUY9DHpmDOvDAsXLsLVV5UhVteJQc6eiCaiyoWHQMRpDkLmImaDCAGhhxPT4u6779am&#10;NsX/8MADD2hOSkl409XVpZkTyckcgKMGmvygPbTvDQm5yIj14MhAGuZOtqLS7UV/y3GcaAOWfKOU&#10;MxlxHF2TMO3TXdi5oxoXX59I04Cq/uhxyymKkPYg04jh40X2ZQS5nO34y7o3cYi5MaqPViPvkisx&#10;kzMlx/fRtDnxMV58sVGbNvB6dJh16WLMnpanvZS9uhFzhXoGTnbU4q1VqxBvYJvUFhJyirB4wQrk&#10;7XwWq+mUnElt6PihXci64hZqDdFMwCNeFJoXohUMFb3Rj6ba/Vj9gh8W8V2wnpzSpZg3dQFyNr2A&#10;NS/Qh5PoxsHD5bj0vhWwBhqp1dA8oVklbQYMdk6HeujwdCI3mizeo/EINaT+nrcIRNxUpqi74lv4&#10;wQ9+gNtvv10b9GJO/OxnP6MjzYyNGzdq5sUdd9yhJdn9p3/6J815KWsKRgrf4J5+tHYOIjUjDZ7O&#10;ZvT4opDJ6bq2ljamtbMza7cPKfT6WzgAhezV0d2EHncU0uWa5nbYktIQa9Z4obVXs6e/A529BmRk&#10;xaLleC1O9ruo4gdFhJ99Tk5KIZv8IHp6B7VxZKbjMzsrk2aFj3T0bZyN6KWZEXTraf6QjCzmrohF&#10;wN2H1o5+JJFN28xEu37uNzZ1wOniGgY+kJhHFppHOVlZMLh6UFlZjZ5BF2LoHC3MzYaJgoXvdibT&#10;acMpTpGmJ8VoMHgcp9BAc8lLrUUb16wnOiULWanxnH3pwKHDVXB4yZqdI6zZqfAN9qKtexAJqcmw&#10;0V9BANFErEzUPlJjuBZECYeRn9cFsCXaesQJB8FdFkBJEt2f/OQn2szENddcox2Tc+J7EJPipz/9&#10;KW644Qbcf//9mskh504rHLAyXSmaiLBJyxvZxxR34r8QLYOnORMR9sYWhmpZgxC6hn6GcO1Bpitl&#10;gVMg4EZDVSXaSTOvaQxSLzmj0zKnIC8zkf0bGkVsQ6YEZVDJ1KrQ4ocX8WNo1w71U+jwtTvZzmhq&#10;ehEQ0i9pT1tkNdSE1BEatNKGiDJxokqR/o5Q7wdbDvB6oevX6hEAhorWttYPCtVhTII0/QHWN5b5&#10;E7pX/T0/EYhY4SBwi5ZQWVmJnp4ezJ49e/gbkMFdV1enJbmR6U7JgjXRZfTgEp07mOJuaNROdIdU&#10;ewqBrxiBiBYO8nYXASHedHFGhheZzRAhMfp4+DVqWyGgEPjyCIhwiDiHZOhxxPcwnlYgsxnyUUUh&#10;oBD4+hAYaxLs62tN1awQUAicMwgo4XDOfFWqowqBiUVACYeJxVu1phA4ZxBQwuGc+apURxUCE4uA&#10;Eg4Ti7dqTSFwziCghMM581WpjioEJhYBJRwmFm/VmkLgnEHgnBEOshhKFj5pocaEN/T3nEFadVQh&#10;cI4hENHCIRRpKbEWEozV3d2txUXICkkJtJK4CVUUAgqBrweBiF0hKY8bEg5/+tOfNEJZEQhZjE4U&#10;erjCwkItCGt8WITIRAKlGPcwHJ3EY1x5KcFEoSiIENmJXCPbo4sEPQVvF4KUkT6Nvk72x75ftJzR&#10;V0uf5GCo7mCglASHqSCn0Vip/bOFQEQLB9EYnn/+eY1T8rrrrtM0BwnZloCsxx9/HPn5+eMKiAC5&#10;HyUU2hYVh7goI4ehhENT++jphT0+GVaNzj2AHlLSGWLiYbfo0NHYiEG/TqN0F/ZpH6VCDEO34+0W&#10;ChUv+ga8ZLo2n8blEPziRGp40NV5CoMkqQ3JIovVxghLkMZuEAYj40QYvyl8CVZ7FKxknJbQ8SgL&#10;iVZYnCSxdfotiI+1jQizYOXqX4XAWUEgYoWD+Beam5s1ktm77rpLEwzr16/X8lfU1NRg7dq1+PGP&#10;fzw2aMxZ4e44gEd/+TpKFt+Kb9+2CGQkQMWeT/CHVRtw7Q8fweVTYuDqrceT//FLZN3wbdxyWQH2&#10;bNqAKlLCn2hoQXx6NhJMJGVZ+U1clk96tYMf4d29Ftx9/yKYGPYc0jykAxIurRtowPNPPwmHIRlx&#10;VqNGDJOVl4/EaAOOHqpEL/kiHKZ4pMTGIbd4Kvoaq2AtuRY3X5TLuHk/jmx+Efuci/Cdb11MkpqJ&#10;jzQdG0h19EJGIGKFg6jojXyTi7rvcDjw3HPPaVqCHJePCIjxijgr/QEvadAGceJEOdr6LkOWuRM1&#10;x4+S9MVCXkSaABQ+LQc+Q39CGuorjqJ77kx844Hv4Rv+Fvz+v1Zj1u3fxuXpVgoBL47uXI+X13wA&#10;a9aVQ47QcNEQ7IWwOpgtibjmgb9BIVmvSc4UvJZ9uWLpFdi56Y84bpuPW68og5X9eukP5SSZMWpm&#10;Dq/UTA89tRZVFAKRgkDECgchddFiyjm43nrrrWHBIMCJI1J8D2cqYtMnp0yh+u5BY0MbiVPJxtTu&#10;QE5aqpj6MAQ68dmhLqwgWUzju6tR3tSKzMTJrJzmBys2MGBVBAjJpJE/5xu4p78d7+wXr8DYhcOb&#10;/erD7q3b0UmCVjd9pUmpBZhTksm2WIlOks4w1FzCzVmFjc+1b8smmJvJIMVajx/uRmyxEg5jo6uO&#10;ng0EPu+BOxu9GKNNEQA5OTlYsmQJ6uvrh519IjSElv7qq68eeouPcTMPidPRGp+GGYWJqGquw4nG&#10;GnhjipGdTM5F5mrord5PHsl2nDpRha5eB3btqyX5LB2EQyZDyJEpQsZijyU5K30NIWfC2E2yUT1O&#10;NTeirr6BfW5EW1e/JkxG6hohhREBZNZ7MDDg0D4+YYqiwBhX+ozXpjquEPiaEIhYzUGeVwSEJLDZ&#10;ytyYhw8f1gSEHLvvvvvIyjxL43QYf70DU8NRB5hG+/7wK5+gU+dB3pV3oGv7GuaKdGP7jkqYsgth&#10;Yda5ouLJ2HZoGxr6FmEquVQ/VygUvlAucFQbjHG47t4HMD2euR6k/yRqdTKL1ehUEaIfuFhh8bKb&#10;8M1L8oSvDttffhS7B8QW+Vzr6oBC4KwgENHCQbQEYZa+9tpr6Ts4oS2CSkhIwNKlSzWtQc6PJxzE&#10;yeccGIQtqxBR/tfoaEzDbTMTsPZDFwbaa+iz6MWiO27FwoI06PxdaK96Alt216FomQ1eWUMhozus&#10;SO4JN9mZpejpgAwfxOKQlH3HYCs+2PwuaqllCJejNTYRJbPngmk4NW7GUEJfqcPPNpz0pYg/heoK&#10;HNx3j25ULlRFIXCWEIho4SCORxn8Cxcu1LJgCfuT+CHE3yDnRF0fq8jaBFNcDi6aa4aJyWmvvHwp&#10;pjgzMYnszrPnzGf2KzsM85dialoC/ELDrovHpUvKUOskLTuicFHpfKTHMJHOUPVCzBqdVYL5F1tl&#10;QhS9zKXhoFNBp5HGUqsgmavdYEXp/DK0MJdnc58QtfpgY5LcaRQyAZob6flzaEakaVqCj16H6SWl&#10;QHrc8DOkTV+AEk+KJkTGeiZ1TCEw0QhEJPt0OAgiBMQhKTkxZXozNTUV//7v/64lthmPRk67n9OZ&#10;FuaEdJPiXW+yMKM008jxzW8ya69xOhtJQ8fsUyEBYOA1Bq5lcLv9nHXgm98jCWVHeqIzSKp7Zocg&#10;/XzVgf1oIo17iH3aS0djVu50zC5IP20RkwgVbSUnhYyRiWtFsMg6BylaP5gXwjPUiIH5NJlrG+4h&#10;+vqRltWWQmDiEYhoDslwODIzM7X0d21tbZg8eTJiYmLGXfw0fB8TubgkRTaLNtCHTniYq1Iroygo&#10;w69xjyK0lesDHMjB6oyYMn0uckJSRassmFZugEu8xyriRhD/Q7A3wSuG+zF0g89DU2asm9UxhcBZ&#10;QiDiNQfBRWIpRDDIZ9q0aZoGMZ5JcZZwVM0qBM4rBM4ZzUF8DWJOpKena4zUSjCcV79D9TARikBE&#10;OyTDMZMpTPmoohBQCEwMAhG7CGpiHl+1ohBQCIyHwIjmQG98gB57bZXeeFer4woBhcCFgQCXEAwL&#10;B0PjEZhbG6DjdKEqCgGFwAWMgCzULbtqRDhYN/8epi0vQUflQRWFgELgAkaA63v0M+tGhANIRkKu&#10;EQoH+wWMinp0hYBCAH4SFtGsUA5J9VtQCCgExkTgnBEOsspQBSyO+R2qgwqBrwWBc0I4mPUSfcmY&#10;JXIryDbDIrTtgBIXX8uPQlWqEBAEhmcrIhEOCcm2UBIc7LFiY4sBPR49ZsUFsHLSIEwGigZ6VckL&#10;q/hRIvHLU3065xGIaM3BRJaU9zrs+Nt9RtQO6NHLYKmHjwE/PGDHgJcMTWcSDAy8gp9ErfI3VMgQ&#10;fdqx4f0hQle5VvsM3Rfap4NG2KW1j9SpikLgAkAgYoWDUCWcdBvwWKUey1N0uDQ5gCO9AdK3B/Bu&#10;G/Bao2389VoMq9Zf/guYn6iB+bYfQ0dK+oArGvqFv9aOGZevBDyMoIz/Fky/qYX52vugi1oJ088P&#10;wfLoIZj/sxyWRw7C8ovDMN10N/QXPQLTL8ph+tVBmK77PoWECIswoXMB/FDUI154CESscDDp/Kga&#10;MGGAYzA/OoBfVepQ3hf0NYjPYVc3/xmvCElLdCp0ydnQz18IkFMWcaSAv+RGHsuALi4WpG6AbsU1&#10;0KdlQrfkbl7fC/+f/xveLXsAayL8Ne/Cu/Ep+FtzYPzOQ0DlewgcOQzdDf8Cw7RLAe9Q6Pd4fVDH&#10;FQLnOAIRKxyE2DXayGArsj2tadShk6xKJHLSioz9GBKvnLmQLHbQC3/CRdAnXwZ94kwYCpOoQYiE&#10;IclL9HIYpxXDf+R1+E0Xw5jXA/97T8C3fS+tB5oO9X+G/91fwV9hQODYm/C+8h1439xMVthoEknb&#10;NX/HmdtXZxUC5zYCESsc3BQOhVEuzImnlnCS5K0aJRu1eeJtpCdy5STPmecqZHqjtxuoPgXjJUXA&#10;RXdC191IW+UUTQqyQ5WSvTotGYEdHwBdXuiXPMjYElYuGajkXqOV22yv+7/h+d1/QH/ZYzD//Ano&#10;GrbA315Nomm1zPzc/umr3n8RAhE9W2EgN+Nf53rxcacRXe7gOgcPl3bekqHD5SkOTmeeQbaRJk7X&#10;3wT/UQ7+FT+G0RMP/77d0GXOIEdbOnTF86BjZir99f/CfcLkWwpDKunhRPqEimxTThiuewqGZVMQ&#10;2PoYvO88SuFAf4UEqamiEDiPETjD6Dr7T+2hSTEjxo1bM3UgtSOFAX2IHMj35JC8Vc9cVJIsZrzC&#10;bFKwuOGv30YS12nQR7fAX/kmtYMo6HK4P/diYO1P4HnkGnj+67/J7pgBw/L7aVLQGWHgvaI9sD3d&#10;zB/DcGMZUPEZAq0uOjX/DrpJ+cFZj/HaVscVAucBAhGuOUhWbOD6DDdnLkzaWz3DxnwPMS6OXYOW&#10;OWrM74D3oLsWgU4fAs0H4N/7AXTmI/AfrIVufhU55JkYt/NjeHZsARor+CmH/9B8mi50YHq433AY&#10;gZ6BoKpijQLqOH8amw/9ounUGOiPqNgKb2slo1NE5VBFIXB+IjDMIen87bfh+fSPERd4JcLhow4L&#10;nq8TXwCQYgngR1OdyLZ54aFfYtzip+ovioWB6r9PZhZ4LYPLtFkGuU1MBjlHIaMVTn9q25KBhmSw&#10;2sCXwS/1yKxleFPh9wXvVv8qBM4fBLiux/54bWSvkBS0ZUyecuvxYacf/dT4S+PFxGA+iy/6KvSM&#10;Lg0ZTcawSNPw7fA6wo+TRn64hNczfFBtKATOfwQi2qwQ+MVBeH2GA8nMJXGkz4jr0p1ItzC/w5m0&#10;hvP/e1NPqBD42hGIeOEQQuCyZDeWpDiZ7JaZrkIH1V+FgELga0PgnBEOokH4zjR1+bVBpCpWCFyY&#10;CISs8gvz6dVTKwQUAuMiEKY58NUs+roKKBoXLHVCIXBBIDC0fmhYOAQYLxCwxTHoiB9VFAIKgQsX&#10;ASaAlkWAw+scutrbMDjQz2NfOEl44YKmnlwhcIEgMCkzO2ydgywZlkVCSjhcIF+/ekyFwBkQoBxQ&#10;Dskz4KNOKQQuZASUcLiQv3317AqBMyAw7JA8wzVn/ZT4QfT6oBwLMFJTiGdVUQgoBL5eBCJaOPh8&#10;PpjNZvT09GDfvn3a38LCQhQVFcHhcGgCw2KxMCRbrZn8en8mqvYLEYGIFg5GoxGNjY34+c9/jtbW&#10;Vogg6OjowDe/+U3ce++9MDDp77iCgdGWVrI6+bxueLxBTUOnN1LYGOF1u+ATcgiGb5mtFrLGueHl&#10;EkzZlhjNkKgR36zH5SJvBK8zm+igCcBDCrngvWP/XPRaG3q4XeSS0JowwGI2kHwqtK/X+uBze2Cg&#10;4IPfC7cnOHVkMlPQsb9en9KMxkZXHZ1IBAwPs0iD8iaWH36kTGVKP9wcUD/96U817eH2229HU1MT&#10;6urqsHXrVuTm5moaxJjCgQxS3p7jWPXaZvT4EpCbFQcRDD3kadiwfgP0k4qQEiWCox8fvPoaus0p&#10;SI3X46OXX8J7O/Zg//592LN7N3bx403OR4qhDx++8za2H2tCdHI6kqJNwYE/6psyMNy7q/EQXtl4&#10;CJNyshBrY/7RvuN4+887EJ+TS05M9muwGx//+SMEklOw9+2NqOq3onByCgmt+7Dj7dfQpEtGZkos&#10;JVRIRI1qRO0qBCYAgehosrVPQDtfqgnRGqqrq9HQ0IArrrgCL7zwAj744AM4nU54vV5te7yKdRQO&#10;HlLEbf9kM7bv3Q5HwMxMWW5Ulu/Hnz/chqY+D00SA5ytx7CBdX504BgG/VZkT5+FOTMy2W4lDFlF&#10;mDu7BEmBHrzz7OOodhphG6zFy6++jhNhnJan9YFaQO2e97HlvbdxrKWLPJNGEtp24dDBfeglv50I&#10;PJ9rAEf2HESX04LJqU5s3rQeFR2DqN+3CesOdSI+MQF6JRhOg1XtnB0EIlY4CByiyYhm8Nlnn+Ho&#10;0aOaBiEDTD4iIM5YeE0CKej7urrQ0k6tqKcNTSeqYY9N5G10cBr9OLJzD/IvvQK6xmNo6XKggNRx&#10;8xfMRnpiIvJmluLiiy9Gss2BgaRSXHfLHbj5hpXI7GlCY1s/9EIKc1rRw9XXhoM1Xly5IAdHt5cH&#10;zRkKKjFlhvhxtbaNJhN7YMC0RTfhqpxBbHrtBbz69gksvPIWFKdZabYos+I0aNXOWUFg9C/8rHRi&#10;rEZl8IvzcdKkSdi8ebPmXwhdJ7MVZWVlZzSBZHylpBdgWrYJ1Y11qG+qR5s3GYVZk1iNDoFTFdh1&#10;wo3lN1+N3BgHdlbWa5yUfq+PDFMB2v5+CiAf7Am5uOXWa5HkaMb6V6j2m5MwJTMO/lF+AR39H+2H&#10;PkBP9AzccsMCuBt3oq7HO34fZf26JQ4LVlyHnqo96J00DyvLsmlKCe2UKgqBs49AxAoH0RjE7rnn&#10;nnuGpzEFLtEmSktLsXz58vGdkXIhB1/AakdJfhZqKytReawcManzER9NrYGrQWv3HUBndzM2PvMc&#10;jjZ2o3LvYTjFLyj3hhWjyYzB5r149pmncMw7Bfc8eA/So/2jnJLUA/QD2L2vHl1N+/DU6k/R2d+F&#10;3QcbYWQGHooatinaAsmpZBUqPZV8PBhIx3VszyH0GxKh796Ng/W9MNEvoYpCIBIQiOhfojgkRUNY&#10;tmyZ5jCVfVnvILMVSUlJmqA4E4geZqVKn56Pward+PhAO6YunAYXtQG9txs7jzWjYNltuP/e+/E3&#10;37oRia4KHGhxcJCP1Cjmi4NEtW+8sgGTLr4ZP/jWdUizGUYJBg54DnxnUwWqB6y444H7cfe938Jd&#10;i4vRcGAbBm3JMNHPUF7RzNXpRpyqr8QpKg1R0Ta0VXyKzR/W4L6H/heumWrB+tc3ocerZxbx0SJq&#10;pE9qSyEwUQhE9FSmDE6ZvrzxxhvRRd+BaBNiZsybN0/DJ7QwajRYcp1oBzovc1dE56I43YJ9/fmY&#10;l2lCOd/i/U21aO6NwVWzSpCaYkMgbT7mZn6Cg9vKcfntmTAP6Q8yRgf7O1Db4UPP7vfx5M6NcAaS&#10;ccOtN6FochxnO8QE0MFo9OJIRRUsuZegmLMUJtLmx5Vdhs271qOy53rcvLwMf1z9NGp3puFUcz2K&#10;rroPRZZWPLV+C7KuugEzcpPhjrsB+59+Du/vKcH1FxeR2eYLfCqjH1rtKwS+YgRGojI5+AYHB8e3&#10;kb/ihv+n1YkAOHToENauXautjExJScFdd92FRDoNZZHUeCXAlHeDDi9sUQxFdw7AxXRW0XYjBgb4&#10;jBQcXm8AdruNjkJtMQJnEfrh9Bppypgx0D/IhFd2WGgS+H0e9PcPwMO2JEWf3hBAN6dUexzCUC1v&#10;eK7YpBSJT8xATlYqzMOqRwCOvkEYbHbYSXLd0dqCjpP9sMenIj01CSaaFN39LtijYmAxBvvgHuyB&#10;W2dBlJXZtlivKgqBs4WAvIQjWnMQYER7EOHw/PPPazhNnjxZ8zeIkDiTcNCRVl4GumgRlBBg9gma&#10;+hQIUdFaPfKPdk7bY7o9azSiOSDl8ij6OuScNmRpMsTGJwzdI8u4SYnfz0Gsl9wZQeHgI4wxsTGw&#10;0WzwDTsqdZwZCdYjCkZiaiaS0uh/kHpJqONn/xLi6H/Q9rXewGyPo9Yi55VgGAJc/TmLCES8cJCZ&#10;iauvvlpb33Ds2DHNxBABIY7JLyrDg2xooMv1w8dG33yGa0buCXDw6zFpcgEyNMEwUomfBBkjgiF4&#10;fOS+YLvh+3LFF+2P1K62FAITj0DEmxUCiSyTFiEhDkmbzaZpDKMH1sRDp1pUCJy/CJwTZoXAHzIf&#10;JAjrCxc/nb/fl3oyhcCEIhA2cTeh7X6pxpS28KVgUzcpBL4UAueUcPhST6huUggoBL4UAko4fCnY&#10;1E0KgfMfASUczv/vWD2hQuBLIaCEw5eCTd2kEDj/EVDC4fz/jtUTKgS+FAJKOHwp2NRNCoHzHwEl&#10;HM7/71g9oULgSyEQ0cJBVkbKZ3SRYCyhkQvGNow+q/YVAgqBrwKBiIytCIVqC2+kLHwSpulQLIWV&#10;EYvbt2/XOCQfeuih4eXUnwOD9GwmI9mpyesozNJSdCJUGJEpjNQaM7SEW5vI88jwaImXEvq2ETq3&#10;YI0+L9mmebsmjBgUJWHaEsD1+RKsSz8UcxEg2Yys5pRLhdz2dBKXgMYwbWB/ThdwPE4GKiGqDT/u&#10;Z0Solx8deS+NPCeYkCyPK0dZP4+ZhiNBg70KSJyHPA+fP7zIs/hJGyqXC8uVFKlT9iUuxGAMf355&#10;VsFlrGcNr1Vtn68IRGRshQzEDRs24MUXX8SPfvQjxMTEaEzTokUIA7XksZBzsqz60Ucf1Qbu6Ylu&#10;GGrt7kVlbRvikrPJ5mzlsCbpbF8XTjS1ICmnEAk2CgUKjubqGphTs5Eca0Td4SM46SOHBIWEDCQv&#10;B8akqdORyXP11VVgwDWmTMkBiatPHzQUCDqvA7Un6tHTOyhxlTDZSUlXmAuLzof+7nrUNZ/SKOhF&#10;dvj8FuRkxKOzqxNODynxTaSuJz2+L2DDlOxkcld0MnzeyVoYxcmYkvjkNOTlTYZuoBsHDx7DKSdj&#10;TGJTMX1mIQLdNahs7IWBjFUGHeNPXKS8j8/AlGQTyXlbWC8FCNukvEBWXj6idQ509AE5OZM0dmHn&#10;qQ609AOZSTY01dawbhEaFAh6G6/PQ2oMqfvHFIbn65BQzyUISGxFxFHTi8lQW1uLJ554Av/2b/+G&#10;t99+G+Xl5Vi6dClMHLQHDx7Eb3/7W/zkJz/REt309fVh5syZp2XBkje1u203/uPXz6DLa0fp3GJY&#10;DT4c3r4Z/+fpPyFp9lLkczA4Oyvxq0d+gxZ7FqbnpZM6bheaOhpJJf8eTsIKvaOXNI/JqH3/Bbx/&#10;uBmtNUfIO9mDqVOnIoo6V+idKu3B2YA//vFpdPjt0Dl6sGfLJtR0D6KweAaatryIVe9WwGrXobuz&#10;g0LBiZQYIxpamtBccwibNn5KSjsr+h0kidG34uXX1jIk3I7Bni60t3dCb41BZqoRq555AeXtPqQm&#10;21Bz+DP85bgfmZYB1DU149AWsmgfaUeM3Y+BADkievfi+Tf+Agt5KXrI1dHZ2Y2EjEz0Hv8AG7Y2&#10;4qIFc2E16tC8+yO8vLUNxSlePPfsG+g3RSHg7kfdoW3YdfA48mfN4rNKaLoqFxICQtEYcWaFaA1r&#10;1qzB7NmzNdNBtIQVK1bg1VdfRXZ2NirJB7ly5Uo8/vjjuPPOO/Hkk09qgkPIX8K1BzJIIsYGtDQ3&#10;oP2UDzmWTjTUHYPPHKORs+ioS5/Ytw32/Ok4dbwcXb1zUXbtLRzxLWhp7MCcK2/A4iwrupqPYlWj&#10;Hld+60EU+Wrw3FOvo6p+IVKKY+GTZDRhxUpKuKXXXI/p5Gk4efF0vPC7N7C/5DKk8Zly8hfhzjsW&#10;wu0MMjzJcMufVQpP8x601O7EshU3IjvZjv6GjxCTOBkr77gVaeR9kBb0vL/mL8+iYTAZ3/+HO5Fm&#10;N6N/1mS8tPEwjBlX4ZayGOx1noLLXYwbbyqDgW/6+r3lyMgtwU133gGzy0lzgvXQZqps0FHIhrma&#10;mPxHzC+xnayZM7H8hltRnGjCYNse/PJ3a9BwyoPUNLPWj7BHVZsXAAIRJxzE1j5x4gRuvfVWvPHG&#10;Gxpf5KpVq7BgARmdGbItuSv+/u//Hrt27dJs+lC6PBEO4UXInZPTChAd60d9QzOsUe1o7jEgLz0N&#10;1L6h9zRjW8UArr7/PtSufRaH61uQk5xH/Zu+Ag4ujktuBmCLy8JNd9+NSRwwxz+rQqfXioR4Sh1e&#10;9/nCIU+fgdj7camTUTzFisH2Xuip8bQ0bMOaN9qg4zME7CkoW3gpspKYuCcgaj9FmWbb0/jh8/f3&#10;NOOd199CgsEPl9+MopL5ZKjuQ+LMq5BMfhhJQGSMz8e3/2qqxoIt5hU9IXQgSD2Ub+yGjgKgvbEc&#10;a9e8DnPAAzepbBYtupRMVmGCIewBRFgG+hqwe/tH1KT06KnfD5ctH9kJYyfwCbtVbZ6nCESccBCc&#10;xXwQ/4KYGKGPHBfBcOmll2rCIzk5WUuNFxsb+znSFLlWHILm2CTMmZaIihM1ZHpqhCFhLtLNFSSI&#10;MJJGfhfV+hNwblyL7oZuCppyXDmHPoKQrUDNQxx/JlscktwnsPb5l7G/PoCVt92K/BQjaePGEg7S&#10;spTgvX76NMQlKMxPNiszWaWn0xdCzYFmgpXIS/3DzWnXUebwmJmqfWZGOmIpHDw+MlHF0OQgc5xf&#10;G/m8kAJE73ejqrIBMekZyGB9I/UMbbF7dls8MrIyYJIUe7CRj9NAk4PneT//14rm+NRuEcHG1Hyk&#10;CnTqjOjtGaCQi9GEVfBK9e+FhsDYr5GzjIJoCPJ2lMEjf8X+kdkKYYT6+OOPUVBQoAmIrKwsTUCI&#10;ABmruMn/OKU4D937t+HD7fXIuWg2f/BuDlgHdhw4gYTZi7Fg1kW4esUCmLr3oPqU97TZChk43v5W&#10;vPvy8zgVV4KH/u5vsXBmHu8fTzBQFJB3UtT3no467G/SISYzEQH2PT6xgObPEixewg/t/QQ6LcZy&#10;9MnYNUclonQxr7t8MZYtLUMB0+Vl5yXgZPlWdLjJeif+icYjWPvyO+julVmMoZEeBoKfZkJMchYu&#10;pa9mMetauvhipCXYNabs/p6TGPAw2Q67O9DbxxkPag30WOrjp6Bs8Tdoxl2NW69fjDhvE/qYRyMk&#10;SMKqV5sXAAIRpzmI32Du3LnYtm2blgZPfA13U60XgSH+CMlj8f777yOdb+H+/n5ERUVpNPUiSMKL&#10;JL11DThhSmWuS2svjg5korQgGjXvkDC2pRrVDW5cds9lKM1N5JxAPmr2HMZn26sx52qySrMtmb6U&#10;QdHTVYuPjw1iVko/dm15Bw5vFBYuXoSs1OjhxDYyHSiqvGOwFVve3oBK0lSW7zuE1FmXYXZuPJ17&#10;fpyo/QSrVtGsoAng8egwY0EZZhRMYZcDcFPD0KwK7umpHXS312Dt6tVIYFYuHwVLXFYByuatRNqO&#10;P+KlZ17G3OJUVO7egpgF1yErjVqD3ExCXffQ9KTgoOcsSX3NQby6yggL65dpz6zZizBj6kVI3vgS&#10;XvvTGhQlubFrxy5cdPc/wGZohZdJgz3UbLRpY5MdLp8b7T0u5EbbpZuqXGAIRNxUprytxQn5gx/8&#10;AN/97nfR3NzMxLb78cgjj2jmxsaNGzXh8P3vfx///M//jO985ztYwrexCI+RwqlMZxdqGvswpSAP&#10;gw0V6PTEo3BqAuqqa2EkkWtfnxvZU7JgN8mvnjZ2M69xJWBqXhyOV55AbFYeU+EZ4HKcRFV5LYVC&#10;cAAH9GbEUyCZzCJ+pAj7tB4JJJjt6W5H96kB7bglllOZBVNhp2nQ11aL6uZuDjo6MihE/Jwuzcwv&#10;4MBOgt/RjeP1J5ExORt2yQDu6EJ5VQOczNIt9Qs3pT0hFUWFBdD3t+PAgSM45XAjNjULs2dM4ywM&#10;ryFmvaTbb/NFY2pWsibUHL0tKK9p0fwy0miAQikhpwAFd2XraAAACSRJREFUWSlwdNVj596jfCYd&#10;JuVOx6yiHPj7u1Hb0ov0nExE89l0PhcqamphS5mMnATrsPDSHln9c94jIFOZESccBHXxOezZswcP&#10;P/ywNvglZ2VcXJzmfxgYGNAEhkxzXnTRRfjhD3+oDYDRmgN1bW3hkZfz/Dou7pE1ADI4ZaGTrB0Q&#10;1T+0SEna1Ms1NBc8dCiauDDKP7T4SZLymszBbFUyyPRMyFt1YD+aOE0pi6pEOHg56ZPBgVc8JXXY&#10;VNAWQfGtLy91yaEhC5LClX+v1M8BS578YD+HFkxJv81sX/MFSMdYROWX9QqsaGQRFAWCtqgpKKG0&#10;GQ3qL+w/62QRbUbqCS/a2g36SvTiz+H9QfdDsJ7AEF6y8CmoxcisRnCBmKz3UOXCQiBihYN8DbIS&#10;8qOPPsLJkyc1X0No8IvgEE1C1j7cfvvtwQE2wd9b+MAdbpojTQ2hYTTUxjmOQEQLBxEGMk0pzkYX&#10;beHwIr4H+TidzvDDalshoBD4ihAQ4XC63vkVVfxVVCNv51A8xej6xBxQLNSjUVH7CoGvFoGx5wC/&#10;2jZUbQoBhcA5iIASDufgl6a6rBCYCASUcJgIlFUbCoFzEAElHM7BL011WSEwEQgo4TARKKs2FALn&#10;IAJKOJyDX5rqskJgIhBQwmEiUFZtKATOQQQidp3DaCxDkZeyOCq0WnL0NWpfIaAQ+OoQiGjNISQE&#10;ZKWkLHoaJNeA8DzI6kjZD2d++uogUTUpBBQCgkBEaw4iHERjWL9+vfYRboc8kp7ed999EC4HEQ4h&#10;jWKsr1NWWYYETOj8547xGi0CSS7gdnhwlBwavn/o3PC+nBxVPh9zIVqOVDuqVtF+tJbCozHkmvD9&#10;UZWrXYXABCMQ0cJBgqzeeust/P73vydhyWItxuKdd95BRUUFfvnLXyIjI2Nk8I4GjuxLAw4PozAt&#10;ZJMWIcHBR14DB+M0jBYbjEMEKR5qIzqzhdGO5GPo7YeH14l2IpGQQsZiiYqBjezQjoF+Rl8aEGW3&#10;McDbPxS5GNYoeRgcTvIhMBJTBIIU4xDVu5vH9IySZC9INuPXIkOFYl5nMA3Tyvs8TtLTkXuBbE1K&#10;RgTxU/+eXQQiVjjIAG1vb8dLL72k8UkKTMIlKcFWEpX55ptvapwPY77JGQbtat+Lnz22FjMvvxn3&#10;33ixxKajdveHeGb1Rqz43v/GoskxcPc348mf/xoZ1z2I6y+ZjI9WP4+KQQ/aO7oQnZiKaLIul157&#10;D3IHD2HjlgOkWLOiqOwKrLioiCqXb3gMC/u0bqAez/z+afSQDCZaeBkYGp1NzobEaD0OHyiHg3wJ&#10;LmM0Ym125E0vgqerAdbpV+H6UlLOU7Ds3/QcDjjL8O1758Pj9JzdX4VqXSFABCJWOIi5IESzwnkg&#10;Pobf/e53muYQ4paUkO3xiqjxfh8jNt1dOH78MDoGLkGGqQNVpIFvH+BhsrzJm7z9yFa0ka9x8NhR&#10;nJxVhG888D0s97Xiqd+/ilm3PIjLMqzo7azDqjWfouSO72Aa2afXvLUWh1MfQmmenX6PEbo4MinQ&#10;fojGzQ/+NaZGM9cDOyd8D8KbsGzxMuza/Cxq7fNx85JLSNDiwOpn/wAvhZgkttGkDJmc/C5lVoz3&#10;narjE49AxAoH8SeE6ObXrVs3LBgEIjknBLNnKmJGJCZlk3nZiabGTtij2tDc0oeMFN6nCYcebNvf&#10;jCV3fRNtW9ajuqUD6cVZJHC2aEQpJhMJWa0WcsEmYNH1d2Fm8RS4alsRkOhxmiSjvAjcp0BiW1WV&#10;VQhEmyiAdIhjcpmpeakwkkjFYLLShGB9NtZLLmgrrz+641N82JdG4eAn5X4PDLmjaz3TE6pzCoGv&#10;F4GIFQ6iMYjzsaysTMtuJTMWUsSMsNvtGgHM5xx9YVgJ21N0UgYKc+2oaqmD2dYMR1QBJhs6tRRy&#10;jto9qGk9iXnM9+BwOLFjfx3KijJgoDkgvga5X1LEWaLTMGdGHI59th4bNn6CSfMXozAjimZDMP9E&#10;WJMUOh5U792NDvoNvD49svIXIj+f7FCsS3ge5SPbfl1QQ3CfakJ1NVUZqg7tg16kk5x22FY5rWK1&#10;oxCYeAQiVjgIFCII7r//fuzYsYODqFqbmRCHnxwrLS3VpjPHFxAkbmUd04vz8dba7TipdyKj7Eac&#10;2vcmnY8+7NhFivrkdAzUtyMtMxWtx7ehZbAMOaSADxWtblc/tm/4I3Z2J2DZPd/FvOIc6L1MEjPK&#10;ApD5B4MxETf+9fdQHG/WzvvJfu0iezN9j6cV0Q+cfLZZK+/C3Qty+aB+7Fj9C+wZYKVKeTgNK7Vz&#10;9hAY9bM9ex0Zq2VZyyAs05LhSvwOMnsh+8uXL9f25S08XhEnn4szEdGTC2F21qOqy485s0muyhkM&#10;Z1cdDlWfRBmzWt10y0248fZbMNnUh08ONmqzGF4KoGH26Y4KrN/WhpxpsxDn78KBPfvR4xA/yOl5&#10;NWTyw+XsIJvzVmwlc/bWzz7DnkN0RJJMVkD2UwsRJ2WoCEelm7MbwnKlfdzB3Jyh8+qvQuBsIxDR&#10;moM4H+XtvWzZMo1LUkwNoa/KzeXblkXOj1WE3NUUk4HpRXxrIx5LL1mAdEcOsm16FBZNAxM6Ib3o&#10;EhRliv+BU4+GFCxaOAeVDk5X6tIxc9p0pPBaMS+MlhjMmJaLrqrd+LiCRK9IgJns1bpJ0ZrZobVP&#10;p6IVzEzF+1oqDmMvVQU/zQ4780ak5xYinmzOydnTaM5Ie8xORUdkfv40IIV5KdmGlMT8EuSTIVuE&#10;iCoKgUhAICLZp8OBkVkLSab71FNPaYIiNTUV//qv/8rBlT8ujZx2PwegmSnhPHwj60MZqJmTwUTf&#10;hZbAhfWKhhAyD7Qs1ZyedHuYKYts0z4t6zW1fKnHMsI+bTC4cWTndpzgtIekkBMngbBP5+TPxKyp&#10;kzSBEuq/+C08kgODB7Q1Dxq7dZAd2sg+ybqLkDZhMJIvk7kmNPr6UAXqr0LgLCEQ0RySIUxEcxAB&#10;UV9fD6GlF8ekmBihN27ous/95SIoN+19KdpAH7pABmuwBM8N7Zx2TXgODEll59LS0oeuDCCzoARp&#10;eSNOB1ntKCaPlqUrdFnYX3EjCC18eIteCp/w4mPKuvDz4efUtkLgbCDwfwH8cJaMlHZOGgAAAABJ&#10;RU5ErkJgglBLAwQKAAAAAAAAACEA2a1NJWa5AABmuQAAFAAAAGRycy9tZWRpYS9pbWFnZTIucG5n&#10;iVBORw0KGgoAAAANSUhEUgAAAV0AAAHUCAYAAACZN/unAAAKqWlDQ1BJQ0MgUHJvZmlsZQAASImV&#10;lgdUU1kax+976Y2SQKQTehOkCAQQCJ3Qe7MREgihxBAIKjZUxBEYUUREwIaMgCg4FkAGFbFgYRAs&#10;YJ8gg4g6DhZsqOxDljCze3b37P+cm/c7X7773e++d+85fwDItzkiURqsAEC6MEsc5uPOiImNY+Ce&#10;AAiggTzAA30ON1PkFhISABDNPP+u9/1INqJb5lO1/v3//ypFXmImFwAoBOEEXiY3HeGTyGjnisRZ&#10;AKBESFxveZZoiksRVhIjDSJcN8X8aW6f4oRp7v2eExHmgfDvAODJHI6YDwBpDIkzsrl8pA4Z2S2w&#10;FPIEQoRZCLtwkzk8hHMRnpuevmyKjyBsnPCXOvy/1UyQ1eRw+DKe3st34T0FmaI0zsr/83X8b6Wn&#10;SWbW0EMGOVnsGza13tR7S13mL2NhQlDwDAt40z1NcbLEN3KGuZkecTPM43j6y+amBQXMcJLAmy2r&#10;k8WOmGHxsjBZ/cRMr/AZ5ohn15KkRrrJ1k1ky2rmJEdEz3C2ICpohjNTw/1nczxkcbEkTNZzkthb&#10;tsf0zL/sS8CW5XM5s/1kJUf4zvYZI+uBl+jpJYsLI2X5oix3WX1RWogsPzHNRxbPzA6Xzc1CDtvs&#10;3BDZ+0nh+IXMMBCAQMAB3KzEFVlTDXssE60UC/jJWQw35MYkMthCrsVchrWlFROAqfs3/Xnf0r/f&#10;K4h+bTaW0QGAQwES5M/GOMg5OP0UANr72ZjeG+RobAPgTC9XIs6ejqGnfjCAiNxrJaAKtJDzYwzM&#10;gTWwA06ABbyAHwgGESAWLAFckAzSgRgsB6vBepAPCsE2sBNUgH3gIKgDR8Fx0ALawXlwGVwHveAO&#10;eACkYBi8AGPgPZiAIAgHUSAapAppQwaQGWQNMSEXyAsKgMKgWCge4kNCSAKthjZChVAJVAEdgOqh&#10;n6HT0HnoKtQH3YMGoVHoDfQZRsFkWAnWhA3heTATdoP94Qh4McyHM+AcOA/eCpfD1fARuBk+D1+H&#10;78BS+AU8jgIoEoqO0kGZo5goD1QwKg6VhBKj1qIKUGWoalQjqg3VhbqFkqJeoj6hsWgamoE2Rzuh&#10;fdGRaC46A70WXYSuQNehm9EX0bfQg+gx9DcMBaOBMcM4YtiYGAwfsxyTjynDHMKcwlzC3MEMY95j&#10;sVg61ghrj/XFxmJTsKuwRdg92CZsB7YPO4Qdx+FwqjgznDMuGMfBZeHycbtxR3DncDdxw7iPeBJe&#10;G2+N98bH4YX4Dfgy/GH8WfxN/Ah+gqBAMCA4EoIJPMJKQjGhhtBGuEEYJkwQFYlGRGdiBDGFuJ5Y&#10;TmwkXiI+JL4lkUi6JAdSKElAyiWVk46RrpAGSZ/IVLIp2YO8iCwhbyXXkjvI98hvKRSKIYVFiaNk&#10;UbZS6ikXKI8pH+VochZybDme3Dq5SrlmuZtyr+QJ8gbybvJL5HPky+RPyN+Qf6lAUDBU8FDgKKxV&#10;qFQ4rTCgMK5IU7RSDFZMVyxSPKx4VfEZFUc1pHpRedQ86kHqBeoQDUXTo3nQuLSNtBraJdqwElbJ&#10;SImtlKJUqHRUqUdpTJmqPF85SnmFcqXyGWUpHUU3pLPpafRi+nF6P/3zHM05bnMS52yZ0zjn5pwP&#10;KuoqLJVElQKVJpU7Kp9VGapeqqmq21VbVB+podVM1ULVlqvtVbuk9lJdSd1JnateoH5c/b4GrGGq&#10;EaaxSuOgRrfGuKaWpo+mSHO35gXNl1p0LZZWilap1lmtUW2atou2QLtU+5z2c4Yyw42RxihnXGSM&#10;6Wjo+OpIdA7o9OhM6BrpRupu0G3SfaRH1GPqJemV6nXqjelr6wfqr9Zv0L9vQDBgGiQb7DLoMvhg&#10;aGQYbbjZsMXwmZGKEdsox6jB6KExxdjVOMO42vi2CdaEaZJqssek1xQ2tTVNNq00vWEGm9mZCcz2&#10;mPXNxcx1mCucWz13wJxs7maebd5gPmhBtwiw2GDRYvFqnv68uHnb53XN+2Zpa5lmWWP5wIpq5We1&#10;warN6o21qTXXutL6tg3FxttmnU2rzev5ZvMT5++df9eWZhtou9m20/arnb2d2K7RbtRe3z7evsp+&#10;gKnEDGEWMa84YBzcHdY5tDt8crRzzHI87vink7lTqtNhp2cLjBYkLqhZMOSs68xxPuAsdWG4xLvs&#10;d5G66rhyXKtdn7D0WDzWIdaIm4lbitsRt1fulu5i91PuHzwcPdZ4dHiiPH08Czx7vKhekV4VXo+9&#10;db353g3eYz62Pqt8Onwxvv6+230H2JpsLruePeZn77fG76I/2T/cv8L/SYBpgDigLRAO9AvcEfgw&#10;yCBIGNQSDILZwTuCH4UYhWSE/BKKDQ0JrQx9GmYVtjqsK5wWvjT8cPj7CPeI4ogHkcaRksjOKPmo&#10;RVH1UR+iPaNLoqUx82LWxFyPVYsVxLbG4eKi4g7FjS/0Wrhz4fAi20X5i/oXGy1esfjqErUlaUvO&#10;LJVfyll6Ih4THx1/OP4LJ5hTzRlPYCdUJYxxPbi7uC94LF4pbzTRObEkcSTJOakk6Rnfmb+DP5rs&#10;mlyW/FLgIagQvE7xTdmX8iE1OLU2dTItOq0pHZ8en35aSBWmCi8u01q2YlmfyEyUL5JmOGbszBgT&#10;+4sPZUKZizNbs5QQo9MtMZZskgxmu2RXZn9cHrX8xArFFcIV3StNV25ZOZLjnfPTKvQq7qrO1Tqr&#10;168eXOO25sBaaG3C2s51euvy1g3n+uTWrSeuT13/6wbLDSUb3m2M3tiWp5mXmze0yWdTQ75cvjh/&#10;YLPT5n0/oH8Q/NCzxWbL7i3fCngF1wotC8sKvxRxi679aPVj+Y+TW5O29hTbFe/dht0m3Na/3XV7&#10;XYliSU7J0I7AHc2ljNKC0nc7l+68Wja/bN8u4i7JLml5QHnrbv3d23Z/qUiuuFPpXtlUpVG1perD&#10;Ht6em3tZexv3ae4r3Pd5v2D/3QM+B5qrDavLDmIPZh98WhNV0/UT86f6Q2qHCg99rRXWSuvC6i7W&#10;29fXH9Y4XNwAN0gaRo8sOtJ71PNoa6N544EmelPhMXBMcuz5z/E/9x/3P955gnmi8aTByapTtFMF&#10;zVDzyuaxluQWaWtsa99pv9OdbU5tp36x+KW2Xae98ozymeKzxLN5ZyfP5Zwb7xB1vDzPPz/UubTz&#10;wYWYC7cvhl7sueR/6cpl78sXuty6zl1xvtJ+1fHq6WvMay3X7a43d9t2n/rV9tdTPXY9zTfsb7T2&#10;OvS29S3oO3vT9eb5W563Lt9m375+J+hOX39k/92BRQPSu7y7z+6l3Xt9P/v+xIPch5iHBY8UHpU9&#10;1nhc/ZvJb01SO+mZQc/B7ifhTx4McYde/J75+5fhvKeUp2Uj2iP1z6yftY96j/Y+X/h8+IXoxcTL&#10;/D8U/6h6Zfzq5J+sP7vHYsaGX4tfT74peqv6tvbd/Hed4yHjj9+nv5/4UPBR9WPdJ+anrs/Rn0cm&#10;ln/BfSn/avK17Zv/t4eT6ZOTIo6Y890KoJABJyUB8KYWAEos4h0Q30xcOO2Pvwua9vTfCfwnnvbQ&#10;32UHQC0LgMhcAAIQj7IXGQYIk5HnlA2KYAHYxkY2/qnMJBvr6VpkxDViPk5OvtUEANcGwFfx5OTE&#10;nsnJrzVIs/cA6MiY9uVTwiL+fT91irq1xDrgX/QP5tcGJ58qAVQAAAGd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M0OTwvZXhpZjpQaXhlbFhEaW1l&#10;bnNpb24+CiAgICAgICAgIDxleGlmOlBpeGVsWURpbWVuc2lvbj40Njg8L2V4aWY6UGl4ZWxZRGlt&#10;ZW5zaW9uPgogICAgICA8L3JkZjpEZXNjcmlwdGlvbj4KICAgPC9yZGY6UkRGPgo8L3g6eG1wbWV0&#10;YT4KVFtgbQAAQABJREFUeAHsvQ94W9V5P/6hJBGhtWmxCl/srkQlrTT+qAtEbYL9JLW6QjyY1THs&#10;0seCDqtls9lmk212O+wFJq+NPFbsbtgPrDIbyKPIrA/ySGVoURp+NqQoQCuglSBUblObJihQ5BYj&#10;J21/73uvrv7ZcmwlTmTnPX7ke8+/95zzufd+7nvee+59z/g9BUgQBAQBQUAQOCkIvOektCKNCAKC&#10;gCAgCCgICOnKiSAICAKCwElEQEj3JIItTQkCgoAgsOrVV18VFAQBQUAQEAROEgKi6Z4koKUZQUAQ&#10;EAQYASFdOQ8EAUFAEDiJCAjpnkSwpSlBQBAQBIR05RwQBAQBQeAkIiCkexLBlqYEAUFAEBDSlXNA&#10;EBAEBIGTiMCqQtriN4fPOOMMpepbb72FSCSC73//+wgGg/jpT3+K3/zmN0re2rVrsW7dOmzcuBFW&#10;qxUmkwllZWVK3u9+9zu85z3C+YXgL3UEAUFg+SJwxiuvvLKoby9ohPvrX/8aDz30EIaHhxXSPeus&#10;s3DxxRejoqICpaWlCiJcZnJyEj/5yU/A+waDAddccw3sdjvOPffc5Yua9FwQEAQEgQIRWDTpcjvf&#10;+9738K//+q+IRqO44oorcNNNN+GSSy6BXq/H2WefndWVd999F2+88QaI3DE4OIjR0VFccMEF+Lu/&#10;+zvU1tYqZTUiz6ooEUFAEBAEViACCyJd7UNkvP3GN76Bvr4+rF+/Hu3t7di6dWsWLFxGK88mCM0M&#10;oRV69tln4XK58OKLL+LGG29UZKxZs0bLXvSW22JTxZlnnqlsM00Wv/rVr3DkyBGcc8450Nrg8twn&#10;1rwTiQQ+8IEPiJlj0ahLBUFAECgUgQWRLpMaE9XXvvY1/Nd//Rf+7M/+DB0dHSgpKVHa1Yh2LpLV&#10;8rigRohMdqwpP/DAA/jsZz+Lrq4urF69ehZBL2RQ3Ddug2VrZPqd73xH0ahjsZhCxKx9f/SjH8W2&#10;bduwYcMGRezRo0cRj8eVMXDbEgQBQUAQOBkIHJN0Nc3w3//938G/v/qrv8L27duVvhXyMEyTxwIG&#10;Bgawc+dORePt7OxUyJOJs9Dw2muv4V/+5V8QDoezCJzb5MDacH19PW699dbUDaDQtqSeICAICAKF&#10;IHDm3/zN39yRr6JGkLt37waT4vXXX69ouFy+EMLlekyqGglefvnlYJvv/fffjw996EP4wz/8Qy6y&#10;qKD18Re/+AVaWlrw85//XKlfXV2NhoYGpc8sm/PZpPDSSy8pGu7mzZuPm+QX1VEpLAgIAoIAITCv&#10;psuExlPwP//zP8eqVavwrW99S7GPcrpmKigURZbBPzY1fOELX8DPfvYzZSXE+eefvyiRLIPDP/zD&#10;P+CZZ57Be9/7XsVO/OlPf1p5ePe///u/GB8fx/79+zE9Pa1ou7/97W8V80ZlZaUQ76LQlsKCgCBw&#10;vAjMu1CWtdJHHnlE0R5Z033/+9+vtDcX4Wrkp22P1TGWzT9ey7tjxw7wet///u//Pla1rHxui2WE&#10;QiHs3btXyXM4HGDCve+++xQy/7//+z8l/5133lHytTper1fR1rm+BEFAEBAEThYC874c8fbbb2No&#10;aEhZFpZPK+Tv8f7bv/2b0l/WJC+77DL87d/+bWq1wHwDYcJjEuTlZldffTUee+wxhSgXqu2yiYPt&#10;tLwiggO/eFFXV4eRkRHlgR/fHPjH5ThwW9qPzQz8oO28885T8ub/N4mvf/LP8DAV+mhzHzxfuGJW&#10;8cT4E9jyuU4l3fnwU7hqnS6rzOFn7sGftD4AbGrH93qvg/oIchz//MnPYVdWydmRa5wP45+uWkcZ&#10;U3juiV3Y89Jh6Eh82YWX4zOf2Yyy7KZmC5AUQUAQKBoE5iVdfqmB3zD7j//4jzk7PDMzgzvvvDNF&#10;ekyA/OIDL89arM2X7a+PP/44fvjDHyoEPGeDOYmalnr48GFF4/3Yxz4GvlHcc889KfMHr1LQynF1&#10;Jl0O3Pc333xTIV1OyyyjFMj8l5jB68n4q327ME6kuy4zn/Zf3ZumzpmcPCbLPfcQ4XLY68Lzh6/D&#10;VvXFPJTRqopNybf0DpO2rn5SntI2JQvQ2C5UVokcxrfsf4K7s745/wDudm7Bg9/7V3xMZXG1Dfkv&#10;CAgCRYvAvKTLr/ayjVR7wKWRE9tEmWC/+c1vKoTL9l4mt8bGRtK8PqOsjWUNk9Myg6bZchrXzyS6&#10;iy66CKzhspbKWu9iAsviwETP9lvWYDXZ2jZTnqbtavUy8+bcJ00yzWm78Pwrt2FdFstNYs/dqnmD&#10;689adXz4ebgyyPLbe17B1us+RiXX4VaPJ90kacufJG15S2cX/vXadel02ht/7B9Uwr3Gie/801Uo&#10;SxzGnm/9M9r6nsKNDzyHH9w6W/vOEiARQUAQKAoE5rXp8rSdtUftewlMpExYTFYvvPCCsuqACZdJ&#10;mFcL8MMsDrzulctwXuYvM00jQ23LrwWzmeH5559fMDDcFw786jETLr8h5/f7U1ruXIK4PR4Hv6rM&#10;b9Bx0PowV/m50lyPvZSVnBh/CazHbtqySUnP1XRf+e63lXSnuw+fo729ru/isJKS/S+RHc2IJfDK&#10;nqcovgkPthPhco6uDFu/cBu28P4rryN/XS4gQRAQBIoFgXk1XV73etVVV6Ve7dU0XbbdfvWrX1Wm&#10;8kywnM4vSrDmy0vA5iMxJjyuz68A81ttHJgwmZDLy8vx1FNMLgsLLIvDpk2bcO+99+LgwYMK6c5X&#10;m/vG/eXlavw2mjam+eqk8q65De3vewyuh7+N8Vs3QzPbvrqXKXcLbrhhK/Y+ldZ41XqTeEzRgpux&#10;+dIrUEas+/DDD+CZ8S/iWk1AqoH8OyXrNuGjF1yHC0nrTgUye0gQBASB5YXAvKTL5Pi+971PGVGm&#10;jZZtpj/60Y8UouTXbJnI+MM3/FtoYHMCky7LZeLjwCSYa5KYT55GoB/5yEeUmwO/icZBI1JNbq4M&#10;JvjPfY51zsWGC3D5VdcRa7qw99UprLuUjQ6TeIINrdd8CZdeMFve1Ct7lQdwWzq3KiaKj117G9W/&#10;G9/a9RKuXbBJQIfNt/Zic5b4w3jinn8G36I+uvljyOTirGISEQQEgaJCQFUVF9ElfgDF62E5aBpt&#10;PnKbS6xWh4kvN2h5uekLifNaX15+pvVF22bW5TaZ5HlJGa+y4DKLanMqgQsuvVyZ0t/9hGpiYNMC&#10;r2q46ZrLUaKbPcl//lsupQufuVR9MFZywaX4KKW8+gA9kFNyFv9v/LnH0PLJP0Hnw0T2WzrRewPb&#10;hyUIAoLAckBgXk1XR+uStG/javZcXpnAH7ppamoCr33ViOzCCy9M7c9HZCyHX4jQNOjMsvyBmrnI&#10;eD4guT4TKb91xsTb39+vEGku6XI5tj2z7fhLX/qSIjKz7fnaSOXRbF5HD7+uIyX5KTYxbN+MGcW0&#10;sAmfYa339VRJdSfxEr6dXNTQ+bk/hrqgTCvDS7/ogZyiLWtpx9gefglfb3GAuZb0W9zW80+4gbRc&#10;CYKAILB8EJiXdA30/duJiQnFTsvfy+XABPeJT3xCITheSsYkzGTGKw7+4i/+Qlm5cCwyYxna93S5&#10;LP847fXXX089tFsohEyu2o9NBk8++SR47TCTO8vUArfB5biPbDtmswj/WDs+Vn81GbwsgXXZS69S&#10;TQR7n3kOicdY27wJH6P5fa6eO7n3CbCFd8tNnfjMR6myFt58CZ13P4y+bz+PL1y6VUudfzv1Elr+&#10;xKHIu6a9D7ddd0XGior5q0quICAIFA8C85Iue3zgN7p4HSyvEOCgkRdri2NjY8oqBk7jD5oz8V56&#10;6aWLGh0TIdfnN9J+/OMf4+Mf//ii6nNdJn0OfAP41Kc+pbzyqz1k43Quw4HfqNuyZYtCvvzAT2tb&#10;yVzEv5KPbsI1VP7u1mal1k23zbVcawp7/5MND5vwpS9eq5Byuokr8CqR7gO7vo2XbtuKhSi7e+5W&#10;Cdf54PdwVdZytbRU2RMEBIHiR2Bemy672OGXDfgD5FrQCIw1xMzPO/I3Gvh1Xn7hgDVM/mka6Fxb&#10;TZ625fW1rFXz5xcXG3hZmtYvXnbGbfMDOa0PTMq8v27dOmWZGJfl9ceaieOY7ZEKO8WFtMUCunW4&#10;5ia2zHJg04Jqr1Xjyf+TybW511yXQ7icX4bPtPPysr144vnJZIX5NuN4Lmmm2PXYA/j617+e8ftn&#10;fP1bz81XWfIEAUGgiBCYV9Nl9zsf/vCHle/e8jpcLTBpMZHywyjWeO+++25Fy+QPk/PSra985SsL&#10;1iI1snz44YcVQmTterEhU6vlPvF6YdbO2T7M/eTAxPvJT34ytYY3s84x2yPTwQVcKMNCcOlnaBXD&#10;A/SQ7HOzSZWLjb+0RxF723WXK9vcfx/bRPWJdB+mNb+3bi1XVh/oNPnaNqPSr5P7e2m5We6iNND6&#10;4FtvYHuzBEFAECh2BOb9yhh3XvuOLn9hjNe2MolpRMn7bBf9wQ9+oGw5zg/f2ObLU/2FBl4PXFNT&#10;o3yKkbXl4w1spmANPZN0WdPNfNHjeNuQ+oKAICAIFILAMUmXzQX8IsMHP/hBeOiVVe3Bk0a8hTTK&#10;dZig+cca6Be/+EXFfQ/bjzXb8WLlsizuE68f5o+Ua6YFTtPyqqqqlI+mL0rLXWxHpLwgIAgIAvMg&#10;MK9Nl8mKVxl8+ctfxssvv6xovRphcZ4WeD/zp6XPt2VSZFlut1tZ93vbbbcphJspd776uXlaPX4r&#10;jWWzlsvy+cc2X45zHq8zliAICAKCwKlCYF6brqYlXnvttYoGye51+FOI/GEbDkx0XIZ/Cw1aHSZB&#10;/mwkPxSy2WyKyx4tb6GyMstpfdC+p8AatNY3fqjG5MvfkBB/aJmoyb4gIAicbATmddfDnWHiYjLk&#10;7xtMTk4q31fgFybYbssaJAfWLDloxKdEMv5xff5x4DJcnl9i4O838AM63jIZ5qufISrvrlaXv1TG&#10;D+OY1NlXGrfL63LZ5HDDDTeknGnmFSQZgoAgIAgsIQLHtOlmts1Tc/YIPDg4qHzYnM0OuetqmVAz&#10;SZjJLzNEIhHFBfvo6KjiCfiOO+5IfVAns9yJ2N+zZ4/iG+1TtHa3UFvxieiHyBAEBAFBQENgwaTL&#10;GqOmTbLfMTYLvPHGG8oLEZ///OfBH7Dhh208jc8MXI+/b8vrcNmc8OijjyoftmHN86abblKKZsrO&#10;rCv7goAgIAisNAQWTLq5A+eHUuzTjF3s/PKXv1Q+QM7renkqr73iy99S4Fd7eZrP3njZpspLw/6C&#10;XsXl9b8chHBzkZW4ICAIrGQECiJdNh9oGi2TL7vYYY8PvD106JCyZpdBY9MCP9hiEwS/IszrfLVp&#10;fqaMlQywjE0QEAQEgUwECiLdTAGyLwgIAoKAILBwBLINsAuvJyUFAUFAEBAECkBASLcA0KSKICAI&#10;CAKFIiCkWyhyUk8QEAQEgQIQENItADSpIggIAoJAoQgI6RaKnNQTBAQBQaAABIR0CwBNqggCgoAg&#10;UCgCq9jjgwRBQBAQBASBk4PAqtLS0pPTkrQiCAgCgoAgADEvyEkgCAgCgsBJREBI9ySCLU0JAoKA&#10;ICCkK+eAICAICAInEYF5PUdo/Xj33XdTjie1tNNhy5+y5I+rs184/hqaFnh/enpa8e+Wma7lL/ct&#10;j5s/VqT5w1vu45H+CwLFhMAxSffXv/618pHxD3zgA6kvixXTAJayL/wlNB7/1NSU4nGCCZZ/nHbW&#10;WWetWFLiMSYSCWWc73vf+1LfUV5KrEW2IHC6IDAv6fKFxxfde9/73tMFj6xx8ucreXUHa32MBbuV&#10;Zw2XCXcl+1pjTZfHyIHHe/bZZ2fhIhFBQBAoHIF5bbpHjhxRtLnCxa+MmjzNZiw4sMNLzTfcyhhd&#10;/lHodDplvPlLSI4gIAgsFoF5SVc+NK7CyRovky0HnnprbovU3JX7n8fJ45UgCAgCJw6BeUn3xDUj&#10;kgQBQUAQEAQYASFdOQ8EAUFAEDiJCAjpnkSw527qt3jn7V8jMZOTO5PAUdWikZMhUUFAEFjOCAjp&#10;nsSjd/TAC+j7nyfw0+l0o7989in8166n8Go8zbA/Hd2NvkeehHv3z9IFF7P323fw0/Av8E5a5GJq&#10;S1lBQBBYQgSEdJcQ3FzR6vq832Ukv4XQL96DLVf9CS7Vn5lMP4Loz6dxZpkRf/nHF2aUXczumxh5&#10;PoRfCukuBjQpKwicFAROHOke2o3WHV6M+L6quFn/TOsDeO7lp/HVhgolvsP3cmpA7x54GjuS6Q1U&#10;Z/+7yax39+OB1galfEVFA3wvH1IyDox8FV8d2Z+qn44fwH+2/gd2P+1DQ0UFvCzo3QPw7lBlfKZh&#10;B55OC8fTD+xIyq7AVzP6kxK8BDuxl5/DN//nO6Thfg//+/zr1EIa8onnXsXEzG/w1BPfwcPf+zHe&#10;odyJZ/ciQtvfHo7g/557g/bewfPfI81XkfEd3P+dH+EtJtOZX+J/h/bg55pZQotPv4H/GwpRAWDk&#10;Ecqf/i1+/txe3Jus/83HXkBMq6OUkn+CgCBwMhFIM8BxtvoufZd36Ju3weH7EJ54woNLhr6C2qvq&#10;UFo/hGHPHfhm81XwHaBG3n4Of7qpDvs/5cGePU9g8/7bsPVPH8DblPX017fiK3Eb9rzwAob7Pojm&#10;qzbgZeLRRHw37jmUSPUwHU/gmaGvwV7XjM13u3H5BxP4z4s24bb9n8ITe/fg7zbvR93WP8VzJPzt&#10;p7+Ouq+8jaE9L2DP8N24h/rzHyx8CcM7rz4L748OQnfeh7Ht42WI/Sbd2Ft0Q/JFYtB/5A9xraUC&#10;U4fG8eDjUeg/VI4SKlZ2wYfx8Q+V4pfPPo29h6ZhvvxyXLdpHVb9agKPPvNLKnEUsSO/ybD7JuMo&#10;xcc/qgfrzeuN66CPR/BY5E0YPv5HuK5yHXTx1+Et1GyR7r7sCQKCQIEIzPtG2uJlXown+m7CJfQy&#10;01/f/SkMjdyIv7ZdSWLOw9W4g97qehf7v38Pfkz7j3ypGudQzl/f7cHXNtjx8qF6vMHKLH/eV1eK&#10;K2w7sWf9l5RonOpfDB1laCE7fscTP8aXLjkH7+73kWRgqO9LoCgu+eu7cevXNuBx0pjPSwvH+ivq&#10;8eM9l+CNJf6U8C9/8SawugI3/vGlSsf/Yu0RuPdSGhIIvfgr4P1G/OknDEretfFf4duRn2Pq/CtR&#10;TrruzEeM+PD5q/HOzEWo/AAT6ftxdPpMnP+ecfz8yFGlzpkZWjMnqHEdPvxHH8KZRLTrL7sQaw6+&#10;oJQF3V8+YLoY9Z9+Pw7i/Wqa/BcEBIGTjsAJJF3WRG/ERerbo8pALt62PjWgtJ7KTHcHLq64I5XH&#10;O78gBxa1d3pQt8mOrUO3KXlf/JoH2y+5JKtcboTlnkNvTmWGuosrMqO4+o04/uDqf8QdVzeR5nux&#10;kvepL34Nd26fX3aWkEVHEjhw8Hc4U59BcPQ6cSrw7q8iZDaIpJKAVYjP/A6KKfa3/AbcanoF+XfY&#10;/9wPMBZMF1ub3p1777dJuzEJWvUHRmwqO4y9kR9iP/2w+r3YcIUZH4a82js3eJIqCCwtAieQdLmj&#10;GYzL0blm7wmyU158N3783XroKP8sHMJzz7+B9evPQuLAetw5MYGdbx/Ca89/H1fZ7bjoytfAuvKP&#10;6dsHWnh7//eBD2mxzC2XIdPCjwdxiSqcCOt5mmevx7vxA7Dd/V18Sfc29r/2PB68yo6mi67Ed29K&#10;3xgyJR3//nuIMPm14fSDszMzjDlHiVPPvOAS/OWWciSIHH/71kG8GluFjxCjpq3XCex9KoKDay7A&#10;dVddjP/3vlX4ke9x7E117neYURiaEqbjmEmlJ3eY2KcTOP+yTWgmrfmXv5hE6Ic/wQt7X8XHP/IJ&#10;od1cvCQuCJwEBDJo4CS0Rk188JJPEYP+J57Z/zZ9VAV4efg21Nb9G+LE0L5Nm3C992Wcdc55uGTz&#10;5ajL7NId6gO3t8mEUHsPGSzYNpETzvrgRWSG+D58zxBtkfBDLw9ja20dXiYt+jXfJmy43ou3zzoH&#10;6y/ZjM1ZwnMEnZDoapiYQQ//BM8coEdkM4exJ3iQJDPkOlSUEdG+Po6f/vo9FItjdHcIYy++Tpba&#10;7KDEz9JB/z4d3nqVypBd+EzWgpNkG/zhL2j/19jzxDhVTB5OJe93mHyd1v/+4ifwfX8U4bfeg/93&#10;oQGm89YoDWTo3NkNSkwQEASWFIETq+mqM/c5O/zBZOo5l3wJQ197JjXNJ7UXfXsewR+Qzrtt+Gv4&#10;Su1VqFCtC8DVd+MfSQM+74P/iC/iKmy96Jsk5WJ8iv7rkoovGxZSxoVzrsAgPVjbULcVxMtKuLVv&#10;D2x/QLu2YVx9Ry2ZNTThdRi+c6m0XLVt/RUWmH/xFF74/74PtqyeeRbDTcRIjGeqtiDqC2Jk1+Nq&#10;YbwX22o3kIEhoTwEUzlVh0vIlhuJjOO+/xmncqtQ/t73YPLQT+B/fQusH1qLkZ+H0PdzEpnkW0XY&#10;GiJp2gmNPYXy2k/CsPoHCDzxXQSUTFL8P35RGrNkmmwEAUHg5CBwxiuvvJL3iybsKfiCCy5Ymp68&#10;+zbeJuI855xclfVdvM0ZRAvnnJNpruB0SqW0zNS5O6fK0JHs3LJvsxAKs9udW5KW+vrrryufeWRM&#10;FuvM852338LRM89GKWmruUHJo7GWnjOPjXX6HbxFtoMSKsO0nSCTgW6tKusofdt3hmy/Z8+S/Vsc&#10;pTqr1rBOy2+9xUHPMaGj7yKfrSq7uV2ZM17IeOcUJImCgCCgIHBiNd3FgErT/CxOTdU9K4dstQxO&#10;1/aPtc0nY/Fke6yWFpJ/9jkfyFtsvrxUpbVn4wNkqdCCRrgcX0XfO577IJ5JhKvVOBPcztkLxk+r&#10;J1tBQBA40QhkTkpPtGyRJwgIAoKAIJCDgJBuDiASFQQEAUFgKREQ0l1KdEW2ICAICAI5CAjp5gAi&#10;UUFAEBAElhIBId2lRFdkCwKCgCCQg4CQbg4gEhUEBAFBYCkROOPAgQN51+kuZcMiWxAQBASB0xEB&#10;0XRPx6MuYxYEBIFThoCQ7imDXhoWBASB0xEBId3T8ajLmAUBQeCUISCke8qgl4YFAUHgdERASPd0&#10;POoyZkFAEDhlCAjpnjLopWFBQBA4HREQ0j0dj7qMWRAQBE4ZAkK6pwx6aVgQEARORwSEdE/Hoy5j&#10;FgQEgVOGgJDuKYNeGhYEBIHTEQEh3dPxqMuYBQFB4JQhIKR7yqCXhgUBQeB0REBI93Q86jJmQUAQ&#10;OGUICOmeMuilYUFAEDgdERDSPR2PuoxZEBAEThkCc3vvXmh3EnHEE1RYp0Mp/SQIAoKAICAIzI9A&#10;gZpuDP6eJpgtVaiqop/FAnOLF1Em4FMcYuEwYkXQj1MMgzQvCAgCRYpAAaQbh6/JivaBMrh9AQRD&#10;IYwGvGiZ7ILN7kP8FA90rL4eI5OnuBPSvCAgCAgCeRBYNOkmorvROQb0BbpgMejBRoVSvQmOfjcq&#10;EcXhpJYZ9vfAbDYrvw5vMEnGE+hp6aFSWsiIx0bR0ePHqFKvRdGao0EfmpIy6lrcCCcZPTbqhsvr&#10;h9/dorbR4lHKByneSaK7bU0IFIParQ1TtoKAICAIJBFYNOlOhkYAoxMWfQ6Gegv6h1phIBae8Heg&#10;vn0ALo8PAV8fDnc5UOUJUYUZjO0eQyI1/U/HE1NTGB5oR3N7FM4eB8qmArA5OmHs8SIQ8MFe0ov6&#10;Tr/S6NRUCINd7RiGDV5vH2p3d6NtJAqj1Y4GKlHrbIS5XGzMOUdIooKAIFAECCz+Qdoa7rXyL0/3&#10;E9g3MIxq0lprzBVUxoAebwcs9WTztTugp7/MkB03whPshZn5MjEBt9tLdmMTadMJGMyVwNAM7Wmh&#10;Az0Oq6JpO1yVsA2HobPVwGwEpswW6IVzNaBkKwgIAkWEwOJJlwk3MqWQXzavxUirDcJQbcJIhLRN&#10;Mj2kgq6Edg9naLipnJwdPbikEmg1RGyMTBgOsmVoobJW3ZuZgbHDohCuloUY7yVIl1a3tKRC2ZN/&#10;goAgIAgUEwKLNi8YzNuo/10Yy7GZxsn+2to5gAQR7Doqodl2lcEmpmhTxivLKCjsqCQjHkMGpapp&#10;yf9Rv5Me1q2DNzCKED+sczdSVZVSswpKRBAQBASBZYTAokkXFZVw0ky/3daKQDhGumUCsbAfVY5e&#10;oKENJp0eVjKsdncOYYJtAWQmGKrvAhptMCi2gQg8AX6UFoe/00HbNVk6acp8QNos2BihL6WiYfQ7&#10;BjiqaNiUkTew4SMancybLxmCgCAgCJxKBAowL5TCRvbahLMVrfXWVN+r2/rgtFuUuKXVh0a7DTWW&#10;bjXf2ELLzCiPNN0WVwM9ZLNhuJ2ex1UaU/XVHSLgpFXAUNlIqyEcsJqJzCk0thCT93bC4TMjKVWt&#10;ovwnqlWsGTrotxkx2EoETysm6k1JYRklZVcQEAQEgVOJwBkHDhz4faEdSNAbacpKBF0pvZE2W0o8&#10;rq7xKi0lbTUzcD1iYJ3GsJl5WfsJxOmVNx3VV8RzY8eskyVAIoKAICAIFBUCx0W6RTUS6YwgIAgI&#10;AssAgcXbdJfBoKSLgoAgIAgUKwJCusV6ZKRfgoAgsCIRENJdkYdVBiUICALFioCQbrEeGemXICAI&#10;rEgEhHRX5GGVQQkCgkCxIiCkW6xHRvolCAgCKxIBId0VeVhlUIKAIFCsCAjpFuuRkX4JAoLAikRA&#10;SHdFHlYZlCAgCBQrAkK6xXpkpF+CgCCwIhEQ0l2Rh1UGJQgIAsWKgJBusR4Z6ZcgIAisSASEdFfk&#10;YZVBCQKCQLEiIKRbrEdG+iUICAIrEgEh3RV5WGVQgoAgUKwIHB/p0sfI+UPl8bRP9WId54L7laDx&#10;pFwGLbjWsQvyx9jnC0vV7nxtSp4gIAicfAQKJN0Y/D1N5B69ClVV9LNYYG4hF+vz88pJGV0sHEZs&#10;If2Y8MNsbsnqc2zUBUuVAxHV4QX1N4oWsxl+GlgiSu7gzd6CCHm0w0w4+cgrXP4QHXHAYu6gFvOF&#10;BPwtZrT485eYXTPd/9l5klLMCMTJ72BHSwc6Olzwky/C+UMMXpcHE1qhWAhejxc+rw9erxdenw8+&#10;nxf+0LHkaAKWw3YaLz75EO7aeRd23nUvnt7/5nLotNLHAkg3Tv7OrOSptwxuXwBB9tQb8KJlsgs2&#10;+/zEcjJQGauvx8iC/VLOZJBoHGMjOnhGh2DO8C7E7jH5pyuvhMdTmeVEc0HjiYcwVuLCaKgeGWJn&#10;VTXVD8Hr1GMsOM+FQR2Z5M4sImj9X0QVKXqqEZgIoKqenAhat8Fm1aOdfBF6QnPfsuOxKAIeJ7oG&#10;xzCVUjYSmJyYRGwqhqmpGcxER9DZ2YWRCfbKvTLCiwO34/5dYWy4+lpsufAtPNLXhWcPLo+xLZp0&#10;E9Hd6CS/6X2BLlgMeoWESvUmOPrd5EgymnK9Hvb3kGZoVn4d5CRSPWUm0NPSk6HNZcRjo+ggh5ej&#10;Sj1VA42SW/empIy6FjfCyfMuNuqGy+uH392ittHiUTTWIMU7CfduWxMCc6jdsZAfTXXUp7oO9HjI&#10;u3CGJ+KJ4G4EDo/BXlVHsoMZZJw8kFOTCIToRA550URafZoaSctoaVG04aDbBd/oKNzURouPNdIE&#10;grsDGN83gKq6JniDebTURJQ0lRbUE7C+7k64/eFko7M3iv9NlhwNwtWk4svj8WvgzK6SSsmH5yj1&#10;2xsIoEeRV0c3nhCC2vGrc6VwD3pc8Pj9cDGGdFx6MvtJXp99Lpr9UHpdkwvBOfBPdUR25kGAZjRd&#10;rUCbF122KlisDng7jOh2js0+J+lK6rba0Nq9m+RleNXWW9Da3gqHw0E/OzaWU3alC901hnnaXUZZ&#10;8Rdx/0vA9e134tMbTLiy7su42boZqzGdPYgjExggLXjP049ix/bt2N52F/bQTPixe3dgO8Xb7nkM&#10;in7M5Xbeiyf3PIqdXI5+Dz09ni3rBMYWTbqToRFy4+uERbv6tc7Qge4faoWBPEhO+DvI4+8AXB4f&#10;Ar4+HO5yoMoTopIzGNtNJ0/qjpyOJ6amMDzQjub2KJw9DpRNBWBzdMLY40Ug4IO9pJdIya+0NjUV&#10;wmBXO4Zho+lTH2p3d6NtJAqj1Q7yGYxaZyPM5dmeMhNhH6z2dpTV9cHbWYmxwYjWc8RDHtRQW5YG&#10;J03JmjBO/bV7sokvMRXFQPckStYZaAxdKVJh8uvaPYmKMhAhD6KzuRmhbU44zGUIeexwdEZR5+yG&#10;t2kjuhw2eOYgx6DTRpqKAV5/P7rbtqG3vR5+xX99qos5OzH02BwYNPbAT2TptoO0oe6Mm1lOcY7G&#10;8uGZwBT1u6u1FeWNXrj5Am+mfg+XwO31oKN8kHAPkIAEYmOD6G5vh9nph8/dhgHqZ4+imcfhsdSg&#10;c7ySxkA3yo3jcNjsyKOczdE5ScpFoLosff4aLHSAIyOYPYEzoItmmiGfi6rPPQVKRP2o7xqDx1Wz&#10;+FlabqeKJD596DWlJ+GnHsLONiLPHfdg+tJrseH8tTk9nMahyQh8j+zH1bfcjM3nTsJ3330Irt6C&#10;W2624dzXArjvSTbKULlDEezyvYDNNzfj+s3nIfjI/difw+E5wguOLpp06YZKQfmXp9EE9g0Mo5q0&#10;1hqzAXpDFXq8HaR+ks2XauhVX+mputlxIzzBXppSmVFaYoTbTVql1QS9vhwGc6Uyt07xNUhbdVhh&#10;MlXB4aqkczIMnYFsy0aQtmWBPn3OKm1N0klLnUJXfRVM5hp4fE5K5xM1gbF+cupO2rK9ygSDyQqn&#10;uxGR7pEMbZZFJAWWmkHNYWBM1VqjY6QxV5OGx7YDEmckDaWXyNVsOAx3d4TEOmE1GWAijcVNd4Tu&#10;kTTZs1QO5fVu0jSbYKrQo9xgoBkDiZr7GlLKAyWwud0IkJmnQq+HwWCm9MMZN7NksczNfHhyvzu8&#10;qLeYYKl3KO33OMnGbDKjcls14T6V0rJq+biaKsBE4G0zYmCAZjHRMRCCcLvsNAYDrA4nCEEEIun5&#10;QGZXZH8+BCYxQjNJq6k8oxBfb2QKS5/8GXl8BucLcQzZ2pVjm2kyy1d62aSvWqV09aVnJrD58zdi&#10;S/nP8K1v3I49E0fmHMLm5ltxpekyfPb6LZRfjubGT8N02ZWwlABvTqWZ1XLLl7H1svWkOd9AV9gU&#10;wgfTeXMKLjBR7f2iKtMJEFEvwmxei5FWG4Sh2gTmlVoyPaSCjkZ3LFJQCutpsMlArtZjY2TCcNAZ&#10;qIXKWnWPGMnYYdFoUE1Tru9E8n7Pp2Fm7xII05lsrG7RJNE248bBu712mHszslGdYSPLTNfB0tiA&#10;dupX3F6OESZW78ZUAX1Jul0eS6+9CtliY8pFki7FPY2hy2pBxkixLSVx7p2Z2BisFkdGZnXWiDMy&#10;1N358CTsbHSDTIdKaIePLIKUrGI1Q+XYpKQFXRkRQyyd76hi8k+H6hjbENPl0zmylx+BMlgoc0ph&#10;WO0sYYw3Imfyll9EMieh3Qy3mY5ZdvkVWIUb7/h7bGBlZ8NFmN5+B3YFf4atFeuzhjKNVbisQtWA&#10;jzLbrVqffLZyVDFGaLrxNDGP5cJk7MhRRcZRdZMl70REFk26BjPTQTvGojbUsC0hGeJkf23tHCG7&#10;ZT/WUdrhzNtvgi++MtB1TyFD+4nHFKLJpEIuwSHqd9LDunWkAbpg0pciHuxBVTeffIUEHXR8r8io&#10;zvFUmGSLiZe0ApOqNdDDidDkGjKVZFRIFSYaMdtIG6QHdn4dBlALn4mPfOaA1ehh2nR4R1Fv4oET&#10;tUZDNPp1OeRI5hQ2e7i8GCWtvlRHpgOzlcrPE6IB2Nl84w2QRkR29XgQ5iq2UecP8+HJo1yTPpSK&#10;kKxrPimWIcs6rkzI5SU0Hj6+ZFoY7YdJRziQrChNe0GmGAmLRUCHMprqtO+bhF05r+iKCZN5x2jN&#10;OW+OLVedhdGKHD49V1JQ2HAtSjTGxFqcSxrO2qQGnD3UtUS7GWGJiDSjhWPuLt68UFEJJ58UtlYE&#10;aCkLLaaik8KPKgfpcw1tdNHpYW2gaXTnEBSzJD1gGarvAhptMCi8FIEnwFPzOPydrKllPACgWIq6&#10;lPk1GR+IcBEPo99BpEJKUyo/z9CYGKJRYtGcYLYrncKo0ila8tbfTiW4tA4GmxERumFE6UEda50j&#10;nTZ6MMg26DxBZ0IDietq7yZzgh2Z1JK6pejKlGl618g+GimxEK1icJKdszfMBJURaEBMegYyE5RS&#10;sbDfTURO48wzl2T5mj6vpzo6xrFf1XjzVFEbKxBPtXLyfzkfV1qaRH1OxILoaR9DLT1U05UZYKTb&#10;58g+Oq6sUYdHaCWLA7lDzZIlkTwI6GCurSWgexGktY8JWv7V3b4blXYjn0UI+T3wz7fCJSWVFBqa&#10;hTXUsd68ssLaC/+IjARTePDRFxRt9WD4ceyiy8py6fnLYqBZN4GF9bgUNrLrJZytaKWlLFqobusj&#10;jU09wJZWHxrtpAlb2NJHwdhCy8woj86aFlcDPWSzYZg4z1hpVPNT/4mA+cyiYKhsJNJywJqc8ze2&#10;EMv1dsLhMyv2Q7WU9p/IU5nF6qDfZsRgKxE8rUBQNUy1jN7ShJ4GB5pr1D4aa6spg26P1J7J3o+O&#10;oBU2TVs0NsLnqaH8qELLTM1KyOiu2UZ26sEuNFZnUi4pfqnCpbAH3AiSLTcltsEFd02FJk3d6gxo&#10;bKGRkn1aMUNUN6KButZVTw+saNagKMkZNVi+zlCJtkrAQbZvDtWNjWQMGUC9w4fgkE25OLUq3B3+&#10;5cfTRPbX/DezNVxbsxDw3SHSS8c1aTCp7kCgijP16Hd3kC3XptwwKAGNLh9yh8rpEo6NQEVNG1xj&#10;9KyCTE5KqKXVIDQL46M0QTf69o5KOgbaQaHzgQ+wcpSV0uq/RAz7aK8uwxyUkbu8d1evwy3N16Cr&#10;70Hc/syDyljKt9yMq9elVN/848tgvLV5i68i3ZksERll8wtcfM4ZBw4c+P3iq6k1EvRGmjoNLVW0&#10;tFw5/LYah9LSnPkN1yNq0GkMm1sxFU/QG29UkuorXMyNHbNOqvKcO8qbXySjdA456lthlMcq5wkM&#10;Cg66uTHSmsnt10KGynJ1JFcdCs85CFNN4Jzb48EzAR9rTd1B2MpJTmIunHLkz9kHSVwoAnEyv83M&#10;rFFne8lKsUAHmmIOmj1m3+wXKnNllZtG/E162LW2BKVrVy+boR0X6S6bUUpHTwACCXhpVcgMzSDs&#10;uer3CZAuIhaCAK37Jjt+ua0GFfPfXRciTMqcIgSEdE8R8Mux2WgwSDYhCww5E5flOBbpsyBwqhAQ&#10;0j1VyEu7goAgcFoisPjVC6clTDJoQUAQEARODAJCuicGR5EiCAgCgsCCEBDSXRBMUkgQEAQEgROD&#10;gJDuicFRpAgCgoAgsCAEhHQXBJMUEgQEAUHgxCAgpHticBQpgoAgIAgsCAEh3QXBJIUEAUFAEDgx&#10;CAjpnhgcRYogIAgIAgtCQEh3QTBJIUFAEBAETgwCQronBkeRIggIAoLAghAQ0l0QTFJIEBAEBIET&#10;g4CQ7onBUaQIAoKAILAgBIR0FwSTFBIEBAFB4MQgIKR7YnDMkjKv25yskhIRBASB0w2BAkg3ig6z&#10;mdycz/55w8fyYHb88CaiXmrbS14SFhvY4aMZfnLw5W8ywxvNlpCI+kluHYKqswtFeNhDrtXNHYrr&#10;eLU1qttC43YHkYj6YK7zzdGPKNosdTgJUCwWACm/DBGIh31o6Rmd4zxTBxMn/4QdLR3o6HDBTz4L&#10;04F857ldlN4Bl9uf6Q42XWRZ703jxScfwl0778LOu+7F0/vfXDajKYB0yT00Da/B5YHP50v/vD5Y&#10;M7wDLxUCuvJKeDyVx3BLM7v1CfIuPFDdp/jtYlfiuUFXbiI/YxGEIhrrsmM/doo+jFCKoCcxspvG&#10;rrkrjygu1nJEGdDmKke9czQnXaKCwCIRSITRXt+J3ZEcZ6aamIkAqsiXHqzbYLPqqawVnhCfvwkE&#10;XFVo753CtnobKva1k69BD7kwXTnhxYHbcf+uMDZcfS22XPgWHunrwrMHl8f4CiJd9k/Imq7BYEj/&#10;TAbo2YVIbBQd5E48QF5tVW24JemBVwVkgly1Nylach25ECeNUUmegKfDjdGgX8nzMcmRF9SeljpF&#10;++zxetHj6iHvqFR4ahKB0GTqzj+3PLWt1P9ElDz37oarNenoL5XBzVB/6loQnCrHNnL22BsaV3Nj&#10;YcVRZLURGAmy92IKE2EQ59LNRXMKGIXf15McZweCiqdhoKKmFbXDzQjMQe6KHPknCBwTgTh8rfUY&#10;o/Nv7kCzrq5WoM2LLlsVLOQA1dthRLdzDPFoAK2DRniCXagiF0v2Hi95a+7G7pTyMLfEZZMafxH3&#10;vwRc334nPr3BhCvrvoybrZuxWvENnDGKIxMYIC14z9OPYsf27djedhf2hMN47N4d2E7xtnseg6If&#10;c7md9+LJPY9iJ5ej30NPj2cIOrG7BZEuOx8dCwURpgGkf1GFCBNTUxgmL7mtwzp4iCw7qnejuXVE&#10;yYuHPKhxdKKyzwuftwnjXQ7YPWGSNoPgcC+aHe3Y6CQSK5tEh9WOgZJGeH2d5Bq3CwODA5icIueL&#10;U1EMdE8qKOSXlw1SYjJEDsJrYc7QxHVrdEiEvbDaO8lZcRssdMcwsYfg3rDS11hohNzs9qDN2Yax&#10;rn1qWoQ13xZyl87yGYUBtAf01EcvnLXDcCTHST6BwY6OfcEJLihBEFg0AmFfOzrhQqDHRRcbqzlz&#10;h+oy1nTUYLDYyVvzCA4r0XKUaFnkcZo8uCMQVq8brfxy3U4fek3peviph7Czjchzxz2YvvRabDg/&#10;173vNA5NRuB7ZD+uvuVmbD53Er777kNw9RbccrMN574WwH1P8jVK5Q5FsMv3Ajbf3IzrN5+H4CP3&#10;Yz/5vFyKUBDpkuNycqHuQH19fcavB5MpM6kR3h47zCYT6lvppIkEKC+BsX5yyd7igb3KBIPJCqe7&#10;EZHukZS9qc07CofNivLDQZrUNyDQVQOTwYzWoJfcsWtBO5OOLU+rQUzN/t5TnsTXEGmODLlgqScX&#10;6n1+tFapbtEN5m1UZUjpa9g3jOptZlQYNlJaN6LU/2hwmHyLm1NySCi83Xbqowm2Jm2c3KoOhjoj&#10;3STyTAu5iARBIA8C/HyBrArw9tfQuaYSrnbWp6uQqYt0AKupPJ2kKAIzOPASKQzGbXTrTwc+51lp&#10;WREh6Rv9pWcmsPnzN2JL+c/wrW/cjj0TR+Yc3ubmW3Gl6TJ89votlF+O5sZPw3TZlbAQkb05lWZW&#10;yy1fxtbL1pPmfANKyIgaPpjOm1NwgYkFeXZnKnH6yBV3huaotZ9QThI7tCz1MCfv1Kwc9hIZ92ql&#10;eVsNPhe4REnSLfpkiCbxlbU0cC3MkKYKMCVmhXnkKaaOZOFJRUOtTVelemMDg0o8MZXsG8cqTKQP&#10;k103FEKQurCtk85UXQk6KGssGAKoSoubVAYlcL269DgVMWlZuhI9IgOk/debFm1/TjYgm9MSAXrg&#10;ayM7bYMLuokoPWNQTVvB6ATN1CoyzqUysLFsSlkqo1Eyn38bcdFHKU52YL72tBzWbCoN5SsI0VW4&#10;8Y6/xwZ2krrhIkxvvwO7gj/D1or1WWOcxipcVqFqwEeZ7VatB1cBjirGCE03nia2sVyYjB05qpZQ&#10;N8r+ifxXEOmq1JI6nAvvD81ujE4vhmwm5YRAjE6qyTVEXGmyYmFl5UZiuUwtcU2GppvRXF55GWVo&#10;d80aZueMQM01kIZr1w2RucMGqyVE5gXON8BK3NzqcNB+I1qVNB0szmrYmjmNHuIZ1UPGpTNOaTWa&#10;+Z/aMNYZ0id9Zp7sCwJ5EZiCjk5/Iz38sql6gVLSYYuSuao3dZPnc6+Mpn/t+yZhN6nnZCwcoIpW&#10;Ul74fCdzXKIepcplSlpxhM7eTE0kb/vLIOMos+FalGiMSfvnkoa2NqkBZ49gLdFuRlgiIs1o4Zi7&#10;BZkX+JCGw0FEo9GkTVfdTsRVvXauVhN0khhsRkQ6RxClx6g6uvWOdNrg6CcNMieUKlP6LnhG+S5P&#10;S1+c9EAhpwxLWKg8PZkyEAmlzBi8esFQUYEKSyPo2QMcnX71JkBtmK0NakuNaXNEuWJ2oGRjNdZl&#10;cu6sPvFzYzVEA7N7PEdxSRIEchAwoHUohCH68Ywr5HNSvhPBkEq4Ib8HfuWJsg7mWtIQunvpATM9&#10;66AHz930sLiSjLelZO7iGVvnED+oTpCMHnoAXA1zucLAOe0tv+jaC/+IjARTePDRFxRt9WD4cewi&#10;Hc1y6fnLYjBZN4GF9pin/YNk0824EStVK50+WgtLu0Rk2WEN2HJgsPejI2iFrWpAzTY2wuepof2o&#10;Yo1K6aP6KgTcTlhJC2VLhDEpr5yfDLACnIyb8spTxWv/daQ5V9Jjicl4OyqINLkdPhlBE436nh50&#10;0WoDT7ASDksp9GZSH2hkbdZkIxTTKScxcLjOnJyaUCKHdBE1TpJVC0kMbCGxNZUn02UjCBSGgHIT&#10;T51nCUy0d6O9oxI1NDWrqGmDa6wKDmtyVU6tC0GaRXJo87poOZkDFnqMwsFF5kCTTt1f9v9Xr8Mt&#10;zdegq+9B3P7Mg8pwyrfcjKvXpVTf/EPMYLy1eYuvIt2ZLBEZZfMLXHzOGQcOHPj94qsdX41EPE6U&#10;p0OpOveZLSweRWAsho01FpXkEiGYLU54g0NznjjHlEcthNxm2OFFyKGelLMbPXEp8ZAbVXYdRkP2&#10;bJI+cU2IpNMUgVigA00xB4bqDSkE4vEYZmbWQK/PmYYl4ojRM4s19Hwh36WWErIsd6YRf5Medq0t&#10;Qena1ctmBKeEdI+JDi0Kr7PUI1LdQg8V9Bhq7cRYA63TbbcSVRcYkjLbRsl+m3NuFigxT7U43OYq&#10;lNAa5PoVo1rkGaokn2QEEgh6Ayi31aCi4AvhJHdZmpuFQHGSLnUzQdru2BjZjSOTNOXfhm3W418F&#10;EI+GcbiMlqstMemGQ4dh0t5amwW5JAgCgsDpjEDRku7pfFBk7IKAILByESho9cLKhUNGJggIAoLA&#10;0iIgpLu0+Ip0QUAQEASyEBDSzYJDIoKAICAILC0CQrpLi69IFwQEAUEgCwEh3Sw4JCIICAKCwNIi&#10;IKS7tPiKdEFAEBAEshAQ0s2CQyKCgCAgCCwtAkK6S4uvSBcEBAFBIAsBId0sOCQiCAgCgsDSIiCk&#10;u7T4inRBQBAQBLIQENLNgkMigoAgIAgsLQJCukuLr0gXBAQBQSALASHdLDgkIggIAoLA0iJQnKRL&#10;H1+ex/PP0iIi0gUBQUAQWEIECiDdKDrMZpjn+HnDmoewPD1OxMinGjkomy/ERslLRBWGI+RIreAQ&#10;g9flwUTB9aWiICAICAJLg0BBXoDYTVkDkVq9Ke0knV2OlWh+1/P1dTKA+npynROif3lCiBw6Oj2j&#10;sJkL+9J4nDwM7xshv2eDM/C22tl/pQRBQBAQBIoGgQI0XYAdprOmazAY0j+TAYqHZ9JUO1xeBPzu&#10;pDbcgtEJYuRYEC22LqrZhSZXgLyXUrkeP0b9PVSuBVEqkpgIkm+0cXjsVVTGq6RpSE0EfWhStOs6&#10;uMgVztw6dRTdVhtau8krJDuJ1CrLVhAQBASBIkGgINJlb7pjoWDS/Xo45YadiTAxNYXhwS60Duvg&#10;8XrRUb0bza0jSOiNsDvZvXkDGm1m8upL5Qba0dwehbPHgTJyPmmvcSBiaUC3z4uN412w2b3kgJ2c&#10;sIc8qHF0orLPC5+3CeNdDtg9YcrJDQZ0KW6rXZTBtwYJgoAgIAgUFwIFmRfYqDBMLtiHs8ZSDV+w&#10;l/zRczDC22NXPPeaW13oso1gMmGDZaPqiddi0iMRVct5qI6ZVNKovwURtMFNWi4bFhzOPvRamxGJ&#10;2RDrJz/SLR7Yq7i+CU53I7lnH0HMboKexeSEubXgnEISFQQEAUHgFCBQEOmyTdfpC8I2hw03oWiY&#10;dmhZKgGqWmciqXymSVGPtFWY97pRZSaCzQiTUwmsYdW61w5zb0YGqkFZqkkjM1n2BQFBQBAoYgQK&#10;Il2VOwu0mBrzoDFzmBRkJ0aHbNARmeoQowduMawj9h6b5Cwvhmwm1ZZLD8tCk2tSxJ5HoiQLAoKA&#10;IFB0CBRs0w2HyT16NJqy54bDYUzMs7g2pd1GwpjMWA2mpZcZK4GIB/uiceiIz8MjnbA7+jFF9Guw&#10;GRHpHAFlKWQ80mmDoz9UdGBKhwQBQUAQOBYCBWm6bAgYJJvuYI70SqcPPfSMjEy6OYFWEhCR6krK&#10;KasTtioDRn0sRU3nwqUmO9wdQThsVcm6Rrh8blRwzN6PjqCV6g2oecZG+Dw1yXKzNzo2R5BsCYKA&#10;ICAIFBsCZxw4cOD3RdWp5NtopaWz1+km4nEyL+hQWkoMLkEQEAQEgWWIQEGa7pKOU1eKfJyqIyIW&#10;ul1S9EW4ICAILDECBdl0l7hPIl4QEAQEgRWLgJDuij20MjBBQBAoRgSEdIvxqEifBAFBYMUiIKS7&#10;Yg+tDEwQEASKEQEh3WI8KtInQUAQWLEICOmu2EMrAxMEBIFiREBItxiPivRJEBAEViwCQror9tDK&#10;wAQBQaAYERDSLcajIn0SBASBFYuAkO6KPbQyMEFAEChGBIR0i/GoSJ8EAUFgxSIgpLtiD60MTBAQ&#10;BIoRASHdYjwq0idBQBBYsQgI6a7YQysDEwQEgWJEQEi3GI+K9EkQEARWLAJCuiv20MrABAFBoBgR&#10;KOAj5lF0mG057td5aJXwBvsVt+uLG2gC0fAkyk2Gk/OB8gk/zDUjirt4zWPxsfqbiPphsbXnFKuG&#10;y+tEjWm2h4t0wTDqzJ1wBocKwCUtRfZOPwTiYT+6+8eAkhJU2h10nunnBGEi6Ee/ZwSHZ0pQ29Ka&#10;LpeYgN/jwfC+cZRt3AZHnQ2G+U7VOaUXc+I0XnzyUTwenMDRVSXY8tk6XLn+3GLucKpvBWm67IK9&#10;weWBz+dL/by+tgK9807CVm8DOfw9iWFG9Sq8qBaN6PH6EfD74feTL7g2oL3egWCGk83Z4srhdDtR&#10;Lu4uZkMjKfkRmAigqp5u8tZtsFn1dJ5Z4QnNPtFioz2ocbTDtM2OhlqDUs4b5nIxuC01aA9VoLGp&#10;EaYQ+yXswET+FpddzosDt+P+XWFsuPpabLnwLTzS14VnDy6PYRREuuyC3Ww2w2AwpH4m2mduSUSD&#10;cDWZlXxzXQf8ykmgghEL+dFE9bhuk8uHiUQMniabkmmr60GUXQPTHdrnalLK1DW5EFQSKZ1OxBZX&#10;IE2WGfHYqAc9vlH4e+pgbvKny6jNQmm3jtql/vR42LklOcRM5k0Efck+1ZHmGpxVN1mMNnoYTBXQ&#10;V1SgosIAq72VdPsIopMJ6loPegLRVNF0fAahsRB5NOaQQNDrUnGh8ff4w8ny+dKBaKpvZtS1uKFB&#10;OerugDcQgLtFxbLFk9HvWAg9Gv5NPQhOJP0t58M12QvZFAsCCfi7WoE2L7rISavF6oC3w4hu51jO&#10;uZnAWO8Aql1+2GssqKpxwOesRFf9biTouhqh4fQ57bCYLbB3eyg2jGisWMZ4nP2Iv4j7XwKub78T&#10;n95gwpV1X8bN1s1YjelswUcmMHDXvdjz9KPYsX07trfdhT3ktfyxe3dgO8Xb7nkMb3INLrfzXjy5&#10;51Hs5HL0e+jp8WxZJzBWEOmyn91QKJh0vx5WttEYX9wx9NjIS7CxB34mBTtrg91gOuIputXejnWk&#10;IfvJy2/ZYCdqhiZR2egkD8FGONu2kUYYh4fu0J3jZKogbbJp4zh5B7aDb/KJmSnsHlTpi8efGZ+a&#10;CmKgsxnt0W0K4WiEqpQL+5R2y+r64O2sxNhghJOVEA95SFPoRGWfFz5vE8a7HLB7NDLUSqW35DMz&#10;GcgkMhrAGPXbRGrszNQYBpTxq9np+BSGBoYwRdDEyfTi6JqC2xcgT8ZODLTXwx1O5E1HLAAb9c3Y&#10;40Ug4IO9pBf1nX5qIIGp0DC6WunCtHng7evA7m4HRpSbE5l+rHYMrPrzLSAAAEAASURBVHPBR3Wc&#10;ZQNw1PioRn5ctRHJtrgQqC5Ln8UGC11IkZE5Z4MGPXvVTga+MI30T6fHNtrt7fchRCTj73dSrBGG&#10;uS0UycrLZzN96DWls+GnHsLONiLPHfdg+tJrseH8tTmDmMahyQh8j+zH1bfcjM3nTsJ3330Irt6C&#10;W2624dzXArjvSdb/qdyhCHb5XsDmm5tx/ebzEHzkfuzP4fAc4QVHC7DpkpmJmst1wc7u1/tt5bC5&#10;3XDQ3VVP54zOYKaSfOcFJoOkYVa60FpjVrTMNrKHluxLwGAxkw6ph9liItWO7FhUw+2yg02lJocT&#10;jb1WBCIxGI95wnRgtLceuWarSTpZUd1DGoDq2t3jmyH7LOsBpCn0U2stHtirqG2YyBTQCKtjBDG7&#10;iXqUG8ZQX8XjSYfqDjfM1GCUShtTujPnp+M8Ng5TMb71qG7nDWQTH/UZcZiiU9G501FihNvtVXDR&#10;UV8N5kpgKGkWoamGkTQhh5X7bYarsgvDZBffhiDpM9XwtdfAQDkGKhNFCIejY3lxNVtmj5SqSjhl&#10;CExihEy51rbyjB4wm9KxZ70mxcU6lNMp0dk9hG39ddBPhdDdThUra6kQnX8NRLqk2NgHk2Iq7crZ&#10;l4wt780qlbZeemYCthtvxNSzD+Fb37gd03/nwtaK1bPGtrn5VrL3rsWR67fgmb79aG78NM7HEVhK&#10;fHh8Ks2sllu+jK0mIu7LbsDjz3wD4YPTWL8ul8hniV90QkGky/pmhy+IekPqDEg2nMBMbAxWiyOj&#10;I9V0niQQHoqQVmtKnTOlJhvamTMUPZgokE+oZHDkkluMWszhhuyWmYVKUrI1OUysYTqDjdUt6SQy&#10;LaQC7/baYe5NpdBOtaKZ8k0jOxjR5+uHmYiSzStYUwJ9PrfF2RWVWIW1FW3VbaS5q+Rf2dCBtiYT&#10;8qVDp0NsrAsWB11IWlAuKIrQNLGukmmVQxI46tRkaLdy0aUu11ITWrtMyiyDS86Jay6wXFDCKUSg&#10;DBZqfSqLYfmM2zjr2YClNQBn1Ip6a9YJTMfbh2YiWza5WenpWWIiSCYIB92Yq2FnbWZFhFW48Y6/&#10;xwYezoaLML39DuwK/oxId33W6KaxCpdVqMR5lNlu1fqkYnZUMUZolDpNtyTLhcnYkaOKjKPqJkve&#10;iYgURLp8CsziJO5NNAB7+wDZRgOw0tNWXTwIcxXbUHXQbwTGJjPMA9FR+MJ61NeokohjKLBkMi2M&#10;8ioIIhNKi4ZCwDoimMO01QiG9uJTxDzHVH910BGxRlhsMnA8FSZJhNOLIRsREyeSNhqaXJPngaAe&#10;FTQ/y3fKRmbSd40p0ixRnmpF2UlMrcE25xDsZEKJRkPw1jejzWCBxzp3endJD9oH1pHt1gWTvpTM&#10;ED2o6lYHkjGcrEZKytYRyIeVsShwJqLwDYVhqeQaeXDNkiCRU4+ADmWkwbbvm0wRZCwcoBPVOuua&#10;i5GR1uwMIpS8+Ud9TbAFyNwVi9AwGmFOLlfQVVjQSDKHo4dTMk/9OI+jBwobrkWJxphYi3NJGVqb&#10;1ICzJa8l2s0IS0SkGS0cc7cgm24+qaTnKll6PREu2RH9/arGyzdto7WRtEqn+mCHHup4bM3oItJT&#10;2W6MiCgOXZmBpuljGNlHU27W9MIjsNFymXCKq7sQoHJIhNFtp7u7PpNB56Yis53mWd2dGFUeKMWo&#10;T+3UKNfTwWAzItI5AhZJrWGk0wZHP5N7npDm1dkFun3Kg8A4mUjsdJ/JNLVx4ehIDZkufIjrSumB&#10;nAUWngXOk44ZHg8ZJ4hwEQ+j38FCM287SvXUP35Gojdb6X83hmgZDZcMemw0/TyM9x0T15QY2Tnl&#10;COhgrqWTo7sXQXpOkKAHo93tu2nZmGrACvnpmUhQfSIW6qmHrVN9uJyYGEVb5xg6miqhLzfSKAYQ&#10;UM4D0iVo+RlbHmrN2uzolA/yuDqw9sI/Ip1mCg8++oKirR4MP45dxBGWS88/Lrknq3LWTWChjTJl&#10;ZdKdVk9nqEQb3VEdVrOSVN3YSJP1AdQT2QSHmtDXEqEHOzx5omBshI9sp9DFsJHOkVZ6AOel9az9&#10;9GTe6rBRLTU00iqHmgrep3WxdC620/ScabOS2kkH6k0WAadz9JYm9DQ40Jxs11hbTZl0WyRV0GTv&#10;R0fQSstpkq1xnzw16cpZe3ONWC1gIPNFA+gCsNCcjm4b3LU1OfcA0zYPqrvtqKJ1u2qohafNANPM&#10;3OmGmUaS44A1aftobGmgm1YnHD4T6TCzybecu1dqgb+vhR4O1kCdcFbSFLMWpaWl8+Ca7I5sigaB&#10;ipo2uMaq6DpKXiu1tIqHZmN81Cfau9HeUYkassVXtvWhsqaZVijwFUHXRJsb9Sae49TAQ6sd7HQe&#10;dCk5dPV00ENj5TpKJiznzep1uKX5GnT1PYjbn3lQGUn5lptx9ULsrxmMtzalKeeCsYp0Z7JEZJTN&#10;LXE88TMOHDjw++MRMFfdeJy0VtLoVJMB3a2J4fhU4JCgJQAcL1Uz1cRZ/+l5e5xKEVlo9bQiCZJN&#10;GUnZWuqxt1wvQW3O1a6Sx31ahI12dovcZ+5aeqyzy5DSyoUoMBFmhrnTc3DgKcO8uCUlUjmCb47x&#10;5MjL7IDsFx0C8XiMJjxr1NlOsnexQAeaYg4M1Wtaq3pM+byYdW7TtRafort/CZnFci+kohttIR2a&#10;RvzNabIrlKB07epCBJySOktCuqdkJNKoILDiEeA13QGU22pQsSJJdMUfQGWAQrqnx3GWUQoCgkCR&#10;IHBCH6QVyZikG4KAICAIFC0CQrpFe2ikY4KAILASERDSXYlHVcYkCAgCRYuAkG7RHhrpmCAgCKxE&#10;BIR0V+JRlTEJAoJA0SIgpFu0h0Y6JggIAisRASHdlXhUZUyCgCBQtAgI6RbtoZGOCQKCwEpEQEh3&#10;JR5VGZMgIAgULQJCukV7aKRjgoAgsBIRENJdiUdVxiQICAJFi4CQbtEeGumYICAIrEQEhHRX4lGV&#10;MQkCgkDRIiCkW7SHRjomCAgCKxEBId2TdlSTH5vObW8+F0C5ZSUuCAgCyx6BxZPuRABmsxnmDj95&#10;gMgOoz11Sp4/mpuTXa6oYxN+GkOL4u+s0H5O+FtgbsrEZwIucktfNRzJEJmA30V4kQt6b7hAvBIx&#10;hMOqv6wMwXPsRtFCx6zYj8ts3OYYiiQJAseDwJGDeHLgHuzYsQM77xrACxPkeSI3HNmPtu1t2D9H&#10;Vm7RQuKLJt2E5vV2eAAR1fOM2i45ixwcyCSVQrpTLHVmZt1QFt2zWNpJWjxEXgHJ63DIrvqOU2VN&#10;YngwgjbPaNKv1aJbIJ/rAdTXBxZQUfXvlu7RAqqcqiIZuJ2qLki7KxWBg3io3YVd4VW45vrrcem5&#10;P8OD/3Y7nj54JHvAq89D4w2NOC+vD7Xs4ouNLZp00w1E4N+X1rKYWIhalKBd3ImJIFxNpBWTltVE&#10;DiZTCjC5Bvd2NKkas7kJfk1by5dOFBj0upLlzWhxB8jXcDKQt9SeFtaw69Dj9aLH1UNeVNW8vO1r&#10;dVMi/Giqo37WdaDHw04q16R8s00EfWhizZ7ku7zBvGQc8vWgjsfZ4YJnYHfaUSZ5Pt4dCGGfpx51&#10;TeRgUAEhgdGebgWvbmen0t9ENI0V98MfTo6QZhYtLtXjq9JdLR4LosXGbge7CNuM/OSYwLg0MS5N&#10;cPX0g3qkBq1+vriWHhtFh8uLgN+dxL0l6VFZLRAd9Sjj5WPbQTeOOGndAXIqqsyC6lrgDyUPwjHa&#10;y4ub1g/ZCgInCoGDryFIsm6+8y/xicsuw7WNX8Zmij+e9JqcaubINF584UVM5XBxKv84dwok3Vq4&#10;nA0Y7B9LkdCYp5c8jjpBDnvVEA/BXuPAeGUffD4vNo53kjt1r0KWwX4buqa2wRcIwOMqQ3u9FTzD&#10;zpceG3XC0TVIpOpHwOdGSW8rOv0T1E4UHVY7Bkoa4fWRl92uLgwMDmByioTN077WRd4mwj5Y7e0o&#10;q+uDt7MSY6R9aiEeIg+qjk5U9nnh8zZhvMsBuyesZae2UV8L7J0DqHN70WTVQxGhKJdxeCw16IyY&#10;4CQX7U0bx+Gw2RGK62CybqP6RjjbmmAoiaGHvCEPGnvgJ0zcdvJ6XN9No6P+zUxh92DKB306rjfC&#10;TscA5Ie40WZO3SSUTtGso4lxKbPDS/3Wjw0rydylvPKUEul/iakp0sS70Dqsg4duZh3Vu9HcOqIc&#10;71jQDVtzN2wKLn2Y6m5GlcWK1hE93D4f3I3laLdb4Se39/O1lx+3dD9kTxA4YQiUXoSbb2zGhZoG&#10;Oz2B10j4hRdmO4kFuXcPRoKYPnrCWs4SVCDpAobKGhgjnUQgJI8u8oHdRAKVxpTw6JgbNHmGy14F&#10;g8EEh7MPiHQhEksgxmxCXtCxpgTmmk4iNC/0dDnPnU5FDXa4ySGf1VQBfbkBlkqQl1QyAZB2OEyk&#10;E+iqgclgRmvQq7g/507kb59z02EyMkL+qXvQVV8Fk5lcV/uclMm6egJj/d1Aiwf2KhMMJiuc7kZE&#10;ukeQ1u9ZTgJhz24S4Ue9xQSz1QGfkzo4STnRMZAEuF126p+BXMs7yX16BIFIDHrSECtp1Gaqo9eV&#10;wOZ2I9BkRYVeT3ixGeIweU5m+flCKSwb2S23CRaTPqtQYjJCWnQt/F02mExmODwqLtoMJKvwvBEj&#10;vD12mE0m1Le66PgFMEmdCg70otLpS+JShW4FM8DV3QQLjdNS0woXQTCwj0DIG/LjlreKZAgCx4PA&#10;2vNx2Yb1YIo9uH8Pdtzeh0O4CNb1586SulZxwj4r+YQkFOjZfQo60rQa6cLy0TTSWDpCVEIXZ0UJ&#10;PKluMat2o8rMtJMOk6S0bWvrQ21NM2zDpJ1SaOjoQxNd2NY506mAbgZjXVY4NPsFJVWTojgZoklz&#10;Za3C3yyHyZKLsA6psvpc7ROT6TVXqnThj4zBWN2i1FD/KSpqereXxtWbkY1qsCKdEkHsOkLKcaUh&#10;g/gyRHBNRxWTaDpUxzI0VyZW6s5MbAxWiyNdiNrRepmRmJWWSLJoUkSq2GSY7bxWovRkIPfcOV3S&#10;crLkpRKVHRZuhyHZCW5DvRlxXwljc7mSwv90ZeWks5N2brOgPZWqHqOMqLKbHtOxccutK3FB4LgR&#10;oAdpj/a68BTpA+dZrkfL56/EbMo97lbmFVAg6fIFqUNlQwPae93Q6wdRTXZFHanlSR6gK/MwzZ6d&#10;GB2yQUdXrI70wxAR9Dq6ihMTBrSFQuiMxxAlW3B9czMMliC2rZkrfRQl3TxVdiEQJCIhAgm6zIoG&#10;WVZOl/pYmsDYFkv3ATXM075WhHulIzaKpDpNKZnsRAfGSA/AhmwmZVrNqnhock2KiFQ5axTSn1HU&#10;UpVS1qQojgVXwjvaD5MKAo03BAKB0lndT4ZoAPb2AbIZszavhy4ehLmKbctaUCmPY/EpYjxjik7Z&#10;QjErrCHNmadIuWScLjiPvHShefeC0SnYNEY+HKObrhHu0SFYkuOMhSOY1JUlZczV3ny4zdu0ZAoC&#10;BSIQx6NdRLjTl6K540asP3d1gXKOr1rB5gVutpTslcbIIAZIvbRXZhAB5ZUZif4iHuyLxkE8SRpl&#10;J+yOfoUKRmpq4PCFoSvVw0RLpmqVMSQwd7qSSfYMvUK48bAfjkHSNInkSg0bKbMLnlEmsDj8znpF&#10;0+Ua+dvn3HQw2xtIIe9MPiSKwd/Puhozrw4GmxGRzhHQEJSbxkinDY5+Is2sUAEbi6gfUh8UxsPo&#10;bycNnODQlRmIisYwso/6RyDEwiNk13YgnHmfIFmJ5K1KT6YFHY+jX9V4FR5X2upCgDtBZpxuO6nd&#10;+ow7QySMScrKDBVm1vW7MaTgQtiTHZx6lBHmkZdRaq7dRBKX4VYP1Gd9hJmbMYvAM0LY8MGmh3hN&#10;9Xb4UysR5movP25ztStpgsDxInBk/Ck8Rdee5fNbUEL23PHxcezfvx8H40eOV/Si6i9a01U1Qbro&#10;FTWKTAzEmO2HnTCzoYQC0wH/Sk1kh+0I0oOjKk6mYISLLv4Kumitng502ethVq0LNA91otVAAvKl&#10;N7bRHN2RnOZXo6WhEr1d9fCSdhxwO8lWagNbAIxJra+8REeEnK99pTOpf3pLE3oaHGiusShpxtpq&#10;2pKmSNxhsvejg7Rrm6Z1Ghvh89Sk6mo7llYfGgdtsFlUO0R1LXWEibXUjH56os/90/TWRlrFUVOh&#10;1VS3OkMl2ippiFazklDd2EjGhQHUO3wIDlXDxRgTjkxtlVROC7oSntbTA8oqA4Kheu6yGvRV8Lka&#10;6WGXigsqq5UZAB8XnSG/PK16apvEMxWnI8ucquFSn8KlBW5POQbsZIrpUksbG3vQauGbSP728uKW&#10;blD2BIEThsD0u9OKrOCDfcoqBk1wyZZm3PnZ9Vp0ybdnHDhw4PdL2koiTsuJiH9Kk6ycakx7Q4sI&#10;sjRFF5SbJ53UPlWOWjZBcV1iEoGxGDYSYSrSEyF6MOWENzhE0/lkQ3nbT3VE2UnE40gQo5Qyq+QE&#10;JY/oI7ufOYUoGicZOl2pQkzZueqYdITBbOnpktn16ck/ldbKcx9oajCH7HT9WXvK2Ofud0HychqY&#10;jQuNk+3V9IA0F6v52ssed04jEhUETjoC49ix/X7c+C93Yr220uEE9mHRmu6i2yaiyOLUlIC5yYBV&#10;zNwLVqmiEGKqMpEP01GCpvIOREZaaMmVHkOtpDo39GTbXPO2n5bFe/MR4nx5mVJm31i03Dxj0rKT&#10;2+z6acLlbO7DosM8Yy9IXk4HZuNC40w/YcwqPV972ePOqiYRQeDkInBkAgNd36CJKj8XWZqw9Jru&#10;0vQ7JTURj2JsLIhoZJKWYW3DNqsppR2mCsmOICAICAILQuBNPPvkC1h7kQWXrStA0VlAG8uedBcw&#10;RikiCAgCgkDRIHBcqxeKZhTSEUFAEBAElgkCQrrL5EBJNwUBQWBlICCkuzKOo4xCEBAElgkCQrrL&#10;5EBJNwUBQWBlICCkuzKOo4xCEBAElgkCQrrL5EBJNwUBQWBlICCkuzKOo4xCEBAElgkCQrrL5EBJ&#10;NwUBQWBlICCkuzKOo4xCEBAElgkCQrrL5EBJNwUBQWBlICCkuzKOo4xCEBAElgkCQrrL5EBJNwUB&#10;QWBlICCkuzKOo4xCEBAElgkCQrrL5EBJNwUBQWBlILB40p0IwEzuw80dfsVjTyYMoz11Sp4/mnZE&#10;mJmfb3/C3wJz02x5+crPTo+ihfq02HZny1mGKRN+wrxF9c+2DLsvXZ4bAfYF2NHSgY4OF/xhckaa&#10;J+QvR7723C6q3wGX209uYVdamMaLTz6Eu3behZ133Yun97+5bAa4aNJNzCQJdXgAkUyHiOQ0cXAg&#10;UvjAU04MCxHB3r80B+GF1F/udWZm3QCX+4hO6/6TYlNVTx7xrNtgs+rRXm+FJ5R5sSXRyVsugYCL&#10;fOr1TmFbvQ0V+9phNXvI5enKCS8O3I77d4Wx4eprseXCt/BIXxeePbg8xrdo0k0PKwL/vvT9M06u&#10;1MkpsBI0j+Yxuls3sVZMv7oOb5Y2FvL1oI7Sm+hO7hlg77kqcZJ/dnKq2KTWaXIhmE9rJo+zPU2s&#10;WTfB1dOf5e02MRGEq0ltt4kcQeYXke4fl5tI3k/y9Ts26lbcpPt71P51eEcRDmoy6kgjUU/rhZZD&#10;Igpvcqxmcx3c/nASwQm4W3rgD/gUDZ7xUz0eq9mxELVZR+Or60CPh11eksNIJSuBoM+lYMe4eIPk&#10;hVjCMkMgAX9XK9DmRRc5I7VYHfB2GNHtHMu5seYvF48G0DpohCfYhSqzBfYeLzkw7cbufBfCMkMI&#10;8Rdx/0vA9e134tMbTLiy7su42boZq6E6nkwNh13vkBa85+lHyefZdmxvuwt7wmE8du8ObKd42z2P&#10;QdGPudzOe/Hknkexk8vR76Gnx1NiTvROgaRbC5ezAYP96RNhzNOL6g5n0p06eS+jaa+V7tbrXB4E&#10;Al7YDneRt1z1bhv1tcDeOYA6txdNdCcfZAVZ4dw4POTWvXO8El6/D00bx8mbsB2zbvKkVTdZ7Rgo&#10;s8PrbYJ+bFjBRRURgr3GgfHKPvh8XmwcJ2+5du+su3wiSv2zq/3zk5fissFO1AyF5+331FQIg3RB&#10;jJQ3wEtefof/f/beL7SxK0sf/Roq1i248kMspvnJDynRGaSHzmECpQsVmTRSP8RiGmseYjGNlYdI&#10;EJAHfja5jdUQifQgDUSi+SEPtE0H5DxEJo2ch8h0kPshMmmsbhgVNKjzIEGCqimsIUGVAemCkVPQ&#10;99v76M+RSnJVueyK7do7yDp/1l577e/s8+2111ZlJZaZsXcPC+zHRtRKjyQFQXOPKleO+5Dgy5Er&#10;FJHPBLAe8aMgmf8Ylf0tRFaZsj0rdLuRWk6hykmhU81Lu2cWN5CLuVCS4OnDopINIBRrYCOXRy59&#10;EwlmIc52JwJdQv29LAi4Z3opSQGbM8AM93tojDF+nNw9KWcFk2LrxWRDwA4Uq+M0jFF6wS8dffOV&#10;tLD6x4/w3hrJ893f4OjHP8PLPxzNInmEbxo15D/+Eq+99SZuPd9A/v33UX7uVbz1pg/Pf1XE+58d&#10;Uhflvqnh0/xfcOvNZbx+6x9Q/vgDfDnC4WcFyylJlwPB5YW9FtMJkSS4tW9HwMUn2y31Ej0wdxoR&#10;rwaLxdGfbUuHLVSz+7xVgN/pgMaZPB9nXnGOh069xPkYyCQDcMzamLo8jiBqKNYGHrVQ3yGQJdJ7&#10;IeGDw6EhRGISmcmFh10vZVhjDcnAHGw2B0LxDQ7YBEZUoFGmfa4kVmnfrM1JxyKOJaajm2x31w1G&#10;FCn/HBxOH5Ls7kKaZM1+zLnm2fo9MElxtzxczurPIFcMs68WWG02vQ+9ZQK1rOXSXBZSt3+V90qo&#10;Nzpo8OUTuCaEDZoX2XyckrLnyKRqWMnGMeewwUFcM0tAak/MaKpcHgQa2OOS0eOwGkwW7gRDSP2x&#10;JW5Nlrv7BceIfR5DGiys0R5SYNB/yQ6v6fl0v/jzIW79/A28av0bfvef7+Dzw+/GduTW8r/hFcdL&#10;+JfXX+V9K5aDP4XjpVfgZO7Jb9sDZnW+9Uv85KUX6Tn/K9NStlH9enBvrOJTXjxlNuA2TBY7gmS6&#10;fKUJ+/QeiS4AbdaMrDSkg/pODa6gbWAWs/eKQdA+/m+UyAMuG0dBr4gxZSihOc1wRo4Rab0xkG9U&#10;izz3DK5Q90CFyOKZ4rJK0PegyAHXz1TbQVXaN0hiOe3wIeLgkm1xkt3UdUxyW9OGEl9qNj1raIe3&#10;RJHOxSPKmbi9kfA4+2EZUV9QtyjHpNmbNqlNvyCv0W6+kXb3Sv9ad4kgz4Ul65xs1g13CZ5clg5r&#10;Mgqo44uFwAycNKgtGbb31MTguglr71QaPFnuR/9IwVp7+LnTb3HZxBt4Vco1vPGrX+BlkTvy5R/h&#10;6O1f4dPy3/CT2ReHOniEa3hpVveA7wu2u/YiRBXgvgxG9HzjI9Ks84Xu2Xf3dQn9Sx6f5Z9Tkq4Y&#10;BCa4lpYYrM/Qk92GO1nklbb0ucQ9y02gdM8ws3IQ0ZmFeWpKJjc+NgyqqT5lCr0MLRxswmFiXY6d&#10;eqUC3DCQNyWmTIJeRgYVr8hyfI+zfBwHOz7oKpqocGK4MURgXfsagsz10qkfIF+1wDbRbl3OPjUY&#10;+cLaSeXhcnXEGd6YSeZwwAzG06Ym0ppnkrrudaZl5+xSMzQszmUhXOw5RJzZ7xA2ktLrFdL6DQGj&#10;KpcGARNm6MxEbjcQcOj00BROht0z8hwny5nloNhCo+PnuBIdp1csHJ2+03FpwBhv6H3Bhtdh7jEm&#10;j58nJVzvesDDla6Tdg3lnIjU0MJDD08dXhCapxl/tde2scXlUMA18ETFPZsnSIczhrKMUXKDJxuj&#10;NxyEk2EDn1j2+nf0Da5WFZsRsZFGmpixMeBfwt5tRkbpvTarjGkGQqgOuFGoxixTrQtvdudA3yiq&#10;MiZLDbLM2Dlia1ncrreECnqGMQRCm6To4WIX9q3Hdfu4eZf1LSPBWWGy3WdMXSRJwZ02i0W+GNVC&#10;Bgx4cAnJGycULSDAi+FA4tpEYTNCaTKvaUaGJxJ7txm/pq2tCuKMh6+PgneCbnXrIiBggrawwGe8&#10;jnKzgw43jFN8P1wMyooRWClkUSiLcNtkuWmG1Rb4tsV2yvR2OxCb1gzoQRt2lS9CZ09lw/UX/omr&#10;5jY+/OQv0lv9uvoHfMoX3PnjH55K39OuNDQJPErjumfFl1xwg4khBo6PyL04NH1Slj6rcL4szjDS&#10;wRJCXrFYEsWFjTw3vXhkWc0juO3jxpq+EHYv2IXjShbXsMkNKg83gAQBiRLkrwq8s/px/69ljr9w&#10;CMK37NOX0i63JBzR7rQjgEy0zA24ua64HUmS8qiKadq3sVIb2GcPIh9wwMJNh0l2jxK3aK9HkX1c&#10;+kYODsbKsZ3giguhkEfvgzuIJTcYq41AK68NKnePhA7xkbguhbDcxdW+wEpi7WCaRqCYQZmx3Lku&#10;ePalJDIPgNdVqL4uLAKzXu5JlOYQYuhJlgX+isfn4GEHh5EUIlEX9xEsmCwn9gOS3AsIwdmNsiXz&#10;Za4eL2yXH8+w527greV/RmLjQ7zz5w9lXeurb+K1G33Xd7I+A+Ndnyh+jb4zIxEG2ckKH//OD+7e&#10;vfv3x6/26DU6rRbjuKQFy/TI8ojOGO+ZSBbCIx0uHd7rkEcerDMk12mh1TFhWl9DDd2CvEcSpo6T&#10;SodybIne5rARJ9l9kr7HvSfa6bDtXvvC0R0xZazK0XpGIYGrIOFxsBjl1PHFRqDVanIbYYrhu8EY&#10;bhajCDdD2PEPQm7j5GTPOLabfPmmzPpq6mL39jTWHaH1LTe7rpsxff250yj4XuqcO+l+L71SjSoE&#10;riQCDNPlirD6vJgd9hGuZG+vaqcU6V7VJ6v6pRBQCFxIBJ5oI+1C9kgZpRBQCCgELjACinQv8MNR&#10;pikEFAJXDwFFulfvmaoeKQQUAhcYAUW6F/jhKNMUAgqBq4eAIt2r90xVjxQCCoELjIAi3Qv8cJRp&#10;CgGFwNVDQJHu1XumqkcKAYXABUZAke4FfjjKNIWAQuDqIaBI9+o9U9UjhYBC4AIjoEj3Aj8cZZpC&#10;QCFw9RBQpHv1nqnqkUJAIXCBEVCke4EfjjJNIaAQuHoIKNK9es9U9UghoBC4wAgo0r3AD0eZphBQ&#10;CFw9BBTpXr1nqnqkEFAIXGAETkG6dUQ1DeFMeahbh4UotHBBpq+pMy3PYk7PXzYkdGYndazQhkJd&#10;JMupI6ytMN+a+A6j2sufc2ZtKUUKAYWAQuDsEDgF6erpzErroS7p6cYci1y0Il9er5zr/9leZAvT&#10;EzvqzTUGucrOtV29NfVXIaAQUAicFoFTka5ozM18iBFfdohn+0YwzXptL4d0dBGa8IrTha4cs+5G&#10;MzgoF+iVasgLT5WZePPJsJRbDDMBn/Re+5oGB8yKmg4LfWEk05v97L9Mn0uZm0woKRI3Mt16IS91&#10;i3az5cN+/c5hGcmwptvDZJd6Mx0cpKMoysy6QtR4/ji2ijQqSalbtJsuVPvtqgOFgEJAIWBE4FSk&#10;e8x0zqvxPJaYxzZeGBdGYHba0jY6rjXkcxuY2orAkzxgu8co765jORTBzXga2kwHWaZxj91xISfI&#10;8uYdZvENoMK8ikOlU0XYE8DWTAC5HDMKl3blbenvmsyYj3pklmGzSDsdKWIpl0cmvoBUKNFN815B&#10;wBvCHdcG8vkcbt6JMbV7jqnKgXvU1RS50LtlcP7otrbKmwgl2sjki8hn49iK+JFRcY4epOpbIaAQ&#10;MCBwKtKVC/tpG+O6K9iP+FCms2mWCcK7mo8ZaljKIMI04TbHHFK5KLC93fUuRXroA5KrB9Z7JYgM&#10;0ZlkAI5ZG1OvxxEkcRZrxjgF/c9GDSUsoJDwweHQEMrmZMp1nStn4fPrqapFivRoLoU5hw1OX4hT&#10;QwnVRgf1UoZamdY6MAebzYFQfAOoJTDSjAGWweGj2Npu9iaeKdg0Hw5I7B6Ra14VhYBCQCEwgsCp&#10;M7uLVf20M4Ckex0hhg+yGr1bQ7E7DKxDb1QUEQgQRGkeyTEemtPE7X5xNwV9Duo3qkWe696sFGJ9&#10;ParbryIPjmGHZhsEdUVbOjGL9knGmqD4QWm0hUXDRejtXX1UW2c9q1hzr3EimZPKXEtRrIUdw4rV&#10;mUJAIaAQIAKnJl0dPRO8sQy2PCEEtnnF7eqDWjMQWo8Ge999IUmJDC0cbMJhItVRoF6pADdsAxEe&#10;TUnSbksyfFCHUXRA1MarEJ63PY6DHR/0Zhj7rTTZjIm+MDcGeyzLFuhU02sfVwQFj7e10z7EfHwH&#10;AVML9XoFOf8y1mxO7PiH+zFOq7qmEFAIPFsInDK8YADJ4kQqyV01Y+FGGlIxHIgNqk4TuVSE4YYl&#10;GJxQKW2asdE3LWHvNpfn9F6b1T3GWkOoCkfXUGa1eZ6lsHOgL+Or+cxgI80gN+lwxs7JoJbF7XpL&#10;NIPqXgyB0CZ6zaSyRRnfrRdSjFKPJ92TbK3veRkayaNlmmY4xQnnwiRL1HWFgELgWUfgCT1dHT6b&#10;N4aVrX1JWANAa1hmTFcvQeTTYuldl2GBfmhgWsNmJkrC8mGrJ8lfFnhnuye9L8scf+EQhG/Zp7fh&#10;csuYbl9PT27kW9wXn2lHAJloub/8p9uLJIl7lq61OZ4E/BHM7XJiEOTMoock9Lr9Nk6ydT4LdyrA&#10;8EVM1gfjz9k15eV2wVBfCgGFgAGBH9y9e/fvhvOzPWTgt8XP9PT0Q/RSrtWBiXInhg86LeozUd+J&#10;UpPbkvVJwqP2CDtZa3ok1jxe0WRbWy2hZYz+8YrUVYWAQuAZROB8SfcZBFR1WSGgEFAInITAk8d0&#10;T9Ku7ikEFAIKAYXAEAKKdIfgUCcKAYWAQuB8EVCke774Ku0KAYWAQmAIAUW6Q3CoE4WAQkAhcL4I&#10;KNI9X3yVdoWAQkAhMISAIt0hONSJQkAhoBA4XwQU6Z4vvkq7QkAhoBAYQkCR7hAc6kQhoBBQCJwv&#10;Aop0zxdfpV0hoBBQCAwhoEh3CA51ohBQCCgEzhcBRbrni6/SrhBQCCgEhhBQpDsEhzpRCCgEFALn&#10;i4Ai3fPFV2lXCCgEFAJDCCjSHYJDnSgEFAIKgfNFQJHu+eKrtCsEFAIKgSEEziRzxJBGdfJUEej9&#10;j9Mf+j+Af6pWqcYUAgqBSQicwtOtI6ppTL9eHtJ5WIhCCxdk8sh6bhFatjp0/3KdVLGoLaLaT1g5&#10;3voOU69Xm7pQp56DpuX6mYTH1zi7q61qgTZqmJubkx8nj3PlXir4s2vn6WiqY4X2F+oPAfzpGHMu&#10;rTTLOWQPDod1t6pMIxVFlJ9MYfh9Ec83uiLuJVGoNofrGc4my7VQyCSl7mSmgMkaDMou1eER/vrZ&#10;R/j1e7/Ge7/+Lf705beXxvpTkC6z57J7pfXQ0EtyDGbc7T5ZqyuOnMt6aUB40FAr4pk4rA/JCtQo&#10;+uDfa8jqJqsL2azr5HRDDzZ0qiudah5zzOtmj2ZQLJdRKR8gl15BgrnmclU9ZdCpFH9vlfRMdL3c&#10;dN+bGefRMFNE1StFxEMJlO4Ze3iI5JyfOf+c8PlcuB3xYzHLTNiiHBbl84VnHj6PBRG/B9nKmOc6&#10;Ua6DYnIOkfU25v0+zN6OwKNlZUoqvYHL//evW+/gg0+rePm1n+HVF/4HH28k8F9fX45+nYp0Rdfc&#10;TAAc8WV7PDvU23ajgtuHbVRynKmzBo+4VUY0nIZ0aDqHTDYZpneoYTGcRNng5dTLeYR5Xd5byaDH&#10;I4fFNNLFgTc3ei6NaFUQXYyibJjahR3JgqjXQTmXlHqF7pWMngWYoxxZEthBuSDbzddpe6nSzxY8&#10;zp5mOQtfgipTPt2mdgPFSqPr6TZRIAmKNjR6zAMP9BCZlTQKxbz07MT9bDfD8RCAJ550sLfOBJhL&#10;G0j4nbCIvG7MQuzwhKjbzRTwnPxEaVaRDusYaosC3+5L2zxAlMk/i4W0jm80h0q13JdNdj2u5kEG&#10;yVyR/dCfUTR3gGoXH9GnQu+hTMQUOGDS0VyxSLt0O1Y4Fvq+bLPCNrki0sJIpjeHsjsf9p//Im0w&#10;1NF7dqn+1ospZrhelf3rJzllD+qFBLYRxUHCB6fTizTHaC21ydStHRQSq8BaDgnfHJx8rrmoHal4&#10;aYCdRGCyXKtexOq2HdlygslSnQikc0zFmsK+4R27VCCOGtv6Kz74Ang98u/46csOvLL4S7zpuYXn&#10;cDQs+d0htugFf/6nT/Du22/j7bVf4/NqFb//7bt4m+drv/k9pH8s5N77LT77/BO8J+T4+ehPd4Z1&#10;neHZqUj3GG6sxvNY4jwdl2Q2bFG7sYNUo40bNgt2U1kOJL3US1nsliyYMbWQ5UCL3XEhVyDB3rzD&#10;TL0ByMm8WYQvFIOdA6VIcgqY1+GPFaSC43YJW93lvLgwei6Fpq2w1Xax1V9q15FJ7GJ2dgbNgzhC&#10;iW0O8AKKzAZsXl9FrCCWfMco765jORTBzTjJaOYYO1s7aAuGmGCPhZmDk0t2Jv6NY16zotOuYysl&#10;vF56GVEPIltWZAtF5DbmpQeqeyrHqOxvIbLKVPPZHDaibqSWUw8NY8h+9f50GtgrAVFfL9Ny7wbg&#10;DK0j4hVZiBkC8vixdSOJPElvY17gG5L4dtpt7G7HsLpnRS63AftuAgF/COaFDLIba9imxyUgabcr&#10;2ObLv2ddQo7kuZtYhj+0h4WMsNtK7ysln+tkTDtoV3aRWCWBcHLObUSxnwphT7z4nSrCngC2ZgK0&#10;IQxLaVd2QpBSq5KFl8/ftZFDnvfuJEIIXOJQlc2bQKVSRpKJpo1+rsw17TL3V0Ymm8YM1yVUu8To&#10;nhkss2zOAFDbgxhdo2WcnD7tWmHuqTDZEOBQLVbHaRjVePHPj775ShpZ/eNHeG+N5Pnub3D045/h&#10;5R9eHzH+CN80ash//CVee+tN3Hq+gfz776P83Kt4600fnv+qiPc/E+8/5b6p4dP8X3DrzWW8fusf&#10;UP74A3w5wuEjyk99eirSlcNn2sa47gr2Iz6U+R6ZZbLznh0WzqzM2qv5OJD2UZLB0RbKkX0spN0w&#10;1Uucd4FMMgDHrI0p2OMIooZije6p2Y4MX+ywxwGLhQSqcbQ2jruzvK631wowei7uWODhCC9FdA+p&#10;Uy3RggW4tWmYbUzFTu/N45iFxWqDU7wIx4NXYY3eXMjngY3Jiy38T5ZJ9rD/moPtOzU4LGJ0d0d4&#10;p45NckiyEIE2a4FjruupZMiU3bKWS3O55+ASclW+aPVG3//TJcSStF7XP82RZWW3mZMSF3foue6y&#10;z4WIFzaLBXOhNH2qGjIlMcBEsSOX8sPhmEMoThDcaYS8TmhzLk6nApOePVGk/HNwOH1I8qVdSMfg&#10;ddJu1zyl7oFJlE/GlNDa6bGFPMSIS2lBPHt88Tt8EUrCPnp5DoeGECcg3iIpdVDa5MhYySIw54DN&#10;4WGYhyMjtTd2RcUql7R0UN3bh2ve0Rs1HD4m+Qa1O/8tJ1WPw2rom5iOiE7vscg7+uQ7Tu7uF3sE&#10;fh5DGjicG9KLMKi9rIfX9P3/L/58iFs/fwOvWv+G3/3nO/j88LuxPbq1/G94xfES/uX1V3nfiuXg&#10;T+F46RU4zcC37QGzOt/6JX7y0ov0nP+VfNZG9evBvbGKT3nx1L9eEANgmjNw0r2OULqArMYejBbO&#10;sMElIFSqI2BtI8GXPXtzlu9rRUqG5rShGu4mo8UmM5qlBL22AUnBtTAk97ATm5ONYhm1jp9vuXiJ&#10;c2Cr6JiOUUp4aM9Ag1vwB4ugXvM4JuO1SfaIOiNrPkkoNVIXeb1fTGYO/+7EcUx6uWnrMmdXQurp&#10;S1Nlg56wjF2IiwyVVPyDl5NXxCvYlm/gsJ5mtYhy2wZHYx8Cs+60IZTA7BImiJbEZxFGE+we4R3r&#10;pW+LkF3ThtrVbPoz7nSFZOsnYCqYctHV091lDNZt0E7AM7CvSzjSAtG59QC0dd0e/a9brjrk3Ga8&#10;fGmPTbA57SiNkKCA1Wb9X/IJDT9fcefmyB7DDKPBo+NAl/vRP/LJ1NpyaPZHCJ+Fy2a9tIg9aPg1&#10;vPGrX+BlOkh4+Uc4evtX+LT8N/xk9sUh0SNcw0uzugd8X7DdtRchqgD3ZTCi5xsfkWadL3TPvruv&#10;S+hf8vgs/5zS0+2ZYII3loF9O4JAhO7dmGeq+aJ8ibIo7GXpUTE+KHssBgdDCwcVbgJxI4jLr3w2&#10;g1W+oPVCnEvzG4wFHvB6hXHBIJf4Ql4vtb4XxgFHj3lssTgRtwO5fB65LXqd9CgEOxZjYkmb1Def&#10;qDtDbn7Yguth9gyxElsxmWf4l96cwSvpMN4Lq2CTRysmmx9l4iI/I4TL1xI+uqOpzdEYXwt5es4R&#10;Lk/NMze40ym2OwflmC/dwIT+q6gLGGwd1KCzNDWQGzwBo8TJmI6vw0mDEyuf3uh8pSsmVPY448x8&#10;PmXxYYgpk10bmiSMFlzWY9MMp8RUZYDBYZXev0tO/DOcIFO3ByNTTKawW0aGmgmT5MwmMQZ3MFhA&#10;0Suu8flflVnrvmDD6zD3GJPHz3NIXe96wMNj4jpp11DOiUgNLTz08AlJl/pJcKmkWJSOLyYuEYNc&#10;7EYS+1gL3ZRCphkbfd4S9m4z2is8ySo9u0AIVcET0hvj4t5CduZPajZDZE2Ozz4vpPJyI65VLyAg&#10;bo1xsKkUrhW2moix5ShcBq+T6225+SR+ahPaZn0jO47rwkPsqVXrw7vCFocMlcS6m0adZhmxRA3B&#10;gHPkpRnX2OCaibjIz+BS/8gVjoNxHaxyI7BJ+zstbtxxt1o4hxsiLEPMwXVFtnwo64hNvxhfukDf&#10;6+yrOpuDx8CU3I9ZTSwvUtjpbiJWGV+nb85CD9BnRy22B7Hvx5GBvZgPoU19ZSRFrsgfm7bAniSw&#10;I3Z8O03kUxG5OrHxuWsLvJda52Ywny03HFMMy7kYlBVTYKVAB0buEk+Wm7Y5GLypIbYjQmwdVPJp&#10;4uuG9rCf41wSbK+/8E/079r48JO/SG/16+of8Cm5w/njH16KHgxNAqe12OaNYWVrX770D+qwYD7q&#10;wlbiBly6m8u4hIZNbs54+BMn8qYsQe6oewU5moKc70OMeerry+AK3VHu1ofyGnbcK9y888PnJFuS&#10;tukQYGqCO2VxzvP+Fm6kXd3lhAnO4BpjHaHu0tWNlSUX1hN+5Jw7csk+zhe1uSbbs2nlJBJbRcjG&#10;32CKtR69azFDhDnIS9y4cnaXyK6VDYSdnDk4UEaLaHNcu6NyxnOTw8ffYHawGlqFp78Md2MjH8ec&#10;aIYLz3w6yA1Jb/+ZrGzk4eQ81rnH29JOo8bBsfCRxhVhY2/iM0mDxZ+TMD3ggm1Qp6dTetuWOf5y&#10;hfYt+3T7XG79WVLIEdhEtOyBb647MuxBroK8veqX93v0Ic96iUGFz8gj9zf4cxT+ysUriXXWu4Zk&#10;ifF2T3ezdIG/PvHpq7XDSAoRvk9ejqfJcuLHD0nuGXAMis0TlmS+DMdg4aJfvKx/n7uBt5b/GYmN&#10;D/HOnz+UvbC++iZeu9F3fSf3zMB41yeKX6PvzEiEQXaywse/84O7d+/+/fGrnVWNDlqtDn/xNC0H&#10;20DryHXhjdID0Iu4x9NpeoKDCo9+RF1sEtOsL0qH58KjPLmcZM+kmqKOIFlzv61Jkqe/rtsl6k8T&#10;wwcKN+R0E6bR7e4DImdy4VSYsmVhX4cbrmOM6/Ah88mMvXcmNl8QJaKfba6mzNzwHB2FLa5gjo+n&#10;9FVf195mMYpwM4Qdfy9WzgXhGDkpTnyb7WNMmS3n+/y/NyyP0PqWm13X+Y5df+57s+JxG/6eSfdx&#10;zVXyCoFnGQHxO/MirD4vZkcZ+lmG5ZL1XZHuJXtgylyFgELgciPw5Btpl7v/ynqFgEJAIfBUEVCk&#10;+1ThVo0pBBQCzzoCinSf9RGg+q8QUAg8VQQU6T5VuFVjCgGFwLOOgCLdZ30EqP4rBBQCTxUBRbpP&#10;FW7VmEJAIfCsI6BI91kfAar/CgGFwFNFQJHuU4VbNaYQUAg86wgo0n3WR4Dqv0JAIfBUEVCk+1Th&#10;Vo0pBBQCzzoCinSf9RGg+q8QUAg8VQQU6T5VuFVjCgGFwLOOgCLdZ30EqP4rBBQCTxUBRbpPFW7V&#10;mEJAIfCsI6BI91kfAar/CgGFwFNF4BSkW0dU05h+vTxk6GEhCi1ckCld6rlFaNnq0P3LdVLForYI&#10;mTn+BMM7zTqqzGMlSqeeg6bl+iltTqj2xLfqhSTb0kY+i8gUHgXzDurM69ZLvfPExowo6DB33YO2&#10;CVvDOp7MB1atikxpDymPKvcQNRfldrPMlE4Hes66vk3MAZiJRhHlZ/TZiRx+0RVxL4nCCXhNlmsx&#10;pVNS6k5mClcshb1A8Ah//ewj/Pq9X+O9X/8Wf/ry2z6sF/3gFKSrZ/oqrYdQYObZXjkGk2913yWr&#10;K46cy9q7dQm/rYhn4iMprx/sRqPog3+vIW+YrC5ks64HUq48WOssrog2V5ArFFEoFOQnm5zHesSP&#10;vOGZjG+pAZ/f99AsyOPrPvrVZDaPPLMx9z65fDejb6MIv7/4cEWPKvdwTd+vBFPm1CtFxEMJlO4Z&#10;E/odIjnnZ444J3w+F27z2S1muwk4D4vMb8ZElZ55+DwWRPweZCvMUTVaJsoxSzMTlUbW25jns569&#10;HWHOwexwAtVRXZfs/K9b7+CDT6t4+bWf4dUX/gcfbyTwX19fjk6cinRF19xMABzxZXs8O9TbdqOC&#10;24dtVHKcqZkVt19aZUTDaZnNF51DJuZjSnZ6bIthJt4zkEW9nEe468ktrmRQ7Y63w2Ia6SIzCHfL&#10;6Lm83KoguhhlJtWeFDOo0o5kQdQT6U4GXuIKs+nqqg+RjWZwUC7IdvN12l6q9NNIjrNHZNj1Jagy&#10;5dNtYpr1YoWp12WzzM6bXul6fItMONiz+RCZlTQKTCu+0u1ftpsRd2Dtoxzx5bVb4ZhlcsLZWfnR&#10;vIvMQgzi2O34WHybyIZ9sgHfYvc5NKtIh7te86J4Dn2wsZIsDjxivuC98zI9qPzBATKLGlbyvb4Z&#10;7XbDodlgsw0+Dh6bmBl5RYKWQLiru1MvI9lvP0qvju2PkTNqv0zH9WKKma5XZbZjY27KeiGBbWaq&#10;Pkj44HR6keYYraU2IdYghcSqyCyJhG8OTk8IuagdqXhp8CwkAJPlWvUiVrftzAadwJzmRCCdYy7S&#10;FPYN79hlwvABW1t/xQdfAK9H/h0/fdmBVxZ/iTc9t/CczA1skP7uEFv0gj//0yd49+238fbar/F5&#10;tYrf//ZdvM3ztd/8HtI/FnLv/Rafff4J3hNy/Hz0pzsGRWd7eCrSPWY659V4nvlL1xGXZDZsVLux&#10;g1SjjRtMzb2bynIg6aVeymK3ZMGMqcXsuV7E7rjorZFgb95ByBeAnMybRWZIjcHOgVIkOQXM6/DH&#10;ClLBcbuEre5yXlwYPZdC01bYarvY6hNdHZnELolpBs2DOEKJbQ7wAopM+21eX0WsIJZ8xyjvrmM5&#10;FMHNeBrazDF2tnbQFgw6wR6L3YXkkh1YiGNes6LTrmMrJTxQehlRDyJbVmTpieY25pFg1mPdUzlG&#10;ZX8LkVWmnM/msBF1I7WcemgYQ/Zr6I94fdtywhOJNcXnsLIvMyu7iDlTFU7A1wxXMM4X0I742jw9&#10;eYaKPH5s3SCJFovYmBfPISSfQ+e4jf3tQfbiwXkHzco2YsvLqMwTT21c/uB9VMpVhhEMHzEZWOwI&#10;xJndmSMn6NO4Kmgizfa27WIiKiIT4ETuT6H+gNxQ5y/Vic2bQKXCiYWpq41+rswB7TL3V0Ymm8aM&#10;yCVUu8TonhkkQbM5CUxtb+zqZJycSPgMJik391SYbGAGdxSrYnxe/nL0zVeyE9U/foT31kie7/4G&#10;Rz/+GV7+4Wh63yN806gh//GXeO2tN3Hr+Qby77+P8nOv4q03fXj+qyLe/0y8/5T7poZP83/BrTeX&#10;8fqtf0D54w/wJXNenkc5FenK4TNtY1x3BfsRH8okJ/NQInELX2tmctV8HEj7KMngaAvlyD4W0m6Y&#10;6iWZdjqTDNBbszEVe5xeWg3FGl9Msx2ZTA5hj4NZUEmgGkdr47g7y+t6B0CMnos7Fng4wkuRsqzT&#10;qZZowQLcTP9utgWQYWI/j2MWFqsNTvEiMBNrr6zlDkg6HtiYWNfC/2SZZA/7rznYvlODwyJGd3eE&#10;d+rY3GXK60IEGj1Rx1zXU8mUes3QiUlzuefgEnJVvmj1xiBMI4XEkrRe1z/NrufZry0OmNy8lqAO&#10;jV6SU368gRi93zg8NhPjy5PwbcNGe0XfNCdTelfL2CU2hYgXNmajnQul6XvVkCmNxB6H2uaJcLTp&#10;ia1zMtEEWGNKLORnGMHwSYnnMQ3nTZFK3AEnsRP98GUyKIY9mGX7NhIPGKbqdEblxjRwqS91UN3b&#10;h2ve0Rs1Mtu1nEo7/409DhWPw2roobjDd2BomDQmyt39Yo8PiJOqUQPhbkgvwnDxsh52c6N/8edD&#10;3Pr5G3jV+jf87j/fweeH343t0a3lf8MrjpfwL6+/yvtWLAd/CsdLr8DJ1+jb9oBZnW/9Ej956UV6&#10;zv/KkdlG9evBvbGKT3nx1JndxQCY5gycdK8jlC4gq7EHo4UzbHAJCJXqCFjbSJCKszdn+V5VpGRo&#10;Trxkg+Ju0rMymdEsJeAMDUgKroWB0CMc2ZxsFMuodfzAXorhzxzYKjqmY5QSHtozUOKe148F9ZrH&#10;pWLntUn2iDrd2UBXIk45s9a4EiCv94vJzOHfnTiOSbM3SYzGIvUYLnQa9ITlMlxcZKik4h+8nFJO&#10;eKBrKBwscnDob2Lj9g78qzEUD+fhkTLEfRy+3Xvi+TVq+xDYdqcXecfsEqaOWtSfUrq1OSn13aj+&#10;JcMBVzDlTTiGuynvd7qqhdXi9nGzBI8zZKjLSZlno3IGgStwaOLkZ0dphAQFNDbr/5IecVsybA9A&#10;cefmyB7DDKPBXO+MkfvRP7JerS1HRk+DWBa5bNYrgF2vC9fwxq9+gZfFnP/yj3D09q/waflv+Mns&#10;iz0B+X2Ea3hpVveA7wu2u/Yip35R7stgRM83PuKb5Hyhe/bdfV1C/5LHZ/nn1KSrG2GCN5bBFuNO&#10;gW1ecfONHSmaLwr4syiYSRRuxnDZ447cUOCLeSBeTL5+HBn1Con4hg31wgqX5jeQKybpQU6jVU5j&#10;LtV9U6m7dqyTjGimTY9uaDrvtW1xIm4HctzIEWvuZEF4V1z2xwLYmkmiWPbAQjItJzXpcfeqjfuu&#10;F+In2jPChpwzxHKbsd0eq4iWGe+FVXgrj1ZMNj/KZT32CtrZf3H61YmHfQaWaXFPvzvt8ZDq1+m5&#10;CyHxZzy+RFpqEfOLeeYG+ObL896fY76cA1MHWLfavGE30nOvxrjvKWH25GLv3mLsMRDZQlKuPiww&#10;MeavzfGB9UpPrnd+hb5NM8QyUkEn0PV2D6sMLriwQuBm+BpFbjcQcOj00Kxy49HuGRkHk+XMJjHW&#10;ttCg08EhwkKvuMYRIVdkVwDE+4INr8PcY0weP0+f73rXAx7u4XXSrqGcE5EaWnjo4SnDCwa9JLhU&#10;krtqE4rJ4WHoYBeRxD7WQjellGnGRp+3hL3bJAAOsmaVnl0ghKp4/yVrcAFMwgV/UrMZ4kvI8dl/&#10;/VN5uRHX4k+TAuLWGAdbsLhrha0mYmw5CpfB6+Q6WhKu+KlNiBOFRbLjBOPF5YfYU+PPr4YCABaH&#10;DJXEuIEobO5wUyiWqCEYcI68NCe0yVsm4iI/J4sN7rKx3tR0Ir4SyBJDFy1Y+GzA9Ue2fCj1iM3B&#10;WA0IuGxdvQkUxcZap4pUYJ1gDSYOUvAJZR/Vih4eGcR1iZNsm9VqVTSE2q7FFoYWTESxsKl7vP1H&#10;0pU7oaFLe8umLdD2BHbEji9/HpdPReSqw8bnri3wXmqdm8GM1zcrSDEs52JQVvBnpUAHRu4ST5ab&#10;tjkYNKohtiPGYAeVfJohNjc0q2TFvhrOAAAst0lEQVTgS4tZz/DrL/wTfa02PvzkL9Jb/br6B3xK&#10;7nD++Ic9kQv9PTQJnNZSmzeGla19+lnjigXzURe2EjfgEm6uKNMaNjNRxnJ9cvNHXAom8/AKcjQF&#10;Od+HGK/UtQVXloD1GEJ5DTvuFW7B+OFzki1J23QIMNVjGh4bi8U5z/tbuJF2dZcTJjiDa1xzh6Cr&#10;dmNlyYX1hB85546MSA8oZaDJ5ppsz6aVk0hsFSEbf4Mp1nrSM7MgzEFe4gaRswuIa2UDYSdnDg6U&#10;0SLaHNfuqNzwOWsIdcZimoGL7cfyFfhWnZPx5TLqJuVWaV+uvIN8OsiNS2//2a1s5OEUj2najSTf&#10;/Qh30EkHcAmwDWXgDRsuGg4jga6nbrgWz5fhY6jFjhh8czaGTTxYo96QR5NS7mCQ1LAFfyiP8qZR&#10;bjS8YlB6WQ5HH/Ksl7/e4bMKebqrrSU+D68k1lnvGpKlOeIiBhXLAn9V4tNXa4eRFCJ8n7wcT5Pl&#10;xI8fktwz4BhkdE2UJLEfF+7R716yv8/dwFvL/4zExod4588fSuOtr76J1270Xd/JHTIw3vWJ4tfo&#10;OzMSYZCdrPDx7/zg7t27f3/8amdVo4MW3R/T9PSIFzhyXbg+9AD0Iu7xVC6tT2EHdQmPa1pfd8md&#10;f+FRnlxOsmdSTVFHkKy539YkyfO7PmL3pIa4caebOt1djg4EOzrYA/gHt87sqMU2TCaOAfkYhG/W&#10;C5qcWRMXVpHAt83VlFl6+8NmtlpNLrSm9FVf91azGEW4GcKOv7ca4YJwjJwU53Ntto8xZbY88FyH&#10;W7qsZ0dofcvNrut8x64/d2k68T2T7qXBSRmqELgACIjfmRdh9Xkx+zA/4QJYq0wYj4Ai3fG4qKsK&#10;AYWAQuBcEHjyjbRzMUspVQgoBBQCVxMBRbpX87mqXikEFAIXFAFFuhf0wSizFAIKgauJgCLdq/lc&#10;Va8UAgqBC4qAIt0L+mCUWQoBhcDVRECR7tV8rqpXCgGFwAVFQJHuBX0wyiyFgELgaiKgSPdqPlfV&#10;K4WAQuCCIqBI94I+GGWWQkAhcDURUKR7NZ+r6pVCQCFwQRFQpHtBH4wySyGgELiaCCjSvZrPVfVK&#10;IaAQuKAIKNK9oA9GmaUQUAhcTQQU6V7N56p6pRBQCFxQBBTpXtAHM9Ys8T8b76W8GSugLioEFAIX&#10;HYFTJKSoI8rU6rsjPQsmc1j1ipQik0s9twjfcRwVJuNT5TERaB5A8yxjLXuAQC/t0WOqUOIXC4FW&#10;/QCb6R2mjTRDm/dh0evsppYCDivMsJ3ZxR3cwHxApKgaZIow9kLk+kttlpigxMw8aiF4ZWp7IcGc&#10;c5lNlOptmG1MgMWUTKMZnox6ru7xEf762Sf4A/MA3r9mxqv/sohXXnx+uLvffYl3Ix/ijf/4d7w4&#10;MYXPcJUnOTuVpyuS0ATTORSLBRQKHBzpNWxF/MiUmUfnhGJ1xZFzWU+QULcmIVAplhBXhDsJnkt3&#10;vXNYxJxvGW2XD4GAC5VICHPJA9mPVjkDbyCC2fkggvOziDGXYLR4+GAfhQ4/M9h55uHzWBDxe5Ct&#10;iHeQma+TzG233sa834fZ2xHmHMwOJ1B9UNuVvPLXrXfwwadVvPzaz/DqC/+DjzcS+K+vJ3T1KRCu&#10;aPlUpCtyQdqYcdRimcXs7Cw9sACSdmCv3uAUXcRKssjH3i2G83ajgtuHenLGejmHRU2Dxk84XUAv&#10;u+yk6516GcmwLq8tRlGodgmeHmCUXnaxkJG6NG0FB4e91pkJtZDuXtdkcr7encNyHmHZ/iJTgOuZ&#10;e3sm976bBxmZHryQZup4ykZzB6iWC/16fRtYYZK+8f05RHol3U2GLloznIv+EI8DafeKzHzcOSyj&#10;WLqDbGAOYfa13usEUS7nk93+hZnYUE+v3rNffV9cBBqlVWb7TCJBonQ6vUjlmDR1+558b+419piM&#10;MoMAPV+nN4DcCrBb5rs1VDooJKhjLYcEk4c6PUw0GrUjFS+hxdT2q9t2ZnlOYE5zIkAHiXewPxg4&#10;Q5qu7Enrr/jgC+D1yL/jpy878MriL/Gm5xaekzmEh3t9nde+oEf87ttv421+PvqvMZPccJVTn52K&#10;dEVi0w7ji70iHvJWDZh3WNE5bmN/e5D11njebuwg1eC9FrPChhIIZPMo5jOY2eJMnK1Ovk5KTjN7&#10;7bY9jUKxiEyAWWr9KUlanXYbu9sJrO6akM3lEHXvY3l1Tw7eeiGOQGQLSbaTz8SxHWNCP5J1q5KF&#10;NxSDayOHfC6MO4kQbWH7I6XdrmCbA3vPykytzF68m1hmpto9vg85bEStfRsm6pvUT6YeL+2XiGGv&#10;wcG57A/xWI7UEU+HMNOp8OULoeZcQiqfw807Caarz0mvpZINIBRrYCOXRy59Ewl6RNneZNRTrb4v&#10;JAI23wEO0l6+SEweeVhFfpNpe5dmZIJWs5UpkndTyJcrcpKPMav0kmt8eME9M0iWZnPyxajt4Z7s&#10;sRXm3i2TDczgjmJ1lLgvJDRnZtTRN19JXdU/foT31t7G2ru/wdGPf4aXf/igS3sN9/FHesSvvbWM&#10;f33VivLv3seXzHl5HuUUMV2R3xacoeeQMFrkjmJTxBpPdLYsnHE5EtpdIZKOmTNxrJhn0nWGHdpF&#10;XePodV71ZTIIUdbC6iabSNm9byAtO0knIFNMa6v0Hnx7aHTmUdnahVukdtfEgLUhF6/jdvv/Q2mL&#10;A3wli8CciC07EM8EmQ5+D03Gmh+Me0WRYl9NpPGkPYFSOCbTX8M6z7q7MptwSbww4/S5OdJFeaA/&#10;DbYz3NLwufBS1qGxr/XCCmpY40QzJ+N9ofgG1hnbrTWdyKZqbDaDOQdxd4SQWVpHaK+GgKObultv&#10;Xf29iAgw+zGfGp8v09FH9qWFrqg+Jiy2mzzfYliBJNotAYtwdYylgT2Gcj1rxnCdkDnG3S/oKdvn&#10;xRvVL1NU3Wj3Z/n+9St90M2h/sWfD+F74w20/+sj/O4/38HR/5vET2afG+r6fZ7dWl5hvJeE7Hgd&#10;xT/+J6pfH+HFR0nrPqTp4SenIl3hx65k8li0m5kiWjQySBM9+ljJGw+WWQ8yawsM7vsQE3fdQWys&#10;BhmymHCdTHvcLMHjDBl0uaVXIAYZEICt25DePq91OChrXKXR++4Vh2+VFMtlWZZX1gPQ6EEMihti&#10;TApS7xfRuTWt245+VbOJKYfqRbMsUlyM9XH6LOHx/RzmW6ln+I9FTmz6NdFeistEEruhNJhaW9xZ&#10;JxkPd6MpvXxjNwzV1OEFQ8DmXUeFDm+doSzfsh+V+TIOw8t0bdM4iHhIzAwhcWkX8u/BXfFLota7&#10;MAMxtbblcqn3tMWgvIkf/SPPa+3hccD4ncs2eBcuGAznaM41vPGrX+BlMcO9/CMcvf0rfFr+G0n3&#10;xaE2j3ANL812PeDv7ssAxH3BxOdQTkW64tFaLFZMT/ce9qhlA+pttfm07SMsw4FinV/jrxhiaNbr&#10;KOX8WF6zoZx1j7+emtLDBEw/7eHurInLdm1ua7TR4XOTmfu+vdldt7N+kEd1mkOVqyx7PIcdn6Bg&#10;lmYdlcZUn7jFpV6xTw362OXZ3q3B9yR91D41rp87wlPvRbF52GqCTgsYunuwHN8TxuJgxwcTjTWx&#10;XqXSxA3rFOjPyDiz3yFs5J16hXdvDE0SDypUV75/BDjxrzixO5/HplcPG9jmPHBx+qzfa6JeI+eu&#10;3ewSrInx2iBnVxE2MJKuCTOMQkRuN7iyEYzCEVXlStHuYVhBeAFbXO1RXg5f3QFxDXkUssrV/iNZ&#10;8zrM/WjCdTxPT+V61wMe7vx10u7TKaeK6T7ctASKdcZ8O1WkAvTDRpZGnfouvJ4Iqi0TLNyQ05wL&#10;nJkpPum69GYF0ZNwxU9hNnWPV07yE4zpcPkux2pgB2JfrXN4QE8ihsbU/w2bz45abA/CREFiezEf&#10;QpuVCZoedtk0Ud+k/uhMX0O2KMIs7A9jzWK1MKB32tttdsbON6uWxW0aa6JAdS+GQGgTbdMMX1KG&#10;efZuUwNvtCqI+wJYrw7i6V0V6uvCIWCCw+NCKZJBtSmedAvlXJoTrxuabRZ2N/fUtvbkuEWniUKO&#10;v1BwzTNABm4MZ1EoiwnbBG2B701qHWXq6DQrSDFM4WLwdprv1AJfqNiO2CDmZnI+zWAcdVuNI+zC&#10;gXLmBl1/4Z8YYmnjw0/+Ij3Xr6t/wKd8PZw//uGZt/U4Ck9F7mIeFZ9xxWRzI8mxEOGOKocKXIIZ&#10;RorJMc8NrxT8c1r/Tjy7immGWMde52hbo56QR5d3B4McQlvc1MrjQKy67X013QMSGMeXI5zHSsnH&#10;GKy+ALcH01ikVzDt2ES07IGv5y3bg8hnucZ7SBF97pGhdCa6KDgC4/WZTM2x/TGZLPyFxxL8Ef7e&#10;mSDZXaMd0O0X5kw7AshEywgRT73Y+SuMDGbpBwWKGZS5a93vxlISGe9sV059XWQEbFwBrez54Pfs&#10;9s2MZ4uSWG2xLEr8RZDXmejec3OCFuOzg8NICpGoS+4rzHrXkCzN8b3oxvAXkihz9SbKWi7Jn5OF&#10;4OxGpZL5stzzkDeflT/P3cBby/+MxMaHeOfPH8peW199E689QpxWOMdjHeIzwO4Hd+/e/fsZ6HlA&#10;Racl3MhpSX4P3OxeEDIiNmqyUM4gNOl6i/Kmvk4xh5uG6hlUDB1OskW2Qw2TwyRDah56MknfpP6I&#10;nWvZBzFDPKx0/zXa9PT0A5ICF4H1xGjPAzXUhYuCgHx2NMbE5zo6CsQ9GcozPPNmMYpwk7/C8eth&#10;CdGPFsNTx8eDfZV+38QvIxj7nzJbnvGxcYTWt0eMK5gxfX14A62P1VM8ODfSfYp9UE0pBJ4RBLip&#10;xn0Nq8+L2VGGfkYQuArdVKR7FZ6i6oNCQCFwaRA4p420S9N/ZahCQCGgEHiqCCjSfapwq8YUAgqB&#10;Zx0BRbrP+ghQ/VcIKASeKgKKdJ8q3KoxhYBC4FlHQJHusz4CVP8VAgqBp4qAIt2nCrdqTCGgEHjW&#10;EVCk+6yPANV/hYBC4KkioEj3qcKtGlMIKASedQQU6T7rI0D1XyGgEHiqCCjSfapwq8YUAgqBZx0B&#10;RbrP+ghQ/VcIKASeKgKKdJ8q3KoxhYBC4FlHQJHusz4CVP8VAgqBp4qAIt2nCrdqTCGgEHjWEbiE&#10;pNvh/7S5l7/hWX98qv8KAYXAZUPgsUm3ENagaeM/+fp5k+EhkkzDPrdbOx3OzDdVrRoSQp5OyyPW&#10;EskHNYQL3XTzj1Srzv49iG26UH1o7U69wOcSRZ25KES7K4/VrlF9B/Wq0KKKQkAhcB4IPHaONFc0&#10;jzxTg0x1alj1r2J+Iwcf858zKwhmzjnxXavCnLnM4lvp5oF6bEAaRfj9TO7HVNbnX/i/9icmTZFv&#10;5VELma5BWZHe3idTvXfQrOzDv+qH1VaGnvX3JGX3IJN1ss3G47Q7pLIBn9+HfKUi83UN3VInCgGF&#10;wBMj8Nie7vSsDTZmLJ112Jhpkxl6eS4+NpsNpmYZya4nHE7m0XN8mwcZJJlmpJAOSy85mjtAtVxA&#10;WHp1iyhUmeOLpXmQpVwB2eiilFtJFwaJyjuH2C9WcDvrx2KYCfgGyhGl3EEhzTorss16Od/VrWFx&#10;hRlXhXratuITif4SCCeLzA5cZHJIfouGRTGcCzvS+QPaSzvCBcowTUo+KW3StDBy5UneKzO3Jld0&#10;25Np7HKO0JPPHyK9kqYX2iuj593rOk/DaiWmzHxsscwya+w8M7sC7bZuaac+wFhbjPax62nuZXHp&#10;Jb2fLC9Sv/T6pEH3ppvIhn1SlW+R9vbB6WlX3woBhcCTIvDYpGtscMiZYgrwgDeEO64N5PM53LwT&#10;gy+QY3JpQRgVbCdWsWddQi4TxW5imZl897CQyWEjakXEn5KE1G6XKcfU7K44isx4i60IPOkyNbSQ&#10;dXoRqzkQT5FQb95hdtwAKlTeabexS7nlSB3xdAgz7SJ8oRjs6RyKxTwC5nX4YwWynx2B+BJ1LSHo&#10;Y1bh4zb2twfpyjuGc2HHVmwZkfo80pxEatkAQrEGNnJ55NI3kQj5kO1OFAM8OsiHPYhsmylH799S&#10;YkptZk2WaZOPUdov6V6orDB6PtAixCuVMsMgFfmdT8ewy2TrLrtISNlE2hfCtj2NQrGITIBZl7vY&#10;DTQYjybLt8qbCCXayOSLzIQcJ9R+ZKpTcAXjTK5sR3xtHue8cDEaqo4VAs8MAo8dXpiETL2UQQ1r&#10;JII5JgdnuvT4BtY9y6g1/V1vL4qUf44ZTztI2hMohWMyjTSs85TelYRkOiaNL2wg4dXTSMdza0wj&#10;vYWadwEik3QmGQAzqMMRiiO47kGx1oRdunR2ZMvr0ISbR484QzLXnA7Zlk1j7vadY7Y6DedNXa/T&#10;YUFn4Hay0rgSxcG6n7XqWAnUsJLNYE5vHJmldYT2agg4uqmvRfVOA3tk2WQxgTlhkyOL+J4Te92Z&#10;iX7rUCOj58ab20yzfduuX6nVajywo3Gvxb6b4ctkEGJc28K+mmycPLBvIHOjFnE8Wb7dFACY+ZmC&#10;TfPhIG/HPbMJNodGSy1d/IQOVRQCCoGzRODMSFd/gVOY0wQ9DkqDy2KLINM1bSjFtCZjluSqLin1&#10;lsV252y/ssk0I497q9zQnCCZQXE36alKLrNI+pB3mM68WUrAGRJ+Zre4FuRBr62evt5t8d1rX79G&#10;o+zm/jVBTeucTNb1m/pfd5NEPqjXaVTp2dqxIoS7ZWqYZ3uXT/wWcMTzWRkn1wU7KCadWE2VUN70&#10;4LhZgscZMuhw9+00XOwfTpKf9axizb3GFcOclHUtRbEW1iclcUHGhodB6etUBwoBhcDpETg70j2+&#10;R6KK42DHBxPZiNTH5XETN2wm3Kvw1tTgDe7y7Fira93Ypbip15iBeUrUcCF3sAmHrhx1bvRQOXBv&#10;eGe/XogjsnUDuWISDss0WuU05lKGFu3GZgf022rzVw2622wUIPuwCV4RcWh9I4s9q1fYuxtDZGeS&#10;YQS5d9atP+ivfsHwq4lWU4YeVoZbmnBmgl1zA7fZh3oRgciWjI976K2bWmVoc1sT6vHyCfKd9hTm&#10;4zsImFqosz85/zLWbE7sdPcYOXepohBQCJwDAk8U0zXaM2PnMr6Wxe16C+KFre7FEAhtYhA1NUpP&#10;OBYB0FQMB4dkOv68K5eKMNwwD9uMjT5kCXu3uSQWnmx1j/HiEKoG5X36FF61WCCTcNGqYjNEUqLH&#10;2b9fq6IhAs2yJFCkvehUkQrQj7V0mVPe6xI1vW32DIm924wss2OMXccZT143Ni7kZ50IMsASzx7I&#10;tlrVAiJ0tqVG2XgN2aJY0rdQiAlPdWqItIUKUYR8vV7HIT/iu1rOwRvZh91n5x3dJrHJZhJ6NnWP&#10;V3qlojJLr5+C4jsnyNf3vPCE8miZphlScMKpLwa6Ckpsuw+S1Kv+KAQUAmeDwBN5ukaKmnYEkImW&#10;+8tVuo1IcjNMBAsE1RiLqNcjB91DNGqqYdnbi5W6kSnyeNqETW7AebiB1fPrgvx1hJfK9dgsCazr&#10;mdlcQZJkCB5NDwYEV5YYG4ghlNew47LSKm7wzdlQrswjSaKJcHlNaodLMGu/0J4+AU8jUMyg7Amh&#10;51Tal5LIiMaHigVh/sJhy7cMp2zahQXyJB1KThQ2/lJiCf6ID7tszO4SBDq+WHl5iz8R6/VTSC1F&#10;M/x5nohRW7BGO0MeTVZ2B4NwU9JP8jxIiYYGOFh5arK5JsqXN7NwpwIMB8WkLs5uyK5x5WBq4ibN&#10;W+WGXa68w5VF97b6UggoBM4EgR/cvXv372eiqaek04L4B2PT0/Q0H7PU82FumK1h02eV/+rsQR36&#10;v0YzUffJXDAiJ1zBHiuP2NRp0aOjtzfh9pB0qyvLOeCEMtK2UZLYdGi56VEaM9YbORZ2mPo2ix+0&#10;UeeIjPH0JHnZJwo/iLVRgzpWCCgEzgqBsyfdJ7CsntPgO+Y/fggMNnSeQJ2qqhBQCCgELhwCTxRe&#10;OOvezDgzyMh/cnHWmpU+hYBCQCFwMRC4UJ7uxYBEWaEQUAgoBM4PgTP79cL5mag0KwQUAgqBq4OA&#10;It2r8yxVTxQCCoFLgIAi3UvwkJSJCgGFwNVBQJHu1XmWqicKAYXAJUBAke4leEjKRIWAQuDqIKBI&#10;9+o8S9UThYBC4BIgoEj3EjwkZaJCQCFwdRBQpHt1nqXqiUJAIXAJEFCkewkekjJRIaAQuDoIKNK9&#10;Os9S9UQhoBC4BAgo0r0ED0mZqBBQCFwdBBTpXp1nqXqiEFAIXAIEFOlegoekTFQIKASuDgKKdK/O&#10;s1Q9UQgoBC4BAo9NuoWwBk0b/8nXe0l4nrTnVSxqi6ielboRcw4LK9DCBWZc6ED052S7mYKd/S2w&#10;b506U7trOdY679JBvVp/hHaMcueL2Xn3WOlXCDwrCDz2/8TcFc0jfzyFqU6NebtWMb+Rk+nC28yZ&#10;OGM9KWnM40BqRTwTx5mpG9d0s5t4khkcDQmIx0nK9I5C2mR1IZvl91ips7zYgM/vQ54Zj5m17IRi&#10;lHsKmJ1gibqlEFAIPBoCj+3pTs/aYLPNYtZhkzkeLDwXH5vNxpyGZSS7nnCYiSN7jm/zIMO04QUU&#10;MvQwhZe8ku3fqzPb7WLXcw6nC0xtLsoxKqVKP5Nwk5l1w12ZxWiuX/ckvaPdr+TTsp1wNIns1n4/&#10;8aQgU6uFNMoMl7lkuOvFLyJTGE7tLvW1GyhWGtIDPcgkmea9iLTs7yKyBxWUC2m9/mIS1X4y3Q7K&#10;TFiprw7CTPbYS9N5iMxKGoViXnrS4n72QNxrIhv2yeZ8i2nZ1059gKu2GEVBKh+VG8as2rOFeqO5&#10;MnMH6+WACT6F3ZkVfbWyki0/gkfdray+FAIKgSdG4LFJ19hi11fULzE1ecAbwh3XBvL5HG7eYdbd&#10;QE6+7O12BduJCHbhQy63gYV9pp/cI8G0yvCFEghk8ygyc/DMVgSerCC7Nna2dqQH2jkswOOP4EYy&#10;i2KRXvW9BHzO7Ml6jUbyuJ5fQSC2hcVMDmGPBds1XhTJc1msi3HYmaK9HPchsW1HrlBEPsMU6xE/&#10;CiIVvKF02nVspRq80kG7so3E6iqswRyzINuRWg4gtGtGJpdF1LoNf6woa1ayvB5rYCOXRy59Ewlm&#10;NM5K0iRJ7m8hssp08tkcNqJu6kgxpGKGK0ib+F98bZ7efhNpZubdtguCJlkGmMHYn2KG5VG5AWaH&#10;hSgzD28hKXHdwL0EMxlnK127d6XdbBS5jSj2UyHs9WZHQ1/VoUJAIXA+CDwR6RpNqpcyqDGTbzIw&#10;R6/XgVB8A6glUNNdV4pGkQ554HDMIZR0obZXRafdvUluM9uciNHry8/rC2oL042LUi8xGbk7jYhX&#10;g8XiQCCdIx2lUOoT4hi9smbvTwfV7D5VFOB3OqAxlXo+zjzmgjsZKHByGS+SqVv9GXqAYThmLbDS&#10;a6cEjodmFV1e/JWF9+z0uoVOpz8k5dPxEJwODa55N/W3Sc11ZFI1rGTjmOPKwMG2M0tAak+wvl7W&#10;cmmmi3dgjqEaF0qo0y6bk33lfxp1m0iuvkwGxbAHsxYLsRXp1++h0zGNyNF5l5h1cHtrV/bXq3EV&#10;YptDOhdlo1whiCaF3Ws5mcbdMecHHwX2qhIM3SD1VyGgEDhXBB47pjvZGjNvpTCnpYZEGgyYWshe&#10;9qhzOBYq+HbWg8zaAkL0/mKiljuIjdUgbDrf8gJpa6dGz88Q2WT6civviBiyYMWxenlrUBoQHOca&#10;KO17uQMZQb9NJDxO0t6gzA8OHzyi/T6S2qC4+nYfyyjwlLwlUFnnRLQ+EGQ/m+yZhVIu3LQNR4hF&#10;t3pFZI4XoB03S/A4Q73L/HYPYdmTkwIdvb8Lxv6ahBWCqPlFuxddPbvFBRZjo/oV9VchoBA4JwTO&#10;jnSP79GFiuNgxwcT32VBYpVKEzdIKvfEynZcIQtY59eYcj2GZr2OUs6P5TUbyjvCmxPFBMtNoHSv&#10;Sw7iEusIv8ysc5q48pAyRV+RvGJgJm4DjtSpIx6IYCaZw4HHgWmxpNc8IzLDp4Knpob5Uic14zWa&#10;TVQYUz2A3yFuEJV6hcjc4JG4c3Lh/EJXv4iACBXkivA4LDAxJKPN0fs3FCnXOyfB3uCxETIuKXhl&#10;BkJO8WsPKPWtEPh+EDiz8MKMnevUWha36y35clf3YgiENvubYeO616nvwuuJcNOJ5MqQhOZcoI5h&#10;SZsnSAc6hrIMJ3BTKhujSBDOWSO7DdcZPpuFTyzp/Tv6Blyris3IvliLDwrJUZCRjcv3aaqtFjIQ&#10;tNaRRD0Qe+wj04wMOyT2bjMGTcWMe8d9jBdXBQmeUOQcw1ADsex0adJC20zUUtjUPV5pmkFuoM0C&#10;j+hvbAc6ZIfY8SeAoG/iLyG6QZ6BCnWkEFAInBsCT+TpGv3FaUeAG0plhHxzXWPtSHJzbJZnMpY4&#10;1AXWJOmZHPOIulPwz/U8WyCeXSW5DEjJ4gwjHSwh5HV2NbiwkQ9LzhxI9ZTrentnvW/nah7BbR83&#10;4PRFvnvBLvbqBsVkQ3DFxTCHRw8DMMyx5AYS3MDTymvSL+73lVVFEeeS8+TZ8B/pSUtSn0agmEGZ&#10;sdyec2pfSiLjnYiK7oPTW73Jdla5gZYrb2LNBRmDFa24g0EGF7bgD+W5ImB4oi83COvI/gZ88Dq7&#10;1+wryIcFfp2xdlv7nRvuhzpTCCgEzh6BH9y9e/fvZ6q200KLbDQ9Pf3IajstenR0NU2WaeEPji1C&#10;RsRxzSfIjK1ouNiiDpOJbUxoRNrBm9NdAeFNTpI1qH2kQ9E22LbwpE9Thm0X/6zDNBGrnn7ZJk8e&#10;51n06qpvhYBC4HwQOHvSPR87lVaFgEJAIXAlEDizmO6VQEN1QiGgEFAInDMCinTPGWClXiGgEFAI&#10;GBFQpGtEQx0rBBQCCoFzRkCR7jkDrNQrBBQCCgEjAop0jWioY4WAQkAhcM4IKNI9Z4CVeoWAQkAh&#10;YERAka4RDXWsEFAIKATOGQFFuucMsFKvEFAIKASMCCjSNaKhjhUCCgGFwDkjoEj3nAFW6hUCCgGF&#10;gBEBRbpGNNSxQkAhoBA4ZwQU6Z4zwEq9QkAhoBAwIqBI14iGOlYIKAQUAueMgCLdcwZYqVcIKAQU&#10;AkYEFOka0VDHCgGFgELgnBF4dkiX/0dy8T9XV0UhoBBQCHyfCDx2up5CWEPEmDLXYH08X4ZvJLut&#10;4fZjHFaxqMUQL+9A5nN8jJqTRFv1PNOcJ5AslOGdkF+tXliBb28e5XXvQ7My6O3UsaL5MM9+e8+k&#10;35OsV9cvLwJNFDIZ7N6+g6mZmwiEA/38fq36ATbTO0y0aoY278MiU1L18q20qgWkNvmimc1wBULw&#10;MinpuDJZjvn0Mpso1dsw20QqKu9QWsBxui7uta+x85siXnnr55h9rmflt/hs6yP85dsjXH/+Zbz+&#10;xk/xw/69nszF/H5sT9cVzSOfL6CQS4PpubCykUOxIK7l4baeMhfNA9hYEc/EcWbqqH/a4cdBLonS&#10;/qTUxMII5gNqiBSVj16E9OPVeHTdSvKyI9BEllmlI3smBMNhzNtuy1x/B8wE2jksYs63jLbLh0DA&#10;hUqEefSSB3qHxT3m54NnHj6PBRG/B9kK0z2NlolyHRSTc4istzHv92H2dgQeLcu0ppetfIdvv/4S&#10;n3/0Af78VRVH93v2H+Hz3yTw6RdHeOW1V/H83z5FMvIRvu3dvuDfj02607M22GyzmHXYYGXnLDwX&#10;H5vNBlOzjCQ9YU3TEE7m9ey7lGkeZJhCnESdWZH3tJVs/169nKNX262TLjA9uSjHqJQq/dyRTc76&#10;4a7MYjTXr3uSXqmm/4dZhEm4IQ7kWj6FaKZ4wgDUszR26oO+aItRFKoPH7L1cn5g50qGWY51Aw4y&#10;SeSKRaQlNovIHlRQLqR1LBaTfblyNolsoYDkoo5HulDt94BvKfLJsKyzGE6iXFexkgE4F/SoWYVI&#10;DZplslUnx683lEaU59vlOhqlVcCVZPJTD5xOL1K5Nd64x9x3HRQSvLeWQ4JJXp1MapqL2pGKl3jH&#10;WCbLtepFrG7bkS0nMKc5EUjn6CClsH/Zxsx3f8NWcgP58jfs+PV+54/ufIb8V9fw5n/8Aq+89P/g&#10;5798C9dQxh/vHPVl5MF3h9j69W/x+Z8+wbtvv423136Nz6tV/P637+Jtnq/95vc6UQu5936Lzz7/&#10;BO8JOX4++tOdYV1nePbYpGtse8jDY3rxgDeEOy6ClM/h5p0YfIGcJLd2u4LtRAS78CGX28DCfgpr&#10;e8wR3GI4IpRAIJtHkZmDZ7Y4I2cF0bSxs7WDNkdZ57AAD8nyRjKLYjEH370Es/rqs/ZEvUYjedw8&#10;iCOU2EaYxL+Z4uBeX0WscDgiZTxtIs1MvNv2NAoky0wA9DZSY7IaG+o0i+xLDHYO8GIxj4B5Hf5Y&#10;gQIdtCvbSKyuwhrMMWMyh/9yAKFdMzK5LKLWbcoVpVyztI1UhBmI4wXkM2vYiviRLotpqIUsX8zY&#10;HRdyXFWEb95h1uUAxjk/BovU4feNgNmBbCaHG70FYKcOBgxwc3YGNt8BDtJeDo8WmodV5DdJz0sz&#10;/bCWe6ZXCbA5OQBrewxDPFjGyd2TYlaYeyqY7TpgB4rVcRoe1Hlhrjz3In7xf/4Pkv/bQ5MGhKrH&#10;RJ+HuRccvf4CXuFx9YuvR0w/wjeNGvIff4nX3noTt55vIP/++yg/9yreetOH578q4v3PBA9Q7psa&#10;Ps3/BbfeXMbrt/4B5Y8/wJeDJkf0PtnpE5Gusel6KYMa1pAMzNHrdSAU3+BASaCmu64UjSLNFOcO&#10;xxxCSRfHUBWddvcmydVscyJGssrP26RaSzcCVS9tMe94GhGvBovF0Z+1S4e9eX+MXqNhPDbbmB4+&#10;V4THMQuL1QYnU5ofHw9NGaM14GMcrhj2YNZiYX9Einh6Ib0mR6TlqdmODF+wsMdBO62waWyEoQpZ&#10;hU3Z6aH7nQ44/SHwDtLxEJwODa555npvtPtezAK9fS/tFC9abs2Ora0yWvWS9JgyyQAcXFV4QnEE&#10;iXZxAO44i9S17xsBkwUan7mI0zarRYSdfuxjCR47r3QzQ9eLMXi8fiT26fjaRNy2gT0ys8ch1pG9&#10;IlZfHEtD42+y3N0v9jjg5uVKtK+BqhvCi7mEpR9V6Nr+zVdfANd+PBTDvUZH+NtB/GGol7eW/w2v&#10;OF7Cv7z+Kq9bsRz8KRwvvQKnmXXaA2Z1vvVL/OSlF/HK4r8yyt5G9evBvSGFT3jSmyueUI2ozh6Q&#10;GuY0saAaFPGgLSQ4e9TZn8XlXcG3sx5k1hYY5PchJi66g9hYDUKOPSnUQX2nBldQJ2J5iTnRxXAU&#10;6djJnOP1SkHDH9MxSgkPQsLN6Bb3fO9o/PdxswSPM2S46R6233BHHtKuZikBp7ER14Iuxb76NEMf&#10;SLu9Ph7LiLAe0jimnLN3gzVNM+xpU3RUvx+aE+Q/KO5mmyfjN1gGUuro+0WgiXzUg9guh/faBg7o&#10;lAgS7hWbdx0VOrx1huB8y35U5g/g5M22ZNieqyrGwM2RPY6ZiXI/+kfWq+kTeU+DiNu5bBxPV6CY&#10;Z18A7h/hO/aFXKsX8uOPXny+d9b/PmLg4aVZXeq+YLtrL3bxvy995179I/KX84Xu2Xc6zd8fZfu+&#10;1ic7ODNPF8dc1NjjOKgwXlmuoFIuyqWV+6RdfQ4s6/waKpUywws5xK1bWF7b73t9pB1YbgKle4YZ&#10;mnXEIsms89Aj9J6bCrEAtmaSKJbLbKuCzJLwJ04ojIkFIluMQxdRpnyFL4TwNE4q9UIcka0bjN0e&#10;yDYOMsEuYeo1p/qjX9cy7LXo10SXhp0Rtmk1EwXRNkMLjAVXZB/KyGczWHUZiVzXof5eJARayHO1&#10;FKutyGe33idcxmNXuO9RYIitW2xzHrkCqvM1muFSKHV7MEKFlwy7ZWTSN02UM5tmqJW/iui/NvSK&#10;axxKlpFB2Gv8kn0/938JB6+MRt8R/RpfkCCfN/co1Nih66RdQzknIjW08NDDMyPdGTtHSi2L2/UW&#10;6PShuhdDILTZ3wwbZ0mnvguvJ8KNJJIrQxKak54hB4ex2Dwkr1QMZRlO4IZYNkaRYP9nN0bZE4/p&#10;QVpomPiJTWib/uE41pMKREhAJ1gLQwusgcKm7vFOrCLqyXAF27DQj2lVsRliWIROaH/cn2hc96ZV&#10;dDUL0dUONyXT/G3eAjfVTDM2boSUsHebL6nwqKt7jJeHUBWOrioXFwGGhWJcXa2teWBp11Gv658m&#10;x7vD40Ipws3WphghLW70pvmE3dBs09AW+B6k1lHmvU6zwjj/Pn82ZpekWylkUZBxftNEuWm+Swt8&#10;S2I7ZY6/Dir5NMMa1H2WPwf6HlG/PvtjrnbvY+uTv9BbPcJfP/kdvsE/4OWuR/s9mvZITQ9NAo9U&#10;wyBkdDanHYybRsvc4JnrStiR5ObYLM8G83mvMmuSkEyOeUTdKfgNy+Y4d3pNBqq2OMNIB0vypzZ6&#10;bRc28mG5qH6Qc3S9vVb0bxOcQW6ehULQ1sUVN1aWXFhP+JFzluEf8sRF/SmYGF9e4xwS8mhShTsY&#10;ZK0t+EN5lHd8Qx6HwEB8bK4gPZUQf5ojG0FwZYkbdjGE8g5OEZPJd0rU7kUIBNfX1uF16jrgjqI4&#10;J25asJmJMpbroxV6CfLXIV4BrioXFoFWRx+hKT43Y9DNFc9jkyu8lT0f/B7GHbolni1Crl283Bsp&#10;ce/DIwINLAv8tYrPwYMODiMpRKIujhELZifKiR8/JPmzM+4bdBtO8rfkZ/Wbd2nTU/xz7TnhwRq8&#10;2Odu4K1lD3618SHeKeuGeJb/Ay8aRCaaZ2C86xPlr8nWrhlkJ+o7xY0f3L179++nqDe5Cndjxb/8&#10;mp6mx/eIpdNqoUPCMdFLnLQAEjIijms+QebE5uim6nbpLXR4bhIu+QmlxTZN3PDQxYTPYJpon66G&#10;bbARE/suNQvX+CFtDJrvIL/IlyzFX3RYha0mYjhq34j+QWV1dEkREGNMlP6YMfSj1WpyATWlr566&#10;15vFKMLNEHb8g9DSODkpLn4ZwZdmymzBA0PJ0M6lPTxq4evWEZ6b/iGen0igF693Z0+6F6+Pl8Si&#10;DnL8TeVxrozAZXVJLgnSl9dM8XvzIqw+Lyb8o8rL27VnyHJFuhfoYde5SQa7EwzrqaIQUAhcUQQU&#10;6V7RB6u6pRBQCFxMBM7s1wsXs3vKKoWAQkAhcLEQUKR7sZ6HskYhoBC44ggo0r3iD1h1TyGgEPj/&#10;26kDEgAAAIRh/Vtb48ga6ARbAk63tYc0BAicCzjd84HVI0CgJeB0W3tIQ4DAuYDTPR9YPQIEWgJO&#10;t7WHNAQInAs43fOB1SNAoCUwFQAF/faCjOEAAAAASUVORK5CYIJQSwMECgAAAAAAAAAhAEyzOxSW&#10;IQAAliEAABQAAABkcnMvbWVkaWEvaW1hZ2UxLnBuZ4lQTkcNChoKAAAADUlIRFIAAACKAAAAjAgG&#10;AAAAo94xeQAACqlpQ0NQSUNDIFByb2ZpbGUAAEiJlZYHVFNZGsfve+mNkkCkE3oTpAgEEAid0Huz&#10;ERIIocQQCCo2VMQRGFFERMCGjIAoOBZABhWxYGEQLGCfIIOIOg4WbKjsQ5Yws3t29+z/nJv3O1++&#10;+93vvnfvOX8AyLc5IlEarABAujBLHObjzoiJjWPgngAIoIE8wAN9DjdT5BYSEgAQzTz/rvf9SDai&#10;W+ZTtf79//8qRV5iJhcAKAThBF4mNx3hk8ho54rEWQCgREhcb3mWaIpLEVYSIw0iXDfF/Glun+KE&#10;ae79nhMR5oHw7wDgyRyOmA8AaQyJM7K5fKQOGdktsBTyBEKEWQi7cJM5PIRzEZ6bnr5sio8gbJzw&#10;lzr8v9VMkNXkcPgynt7Ld+E9BZmiNM7K//N1/G+lp0lm1tBDBjlZ7Bs2td7Ue0td5i9jYUJQ8AwL&#10;eNM9TXGyxDdyhrmZHnEzzON4+svmpgUFzHCSwJstq5PFjphh8bIwWf3ETK/wGeaIZ9eSpEa6ydZN&#10;ZMtq5iRHRM9wtiAqaIYzU8P9Z3M8ZHGxJEzWc5LYW7bH9My/7EvAluVzObP9ZCVH+M72GSPrgZfo&#10;6SWLCyNl+aIsd1l9UVqILD8xzUcWz8wOl83NQg7b7NwQ2ftJ4fiFzDAQgEDAAdysxBVZUw17LBOt&#10;FAv4yVkMN+TGJDLYQq7FXIa1pRUTgKn7N/1539K/3yuIfm02ltEBgEMBEuTPxjjIOTj9FADa+9mY&#10;3hvkaGwD4EwvVyLOno6hp34wgIjcayWgCrSQ82MMzIE1sANOgAW8gB8IBhEgFiwBXJAM0oEYLAer&#10;wXqQDwrBNrATVIB94CCoA0fBcdAC2sF5cBlcB73gDngApGAYvABj4D2YgCAIB1EgGqQKaUMGkBlk&#10;DTEhF8gLCoDCoFgoHuJDQkgCrYY2QoVQCVQBHYDqoZ+h09B56CrUB92DBqFR6A30GUbBZFgJ1oQN&#10;4XkwE3aD/eEIeDHMhzPgHDgP3gqXw9XwEbgZPg9fh+/AUvgFPI4CKBKKjtJBmaOYKA9UMCoOlYQS&#10;o9aiClBlqGpUI6oN1YW6hZKiXqI+obFoGpqBNkc7oX3RkWguOgO9Fl2ErkDXoZvRF9G30IPoMfQ3&#10;DAWjgTHDOGLYmBgMH7Mck48pwxzCnMJcwtzBDGPeY7FYOtYIa4/1xcZiU7CrsEXYPdgmbAe2DzuE&#10;HcfhcKo4M5wzLhjHwWXh8nG7cUdw53A3ccO4j3gSXhtvjffGx+GF+A34Mvxh/Fn8TfwIfoKgQDAg&#10;OBKCCTzCSkIxoYbQRrhBGCZMEBWJRkRnYgQxhbieWE5sJF4iPiS+JZFIuiQHUihJQMollZOOka6Q&#10;BkmfyFSyKdmDvIgsIW8l15I7yPfIbykUiiGFRYmjZFG2UuopFyiPKR/laHIWcmw5ntw6uUq5Zrmb&#10;cq/kCfIG8m7yS+Rz5MvkT8jfkH+pQFAwVPBQ4CisVahUOK0woDCuSFO0UgxWTFcsUjyseFXxGRVH&#10;NaR6UXnUPOpB6gXqEA1F06N50Li0jbQa2iXasBJWyUiJrZSiVKh0VKlHaUyZqjxfOUp5hXKl8hll&#10;KR1FN6Sz6Wn0Yvpxej/98xzNOW5zEudsmdM45+acDyrqKiyVRJUClSaVOyqfVRmqXqqpqttVW1Qf&#10;qaHVTNVC1Zar7VW7pPZSXUndSZ2rXqB+XP2+BqxhqhGmsUrjoEa3xrimlqaPpkhzt+YFzZdadC2W&#10;VopWqdZZrVFtmraLtkC7VPuc9nOGMsONkcYoZ1xkjOlo6PjqSHQO6PToTOga6UbqbtBt0n2kR9Rj&#10;6iXplep16o3pa+sH6q/Wb9C/b0AwYBokG+wy6DL4YGhkGG242bDF8JmRihHbKMeoweihMcXY1TjD&#10;uNr4tgnWhGmSarLHpNcUNrU1TTatNL1hBpvZmQnM9pj1zcXMdZgrnFs9d8CcbO5mnm3eYD5oQbcI&#10;sNhg0WLxap7+vLh52+d1zftmaWuZZllj+cCKauVntcGqzeqNtak117rS+rYNxcbbZp1Nq83r+Wbz&#10;E+fvnX/XlmYbaLvZttP2q529ndiu0W7UXt8+3r7KfoCpxAxhFjGvOGAc3B3WObQ7fHK0c8xyPO74&#10;p5O5U6rTYadnC4wWJC6oWTDkrOvMcT7gLHVhuMS77HeRuuq4clyrXZ+w9Fg81iHWiJuJW4rbEbdX&#10;7pbuYvdT7h88HD3WeHR4ojx9PAs8e7yoXpFeFV6PvXW9+d4N3mM+tj6rfDp8Mb7+vtt9B9iabC67&#10;nj3mZ++3xu+iP9k/3L/C/0mAaYA4oC0QDvQL3BH4MMggSBjUEgyC2cE7gh+FGIVkhPwSig0NCa0M&#10;fRpmFbY6rCucFr40/HD4+wj3iOKIB5HGkZLIzij5qEVR9VEfoj2jS6KlMfNi1sRcj1WLFcS2xuHi&#10;ouIOxY0v9Fq4c+HwIttF+Yv6FxstXrH46hK1JWlLziyVX8pZeiIeEx8dfzj+CyeYU80ZT2AnVCWM&#10;cT24u7gveCxeKW800TmxJHEkyTmpJOkZ35m/gz+a7JpclvxS4CGoELxO8U3Zl/IhNTi1NnUyLTqt&#10;KR2fHp9+WkgVpgovLtNatmJZn8hMlC+SZjhm7MwYE/uLD2VCmYszW7OUEKPTLTGWbJIMZrtkV2Z/&#10;XB61/MQKxRXCFd0rTVduWTmS453z0yr0Ku6qztU6q9evHlzjtubAWmhtwtrOdXrr8tYN5/rk1q0n&#10;rk9d/+sGyw0lG95tjN7YlqeZl5s3tMlnU0O+XL44f2Cz0+Z9P6B/EPzQs8Vmy+4t3wp4BdcKLQvL&#10;Cr8UcYuu/Wj1Y/mPk1uTtvYU2xXv3YbdJtzWv911e12JYklOydCOwB3NpYzSgtJ3O5fuvFo2v2zf&#10;LuIuyS5peUB562793dt2f6lIrrhT6V7ZVKVRtaXqwx7enpt7WXsb92nuK9z3eb9g/90DPgeaqw2r&#10;yw5iD2YffFoTVdP1E/On+kNqhwoPfa0V1krrwuou1tvX1x/WOFzcADdIGkaPLDrSe9TzaGujeeOB&#10;JnpT4TFwTHLs+c/xP/cf9z/eeYJ5ovGkwcmqU7RTBc1Q88rmsZbkFmlrbGvfab/TnW1Obad+sfil&#10;tl2nvfKM8pnis8SzeWcnz+WcG+8Qdbw8zz8/1Lm088GFmAu3L4Ze7Lnkf+nKZe/LF7rcus5dcb7S&#10;ftXx6ulrzGst1+2uN3fbdp/61fbXUz12Pc037G+09jr0tvUt6Dt70/Xm+Vuety7fZt++fifoTl9/&#10;ZP/dgUUD0ru8u8/upd17fT/7/sSD3IeYhwWPFB6VPdZ4XP2byW9NUjvpmUHPwe4n4U8eDHGHXvye&#10;+fuX4bynlKdlI9oj9c+sn7WPeo/2Pl/4fPiF6MXEy/w/FP+oemX86uSfrD+7x2LGhl+LX0++KXqr&#10;+rb23fx3neMh44/fp7+f+FDwUfVj3Sfmp67P0Z9HJpZ/wX0p/2ryte2b/7eHk+mTkyKOmPPdCqCQ&#10;ASclAfCmFgBKLOIdEN9MXDjtj78Lmvb03wn8J5720N9lB0AtC4DIXAACEI+yFxkGCJOR55QNimAB&#10;2MZGNv6pzCQb6+laZMQ1Yj5OTr7VBADXBsBX8eTkxJ7Jya81SLP3AOjImPblU8Ii/n0/dYq6tcQ6&#10;4F/0D+bXBiefKgFU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zg8L2V4aWY6UGl4ZWxYRGltZW5zaW9uPgogICAgICAgICA8ZXhpZjpQaXhl&#10;bFlEaW1lbnNpb24+MTQwPC9leGlmOlBpeGVsWURpbWVuc2lvbj4KICAgICAgPC9yZGY6RGVzY3Jp&#10;cHRpb24+CiAgIDwvcmRmOlJERj4KPC94OnhtcG1ldGE+CoCJyzIAABT/SURBVHgB7V19cFTFlv8F&#10;0QylEqKYaD0TywdBS4ZSNvEDAgpBi5f88SBgkUDpgqWQxYJoqbAqCVSRuOrmFUry0EeeVCUsruFh&#10;MWxRlQAWg18TzBo0yqCByUqZrFiMKzrRaAY/Zs/pmR7ufJHJkGGmk+7Uzb23+/Tp0+f87jn9cWcm&#10;5fjx4x7opDUwgAZGD1A+pMUeT+yYTElJGVJZgpkNV9mC+znQfSQ9j74QBXGjkRgPJFA8yy+0T/GU&#10;Ldl5R9LdqGQXXMuXHBoICD03//d3ySGVliIpNNB5R7pfjtEcOozu5v+KcvyF+mLkamB8syOg8zr0&#10;BKhD30TSgAZKJM3o/AANaKAEqEPfRNLAKOP4JBKRztca0B5FYyAqDWigRKUmTRSwjsLqSMaVVm2m&#10;xGtAe5TE20AJCTRQlDBT4oXUQEm8DZSQQANFCTMlXkgNlMTbQAkJ9KxHCTMlXkjtURJvAyUk0EBR&#10;wkyJF1IDJfE2UEICDRQlzJR4ITVQEm8DJSTQQFHCTIkXUk+PE28DJSTQHkUJMyVeSA2UxNtACQku&#10;+JOCSvRSCxmTBoyvyWqPEpMKR14lDZSRZ/OYeqyBEpPaYq905syZ2CsnsKYGykVQ/u+//y5a+eab&#10;b7By5cqL0OLQN6GBMvQ6DeHIL6z/9ttvePrpp/HWW2+FlKuQoRfc4mwl9iajRo1CdXU1LBYL0tPT&#10;lfykg/YocQSKBElDQwNeeuklXHLJJQHfHBHHpoectQbKkKvUy5BDDXsSDjUcchgkcqwSpybjylYD&#10;JQ7q5YUqBsZnn32GJ554Am6329+KcRHLn6nAhQbKEBuJgcCD16+//hrLly/HV199JUDDHkblT2Fq&#10;oAwxUBgMP//8M1avXi08igw5HIZU9SasIj3rGUKgyHHJs88+i4MHD+Kyyy7Dr7/+KlqQIGEgqehZ&#10;tEfxAYUNyYNNadDB4ofrsvd4+eWXwbMcvv7ll19i5jfY9uNNr4FCGpbjBw4P/LTzPR/RgkZ6kjff&#10;fBPPPfecmO2oPMMJB7oRDxQGAz/9PT09OHHihAgVfM+HBM35jC49ic1mw5NPPumfAkcLsnBGSca8&#10;kDFKMgoZD5nYwNKDsCfgldPe3l7ceeeduP3228UxdepUXHHFFQHNMwD4kOMM5nHy5Ek8+uijcLlc&#10;GD16tPBGqg9eAzpNNyMSKBwq2GP88MMPqKysxPbt24XxGQAtLS3iYIBkZ2cjLy8P99xzD6ZPn47r&#10;rrtOAESChJX53Xff4ZFHHsGXX34pePLglcuHvUcxKiEYVarfS0/AT31raysqKipw5MgRYVjpARhA&#10;TNfX14fPP/9cTHEZSFdddRXuuOMOzJ49G3fddRcmTJiASy+9VISbjz76aFCeREUdjxiPIkMNn3lm&#10;smnTJuFRJDA4nw3IMxUZkqRBuYzfI9m/fz/27dsnQDFt2jQx/eVpMNMzDafh5kmkc1ASKGwUNk40&#10;SRqO6bu6uoQX4fDCiUEiDcygkB5H1pFnppXtsTfi8PL+++9ztsg30onMYfhPSaBIo/FYgw0s74Pt&#10;Iw3P+bzF/8wzz4ildTY2l0mQcPlAxpa85AIag4wTyzASUnSPZZJpgscOZ8+eFR4hGCQSANKw3377&#10;LZ566iksW7ZMgER6ESNIou2eEUwMkJECEtaPkh5lwYIFyMzMRG5urhhg8szkhhtuEGMH9jBybHH4&#10;8GEBErvd7vc6sQAkWiANNzrjgxECFKnkgTptZDIQbXB5tG1wvXDtfP/998I78Gzjtddew+WXX46b&#10;brpJrIHwzGTy5Mli4Pniiy/ixx9/FLMTGTKCZRnu9xeqa6mfEKDIgmQ+82Ybv+PBYYc9xE8//QQG&#10;zccff4xXX30VY8eOFYtnrCQONbGGCK7Ph/RCfB0OuMmsq6GSLeZPCrLSLkaK1I40npRBDi6ZnhfS&#10;LmQswjwlKBgYDEi+jwVwkg+fZTJey7xkOJ9PLiUHs+GUysDhg43JHQ4GUrg6kfJk/aKiItx2222C&#10;p1xxlaCJVNeYLz2eyWQS8qjsjYYNUIwGuhCDSE9033334fXXX0dzczNeeeUVzJ07V3gWBiKDkMEU&#10;CTRcxgfT8ozr3nvvFeJxnqppWAIlVmOwIRlk1157LXggzEDggfIDDzzgB81DDz2EcePGCbBIr8Xg&#10;kiCQZ+bz8MMPY/369WI2FglUscp6setpoBg0zkZm4/NO8sSJE/3hgsMOD6B5j2fz5s147733wG+x&#10;3XzzzYKGyxkYEjDMY8WKFeIjGsy+v7/fz8vQnFKXIx4o0gOwkTlULKOFuUWLFgnDSy8QvJLLazb8&#10;EYwDBw6gvr4ehYWFwqMwYJgHg4Q9UjiPoxQ6DMKGTI+l4gw0w/qSjSlBcuutt2LDhg2iv6wHoy6M&#10;10zA9TgELV68GPfff7+Ynm/btk3kPf/88yJsMU1wPa4bLo/zkzmFACWZhY2HbNJoPDN54YUXcPXV&#10;VwsQsDc5X+JyDjfsQfh1A37hiQ9jGoiHkTbZr8+vjSSWXhqYRZQhYjDicn02NNdlY69ZswYzZszw&#10;50XDi3kEhyVjPeY/XJKyHsVoBDkWkEZj47Dxz5dkyOEzT18ff/xxARIjAM9X31jGdWKpZ+SR7NfK&#10;exQeJ/AMhWcl/NIRA4QHlewp5BHOCHJckpGRgZqaGhE+wtHpPK8GlPUo/ASzV7n77rvFG2vt7e34&#10;5JNP8Omnn+Lo0aPihWdJI592PjN4ZMjhe/54hZwKc5lO4TUQAhSp1PDkyZMrQw+HjmuuuUZMUXma&#10;yh6FP/f7xRdf4MMPP0RbW5vYLDx9+rQYpMowxWc5FeZr9jBDnViX4fQZLm+o2x5qfiFAGeoG4s2P&#10;AcOHDDds8Ouvv14c7G048fuuvLPMoGHPwy8+8fssGzduFB4m3jIOB/7KA0U+tQwQGTokeGQZv0E/&#10;Z84ccbDR+HM4qamp4tuPhoMRL0YflAeKDEFGZUmAGPMkeDjvxhtvNBbp6yg0oDxQouijIDGCh8ck&#10;xvtoeYxkOuWBwgYfbJIharD1YqWPRcZY24pXPeXng+FCT7yUFStfFWQcqG/KexTuIE+Jk9EYHOKS&#10;Ua6BQBGuPAQoqrhJlpONwMv2fCRjkmszUj6pW3lORpkjyZScGo4krSFfPqkffPCBeAONPxCWbAZg&#10;GXlrgWXkJGU2dEOZSyWBIr0Ja5lXXPnjoskGEokABoeUzXgty1U5KwkUXoXlJBV/sWcxgzGuBLWU&#10;Vco+GB7JQKskUNLS0vw7w2wAFRIDhge3V155pQrihsioJFCOHz8e0hGdEV8NhABFxtP4Nqu5q6YB&#10;5RfcVFO4qvJqoKhquYssd8wfUr/IcurmEqAB40RBe5QEGEDFJjVQVLRaAmTWQEmA0lVsUk+PVbRa&#10;AmTWHiUBSlexSQ0UFa2WAJk1UBKgdBWb1EBR0WoJkFkDJQFKV7FJDRQVrZYAmfX0OAFKV7FJ7VFU&#10;tFoCZNZASYDSVWxSA0VFqyVAZg2UBChdxSY1UFS0WgJk1rOeBChdxSa1R1HRagmQWQMlAUpXsUkN&#10;FBWtlgCZNVASoHQVm4wSKA4spW9RtDj6A/rYbSlHZqkFnOtoLEBmvT2gPPjGSb8W6gxkEUwS5t6O&#10;gswC2AddLwyrQWWF7/OgWAwj4ihnPSlwU6fPBn1v6tkUJ+D0fpdqdkEdrO4s/yf3w+noEH0zo8vm&#10;RFlOuNJIedmos9Qhawy1E4kkLvkm0V5wn+PSlAJMo/Qo3p6kwhTQJeN9b087bD0uUe6wNWA2fXU4&#10;f314SZUFBCfYapeinM6V+SVo9nkmu6VK0DDd6gYbvLW7sXV1Law2C0oov8nhQru13VdGuGz35mdk&#10;LEXt1iosXd1A/PthrVqN5m7pdoLu+7vRVFEi2ppdUgFbkGcUQvM/ZzuqSmYTXQkqqmrQ4i+gH2fq&#10;tqGixNeniiZIFv0Oyp/tzc8oqYJ98C7T0EryXkYNFIZIU4sFVmuz+J09PrfsIVVmeDvn6mlEZXcv&#10;yGUgv3gtypptsJOxM+rKYN5qh7lwBVYQaUltOfKyTOi2rEZBWR22CromONcWI2drO1G40bqzGqXF&#10;ZcivbUBuhhuNdY3oZQx0N8NcVIacWgts1hJUV9ahZechEc6c1p1wstvzpXP3LmzNzkO5owDWdhvW&#10;5DtQnF+Idi8qJTkhwY4ScxHqMsqoj2uQQfw4pfI/VzsK84rhKGiCzWZFvqMc+YUNBF4n6vOL0VNm&#10;gd1uw9aMOhSYm0Qo5mrDKYWEnkidG0sFLdVlcNKPT8t07BhdFcq7DExmtbrYf1Aio43NyUcNKbAc&#10;WUjLMCGXqrpy85Fh6kdT7U4UNrSjOC+biHPQaP13ZBc0wlHGfgeosjpQZk6jKwdh0YtGR2sjtdeA&#10;6tJ8QdMt6rR4jSlyQv/1O6yopGxLPQGW2JnL67C62owWuxN5+T6UU3l/jx2HUIL2ulKwROYWK2zZ&#10;BSLkOqx1OIYq7CkrAEuUU9eEanMpeY98HKF71k3q2BwU19ADQeIH+l0qHAYpao/C5q+1dePQoUP+&#10;w7Z1Nj3lQVrILoSlqgTlxfnIptCRvaYJPS5+1PuF0vlMVoGFQDY/55yhkMomcMLNxXSVRt8sHZj6&#10;YbccwuTZhgGOqBNIJe+CaxdTWxziMjLMqCOiLmegS+mxc6AhEEsGJmNgZShUIkfUJx4EEk49rixU&#10;NVVhZzl5w2zKz17jD7+CYBj9i9qjRN3nfjeyiqvhLKuB09EFK82GSlfkoPvQ/HMsTGnkQwgWhlAB&#10;NxsuA6kRH0cTMgRGAir5eTIwBB5Fjhs9BEQ2r3BtmA2rYyfMqQRB4u9oJz+QYwAcUaWmMrVLgDlE&#10;BDc9JpNr4ThUCi8LJ9qPOAULV2oxnM4ycqQOHLE2orS0Annd1FYIE5ZF3RTiUfj7UcIe3McwZf48&#10;miNwPXfXTuSZy2DvHYPMSVPIvdPTR0bjMhNNW7q6/peuM1FEA5bK8u3ocVM9dw+2F6wFyhdjErcR&#10;3BbnUH5OwQocW1sOa4+bbp3YWUl+nizvlZf41e9DL9F17alENZWMo+sxmTkwU1DZ09qFlDFj4LTv&#10;QX5RMY71BvbzBhqDsNdotBId1bM30fjHJ0emeQ71oR6tXb0YQ7Mv+55yFBXXoNfdhbw8MxrtvRiX&#10;OQn5eRwSvbJ6ZQpsQ6U87roxRe1R+IkNfUgo1++rvWxNU+ajprACBROv8bdT21JBdckjzDejful0&#10;5Fh7sKyyFeWF05GbVeGlM1egdQ0r2iHGHKFtAZlz1qJ+xXyU5mb5eXsvTCiorQcISBObCIHmApHN&#10;IQxpeWjaUwPz/Omo9RKjvL4VxTwQMabMOWitL8f00ukCZCgoBHNhOdKmlGFPjQ3zp0/01aB+tO5B&#10;NnnGlppCFBZMxBpfSWFNC6aEE95Xruop5dixY/4vQZt8pBe/Lrl9SPrS7yI3TpZKzUwLA7BzTbiI&#10;jhN/L1u0qb+fQ0QaUp0WZOU2obVnJ3LYOPT7wswtjX5IMjRRGcWmVGonXKmfnni73KkkTxgqURZG&#10;Vl8+j7PCVfPzVuhi9H9+iGO53uDNYsft+1FMbJAobD8YgEg9m4ixwIUY1/Aqii8RQCI3SWXRWJF4&#10;RySLVBYpX8ql6Nn4/ShRh55k7KspqwB7mnK93iQZBRxGMiU1UDh8kRuIHCpM2cincaZO8ddA9LMe&#10;mgn4R+09Fvodv39GF89YjPlDeO20ViBr4vyQ2Um82tN8A20ZDL0QoAQTRL53nxsbRCaKscQFqyUV&#10;+/7nbeRFHnTEyFtXi0UDUQPldPtuLJo1HuNnrcLGrTzRPLdyeXT3RowfT2V0rDJs7m1+cCN2N7+B&#10;B31lfzvo8Mp4+iBWrWtA8+7NvnoP4qB/Q48We220n+S04k8TZmEd8fMPVmlz7411i0SdWYvWGTb3&#10;+mFrWOeXYePuo7HoQtc5nwbsdrtHHth+2EO/fRNy9HXs8KSnp3tWbjvg6Wjb5ZlJ1+npSzydfb95&#10;Tu5aKcp2tXV6TnUe8Czksi1txKPTs0TQLfTsbevwHNi2hOgWejqoTl/nLlEnfeEWT1tHh2fbEqoz&#10;c4enj9o+07ZFlG050OHp7Ngr+M3c0kH8zni2MD+q03Gy07N300Kim+lpO0N13t1A1ys973ae8nS2&#10;eWXd1NEX0o9wfdN5ofZmnTAWJC74TLueAwOlcwcZZclev+L7OtkYCwkofZ4dM9M9S/aePFfWsU0Y&#10;rdMHlC1+g3UKo+/q7PMBZaYAjTCUAA4Dr8+zayGBYRMDzduBUwIEGzwnfeB6l4DhLTvl2UDA2fDu&#10;KQIrg5CBckaUnekkkJ3SQJE6jOUcDJQoQk8/jlqsMM8xrob6ttx4c49eauMNN38y8SINrW1QvHDT&#10;2ma+WAnzl/o2Bnm/hl4X8K1peUOLbw+HWVf9yR9GJs/jMOeg5XIvj3kTvCFu/PjJYqXVcboX2UXr&#10;UV1ox7xpE0S95Q20lxN20c3LQ/8fvAZCpsc8+g9MY4TO7b4ZDpeN4U0bceHd3PvGUJbipndSaF3f&#10;NMZL4p1NeK/5P42txZ+45lmSL4/vaQqFlB5agf/r23hn8RTv2OT0CbT3mJCTaiOCArz9xS5M8W3u&#10;naAfu0bOJLh7u7FgyztYmerCCUc7GmYtwnJ6xeGdhyYJtvrfhWsgCo8C5JWVAetW+Qacp7H7xeXU&#10;MrsD2twTRQ0QY1EabDbMegp4jDb3YpDNTTxzFpthX2XBCVpCMYF+tGnVNMx7sR0msblnheX9E8Jb&#10;nD5qwbS582AnOodlKm758xtw0QrppCn54H1InYZWAyEeJRz7zBn/iu1lf8aiqX8QxebSIjpTiCGs&#10;zFh/GI/NnYapf1jnrWquxOG1M+iaDBqUGFq+oEVuI6iQmPErBpP+5R/4i+0WTPvjZi+B+TEc3r9A&#10;tPWP//oLbpk3Db4SPPb3w1jAm3vF+1G0bi7+ePUqH9NS7P+3WKAaLJO+lxpIESNa3535ox/w+wN3&#10;yrKQs9jooxeKwm26xbK5F9KAIUO0RbAK3Z+JvLk31DIYxBlxl6N2tMH+T+d+hCoqjyK1JDb65E3Q&#10;OZbNvSAWAbeR24q8uTfUMgQINMJvohqjjHAd6e6TBkI8SuisR+tJawDQHkWjICoNaKBEpSZNpIGi&#10;MRCVBjRQolKTJgodzP7HB1orWgMhGggAinGBJYRSZ4xoDejQM6LNH33nNVCi19WIptRAGdHmj77z&#10;/w8R+8VLMdKiNAAAAABJRU5ErkJgglBLAwQUAAYACAAAACEAqLzqxuEAAAAKAQAADwAAAGRycy9k&#10;b3ducmV2LnhtbEyPQUvDQBCF74L/YRnBm91NY2qN2ZRS1FMRbAXxNk2mSWh2NmS3Sfrv3Z70No/3&#10;ePO9bDWZVgzUu8ayhmimQBAXtmy40vC1f3tYgnAeucTWMmm4kINVfnuTYVrakT9p2PlKhBJ2KWqo&#10;ve9SKV1Rk0E3sx1x8I62N+iD7CtZ9jiGctPKuVILabDh8KHGjjY1Fafd2Wh4H3Fcx9HrsD0dN5ef&#10;ffLxvY1I6/u7af0CwtPk/8JwxQ/okAemgz1z6USrIXleJiEajhjE1VeP8zDuoCFWiyeQeSb/T8h/&#10;AQAA//8DAFBLAQItABQABgAIAAAAIQCxgme2CgEAABMCAAATAAAAAAAAAAAAAAAAAAAAAABbQ29u&#10;dGVudF9UeXBlc10ueG1sUEsBAi0AFAAGAAgAAAAhADj9If/WAAAAlAEAAAsAAAAAAAAAAAAAAAAA&#10;OwEAAF9yZWxzLy5yZWxzUEsBAi0AFAAGAAgAAAAhAB8OCWtXBQAAnxIAAA4AAAAAAAAAAAAAAAAA&#10;OgIAAGRycy9lMm9Eb2MueG1sUEsBAi0AFAAGAAgAAAAhADcnR2HMAAAAKQIAABkAAAAAAAAAAAAA&#10;AAAAvQcAAGRycy9fcmVscy9lMm9Eb2MueG1sLnJlbHNQSwECLQAKAAAAAAAAACEACjgpnZeJAACX&#10;iQAAFAAAAAAAAAAAAAAAAADACAAAZHJzL21lZGlhL2ltYWdlMy5wbmdQSwECLQAKAAAAAAAAACEA&#10;2a1NJWa5AABmuQAAFAAAAAAAAAAAAAAAAACJkgAAZHJzL21lZGlhL2ltYWdlMi5wbmdQSwECLQAK&#10;AAAAAAAAACEATLM7FJYhAACWIQAAFAAAAAAAAAAAAAAAAAAhTAEAZHJzL21lZGlhL2ltYWdlMS5w&#10;bmdQSwECLQAUAAYACAAAACEAqLzqxuEAAAAKAQAADwAAAAAAAAAAAAAAAADpbQEAZHJzL2Rvd25y&#10;ZXYueG1sUEsFBgAAAAAIAAgAAAIAAPduAQAAAA==&#10;">
                <v:shape id="Image 304" o:spid="_x0000_s1027" type="#_x0000_t75" style="position:absolute;left:285;width:6084;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9m1xAAAANwAAAAPAAAAZHJzL2Rvd25yZXYueG1sRI9Ba8JA&#10;FITvBf/D8gRvurEpKtFVVKgUpILRi7dH9pkEs29DdhPTf98VCj0OM/MNs9r0phIdNa60rGA6iUAQ&#10;Z1aXnCu4Xj7HCxDOI2usLJOCH3KwWQ/eVpho++QzdanPRYCwS1BB4X2dSOmyggy6ia2Jg3e3jUEf&#10;ZJNL3eAzwE0l36NoJg2WHBYKrGlfUPZIW6Ng8ehu3/sp74757pQe4q6dtzEpNRr22yUIT73/D/+1&#10;v7SCOPqA15lwBOT6FwAA//8DAFBLAQItABQABgAIAAAAIQDb4fbL7gAAAIUBAAATAAAAAAAAAAAA&#10;AAAAAAAAAABbQ29udGVudF9UeXBlc10ueG1sUEsBAi0AFAAGAAgAAAAhAFr0LFu/AAAAFQEAAAsA&#10;AAAAAAAAAAAAAAAAHwEAAF9yZWxzLy5yZWxzUEsBAi0AFAAGAAgAAAAhAGcr2bXEAAAA3AAAAA8A&#10;AAAAAAAAAAAAAAAABwIAAGRycy9kb3ducmV2LnhtbFBLBQYAAAAAAwADALcAAAD4AgAAAAA=&#10;">
                  <v:imagedata r:id="rId60" o:title=""/>
                </v:shape>
                <v:shape id="Image 305" o:spid="_x0000_s1028" type="#_x0000_t75" style="position:absolute;left:14916;top:1371;width:13246;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FwgAAANwAAAAPAAAAZHJzL2Rvd25yZXYueG1sRI9Bi8Iw&#10;FITvgv8hPGFvmuqiLNW0SGVh2YOg9rDHR/Nsis1LaaLWf78RBI/DzHzDbPLBtuJGvW8cK5jPEhDE&#10;ldMN1wrK0/f0C4QPyBpbx6TgQR7ybDzaYKrdnQ90O4ZaRAj7FBWYELpUSl8ZsuhnriOO3tn1FkOU&#10;fS11j/cIt61cJMlKWmw4LhjsqDBUXY5Xq4DL/epPXttmXha7rhhYm8dvUOpjMmzXIAIN4R1+tX+0&#10;gs9kCc8z8QjI7B8AAP//AwBQSwECLQAUAAYACAAAACEA2+H2y+4AAACFAQAAEwAAAAAAAAAAAAAA&#10;AAAAAAAAW0NvbnRlbnRfVHlwZXNdLnhtbFBLAQItABQABgAIAAAAIQBa9CxbvwAAABUBAAALAAAA&#10;AAAAAAAAAAAAAB8BAABfcmVscy8ucmVsc1BLAQItABQABgAIAAAAIQBcal/FwgAAANwAAAAPAAAA&#10;AAAAAAAAAAAAAAcCAABkcnMvZG93bnJldi54bWxQSwUGAAAAAAMAAwC3AAAA9gIAAAAA&#10;">
                  <v:imagedata r:id="rId61" o:title=""/>
                </v:shape>
                <v:shape id="Image 306" o:spid="_x0000_s1029" type="#_x0000_t75" style="position:absolute;top:6457;width:10928;height:1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8kxAAAANwAAAAPAAAAZHJzL2Rvd25yZXYueG1sRI/disIw&#10;FITvBd8hHMEbWVNdUOkaRUShd1L1AQ7N6c9uc1KSqNWn3ywseDnMzDfMetubVtzJ+caygtk0AUFc&#10;WN1wpeB6OX6sQPiArLG1TAqe5GG7GQ7WmGr74Jzu51CJCGGfooI6hC6V0hc1GfRT2xFHr7TOYIjS&#10;VVI7fES4aeU8SRbSYMNxocaO9jUVP+ebUXBYdt/lK5N5U7j8MLlNnqdTtldqPOp3XyAC9eEd/m9n&#10;WsFnsoC/M/EIyM0vAAAA//8DAFBLAQItABQABgAIAAAAIQDb4fbL7gAAAIUBAAATAAAAAAAAAAAA&#10;AAAAAAAAAABbQ29udGVudF9UeXBlc10ueG1sUEsBAi0AFAAGAAgAAAAhAFr0LFu/AAAAFQEAAAsA&#10;AAAAAAAAAAAAAAAAHwEAAF9yZWxzLy5yZWxzUEsBAi0AFAAGAAgAAAAhAAitryTEAAAA3AAAAA8A&#10;AAAAAAAAAAAAAAAABwIAAGRycy9kb3ducmV2LnhtbFBLBQYAAAAAAwADALcAAAD4AgAAAAA=&#10;">
                  <v:imagedata r:id="rId62" o:title=""/>
                </v:shape>
                <v:shape id="Connecteur en arc 450" o:spid="_x0000_s1030" type="#_x0000_t38" style="position:absolute;left:6343;top:2628;width:3029;height:3829;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SAZxAAAANwAAAAPAAAAZHJzL2Rvd25yZXYueG1sRI/dagIx&#10;FITvC75DOELvalalKqtRtCAtXgj+PMBhc9xd3ZysSbqmb98UCl4OM/MNs1hF04iOnK8tKxgOMhDE&#10;hdU1lwrOp+3bDIQPyBoby6Tghzyslr2XBebaPvhA3TGUIkHY56igCqHNpfRFRQb9wLbEybtYZzAk&#10;6UqpHT4S3DRylGUTabDmtFBhSx8VFbfjt1GwidPNlfdlnBSd271f7/vd/ZOUeu3H9RxEoBie4f/2&#10;l1YwzqbwdyYdAbn8BQAA//8DAFBLAQItABQABgAIAAAAIQDb4fbL7gAAAIUBAAATAAAAAAAAAAAA&#10;AAAAAAAAAABbQ29udGVudF9UeXBlc10ueG1sUEsBAi0AFAAGAAgAAAAhAFr0LFu/AAAAFQEAAAsA&#10;AAAAAAAAAAAAAAAAHwEAAF9yZWxzLy5yZWxzUEsBAi0AFAAGAAgAAAAhAHN5IBnEAAAA3AAAAA8A&#10;AAAAAAAAAAAAAAAABwIAAGRycy9kb3ducmV2LnhtbFBLBQYAAAAAAwADALcAAAD4AgAAAAA=&#10;" adj="20989" strokecolor="#bc4542 [3045]" strokeweight="6pt">
                  <v:stroke endarrow="block"/>
                </v:shape>
                <v:shape id="Flèche vers la droite 104" o:spid="_x0000_s1031" type="#_x0000_t13" style="position:absolute;left:11487;top:15487;width:2978;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R+wwAAANwAAAAPAAAAZHJzL2Rvd25yZXYueG1sRE9ba8Iw&#10;FH4f7D+EM9iLaLoNhtRGGcJgo6CsVZ8PzekFm5OuiTX+++VB2OPHd882wfRiotF1lhW8LBIQxJXV&#10;HTcKDuXnfAnCeWSNvWVScCMHm/XjQ4aptlf+oanwjYgh7FJU0Ho/pFK6qiWDbmEH4sjVdjToIxwb&#10;qUe8xnDTy9ckeZcGO44NLQ60bak6Fxej4FLM+mn3vcx5+zvLQ17W4XjaK/X8FD5WIDwF/y++u7+0&#10;grckro1n4hGQ6z8AAAD//wMAUEsBAi0AFAAGAAgAAAAhANvh9svuAAAAhQEAABMAAAAAAAAAAAAA&#10;AAAAAAAAAFtDb250ZW50X1R5cGVzXS54bWxQSwECLQAUAAYACAAAACEAWvQsW78AAAAVAQAACwAA&#10;AAAAAAAAAAAAAAAfAQAAX3JlbHMvLnJlbHNQSwECLQAUAAYACAAAACEAvEJkfsMAAADcAAAADwAA&#10;AAAAAAAAAAAAAAAHAgAAZHJzL2Rvd25yZXYueG1sUEsFBgAAAAADAAMAtwAAAPcCAAAAAA==&#10;" adj="16434" fillcolor="#c0504d [3205]" strokecolor="red" strokeweight="1.5pt"/>
              </v:group>
            </w:pict>
          </mc:Fallback>
        </mc:AlternateContent>
      </w:r>
      <w:r>
        <w:t>Compléter le tableau de relevés ci-dessous.</w:t>
      </w:r>
    </w:p>
    <w:p w14:paraId="1358FCB6" w14:textId="77777777" w:rsidR="00B47CC0" w:rsidRDefault="00B47CC0" w:rsidP="00B47CC0">
      <w:pPr>
        <w:spacing w:after="0"/>
      </w:pPr>
    </w:p>
    <w:p w14:paraId="57E39A6C" w14:textId="77777777" w:rsidR="00B47CC0" w:rsidRDefault="00B47CC0" w:rsidP="00B47CC0">
      <w:pPr>
        <w:spacing w:after="0"/>
      </w:pPr>
    </w:p>
    <w:p w14:paraId="51A805F0" w14:textId="77777777" w:rsidR="00B47CC0" w:rsidRDefault="00B47CC0" w:rsidP="00B47CC0">
      <w:pPr>
        <w:spacing w:after="0"/>
      </w:pPr>
    </w:p>
    <w:p w14:paraId="35F8A6D3" w14:textId="77777777" w:rsidR="00B47CC0" w:rsidRDefault="00B47CC0" w:rsidP="00B47CC0">
      <w:pPr>
        <w:spacing w:after="0"/>
      </w:pPr>
    </w:p>
    <w:p w14:paraId="1F24AFF1" w14:textId="77777777" w:rsidR="00B47CC0" w:rsidRDefault="00B47CC0" w:rsidP="00B47CC0">
      <w:pPr>
        <w:spacing w:after="0"/>
      </w:pPr>
    </w:p>
    <w:p w14:paraId="5D7E685F" w14:textId="77777777" w:rsidR="00B47CC0" w:rsidRDefault="00B47CC0" w:rsidP="00B47CC0">
      <w:pPr>
        <w:spacing w:after="0"/>
      </w:pPr>
    </w:p>
    <w:p w14:paraId="5576EAB7" w14:textId="77777777" w:rsidR="00B47CC0" w:rsidRDefault="00B47CC0" w:rsidP="00B47CC0">
      <w:pPr>
        <w:spacing w:after="0"/>
      </w:pPr>
    </w:p>
    <w:p w14:paraId="4E173F07" w14:textId="77777777" w:rsidR="00B47CC0" w:rsidRDefault="00B47CC0" w:rsidP="00B47CC0">
      <w:pPr>
        <w:spacing w:after="0"/>
      </w:pPr>
    </w:p>
    <w:p w14:paraId="6CD9D37F" w14:textId="77777777" w:rsidR="00B47CC0" w:rsidRDefault="00B47CC0" w:rsidP="00B47CC0">
      <w:pPr>
        <w:spacing w:after="0"/>
      </w:pPr>
    </w:p>
    <w:p w14:paraId="7B9394D0" w14:textId="77777777" w:rsidR="00B47CC0" w:rsidRDefault="00B47CC0" w:rsidP="00B47CC0">
      <w:pPr>
        <w:spacing w:after="0"/>
      </w:pPr>
    </w:p>
    <w:p w14:paraId="67C0DC22" w14:textId="77777777" w:rsidR="00B47CC0" w:rsidRDefault="00B47CC0" w:rsidP="00B47CC0">
      <w:pPr>
        <w:spacing w:after="0"/>
        <w:rPr>
          <w:rFonts w:eastAsiaTheme="majorEastAsia"/>
        </w:rPr>
      </w:pPr>
    </w:p>
    <w:p w14:paraId="6CC9E5D5" w14:textId="77777777" w:rsidR="00B47CC0" w:rsidRDefault="00B47CC0" w:rsidP="00B47CC0">
      <w:pPr>
        <w:spacing w:after="0"/>
        <w:rPr>
          <w:rFonts w:eastAsiaTheme="majorEastAsia"/>
        </w:rPr>
      </w:pPr>
    </w:p>
    <w:p w14:paraId="18830249" w14:textId="77777777" w:rsidR="00B47CC0" w:rsidRDefault="00B47CC0" w:rsidP="00B47CC0">
      <w:pPr>
        <w:spacing w:after="0"/>
        <w:rPr>
          <w:rFonts w:eastAsiaTheme="majorEastAsia" w:cstheme="majorBidi"/>
          <w:b/>
          <w:bCs/>
          <w:sz w:val="28"/>
          <w:szCs w:val="26"/>
          <w:u w:val="single"/>
        </w:rPr>
      </w:pPr>
      <w:r>
        <w:br w:type="page"/>
      </w:r>
    </w:p>
    <w:p w14:paraId="74FB5F31" w14:textId="77777777" w:rsidR="00B47CC0" w:rsidRDefault="00B47CC0" w:rsidP="00B47CC0">
      <w:pPr>
        <w:pStyle w:val="Titre2"/>
        <w:spacing w:after="0" w:line="240" w:lineRule="auto"/>
        <w:rPr>
          <w:szCs w:val="28"/>
        </w:rPr>
      </w:pPr>
      <w:bookmarkStart w:id="61" w:name="_Toc528412736"/>
      <w:bookmarkStart w:id="62" w:name="_Toc530377263"/>
      <w:r>
        <w:lastRenderedPageBreak/>
        <w:t>Les Alarmes et les pannes.</w:t>
      </w:r>
      <w:bookmarkEnd w:id="61"/>
      <w:bookmarkEnd w:id="62"/>
    </w:p>
    <w:p w14:paraId="6A7FCF3D" w14:textId="77777777" w:rsidR="00B47CC0" w:rsidRDefault="00B47CC0" w:rsidP="00B47CC0">
      <w:pPr>
        <w:spacing w:after="0"/>
      </w:pPr>
      <w:r>
        <w:t>La procédure de mise en service du système et également fournie dans le dossier 1 (dossier technique) chapitre 1.2.2 pages 23 à 27.</w:t>
      </w:r>
    </w:p>
    <w:p w14:paraId="443E3B7D" w14:textId="38E64C74" w:rsidR="00B47CC0" w:rsidRDefault="00B47CC0" w:rsidP="00B47CC0">
      <w:pPr>
        <w:spacing w:after="0"/>
      </w:pPr>
      <w:r>
        <w:rPr>
          <w:noProof/>
        </w:rPr>
        <w:drawing>
          <wp:anchor distT="0" distB="0" distL="114300" distR="114300" simplePos="0" relativeHeight="251710464" behindDoc="0" locked="0" layoutInCell="1" allowOverlap="1" wp14:anchorId="4018B4B1" wp14:editId="5DD7BFCF">
            <wp:simplePos x="0" y="0"/>
            <wp:positionH relativeFrom="column">
              <wp:posOffset>-2540</wp:posOffset>
            </wp:positionH>
            <wp:positionV relativeFrom="paragraph">
              <wp:posOffset>100330</wp:posOffset>
            </wp:positionV>
            <wp:extent cx="3239770" cy="2239010"/>
            <wp:effectExtent l="38100" t="38100" r="36830" b="46990"/>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9770" cy="223901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0ED8D0BB" wp14:editId="0188C9BB">
                <wp:simplePos x="0" y="0"/>
                <wp:positionH relativeFrom="column">
                  <wp:posOffset>3366770</wp:posOffset>
                </wp:positionH>
                <wp:positionV relativeFrom="paragraph">
                  <wp:posOffset>98425</wp:posOffset>
                </wp:positionV>
                <wp:extent cx="3411855" cy="2282825"/>
                <wp:effectExtent l="0" t="0" r="17145" b="22225"/>
                <wp:wrapNone/>
                <wp:docPr id="187" name="Zone de texte 187"/>
                <wp:cNvGraphicFramePr/>
                <a:graphic xmlns:a="http://schemas.openxmlformats.org/drawingml/2006/main">
                  <a:graphicData uri="http://schemas.microsoft.com/office/word/2010/wordprocessingShape">
                    <wps:wsp>
                      <wps:cNvSpPr txBox="1"/>
                      <wps:spPr>
                        <a:xfrm>
                          <a:off x="0" y="0"/>
                          <a:ext cx="3411220" cy="2282825"/>
                        </a:xfrm>
                        <a:prstGeom prst="rect">
                          <a:avLst/>
                        </a:prstGeom>
                        <a:solidFill>
                          <a:schemeClr val="lt1"/>
                        </a:solidFill>
                        <a:ln w="6350">
                          <a:solidFill>
                            <a:prstClr val="black"/>
                          </a:solidFill>
                        </a:ln>
                      </wps:spPr>
                      <wps:txb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D8D0BB" id="Zone de texte 187" o:spid="_x0000_s1063" type="#_x0000_t202" style="position:absolute;left:0;text-align:left;margin-left:265.1pt;margin-top:7.75pt;width:268.65pt;height:17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bG0VgIAALMEAAAOAAAAZHJzL2Uyb0RvYy54bWysVF1rGzEQfC/0Pwi9N+fPxDU5B9chpWCS&#10;gFMCfZN1uvioTqtKsu/SX5+RznactE+lGOSVZjXand29y6u21mynnK/I5Lx/1uNMGUlFZZ5y/v3h&#10;5tOEMx+EKYQmo3L+rDy/mn38cNnYqRrQhnShHAOJ8dPG5nwTgp1mmZcbVQt/RlYZgCW5WgRs3VNW&#10;ONGAvdbZoNc7zxpyhXUklfc4ve5APkv8ZalkuCtLrwLTOUdsIa0ureu4ZrNLMX1ywm4quQ9D/EMU&#10;tagMHj1SXYsg2NZVf1DVlXTkqQxnkuqMyrKSKuWAbPq9d9msNsKqlAvE8fYok/9/tPJ2d+9YVaB2&#10;kwvOjKhRpB8oFSsUC6oNikUAMjXWT+G9svAP7RdqceVw7nEYs29LV8d/5MWAQ/Dno8jgYhKHw1G/&#10;PxgAksAGgwl+48iTvV63zoevimoWjZw7VDGJK3ZLHzrXg0t8zZOuiptK67SJnaMW2rGdQM11SEGC&#10;/I2XNqzJ+flw3EvEb7BIfby/1kL+3Id34gU+bRBzFKVLPlqhXbdJy+FRmTUVzxDMUdd53sqbCvxL&#10;4cO9cGg1CIHxCXdYSk0IivYWZxtyv/92Hv3RAUA5a9C6Ofe/tsIpzvQ3g9743B+NYq+nzWh8EcV2&#10;p8j6FDHbekFQqo9BtTKZ0T/og1k6qh8xZfP4KiBhJN7OeTiYi9ANFKZUqvk8OaG7rQhLs7IyUsfK&#10;RF0f2kfh7L6usb1u6dDkYvquvJ1vvGlovg1UVqn2UehO1b3+mIzUPfspjqN3uk9er9+a2QsAAAD/&#10;/wMAUEsDBBQABgAIAAAAIQAO48BK3gAAAAsBAAAPAAAAZHJzL2Rvd25yZXYueG1sTI/BTsMwDIbv&#10;SLxDZCRuLGFTt65rOgEaXDgxEGevyZKIJqmarCtvj3diN1v/p9+f6+3kOzbqIbkYJDzOBDAd2qhc&#10;MBK+Pl8fSmApY1DYxaAl/OoE2+b2psZKxXP40OM+G0YlIVUowebcV5yn1mqPaRZ7HSg7xsFjpnUw&#10;XA14pnLf8bkQS+7RBbpgsdcvVrc/+5OXsHs2a9OWONhdqZwbp+/ju3mT8v5uetoAy3rK/zBc9Ekd&#10;GnI6xFNQiXUSioWYE0pBUQC7AGK5oukgYbEqBPCm5tc/NH8AAAD//wMAUEsBAi0AFAAGAAgAAAAh&#10;ALaDOJL+AAAA4QEAABMAAAAAAAAAAAAAAAAAAAAAAFtDb250ZW50X1R5cGVzXS54bWxQSwECLQAU&#10;AAYACAAAACEAOP0h/9YAAACUAQAACwAAAAAAAAAAAAAAAAAvAQAAX3JlbHMvLnJlbHNQSwECLQAU&#10;AAYACAAAACEAsfWxtFYCAACzBAAADgAAAAAAAAAAAAAAAAAuAgAAZHJzL2Uyb0RvYy54bWxQSwEC&#10;LQAUAAYACAAAACEADuPASt4AAAALAQAADwAAAAAAAAAAAAAAAACwBAAAZHJzL2Rvd25yZXYueG1s&#10;UEsFBgAAAAAEAAQA8wAAALsFAAAAAA==&#10;" fillcolor="white [3201]" strokeweight=".5pt">
                <v:textbo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v:textbox>
              </v:shape>
            </w:pict>
          </mc:Fallback>
        </mc:AlternateContent>
      </w:r>
      <w:r>
        <w:rPr>
          <w:noProof/>
        </w:rPr>
        <w:drawing>
          <wp:anchor distT="0" distB="0" distL="114300" distR="114300" simplePos="0" relativeHeight="251712512" behindDoc="0" locked="0" layoutInCell="1" allowOverlap="1" wp14:anchorId="2ECC5506" wp14:editId="5A06D6E4">
            <wp:simplePos x="0" y="0"/>
            <wp:positionH relativeFrom="column">
              <wp:posOffset>3625215</wp:posOffset>
            </wp:positionH>
            <wp:positionV relativeFrom="paragraph">
              <wp:posOffset>801370</wp:posOffset>
            </wp:positionV>
            <wp:extent cx="2644775" cy="1336675"/>
            <wp:effectExtent l="0" t="0" r="3175" b="0"/>
            <wp:wrapNone/>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4775" cy="1336675"/>
                    </a:xfrm>
                    <a:prstGeom prst="rect">
                      <a:avLst/>
                    </a:prstGeom>
                    <a:noFill/>
                  </pic:spPr>
                </pic:pic>
              </a:graphicData>
            </a:graphic>
            <wp14:sizeRelH relativeFrom="margin">
              <wp14:pctWidth>0</wp14:pctWidth>
            </wp14:sizeRelH>
            <wp14:sizeRelV relativeFrom="margin">
              <wp14:pctHeight>0</wp14:pctHeight>
            </wp14:sizeRelV>
          </wp:anchor>
        </w:drawing>
      </w:r>
    </w:p>
    <w:p w14:paraId="227D0C91" w14:textId="77777777" w:rsidR="00B47CC0" w:rsidRDefault="00B47CC0" w:rsidP="00B47CC0">
      <w:pPr>
        <w:spacing w:after="0"/>
      </w:pPr>
    </w:p>
    <w:p w14:paraId="3257EE91" w14:textId="77777777" w:rsidR="00B47CC0" w:rsidRDefault="00B47CC0" w:rsidP="00B47CC0">
      <w:pPr>
        <w:spacing w:after="0"/>
      </w:pPr>
    </w:p>
    <w:p w14:paraId="72680CFC" w14:textId="77777777" w:rsidR="00B47CC0" w:rsidRDefault="00B47CC0" w:rsidP="00B47CC0">
      <w:pPr>
        <w:spacing w:after="0"/>
      </w:pPr>
    </w:p>
    <w:p w14:paraId="1CC7175C" w14:textId="77777777" w:rsidR="00B47CC0" w:rsidRDefault="00B47CC0" w:rsidP="00B47CC0">
      <w:pPr>
        <w:spacing w:after="0"/>
      </w:pPr>
    </w:p>
    <w:p w14:paraId="1CD7E8FC" w14:textId="77777777" w:rsidR="00B47CC0" w:rsidRDefault="00B47CC0" w:rsidP="00B47CC0">
      <w:pPr>
        <w:spacing w:after="0"/>
      </w:pPr>
    </w:p>
    <w:p w14:paraId="2211C6BE" w14:textId="77777777" w:rsidR="00B47CC0" w:rsidRDefault="00B47CC0" w:rsidP="00B47CC0">
      <w:pPr>
        <w:spacing w:after="0"/>
      </w:pPr>
    </w:p>
    <w:p w14:paraId="1F022D89" w14:textId="77777777" w:rsidR="00B47CC0" w:rsidRDefault="00B47CC0" w:rsidP="00B47CC0">
      <w:pPr>
        <w:spacing w:after="0"/>
      </w:pPr>
    </w:p>
    <w:p w14:paraId="31999153" w14:textId="77777777" w:rsidR="00B47CC0" w:rsidRDefault="00B47CC0" w:rsidP="00B47CC0">
      <w:pPr>
        <w:spacing w:after="0"/>
      </w:pPr>
    </w:p>
    <w:p w14:paraId="6B68EB9A" w14:textId="77777777" w:rsidR="00B47CC0" w:rsidRDefault="00B47CC0" w:rsidP="00B47CC0">
      <w:pPr>
        <w:spacing w:after="0"/>
      </w:pPr>
    </w:p>
    <w:p w14:paraId="3323539B" w14:textId="77777777" w:rsidR="00B47CC0" w:rsidRDefault="00B47CC0" w:rsidP="00B47CC0">
      <w:pPr>
        <w:spacing w:after="0"/>
      </w:pPr>
    </w:p>
    <w:p w14:paraId="6D4B2112" w14:textId="77777777" w:rsidR="00B47CC0" w:rsidRDefault="00B47CC0" w:rsidP="00B47CC0">
      <w:pPr>
        <w:spacing w:after="0"/>
      </w:pPr>
    </w:p>
    <w:p w14:paraId="76409F7B" w14:textId="77777777" w:rsidR="00B47CC0" w:rsidRDefault="00B47CC0" w:rsidP="00B47CC0">
      <w:pPr>
        <w:spacing w:after="0"/>
      </w:pPr>
    </w:p>
    <w:p w14:paraId="283319E9" w14:textId="77777777" w:rsidR="00B47CC0" w:rsidRDefault="00B47CC0" w:rsidP="00B47CC0">
      <w:pPr>
        <w:spacing w:after="0"/>
      </w:pPr>
    </w:p>
    <w:p w14:paraId="2F21B60A" w14:textId="77777777" w:rsidR="00B47CC0" w:rsidRDefault="00B47CC0" w:rsidP="00B47CC0">
      <w:pPr>
        <w:spacing w:after="0"/>
      </w:pPr>
    </w:p>
    <w:p w14:paraId="3B517826" w14:textId="77777777" w:rsidR="00B47CC0" w:rsidRDefault="00B47CC0" w:rsidP="00B47CC0">
      <w:pPr>
        <w:pStyle w:val="Remarque"/>
        <w:numPr>
          <w:ilvl w:val="0"/>
          <w:numId w:val="0"/>
        </w:numPr>
        <w:spacing w:after="0"/>
      </w:pPr>
    </w:p>
    <w:p w14:paraId="3F7B18F7" w14:textId="77777777" w:rsidR="00B47CC0" w:rsidRDefault="00B47CC0" w:rsidP="00B47CC0">
      <w:pPr>
        <w:spacing w:after="0"/>
      </w:pPr>
      <w:r>
        <w:t>La carte vous montre les candélabres « en panne » de couleur rouge ; en « fonctionnement correct » de couleur verte et soupçonnés d’anomalie « de couleur orange ».</w:t>
      </w:r>
    </w:p>
    <w:p w14:paraId="7079A514" w14:textId="77777777" w:rsidR="00B47CC0" w:rsidRDefault="00B47CC0" w:rsidP="00B47CC0">
      <w:pPr>
        <w:pStyle w:val="Remarque"/>
        <w:numPr>
          <w:ilvl w:val="0"/>
          <w:numId w:val="0"/>
        </w:numPr>
        <w:spacing w:after="0"/>
      </w:pPr>
    </w:p>
    <w:p w14:paraId="05BED8F2" w14:textId="3D22E236" w:rsidR="00B47CC0" w:rsidRDefault="00B47CC0" w:rsidP="00B47CC0">
      <w:pPr>
        <w:spacing w:after="0"/>
        <w:rPr>
          <w:rFonts w:eastAsiaTheme="majorEastAsia"/>
        </w:rPr>
      </w:pPr>
      <w:r>
        <w:rPr>
          <w:rFonts w:eastAsiaTheme="majorEastAsia"/>
          <w:noProof/>
        </w:rPr>
        <w:drawing>
          <wp:inline distT="0" distB="0" distL="0" distR="0" wp14:anchorId="106C107F" wp14:editId="79D36050">
            <wp:extent cx="6838950" cy="20955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38950" cy="2095500"/>
                    </a:xfrm>
                    <a:prstGeom prst="rect">
                      <a:avLst/>
                    </a:prstGeom>
                    <a:noFill/>
                    <a:ln>
                      <a:noFill/>
                    </a:ln>
                  </pic:spPr>
                </pic:pic>
              </a:graphicData>
            </a:graphic>
          </wp:inline>
        </w:drawing>
      </w:r>
    </w:p>
    <w:p w14:paraId="059565F4" w14:textId="77777777" w:rsidR="00B47CC0" w:rsidRDefault="00B47CC0" w:rsidP="00B47CC0">
      <w:pPr>
        <w:spacing w:after="0"/>
        <w:rPr>
          <w:rFonts w:eastAsiaTheme="majorEastAsia"/>
        </w:rPr>
      </w:pPr>
    </w:p>
    <w:p w14:paraId="4F74F14B" w14:textId="77777777" w:rsidR="00B47CC0" w:rsidRDefault="00B47CC0" w:rsidP="00B47CC0">
      <w:pPr>
        <w:spacing w:after="0"/>
        <w:rPr>
          <w:rFonts w:eastAsiaTheme="majorEastAsia"/>
        </w:rPr>
      </w:pPr>
      <w:r>
        <w:rPr>
          <w:rFonts w:eastAsiaTheme="majorEastAsia"/>
        </w:rPr>
        <w:t>Les candélabres en rouges seront traités en maintenance corrective (voir TP de maintenance corrective).</w:t>
      </w:r>
    </w:p>
    <w:p w14:paraId="5459B82A" w14:textId="77777777" w:rsidR="00B47CC0" w:rsidRDefault="00B47CC0" w:rsidP="00B47CC0">
      <w:pPr>
        <w:spacing w:after="0"/>
        <w:rPr>
          <w:rFonts w:eastAsiaTheme="majorEastAsia"/>
        </w:rPr>
      </w:pPr>
      <w:r>
        <w:rPr>
          <w:rFonts w:eastAsiaTheme="majorEastAsia"/>
        </w:rPr>
        <w:t>Sélectionner un candélabre de couleur rouge ou orange puis cliquer dessus pour faire apparaitre la fenêtre de suivis de panne à droite de l’écran.</w:t>
      </w:r>
    </w:p>
    <w:p w14:paraId="10FB0F02" w14:textId="77777777" w:rsidR="00B47CC0" w:rsidRDefault="00B47CC0" w:rsidP="00B47CC0">
      <w:pPr>
        <w:spacing w:after="0"/>
        <w:rPr>
          <w:rFonts w:eastAsiaTheme="majorEastAsia"/>
        </w:rPr>
      </w:pPr>
      <w:r>
        <w:rPr>
          <w:rFonts w:eastAsiaTheme="majorEastAsia"/>
        </w:rPr>
        <w:t>Les candélabres en orange sont en alerte et font l’objet d’un contrôle sur site par l’équipe de maintenance préventive.</w:t>
      </w:r>
    </w:p>
    <w:p w14:paraId="0A7B7AD9" w14:textId="77777777" w:rsidR="00B47CC0" w:rsidRDefault="00B47CC0" w:rsidP="00B47CC0">
      <w:pPr>
        <w:spacing w:after="0"/>
        <w:rPr>
          <w:rFonts w:eastAsiaTheme="majorEastAsia"/>
        </w:rPr>
      </w:pPr>
      <w:r>
        <w:rPr>
          <w:rFonts w:eastAsiaTheme="majorEastAsia"/>
        </w:rPr>
        <w:t>Les candélabres en Rouge sont en panne et font l’objet d’un contrôle sur site par l’équipe de maintenance corrective.</w:t>
      </w:r>
    </w:p>
    <w:p w14:paraId="3E24965F" w14:textId="77777777" w:rsidR="00B47CC0" w:rsidRDefault="00B47CC0" w:rsidP="00B47CC0">
      <w:pPr>
        <w:spacing w:after="0"/>
        <w:rPr>
          <w:rFonts w:eastAsiaTheme="majorEastAsia"/>
        </w:rPr>
      </w:pPr>
    </w:p>
    <w:p w14:paraId="1CA9958D" w14:textId="77777777" w:rsidR="00B47CC0" w:rsidRDefault="00B47CC0" w:rsidP="00B47CC0">
      <w:pPr>
        <w:spacing w:after="0"/>
        <w:rPr>
          <w:rFonts w:eastAsia="Times New Roman"/>
        </w:rPr>
      </w:pPr>
      <w:r>
        <w:t>A partir de vos relevés ; compléter la fiche d’historique d’anomalies « Différentes » répertoriées pour le candélabre choisis sur les trois derniers mois (page suivante).</w:t>
      </w:r>
    </w:p>
    <w:p w14:paraId="30DB104D" w14:textId="77777777" w:rsidR="00B47CC0" w:rsidRDefault="00B47CC0" w:rsidP="00B47CC0">
      <w:pPr>
        <w:spacing w:after="0"/>
      </w:pPr>
    </w:p>
    <w:p w14:paraId="5F0D17C9" w14:textId="77777777" w:rsidR="00B47CC0" w:rsidRDefault="00B47CC0" w:rsidP="00B47CC0">
      <w:pPr>
        <w:spacing w:after="0"/>
      </w:pPr>
      <w:r>
        <w:br w:type="page"/>
      </w:r>
    </w:p>
    <w:p w14:paraId="1456749B" w14:textId="77777777" w:rsidR="00B47CC0" w:rsidRDefault="00B47CC0" w:rsidP="00B47CC0">
      <w:pPr>
        <w:spacing w:after="0"/>
      </w:pPr>
    </w:p>
    <w:p w14:paraId="53C41814" w14:textId="0067CB79" w:rsidR="00B47CC0" w:rsidRDefault="00B47CC0" w:rsidP="00B47CC0">
      <w:pPr>
        <w:spacing w:after="0"/>
      </w:pPr>
      <w:r>
        <w:rPr>
          <w:noProof/>
        </w:rPr>
        <mc:AlternateContent>
          <mc:Choice Requires="wps">
            <w:drawing>
              <wp:anchor distT="0" distB="0" distL="114300" distR="114300" simplePos="0" relativeHeight="251713536" behindDoc="0" locked="0" layoutInCell="1" allowOverlap="1" wp14:anchorId="6FE69EC5" wp14:editId="20F8B5EB">
                <wp:simplePos x="0" y="0"/>
                <wp:positionH relativeFrom="column">
                  <wp:posOffset>27305</wp:posOffset>
                </wp:positionH>
                <wp:positionV relativeFrom="paragraph">
                  <wp:posOffset>9525</wp:posOffset>
                </wp:positionV>
                <wp:extent cx="6714490" cy="313690"/>
                <wp:effectExtent l="0" t="0" r="10160" b="10160"/>
                <wp:wrapNone/>
                <wp:docPr id="182" name="Zone de texte 182"/>
                <wp:cNvGraphicFramePr/>
                <a:graphic xmlns:a="http://schemas.openxmlformats.org/drawingml/2006/main">
                  <a:graphicData uri="http://schemas.microsoft.com/office/word/2010/wordprocessingShape">
                    <wps:wsp>
                      <wps:cNvSpPr txBox="1"/>
                      <wps:spPr>
                        <a:xfrm>
                          <a:off x="0" y="0"/>
                          <a:ext cx="6713855" cy="313055"/>
                        </a:xfrm>
                        <a:prstGeom prst="rect">
                          <a:avLst/>
                        </a:prstGeom>
                        <a:solidFill>
                          <a:schemeClr val="lt1"/>
                        </a:solidFill>
                        <a:ln w="19050">
                          <a:solidFill>
                            <a:schemeClr val="tx1"/>
                          </a:solidFill>
                        </a:ln>
                      </wps:spPr>
                      <wps:txb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E69EC5" id="Zone de texte 182" o:spid="_x0000_s1064" type="#_x0000_t202" style="position:absolute;left:0;text-align:left;margin-left:2.15pt;margin-top:.75pt;width:528.7pt;height:24.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I/UQIAALMEAAAOAAAAZHJzL2Uyb0RvYy54bWysVMtu2zAQvBfoPxC8N5JfeRiWA9dBigJB&#10;EiApAvRGU5QtgOKyJG0p/foO6WfSnIpe6OXuarg7O+vJdddotlHO12QK3jvLOVNGUlmbZcF/PN9+&#10;ueTMB2FKocmogr8qz6+nnz9NWjtWfVqRLpVjADF+3NqCr0Kw4yzzcqUa4c/IKoNgRa4RAVe3zEon&#10;WqA3Ouvn+XnWkiutI6m8h/dmG+TThF9VSoaHqvIqMF1w1BbS6dK5iGc2nYjx0gm7quWuDPEPVTSi&#10;Nnj0AHUjgmBrV/8F1dTSkacqnElqMqqqWqrUA7rp5e+6eVoJq1IvIMfbA03+/8HK+82jY3WJ2V32&#10;OTOiwZB+YlSsVCyoLigWA6CptX6M7CeL/NB9pQ6f7P0ezth9V7km/qIvhjgIfz2QDCwm4Ty/6A0u&#10;RyPOJGKD3iCHDfjs+LV1PnxT1LBoFNxhiIlbsbnzYZu6T4mPedJ1eVtrnS5ROGquHdsIjFyHVCPA&#10;32Rpw1qUf5WP8oT8Jpi0d4QI3QcQANQGRUdSts1HK3SLLnE5SMKKrgWVryDM0VZ53srbGl3dCR8e&#10;hYPUwBHWJzzgqDShKtpZnK3I/f7IH/OhAEQ5ayHdgvtfa+EUZ/q7gTauesNh1Hq6DEcXfVzcaWRx&#10;GjHrZk6gqodFtTKZMT/ovVk5al6wZbP4KkLCSLxd8LA352G7UNhSqWazlAR1WxHuzJOVETqOJs7s&#10;uXsRzu4GG+V1T3uRi/G7+W5z45eGZutAVZ2Gf2R1xz82I8lnt8Vx9U7vKev4XzP9AwAA//8DAFBL&#10;AwQUAAYACAAAACEAPn9biNoAAAAHAQAADwAAAGRycy9kb3ducmV2LnhtbEyOzU7DMBCE70i8g7VI&#10;3KjdQEMJcaoKCW5UIuXAcRsvSUS8DrbThrfHPcFxfjTzlZvZDuJIPvSONSwXCgRx40zPrYb3/fPN&#10;GkSIyAYHx6ThhwJsqsuLEgvjTvxGxzq2Io1wKFBDF+NYSBmajiyGhRuJU/bpvMWYpG+l8XhK43aQ&#10;mVK5tNhzeuhwpKeOmq96shpePr4xwzyba2X3fudxt96+TlpfX83bRxCR5vhXhjN+QocqMR3cxCaI&#10;QcPdbSomewXinKp8eQ/ioGGlHkBWpfzPX/0CAAD//wMAUEsBAi0AFAAGAAgAAAAhALaDOJL+AAAA&#10;4QEAABMAAAAAAAAAAAAAAAAAAAAAAFtDb250ZW50X1R5cGVzXS54bWxQSwECLQAUAAYACAAAACEA&#10;OP0h/9YAAACUAQAACwAAAAAAAAAAAAAAAAAvAQAAX3JlbHMvLnJlbHNQSwECLQAUAAYACAAAACEA&#10;366CP1ECAACzBAAADgAAAAAAAAAAAAAAAAAuAgAAZHJzL2Uyb0RvYy54bWxQSwECLQAUAAYACAAA&#10;ACEAPn9biNoAAAAHAQAADwAAAAAAAAAAAAAAAACrBAAAZHJzL2Rvd25yZXYueG1sUEsFBgAAAAAE&#10;AAQA8wAAALIFAAAAAA==&#10;" fillcolor="white [3201]" strokecolor="black [3213]" strokeweight="1.5pt">
                <v:textbo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v:textbox>
              </v:shape>
            </w:pict>
          </mc:Fallback>
        </mc:AlternateContent>
      </w:r>
    </w:p>
    <w:p w14:paraId="24DC92D4" w14:textId="77777777" w:rsidR="00B47CC0" w:rsidRDefault="00B47CC0" w:rsidP="00B47CC0">
      <w:pPr>
        <w:spacing w:after="0"/>
      </w:pPr>
    </w:p>
    <w:p w14:paraId="3CF9A782" w14:textId="77777777" w:rsidR="00B47CC0" w:rsidRDefault="00B47CC0" w:rsidP="00B47CC0">
      <w:pPr>
        <w:spacing w:after="0"/>
      </w:pPr>
    </w:p>
    <w:tbl>
      <w:tblPr>
        <w:tblStyle w:val="Grilledutableau"/>
        <w:tblW w:w="0" w:type="auto"/>
        <w:tblLook w:val="04A0" w:firstRow="1" w:lastRow="0" w:firstColumn="1" w:lastColumn="0" w:noHBand="0" w:noVBand="1"/>
      </w:tblPr>
      <w:tblGrid>
        <w:gridCol w:w="1418"/>
        <w:gridCol w:w="9209"/>
      </w:tblGrid>
      <w:tr w:rsidR="00B47CC0" w14:paraId="481BFC3A" w14:textId="77777777" w:rsidTr="00B47CC0">
        <w:tc>
          <w:tcPr>
            <w:tcW w:w="10627" w:type="dxa"/>
            <w:gridSpan w:val="2"/>
            <w:tcBorders>
              <w:top w:val="single" w:sz="4" w:space="0" w:color="auto"/>
              <w:left w:val="single" w:sz="4" w:space="0" w:color="auto"/>
              <w:bottom w:val="single" w:sz="4" w:space="0" w:color="auto"/>
              <w:right w:val="single" w:sz="4" w:space="0" w:color="auto"/>
            </w:tcBorders>
            <w:shd w:val="pct10" w:color="auto" w:fill="auto"/>
          </w:tcPr>
          <w:p w14:paraId="509BED8F" w14:textId="77777777" w:rsidR="00B47CC0" w:rsidRDefault="00B47CC0" w:rsidP="00B47CC0">
            <w:pPr>
              <w:jc w:val="center"/>
              <w:rPr>
                <w:rFonts w:eastAsiaTheme="majorEastAsia" w:cstheme="majorBidi"/>
                <w:bCs/>
                <w:sz w:val="24"/>
              </w:rPr>
            </w:pPr>
          </w:p>
          <w:p w14:paraId="08F55DCB" w14:textId="77777777" w:rsidR="00B47CC0" w:rsidRDefault="00B47CC0" w:rsidP="00B47CC0">
            <w:pPr>
              <w:jc w:val="center"/>
              <w:rPr>
                <w:rFonts w:eastAsiaTheme="majorEastAsia" w:cstheme="majorBidi"/>
                <w:bCs/>
                <w:sz w:val="24"/>
              </w:rPr>
            </w:pPr>
            <w:r>
              <w:rPr>
                <w:rFonts w:eastAsiaTheme="majorEastAsia" w:cstheme="majorBidi"/>
                <w:bCs/>
                <w:sz w:val="24"/>
              </w:rPr>
              <w:t xml:space="preserve">Identification du candélabre : </w:t>
            </w:r>
          </w:p>
        </w:tc>
      </w:tr>
      <w:tr w:rsidR="00B47CC0" w14:paraId="0FB7F2DB" w14:textId="77777777" w:rsidTr="00B47CC0">
        <w:tc>
          <w:tcPr>
            <w:tcW w:w="1418" w:type="dxa"/>
            <w:tcBorders>
              <w:top w:val="single" w:sz="4" w:space="0" w:color="auto"/>
              <w:left w:val="single" w:sz="4" w:space="0" w:color="auto"/>
              <w:bottom w:val="single" w:sz="4" w:space="0" w:color="auto"/>
              <w:right w:val="single" w:sz="4" w:space="0" w:color="auto"/>
            </w:tcBorders>
            <w:shd w:val="pct20" w:color="auto" w:fill="auto"/>
            <w:hideMark/>
          </w:tcPr>
          <w:p w14:paraId="74A821D9" w14:textId="77777777" w:rsidR="00B47CC0" w:rsidRDefault="00B47CC0" w:rsidP="00B47CC0">
            <w:pPr>
              <w:jc w:val="center"/>
              <w:rPr>
                <w:rFonts w:eastAsiaTheme="majorEastAsia" w:cstheme="majorBidi"/>
                <w:bCs/>
                <w:sz w:val="24"/>
              </w:rPr>
            </w:pPr>
            <w:r>
              <w:rPr>
                <w:rFonts w:eastAsiaTheme="majorEastAsia" w:cstheme="majorBidi"/>
                <w:bCs/>
                <w:sz w:val="24"/>
              </w:rPr>
              <w:t>DATE</w:t>
            </w:r>
          </w:p>
        </w:tc>
        <w:tc>
          <w:tcPr>
            <w:tcW w:w="9209" w:type="dxa"/>
            <w:tcBorders>
              <w:top w:val="single" w:sz="4" w:space="0" w:color="auto"/>
              <w:left w:val="single" w:sz="4" w:space="0" w:color="auto"/>
              <w:bottom w:val="single" w:sz="4" w:space="0" w:color="auto"/>
              <w:right w:val="single" w:sz="4" w:space="0" w:color="auto"/>
            </w:tcBorders>
            <w:shd w:val="pct20" w:color="auto" w:fill="auto"/>
            <w:hideMark/>
          </w:tcPr>
          <w:p w14:paraId="7127676F" w14:textId="77777777" w:rsidR="00B47CC0" w:rsidRDefault="00B47CC0" w:rsidP="00B47CC0">
            <w:pPr>
              <w:jc w:val="center"/>
              <w:rPr>
                <w:rFonts w:eastAsiaTheme="majorEastAsia" w:cstheme="majorBidi"/>
                <w:bCs/>
                <w:sz w:val="24"/>
              </w:rPr>
            </w:pPr>
            <w:r>
              <w:rPr>
                <w:rFonts w:eastAsiaTheme="majorEastAsia" w:cstheme="majorBidi"/>
                <w:bCs/>
                <w:sz w:val="24"/>
              </w:rPr>
              <w:t>Alertes et pannes</w:t>
            </w:r>
          </w:p>
        </w:tc>
      </w:tr>
      <w:tr w:rsidR="00B47CC0" w14:paraId="68BE803D" w14:textId="77777777" w:rsidTr="00B47CC0">
        <w:tc>
          <w:tcPr>
            <w:tcW w:w="1418" w:type="dxa"/>
            <w:tcBorders>
              <w:top w:val="single" w:sz="4" w:space="0" w:color="auto"/>
              <w:left w:val="single" w:sz="4" w:space="0" w:color="auto"/>
              <w:bottom w:val="single" w:sz="4" w:space="0" w:color="auto"/>
              <w:right w:val="single" w:sz="4" w:space="0" w:color="auto"/>
            </w:tcBorders>
          </w:tcPr>
          <w:p w14:paraId="1EEC73D5" w14:textId="77777777" w:rsidR="00B47CC0" w:rsidRDefault="00B47CC0" w:rsidP="00B47CC0">
            <w:pPr>
              <w:jc w:val="center"/>
              <w:rPr>
                <w:rFonts w:eastAsiaTheme="majorEastAsia" w:cstheme="majorBidi"/>
                <w:bCs/>
                <w:color w:val="000000" w:themeColor="text1"/>
                <w:sz w:val="24"/>
              </w:rPr>
            </w:pPr>
          </w:p>
          <w:p w14:paraId="702475A9" w14:textId="77777777" w:rsidR="00B47CC0" w:rsidRDefault="00B47CC0" w:rsidP="00B47CC0">
            <w:pPr>
              <w:jc w:val="center"/>
              <w:rPr>
                <w:rFonts w:eastAsiaTheme="majorEastAsia" w:cstheme="majorBidi"/>
                <w:bCs/>
                <w:color w:val="000000" w:themeColor="text1"/>
                <w:sz w:val="24"/>
              </w:rPr>
            </w:pPr>
            <w:r>
              <w:rPr>
                <w:rFonts w:eastAsiaTheme="majorEastAsia" w:cstheme="majorBidi"/>
                <w:bCs/>
                <w:color w:val="000000" w:themeColor="text1"/>
                <w:sz w:val="24"/>
              </w:rPr>
              <w:t>24/10/2018</w:t>
            </w:r>
          </w:p>
          <w:p w14:paraId="41C2D8F1"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6B097BD3" w14:textId="77777777" w:rsidR="00B47CC0" w:rsidRDefault="00B47CC0" w:rsidP="00B47CC0">
            <w:pPr>
              <w:jc w:val="center"/>
              <w:rPr>
                <w:rFonts w:eastAsiaTheme="majorEastAsia" w:cstheme="majorBidi"/>
                <w:bCs/>
                <w:color w:val="000000" w:themeColor="text1"/>
                <w:sz w:val="24"/>
              </w:rPr>
            </w:pPr>
          </w:p>
          <w:p w14:paraId="65E04B88" w14:textId="77777777" w:rsidR="00B47CC0" w:rsidRDefault="00B47CC0" w:rsidP="00B47CC0">
            <w:pPr>
              <w:jc w:val="center"/>
              <w:rPr>
                <w:rFonts w:eastAsiaTheme="majorEastAsia" w:cstheme="majorBidi"/>
                <w:bCs/>
                <w:color w:val="0070C0"/>
                <w:sz w:val="24"/>
              </w:rPr>
            </w:pPr>
            <w:r>
              <w:rPr>
                <w:rFonts w:eastAsiaTheme="majorEastAsia" w:cstheme="majorBidi"/>
                <w:bCs/>
                <w:color w:val="000000" w:themeColor="text1"/>
                <w:sz w:val="24"/>
              </w:rPr>
              <w:t>Puissance forte</w:t>
            </w:r>
          </w:p>
        </w:tc>
      </w:tr>
      <w:tr w:rsidR="00B47CC0" w14:paraId="6B5086CA" w14:textId="77777777" w:rsidTr="00B47CC0">
        <w:tc>
          <w:tcPr>
            <w:tcW w:w="1418" w:type="dxa"/>
            <w:tcBorders>
              <w:top w:val="single" w:sz="4" w:space="0" w:color="auto"/>
              <w:left w:val="single" w:sz="4" w:space="0" w:color="auto"/>
              <w:bottom w:val="single" w:sz="4" w:space="0" w:color="auto"/>
              <w:right w:val="single" w:sz="4" w:space="0" w:color="auto"/>
            </w:tcBorders>
          </w:tcPr>
          <w:p w14:paraId="6F4A8A36" w14:textId="77777777" w:rsidR="00B47CC0" w:rsidRDefault="00B47CC0" w:rsidP="00B47CC0">
            <w:pPr>
              <w:jc w:val="center"/>
              <w:rPr>
                <w:rFonts w:eastAsiaTheme="majorEastAsia" w:cstheme="majorBidi"/>
                <w:bCs/>
                <w:color w:val="FF0000"/>
                <w:sz w:val="24"/>
              </w:rPr>
            </w:pPr>
          </w:p>
          <w:p w14:paraId="7D0122C4"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6F2CE720"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28ABA286" w14:textId="77777777" w:rsidR="00B47CC0" w:rsidRDefault="00B47CC0" w:rsidP="00B47CC0">
            <w:pPr>
              <w:jc w:val="center"/>
              <w:rPr>
                <w:rFonts w:eastAsiaTheme="majorEastAsia" w:cstheme="majorBidi"/>
                <w:bCs/>
                <w:color w:val="FF0000"/>
                <w:sz w:val="24"/>
              </w:rPr>
            </w:pPr>
          </w:p>
          <w:p w14:paraId="5B86B7BC" w14:textId="3EE0FF5F" w:rsidR="00B47CC0" w:rsidRDefault="00CB09CC" w:rsidP="00B47CC0">
            <w:pPr>
              <w:jc w:val="center"/>
              <w:rPr>
                <w:rFonts w:eastAsiaTheme="majorEastAsia" w:cstheme="majorBidi"/>
                <w:bCs/>
                <w:color w:val="FF0000"/>
                <w:sz w:val="24"/>
              </w:rPr>
            </w:pPr>
            <w:r>
              <w:rPr>
                <w:rFonts w:eastAsiaTheme="majorEastAsia" w:cstheme="majorBidi"/>
                <w:bCs/>
                <w:color w:val="FF0000"/>
                <w:sz w:val="24"/>
              </w:rPr>
              <w:t>Tension forte</w:t>
            </w:r>
          </w:p>
          <w:p w14:paraId="5A4384F5" w14:textId="77777777" w:rsidR="00B47CC0" w:rsidRDefault="00B47CC0" w:rsidP="00B47CC0">
            <w:pPr>
              <w:jc w:val="center"/>
              <w:rPr>
                <w:rFonts w:eastAsiaTheme="majorEastAsia" w:cstheme="majorBidi"/>
                <w:bCs/>
                <w:color w:val="FF0000"/>
                <w:sz w:val="24"/>
              </w:rPr>
            </w:pPr>
          </w:p>
        </w:tc>
      </w:tr>
      <w:tr w:rsidR="00B47CC0" w14:paraId="24214B21" w14:textId="77777777" w:rsidTr="00B47CC0">
        <w:tc>
          <w:tcPr>
            <w:tcW w:w="1418" w:type="dxa"/>
            <w:tcBorders>
              <w:top w:val="single" w:sz="4" w:space="0" w:color="auto"/>
              <w:left w:val="single" w:sz="4" w:space="0" w:color="auto"/>
              <w:bottom w:val="single" w:sz="4" w:space="0" w:color="auto"/>
              <w:right w:val="single" w:sz="4" w:space="0" w:color="auto"/>
            </w:tcBorders>
          </w:tcPr>
          <w:p w14:paraId="0B4FE0C8" w14:textId="77777777" w:rsidR="00B47CC0" w:rsidRDefault="00B47CC0" w:rsidP="00B47CC0">
            <w:pPr>
              <w:jc w:val="center"/>
              <w:rPr>
                <w:rFonts w:eastAsiaTheme="majorEastAsia" w:cstheme="majorBidi"/>
                <w:bCs/>
                <w:color w:val="FF0000"/>
                <w:sz w:val="24"/>
              </w:rPr>
            </w:pPr>
          </w:p>
          <w:p w14:paraId="78F634F0"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4A50B917"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15D98AA3" w14:textId="77777777" w:rsidR="00B47CC0" w:rsidRDefault="00B47CC0" w:rsidP="00B47CC0">
            <w:pPr>
              <w:jc w:val="center"/>
              <w:rPr>
                <w:rFonts w:eastAsiaTheme="majorEastAsia" w:cstheme="majorBidi"/>
                <w:bCs/>
                <w:color w:val="FF0000"/>
                <w:sz w:val="24"/>
              </w:rPr>
            </w:pPr>
          </w:p>
          <w:p w14:paraId="55A85C8A" w14:textId="00C830D6" w:rsidR="00B47CC0" w:rsidRDefault="00CB09CC" w:rsidP="00B47CC0">
            <w:pPr>
              <w:jc w:val="center"/>
              <w:rPr>
                <w:rFonts w:eastAsiaTheme="majorEastAsia" w:cstheme="majorBidi"/>
                <w:bCs/>
                <w:color w:val="FF0000"/>
                <w:sz w:val="24"/>
              </w:rPr>
            </w:pPr>
            <w:r>
              <w:rPr>
                <w:rFonts w:eastAsiaTheme="majorEastAsia" w:cstheme="majorBidi"/>
                <w:bCs/>
                <w:color w:val="FF0000"/>
                <w:sz w:val="24"/>
              </w:rPr>
              <w:t>Tension faible</w:t>
            </w:r>
          </w:p>
          <w:p w14:paraId="36F3055B" w14:textId="77777777" w:rsidR="00B47CC0" w:rsidRDefault="00B47CC0" w:rsidP="00B47CC0">
            <w:pPr>
              <w:jc w:val="center"/>
              <w:rPr>
                <w:rFonts w:eastAsiaTheme="majorEastAsia" w:cstheme="majorBidi"/>
                <w:bCs/>
                <w:color w:val="FF0000"/>
                <w:sz w:val="24"/>
              </w:rPr>
            </w:pPr>
          </w:p>
        </w:tc>
      </w:tr>
      <w:tr w:rsidR="00B47CC0" w14:paraId="0ABDDD53" w14:textId="77777777" w:rsidTr="00B47CC0">
        <w:tc>
          <w:tcPr>
            <w:tcW w:w="1418" w:type="dxa"/>
            <w:tcBorders>
              <w:top w:val="single" w:sz="4" w:space="0" w:color="auto"/>
              <w:left w:val="single" w:sz="4" w:space="0" w:color="auto"/>
              <w:bottom w:val="single" w:sz="4" w:space="0" w:color="auto"/>
              <w:right w:val="single" w:sz="4" w:space="0" w:color="auto"/>
            </w:tcBorders>
          </w:tcPr>
          <w:p w14:paraId="2C4BE703" w14:textId="77777777" w:rsidR="00B47CC0" w:rsidRDefault="00B47CC0" w:rsidP="00B47CC0">
            <w:pPr>
              <w:jc w:val="center"/>
              <w:rPr>
                <w:rFonts w:eastAsiaTheme="majorEastAsia" w:cstheme="majorBidi"/>
                <w:bCs/>
                <w:color w:val="FF0000"/>
                <w:sz w:val="24"/>
              </w:rPr>
            </w:pPr>
          </w:p>
          <w:p w14:paraId="0C28A628"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1239D998"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505D50E5" w14:textId="77777777" w:rsidR="00B47CC0" w:rsidRDefault="00B47CC0" w:rsidP="00B47CC0">
            <w:pPr>
              <w:jc w:val="center"/>
              <w:rPr>
                <w:rFonts w:eastAsiaTheme="majorEastAsia" w:cstheme="majorBidi"/>
                <w:bCs/>
                <w:color w:val="FF0000"/>
                <w:sz w:val="24"/>
              </w:rPr>
            </w:pPr>
          </w:p>
          <w:p w14:paraId="26F52F45" w14:textId="504B9F0E" w:rsidR="00B47CC0" w:rsidRDefault="00CB09CC" w:rsidP="00B47CC0">
            <w:pPr>
              <w:jc w:val="center"/>
              <w:rPr>
                <w:rFonts w:eastAsiaTheme="majorEastAsia" w:cstheme="majorBidi"/>
                <w:bCs/>
                <w:color w:val="FF0000"/>
                <w:sz w:val="24"/>
              </w:rPr>
            </w:pPr>
            <w:r>
              <w:rPr>
                <w:rFonts w:eastAsiaTheme="majorEastAsia" w:cstheme="majorBidi"/>
                <w:bCs/>
                <w:color w:val="FF0000"/>
                <w:sz w:val="24"/>
              </w:rPr>
              <w:t>Puissance faible</w:t>
            </w:r>
          </w:p>
          <w:p w14:paraId="272327E2" w14:textId="77777777" w:rsidR="00B47CC0" w:rsidRDefault="00B47CC0" w:rsidP="00B47CC0">
            <w:pPr>
              <w:jc w:val="center"/>
              <w:rPr>
                <w:rFonts w:eastAsiaTheme="majorEastAsia" w:cstheme="majorBidi"/>
                <w:bCs/>
                <w:color w:val="FF0000"/>
                <w:sz w:val="24"/>
              </w:rPr>
            </w:pPr>
          </w:p>
        </w:tc>
      </w:tr>
      <w:tr w:rsidR="00B47CC0" w14:paraId="68748117" w14:textId="77777777" w:rsidTr="00B47CC0">
        <w:tc>
          <w:tcPr>
            <w:tcW w:w="1418" w:type="dxa"/>
            <w:tcBorders>
              <w:top w:val="single" w:sz="4" w:space="0" w:color="auto"/>
              <w:left w:val="single" w:sz="4" w:space="0" w:color="auto"/>
              <w:bottom w:val="single" w:sz="4" w:space="0" w:color="auto"/>
              <w:right w:val="single" w:sz="4" w:space="0" w:color="auto"/>
            </w:tcBorders>
          </w:tcPr>
          <w:p w14:paraId="30E072EC" w14:textId="77777777" w:rsidR="00B47CC0" w:rsidRDefault="00B47CC0" w:rsidP="00B47CC0">
            <w:pPr>
              <w:jc w:val="center"/>
              <w:rPr>
                <w:rFonts w:eastAsiaTheme="majorEastAsia" w:cstheme="majorBidi"/>
                <w:bCs/>
                <w:color w:val="FF0000"/>
                <w:sz w:val="24"/>
              </w:rPr>
            </w:pPr>
          </w:p>
          <w:p w14:paraId="65D12AB0"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4676731A"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492A73C7" w14:textId="77777777" w:rsidR="00B47CC0" w:rsidRDefault="00B47CC0" w:rsidP="00B47CC0">
            <w:pPr>
              <w:jc w:val="center"/>
              <w:rPr>
                <w:rFonts w:eastAsiaTheme="majorEastAsia" w:cstheme="majorBidi"/>
                <w:bCs/>
                <w:color w:val="FF0000"/>
                <w:sz w:val="24"/>
              </w:rPr>
            </w:pPr>
          </w:p>
          <w:p w14:paraId="7CA87022" w14:textId="5E086466" w:rsidR="00B47CC0" w:rsidRDefault="00CB09CC" w:rsidP="00B47CC0">
            <w:pPr>
              <w:jc w:val="center"/>
              <w:rPr>
                <w:rFonts w:eastAsiaTheme="majorEastAsia" w:cstheme="majorBidi"/>
                <w:bCs/>
                <w:color w:val="FF0000"/>
                <w:sz w:val="24"/>
              </w:rPr>
            </w:pPr>
            <w:r>
              <w:rPr>
                <w:rFonts w:eastAsiaTheme="majorEastAsia" w:cstheme="majorBidi"/>
                <w:bCs/>
                <w:color w:val="FF0000"/>
                <w:sz w:val="24"/>
              </w:rPr>
              <w:t>Facteur de puissance faible</w:t>
            </w:r>
          </w:p>
          <w:p w14:paraId="64E2B632" w14:textId="77777777" w:rsidR="00B47CC0" w:rsidRDefault="00B47CC0" w:rsidP="00B47CC0">
            <w:pPr>
              <w:jc w:val="center"/>
              <w:rPr>
                <w:rFonts w:eastAsiaTheme="majorEastAsia" w:cstheme="majorBidi"/>
                <w:bCs/>
                <w:color w:val="FF0000"/>
                <w:sz w:val="24"/>
              </w:rPr>
            </w:pPr>
          </w:p>
        </w:tc>
      </w:tr>
      <w:tr w:rsidR="00B47CC0" w14:paraId="68A29E15" w14:textId="77777777" w:rsidTr="00B47CC0">
        <w:tc>
          <w:tcPr>
            <w:tcW w:w="1418" w:type="dxa"/>
            <w:tcBorders>
              <w:top w:val="single" w:sz="4" w:space="0" w:color="auto"/>
              <w:left w:val="single" w:sz="4" w:space="0" w:color="auto"/>
              <w:bottom w:val="single" w:sz="4" w:space="0" w:color="auto"/>
              <w:right w:val="single" w:sz="4" w:space="0" w:color="auto"/>
            </w:tcBorders>
          </w:tcPr>
          <w:p w14:paraId="588942E5" w14:textId="77777777" w:rsidR="00B47CC0" w:rsidRDefault="00B47CC0" w:rsidP="00B47CC0">
            <w:pPr>
              <w:jc w:val="center"/>
              <w:rPr>
                <w:rFonts w:eastAsiaTheme="majorEastAsia" w:cstheme="majorBidi"/>
                <w:bCs/>
                <w:color w:val="000000" w:themeColor="text1"/>
                <w:sz w:val="24"/>
              </w:rPr>
            </w:pPr>
          </w:p>
          <w:p w14:paraId="24D8287B" w14:textId="77777777" w:rsidR="00B47CC0" w:rsidRDefault="00B47CC0" w:rsidP="00B47CC0">
            <w:pPr>
              <w:jc w:val="center"/>
              <w:rPr>
                <w:rFonts w:eastAsiaTheme="majorEastAsia" w:cstheme="majorBidi"/>
                <w:bCs/>
                <w:color w:val="000000" w:themeColor="text1"/>
                <w:sz w:val="24"/>
              </w:rPr>
            </w:pPr>
          </w:p>
          <w:p w14:paraId="1395AFA2"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707F8F1F" w14:textId="77777777" w:rsidR="00B47CC0" w:rsidRDefault="00B47CC0" w:rsidP="00B47CC0">
            <w:pPr>
              <w:jc w:val="center"/>
              <w:rPr>
                <w:rFonts w:eastAsiaTheme="majorEastAsia" w:cstheme="majorBidi"/>
                <w:bCs/>
                <w:color w:val="0070C0"/>
                <w:sz w:val="24"/>
              </w:rPr>
            </w:pPr>
          </w:p>
        </w:tc>
      </w:tr>
    </w:tbl>
    <w:p w14:paraId="4197755A" w14:textId="77777777" w:rsidR="00B47CC0" w:rsidRDefault="00B47CC0" w:rsidP="00B47CC0">
      <w:pPr>
        <w:spacing w:after="0"/>
        <w:rPr>
          <w:rFonts w:eastAsiaTheme="majorEastAsia" w:cs="Times New Roman"/>
        </w:rPr>
      </w:pPr>
    </w:p>
    <w:p w14:paraId="6A7DE2D9" w14:textId="77777777" w:rsidR="00B47CC0" w:rsidRDefault="00B47CC0" w:rsidP="00B47CC0">
      <w:pPr>
        <w:pStyle w:val="Titre4"/>
        <w:numPr>
          <w:ilvl w:val="0"/>
          <w:numId w:val="0"/>
        </w:numPr>
        <w:tabs>
          <w:tab w:val="left" w:pos="708"/>
        </w:tabs>
        <w:spacing w:after="0"/>
        <w:ind w:left="864" w:hanging="864"/>
      </w:pPr>
      <w:bookmarkStart w:id="63" w:name="_Toc528081452"/>
      <w:r>
        <w:t>Vérification du câblage de la sécurité d’ouverture de porte de l’armoire.</w:t>
      </w:r>
      <w:bookmarkEnd w:id="63"/>
    </w:p>
    <w:p w14:paraId="7A7480E9" w14:textId="77777777" w:rsidR="00B47CC0" w:rsidRDefault="00B47CC0" w:rsidP="00B47CC0">
      <w:pPr>
        <w:spacing w:after="0"/>
      </w:pPr>
    </w:p>
    <w:p w14:paraId="628261EE" w14:textId="3D1509D2" w:rsidR="00B47CC0" w:rsidRDefault="00B47CC0" w:rsidP="00B47CC0">
      <w:pPr>
        <w:spacing w:after="0"/>
      </w:pPr>
      <w:r>
        <w:rPr>
          <w:noProof/>
        </w:rPr>
        <mc:AlternateContent>
          <mc:Choice Requires="wps">
            <w:drawing>
              <wp:anchor distT="0" distB="0" distL="114300" distR="114300" simplePos="0" relativeHeight="251714560" behindDoc="0" locked="0" layoutInCell="1" allowOverlap="1" wp14:anchorId="7D65D25D" wp14:editId="2FADE41D">
                <wp:simplePos x="0" y="0"/>
                <wp:positionH relativeFrom="column">
                  <wp:posOffset>3663950</wp:posOffset>
                </wp:positionH>
                <wp:positionV relativeFrom="paragraph">
                  <wp:posOffset>6350</wp:posOffset>
                </wp:positionV>
                <wp:extent cx="3053715" cy="2371090"/>
                <wp:effectExtent l="0" t="0" r="0" b="0"/>
                <wp:wrapNone/>
                <wp:docPr id="181" name="Zone de texte 18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65D25D" id="Zone de texte 181" o:spid="_x0000_s1065" type="#_x0000_t202" style="position:absolute;left:0;text-align:left;margin-left:288.5pt;margin-top:.5pt;width:240.45pt;height:186.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TLNSgIAAIsEAAAOAAAAZHJzL2Uyb0RvYy54bWysVMlu2zAQvRfoPxC8N5K3LIblwHWQokCQ&#13;&#10;BHCKAL3RFGULoDgsSVtKv76PlJ24aU9FL9QMZzjLezOaXXeNZnvlfE2m4IOznDNlJJW12RT829Pt&#13;&#10;p0vOfBCmFJqMKviL8vx6/vHDrLVTNaQt6VI5hiDGT1tb8G0IdpplXm5VI/wZWWVgrMg1IkB1m6x0&#13;&#10;okX0RmfDPD/PWnKldSSV97i96Y18nuJXlZLhoaq8CkwXHLWFdLp0ruOZzWdiunHCbmt5KEP8QxWN&#13;&#10;qA2Svoa6EUGwnav/CNXU0pGnKpxJajKqqlqq1AO6GeTvullthVWpF4Dj7StM/v+Flff7R8fqEtxd&#13;&#10;DjgzogFJ30EVKxULqguKRQNgaq2fwntl4R+6z9ThyfHe4zJ231WuiV/0xWAH4C+vICMWk7gc5ZPR&#13;&#10;xWDCmYRtCDG/SjRkb8+t8+GLooZFoeAOLCZwxf7OB5QC16NLzOZJ1+VtrXVS4uSopXZsL8C5DqlI&#13;&#10;vPjNSxvWFvx8NMlTYEPxeR9ZGySIzfZNRSl06+6A0bHjNZUvAMJRP1Heytsaxd4JHx6Fwwihd6xF&#13;&#10;eMBRaUIyOkicbcn9/Nt99AezsHLWYiQL7n/shFOc6a8GnF8NxuM4w0kZTy6GUNypZX1qMbtmSUAA&#13;&#10;rKK6JEb/oI9i5ah5xvYsYlaYhJHIXfBwFJehXxRsn1SLRXLC1FoR7szKyhg6Ih6peOqehbMHvuLY&#13;&#10;3NNxeMX0HW29b3xpaLELVNWJ0wh0j+oBf0x8ovqwnXGlTvXk9fYPmf8CAAD//wMAUEsDBBQABgAI&#13;&#10;AAAAIQBsEp8m5QAAAA8BAAAPAAAAZHJzL2Rvd25yZXYueG1sTI9LT8MwEITvSPwHa5G4IOpAGgJp&#13;&#10;nArxKBI3Gh7i5sZLEhGvo9hNwr9ne4LLrlafZnYmX8+2EyMOvnWk4GIRgUCqnGmpVvBaPp5fg/BB&#13;&#10;k9GdI1Twgx7WxfFRrjPjJnrBcRtqwSbkM62gCaHPpPRVg1b7heuRmH25werA51BLM+iJzW0nL6Po&#13;&#10;SlrdEn9odI93DVbf271V8HlWfzz7efM2xUncPzyNZfpuSqVOT+b7FY/bFYiAc/hTwKED54eCg+3c&#13;&#10;nowXnYIkTblQYMDrwKMkvQGxUxCnyyXIIpf/exS/AAAA//8DAFBLAQItABQABgAIAAAAIQC2gziS&#13;&#10;/gAAAOEBAAATAAAAAAAAAAAAAAAAAAAAAABbQ29udGVudF9UeXBlc10ueG1sUEsBAi0AFAAGAAgA&#13;&#10;AAAhADj9If/WAAAAlAEAAAsAAAAAAAAAAAAAAAAALwEAAF9yZWxzLy5yZWxzUEsBAi0AFAAGAAgA&#13;&#10;AAAhAEY5Ms1KAgAAiwQAAA4AAAAAAAAAAAAAAAAALgIAAGRycy9lMm9Eb2MueG1sUEsBAi0AFAAG&#13;&#10;AAgAAAAhAGwSnyblAAAADwEAAA8AAAAAAAAAAAAAAAAApAQAAGRycy9kb3ducmV2LnhtbFBLBQYA&#13;&#10;AAAABAAEAPMAAAC2BQ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v:textbox>
              </v:shape>
            </w:pict>
          </mc:Fallback>
        </mc:AlternateContent>
      </w:r>
      <w:r>
        <w:rPr>
          <w:noProof/>
        </w:rPr>
        <w:drawing>
          <wp:inline distT="0" distB="0" distL="0" distR="0" wp14:anchorId="1CC18133" wp14:editId="29465884">
            <wp:extent cx="3505200" cy="2343150"/>
            <wp:effectExtent l="38100" t="38100" r="38100" b="3810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5200" cy="2343150"/>
                    </a:xfrm>
                    <a:prstGeom prst="rect">
                      <a:avLst/>
                    </a:prstGeom>
                    <a:noFill/>
                    <a:ln w="38100" cmpd="sng">
                      <a:solidFill>
                        <a:srgbClr val="0070C0"/>
                      </a:solidFill>
                      <a:miter lim="800000"/>
                      <a:headEnd/>
                      <a:tailEnd/>
                    </a:ln>
                    <a:effectLst/>
                  </pic:spPr>
                </pic:pic>
              </a:graphicData>
            </a:graphic>
          </wp:inline>
        </w:drawing>
      </w:r>
    </w:p>
    <w:p w14:paraId="3EF3C7E5" w14:textId="77777777" w:rsidR="00B47CC0" w:rsidRDefault="00B47CC0" w:rsidP="00B47CC0">
      <w:pPr>
        <w:spacing w:after="0"/>
        <w:rPr>
          <w:rFonts w:eastAsiaTheme="majorEastAsia"/>
        </w:rPr>
      </w:pPr>
    </w:p>
    <w:p w14:paraId="29486D44" w14:textId="77777777" w:rsidR="00B47CC0" w:rsidRDefault="00B47CC0" w:rsidP="00B47CC0">
      <w:pPr>
        <w:spacing w:after="0"/>
        <w:rPr>
          <w:rFonts w:eastAsiaTheme="majorEastAsia"/>
        </w:rPr>
      </w:pPr>
    </w:p>
    <w:p w14:paraId="5A9491B5" w14:textId="77777777" w:rsidR="00B47CC0" w:rsidRDefault="00B47CC0" w:rsidP="00B47CC0">
      <w:pPr>
        <w:spacing w:after="0"/>
        <w:rPr>
          <w:rFonts w:eastAsia="Times New Roman"/>
        </w:rPr>
      </w:pPr>
      <w:r>
        <w:br w:type="page"/>
      </w:r>
      <w:r>
        <w:lastRenderedPageBreak/>
        <w:t>Effectuer la remise en service et l’acquittement du défaut selon la procédure décrite ci-dessous.</w:t>
      </w:r>
    </w:p>
    <w:p w14:paraId="10A6BBF3" w14:textId="5980C38E" w:rsidR="00B47CC0" w:rsidRDefault="00B47CC0" w:rsidP="00B47CC0">
      <w:pPr>
        <w:spacing w:after="0"/>
      </w:pPr>
      <w:r>
        <w:rPr>
          <w:noProof/>
        </w:rPr>
        <w:drawing>
          <wp:inline distT="0" distB="0" distL="0" distR="0" wp14:anchorId="468649AF" wp14:editId="08F5D1DD">
            <wp:extent cx="3133725" cy="2228850"/>
            <wp:effectExtent l="38100" t="38100" r="47625" b="3810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3725" cy="2228850"/>
                    </a:xfrm>
                    <a:prstGeom prst="rect">
                      <a:avLst/>
                    </a:prstGeom>
                    <a:noFill/>
                    <a:ln w="38100" cmpd="sng">
                      <a:solidFill>
                        <a:srgbClr val="0070C0"/>
                      </a:solidFill>
                      <a:miter lim="800000"/>
                      <a:headEnd/>
                      <a:tailEnd/>
                    </a:ln>
                    <a:effectLst/>
                  </pic:spPr>
                </pic:pic>
              </a:graphicData>
            </a:graphic>
          </wp:inline>
        </w:drawing>
      </w:r>
      <w:r>
        <w:rPr>
          <w:noProof/>
        </w:rPr>
        <w:t xml:space="preserve"> </w:t>
      </w:r>
      <w:r>
        <w:rPr>
          <w:noProof/>
        </w:rPr>
        <w:drawing>
          <wp:inline distT="0" distB="0" distL="0" distR="0" wp14:anchorId="28C59558" wp14:editId="133A73F8">
            <wp:extent cx="3409950" cy="2219325"/>
            <wp:effectExtent l="38100" t="38100" r="38100" b="4762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9950" cy="2219325"/>
                    </a:xfrm>
                    <a:prstGeom prst="rect">
                      <a:avLst/>
                    </a:prstGeom>
                    <a:noFill/>
                    <a:ln w="38100" cmpd="sng">
                      <a:solidFill>
                        <a:srgbClr val="0070C0"/>
                      </a:solidFill>
                      <a:miter lim="800000"/>
                      <a:headEnd/>
                      <a:tailEnd/>
                    </a:ln>
                    <a:effectLst/>
                  </pic:spPr>
                </pic:pic>
              </a:graphicData>
            </a:graphic>
          </wp:inline>
        </w:drawing>
      </w:r>
    </w:p>
    <w:p w14:paraId="67852208"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5381"/>
      </w:tblGrid>
      <w:tr w:rsidR="00B47CC0" w14:paraId="4B0AFD0D"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977750E" w14:textId="77777777" w:rsidR="00B47CC0" w:rsidRDefault="00B47CC0" w:rsidP="00B47CC0">
            <w:pPr>
              <w:rPr>
                <w:rFonts w:eastAsiaTheme="majorEastAsia"/>
              </w:rPr>
            </w:pPr>
          </w:p>
          <w:p w14:paraId="76D2865B" w14:textId="77777777" w:rsidR="00B47CC0" w:rsidRDefault="00B47CC0" w:rsidP="00B47CC0">
            <w:pPr>
              <w:rPr>
                <w:rFonts w:eastAsiaTheme="majorEastAsia"/>
              </w:rPr>
            </w:pPr>
            <w:r>
              <w:rPr>
                <w:rFonts w:eastAsiaTheme="majorEastAsia"/>
              </w:rPr>
              <w:t>Les défauts sont acquittés et le signal rouge a disparus</w:t>
            </w:r>
          </w:p>
          <w:p w14:paraId="05793D09" w14:textId="77777777" w:rsidR="00B47CC0" w:rsidRDefault="00B47CC0" w:rsidP="00B47CC0">
            <w:pPr>
              <w:rPr>
                <w:rFonts w:eastAsiaTheme="majorEastAsia"/>
              </w:rPr>
            </w:pPr>
          </w:p>
        </w:tc>
        <w:tc>
          <w:tcPr>
            <w:tcW w:w="5381" w:type="dxa"/>
            <w:tcBorders>
              <w:top w:val="single" w:sz="4" w:space="0" w:color="auto"/>
              <w:left w:val="single" w:sz="4" w:space="0" w:color="auto"/>
              <w:bottom w:val="single" w:sz="4" w:space="0" w:color="auto"/>
              <w:right w:val="single" w:sz="4" w:space="0" w:color="auto"/>
            </w:tcBorders>
            <w:hideMark/>
          </w:tcPr>
          <w:p w14:paraId="17272C02" w14:textId="77777777" w:rsidR="00B47CC0" w:rsidRDefault="00B47CC0" w:rsidP="00B47CC0">
            <w:pPr>
              <w:rPr>
                <w:rFonts w:eastAsia="Times New Roman"/>
              </w:rPr>
            </w:pPr>
            <w:r>
              <w:rPr>
                <w:b/>
                <w:color w:val="0070C0"/>
                <w:sz w:val="24"/>
              </w:rPr>
              <w:sym w:font="Symbol" w:char="F096"/>
            </w:r>
            <w:r>
              <w:rPr>
                <w:b/>
                <w:sz w:val="24"/>
              </w:rPr>
              <w:t xml:space="preserve"> </w:t>
            </w:r>
            <w:r>
              <w:t>Acquittement réussi</w:t>
            </w:r>
          </w:p>
          <w:p w14:paraId="54D002DF" w14:textId="77777777" w:rsidR="00B47CC0" w:rsidRDefault="00B47CC0" w:rsidP="00B47CC0">
            <w:pPr>
              <w:rPr>
                <w:rFonts w:eastAsiaTheme="majorEastAsia"/>
              </w:rPr>
            </w:pPr>
            <w:r>
              <w:rPr>
                <w:b/>
                <w:color w:val="0070C0"/>
                <w:sz w:val="24"/>
              </w:rPr>
              <w:sym w:font="Symbol" w:char="F096"/>
            </w:r>
            <w:r>
              <w:t xml:space="preserve"> Échec de l’acquittement</w:t>
            </w:r>
          </w:p>
        </w:tc>
      </w:tr>
    </w:tbl>
    <w:p w14:paraId="7F9AC5F8" w14:textId="77777777" w:rsidR="00B47CC0" w:rsidRDefault="00B47CC0" w:rsidP="00B47CC0">
      <w:pPr>
        <w:spacing w:after="0"/>
        <w:rPr>
          <w:rFonts w:eastAsiaTheme="majorEastAsia"/>
        </w:rPr>
      </w:pPr>
    </w:p>
    <w:p w14:paraId="6FA9AAA9" w14:textId="77777777" w:rsidR="00B47CC0" w:rsidRDefault="00B47CC0" w:rsidP="00B47CC0">
      <w:pPr>
        <w:pStyle w:val="Titre2"/>
        <w:spacing w:after="0" w:line="240" w:lineRule="auto"/>
      </w:pPr>
      <w:bookmarkStart w:id="64" w:name="_Toc528412737"/>
      <w:bookmarkStart w:id="65" w:name="_Toc530377264"/>
      <w:r>
        <w:t>Les scénarios d’allumages extinctions et intensités lumineuses.</w:t>
      </w:r>
      <w:bookmarkEnd w:id="64"/>
      <w:bookmarkEnd w:id="65"/>
    </w:p>
    <w:p w14:paraId="5B050111" w14:textId="77777777" w:rsidR="00B47CC0" w:rsidRDefault="00B47CC0" w:rsidP="00B47CC0">
      <w:pPr>
        <w:spacing w:after="0"/>
        <w:rPr>
          <w:rFonts w:eastAsiaTheme="majorEastAsia"/>
        </w:rPr>
      </w:pPr>
    </w:p>
    <w:p w14:paraId="6A06C3C3" w14:textId="24793E51" w:rsidR="00B47CC0" w:rsidRDefault="00B47CC0" w:rsidP="00B47CC0">
      <w:pPr>
        <w:spacing w:after="0"/>
        <w:rPr>
          <w:rFonts w:eastAsia="Times New Roman"/>
        </w:rPr>
      </w:pPr>
      <w:r>
        <w:t xml:space="preserve">Cliquer sur le widget Programmations horaires  </w:t>
      </w:r>
      <w:r>
        <w:rPr>
          <w:noProof/>
        </w:rPr>
        <w:drawing>
          <wp:inline distT="0" distB="0" distL="0" distR="0" wp14:anchorId="3EFF117B" wp14:editId="04574EDE">
            <wp:extent cx="523875" cy="523875"/>
            <wp:effectExtent l="0" t="0" r="9525"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t> ; une liste (bibliothèque) de programmations est accessible.</w:t>
      </w:r>
    </w:p>
    <w:p w14:paraId="209100D5" w14:textId="77777777" w:rsidR="00B47CC0" w:rsidRDefault="00B47CC0" w:rsidP="00B47CC0">
      <w:pPr>
        <w:spacing w:after="0"/>
      </w:pPr>
      <w:r>
        <w:t>Identifier celle qui correspond à votre géo-zone pour afficher le scénario paramétré.</w:t>
      </w:r>
    </w:p>
    <w:p w14:paraId="75D9C1EB" w14:textId="5A9F226B" w:rsidR="00B47CC0" w:rsidRDefault="00B47CC0" w:rsidP="00B47CC0">
      <w:pPr>
        <w:spacing w:after="0"/>
      </w:pPr>
      <w:r>
        <w:rPr>
          <w:noProof/>
        </w:rPr>
        <mc:AlternateContent>
          <mc:Choice Requires="wpg">
            <w:drawing>
              <wp:anchor distT="0" distB="0" distL="114300" distR="114300" simplePos="0" relativeHeight="251715584" behindDoc="0" locked="0" layoutInCell="1" allowOverlap="1" wp14:anchorId="46444214" wp14:editId="7A84FB07">
                <wp:simplePos x="0" y="0"/>
                <wp:positionH relativeFrom="column">
                  <wp:posOffset>3365500</wp:posOffset>
                </wp:positionH>
                <wp:positionV relativeFrom="paragraph">
                  <wp:posOffset>1824990</wp:posOffset>
                </wp:positionV>
                <wp:extent cx="3473450" cy="725805"/>
                <wp:effectExtent l="19050" t="57150" r="50800" b="17145"/>
                <wp:wrapNone/>
                <wp:docPr id="180" name="Groupe 180"/>
                <wp:cNvGraphicFramePr/>
                <a:graphic xmlns:a="http://schemas.openxmlformats.org/drawingml/2006/main">
                  <a:graphicData uri="http://schemas.microsoft.com/office/word/2010/wordprocessingGroup">
                    <wpg:wgp>
                      <wpg:cNvGrpSpPr/>
                      <wpg:grpSpPr>
                        <a:xfrm>
                          <a:off x="0" y="0"/>
                          <a:ext cx="3472815" cy="725170"/>
                          <a:chOff x="1" y="0"/>
                          <a:chExt cx="3473132" cy="725488"/>
                        </a:xfrm>
                      </wpg:grpSpPr>
                      <wpg:grpSp>
                        <wpg:cNvPr id="294" name="Groupe 294"/>
                        <wpg:cNvGrpSpPr/>
                        <wpg:grpSpPr>
                          <a:xfrm rot="16200000" flipH="1">
                            <a:off x="57467" y="308611"/>
                            <a:ext cx="359411" cy="474344"/>
                            <a:chOff x="57468" y="308610"/>
                            <a:chExt cx="546186" cy="853031"/>
                          </a:xfrm>
                        </wpg:grpSpPr>
                        <wps:wsp>
                          <wps:cNvPr id="296" name="Rectangle 296"/>
                          <wps:cNvSpPr/>
                          <wps:spPr>
                            <a:xfrm>
                              <a:off x="204754" y="308610"/>
                              <a:ext cx="398900" cy="202518"/>
                            </a:xfrm>
                            <a:prstGeom prst="rect">
                              <a:avLst/>
                            </a:prstGeom>
                            <a:noFill/>
                            <a:ln w="31750">
                              <a:solidFill>
                                <a:srgbClr val="FFFF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Connecteur droit avec flèche 297"/>
                          <wps:cNvCnPr/>
                          <wps:spPr>
                            <a:xfrm flipH="1">
                              <a:off x="57468" y="511129"/>
                              <a:ext cx="147286" cy="650512"/>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95" name="Image 29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548958" y="0"/>
                            <a:ext cx="2924175" cy="382270"/>
                          </a:xfrm>
                          <a:prstGeom prst="rect">
                            <a:avLst/>
                          </a:prstGeom>
                          <a:ln w="60325">
                            <a:solidFill>
                              <a:srgbClr val="FFFF00"/>
                            </a:solidFill>
                          </a:ln>
                        </pic:spPr>
                      </pic:pic>
                    </wpg:wgp>
                  </a:graphicData>
                </a:graphic>
                <wp14:sizeRelH relativeFrom="page">
                  <wp14:pctWidth>0</wp14:pctWidth>
                </wp14:sizeRelH>
                <wp14:sizeRelV relativeFrom="page">
                  <wp14:pctHeight>0</wp14:pctHeight>
                </wp14:sizeRelV>
              </wp:anchor>
            </w:drawing>
          </mc:Choice>
          <mc:Fallback>
            <w:pict>
              <v:group w14:anchorId="11AA770C" id="Groupe 180" o:spid="_x0000_s1026" style="position:absolute;margin-left:265pt;margin-top:143.7pt;width:273.5pt;height:57.15pt;z-index:251715584" coordorigin="" coordsize="34731,7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38SLgUAALINAAAOAAAAZHJzL2Uyb0RvYy54bWy8V9tu4zYQfS/QfxD0&#10;7liSJUsW4ixc59IFgm2w2WKfaYqyiUgkS9J23KL/0//oj3V4kXyJs82mQA3E4WWGnDmcMzO+/PDc&#10;NsGGSEU5m4bxRRQGhGFeUbachr9+uR0UYaA0YhVqOCPTcEdU+OHqxx8ut6IkCV/xpiIygEOYKrdi&#10;Gq60FuVwqPCKtEhdcEEYbNZctkjDVC6HlURbOL1thkkUjYdbLishOSZKweq12wyv7Pl1TbD+pa4V&#10;0UEzDcE2bb+l/V6Y7+HVJSqXEokVxd4M9A4rWkQZXNofdY00CtaSvjiqpVhyxWt9gXk75HVNMbE+&#10;gDdxdOLNneRrYX1Zltul6GECaE9wevex+NPmQQa0grcrAB+GWngkey8JzArgsxXLEsTupHgUD9Iv&#10;LN3MuPxcy9b8B2eCZ4vsrkeWPOsAw+IozZMizsIAw16eZHHuoccreB+jFofBXg2vbvaKo3iU9Ipp&#10;URibht21Q2Ndb0w/6a32ziWT9MQ5s/JG5wLJIW7iMcQbfMKgbqj42Vh84HWWp+PcujCKinEcm7NR&#10;2bufTVJYs96neTpK7d2o7L036sAUQMCq9+B0MGTpOC7G7oAiG0Uje8GrKACX1D5c1H8Ll8cVEsRG&#10;oTJx0CMK5rhw+QwsQ2zZkCCZjB2oVrIPF1UqiJwzsZJEaZ7By5z43cM2KSYGcBM0SQRRc/z2qBRS&#10;6TvC28AMpqEEQ+yjoM290i5MOhFzO+O3tGnsyzQs2ALYcZ5FVkPxhlZm18gpuVzMGxlsEGSNW/iA&#10;Ee60AzEAv2EQiVvRuWdHetcQc0bDPpMaiAWhnbgbTEoj/bHVU/eEVtKo1HB9r+Siy+bBvVKjOyUv&#10;a9SITXO9ovfntdt6aXsjZ7pXbCnj8tum1k6+89r5atxe8GoHgWGJAg+mBL6l8CT3SOkHJCGjwiJU&#10;CXijFZe/h8EWMu40VL+tkSRh0HxkEKOTOE1BTNtJmuUJTOThzuJwh63bOYfnAVbBbXZo5HXTDWvJ&#10;269QHGbmVthCDMPd0xBr2U3m2lUCKC+YzGZWDNKyQPqePQrcUdyE0Jfnr0gKH2caAvQT73iBypNw&#10;c7IGX8Zna81ramNxj5PHDzhq8tT/QlbITY6sc84Y0ISsZVBJTnWANgRDSvv7L4gYIHB+QOA58/m+&#10;i3CXdV9NgC6DZXEcJ5PjBBib/O/z1ziLsjjxhOqKR0dTj7DSEtHlSntruXR0OAHaUN/A7Mic5fG7&#10;yYxKjWhzw6pA7wRUQC2pzWjeyjcS/SxnEcaE9bw9T/aznD1W/E7CHyu/g/T6uU813ya9SYw+iO3I&#10;l+OrS0FxCX++a4HRizL0790daOm1SRGuQ2zfdEaL5NNaDByT6YI2VO9sswjJzRjFNg8Um3pkJocV&#10;DfoTR5KPLVoaMmTm/TsppwNFh+J7jp9UwPh8BVFCZkoAo0y2MFgci9vp0YUL6B66QmPG3jXIRCc9&#10;3Rl0XL94zfG6hZhyDbAkDdLQfasVFQoyYEnaBamgGH6sTMcBzbeGgBaSMlcbIXdBcbSFA3os26P+&#10;kRSzKJokPw3mWTQfpFF+M5hN0nyQRzd5GqVFPI/nf5rSEKflWhFwHzXXgnrTYfWF8WcbUt+6u1bX&#10;tsyuxHbVFUwDAG3bZE2EoUHI2AoJgWi8MkPHBOzre79hkd6Da57hla4jS4tJ5nKVb7S6hiOZJCm0&#10;BK7jGBVJ4trUvs/67o7DZaZxNEoyV1nf3Wbs/bGOwtSzDX4YWND8jxjzy+NwbqX2P7Wu/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GAwB7jAAAADAEAAA8AAABkcnMvZG93bnJl&#10;di54bWxMj81qwzAQhO+FvoPYQm+N5PzUwbEcQmh7CoUmhZLbxt7YJtbKWIrtvH2VU3ucnWH2m3Q9&#10;mkb01LnasoZookAQ57aoudTwfXh/WYJwHrnAxjJpuJGDdfb4kGJS2IG/qN/7UoQSdglqqLxvEyld&#10;XpFBN7EtcfDOtjPog+xKWXQ4hHLTyKlSr9JgzeFDhS1tK8ov+6vR8DHgsJlFb/3uct7ejofF588u&#10;Iq2fn8bNCoSn0f+F4Y4f0CELTCd75cKJRsNipsIWr2G6jOcg7gkVx+F00jBXUQwyS+X/EdkvAAAA&#10;//8DAFBLAwQKAAAAAAAAACEAcsC0uXM3AABzNwAAFAAAAGRycy9tZWRpYS9pbWFnZTEucG5niVBO&#10;Rw0KGgoAAAANSUhEUgAAAsAAAABcCAYAAABgFAP+AAAAAXNSR0IArs4c6QAAAAlwSFlzAAAh1QAA&#10;IdUBBJy0nQAANxhJREFUeAHtfQl4XMWV7t97t1q7LcmWvMp4A9ssZjVLSAIOgRBCgp2EhCSACdnn&#10;DfPyZfIy+ZL5mMyQZCbzfZm8780bhrA8EpNgyII9EPZ92AyYxcYLtmRZ1i5r7737/aduX6kly1iy&#10;W3K3dEpu31tVp06d+qtu3VNV51Y5GhoaUsgTV1hYiK999UY8t6MbX/n544iFQjkreSqZpGwppFLW&#10;D6A/5aB/KByphJFfwkjGeKEVOgmWMN5ImASk40yY+A2Z/JdJI16my6C3MrB5SbxNb4fRLynS8pp8&#10;jN/K12HyNRSS2MhlsR8qhyV/Ciwd+Qg7SZuEpE2ae6Yz/CXOklnCrTI6JNDQGqzS5bbyFRnTv2Sa&#10;XviYMOZheKXLwXCTq9DZaSSP9L3knxlv85BrUvhIvIP0TD+Yp4SL/IZHmlc63k5vy2DKY/hYZZZ4&#10;i7eks+q5r6sVob5uVFTXMiqJuMeLxtolCM+aC/j8Ji+CoU4RUAQmEwGHA47wAALNB1Dz/k44k9bz&#10;Opki5GteDvZjzfMXobt6HlLF5abPy8+y8O2ViMHd1oya+j3wH2rHwEA3HE4XgiWV4MsNTvOfk8Xj&#10;z+mEk+0G0nbkR7+hkKuDlPIz9BLPe6e855jGpjPpbFqbj/C0wiy+kk74SFJeTZxjkEbytfKy8rfi&#10;hc4OT9+zDEZWkSjNJyX5y58tB+9NmBRD5CSLlMgtvAydyCX/rCsjrHuhp14j5ZM/E56W0/IPpbPk&#10;YqjwNKSSeCgN7ywZDO+hcAYb/qJh2PKOlCuacODCk3y4YpUP0TjfuWN0IoE6RUARUAQUAUVAEVAE&#10;FAFFYNogoArwtKlqLagioAgoAoqAIqAIKAKKgCCgCrC2A0VAEVAEFAFFQBFQBBSBaYWAKsDTqrq1&#10;sIqAIqAIKAKKgCKgCCgCqgBrG1AEFAFFQBFQBBQBRUARmFYIqAI8rapbC6sIKAKKgCKgCCgCioAi&#10;oAqwtgFFQBFQBBQBRUARUAQUgWmFgCrA06q6tbCKgCKgCCgCioAioAgoAu7xQOBxOeHiJsVj32Z4&#10;PNw/mFY2SbY2c/5gOo1VBBQBRUARGDsCcujMdHam9PxvmsMwnZuAln2aIjBmBViUz9cPtOJQKGyd&#10;RDLJgEnndOHShaoETzLump0ioAgoAoqAIqAIKAJTDYExK8Betws/f/o1PLW/BQ6PZ1JxkDnnZCSC&#10;Z799LdzmKMFJzV4zUwQmDAE5fVmOgJZZOHP8sxwTqU4RUAQUAUVAEVAEJhSBMSvAIkU8wTPSg0VI&#10;lVcAPAN8slxKzmZv2KdLVJMFuOajCCgCioAioAgoAorAFEZgXAqwmZtyugC3d1IVYIgCrDNjU7gZ&#10;atEUAUVAETiBCPD9kpDVRTUEPoGVoFkrApOLwDHuAiGfDUz2b3KB0dwUAUVAEVAEpj4CYnoUi8cw&#10;4A+ie0YFTZEmb3Vz6qOrJVQEcheBY1SAx1ggGU0nRVGms+/FdELC4pzVTfDeDreo9H9FQBFQBBQB&#10;RWDSEIj19uCkkiC+c8n5OLhgMdorq+GYRBO/SSuoZqQIKALDEBiXCcSwlEfziN7r9uOak+ejtbkB&#10;z3bFcesFp6E63o1fvbUXVRVzMdvVgzv3DeD6pdX47Y59iMR15H00WDVeEVAEFAFFIDsIxPp6Ma+4&#10;AHd/6SqsWTQPMwoL8KPNSfNB6oy2JqQcEztHlJ1SKBdFQBE4FgQmSAEW7deFtcuX4z8+Uou/2tyJ&#10;qxechA97OvF2cCb+uH4uGjtC6IoswtLSDsxNduPOgSjg/WBxZB9icQ6nAx6aIifYOSW5XOWiXbJD&#10;bLj4kV6Kf26n2xhoJJJxE+6iX+iStCV2ktbJdBInX98Lrbh4Bm2KtAmhJZ3Q27TCR+ygDS3vXC6X&#10;4TGcljLYMpE2logJe+bjMbRxznqLrC7am4lpczKVMPIjRZlIa8YNRv4EJ8nT8jtcRvYE+RqZKESC&#10;MxQGZbHJZjkGZRJ5pazka9EKLoJKins4O801wTgH/ySe+2ukaU2Iuc+kFT7irLRCS/zTaQVTobX2&#10;Z3aYtELrFnwlhnI5SSv220In1OIXDC3pSUuflEP8Ei7xklacSUt/3Pgsv1DJMMmilXSWMY745Scp&#10;5SctxeLLGzonPUkhoDO04ue9oZVVCP4S6Xgn75P8SZyDRGYXkjStvVuDpBXnYj3YZZF09sehJp5+&#10;p8Tb+ZoKt/CU/CQu06WI06Cz74WnOPHb9yP9x00rDEfLh3mKSHa+RoYJojVsR5OBEZllnwplNcXM&#10;nbJKu5N2bbvhfrZ+aQbpeCvOVJYhH07LppLBazy0VkMbG9/x0h5J/lg/ld+iAH634TM4d+FcU54f&#10;Xn4RfHy5/O0f2M+wLBWtBwcfDUOg/w1DwCF9mt13DItRjyKQ+wh8sMZ5zPJLj5nEo+++hSdXlLND&#10;8eCUeSXY8tw2PF/lxsmlAbTAh2JfFKsXlmNnYxg3LKvCvftaEU1RoTuCe6OxzSiPfeFevHXgPZS4&#10;AphdUo2GQ/vRE+rG/Jm18Lt92NmygwqbCwsrFqE/0o/9nXUoKyhHTekcNHYdwKGBTswrX4igtwC7&#10;W3fy/Z5CbcVJCEVDqO/Yi5KCUswpnYeD3Y3o6GvH3PJ5KPaXYG/bbqPQLqpYjEgygrqWvSjyFTF+&#10;ATr629DUdRA1ZXNQGihHXfv7CMdCWDijlvyTJp+AJ4B5ZfNM/o3dBzG7qBLllEvk76Oc88vmctjg&#10;xK6OPfC63JhbUoNelrWxtwnl/lJUBMtxsKcZvZE+zC2azUGAG3sPNRhFcW7xLITiYRzobUaJvwiV&#10;/jI097ejJ9qLGg46fE4v6hknZZ0TrEAkEUUj4ws9flSRd3u4C13RPszivd/lRWOoAzEqv3P85Yjz&#10;2kjMChhexfJ2xwbQTr4V3kIEybcp0oNoMoZqb7FRKg+Ql58KfqU7iB7i1B7vxwynH0WkbU30I8TB&#10;RpWrwCipB+J9VJgdqGR8P/NpT4RQysFCMVXjjlQI/aSd6fAYRbkpFWGaFCqIUojXDmccQfa/JdTS&#10;uqjhDjD3UmqbsklfmzUuwAxqz3E2x06/E36uMBRRg+91OzHAwVRJJA4P0x8KeI3CWxqOUPkmr4IA&#10;PPE4isJhhHxu9HsDCA6E4KXZTk9BAeIcgBVz5kherJ1FpXDHYiigP+Lzod9fgEB/H3zhEPqKihFj&#10;HRV1dxglcmDWXCT6SnmfRMzH8pYSWw6ixCU52Enx5/b4jBKRiEaM7un0eElOJZo2ig7SOsnPok2Q&#10;loMqDjaSpBUntGK/GI8O0QrPJAeGTreHA0eLVlQdl6HlwEnyYbjEy24rSZZ7kDYeNW3XLR+90sVj&#10;pGV+w2k5hOGgK/mBtJb8TncGLcvklrKx7kcrq5NldYyzrDYug/KzbJNfVhvDDygr242TmNr1Ovll&#10;JS7sB4bqNWragEvwlrbGgbjT5eHgnwNZU6+kZV2JM3XFOnOxvQzRuq2JAmnDbEOGr12vNi3bZZLP&#10;iZlEYN0mRtDG41Z7d0lbo2wJaWtsVyKTTSv1KoN2IxNr1uQzgjbFti4TFsNopaxGfvKNsqyUKRmL&#10;Yj6V399c/+lB5VfKxyh8b+35nFBI4YebOYxm/sH0sy7x6oYjIAOjBNuK1Jk6RSDfEJggBTgNAztT&#10;vnY5I5nC7u44VnGpaXGwAH2HWrH+z2/jqtWr8K1Fs3BxTSkuXlKD93tewDMtAzLdeDiODHpi934U&#10;swPs7e/AU7ufxekVy6jIzsfull3Y3rYT66lQ+qikvVL3KhVILxZVLkZ3qIvpnsHqmlOpjC6kEvs+&#10;Xj/4Fq45tQxF/kJs3f+6mT0VBbgv0oun9jyHFVXLSLuIynAdXm7YiqtWfMIo0G82bEM3Fb8FjBPl&#10;9tn3n8ciKtK1VIhbupvxxJ6ncfnyyzAzWIl3m95Fc2+LUbrlRfdC/cuoLpyFRUzbTsXzqb0v4NJF&#10;F6CqsArvte7B/p5GVFF+P5XEVw6+iTJvERaIshzuxjMHtuKsypNRXVSFvV0N2N21H5+kgut2BvF6&#10;+3vwU0Gcz4FAd7Qfz7e8g1PLFlLprUADFd7t3ftx2Zwz4ff78G7XPjM7PKewAv184bzSsQuLC2dj&#10;TsFMKrydeKenARfPPBkFMojoO4h+KsnVvlIqyzFs7a3HAm8ZFeJSdMb68UrPflxQspADAz/2hdvR&#10;GQ+h0lPIl2IKb4WbqdAWUMGnspwI4/VQC87yz0Kpy4/9sR40U8ktpzwevm22xztRzDLPokLcTyV6&#10;W+IQVjlKUM6wg1R4G1JhrKE6zFchOKRgGqAyFUSIA6ztzigWJN0o56/VncR+ZxJnUAH2Uamt53uU&#10;c+2YwQn4iNuBXX4XqqMJlEbj6PJ6sc/vxsrEAJXaOJoCfkREqQ1HESft3tIiVAyEUdpPBTzow96y&#10;EpxEOj8VqvaSYvR5PVjW329mdg/MrERxqB9FPV0I+Yuxf3YN5jc2IDDQh+6yGejmtoEFfd2i4aJj&#10;wVL4Ge7Yuwsx2hw2Vc/nDDKVUz4fcb6QU/wl+cKVVYdUhCo+27ooBLJykYrwuaByLIqJvMRTVEwS&#10;RkHgyzwSNs+LKCUJrjBIWtmpxRnwIGb4UuFxFhrlwSjLVEYcRoERvkJLxYL0MZZR8kk6gvAQ/3iU&#10;fMkvGbRecCkOCFLcD9xNekMbJi0Vfo/XZZRjsetPFrBLYb0aWg4yDK0oO8IXQkuFRmSiQp8Uhf4I&#10;ZU2yrJ5xltXwpeI0WllFMRpeVq62sOwjywqW1cz+cwCTosI+9rKmcTH52GUVXLiyNVhWDt/semX/&#10;ZNdrkoPQ0cvKumEbHlavVORMGxhWr2wDMghK1+tQWUlr6nVkWUkr31/YZRWZWKdSVjOIYNmTAbY9&#10;1o8oimxUSBILkSXFtpZiuCiUlvyk9RUYRdXQmrKyDbPtGloZXJE2lW6XCSkr80lRGbbasNtaSeM+&#10;7zKglPZuVrekTbMNOOhPSbuMMV+2FRKny0qFK5OW90Ib5ySA0CaZv4MzuUm2B1NWKRufMyOTvF44&#10;SLxg5WKcT7OH0dw3LlyNP725A6+yP/MKBmYoNRplboWJcj/pTtqdPMd5gtGR8JEVxyNPvx0plYbn&#10;MwKOhoaGMQ3d/B43PnPnn/BsD6fUZlbxhT58+XZUEMj5zqsvxOPb3sG2VDk2XlyLKGfh7n7mVfyy&#10;xYE7PrYMD7x1AH+7phYOvtC//vBrVMLIn8rIMEcFAHW78fDN6/Db236ER99uw7X/+Bd2hGH42OmF&#10;2cmJGYJfFAR2fCF2gOIC7GxlliLMTtHNl6nQRphPnAqdn3GH0fJBFl4ePsxe8rJpvVQIPTRLEL6y&#10;kC8zuTKDIn4xv5B8o+QZJW8fad0Mi1C2eIpKk4szekIbH+AsppNWHj7mH0WE+cgsr5hgiHxiviHy&#10;yUg6TL6CgCjzYtoQobIqMhm+7IwT5Ot1sMPnKQoSJ2m8LJ+UVfxiXuFxuClThOkT8KZNN6LyciKt&#10;j37Okxh5ZcZZeIv8kpeXM+fSh0ZIKx2aT8wvmCZC5dTFN5SHvIVnjLQeYi2mBqIgizmEl3x4MbPk&#10;IhvVKtJytpMzu255X5FxhOmEn5g+8LVNv5iE0PqFvMV0Iyq05Cn0Ed7Ly5CvS7a3FFhy0+48TC88&#10;hK+TaVyMjvMqAy0n6WQWNMafyO9mepEtzjgxZXDyRSwmFpKXiz/52CXG2eMUzURc5JdiesvkgvFU&#10;3JijMY1wsn5kuY9GKYavS7AUPhTefDBDDCgG/cSP6Rz0y7ZK8pS42C6kjrr7uxHp60HlzNl8QTsQ&#10;9QVwcF4tIlU1BMBnaMScRGZFZdVAFA55ocksi2VmYfmlPZGY6GbSit7JkKPSWmlHo7XTDvEdopX8&#10;rHyHy3Q4rbTc0eUfSTvk17JKPY9er8PxttvE4bRDdWXXo01r+4fwHkFr2pN0u6y7dPsRWnkw5TkT&#10;Z5k5yWOY6beeQ9MLkHx43Ei/0JqmYdrtB9Om05KnyGHaPtOOLsPwfCxaPhtSFkk7TF6LVvqsuCjg&#10;HLh+75Lz8E9XXyKlHXRdHPzedO+fsWnbTrgLi8zs+GBkrt+Ycp8IIa2+6ETknJ08KT/7bHdbM2rq&#10;98B/qB0DA91GsQ+WVEpTMm2RI3Zmxx+vpo0Rb9NHp8NlNY2JrL7YJJJ4+o1OwzQ2nUln05J52i86&#10;iaS3/cLPtE25psNtGjPYEd6SdjDe8g/KwDiOmAefB5vOmCeRs0krfHlvwuSW5RNxZQLG5GHoRCb5&#10;Z10ZYd0LPd/dUj75M+FpOS3/UDpLXoaKTIZUEg+l4Z0lg+E9FM5gw1/e4La8I+WK0n7xwpN8uGIV&#10;dbG41UdJuqO5iZ0BZhmuf+gF9jp8wSU6sZ5L5VXRATzd0gNHoBC/eP5tvNvZh0cOtlJxEZtX0o1U&#10;fjNKUOizluHEvKGA9zGZVWAHJwqoOOulABRwydr2S4ML+oKDflEy5TcqLSsuyNkMO60ooDatKFMB&#10;r38wTiogk9bLZXsvZbIUFyqvlMkHmSWRlzsnW7yUgfUisyayDFjApXWuG4taYeUhS/akNflQwWak&#10;SSu2t6Y8fHuIPa4oupzqMAqb0IrJh7xZSE3onEbpl7KJHB7KJDNLsiwpYVIeO45N2yjnDCAX0jKt&#10;x8RbMvjEZpl/otFKQ5aZabkXWpHJZeIt/I3ia0xXrLJaaak6krd0Ej6RlzJIrJdpGWGUVd4YBZuP&#10;nvkzMjFeXlryRxXfPBCWn7TiNz/5n7wy/KIEy+hdFFZxREmyJ715xKhgi+TyYxPjvUv8EknnpvIr&#10;bVRsdYWvh+W07JstWmPHK8zoxObXwoG0DHKxDiUjgxLTuansWihwNsEozeJLp+WgyEEzG9NJkI+L&#10;gxmRQ5x5sIVSOgfjF5wsZ3dWtt9++K2UknY8tMLfymMkX9s/xHeIVtJY+Q6XaXTa0WUaSTvkH4/8&#10;46Edkt8um42h7R+SYYh2OpVVcBhCVJqG+K32IVjZSqeN23C/fEcwHlqby9H4Do838gxlMyzPkTJa&#10;tEPEmfJl0rq5CiRD1p8+9gInFpz4+ysvNhMHh7jq87WNm7GJs7/O4lK+ePNrTlDqU50ioAiMDYGJ&#10;VYBFBlFqxVGx3dHYgh3SuXIZNUU70ndpGikjKbENS1MZ0iP9Z4/mJV70BqOgmXv7NWaltJVbyye0&#10;Q/GZ9xL/QX7DfyjpGGiHiC2+mX6WUNb40i4zX7nPEDGdT2Zaubf8lkyjxwlrw2sYbTpDw0FSZ6Q1&#10;9zZfk3qQ2KK0FE0rZijdSL/ECL1dOjuXTL/NeDgXq1QSNkRrUw7F2SFWPrbPih/yDfePl/ZIfCR8&#10;NJmH6EXyDAp5AWVWpvGnqeU+8wWVeT/EUO8UAUVgEhDwcNVFVnR+8shzZvLlOx85B9/cuAV/fHsX&#10;XFR+xTxHnSKgCExdBCZeAc7EjsrukKMykOkditA7RUARUAQUAUVgwhGwZoKL8NOnXsIftm3Hrs7e&#10;tPKrL6cJB18zUAROMAKTqwCf4MJq9oqAIqAIKAKKQCYCHppDiN3/rkN9cPGjVctOM5NC7xUBRWAq&#10;IjB+Bdgs43J0LAaQk+V0qXiykNZ8FAFFQBGYVggYe3DuWJKSFUp910yrutfCTm8ExqUAx+SrIe5x&#10;CkfrcDvHicaQHxfRSCttGzvRmSl/RUARUAQUgemEgPkmgx+tqlMEFIHpg8CYFWD5AG1pVTn3j01w&#10;dwEqwvLtz2Q5npIWm1PJnRS4M0HmB0aTlb/mowgoAoqAIjAlEZBt4sweyIXFh+0wMSULrIVSBBQB&#10;g8CYFeAoFd8ffPRsbuowiaYPIyqpggcSxGQbKnWKwBRBQDYGMduLcen1xD1ZUwRMLYYicMwIyNMn&#10;v8mc2TlmYTWhIqAIZAGBMSvAklcBj149kW7kno4nUhbNWxFQBBQBRSD/ERAb4IQ5GIOnLeoscP5X&#10;qJZAERgjAuNSgDP34R0jfyVTBBQBRUARUARyGgFZhUnxZE51ioAiMH0Q0Cd++tS1llQRUAQUAUVg&#10;BAJiA+ySY+mD+o3JCGjUqwhMaQR0t+8pXb1aOEVAEVAEFIGjISBH1seikaORabwioAhMIQRUAZ5C&#10;lalFUQQUAUVAERgfAmIDnEzGkQr1Q838xoedUisC+YyAKsD5XHsquyKgCCgCisBxISAmEE6aQDgC&#10;Qd0G7biQ1MSKQH4hoApwftWXSqsIKAKKgCKQZQScDic8Xl+WuSo7RUARyGUEVAHO5dpR2RQBRUAR&#10;UAQmFAGzDVoijmh/r5pATCjSylwRyC0EVAHOrfpQaRQBRUARUAQmGQE9CnmSAdfsFIEcQEC3QcuB&#10;SlARFAFFQBFQBE4MAnoU8onBXXNVBE40AjoDfKJrQPNXBBQBRUAROMEI8BhkfgynThFQBKYPAqoA&#10;T5+61pIqAoqAIqAIjEBAbIDj8TgSagM8Ahn1KgJTGwFVgKd2/WrpFAFFQBFQBI6CgByFDD0K+Sgo&#10;abQiMLUQUBvgqVWfWhpFQBFQBBSBcSCgRyGPAywlVQSmEAI6AzyFKlOLoggoAoqAIjB+BPQo5PFj&#10;pikUgXxHQBXgfK9BlV8RUAQUAUXgmBHQo5CPGTpNqAjkNQKqAOd19anwioAioAgoAseDgB6FfDzo&#10;aVpFIH8RUAU4f+tOJVcEFAFFQBHIAgJ6FHIWQFQWikCeIaAKcJ5VmIqrCCgCioAikD0E9Cjk7GE5&#10;ZTilklOmKFqQIyOgCvCRsdEYRUARUAQUgWmAgB6FPA0qeaxF5IEocV8AKTc3ydKzUcaKWl7STaIC&#10;7IDL5eLPCdly0el0mp+g5pQAdYqAIqAIKAKKwCQjYB+F7Cos1nfRJGOfa9klqYs0V85B3bJVSFAJ&#10;1tMBc62GsivPJCnAVH4dCby/Yzve2t6IJBxoPdiE1o5OKsRJtHX3IpHUoVZ2q1a5KQKKgCKgCIwN&#10;AT0KeWw4TU2qVIInAQ5EEfP7UXVSCZx+L3VfnZibmrU9VKpJOQjD7fNixxMbsfmVNpQ4m/DiqytR&#10;Fm1H60AVPrx6MZq55PCRD52OVCw2JFnGncfjMbPFfjZOmUV2cF3C4+LgzOXJoMqt2xQVflk/kaU1&#10;s7wmayn8lzS2RRJGG6OUNf5IpRLWw8YwE27Mj+Te6pRJTVorzSAvw114ZNKIl7wG6dMPMB9ki5fE&#10;2/R2GP0mhdDaccLB+pPZEZMkHQeib90KPWXkwGWIA+8ZLPUjYULo5I9UZtZfQizLKvoHKdL50m/9&#10;2dJYPGzeVl/EVGa1wEotXKzchLPN0b63/XLNpJN4y1ky2j5TLKtsDLLyHaITv3CRWjXOJkjjKThZ&#10;WLHM6bAkr/a9pDE0Ik063sSZCMrIcgl/dYrAZCMw8jmY7PxPeH589hKxKFKhAYCzwOZUuBMu1DEK&#10;YPrHY0w73ZKxH44n2KOHIkA8gksWdOHb59Qj4Enic/cuMS8B6asH+2nBR/zydjBXCzDTb9MvCRxy&#10;YYCE2f25vOUz7+m14jNo7bDMGUl5I1h/Vqz1hnAwf4u77Tc08v6Quh9xtcPkI0/J1cGr/Kz3jZVG&#10;/EYik1byslbpUwy3VueZp9AIe8ZZ2YsM6XvD10jBOF6dVM7kKoQZ6WxZrKuQZOZrlcrINZiWHAyN&#10;sLHe45JWwgwPk6/kxUMcqSBYZRT5x+4mRQH2Ovrx8vYITr3oWlw0/1XcurkD7vYeJIo92NvZjJJg&#10;MfbWteKk+TOQiFsqkl0EUXi3bduGlpYWBAIBHGg8iHBBKd6r24F4NGST5dxVFEPzBPGhMM+GeWjk&#10;ubFVQMan74XAprEVVVtVNHEZaS21kKwNG/5nJZRcTHaS3qIRv8hAZxRr694EWf8xWsLSv0x5JY1R&#10;bK0HWiiMEmvTG1YiAHPivZRJrtJELRIhMBESIndkkFluK85wtTRbIWBaK51cpSMxqrMtu4ljmOEj&#10;+cjPLj+J0/IaHhJnJBYxyNeUzco/mSCtYZ7Oz6Sz+Ji08lxLGvkzvZncpR0fPrmXLlD+mcIa+Zmb&#10;yGfkkWDrXrhYNOTPtANuD6J8eHv8BSRNIkEbsyhnHuL9vUCUnbAwV6cIjAkBNha2KTElSyastj2m&#10;ZKMSTfeGx4c+wcmXSMQa4BLX/HX5LPskoi72vez7vakQLqjpwc2rG3DJoiaUB0N4tm4OEuyn+6kc&#10;x9hnJ/w0hWDnLAqdKGhGVeNzZyl4jJIwo6gxnoqaKH0SZ+LpNzVi/ksrz3w3mVAJ47vCKHPyOHNC&#10;TBQ96+VCimTcomMIkuk4O3+jfJKWfvNnpxM/f1Y408i9kUH4imgimyjAvDc8hFTi5IUm8dIXiFIp&#10;13R6ycHQDKVhkIm3rhIvcfKfTSsEll/yoiqdJrXCTJQJsTAV/pLCoJzOa4iXsJV3b5q3oRVq289H&#10;N5bCafPmwO2qQjQ++kQqExzmJkUBThLQYo8fASIR6j4E16yl+PpXP4eG3dvw38+8g459b2FHRx2c&#10;xetQW8zRuCgQaSezvnfccQe2bNliQAhHY3Bcth6Pvfh/TQO26XL2KvV03O44mYySPN0cj1uy0RlY&#10;GRrdcHSCcYSOIjxTm1D5z47mMzu6swkyYyXsiAksQvshzEw24t7qMkYEGu8oeQq/mmr4YhGEistJ&#10;xTbOf2WiNIe6+RuNj4YpAqMjIK+LUCSM3t5eVM2cOTqRho4NAb5v5NsUP5Wigb4OeSzVTWkE2BcX&#10;FaMl5UGZL4QfXLgbH6k9SL3DiVicKhHbg3wA51i+Ag4uNYf8QRN2OCRHbikfPCS1+v7D+Y0WYucx&#10;uPZIIjssg35kkJ2FhA8TZiRhBo8x3hrd2NAeP68jZWkmj0aLHCVL0f3DnATY80ojLrj1+6isrkFC&#10;ZvbH4CZFAY6nfFi53Is7HvolHnP24rzPrQFifXh3x0EsWbwCzz3WgB5vkrMZh0vc39+Pn/3sZ7jt&#10;tttQWFiIm2++GW3t9Xjgjl9A4tQpAnmDgFGq+bSK0qtOETgOBGQ17MEHHsTf/fDv8OJrr5nJgeNg&#10;N62TujhjV3+oG68eaMUVyxbC53ZRxRjlTTutUZo6hWcPzNp14MX6g7j7tR248vd+rFs6GxvOOIDz&#10;57cxJoFZRUH86svfxPLKUirFY1Ompg5C+VUSsRJoaGjABWvWoOt730HVGCav7BJOjgIciWHx+Vfg&#10;y4Wz0eWehbNOnouByABWn3smSipnwlfloz1vJeYXO6m5H64cSAHdHJF5vV6ro6cC4WUnFWO4OkUg&#10;/xDQdpt/dZZbEkv/5+LURyoeh5f9oL1EmVtSTow02S5rwOPGe21d+N5jL+HjSxfAT78xacqS+EaV&#10;zljVzBJbZXOcCKxdMh8X1dbgpfpm/PIFKsK/q8PlNINYPbvPcPbw+fKKyYB218eJ9MQmN/phevZU&#10;TMLG4yZFAZbxVjzhwPLTzuboivfstJ0eH4pn+JGMJXHS0uVmVmw05dcujNhVJmk3KTMfwWCQ9zpG&#10;t7HRqyKgCEwvBKT/k0mBouLiaTdX2U8zuET6m4Js1HofJ2gWzSzBP39sDWLk28WPorL5dpEZZRmk&#10;qMstBCKc2RXb3Ytq52DNgtl4oa4Fd7yyA3/zxD7M8FsrAPK/rgXkVr2NlEbqRxTfoqIicx0Z/0F+&#10;B6eO86Z+ZeQfDofNR0aiCJuPjT6odBqnCCgCisAURUAmEiL8cEsmBKaLk3fAdRsfwQsHmuE1Hx4d&#10;f8llzdHL2T4fldT+WPz4GWZw6KOSddul5+L6s07hB6+6lJ4BTU7dilmEhwOVKOvrv+ub8NC7e/G1&#10;81aidkYp4lkcbOVUoaeQMKILDgwMmAnS8cwCT9IMcHaQlkLKR3HiVPnNDqbKRRFQBPITAZkBli0i&#10;p1tfOBCNIuorQrS4RF4EWak8boA2Ma65URXfiUE2q1ylFYnyK4qwmEWsWVCNGAcsqvxmFeYJYyYD&#10;Y/lGbLx9YV4pwILeeAs4YYgrY0VAEVAETjAC07E/FCUFbh8QONLX+Se4UjKz556oRt7MML3PWQRE&#10;EY7xOyQzI8xl9ewMr3K2uFNKsGPpC/NOAZ5SNaaFUQQUAUVAETgGBGi4ILO/WZoBPgYBNMkURkAV&#10;3ylcuRlFG98ncxkJJ+N26GtfbtnM0djIkbTE22Hmnn51ioAioAhMKQSkn8vo26y+bngJh/V/I+iH&#10;U04zn9hv2jsLyfaD9r0NgyjQYptrazxCL79MxXoYjxH0Nh+9KgKKwOQgMKwvpF6Y4RcBhvWFaf+R&#10;BMtNBZgFclHhjcnpWHKsXjyM5qZmhNkviSJslGHuxnyovQMDUX4NzY8XIr1d6OruI3luFulIFaDh&#10;ioAioAgcCQE5uSkRDaO9o4unN3HrMwd3KehoRzgq+6ZbfaH0lb1dnejui5qdIZLhPnSQXk6kmtaO&#10;O2UsmzMb62pnUKHl1pnecnzllBoscBMXUYSp+Dr4Tcn65QuwvIBIEa+zaiqwdv4srCigiQVtQoXm&#10;lNlVWL+okkfi8oQpfxE+v3w+5hbwvUT+6hQBRWDyEHC63EjFuAsMB6jS7/V0tKKzp4+Prsv0h3Kg&#10;TZgnq3YcYhhpnckoOts6zOM+Wm+YeyYQMnuRCOHR++/CO/Vl+J8/uAy//Pm/IFVZgbaeAP5qwzoe&#10;N+jDe4/chSd3ssP3FOCqq1bgz795kvdOnP7pL+Fjp85FNKZf3E5es9ScFAFFINsIyJn3ib5G3P2r&#10;29GZCGDWaedjQXIPXnm7FWH3TGy4+RqeZ+jEwPvP494tb/PFkMTa667E1k1/5IdXSRSs/Chu/sz5&#10;PDI+uzsbZLucE8IvnsSpCxbi9o8sph6bwpqTOjCrvAL+cAwbFlTh+y/tRK87gK+fvRynFTmQXDET&#10;t27txq1r5mFXZx9e3BNFsqcA1YFi/OTCWrPt5tq5Jegpm4dTAk5sWFGDmx56CXujlF4XHiekCpWp&#10;IpCJgEwGdDS8hn/7ySZ8+R9/jPg7v8Fvn2vjwLYbZ3zoOpy7tAKxrnrcdecWJF0OnHzJZRh440kc&#10;7E7yg9kF+PbX18OfSgwu9gjv0ZTizDxPzL05PJrafRe/wqQie+6XNuBLV12G0L46NDfvx566nXj4&#10;RSf++m+/jbPPAO67526s+PI38KUr1uLgs28hyi+jtU86MVWnuSoCikB2EJDVrL07d2J/+Gzc+oN1&#10;qNv/Ml7ftRPX/ugfsGIgivd37ERdw/t45OlGXLb+Zlz/+YXY+P/uQcHZF+Cbt3wLsWfeQHdKVOTp&#10;5jgzm3LjooW1aNy1FRe/1IQ1pWW4/4U3sTXswJyiAFbNm4vvf+hMnBUANjzwLOoDlThj8QLU+IgW&#10;Xx49YReuPO1k3HLuKux5ZztueHon1p5xKq4qC+Njm15GZzKIL1bLLPB0w1bLqwicIAT4WLu4VV1/&#10;XxKxSByF85djA/u5pYECtNbtQf3+vXjy2V2YveJqfP9/XIoXn30IzQUl+NqPfoiq95vQ0BXhvs/D&#10;Zc+9vpFT2w5fEKvOPA+lLi7zlc3HzPr38dP/cx/W3rQBK04+Cxcsr4LLWwM/p7gTvnJE2wtRxSUr&#10;rzeFAI9UTiZHlHJ4mdWnCCgCikBeIJCiIhcMzqFpQwAD8SIEe/nzO1FcEIWvdB4uOWspvJ4yFHAl&#10;zOErQ39XAWa7C/iiAEoKZKmQfeF07A7lzeZMIcRDLcSm1+tKIIg4+vs74Cr24739u/HZF99DL+l6&#10;o9z/lTSuZDf+5YXteLYnie9fsAA/feQ5PNjVj54I95/ngmKcZhTJRAQear0xgprkNnRDxsN50ZxU&#10;SEUgbxGQXR5mLVqJ5XNrzLM4u7wWj/37r7DTNw9XfepynLP6TMwsDHKr3BnUDwvQEwpiZrKQeqET&#10;pUGaL41isZR7JhBSPSxoLBLmGdw0wWp7B3//v+/EqiuuRVk8htaG17E/WY5lwTfw698l0N/0Hi5a&#10;vxpb7roX84rD8M35KAIObhCft9WsgisCioAiICamKVTNKkO8cRNuv6sacyoLESjoxYP/fgd2trhw&#10;vbuXZmBhLKnsxcOP3I9A+F2s/cx5ePmZZ9DXuBV7Chah1JPkccnTDU1q/MkE6ni88Q2rVuCfut2I&#10;Bz245ZIz8M/P16N3Cd8fy5bgVJqVuJwBfOOcFVjliqOJp5POLS/BPo8f7QP9uHbNaajqCeOilbXo&#10;bgU6D7YgVFCBn62OYnlREve1yDcq03F0Md3ak5Y3VxBIJuMID4ThpjnEUw/+K/5rTxm+8dla9Lcd&#10;wKv1h1A2w4eXnrwf9zSHsfrMhWh6Zzc23XU3XguV4qJCOeJ8eElct9xyy4+HB+WGz+0NYPa8WSxQ&#10;OcpKvHDEBjgKD2BOjQ8dyTJ86ILl2PXuDiy6YB0+seZMeLt3obegBld/8kI4eUKSOkVAEVAE8hoB&#10;KsDB0ipUVDmxrxn4+JXrcc7iKux6bw/O+8QlWDU/iH3dMZxzzploq98Od+1Hsf6Si1Ht6cDO1gQ+&#10;/5UrUUgFbUSfn9eQyBfev9+2Ewc4ocPRwJHLwpndXT1dCHM2aHHqEP7m8W3Y2uPGVYtKcPfW9/BK&#10;awjx3kP4Q2MXDz0owwMvvYuf72jBaXNnoNIZwj88v5vzxcD2ur3Y5y3EEm8U3/vLW9jSGMHFtcX4&#10;/Rvb8Tu+ZI+qAHcfwkcWzsbqOVXmw50jC6wxioAicDQEklzRKquYgao5lVwJC3CVC+ju6kVVdTWi&#10;qRBqaSEQSDWjLTkHn7ryKpw224W3djfhis9+HPNnFptJhcw8cvYoZDF4dtMGLsaPGXw+P0fqspIV&#10;R5RfP7v5JXSMQPh9XiTjUUT48YeXX/PKttUROSo5s4R6rwgoAopAHiPg8XhpAuFElKti7P3YH3IR&#10;nl9Cy4duXukjuVOB9JEOTvWGIjG4vX54+BGI0CdGTnnkMQ4iuijA19z9Z7zUT0/5TLNaeMQicQBh&#10;vQzkjSCzwrwSl2HTQDKBS54mTO7TpBa92XYozZ4RNp3M+gpvvqOO6miXeOuHT8dXaUusRyEfFS0l&#10;UASOioDb60GC/Z+Th+H4PLTD50MbjUT5ePKj4USc/Z/XPOZyTDxtIQxNjKdHxmW7wxEuN00gpEi0&#10;yYrJ/ot0kfDwgyrlw1txoVDIuuH/0fDQ/WCg3igCioAikOcIxGJRsL9POy4BhoZWuKKcIBAXzuj/&#10;4tw2bYginWw6XkRhFaXWNoK2zRVECR7pRguTLTgHXTqNTSe81SkCisCkIxCPWp1hIhbBwGC/KGJY&#10;Cm5UFF/bcYI0o7u0QwevYxjCDtLqjSKgCCgCioAioAgoAoqAIpD3COTsDHDeI6sFUAQUAUVAEZg4&#10;BHQWduKwVc6KwDRAIK8UYNkGIxAIGDuwgYEBc50GdaRFVAQUAUXgMATc3IbL5/Nxay8xiJ1mTuz5&#10;5KRQscXNmhOzhmzyE3ZZ5pe1siojRWDqICDfBgSDQYhemEybzo6ldHmlAPv5odvGjRvR19eHG2+8&#10;kR/E2dbAYymq0igCioAiMDUQ8PCwn23btmHz5s347ne/O60mA+TYU/S2gZseZ68y5aUpxyObj2qy&#10;aN/LvTx5tmn25FROioAiMAwBORL+0KFD+PGPf4xvfetbqKioGLMSnLO7QAwrYdpTVFSEL37xizwN&#10;rhmPPfaYUYRHo9MwRUARUASmMgKyEnbfffeB21hiz54900oBbu8PmR0VsqVWuqlQv93chs076vDN&#10;Naci6HVz4jY7M7fCpiTgQyG/XM8Ox6ncqrVsisD4EXC5XKivr8d5552Hp59+GkuXLkV8jFvh5tUM&#10;sHRKsuQnnX+2Oqjxw60pFAFFQBE48QiICYQs+003V1nIU++ypf0KeNRM55XV4uoVi/lVeeywvUKP&#10;F1/ZfU3fV8eLoqZXBI6MgJhAiJPZ4PG4vFKAx1MwpVUEchkBOclGZoQS47BXyuXyqGwWAtIRu7nd&#10;VkyW09VNCAJyQl42p1N9nEHa1tSOx3bV48azTkGQ+8vrczn2qrP6stSU2XPayWfYxWc4zmdY+mh1&#10;UxeB8anLUxcHLZkiMGkIxKn0PvxeHQ509cDndvEwqWxOZ01aMTSjEQi4WI9RLr29vL/ZzFBqrY4A&#10;KAe9Xj5/u9u78I0Hn8Rtj7yInz39mtkwX+pS3dER8PAglu2tHdh/qJfm0/mtTsjgVfrjPh6q8Jed&#10;+9FGUxvtm4/eBvKZIr9bbD4jr7JPSwTs1+q/vfAmrr73Yfzi+TfR2jvAE71c5nzzaQnKFCi0KEwJ&#10;zkz+5IlXcdXdm3HfGzt5kqVLP3/K4bqVZ2532yF84b5HUFlShP/ccA3ueWs3fkhFWA5hkllAdUdG&#10;wE8TnNcaWvDZ3zyMG+9/HI3dfVSCMw8POXLaXIoRJVcU3xAPWLhn6y5cfc8j+Jstz6ErFNE2kEsV&#10;NQGyqAnEBICqLBWBoyEgylFnwz78orkJv3lzJ758+nJcfcpCzC0tgswQT7UjbI+GRz7HO6koSX39&#10;HRWnJ/cdxPcuXYN/eHqrqcevnLXCXNUGNLdqWMwe3u/swvW/exSzS4qx8YbPoKasGMV+H669549G&#10;8fnR2vPgoamSDGzUDUdAFMaX9h/EzQ8+hY+fshjtfQPYcP9juGPdWtSUFObFsc+i+Lo5a91DRXfz&#10;jv24/dUd6B7Yj5MruhGKzbeOvh5ebPVNMQTyTwFmZ+Rip1TEjz8caqEzxZrj1C+OzCmJfaiTL+B5&#10;/R2o5q+puwm3NTbintdr8PlTl2DdykVYUF5i2rnuI5rbbUKWTfv54ZTMGj6+txH3cxbxvNq5WFo1&#10;E9954BEqT8DN567Mel0GaKfqlxlKHpMsOwzYH4HkNlq5IZ0MWN6mze/1v3+MM7/F2HTzeswqLjTC&#10;rTvjZPip3K2780FE4gncdvmFVIq9Wf8wLjeQODYp5EOjZ/Y24IZNT2Dd6Sfj3z53OfppNvCZ//g9&#10;bvj9o7j9mkuwpLJ8zFtRHZsUx5mKj05zbz9NHRrw7y9t52xvI65b2YSbz9qPph4fbto8HwX+AAqD&#10;BWrPf5xQT3Ry2QUiyI0RjsXl1TZohYWF2HDTTXj8v1/B2qs+hThfPOoUgXxDIMWh29PemZjdUoe5&#10;nQc400A9xuVGa2AGdpbPQdWsWTizusKyqUuJyqwuVxGQZfIDXPptpBnLH7/2OZw6p2pQ1Ptf346b&#10;N27B2dUzzcxiNicSPVTS9u7bh5dffRXXfPrTzFPbySDwR7nhmAUv1Ddh4cwyU2czuavESPfojr24&#10;5j83YVVlKeZQOZaBjDp+ZU8QEpx4epYrHV8+9zT809UfHTTd6hoI4/O/fgA7m1pxNp+DXMVMyiCf&#10;t73b2oXGnib8z3Mb8IVTGzGvuJcDVeDZutlYf98qrOrvRgm4K4hWfE4j4OCArI+HAT3623vxzBOP&#10;YcmyZVNzGzTZ2+2cc85ByOVDJzc+1k4/p9ulCncEBFJ8Aydc5ZbKktZbnNSO3CmebkXzhzBnnnrD&#10;MSrAEqmKzRFgzIlgWUbt54E8MqtYwP1jM10BD6tI8a83EmMtZne9KhVOYUZ1Da5eV4tenn6kbhwI&#10;8JEa4LtEZnrlI7jRXIHXBXn8+qNxdHN2M5uDl9Hyy6cw2YUjzJP4/GzvmR8LykdwxpY2lsh5zOS5&#10;HOAhJbKdSKE3iQI3Dyxhfdv1LGXsk9NmkxEqwNoH53r7dLDtXfnZz6GQZ0WMx9wsr2aApWByGpzM&#10;ftgNNdcrRuVTBDIRkNmHaDKBT9zxJ3S//BTm9LWhNTgTu4pnoaiKMw8rl9AM4iQsq5xhttPSiadM&#10;9HLvXhTgnnAUtzz0DN5o7sQDX13HWeBZ2LR1B27c+BC+efYp+OuLzjC2pFqXuVF/Mmv/EnfquIE2&#10;qyurq/Ab2v+WB4eWUJ/cuRdX374JH54/C//6yYtRXuBXE4iMqhOl95FddbjpD0/ha2tW46efvoQ2&#10;szF84dcP4t3GZtxxzaVYxRWsXN9KroG78Pxpez1uf2UHPDiI609rxA2rG7CvowAbNl+Mu6/9NE6Z&#10;PYP2zDoHnFH9OXsrZmADodC4TG/ySgHOWeRVMEVgjAjIXIJ8Yb6eO0Ds3P4Oom6vUXyvO30Zrlmx&#10;CLUzSszgTj6EU5cfCMg3CbL92Xe3PI+tTR24/txT8S9PvYTvnLMSX+fJYjKbZPauzY/iTAspZaZy&#10;e0snruMOEEtor73xxmtQURTElnd2Yz2X8T+5eB7+8fLzOUvs1o/gRmkRPuLyzPsN+MafnsY1tANu&#10;pT3t9oPNuJMfwS3k9wtRzhDnupOBkDy7HX0hPPhOHX7NQWsqfgCnzerBtrYF/KDvciyvLFMb4Fyv&#10;yOOQTxXg4wBPkyoC40XAVoA/dddD2M+O9wurluDa0xar4jteIHOMXmbFIpwp+l//9Tw2btuFH196&#10;rvn4LZlKUvnNMWFVHIOAbIP2VnM7vnjfX3AGZ+2vX3M6Z+23YO3CavzsExch4KHyqwPRI7YWGRw8&#10;nf4YrpIz6Pd89lKcNKMsL5TfzELJKo6XS+gttOO//+19uIuKcE+ESvEXqQBXlasCnAnWFLtXBXiK&#10;VagWJ/cRkNndLTvqsGLWDJzMDla3Pcv9OhuLhDKbJJvobz3QiguoRMmS3Hjs0caSh9JkFwGZCZZT&#10;4G7a9DjquCfwdWeejL//2BpjH6zbnx0da1EcXz3QQjtar5ktzWdzAVGExY5ZFOHn+JHfOXOrMLs4&#10;qCsAR28GeUuhCnDeVp0Kns8IyPGh4tTUIZ9r8XDZ5SUqS6t6jOrh2ORqiCjBr1GJ27x9H+21T0eQ&#10;28rpPtxjr62p1pfJ8yvPsR5nPvY2kK+UqgDna82p3IqAIqAIKAJZQUCUHvmTWV+dtc8KpMpEEch5&#10;BIbv25Pz4qqAioAioAgoAopAdhGQGV/ZqE7NtbOLq3JTBHIZAWsdNpclVNkUAUVAEVAEFIEJRkCV&#10;3wkGWNkrAjmGgCrAOVYhKo4ioAgoAoqAIqAIKAKKwMQi8P8BXd4SjZkSRXsAAAAASUVORK5CYIJQ&#10;SwECLQAUAAYACAAAACEAsYJntgoBAAATAgAAEwAAAAAAAAAAAAAAAAAAAAAAW0NvbnRlbnRfVHlw&#10;ZXNdLnhtbFBLAQItABQABgAIAAAAIQA4/SH/1gAAAJQBAAALAAAAAAAAAAAAAAAAADsBAABfcmVs&#10;cy8ucmVsc1BLAQItABQABgAIAAAAIQBa938SLgUAALINAAAOAAAAAAAAAAAAAAAAADoCAABkcnMv&#10;ZTJvRG9jLnhtbFBLAQItABQABgAIAAAAIQCqJg6+vAAAACEBAAAZAAAAAAAAAAAAAAAAAJQHAABk&#10;cnMvX3JlbHMvZTJvRG9jLnhtbC5yZWxzUEsBAi0AFAAGAAgAAAAhAPGAwB7jAAAADAEAAA8AAAAA&#10;AAAAAAAAAAAAhwgAAGRycy9kb3ducmV2LnhtbFBLAQItAAoAAAAAAAAAIQBywLS5czcAAHM3AAAU&#10;AAAAAAAAAAAAAAAAAJcJAABkcnMvbWVkaWEvaW1hZ2UxLnBuZ1BLBQYAAAAABgAGAHwBAAA8QQAA&#10;AAA=&#10;">
                <v:group id="Groupe 294" o:spid="_x0000_s1027" style="position:absolute;left:575;top:3085;width:3594;height:4743;rotation:90;flip:x" coordorigin="574,3086" coordsize="5461,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3znxAAAANwAAAAPAAAAZHJzL2Rvd25yZXYueG1sRI9Ra8JA&#10;EITfC/0Pxwq+hHqptKWmnlIFaV81/oAltyaHub00t9H4771CoY/DzHzDLNejb9WF+ugCG3ie5aCI&#10;q2Ad1waO5e7pHVQUZIttYDJwowjr1ePDEgsbrryny0FqlSAcCzTQiHSF1rFqyGOchY44eafQe5Qk&#10;+1rbHq8J7ls9z/M37dFxWmiwo21D1fkweAOnbCHlbnDu9UduX92mzPbHbDBmOhk/P0AJjfIf/mt/&#10;WwPzxQv8nklHQK/uAAAA//8DAFBLAQItABQABgAIAAAAIQDb4fbL7gAAAIUBAAATAAAAAAAAAAAA&#10;AAAAAAAAAABbQ29udGVudF9UeXBlc10ueG1sUEsBAi0AFAAGAAgAAAAhAFr0LFu/AAAAFQEAAAsA&#10;AAAAAAAAAAAAAAAAHwEAAF9yZWxzLy5yZWxzUEsBAi0AFAAGAAgAAAAhAOxLfOfEAAAA3AAAAA8A&#10;AAAAAAAAAAAAAAAABwIAAGRycy9kb3ducmV2LnhtbFBLBQYAAAAAAwADALcAAAD4AgAAAAA=&#10;">
                  <v:rect id="Rectangle 296" o:spid="_x0000_s1028" style="position:absolute;left:2047;top:3086;width:3989;height:2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MuxgAAANwAAAAPAAAAZHJzL2Rvd25yZXYueG1sRI9BTwIx&#10;FITvJvyH5pF4ky4ciK4UIqhET4bFi7fn9rld2b5u2ics/nprYuJxMjPfZBarwXfqSDG1gQ1MJwUo&#10;4jrYlhsDr/vHq2tQSZAtdoHJwJkSrJajiwWWNpx4R8dKGpUhnEo04ET6UutUO/KYJqEnzt5HiB4l&#10;y9hoG/GU4b7Ts6KYa48t5wWHPW0c1Yfqyxt4Oa838fD8VsX9g2zfXX3/LdtPYy7Hw90tKKFB/sN/&#10;7SdrYHYzh98z+Qjo5Q8AAAD//wMAUEsBAi0AFAAGAAgAAAAhANvh9svuAAAAhQEAABMAAAAAAAAA&#10;AAAAAAAAAAAAAFtDb250ZW50X1R5cGVzXS54bWxQSwECLQAUAAYACAAAACEAWvQsW78AAAAVAQAA&#10;CwAAAAAAAAAAAAAAAAAfAQAAX3JlbHMvLnJlbHNQSwECLQAUAAYACAAAACEAdrCjLsYAAADcAAAA&#10;DwAAAAAAAAAAAAAAAAAHAgAAZHJzL2Rvd25yZXYueG1sUEsFBgAAAAADAAMAtwAAAPoCAAAAAA==&#10;" filled="f" strokecolor="yellow" strokeweight="2.5pt"/>
                  <v:shape id="Connecteur droit avec flèche 297" o:spid="_x0000_s1029" type="#_x0000_t32" style="position:absolute;left:574;top:5111;width:1473;height:6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PVxAAAANwAAAAPAAAAZHJzL2Rvd25yZXYueG1sRI9Ba8JA&#10;FITvBf/D8gRvdWMsVaOriFDw0EujB709ss9sNPs2ZLcm+ffdQqHHYWa+YTa73tbiSa2vHCuYTRMQ&#10;xIXTFZcKzqeP1yUIH5A11o5JwUAedtvRywYz7Tr+omceShEh7DNUYEJoMil9Yciin7qGOHo311oM&#10;Ubal1C12EW5rmSbJu7RYcVww2NDBUPHIv62Ce/rZXfkwH079Ja/l1bwNxh6Vmoz7/RpEoD78h//a&#10;R60gXS3g90w8AnL7AwAA//8DAFBLAQItABQABgAIAAAAIQDb4fbL7gAAAIUBAAATAAAAAAAAAAAA&#10;AAAAAAAAAABbQ29udGVudF9UeXBlc10ueG1sUEsBAi0AFAAGAAgAAAAhAFr0LFu/AAAAFQEAAAsA&#10;AAAAAAAAAAAAAAAAHwEAAF9yZWxzLy5yZWxzUEsBAi0AFAAGAAgAAAAhAGfIY9XEAAAA3AAAAA8A&#10;AAAAAAAAAAAAAAAABwIAAGRycy9kb3ducmV2LnhtbFBLBQYAAAAAAwADALcAAAD4AgAAAAA=&#10;" strokecolor="yellow" strokeweight="4.5pt">
                    <v:stroke endarrow="block"/>
                  </v:shape>
                </v:group>
                <v:shape id="Image 295" o:spid="_x0000_s1030" type="#_x0000_t75" style="position:absolute;left:5489;width:29242;height: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WKxQAAANwAAAAPAAAAZHJzL2Rvd25yZXYueG1sRI/NasMw&#10;EITvgb6D2EJviZwUJ7UTxZQ0hVxysFvodbE2tqm1Mpbin7evCoUeh5n5hjlkk2nFQL1rLCtYryIQ&#10;xKXVDVcKPj/ely8gnEfW2FomBTM5yI4PiwOm2o6c01D4SgQIuxQV1N53qZSurMmgW9mOOHg32xv0&#10;QfaV1D2OAW5auYmirTTYcFiosaNTTeV3cTcK+Lymr3bQ11i+5Xn0fE4u8y5R6ulxet2D8DT5//Bf&#10;+6IVbJIYfs+EIyCPPwAAAP//AwBQSwECLQAUAAYACAAAACEA2+H2y+4AAACFAQAAEwAAAAAAAAAA&#10;AAAAAAAAAAAAW0NvbnRlbnRfVHlwZXNdLnhtbFBLAQItABQABgAIAAAAIQBa9CxbvwAAABUBAAAL&#10;AAAAAAAAAAAAAAAAAB8BAABfcmVscy8ucmVsc1BLAQItABQABgAIAAAAIQDrRrWKxQAAANwAAAAP&#10;AAAAAAAAAAAAAAAAAAcCAABkcnMvZG93bnJldi54bWxQSwUGAAAAAAMAAwC3AAAA+QIAAAAA&#10;" stroked="t" strokecolor="yellow" strokeweight="4.75pt">
                  <v:imagedata r:id="rId71" o:title=""/>
                  <v:path arrowok="t"/>
                </v:shape>
              </v:group>
            </w:pict>
          </mc:Fallback>
        </mc:AlternateContent>
      </w:r>
      <w:r>
        <w:rPr>
          <w:noProof/>
        </w:rPr>
        <mc:AlternateContent>
          <mc:Choice Requires="wps">
            <w:drawing>
              <wp:anchor distT="0" distB="0" distL="114300" distR="114300" simplePos="0" relativeHeight="251696128" behindDoc="0" locked="0" layoutInCell="1" allowOverlap="1" wp14:anchorId="43A7E2B1" wp14:editId="38DDAB82">
                <wp:simplePos x="0" y="0"/>
                <wp:positionH relativeFrom="column">
                  <wp:posOffset>1811655</wp:posOffset>
                </wp:positionH>
                <wp:positionV relativeFrom="paragraph">
                  <wp:posOffset>1065530</wp:posOffset>
                </wp:positionV>
                <wp:extent cx="1308735" cy="527685"/>
                <wp:effectExtent l="0" t="0" r="5715" b="5715"/>
                <wp:wrapNone/>
                <wp:docPr id="179" name="Zone de texte 179"/>
                <wp:cNvGraphicFramePr/>
                <a:graphic xmlns:a="http://schemas.openxmlformats.org/drawingml/2006/main">
                  <a:graphicData uri="http://schemas.microsoft.com/office/word/2010/wordprocessingShape">
                    <wps:wsp>
                      <wps:cNvSpPr txBox="1"/>
                      <wps:spPr>
                        <a:xfrm>
                          <a:off x="0" y="0"/>
                          <a:ext cx="1308735" cy="527685"/>
                        </a:xfrm>
                        <a:prstGeom prst="rect">
                          <a:avLst/>
                        </a:prstGeom>
                        <a:solidFill>
                          <a:schemeClr val="lt1"/>
                        </a:solidFill>
                        <a:ln w="6350">
                          <a:noFill/>
                        </a:ln>
                      </wps:spPr>
                      <wps:txb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7E2B1" id="Zone de texte 179" o:spid="_x0000_s1066" type="#_x0000_t202" style="position:absolute;left:0;text-align:left;margin-left:142.65pt;margin-top:83.9pt;width:103.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b5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FC76R0l&#10;mlUo0neUihSCeNF4QYIDaaqNyzB6azDeN5+hwSvducPDUH0jbRW+WBdBPxJ+vpKMWISHS8N0Nh2O&#10;KeHoGw+mk9k4wCRvt411/ouAigQjpxZFjNyy08b5NrQLCY85UGWxLpWKm9A4YqUsOTGUXPmYI4L/&#10;FqU0qXM6GY7TCKwhXG+RlcZcQq1tTcHyza6JFA1mXcE7KM7Ig4W2oZzh6xKT3TDnn5nFDsLScSr8&#10;Ey5SAT4GF4uSA9iffzsP8SgseimpsSNz6n4cmRWUqK8aJb/rj0ahheNmNJ4OcGNvPbtbjz5WK0AG&#10;+jh/hkczxHvVmdJC9YrDswyvootpjm/n1HfmyrdzgsPHxXIZg7BpDfMbvTU8QAfGgxQvzSuz5qJX&#10;6JpH6HqXZe9ka2PDTQ3LowdZRk0D0S2rF/6x4WNXXIYzTNTtPka9/UIWvwAAAP//AwBQSwMEFAAG&#10;AAgAAAAhABvui/riAAAACwEAAA8AAABkcnMvZG93bnJldi54bWxMj8tOwzAQRfdI/IM1SGwQddo0&#10;fYQ4FUJAJXY0PMTOjYckIh5HsZuEv2dYwXJ0j+6cm+0m24oBe984UjCfRSCQSmcaqhS8FA/XGxA+&#10;aDK6dYQKvtHDLj8/y3Rq3EjPOBxCJbiEfKoV1CF0qZS+rNFqP3MdEmefrrc68NlX0vR65HLbykUU&#10;raTVDfGHWnd4V2P5dThZBR9X1fuTnx5fxziJu/v9UKzfTKHU5cV0ewMi4BT+YPjVZ3XI2enoTmS8&#10;aBUsNknMKAerNW9gYrmdL0EcOUqiLcg8k/835D8AAAD//wMAUEsBAi0AFAAGAAgAAAAhALaDOJL+&#10;AAAA4QEAABMAAAAAAAAAAAAAAAAAAAAAAFtDb250ZW50X1R5cGVzXS54bWxQSwECLQAUAAYACAAA&#10;ACEAOP0h/9YAAACUAQAACwAAAAAAAAAAAAAAAAAvAQAAX3JlbHMvLnJlbHNQSwECLQAUAAYACAAA&#10;ACEAe0a2+UwCAACKBAAADgAAAAAAAAAAAAAAAAAuAgAAZHJzL2Uyb0RvYy54bWxQSwECLQAUAAYA&#10;CAAAACEAG+6L+uIAAAALAQAADwAAAAAAAAAAAAAAAACmBAAAZHJzL2Rvd25yZXYueG1sUEsFBgAA&#10;AAAEAAQA8wAAALUFAAAAAA==&#10;" fillcolor="white [3201]" stroked="f" strokeweight=".5pt">
                <v:textbo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1AB06995" wp14:editId="55DAF558">
                <wp:simplePos x="0" y="0"/>
                <wp:positionH relativeFrom="column">
                  <wp:posOffset>1315720</wp:posOffset>
                </wp:positionH>
                <wp:positionV relativeFrom="paragraph">
                  <wp:posOffset>1437640</wp:posOffset>
                </wp:positionV>
                <wp:extent cx="489585" cy="154305"/>
                <wp:effectExtent l="0" t="0" r="24765" b="36195"/>
                <wp:wrapNone/>
                <wp:docPr id="178" name="Connecteur droit avec flèche 178"/>
                <wp:cNvGraphicFramePr/>
                <a:graphic xmlns:a="http://schemas.openxmlformats.org/drawingml/2006/main">
                  <a:graphicData uri="http://schemas.microsoft.com/office/word/2010/wordprocessingShape">
                    <wps:wsp>
                      <wps:cNvCnPr/>
                      <wps:spPr>
                        <a:xfrm flipH="1">
                          <a:off x="0" y="0"/>
                          <a:ext cx="489585" cy="153670"/>
                        </a:xfrm>
                        <a:prstGeom prst="straightConnector1">
                          <a:avLst/>
                        </a:prstGeom>
                        <a:noFill/>
                        <a:ln w="19050">
                          <a:solidFill>
                            <a:srgbClr val="002060"/>
                          </a:solidFill>
                          <a:headEnd type="none" w="med" len="med"/>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page">
                  <wp14:pctHeight>0</wp14:pctHeight>
                </wp14:sizeRelV>
              </wp:anchor>
            </w:drawing>
          </mc:Choice>
          <mc:Fallback>
            <w:pict>
              <v:shape w14:anchorId="3AC815B1" id="Connecteur droit avec flèche 178" o:spid="_x0000_s1026" type="#_x0000_t32" style="position:absolute;margin-left:103.6pt;margin-top:113.2pt;width:38.55pt;height:12.1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5KHAIAAGIEAAAOAAAAZHJzL2Uyb0RvYy54bWysVEuOEzEQ3SNxB8t70p1AMpkonVlkGFgg&#10;iAY4gGOX0xb+yfakkxtxDy5G2d3pAUbDArGx7Ha9V69euXp9czKaHCFE5WxDp5OaErDcCWUPDf36&#10;5e7VkpKYmBVMOwsNPUOkN5uXL9adX8HMtU4LCARJbFx1vqFtSn5VVZG3YFicOA8WL6ULhiU8hkMl&#10;AuuQ3ehqVteLqnNB+OA4xIhfb/tLuin8UgJPn6SMkIhuKGpLZQ1l3ee12qzZ6hCYbxUfZLB/UGGY&#10;sph0pLpliZGHoJ5QGcWDi06mCXemclIqDqUGrGZa/1HN55Z5KLWgOdGPNsX/R8s/HneBKIG9u8JW&#10;WWawSVtnLToHD4GI4FQi7AicSP3jO7aF5EC0rfNxheit3YXhFP0uZA9OMhiMVv49shZXsE5yKqaf&#10;R9PhlAjHj2+W1/PlnBKOV9P568VVaUrV02Q6H2J6B86QvGloTIGpQ5sGkS70KdjxQ0woBIEXQAZb&#10;d6e0Ll3WlnSY4rqe10VUdFqJfJvjYjjstzqQI8sPpZ7Vi4uM38JaYOKtFSSdPfpk8UnTTGpAUKIB&#10;JyDvehXaophsUm9L2aWzhpxN23uQ6DqWP+u15PcOowDxbTqyYGSGSBQ6gvqSy5A8gnS6gIbYDIMy&#10;AyNwqPy5bGN0yehsGoFGWRf+LlX28Zeq+1pz2XsnzuWRFDvwIZcuDUOXJ+XXc4E//ho2PwEAAP//&#10;AwBQSwMEFAAGAAgAAAAhAHSVkVTgAAAACwEAAA8AAABkcnMvZG93bnJldi54bWxMj8FOwzAMhu9I&#10;vENkJC4TS8jKNpWmEyDBla1Dose0CW21xqmarCtvjznB7bf86ffnbDe7nk12DJ1HBfdLAcxi7U2H&#10;jYKP4+vdFliIGo3uPVoF3zbALr++ynRq/AUPdipiw6gEQ6oVtDEOKeehbq3TYekHi7T78qPTkcax&#10;4WbUFyp3PZdCrLnTHdKFVg/2pbX1qTg7BYU8rZ7fkzdXleW0bz/D4lAeF0rd3sxPj8CineMfDL/6&#10;pA45OVX+jCawXoEUG0koBblOgBEht8kKWEXhQWyA5xn//0P+AwAA//8DAFBLAQItABQABgAIAAAA&#10;IQC2gziS/gAAAOEBAAATAAAAAAAAAAAAAAAAAAAAAABbQ29udGVudF9UeXBlc10ueG1sUEsBAi0A&#10;FAAGAAgAAAAhADj9If/WAAAAlAEAAAsAAAAAAAAAAAAAAAAALwEAAF9yZWxzLy5yZWxzUEsBAi0A&#10;FAAGAAgAAAAhAOs3PkocAgAAYgQAAA4AAAAAAAAAAAAAAAAALgIAAGRycy9lMm9Eb2MueG1sUEsB&#10;Ai0AFAAGAAgAAAAhAHSVkVTgAAAACwEAAA8AAAAAAAAAAAAAAAAAdgQAAGRycy9kb3ducmV2Lnht&#10;bFBLBQYAAAAABAAEAPMAAACDBQAAAAA=&#10;" strokecolor="#002060" strokeweight="1.5pt"/>
            </w:pict>
          </mc:Fallback>
        </mc:AlternateContent>
      </w:r>
      <w:r>
        <w:rPr>
          <w:noProof/>
        </w:rPr>
        <mc:AlternateContent>
          <mc:Choice Requires="wps">
            <w:drawing>
              <wp:anchor distT="0" distB="0" distL="114300" distR="114300" simplePos="0" relativeHeight="251695104" behindDoc="0" locked="0" layoutInCell="1" allowOverlap="1" wp14:anchorId="7CCF4554" wp14:editId="6D5E2EB3">
                <wp:simplePos x="0" y="0"/>
                <wp:positionH relativeFrom="column">
                  <wp:posOffset>-120650</wp:posOffset>
                </wp:positionH>
                <wp:positionV relativeFrom="paragraph">
                  <wp:posOffset>1396365</wp:posOffset>
                </wp:positionV>
                <wp:extent cx="1435735" cy="429895"/>
                <wp:effectExtent l="0" t="0" r="12065" b="27305"/>
                <wp:wrapNone/>
                <wp:docPr id="177" name="Ellipse 177"/>
                <wp:cNvGraphicFramePr/>
                <a:graphic xmlns:a="http://schemas.openxmlformats.org/drawingml/2006/main">
                  <a:graphicData uri="http://schemas.microsoft.com/office/word/2010/wordprocessingShape">
                    <wps:wsp>
                      <wps:cNvSpPr/>
                      <wps:spPr>
                        <a:xfrm>
                          <a:off x="0" y="0"/>
                          <a:ext cx="1435735" cy="429260"/>
                        </a:xfrm>
                        <a:prstGeom prst="ellipse">
                          <a:avLst/>
                        </a:prstGeom>
                        <a:noFill/>
                        <a:ln w="19050">
                          <a:solidFill>
                            <a:srgbClr val="00206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7EE146" id="Ellipse 177" o:spid="_x0000_s1026" style="position:absolute;margin-left:-9.5pt;margin-top:109.95pt;width:113.05pt;height:33.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rWigIAAGUFAAAOAAAAZHJzL2Uyb0RvYy54bWysVE1vGyEQvVfqf0Dcm/2IHTdW1pGVNFWl&#10;KLGaVDljFmxUlqGAvXZ/fQZ2vbbS9FL1sgvMm3m8YWaurneNJlvhvAJT0eIsp0QYDrUyq4r+eL77&#10;9JkSH5ipmQYjKroXnl7PPn64au1UlLAGXQtHMIjx09ZWdB2CnWaZ52vRMH8GVhg0SnANC7h1q6x2&#10;rMXojc7KPL/IWnC1dcCF93h62xnpLMWXUvDwKKUXgeiK4t1C+rr0XcZvNrti05Vjdq14fw32D7do&#10;mDJIOoS6ZYGRjVN/hGoUd+BBhjMOTQZSKi6SBlRT5G/UPK2ZFUkLJsfbIU3+/4XlD9uFI6rGt5tM&#10;KDGswUf6orWyXpB4hAlqrZ8i7skuXL/zuIxqd9I18Y86yC4ldT8kVewC4XhYjM7Hk/MxJRxto/Ky&#10;vEhZz47e1vnwVUBD4qKiomNP6WTbex+QFNEHVOQzcKe0Tm+nDWmR5DIf58nDg1Z1tEacd6vljXZk&#10;y+Lz52U+cJ/AMLY2SBFldsLSKuy1iDG0+S4kZgillB1DrE0xhK1/FjFJKQoio4tE+sGpeM9Jh4NT&#10;j41uItXr4Njr+RvbgE6MYMLg2CgD7j3W41Vlhz+o7rRG2Uuo91gQDrpO8ZbfKXyVe+bDgjlsDWwi&#10;bPfwiB+pAVMP/YqSNbjf751HPFYsWilpsdUq6n9tmBOU6G8Ga/myGI1ib6bNaDwpceNOLctTi9k0&#10;N4DPWeBgsTwtIz7ow1I6aF5wKswjK5qY4chdUR7cYXMTuhGAc4WL+TzBsB8tC/fmyfIYPGY1ltzz&#10;7oU525dmwKJ+gENbsumb8uyw0dPAfBNAqlS7x7z2+cZeTgXTz504LE73CXWcjrNXAAAA//8DAFBL&#10;AwQUAAYACAAAACEA3ne6K98AAAALAQAADwAAAGRycy9kb3ducmV2LnhtbEyPQU+EMBCF7yb+h2ZM&#10;vO2WYsIuSNkYE6MXE0V/QJeOQKRTpIVFf73jyb29yXt5873ysLpBLDiF3pMGtU1AIDXe9tRqeH97&#10;2OxBhGjImsETavjGAIfq8qI0hfUnesWljq3gEgqF0dDFOBZShqZDZ8LWj0jsffjJmcjn1Eo7mROX&#10;u0GmSZJJZ3riD50Z8b7D5rOenYZZLtPY1ET28ecZ1dNXu9xkL1pfX613tyAirvE/DH/4jA4VMx39&#10;TDaIQcNG5bwlakhVnoPgRJrsFIgji/0uA1mV8nxD9QsAAP//AwBQSwECLQAUAAYACAAAACEAtoM4&#10;kv4AAADhAQAAEwAAAAAAAAAAAAAAAAAAAAAAW0NvbnRlbnRfVHlwZXNdLnhtbFBLAQItABQABgAI&#10;AAAAIQA4/SH/1gAAAJQBAAALAAAAAAAAAAAAAAAAAC8BAABfcmVscy8ucmVsc1BLAQItABQABgAI&#10;AAAAIQAWrErWigIAAGUFAAAOAAAAAAAAAAAAAAAAAC4CAABkcnMvZTJvRG9jLnhtbFBLAQItABQA&#10;BgAIAAAAIQDed7or3wAAAAsBAAAPAAAAAAAAAAAAAAAAAOQEAABkcnMvZG93bnJldi54bWxQSwUG&#10;AAAAAAQABADzAAAA8AUAAAAA&#10;" filled="f" strokecolor="#002060" strokeweight="1.5pt"/>
            </w:pict>
          </mc:Fallback>
        </mc:AlternateContent>
      </w:r>
      <w:r>
        <w:rPr>
          <w:noProof/>
        </w:rPr>
        <w:drawing>
          <wp:inline distT="0" distB="0" distL="0" distR="0" wp14:anchorId="5A4E8495" wp14:editId="3BC63D1B">
            <wp:extent cx="4924425" cy="2847975"/>
            <wp:effectExtent l="0" t="0" r="9525"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24425" cy="2847975"/>
                    </a:xfrm>
                    <a:prstGeom prst="rect">
                      <a:avLst/>
                    </a:prstGeom>
                    <a:noFill/>
                    <a:ln>
                      <a:noFill/>
                    </a:ln>
                  </pic:spPr>
                </pic:pic>
              </a:graphicData>
            </a:graphic>
          </wp:inline>
        </w:drawing>
      </w:r>
    </w:p>
    <w:p w14:paraId="3DF14CB5" w14:textId="77777777" w:rsidR="00B47CC0" w:rsidRDefault="00B47CC0" w:rsidP="00B47CC0">
      <w:pPr>
        <w:spacing w:after="0"/>
      </w:pPr>
      <w:r>
        <w:t>Positionner la souris sur les points de configuration des niveaux d’éclairement et des horaires de déclenchement pour les faire apparaitre.</w:t>
      </w:r>
    </w:p>
    <w:p w14:paraId="6D188ACD" w14:textId="77777777" w:rsidR="00B47CC0" w:rsidRDefault="00B47CC0" w:rsidP="00B47CC0">
      <w:pPr>
        <w:spacing w:after="0"/>
      </w:pPr>
      <w:r>
        <w:br w:type="page"/>
      </w:r>
    </w:p>
    <w:p w14:paraId="6191CC83" w14:textId="7534F4C9" w:rsidR="00B47CC0" w:rsidRDefault="00B47CC0" w:rsidP="00B47CC0">
      <w:pPr>
        <w:spacing w:after="0"/>
      </w:pPr>
      <w:r>
        <w:rPr>
          <w:noProof/>
        </w:rPr>
        <w:lastRenderedPageBreak/>
        <mc:AlternateContent>
          <mc:Choice Requires="wps">
            <w:drawing>
              <wp:anchor distT="0" distB="0" distL="114300" distR="114300" simplePos="0" relativeHeight="251702272" behindDoc="0" locked="0" layoutInCell="1" allowOverlap="1" wp14:anchorId="36A39D4E" wp14:editId="01D8CCC9">
                <wp:simplePos x="0" y="0"/>
                <wp:positionH relativeFrom="column">
                  <wp:posOffset>925830</wp:posOffset>
                </wp:positionH>
                <wp:positionV relativeFrom="paragraph">
                  <wp:posOffset>735330</wp:posOffset>
                </wp:positionV>
                <wp:extent cx="3006090" cy="388620"/>
                <wp:effectExtent l="38100" t="19050" r="3810" b="87630"/>
                <wp:wrapNone/>
                <wp:docPr id="176" name="Connecteur droit avec flèche 176"/>
                <wp:cNvGraphicFramePr/>
                <a:graphic xmlns:a="http://schemas.openxmlformats.org/drawingml/2006/main">
                  <a:graphicData uri="http://schemas.microsoft.com/office/word/2010/wordprocessingShape">
                    <wps:wsp>
                      <wps:cNvCnPr/>
                      <wps:spPr>
                        <a:xfrm flipH="1">
                          <a:off x="0" y="0"/>
                          <a:ext cx="3006090" cy="38862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C7BA9" id="Connecteur droit avec flèche 176" o:spid="_x0000_s1026" type="#_x0000_t32" style="position:absolute;margin-left:72.9pt;margin-top:57.9pt;width:236.7pt;height:30.6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lD9wEAACIEAAAOAAAAZHJzL2Uyb0RvYy54bWysU9uO0zAQfUfiHyy/06RdbbdUTfehy+UB&#10;QbXAB3idcWPJN429SftH/Ac/xtjJBgQICcSLE9tzzsw5M97dnq1hPWDU3jV8uag5Ayd9q92p4Z8/&#10;vX6x4Swm4VphvIOGXyDy2/3zZ7shbGHlO29aQEYkLm6H0PAupbCtqig7sCIufABHl8qjFYm2eKpa&#10;FAOxW1Ot6npdDR7bgF5CjHR6N17yfeFXCmT6oFSExEzDqbZUVizrQ16r/U5sTyhCp+VUhviHKqzQ&#10;jpLOVHciCfaI+hcqqyX66FVaSG8rr5SWUDSQmmX9k5qPnQhQtJA5Mcw2xf9HK9/3R2S6pd7drDlz&#10;wlKTDt45cg4ekbXodWKiB8mU+fqF2sJyINk2hLgl9MEdcdrFcMTswVmhpWgd3hJrcYV0snMx/TKb&#10;DufEJB1eURfrl9QbSXdXm816VbpSjTyZL2BMb8Bbln8aHhMKferSVKXHMYfo38VElRDwCZDBxrGh&#10;4avN9c11KSUJbV65lqVLIKUJtXAnA1kQAY2jTxY2Sil/6WJgJLoHRU5RyWPCMqNwMMh6QdMlpASX&#10;VjMTRWeY0sbMwLqU8EfgFJ+hUOb3b8AzomT2Ls1gq53H32VP5+VUshrjnxwYdWcLHnx7KU0u1tAg&#10;Fq+mR5Mn/cd9gX9/2vtvAAAA//8DAFBLAwQUAAYACAAAACEAsHoMBeAAAAALAQAADwAAAGRycy9k&#10;b3ducmV2LnhtbEyPQU/DMAyF70j8h8hI3FjaibWsNJ0GEgIOHLaBJm5pY9qKxKmabCv/Hu8Et/fs&#10;p+fP5WpyVhxxDL0nBeksAYHUeNNTq+B993RzByJETUZbT6jgBwOsqsuLUhfGn2iDx21sBZdQKLSC&#10;LsahkDI0HTodZn5A4t2XH52ObMdWmlGfuNxZOU+STDrdE1/o9ICPHTbf24NT8DG+1g8vmX3Lm7WV&#10;9f75c7eJC6Wur6b1PYiIU/wLwxmf0aFiptofyARh2d8uGD2ySM+CE1m6nIOoeZLnCciqlP9/qH4B&#10;AAD//wMAUEsBAi0AFAAGAAgAAAAhALaDOJL+AAAA4QEAABMAAAAAAAAAAAAAAAAAAAAAAFtDb250&#10;ZW50X1R5cGVzXS54bWxQSwECLQAUAAYACAAAACEAOP0h/9YAAACUAQAACwAAAAAAAAAAAAAAAAAv&#10;AQAAX3JlbHMvLnJlbHNQSwECLQAUAAYACAAAACEAGncZQ/cBAAAiBAAADgAAAAAAAAAAAAAAAAAu&#10;AgAAZHJzL2Uyb0RvYy54bWxQSwECLQAUAAYACAAAACEAsHoMBeAAAAALAQAADwAAAAAAAAAAAAAA&#10;AABRBAAAZHJzL2Rvd25yZXYueG1sUEsFBgAAAAAEAAQA8wAAAF4FAAAAAA==&#10;" strokecolor="#bc4542 [3045]" strokeweight="2.25pt">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3DD6817E" wp14:editId="5F5A5BFE">
                <wp:simplePos x="0" y="0"/>
                <wp:positionH relativeFrom="column">
                  <wp:posOffset>2051685</wp:posOffset>
                </wp:positionH>
                <wp:positionV relativeFrom="paragraph">
                  <wp:posOffset>43815</wp:posOffset>
                </wp:positionV>
                <wp:extent cx="1880235" cy="491490"/>
                <wp:effectExtent l="0" t="76200" r="5715" b="22860"/>
                <wp:wrapNone/>
                <wp:docPr id="175" name="Connecteur droit avec flèche 175"/>
                <wp:cNvGraphicFramePr/>
                <a:graphic xmlns:a="http://schemas.openxmlformats.org/drawingml/2006/main">
                  <a:graphicData uri="http://schemas.microsoft.com/office/word/2010/wordprocessingShape">
                    <wps:wsp>
                      <wps:cNvCnPr/>
                      <wps:spPr>
                        <a:xfrm flipH="1" flipV="1">
                          <a:off x="0" y="0"/>
                          <a:ext cx="1880235" cy="49149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57CF5" id="Connecteur droit avec flèche 175" o:spid="_x0000_s1026" type="#_x0000_t32" style="position:absolute;margin-left:161.55pt;margin-top:3.45pt;width:148.05pt;height:38.7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8/P+gEAACwEAAAOAAAAZHJzL2Uyb0RvYy54bWysU9uO0zAQfUfiHyy/06RlF7rVpvvQ5fKA&#10;oOL27nXGjSXHtsazTftH/Ac/xtjJBgRICMSL44nnHM85M76+OfVOHAGTDb6Ry0UtBXgdWusPjfz0&#10;8eWTtRSJlG+VCx4aeYYkb7aPH10PcQOr0AXXAgom8WkzxEZ2RHFTVUl30Ku0CBE8H5qAvSIO8VC1&#10;qAZm7121qutn1RCwjRg0pMR/b8dDuS38xoCmd8YkIOEaybVRWbGsd3mtttdqc0AVO6unMtQ/VNEr&#10;6/nSmepWkRL3aH+h6q3GkIKhhQ59FYyxGooGVrOsf1LzoVMRihY2J8XZpvT/aPXb4x6Fbbl3zy+l&#10;8KrnJu2C9+wc3KNoMVgS6ghaGPf1C7dF5ES2bYhpw+id3+MUpbjH7MHJYM/ZNr5mVll2n/Mun7Fi&#10;cSr2n2f74URC88/lel2vnnIVms8urpYXV6U/1ciY0RETvYLQi7xpZCJU9tDRVG/A8Q51fJOIa2Lg&#10;AyCDnRdDI1frS64/x6Sse+FbQefImgmt8gcHWRoDnedPljiKKjs6OxiJ3oNhz3LJhalMK+wciqPi&#10;OVNag6fVzMTZGWasczOw/jNwys9QKJP8N+AZUW4OnmZwb33A391Op+VUshnzHxwYdWcL7kJ7Lu0u&#10;1vBIFq+m55Nn/se4wL8/8u03AAAA//8DAFBLAwQUAAYACAAAACEALqdp2d4AAAAIAQAADwAAAGRy&#10;cy9kb3ducmV2LnhtbEyPQU+DQBSE7yb+h80z8WaXBUMK5dFoEznVg6DxuoUtkLJvCbul8O9dT3qc&#10;zGTmm2y/6IHNarK9IQSxCYApqk3TU4vwWb09bYFZJ6mRgyGFsCoL+/z+LpNpY270oebStcyXkE0l&#10;QufcmHJu605paTdmVOS9s5m0dF5OLW8mefPleuBhEMRcy578QidHdehUfSmvGuEogvV9/X4tDkl1&#10;KaqvuSiPokB8fFhedsCcWtxfGH7xPTrknulkrtRYNiBEYSR8FCFOgHk/FkkI7ISwfY6A5xn/fyD/&#10;AQAA//8DAFBLAQItABQABgAIAAAAIQC2gziS/gAAAOEBAAATAAAAAAAAAAAAAAAAAAAAAABbQ29u&#10;dGVudF9UeXBlc10ueG1sUEsBAi0AFAAGAAgAAAAhADj9If/WAAAAlAEAAAsAAAAAAAAAAAAAAAAA&#10;LwEAAF9yZWxzLy5yZWxzUEsBAi0AFAAGAAgAAAAhAEPTz8/6AQAALAQAAA4AAAAAAAAAAAAAAAAA&#10;LgIAAGRycy9lMm9Eb2MueG1sUEsBAi0AFAAGAAgAAAAhAC6nadneAAAACAEAAA8AAAAAAAAAAAAA&#10;AAAAVAQAAGRycy9kb3ducmV2LnhtbFBLBQYAAAAABAAEAPMAAABfBQAAAAA=&#10;" strokecolor="#bc4542 [3045]" strokeweight="2.25pt">
                <v:stroke endarrow="block"/>
              </v:shape>
            </w:pict>
          </mc:Fallback>
        </mc:AlternateContent>
      </w:r>
      <w:r>
        <w:rPr>
          <w:noProof/>
        </w:rPr>
        <mc:AlternateContent>
          <mc:Choice Requires="wps">
            <w:drawing>
              <wp:anchor distT="0" distB="0" distL="114300" distR="114300" simplePos="0" relativeHeight="251701248" behindDoc="0" locked="0" layoutInCell="1" allowOverlap="1" wp14:anchorId="6932958A" wp14:editId="1258B279">
                <wp:simplePos x="0" y="0"/>
                <wp:positionH relativeFrom="column">
                  <wp:posOffset>3931920</wp:posOffset>
                </wp:positionH>
                <wp:positionV relativeFrom="paragraph">
                  <wp:posOffset>289560</wp:posOffset>
                </wp:positionV>
                <wp:extent cx="2720975" cy="791845"/>
                <wp:effectExtent l="0" t="0" r="22225" b="27305"/>
                <wp:wrapNone/>
                <wp:docPr id="174" name="Zone de texte 174"/>
                <wp:cNvGraphicFramePr/>
                <a:graphic xmlns:a="http://schemas.openxmlformats.org/drawingml/2006/main">
                  <a:graphicData uri="http://schemas.microsoft.com/office/word/2010/wordprocessingShape">
                    <wps:wsp>
                      <wps:cNvSpPr txBox="1"/>
                      <wps:spPr>
                        <a:xfrm>
                          <a:off x="0" y="0"/>
                          <a:ext cx="2720975" cy="791845"/>
                        </a:xfrm>
                        <a:prstGeom prst="rect">
                          <a:avLst/>
                        </a:prstGeom>
                        <a:solidFill>
                          <a:schemeClr val="lt1"/>
                        </a:solidFill>
                        <a:ln w="6350">
                          <a:solidFill>
                            <a:prstClr val="black"/>
                          </a:solidFill>
                        </a:ln>
                      </wps:spPr>
                      <wps:txb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958A" id="Zone de texte 174" o:spid="_x0000_s1067" type="#_x0000_t202" style="position:absolute;left:0;text-align:left;margin-left:309.6pt;margin-top:22.8pt;width:214.25pt;height:62.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LWrWAIAALIEAAAOAAAAZHJzL2Uyb0RvYy54bWysVFFv2jAQfp+0/2D5fSQwKCUiVIyKaRJq&#10;K9Gp0t6MY0M0x+fZhqT79T07CaXdnqa9OGff+fPdd99lftNUipyEdSXonA4HKSVCcyhKvc/p98f1&#10;p2tKnGe6YAq0yOmzcPRm8fHDvDaZGMEBVCEsQRDtstrk9OC9yZLE8YOomBuAERqdEmzFPG7tPiks&#10;qxG9UskoTa+SGmxhLHDhHJ7etk66iPhSCu7vpXTCE5VTzM3H1cZ1F9ZkMWfZ3jJzKHmXBvuHLCpW&#10;anz0DHXLPCNHW/4BVZXcggPpBxyqBKQsuYg1YDXD9F012wMzItaC5Dhzpsn9P1h+d3qwpCywd9Mx&#10;JZpV2KQf2CpSCOJF4wUJDqSpNi7D6K3BeN98gQav9OcOD0P1jbRV+GJdBP1I+POZZMQiHA9H01E6&#10;m04o4eibzobX40mASV5vG+v8VwEVCUZOLTYxcstOG+fb0D4kPOZAlcW6VCpugnDESllyYthy5WOO&#10;CP4mSmlS5/Tq8ySNwG98Afp8f6cY/9mldxGFeEpjzoGTtvZg+WbXRCpH056YHRTPyJeFVnjO8HWJ&#10;+Bvm/AOzqDSkCKfH3+MiFWBS0FmUHMD+/tt5iEcBoJeSGpWbU/fryKygRH3TKI3ZcDwOUo+b8QTp&#10;psReenaXHn2sVoBMDXFODY9miPeqN6WF6gmHbBleRRfTHN/Oqe/NlW/nCYeUi+UyBqG4DfMbvTU8&#10;QIfOBF4fmydmTdfXoK476DXOsnftbWPDTQ3LowdZxt4HoltWO/5xMKJ6uiEOk3e5j1Gvv5rFCwAA&#10;AP//AwBQSwMEFAAGAAgAAAAhAO5jYgDfAAAACwEAAA8AAABkcnMvZG93bnJldi54bWxMj7FOwzAQ&#10;hnck3sE6JDZqt5QkTeNUgApLJwpivsaubTW2I9tNw9vjTrDd6T799/3NZrI9GWWIxjsO8xkDIl3n&#10;hXGKw9fn20MFJCZ0AnvvJIcfGWHT3t40WAt/cR9y3CdFcoiLNXLQKQ01pbHT0mKc+UG6fDv6YDHl&#10;NSgqAl5yuO3pgrGCWjQuf9A4yFctu9P+bDlsX9RKdRUGva2EMeP0fdypd87v76bnNZAkp/QHw1U/&#10;q0ObnQ7+7EQkPYdivlpklMPyqQByBdiyLIEc8lSyR6BtQ/93aH8BAAD//wMAUEsBAi0AFAAGAAgA&#10;AAAhALaDOJL+AAAA4QEAABMAAAAAAAAAAAAAAAAAAAAAAFtDb250ZW50X1R5cGVzXS54bWxQSwEC&#10;LQAUAAYACAAAACEAOP0h/9YAAACUAQAACwAAAAAAAAAAAAAAAAAvAQAAX3JlbHMvLnJlbHNQSwEC&#10;LQAUAAYACAAAACEAGAS1q1gCAACyBAAADgAAAAAAAAAAAAAAAAAuAgAAZHJzL2Uyb0RvYy54bWxQ&#10;SwECLQAUAAYACAAAACEA7mNiAN8AAAALAQAADwAAAAAAAAAAAAAAAACyBAAAZHJzL2Rvd25yZXYu&#10;eG1sUEsFBgAAAAAEAAQA8wAAAL4FAAAAAA==&#10;" fillcolor="white [3201]" strokeweight=".5pt">
                <v:textbo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49FB602" wp14:editId="60C76210">
                <wp:simplePos x="0" y="0"/>
                <wp:positionH relativeFrom="column">
                  <wp:posOffset>1552575</wp:posOffset>
                </wp:positionH>
                <wp:positionV relativeFrom="paragraph">
                  <wp:posOffset>-90170</wp:posOffset>
                </wp:positionV>
                <wp:extent cx="503555" cy="231775"/>
                <wp:effectExtent l="0" t="0" r="10795" b="15875"/>
                <wp:wrapNone/>
                <wp:docPr id="173" name="Ellipse 173"/>
                <wp:cNvGraphicFramePr/>
                <a:graphic xmlns:a="http://schemas.openxmlformats.org/drawingml/2006/main">
                  <a:graphicData uri="http://schemas.microsoft.com/office/word/2010/wordprocessingShape">
                    <wps:wsp>
                      <wps:cNvSpPr/>
                      <wps:spPr>
                        <a:xfrm>
                          <a:off x="0" y="0"/>
                          <a:ext cx="502920" cy="231775"/>
                        </a:xfrm>
                        <a:prstGeom prst="ellipse">
                          <a:avLst/>
                        </a:prstGeom>
                        <a:no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A845433" id="Ellipse 173" o:spid="_x0000_s1026" style="position:absolute;margin-left:122.25pt;margin-top:-7.1pt;width:39.65pt;height:1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9EAiQIAAGQFAAAOAAAAZHJzL2Uyb0RvYy54bWysVN9v2yAQfp+0/wHxvtpOk2W16lRRukyT&#10;qrZaO/WZYEjQMMeAxMn++h3YcaKue5nmBwzcdz++4+6ub/aNJjvhvAJT0eIip0QYDrUy64p+f15+&#10;+ESJD8zUTIMRFT0IT29m799dt7YUI9iAroUjaMT4srUV3YRgyyzzfCMa5i/ACoNCCa5hAY9undWO&#10;tWi90dkozz9mLbjaOuDCe7y97YR0luxLKXh4kNKLQHRFMbaQVpfWVVyz2TUr147ZjeJ9GOwfomiY&#10;Muh0MHXLAiNbp/4w1SjuwIMMFxyaDKRUXCQOyKbIX7F52jArEhdMjrdDmvz/M8vvd4+OqBrfbnpJ&#10;iWENPtJnrZX1gsQrTFBrfYm4J/vo+pPHbWS7l66Jf+RB9imphyGpYh8Ix8tJProaYeo5ikaXxXQ6&#10;iTazk7J1PnwR0JC4qajonKdsst2dDx36iIruDCyV1njPSm1Ii7Ff5ZM8aXjQqo7SKPRuvVpoR3YM&#10;X3+5zPHrfZ/BMBJtMKDIsuOVduGgRefgm5CYIGQy6jzE0hSD2fpH0dvUBpFRRaL7Qal4S0mHo1KP&#10;jWoileug2PP5m7cBnTyCCYNiowy4t7yeQpUd/si64xppr6A+YD046BrFW75U+Cp3zIdH5rAz8CGx&#10;28MDLlIDph76HSUbcL/euo94LFiUUtJip1XU/9wyJyjRXw2W8lUxHsfWTIfxZBqLxZ1LVucSs20W&#10;gM9Z4FyxPG0jPujjVjpoXnAozKNXFDHD0XdFeXDHwyJ0EwDHChfzeYJhO1oW7syT5dF4zGosuef9&#10;C3O2L82ANX0Px65k5avy7LBR08B8G0CqVLunvPb5xlZODdCPnTgrzs8JdRqOs98AAAD//wMAUEsD&#10;BBQABgAIAAAAIQCxXkuQ3gAAAAoBAAAPAAAAZHJzL2Rvd25yZXYueG1sTI/BTsMwEETvSPyDtUjc&#10;WqdJQCHEqRAICcSJFnF24yWOsNdR7LZpv57lBMfVPM2+adazd+KAUxwCKVgtMxBIXTAD9Qo+ts+L&#10;CkRMmox2gVDBCSOs28uLRtcmHOkdD5vUCy6hWGsFNqWxljJ2Fr2OyzAicfYVJq8Tn1MvzaSPXO6d&#10;zLPsVno9EH+wesRHi933Zu8V3D29mO1ndra+cifs5/OrfqtGpa6v5od7EAnn9AfDrz6rQ8tOu7An&#10;E4VTkJflDaMKFqsyB8FEkRc8ZsdRXoBsG/l/QvsDAAD//wMAUEsBAi0AFAAGAAgAAAAhALaDOJL+&#10;AAAA4QEAABMAAAAAAAAAAAAAAAAAAAAAAFtDb250ZW50X1R5cGVzXS54bWxQSwECLQAUAAYACAAA&#10;ACEAOP0h/9YAAACUAQAACwAAAAAAAAAAAAAAAAAvAQAAX3JlbHMvLnJlbHNQSwECLQAUAAYACAAA&#10;ACEASp/RAIkCAABkBQAADgAAAAAAAAAAAAAAAAAuAgAAZHJzL2Uyb0RvYy54bWxQSwECLQAUAAYA&#10;CAAAACEAsV5LkN4AAAAKAQAADwAAAAAAAAAAAAAAAADjBAAAZHJzL2Rvd25yZXYueG1sUEsFBgAA&#10;AAAEAAQA8wAAAO4FAAAAAA==&#10;" filled="f" strokecolor="red" strokeweight="1.5pt"/>
            </w:pict>
          </mc:Fallback>
        </mc:AlternateContent>
      </w:r>
      <w:r>
        <w:rPr>
          <w:noProof/>
        </w:rPr>
        <w:drawing>
          <wp:inline distT="0" distB="0" distL="0" distR="0" wp14:anchorId="11412D5C" wp14:editId="64E7CC64">
            <wp:extent cx="2000250" cy="1476375"/>
            <wp:effectExtent l="0" t="0" r="0"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0250" cy="1476375"/>
                    </a:xfrm>
                    <a:prstGeom prst="rect">
                      <a:avLst/>
                    </a:prstGeom>
                    <a:noFill/>
                    <a:ln>
                      <a:noFill/>
                    </a:ln>
                  </pic:spPr>
                </pic:pic>
              </a:graphicData>
            </a:graphic>
          </wp:inline>
        </w:drawing>
      </w:r>
    </w:p>
    <w:tbl>
      <w:tblPr>
        <w:tblStyle w:val="Grilledutableau"/>
        <w:tblW w:w="0" w:type="auto"/>
        <w:tblInd w:w="908" w:type="dxa"/>
        <w:tblLook w:val="04A0" w:firstRow="1" w:lastRow="0" w:firstColumn="1" w:lastColumn="0" w:noHBand="0" w:noVBand="1"/>
      </w:tblPr>
      <w:tblGrid>
        <w:gridCol w:w="2490"/>
        <w:gridCol w:w="2489"/>
        <w:gridCol w:w="2355"/>
        <w:gridCol w:w="2520"/>
      </w:tblGrid>
      <w:tr w:rsidR="00B47CC0" w14:paraId="7652BC95" w14:textId="77777777" w:rsidTr="00B47CC0">
        <w:tc>
          <w:tcPr>
            <w:tcW w:w="2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5FA9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4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E78A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3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AA466F" w14:textId="77777777" w:rsidR="00B47CC0" w:rsidRDefault="00B47CC0" w:rsidP="00B47CC0">
            <w:pPr>
              <w:pStyle w:val="Puceniveau2"/>
              <w:numPr>
                <w:ilvl w:val="0"/>
                <w:numId w:val="0"/>
              </w:numPr>
              <w:tabs>
                <w:tab w:val="left" w:pos="708"/>
              </w:tabs>
              <w:spacing w:after="0"/>
              <w:jc w:val="center"/>
              <w:rPr>
                <w:lang w:val="fr-FR"/>
              </w:rPr>
            </w:pPr>
            <w:r>
              <w:rPr>
                <w:lang w:val="fr-FR"/>
              </w:rPr>
              <w:t>Compléter le décalage temporel ou l’heure fixe.</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5D1099" w14:textId="77777777" w:rsidR="00B47CC0" w:rsidRDefault="00B47CC0" w:rsidP="00B47CC0">
            <w:pPr>
              <w:pStyle w:val="Puceniveau2"/>
              <w:numPr>
                <w:ilvl w:val="0"/>
                <w:numId w:val="0"/>
              </w:numPr>
              <w:tabs>
                <w:tab w:val="left" w:pos="708"/>
              </w:tabs>
              <w:spacing w:after="0"/>
              <w:jc w:val="center"/>
              <w:rPr>
                <w:lang w:val="fr-FR"/>
              </w:rPr>
            </w:pPr>
            <w:r>
              <w:rPr>
                <w:lang w:val="fr-FR"/>
              </w:rPr>
              <w:t>Indiquer le niveau d’éclairement en %.</w:t>
            </w:r>
          </w:p>
        </w:tc>
      </w:tr>
      <w:tr w:rsidR="00B47CC0" w14:paraId="49664319" w14:textId="77777777" w:rsidTr="00B47CC0">
        <w:tc>
          <w:tcPr>
            <w:tcW w:w="2490" w:type="dxa"/>
            <w:tcBorders>
              <w:top w:val="single" w:sz="4" w:space="0" w:color="auto"/>
              <w:left w:val="single" w:sz="4" w:space="0" w:color="auto"/>
              <w:bottom w:val="single" w:sz="4" w:space="0" w:color="auto"/>
              <w:right w:val="single" w:sz="4" w:space="0" w:color="auto"/>
            </w:tcBorders>
          </w:tcPr>
          <w:p w14:paraId="5F199BD5" w14:textId="77FA6BFD" w:rsidR="00B47CC0" w:rsidRDefault="00B47CC0" w:rsidP="00B47CC0">
            <w:pPr>
              <w:pStyle w:val="Puceniveau2"/>
              <w:numPr>
                <w:ilvl w:val="0"/>
                <w:numId w:val="0"/>
              </w:numPr>
              <w:tabs>
                <w:tab w:val="left" w:pos="708"/>
              </w:tabs>
              <w:spacing w:after="0"/>
              <w:rPr>
                <w:lang w:val="fr-FR"/>
              </w:rPr>
            </w:pPr>
            <w:r>
              <w:rPr>
                <w:noProof/>
              </w:rPr>
              <mc:AlternateContent>
                <mc:Choice Requires="wps">
                  <w:drawing>
                    <wp:anchor distT="0" distB="0" distL="114300" distR="114300" simplePos="0" relativeHeight="251699200" behindDoc="0" locked="0" layoutInCell="1" allowOverlap="1" wp14:anchorId="0E1653A1" wp14:editId="6D307B63">
                      <wp:simplePos x="0" y="0"/>
                      <wp:positionH relativeFrom="column">
                        <wp:posOffset>-476885</wp:posOffset>
                      </wp:positionH>
                      <wp:positionV relativeFrom="paragraph">
                        <wp:posOffset>-1572260</wp:posOffset>
                      </wp:positionV>
                      <wp:extent cx="754380" cy="708660"/>
                      <wp:effectExtent l="0" t="0" r="26670" b="15240"/>
                      <wp:wrapNone/>
                      <wp:docPr id="172" name="Rectangle 172"/>
                      <wp:cNvGraphicFramePr/>
                      <a:graphic xmlns:a="http://schemas.openxmlformats.org/drawingml/2006/main">
                        <a:graphicData uri="http://schemas.microsoft.com/office/word/2010/wordprocessingShape">
                          <wps:wsp>
                            <wps:cNvSpPr/>
                            <wps:spPr>
                              <a:xfrm>
                                <a:off x="0" y="0"/>
                                <a:ext cx="754380" cy="708660"/>
                              </a:xfrm>
                              <a:prstGeom prst="rect">
                                <a:avLst/>
                              </a:prstGeom>
                              <a:noFill/>
                              <a:ln w="254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F1272" id="Rectangle 172" o:spid="_x0000_s1026" style="position:absolute;margin-left:-37.55pt;margin-top:-123.8pt;width:59.4pt;height:55.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MNQiwIAAGMFAAAOAAAAZHJzL2Uyb0RvYy54bWysVN9v2jAQfp+0/8Hy+5rAaOlQQ4WomCZV&#10;bdV26rNxbIjm+LyzIbC/fmcnBNSxl2k8GJ/vu7vcdz9ubne1YVuFvgJb8MFFzpmyEsrKrgr+/XXx&#10;6ZozH4QthQGrCr5Xnt9OP364adxEDWENplTIyIn1k8YVfB2Cm2SZl2tVC38BTllSasBaBBJxlZUo&#10;GvJem2yY51dZA1g6BKm8p9e7Vsmnyb/WSoZHrb0KzBScvi2kE9O5jGc2vRGTFQq3rmT3GeIfvqIW&#10;laWgvas7EQTbYPWHq7qSCB50uJBQZ6B1JVXKgbIZ5O+yeVkLp1IuRI53PU3+/7mVD9snZFVJtRsP&#10;ObOipiI9E23Croxi8ZEoapyfEPLFPWEnebrGfHca6/hPmbBdonXf06p2gUl6HF+OPl8T+ZJU4/z6&#10;6irRnh2NHfrwVUHN4qXgSOETmWJ77wMFJOgBEmNZWFTGpMoZy5qCDy9HeZ4sPJiqjNqI87hazg2y&#10;raDiLxY5/WIy5O0ERpKx9BhTbJNKt7A3Kvow9llp4ofSGLYRYmeq3m35Y9D5TMhooil8bzQ4Z2TC&#10;wajDRjOVurU37PL5W7QenSKCDb1hXVnAc1GPn6pb/CHrNteY9hLKPbUDQjsn3slFRSW5Fz48CaTB&#10;oCrSsIdHOrQBoh66G2drwF/n3iOe+pW0nDU0aAX3PzcCFWfmm6VO/jIYjeJkJmF0OR6SgKea5anG&#10;buo5UDkHtFacTNeID+Zw1Qj1G+2EWYxKKmElxS64DHgQ5qFdALRVpJrNEoym0Ylwb1+cjM4jq7Hl&#10;XndvAl3Xl4Ea+gEOQykm79qzxUZLC7NNAF2l3j3y2vFNk5yasNs6cVWcygl13I3T3wAAAP//AwBQ&#10;SwMEFAAGAAgAAAAhAIcPjGLhAAAADAEAAA8AAABkcnMvZG93bnJldi54bWxMj01Pg0AQhu8m/ofN&#10;mHgx7UKp0CBLo03swYOJ1Yu3hR2BlJ0l7FLw3zue9DYfT955ptgvthcXHH3nSEG8jkAg1c501Cj4&#10;eH9e7UD4oMno3hEq+EYP+/L6qtC5cTO94eUUGsEh5HOtoA1hyKX0dYtW+7UbkHj35UarA7djI82o&#10;Zw63vdxEUSqt7ogvtHrAQ4v1+TRZBdXxczzsnpJjmO5Sjj43L/g6K3V7szw+gAi4hD8YfvVZHUp2&#10;qtxExotewSq7jxnlYrPNUhCMbJMMRMWTOEkjkGUh/z9R/gAAAP//AwBQSwECLQAUAAYACAAAACEA&#10;toM4kv4AAADhAQAAEwAAAAAAAAAAAAAAAAAAAAAAW0NvbnRlbnRfVHlwZXNdLnhtbFBLAQItABQA&#10;BgAIAAAAIQA4/SH/1gAAAJQBAAALAAAAAAAAAAAAAAAAAC8BAABfcmVscy8ucmVsc1BLAQItABQA&#10;BgAIAAAAIQC9fMNQiwIAAGMFAAAOAAAAAAAAAAAAAAAAAC4CAABkcnMvZTJvRG9jLnhtbFBLAQIt&#10;ABQABgAIAAAAIQCHD4xi4QAAAAwBAAAPAAAAAAAAAAAAAAAAAOUEAABkcnMvZG93bnJldi54bWxQ&#10;SwUGAAAAAAQABADzAAAA8wUAAAAA&#10;" filled="f" strokecolor="red" strokeweight="2pt"/>
                  </w:pict>
                </mc:Fallback>
              </mc:AlternateContent>
            </w:r>
            <w:r>
              <w:rPr>
                <w:lang w:val="fr-FR"/>
              </w:rPr>
              <w:t xml:space="preserve">   </w:t>
            </w:r>
            <w:r>
              <w:rPr>
                <w:lang w:val="fr-FR"/>
              </w:rPr>
              <w:sym w:font="Symbol" w:char="F07F"/>
            </w:r>
            <w:r>
              <w:rPr>
                <w:noProof/>
                <w:lang w:val="fr-FR"/>
              </w:rPr>
              <w:drawing>
                <wp:inline distT="0" distB="0" distL="0" distR="0" wp14:anchorId="0C75E51D" wp14:editId="26A509E7">
                  <wp:extent cx="276225" cy="238125"/>
                  <wp:effectExtent l="0" t="0" r="9525"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1E32FFA" wp14:editId="2FD3F1CF">
                  <wp:extent cx="247650" cy="238125"/>
                  <wp:effectExtent l="0" t="0" r="0"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3B44444" wp14:editId="21F59F45">
                  <wp:extent cx="285750" cy="20955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7C3662"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5C3F3F0B" w14:textId="373EBD44"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5ABB241" wp14:editId="10195782">
                  <wp:extent cx="285750" cy="23812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6E24161" wp14:editId="2B95F20C">
                  <wp:extent cx="352425" cy="276225"/>
                  <wp:effectExtent l="0" t="0" r="9525"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0F2F0F2" wp14:editId="0A82ADF6">
                  <wp:extent cx="304800" cy="238125"/>
                  <wp:effectExtent l="0" t="0" r="0" b="952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1626324" w14:textId="0DC96F64" w:rsidR="00B47CC0" w:rsidRDefault="00CB09CC"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9136" behindDoc="0" locked="0" layoutInCell="1" allowOverlap="1" wp14:anchorId="6F2B24DE" wp14:editId="0DC6FA9C">
                      <wp:simplePos x="0" y="0"/>
                      <wp:positionH relativeFrom="column">
                        <wp:posOffset>-1905</wp:posOffset>
                      </wp:positionH>
                      <wp:positionV relativeFrom="paragraph">
                        <wp:posOffset>3869055</wp:posOffset>
                      </wp:positionV>
                      <wp:extent cx="546100" cy="219710"/>
                      <wp:effectExtent l="0" t="0" r="25400" b="27940"/>
                      <wp:wrapNone/>
                      <wp:docPr id="1907712373" name="Rectangle : coins arrondis 1907712373"/>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4DFFF" id="Rectangle : coins arrondis 1907712373" o:spid="_x0000_s1026" style="position:absolute;margin-left:-.15pt;margin-top:304.65pt;width:43pt;height:17.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BfNnwIAAH0FAAAOAAAAZHJzL2Uyb0RvYy54bWysVM1u2zAMvg/YOwi6r7bTtFmNOkXQIsOA&#10;oi3aDj0rspQIk0VNUuJkT7Nn6ZONkh0n6LrLsBwU0fxIih9/Lq+2jSYb4bwCU9HiJKdEGA61MsuK&#10;fnuef/pMiQ/M1EyDERXdCU+vph8/XLa2FCNYga6FI+jE+LK1FV2FYMss83wlGuZPwAqDSgmuYQFF&#10;t8xqx1r03uhslOfnWQuutg648B6/3nRKOk3+pRQ83EvpRSC6ovi2kE6XzkU8s+klK5eO2ZXi/TPY&#10;P7yiYcpg0MHVDQuMrJ36w1WjuAMPMpxwaDKQUnGRcsBsivxNNk8rZkXKBcnxdqDJ/z+3/G7z4Iiq&#10;sXYX+WRSjE4np5QY1mCtHpE9ZpZavP4qCQdlPGHOgamVJ0dopLC1vkRPT/bB9ZLHa+RjK10T/zFT&#10;sk207wbaxTYQjh/PxudFjsXhqBoVF5MilSU7GFvnwxcBDYmXijpYmzo+LjHONrc+YFTE73ExoDak&#10;TUmd5QnmQat6rrSOSu+Wi2vtyIZhW8znOf5iJ6CLIxhK2uDHmFyXTrqFnRZdgEchkTlMYNRFiD0r&#10;Brf196L3qQ0io4nE8INR8Z6RDnujHhvNROrjwbDP52/RBnSKCCYMho0y4N6Leniq7PD7rLtcY9oL&#10;qHfYKA66CfKWzxUW45b58MAcjgzWD9dAuMdDakDqob9RsgL3873vEY+djFpKWhzBivofa+YEJfqr&#10;wR6/KMbjOLNJGJ9NRii4Y83iWGPWzTVgOQtcOJana8QHvb9KB80LbotZjIoqZjjGrigPbi9ch241&#10;4L7hYjZLMJxTy8KtebI8Oo+sxj573r4wZ/uODNjKd7AfV1a+6ckOGy0NzNYBpEoNe+C15xtnPDVh&#10;v4/iEjmWE+qwNae/AQAA//8DAFBLAwQUAAYACAAAACEAk+VdmN4AAAAIAQAADwAAAGRycy9kb3du&#10;cmV2LnhtbEyPwU7DMBBE70j8g7VI3FqHppQ2xKlQJQSnioR8gGubOKq9jmKnDX/PcoLb7s5o9k25&#10;n71jFzPGPqCAh2UGzKAKusdOQPv5utgCi0mili6gEfBtIuyr25tSFjpcsTaXJnWMQjAWUoBNaSg4&#10;j8oaL+MyDAZJ+wqjl4nWseN6lFcK946vsmzDveyRPlg5mIM16txMXsD4vlorV7/lB9UcU2s/pro9&#10;H4W4v5tfnoElM6c/M/ziEzpUxHQKE+rInIBFTkYBm2xHA+nbxydgJzqs8x3wquT/C1Q/AAAA//8D&#10;AFBLAQItABQABgAIAAAAIQC2gziS/gAAAOEBAAATAAAAAAAAAAAAAAAAAAAAAABbQ29udGVudF9U&#10;eXBlc10ueG1sUEsBAi0AFAAGAAgAAAAhADj9If/WAAAAlAEAAAsAAAAAAAAAAAAAAAAALwEAAF9y&#10;ZWxzLy5yZWxzUEsBAi0AFAAGAAgAAAAhAB3gF82fAgAAfQUAAA4AAAAAAAAAAAAAAAAALgIAAGRy&#10;cy9lMm9Eb2MueG1sUEsBAi0AFAAGAAgAAAAhAJPlXZjeAAAACAEAAA8AAAAAAAAAAAAAAAAA+QQA&#10;AGRycy9kb3ducmV2LnhtbFBLBQYAAAAABAAEAPMAAAAEBgAAAAA=&#10;" fillcolor="white [3201]" strokecolor="red" strokeweight="1.5pt"/>
                  </w:pict>
                </mc:Fallback>
              </mc:AlternateContent>
            </w:r>
            <w:r>
              <w:rPr>
                <w:noProof/>
              </w:rPr>
              <mc:AlternateContent>
                <mc:Choice Requires="wps">
                  <w:drawing>
                    <wp:anchor distT="0" distB="0" distL="114300" distR="114300" simplePos="0" relativeHeight="251736064" behindDoc="0" locked="0" layoutInCell="1" allowOverlap="1" wp14:anchorId="76591476" wp14:editId="0F2807FC">
                      <wp:simplePos x="0" y="0"/>
                      <wp:positionH relativeFrom="column">
                        <wp:posOffset>-1905</wp:posOffset>
                      </wp:positionH>
                      <wp:positionV relativeFrom="paragraph">
                        <wp:posOffset>3145155</wp:posOffset>
                      </wp:positionV>
                      <wp:extent cx="546100" cy="219710"/>
                      <wp:effectExtent l="0" t="0" r="25400" b="27940"/>
                      <wp:wrapNone/>
                      <wp:docPr id="1907712360" name="Rectangle : coins arrondis 1907712360"/>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CBBBD" id="Rectangle : coins arrondis 1907712360" o:spid="_x0000_s1026" style="position:absolute;margin-left:-.15pt;margin-top:247.65pt;width:43pt;height:1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2v5ngIAAH0FAAAOAAAAZHJzL2Uyb0RvYy54bWysVMFu2zAMvQ/YPwi6r7aztFmNOkXQIsOA&#10;og3aDj0rspQIk0VNUuJkX7Nv2ZeNkh0n6LrLMB9kUXwkxSeSV9e7RpOtcF6BqWhxllMiDIdamVVF&#10;vz7PP3yixAdmaqbBiIruhafX0/fvrlpbihGsQdfCEXRifNnaiq5DsGWWeb4WDfNnYIVBpQTXsICi&#10;W2W1Yy16b3Q2yvOLrAVXWwdceI+nt52STpN/KQUPD1J6EYiuKN4tpNWldRnXbHrFypVjdq14fw32&#10;D7domDIYdHB1ywIjG6f+cNUo7sCDDGccmgykVFykHDCbIn+VzdOaWZFyQXK8HWjy/88tv98uHFE1&#10;vt1lPpkUo48XSJNhDb7VI7LHzEqLXz9LwkEZT5hzYGrlyQkaKWytL9HTk124XvK4jXzspGviHzMl&#10;u0T7fqBd7ALheHg+vihyjMpRNSouJ0V6luxobJ0PnwU0JG4q6mBj6ni5xDjb3vmAURF/wMWA2pA2&#10;JXWeJ5gHreq50joqvVstb7QjW4ZlMZ/n+MVKQBcnMJS0wcOYXJdO2oW9Fl2ARyGROUxg1EWINSsG&#10;t/W3ovepDSKjicTwg1HxlpEOB6MeG81EquPBsM/nb9EGdIoIJgyGjTLg3op6vKrs8Iesu1xj2kuo&#10;91goDroO8pbPFT7GHfNhwRy2DL4fjoHwgIvUgNRDv6NkDe7HW+cRj5WMWkpabMGK+u8b5gQl+ovB&#10;Gr8sxuPYs0kYn09GKLhTzfJUYzbNDeBzFjhwLE/biA/6sJUOmhecFrMYFVXMcIxdUR7cQbgJ3WjA&#10;ecPFbJZg2KeWhTvzZHl0HlmNdfa8e2HO9hUZsJTv4dCurHxVkx02WhqYbQJIlQr2yGvPN/Z4KsJ+&#10;HsUhcion1HFqTn8DAAD//wMAUEsDBBQABgAIAAAAIQDMBgMV3gAAAAgBAAAPAAAAZHJzL2Rvd25y&#10;ZXYueG1sTI/BTsMwEETvSPyDtUjcWoe0gSbEqVAlBKeKhHyAa5s4qr2ObKcNf485wW1WM5p5W+8X&#10;a8hF+TA6ZPCwzoAoFE6OODDoP19XOyAhcpTcOFQMvlWAfXN7U/NKuiu26tLFgaQSDBVnoGOcKkqD&#10;0MrysHaTwuR9OW95TKcfqPT8msqtoXmWPVLLR0wLmk/qoJU4d7Nl4N/zrTDt2+YgumPs9cfc9ucj&#10;Y/d3y8szkKiW+BeGX/yEDk1iOrkZZSCGwWqTggy2ZZFE8nfFE5ATgyIvS6BNTf8/0PwAAAD//wMA&#10;UEsBAi0AFAAGAAgAAAAhALaDOJL+AAAA4QEAABMAAAAAAAAAAAAAAAAAAAAAAFtDb250ZW50X1R5&#10;cGVzXS54bWxQSwECLQAUAAYACAAAACEAOP0h/9YAAACUAQAACwAAAAAAAAAAAAAAAAAvAQAAX3Jl&#10;bHMvLnJlbHNQSwECLQAUAAYACAAAACEAOotr+Z4CAAB9BQAADgAAAAAAAAAAAAAAAAAuAgAAZHJz&#10;L2Uyb0RvYy54bWxQSwECLQAUAAYACAAAACEAzAYDFd4AAAAIAQAADwAAAAAAAAAAAAAAAAD4BAAA&#10;ZHJzL2Rvd25yZXYueG1sUEsFBgAAAAAEAAQA8wAAAAMGAAAAAA==&#10;" fillcolor="white [3201]" strokecolor="red" strokeweight="1.5pt"/>
                  </w:pict>
                </mc:Fallback>
              </mc:AlternateContent>
            </w:r>
            <w:r>
              <w:rPr>
                <w:noProof/>
              </w:rPr>
              <mc:AlternateContent>
                <mc:Choice Requires="wps">
                  <w:drawing>
                    <wp:anchor distT="0" distB="0" distL="114300" distR="114300" simplePos="0" relativeHeight="251732992" behindDoc="0" locked="0" layoutInCell="1" allowOverlap="1" wp14:anchorId="598A596F" wp14:editId="2E1FA5CA">
                      <wp:simplePos x="0" y="0"/>
                      <wp:positionH relativeFrom="column">
                        <wp:posOffset>-1905</wp:posOffset>
                      </wp:positionH>
                      <wp:positionV relativeFrom="paragraph">
                        <wp:posOffset>2421255</wp:posOffset>
                      </wp:positionV>
                      <wp:extent cx="546100" cy="219710"/>
                      <wp:effectExtent l="0" t="0" r="25400" b="27940"/>
                      <wp:wrapNone/>
                      <wp:docPr id="1907712348" name="Rectangle : coins arrondis 1907712348"/>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72BF1" id="Rectangle : coins arrondis 1907712348" o:spid="_x0000_s1026" style="position:absolute;margin-left:-.15pt;margin-top:190.65pt;width:43pt;height:17.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ypngIAAH0FAAAOAAAAZHJzL2Uyb0RvYy54bWysVM1u2zAMvg/YOwi6r7aztFmNOkXQIsOA&#10;og3aDj0rspQIk0VNUuJkT7Nn2ZONkh0n6LrLsBwU0fxIih9/rq53jSZb4bwCU9HiLKdEGA61MquK&#10;fn2ef/hEiQ/M1EyDERXdC0+vp+/fXbW2FCNYg66FI+jE+LK1FV2HYMss83wtGubPwAqDSgmuYQFF&#10;t8pqx1r03uhslOcXWQuutg648B6/3nZKOk3+pRQ8PEjpRSC6ovi2kE6XzmU8s+kVK1eO2bXi/TPY&#10;P7yiYcpg0MHVLQuMbJz6w1WjuAMPMpxxaDKQUnGRcsBsivxVNk9rZkXKBcnxdqDJ/z+3/H67cETV&#10;WLvLfDIpRh/HWDHDGqzVI7LHzEqLXz9LwkEZT5hzYGrlyQkaKWytL9HTk124XvJ4jXzspGviP2ZK&#10;don2/UC72AXC8eP5+KLIsTgcVaPiclKksmRHY+t8+CygIfFSUQcbU8fHJcbZ9s4HjIr4Ay4G1Ia0&#10;KanzPME8aFXPldZR6d1qeaMd2TJsi/k8x1/sBHRxAkNJG/wYk+vSSbew16IL8CgkMocJjLoIsWfF&#10;4Lb+VvQ+tUFkNJEYfjAq3jLS4WDUY6OZSH08GPb5/C3agE4RwYTBsFEG3FtRj0+VHf6QdZdrTHsJ&#10;9R4bxUE3Qd7yucJi3DEfFszhyGD9cA2EBzykBqQe+hsla3A/3voe8djJqKWkxRGsqP++YU5Qor8Y&#10;7PHLYjyOM5uE8flkhII71SxPNWbT3ACWs8CFY3m6RnzQh6t00LzgtpjFqKhihmPsivLgDsJN6FYD&#10;7hsuZrMEwzm1LNyZJ8uj88hq7LPn3Qtztu/IgK18D4dxZeWrnuyw0dLAbBNAqtSwR157vnHGUxP2&#10;+ygukVM5oY5bc/obAAD//wMAUEsDBBQABgAIAAAAIQBHQhZ73gAAAAgBAAAPAAAAZHJzL2Rvd25y&#10;ZXYueG1sTI/NTsMwEITvSLyDtUjcWidNCyFkU6FKCE4VCXkA1zZxVP9EttOGt8ec4DarGc18W+8X&#10;o8lF+jA6i5CvMyDScidGOyD0n6+rEkiIzAqmnZUI3zLAvrm9qVkl3NW28tLFgaQSGyqGoGKcKkoD&#10;V9KwsHaTtMn7ct6wmE4/UOHZNZUbTTdZ9kANG21aUGySByX5uZsNgn/fbLlu34oD746xVx9z25+P&#10;iPd3y8szkCiX+BeGX/yEDk1iOrnZikA0wqpIQYSizJNIfrl7BHJC2Oa7J6BNTf8/0PwAAAD//wMA&#10;UEsBAi0AFAAGAAgAAAAhALaDOJL+AAAA4QEAABMAAAAAAAAAAAAAAAAAAAAAAFtDb250ZW50X1R5&#10;cGVzXS54bWxQSwECLQAUAAYACAAAACEAOP0h/9YAAACUAQAACwAAAAAAAAAAAAAAAAAvAQAAX3Jl&#10;bHMvLnJlbHNQSwECLQAUAAYACAAAACEA7b28qZ4CAAB9BQAADgAAAAAAAAAAAAAAAAAuAgAAZHJz&#10;L2Uyb0RvYy54bWxQSwECLQAUAAYACAAAACEAR0IWe94AAAAIAQAADwAAAAAAAAAAAAAAAAD4BAAA&#10;ZHJzL2Rvd25yZXYueG1sUEsFBgAAAAAEAAQA8wAAAAMGAAAAAA==&#10;" fillcolor="white [3201]" strokecolor="red" strokeweight="1.5pt"/>
                  </w:pict>
                </mc:Fallback>
              </mc:AlternateContent>
            </w:r>
            <w:r>
              <w:rPr>
                <w:noProof/>
              </w:rPr>
              <mc:AlternateContent>
                <mc:Choice Requires="wps">
                  <w:drawing>
                    <wp:anchor distT="0" distB="0" distL="114300" distR="114300" simplePos="0" relativeHeight="251729920" behindDoc="0" locked="0" layoutInCell="1" allowOverlap="1" wp14:anchorId="51BB51D8" wp14:editId="617705A0">
                      <wp:simplePos x="0" y="0"/>
                      <wp:positionH relativeFrom="column">
                        <wp:posOffset>-1905</wp:posOffset>
                      </wp:positionH>
                      <wp:positionV relativeFrom="paragraph">
                        <wp:posOffset>1697355</wp:posOffset>
                      </wp:positionV>
                      <wp:extent cx="546100" cy="219710"/>
                      <wp:effectExtent l="0" t="0" r="25400" b="27940"/>
                      <wp:wrapNone/>
                      <wp:docPr id="1907712336" name="Rectangle : coins arrondis 1907712336"/>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079A4" id="Rectangle : coins arrondis 1907712336" o:spid="_x0000_s1026" style="position:absolute;margin-left:-.15pt;margin-top:133.65pt;width:43pt;height:17.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2bVnwIAAH0FAAAOAAAAZHJzL2Uyb0RvYy54bWysVM1u2zAMvg/YOwi6r7bTtFmNOkXQIsOA&#10;oi3aDj0rspQIk0VNUuJkT7Nn6ZONkh0n6LrLsBwU0fxIih9/Lq+2jSYb4bwCU9HiJKdEGA61MsuK&#10;fnuef/pMiQ/M1EyDERXdCU+vph8/XLa2FCNYga6FI+jE+LK1FV2FYMss83wlGuZPwAqDSgmuYQFF&#10;t8xqx1r03uhslOfnWQuutg648B6/3nRKOk3+pRQ83EvpRSC6ovi2kE6XzkU8s+klK5eO2ZXi/TPY&#10;P7yiYcpg0MHVDQuMrJ36w1WjuAMPMpxwaDKQUnGRcsBsivxNNk8rZkXKBcnxdqDJ/z+3/G7z4Iiq&#10;sXYX+WRSjE5PzykxrMFaPSJ7zCy1eP1VEg7KeMKcA1MrT47QSGFrfYmenuyD6yWP18jHVrom/mOm&#10;ZJto3w20i20gHD+ejc+LHIvDUTUqLiZFKkt2MLbOhy8CGhIvFXWwNnV8XGKcbW59wKiI3+NiQG1I&#10;m5I6yxPMg1b1XGkdld4tF9fakQ3DtpjPc/zFTkAXRzCUtMGPMbkunXQLOy26AI9CInOYwKiLEHtW&#10;DG7r70XvUxtERhOJ4Qej4j0jHfZGPTaaidTHg2Gfz9+iDegUEUwYDBtlwL0X9fBU2eH3WXe5xrQX&#10;UO+wURx0E+Qtnyssxi3z4YE5HBmsH66BcI+H1IDUQ3+jZAXu53vfIx47GbWUtDiCFfU/1swJSvRX&#10;gz1+UYzHcWaTMD6bjFBwx5rFscasm2vAcha4cCxP14gPen+VDpoX3BazGBVVzHCMXVEe3F64Dt1q&#10;wH3DxWyWYDinloVb82R5dB5ZjX32vH1hzvYdGbCV72A/rqx805MdNloamK0DSJUa9sBrzzfOeGrC&#10;fh/FJXIsJ9Rha05/AwAA//8DAFBLAwQUAAYACAAAACEA8ZsCGd4AAAAIAQAADwAAAGRycy9kb3du&#10;cmV2LnhtbEyPzU7DMBCE70i8g7VI3FqnCbQlxKlQJURPFQl5ANc2cVT/RLbThrfvcoLbrGY08221&#10;m60hFxXi4B2D1TIDopzwcnA9g+7rfbEFEhN3khvvFIMfFWFX399VvJT+6hp1aVNPsMTFkjPQKY0l&#10;pVFoZXlc+lE59L59sDzhGXoqA79iuTU0z7I1tXxwuKD5qPZaiXM7WQbhkD8J03wUe9EeU6c/p6Y7&#10;Hxl7fJjfXoEkNae/MPziIzrUyHTyk5ORGAaLAoMM8vUGBfrb5w2QE4MiW70ArSv6/4H6BgAA//8D&#10;AFBLAQItABQABgAIAAAAIQC2gziS/gAAAOEBAAATAAAAAAAAAAAAAAAAAAAAAABbQ29udGVudF9U&#10;eXBlc10ueG1sUEsBAi0AFAAGAAgAAAAhADj9If/WAAAAlAEAAAsAAAAAAAAAAAAAAAAALwEAAF9y&#10;ZWxzLy5yZWxzUEsBAi0AFAAGAAgAAAAhAHTfZtWfAgAAfQUAAA4AAAAAAAAAAAAAAAAALgIAAGRy&#10;cy9lMm9Eb2MueG1sUEsBAi0AFAAGAAgAAAAhAPGbAhneAAAACAEAAA8AAAAAAAAAAAAAAAAA+QQA&#10;AGRycy9kb3ducmV2LnhtbFBLBQYAAAAABAAEAPMAAAAEBgAAAAA=&#10;" fillcolor="white [3201]" strokecolor="red" strokeweight="1.5pt"/>
                  </w:pict>
                </mc:Fallback>
              </mc:AlternateContent>
            </w:r>
            <w:r>
              <w:rPr>
                <w:noProof/>
              </w:rPr>
              <mc:AlternateContent>
                <mc:Choice Requires="wps">
                  <w:drawing>
                    <wp:anchor distT="0" distB="0" distL="114300" distR="114300" simplePos="0" relativeHeight="251726848" behindDoc="0" locked="0" layoutInCell="1" allowOverlap="1" wp14:anchorId="3D01B93F" wp14:editId="2DBA5C63">
                      <wp:simplePos x="0" y="0"/>
                      <wp:positionH relativeFrom="column">
                        <wp:posOffset>-1905</wp:posOffset>
                      </wp:positionH>
                      <wp:positionV relativeFrom="paragraph">
                        <wp:posOffset>973455</wp:posOffset>
                      </wp:positionV>
                      <wp:extent cx="546100" cy="219710"/>
                      <wp:effectExtent l="0" t="0" r="25400" b="27940"/>
                      <wp:wrapNone/>
                      <wp:docPr id="1907712324" name="Rectangle : coins arrondis 1907712324"/>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225C2" id="Rectangle : coins arrondis 1907712324" o:spid="_x0000_s1026" style="position:absolute;margin-left:-.15pt;margin-top:76.65pt;width:43pt;height:17.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4WCngIAAH0FAAAOAAAAZHJzL2Uyb0RvYy54bWysVM1uGjEQvlfqO1i+N/tTEhqUJUKJqCpF&#10;CUpS5Wy8Nlj1elzbsNCn6bP0yTr2LgtK00tVDsaz882M55ufq+tdo8lWOK/AVLQ4yykRhkOtzKqi&#10;X5/nHz5R4gMzNdNgREX3wtPr6ft3V62diBLWoGvhCDoxftLaiq5DsJMs83wtGubPwAqDSgmuYQFF&#10;t8pqx1r03uiszPOLrAVXWwdceI9fbzslnSb/UgoeHqT0IhBdUXxbSKdL5zKe2fSKTVaO2bXi/TPY&#10;P7yiYcpg0MHVLQuMbJz6w1WjuAMPMpxxaDKQUnGRcsBsivxVNk9rZkXKBcnxdqDJ/z+3/H67cETV&#10;WLvLfDwuyo/liBLDGqzVI7LHzEqLXz8nhIMynjDnwNTKkxM0UthaP0FPT3bhesnjNfKxk66J/5gp&#10;2SXa9wPtYhcIx4/no4six+JwVJXF5bhIZcmOxtb58FlAQ+Klog42po6PS4yz7Z0PGBXxB1wMqA1p&#10;U1LneYJ50KqeK62j0rvV8kY7smXYFvN5jr/YCejiBIaSNvgxJtelk25hr0UX4FFIZA4TKLsIsWfF&#10;4Lb+VvQ+tUFkNJEYfjAq3jLS4WDUY6OZSH08GPb5/C3agE4RwYTBsFEG3FtRj0+VHf6QdZdrTHsJ&#10;9R4bxUE3Qd7yucJi3DEfFszhyGD9cA2EBzykBqQe+hsla3A/3voe8djJqKWkxRGsqP++YU5Qor8Y&#10;7PHLYjSKM5uE0fm4RMGdapanGrNpbgDLWeDCsTxdIz7ow1U6aF5wW8xiVFQxwzF2RXlwB+EmdKsB&#10;9w0Xs1mC4ZxaFu7Mk+XReWQ19tnz7oU523dkwFa+h8O4ssmrnuyw0dLAbBNAqtSwR157vnHGUxP2&#10;+ygukVM5oY5bc/obAAD//wMAUEsDBBQABgAIAAAAIQDxjKNm3QAAAAgBAAAPAAAAZHJzL2Rvd25y&#10;ZXYueG1sTI/NTsMwEITvSLyDtUjcWqcNpSGNU6FKCE5VE/IArm3iqP6JbKcNb89ygtvuzGj222o/&#10;W0OuKsTBOwarZQZEOeHl4HoG3efbogASE3eSG+8Ug28VYV/f31W8lP7mGnVtU0+wxMWSM9ApjSWl&#10;UWhleVz6UTn0vnywPOEaeioDv2G5NXSdZc/U8sHhBc1HddBKXNrJMggf6ydhmvf8INpj6vRparrL&#10;kbHHh/l1BySpOf2F4Rcf0aFGprOfnIzEMFjkGER5k+OAfrHZAjmjUGxfgNYV/f9A/QMAAP//AwBQ&#10;SwECLQAUAAYACAAAACEAtoM4kv4AAADhAQAAEwAAAAAAAAAAAAAAAAAAAAAAW0NvbnRlbnRfVHlw&#10;ZXNdLnhtbFBLAQItABQABgAIAAAAIQA4/SH/1gAAAJQBAAALAAAAAAAAAAAAAAAAAC8BAABfcmVs&#10;cy8ucmVsc1BLAQItABQABgAIAAAAIQBcE4WCngIAAH0FAAAOAAAAAAAAAAAAAAAAAC4CAABkcnMv&#10;ZTJvRG9jLnhtbFBLAQItABQABgAIAAAAIQDxjKNm3QAAAAgBAAAPAAAAAAAAAAAAAAAAAPgEAABk&#10;cnMvZG93bnJldi54bWxQSwUGAAAAAAQABADzAAAAAgYAAAAA&#10;" fillcolor="white [3201]" strokecolor="red" strokeweight="1.5pt"/>
                  </w:pict>
                </mc:Fallback>
              </mc:AlternateContent>
            </w:r>
            <w:r>
              <w:rPr>
                <w:noProof/>
              </w:rPr>
              <mc:AlternateContent>
                <mc:Choice Requires="wps">
                  <w:drawing>
                    <wp:anchor distT="0" distB="0" distL="114300" distR="114300" simplePos="0" relativeHeight="251723776" behindDoc="0" locked="0" layoutInCell="1" allowOverlap="1" wp14:anchorId="0993065B" wp14:editId="1B29CD6C">
                      <wp:simplePos x="0" y="0"/>
                      <wp:positionH relativeFrom="column">
                        <wp:posOffset>-1905</wp:posOffset>
                      </wp:positionH>
                      <wp:positionV relativeFrom="paragraph">
                        <wp:posOffset>249555</wp:posOffset>
                      </wp:positionV>
                      <wp:extent cx="546100" cy="219710"/>
                      <wp:effectExtent l="0" t="0" r="25400" b="27940"/>
                      <wp:wrapNone/>
                      <wp:docPr id="1907712320" name="Rectangle : coins arrondis 1907712320"/>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C32A8" id="Rectangle : coins arrondis 1907712320" o:spid="_x0000_s1026" style="position:absolute;margin-left:-.15pt;margin-top:19.65pt;width:43pt;height:17.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rXngIAAH0FAAAOAAAAZHJzL2Uyb0RvYy54bWysVMFu2zAMvQ/YPwi6r7aztFmNOkXQIsOA&#10;og3aDj0rspQIk0VNUuJkX7Nv2ZeNkh0n6LrLsBwUyXwkxadHXl3vGk22wnkFpqLFWU6JMBxqZVYV&#10;/fo8//CJEh+YqZkGIyq6F55eT9+/u2ptKUawBl0LRzCI8WVrK7oOwZZZ5vlaNMyfgRUGjRJcwwIe&#10;3SqrHWsxeqOzUZ5fZC242jrgwnv8etsZ6TTFl1Lw8CClF4HoiuLdQlpdWpdxzaZXrFw5ZteK99dg&#10;/3CLhimDSYdQtywwsnHqj1CN4g48yHDGoclASsVFqgGrKfJX1TytmRWpFiTH24Em///C8vvtwhFV&#10;49td5pNJMfo4QpoMa/CtHpE9ZlZa/PpZEg7KeMKcA1MrT07QSGFrfYmRnuzC9SeP28jHTrom/mOl&#10;ZJdo3w+0i10gHD+ejy+KHLNyNI2Ky0mRniU7Olvnw2cBDYmbijrYmDpeLjHOtnc+YFbEH3AxoTak&#10;TUWd5wnmQat6rrSORu9WyxvtyJahLObzHH9RCRjiBIYnbfBjLK4rJ+3CXosuwaOQyBwWMOoyRM2K&#10;IWz9rehjaoPI6CIx/eBUvOWkw8Gpx0Y3kXQ8OPb1/C3bgE4ZwYTBsVEG3FtZj1eVHf5QdVdrLHsJ&#10;9R6F4qDrIG/5XOFj3DEfFsxhy+D74RgID7hIDUg99DtK1uB+vPU94lHJaKWkxRasqP++YU5Qor8Y&#10;1PhlMR7Hnk2H8fkkKtOdWpanFrNpbgCfs8CBY3naRnzQh6100LzgtJjFrGhihmPuivLgDoeb0I0G&#10;nDdczGYJhn1qWbgzT5bH4JHVqLPn3QtztldkQCnfw6FdWflKkx02ehqYbQJIlQR75LXnG3s8ibCf&#10;R3GInJ4T6jg1p78BAAD//wMAUEsDBBQABgAIAAAAIQB3Ekk23AAAAAYBAAAPAAAAZHJzL2Rvd25y&#10;ZXYueG1sTI7NTsMwEITvSLyDtUjcWocGaBuyqVAlBKeKhDyAay9xVP9EsdOGt8ec6Gk0mtHMV+5m&#10;a9iZxtB7h/CwzICRk171rkNov94WG2AhCqeE8Y4QfijArrq9KUWh/MXVdG5ix9KIC4VA0DEOBedB&#10;arIiLP1ALmXffrQiJjt2XI3iksat4asse+ZW9C49aDHQXpM8NZNFGD9Wj9LU7/leNofY6s+pbk8H&#10;xPu7+fUFWKQ5/pfhDz+hQ5WYjn5yKjCDsMhTESHfJk3x5mkN7IiwzrfAq5Jf41e/AAAA//8DAFBL&#10;AQItABQABgAIAAAAIQC2gziS/gAAAOEBAAATAAAAAAAAAAAAAAAAAAAAAABbQ29udGVudF9UeXBl&#10;c10ueG1sUEsBAi0AFAAGAAgAAAAhADj9If/WAAAAlAEAAAsAAAAAAAAAAAAAAAAALwEAAF9yZWxz&#10;Ly5yZWxzUEsBAi0AFAAGAAgAAAAhACGJiteeAgAAfQUAAA4AAAAAAAAAAAAAAAAALgIAAGRycy9l&#10;Mm9Eb2MueG1sUEsBAi0AFAAGAAgAAAAhAHcSSTbcAAAABgEAAA8AAAAAAAAAAAAAAAAA+AQAAGRy&#10;cy9kb3ducmV2LnhtbFBLBQYAAAAABAAEAPMAAAABBgAAAAA=&#10;" fillcolor="white [3201]" strokecolor="red" strokeweight="1.5pt"/>
                  </w:pict>
                </mc:Fallback>
              </mc:AlternateContent>
            </w:r>
            <w:r w:rsidR="00B47CC0">
              <w:rPr>
                <w:noProof/>
              </w:rPr>
              <mc:AlternateContent>
                <mc:Choice Requires="wps">
                  <w:drawing>
                    <wp:anchor distT="0" distB="0" distL="114300" distR="114300" simplePos="0" relativeHeight="251724800" behindDoc="0" locked="0" layoutInCell="1" allowOverlap="1" wp14:anchorId="686793BE" wp14:editId="5C5B60D9">
                      <wp:simplePos x="0" y="0"/>
                      <wp:positionH relativeFrom="column">
                        <wp:posOffset>456565</wp:posOffset>
                      </wp:positionH>
                      <wp:positionV relativeFrom="paragraph">
                        <wp:posOffset>34290</wp:posOffset>
                      </wp:positionV>
                      <wp:extent cx="546100" cy="219710"/>
                      <wp:effectExtent l="0" t="0" r="25400" b="27940"/>
                      <wp:wrapNone/>
                      <wp:docPr id="1907712321" name="Rectangle : coins arrondis 190771232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BD8F8" id="Rectangle : coins arrondis 1907712321" o:spid="_x0000_s1026" style="position:absolute;margin-left:35.95pt;margin-top:2.7pt;width:43pt;height:17.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l7mgIAAH0FAAAOAAAAZHJzL2Uyb0RvYy54bWysVMtuGjEU3VfqP1jeN/MoJA3KEKFEVJWi&#10;BCWpsjYeG6x6fF3bMNCv6bf0y3rtGQaUppuqLIw999zXuY+r612jyVY4r8BUtDjLKRGGQ63MqqJf&#10;n+cfPlHiAzM102BERffC0+vp+3dXrZ2IEtaga+EIGjF+0tqKrkOwkyzzfC0a5s/ACoNCCa5hAZ9u&#10;ldWOtWi90VmZ5+dZC662DrjwHr/edkI6TfalFDw8SOlFILqiGFtIp0vnMp7Z9IpNVo7ZteJ9GOwf&#10;omiYMuh0MHXLAiMbp/4w1SjuwIMMZxyaDKRUXKQcMJsif5XN05pZkXJBcrwdaPL/zyy/3y4cUTXW&#10;7jK/uCjKj2VBiWEN1uoR2WNmpcWvnxPCQRlPmHNgauXJCRopbK2foKUnu3D9y+M18rGTron/mCnZ&#10;Jdr3A+1iFwjHj+PReZFjcTiKymh4HMuSHZWt8+GzgIbES0UdbEwdg0uMs+2dDx3+gIsOtSFtSmqc&#10;J5gHreq50joKvVstb7QjW4ZtMZ/n+OtdnsAwAG0wjphcl066hb0WnYNHIZE5TKDsPMSeFYPZ+lvR&#10;29QGkVFFovtBqXhLSYeDUo+NaiL18aDY5/M3bwM6eQQTBsVGGXBveT2GKjv8Iesu15j2Euo9NoqD&#10;boK85XOFxbhjPiyYw5HB+uEaCA94SA1IPfQ3Stbgfrz1PeKxk1FKSYsjWFH/fcOcoER/Mdjjl8Vo&#10;FGc2PUbjixIf7lSyPJWYTXMDWE5sX4wuXSM+6MNVOmhecFvMolcUMcPRd0V5cIfHTehWA+4bLmaz&#10;BMM5tSzcmSfLo/HIauyz590Lc7bvyICtfA+HcWWTVz3ZYaOmgdkmgFSpYY+89nzjjKe+7/dRXCKn&#10;74Q6bs3pbwA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SgUl7mgIAAH0FAAAOAAAAAAAAAAAAAAAAAC4CAABkcnMvZTJvRG9j&#10;LnhtbFBLAQItABQABgAIAAAAIQBpnOG92wAAAAcBAAAPAAAAAAAAAAAAAAAAAPQEAABkcnMvZG93&#10;bnJldi54bWxQSwUGAAAAAAQABADzAAAA/AUAAAAA&#10;" fillcolor="white [3201]" strokecolor="red" strokeweight="1.5pt"/>
                  </w:pict>
                </mc:Fallback>
              </mc:AlternateContent>
            </w:r>
            <w:r w:rsidR="00B47CC0">
              <w:rPr>
                <w:noProof/>
                <w:lang w:val="fr-FR"/>
              </w:rPr>
              <w:drawing>
                <wp:inline distT="0" distB="0" distL="0" distR="0" wp14:anchorId="23122B10" wp14:editId="389F3BD3">
                  <wp:extent cx="371475" cy="2381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681FCE6" w14:textId="5EEB2FC1" w:rsidR="00B47CC0" w:rsidRDefault="00B47CC0" w:rsidP="00B47CC0">
            <w:pPr>
              <w:pStyle w:val="Puceniveau2"/>
              <w:numPr>
                <w:ilvl w:val="0"/>
                <w:numId w:val="0"/>
              </w:numPr>
              <w:tabs>
                <w:tab w:val="left" w:pos="708"/>
              </w:tabs>
              <w:spacing w:after="0"/>
              <w:rPr>
                <w:lang w:val="fr-FR"/>
              </w:rPr>
            </w:pPr>
          </w:p>
          <w:p w14:paraId="33CFCC76" w14:textId="6BF32A4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5824" behindDoc="0" locked="0" layoutInCell="1" allowOverlap="1" wp14:anchorId="689BD330" wp14:editId="4FC6E312">
                      <wp:simplePos x="0" y="0"/>
                      <wp:positionH relativeFrom="column">
                        <wp:posOffset>456565</wp:posOffset>
                      </wp:positionH>
                      <wp:positionV relativeFrom="paragraph">
                        <wp:posOffset>15240</wp:posOffset>
                      </wp:positionV>
                      <wp:extent cx="546100" cy="219710"/>
                      <wp:effectExtent l="0" t="0" r="25400" b="27940"/>
                      <wp:wrapNone/>
                      <wp:docPr id="1907712322" name="Rectangle : coins arrondis 190771232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23A96E" id="Rectangle : coins arrondis 1907712322" o:spid="_x0000_s1026" style="position:absolute;margin-left:35.95pt;margin-top:1.2pt;width:43pt;height:1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nf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1lSYliDtXrE7DGz0uLXzwnhoIwnzDkwtfLkBI0pbK2foKUnu3D9y+M15mMnXRP/kSnZ&#10;pbTvh7SLXSAcP45H50WOxeEoKqPhcSxLdlS2zofPAhoSLxV1sDF1DC5lnG3vfOjwB1x0qA1pE6lx&#10;nmAetKrnSuso9G61vNGObBm2xXye4693eQLDALTBOCK5jk66hb0WnYNHITFzSKDsPMSeFYPZ+lvR&#10;29QGkVFFovtBqXhLSYeDUo+NaiL18aDY8/mbtwGdPIIJg2KjDLi3vB5DlR3+wLrjGmkvod5jozjo&#10;JshbPldYjDvmw4I5HBmsH66B8ICH1ICph/5GyRrcj7e+Rzx2MkopaXEEK+q/b5gTlOgvBnv8shiN&#10;4symx2h8UeLDnUqWpxKzaW4Ay1ngwrE8XSM+6MNVOmhecFvMolcUMcPRd0V5cIfHTehWA+4bLmaz&#10;BMM5tSzcmSfLo/GY1dhnz7sX5mzfkQFb+R4O48omr3qyw0ZNA7NNAKlSwx7z2ucbZzz1fb+P4hI5&#10;fSfUcWtOfwM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DaOnf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B0AD2AB" wp14:editId="1C020614">
                  <wp:extent cx="333375" cy="238125"/>
                  <wp:effectExtent l="0" t="0" r="9525" b="952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45E3A60E" w14:textId="30A83CE6"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39409308" wp14:editId="14AFED42">
                  <wp:extent cx="1066800" cy="5334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76D91F7F" w14:textId="77777777" w:rsidTr="00B47CC0">
        <w:tc>
          <w:tcPr>
            <w:tcW w:w="2490" w:type="dxa"/>
            <w:tcBorders>
              <w:top w:val="single" w:sz="4" w:space="0" w:color="auto"/>
              <w:left w:val="single" w:sz="4" w:space="0" w:color="auto"/>
              <w:bottom w:val="single" w:sz="4" w:space="0" w:color="auto"/>
              <w:right w:val="single" w:sz="4" w:space="0" w:color="auto"/>
            </w:tcBorders>
          </w:tcPr>
          <w:p w14:paraId="7328F204" w14:textId="36CDA3E9"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D557A7C" wp14:editId="3C2DB519">
                  <wp:extent cx="276225" cy="238125"/>
                  <wp:effectExtent l="0" t="0" r="9525" b="952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348EC6B" wp14:editId="40895BCB">
                  <wp:extent cx="247650" cy="238125"/>
                  <wp:effectExtent l="0" t="0" r="0"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A2AB00" wp14:editId="7093612C">
                  <wp:extent cx="285750" cy="20955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04D97ECA"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26E1BE43" w14:textId="58878D0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E86E895" wp14:editId="6103BA70">
                  <wp:extent cx="285750" cy="238125"/>
                  <wp:effectExtent l="0" t="0" r="0"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8955DD7" wp14:editId="6714326D">
                  <wp:extent cx="352425" cy="276225"/>
                  <wp:effectExtent l="0" t="0" r="9525" b="952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53DE669" wp14:editId="0CDF7457">
                  <wp:extent cx="304800" cy="238125"/>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3D4CD0A1" w14:textId="0EF3B83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7872" behindDoc="0" locked="0" layoutInCell="1" allowOverlap="1" wp14:anchorId="062C7371" wp14:editId="737EE0EE">
                      <wp:simplePos x="0" y="0"/>
                      <wp:positionH relativeFrom="column">
                        <wp:posOffset>456565</wp:posOffset>
                      </wp:positionH>
                      <wp:positionV relativeFrom="paragraph">
                        <wp:posOffset>34290</wp:posOffset>
                      </wp:positionV>
                      <wp:extent cx="546100" cy="219710"/>
                      <wp:effectExtent l="0" t="0" r="25400" b="27940"/>
                      <wp:wrapNone/>
                      <wp:docPr id="1907712325" name="Rectangle : coins arrondis 190771232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DF638" id="Rectangle : coins arrondis 1907712325" o:spid="_x0000_s1026" style="position:absolute;margin-left:35.95pt;margin-top:2.7pt;width:43pt;height:1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Yu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zmmxLAGa/WI2WNmpcWvnxPCQRlPmHNgauXJCRpT2Fo/QUtPduH6l8drzMdOuib+I1Oy&#10;S2nfD2kXu0A4fhyPzosci8NRVEbD41iW7KhsnQ+fBTQkXirqYGPqGFzKONve+dDhD7joUBvSJlLj&#10;PME8aFXPldZR6N1qeaMd2TJsi/k8x1/v8gSGAWiDcURyHZ10C3stOgePQmLmkEDZeYg9Kwaz9bei&#10;t6kNIqOKRPeDUvGWkg4HpR4b1UTq40Gx5/M3bwM6eQQTBsVGGXBveT2GKjv8gXXHNdJeQr3HRnHQ&#10;TZC3fK6wGHfMhwVzODJYP1wD4QEPqQFTD/2NkjW4H299j3jsZJRS0uIIVtR/3zAnKNFfDPb4ZTEa&#10;xZlNj9H4osSHO5UsTyVm09wAlrPAhWN5ukZ80IerdNC84LaYRa8oYoaj74ry4A6Pm9CtBtw3XMxm&#10;CYZzalm4M0+WR+Mxq7HPnncvzNm+IwO28j0cxpVNXvVkh42aBmabAFKlhj3mtc83znjq+34fxSVy&#10;+k6o49ac/gY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vG0Yu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2BD13CC" wp14:editId="6587F48F">
                  <wp:extent cx="371475" cy="238125"/>
                  <wp:effectExtent l="0" t="0" r="9525" b="952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EC847C" w14:textId="74B5AF6A" w:rsidR="00B47CC0" w:rsidRDefault="00B47CC0" w:rsidP="00B47CC0">
            <w:pPr>
              <w:pStyle w:val="Puceniveau2"/>
              <w:numPr>
                <w:ilvl w:val="0"/>
                <w:numId w:val="0"/>
              </w:numPr>
              <w:tabs>
                <w:tab w:val="left" w:pos="708"/>
              </w:tabs>
              <w:spacing w:after="0"/>
              <w:rPr>
                <w:lang w:val="fr-FR"/>
              </w:rPr>
            </w:pPr>
          </w:p>
          <w:p w14:paraId="7AA35446" w14:textId="1DABF32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8896" behindDoc="0" locked="0" layoutInCell="1" allowOverlap="1" wp14:anchorId="72556973" wp14:editId="2BBDF395">
                      <wp:simplePos x="0" y="0"/>
                      <wp:positionH relativeFrom="column">
                        <wp:posOffset>456565</wp:posOffset>
                      </wp:positionH>
                      <wp:positionV relativeFrom="paragraph">
                        <wp:posOffset>15240</wp:posOffset>
                      </wp:positionV>
                      <wp:extent cx="546100" cy="219710"/>
                      <wp:effectExtent l="0" t="0" r="25400" b="27940"/>
                      <wp:wrapNone/>
                      <wp:docPr id="1907712326" name="Rectangle : coins arrondis 1907712326"/>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D8688" id="Rectangle : coins arrondis 1907712326" o:spid="_x0000_s1026" style="position:absolute;margin-left:35.95pt;margin-top:1.2pt;width:43pt;height:17.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K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3lO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8uaK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5AAD6827" wp14:editId="3136689B">
                  <wp:extent cx="333375" cy="238125"/>
                  <wp:effectExtent l="0" t="0" r="9525" b="952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66E4E95A" w14:textId="6546A9BF"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9818180" wp14:editId="0F57D51C">
                  <wp:extent cx="1066800" cy="53340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68390AA6" w14:textId="77777777" w:rsidTr="00B47CC0">
        <w:tc>
          <w:tcPr>
            <w:tcW w:w="2490" w:type="dxa"/>
            <w:tcBorders>
              <w:top w:val="single" w:sz="4" w:space="0" w:color="auto"/>
              <w:left w:val="single" w:sz="4" w:space="0" w:color="auto"/>
              <w:bottom w:val="single" w:sz="4" w:space="0" w:color="auto"/>
              <w:right w:val="single" w:sz="4" w:space="0" w:color="auto"/>
            </w:tcBorders>
          </w:tcPr>
          <w:p w14:paraId="029A4A5E" w14:textId="3E85826C"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851E378" wp14:editId="37973BA2">
                  <wp:extent cx="276225" cy="238125"/>
                  <wp:effectExtent l="0" t="0" r="9525" b="952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8902F83" wp14:editId="3FD792FD">
                  <wp:extent cx="247650" cy="238125"/>
                  <wp:effectExtent l="0" t="0" r="0" b="952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E7B81EA" wp14:editId="4C2EC548">
                  <wp:extent cx="285750" cy="2095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23BC1B"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9F44E5A" w14:textId="2181B957"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4333D93B" wp14:editId="39533F09">
                  <wp:extent cx="285750" cy="2381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7218380" wp14:editId="49A61AFB">
                  <wp:extent cx="352425" cy="276225"/>
                  <wp:effectExtent l="0" t="0" r="9525" b="952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1BBEA1E4" wp14:editId="0465D971">
                  <wp:extent cx="304800" cy="238125"/>
                  <wp:effectExtent l="0" t="0" r="0"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4C6E8486" w14:textId="3D33103D"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0944" behindDoc="0" locked="0" layoutInCell="1" allowOverlap="1" wp14:anchorId="1A3FA90F" wp14:editId="525377C0">
                      <wp:simplePos x="0" y="0"/>
                      <wp:positionH relativeFrom="column">
                        <wp:posOffset>456565</wp:posOffset>
                      </wp:positionH>
                      <wp:positionV relativeFrom="paragraph">
                        <wp:posOffset>34290</wp:posOffset>
                      </wp:positionV>
                      <wp:extent cx="546100" cy="219710"/>
                      <wp:effectExtent l="0" t="0" r="25400" b="27940"/>
                      <wp:wrapNone/>
                      <wp:docPr id="1907712337" name="Rectangle : coins arrondis 1907712337"/>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347EBA" id="Rectangle : coins arrondis 1907712337" o:spid="_x0000_s1026" style="position:absolute;margin-left:35.95pt;margin-top:2.7pt;width:43pt;height:17.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6V5mwIAAH0FAAAOAAAAZHJzL2Uyb0RvYy54bWysVN1u2jAUvp+0d7B8vyahUNaooUKtmCZV&#10;XdV26rVxbLDm+Hi2IbCn2bPsyXbshIC67mYaF8bO+c7Pd/6urneNJlvhvAJT0eIsp0QYDrUyq4p+&#10;fV58+EiJD8zUTIMRFd0LT69n799dtbYUI1iDroUjaMT4srUVXYdgyyzzfC0a5s/ACoNCCa5hAZ9u&#10;ldWOtWi90dkozy+yFlxtHXDhPX697YR0luxLKXj4IqUXgeiKYmwhnS6dy3hmsytWrhyza8X7MNg/&#10;RNEwZdDpYOqWBUY2Tv1hqlHcgQcZzjg0GUipuEgckE2Rv2LztGZWJC6YHG+HNPn/Z5bfbx8cUTXW&#10;7jKfTovR+fmUEsMarNUjZo+ZlRa/fpaEgzKeMOfA1MqTEzSmsLW+REtP9sH1L4/XmI+ddE38R6Zk&#10;l9K+H9IudoFw/DgZXxQ5FoejaBQNT2JZsqOydT58EtCQeKmog42pY3Ap42x750OHP+CiQ21Im0hN&#10;8gTzoFW9UFpHoXer5Y12ZMuwLRaLHH+9yxMYBqANxhHJdXTSLey16Bw8ComZQwKjzkPsWTGYrb8V&#10;vU1tEBlVJLoflIq3lHQ4KPXYqCZSHw+KPZ+/eRvQySOYMCg2yoB7y+sxVNnhD6w7rpH2Euo9NoqD&#10;boK85QuFxbhjPjwwhyOD9cM1EL7gITVg6qG/UbIG9+Ot7xGPnYxSSlocwYr67xvmBCX6s8EevyzG&#10;4ziz6TGeTEf4cKeS5anEbJobwHIWuHAsT9eID/pwlQ6aF9wW8+gVRcxw9F1RHtzhcRO61YD7hov5&#10;PMFwTi0Ld+bJ8mg8ZjX22fPuhTnbd2TAVr6Hw7iy8lVPdtioaWC+CSBVathjXvt844ynvu/3UVwi&#10;p++EOm7N2W8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9ele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5559E0" wp14:editId="6725E753">
                  <wp:extent cx="371475" cy="23812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DEDA80" w14:textId="037CC82D" w:rsidR="00B47CC0" w:rsidRDefault="00B47CC0" w:rsidP="00B47CC0">
            <w:pPr>
              <w:pStyle w:val="Puceniveau2"/>
              <w:numPr>
                <w:ilvl w:val="0"/>
                <w:numId w:val="0"/>
              </w:numPr>
              <w:tabs>
                <w:tab w:val="left" w:pos="708"/>
              </w:tabs>
              <w:spacing w:after="0"/>
              <w:rPr>
                <w:lang w:val="fr-FR"/>
              </w:rPr>
            </w:pPr>
          </w:p>
          <w:p w14:paraId="6E7147D3" w14:textId="2D31AE6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1968" behindDoc="0" locked="0" layoutInCell="1" allowOverlap="1" wp14:anchorId="174552E8" wp14:editId="34284E8B">
                      <wp:simplePos x="0" y="0"/>
                      <wp:positionH relativeFrom="column">
                        <wp:posOffset>456565</wp:posOffset>
                      </wp:positionH>
                      <wp:positionV relativeFrom="paragraph">
                        <wp:posOffset>15240</wp:posOffset>
                      </wp:positionV>
                      <wp:extent cx="546100" cy="219710"/>
                      <wp:effectExtent l="0" t="0" r="25400" b="27940"/>
                      <wp:wrapNone/>
                      <wp:docPr id="1907712338" name="Rectangle : coins arrondis 1907712338"/>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E98BE" id="Rectangle : coins arrondis 1907712338" o:spid="_x0000_s1026" style="position:absolute;margin-left:35.95pt;margin-top:1.2pt;width:43pt;height:1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UimgIAAH0FAAAOAAAAZHJzL2Uyb0RvYy54bWysVN1O2zAUvp+0d7B8P5KUFkZEiipQp0kI&#10;EDBx7Tp2a83x8Wy3afc0exaebMdOmlaM3UzrhWvnfOfvOz+XV9tGk41wXoGpaHGSUyIMh1qZZUW/&#10;Pc8/fabEB2ZqpsGIiu6Ep1fTjx8uW1uKEaxA18IRNGJ82dqKrkKwZZZ5vhIN8ydghUGhBNewgE+3&#10;zGrHWrTe6GyU52dZC662DrjwHr/edEI6TfalFDzcS+lFILqiGFtIp0vnIp7Z9JKVS8fsSvE+DPYP&#10;UTRMGXQ6mLphgZG1U3+YahR34EGGEw5NBlIqLlIOmE2Rv8nmacWsSLkgOd4ONPn/Z5bfbR4cUTXW&#10;7iI/Py9Gp6dYMcMarNUjssfMUovXXyXhoIwnzDkwtfLkCI0UttaXaOnJPrj+5fEa+dhK18R/zJRs&#10;E+27gXaxDYTjx8n4rMixOBxFo2h4EsuSHZSt8+GLgIbES0UdrE0dg0uMs82tDx1+j4sOtSFtSmqS&#10;J5gHreq50joKvVsurrUjG4ZtMZ/n+OtdHsEwAG0wjphcl066hZ0WnYNHIZE5TGDUeYg9Kwaz9fei&#10;t6kNIqOKRPeDUvGekg57pR4b1UTq40Gxz+dv3gZ08ggmDIqNMuDe83oIVXb4fdZdrjHtBdQ7bBQH&#10;3QR5y+cKi3HLfHhgDkcG64drINzjITUg9dDfKFmB+/ne94jHTkYpJS2OYEX9jzVzghL91WCPXxTj&#10;cZzZ9BhPzkf4cMeSxbHErJtrwHIWuHAsT9eID3p/lQ6aF9wWs+gVRcxw9F1RHtz+cR261YD7hovZ&#10;LMFwTi0Lt+bJ8mg8shr77Hn7wpztOzJgK9/BflxZ+aYnO2zUNDBbB5AqNeyB155vnPHU9/0+ikvk&#10;+J1Qh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BRkBUi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1465F378" wp14:editId="0959F9D9">
                  <wp:extent cx="333375" cy="238125"/>
                  <wp:effectExtent l="0" t="0" r="9525"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0ADD5601" w14:textId="4447BA4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639F745" wp14:editId="5BD2BB05">
                  <wp:extent cx="1066800" cy="5334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B4498B4" w14:textId="77777777" w:rsidTr="00B47CC0">
        <w:tc>
          <w:tcPr>
            <w:tcW w:w="2490" w:type="dxa"/>
            <w:tcBorders>
              <w:top w:val="single" w:sz="4" w:space="0" w:color="auto"/>
              <w:left w:val="single" w:sz="4" w:space="0" w:color="auto"/>
              <w:bottom w:val="single" w:sz="4" w:space="0" w:color="auto"/>
              <w:right w:val="single" w:sz="4" w:space="0" w:color="auto"/>
            </w:tcBorders>
          </w:tcPr>
          <w:p w14:paraId="6F5A7B89" w14:textId="38215E4F"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8CFE025" wp14:editId="3E5D89B4">
                  <wp:extent cx="276225" cy="238125"/>
                  <wp:effectExtent l="0" t="0" r="952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79D6A941" wp14:editId="2578A4E5">
                  <wp:extent cx="247650" cy="238125"/>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B281D32" wp14:editId="205AAB40">
                  <wp:extent cx="285750" cy="2095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D4232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6FA8872F" w14:textId="04ED849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CF4E74D" wp14:editId="516889B8">
                  <wp:extent cx="285750" cy="2381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A5A2A2C" wp14:editId="32783F05">
                  <wp:extent cx="352425" cy="276225"/>
                  <wp:effectExtent l="0" t="0" r="9525" b="952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010B279" wp14:editId="4A16813A">
                  <wp:extent cx="304800" cy="238125"/>
                  <wp:effectExtent l="0" t="0" r="0" b="952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2F57153B" w14:textId="511985E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4016" behindDoc="0" locked="0" layoutInCell="1" allowOverlap="1" wp14:anchorId="2B95D848" wp14:editId="5C6862D0">
                      <wp:simplePos x="0" y="0"/>
                      <wp:positionH relativeFrom="column">
                        <wp:posOffset>456565</wp:posOffset>
                      </wp:positionH>
                      <wp:positionV relativeFrom="paragraph">
                        <wp:posOffset>34290</wp:posOffset>
                      </wp:positionV>
                      <wp:extent cx="546100" cy="219710"/>
                      <wp:effectExtent l="0" t="0" r="25400" b="27940"/>
                      <wp:wrapNone/>
                      <wp:docPr id="1907712349" name="Rectangle : coins arrondis 1907712349"/>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F603B" id="Rectangle : coins arrondis 1907712349" o:spid="_x0000_s1026" style="position:absolute;margin-left:35.95pt;margin-top:2.7pt;width:43pt;height:17.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8FmwIAAH0FAAAOAAAAZHJzL2Uyb0RvYy54bWysVN1u2jAUvp+0d7B8vyZh0K5RQ4VaMU2q&#10;WtR26rVxbLDm+Hi2IbCn2bPsyXbshIC67mYaF8bO+c7Pd/6urneNJlvhvAJT0eIsp0QYDrUyq4p+&#10;fZ5/+ESJD8zUTIMRFd0LT6+n799dtbYUI1iDroUjaMT4srUVXYdgyyzzfC0a5s/ACoNCCa5hAZ9u&#10;ldWOtWi90dkoz8+zFlxtHXDhPX697YR0muxLKXh4kNKLQHRFMbaQTpfOZTyz6RUrV47ZteJ9GOwf&#10;omiYMuh0MHXLAiMbp/4w1SjuwIMMZxyaDKRUXCQOyKbIX7F5WjMrEhdMjrdDmvz/M8vvtwtHVI21&#10;u8wvLorRx/ElJYY1WKtHzB4zKy1+/SwJB2U8Yc6BqZUnJ2hMYWt9iZae7ML1L4/XmI+ddE38R6Zk&#10;l9K+H9IudoFw/DgZnxc5FoejaBQNT2JZsqOydT58FtCQeKmog42pY3Ap42x750OHP+CiQ21Im0hN&#10;8gTzoFU9V1pHoXer5Y12ZMuwLebzHH+9yxMYBqANxhHJdXTSLey16Bw8ComZQwKjzkPsWTGYrb8V&#10;vU1tEBlVJLoflIq3lHQ4KPXYqCZSHw+KPZ+/eRvQySOYMCg2yoB7y+sxVNnhD6w7rpH2Euo9NoqD&#10;boK85XOFxbhjPiyYw5HB+uEaCA94SA2YeuhvlKzB/Xjre8RjJ6OUkhZHsKL++4Y5QYn+YrDHL4vx&#10;OM5seownFyN8uFPJ8lRiNs0NYDkLXDiWp2vEB324SgfNC26LWfSKImY4+q4oD+7wuAndasB9w8Vs&#10;lmA4p5aFO/NkeTQesxr77Hn3wpztOzJgK9/DYVxZ+aonO2zUNDDbBJAqNewxr32+ccZT3/f7KC6R&#10;03dCHbfm9Dc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rV/B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9BB9A6" wp14:editId="2BA3B01D">
                  <wp:extent cx="371475" cy="238125"/>
                  <wp:effectExtent l="0" t="0" r="9525" b="9525"/>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AD6355A" w14:textId="79885FC0" w:rsidR="00B47CC0" w:rsidRDefault="00B47CC0" w:rsidP="00B47CC0">
            <w:pPr>
              <w:pStyle w:val="Puceniveau2"/>
              <w:numPr>
                <w:ilvl w:val="0"/>
                <w:numId w:val="0"/>
              </w:numPr>
              <w:tabs>
                <w:tab w:val="left" w:pos="708"/>
              </w:tabs>
              <w:spacing w:after="0"/>
              <w:rPr>
                <w:lang w:val="fr-FR"/>
              </w:rPr>
            </w:pPr>
          </w:p>
          <w:p w14:paraId="46C98B05" w14:textId="0FE6C78F"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5040" behindDoc="0" locked="0" layoutInCell="1" allowOverlap="1" wp14:anchorId="2E971DA5" wp14:editId="41A80740">
                      <wp:simplePos x="0" y="0"/>
                      <wp:positionH relativeFrom="column">
                        <wp:posOffset>456565</wp:posOffset>
                      </wp:positionH>
                      <wp:positionV relativeFrom="paragraph">
                        <wp:posOffset>15240</wp:posOffset>
                      </wp:positionV>
                      <wp:extent cx="546100" cy="219710"/>
                      <wp:effectExtent l="0" t="0" r="25400" b="27940"/>
                      <wp:wrapNone/>
                      <wp:docPr id="1907712350" name="Rectangle : coins arrondis 1907712350"/>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4B38EA" id="Rectangle : coins arrondis 1907712350" o:spid="_x0000_s1026" style="position:absolute;margin-left:35.95pt;margin-top:1.2pt;width:43pt;height:1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NcmQIAAH0FAAAOAAAAZHJzL2Uyb0RvYy54bWysVM1OGzEQvlfqO1i+l82mCZSIDYpAqSoh&#10;QEDF2fHaiVWvxx07P/Rp+ix9so69m01E6aVqDo5n5/f7PDMXl7vGso3CYMBVvDwZcKachNq4ZcW/&#10;Ps0/fOIsROFqYcGpir+owC+n799dbP1EDWEFtlbIKIgLk62v+CpGPymKIFeqEeEEvHKk1ICNiCTi&#10;sqhRbCl6Y4vhYHBabAFrjyBVCPT1ulXyaY6vtZLxTuugIrMVp9piPjGfi3QW0wsxWaLwKyO7MsQ/&#10;VNEI4yhpH+paRMHWaP4I1RiJEEDHEwlNAVobqTIGQlMOXqF5XAmvMhYiJ/iepvD/wsrbzT0yU9Pb&#10;nQ/OzsrhxzHR5ERDb/VA7Am3tOrXzwmTYFxgAhFcbQI7siYKtz5MKNKjv8dOCnRNfOw0NumfkLJd&#10;pv2lp13tIpP0cTw6LQeUVZJqmAKP07MUB2ePIX5W0LB0qTjC2tWpuMy42NyE2Nrv7VJC69g2gyI8&#10;SQ5gTT031mYBl4sri2wjqC3m8wH9upRHZlSAdVRHAtfCybf4YlWb4EFpYo4ADNsMqWdVH7b+VnYx&#10;rSPL5KIpfe9UvuVk496ps01uKvdx79jh+Vu23jpnBBd7x8Y4wLeyHkrVrf0edYs1wV5A/UKNgtBO&#10;UPBybugxbkSI9wJpZOj9aA3EOzq0BaIeuhtnK8Afb31P9tTJpOVsSyNY8fB9LVBxZr846vHzcjRK&#10;M5uF0fhsSAIeaxbHGrduroCes6SF42W+Jvto91eN0DzTtpilrKQSTlLuisuIe+EqtquB9o1Us1k2&#10;ozn1It64Ry9T8MRq6rOn3bNA33VkpFa+hf24ismrnmxtk6eD2TqCNrlhD7x2fNOM577v9lFaIsdy&#10;tjpszelvAAAA//8DAFBLAwQUAAYACAAAACEAfdVwAdsAAAAHAQAADwAAAGRycy9kb3ducmV2Lnht&#10;bEyOQU7DMBRE90jcwfpI7KjTtBBI41SoEoJV1YQcwLXdOKr9HdlOG26Pu4LlaEZvXrWdrSEX5cPg&#10;kMFykQFRKJwcsGfQfX88vQIJkaPkxqFi8KMCbOv7u4qX0l2xUZc29iRBMJScgY5xLCkNQivLw8KN&#10;ClN3ct7ymKLvqfT8muDW0DzLXqjlA6YHzUe100qc28ky8F/5Wpjmc7UT7T52+jA13XnP2OPD/L4B&#10;EtUc/8Zw00/qUCeno5tQBmIYFMu3tGSQr4Hc6uci5SODVZEBrSv637/+BQAA//8DAFBLAQItABQA&#10;BgAIAAAAIQC2gziS/gAAAOEBAAATAAAAAAAAAAAAAAAAAAAAAABbQ29udGVudF9UeXBlc10ueG1s&#10;UEsBAi0AFAAGAAgAAAAhADj9If/WAAAAlAEAAAsAAAAAAAAAAAAAAAAALwEAAF9yZWxzLy5yZWxz&#10;UEsBAi0AFAAGAAgAAAAhAJ2kI1yZAgAAfQUAAA4AAAAAAAAAAAAAAAAALgIAAGRycy9lMm9Eb2Mu&#10;eG1sUEsBAi0AFAAGAAgAAAAhAH3VcAHbAAAABwEAAA8AAAAAAAAAAAAAAAAA8wQAAGRycy9kb3du&#10;cmV2LnhtbFBLBQYAAAAABAAEAPMAAAD7BQAAAAA=&#10;" fillcolor="white [3201]" strokecolor="red" strokeweight="1.5pt"/>
                  </w:pict>
                </mc:Fallback>
              </mc:AlternateContent>
            </w:r>
            <w:r>
              <w:rPr>
                <w:noProof/>
                <w:lang w:val="fr-FR"/>
              </w:rPr>
              <w:drawing>
                <wp:inline distT="0" distB="0" distL="0" distR="0" wp14:anchorId="202E1283" wp14:editId="662AFD5C">
                  <wp:extent cx="333375" cy="238125"/>
                  <wp:effectExtent l="0" t="0" r="9525"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3CE72A0A" w14:textId="27314EC5"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288F326" wp14:editId="1A46ADD5">
                  <wp:extent cx="1066800" cy="533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AE17774" w14:textId="77777777" w:rsidTr="00B47CC0">
        <w:tc>
          <w:tcPr>
            <w:tcW w:w="2490" w:type="dxa"/>
            <w:tcBorders>
              <w:top w:val="single" w:sz="4" w:space="0" w:color="auto"/>
              <w:left w:val="single" w:sz="4" w:space="0" w:color="auto"/>
              <w:bottom w:val="single" w:sz="4" w:space="0" w:color="auto"/>
              <w:right w:val="single" w:sz="4" w:space="0" w:color="auto"/>
            </w:tcBorders>
          </w:tcPr>
          <w:p w14:paraId="61A2E76A" w14:textId="3ADE86B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AE4BE2F" wp14:editId="24877E13">
                  <wp:extent cx="276225" cy="2381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46118EC" wp14:editId="7CFC737E">
                  <wp:extent cx="247650" cy="2381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C05D55A" wp14:editId="7BE7ABBF">
                  <wp:extent cx="285750" cy="2095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4194A5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7EAE3575" w14:textId="4DD6EEA5"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6D69956" wp14:editId="01B4ABB6">
                  <wp:extent cx="285750" cy="2381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1C56890" wp14:editId="0B2C1932">
                  <wp:extent cx="352425" cy="2762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D491A82" wp14:editId="35CF4FDC">
                  <wp:extent cx="304800" cy="23812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7C45CAD4" w14:textId="7EF104C9"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7088" behindDoc="0" locked="0" layoutInCell="1" allowOverlap="1" wp14:anchorId="5272E4AF" wp14:editId="6D377A56">
                      <wp:simplePos x="0" y="0"/>
                      <wp:positionH relativeFrom="column">
                        <wp:posOffset>456565</wp:posOffset>
                      </wp:positionH>
                      <wp:positionV relativeFrom="paragraph">
                        <wp:posOffset>34290</wp:posOffset>
                      </wp:positionV>
                      <wp:extent cx="546100" cy="219710"/>
                      <wp:effectExtent l="0" t="0" r="25400" b="27940"/>
                      <wp:wrapNone/>
                      <wp:docPr id="1907712361" name="Rectangle : coins arrondis 190771236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7A658" id="Rectangle : coins arrondis 1907712361" o:spid="_x0000_s1026" style="position:absolute;margin-left:35.95pt;margin-top:2.7pt;width:43pt;height:17.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6hVmgIAAH0FAAAOAAAAZHJzL2Uyb0RvYy54bWysVN1u2jAUvp+0d7B8vyZh0K5RQ4VaMU2q&#10;WtR26rVxbLDm+Hi2IbCn2bPsyXbshIC67mYaF8bO+c7fd36urneNJlvhvAJT0eIsp0QYDrUyq4p+&#10;fZ5/+ESJD8zUTIMRFd0LT6+n799dtbYUI1iDroUjaMT4srUVXYdgyyzzfC0a5s/ACoNCCa5hAZ9u&#10;ldWOtWi90dkoz8+zFlxtHXDhPX697YR0muxLKXh4kNKLQHRFMbaQTpfOZTyz6RUrV47ZteJ9GOwf&#10;omiYMuh0MHXLAiMbp/4w1SjuwIMMZxyaDKRUXKQcMJsif5XN05pZkXJBcrwdaPL/zyy/3y4cUTXW&#10;7jK/uChGH88LSgxrsFaPyB4zKy1+/SwJB2U8Yc6BqZUnJ2iksLW+REtPduH6l8dr5GMnXRP/MVOy&#10;S7TvB9rFLhCOHyfj8yLH4nAUjaLhSSxLdlS2zofPAhoSLxV1sDF1DC4xzrZ3PnT4Ay461Ia0KalJ&#10;nmAetKrnSuso9G61vNGObBm2xXye4693eQLDALTBOGJyXTrpFvZadA4ehUTmMIFR5yH2rBjM1t+K&#10;3qY2iIwqEt0PSsVbSjoclHpsVBOpjwfFPp+/eRvQySOYMCg2yoB7y+sxVNnhD1l3uca0l1DvsVEc&#10;dBPkLZ8rLMYd82HBHI4M1g/XQHjAQ2pA6qG/UbIG9+Ot7xGPnYxSSlocwYr67xvmBCX6i8EevyzG&#10;4ziz6TGeXIzw4U4ly1OJ2TQ3gOXE9sXo0jXigz5cpYPmBbfFLHpFETMcfVeUB3d43IRuNeC+4WI2&#10;SzCcU8vCnXmyPBqPrMY+e969MGf7jgzYyvdwGFdWvurJDhs1Dcw2AaRKDXvktecbZzz1fb+P4hI5&#10;fSfUcWtOfwM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Jg6hV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488A9790" wp14:editId="045D147B">
                  <wp:extent cx="371475" cy="238125"/>
                  <wp:effectExtent l="0" t="0" r="9525"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1C8314A3" w14:textId="30C196F8" w:rsidR="00B47CC0" w:rsidRDefault="00B47CC0" w:rsidP="00B47CC0">
            <w:pPr>
              <w:pStyle w:val="Puceniveau2"/>
              <w:numPr>
                <w:ilvl w:val="0"/>
                <w:numId w:val="0"/>
              </w:numPr>
              <w:tabs>
                <w:tab w:val="left" w:pos="708"/>
              </w:tabs>
              <w:spacing w:after="0"/>
              <w:rPr>
                <w:lang w:val="fr-FR"/>
              </w:rPr>
            </w:pPr>
          </w:p>
          <w:p w14:paraId="6BBB8129" w14:textId="77935595"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8112" behindDoc="0" locked="0" layoutInCell="1" allowOverlap="1" wp14:anchorId="1CBBE41E" wp14:editId="01E76111">
                      <wp:simplePos x="0" y="0"/>
                      <wp:positionH relativeFrom="column">
                        <wp:posOffset>456565</wp:posOffset>
                      </wp:positionH>
                      <wp:positionV relativeFrom="paragraph">
                        <wp:posOffset>15240</wp:posOffset>
                      </wp:positionV>
                      <wp:extent cx="546100" cy="219710"/>
                      <wp:effectExtent l="0" t="0" r="25400" b="27940"/>
                      <wp:wrapNone/>
                      <wp:docPr id="1907712362" name="Rectangle : coins arrondis 190771236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152F62" id="Rectangle : coins arrondis 1907712362" o:spid="_x0000_s1026" style="position:absolute;margin-left:35.95pt;margin-top:1.2pt;width:43pt;height:17.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jx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43lJ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Yagjx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7E551D6" wp14:editId="24838D5D">
                  <wp:extent cx="333375" cy="2381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356FAD5" w14:textId="675C37C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038143D5" wp14:editId="65D2E780">
                  <wp:extent cx="1066800" cy="5334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1E1D845E" w14:textId="77777777" w:rsidTr="00B47CC0">
        <w:tc>
          <w:tcPr>
            <w:tcW w:w="2490" w:type="dxa"/>
            <w:tcBorders>
              <w:top w:val="single" w:sz="4" w:space="0" w:color="auto"/>
              <w:left w:val="single" w:sz="4" w:space="0" w:color="auto"/>
              <w:bottom w:val="single" w:sz="4" w:space="0" w:color="auto"/>
              <w:right w:val="single" w:sz="4" w:space="0" w:color="auto"/>
            </w:tcBorders>
          </w:tcPr>
          <w:p w14:paraId="06B047DB" w14:textId="38E6BAE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113E1A1" wp14:editId="67080B9D">
                  <wp:extent cx="276225" cy="2381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2C38726" wp14:editId="3AB27860">
                  <wp:extent cx="247650" cy="23812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2249658" wp14:editId="6BC0DBC1">
                  <wp:extent cx="285750" cy="2095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33C13E34"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77C19B9" w14:textId="103B32EA"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30A88A22" wp14:editId="60BB75FE">
                  <wp:extent cx="285750" cy="23812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CC7FDDD" wp14:editId="12AA8D48">
                  <wp:extent cx="352425" cy="2762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62D403" wp14:editId="33FACE3C">
                  <wp:extent cx="304800" cy="238125"/>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EF396F7" w14:textId="780C7723"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0160" behindDoc="0" locked="0" layoutInCell="1" allowOverlap="1" wp14:anchorId="65324DE9" wp14:editId="1DB20CA4">
                      <wp:simplePos x="0" y="0"/>
                      <wp:positionH relativeFrom="column">
                        <wp:posOffset>456565</wp:posOffset>
                      </wp:positionH>
                      <wp:positionV relativeFrom="paragraph">
                        <wp:posOffset>34290</wp:posOffset>
                      </wp:positionV>
                      <wp:extent cx="546100" cy="219710"/>
                      <wp:effectExtent l="0" t="0" r="25400" b="27940"/>
                      <wp:wrapNone/>
                      <wp:docPr id="1907712374" name="Rectangle : coins arrondis 1907712374"/>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B1CBE" id="Rectangle : coins arrondis 1907712374" o:spid="_x0000_s1026" style="position:absolute;margin-left:35.95pt;margin-top:2.7pt;width:43pt;height:17.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OTz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M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NPOTz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D6C50ED" wp14:editId="2AC94C26">
                  <wp:extent cx="371475" cy="2381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1F34385" w14:textId="77777777" w:rsidR="00B47CC0" w:rsidRDefault="00B47CC0" w:rsidP="00B47CC0">
            <w:pPr>
              <w:pStyle w:val="Puceniveau2"/>
              <w:numPr>
                <w:ilvl w:val="0"/>
                <w:numId w:val="0"/>
              </w:numPr>
              <w:tabs>
                <w:tab w:val="left" w:pos="708"/>
              </w:tabs>
              <w:spacing w:after="0"/>
              <w:rPr>
                <w:lang w:val="fr-FR"/>
              </w:rPr>
            </w:pPr>
          </w:p>
          <w:p w14:paraId="5C720B39" w14:textId="0AD5819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1184" behindDoc="0" locked="0" layoutInCell="1" allowOverlap="1" wp14:anchorId="55E3C7D3" wp14:editId="5AEB2ACB">
                      <wp:simplePos x="0" y="0"/>
                      <wp:positionH relativeFrom="column">
                        <wp:posOffset>456565</wp:posOffset>
                      </wp:positionH>
                      <wp:positionV relativeFrom="paragraph">
                        <wp:posOffset>15240</wp:posOffset>
                      </wp:positionV>
                      <wp:extent cx="546100" cy="219710"/>
                      <wp:effectExtent l="0" t="0" r="25400" b="27940"/>
                      <wp:wrapNone/>
                      <wp:docPr id="1907712375" name="Rectangle : coins arrondis 190771237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F4806" id="Rectangle : coins arrondis 1907712375" o:spid="_x0000_s1026" style="position:absolute;margin-left:35.95pt;margin-top:1.2pt;width:43pt;height:17.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3uQ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C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Cm3uQ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3F698C22" wp14:editId="43E1220C">
                  <wp:extent cx="333375" cy="23812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E25759B" w14:textId="6E8046D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F31CDE4" wp14:editId="37C72918">
                  <wp:extent cx="1066800" cy="533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bl>
    <w:p w14:paraId="6D6BC171" w14:textId="77777777" w:rsidR="00B47CC0" w:rsidRDefault="00B47CC0" w:rsidP="00B47CC0">
      <w:pPr>
        <w:spacing w:after="0"/>
        <w:rPr>
          <w:rFonts w:eastAsia="Times New Roman"/>
        </w:rPr>
      </w:pPr>
    </w:p>
    <w:p w14:paraId="59E90E33" w14:textId="77777777" w:rsidR="00B47CC0" w:rsidRDefault="00B47CC0" w:rsidP="00B47CC0">
      <w:pPr>
        <w:spacing w:after="0"/>
      </w:pPr>
      <w:r>
        <w:br w:type="page"/>
      </w:r>
    </w:p>
    <w:p w14:paraId="1883C9F1" w14:textId="77777777" w:rsidR="00B47CC0" w:rsidRDefault="00B47CC0" w:rsidP="00B47CC0">
      <w:pPr>
        <w:pStyle w:val="Titre2"/>
        <w:spacing w:after="0" w:line="240" w:lineRule="auto"/>
      </w:pPr>
      <w:bookmarkStart w:id="66" w:name="_Toc528412738"/>
      <w:bookmarkStart w:id="67" w:name="_Toc530377265"/>
      <w:r>
        <w:lastRenderedPageBreak/>
        <w:t>Les gestions de calendriers.</w:t>
      </w:r>
      <w:bookmarkEnd w:id="66"/>
      <w:bookmarkEnd w:id="67"/>
    </w:p>
    <w:p w14:paraId="12E6D009" w14:textId="1F80E6BF" w:rsidR="00B47CC0" w:rsidRDefault="00B47CC0" w:rsidP="00B47CC0">
      <w:pPr>
        <w:spacing w:after="0"/>
      </w:pPr>
      <w:r>
        <w:rPr>
          <w:noProof/>
        </w:rPr>
        <mc:AlternateContent>
          <mc:Choice Requires="wpg">
            <w:drawing>
              <wp:anchor distT="0" distB="0" distL="114300" distR="114300" simplePos="0" relativeHeight="251703296" behindDoc="0" locked="0" layoutInCell="1" allowOverlap="1" wp14:anchorId="1E75BDE0" wp14:editId="47443A64">
                <wp:simplePos x="0" y="0"/>
                <wp:positionH relativeFrom="column">
                  <wp:posOffset>4665980</wp:posOffset>
                </wp:positionH>
                <wp:positionV relativeFrom="paragraph">
                  <wp:posOffset>377190</wp:posOffset>
                </wp:positionV>
                <wp:extent cx="1853565" cy="3109595"/>
                <wp:effectExtent l="38100" t="0" r="32385" b="33655"/>
                <wp:wrapNone/>
                <wp:docPr id="171" name="Groupe 171"/>
                <wp:cNvGraphicFramePr/>
                <a:graphic xmlns:a="http://schemas.openxmlformats.org/drawingml/2006/main">
                  <a:graphicData uri="http://schemas.microsoft.com/office/word/2010/wordprocessingGroup">
                    <wpg:wgp>
                      <wpg:cNvGrpSpPr/>
                      <wpg:grpSpPr>
                        <a:xfrm>
                          <a:off x="0" y="0"/>
                          <a:ext cx="1853565" cy="3108960"/>
                          <a:chOff x="0" y="0"/>
                          <a:chExt cx="1853565" cy="3109305"/>
                        </a:xfrm>
                      </wpg:grpSpPr>
                      <pic:pic xmlns:pic="http://schemas.openxmlformats.org/drawingml/2006/picture">
                        <pic:nvPicPr>
                          <pic:cNvPr id="280" name="Image 28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1251930"/>
                            <a:ext cx="1853565" cy="1857375"/>
                          </a:xfrm>
                          <a:prstGeom prst="rect">
                            <a:avLst/>
                          </a:prstGeom>
                          <a:ln w="34925">
                            <a:solidFill>
                              <a:srgbClr val="0070C0"/>
                            </a:solidFill>
                          </a:ln>
                        </pic:spPr>
                      </pic:pic>
                      <wps:wsp>
                        <wps:cNvPr id="281" name="Ellipse 281"/>
                        <wps:cNvSpPr/>
                        <wps:spPr>
                          <a:xfrm>
                            <a:off x="153422" y="0"/>
                            <a:ext cx="484816" cy="435721"/>
                          </a:xfrm>
                          <a:prstGeom prst="ellipse">
                            <a:avLst/>
                          </a:prstGeom>
                          <a:noFill/>
                          <a:ln w="2540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2" name="Connecteur droit avec flèche 282"/>
                        <wps:cNvCnPr/>
                        <wps:spPr>
                          <a:xfrm>
                            <a:off x="472542" y="435721"/>
                            <a:ext cx="193922" cy="8163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D462F41" id="Groupe 171" o:spid="_x0000_s1026" style="position:absolute;margin-left:367.4pt;margin-top:29.7pt;width:145.95pt;height:244.85pt;z-index:251703296" coordsize="18535,31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fTAvwQAAFQMAAAOAAAAZHJzL2Uyb0RvYy54bWy8V9tu4zYQfS/QfyD0&#10;7liS5fiCOAvXuSBAsA02W+wzTVEWEYpUSfqSLfo//Y/+WGdIyffsblOgD+slqRly5sw5Q+bqw6aS&#10;ZMWNFVpNouQijghXTOdCLSbRb5/vOsOIWEdVTqVWfBK9cht9uP75p6t1PeapLrXMuSGwibLjdT2J&#10;SufqcbdrWckrai90zRV8LLSpqIOpWXRzQ9eweyW7aRxfdtfa5LXRjFsLqzfhY3Tt9y8KztyvRWG5&#10;I3ISQWzO/xr/O8ff7vUVHS8MrUvBmjDoO6KoqFBw6HarG+ooWRpxslUlmNFWF+6C6aqri0Iw7nOA&#10;bJL4KJt7o5e1z2UxXi/qLUwA7RFO796WfVw9GSJyqN0giYiiFRTJn8sJrgA+63oxBrN7Uz/XT6ZZ&#10;WIQZprwpTIX/QzJk45F93SLLN44wWEyG/V7/sh8RBt96STwcXTbYsxIKdOLHyts3PEe9uI9RdduD&#10;uxjfNpxasDH8a6CC0QlU36cUeLml4VGzSfVDe1TUvCzrDlS1pk7MhRTu1TMU6odBqdWTYE8mTHao&#10;p0NgZUD9oaILTnAB0kMXtAo+FHN61OzFEqVnJVULPrU1kBuQ9WAcmndxenDgXIr6TkiJdcJxkxoI&#10;4YhIZ9AJJL3RbFlx5YLqDJeQpVa2FLWNiBnzas6BROYhT7wOoPCP1uFxSAGvhD/S4TSOR+kvnVk/&#10;nnWyeHDbmY6yQWcQ3w6yOBsms2T2J3on2XhpOeRL5U0tmlhh9STas7RvGkQQlBcmWVEv/0AbCMjT&#10;pw0RmISQYKzWGe5YicMC0PoECAef7QcP7Q5NBNqCKtDjrA6StJ8AZbFIAYoTNYA0Br3BIaeh3sa6&#10;e64rggPAFSLxuNIVwBpiak1wZ6nIGoSVjdK+N7NairwtuDWL+UyaBoV4EM98PJD3nhnMpAJcdhn5&#10;IUyxA0Bzti1pYPZjhcDWfK6tPZe05hAmbruvhG3/uZVQD4taaBqQt9t2H/sW5Em/l6VpRE77TzYE&#10;el2G9pP1+oM0yGZXtBbMBm8eIvgW5Eojvr6uAf20n8Xxf0QfIQl88iP3Knko7ydeQJeGTpqGE/B+&#10;5Nui5i9tPlKBJboE/jZOQZP+Ut05Sdc6Nbaeov7O3J7W5PPWaby19idq5baOlVDafDvUItgD5/Zy&#10;xeFc569wKRkNxIfuaGt2J0AFj9S6J2rgeoZFeHLA11KbrxFZw/U9iezvS4pNWz4o4OcoyTK87/0k&#10;g4LDxOx/me9/UctqpqFFAAPhND9EeyfbYWF09QXoPMVT4RNVDM6eRMyZdjJz4VkBbxXGp1NvFm6D&#10;R/Vcwx0SioBE+7z5Qk3dUM1BH/qoW03Q8ZHCgy3iq/R06XQhvPx3ODX4gT7/N6GCxMKVNdNKQWfi&#10;S0Nyo4UjdMUZKeTffwFjQL4p9j0MFWQ+U83joWX4TnzNyyEbgISCfHca3euao94I1Y1PCBBzD0oa&#10;GmHbeI80DD2bikXpmiC1CQU4whebLKIbNJyM4n7gvKNC3qqcuNcaXkTOCLh0JW9O9J3Ss9b3fj86&#10;o9WzsqOMwTXaSu+8Xs/K7tDxX2r20PkdunWbNuTv6BZrgoB4QvrHGTxdYe3gbbw/9/a7Pwau/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NUgSziAAAACwEAAA8AAABkcnMvZG93&#10;bnJldi54bWxMj0FPwkAQhe8m/ofNmHiTbaGA1G4JIeqJmAgmxtvQHdqG7mzTXdry711Oepw3L+99&#10;L1uPphE9da62rCCeRCCIC6trLhV8Hd6enkE4j6yxsUwKruRgnd/fZZhqO/An9XtfihDCLkUFlfdt&#10;KqUrKjLoJrYlDr+T7Qz6cHal1B0OIdw0chpFC2mw5tBQYUvbiorz/mIUvA84bGbxa787n7bXn8P8&#10;43sXk1KPD+PmBYSn0f+Z4YYf0CEPTEd7Ye1Eo2A5SwK6VzBfJSBuhmi6WII4BiVZxSDzTP7fkP8C&#10;AAD//wMAUEsDBAoAAAAAAAAAIQAhMEIH22MAANtjAAAUAAAAZHJzL21lZGlhL2ltYWdlMS5wbmeJ&#10;UE5HDQoaCgAAAA1JSERSAAABjwAAAZAIBgAAAFYa7KkAAAqpaUNDUElDQyBQcm9maWxlAABIiZWW&#10;B1RTWRrH73vpjZJApBN6E6QIBBAIndB7sxESCKHEEAgqNlTEERhRRETAhoyAKDgWQAYVsWBhECxg&#10;nyCDiDoOFmyo7EOWMLN7dvfs/5yb9ztfvvvd77537zl/AMi3OSJRGqwAQLowSxzm486IiY1j4J4A&#10;CKCBPMADfQ43U+QWEhIAEM08/673/Ug2olvmU7X+/f//KkVeYiYXACgE4QReJjcd4ZPIaOeKxFkA&#10;oERIXG95lmiKSxFWEiMNIlw3xfxpbp/ihGnu/Z4TEeaB8O8A4MkcjpgPAGkMiTOyuXykDhnZLbAU&#10;8gRChFkIu3CTOTyEcxGem56+bIqPIGyc8Jc6/L/VTJDV5HD4Mp7ey3fhPQWZojTOyv/zdfxvpadJ&#10;ZtbQQwY5WewbNrXe1HtLXeYvY2FCUPAMC3jTPU1xssQ3coa5mR5xM8zjePrL5qYFBcxwksCbLauT&#10;xY6YYfGyMFn9xEyv8BnmiGfXkqRGusnWTWTLauYkR0TPcLYgKmiGM1PD/WdzPGRxsSRM1nOS2Fu2&#10;x/TMv+xLwJblczmz/WQlR/jO9hkj64GX6OkliwsjZfmiLHdZfVFaiCw/Mc1HFs/MDpfNzUIO2+zc&#10;ENn7SeH4hcwwEIBAwAHcrMQVWVMNeywTrRQL+MlZDDfkxiQy2EKuxVyGtaUVE4Cp+zf9ed/Sv98r&#10;iH5tNpbRAYBDARLkz8Y4yDk4/RQA2vvZmN4b5GhsA+BML1cizp6Ooad+MICI3GsloAq0kPNjDMyB&#10;NbADToAFvIAfCAYRIBYsAVyQDNKBGCwHq8F6kA8KwTawE1SAfeAgqANHwXHQAtrBeXAZXAe94A54&#10;AKRgGLwAY+A9mIAgCAdRIBqkCmlDBpAZZA0xIRfICwqAwqBYKB7iQ0JIAq2GNkKFUAlUAR2A6qGf&#10;odPQeegq1AfdgwahUegN9BlGwWRYCdaEDeF5MBN2g/3hCHgxzIcz4Bw4D94Kl8PV8BG4GT4PX4fv&#10;wFL4BTyOAigSio7SQZmjmCgPVDAqDpWEEqPWogpQZahqVCOqDdWFuoWSol6iPqGxaBqagTZHO6F9&#10;0ZFoLjoDvRZdhK5A16Gb0RfRt9CD6DH0NwwFo4Exwzhi2JgYDB+zHJOPKcMcwpzCXMLcwQxj3mOx&#10;WDrWCGuP9cXGYlOwq7BF2D3YJmwHtg87hB3H4XCqODOcMy4Yx8Fl4fJxu3FHcOdwN3HDuI94El4b&#10;b433xsfhhfgN+DL8YfxZ/E38CH6CoEAwIDgSggk8wkpCMaGG0Ea4QRgmTBAViUZEZ2IEMYW4nlhO&#10;bCReIj4kviWRSLokB1IoSUDKJZWTjpGukAZJn8hUsinZg7yILCFvJdeSO8j3yG8pFIohhUWJo2RR&#10;tlLqKRcojykf5WhyFnJsOZ7cOrlKuWa5m3Kv5AnyBvJu8kvkc+TL5E/I35B/qUBQMFTwUOAorFWo&#10;VDitMKAwrkhTtFIMVkxXLFI8rHhV8RkVRzWkelF51DzqQeoF6hANRdOjedC4tI20Gtol2rASVslI&#10;ia2UolSodFSpR2lMmao8XzlKeYVypfIZZSkdRTeks+lp9GL6cXo//fMczTlucxLnbJnTOOfmnA8q&#10;6ioslUSVApUmlTsqn1UZql6qqarbVVtUH6mh1UzVQtWWq+1Vu6T2Ul1J3Umdq16gflz9vgasYaoR&#10;prFK46BGt8a4ppamj6ZIc7fmBc2XWnQtllaKVqnWWa1RbZq2i7ZAu1T7nPZzhjLDjZHGKGdcZIzp&#10;aOj46kh0Duj06EzoGulG6m7QbdJ9pEfUY+ol6ZXqdeqN6WvrB+qv1m/Qv29AMGAaJBvsMugy+GBo&#10;ZBhtuNmwxfCZkYoR2yjHqMHooTHF2NU4w7ja+LYJ1oRpkmqyx6TXFDa1NU02rTS9YQab2ZkJzPaY&#10;9c3FzHWYK5xbPXfAnGzuZp5t3mA+aEG3CLDYYNFi8Wqe/ry4edvndc37ZmlrmWZZY/nAimrlZ7XB&#10;qs3qjbWpNde60vq2DcXG22adTavN6/lm8xPn751/15ZmG2i72bbT9qudvZ3YrtFu1F7fPt6+yn6A&#10;qcQMYRYxrzhgHNwd1jm0O3xytHPMcjzu+KeTuVOq02GnZwuMFiQuqFkw5KzrzHE+4Cx1YbjEu+x3&#10;kbrquHJcq12fsPRYPNYh1oibiVuK2xG3V+6W7mL3U+4fPBw91nh0eKI8fTwLPHu8qF6RXhVej711&#10;vfneDd5jPrY+q3w6fDG+/r7bfQfYmmwuu5495mfvt8bvoj/ZP9y/wv9JgGmAOKAtEA70C9wR+DDI&#10;IEgY1BIMgtnBO4IfhRiFZIT8EooNDQmtDH0aZhW2OqwrnBa+NPxw+PsI94jiiAeRxpGSyM4o+ahF&#10;UfVRH6I9o0uipTHzYtbEXI9VixXEtsbh4qLiDsWNL/RauHPh8CLbRfmL+hcbLV6x+OoStSVpS84s&#10;lV/KWXoiHhMfHX84/gsnmFPNGU9gJ1QljHE9uLu4L3gsXilvNNE5sSRxJMk5qSTpGd+Zv4M/muya&#10;XJb8UuAhqBC8TvFN2ZfyITU4tTZ1Mi06rSkdnx6fflpIFaYKLy7TWrZiWZ/ITJQvkmY4ZuzMGBP7&#10;iw9lQpmLM1uzlBCj0y0xlmySDGa7ZFdmf1wetfzECsUVwhXdK01Xblk5kuOd89Mq9Cruqs7VOqvX&#10;rx5c47bmwFpobcLaznV66/LWDef65NatJ65PXf/rBssNJRvebYze2JanmZebN7TJZ1NDvly+OH9g&#10;s9PmfT+gfxD80LPFZsvuLd8KeAXXCi0Lywq/FHGLrv1o9WP5j5Nbk7b2FNsV792G3Sbc1r/ddXtd&#10;iWJJTsnQjsAdzaWM0oLSdzuX7rxaNr9s3y7iLskuaXlAeetu/d3bdn+pSK64U+le2VSlUbWl6sMe&#10;3p6be1l7G/dp7ivc93m/YP/dAz4HmqsNq8sOYg9mH3xaE1XT9RPzp/pDaocKD32tFdZK68LqLtbb&#10;19cf1jhc3AA3SBpGjyw60nvU82hro3njgSZ6U+ExcExy7PnP8T/3H/c/3nmCeaLxpMHJqlO0UwXN&#10;UPPK5rGW5BZpa2xr32m/051tTm2nfrH4pbZdp73yjPKZ4rPEs3lnJ8/lnBvvEHW8PM8/P9S5tPPB&#10;hZgLty+GXuy55H/pymXvyxe63LrOXXG+0n7V8erpa8xrLdftrjd323af+tX211M9dj3NN+xvtPY6&#10;9Lb1Leg7e9P15vlbnrcu32bfvn4n6E5ff2T/3YFFA9K7vLvP7qXde30/+/7Eg9yHmIcFjxQelT3W&#10;eFz9m8lvTVI76ZlBz8HuJ+FPHgxxh178nvn7l+G8p5SnZSPaI/XPrJ+1j3qP9j5f+Hz4hejFxMv8&#10;PxT/qHpl/Orkn6w/u8dixoZfi19Pvil6q/q29t38d53jIeOP36e/n/hQ8FH1Y90n5qeuz9GfRyaW&#10;f8F9Kf9q8rXtm/+3h5Ppk5Mijpjz3QqgkAEnJQHwphYASiziHRDfTFw47Y+/C5r29N8J/Cee9tDf&#10;ZQdALQuAyFwAAhCPshcZBgiTkeeUDYpgAdjGRjb+qcwkG+vpWmTENWI+Tk6+1QQA1wbAV/Hk5MSe&#10;ycmvNUiz9wDoyJj25VPCIv59P3WKurXEOuBf9A/m1wYnnyoBVAAAAZ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Mzk5PC9leGlmOlBpeGVsWERpbWVu&#10;c2lvbj4KICAgICAgICAgPGV4aWY6UGl4ZWxZRGltZW5zaW9uPjQwMDwvZXhpZjpQaXhlbFlEaW1l&#10;bnNpb24+CiAgICAgIDwvcmRmOkRlc2NyaXB0aW9uPgogICA8L3JkZjpSREY+CjwveDp4bXBtZXRh&#10;Pgpu8DXmAABAAElEQVR4Ae29D0yUV77//25/jMa5K/zuFxKhP2Et/gQSMbX2ditqwNZijXrTaI1/&#10;V2zQXaqFroMRekWqVO0tmEKvqKy72qxaqxiraarEykqVVKmttTZCAjRwrTRlmkD3B+6dXne4t7/P&#10;eeb/8MzAOOig8z5R5nnOn8/5nNczc97POef580jWurxfpv2/UZicvgj/J9IIBhIgARIgARLwJtDX&#10;14cbN27gm2++wSOPPIJH6i5c+GXsY4955+M+CZAACZAACfQjYDabcfbsWTxK4ejHhhEkQAIkQAI+&#10;CMTGxiIlJQWPtLa2/uIjD6NJgARIgARIoB+B//mf/8Gj/WIZQQIkQAIkQAJ+CERERFA8/PBhEgmQ&#10;AAmQgA6BX375heKhw4VRJEACJEACAxDgtNUAgJhMAiRAAiTQnwDFoz8TxpAACZAACQxAgOIxACAm&#10;kwAJkAAJ9CdA8ejPhDEkQAIkQAIDEKB4DACIySRAAiRAAv0JRPSPYkxQBLpbca7hJjDiH0D0FMx+&#10;io9+CYonC5MACQxLAhSPQRyW293duH0HGB0djdEj/Re4uGclis/Y8mTtrcFs/9mZGiSBO7e70S0H&#10;Z+ToxxA9OkhjIS9+B93yXZPWIFq+awN81ULj7Z3b4uNtCHDx8YEHHhqGD0mtYSUed25+hYut3YM6&#10;dOPSZiNJ+23cxOa5S/C5lJpQWI33F47zXb77IgrswjFh3V68+lS077xMGQICd3Bx7VwUf6uOzWE5&#10;NklDYDN0Ju7crMXcJds0Bwqr67Fw3PCTj5u1m7Fkm/waJhSj/v35gQnc7VYcO9mgieNT85cilT+P&#10;0H3ZhqDmsBKPzsZDKFZf/EGEwsMZIh62H6/jOx43wn/BhoMF9gzr8B+rnvKf+QFNvXPzHNKXFIv3&#10;81B95Q2MC3U74sQBEY+4EQMcnFD7Oaj6XW1wbQ2q4P3LNML+axjox6Dj0R2Z0q3Yu1dLKcxYIOIx&#10;/MRRx+0HKkrd+a2CemS6d/CX5p13MPthJR5wfPEVmQlTMdWhCl6kukVffhXwr/cmTlZrhvFuzSr4&#10;MO1V04O8exv/kKm8wE49H+T20ncPArKkF2gY6Sbwvwq0MPMPioCeaDgK+ktz5AnkM7zEw0kmHdXv&#10;7xzis+Zx2HnlirOGh3VjpFNUR2NEyE8cR6qpd4b7SMB5+O+mzsdm48qV2XdTkmUGQUCJQ3V1NdQT&#10;b5ctW6aVcIw2Hn30URw7dkxLW758+SCsDZwlTMUDQ3rW3N3agNPHTqK2tdNGPDoO8+ctxbzZT8G7&#10;b/uh8SIaf7iD0eOeQloS8NXp0zhWew2dslAaHTcFmUsXYv5T4zQ7t282ovbMOVmnuSaLlHLxVlwa&#10;lr6ahbRx3lbtB/pONxpqT+Nkba3Ys8XFTZmPpQvn4SnvMnd+wMWLjTL/PBpPzU7DCFkPOnPmDBpa&#10;W211JWUiK2uhR7kfGhtw7SvHtN8ZnDw9FU9Jb6IGIOId0tzaq6YoLl5swOcNjej+xz8wQkZ941JT&#10;kSr/p6QmDXjhgc17t7+3b+Kc+Ffb0GpnlYSMzCm4aF9jcsvpsan8qJUfjSpnQxKNKZnzsHDhbHgj&#10;8SjoZ6dbrZ1prG7LVXVyIcXocUidOhVT0lLFpl1R5Vg0XvsKrd91ovOHbtzs7IQ6WY+Ok7xJwiAj&#10;4y7qv4PWhlpZN6hFq/0Aq+/MPPnOzLZ/Z5xu38XxdZbVNrrx1blanKlt0OqKlu90UmYmfnVMH/id&#10;HxpxsfEHGYk+hoyMVIyUhfXWxlbcVF9cGZ4mpUl7Rzi+c7Kv2t/v5COA9sm3rvHiRchPCY89laFN&#10;gd3+oRWN397ULm4ZGS3fD28mng18aPaUQCjhUOLwxhtvaNtKQH7729/a3vhnFxVHmnoi7pIlS/C/&#10;//u/utNbgwUTVu/zuHnuTSzRLoUKZL7+Jt58ZgnUTya9uBo7549zY3sb58rXorhaJt11QzoO1Ox0&#10;Wxi8g9N/SMdAyy5T123DvJG1KK6o17Vq2vtXLH1qtEfa7dZzWLuyWE3/64b0wgPYuTDVmXbn5mlZ&#10;u7AtzjojdTZMB6SuVFWX+P5b8d1XBZiAw/XvI0k6hJsX92BJwSEda/aoABdbuxtPYu7qUt/2JKX/&#10;sQFaz5VjpRwzX6HwQA0WBrRqO9DxBrbJQvds6RUHw7f48F8x33ZVhuaiaz0J8p2qx3z33lUWm8uf&#10;XwmfrUkvRM3Ohc7p0sHUryp1HV83St1fYePcddD/9tnzTd2G+v+YDUf/f/P0H2wL6ZK8rtiEa9sq&#10;tItMHFYLD9dj3oha53dO7S9UXxZHCLB9uNOKP6SvtNUxdR0Kf12LUvffYYDfMYcbD+KnQzw++OAD&#10;lJSUQI0yVFxxcbEmIMePH8fmzZu1eCUqr7/+OlavXq3lCaa9YTryOIPW1jVy6a10ibbTZi+GIzH6&#10;Mbks1yvWe7eh/Hn5kdtiJ8wrxOtZU2ThFmisP4SCCiU39Vj9h9P4q1yV4rDlNu1rN5cOU7Gc0f29&#10;EdsqbMY+31vs/OFNSM/C0swJ+HvjGVRU2876K9adwbwrS502IVd5PS/CYfcEhWWvy9l9HNDZiEOr&#10;CzThqy9djZOpf5UfrNMTe37Xx9R565A5NQ7dnx/C3jM2lahYfRKZV9QajpwtZhViyecXUX3G5sfU&#10;JeuQ9pjqAOQS0ztx0NY/uxtcwjEhHYVZclXNuNG43SkjkdPHUF0vdgNZEBJ77sKRnlWMhbJYdbvz&#10;O3xeWwG7K65G2Le6G9yEY8ISlL0+HxPifoWfGuvxdkGFJrKlq99Eav1/aILXz4BOxMU35Xg7T7zT&#10;UVy2FHG/+ge+a5SOa68tod9SgDBYtzATSXHS6H90yyGRvIds3fK2lX/GlCv5eEynLs+oHzyEY15h&#10;GbKmTpBbiX5C/aG3UaGOVX0p3jyZiv9wXnEmX0Sv4P/4OjJ3Y4+7cMj3b9vCKRgpl0Q3fl6LQ76A&#10;u60n7hXh0A8unzx/B3fRPpk/dX6NPt+LUseAWL/ihzrWsZahpqOUaGzbtk0bVfz7v/87Ll++jM8+&#10;+0yLV8JhMpmGRDgU0DAVDzmzW7nA7xeq35mRV251lrjeLhxZZdV4NWOcM0fG0jdQ8+tozF0vZ9/f&#10;bkPDzUztbNSZQduYANO727E0zVFuNjKmjBMRKLVlmzAP7243uaaoZs/GlMf+gJUV6lfylXTWIh7a&#10;idsdnNvjuMorSzrnV13TAdEZeOPKKUQ/swBqHFD65wbM2+k6W7RVJH/TTTj8+gIkOa5+kbpSf/0H&#10;rNur6pJpJxFYlZQ0eyHyU39lF495MOWv6rdu1H2z1W52AvZW7YRzgJSUhKcy5uN3MuVz5tpg19nl&#10;Utw9651ueo4U0jB7/gJM3SideL9T5JvYYz84E7LKcODVDOcZ8mMZS/F+za/x27nrRUA+x58v3sTO&#10;2eOcdfjaUMfbcRk25m3DX9+Y7RTvp55Kw8Kla3C6tFTNYmlh5LhM1NRk9L8XIkOO89SDmCuXcgPX&#10;8F23TLs4e0F7Ya+Pm+f220ccE1BWfQAZzhHJY1j6xvv4dfRvsf6QtKb0GG4u1LkCbpDHV1X7w8WD&#10;2ndFbXuPVjNmz8e8KRtlhNEPuMruFiag8N03kDnFPj0pZ2h3RsoX6KZbFrfNoNsnttTJ2xuvikjb&#10;7z25I3VKjWEXVqxYoQnFzp078d///d+olSlsJS5qqio3Nxfr1q0LesThgPqoY4OfXgQcvYBXtGNX&#10;nUHagowM3ITDkR6dNg/p9p2/9zsdlQQ1onAKhy3j6CSZv7aXmZe1xiUc9rikqY5UmUf/uz3yTqes&#10;i9i2l7y71CUc9mTpmqSvs3siaw96YdurS13CYc/wVIajrnqZr3cNz+44TdivtvI2+A+HY9+is1N6&#10;Rq+g1nqWLnzKK9bXbidO29s2IWvvoKeY7shakWOA8OpSl3A4a4lOQ5YDie7BceZ0bnx3zXG8p+KA&#10;ySUczgwy1z//jf9wO0lQN/o5Rnl3cFvO3H+4eVNGvGodwMVI3eDoP8g6gKyvaGGJyU04XKXS5mXZ&#10;d/SPyeCPr6wjnLafEWEdXneb5nTWNsLRJmeM18ZU7P3r+1goC3qO5R+IcPjuyINv31TTAbz/xkKn&#10;cCiHRiqxCrOgRh0qrFy5EtOnT9e2R40apX1OmDBBEw+Vx5FPSwjiT5iOPOQLXlMGOYn2Gfx/+eQL&#10;f9Fx9nUIc3/biqliyb2rjJazWsdIukEW0hcmjfOsSzph1W34+orf1unoXd3Mt9pd1Wo4cEemgxye&#10;VK+fi+9k4VZbo7TXJjcqyzSU3ROZcvruzvx+0zT/0PHEVZfMtnh67tzT09foX09wpm9bORfbRPBM&#10;mVMxQdo/Lu7Xche4rxY7i7k2ur9ztm3pPNd6jSuD/lanXGDgCOvn/hZTZZrLk0k3XEhu4o5M9fj3&#10;6g5uNtgpp8/DhIH6T3vltgspjskUoOOb4PAqkM9Op6+oXofffqe+aRLsXzbt+Kpry7VQL4vbd5A0&#10;zrM1gz++MjXlaGaxjJrsVgP7kOkkvS+GTyPBt2/E//HzQ/ZZ78OXoEYYjoXzK3Llp9r++eeftc9b&#10;t27h8OHDUCMTFT8UIUzFQ77gv5KzIc/f2N3z/NYlFA4jMgvtDL46X2eGIdz43NEr2m1+6+6IyEBA&#10;v+u78euxDOwtlHn+Unsv9Lms1ch/Z5DFzcPbV9nv3nfG6m7cGfCsXLeYV6RM53zuAQGeTLyyD7Qr&#10;Qz51PAf66ugt1k+Qe4vikn6NOHznXDcaqDrv9G/9Hl/v3AHuy7CyM8AiQ539rtp3P39gQ93gIbTn&#10;EA61UK6C2ldXN7a0tOC//uu/8Oabb6Kvrw+rVq0aklrDVDyGhJ3NyAQTag4skMVL39/gEaMHeaoa&#10;pFvr5FlaS1NHwLcrI1xTCUHW5bv4SDy1cCf+OrUV165dw1cXG2QdxnFmLKVkcXPl80CNtgjv24p3&#10;SmCid9teXNZdaqogSHyPnmQaZiAh8PBFFt0H9EWuBNrjuJJCxqTbDhQiI/Uxt3pu4u9nbFfwedjW&#10;25EhoLM1sk5yYGmqHF9f3zU5voGM7PTqc8QN2EhHxiA/Q9W+IN0eTsXVNJQSiqNHj2oCoa62Upfh&#10;qsVxtcZx6NAhbN++Xcvz9ttva1N66j6QYC/VpXjc1bdA5rNTZXpGXTkkYYQMYUYP2TAmMIdGyiVj&#10;aqLI7ol8MaQzDKg3DKy+weYe/ZhcZ6/+yzOM8qXQbXW/xZ43UapdxbUXX91c6rY+oG91pJvodnZL&#10;h+k1HaNfSj3AUk1xqZGPTLwocRDtDg6JHO9x9uMtx/zv8rhLf/budN50TlkWHi7DbPdLUn057Ste&#10;nHd91dRo2fbfV/ag4qWucWJAket0Lqp5WhxyTbmf7fNsykO3p0YV6ooqJSb5+flYu3atJhDqfg8V&#10;/9Zbb2lpFotlSNr+6JBYeeCMBN2bYNy4KbZWf1uBinM3fRLolgVSdSPTPQty85bdE+xdV4GbPuvq&#10;lsVa+0T5kDjzD92zeXVjo7oJ0juMlpu2FsoNjo4wcjBnyNI2x7L93mPqgXrewTVH754SPW6cffdz&#10;rKs4p1POlnynWxawdXx1t+XYjpMbG23hEI416HPsbv0KNx3DBHtuvTHCHbkizW0iz1GFj89oyHUU&#10;Wvh272qc83mAZV1Gbsrrz8iHWd3oaKTagX+79yBadYx96z4FqWsj0Mj72b5AfXsw8jvWMNRCuRph&#10;/Nu//ZsmHO6L42qqSt0D4n6Ph6Pc3bYyTMXjDD6/+BUaGxvx1Vdf6f4fqE+Jlks+l9ipnylego3H&#10;LspVNLae447cXfuDdCTH3vwD5soB/fw7nV/h3R6xfuXkcs0ypydYkr5R7ki33WWrluRvd/8gdwof&#10;wx+emYuVb+p1wP0MDjLic7y5/6JcxiuXYcqVROpuYtX67sY/Y/WCdLx58Jx0zLedndkduUP89J5D&#10;dttTB7moOg7zsuwL8PXFWF1+Dj/IOohWX8NpadMC/Zvm5BLlMofqnClG+sZjaLypHnUuQfztljuR&#10;zx0rR7o8LfnNz7+z++T/47GpWc6r5w7JhQnl5xq1O5k1eyIGp/eoY70O12TB2vUIF6Dizf0ipsJB&#10;6lWjr3MHN9ofLOm/PvfUtKVlzt3iJek4Jk8GcFylpbH46hzK5ebTJav3yAURzqx3tTFF7vWxhXqs&#10;FHs232/jpjxFofwPz7guV74r6/qF7mf79D14OGKVWCxevBjZ2dnOK6qUQKh4FdRU1VDcHOigFbbT&#10;VhUFjh+JA4Xnp/M+D/kxep1M2jM+hlery3BtSYE2ZVRfUYB6X/dGeZr2veezLt9FVMpjGa+ibMk1&#10;FGh32NajYKWaeLg3YaRcaqvGD0oGvj1UgLkOPZC5/cNyw51jWuOM3Oh4xvYA1X6OTDC9Cu2m9X4p&#10;/SOeynodUw+t1qaBvq0uxgLHlaT9s3rEZMjj87NkXUFzTw7M6mAPzshxeEPWLp633+leXbxaX7iU&#10;F3LRgLo6Wrv/5NtDIqZOSB4+DnpH7FWXZTlvvqwoWI1gv2q+6h791EIUTpCb7tQ8aEC+u34leqMt&#10;X/Vp8XfTvrv8rfj14yFIVOsYKriPKhzbemnBNPnRYAo/aGVHYPCX9DmfqiunkePsDfV+7PfIcRl4&#10;v/4Utq1znOZ6EZHLVIvLDiDTOectayNx9jPpX8vctVd2dcoa56hrtKMbdmUaOcJVwjN5JDLy38ep&#10;A/JYE7t5Vynb1rx1xTiw3XXPg29btvzu00qedwNH49WaA3KHs3cN0ZpwxKW9iuIsuZzVO1nblxv6&#10;9so7UZY6poB0M3lGjpa7pqW+Jf0Myk2W296FSTppLXjjks7+1Sv1OLBtnQ9fpspjNMqwPfPXnvX5&#10;2RuduhD1p/bKPSL9nJFSU5FV/C4y5LiqFZbZO2tQ3N9p7Wa2w9V7ndNx7m67r/F4MpflHjlBqD91&#10;AOt065baZcRQttcErXrlgc/viq2Bvo/vaCx8X3zX+SLNM23DNgdwd8fF5IiRzm+uzwdmDmX7Bvqt&#10;2FoZfn+VUDjEwrv1/tK88w5mP6yebTUYIHefR70FTm7+kl+9duXVrwZ+6+Dd1+W/pJrKUPe+jRBf&#10;1FlgtNvCs/+SgaXeuS03pakiUo/eBQMq/e+OK4MkT7B+dP8g03GqXdKeQN+0p94GqS5UHjFCefyr&#10;4K9KUtNQf7ddtjtihG976lh0ynTmCFm4H8ybKAd1BGRatFsOsHZ8pTm/kpsRXacVg7IwqEx3hFmn&#10;HMMh9X0wNd+n9g3GFebxTYDi4ZsNU0iABEiABHwQCKtpKx8MGE0CJEACJBAgAYpHgMCYnQRIgARI&#10;AKB48FtAAiRAAiQQMAGKR8DIWIAESIAESIDiwe8ACZAACZBAwAQoHgEjYwESIAESIAGKB78DJEAC&#10;JEACAROgeASMjAVIgARIgAQoHvwOkAAJkAAJBEyA4hEwMhYgARIgARKgePA7QAIkQAIkEDCBiN7e&#10;3oALsQAJkAAJkEB4E3jkb3/7m7wrxPaykPuBor29HYmJifejKtZBAiRAAiQwxATUo93/Lk+UfvR+&#10;CscQt4HmSIAESIAE7jMBpRnd8rh+rnncZ/CsjgRIgAQedAJ9fX0Ujwf9INJ/EiABEggFAZ/vMFcv&#10;Ug8mHD9+PJjiLEsCJEACJDCMCfgUD+Vz7Wd/vSvXM2c8f1flWIgESIAESODBIOBXPO53E6yWHlis&#10;UqvBgCij8X5Xz/pIgARIgAQGSWCYiIcZZ3e9g1NNbvecjElH4esrkCga0l69Ee/0rcGeFcmDbFZ4&#10;ZOs4+wa2n5+MircmYmPuLrxWsQfJ1NzwOPhsJQmEmMAwEI8eVG/cgrresViVvwGTE6Nh7W7BkW2V&#10;KN0YgbI9S6AGI4gwhBjVMK1eDdUMsVi7Zi1iKRzD9CDRLRJ4+AiEXDwsLWdFOIDlJcWYFmsHHJuK&#10;dcWrsHHbVXRbpG/EKPR9/yWqd1WhTo1OZFSyWUYl8dJZWtovo6rqIFrVoCViLBa8thZzkmM0Q+br&#10;J/FO1SfoxRg8kRYDc0c01kk5a/0unMJ8vDbLdrNix3m3fUsHqqt2oU4MRkQmYcXatZimhj9eof3y&#10;EbxzsB59Eh85cQE2rJ2DWNE3X/5YzRfx9hEzpj3+I45/0iSupuN3ix9H/f6DUE1KeiEPGxamarVY&#10;Or5E1a79Wpsik57D2rVLtBEYREavV1fhz3VNMI5NQqz5R8A4WaJ/xjcN3yBqciqiqLFeR4q7JEAC&#10;94JAyO/z6Lh+VTr95/C0QzgcrYydhp17XrN1mrIGgtY6NEXOR37+Koz9sR5vf9wiOc2oKhXhiF+M&#10;zSUlWJMOnCqvQrucjFs7zmOLCEfsc2tQmJ8hnWsTfvy+BT2SZulqQZNZG89otbn2u/AX03bUmSci&#10;b3MhFj5uxsHSjbje43DK/tl1GaUiHOlrC1FSuAaRTaew5cgA/li68b204fj1aOTlLUfs9/WoKj+I&#10;iFlrsHZ5Glo/qcTZDvGp5zo2bt8P88TlKCzMw+PmOhmBHYFyoaV6G6pEOKatysOKaaPQqpRrlPKp&#10;B5ebLtvWi9QuAwmQAAncYwIhFw+lC2ps4T+ojj4dr7+cgeTkaXj5hTHou9oECyLxwqo1KFkzC/Gx&#10;0YhPViOJXlgle/vlszJCWYwNS55GYvIsVOSJsuBnezVGeA65bPuW9no0SI41hS8jNT4Rs9ZtwEQZ&#10;W9Q3me3lbB/Wn9UwR4LUE5n4NDaUFKJwTrxE+PZHyy+15svIJzU1A4ufi9T8WzfnaUzOSJexkUiA&#10;TEG1nz8pNaahUNqamJiK321YDvTVi9hZ0FT/ozRpswhHKibPWod8ZaPbZtmI/qMjWwr/kgAJkMDQ&#10;E/DsQ4fe/sAWjXLq3PezbV3DI7cZ56sv4/F/XahNyyDtCWf3aFUiINNZKvSZG7DFtN+2o/1V3bB0&#10;tFdl2mnyWFe8qsdH8Jau/UU58LBoVuf9rqGRIT4dq9K+xMH9pahTGcdMxPIVy5Eoiw76/qiKlQBO&#10;06ba1J6qM2Ki3T9RO4es2VIaUJSjZMwVOrpvoqkPSB4b7Yy0Ca9zlxskQAIkcN8IhFw84idOk7mm&#10;UzjfvgAL3dYWur48ieMyRZOvxENChE5PaW0/iypZP3ghrwRzUmNhlOmknKJTktuIWFdfr5W3dd62&#10;TdVx96m+3B56f5SRhOqT1ZBFRg95ZW8h2SDbkrG9qQmGx72u8rJYED/nNex72QCzPOjx4qlKfLDr&#10;PCZvMPjwx1GTC7dWvYiBd7BaxReZxlMXChhkJGKQoUVTUxceTxqNVsls1Xy0lVJrQQwkQAIkEAoC&#10;oZ+2ik+Dmn35pHQLzreYZd7eAnPjSRTt/0ZWkVf4vfS0z96RxsdEw2jtwtmDBzWGKjrxX5JktmcX&#10;LnbIEMVqxqmqOkmzdbZax91wGi2S1NNyElVNIjeSZIxNlomlXtRdbYdB7jPpbvkY5VVq4Vor4Tw+&#10;lo7T2L5lOxq7DIiVqaWn1QhHhMCfP87CA2zETpwohupxtb0H6laXlo/fQdX+4+g1xGNWEtBQeQTt&#10;qkldjfjLJz8qnWQgARIggftOwHUqfN+rdlQYhSUlm9H3zts4Xr4Fx+3RY9KWY8PLMiqR4D2tpImA&#10;9KyjEicjLbIO+7fkatNMY6TjHYMmVG6qRsWeNVhwdRM+2G7CB3abjo/kOWuQVFeOclOOREXIWEMs&#10;Kn2ImoxiWXXfsr8cOXZHJi7Ix5x4Tw+MyXOQPqYBlUW5DpN4bu3vEC1LLr78eWuDVpUzv6dFg+aD&#10;SoxKXSEL/+3YX1pgZxGBBfmboVZU4tfm46qpHKWa3zJbNlYOn5Xq4YTKDRIggftG4JGffvpJ92Ue&#10;6tlWwTyexNezrfy9z8Oi7jBXUzXGKLnD3LN79Uekp6dHbkqXJWNVRkYuFjkddxRXNq2IgqH7LEzb&#10;zyO/Yqd9NGOBFIMhSmepWWx0yWVZxqgopx29+i09XbDIYoUxOsYjnz9/9Ozoxam77dWVYVHigycJ&#10;K3q6pL1GqZO6oYeOcSRAAveYgOrHh8HIw9VKo4jG3XSIqoN1BiUizh3p2MWmCpYOdVmSfZVdizFK&#10;x6xt9P8jNmJst4r0T3OLMUZJB65jw58/bsX9bioB1XdBHt0yGOf8WmciCZAACQRHYFiJR3BN8V/a&#10;qK6QWv6E82on/7mZSgIkQAIk4I+AX/F4qJ6Oa4zHtAy1csBAAiRAAiQQLAGf4uFrzSLYClmeBEiA&#10;BEjgwScQ8kt1H3yEbAEJkAAJhB8Bikf4HXO2mARIgASCJkDxCBohDZAACZBA+BGQp3543kVwPxCE&#10;os770S7WQQIkQALhQoAjj3A50mwnCZAACQwhAYrHEMKkKRIgARIIFwIUj3A50mwnCZAACQwhAZ/3&#10;eSxYsCCoak6dOhVUeRYmARIgARIYvgR8iodyOZgHIw7fJtMzEiABEiCBYAn4FY9gjQdaXj1JVh6q&#10;K4+6lYf/3c0TEgOtkPlJgARIgATuisAwWfPoxJny9cjJNcFkkv+5ucjedAht9ofgth1dj98far6r&#10;Bj6IhW6d2YTs9Sc8ngEcaDust84gO3sTmoVh86HfI/tA+PALlBXzkwAJBE5gGIw8enB0fRFqe+OR&#10;XVCIKeNj5C15zTi0pQI71htQ8adltvebh+B+lMBxDmEJbQh29/Zsd+/Y1DdhZh5M1ri7N8aSJEAC&#10;JOBFIOTiYWmuEeEAVu4owQxH/xY3CXkl2Vi/5Qt0Sf9nkDd09N36AkfLK1HbKJljZ2Lr5iwkyIs7&#10;LG2fobLyPbRINCLi8VJ+Hual2N6E0XntBEp318iLZWPx5PQYdN6KQZ6Us35ajhN4Efmzx2s4bp1z&#10;27fcwtHKctSKwYjIZGTl5WHGePc3hADXDm3BR9a5KFn9jA1n1xVs2X4Jy97KRwr0y1s7P8X2Qx2Y&#10;Pr4Hx2q+lnKxWLl1M55VjRB5vHa0En+sbYQxPhlxnWZ5EckUib6FA9s/QmJmHD56rwbPFOzGsoQu&#10;n/5p7f2jam88Usd3il0bh55bX+MLaxQmjdd5+YitBfxLAiRAAgERCPm01a2vr0inn4lnHMLhcD9u&#10;Bt79Uz60fluNOlpqcSPqRRQUZCPefAHbP1LTMJ2o3CHCkbAUW3fsQM6zwIdllWiTdRPrrXMoEuGI&#10;y8xBUcFMfH2pEeaOZu3tfJbuZjSa1eKKLbj2u3AgdytqOyfBtLUIi6QDfm/HelyTNw66h4TkKHRc&#10;+gjNdhNtFz5CR28U4oy+y1st3ehouYBjnxmRW2DCzFgzDoswqLFB89Et2C3CMSPbhKzpRrTI+9Bt&#10;b7SyoK3jaxwW4RifuRS/ibP49M/SfFRrb9SMlSh45Tdo1ozYvO7p+AyX1LvcGUiABEhgiAiEXDxs&#10;s1EDPSJF9dIzsXn1s0hJmYHVc2PRd6VROt4ozM3OwY5XZiMhLgYJyWokIa+dlextl2rk5H4pCpc9&#10;g/Eps7HbNFPSHB2o0esVirZ9S9sFXJJcOZtXY1LCeMzOK0Qq+nDhhjqLd4WYSXPlneNmXFILClLf&#10;pRoz4pdmwjBg+QiY3lqNKSmTsGz1XKDvBm5ZLGj81CyubkXWjEmYMjsPBZnyVvUuV33TTRXIWzYb&#10;cV2+/dNEWNpbkiWMpszDuwWZYsBXe122uUUCJEACd0Mg5NNWGCXTNn0W27qGRws6ce7oJYx/cZH2&#10;XnJMf9L5elmr6hTt/aLVfAlFufvcSsbKtnTIV2TaaUqCK97P1Vve0rVPRjceFs1q6OE2NDKmYFEy&#10;8N6FNmQlWHBBpCj3Gamr6wutPt3ycUoAn7WNpGRL7WmNsHbimow0UhJsU0wq1n15RzXT6B4h+/3t&#10;/4g27/Z6lVF2GUiABEhgqAiEXDwSJk2XuaYPUdu2SKaJREjsoevKCRyrvYECJR4S5AmO9hTXh7Wt&#10;BrtrGjHXtANzJ8XB2PWZLLqfkAxGxLr19bYStu5abStLfa5d9HTKgonqu9WQRcYUpoqdSDHItmRs&#10;u3EDhvEpEu8Zprw4E++VncBHUZIvdhEmyXKCtdNP+S61zqEXDJo/Vq1uW7pa49ENPv2biLZrqk2q&#10;flvQweVI4icJkAAJBE0g9NNWCTOgZmlqdmzCueZOuc/Dgs4bJ1CwTzrb5Cyk+OhHVcsdHW58TAyM&#10;1i6cOfCeBkT1oeN/k4y+C+X49Jacu8vZ/YnKWkmzGdO6WLVmIUk9zSewu1FSJMkYlyxjiF7UXmmD&#10;QSK6mj9C2e59aO5xdcpaBcpSSqZMaXWg5oIZ0xc9owlAIOUddmBIQKaMYi5V2C5NtnbdwAGZBtPT&#10;D9/2gUlzlZFKZ3s/OlDjbK+zLm6QAAmQwBARCPnIA7JuseytrbCWbsexsiIcszcsdvpKFK6eoe31&#10;H3Oonn4UjOOnY3pkLfYV5WjTTLGpqXINUyMqNh7F7j+9gpe+2IjDW3Nx2AtWytxXkFxbhrLcbEmJ&#10;kLGGmFP6EDUFJTkzUbSvDNl2R1JfKsC8hP4eqGmszJmRaLwQh5lq2KGCn/KWNknvR1vaIaZn5BXg&#10;i9wy7ND8kYFMvGS0jtJMKrlzjiL82EfCK1h6ydXeiHg1fSfGbf80W/xDAiRAAkNF4JHbt2//omdM&#10;PdsqmMeT+Hq2VUtLC5KT5SxZJ1jUHeZyf4PBGCV3mOt12DqFJKqnp0c6WKOMHqSMjFwsctruKK5s&#10;WkWgDF1nkLu1FgW737WPZixSTvrWKMnrbVZsdMlowxgV5bTjncXv/l2Vt6KnS9phlFFUP4e8avNj&#10;39LTBauw4B36Xsy4SwIkMGQEVD/e71x4yKzfhSGjiMaAHaeO3Sjp5J1BiYhzR0YUYlMFi1wq61xl&#10;12Kkg3UrpkU5/ogNmQm7+3BX5eWRLIOt1I99Y1Qwjt99k1mSBEggvAgMK/G4l+iNCTORvfJJ7cbC&#10;e1kPbZMACZBAOBDwKx6ZM55/eBgYEzBDbiJkIAESIAESCJ6AT/HwtWYRfJW0QAIkQAIk8KATCPml&#10;ug86QPpPAiRAAuFIgOIRjkedbSYBEiCBIAlQPIIEyOIkQAIkEI4EIhx3ad/PxoeizvvZPtZFAiRA&#10;Ag87AY48HvYjzPaRAAmQwD0gQPG4B1BpkgRIgAQedgIUj4f9CLN9JEACJHAPCPi8z2Px4sVBVXf8&#10;+PGgyrMwCZAACZDA8CXgUzyUy8E8GHH4NpmekQAJkAAJBEvAr3gEazzQ8lb1VF31aHR5BjmfChso&#10;PeYnARIggftHYJiseZhxdtdG5JoKUFAg/00m5LxxBO3ysiYV2qs34tUjLbad4fDX2oJXc15Fi92/&#10;oF2ytuONnByclAZbWo4gJ+eI4y27QZumARIgARK4FwSGwcijB9Ubt6CudyxW5W/A5MRoWLtbcGRb&#10;JUo3RqBszxLb+74jBv9+j3sBysOmIRZrV61FrPuz3z0yBLhjf9uTegOiMT4da9fKZ4AmmJ0ESIAE&#10;7ieBkIuHpeWsCAewvKQY09TL71SITcW64lXYuO0quuXs3oBR6Pv+S1TvqkJdk2Qek47Nr69AvPSw&#10;lvbLqKo6iFaJRsRYLHhtLeYk295pYb5+Eu9UfSIvlh2DJ9JiYO6IxjopZ63fhVOYj9dmJWrVdZx3&#10;27d0oLpqF+rEYERkElZITz4t0asrt/6Mb65+g6inUxElmmbp+BJVu/ZrPkQmPSed/xKoIh52pSb3&#10;fav5Oqre+TOaeo1ImhiJHyV9ovy39nag/jqQNDmeAqIdHf4hARIYjgRCPm3Vcf2qdPrP4WmHcDgo&#10;xU7Dzj2vaZ2w9h7W1jo0Rc5Hfv4qjP2xHm9/rKaxzKgqFeGIX4zNJSVYkw6cKq9Cu5zBWzvOY4sI&#10;R+xza1CYn4FvGprw4/ctUK8jt3S1oMmsFldswbXfhb+YtqPOPBF5mwux8HEzDpZuxHV546Bn6MHl&#10;psu29Zme69i4fT/ME5ejsDAPj5vrZMR0BKqIy66ttHPf0oJNW6qkPenIy1+BUS3faxnU2Mra859o&#10;auiwFeBfEiABEhimBEIuHrYZm4GmpFRHn47XX86QV9hOw8svjEHf1SZZF4jEC6vWoGTNLMTHRiM+&#10;WY0keqGmf9ovn5URymJsWPI0EpNnoSJPlAU/2w+D0esVirZ9S3s9GiTHmsKXkRqfiFnrNshooA/1&#10;TWZ7OdeH432F7edPSo40FIpviYmp+N2G5UBfvYiTyuujno7r4uVYbC5egtTkyVi3M197j7omZ4aQ&#10;DwZdjeQWCZAACfggEPqeyjhKOtufbesaHk6acb76Mh7/14VyOi6dftoTzmkcqxIB+2J1n7kBW0z7&#10;3UqOkW0Lmq7KtNPksa54VY+P4C1d+4ty4GHRrMYR3kMjhzFVugFFOUp2XKGjx4Jo16625ajH3NQk&#10;+xNd6ZLg2zsvI9wlARIggWFAIOTiET9xmsw1ncL59gVY6La20PXlSRyva0K+Eg8JEfZFZXdm1vaz&#10;qPqkCS/klWBOaiyMXZeRU3RKshgR26+vd01TqU68z7WL3h9lwUT19GrIImOAvLK3kGyQbcnYLh29&#10;4fFkidcPVquUlWk3tbBvkOuMDehGU1MXHk82olvWLvTqMaiFEhFApws6bdOvjbEkQAIkMDwIhH7a&#10;Kj4Nz0UCn5RuwfkWs6wjWGBuPImi/d/IqvEKSB/sM/RpnT0QHxMNo7ULZw8e1PKq6MR/SZLZo124&#10;2CFDFKsZp6rqJM12fq912g2ntUtte1pOokoGAmpgYoxNlumsXtRdbYfBKJ1/y8cor1IL4c5uvp8v&#10;sRNlmVumqa6290CKoOXjd1C1/7hYkWpVbp164ieqKbQGHLnYruVqrD6iLZir7AwkQAIk8CAQCPnI&#10;A4jCkpLN6HvnbRwv34Ljdmpj0pZjw8syKpGgztM9g+rpjRiVOBlpkXXYvyVXm2YaIx35GDShclM1&#10;KvaswYKrm/DBdhM+8CyM5DlrkFRXjnJTjqREaOsNo1RPHzUZxbLqvmV/OXLsjkxckI858f09cJiM&#10;Sl0hC/Xt2F9aYPc9AgvyNyNeZfBVT2wG8hd8g/IPSpGjnIsco/ngHIAMg6PiaB8/SYAESECPwCM/&#10;/fTTL3oJ6tlWwTyexNezrdrb22VhWS1s9w8WdYe5mvoxRskd5r47bO+SPT09ckGWLGGrMjJysci0&#10;laO4smkVgTJ0n4Vp+3nkV+y0j2YskGIwRDmWvt2sio0uuSzLGBXltOOWKpvt2JhThTVOW6raHu1K&#10;rigp4+m573psZQyIER8YSIAESOBBIaD68WF1jmsU0VBTP4EG1WE7gxIR544aoNjSLB3dEut+S7gR&#10;7sXcioiiGBFju1XEI1rbsXZg76ZSmZaSuTa3oARPv4jvenyXcTPMTRIgARIYhgSGlXjcSz7qzu1V&#10;y5/QbiwMqh7DKEyetQDTktL8rscEVQcLkwAJkMAwJ+BXPDJnPD/M3Q/APWM8pmVoKxEBFNLLGoNp&#10;c+boJTCOBEiABMKGgE/x8LVmETZk2FASIAESIAGfBEJ+qa5Pz5hAAiRAAiQwbAlQPIbtoaFjJEAC&#10;JDB8CVA8hu+xoWckQAIkMGwJyFM/PO9KuB+ehqLO+9Eu1kECJEAC4UKAI49wOdJsJwmQAAkMIQGK&#10;xxDCpCkSIAESCBcCFI9wOdJsJwmQAAkMIQGf93ksWLAgqGpOnVKPRmcgARIgARJ4GAn4FA/V2GAe&#10;jPgwwmKbSIAESIAEbAT8isf9hqSeMisP1ZUHExrkqbrujze8356wPhIgARIgAX8EhsmaRyfOlK9H&#10;Tq4JJpP8z81F9qZDaLM/BLft6Hr8/lCzv3YwrR8BC85sysb6E23yvPhm/D7792h2f6hwv/yMIAES&#10;IIHBExgGI48eHF1fhNreeGQXFGLK+BhYu5pxaEsFdqw3oOJPy2xv5AvB/SiDxzgcc8rITcTCol6r&#10;aIhDXk4e4jiYG44Hij6RwANJIOTiYWmuEeEAVu4owYw4O8O4ScgrkbPmLV+gSzpAg7yho+/WFzha&#10;XonaRskcOxNbN2chQfWPbZ+hsvI9tKj3vkbE46X8PMxLsb1Zo/PaCZTurpF3b8Tiyekx6LwVgzwp&#10;Z/20HCfwIvJnj9cqvHXObd9yC0cry1ErBiMik5GVl4cZ4716XestVG4/geSZcag5XIteqXdp3iL0&#10;1h5AjfgXkTwXbxUusr3fw4c9a+en2H60GzOTb+Hwh10o2P0Wopod/srLBZMzkZ+3DHE9/fMldF1B&#10;Zfk+rc0qX57k01y0duKEMKqR1/nGJqfCIkw0z+XlVl9f+hpRUyZBe336A/lVpdMkQALDiUDIp61u&#10;fX1FOv1MPOMQDgeduBl490/5tk5RjTpaanEj6kUUFGQj3nwB2z9S01idqNwhwpGwFFt37EDOs8CH&#10;ZZVok5Nt661zKBLhiMvMQVHBTOk8G2HuaNbe9mfpbkajWS2u2IJrvwsHcreitnMSTFuLsGh8J97b&#10;sR7X5I2DnsGCzo5GHDvcjBdNuZgZ04FjFRX4zJApU25LEdNSg/Izt6SIb3tWSzc6Gms04chcugj/&#10;d+cZm79zc7FV2hgl7d169Ia8odAzX5z1GtZv3YfOSStRVGTC+M5aGaEdgqwW4ejGIhEOA1aaCjDT&#10;2Ky9R932RsUefNb4mW09ybMh3CMBEiCBuyIQcvGwzUYN9IgU1dHPxObVzyIlZQZWz41F35VG6S6j&#10;MDc7BztemY2EuBgkJKuRhLx2VrK3XaqREcpSFC57BuNTZmO3aaakOSb9jV6vULTtW9ou4JLkytm8&#10;GpMSxmN2XiFS0YcLNzoltn+YKdNsz06agmVZmZIYj8K8eZg05VlMl5cMdvXK63AHtBeBXBlxLJs9&#10;Bf/fpY9kuPES8hZNQYK0Md+UiWTxV7VcvWfdka+r9oR4NF1jMX78JLxSuBLou4Ab7bdwRUYaL+3Y&#10;LD6liO/vIlPGldoFCGLB8/2KmlH+IQESIIG7JhDyaSuMkomVPkcn6d6OTpw7egnjX1ykvZcc0590&#10;vl7WqkTArgNW8yUU5e5zKxgr2xY0Sk8aMSXBFe/n6i1v6donZ/4eFs1q6OE5NLJIh/6kmjeTYFUG&#10;IlJEyrQ9/Cwf7hNduvY0c44uXfz9rA+Rs1Oc5aImLUPhJGlJW4dmzWVPVXYJBdmXVGXO0H7zaxlp&#10;RGC827yUvE2XgQRIgATuCYGQi0fCpOky1/QhatsWyTSRq7frunICx2pvoECJhwR5gmM/ANa2Guyu&#10;acRc0w7MnRQHY9dnsuh+QvIZEevZ10uc7RxeGVGW+ly76OmUU3a1TKKGLPJuclPFTqQYZFsytt24&#10;AcP4FIn3DkbNjjO2z7nl2vBnr6vRlU8sxcqgqbfTNT9maf4UJxpj8OKTbtlk02qVPDLNpy4kMMiw&#10;wiBTYzdudMnI6xYuSLpjbKWcH+VZlHskQAIkMGQEQj9tlTADmTLNU7NjE841d8o0i6wn3DiBgn1f&#10;A8lZSHHpSb9GW7XOWSaMYmJgtHbhzIH3tDwqevxvkmU2pxyf3pLuVC0kV9ZKms2YkgjINJG6dLVH&#10;Fql3Sz+uBibGuGQ5d+9F7ZU2GCSiq/kjlO3eh+YerYRmO5A/g7dnQMrMVODrP+Iz5a8ssh8oO4wL&#10;MlvmLZlxqTIc6fsUV9p6NJ+bPyrF7n1HYUmYok2x/fHAp5qAdN34CB86FswDcZp5SYAESGAQBEI+&#10;8oBM9ix7ayuspdtxrKwIx+xOx05ficLVM7Q97w5UEwHjKBjHT5f1hVrsK8rRppliU1PluqpGVGw8&#10;it1/egUvfbERh7fm4rAXiJS5ryC5tgxludmSEiFjDbGo9CFqCkpyZqJoXxmy7Y6kvlSAeQn9PfAy&#10;qcw4g5qJ04Ifexa5/UK1wzGginnmFaz8YhPeE381CYxIRcFqEYrOFo98UZOykDOzDft2mOysIvBS&#10;QQkShOMrBS8hV0QnN1u1OBLx4pNVq+DuxE95yEACJEACegQeuX379i96CerZVsE8nsTXs61aWlqQ&#10;nJysVyUs6g5zNRVjjJI7zAfRYdut9PT0SCcs6weqjIxcLNIpO4orm1bpWA1dZ5C7tVYuiX3XPpqx&#10;QIrBEOVYd3BzSWx0yWjDGBXltOOWGvhmAPZs/g58h726G18NiKLERw9SjrpixPfAPWUJEiABEhiQ&#10;gOrH3c6XB8x/zzMYRTT8rGv7rF91oM6gRMS5I+f2YlMFi1zy6r4ioM763YtpmRx/xIbMhA1dCMCe&#10;w9+BKlcCq+tiAHUNVAfTSYAESMAXgWElHr6cHIp4Y8JMZK98UruxcCjs0QYJkAAJhDMBv+KROeP5&#10;h4eNMQEz5CZCBhIgARIggeAJ+BQPX2sWwVdJCyRAAiRAAg86gZBfqvugA6T/JEACJBCOBCge4XjU&#10;2WYSIAESCJIAxSNIgCxOAiRAAuFIIMJxl/b9bHwo6ryf7WNdJEACJPCwE+DI42E/wmwfCZAACdwD&#10;AhSPewCVJkmABEjgYSdA8XjYjzDbRwIkQAL3gIDP+zwWL14cVHXHjx8PqjwLkwAJkAAJDF8CPsVD&#10;uRzMgxGHb5PpGQmQAAmQQLAE/IpHsMYDLa+eFKu9NlUeIx51N09IDLRC5icBEiABErgrAsNEPMw4&#10;u+sdnGqStxc5wph0FL6+AonyiNz26o14p28N9qzQf5S7o8jD9GntOIvc7ZeRX/E6rptM+Dm/Ai8n&#10;uz8v+GFqLdtCAiTwoBEYBuLRg+qNW1DXOxar8jdgcmI0rN0tOLKtEqUbI1C2Z4ntBbIRHm+teNA4&#10;B+yvrbW2t6FPy1sLayyFI2CILEACJHDPCIRcPCwtZ0U4gOUlxZgWa29nbCrWFa/Cxm1X0S1vZVVv&#10;4+77/ktU76pCnRqdyKhks4xK4qU/tbRfRlXVQbSqQUvEWCx4bS3mJNvedGG+fhLvVH0iL5YdgyfS&#10;YmDuiMY6KWet34VTmI/XZiVqFXacd9u3dKC6ahfqxGBEZBJWrF2LaWr44x6sHdj79ikkp4/B2Q/q&#10;0Cv1Ll67AD11B/GJ+BeR9AJKNizU3rfhyz+r+SLePt6N9KTv8cGpLhlhvImoVvH3z8rfsZiYaJYa&#10;o+W/Fearl2GJSUKivLiKgQRIgASGA4GQX6rbcf2qdPrP4WmHcDioxE7Dzj2vadNW2rtaW+vQFDkf&#10;+fmrMPbHerz9sXo9qxlVpSIc8YuxuaQEa9KBU+VVaJc37Fk7zmOLCEfsc2tQmJ+Bbxqa8OP3Ldrb&#10;9yxdLWgyu17N6trvwl9M21Fnnoi8zYVY+LgZB0s34rq8cdAzWGD+vgnHP2jFfBkVpEd/j+OVlWiI&#10;mIW8tYsR3foJdp3t8O+fvJzq+6ZPNOF4bvFCRHVUa/5GTluO/N89jZbWPnuVVrQ3fIPv+/ng6RH3&#10;SIAESOB+Egi5eNje4T3QlJTq6NPx+ssZ8grbaXj5hTHou9okr5uNxAur1qBkzSzEx0YjPlmNJHph&#10;leztl8/KCGUxNix5GonJs1CRJ8oCNQ2kgtHrFYq2fUt7PRokdU3hy0iNT8SsdRswEX2ob1KjgP4h&#10;XabZMlInY/GK5yRxLDasm4PUyemYJi9F7+6RIZMf/2zWIrBWRhxLZk1GjxJR8bd4hbRx8hzszFc2&#10;7f6GfHxo85Z/SYAESMBBIPTdknEU0PezbV3D4ZX2acb56st4/F8XyjBCOtG0J5yvl7WqTlX1zRL6&#10;zA3YYtpv29H+jpG/FjRdlemjyWNd8aoeH8FbuvYX5cDDolmd9nsOjX4W+XlCzZtJsCoDEUkiFdqe&#10;5ppjgknfPy2j/DHKhJwKFvynt782VdVS+YcESIAEhhuBkItH/MRpMtd0CufbF2Ch29pC15cncbyu&#10;CflKPCRE6HSm1vazqPqkCS/klWBOaiyMXZeRU3RKchsR69nXS5xrmkr19X2uXfT+KAsm2vKCioxE&#10;XtlbSDbItmRsb2qC4XG9q7yMKtkVHLNMrhj49s8tk7ZpgEFpqBoy2YNOcx1J/CQBEiCBkBMI/bRV&#10;fBqek1P2T0q34HyLWe7zkPWExpMo2v8NkLQC/q5OdXS28THRMFq7cPbgQQ2o6oMT/yUJfbIwfrFD&#10;hihWM05V1Uma7Txf66IbTqNFknpaTqKqSeRGkoyxyTKe6EXd1XYY5D6T7paPUV61XxbjXZ16IEfM&#10;8fRgPf887RgwcU4S0FDl9Pfjv3zi9NczL/dIgARIIPQEQj7yAKKwpGQz+t55G8fLt+C4ncmYtOXY&#10;8LKMSiR4nOFrMaqnlymfxMlIi6zD/i252jTTmIkT5bqqJlRuqkbFnjVYcHUTPthuwgdaGdef5Dlr&#10;kFRXjnJTjkRGaNNNo5Q+RE1Gsay6b9lfjhy7IxMX5GNOfH8PXNbsW24kHTNkxsQMn/69tUHZHKVd&#10;C6AsxE5bg8UNLn8jxqrpN8lj+ycrLwwkQAIkMHwIPPLTTz/9oueOerZVMI8n8fVsq/b2diQmqoXt&#10;/sGi7jCXW8wNxii5w3wQHbbdRE9Pj3TCRtETKSMjF4tMWzmKK5tWEShD91mYtp+XS2J32kczFkgx&#10;GOTyV8f6hNMjsdHVY4UxKsppx5l2Fxv+/PM2Z+npkjUUI++w9wbDfRIggWFDQPXjbufLoffLKKJx&#10;N08liZJO3hmUiDh31ADFlmbp6JZY+yq7li4dtFsxtyKiKEbE2G4V8Yi+2x1//nnbNEYNYcXexrlP&#10;AiRAAkNEYFiJxxC1SdeMMT4dq5Y/od1YqJuBkSRAAiRAAoMm4Fc8Mmc8P2hDwz6jMR7TMuKHvZt0&#10;kARIgAQeBAI+xcPXmsWD0Cj6SAIkQAIkcG8JhPxS3XvbPFonARIgARK4FwQoHveCKm2SAAmQwENO&#10;gOLxkB9gNo8ESIAE7gUBeerH4O+nGCoHQlHnUPlOOyRAAiRAAgBHHvwWkAAJkAAJBEyA4hEwMhYg&#10;ARIgARKgePA7QAIkQAIkEDABn/d5LFiwIGBj7gVOyWPWGUiABEiABB5OAj7FQzU3mAcjPpy42CoS&#10;IAESIAFFwK943G9EVvVUXfVodLkCLOpunpB4vx1mfSRAAiQQpgSGyZpHJ86Ur0dOrgkmk/zPzUX2&#10;pkNosz8Et+3oevz+UPPwPUTWNmzKzsYJcdjSfAjZ2Yc8nt97Px23tB1F9u+Phqz++9lW1kUCJBA6&#10;AsNg5NGDo+uLUNsbj+yCQkwZHwNrVzMObanAjvUGVPxpme0FsiG4H2XQh8Xum3qDoTFhJkT7PB4L&#10;P2g7Q5VR3hx1/+/eGSrnaYcESOBBIBBy8bA014hwACt3lGBGnB1Z3CTklWRj/ZYv0CWjD4N0xX23&#10;vsDR8krUNkrm2JnYujkLCfLiDkvbZ6isfA8tEo2IeLyUn4d5KbZ3YnReO4HS3TXyYtlYPDk9Bp23&#10;YpAn5ayfluMEXkT+7PFahbfOue1bbuFoZTlqxWBEZDKy8vIwY7z7G0JsPlo7r6Gy9I9o7DUiOTUK&#10;ZomeJP+tPbdw4WsgZUoCej6txKGOZIzvqkGN+B0/cyUWJXfjwD7lUwTmmt7Cokniq6UNhyorccHW&#10;CDz5Uj7y5qWIsVuo3HICiTPjcOlYrVbH9JVFWP2szW9X++TN68mZyM9bBnvLce5oOT6sbRSPRJS3&#10;FmKGgiXjkStHK7GvtkW2IzEzOw9ZM2y2JIKBBEiABAZNIOTTVre+viKdfiaecQiHw/W4GXj3T/nQ&#10;+m11Zt9SixtRL6KgIBvx5gvY/pGaxupE5Q4RjoSl2LpjB3KeBT4sq0SbjACst86hSIQjLjMHRQUz&#10;8fWlRpg7miEvCISluxmNZrW4Yguu/S4cyN2K2s5JMG0twqLxnXhvx3pckzcOegRLMzYW7UZj1LMw&#10;FWTB2NyhJauzfWtPOxov2fYt3Z1ouXAM12JehCl7JjouHEbFvmvIzDFh5cwY1FTYfP2sdIcIR4LU&#10;uQMF0oivPyzDmVtqzs6CTnMjPjx2BTNzC6RMLC4drkSzJFnaztjaNzcXW4VJlPDZevSGlFFeSJkb&#10;UeJbATLjO/De9o+0aaxrB9aLcPRgZUERTEvH48J7O3DghnfjpDgDKi3zRwAAFzhJREFUCZAACQxA&#10;IOTiYZvxGWiSRXX0M7F59bNISZmB1XNj0XelUTrEKMzNzsGOV2YjIS4GCcnqLFpeOyvZ2y7VyAhl&#10;KQqXPYPxKbOx2zRT0lSHrILR60oB276l7QIuSWrO5tWYlDAes/MKkSpvD79wo1Mr5fhjufW1jBzi&#10;sbVkGSalTEHeuwXae9A1ObJPYTnyan5nPYtJMxZhrozz4pfKyOiZSXh25hTJYvM14cVsFOx4ReqM&#10;Q0JCsmar1+Gq5JouI5TZU1LwbNZqSetFY6cFty59JIOHl5C3aAoShEm+KRPJ0j7NB2mdSbUhJQXL&#10;Vs8F+m7gVk8zTlzqw5O5+Xg2ZTwmzX4F2cnApVolOAwkQAIkEBiBkE9bYZRMp/Q5Oj135ztl6uUS&#10;xr+4SE7npSed/qRzHcGqRMDeuVrNl1CUu8+tYKxsW9B4RSaGZOrIGfxcveUtXfvkTN7DolmdnbuG&#10;Rp2NqsOdZJ8ikk0x0H9iS+I1v3/jkTY+wf5aXFsvL5lUcTP+WJQrstA/WEQupjumzZQqSrCK3cbP&#10;+hA5O8VpO2rSMhTKvJmlrV1yzLCN2GRLu3rNDku18+vdBciWT2eINWupuv47M3GDBEiABDwJhFw8&#10;EiZNl7mmD1HbtkimiVxdWNeVEzgmZ8UFSjwkyBMcPT2XPWtbDXbXNMrawQ7MnRQHY9dnsuh+QlKM&#10;iHX19fZyrt5aWepz7aKnU7rtGGVQRUbCVLETKQbZloxtN27AMF7WH9yCIVJZcBM8Hd9UdmUtws1t&#10;typVsi3IlVqVMr0WNdeEkrmT5BLlTpRnFzlSfXwaECuDrN5O15STpflTnGiMwYtPqiJulTosSOUq&#10;98yCMmQJZ6vk6Wq7gS7DeKcAObLykwRIgAQGIhD6aauEGciMBGp2bMK55k45U5Z5/hsnULBPVp2T&#10;s5Di0pN+bbHaz8TjY2JgtHbhzIH3tDwqevxvktF3oRyfqrUDaydOVNZKms2YJMt8zUfa2kFP8wns&#10;bpQUSTLGJcuETy9qr7TBIBFdzR+hbPc+NKuFEreQMGmm7F3CoU/b5NOKG0cPaYvZblkGvynOqkFU&#10;THyMCIcVzWcOyYqF0jHPOj0NGpAyM1WGEX/EZ6p9ssh/oOwwLsjsmo5s2IoaY7QF/Qs119BjkMb2&#10;3EBl2W4caHYJkGcd3CMBEiAB3wRCPvKArFsse2srrKXbcaysCMfsvsZOX4nC1TO0vf4dourpR8E4&#10;fjqmR9ZiX1GONs0Um5oq11U1omLjUez+0yt46YuNOLw1F4e92p8y9xUk15ahLFdN4ERoawzSb4sr&#10;U1CSMxNF+8qQbXck9aUCzEvw8iDuWRS89DXKDu9AtjIeGavZcA5A7FS9Smkdu0MSDIZRUlC1YzwW&#10;PRmJ9/YVIVvNlcWmIllm3i5UbMFvKl6RCPegrjsTgRDDMc+8gpVfbMJ70j5NMiNSUbBa5q06RXr6&#10;HVUpZYhB1o4ctBXtk8V7W+Mikl/CznluU3vuVXGbBEiABPwQeOT27du/6KWrZ1sF83gSX8+2amlp&#10;QXKyrNTqBIu6w1wm6Q3GKDkL9+56dQrYo3p6eqRDNcroQcrIyMUiXayjuLJpFYEydJ1B7tZaFOx+&#10;1z6asUCKwRAleb1Ni40uGW0Yo6KcdryzqH11R3yP1YAYsRFssIgzVlEF2531MhqRAYXWngEM29rn&#10;KDdAZi3Zip4uaXiAjAdjmXlIgATCg4Dqx/udo4ay6Ubp0Pysa/t0LUo6eWdQIuLcUR2wfYHa0i2x&#10;aoLIEYxwL+aI1T7FhsyEDRiUyA0i24B2VAYlVK4gIwz3RrgS+m052tcvwWeECM1gGuezPBNIgARI&#10;QGeC42GFou78zl75pHZj4cPaRraLBEiABO4XAb8jj8wZz98vP+59PcYEzJCbCBlIgARIgASCJ+BT&#10;PHytWQRfJS2QAAmQAAk86ARCfqnugw6Q/pMACZBAOBKgeITjUWebSYAESCBIAhSPIAGyOAmQAAmE&#10;I4EI/3cy3xskoajz3rSEVkmABEggPAlw5BGex52tJgESIIGgCFA8gsLHwiRAAiQQngQoHuF53Nlq&#10;EiABEgiKgM/7PBYvXhyU4ePHjwdVnoVJgARIgASGLwGf4qFcDubBiMO3yfSMBEiABEggWAJ+xSNY&#10;44GWV0+p1d5853y6bKAWmJ8ESIAESOB+EBgmax5mnN21EbmmAhQUyH+TCTlvHEG7/SG47dUb8eqR&#10;lvvBY3B1WNvxRk4OTjocHFwp37nc7FlajiAn54jH8399F2QKCZAACYSGwDAYefSgeuMW1PWOxar8&#10;DZicGA1rdwuObKtE6cYIlO1Zor3O1eN9rqFh5VarFT/Lnt+X/bnlHnDT/hYpZc8Yn461a+VzwELM&#10;QAIkQAKhIxBy8bC0nBXhAJaXFGOavEFPC/I2vXXFq7Bx21V0y+jDgFHo+/5LVO+qQl2TZB6Tjs2v&#10;r0C89LCW9suoqjqIVolGxFgseG0t5iTb3rJhvn4S71R9Ii+WHYMn0mJg7ojGOilnrd+FU5iP12Yl&#10;atV1nHfbt3SgumoX6sRgRGQSVkhPPi3Rd1du7TiPbXJtwOsbZmkdvvt+78W9OPJ9Ih7vuYxPvvlR&#10;/E5D4esvQ5mzmq+j6p0/o6nXiKSJkZBUTJT/1t4O1F8HkibHU0C0o8M/JEACw5FAyKetOq5flU7/&#10;OTztEA4Hpdhp2LnnNa2j1d672lqHpsj5yM9fhbE/1uPtj9U0lhlVpSIc8YuxuaQEa9KBU+VVaJcz&#10;eNWJbxHhiH1uDQrzM/BNQxN+/L5F3vwngtPVgiazbNiDa78LfzFtR515IvI2F2Lh42YcLN2I635e&#10;8221dOHH1i6HKXm7oGvf0m1Ga/0pNCAD+XnLxe8GvKP8trRg05YqaU868vJXYFTL91p59e5Ea89/&#10;oqmhw2mPGyRAAiQwHAmEXDxsMzYDvXJWdfTpeP3lDHmF7TS8/MIY9F1tknWBSLywag1K1sxCfGw0&#10;4pPVSKJXm05qv3xWzvQXY8OSp5GYPAsVeaIs2mSTOgxGr1co2vYt7fXS0QNrCl9GanwiZq3bIKOB&#10;PtQ3mVUh/eDtuve++F2ybhaSUzOw4oVIze/ujuvi5VhsLl6C1OTJWLczX3sHuiZnhpAPBvXbyVgS&#10;IAEScCMQ+p7KOAro+9m2ruHmmBpVnK++jMf/daGcjssKQ9oTzmkcbcXBvpjeZ27AFtN+t5JjZNuC&#10;pqsy7TR5rCte1eMjePf3+4ty4GHRrIYe3kMjfWPutqzid0T6vzj91kqI3z82NcnmREQ7TEgh3945&#10;MvGTBEiABIYPgZCLR/zEaTLXdArn2xdgodvaQteXJ3G8rgn5SjwkRNgXld3RWdvPouqTJryQV4I5&#10;qbEwdl1GTtEpyWJEbL++3jVNpTr4Ptcuen+UBRPVk2sr4JHIK3sLyQbJIBnbpaM3PJ7sXq3Odp8z&#10;ztIr70qPcMqCM959wxClPHATTJ22uefnNgmQAAkMNwKhn7aKT8NzkcAnpVtwvsUs93lYYG48iaL9&#10;38iq8Qok+16rFgGwKUB8TDSM1i6cPXhQ46uiE/8lCX2yMH6xQ071rWacqqqTNNv5vVaq4TRaJKmn&#10;5SSqZCCgBibG2GSZzupF3dV2GIxGdLd8jPKq/bIYb6tH9+BpSfWob5HRiaxl7KoSv41KHHyH/2ei&#10;mkJrwJGL7fJpRWP1EW3B3HcJppAACZDA8CIQ8pEHEIUlJZvR987bOF6+BXLhkhbGpC3HhpdlVCKh&#10;f1esenojRiVORlpkHfZvydWmmcZMnCjXVTWhclM1KvaswYKrm/DBdhM+0Ky4/iTPWYOkunKUm3Ik&#10;MkJbbxilRCBqMopl1X3L/nLk2B2ZuCAfc+J1PdDW8Y2Js/DC2DpZqC+QK7iASBFCR9AtJX4jVhbQ&#10;F3yD8g9KkaOcixyj+eAcgAyDo+JoAz9JgARIQI/AIz/99NMvegnq2VbBPJ7E17Ot2tvbkZioFrb7&#10;B4u6w1xuMTcYoxA1wNm7e+menh7pyI2iJ9Jdy8jFItNWjuLKplUEytB9Fqbt55FfsdM+mrFAisEQ&#10;JXndjaltsdEll2UZo6KcdryzeO9bbMaUpg06qDvqe6wGxIgPDCRAAiTwoBBQ/fiwOsc1imgE0vk6&#10;QEdJJ+8MSkScO2qAYkuzdMhahMd920a4F3MrIopiRIztVhGPaH87SmgCDUokA6wm0CqYnwRIgATu&#10;CYFhJR73pIV2o+rO7VXLn9BuLLyX9dA2CZAACYQDAb/ikTnj+YeHgTEe0zLiH572sCUkQAIkEEIC&#10;PsXD15pFCH1l1SRAAiRAAsOEQMgv1R0mHOgGCZAACZBAAAQoHgHAYlYSIAESIAEbAYoHvwkkQAIk&#10;QAIBE5CnfvS/lS1gKwEW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dA8QieIS2QAAmQQNgRoHiE3SFng0mABEggeAIUj+AZ&#10;0gIJkAAJhB0BikfYHXI2mARIgASCJ0DxCJ4hLZAACZBA2BGgeITdIWeDSYAESCB4AhSP4BnSAgmQ&#10;AAmEHQGKR9gdcjaYBEiABIInQPEIniEtkAAJkEDYEaB4hN0hZ4NJgARIIHgCEQaDIXgrAVoIRZ0B&#10;usjsJEACJEACfghw5OEHDpNIgARIgAT0CVA89LkwlgRIgARIwA8BiocfOEwiARIgARLQJ0Dx0OfC&#10;WBIgARIgAT8EKB5+4DCJBEiABEhAnwDFQ58LY0mABEiABPwQoHj4gcMkEiABEiABfQIUD30ujCUB&#10;EiABEvBDgOLhBw6TSIAESIAE9AlQPPS5MJYESIAESMAPAYqHHzhMIgESIAES0CdA8dDnwlgSIAES&#10;IAE/BCgefuAwiQRIgARIQJ8AxUOfC2NJgARIgAT8EKB4+IHDJBIgARIgAX0CFA99LowlARIgARLw&#10;Q4Di4QcOk0iABEiABPQJUDz0uTCWBEiABEjADwGKhx84TCIBEiABEtAnQPHQ58JYEiABEiABPwQo&#10;Hn7gMIkESIAESECfAMVDnwtjSYAESIAE/BCgePiBwyQSIAESIAF9AhFWq1U/5R7GhqLOe9gcmiYB&#10;EiCBsCPAkUfYHXI2mARIgASCJ0DxCJ4hLZAACZBA2BGgeITdIWeDSYAESCB4AhSP4BnSAgmQAAmE&#10;HQGKR9gdcjaYBEiABIInQPEIniEtkAAJkEDYEaB4hN0hZ4NJgARIIHgCFI/gGdICCZAACYQdAYpH&#10;2B1yNpgESIAEgidA8QieIS2QAAmQQNgRoHiE3SFng0mABEggeAIUj+AZ0gIJkAAJhB0BikfYHXI2&#10;mARIgASCJ0DxCJ4hLZAACZBA2BGgeITdIWeDSYAESCB4AhSP4BnSAgmQAAmEHQGKR9gdcjaYBEiA&#10;BIInQPEIniEtkAAJkEDYEaB4hN0hZ4NJgARIIHgCFI/gGdICCZAACYQdAYpH2B1yNpgESIAEgidA&#10;8QieIS2QAAmQQNgRoHiE3SFng0mABEggeAIRBoMheCsBWghFnQG6yOwkQAIkQAJ+CHDk4QcOk0iA&#10;BEiABPQJUDz0uTCWBEiABEjADwGKhx84TCIBEiABEtAnQPHQ58JYEiABEiABPwQoHn7gMIkESIAE&#10;SECfAMVDnwtjSYAESIAE/BCgePiBwyQSIAESIAF9AhQPfS6MJQESIAES8EOA4uEHDpNIgARIgAT0&#10;CVA89LkwlgRIgARIwA8BiocfOEwiARIgARLQJ0Dx0OfCWBIgARIgAT8EKB5+4DCJBEiABEhAnwDF&#10;Q58LY0mABEiABPwQoHj4gcMkEiABEiABfQIUD30ujCUBEiABEvBDgOLhBw6TSIAESIAE9AlQPPS5&#10;MJYESIAESMAPAYqHHzhMIgESIAES0CdA8dDnwlgSIAESIAE/BCgefuAwiQRIgARIQJ8AxUOfC2NJ&#10;gARIgAT8EKB4+IHDJBIgARIgAX0CEVarVT/lHsaGos572ByaJgESIIGwI8CRR9gdcjaYBEiABIIn&#10;QPEIniEtkAAJkEDYEaB4hN0hZ4NJgARIIHgCFI/gGdICCZAACYQdAYpH2B1yNpgESIAEgidA8Qie&#10;IS2QAAmQQNgRoHiE3SFng0mABEggeAIUj+AZ0gIJkAAJhB0BikfYHXI2mARIgASCJ0DxCJ4hLZAA&#10;CZBA2BGgeITdIWeDSYAESCB4AhSP4BnSAgmQAAmEHQGKR9gdcjaYBEiABIInQPEIniEtkAAJkEDY&#10;EaB4hN0hZ4NJgARIIHgCFI/gGdICCZAACYQdAYpH2B1yNpgESIAEgidA8QieIS2QAAmQQNgRoHiE&#10;3SFng0mABEggeAIUj+AZ0gIJkAAJhB0BikfYHXI2mARIgASCJ0DxCJ4hLZAACZBA2BGgeITdIWeD&#10;SYAESCB4AhEGgyF4KwFa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Pw6KOPguIRHEOWJgESIIGwIzBy5EiKR9gddTaYBEiA&#10;BIIk8E//9E+Q0QcHH0FyZHESIAESCBsCSjPOnz+PRxsbG/HII4+ETcPZUBIgARIggbsjoLTim2++&#10;QVtbG/6v2NjYrT09PUhISIDBYLg7iwGU+tvf/oZ//ud/DqAEs5IACZAACYSSgBKNO3fu4Ny5c2ho&#10;aNAGHP8/C1VGC+opCAsAAAAASUVORK5CYIJQSwECLQAUAAYACAAAACEAsYJntgoBAAATAgAAEwAA&#10;AAAAAAAAAAAAAAAAAAAAW0NvbnRlbnRfVHlwZXNdLnhtbFBLAQItABQABgAIAAAAIQA4/SH/1gAA&#10;AJQBAAALAAAAAAAAAAAAAAAAADsBAABfcmVscy8ucmVsc1BLAQItABQABgAIAAAAIQCHUfTAvwQA&#10;AFQMAAAOAAAAAAAAAAAAAAAAADoCAABkcnMvZTJvRG9jLnhtbFBLAQItABQABgAIAAAAIQCqJg6+&#10;vAAAACEBAAAZAAAAAAAAAAAAAAAAACUHAABkcnMvX3JlbHMvZTJvRG9jLnhtbC5yZWxzUEsBAi0A&#10;FAAGAAgAAAAhAGNUgSziAAAACwEAAA8AAAAAAAAAAAAAAAAAGAgAAGRycy9kb3ducmV2LnhtbFBL&#10;AQItAAoAAAAAAAAAIQAhMEIH22MAANtjAAAUAAAAAAAAAAAAAAAAACcJAABkcnMvbWVkaWEvaW1h&#10;Z2UxLnBuZ1BLBQYAAAAABgAGAHwBAAA0bQAAAAA=&#10;">
                <v:shape id="Image 280" o:spid="_x0000_s1027" type="#_x0000_t75" style="position:absolute;top:12519;width:18535;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htwQAAANwAAAAPAAAAZHJzL2Rvd25yZXYueG1sRE/Pa8Iw&#10;FL4P/B/CE3abqSLDVaOI6NhVLcPjs3k2pc1LTaJ2++uXw8Djx/d7septK+7kQ+1YwXiUgSAuna65&#10;UlAcd28zECEia2wdk4IfCrBaDl4WmGv34D3dD7ESKYRDjgpMjF0uZSgNWQwj1xEn7uK8xZigr6T2&#10;+EjhtpWTLHuXFmtODQY72hgqm8PNKvDTD/N52neNHn+3W/97baZnVyj1OuzXcxCR+vgU/7u/tILJ&#10;LM1PZ9IRkMs/AAAA//8DAFBLAQItABQABgAIAAAAIQDb4fbL7gAAAIUBAAATAAAAAAAAAAAAAAAA&#10;AAAAAABbQ29udGVudF9UeXBlc10ueG1sUEsBAi0AFAAGAAgAAAAhAFr0LFu/AAAAFQEAAAsAAAAA&#10;AAAAAAAAAAAAHwEAAF9yZWxzLy5yZWxzUEsBAi0AFAAGAAgAAAAhAMMFWG3BAAAA3AAAAA8AAAAA&#10;AAAAAAAAAAAABwIAAGRycy9kb3ducmV2LnhtbFBLBQYAAAAAAwADALcAAAD1AgAAAAA=&#10;" stroked="t" strokecolor="#0070c0" strokeweight="2.75pt">
                  <v:imagedata r:id="rId84" o:title=""/>
                  <v:path arrowok="t"/>
                </v:shape>
                <v:oval id="Ellipse 281" o:spid="_x0000_s1028" style="position:absolute;left:1534;width:4848;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sTxQAAANwAAAAPAAAAZHJzL2Rvd25yZXYueG1sRI9BawIx&#10;FITvBf9DeAUvRbOKiGyNsoqC0F66rdDjY/O6CW5elk1013/fCIUeh5n5hllvB9eIG3XBelYwm2Yg&#10;iCuvLdcKvj6PkxWIEJE1Np5JwZ0CbDejpzXm2vf8Qbcy1iJBOOSowMTY5lKGypDDMPUtcfJ+fOcw&#10;JtnVUnfYJ7hr5DzLltKh5bRgsKW9oepSXp2Cl7s5L0s+FPZ7Ub2bN1vg7tIrNX4eilcQkYb4H/5r&#10;n7SC+WoGjzPpCMjNLwAAAP//AwBQSwECLQAUAAYACAAAACEA2+H2y+4AAACFAQAAEwAAAAAAAAAA&#10;AAAAAAAAAAAAW0NvbnRlbnRfVHlwZXNdLnhtbFBLAQItABQABgAIAAAAIQBa9CxbvwAAABUBAAAL&#10;AAAAAAAAAAAAAAAAAB8BAABfcmVscy8ucmVsc1BLAQItABQABgAIAAAAIQCXS8sTxQAAANwAAAAP&#10;AAAAAAAAAAAAAAAAAAcCAABkcnMvZG93bnJldi54bWxQSwUGAAAAAAMAAwC3AAAA+QIAAAAA&#10;" filled="f" strokecolor="#0070c0" strokeweight="2pt"/>
                <v:shape id="Connecteur droit avec flèche 282" o:spid="_x0000_s1029" type="#_x0000_t32" style="position:absolute;left:4725;top:4357;width:1939;height:8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HaxAAAANwAAAAPAAAAZHJzL2Rvd25yZXYueG1sRI/dasJA&#10;FITvhb7DcgreSN00goboKsXWIt5pfYBD9pifZs/G7DamPr0rCF4OM/MNs1j1phYdta60rOB9HIEg&#10;zqwuOVdw/Nm8JSCcR9ZYWyYF/+RgtXwZLDDV9sJ76g4+FwHCLkUFhfdNKqXLCjLoxrYhDt7JtgZ9&#10;kG0udYuXADe1jKNoKg2WHBYKbGhdUPZ7+DMKZtcj+mQm5VfVVZ/fXb6bjKqzUsPX/mMOwlPvn+FH&#10;e6sVxEkM9zPhCMjlDQAA//8DAFBLAQItABQABgAIAAAAIQDb4fbL7gAAAIUBAAATAAAAAAAAAAAA&#10;AAAAAAAAAABbQ29udGVudF9UeXBlc10ueG1sUEsBAi0AFAAGAAgAAAAhAFr0LFu/AAAAFQEAAAsA&#10;AAAAAAAAAAAAAAAAHwEAAF9yZWxzLy5yZWxzUEsBAi0AFAAGAAgAAAAhAKhGgdrEAAAA3AAAAA8A&#10;AAAAAAAAAAAAAAAABwIAAGRycy9kb3ducmV2LnhtbFBLBQYAAAAAAwADALcAAAD4AgAAAAA=&#10;" strokecolor="#4579b8 [3044]" strokeweight="1.5pt">
                  <v:stroke endarrow="block"/>
                </v:shape>
              </v:group>
            </w:pict>
          </mc:Fallback>
        </mc:AlternateContent>
      </w:r>
      <w:r>
        <w:t>De la même manière vous afficherez l’éditeur de calendrier pour connaitre l’affectation des programmes en fonction des jours de l’année.</w:t>
      </w:r>
    </w:p>
    <w:p w14:paraId="3BC7A690" w14:textId="2D31834F" w:rsidR="00B47CC0" w:rsidRDefault="00B47CC0" w:rsidP="00B47CC0">
      <w:pPr>
        <w:spacing w:after="0"/>
      </w:pPr>
      <w:r>
        <w:rPr>
          <w:noProof/>
        </w:rPr>
        <w:drawing>
          <wp:inline distT="0" distB="0" distL="0" distR="0" wp14:anchorId="44B47FFD" wp14:editId="1671F786">
            <wp:extent cx="5133975" cy="2743200"/>
            <wp:effectExtent l="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33975" cy="2743200"/>
                    </a:xfrm>
                    <a:prstGeom prst="rect">
                      <a:avLst/>
                    </a:prstGeom>
                    <a:noFill/>
                    <a:ln>
                      <a:noFill/>
                    </a:ln>
                  </pic:spPr>
                </pic:pic>
              </a:graphicData>
            </a:graphic>
          </wp:inline>
        </w:drawing>
      </w:r>
    </w:p>
    <w:p w14:paraId="754DAC1D" w14:textId="77777777" w:rsidR="00B47CC0" w:rsidRDefault="00B47CC0" w:rsidP="00B47CC0">
      <w:pPr>
        <w:spacing w:after="0"/>
      </w:pPr>
      <w:r>
        <w:t>Compléter le tableau ci-dessous avec les éléments de votre calendrier.</w:t>
      </w:r>
    </w:p>
    <w:p w14:paraId="3FD0D184" w14:textId="77777777" w:rsidR="00B47CC0" w:rsidRDefault="00B47CC0" w:rsidP="00B47CC0">
      <w:pPr>
        <w:spacing w:after="0"/>
      </w:pPr>
    </w:p>
    <w:p w14:paraId="49028DE5" w14:textId="0ECAB406" w:rsidR="00B47CC0" w:rsidRDefault="00B47CC0" w:rsidP="00B47CC0">
      <w:pPr>
        <w:spacing w:after="0"/>
        <w:rPr>
          <w:rFonts w:eastAsiaTheme="majorEastAsia" w:cstheme="majorBidi"/>
          <w:b/>
          <w:bCs/>
          <w:sz w:val="28"/>
          <w:szCs w:val="26"/>
          <w:u w:val="single"/>
        </w:rPr>
      </w:pPr>
      <w:r>
        <w:rPr>
          <w:noProof/>
        </w:rPr>
        <mc:AlternateContent>
          <mc:Choice Requires="wpg">
            <w:drawing>
              <wp:anchor distT="0" distB="0" distL="114300" distR="114300" simplePos="0" relativeHeight="251742208" behindDoc="0" locked="0" layoutInCell="1" allowOverlap="1" wp14:anchorId="2601F426" wp14:editId="3FF756D3">
                <wp:simplePos x="0" y="0"/>
                <wp:positionH relativeFrom="column">
                  <wp:posOffset>1927225</wp:posOffset>
                </wp:positionH>
                <wp:positionV relativeFrom="paragraph">
                  <wp:posOffset>83185</wp:posOffset>
                </wp:positionV>
                <wp:extent cx="2669540" cy="3267075"/>
                <wp:effectExtent l="0" t="0" r="0" b="0"/>
                <wp:wrapNone/>
                <wp:docPr id="170" name="Groupe 170"/>
                <wp:cNvGraphicFramePr/>
                <a:graphic xmlns:a="http://schemas.openxmlformats.org/drawingml/2006/main">
                  <a:graphicData uri="http://schemas.microsoft.com/office/word/2010/wordprocessingGroup">
                    <wpg:wgp>
                      <wpg:cNvGrpSpPr/>
                      <wpg:grpSpPr>
                        <a:xfrm>
                          <a:off x="0" y="0"/>
                          <a:ext cx="2669540" cy="3266440"/>
                          <a:chOff x="0" y="0"/>
                          <a:chExt cx="2669680" cy="3267028"/>
                        </a:xfrm>
                      </wpg:grpSpPr>
                      <wps:wsp>
                        <wps:cNvPr id="269" name="Zone de texte 80"/>
                        <wps:cNvSpPr txBox="1"/>
                        <wps:spPr>
                          <a:xfrm>
                            <a:off x="0" y="0"/>
                            <a:ext cx="2669680" cy="3267028"/>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0" name="Rectangle 270"/>
                        <wps:cNvSpPr/>
                        <wps:spPr>
                          <a:xfrm>
                            <a:off x="211368" y="28948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1" name="Rectangle 271"/>
                        <wps:cNvSpPr/>
                        <wps:spPr>
                          <a:xfrm>
                            <a:off x="211368" y="592752"/>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Rectangle 272"/>
                        <wps:cNvSpPr/>
                        <wps:spPr>
                          <a:xfrm>
                            <a:off x="211368" y="87764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Rectangle 273"/>
                        <wps:cNvSpPr/>
                        <wps:spPr>
                          <a:xfrm>
                            <a:off x="211368" y="118550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211368" y="14566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Rectangle 275"/>
                        <wps:cNvSpPr/>
                        <wps:spPr>
                          <a:xfrm>
                            <a:off x="211368" y="1750686"/>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 name="Rectangle 276"/>
                        <wps:cNvSpPr/>
                        <wps:spPr>
                          <a:xfrm>
                            <a:off x="211368" y="207692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Rectangle 277"/>
                        <wps:cNvSpPr/>
                        <wps:spPr>
                          <a:xfrm>
                            <a:off x="211368" y="23710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Rectangle 278"/>
                        <wps:cNvSpPr/>
                        <wps:spPr>
                          <a:xfrm>
                            <a:off x="211368" y="266968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Rectangle 279"/>
                        <wps:cNvSpPr/>
                        <wps:spPr>
                          <a:xfrm>
                            <a:off x="211368" y="296375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01F426" id="Groupe 170" o:spid="_x0000_s1068" style="position:absolute;left:0;text-align:left;margin-left:151.75pt;margin-top:6.55pt;width:210.2pt;height:257.25pt;z-index:251742208" coordsize="26696,32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PniZgQAAOopAAAOAAAAZHJzL2Uyb0RvYy54bWzsmktv4zYQgO8F+h8I3RtLsiXZRpRFmm2C&#13;&#10;AsE22GyxQG80RclCJZIl6cjpr++QethxnKBWuwUK82KLjyE5w/k4FMXLD9u6Qk9UqpKz1AsufA9R&#13;&#10;RnhWsiL1fv1y+8PcQ0pjluGKM5p6z1R5H66+/+6yEUsa8jWvMioRNMLUshGpt9ZaLCcTRda0xuqC&#13;&#10;C8qgMOeyxhqSsphkEjfQel1NQt+PJw2XmZCcUKUg92Nb6F3Z9vOcEv1LniuqUZV6MDZtf6X9XZnf&#13;&#10;ydUlXhYSi3VJumHgEaOoccmg06Gpj1hjtJHlq6bqkkiueK4vCK8nPM9LQq0OoE3gH2hzJ/lGWF2K&#13;&#10;ZVOIwUxg2gM7jW6WfHp6kKjMYO4SsA/DNUyS7ZcikwP2aUSxhGp3UjyKB9llFG3KqLzNZW3+QRm0&#13;&#10;tZZ9HixLtxoRyAzjeBHNoAMCZVNIzSBhbU/WMEGv5Mj6pz3JeL6TTPxwbiQnfccTM75hOI0AP1I7&#13;&#10;U6l/ZqrHNRbUzoAyNuhMFcaL3lS/gVejjCINmlIE47T2sZWNtZDe/shB/6DPV5B5itHeVR0vhVT6&#13;&#10;jvIamYfUk+Dv1g3x073SrZX6KqZXxasyuy2ryiYMY/SmkugJAx2VtoMEu76oVTHUpF48jXzbMONG&#13;&#10;vG25YjANxuCtUuZJb1db603hoPGKZ89gCMlb9pQgtyUM9h4r/YAlwAZzCwsIlK65/NNDDcCYeuqP&#13;&#10;DZbUQ9XPDKZwERh/QdomZlESQkLul6z2S9imvuGgUQBLjyD20dTXVf+YS15/hXXj2vQKRZgR6Dv1&#13;&#10;dP94o9slAtYdQq+vbSXgVWB9zx4FMU0bCxrTftl+xVJ09jde8In3ToOXB9PQ1jWSjF9vNM9LO0fG&#13;&#10;cK2VOnuCAxvs/gtP3kH/GXwHs6KiKOy5H9y4c+o3nDcMgmkM6zygHc4Xs/msJbtnP4ijmZkwg34Q&#13;&#10;BfHUlg/8nuzErUcGC79zyRfuqmSxGlza9xP/xiL50qshdcR3lX6uqJmcin2mOXixWbfsPNtotCMl&#13;&#10;+70nxdY0IjlAMQi1znEgtMOrq2vEqI1Qg2CL2IHgrrehtu2RMz0I1iXj8v2h5m39nthW153n/S/4&#13;&#10;JFqeIaGwjLVheZ/QYXmFqGQCzd8mNFqESRQ6QoG+A9AcoanXxdbREfQ8CQ2PEWoZMwvsqYTOkySe&#13;&#10;Wb4hQHS7YBdDX25RXQwdu8c9T0Knxwid9i9lpxIaBPMo8t021+xDXRDde0H9d15DzxPR2TFELWNj&#13;&#10;gmgwi+LYtydFLoq+ddDjoqiLosfOnfsDrA68/tQziY4hGo2Ooknkx/PYvYq6KPotDnPPM4rGxxC1&#13;&#10;jI2JoqGfxItw4RB1iDpE4XP0SZ9Z34qiyTFEk7FRNJwmge82usc+frgDXXeg+/4Fi7cQhY+Zrz+5&#13;&#10;2JfJUVEULj/Ec3ei646LvsmthfPc6A43cPa/itqd6ihEF/E0idxG1yF6DojaK3NwodDeousuP5ob&#13;&#10;i/tpe1Fkd0Xz6i8AAAD//wMAUEsDBBQABgAIAAAAIQD2u+RK5AAAAA8BAAAPAAAAZHJzL2Rvd25y&#13;&#10;ZXYueG1sTE/LasMwELwX+g9iC701si2cNI7lENLHKRSaFEpuirWxTSzJWIrt/H23p/YysMzsPPL1&#13;&#10;ZFo2YO8bZyXEswgY2tLpxlYSvg5vT8/AfFBWq9ZZlHBDD+vi/i5XmXaj/cRhHypGJtZnSkIdQpdx&#13;&#10;7ssajfIz16El7ux6owKdfcV1r0YyNy1PomjOjWosJdSqw22N5WV/NRLeRzVuRPw67C7n7e14SD++&#13;&#10;dzFK+fgwvawINitgAafw9wG/G6g/FFTs5K5We9ZKEJFISUqEiIGRYJGIJbCThDRZzIEXOf+/o/gB&#13;&#10;AAD//wMAUEsBAi0AFAAGAAgAAAAhALaDOJL+AAAA4QEAABMAAAAAAAAAAAAAAAAAAAAAAFtDb250&#13;&#10;ZW50X1R5cGVzXS54bWxQSwECLQAUAAYACAAAACEAOP0h/9YAAACUAQAACwAAAAAAAAAAAAAAAAAv&#13;&#10;AQAAX3JlbHMvLnJlbHNQSwECLQAUAAYACAAAACEAW4j54mYEAADqKQAADgAAAAAAAAAAAAAAAAAu&#13;&#10;AgAAZHJzL2Uyb0RvYy54bWxQSwECLQAUAAYACAAAACEA9rvkSuQAAAAPAQAADwAAAAAAAAAAAAAA&#13;&#10;AADABgAAZHJzL2Rvd25yZXYueG1sUEsFBgAAAAAEAAQA8wAAANEHAAAAAA==&#13;&#10;">
                <v:shape id="Zone de texte 80" o:spid="_x0000_s1069" type="#_x0000_t202" style="position:absolute;width:26696;height:32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rt/ywAAAOEAAAAPAAAAZHJzL2Rvd25yZXYueG1sRI9Pa8JA&#13;&#10;FMTvhX6H5Qleim5U/NPoKmJbK9402tLbI/tMQrNvQ3abpN++Wyj0MjAM8xtmtelMKRqqXWFZwWgY&#13;&#10;gSBOrS44U3BJXgYLEM4jaywtk4JvcrBZ39+tMNa25RM1Z5+JAGEXo4Lc+yqW0qU5GXRDWxGH7GZr&#13;&#10;gz7YOpO6xjbATSnHUTSTBgsOCzlWtMsp/Tx/GQUfD9n70XX7azuZTqrn1yaZv+lEqX6ve1oG2S5B&#13;&#10;eOr8f+MPcdAKxrNH+H0U3oBc/wAAAP//AwBQSwECLQAUAAYACAAAACEA2+H2y+4AAACFAQAAEwAA&#13;&#10;AAAAAAAAAAAAAAAAAAAAW0NvbnRlbnRfVHlwZXNdLnhtbFBLAQItABQABgAIAAAAIQBa9CxbvwAA&#13;&#10;ABUBAAALAAAAAAAAAAAAAAAAAB8BAABfcmVscy8ucmVsc1BLAQItABQABgAIAAAAIQAX6rt/ywAA&#13;&#10;AOEAAAAPAAAAAAAAAAAAAAAAAAcCAABkcnMvZG93bnJldi54bWxQSwUGAAAAAAMAAwC3AAAA/wIA&#13;&#10;AAAA&#13;&#10;" fillcolor="white [3201]" stroked="f" strokeweight=".5pt">
                  <v:textbo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v:textbox>
                </v:shape>
                <v:rect id="Rectangle 270" o:spid="_x0000_s1070" style="position:absolute;left:2113;top:2894;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PwJyAAAAOEAAAAPAAAAZHJzL2Rvd25yZXYueG1sRI9Ba8JA&#13;&#10;EIXvQv/DMkJvutFDtdFVpLZFelKr9zE7JsHsbMhuTdJf3zkUvAw8hvc9vuW6c5W6UxNKzwYm4wQU&#13;&#10;ceZtybmB0/fHaA4qRGSLlWcy0FOA9eppsMTU+pYPdD/GXAmEQ4oGihjrVOuQFeQwjH1NLL+rbxxG&#13;&#10;iU2ubYOtwF2lp0nyoh2WLAsF1vRWUHY7/jgD+7PL3l3b55fPy37b/77eDl/zxJjnYbddyNksQEXq&#13;&#10;4qPxj9hZA9OZOIiR2IBe/QEAAP//AwBQSwECLQAUAAYACAAAACEA2+H2y+4AAACFAQAAEwAAAAAA&#13;&#10;AAAAAAAAAAAAAAAAW0NvbnRlbnRfVHlwZXNdLnhtbFBLAQItABQABgAIAAAAIQBa9CxbvwAAABUB&#13;&#10;AAALAAAAAAAAAAAAAAAAAB8BAABfcmVscy8ucmVsc1BLAQItABQABgAIAAAAIQDZyPwJyAAAAOEA&#13;&#10;AAAPAAAAAAAAAAAAAAAAAAcCAABkcnMvZG93bnJldi54bWxQSwUGAAAAAAMAAwC3AAAA/AIAAAAA&#13;&#10;" fillcolor="white [3201]" strokecolor="#0070c0" strokeweight="1.5pt"/>
                <v:rect id="Rectangle 271" o:spid="_x0000_s1071" style="position:absolute;left:2113;top:592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FmSyQAAAOEAAAAPAAAAZHJzL2Rvd25yZXYueG1sRI/NasMw&#13;&#10;EITvhbyD2EBvjZwc2sSJYkp+SunJTtr7xtraxtbKWEps9+mrQiGXgWGYb5hNMphG3KhzlWUF81kE&#13;&#10;gji3uuJCwef5+LQE4TyyxsYyKRjJQbKdPGww1rbnjG4nX4gAYRejgtL7NpbS5SUZdDPbEofs23YG&#13;&#10;fbBdIXWHfYCbRi6i6FkarDgslNjSrqS8Pl2NgvTL5AfTj8Xl7ZLux59VnX0sI6Uep8N+HeR1DcLT&#13;&#10;4O+Nf8S7VrB4mcPfo/AG5PYXAAD//wMAUEsBAi0AFAAGAAgAAAAhANvh9svuAAAAhQEAABMAAAAA&#13;&#10;AAAAAAAAAAAAAAAAAFtDb250ZW50X1R5cGVzXS54bWxQSwECLQAUAAYACAAAACEAWvQsW78AAAAV&#13;&#10;AQAACwAAAAAAAAAAAAAAAAAfAQAAX3JlbHMvLnJlbHNQSwECLQAUAAYACAAAACEAtoRZkskAAADh&#13;&#10;AAAADwAAAAAAAAAAAAAAAAAHAgAAZHJzL2Rvd25yZXYueG1sUEsFBgAAAAADAAMAtwAAAP0CAAAA&#13;&#10;AA==&#13;&#10;" fillcolor="white [3201]" strokecolor="#0070c0" strokeweight="1.5pt"/>
                <v:rect id="Rectangle 272" o:spid="_x0000_s1072" style="position:absolute;left:2113;top:877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sflyQAAAOEAAAAPAAAAZHJzL2Rvd25yZXYueG1sRI9Ba8JA&#13;&#10;FITvhf6H5RW81Y05WI1ZRWpbiidN6/0l+0yC2bchuzVJf71bKHgZGIb5hkk3g2nElTpXW1Ywm0Yg&#13;&#10;iAuray4VfH+9Py9AOI+ssbFMCkZysFk/PqSYaNvzka6ZL0WAsEtQQeV9m0jpiooMuqltiUN2tp1B&#13;&#10;H2xXSt1hH+CmkXEUzaXBmsNChS29VlRcsh+j4HAyxZvpxzL/yA+78Xd5Oe4XkVKTp2G3CrJdgfA0&#13;&#10;+HvjH/GpFcQvMfw9Cm9Arm8AAAD//wMAUEsBAi0AFAAGAAgAAAAhANvh9svuAAAAhQEAABMAAAAA&#13;&#10;AAAAAAAAAAAAAAAAAFtDb250ZW50X1R5cGVzXS54bWxQSwECLQAUAAYACAAAACEAWvQsW78AAAAV&#13;&#10;AQAACwAAAAAAAAAAAAAAAAAfAQAAX3JlbHMvLnJlbHNQSwECLQAUAAYACAAAACEARlbH5ckAAADh&#13;&#10;AAAADwAAAAAAAAAAAAAAAAAHAgAAZHJzL2Rvd25yZXYueG1sUEsFBgAAAAADAAMAtwAAAP0CAAAA&#13;&#10;AA==&#13;&#10;" fillcolor="white [3201]" strokecolor="#0070c0" strokeweight="1.5pt"/>
                <v:rect id="Rectangle 273" o:spid="_x0000_s1073" style="position:absolute;left:2113;top:11855;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mJ+yAAAAOEAAAAPAAAAZHJzL2Rvd25yZXYueG1sRI9Pa8JA&#13;&#10;FMTvBb/D8gRvdaNC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ApGmJ+yAAAAOEA&#13;&#10;AAAPAAAAAAAAAAAAAAAAAAcCAABkcnMvZG93bnJldi54bWxQSwUGAAAAAAMAAwC3AAAA/AIAAAAA&#13;&#10;" fillcolor="white [3201]" strokecolor="#0070c0" strokeweight="1.5pt"/>
                <v:rect id="Rectangle 274" o:spid="_x0000_s1074" style="position:absolute;left:2113;top:1456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oKyAAAAOEAAAAPAAAAZHJzL2Rvd25yZXYueG1sRI9Pa8JA&#13;&#10;FMTvBb/D8gRvdaNI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Cm8/oKyAAAAOEA&#13;&#10;AAAPAAAAAAAAAAAAAAAAAAcCAABkcnMvZG93bnJldi54bWxQSwUGAAAAAAMAAwC3AAAA/AIAAAAA&#13;&#10;" fillcolor="white [3201]" strokecolor="#0070c0" strokeweight="1.5pt"/>
                <v:rect id="Rectangle 275" o:spid="_x0000_s1075" style="position:absolute;left:2113;top:1750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1+RyAAAAOEAAAAPAAAAZHJzL2Rvd25yZXYueG1sRI9Pa8JA&#13;&#10;FMTvBb/D8gRvdaNg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DJv1+RyAAAAOEA&#13;&#10;AAAPAAAAAAAAAAAAAAAAAAcCAABkcnMvZG93bnJldi54bWxQSwUGAAAAAAMAAwC3AAAA/AIAAAAA&#13;&#10;" fillcolor="white [3201]" strokecolor="#0070c0" strokeweight="1.5pt"/>
                <v:rect id="Rectangle 276" o:spid="_x0000_s1076" style="position:absolute;left:2113;top:20769;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cHmxwAAAOEAAAAPAAAAZHJzL2Rvd25yZXYueG1sRI9Bi8Iw&#13;&#10;FITvwv6H8Bb2pul6ULcaRVZXxJO6en82z7bYvJQm2tZfbwTBy8AwzDfMZNaYQtyocrllBd+9CARx&#13;&#10;YnXOqYLD/193BMJ5ZI2FZVLQkoPZ9KMzwVjbmnd02/tUBAi7GBVk3pexlC7JyKDr2ZI4ZGdbGfTB&#13;&#10;VqnUFdYBbgrZj6KBNJhzWMiwpN+Mksv+ahRsjyZZmrpNT6vTdtHefy67zShS6uuzWYyDzMcgPDX+&#13;&#10;3Xgh1lpBfziA56PwBuT0AQAA//8DAFBLAQItABQABgAIAAAAIQDb4fbL7gAAAIUBAAATAAAAAAAA&#13;&#10;AAAAAAAAAAAAAABbQ29udGVudF9UeXBlc10ueG1sUEsBAi0AFAAGAAgAAAAhAFr0LFu/AAAAFQEA&#13;&#10;AAsAAAAAAAAAAAAAAAAAHwEAAF9yZWxzLy5yZWxzUEsBAi0AFAAGAAgAAAAhADltwebHAAAA4QAA&#13;&#10;AA8AAAAAAAAAAAAAAAAABwIAAGRycy9kb3ducmV2LnhtbFBLBQYAAAAAAwADALcAAAD7AgAAAAA=&#13;&#10;" fillcolor="white [3201]" strokecolor="#0070c0" strokeweight="1.5pt"/>
                <v:rect id="Rectangle 277" o:spid="_x0000_s1077" style="position:absolute;left:2113;top:23710;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WR9yAAAAOEAAAAPAAAAZHJzL2Rvd25yZXYueG1sRI9Li8JA&#13;&#10;EITvC/6HoQVv60QPPqKjiK6y7Mnnvc20STDTEzKzJtlfvyMIXgqKor6i5svGFOJBlcstKxj0IxDE&#13;&#10;idU5pwrOp+3nBITzyBoLy6SgJQfLRedjjrG2NR/ocfSpCBB2MSrIvC9jKV2SkUHXtyVxyG62MuiD&#13;&#10;rVKpK6wD3BRyGEUjaTDnsJBhSeuMkvvx1yjYX0zyZeo2ve6u+037N70ffiaRUr1us5kFWc1AeGr8&#13;&#10;u/FCfGsFw/EYno/CG5CLfwAAAP//AwBQSwECLQAUAAYACAAAACEA2+H2y+4AAACFAQAAEwAAAAAA&#13;&#10;AAAAAAAAAAAAAAAAW0NvbnRlbnRfVHlwZXNdLnhtbFBLAQItABQABgAIAAAAIQBa9CxbvwAAABUB&#13;&#10;AAALAAAAAAAAAAAAAAAAAB8BAABfcmVscy8ucmVsc1BLAQItABQABgAIAAAAIQBWIWR9yAAAAOEA&#13;&#10;AAAPAAAAAAAAAAAAAAAAAAcCAABkcnMvZG93bnJldi54bWxQSwUGAAAAAAMAAwC3AAAA/AIAAAAA&#13;&#10;" fillcolor="white [3201]" strokecolor="#0070c0" strokeweight="1.5pt"/>
                <v:rect id="Rectangle 278" o:spid="_x0000_s1078" style="position:absolute;left:2113;top:2669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vAPyQAAAOEAAAAPAAAAZHJzL2Rvd25yZXYueG1sRI/BbsIw&#13;&#10;DIbvSHuHyEi7QQqHwQoBobFNaCdgcDeNaSsap2oy2u7p58MkLpZ+Wf9nf8t15yp1pyaUng1Mxgko&#13;&#10;4szbknMDp++P0RxUiMgWK89koKcA69XTYImp9S0f6H6MuRIIhxQNFDHWqdYhK8hhGPuaWHZX3ziM&#13;&#10;Eptc2wZbgbtKT5PkRTssWS4UWNNbQdnt+OMM7M8ue3dtn18+L/tt//t6O3zNE2Oeh912IWOzABWp&#13;&#10;i4/GP2JnDUxn8rIYiQ3o1R8AAAD//wMAUEsBAi0AFAAGAAgAAAAhANvh9svuAAAAhQEAABMAAAAA&#13;&#10;AAAAAAAAAAAAAAAAAFtDb250ZW50X1R5cGVzXS54bWxQSwECLQAUAAYACAAAACEAWvQsW78AAAAV&#13;&#10;AQAACwAAAAAAAAAAAAAAAAAfAQAAX3JlbHMvLnJlbHNQSwECLQAUAAYACAAAACEAJ77wD8kAAADh&#13;&#10;AAAADwAAAAAAAAAAAAAAAAAHAgAAZHJzL2Rvd25yZXYueG1sUEsFBgAAAAADAAMAtwAAAP0CAAAA&#13;&#10;AA==&#13;&#10;" fillcolor="white [3201]" strokecolor="#0070c0" strokeweight="1.5pt"/>
                <v:rect id="Rectangle 279" o:spid="_x0000_s1079" style="position:absolute;left:2113;top:2963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lWUxwAAAOEAAAAPAAAAZHJzL2Rvd25yZXYueG1sRI9Pi8Iw&#13;&#10;FMTvC36H8ARva6oHV6tRRFdZ9uTf+7N5tsXmpTRZ2/rpzYLgZWAY5jfMbNGYQtypcrllBYN+BII4&#13;&#10;sTrnVMHpuPkcg3AeWWNhmRS05GAx73zMMNa25j3dDz4VAcIuRgWZ92UspUsyMuj6tiQO2dVWBn2w&#13;&#10;VSp1hXWAm0IOo2gkDeYcFjIsaZVRcjv8GQW7s0m+Td2ml+1lt24fk9v+dxwp1es262mQ5RSEp8a/&#13;&#10;Gy/Ej1Yw/JrA/6PwBuT8CQAA//8DAFBLAQItABQABgAIAAAAIQDb4fbL7gAAAIUBAAATAAAAAAAA&#13;&#10;AAAAAAAAAAAAAABbQ29udGVudF9UeXBlc10ueG1sUEsBAi0AFAAGAAgAAAAhAFr0LFu/AAAAFQEA&#13;&#10;AAsAAAAAAAAAAAAAAAAAHwEAAF9yZWxzLy5yZWxzUEsBAi0AFAAGAAgAAAAhAEjyVZTHAAAA4QAA&#13;&#10;AA8AAAAAAAAAAAAAAAAABwIAAGRycy9kb3ducmV2LnhtbFBLBQYAAAAAAwADALcAAAD7AgAAAAA=&#13;&#10;" fillcolor="white [3201]" strokecolor="#0070c0" strokeweight="1.5pt"/>
              </v:group>
            </w:pict>
          </mc:Fallback>
        </mc:AlternateContent>
      </w:r>
      <w:bookmarkStart w:id="68" w:name="_Toc527928611"/>
      <w:r>
        <w:br w:type="page"/>
      </w:r>
    </w:p>
    <w:p w14:paraId="020A54F9" w14:textId="77777777" w:rsidR="00B47CC0" w:rsidRDefault="00B47CC0" w:rsidP="00B47CC0">
      <w:pPr>
        <w:pStyle w:val="Titre2"/>
        <w:spacing w:after="0" w:line="240" w:lineRule="auto"/>
        <w:rPr>
          <w:szCs w:val="28"/>
        </w:rPr>
      </w:pPr>
      <w:bookmarkStart w:id="69" w:name="_Toc528412739"/>
      <w:bookmarkStart w:id="70" w:name="_Toc530377266"/>
      <w:r>
        <w:lastRenderedPageBreak/>
        <w:t>Contrôle de l’affectation du groupe calendaire à un Citybox Controller.</w:t>
      </w:r>
      <w:bookmarkEnd w:id="68"/>
      <w:bookmarkEnd w:id="69"/>
      <w:bookmarkEnd w:id="70"/>
    </w:p>
    <w:p w14:paraId="616A9292" w14:textId="4873AA3A" w:rsidR="00B47CC0" w:rsidRDefault="00B47CC0" w:rsidP="00B47CC0">
      <w:pPr>
        <w:spacing w:after="0"/>
      </w:pPr>
      <w:r>
        <w:rPr>
          <w:noProof/>
        </w:rPr>
        <mc:AlternateContent>
          <mc:Choice Requires="wpg">
            <w:drawing>
              <wp:anchor distT="0" distB="0" distL="114300" distR="114300" simplePos="0" relativeHeight="251704320" behindDoc="0" locked="0" layoutInCell="1" allowOverlap="1" wp14:anchorId="34000B01" wp14:editId="599872A9">
                <wp:simplePos x="0" y="0"/>
                <wp:positionH relativeFrom="column">
                  <wp:posOffset>-92710</wp:posOffset>
                </wp:positionH>
                <wp:positionV relativeFrom="paragraph">
                  <wp:posOffset>63500</wp:posOffset>
                </wp:positionV>
                <wp:extent cx="6450330" cy="3869055"/>
                <wp:effectExtent l="0" t="0" r="7620" b="0"/>
                <wp:wrapNone/>
                <wp:docPr id="1907712443" name="Groupe 1907712443"/>
                <wp:cNvGraphicFramePr/>
                <a:graphic xmlns:a="http://schemas.openxmlformats.org/drawingml/2006/main">
                  <a:graphicData uri="http://schemas.microsoft.com/office/word/2010/wordprocessingGroup">
                    <wpg:wgp>
                      <wpg:cNvGrpSpPr/>
                      <wpg:grpSpPr>
                        <a:xfrm>
                          <a:off x="0" y="0"/>
                          <a:ext cx="6450330" cy="3868420"/>
                          <a:chOff x="0" y="0"/>
                          <a:chExt cx="6450377" cy="3869040"/>
                        </a:xfrm>
                      </wpg:grpSpPr>
                      <pic:pic xmlns:pic="http://schemas.openxmlformats.org/drawingml/2006/picture">
                        <pic:nvPicPr>
                          <pic:cNvPr id="256" name="Picture 2"/>
                          <pic:cNvPicPr>
                            <a:picLocks noChangeAspect="1"/>
                          </pic:cNvPicPr>
                        </pic:nvPicPr>
                        <pic:blipFill>
                          <a:blip r:embed="rId86" cstate="print"/>
                          <a:srcRect/>
                          <a:stretch>
                            <a:fillRect/>
                          </a:stretch>
                        </pic:blipFill>
                        <pic:spPr bwMode="auto">
                          <a:xfrm>
                            <a:off x="1399478" y="0"/>
                            <a:ext cx="2603500" cy="2519045"/>
                          </a:xfrm>
                          <a:prstGeom prst="rect">
                            <a:avLst/>
                          </a:prstGeom>
                          <a:noFill/>
                          <a:ln w="9525">
                            <a:noFill/>
                            <a:miter lim="800000"/>
                            <a:headEnd/>
                            <a:tailEnd/>
                          </a:ln>
                        </pic:spPr>
                      </pic:pic>
                      <pic:pic xmlns:pic="http://schemas.openxmlformats.org/drawingml/2006/picture">
                        <pic:nvPicPr>
                          <pic:cNvPr id="257" name="Image 257"/>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187283" y="2921620"/>
                            <a:ext cx="2262505" cy="947420"/>
                          </a:xfrm>
                          <a:prstGeom prst="rect">
                            <a:avLst/>
                          </a:prstGeom>
                          <a:noFill/>
                          <a:ln w="9525">
                            <a:noFill/>
                            <a:miter lim="800000"/>
                            <a:headEnd/>
                            <a:tailEnd/>
                          </a:ln>
                        </pic:spPr>
                      </pic:pic>
                      <pic:pic xmlns:pic="http://schemas.openxmlformats.org/drawingml/2006/picture">
                        <pic:nvPicPr>
                          <pic:cNvPr id="258" name="Image 258"/>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4722542" y="0"/>
                            <a:ext cx="1727835" cy="2804160"/>
                          </a:xfrm>
                          <a:prstGeom prst="rect">
                            <a:avLst/>
                          </a:prstGeom>
                          <a:noFill/>
                          <a:ln w="9525">
                            <a:noFill/>
                            <a:miter lim="800000"/>
                            <a:headEnd/>
                            <a:tailEnd/>
                          </a:ln>
                        </pic:spPr>
                      </pic:pic>
                      <pic:pic xmlns:pic="http://schemas.openxmlformats.org/drawingml/2006/picture">
                        <pic:nvPicPr>
                          <pic:cNvPr id="259" name="Image 25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576" y="953429"/>
                            <a:ext cx="791845" cy="791845"/>
                          </a:xfrm>
                          <a:prstGeom prst="rect">
                            <a:avLst/>
                          </a:prstGeom>
                        </pic:spPr>
                      </pic:pic>
                      <wps:wsp>
                        <wps:cNvPr id="260" name="Zone de texte 1907712434"/>
                        <wps:cNvSpPr txBox="1"/>
                        <wps:spPr>
                          <a:xfrm>
                            <a:off x="5576" y="89210"/>
                            <a:ext cx="1310268" cy="724829"/>
                          </a:xfrm>
                          <a:prstGeom prst="rect">
                            <a:avLst/>
                          </a:prstGeom>
                          <a:solidFill>
                            <a:schemeClr val="lt1"/>
                          </a:solidFill>
                          <a:ln w="6350">
                            <a:solidFill>
                              <a:prstClr val="black"/>
                            </a:solidFill>
                          </a:ln>
                        </wps:spPr>
                        <wps:txbx>
                          <w:txbxContent>
                            <w:p w14:paraId="6019532F" w14:textId="77777777" w:rsidR="00B47CC0" w:rsidRDefault="00B47CC0" w:rsidP="00B47CC0">
                              <w:r>
                                <w:t>1. Sur l’écran d’accueil de SLV cliquet sur le widget « Équipements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1" name="Zone de texte 1907712435"/>
                        <wps:cNvSpPr txBox="1"/>
                        <wps:spPr>
                          <a:xfrm>
                            <a:off x="0" y="1834376"/>
                            <a:ext cx="1315581" cy="719253"/>
                          </a:xfrm>
                          <a:prstGeom prst="rect">
                            <a:avLst/>
                          </a:prstGeom>
                          <a:solidFill>
                            <a:schemeClr val="lt1"/>
                          </a:solidFill>
                          <a:ln w="6350">
                            <a:solidFill>
                              <a:prstClr val="black"/>
                            </a:solidFill>
                          </a:ln>
                        </wps:spPr>
                        <wps:txbx>
                          <w:txbxContent>
                            <w:p w14:paraId="46990997" w14:textId="77777777" w:rsidR="00B47CC0" w:rsidRDefault="00B47CC0" w:rsidP="00B47CC0">
                              <w:r>
                                <w:t>2. choisir « controller device » indiquez le nom du matériel.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 name="Zone de texte 1907712436"/>
                        <wps:cNvSpPr txBox="1"/>
                        <wps:spPr>
                          <a:xfrm>
                            <a:off x="5576" y="2687444"/>
                            <a:ext cx="4086922" cy="446049"/>
                          </a:xfrm>
                          <a:prstGeom prst="rect">
                            <a:avLst/>
                          </a:prstGeom>
                          <a:solidFill>
                            <a:schemeClr val="lt1"/>
                          </a:solidFill>
                          <a:ln w="6350">
                            <a:solidFill>
                              <a:prstClr val="black"/>
                            </a:solidFill>
                          </a:ln>
                        </wps:spPr>
                        <wps:txbx>
                          <w:txbxContent>
                            <w:p w14:paraId="7811C5B0" w14:textId="77777777" w:rsidR="00B47CC0" w:rsidRDefault="00B47CC0" w:rsidP="00B47CC0">
                              <w:r>
                                <w:t>3. Dans l’onglet « entrées sorties » vous pouvez choisir le calendrier à affecter aux sorties 1 et 2 du Citybox Contrôler.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Zone de texte 1907712437"/>
                        <wps:cNvSpPr txBox="1"/>
                        <wps:spPr>
                          <a:xfrm>
                            <a:off x="0" y="3211551"/>
                            <a:ext cx="4086922" cy="446049"/>
                          </a:xfrm>
                          <a:prstGeom prst="rect">
                            <a:avLst/>
                          </a:prstGeom>
                          <a:solidFill>
                            <a:schemeClr val="lt1"/>
                          </a:solidFill>
                          <a:ln w="6350">
                            <a:solidFill>
                              <a:prstClr val="black"/>
                            </a:solidFill>
                          </a:ln>
                        </wps:spPr>
                        <wps:txbx>
                          <w:txbxContent>
                            <w:p w14:paraId="5CD9D6FD" w14:textId="77777777" w:rsidR="00B47CC0" w:rsidRDefault="00B47CC0" w:rsidP="00B47CC0">
                              <w:r>
                                <w:t>4. Dans l’onglet « Horloge » vous pouvez choisir le calendrier affecté par défaut.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4" name="Connecteur droit avec flèche 264"/>
                        <wps:cNvCnPr/>
                        <wps:spPr>
                          <a:xfrm flipH="1">
                            <a:off x="797312" y="814039"/>
                            <a:ext cx="172735" cy="22331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5" name="Connecteur droit avec flèche 265"/>
                        <wps:cNvCnPr/>
                        <wps:spPr>
                          <a:xfrm flipV="1">
                            <a:off x="1170878" y="814039"/>
                            <a:ext cx="830766" cy="102063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6" name="Connecteur droit avec flèche 266"/>
                        <wps:cNvCnPr/>
                        <wps:spPr>
                          <a:xfrm flipV="1">
                            <a:off x="4086922" y="2330605"/>
                            <a:ext cx="1366087" cy="35683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7" name="Connecteur droit avec flèche 267"/>
                        <wps:cNvCnPr/>
                        <wps:spPr>
                          <a:xfrm flipV="1">
                            <a:off x="4092498" y="2642839"/>
                            <a:ext cx="1405053" cy="19514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8" name="Connecteur droit avec flèche 268"/>
                        <wps:cNvCnPr/>
                        <wps:spPr>
                          <a:xfrm flipV="1">
                            <a:off x="4086922" y="3378820"/>
                            <a:ext cx="1120760" cy="21187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4000B01" id="Groupe 1907712443" o:spid="_x0000_s1080" style="position:absolute;left:0;text-align:left;margin-left:-7.3pt;margin-top:5pt;width:507.9pt;height:304.65pt;z-index:251704320" coordsize="64503,38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AnIPQcAAFsoAAAOAAAAZHJzL2Uyb0RvYy54bWzsWumO2zYQ/l+g7yDo&#10;/8a6DyNOsXWOBkjTRdMD6D9apm0hkqhS9Nrbou/T9+iL9RuSko/dzWYXRY7GAeKlxHvmm5lvSD3+&#10;ZltXziWXXSmaies/8lyHN4WYl81y4v780/OzzHU6xZo5q0TDJ+4V79xvnnz91eNNO+aBWIlqzqWD&#10;QZpuvGkn7kqpdjwadcWK16x7JFreoHIhZM0UHuVyNJdsg9HrahR4XjLaCDlvpSh41+HtU1PpPtHj&#10;Lxa8UD8sFh1XTjVxsTalf6X+ndHv6MljNl5K1q7Kwi6DPWAVNSsbTDoM9ZQp5qxleW2ouiyk6MRC&#10;PSpEPRKLRVlwvQfsxveOdvNCinWr97Icb5btICaI9khODx62eH15IZ1yDt3lXpr6QRSFrtOwGrrS&#10;03NnrwLS2rTLMTq9kO2b9kLaF0vzRALYLmRNf7E1Z6vlfDXImW+VU+BlEsVeGEIdBerCLMmiwGqi&#10;WEFd1/oVq2f7PdN06Jl7ke456ice0fqG5bRlMcZ/KziUrgnuboChl1pL7tpB6vcao2by7bo9g45b&#10;pspZWZXqSuMV2qRFNZcXZXEhzcNOB0Gc9MJHPU3rBARR6kKtTB9Ge3olired04jpijVLft61gDqU&#10;SK1Hh83148GEs6psn5dVRXqist0azOIIVjdIx0D2qSjWNW+UsUHJK+xSNN2qbDvXkWNezzggJV/O&#10;fagK9q8Ap1aWjTIG18niR6wXa2XjTkmuihUVF1iTfQ+FDhV6A7s10+46YM+Zbb4XcwzM1kpo4zvC&#10;nh/meZTCAV1HYJB4YexZBAYxIB7FWnQ9jiBj2akXXNQOFbAXrFdPwi5fdbRyrLBvQmtvBElU76hq&#10;nM3EzeMg1h32aupSwdtVZT1xM4/+GXGsOJs/a+a6s2JlZcqYoGqsNmm/tojtG0Cg8BkBGzZrvMrL&#10;mi0B6zilve8jlWRKzx8LqsExVEmtcFlQty0Zj/5nkJ17Xh58ezaNvelZ5KXPzs4BtLPUe5ZGXpT5&#10;U3/6F6nej8brjsNSWfW0La2y8Paand3ovm2gM4FBBxjnkukwRpLSS+v/6iXiFRkJrfXD2FfkZ2mQ&#10;IVzAvoI88JPei/d+PgiSIPZi460hIevmsdDeUnsLOhnZPsV5cPSArzs0suxTMzKg5TAenIzs3UEs&#10;SoMgjuCbrgcxPw3SLLTmFWRe5CeHZGgXoU729Z/YV35sX/mxfRGcEcQ+E3YWaYLymca4h/JGUlEf&#10;f2yWEscpiDcsLI/DKNBK1fFVZytp7mdghzpZsWUTgPtB7hXENMU5pnObFtlv1/NwPL0fQ6Dc96a8&#10;8c2KtRyqpWH3kgt4BxsefkMu7sy5o6D6XYIXRoRm24myO0dtvxXI13RWQe/Num8XXwYWYDltzwH8&#10;0PeCBIGJcr00iDIj3odzgE5U5bzPXvQ5AZ9W0lCjSpkECAxov5Uh5AkYv8b7QR0pb+g/q1jxloSA&#10;5e21wpNm4jsRUEltZ1udOYPnW7nNxPwKYpMCCQOE3bXF8xLjv2KdumASBwt4icMS1K6E/MN1Njh4&#10;mLjd72tGCWb1soHicz9CTuso/RDFKUiVI/drZvs1zbqeCpBC5FmYTRepvar64kKK+lfg5JxmRRVr&#10;Csw9cVVfnCpzHAIHWfDzc93I5K2vmjctsl1fC43k9NP2VyZbG0sIO69FDzU2PsqLTFuytUacI0Fb&#10;lDppIsEZKUHI9ADYG8x9APxDSIYe3YL/QY8wmvvgH2IFuP0sjEL4EWBh5zwA/zjOKAsm+Pt5EIcW&#10;Xw/yHgewxAMdk310+A9u4wR/7Tl2pvJpwR8k8p3w19Alm7wn/IfoCT+fRpGGw84CIi9L8oCSa1hA&#10;FCVepOPr/yoAaJveubZTABiCxadlAcPR9i0BQJ9JPcACTAAIAx/OXjOQLwv++oz6BP+Dc+FPkf9E&#10;fQCYiqbBeTZfS2cuRakcdskLZ1H98zcIhRMkQ0RHJJg29prnkP6jddl+17NDm0eleRr65qwi8yMv&#10;PMqk6MBiOK8IwtDXx1O3RwLcALByuVJ2uUIaKnrENOmQntwMUXQ2tufnjrpqcTWgZInrkYpbznUD&#10;i+/UVcVN9x/5Anxe5zv04ohcsaLAhYeGus4H0JpamTsL29HmF4es7LCjbU9dub6fHGZ9j85DDz2z&#10;aNTQuS4bIU12czi72vYp0cK0t7zb7ntntZT10NOHJOTIqg0juQuQ+8z8XYD85QiQvp96mb0CugmR&#10;WeilCVJ/4ibIU70k7KV1Cz0/QdI9xPP/DZLDBexdkNxny/eB5MCHATn4QC/BBclRypgkAK0BZRgn&#10;mXGjJzdpnPMX6CaHu9O7MLnPX++HyTyIcnNTjuiPS73jyB15uMijyxtylHnsRxr+J0x+sZgcrhrv&#10;wqTmeDanuh8m7bkBEBeGaZbhIPTQT/oBgjdSL8IkUq8sveNo7RS7P1bs1l9l4Qs2fTxmv7ajT+T2&#10;nzX93H0T+OR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CONYqeAAAAALAQAADwAAAGRycy9kb3ducmV2LnhtbEyPQUvDQBCF74L/YRnB&#10;W7u7rQaN2ZRS1FMRbAXxNk2mSWh2N2S3SfrvnZ70OLyPN9/LVpNtxUB9aLwzoOcKBLnCl42rDHzt&#10;32ZPIEJEV2LrHRm4UIBVfnuTYVr60X3SsIuV4BIXUjRQx9ilUoaiJoth7jtynB19bzHy2Vey7HHk&#10;ctvKhVKJtNg4/lBjR5uaitPubA28jziul/p12J6Om8vP/vHje6vJmPu7af0CItIU/2C46rM65Ox0&#10;8GdXBtEamOmHhFEOFG+6AkrpBYiDgUQ/L0Hmmfy/If8FAAD//wMAUEsDBAoAAAAAAAAAIQDYw7Yp&#10;/SUAAP0lAAAUAAAAZHJzL21lZGlhL2ltYWdlNC5wbmeJUE5HDQoaCgAAAA1JSERSAAAAhwAAAIcI&#10;BgAAADznSgoAAAqpaUNDUElDQyBQcm9maWxlAABIiZWWB1RTWRrH73vpjZJApBN6E6QIBBAIndB7&#10;sxESCKHEEAgqNlTEERhRRETAhoyAKDgWQAYVsWBhECxgnyCDiDoOFmyo7EOWMLN7dvfs/5yb9ztf&#10;vvvd77537zl/AMi3OSJRGqwAQLowSxzm486IiY1j4J4ACKCBPMADfQ43U+QWEhIAEM08/673/Ug2&#10;olvmU7X+/f//KkVeYiYXACgE4QReJjcd4ZPIaOeKxFkAoERIXG95lmiKSxFWEiMNIlw3xfxpbp/i&#10;hGnu/Z4TEeaB8O8A4MkcjpgPAGkMiTOyuXykDhnZLbAU8gRChFkIu3CTOTyEcxGem56+bIqPIGyc&#10;8Jc6/L/VTJDV5HD4Mp7ey3fhPQWZojTOyv/zdfxvpadJZtbQQwY5WewbNrXe1HtLXeYvY2FCUPAM&#10;C3jTPU1xssQ3coa5mR5xM8zjePrL5qYFBcxwksCbLauTxY6YYfGyMFn9xEyv8BnmiGfXkqRGusnW&#10;TWTLauYkR0TPcLYgKmiGM1PD/WdzPGRxsSRM1nOS2Fu2x/TMv+xLwJblczmz/WQlR/jO9hkj64GX&#10;6OkliwsjZfmiLHdZfVFaiCw/Mc1HFs/MDpfNzUIO2+zcENn7SeH4hcwwEIBAwAHcrMQVWVMNeywT&#10;rRQL+MlZDDfkxiQy2EKuxVyGtaUVE4Cp+zf9ed/Sv98riH5tNpbRAYBDARLkz8Y4yDk4/RQA2vvZ&#10;mN4b5GhsA+BML1cizp6Ooad+MICI3GsloAq0kPNjDMyBNbADToAFvIAfCAYRIBYsAVyQDNKBGCwH&#10;q8F6kA8KwTawE1SAfeAgqANHwXHQAtrBeXAZXAe94A54AKRgGLwAY+A9mIAgCAdRIBqkCmlDBpAZ&#10;ZA0xIRfICwqAwqBYKB7iQ0JIAq2GNkKFUAlUAR2A6qGfodPQeegq1AfdgwahUegN9BlGwWRYCdaE&#10;DeF5MBN2g/3hCHgxzIcz4Bw4D94Kl8PV8BG4GT4PX4fvwFL4BTyOAigSio7SQZmjmCgPVDAqDpWE&#10;EqPWogpQZahqVCOqDdWFuoWSol6iPqGxaBqagTZHO6F90ZFoLjoDvRZdhK5A16Gb0RfRt9CD6DH0&#10;NwwFo4Exwzhi2JgYDB+zHJOPKcMcwpzCXMLcwQxj3mOxWDrWCGuP9cXGYlOwq7BF2D3YJmwHtg87&#10;hB3H4XCqODOcMy4Yx8Fl4fJxu3FHcOdwN3HDuI94El4bb433xsfhhfgN+DL8YfxZ/E38CH6CoEAw&#10;IDgSggk8wkpCMaGG0Ea4QRgmTBAViUZEZ2IEMYW4nlhObCReIj4kviWRSLokB1IoSUDKJZWTjpGu&#10;kAZJn8hUsinZg7yILCFvJdeSO8j3yG8pFIohhUWJo2RRtlLqKRcojykf5WhyFnJsOZ7cOrlKuWa5&#10;m3Kv5AnyBvJu8kvkc+TL5E/I35B/qUBQMFTwUOAorFWoVDitMKAwrkhTtFIMVkxXLFI8rHhV8RkV&#10;RzWkelF51DzqQeoF6hANRdOjedC4tI20Gtol2rASVslIia2UolSodFSpR2lMmao8XzlKeYVypfIZ&#10;ZSkdRTeks+lp9GL6cXo//fMczTlucxLnbJnTOOfmnA8q6ioslUSVApUmlTsqn1UZql6qqarbVVtU&#10;H6mh1UzVQtWWq+1Vu6T2Ul1J3Umdq16gflz9vgasYaoRprFK46BGt8a4ppamj6ZIc7fmBc2XWnQt&#10;llaKVqnWWa1RbZq2i7ZAu1T7nPZzhjLDjZHGKGdcZIzpaOj46kh0Duj06EzoGulG6m7QbdJ9pEfU&#10;Y+ol6ZXqdeqN6WvrB+qv1m/Qv29AMGAaJBvsMugy+GBoZBhtuNmwxfCZkYoR2yjHqMHooTHF2NU4&#10;w7ja+LYJ1oRpkmqyx6TXFDa1NU02rTS9YQab2ZkJzPaY9c3FzHWYK5xbPXfAnGzuZp5t3mA+aEG3&#10;CLDYYNFi8Wqe/ry4edvndc37ZmlrmWZZY/nAimrlZ7XBqs3qjbWpNde60vq2DcXG22adTavN6/lm&#10;8xPn751/15ZmG2i72bbT9qudvZ3YrtFu1F7fPt6+yn6AqcQMYRYxrzhgHNwd1jm0O3xytHPMcjzu&#10;+KeTuVOq02GnZwuMFiQuqFkw5KzrzHE+4Cx1YbjEu+x3kbrquHJcq12fsPRYPNYh1oibiVuK2xG3&#10;V+6W7mL3U+4fPBw91nh0eKI8fTwLPHu8qF6RXhVej711vfneDd5jPrY+q3w6fDG+/r7bfQfYmmwu&#10;u5495mfvt8bvoj/ZP9y/wv9JgGmAOKAtEA70C9wR+DDIIEgY1BIMgtnBO4IfhRiFZIT8EooNDQmt&#10;DH0aZhW2OqwrnBa+NPxw+PsI94jiiAeRxpGSyM4o+ahFUfVRH6I9o0uipTHzYtbEXI9VixXEtsbh&#10;4qLiDsWNL/RauHPh8CLbRfmL+hcbLV6x+OoStSVpS84slV/KWXoiHhMfHX84/gsnmFPNGU9gJ1Ql&#10;jHE9uLu4L3gsXilvNNE5sSRxJMk5qSTpGd+Zv4M/muyaXJb8UuAhqBC8TvFN2ZfyITU4tTZ1Mi06&#10;rSkdnx6fflpIFaYKLy7TWrZiWZ/ITJQvkmY4ZuzMGBP7iw9lQpmLM1uzlBCj0y0xlmySDGa7ZFdm&#10;f1wetfzECsUVwhXdK01Xblk5kuOd89Mq9Cruqs7VOqvXrx5c47bmwFpobcLaznV66/LWDef65Nat&#10;J65PXf/rBssNJRvebYze2JanmZebN7TJZ1NDvly+OH9gs9PmfT+gfxD80LPFZsvuLd8KeAXXCi0L&#10;ywq/FHGLrv1o9WP5j5Nbk7b2FNsV792G3Sbc1r/ddXtdiWJJTsnQjsAdzaWM0oLSdzuX7rxaNr9s&#10;3y7iLskuaXlAeetu/d3bdn+pSK64U+le2VSlUbWl6sMe3p6be1l7G/dp7ivc93m/YP/dAz4HmqsN&#10;q8sOYg9mH3xaE1XT9RPzp/pDaocKD32tFdZK68LqLtbb19cf1jhc3AA3SBpGjyw60nvU82hro3nj&#10;gSZ6U+ExcExy7PnP8T/3H/c/3nmCeaLxpMHJqlO0UwXNUPPK5rGW5BZpa2xr32m/051tTm2nfrH4&#10;pbZdp73yjPKZ4rPEs3lnJ8/lnBvvEHW8PM8/P9S5tPPBhZgLty+GXuy55H/pymXvyxe63LrOXXG+&#10;0n7V8erpa8xrLdftrjd323af+tX211M9dj3NN+xvtPY69Lb1Leg7e9P15vlbnrcu32bfvn4n6E5f&#10;f2T/3YFFA9K7vLvP7qXde30/+/7Eg9yHmIcFjxQelT3WeFz9m8lvTVI76ZlBz8HuJ+FPHgxxh178&#10;nvn7l+G8p5SnZSPaI/XPrJ+1j3qP9j5f+Hz4hejFxMv8PxT/qHpl/Orkn6w/u8dixoZfi19Pvil6&#10;q/q29t38d53jIeOP36e/n/hQ8FH1Y90n5qeuz9GfRyaWf8F9Kf9q8rXtm/+3h5Ppk5Mijpjz3Qqg&#10;kAEnJQHwphYASiziHRDfTFw47Y+/C5r29N8J/Cee9tDfZQdALQuAyFwAAhCPshcZBgiTkeeUDYpg&#10;AdjGRjb+qcwkG+vpWmTENWI+Tk6+1QQA1wbAV/Hk5MSeycmvNUiz9wDoyJj25VPCIv59P3WKurXE&#10;OuBf9A/m1wYnnyoBV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TM1PC9leGlmOlBpeGVsWERpbWVuc2lvbj4KICAgICAgICAgPGV4aWY6UGl4&#10;ZWxZRGltZW5zaW9uPjEzNTwvZXhpZjpQaXhlbFlEaW1lbnNpb24+CiAgICAgIDwvcmRmOkRlc2Ny&#10;aXB0aW9uPgogICA8L3JkZjpSREY+CjwveDp4bXBtZXRhPgozBJ1yAAAZZklEQVR4Ae1daXAcx3X+&#10;FntgcewubpAEARAgeIi3SPAQT/EQLduMZMkizUqksiKpfFTJcaXKFaeSUuL8cCVxEtuqpBSVo1JK&#10;Lh+yJIsiI1GESJEiJZEUeIniJRA8DBC8cBH3tcAi/Q3V1OzszOwuCJB7TBcGPdPv9fXeN92ve7un&#10;bSdOnBiG5SwJ6EggRSfMCrIkoEjAYbPZLFFYEtCVgGN42OpVdCVjBcLqViwQGErAYUj5giC7HemH&#10;47fosSkBdQ+hvjcrbVibw+FwwOVyKZfdbocFEjNxxiaNYPD7/co1MDCAoaGhiApq2HKkpKTA7XYj&#10;IyPDAkREooxtJr7YqampGBwcRG9vL/r7+xGuBdEFB4GRnp6OtLQ0CxixrfOoSsdW3+l0gkDhRZAE&#10;AgHDNEIMUgKDCONldSGGcotrguwVwuk4CBwEA20MRiKyLJe4EqB+aUuyJTFyuuCwgGEkrsQKp57N&#10;wBFiczACmx2rS0ksIOjVhro2awhCWg4Cg5flEl8C1DPNCCNnocBIMla4NX1uYcBYAlbLYSybpKdY&#10;4Eh6CBgLIAQc1ijFWFjJRtE1VS2AJBsM9Osb0nLos1mhySgBCxzJqPUI62yBI0JBJSObBY5k1HqE&#10;dQ4xSGmMWgZphNJLADYzXVstRwIoeKyqYIFjrCSbAOkG7VsJt6YwAeprVUFHAkZ6D1p9btb/6KRp&#10;BSWIBIz0bnUrCaLgsaiGNVoZC6nGUZpGrQarkFTdilHfOlq6NBP0aOUxFukYlTuk5RiLzO92mtzh&#10;1drair6+vrAbeUZSVgqXazGzsrKU/T4jSSMW44SAgxU1QlIsViBcmbiz6+LFi9iyZQsuX74cjn3E&#10;9MzMTKxduxarVq1SlvyPOKE7HNFM1yHguMNlG7PsuJOrs7MTn376Kd58802899576OrqGpOWg5Xg&#10;1tHm5mYUFRVh2rRppqu6x6zSo5xwQoKD+0GvXLmC/fv3K8Corq5GR0fHqAFDvm1qG6anpweffPIJ&#10;du/ejfHjxyM7O3uUVXXnk0socFBZbB3Onz+Pqqoq5aqpqVH2hEqbgG84latWbKRil6BgV0WwqTcj&#10;M73Gxkbs2bMHlZWVymW27D/SPO8mX8KAg8phs37gwAFFQR9//DHq6+sVBRIQs2bNwsqVK5GTk3Nb&#10;4ODm42PHjimtBMGhdvy8wenTpxVaRUUFcnNz49p+SxhwNDQ04O2338bWrVtRW1uL9vZ25TsUHo8H&#10;S5cuxdNPP425c+cqxqJsAdSKjeS+u7tbUfzhw4cV0OnFaWpqUsC5cOFC8DLbbqgXP5bCQsBBwY1U&#10;eHejYjQ8CQyCYvv27Thz5ozStbAOBQUFWLx4MTZt2oRFixbB6/WOuG78+Mnnn3+Ojz76CLKr0uua&#10;OGwmOD/77DPMmDFDGd7GkzzVOgwBh5oYy/dUDJvxS5cuKSORP/7xjzh79ixoGFIZPp8Ps2fPxoMP&#10;Pqj4VG5LS8uIq0R7YseOHdi3b58yJKbRa+SYz6FDh5RujC1XvNoecQkOAoPKZv/+2muvKUojSKTC&#10;uAeUSiksLFQMRw5j9d5yI+XqhdPIZTocBRGUZo50dj1Hjhy5NXKJx9YjbsFx9epVvPHGG8rkFvt5&#10;9Xeu2NVwRpRGKYextwsMAoGjkxs3btwCoBk4mN+1a9eUYS3nPObMmaN8JcksTizS4hIc8s3ctWuX&#10;MnyUny5Sv500HnmNhhsJuFjGgwcPKnYHR0hTpkwZjaLc0TTCgoMCp3Ckry2dDJe+ls5nM1o4OuPS&#10;SQXRZ0vxwQcfKIYogUEeTl+H+4yRklAU/2S5OXcykt9lWE7aKQSGEThkHtKXxZPPWl/S6ZvRIqWr&#10;09Pe64KDmaqdfJa+msZ7GS59LV3No0eLhk67giMSTotzzoGOw0X+psGhKj9yN5qO3RVtDXZPtHOi&#10;cQQuf9chSCKRjZZHPmt9dRnMaOSLlK5OU97rgkMSY81nq9HW1qYYehy+yu6Eo4Fly5bhkUceMZy2&#10;li2PWZ2kINU8BAd/sOPEV7Tg4Kws7Y3S0lJ1knFzH1fgYKvBUYP8rUQtZY5Q2K1wNlQ6dgUcNXAq&#10;nV2DmWO3tGDBAgVk+fn5t1hpO0QCrFsRvrhha7ZkyRJ85zvfUeZYtPR4eI4bcFBBnPWksjmfoR6d&#10;UNCkq5XIt5xv/CuvvKL0+3KYa6QUAuvUqVPKR3lXr159W3MT/EofuzjOynJ2lus84tHFFTg4POTw&#10;lH241rEJV3cLBAptkuvXryujFtkFaePJZ4KHQ1UCUMurTlfyG/lsMaZPn47HH38cK1asUIARr99Y&#10;CwIHhSAvdeUpaD0Bqd9UPTrTMIor04+UTj6C4+TJk7p9vyy3LAftEE6f01AlSNjFmDkasuxW+IMZ&#10;48p0zOJoaYw3efJkbNy4EWvWrFHsH4I2nNPKgM/SsRxauqTRN6OZ0WUeZvUMAoc6U72ER1oQvbTC&#10;5SXjqPnY/1PJ8it47Fr4xksBygozDnm4pmLDhg2YOHHiraGoFIasi4xDcJSXlyvKHembTruFrcX6&#10;9euVRT/hgCHLoK7jWN2PJC/dTU3hEpICNaqIpEtF6PEZ5WEWl5NJ99xzj/JTPL/NzhGL3iIemTab&#10;eCqci28YJsNZHnkvfZaVtgJtDzVdeYjwH20Ltj4lJSWGK8GYH52ebGRZjLJT09X3evxGdIarHZ+1&#10;YZIetPpcBsqCh/Mlv/S1/AzXC9ML1+OTYeTnW8ip6GeffVaxI/gD28svv6yAg3Q6ya/2qXBeY+2Y&#10;JwHLNRxmk3GybEblVYfLMss40lfzqMMkvx5d8klf8vJZGyZpQd2KEZNkvps+y8aWY926dcpI5fjx&#10;43j11VcNKzZaZY1GJkZv4GiV5U6nY9py3OnCRJKf2lhUK4NKlFck6UTKEw04ZP7SjzSPu8lnVta4&#10;3Q6pBsbdFG4i5x234EhkpcRK3SxwxIomYrAcQeAw63/Mys54Zk5NV9/LOHphkiZ9NY/6XtLVvpqu&#10;vlfzyHvSJY/0JU36RuGSrvW1/Opn9T3jhXvWpq19lvGlPxppyjyCRisyUJ2RDAvnh4ujpqvvZbp6&#10;YZImfTWP+l7S6ctw6avD1Hzae8kvfS09kme1HaRNR/2svme64Z7D5S3jS3800mQaQS1HuEIkI10t&#10;cLP6k48zpJwIizSOWXqxQLPAMUpa4IJmzo5OmjQpYQ4zssAxCuDgDCx/ib3//vtv7agbhWTvehIJ&#10;A4671ZTzR7oJEyYoq9C4duNOTNXfKdSEgONuCTmaChuV0Sg8mrSj4WV+/D1l+fLlyrR+IuysV9c/&#10;otEKrXAzwYejqzOMhlcdL5J7lpGXNg/tszYtM7pZvfkzP7c8bt68WVldbvRTv1n6LMvt0GVc6UdT&#10;N/Ka1U8XHNoMzBIIl0G0aWn5I31mGbmCS7t8MNL4Znx6SudvPJOE8cmFPdwwzWcjd7vyM4svadLX&#10;lsEoXMun92xcIz3uGArTVpqr0rlmNNxC4mirQLBxeQDfTOkIFv40z0U9Dz30kDKElbRE8uMWHGpl&#10;cYXYW2+9pWxeNnuDR6I4tkbck8s86AhKLh2g8cmtEFxIlKgubsFBhRAgvLhUkJ884DXWjgt5OJ/B&#10;BcQzZ840XPE11uW4E+nHJTj49nI2km8wW4pw2w5GS5AEBgHBdam0M9R7ZEYrj1hKRxccFD7fSDNf&#10;WwktP+naMD5LFy5tGVcvHfb5xcXFipJoE3Ad6Vg7lpefdHjggQfAfS0ctjJMrx7aMqvLRn4tXZ2G&#10;mlePT02XMtLKVfKo6UZ5yPLIOGrfJvrTWxrjW8i3kWP3WHe0BfgNsEi+lzEadaEQOXTldgf+fpIo&#10;k11czc8tH3pOt+XQY4y1MLYe3LbIUcOddMzX7G27k2UZ67ziFhwUDJUUbm/IWAswkdMPmT5P5Mpa&#10;dYtOAhY4opNXUnGbgkP2rVqfEpJh6nuzMEmL1Fenq76X8fXCJC2cr42r5dfSo33WpsdndZj6Xi9t&#10;htEZ8RnRJL8RXYbr8ZGmdUH7VhhJXpJRJqT1SZdh6nuzMEmL1Fenq76X8fXCJC2cr46rvpfx9MIk&#10;LZyvF1cdpr43Sos8dGZ0LU3Nr76PlI9x1M605VAzWvfJJwELHMmn84hrbIEjYlElH2PIPAf7J9lH&#10;JZ84rBqrJWC1HGppWPdBEghpOYKoCfzQc1WcgLDzHWzfdQiXbwDpxTOw7rFv4itLZ6DAbb6DL4HF&#10;ElS1pARH14UP8cLPf4nX95xAS1cf/ENiyPjZERwR3xr97PHv4a/+cj2K0y2AJB84Bttw7vBBHD1y&#10;FgNlq/HXT34TCwp6UPthFV76zW7s+WA3Ft43B+Pnj0fyCSeo4UjC7ZBDgwikZaF4xjysWbsGq5be&#10;h4WLlmD+vOko8frR9qdruNIgzm8LllNSPiXfy+HwoGzReny7pBLOnCIU52eKY7n9cLhSkeYSI7Wu&#10;IQwPBXBrkUuCw8JsZKoLDrMIcS8rhxs54yYpFxBAf0cLrjWcwqkTZ9HQlYaie4oxuTQLbg7p476y&#10;t1cBXXDcXpLxFLsP56pexraqD7DzZCu6s+Zhw9e+ikXT8uGMp2qMUVmTe55juBONn17ExeOX0ShO&#10;rx5ENzrFB/S7+4YQSJZ+xQRYyQ0OWx6W/vhf8bN3tuJ//+2HqHT9CW+//CJ+8+4hNPVb6EhucMCO&#10;VK8PWQWTMGfxGjywcgm8jadQtf9jnL/WafJOJQcpxOZI9N9WAv4+dHZ2oLtnCKkeH7yeNDhThPFp&#10;T4FTXPyM/Q2xsr1XjFcS2jD/At9mdUy6lqP36im8+cJzePrxZ/CPL2xDTXMPBgOD6LvRgitXr6PD&#10;loYpeYXIT//yUJ/kaCdCaxnScoSyJFaI25eH/CwvetpqUfV/ryPD3Yk5RWnoqD2KHdU1SJk4F2sW&#10;iY/b59z8QH5i1T662iQdOOyeIiz9+iY83W/D9j2H8f5Lv8BWce/05qFs5lo88cDXsGH5NPicyT7L&#10;AQQdqREdruKUO8WB7NJ5ePjPszBt9n04VVOH9l4BjuxxmDpvLmZPLUWB151Uvyuot1OqtRq0wFgS&#10;zIwUyRPPvs3ugm9cOebnFmP2MjFdzlFrih1OlxNOhx0pYnY0WZzZACSkW0l0YEil20QL4krlJUMs&#10;XyuBoJYjWYChFUIyP5u1HEk3lE1mIERbdwsc0UosifgtcCSRsqOtaohBygQs2yNaMSYmf0jLYQEj&#10;MRU9klqFgGMkiVhxElMCFjgSU6+jUisLHKMixsRMxAJHYuo14lqZ2ZjWaCViMSYfoy44QsXQgyvH&#10;atAoCF+urHQhMysP44vykemKsgEaFqcb+HvQ1DqI7HwvUsUKrJhyw4PoahTLBLMykZHqTNotChGA&#10;IyAQ0YCdP/kFDkzIFHMgYh5E0WQ+pixYgYceXSHAEeWvV0L4/q6rOHa0G/Pvn4nC9FgCxzACQ524&#10;sOs4bKvmYvrE7KTdphABONhWdKG9vhirfvgVTHQ7lHWWgBvevHEoyHCIHWJ+9HW24npLJ2zuTLhd&#10;aUjPSEdmqh/NLX54c71wicWZQwM96O4dVn4Ntbs84sQBJ9x2cU7KQAeuNQ+KFqQT7V0BpIsWKduX&#10;CZdDwHCwH/09Hbje1I4BmxtZeXnI8bhhD/SiubUfjpRutLV2i23yucj22OHvbEen2Mvo8mYhP9sD&#10;NmpDve1iCWALeoed8OWJD9v60sVClj60tYklgmJNab/4im+fX5y6lJWD7Kw0DLbU4cTeY4DPi/xc&#10;NzJF3ZraexBIzYQvJxu+9FRl3WlMtXZjUJiIF/s43WVihfYSTMtwBW8wFq1A/41rOLHrDfx653G4&#10;S2ej0FeOymWLsWxyI157tRFfe2IFJvpS0HHlJKpPBVA0rQTFmddx9GgHcibnw9H2CV58oQ7lRZ/j&#10;4NFOTF79KDasX4GKfBf8TedRc3Avfr21Gk3uYqz8xqP4xqqZyPefw5bfnUF2znns23EMQ2VrsWZZ&#10;AdoO78eRugHkiy2PTz62GiXpflyufgcv/HoXLgzmYcnD38TG9QswAXXY87ZIs+kSGi/Xoe76MCat&#10;fhgbvl4Jx+Gd2HliC/50oQHpJY/DvXcbtu2vQe/Ee7Fi/VfxlcoKFGW7E6a7MVzsEynghgP96BEb&#10;fjoDzpvgEOshHE4XUgfqcOFENbYcyMCTz/0Urpp38fwb1cifPx9LA31oae7EgNh7ys6IdkZnZwB9&#10;/X4MuXvRKt54v6AFelpQV7UNec8/j394sBk7dhzF/oOFyF3uwpmd+/HxJ3147Cf/guLe83jnQDXe&#10;/ywHG6f1ofXD99G0+bv4m//YjOqX/hZ7PlmNbzz6DJYNXcax92twpv66+I77efzq+VNY9+8/w2zb&#10;Vbz74X5UHc3H5lm9aDt2GjfKV2HNd59BUf9pvL7vOKpOTMH3V/0ZNrzpRdpT6zCvaxt+1LUQf/fP&#10;34a97gSq3z+GetES5vhKEFO9YaSK1PAZAYNsQes5NPGCHlvqf4mn1v73LYM0pXQVHvzWE/h+ZRuu&#10;NtdiYM1foLJkAvy++7GqTuwFCYod5kF0F95Jj+HrK8swDoW473QdatsbcO1UE44Pd+CMOL7iKXcA&#10;gynZmDqcitaz53GjIhMoXYwVi8tQWODFzLn34BzmYlppEbL6h3DFuw/1za2o79qHfSvW4NkMsTl6&#10;OBMVTh/qPz+Htil5wLiZmFE5DVPF9kdPRzlmnWsXO9/62Cch1Sm6RW8G3H4XOk9/gEPHvVg2bzEe&#10;/pEXmWw9Y8lMCiNeMzKHskbD2SCbQzIGM9P8tCFv0o/xh/e/HdKtdJ97D5dtKcjyeJVMUsRyO5dd&#10;tCoyU8WCvZmGOKiDv+qJJXn8uPzND8wreQrbwlEi+ntB484Rh1jca3MKZQaGMHDmAKrfex2bXubu&#10;VUF1FmP9E8/g/oDgyc1CrljaZxfx7GJ5X3aaRyzzcyBlgHaSsEPEIT3obEPDK89h01uumzKyFWD5&#10;o0/hPhEfPg98aalIF/FvlUfUVSmTUmsbPAufwn8++Qpe/O1/4Y3/EeetLBNHdz2yBgunjkeasJfi&#10;3QXrOrg2QS2HIhQqLwpnT/fC7kpHZ+1ZtC/Ngb3zBq6L89YU1NnEusz2NrSIDUQTPUNoa25Ec28G&#10;Qg6+Et/M6Dt5ErU31mNBehdaBb8/JRfpvkEUz/8qvjVnHn608V5k2vrQfK0Vg85MZLtqw5dSADVz&#10;QgXWPr0RP/vecmQ7/Gi53iwM0wxhSNeJtaLGSQwP+8V+FrELv7kB7ZM34Z9+9RQ6zu/F3ne3o76h&#10;HFOLC5GWyS1Q8e+MABLUcphVs7fjEN75nR3VYtghW9TciZMxb85klJf1Y9aR/fj9H67APdCAs5f9&#10;onsQjUTaeMz2voePtvwBNQU+AZwLaOyrEB8+0DibUAI+x94tW3DB1o9WmxfT5k1FUZmwT1oOof3A&#10;bvz+t6fFm+pH74AXFXMXIWeKJg2dxxSnG/lly7BodxV+/7t6eOwD6OlPw8TpojuaIY4A04nDVtJm&#10;S4W36IawLz5G+qJuVB3sx6cFwgBN6cewdwrKCguQHu3cjm5esR1o/8EPfvATWUSeJcKDeJxOMfFz&#10;qwURr5f46+sQO9HFsI8nJcrLnu5D0aR7UDS+QJxiZMeV+msYTMuEc9iDkuJJAjTFKJosNgxdvojO&#10;oUyxL+ReTC0pR/mEXHjFcNDu9KKkJBv27ovYW5uN+2Y50dqViqn3LsCC6UWib/chtzAH4wpduHrx&#10;EtoDLpTPXYjK2aXwiF5mOMWD4tJ8MVFlF0UMwJ1bJkYRYggsmgS7sBl8E6aiZGIJKkQZrtVeQJMY&#10;RhfPqsSieyuQ4xYQTxGtmJjEy/aIsgghcFV6thgqjy/MQmbeMJqu92H8khWYl9qOSw2N6HWLvS1z&#10;VmJWRTGy0x0US9w7v98vBgn6+4JtNTU1t14geVKTx+MRZoFsH1j/APy9/eITBcHOxuX8Akic4AyI&#10;rsE/IK7uS9i29SSypi/AumWlcIqthgMDfvGWCntB2AVEml2xOXhw37A4LyWA7ovb8dyLDvz9T9ci&#10;U9gCDocYEQmLTxG+mE0NCNuDaQcU2+Lm9gGbCPczvrKVgPn7RSntIj0RjzOwojzDNmH7iOfhL8oQ&#10;GKZtwrTZ+gkDd0jshxVlsbN/EfsThkQ3IkJEHAE11scvUhQ2jU2k7R8UNGEnsWzMw6xLCpZS7D7J&#10;Y1EjOqmJwxoiiZGCD7kRRqZoUb4w6XRra3e4FMG7nBOwZIWYJBLbDmmUptjFRFea/qdQXEqCAaQV&#10;3IvNj6XAl5qGkLlWYbfYBQiZfpAT4Tfj3wxV8pcMguYQcaSz6ZZBAFuNf1FWh+qFuFmfL1Kwi/Q0&#10;2cu049nnUWjySFS9egTZHBIcPG0xuGvRi6oXJsAgjMWyKeppdj0+dZjY3e4pweJFHItY7k5JQOqa&#10;Z7wZuSB9EElk5qnOIz+OUwBEtLlf2ixGWavC2cIkQjutqlKs31K/3d3dir6NyhoEDjKxS+nt7VUi&#10;ESyWSzwJUMdsBHiZ6TioW6EY2NywH2pvb1ekwtFLMp2ImHhQ+LJG1K1sMdg79Pebf201BBxMiomw&#10;9SDCaKDy5GVlVCIMs6i6iy/LZd3dRQlIUPClp17ZnVCvDDdzuuBgBEYksqRxymEuRzAWOMzEGZs0&#10;CQ7qkqAw60rUNTAEh2Ri68HLcskngRCDNPlEYNXYSAIWOIwkY4Vb804WBowl8P/F/BN/qeEfuAAA&#10;AABJRU5ErkJgglBLAwQKAAAAAAAAACEAKzOGK54pAACeKQAAFAAAAGRycy9tZWRpYS9pbWFnZTIu&#10;cG5niVBORw0KGgoAAAANSUhEUgAAAVkAAACzCAIAAACsOPjcAAAAAXNSR0IArs4c6QAAKVhJREFU&#10;eF7tnQeYVEXWhheQNDDMMGQkg2QkB8mKg4CoKEhywTWwuAiGVVxMuLogruuqiwEQ4SeswgoICIKA&#10;BJGchpxkQBgc8hAkDqL/iyW1d7tvd1dfuns6nPv48LT3Vp069Z2qU6dO3blftrS0tN/JJQgIAjGP&#10;QPaYR0AAEAQEgasIZNu9e7cgIQgIAoKAxAUyBgQBQeAqAuILZBwIAoKA+AIZA4KAIHANgf/mC376&#10;6afMzMwrV6788ssv4Y/PDTfckDt37hw5cihVI0t5c3hjpJvmgASjZNSA7NIRf7H6zRcwly5cuJAn&#10;Tx7EZcuWzV8poS9/+fLlixcvxsXF4Q4iTnlzuGKkm+aABKOkO8gJCQnMhYiYCFZAmMKnT59Wk8IB&#10;UL/lCy5dupQ3b96cOXNGSv9RFWvhDuhzxClvbqcY6aY5IMEo6QJyYmIicyFSJoIVENTGi6lJ4eD6&#10;zRewNSAicFA/C6ug8M8//4wCkai8OW4x0k1zQIJR0goya0wwmgiNTJRXk8LBFcHnCHjuiEhtOLCK&#10;tUqMdPM6UbrO6lED8vV0JIJ9wXWaX6oLAoKAFQHxBTIeBAFB4CoCYecLDh3LmDzn29Nnz4t9sgoB&#10;MUFWIZ+17Zr6gnMXLjJFj5w4ZVWX//1yydrMyz+Z9+Fi5uUFy1OQpuvqOwjhxYbv9h+qX6NiQv44&#10;c5k+S9oq77OWSQGr8u7lHeBj0qinMnRzwszFH346R//38ZT5LibTdT1pHiQT2DaXcfrs5/NXjJg0&#10;d+Tkr+YuXX/2vFEC3H0IXQ9o/tY9efLkoEGD+FdXXLt27bvvvmsiJzU1dciQIZz8mRQOfRlTXxAo&#10;zcj5K5MXK5R4Z+uGuXLeoO9wkxcbWjaocVPZkoFqLthyrMq7t6X7GGw1tPz4uDwP3ntbv54d1H+P&#10;3t8WHWxb96R5kEzg3tyFi5cWrtxUvVKZvt3bPdIlObFAviVrtlz+6YpPrNyHkM8qUsAEgRwDBgyg&#10;HEf0vMbnpcLln37a/X16+VLF8sXl2bHnwIyFqzdsT8Uqly5fqVSmRI4c2fcdPDLj69WrNu5MP5pR&#10;qnhhJjkr0rxlG1IPHFq0avP2PQcKFyyQJ3eur5auP3Ts5I7UtLx5c63ZtLtk0UKECerOjcULHcs4&#10;7SLEex+U2ubKs3K6qER3FizfeEOO7IkF8tPWrn0/bNm9v1ypYt/72Z0SxZJSDxye8836lRt3bv3u&#10;QGJ8voIF8oPAN2u2lLux2PFTZ2h36+79KTv2giEQBamb6FCxTAnAt+Lm0xBL127zrpu7cS9lXmYm&#10;A93GnftAr1jhgtYX1FzKo4y2O1bOH3f10O7kmXN70w7Xr1EpT66cObJnT0rIv3PvD8UKJ+bLm0dX&#10;Tzt0jLGUO1dO1QWUZNRhmiMnTushBLy2w8+7hu7jSo+l+Ph4L6OO0/vly5c3b96cw3xVLD09nY+A&#10;NGnShN/r16/v37//4MGDuVOvXj1e+yEWGDZs2OzZsydNmlSnTp09e/Y0bdqUNxrcS3IoNm/evMce&#10;e2zChAmImjVrVsOGDa0ljx49WrduXd2uJyXPnj3rfS57quh3XHD0xKnNu/ff06bxg51uu3gJF3F1&#10;g3D85JmVG3clN6vTt1u7kkWTlq3ffuXXQ84zZ8+zyP+xa9uqFUpt2L43e/ZsbZvXLVGkYI+OLZMS&#10;riLOqNV3GBC2QkxcmnkZF5UwQLkbi+47eJTYGJ0ZhWVKFD7hf3d+98svu/f9cG9yk8d6tK9esRQz&#10;xGXr9OO5C03qVKHjjNEQdNMFEO+G8K6brXFxmhxfEXfcl3zLzr0HM06d0S26l2euaivrOAV3mTd3&#10;rjnfrNuemkaoGJc3T5c7mhZNStDV+3RthyP4Zu1WFSwoJXve1apdqwbWIeRp+HnR0Hy0+FWS+T9y&#10;5Eh2AVu3bmUaf/jhh/gXJOzfv79Pnz5jxozhRSAl0LYkXw+YM2fOxIkTZ8yYsWPHDqa0teT27dtx&#10;JQhhAfZLK/PCfvuCg4ePFy+ciM2YxrWqlMPMV3ubfrRIwfgbixXKnj17zZvKMNyxHPfj88WVLVmE&#10;NyJZaXNkz/bzz97+0sGTEPPOmJR0V4nunDxz9tz5C2fPXTh/8RJLk4PulCiS1LV9c2KB7NmyFU5K&#10;wDW4KJM/Lm+RggXwd0Ht5o/nL46fvkjnC6YvWKlckndDeNfNVmEcwZHjp1jYWeS7dWhRKLGA7q9h&#10;Bxk/7VvWr1S25KYdeyfOXDzu84W79h0ENYKmQon5GUuEG9Urlb54KRPjIFwr6f6GvL8amowTL2WY&#10;yTVr1rzx2tWpUydVmAlctWrVatWqsZi3adMmIyPj2LFj3C9TpkzZsmWtL/Xalty8eXOLFi1KlCiR&#10;P3/+Hj16qHf/UlJSaAuZTKLk5ORTp04pmcG4/PYFzGeiOKVKzhtwBVclcJOc34hfs1b/9/lCQn3c&#10;Affz5s5p/mq0JyGB7ba7Svnz5Y3Lk5uRffj4KdaqfHF5HXSHQUz6nR3v1HnLCZ7dddbtBrWbLvmC&#10;e5NvUfsF74bwrputwgR61SqWXr5hx9hpX5P2w4fqLpt3EN3IE/fo2IrIsVm9qqs37T58LIORQ8yo&#10;JnyunDmJHX66cjXG9NIFfzW8zhFVunRpVv4frl0s40ogK3n58uXVy8tE8oUKFVJxAS814wisjdqW&#10;RJ6eLPny5VOvPxJ3v/nmm6VKlcLz4BFWr1597txVzxiMy29fQJzPrlupQvCm9gLcrF21nEnKyksf&#10;AiLEAUa4M/bwew4c3nfwcIVSxbCkA032/3CUtEihxPjWjWq1algzDLtpgoxtx21vsgw0qFnpoc63&#10;d7+zBVlAdu9aviF6VGGDoMYPc6Ay+/7CBc9fzCQ7kHH6RxVWZV6+fOFSJgGCd+X91dAECgdlWM/3&#10;7dun3oXlsODEiROe9u22JZntep7zQ/1ZAdHBG2+8of3OggULKlas6EA3kyp++4KyJYumHz1JIIed&#10;dqam4Qxohn3d9z8cPXjkxM+//MKWe9r8Fecu/HehcNED81/K/J9jSHXHLyEmfTMvwzbhxKkfM06f&#10;Y4PgrDsnTp0pkpRQtUJphvK27/aDg6fWs7CbPg1hq5vtzbVbvpu/PIW/8GPTT0qYAF4L99RBF7tT&#10;jI3khm2pDCQ1bDABZ8nkm06cOvvDkROEA9v3pCG8QP583jX3V0PzgeFXSdbtnTt3Ev8Dy8KFC5OS&#10;kooUKWIrwbbkzTffzPHkoUOHiBpINKpMHBuExYsXkyzgrww2bNgwcOBAtgl+aWVe2G9fUKhggSa1&#10;K89bljJ+xuK8GOrXELRoocRb6lQlqzxy0lwS6c3qVWOI2CpB1Ie92cfi+1UBfYfZYyjEvHuGJdkm&#10;JCXkI+XBBsFZdwhrSTd8PGXerMVrKpQujotUuyT3yxwrQ+WtxVzyBWzZUtMOGxrCU8dtFb65SjkW&#10;wDFTvx47bSFnMeVLFdWt2JbXVtbvO7AdS25Wl5MChIyaPJcTqJYNqnPYxH+31KnCWBr92Vckpwiy&#10;iEGsXXAfQv5q6ABYkyrsHTgFeOmll5jAzOp+/fp5igtsS1auXLlDhw69evXq1q0bew3qst3gB3KQ&#10;SRWSkX379mXHYaKMgzK/fb/gzJkzBQr8N/3jQFCWVFFqR6jy5ojFSDfNAQlGSQ0y2btgyDeXSZZh&#10;ypQp7JvIIJrX0iWJLJzNZb/jAgfKSRVBQBDwicCmTZuICMgatGzZklcJ7rnnHp9VAltA4oLA4hkU&#10;aRIXBAXW/xUaPnHBdXZW4oLrBFCqCwKxjoDsEWJ9BEj/BQGFgPgCGQmCgCAgvkDGgCAgCFxDQOIC&#10;GQuCgCBwFYFswrkuA0EQEAQkXyBjQBAQBH5DQPYIMhQEAUFAcocyBgQBQUByhzIGBAFBwIqA7BFk&#10;PAgCgoDsEWQMCAKCgOwRZAwIAoKA7BFkDAgCgoArApIvkDEhCAgCki+QMSAICAKSL5AxIAgIApIv&#10;kDEgCAgCki+QMSAICAJ2CEjuUMaFICAISO5QxoAgIAhI7lDGgCAgCGRB7hAGqJUrV8I8DVEU3PV/&#10;+ctfoIVSzHOGF4WpMn36dMrDWtelS5cvv/zSsK6nYpBSoQ//epdjbfo6W5TqgkDYIhCKfAFz6auv&#10;vvrggw/69++/cePGr7/+ulKlSi+88MKePXvMcTl9+vTw4cPhkKAKxFJTp0698847zatfT0lr09cj&#10;R+oKAuGMQI4///nPwdYPlti33367c+fOt956KxRxUMfWr1+/e/fukFLjJvAOgwYN+uc//5meng4R&#10;HWTV3IRP8tlnn3333Xe/++67GjVqQFn9zjvvzJs3D5q648ePFytWDOI6eKmhoIMZAlLqF1988dtv&#10;v0UgXPfff/89AcjJkycJIl555RW4qBCb/VdueC4tfM6cOYhds2ZNp06d4LSlihJImHDHHXc0btxY&#10;cWnxyNp0o0aN4Nt2UVhViYuLw9+hDKyY69ate+qppwiFqlatilYEMsing5MnTx4yZAhRUvXq1VHM&#10;pZvx8fHBtoXIFwQ8IeA7LmjVqhVTl7lhverUqfPAAw8Ywsp8ZmllQrqXZ94OHTr0/vvvnzt3LlNo&#10;7NixkMnxCcaPPvrowQcf5CZT8fPPP2fSDhgwoGnTpo8//vjLL7+sKSszMjL+/ve/w06/ZMkSvAO+&#10;IyUlRbWyf//+5557jlpQ0+3du1c3jWMaM2YMJJYjRow4f/68zy7kyZPH2vThw4fdFVZCIMD917/+&#10;hct7//33YcL64osv8A4zZ87MzMxUBfAFgwcPRklUgofXvZtXrlzxqY8UEASChIBvX5CcnMxSzByw&#10;XswillNDnSjMjGI+U15t0dXFhn/Lli3cZOVnSaxXrx4ZAWYUUwK/8PHHH7Nssoqys2AJtW0Limsk&#10;kIDAO9SqVYtFmDkG4zWFK1SokJCQcNNNNx04cAASa11dOaYWLVowURs2bGjYBV3MVmH1FGnIrFix&#10;IsEFPeJ34cKF8WVEAaoAesLDjZL4VnwWsBh2018lpbwg4AAB376AePjee+91Ec3OgsXcsL2CBQsS&#10;satFmAm/efNmVksmDP9LhL97925oJHENEEvDaUcx6KXvuusu1nwi/Pbt28+aNcvTgolYhDPrEMXW&#10;g/2Fnnue2HKtjgkPZdgFXcxWYfVUSfPktvQjpSdbFcIZw276q6SUFwQcIODbFzB22Y0zh7X0rl27&#10;PvLII+aNsYcvXrz4jh079MEBP9RvZizbDTKLOAguMoLkBWmRDQJRAyE3LoOI+siRI7bNWb0Ma+yF&#10;CxeYkDo1YFsFx6EdE47DvYztTV3MVmFDKJRHU3qqvIlhNw3lSzFB4HoQ8O0LkF6kSJFhw4axXPO7&#10;SZMmHAGogN/wYvNMcuGzzz5jg0DAzF6D+J9YnerVqlU7d+4c6UPC+FdffZVcAOs2cTipOFwD5NPE&#10;1aT0WEjV5GE6cWmfUqVKFaLxZcuWkWWgFluGNm3aeNeNXQOOadWqVTREJlJ1AQcBZX1qaqpq3aVf&#10;1qZtFTbEgQMUnBpKrl+/HhhBwL2bhqKkmCAQcASMfAGtsstlX0B0gCNgNfZLD+ZSu3btnn76aVxA&#10;s2bN2HGwMjPt+c3hIhm+//znP2QlWDD79evHtGS+PfnkkyNHjqxbty6peJKCtMhcZZ5/+umnnC/o&#10;nB8pel5VOHjwYOvWrSnPb6p41w3HRCscIvzpT39SmwuuokWLEuwQiXDTPaywNs0RhrvChmjgud56&#10;6y3OF/CM+DjbbhqKkmKCQMAREN6kgENqI5AzxYEDBz700EMheyciFL2SNqILAdO4ILp6Lb0RBAQB&#10;VwQkLpAxIQgIAlcRkLhAxoEgIAiIL5AxIAgIAtcQkLhAxoIgIAhIXCBjQBAQBCQukDEgCAgCVgRk&#10;jyDjQRAQBGSPIGNAEBAEZI8gY0AQEARkjyBjQBAQBFwRkHyBjAlBQBCQfIGMAUFAELiGgPw9QrSN&#10;Bb7gxp+Ee/8iS7T1WfrzKwJ85iMxMZFP+znDQ3yBM9zCtBaOgG+98M1FPgATpiqKWkFDgM8CwTPA&#10;J3+cuQPJFwTNMlkhmIhAHEFWAB8WbbIA8HEgxoAzbcQXOMMtTGuxNZCIIExtExK1sL7j7aH4gpCY&#10;SBoRBMIeAfEFYW8iUVAQCAkC4gtCArM0IgiEPQLiC8LeRKKgIBASBMQXhARmaUQQCHsExBeEvYmu&#10;T0HIaeBouf3222GpgKgORllOoRF54sQJ+Ongfdbily9f/re//c3aGmUgtqCiuuDIGDVqFDQWLvd5&#10;BPnVrl27XO6XK1cO/hvVHAddsFfAhW3lzvrmm2/graWWapRH8HFDjQHzjbrjRUkvOnjqF73TfVE/&#10;6J1u/fpgjoba4guMrAhB6/Dhwx2f3Bq1EYRCzC5m+7hx4+CtxilAMMXMZE6q+clTKKGhuvbSMvMZ&#10;Zl3FeQeZ9YoVKyC/orz1Po9gvoIJxuU+zFe8+zRjxgzu0zoYQpkNd66e5zzS/8tNCLVgxz569Cgv&#10;zGiVvCjpSQdPVaDn4RFEO3BVwF7Fb8j7oNsJAvARKdKjL8B42PL111+HLumvf/0riwYLgqcuQmQ+&#10;ceJE7c79RcK2+nXK9FcHl/LW1hk0W7duhbVJE0ZxBw5ohtT48eMVrbPPCw5F2CIhj/VZMoAFmF0E&#10;BdDSwzrNMggBFOswb6pCIUcr8FzCNz169GgvlrUqA/dcq1atFPmdyUVzkMdqwntehoN1CiptVXfT&#10;pk1ly5a1vg3BI6jlCGHmzZunwwd/lXTQL5O+xEIZe1+AJZj8jBg4xVTYtm3bNujMtIVCAA1kZ716&#10;9YJMPQRteW+CWdShQweIG3WxzMxMiNuYV5CjGlJL4jJCH1YwD5nAXFpz8Gzbti3LO3dgi4Mjl6V4&#10;6dKlJiCzsM+fP1+t/yYX/YUX14pbo0aN1CjiRWlIJa2c9ywk7CDwBbDLrV69Gi+mmvBXSWdVTLoT&#10;9WVusO0hkRtBQffu3dVKyL9MBuJADJYrVy4oSefOncsSx/1u3bop9nR9waEOPyLBYfXq1eFlj4+P&#10;Z42FNx3yQmhLqdKzZ0+iOxVYTps2jYp6TKiSTBtW0bvvvpuGoDlk+HqSqUr+8Y9/5E8ykEN1Bmv+&#10;/PnXrFkDITL6lyxZkgDHXWFrQ7q6rUqIdWkdBCZMmABtdEpKyqOPPvrjjz+6oIHwRYsWKc3Vb0jl&#10;wYQq//jHP6CHxM2FZmAR/xMFuNDAaxZJZVnc/XvvvWedsVbdkFC4cGF1p3HjxpBBkhrAuNb7POrb&#10;t+8777zDD+t9ln1INNm9a4GEJxiIeQ7UsOlSQD9iX4CeRAEEKTgvTMYAUE89KelJB5N+hQb/yGrF&#10;Pi44duwYAR6X7kypUqU6duwIoznrITONJRGaUCJMfDmLpC7GZg+G0t69e7/55pu8Gg2FqSIaRyBj&#10;CLLmpk2bkjFiDqenp1P38ccff+mll5jP+sVJcjmQDrIxYUorsZ5k6pLWv8RgfBCI0hC6zZ49G8me&#10;FHavbquSe+v87QcdhMT1mWeeUX7HExoaFpwCThMyVbYVIXMEtI7PtdJSK300M62e4TVr1sS7KUu5&#10;XNY9OXEi7pXuK8k6j8DEhtgWp6Pv438XLlwITXaXLl3UfXWxMOCj2QusW7cOR6AfIYF9weDBgxHO&#10;GCM1Q3XrlhM35K6kJx1M+hVZszQ02tr7AmyJnWyjXzw3Q5+MC8Eb/puS1o0Dm0mo2SnD0wYNGuD7&#10;WUPoCUTGuAYsDeU5j6jFpGWVYGRg+1tuuYXFVnWYVQixlCQyV3c8yXQvqarjdKjO0GGdIcDxpLB7&#10;dVuVPLWudPOORmhM6KUVECawx8fpMkwwVmY8sr4DVpC+4qBVEiEgF7a79dZbccfkm1SeUl9sAZj2&#10;ZDGtGwT8Mi47IyNDJSlROC0tzZpBdKCkgyoB6XvkCrH3BUxXVlRrVgwLqQwTP7ATSy6nU+QLXXrO&#10;2sJelAWThZ0Fn9mFHMoQl7pEqpTUcQdm00zntiUNZdIQmwWVYkAg/kW5KluFDVXy1CPVce9oZPmw&#10;wKuSiuPggMQBqrKtYzuARdiWW3UjVHniiSeGDBkSQIVxBwQFTHI2fVaxuCcyFEeOHClfvry+Tx6x&#10;Vq1aOjWL2splWJcZB0o6qBJABCJOlL0vKFKkCOPGmvQmVGbykw1iVH322WfE4ffddx8Ro0uHmfDs&#10;D0k3qosTXU8hMSW1fLwMk9YTduYykUAgoFwYAtm84BG8K2xt1FYl7617Eq4HsfeuBXu4MCGx0R/+&#10;8AdyIkDBBCNvz7GC+98yckBAGXN91F7delxPstmlOnO7X79+HLWQNNGPcNZMewIT9gvqpsoatm7d&#10;WpdBLPtEMoi4DKtMFyVNdPC3X+YIRF9Je1+AwXgvhcQefp1hjQuYOXMmr5pwn8QPO73atWuz/JIT&#10;dtlk4vVJOuL4mYpE12wj2SbYosZmgQJEsMxYUsrWpINLeXOZVGQTywE4M5BTQHYf7GW8K2xty1Yl&#10;763bCicewXUyjl26hlaGB5ABHGe4AEIDThaxI6YhU6gcAchgHX26jjVJAHECb23apYx+xH1O5lU8&#10;r69mzZq5lydlQGKV9UA/Yp4TMJJr1DqQ3+XQ2hom8IjTCrKtZDQ9KWmog3u/2PySzDI/DQmgLcJc&#10;VA6CeXcVMRj2YyhPmjSJGI+EvzrsYZEkUUfih9CA7RxbPsJvDEbJffv28YOnSUlJ1Priiy+YJ8QO&#10;rB5k2tVT9gL6NxsE1o1PP/2UNDuTkMWBAqS13Ev6lKn1RzhbTcINhhEqderUidyed4VVJkxd7Brc&#10;VbJtHQ/IISvDl5SqOxoIQSxdY2vDIQsxOV0j+cKWGDC5Y03KBnZ84ApxXoGVKdIiCwFiVX3045fm&#10;UfWNM+thnl8oRE1hXqcjCoia7khHHCBADEgI76CivIPsADSpIghEIQJR5QvC51XFKBwp0qVoRyCq&#10;fEG0G0v6JwgEEQHxBUEEV0QLAhGEgPiCCDKWb1U5MHN5z893HSkRRQhgfY7SnXVIfIEz3MK0Fi+A&#10;pKamijsIU/MEWS3FlaJf3/S3tag6U/S381FZXjjUotKsJp0SDjUTlKSMICAI+EBA9ggyRAQBQeAq&#10;AuILZBwIAoKA+AIZA4KAIHANAckdRttYkNxhtFnUuD+SOzSGKgYK4gj4G0qhXY8BU9t0UZ0p8jey&#10;1q/+mUMh+QJzrCKgJF+aEEcQAXYKjop8mYIvCTr+3Lb4guCYJYuk8glZ928WZZEu0mwWIID19WeE&#10;/W1efIG/iEl5QSA6ERBfEJ12lV4JAv4iIL7AX8SkvCAQnQiIL4hOu0qvBAF/ERBf4C9iUl4QiE4E&#10;xBdEp10D0qtdu3Y999xziu3Gy8Vn7+FZ4fP5AWlUhGQVAg59AX8k//zzz0MlmFV6S7vhgwDfs+dz&#10;7+Gjj2jiDAF7XwDFwOjRo628SXxse+rUqaoNbA/9HuwDcJyo1YClg6fW8rbaUACaCivBjhZLdZga&#10;rNcbb7zBN875V9988cUXFyxYoKjc5DJBgIX9ySeffO2112AWgasCchpVC+pEWEygaYArCdpbLzdd&#10;WkFgnz594MhDIB9fh3wF02OXUaNGtWnTBgIV2+a0EPd2lcBevXpBlATBzIwZMyDp4YIixSQkMQFB&#10;yhgi4CQugIvm4YcfhvoWEh5FvAMdkOHbTvApQY6C1V30g3sPzjX4kRV/Mb8HDRoEzRbyIdVRjGzP&#10;Pvss9OeQqRj2TYqBAJ4X9hRInGBSg/Gd11ShHuPH+++/jx+H/wbvjHO3vWkLIMzx0OQhkAk8btw4&#10;6HOGDh0KDxLMyJDHuDenhXhqghgTana8AKMCqi54lhCCl/G5tIh9A4uAE1/AhIQokZn50Ucf8QI8&#10;IwmeIoYII4yVXD8dO3YsREYu6sKqxNDEHThY3vl4E7Tlhw4dCiwE0S0NmqZ27drxjjrExzhx0GOa&#10;wWjIBZVThw4doFqC4cr2pi0y8HDAl4VAqLT414VEz705LcRTE4wH3ptGGcjvkpOT+bA9a8Ajjzxi&#10;S/Md3cbK2t757Qtw3l9++WXv3r2J3jE8PIsQrnXr1o1ZOnDgQOynnrLa8Gr0nDlzXMYKhW+77TbG&#10;H77D355Ta8uWLZ7IWv2VFiPlYXlTbyUzb/k7NsyBg4a0TlHa8wgeXd5atb1pCxHeHMJIT+i5N6dL&#10;empCC4SGU5NxQ36HtjFiozDppkdfQABJcK736oQASmMiPWZjmTJlGFv16tUj5iQ00J1hR1q6dGme&#10;QunZoEEDMszWp6oY44+tJqEBnMg+UbCqQViLTJhdfdaSAhoBAgH1gjqBGHt7JhurLmZSTNCYj3wB&#10;X861vekARvfmtBCfTWBZzcTLD5/nFw7UkypeEPDoC6wbdfbqmpCbgVW8eHG1qhBz4r+tFMksOxCK&#10;suHHiUCni+OwtSghAw6FBKQXqnWltFUNfBNkvlY2VDGtTwSIv4jUcASLFy/GWHhqMnOEV1xkeQjc&#10;4OHEoLY3fQrXBdgnKkO7N6fL+Gyifv36y5YtY5tJBDFmzJjQc1Kb9zcqS/q9R2ANYXupVhVGAP7b&#10;GjGy7JBYUqk+LtIKtiG92r6SQ9aZ7agENxw6RS527dq1WGH27Nkk+XHf5cqVYzfXv39//Cxzj3S9&#10;p5taf6KzHj16YC/bHuFi2PBzrkRa1705Xde2XavA6tWrd+7cmfHDkQS7GEaaWnLkCg0C9t81UrTl&#10;ZAE0OziHf1u3biXbT77gk08+4YCK4cVIOnDgQPfu3QkWuNm1a1diBLjGKcb6Q36Y3PLvf/97xorq&#10;jItYqNz//e9/k4KivCqAc4HNnYSC8iDuaoQGlMhtxYVnmdnLAvvqq6+GZu8dqOYYBuPHj2ddIYMY&#10;ubbIKs1Dx7NctGhRjoInTJjAmR9HBvfccw9xAS6cFNTw4cPZI6innDLMmjXrrrvu0o7AHRrWgdq1&#10;a2cVZNJuuCGwbt06EknEAlWqVCHvwBoTbhpGtz7yvcOosq9LXBBVfZPOmCEQurjATB8pJQgIAhGG&#10;gN+5wwjrn6grCAgCZgiILzDDSUoJAtGOgPiCaLew9E8QMENAfIEZThFSirNDIVyPEFsFRU2sz6Ge&#10;M9HiC5zhFqa1EhMTea1D3EGYmifIaimuFP6Ez1k7cqboDLfwrSUcauFrmyBrJhxqQQZYxAsCsYGA&#10;7BFiw87SS0HAFwLiC3whJM8FgdhAQHxBbNhZeikI+EJAcoe+EIq055I7jDSLBUxfyR0GDMooEIQj&#10;4E9FhXY9CkzpoAvqTJGPgyQkJDioLnsEB6CFbxW+Ri2OIHzNE2TN+HogXwwz/CK5uy7iC4Jsn9CK&#10;56My6kuncsUmAlhffd7SwSW+wAFoUkUQiEIExBdEoVGlS4KAAwTEFzgATaoIAlGIgPiCKDSqdEkQ&#10;cICA+AIHoEkVQSAKERBfEIVGlS4JAg4QEF/gALSIrAJjHUxWVt669evXv/feeyHoDBwqsG9y1gX7&#10;Ji2iA6TP0OHpq2PHjkKfHQJDeG/C3hdAUoLxNJkiP0aPHg2DRSjVhUtr4sSJAWk0gKJCiUD0tcXp&#10;t3r9AQpWPt0NIYK64HSCrz36+htZPTLlU+zTpw9MW5HVN60tLEy9evWKXP1DADscVnCTwGEFyZKK&#10;HfRibv3Nzeeff/7pp59++OGHIUdzr6VVhWXv22+/hTiHC/osRZwJcaMXmmy/WnzhhRcyMjKUbq+9&#10;9ho8PU2bNn3ssceg8FQ6eNcNjklY/B599FGT8oHCH/YgCCyUNNrFAyouQsNr+68XjJXqgscsICul&#10;bt2PPYJ1ddW/YdSE9Qx+PuLP1atXq77BpwSTItRJY8eOhSeTOwwFniriZh5RgJu2Aq240FXgQ/jr&#10;r79OYfVIC4f6WZE482jkyJEEnxC9Mz68NGQtyYh319PQKlFW7ODBg6NGjcI6y5cvh8lq3LhxcLF6&#10;6iOseUwhwD9//ryXWoz1qVOnfvjhh/wL1BRGYM2aNe+44w5/0XNvES/TsGFDWle8vhs2bIDae+nS&#10;pffff79SzHuPeGl//vz5sAQ+8MAD06dPp7N+IeCv/qp8SkoKMxmG2+PHjxN3L1iwYNu2bXDbmkuD&#10;vpDp8MW1a9WqVZqi3lyIl5J++AJbKdD1Qq8+dOhQeDvh8KSfaIzT7d27NzOTt6PpLX8tA9Zr1qwZ&#10;MGDAW2+91aJFC2xpZWf2pB9TFwnDhg3D5RNSQryrhbOFqVy5MvtPJYc1ivUHRwPXq/eGdEkcjbue&#10;AcE0bIVgBUjK9C69b9++StVNmzbVqFED5jLGFrymTF215NpeMGUy8fgDmM2bN3upxbjHrUCjzh/P&#10;kQ5w+SCniyYsJF7enNUtwteIklw5c+Zs3bo1SkIYj5KwtrZq1QqViGtg9OOm9x7t37+/atWqsAES&#10;GhDjUNEvBJzZl20RZLZ4gcmTJ0MjivJJSUnVqlUzl0aXUVuVZ9LdfffdgeUc9+gLmDNqGedi4tEH&#10;W6UZPXv37sVI8CZC3QurItTJynioy7BjcrJ68784ArDgJoEiYYJJdERJJjwdhnWXitRitSHIVGOx&#10;Xr16/GGWCg0UcTg3fTakS7I4uOtpbphILOmyS2ddVb1gYSQWYKXFXkwPNvBevp7K51WZij5rIRNz&#10;K/nszlxGrYsmQ4YM8fL1Xt0iWpFWUOTLuBjkq5UA0yvyWEYjchgn3nuEnJIlS1ot6BcCzkzP1CAM&#10;4V9aJ1jmTwnZlFWoUMEvabg8BT789Pgyv+r6LGyUL4BGVRMuu0isVasWi/a0adMGDx48adIk+kkU&#10;sGLFimeeeQYngr9n9rKPYOanpaWxQRoxYgQZQZ9qqQJxcXEuURCrB4ZXo4ERhgNSo0GX9NmQLmmr&#10;p6FiUVaMiYq93DN5QKRcNjGU+67BUy0FDk9ZTtRv2+q2GHpvkbwj2QGlEoMK+UQB/D5y5IjaOVOd&#10;EcKy4V035KSnp1sV8F4+UOZGNw0jDsvBHxHhFmG1Z+Q3a9YsUFppOf7tEfRiTpdUNghjNG/e/JVX&#10;XsFf4O1I2DB727dv//a1i+wAKzmxA2mFYsWKQdZu5c91F+i9h3j9w4cP6wFK0KFGg748NeQu1lbP&#10;gOMbEQIJ9dnHktbCpliQ7CDRFsDix9mrM2QXLVrkPnBta+n+skFgz0iQ6Km6OzI+WyRCJgLlYre4&#10;ZMkSYmyWWeTgINCfMckWGl9fokQJ77qxc6GzbCVWrlxJ8IuG3ssHxIhseD/55BP+oFipzWQhYUHK&#10;wF/hjRs3ZhIFIxHuhy/AVGzX8cEsxRxNqwWZhM2UKVOwTXx8PKs04QNhDztJtmQMLIYCWT1mLBMY&#10;AzA+6AMGwH8rP+Iu0Ds07AzBlAGK4ckY4eBdPttg25CtTFs9/TVMdJTHNGTgmRWNGjXCXqQGQZUo&#10;mlTcE088ge9m7GJcl87a1tJlWAA4e3r55Zc7d+7MauZS3SVfwN6EEeWzRXYW5DjQk5QTjobfaiVg&#10;182QYzvNgcVDDz3ETe+6kYRq27Zt165dP/jgAxJbLDCeypOQJidFE/gLdsrqJQj+JTtmfVPDZBiQ&#10;SiNqZpp069atZ8+ebHD4X6aJSV1rGZwdG2F/a5mUt//GGdkBnBZKW7cGrMak5chismPBGERZoMmE&#10;J7eJYQjMWrZsmZyczFM8Nw4CF4jxEMKwYJ1BIHl77E14gxxsgHB3gdrhMedZjmiCO9bfCEEUAkkl&#10;IJxRa31q2xDOSInCHlom3XHX0wSycC4Tg5zrzEzGw1NPPeWYLyhkBsVhEbOoWIbZwa755ptvDnjr&#10;jjnX5XuHAbdFVgoUX5CV6IdH2459gR97hPDoqWghCPwPApwskKsK/6Ag/M0mviD8bSQaCgKhQEB8&#10;QShQljYEgfBHQHxB+NtINBQEQoGA+IJQoByyNnj9TgjXQ4Z2GDaE9R2nTsQXhKFBnavESX5qaqq4&#10;A+cIRnJNxZVSsGBBZ52QM0VnuIVvLeFQC1/bBFkz4VALMsAiXhCIDQRkjxAbdpZeCgK+EBBf4Ash&#10;eS4IxAYC4gtiw87SS0HAFwLiC3whJM8FgdhAQHxBbNhZeikI+EJAfIEvhOS5IBAbCIgviA07Sy8F&#10;AV8IiC/whZA8FwRiAwHxBbFhZ+mlIOALAfEFvhCS54JAbCAgviA27Cy9FAR8ISC+wBdC8lwQiA0E&#10;xBfEhp2ll4KALwTEF/hCSJ4LArGBgPiC2LCz9FIQ8IXA/wMOqsSz+Le4egAAAABJRU5ErkJgglBL&#10;AwQKAAAAAAAAACEAmcewmjtXAAA7VwAAFAAAAGRycy9tZWRpYS9pbWFnZTEucG5niVBORw0KGgoA&#10;AAANSUhEUgAAAVYAAAFLCAIAAAAChTORAAAAAXNSR0IArs4c6QAAVvVJREFUeF7tnQecFMXyxyUc&#10;cMBx5JxzUpAkGSSbEAERcwAf+pBnRBR5PjOI4RmeCAqKgIiAIhgAyeEAQbLkjORwpIMj+/9i++Y/&#10;b3Z2ZnZ2dm9DzYfPfZbd7urqX1dXV1X3dGU6l542Y9m69Tv2PHBDs4cHffJwp7bTFq/88NleTXv0&#10;+/m9/sdOHP/X51OuuuqqgnnzHDl+ctjzvd4d+wP/pfDzQ8dp3w//Z5+er35IgSa1qj111818r4o9&#10;3q09f98fP52/fN+i1z/nDXv10sUL6ht+pelJc3/h820tr+vQqHavgcNoqEBy0q31K1SoVG3a4lX8&#10;CvGR38+avnhFmWKFN+7cA4c3NWsAewuH9zt/Lvvf3/rsdPrZXIk5IFKlTAlTxhRxxVLv21rzN2dS&#10;8o8Lliri/PetUd/yt+99nSFbtWxJPvM0rV29W8t66WdPqf+G7jl5eHvpyg2zZM2mb+LSxfNn0lKz&#10;ZEm8dCn9+OHf+SlvoVJJeYuqMmO++OKXRYtq16mzY/v2osWKPfbEE6tXrhw+dGiOHDnueeCBmlfX&#10;oO6Z0yezZstpYJu2ipWtnSNnHv33Z8+c3L9zVe78pTNnyRq6bmqUL5w7fTbzsVMX9vhrKz39/Lkz&#10;5650uUCSoUzRHOfyJ9X/esKc9LNXde7U/I03hr717vMjhk9Ozpu3a9cW51I3XDy1+0zOFq47ci7t&#10;SO7kwoeOnh45fHi58uU3rl9/XePG+fLnnzNz5vVt2pxNT1+1YsXfHnkA+pcvXXTdim/HoXY27Qjf&#10;Fy1dIyFbIh9ef+ml48eOlSlX7tzZswf272/ZuvVNHTtSjJ8uXbpw8sRR35EtXLJarjyF9N9Tftem&#10;RdYjm1mrkD9fMtL/6XczOjS6Fvnj+6wJWcfOXs6cZJ5oE0OV/3HJGt/vmZwrNm4bPXWBKnP0xKks&#10;WRP4t2nX3kL5kk3H+/raVYb0fYh/fFAFmtWu1vfuRpWrltKX/27uklcf6jKoz/3qS8XepUu5IZ6Y&#10;Pds9N7SAQ9QTWsbAmCqp8cMHJj//+FAydwI6S/0Eh+pDzhzZBz7SHVL8u6ttQ6afKdvefpkzuei+&#10;HasNNFOPnVi6bO2cOfMOHT5avFwt/mnzn5Ltb7yRvx07d378mWcQkQH9+hUvWfLDYcMGvfNWtWqV&#10;jxzcef7CRd/5f6WDufOfOLLb0BYage8vpB/3tl/+qCVkz5WUULJ4zoZFs9fjg2+xxMRs2XNm5/vj&#10;R43698DZK9/zMOfzFcyH+lu8aDl6MH/eBL7MmqsyfxMuH3LREWaLmv958hef9uOPjZo06dGrV6/H&#10;HkPVFixYkPm/JCWFqfi33r2T8uSHvofzH52Ylro7R+6CpSrWU/Ofh4bOnj3brEWLp5977rbbb1+c&#10;krJ1yxZUY/rpY77zn/KJeYqkHtpl6DhMMv+VcvH3ZHm+37M7Dxw9fPxkg2rliubMOnfNlufu7fjH&#10;5ctf/DTv/ptaJGe+PHH+8plLV+8+cBgStzSrt3jt5isiWKfa2JmLtO9vanLtDwuXVytb8sZrKw2d&#10;MqdsUkKza6v+tGTN1zNSvp3zS/FC+f9xeztF874bml28cHHZxh0QqVe5LGvs+fNn+Xfx4vlMV2We&#10;umT1tUWTyle4Mv8zZz6/ZXfqxp17O7a47veDR8bOSJm2aMWZs+fqVq1QpXTCorV7IJ4zR46W1Uq/&#10;M346nMBAQtasdcqV0DMGw8fT0sdOmz/7198OHztRrGB+7BSFBdKzavOOEZNnQBY9kpw7V/0qpa/K&#10;nPWtMZMpDLX2Da4+d/6sC2EKtErmLAnppw5nz5E3IfsVW4bnxylTRgwbxppz6tSpWT/PunjpcsVK&#10;FXdtTEk7fih3cqHMmbPkypVr+7Zte/fsadS4ceOmTQsULFi0cMGTJ4+knTx88dIlCPrjIXNCjrTj&#10;+xJz5cua8NdcUiWzJuQ4fmRXQo6kTJn/f1UItCOBlqet7Fmu2CPnL/+lizUKCQlZ/siU6dKFS/zl&#10;s55ygYTE5Dx5p06b36p1o2PHUseOn3p1zZpdura9IjPZcmS6eOjy2ROXspUIiJmL6cfz5CuaXKBE&#10;jlxXloelS5bky5evXLnShQoX+X337pQFC3r26tW0WdMaNapevHDmwoUrFopXD3rnwtlThUpUyVvg&#10;Cs9oooP7tuTMlTd37qTsOXJ8O378tfXqVahQtlnzJrlyJqSnn2F8TZvGikw/dQjdmS17Ln2BxMTc&#10;xw5ttxjZTCeP7f/jquznLlw4e/bc+fPnL1++7FXfhI4gIAhELAKZM2fOli2Bf5kOHth34mRaxDIq&#10;jAkCgkBIEcgs8z+k+ApxQSDCEQif4xfhQAh7gkB8IiAqID7HXXotCPyFgKgAEQVBIK4REBUQ18Mv&#10;nRcERAWIDAgCcY2AqIC4Hn7pvCAgKkBkQBCIawQybd585cBvQM++ffvWr1//yy+/rFmzZs+ePWlp&#10;aZkyZcqdO3fp0qWvueaahg0bVqtWrUiRIgHRlMKCgCCQIQgEpgKOHTs27c9n586dHFOvWLFiyZIl&#10;k5KS/vjjjxMnTqAOtm7dyinjChUq3HTTTW3atOGnDOlVBDZ66dKluXPnfvnll2jP9PQrbx8BGhi2&#10;a9fub3/7W4kSgZ1pj8AOCktRioBTFcC7A7/++uvw4cO3bNnCIt+xY8eaNWsmJycnJiZmzXrlDdML&#10;Fy4g2SiCVatW/fDDD5s2bbr66qt79OhRq1YtbIQoRceX7TNnzuTMaXwD10nvZs2a9e6776amppYq&#10;VQrQVBWo7d69mzd9nnzySWwoJ3SkjCCg1o9Dhw7t37//4sUrrw9z4J/XGVlIsmT5n1eqnGDlSAWw&#10;gk2fPv3f//533rx5e/bs2bRpU5YvC+q4Bkj8iBEj0Av9+vVr0aJFzGgB7CDeIXOCrKHMQw89tGHD&#10;hj59+rRq1Spbtr+uBkAjvPLKKytXrmzWrNnTTz+N9eSCcvBVtm/fjoVy/Phx5AmF7jtYCBZCxjJw&#10;7tw5ZAD7rly5csG3KxRcI8B6zHxEotAFighLCy83d+jQIVAtYK8CmP9Y/qxgLPuPPfZYpUqVHPK9&#10;bt2699577/fff3/uueeaN2+ODDms6LoYogw0LK3+NA54oSxZdfPnv/LKt4vn4MGD7sIchEjKlCnz&#10;4YcfFi5cWGsXu+nFF18EXvype+65p3v37oGOn4suGKoA2ptvvpmSksL8r1KlCtObe0f0L4wCJjLA&#10;g3Y4evTo1KlTa9So8cQTT1StWjVmNHvwMIaTwunTpwcMGLBo0aJu3bohVDSN+h4/fjx+NzMOXRAQ&#10;M/YqYMmSJbTH/H/hhRcKFfqfO0lsW9q7d+9LL73E30GDBhEptC0fTIHDhw+/8847aBwmOVMd6dQU&#10;JGTVf3mYw61bt37wwQe1pTigRrHb3VnsOES1a9dGc+u1D9oKK4ClFX6YgQB18uRfb86jC5hpTLOE&#10;BL8v/wfEub/Cn332Gfpdrf+P/vkYlDUXV3zxxRfo1rZt22LCYNYhfHXq1Hn22WfplCc8CBFbBBDd&#10;AwcOHDlyBMHABWBCYY4988wzhOGpy/AxjosXL8ajxAHH+s6TJw+6wMmKYqMC0Po0w2L1+uuvuzNT&#10;sQX69+8PNwMHDgxpdHDp0qWssTfeeCO2Ogz7qgBWNlQY0QrCGS+//LI7Q4B4J0FQ2wHzLWCqApj8&#10;P/74Iz/hCzDN2GpRrp3SWUWLFr333nu7dOnCsuyiRYdV0JuEeJAwdA1WHrFJw9rOtSWM4IwZM7BT&#10;+JX1YP78+ZRp0KAB+l08Aoc4B1mMmYixtmLFCmY1M5yVDKlQq52SFgSb9YNviFUhRcQFGCknNruV&#10;cY7t9/333+/YsYOBdzf/YY6lDDd47dq1M2fODBIF2+qAgo2EpTp58uTvvvuOv9rDf6dMmbJw4UJ3&#10;i7/WNJPWlg3nBWDm5ptvZvH/6KOPUFvMdhbhv//5EHOhOx9//PHYsWNZh53TDLSkXlcqQ8mXgor4&#10;qr/qoRh2AeIRaHNS3gUC7LJNmjRpzpw5GKHMR7be0AKoZj6zN8fDB+JKzHwsBTw7ii1fvhzJoaRt&#10;c1YqANEkCoj5ivNsTYiJxyrx1VdfjRs3Dka1pUzVwvCuXLkyyx2qy5YhdwXwhdB/rJlMG2YpDJg+&#10;KDV/Uu6w3SBnI/MNs+itt97CJuJhBSaig6tFAJVpj439yCOPENT589K6xwijotpZokeNGoXL4JBD&#10;z4vpjQL9Z8DEIvW8OSHoiwDLA0Y+ZiwmAJF4DFgewtJsyWFZ82D281/1PZ9x5dDXy5YtQxfY4mml&#10;AlavXo1r3blzZ1tDFBsSUVaSjXO7YMFfN4iq5nFXOnXqhPnNlrgtQ+4KoIBomumNtQIW2EKmj+pI&#10;MEEs9LE7DrVaQIo2xCTh4cO2bduw//HrqlevbvDc4BZWUfa4eWPGjAmDFkB0TKO2yjRQMcJg0AsS&#10;uritjjCzl4Q1jWzfdttteATMNf6++uqreOhvvPEGH4gO8CXPww8/jBbgYA7uG7EkW9CsVABRYpxn&#10;osS2VDBoCU4Sh0BdYTsgsgi6vhbuLgKNu25LykkB1h/o//bbb/gXLKr8xZdmLR08eDBfPvXUU6yo&#10;RLYxXtq3b9+1a1ci7TxwyDkclGgw9yMGqQKYS4RFWe0ZHp6+ffviKNEdtetm6Dt8qrmHjfD5559/&#10;8803QbZujS1toW5oCzMKY0c9fIaNRo0a4aRgD/INFp+TMZIyHiLAEgv4SE727NmZjwwHuoD4GtFZ&#10;1rzixYtjaDPbke1rr72Wach8JGLlcOcrC9rFH6+Er9kIYNo4CUqz1MMKtgcxCexDZLpevXqa98jS&#10;QSQDj4UJGSQ0SCHr55AhQ5gSbKf9/PPP/MUGUbvWhOtQW3zmS5pDH+EOKWeJh4UUPtk7uP7667Xz&#10;OQHxAxF3AbChQ4cS3mPbFlcNjwnNBc9wy3YgZ7SJ9N5www34MnpmQJLmWAGw9PD9MMrQ7qiMgBi2&#10;LYyFid9IMRVzxnTk6Dfan7A/Dx9Q3MSiGEr8OKwttK2mibBckELbJqSAJwggxnjZdevWRZCwtfkv&#10;s50oEqKOUpg9ezYyxoTFBWZSoAt4nLRrZQUwVfRH2ZBCdcSVMIPvg1hj6rNnzmyn5IQJEyisccB8&#10;Yy/NYBo44c+3DKvQt99+iyByNAqRxYrmrzoLoMxmOEFwEWhKEiNBBez680G4qaLCAe6a9qQWrMIG&#10;bPPwQR0W5oF5Bg/M+VI96Pvnn3+euC42HiYDkxDzyhMeTIkACxqTgcPpYJS1R/vv6NGjiQ1hJoSO&#10;B6FsgYAW/EeGWR4Qb5Y6BJ6AET8hV3wwhOGc4GmlAtTuokaFNRZpwOswfVBL+CSsVKo8LI4cORJH&#10;V/0X8WUpg10nPFmXobcwpuYMxrOa+cpBVX+ZVKyuxEUMxos6LBA8A0FSQHMzn//558MMR21rPjZK&#10;iiM3d999N9tvPBwWoCQxDrY5OZFZrFgxpmiQrfurzgBhteFAYoxYP2y7ckAg0BMiIWI7DslqikB5&#10;jlr4RpsLgWISwIk92kb9IK/qrJjvo4LwikX+subrtwC8mn4IK4YQ01vF9nmUz6zYQzuga4il4/lj&#10;MjHfsJE4m8g3/MU0wpsKFCNPymtKCi3JrH7tz4flnbcttSgALhzznPNe6sFu4r+cJiSMouIFXmHo&#10;2yO2kTn6xXEJfype+x5dz4NH4wksQsQ1AtpE0z6oeRcoQSsVwDTTr9uIIC8IcdCVSeXv0Q4nUpcl&#10;RTs9hmrAgLR+s8Ah68xwon2sluyccWCBv8z28uXLowiY/2XLlmURI3BCPILJg6fNekXsRD0YNUHO&#10;IifHrUw7otkgBP+JJhDF4eED+zqqPAX4ifglWzBEfXn4wIsDxHjRZe5G1yGkFAPVAgUKEChx8sAn&#10;hUPNknPmpWQwCFipAGxpLE9tJxx/noMrHEImTGj6EOhm1VLcMPnvu+8+bc5DBJ880NPLph1Tmuj+&#10;++9n55yHcCbvIBCUYqm89dZb4ZDoGjES3Ga23IiL8NoiJ1iIIPJ33rx5mu/tDjXXJ4vUazbMc0K7&#10;eEzs6PCwo4NhohwBChDU4CwQv2oPkTlGwXWjzvuojCmH5SnpvLBDmlIsoxCwUgG4qRs3btQMAdZP&#10;1gp1/MD3YWXg/B9ROnrCwstrwvp34AkNMDO9fU1ACwFg27Mpgh2LXkBBEHJXkRLNTVAiqzlRWkUX&#10;oLv2I1B/RPjgDUcGzagWWz4oj0atqFgE7L8oE4CHwxSE3F0wKVViGwHNqfQNhLkwcq1UQJMmTZBa&#10;4vy2gDLBeDuYUDymOJPw9ttv5+1XfS2265mWnCq3JeWuAD4/dgdBbMwWbFR21/irHj5rD3pKCyK4&#10;a8j1goxbRMAW5x8DiqWe/Rv+fvrpp1ysoMUCgE5tAeKw8PCBSAFlXNzs5K53UisqEDBEARTP+ohA&#10;QL2wUgGYrBj2HLO3PZHC9EZYeSeBSAFrF+dw9FOF7QqO6OP3YlYExFxAhbFWmE5wQiwAj0B51DCj&#10;rah8ed1116EjWIddu/SuVQAHIu644w42KTntq1QAD9MbDaspdbbf2W1V2sG0TECASOEYQ0Bb4Znt&#10;WuhdfVB2rorWB9prq6NBrEIsXLjTnPC3fkOWdYxNbPaKsGM5daNiRdrDoQV28tELKAgXhorDLmFU&#10;swFBW+xEsino+/A9J5SZZugCDti4u78AFaMF8BwypoqxvPOCLRtvGCxoIiwsHs5voRZ53wbVQIyd&#10;+CUeFrYSW4CqgCpDRRwQ9uQJFhDsCKhd28Kc/+HUFk1jp6g3T20fRJDTRMQp8FNwwWzLSwFPEOAs&#10;EGdtEA9EiNmu3iVnzrN5hISwsGHk8itrISe4nB8NsnlZmEnFG8gYz+xguQvmMRXZ3GbaENmGRU+w&#10;8EeEXQCkmbiD8pFMN0iwa8DL3eVftOv6yhB/PBMo5fAPbBNntYiV0DUCnxxw4hy0txh+8MEHHLVE&#10;nrA79NeZWLQCsMOGDYNhTBsEw1t+hJo/BFDWTCVeLeVlASXhLGPqqBvzXxkCTFWWCuYa0sLREidg&#10;2l8ZQhSd18LZBeSKiEDnMGfdEBFOwvI3dIEAJ/30qgyvJAYKgnXTDNsnn3yC8c/WJm86mu6b4ohh&#10;3XAbAlshnh8QhDLjixhxKIAtVduNZSSPQ2K4MIgacsarjV5hK3SsEcAGJOZNWI3tZBxS05HiS87j&#10;sDvG2RMceSeQ2qsA1Ayn8VkisEgZb+e2AIY3Uss7PLy34+JKMyfch7+M6+tDLVgFKCYhmy/qOmZU&#10;u2F02chkXPERQNJzwxv9gpbHuED7qMugrVFFBeB8qmMXxFk4phX+UYjPFhkaXi1hMuIR+Bsmvmc/&#10;DksBX1J/v4MFYvYqgMpICUFBzEXmP6dx6tevb703hshitLBQ8PYLfkTMzP/QSR7BVHU5F1aGbyuc&#10;yMDr5uBwy5YtXQcyQ8e8UA4nAuoUrEWL/t749lfFkQqgMoqfK3cwWbFGUAFcIk6MkOiR/n07Zj5+&#10;OGY/8X+OwbIFwKvLhL7cBd7CCau0JQjELQJOVYACiPnPMTuOAPGWG3E1dgE4/8MONppJpRJhWw7/&#10;H4OWlZ8Is+Ht17hFWTouCEQsAoGpALqBEUJcmkWeF3LxTNhjU+/tEZ/ACWGLCyeETQs2EUO3/xex&#10;aApjgkDUIRCwCoi6HgrDgoAgYBU7EHQEAUEgnhEI4L6AeIZJ+i4IxCoCogJidWSlX4KAIwREBTiC&#10;SQoJArGKgKiAWB1Z6Zcg4AgBUQGOYJJCgkCsImD+Ol2s9lb6JQgIAgYEMnlyt7/AKggIAlGKgDgC&#10;UTpwwrYg4A0CogK8wVGoCAJRioCogCgdOGFbEPAGAVEB3uAoVASBKEVAVECUDpywLQh4g4DVjgD3&#10;7f7nP//hrljbS8Q1XnhlmOxXJPmRHBjejI9QEQRCjIBfFcBVxKS+5aYgrpR0fm02F4dwsRlXBpCF&#10;kovoQsy8kBcEBIFgEfCrAshgwzWBXP5F3k7uBXHYDhkEuF56x44dXDHGzWIOa0kxQUAQyCgE/KqA&#10;VatWYc+TF4SLgHAHbC+WpQNcE0QVLjmeM2cOVRzeYWzac5oj/d5PP/1Evgqu1qQMWRNIUkZye5II&#10;+7uPiOt9ybVA61QhFRpX4sI8acXJcVKkSBFDQ1zUST5Srjl98cUXu3Tp4kuTG/65j33ChAkjR44k&#10;9QB6rW/fvk5ye6nyGn3TDpIygFsVSXmkz7yoL+miL1QnYZn1HecoaHKuKg4tZM5JZ1Hx4MMiAR2L&#10;8moUMAxvueUWLkG2FnR/dLilDsSQRi5QNeSAsMZZa051efz48dxnf9ddd3GrrcUVuGS+4U5nHgbI&#10;IAYG/rkDHmGbNm0amSC4A5pfcYQRVFJaaSl2VZWA+AynOrAJBzIVCQQgjmTRsX0oRmEnysK6h3gT&#10;pNzlgmruIFbznwd8+S/ZEfirJTvW6NAo12CTy5hZzf32zH9+gmE0yODBg5nhpPHyraWqjxkzxkne&#10;RG9HRSULJDUQoRYD5WD64i2TnlBTo/DOO+8w65jh7mgyoAwrgwtihKjcEaEWOXZYQhCV3bt3+yOS&#10;lpbGVc5cfmeb+YIbNLnWHakjDZya/zwMKElWSKvJpdtcuuua1bBVzOq6JX2GM9dEfCty7/grr7zC&#10;Yk5+G8abMVOX26MXWN4///xz7Asu0iaJsHZNOr9OnTqV6APUSBZGTg6yG5JNAQ3NXabkOx03btzb&#10;b7/NqDNgvnmEMDe4wBvxsg5esNxNnDhRzzDJy59//vnevXvjK/lDgOQLviszksFkGD58OGyTi7Vi&#10;xYpatCXIvng4EJBCjjF8QNIhWdPyrArkksAxXLx4MXfgk33ENjuzLx3UN8PHMJEhnuUBCSGdhp4r&#10;U5x92eZKS7LaMWNJgY2QmPaLoUFnsQIZlnFDYbI/YD/StebNmz/44IOIqyZyWK8jRoxg3Mntgzmg&#10;NzAd8ukQcE+K2VgBFleAqtTdvmt+MLeGMjcYHuY/05hFEnDVtIQm9i2jAugMDGW4v1TrP8P5/vvv&#10;c5ExCz7Cgf5WUsvl5dj/WH3k6oEURuDXX39tuIOdK0+JdyJY6Ozg7ReHQ4LyQv5IDtWqVSuY5+Zl&#10;T/risPUwF1ObRISWGRdsH+dxJT2fDCh+B6P/j3/8g1mHAPiz6ax7h/bBlcA3wQFkUfEtjHiQWIXv&#10;8R8tUjYQLCetE5zADwYOHdSL3AMPPMDgQoQyRMfDDHigzdk7AgABcA4fCgczkbCmWFrJU0ACAtMU&#10;l2DNlGZtZ5zUzcV4H5MmTSJ/weOPP47DaaqAihcvjhWKDDHPWfP1GDEVsTVQBKNHj+ZC5EDhC6Y8&#10;kBI9pS/k51J0guxLMMyEui6jiTang1pnXbQIYlh5aHMWCRZhFxSoQlI2ojCs86YU8DiwVlirDVaG&#10;oa1ly5aRiI3oBtmifY0ahJCkT7BK5MjzHJDuem1Ry0YFYEtjij/99NMYhLYPxSjsIr2xxh8xFcaA&#10;MfaX3xJwidDMnz9fJTulIksoC6nK1WthgOABMmDMfwob4EDjoFZol4iR6crgOeiKoNpARftoMhR8&#10;X0LEavBkSUBGEgq8MFsvwLot4MJFR2+61tf4XAgYEQoMAd+0PEuXLmVtxwSwSDyLa4PDDwXCk/6c&#10;R7rJhhoX7d95553BoxdSCvaOAHODnnBAwPahGIVdOwKYdmQowEjDYrQgAug4BVoBdDleIis8joAF&#10;UpSHLMRRzAYbErMchY19SBp1QsHW2Zo8GQwYQIYIXrCY4JpqiduD74sn7HlLBJsZlf2vf/0L/Utu&#10;dYfJiy14wOvmV0TF+Yk1AzWVn5vVXoWNtQcjhRWCEbFI8UxhijFSiJy1pcD2R1QcjbFRAbjTLE3Y&#10;PJhetg/FKOw6fRgTY+/evWyS5cuXz7kUUoXCpFi3VT2QhTgc+rqRZD0irkuUgcChPsrgnA1/JVlq&#10;WHMQKf2DCBJAYmJgNPXs2VMTFE/6EjzPGgU2RGHVwLz2X1w2Q1um5bHO2Cpm0W7Xrh3WlsNclxa9&#10;wOvGFmAQ9famKc4aq2yF6gmihtixZrXXwvjqVyY2dGAY+hYMHDt2jKA1MhOQoCqCAfHp4VBakLKP&#10;BTC1DHERldvclyjF+D6YWICLPnu1aCMTxCBZFtg+TE1NdcGJ8yoYI8gZ287ka1b76urxqi/OOQlD&#10;SawzJv+///1vIvmeJJjDRHcx9/Q9JULJ1j2jQESJJV0Dn/+ijgkE2C4nYcAtbE0E/JqQQod5rhSB&#10;h2BBKvglwjVwNM2OAyF6bBnii17t6CJPrPZEwnmIdDDnMSBZZGirU6dOFg6n6454WJHNOXxjxbzv&#10;Q85IQ1v68lR84403MKzIRk1OZIANMgqgtUXoV5lL+kePsy+rvru2Kiio345RgUC9X+YPSZY614Ia&#10;KJ8ejqY/UvaxAEMyY20j0HdTkEVMqQZ3fCMiJKvHVw9oEVaOtMGpM2UA+005Gv42unHelDvA9iGH&#10;I931wqIWcsPizwEEouL4xhwpM1hMHvbFc+YDJQjI6Ai2aQh50mXfE1CBEtTKqyNqGBcqHuzuUUFB&#10;okhMezUKOIBEKwgJ2aoq6mLOEJIMSFDd8RmGWvY7AqQJRoUDje1DMQq73hFQe7/0mSPGFt4EMxnf&#10;EqlSSwHnaoj2U8U6mA9BfD9Eh6iBxVmXWrVqde/eXbkD+HuhGAD2NZkYUOYsg2FieNuXUDAfEE0W&#10;A1wAgh3giSPgehtP3yjjqI5yoqkt9u2d8KmCgmzacXQXd4AP2AVYB7Z12eBkLxk2DBvMhoocMeIA&#10;28CBA8O5zWTLvG8B+1gAWLN2seVu+1CMwsHEAtT5TSxn9pD8dYbzocwcokHq4IA674X1vmDBAoum&#10;GS3O/0C8UaNGFjAhVewOoMuIfbI74DrmbNEEEwNlygrJxOBssn4l8bYvLqTB8yrabgv6l3NZ7s7z&#10;6LlCMBAPxhFRCZJbZBVhwNzbtGmTCgRiFzh5KRYhQVkQSuC4KvsdpmwgikgpjgbD7fx4ZZA9clfd&#10;fkeAbnD+iRdCbB+KUdj1jgAdIDbG9GOrjKOBHNX27RJuwpAhQ1jMefNHjRZm280338xwfvjhh2gB&#10;UxuEs9ysQtRleiM91kjhDrBwQZADvBwlcgerdS1CAGwXY/KguThMqmkuz/sSCuYDpYnNTCyA8Acq&#10;mGkWaHV9eRwoiCAerEbaTqprgsxkPHOqc0yIyAVOqO1LAVpbbEwiqDCDXvM97MSAQhAZptcIqq1n&#10;4boLnlS0jwXg4dNJhw+FXccC6A+LBvtGLJJ44xwQZHpgpKmgA64Xx0KfeeYZ1hNC95zK0I8HpjV6&#10;oV+/fvjYTHW1eqMODh48SK1HHnmEpYNanOVyYj0ywPfee68n+PojgiYiHMiv3333nd6epGlv+xLS&#10;Xjgkzm4LR+UZIAwrxtFhLX0x6jLunP7+4IMPsN4Jpnoyr9jYZz2fMWMGG5xYBNYvBej5YePgoYce&#10;ghP4YbxYe5Q5gMhxKz97kByTw8pDmHEtXfQ3nFVsXhMyfQVA2wjggwoB6jkOxhGADosG58kx8n/4&#10;4Qccfl8sevz56GPpsIGEcdiWN7RYt32XbkJHnOXmLUOHJhkEOUqIichhoRANBk3w4jNvpGEIsJLw&#10;/pLiLZi+KFPWlGHDu0wcYjctZniJhX1+HgsEcHR99wV8yzNd2SzAQkQRM6zEXK0VsUW72P8oet8z&#10;ORZ9V/yYvs2lgoIMAcu19UsBvp2CBw53vfnmmzTta93gJiC9vKJq2Dtwx2eIhFCRDXhTkBmOqmPm&#10;s23G4zr4Z9ErxgN9z3FdlCjXBKiSfGBlZruOyez7+gAzB3XOe4TsunXs2FGpc2Y+A4xCQSlg2zuc&#10;/6o5hIMDnrZeQzBjg8eBO6AsZH1c0PO+BMOkV3Wx29VRWcbCRVyQV7lw4hhcFlhv76RTQUHblwJM&#10;cUA8iOnCFbzBoSrDeSTC1dg7SK8npopXQ+CPToReGRLqbgt9QUAQUAjIxWEiCYJAXCMg14fG9fBL&#10;5wUBuURcZEAQiGsEJLNwXA+/dF4QCHhHQCATBASBWEJAVEAsjab0RRAIGAFRAQFDJhUEgVhCQFRA&#10;LI2m9EUQCBgBUQEBQyYVBIFYQkBUQCyNpvRFEAgYAVEBAUMmFQSBWEJAVEAsjab0RRAIGAFRAQFD&#10;JhUEgVhCQFRALI2m9EUQCBgBOSBsDhlXPnJPafB33QU8IFJBEPAIgcTERPJu2d6GKCrABG/mP3ei&#10;cC0Md794NBxCRhAINwLctrZ161auLbLWAuIImAwM67/M/3ALrLTnNQIsYFxLjzBbExYVYIIP9r+s&#10;/14LpNDLAAQQY1tnVlRABgyMNCkIRA4CogIiZyyEE0EgAxAQFZABoEuTgkDkICAqIHLGQjgRBDIA&#10;AVEBGQC6NCkIRA4C5iqAFO6DBw9OSUnRGN24cePEiRMjh+9wckLSGJVASXs6dOhw9OhRJzyQGfG1&#10;114zFCb/ysyZM9u0aQNBcqKOGzeOpCxOqGllTMmaUiBn5rPPPpuenq59cN6QacfJqEuCNn2PkBNK&#10;QpYvQUZDiQ6SqMc32RQ51Mi3QfYnkhHBmOKHYvPmzSNTGAlg+Ik8LmQld86qlHSNgF8rADFl/Cwy&#10;/LpuMuoqko8IASX/dN++fVGFfJ42bRpi6qQj5GLcs2ePviTVmfPkzBo9ejSfyY9EglpyKAaUiM2X&#10;rBNmAi1j2nGSIFnQIakOSdlVyinS7Hz00UeGZFskhv7mm2+mTp1KrlcUHx8UNbKqkZ9v0KBBZJEk&#10;E2Tnzp2ffPJJlT9enpAi4FcFMNLkS0ILGBYohpZMrC+99BJp8ND95PCEP4aKZF6INZPkP//5D5nV&#10;+ctnUmWp6hSjMElBP/vsM3/5mEPaz1AQJyM9CctUwkKVI5zzWCCDdmCVY61Da7zwwgvkwGrdujWL&#10;sOLhwIED06dPZ3aprGf8feKJJxB6CvNfjSbLoMrASUUyrJKmErKsq2vWrGHl1MiijPiVVGvk9qO8&#10;b3XTjvtyrlrR6AQPF7ZApUqVyP83ZcoUfY528qai+0qUKEGyLdL4rVu3jrY4vkL6xjfeeKNKlSpk&#10;puZAW/v27ckBF6hxFDzbcUjBrwpgCEmfjEbfsGGDHhfWNBIn9+nT5+23327WrBk5VdUA7969m/Fj&#10;FNEd5I0jgRxpFfkSucSUIHMrySRxLjiuRL5gjt9GO9aYqWRbR9MhvuSlI7ccnZo1axYJM1nfSJ6J&#10;30TfX3/99V69evE94Kgu79q1izyChQsX1hCoVq0aKx6nODSaWNTkzwYulbiaISBvKmqCKUqqRZrQ&#10;yJKOnRR9VEfj4B0olgzVDVCbck4ZjQ6ZXb0anZIlSyJCpkofdYmcoCtpi9zKaNIyZcpo7SJ+KDX9&#10;N16xJHQMCFiFAxFK5c5hm2nVyA/J/GdFQluTkh2jQFmwfGZ6JyQkMOp8oADJP9H0DD/eY6lSpahI&#10;lXr16iGpHMKP9pHAFCLLLRkpmZCkIcYKYIryGbt34cKFdH/MmDGmEoym4Mx2tmzZfBFghYcgDzCS&#10;d5jJg8lAMVKq1q9fn7WRwAF/DQoUY43jzFQh/bZpdUNDppxTRqNjmx4eJYKa0Hx+tJW/0UQAYMz3&#10;V3ho0qQJtiF5x/mVE2wgpvK+6gMKX375ZbTLSeTzb7MjwGTGZiNOo2UQZsKTQZ1VDk8Pi07rIdm+&#10;tYzRaHT1vZaGmImBKYvvMGDAAARICwJFPkD+OMRGxZhHqTETeB9LZZhHY2LsYKWj7+ipXnVqdEAJ&#10;Dai3jUHpwoULFIACxrOagehfjAV1uhPDylRlKJrar/6qG7pgyrltK3oimsMP5zyoPH8oYcWorhke&#10;0kCTu/3ll1/GPST2rMcEXYB3A1l0aPSKRxRxbqMCWHOuv/56HEVWctUrbDZiV0WKFCFg0717dydd&#10;ZYCxY9/978Ooo1acVIzkMiAzdOhQNQd4EGhMfRY9PKDFixeznuP+4PP7dgHTQDlH2k/oxPvvv3//&#10;/v1JSUngrKwq7GSKBZQQ3WF1U85DBDUuTL58+WDMlD5QEAEBCj7gPUnwL0SjYE3W/lwAWrldu3as&#10;cooQpikDVqtWLcQdWXfi1WNhMiXwgTElEHFmDr5AhvTWw0br1KlDNJt+qfgosTSCAhiur7zyCks3&#10;KzOmsnKqWQn1Vg8eE7Eu9CASz2xn5rM3hp7lexxjjHkeVk4iJlTnS4sF1mBMOaxuyrmHyChSwMLK&#10;MWTIEPb59CYMgaTevXuj4Og7YWOAIiDKQzFihwpPTCSigx9++CHmleeMCUEDAvYqgArVq1dnzqua&#10;NWvWxO/t378/sX2+RFhtX0VCjgntjBo1ih0B9gjwnAkTRPtI4CKx3/7YY49h47z55pu4OSx3nTp1&#10;QoKJhhDhw1Bq3LgxPcVR53ttRwA7v1u3bsz5Ll264Ecg+oRdH3zwQb7HwGYbBZqoXaxr6KNnTYHS&#10;yDKLtAIOq5ty7tVwaGECZi/xYPZKAEFPHAVEFLlRo0YERD755BPcJfVSZteuXXGg3nvvPdwfNAL7&#10;puykEBDxijGh4w8BuTLEBBk2//HqRWgEgRhAgENohJMtOuLICogBIKQLgoAgYIqAqAARDEEgrhEQ&#10;FRDXwy+dFwREBYgMCAJxjYCogLgefum8ICAqQGRAEIhrBEQFmAw/ORg4uxLXciGdjwkEEGPbA6ai&#10;AkyGmmMtvDYnWiAmZkH8dkKlEuHEmjUEcjTIHB9JKBa/UydWei4JxWJlJKUfgkAoERBHIJToCm1B&#10;IOIREBUQ8UMkDAoCoURAVEAo0RXagkDEIyAqIOKHSBgUBEKJgKiAUKIrtAWBiEdAVEDED5EwKAiE&#10;EgFRAaFEV2gLAhGPgKiAiB8iYVAQCCUCogJCia7QFgQiHgFRARE/RMKgIBBKBEQFhBJdoS0IRDwC&#10;8pqQ+RCRCIi8ACqlnzyCQDQiwA30vCZom4tBVIDJ4DL/yWZByiPetYrGsReeBQEQINMMuf+4L8Ba&#10;C4gjYCItrP8y/2UWRTsCLGCk80WYrTsiKsAEH+x/Wf+jfQII/yCAGNs6s6ICRFQEgbhGQFRAXA+/&#10;dF4QEBUgMiAIxDUCogLievil84KASxWwe/fuDz74wDbYKPgKAoJAhCPg91zAH3/8sX79+mnTpu3f&#10;vz9TpkyVKlXq1KlT4cKF6Q8/TZ06tUyZMjVq1Ijw7rljj+TiDRo00OqeOXNmzpw5zZo1y5MnjxOC&#10;puUvX768du3aFStWnD17Nlu2bNWqVaOJrFmzQtDiJyfNSRlBwAKBpUuXWicXz/LUU0+Z1l+0aNH8&#10;+fPvuOOOzp07t27dGmGdPHlylSpVcubMqTSCUgcx+Rw5coRzAVrXOGKBUqhYsSLHrZz017Q8eO7Y&#10;saNDhw4tWrQoXbr06tWrT548yQcIWvzkpDkpIwhYILB3796CBQtaFDC3AtLS0kaPHt2xY0dtJrDy&#10;r1y5kpMGhQoV2rx589dff81N+9WrV7/99tuTkpJoQPuycuXKKI7k5GQ0yHfffae1jRHRvHlz32Kw&#10;+P3336NZWCQ5z3jXXXeVLVtWT1DfSngGW28FsK06ZcoUlEJCQkL79u1Jz5CSksLZQXBo27Yt3WTC&#10;z5w5c8+ePWjJWn8++vIgBs9UnzFjBppU05t4Uhs2bAAQCPr7Sc4mhGe4Y7sVl1YA5wr37dvXsGHD&#10;LFmyKIBY+YsVK5YrV65Dhw5988033bt379q1K5oCvYBNi4irLzEZkGla5cvy5cszZ3iuu+469AXi&#10;zrrnWwyzmUnVsmXLO++8E0XD8oh/cfToUd9WMmd2GbkIdIz1VgATm2mMN3TrrbdeunQJVulImzZt&#10;iIMo0wCG6TKqEM/o119/BSX6rsrrJzzlr7nmGg1PdAd1USvoAn8/Bcq2lBcEfBGwtQLMJ9WFCxdy&#10;586NywpF5u2gQYPwF3hY2Lds2cKUwIJlQtarVw8twPTeuXMn9gJfMmHq1KnDlOBLxQ2LJAGFVq1a&#10;cVDZXzGmCvOBuvgXkMU3Nm0lwwcY/rFTUG0wyWqPgcDs5TMKiyWdSMHdd99dtGhRXz7pEWAqPA2P&#10;xU8Z3l9hIB4QMFcBiDVTF0UABEj2c8899+6772LJ819WQnzXp59+Go0wYMAAZgUlCXEh+lgKFMBh&#10;Rn1gKvP54sWLGMlXX311yZIl+a+/YngB2vKoQDdtJcPHg+nKov3xn8+YMWNQc/Sd3qG/WP9HjhyJ&#10;C3Dq1ClfPsETQBQm2gM4fLb4KcP7KwzEAwLmKgBHl7flUlNTfSFgrt5www1oBPW8+uqrrP+8jXTg&#10;wAHMeMqzNmIasOLx3yVLlrBs4swrOqbFTFE2bSXDx4PpSnD10f8+PXv2xCCip02aNOnRoweeETru&#10;t99+8+WTeAywAKn2E54C8RQ8DoufMry/wkA8IGCuApi3devW/eqrr1jkWfowB1atWjV79mxiAZjB&#10;a9as2bVrlzLXhw4dyoQngIfLwQrJysa+F8XwddlTxE4moKCsAx7TYqYom7aSgeOBVcL0ZsIT9tu+&#10;fTt937RpE3MYL4noAOFMfiUsigWERaOsGL7RGGae4yXNnTv38OHDfMnMX7BgQfHixfne4qcM7K80&#10;HT8IWJ0LYJ6z/4/EAwdzksWfiBefkf4JEyYwvTHvCf6rXQNDqJ8Ff9SoUXjIGpSNGzdmnTTdEUC5&#10;dOvWjfmDHlGfWVpNWwnPwBjOBWDAE7THzGnXrh36Dj+Ib5jwxAWZ2NqOADZCuXLl+JIPWnm1I8CD&#10;ciRKCiDUNZwLsPgpPP2VVmIYAdsdAbkyxGT0DSoghuVDuhbzCNiqgDBts8U80NJBQSBKERAVEKUD&#10;J2wLAt4gICrAGxyFiiAQpQiICojSgRO2BQFvEBAV4A2OQkUQiFIERAVE6cAJ24KANwiICjDBkRMK&#10;7PZ7A7BQEQQyDgHE2PYNd1EBJuPD4UgOKYkWyDjRlZY9QEClEkGYrWnJ0SBzfCShmAcyKCQyFAFJ&#10;KJah8EvjgkCUICCOQJQMlLApCIQGAVEBocFVqAoCUYKAqIAoGShhUxAIDQKiAkKDq1AVBKIEAVEB&#10;UTJQwqYgEBoERAWEBlehKghECQKiAqJkoIRNQSA0CIgKCA2uQlUQiBIERAVEyUAJm4JAaBAQFRAa&#10;XIWqIBAlCIgKiJKBEjYFgdAgYK4CuB7/008/5a9to7yNNHHiREryah2ZSEmYoX1jW1erYltSCkQO&#10;As5lwznPIjzOsfK8ZLBWAFlGSCgAW2QTuPfee3k5SfvGc16FYKwiIMKTgSObhdSAvs2zmK9bt65m&#10;zZr6+wZIocOd5MOHDydzHh9IoUvuwLFjx5IeY9myZbyWTPpAcmmQY0f/DRm4yBeKmp88eTKfyRRG&#10;YqKPPvqIlCFkGaIh8ghTgBQjQ4YMIS0P6XpI0Wd7z0EGQhbnTZvKBphoI0gGKkaQXDIMOuJBUiny&#10;L5JzkawqpJYlzRzCQxIqBIAcKuRlQSoOHjyIeIjwZIhoBWAFMDkZvD59+rz99tvNmjUjJRZzmGxC&#10;5NLu27evSqTN1DV8Y+gVOcup2Lt3b1KSqnykFCBh+Y8//njfffcNHjwY6fnpp59IyJUhcEij7hDQ&#10;RpAk1JUrV2Y+qxyqJFCrXbv2wIEDySU1b948LEQusUCKnnzyyf79+5OBTp92TYTHHfhB1gpABZA8&#10;i/lfoEABEmaRRxijQOURDehhiSA3GRYEq0SjRo1Uvu3ITCUeUL/ivLDztPHkpyMXM1JE8sXrr78e&#10;WXIOnQiPc6yclwxgAJjwqPAffviB1NpE/py3oS/J8k62cvUN9r+SgMhMJe6ug/FZy3naeFKqatOe&#10;ZUCtAQ4fER6HQAVULAAVgP4eP358kSJFOnfu3L17dyfNaGYCXh9WA1WIBWgbDfovfROWO6EvZSIE&#10;Aedp41UydcU2ikP5C6aPCE94BjcAFUBqXTIL16pVC59t8eLFmrvOTMbH07OrvkHB4yIS6WGYly9f&#10;rga7UqVKmP04gfovIy2VeHigj6VWAkobT9bWo0ePnjlzZs6cOWphEOHJQGHwuyMwf/58QnTT//sw&#10;+StUqEBcF0Ng69at9evXxykgmJ+YmEiYkEg+8V4mPN8kJCSob1AWbBMQEybqS4iI4B+/4gWoLwkI&#10;ow7UjkBycnL+/Pm/+uor9hpQNFgZrBUZCIo0bYEAQ+YrG4gH7j3DisxQt0uXLrly5Tp16tSOHTvU&#10;jo/2mYGmwBdffMEqogTgmmuuQR2okiI84Zc9uUE4/JhLi1cQwAxkj4C4QOvWrQWRDERAVEAGgh+P&#10;TW/bto2TIwQFWfDr1at38803Y0jGIxAR02dRAREzFMKIIJARCAQQDswI9qRNQUAQCC0CogJCi69Q&#10;FwQiHAFRARE+QMKeIBBaBEQFhBZfoS4IRDgCogIifICEPUEgtAiICggtvkJdEIhwBPxuCkp27Qgf&#10;OcWewwTS3vZFZMNbPENEzaFsmKsAxphXODjzK8c2QjQ8XpHl2DUntXlLh9s4vKJpTQfZ4GAf9/yI&#10;bIQHcNetOJQNc0eAu8Bk/ruGPpwVmYeMlLq7LTwPbcn8Dw/UQbbiUDbMVQAvb4iOD3IAwladkdJe&#10;vw1DoyIbYQDZqyacyIaEA71CW+gIAlGJgKiAqBw2YVoQ8AoBUQFeISl0BIGoREBUQFQOmzAtCHiF&#10;gKgAr5AUOoJAVCIgKiAqh02YFgS8QsD8aBAXPDZo0MC3De4FJc8Ht8Q1adKEX7nnb9asWdwIzE2h&#10;fENaGEMViwK7du1asWLFjTfeqBIHcZ8ktwlymQz3zHGHHK3zwbQ6vHHtHCeXkpKSWrZsWbJkSX2j&#10;XGrKzXabNm3iQss2bdpAxCukIpkOyTl8wQ8RwwbZQCRonfxRnBdSuSEMnPgrwBWyjBR3CmrjaFrS&#10;mr5BirQux6cYmI64rWyYXx/KVOT4hy9Fhp9EYyQOIq0IZ49mzJhBrhju/y5evHhKSgr3i5NiTKtl&#10;UYD7RZnwzM8qVarwl63mn3/+mc+QYkpz3TD7mdw/6Uv/9OnTCxcubNq0KdOby2cpSRYq/V306s7i&#10;jh07oj6QA7RViGZCRJEldVfYLlw1yAb3QSMSHTp0IC8IN8RzwazKNKfhY1oADY4AoC/atWuHsl6y&#10;ZAnCwzFHX1L79+/3R98gRfoRiU8xMJVJW9kIwBFIS0tDBTAzVUtcE86jBptLgZmHrOR6JvwVWL16&#10;NRNeSyhCFRYE7pDllJvKU3TPPfegDkyrIyj8yl3GlOTWWq6aP3HiRETNxnhjhpFiRBg1Os490RgC&#10;BjEwLcAURfWrZQZJQHjIFGRa0h99XymKN+S96m8AKmDNmjXMQO0sOgY8441egBUOjWIHGpZcfwWg&#10;cNttt+nNRQQCOcAg1PfKmj72IYsDZQyrX6FChViLRo4cyTqDgeAVTELHCQLYZTwWOcL0BShGTkqN&#10;rOGMsykp/Ze+UqTnUMTAyXipMk5VAPkhyQhKNjiNNNOPXJGYcOQXI40kDjwKwjCHTQuwemM16Euy&#10;krMmEFYYNmzYp59+ivfCrxb0eVNF5S/GHDDkIGb+Y5E+8sgjmKZxEghwPtihLolljl2GV+ivIa0A&#10;viRrBhJFSdZ/vsfF09cyJaX/0leK9NVFDJyPtVMVgN2Fmae33pmH3ANPQO7RRx+98847cfnIOKZv&#10;2LaAVhjtrlIV9erVi8TEZJUgU7VFdVaAu+++u1OnThgC5K523lspGToEsP/R3cSG9EKib05fANut&#10;bt26hANYP9auXWsIPJmSsqUfuq7FNmVHKoC5TWzPEOlFhaNrlcpn1HnQAnqwbAtohckmRBQQr0+R&#10;YolAC9hWpxj2HmtIbI9QVPQO8SA7GJ5X9erVTRn2LYA49ejRg/XjlltuIe6jGYampGzpRwVKkcmk&#10;IxVAVBYbbMSIEehswrYEBcgv7GF/iALg22sEMRGdJ5yVNxo9HAh3pAjlTJo0iY0AIvymFKwLsB9E&#10;4EapANOStvTdsS21FAKOVAB7/mhr9RC3JwkcSWBY/wnnsAOHGc/RAOx2Q/jNtoA2BmwLEVZU6zmk&#10;eHAKTKtThrzmNEpJwhM0Sl46GcsMRAAPjjyCjBdCYhoINC3AzuKYMWNw9xAeLD4qss1sWtKWfgb2&#10;PTaaDuxoEH1m/Udhq6NBmAaEA9TRIBKNohrQ6KQGJTSoDELfAhpq+PB48mzgq3gemh7PkLCwRspf&#10;dWwQjgOwbrA92bBhQyIUsTESwfTC9vhHMMQNdQ1Hg7D/+UZfBjEgU5gmBqYFkB9qcZYEiw9xatWq&#10;FW6daUkK+NJX4sdjkCIPuxkzpGxlI2AVEDPQxFJHbIfZw876OznqYRNCykMEbGXDkSPgIUNCShAQ&#10;BCIKAVEBETUcwowgEG4ERAWEG3FpTxCIKAREBUTUcAgzgkC4ERAVEG7EpT1BIKIQEBUQUcMhzAgC&#10;4UbAXAWwV8+RzHDzIu25QoCRMrwr5YqM00oiG06RioByTmTDXAVwWoODwKIFImAQbVhQSaMMb16G&#10;lG3a4hYKkY2QguwJcYeyIWlFPUE7w4g4TB3pLX+SVtRbPENEzaFs+FUBIWJLyAoCgkBEISDhwIga&#10;DmFGEAg3AqICwo24tCcIRBQCogIiajiEGUEg3AiICgg34tKeIBBRCIgKiKjhEGYEgXAjICog3IhL&#10;e4JARCEgKiCihkOYEQTCjYCogHAjLu0JAhGFgKiAiBoOYUYQCDcCmbjFNdxtSnuCgCAQMQiIFRAx&#10;QyGMCAIZgYCogIxAXdoUBCIGAVEBETMUwoggkBEIGGMBJPYiecOlS5dIEZsR/ATWJrmDeSOS1Iaq&#10;WnQx77yrcdJN54CEomTMgGzoiC1W/6MCmEJcM0CSzxw5cuhzv9tSyagCcEti8pw5c6IFFPNwDgRR&#10;wbxz0Mi6SfakmO+mc0BCUTJmQNZ3xAlQ/+MIkA6MvN0k6oyWKQSrKCymB12Fef6bkJAQLcw7GR5V&#10;hk6h2mK+m84BCUXJmAFZ3xEnQP2PCsD+R9ScVIucMjBMakr4gXnW/8hhzFtO6Fo8dNNb0AKlFjMg&#10;ax1xgkDUhwNZ86MibOFkMCzKxEk3g0QpyOoxA3JAHYl6FRDkqEt1QSDOERAVEOcCIN2PdwQiVAVs&#10;2rTp73//+6FDh+J9fDKu//sPp477acGJtDMZx4K0HA4EAlMBx44dY2Zu27ZNzxr/fe211wK6WP70&#10;6dPvv/8+1LS62jdQxrdPSUm59957Cxcu7CEGp9PPItMHjx73kKYidfb8hRkpK6FvSpkWf5y77PyF&#10;i563a0oQNkZNnjNk7E/av+ETfvbXa3+ccyZky679dWtUSM6d00O2TZtLPZH27c+LPv5q6tBx06bO&#10;X552xhxGAxsaqTDDq9gA5EkzFutHfNvvB6YvXOkEqwxh2IKxwFSAkx46KcPpo/3791OyQoUKAwYM&#10;YDNP+4YvCWY89NBDjRo1ckIqEsqwGWEhuEUK5L2pZf1sCeHbrUjKmeP+21r9/a4b1b+et7eDB1Og&#10;/HGe6aqrmterUalMcW/h9W0u/ey5WYtXV69Yulf3Dj26ts2bJ9fcpWsvXLxk265GKvzw2vIWXQWy&#10;9OnTR+OYrfWkpCSLDrA1PXv27MaNG5NSZt68eT179hw1ahTbcmlpaU2aNGFDcvny5Y899tiLL76I&#10;DX/ttdcyt1nnBw4cuHjx4t69e8+fP79GjRq5c+d+/fXXR48ePXfu3FKlSn355ZdXX331m2++qb6B&#10;zo4dOwxErDGldc4Iwrx1Xq0LFy9u3rmvXMkiKO/pC1ds271/9pI167fuLpgvT66cOWakrMqaJXPe&#10;PLlpa9OOvWs37ypbssjOPQe/m/nLklUb9x1KLVm0INMYFW6omyN7tmnzl+8/fGzDtt+LFcm/bfeB&#10;n+YtX7xq429bdudNypUvT26qzFu6tmyJIkeOn6Tub5t3rdywHTagaSBu3U3VQSfdhIcKpYsZlI41&#10;54mJ2eYvW2fN2w4fNM6dv8AEBrpVG3eAXpGC+dAd2mMoz/caUCWKFsid88r287GTp7f/fqBujYo5&#10;siVkyZw5f3Lujdv3FimYN1diDq367/sPA372bAmqCzC5Yv02hubg0RNgDudLV28G3ixZMgfKoS/g&#10;rkE+djINc6Zi6WLQtOCcoS9aKN+R1BMMkJ5hrY/YX2s27vh+zjL6ePbc+bWbdvrrmhNpcaKMXFoB&#10;27dvHz9+/KeffjplyhTO5505c8VjJLPV0KFDcQrWr19fu3btESNGoKr5fsuWLa1atVq9enXXrl2p&#10;xUm+fv36YefzuXTp0hRAiWjfZMuWzZSIk844L3My7QxL3N+6tatavuSK9dtxPcqWKLxjzyEG4NLl&#10;ywxh6WIFjx47uXjVprZNave6o0PxwvkXLl/PTzRhqJs5c6Z2Ta8tVijfnTc3x4fZvGPvbW0bPnLn&#10;DdUrlGRiGOz/U6fTG9auQkkmjylx511wUdKC8/zJSda8HTFDA12JyYaV0blto43b96QeP6lx5Vse&#10;ideA0qwStGRi9mw/zft1/bbfsaRyJubo2r5x4fzJWvWHu3Vg/s9b9psyDRSTd93SokOLegpzOFeN&#10;BsqhCwCdVLHmHIZzJmY3MKzv44HDqaAKCPd0bHno6HElP6Zdc8KMkzIuVcC6deuY5OXKlePU6i23&#10;3KIOFK1cubJmzZrVqlVjkrdt25a0U4cPH+b7ihUr1qpVi+MKderU4a/SC/4ef0ScdMZ5maRcOcsU&#10;LwSfLPVZMme6fPmPogXzoshPn0lPO51+5uw5FqJd+w4VypdUokiBzJkz16xUmkmL/NGEb12t3WKF&#10;8ne7oSkrf+ZMmQrmT0YjGFjKnTOxUL48LHf+iDvvgkXJU2fOfjFpthYLwGtVkmTBOb9a82bKMPP/&#10;4JHjLOMs6Xfc2KxA3jwaVw47iKlyQ/O6FcsUX71h++jJc0Z+O2vTjj2gholUIG9uwMe4qF6xFOsh&#10;g6NnUm9uqEYD5TBIqA0gT1+wQhF0zrlpyd/3H2E1QoTQjHVqVED2/HUtSP616i5VAAfyCxYsqKhg&#10;napjeXw5ePDgkiVLlihRAkXwyy+/EOTjew4d4yM45NgfEYfVHRZLzJ6gvVykquTOlZgzR3YE+sCR&#10;46xMuXImohcIiX38Z1zt829nHU49gRagpG9drVFkl0A63uzE6SlYyL7MaHX9EXfIv3UxQyzgtraN&#10;lFNgwbn+V1PeTL/EhqpWoVTKig2ffTOTSB6qU2PMeQfhjbjjnTe3wChrUqfqL6s3sxICNcu7mufZ&#10;EhKYDxcvXTHBLLoQKIdBQm0AuX2zOoqgc85NS+IZaSfc8THRgNB0DqaLTrlUAcz5I0eO/NXnc+eY&#10;t3zmy0GDBpF2Vj0zZswg2hcoT54QCbRRyrMy459v3X1gx54D5UsWQfiw8GtVLeskqKY1t2vvIeIL&#10;BfImtWxwdYv6NS3YcEHcRafcVTHlzfTLhKxZ6tWs+GCXNt1vakZgD89ca9FhB6mCF6A8LJRyZRzf&#10;gvnOnD2P55964pQyos5fuJB+7ryaDIFCasGhO3Bsaznn3LQkgSn6q1rB9lGKzyGYtryZFnCpAgj1&#10;LVu2bOPGjewFzpw5U73BghcwZ84cAgGcZl+xYkXfvn3xBfyxRdzFsI+ovgmIiLs++6uFL3D0+KnU&#10;E6fxAiiDC7pz76E9B49e/uMPogPf/LzodPr/r3IGIggx43X0+MlC+ZOrli/F6K7bsouK/toKiLi3&#10;3TTlXP+lKW+mXy5bu+XnlJW8moZDz5KFK6HR8ddBBZS+GO7VinXbkHuFM0PATiTBl6PH0/YePMoc&#10;WL/1d4jnyZ3LmvNAOQwRqk44V02blixVrODeg6n4pGg9YFEvhoRUWlyqAKz9Xr169e/fn0AAdj5B&#10;fhglNMCpATb5iPMPGTKEAvxkCjQRhLJly/bo0WP37t2qgPYNfXZIxPMhxBfIn5wL/x8vAOKFC+Rt&#10;VLsq4e6hX00lwt+kTjUE3bRRLFWkFpcb25VQwvAJ07+fs7R8qaKXLiHuf2l0Q0XnxF100+Cm4siw&#10;a23NOUuuVsCUN9Mvr6lSlkjqiIkzP/tmFrsq5Ur+/zkO0/IaUNo5BXyutk2uJR4OkWHjprL50rxe&#10;dfZo+NeodhXA/3T8tD0HjmBSsZ7ru6CR0jgPlEMXwDqpYsu5RsS0ZNFC+auUKzFx+qKvfpjH/pSK&#10;BYRUWv7nvoCTJ08WK3ZlVyO6Ho4Y5MmTB+b5G12cB8St6mDMdzMgTDwvHDkgswOydM1mVACq0EU3&#10;ncuJSyvABU9SRRAQBGwRwPf8YtIsDLcRE2ewS1qnennbKkEWECsgSADDVz1yFqjw9TnsLcUMyGIF&#10;hF12pEFBIDoREEcgOsdNuBYEPEJAVIBHQAoZQSA6ERAVEJ3jJlwLAh4hICrAIyCFjCAQnQhk4vW+&#10;6ORcuBYEBAF7BNThIotHrAB7EKWEIBDDCIgKiOHBla4JAvYIiAqwx0hKCAIxjICogBgeXOmaIGCP&#10;gKgAe4ykhCAQwwiICojhwZWuCQL2CIgKsMdISggCMYyAqIAYHlzpmiBgj4CoAHuMpIQgEBsIcMWb&#10;erjsb8mSJeqzqIDYGFzphSAQAAJjxoz5+OOPVQVRAQEAJ0UFgRhAgKu9Sf/DQ0IwUQExMKDSBUEg&#10;MATGjRtHCk9cAFL4iQoIDDspLQhEOwI//fTTqVN/3RaNIcBl//KmYLSPqfAvCFghoH9TkJX/4Ycf&#10;Vmn+1ENOMIkFiAAJAvGCgEoCrO8t/41ZFcC2x913301q88gfXpIvtm/fPiUlJfJZFQ6jGoHPPvuM&#10;KIC+C2HdFNyxYwfJxX/88Uc9B7gi11xzDX+dI0v6GnKWTZo0iSoaTf2XfE+y88WLFz/55JPWSQ1d&#10;tO6cT62kgTcDhYMHD37zzTdPP/305MmT+azvlIu2pIogYIEAs8/3iT4rANPlgw8+OHToEF0lhdnE&#10;iRNvuukm/Zd8T3qyf/7zn/Xq1YsEgTDwZmCpSJEipGNu164df/kcCQwLD3GFQJannnoqPB0mxSgb&#10;kuQjrVSpEtlHn3nmGYKTJB1funRpp06dihYtumrVqueee+6dd97Zt28fyUUTExNZ5IleHDt2jDX/&#10;X//6F5lnK1as+P7770+fPp2kpqQ2Zs488sgjEPnhhx+0Lxs0aPDbb78ZSOnXZN/WSYtKQ7ly5apc&#10;uTKmAWb5ddddp8+tRgLV11577dlnn+VMVfny5eEWgiQyY96+8MILCxYsKFCgQOnSpXfu3OmE4V27&#10;dpFzcc+ePXXr1kWXGYjogfKHiYFVxb+erCF1eniGWFqJQAS0VOX+eHNqBbRo0QJ5ZWLon9q1a+Nv&#10;B9pt8o6PGDHixhtv5HwSFruqzuR5/fXXb7/99qlTp5KqHKeFRMPqJySbudenT58JEyagHfjQuHHj&#10;3r17s85nz34lz2e2bNn0Xx44cMAfKQqbtm7dBezzt956i0bRDuDw0UcfMW9TU1PffPNN0qvOnTsX&#10;NfTee++tXLnSIcNM8qFDh5I9le0Zf0SsMTFlWCOLTgx0UKR83CLgVAW0bduWVZfZpX+YwCzggWK3&#10;ZcsWbONmzZphrtevX19VX7t2LX9r1KiRlJRUp04dvH0tMTmrbnJyMrYDaYjT0tJsm7MgRV3T1q1p&#10;ElNEC6DvsmbN+tBDD33yySeFCxfGLqChpk2booauvvrqqlWrzpo1i+AKpGwZrlWrFt1koloQscbE&#10;lGGNrC1EUkAQ0BBwqgKwq2+77TYDcDgRrNuBooniyJEjh1qp+KCqY1Rv3rz51ltvJTpIenIyomkG&#10;QqDJji1I0ZBp69ZdwBPRGNZK8mW+fPnQYnyDasBtwRpX2eBtGcaMV3QsiFhjYsqwRjbQEZHy8YyA&#10;UxWAlOP0sj5rYHXr1q1Hjx4usGPaIPpqhjNtFAWmDcvstGnT1vz5EOQj1OeCuC0p09b1DWksaV8y&#10;1TWGTb/Ec0lPT0dN2F7YbOiRnrIvEVtMfFl1h5jUimcEnKoAMCpUqNDAgQNLlSrF54YNG/bv39+d&#10;z4lJTziNuBpagKieQr9atWqnT58m+oWp//LLL+Pna1aAYXgIb6CPLv35sN+mftV/aU3KtHX0Qp48&#10;eTD4aVT5EfqHncWyZcvCMHuqbN3h++BNVKlSBbdl4cKFxCyogknfunVrU0BMGVb0rYmYdsSa1XgW&#10;Zem7OwQCUAE0gMeL8Y8twPxnBXPXZIkSJYiEsR3w6KOPKkOah1A/Mb+vv/6aoAPrIQW0nwytMFeZ&#10;bGPHjmVPQVMT+i/ZJrAgZdo6vj1GDVumsOS7kkOwb9++zHN2Gb/99tvnn38ebtkC6NevH1H9li1b&#10;EtvjM5sdpoCYMqxKWhMxxcSaVXcjIrXiGQF5RyCeR1/6HvsI2DqngVkBsQ+Y9FAQiDMERAXE2YBL&#10;dwWB/0VAVIBIhCAQ1whILCCuh186H/MIaLGAleu3nLuctUChwnT55Injp0+dKFUkX7mSxUQFxLwM&#10;SAfjGgFNBSzfvHf8uC93bNsKHPnyF6hWvWbT5i0L5LLLPR7X4EnnBYEYQiBPcl41/3mOpR5dtHDe&#10;6JHD0y4lSCwghgZZuiIIBILA/n171//2m6iAQDCTsoJAbCGwYvlSUQGxNaTSG0EgEAQwBEQFBAKY&#10;lBUEYguBs+npogJia0ilN4JAgAiICggQMCkuCMQWAqICYms8pTeCQIAIyNGgAAGLkuJcu8Y1J9r9&#10;i1HCtbDpAQLcZMeL/Hnz5lW0tKNBWw6efuHZJ30bEBXgAeiRRoL5z+0m3IzAdWaRxpvwE2oEuMDq&#10;999/5w4rpQVsVYA4AqEekQygz/ov8z8DcI+MJtH7XO2FDDhkR1SAQ6CiqRj2v6z/0TRgXvPK6Dv3&#10;AUUFeA2/0BMEogoBUQFRNVzCrCDgNQKiArxGVOgJAlGFgKiAqBouYVYQ8BoBUQFeIyr0BIGoQkDO&#10;BUTVcDljlrwmpFfWypJ2mY1ifVUixp07dybBgS09MjWQiJkEkPrC5E0jqwJJVklnRE5XUp7QHPld&#10;bKlpBUzJmlaH819//ZUktKRyVR9ULlknj2nHSVSxaNEikkdrPSKB5fbt22+++WbS2JEngn11RZyt&#10;dVLpkuHO0Ba5sFevXk22izJlyrRq1UpLikc+a1LLqrSXZIho3ry5ykCdIQ9MkvWDpm3PBYQvubgv&#10;EGTvIWMvI8EmdobAFKuNkgBWDykZ00nfiiiTbZHEJyRiIXebw4nEfEChkNREX54pRN73Dh06kGeZ&#10;lOrMByYPH5zjaUrWtDqUSSdNDiiSTakPznWNacdpBcHT9+jw4cPsolOYjTRS15I7k2yxIEb6rF9+&#10;+YXm+KDxRgps+nvTTTc1atRo69at5IYmuzS/gsmGDRuA9/rrryfXDglmST9VvHjxjEr0SAbtggUL&#10;wpiWXDz19IXZM6b7gmyjApS+Jxf4pEmTFi9eTMIsemWbnEDfDINNEi5gMsgccH///fdoShYTUvGS&#10;OwimKYnqcj7GzmUurkoaVIDqO/nXyIPG8JGmWX3D3AZwpJz07agMVjMGi7SOs2fPJrMb5ZEhkj5B&#10;jZJMA1WR/7LWsfqpicHAkSWZyQkFlStZ0URHKJos49AkZyxZ2FknIUIVjSwU5s+fTxZJxIBFFU4M&#10;1U1VgC/nqhWNjv5YhKHjCJ6FCtD/xOKE0G7atAn5zJIliwKNI3ckkmZi8w1HMOk4ugMmsVCwlTiT&#10;w5RjgpAPEjMh959PhsiecxVgFQsgY19KSgrKjDRb77777uOPP75u3ToUgZbJz0nfUIemB5UAl0Td&#10;1113HcSxmpyQkjIeIoBFgNSyZPXq1Qt7dd68eUwVpigSTLbYjh07oi8YOAxmFAHZ1lQuSaUCGDvt&#10;CDrfsP5TjFmn0ezZsydzAA+CSUIBbGPyMj788MP8RX3QhEYWPYJTgB9x991341YolgzVDb025Zwy&#10;Gh3Xqe584UUy4co0fSvqEr1GsjlqkXuedYtcb3oKOBEZ6Ag4FxUrFcBRc9Rqly5dFKb8xRM7ceKE&#10;OnhE/1999VUS+33yySd8yTcoHrLrjRo1igx8b7zxBiYTJUkTiIGEwc/Y8+uHH344ePBgKPtW1zOt&#10;/frZZ59haynio0ePVk1rn1WLGk3n3ZaSjA4DyvrGklWrVi2AZcLz+ejRo4wXCyBz0lSCMQzx/3l8&#10;MSTDIos8NDEHWCqhmZqaSjFWQr5kkpAtmiYMSwhGAROJX/1VNzRkyjllNDq2g4tP8eWXX3783wf1&#10;568K3dTWf30ZTAMooNqUZmSdw95Rdi4WwciRIxVtVlBbZjK8gJUKwEdCFPRxIOx5oib0ltgMSTjv&#10;u+++QYMGYQhhvCl9TxX8TBIQN27cGGQZ7zvuuINwEUoBHYl44USRmBThMK2u4NCIoyzw2TAaWaD8&#10;IaXR1OzbDMc0KhhgJuP3KkkdM2YMSpxljXkL4CzFCPGUKVOU8jU8jCljrYZbezB6+cyX+fPnV19i&#10;FDAlmBt89qcyVEntV3/VDQyYcm7bip4IZjwKDvNTPUQ0/A0ZLJnKHimhMVWUkKMI9JgwXx544AHI&#10;+sYRI1MwrFQAWDOQpgmz0cR4eliAKG+CH6hVZQgwz5EhviRsAy5Q0Hcbk5KFhV+V8+lbXRXGBEW5&#10;8isUSOYLxIq46aPR1MIekQl0pHEFtoRdtGmAQIM5s7FJkyY4Al27dsX6xS/wZRvA0eDYcdpPWObY&#10;ejgIVFfLPg8KhWIBpZ93WN2U8xDBi5kJV1rM39AK0o7uQzjBhP6yGoWIjZCStVIBYE3HlCJXDyac&#10;0vfIB5NZzTqUPZaeWhYwxkwNJ1Vd+9VfdVUMvUt89emnn8ZeGDBgAOpG26fxxcK6xZBiF9XEmfAY&#10;3myGoaYxa5nDWLAYrsRoGR0ifAyryu/OcOidYcQd7UxsD4uPX5n5CxYsIMrI9xiJzAdoIjNEkaGg&#10;GQW+WBnIUsBhdVPOPR8LYCHESC9QlHqvB6wmTJigBPLAgQOqj/SdMAdhVIUncwG3l5ilP93hObfB&#10;ELRSAYRqEAserQFMdOxGnEb6Rv+VU4eyZ6E2dQ79cWZdHSVyww03EIBUDxEHtcWl+ZCoIYN9EQwE&#10;8VmX+YaFRcRu2LBhy5YtY4sLCxaDDjQ+//zzL774AgMQc5eRQh2gF/QnCwjiUh1PAWFQ2z0Ew6lI&#10;CFDRHD58OKYBgT1/UqGRVXpEPQ6rm3Lu1SBqYQJgQc3h1VavXl1PnKmONOI60Xf2Teij2n1o+OfD&#10;bjwV2UFDU7BBSETQK8ZCR8fqaBBTbuHChQSHiAii6rD90H9EdNq0acPIEQ7heAlwUAavsnv37nyJ&#10;IiR6jGrEglKfURCU5AMrifYrqsSiOsbk2LFjsUXR92zSzJo165577kHvIpfQwfrgyAdGF5EIliCN&#10;ZugwijrKhqNBUce/MBw8As6PBllZAdj5LA41atQg5I5Z/v777/MZtcf3eEEE9gj+P/fcc0Tvb731&#10;Vgt9jzXxwQcfMO21jllXZ5Ir4mw3sP7ccsstOBrYWiw1qFj2Goj8RYWJFfxACgVBINQIyAHhUCOc&#10;AfTFCsgA0COsSW+sgAjrlLAjCAgC3iMgbwp6j6lQFASiCAFRAVE0WMKqIOA9AqICvMdUKAoCUYSA&#10;qIAoGiynrLIpa3GYyikVKRe1CDD6Dl8Gp4uiAqJ2nP0zzvs/nMsQLRCDQ+ugSyqViPPXJWVT0AGo&#10;UVhEEopF4aB5w7IkFPMGR6EiCMQGArYXh4kjEBsDLb0QBFwiICrAJXBSTRCIDQREBcTGOEovBAGX&#10;CEg40CVwEV6N9/Z5p9v00rsI51zYCxIBXl7mZkftEi3bWICogCABj8TqzH8u5ODN9oy6wToSQYkb&#10;nrjygNvNuZtLaQFbFfB/5Pgs/7lHE1gAAAAASUVORK5CYIJQSwMECgAAAAAAAAAhAKkmypdAiwAA&#10;QIsAABQAAABkcnMvbWVkaWEvaW1hZ2UzLnBuZ4lQTkcNChoKAAAADUlIRFIAAAFeAAACQggCAAAA&#10;B7U4MAAAAAFzUkdCAK7OHOkAAIr6SURBVHhe7Z0HmBVF1oaFIUgYkDiABBUJKllgVwUUFZHBhAFQ&#10;F8wRE6uiP4Kriy5IWFcQUWFddUFERUQRRIygiCCISBCUZBhAosCQw/+Oxdb23u7bt7pv6r5z+uGZ&#10;59Jd4dR3qk6dOtVdX5GffvrpKLkEAUFAEPgdgVIljwBRVAARBAQBQcCOgJgG6RWCgCDggICYBukW&#10;goAgIKZB+oAgIAiYISBegxlOkkoQKGQIFFmxYkUha7I0VxAQBKIiUPGYUuqZeA3SSwQBQUBiDdIH&#10;BAFBwAwB8RrMcJJUgkAhQyAy1nDgwIF9+/YdPHjw8OHDwYeiWLFiJUuWzMrKUqKGS3hzeAtJM80B&#10;SUbKjAE5oiFesdKxhv8xDQyt3bt3H3300ZRepEgRr4WmPv3+/fv37NlTunRprEPohDeHy97M8uXL&#10;o6ZQ6Mi8melNSc//7bffMqAvWXuLD0idw5B79+4tVapU8eLFw9LnEJURgnUAgtAJb662iGYec8wx&#10;qCksOjJvZnpTAikGNwP6krW3+ID08MHfiu5YVjJ/zv/EGlhH4C/4KC6NWRD40KFDCBBG4c1xszYT&#10;a2ieUVKaIwCwmdGXdG8xb7tOWWz9h0W2Lzuwb2Pow5BMnqEIi/hQkjVLIWlmnCjFmT1jQI6nIWVr&#10;1TimQd1jatUOvWmIszdIdkFAELAiUKy0vPIkPUIQEASiIxBQr2Hdxi2vTp31285dort0IbB8+fLb&#10;b7/9119/TZcAUm96EfBmGvJ372HEbti8zSo0/333k3n79h8wb8mefftnfP41pem8+g6F8ELF92vX&#10;nXpK3fJlS5uXGTOlo/Axc5kksApvT+8DH5NKo6XZunXr1Vdffazl6tChw8qVKx3T5+fnP/XUU2SJ&#10;eEr45vPPP+/Ro0fVqlXjESYir2N1eXl5ffr0OeWUU/7whz888cQTdmHcJadpjz32GFuPCZQzZlH0&#10;pUkzvuCvTrnyp/XTP/s6ZkYSpLg/mIjkmMabafBdTURGdhN27iqANafSMZ3PalWieDF9h5u8UNGu&#10;5Sn16tRIVHXJLscqvL0u3cZki6HLr1Wr1uLFi3/5zzVjxoy6des61s7rbevWrbM/Io51/fXXn3ba&#10;aYmV2V7djh07Bg8efOGFF3777bczZ86sXbv2008/zT50zHp1UTStX79+bD3GzCIJPCGQdeedd+oM&#10;qISXC13y7z9wYMWavONr5pQpffSyH35868MvFyxdycDYu//gibWrZ2UVXf3zhrc++HLOwu/yft1S&#10;s1plxjw2cvpnC1b+uO6jOYuW/vBj5Qrlji5Z4r2Z89dt3Lps5U+lSpWY+82KGlUr4USoO8dWq7Rx&#10;y28Rhbg3SYltLjzGPkIkmjPj84XFsooeU64sdS1f/cu3K9YeVzNnjcfmVM+puPLH9VM/nf/Fwu8W&#10;f//jMdllKpQrCwKfzv32uGNzNm3bTr2LV6z9etkqMAQif83Mzs52AYSdeSb8Nm3aRIwWZteBAwd+&#10;8cUXvXr1YhAyS5ctW/bxxx//97///cknn2BNnnnmmSlTpowfP75du3bLli274447Hn74YRYUzZs3&#10;V0XNnz8/4uauXbuGDx9+0003TZo0Cf+CUWp92yIiPSXo6s4444yKFStyB5dh1qxZ3bp1K1OmDFtu&#10;iIEhO+mkkypUqKCzc3xpixYteBlJNQEhx44dO2/ePERVko8bN65Vq1bs53uV0A7jzp07DfsSiq5b&#10;uzo9XBWydfvOLb/tZBTwW4+Cn9ZtZBSULFFcjQKl+mpVKmza8ht5reNFp8RlXvTd6nc+nsfI2rN3&#10;37fL19BzHEeWyaDwZAtU4krlNqsfPr2GXzdvW7Ri7cXn/OGaS87esxeLUbCa2LR1+xcLl3c4o9kt&#10;3c6vUbXiZ/OXHvz9jYPtO3fhAtzc9byGJ9RcsHRV0aJFzmvTvHqVClde0K5i+YJeDr76TlbRoo6F&#10;+GikS5YIkfCfjzu26uqff0UxyIxqa1evvNl7c446fHjF6l+6dPjjrVd2OrluzYXfrY5YZ+3I3/3H&#10;Zg1o+N59+1PQzAgEvv/++7PPPvubb765/PLLX3vtNV4hfeCBB1g18Jvpeu3atQzyf/7zn7j9zz77&#10;LF760qVLmzVrxh2sP+PTfvOzzz6jkAULFrz00kvvvvsuboqu0Z6+RIkSujrtxVSrVg0bgQ369NNP&#10;WUrw0tHQoUOPP/54nR33h2GP2VKuhBLyxRdfJIuWXFXqVcLE9ihdmh4FN3U9H7vw6bzF+w8c5KlW&#10;fen/HMzqmHL9xi3MTJd3PP1PF53FKFP9J9rISlIT4jINP6/fVK3yMVUrlmdUN25wHFatQG15v1ap&#10;kH1sTqWiRYs2qleb3g8c3M8uU7pOjSr0IebhrKJFDh1y+zojWiGJRcEuEs3B8Ofv2r0zf/euPXtz&#10;Kh/joznVq1Ts2qkNnkLRIkUqVyyPpYgQu2zpUlUqlMP8JbWZDJJGjRrpaMODDz6oluInnnhi06ZN&#10;mZyZhPnLgLeKh3WoU6cOc+/ChQvJztSNyohTbNu2bePGjV9//bX9Jor+6quvmMCZ5EeMGFGzZk1d&#10;oGN6uxLxR/r27Xveeee98soreDqXXXYZ5gZLjdvSsGFDZECec845Z8uWLchAdi2k/WVQrxLG2aN2&#10;7Nrz0qSPnnllqvo3fdYCVSDOYKVjyjIKcEJPPrEWMz/divta9foDBMeUP63bxCxFFypVskSLU+qC&#10;sMvIirMJ7tl9eg0M7zKljryTV7wYlqGgHG4SPhz1O1L/evND1gVYB+6XKllcfwEVszHRComZ0VMC&#10;u0hly5QqfXTJDZu2rd+0LbtMqTKlS/loDpaAvZVP5n77xvTPP/ziG4eR8B8oktrMiFjDoEGD1IqA&#10;N6wZadGA0k/xAVn/M84xLgzOL7/8Ej/C8Wbbtm1xQIgdMrHzl28QdOGO6R2rZqVw8cUXP/fcc7gz&#10;9913Hw4Cxwvh2OM7qPGP8JUqVVJeg0sTvEroqcPYE2eXPvqaLmffflWu+texbQuVhj6PL6zGf4ni&#10;xRnhBw4W+M72LueYcuv2fG31WHpjX1xGVpxNSIppYFGgw7P4S2rhwM2mDY/TYN14xXlE4LxKn5BC&#10;vFZKeqwb6/8ffly/+uf1J9TMQbU+JFn7y6+EVCodk31W68ZntmrkIoaPwn00yl8WHAqsSUQU0/Em&#10;y/JLLrnk7bff/uCDDzZv3syiQNfomN4uD1EP6lL+C1lOP/301q1bb9++nTjI6tWr1XuuuDwU7h4F&#10;U9ntYrtI6A+cmLmILGz5bYdyF/ft37977z41vO2XY8oK5cqQSyXG41BmJZW95cCu3fzb9tOPPr2G&#10;OjWq5v26FY+IZny38idsAw1gZbXml19/3rD50OHDLNcnvj87f3fUUDPWhIZb8VJ3PBUSU0+eErCm&#10;2Lxtx5bf8llN+GvO5m3bq1Qs3/CEWmh9yfdrwSGaAGlsZoRIzMYRO38sHD7++GMCDXxQQBzh/vvv&#10;Z03hePPNN9988sknCXwymRMyUJFFdTmm535EdURDWf689dZbyEB1xBGXLFlCAAJv5bvvvmNZwXeE&#10;H374ISVXqVLFXXKvEnrqG+aJibJt3rbzlw2bGdVLf/iJmb9c2TKO2R1T1qpe+ZcNW1jbYlMWLFmp&#10;vulIZW9Z/OOmnT/lFdgj8zZbU1aqUO6PTeuzkfvSWx+XovW/x2mrVjrmtGYNCfU/O34aIfozWpxU&#10;RlPh/G81OFq8s8DOMPZVPdF3GEyGhfiT3CUXa4qK5csQLmE14a85eJKEKsa8Pv2dj+eeUKsaFlMt&#10;qeyXOVY+mhkRa2BdQDjAsRyc+eOOO+6GG2748ccfdQI8eV52YkdQbVvccsstjHzHm+effz59t2XL&#10;lmeddVblypVPPfVU90J0dfo9C1YKDz30EGsWCsEcPP/88/fccw/1ct16663IwIBHeOSJ8BrsknuV&#10;0AewJlnYgzutWQNGwejX3iMkh/PIitsxo2PKalUqNjj+2Demzx4/5VP2y1SsIam9JUK28iVPPnjs&#10;pQcrXPg/5zXgyJUrV86k/YFKo8QOqfDmSOpmVq9esEMmVzIQ4C2PgPQl1ulzF63ANGBofLTU93Bg&#10;KV3h95NjfXoNPmSVLIKAIBATAZbkL036kED+P9+YwWuBLU4+IWaWJCUQryFJwCa+WPEaEo+prcTg&#10;eA1xNta315Bd6mDxkgUv/onXEKcKJLsgkJkIiGnITL1KqwQBfwgUzTry5ouYBn8ASi5BIMMRENOQ&#10;4QqW5gkCnhAoUuTIVquYBk+4SWJBIMMRKJp15FvSIrwek+FtLXzN4z3Cc889t/C1W1r8XwR4dZ3v&#10;0wo2Gn5/acr8Klm84P3LgozmeSSlICAIFB4ExDQUHl1LSwUBDwiIafAAliQVBAoPAmIaCo+upaWC&#10;gAcExDR4AEuSCgKFB4FUmAY++OVwUcNDxAsP9NJSQSDICLhtXvKFBp/rW0lKOPaXr+j5/t/eJI7i&#10;4OBQDvmL+Kybg3qmTZvGoYMc2mEIBMcEc3CQSsyxPxwx5p4ROSdMmMCpxDG/KOfkoo8++qhr164x&#10;jwwyT2nYqFQmk83LVKIdzLqSvnnJSRuPPPLI3/9zDRgwwNEugA6n8Tj6BRx0l5uba24XMCUcEIoB&#10;UnXGtAvBVIxIJQiEHYGsP//5z9HawFldnMbFMTsRcywzKuf/ckAYdAAcKMyBPBzsyR2O61KHC0+e&#10;PBm+A04KxCKwmsD1eOedd37++WdONFZFcS6o/aYSA+qRRYsWUSkeiiG4jnJy+tDcuXPHjBmDA8IP&#10;jj/BzEGIwoHrHDrIaeWcYo4vozgd7PKQkmTIz4mDhmIEJ9mmTZtOOCFt3/kHB4fCLMmqVas4dwsE&#10;rEdvM38zLrg44I/VQE5Ojvqv9SpR/EiQwWesgYkdhgL4QnD4MQG8cYU/zwFenCMIVQmHfHbu3Bmj&#10;w6BlldGzZ09OKMYuTJ06lQNCkcl+U2uRw4vJDm8KZGejRo1SR4z7uLBEWAQIeOA14OBjeFAwOpSD&#10;qeLIMyTnJmQnrIPc5fFRtWQRBAKOAJM6g8tdyBimgVHKgoJBrq7Ro0erM78Z/wx1ZtR69ephF9Th&#10;lvrCXHHyJ09/+OEHfAq4A0jD4X+cIM555Mzb9ps6L9M1a4rrrrsOa9KlSxeWTCY0Z/ZGUil2AU+B&#10;qhEGCdXxxJwg2KRJE2TDMeEIfA5EdZcn4DoW8QQBrwjAD8Yw5LKeAG4vJIZpiIg1QBykVgQc2ulC&#10;LaGf4iPMnj373nvvxaxwBOiaNWuYpR1vaslw8jk4lFWJqgXfGHoS/fSNN95QRoof7ohgCPg8BL8A&#10;64gPohNr/wqTAZ8SJsNdHq+4S3pBIOAIvPrqq3jQLC6s48KzaYizkZiPTp06RUQxHW9GqwhKFWuk&#10;g6ikYXiStRZ8baymLr300u7du+vyle/AhUVg8YKB8CRPnIBIdkEgvQiwqMcxVzLgOEAmEE0en7EG&#10;x+KgD8IUWR8RDCOmCE8hkzN+O6SJrCkcb+pcJINAUS0i8PYZ2zG3JB2FWb9+PQ4IPG5YFmKimsQN&#10;YQg6Ig8BVLwGCA7c5UmvIqV2QSCxCEBcrIJuXIxWdgOilR9jhwJyIUKG0y0X443BpqP3OpLP9E7k&#10;j50I4ggE9lRsHw4ixh6MxmwTMFaZwAlDON7U8kGIyqIDClbehmA8w3QQkx8dOxIhJ0JCuMrgx3Eg&#10;3gHtGosLRAIUxCCAArcy1gGGRYRxlEd2KBLbI6W0FCPguEMBFRB7iFauU6wDQUMrfYHeoZDzGlKs&#10;slRUJ688pQLlYNfh+MoT+4Z2qZmt2ePX98uWPnLKk5iGYGvYl3RiGnzBllGZkv42ZEahJY0RBAQB&#10;YwQSGYY0rlQSCgKCQNARENMQdA2JfIJAWhAQ05AW2JNb6dFHH80mcXLrkNIDjADapw/EKaCYhjgB&#10;DGJ2OO9hqRfrEETdJF8m9M6GPX0gzqpkhyJOAAOanbfFuPbs2RNQ+USspCGAv4Bd0KbB92HzYhqS&#10;piIpWBAIAAK+TYMsKAKgPRFBEAgeAmIagqcTkUgQCAACYhoCoAQRQRAIHgISawieThIhkYQhE4Fi&#10;KMuQMGQo1ZYaobELfF3Ht6d8VJqaGqWW4CCgNi/57lltUkgYMjiqSb8kmAaxC+lXQ5okYD7gO2v6&#10;QJz1S6whTgCDmJ3XGcRfCKJiUiUT2o//lRYxDalSl9QjCIQKATENoVKXCCsIpAoBMQ2pQlrqEQRC&#10;hYCYhlCpS4QVBOJG4KLfr5jFiGmICZEkEAQKIwJiGgqj1qXNgkBMBFJhGqCZHD58uCOPdkz5JIEg&#10;IAikBQE307B9+/ZBgwZpwkt+9O/fH5psR0Ehj4BsjiwRT2GLgpP6nHPOUVx1JhdVQFFFdfzNy8uL&#10;mYVKIeO0V23PSMmQeZmQaJqnjCmeJBAEwoiAN87LAQMGHHvssY7thOvC0S+AYzI3Nxd6GEN0INt6&#10;7733INceNmzYueeeq8isDfNKMkFAEEgUAjHYq5YsWQKjtJV1koqZUV955ZWlS5dCxQ1DFHRVEExx&#10;Z9myZXDj4B1MnjwZLjl4eLEIrCYgz4LVCm4r3t9URUEtZ7+pmrR8+XKoKE899VRsCqx2/IAXy721&#10;eAF2OSGnmjt3LtwbEGfxA34eqH3hpII4D+qtF198EV8Gkqvs7GxHeYS9KlE9TMpJCwKO7FVKEtjk&#10;+HvllVc6ClYs6wgprM9Yw8aNG5s1azZw4MDTTz8dE8AnHN26dTvppJPuv//+qlWrwhwHTw4rAgYt&#10;vHi4AIMHD8YuQMXJZz/Q3tlvailxPbAFLBDuu+++kSNHUpE/ZLFEWIQ777xz6NChbdu2nTVrlqL6&#10;w1Qdd9xxSM5N5ZK4y+OvdsklCIQdgRimgUH+yCOP6HADI1Yt1Bn/DHW+7qpXrx52gSnaCgRUWdWq&#10;VeMpX4DhU9SuXZs0LVu25Jsw1gvM2/abOvumTZvIBTvmkCFDILzEmpiEBuxqoFLsAp4CVSMMEiqO&#10;7OOPP75JkybIhjcERzZfobjLE3YFi/yCgD8EvMUabrrpJrUiKF26NOMqWpX6KT7C7Nmz7733XoxL&#10;v3791qxZwyzteFMXxdfmsNdiXFhQVKlSBWtijS8S6VR2ih/uDcYQQIGLXzBq1ChCjzoxxarfmAyY&#10;sjEZ7vL4g1VyCQJhR8DngsKw2ZiPTp06sdGgLhXFdLypC8QfsfogJLbaoMsvv1wVxQ93GVhrQZNN&#10;tAIHpHv37jqx8h24sAgENTAQ7vIYtlSSCQIZhkAiTcOBAwfYp7ACdMIJJyxatGjt2rWMdvz2Z599&#10;Fi/A8abORSCASCQRB8YwgQaCmv6+L16/fj1RxqZNm+LmEBPVxOEIQxAUeQig4jVUrFjRXZ4M07c0&#10;RxAwRMDtADg8efYRiNJZy7r55puJ6n/00Uddu3Zl1LFboX7jqLMX8O23315yySUE/9VThjfj/PXX&#10;X2eo16xZk1AlXoPjTWsVTPisF6i3fv36ZClfvrx7Y+xyIiRbEhMmTMAK1KhR44wzziAkSTQUwzRt&#10;2jTWLBgsYiVXXHEFpsdRHt2uiN0ZQ1jTm0yYstOLfxBqd2HKVh9QMFod5SxZ/EjcUM6GDIIeEyyD&#10;mIYEAxrC4uI3DYlcUIQQQBFZEBAEnBEQ0yA9QxAQBBwQENMg3UIQEATENEgfEAQEATMExGswwylU&#10;qdiCYS8mVCKLsIlEAO3TB+IsUUxDnAAGMTvcJCtXrhTrEETdJF8mRVGj+GniuWTzMh70gptXiO2C&#10;q5skSxaT2E7ea0iyBqR4QSAMCNiJ7QxNgywowqBekVEQSDkCYhpSDrlUKAiEAQExDWHQksgoCKQc&#10;ATENKYdcKhQEwoCAmIYwaElkFARSjoCYhpRDLhUKAmFAQExDGLQkMgoCKUdATEPKIZcKBYEwICCm&#10;IQxaEhkFgZQjIKYh5ZBLhYJAGBAQ0xAGLYmMgkDKERDTkHLIpUJBIAwIiGkIg5ZERkEg5QiIaUg5&#10;5FKhIBAGBMQ0hEFLIqMgkHIExDSkHHKpUBAIAwJiGsKgJZFREEg5AmIaUg65VCgIhAEBMQ1h0JLI&#10;KAikHAExDUaQwyB49dVXc0yzUepkJjKXxDxlMuUNUNkCiCdlpM40cMbxrbfeetddd23evBkR1X+f&#10;e+45T+LGTLxgwYImTZrwN2ZK9wTWcnbt2vXFF1/07t27bt26KtfBgwfh8u7YseMFF1wAGbdhXVBy&#10;L126dNKkSYbp7cnskkQrKmbK1atXX3755e+++65vYYKW0R3emIAErTlplyd1pkE19ZNPPvn444/R&#10;Ytpbbi5A6dKl+/fv37JlS52Fo/5pyGmnnfb666/Xr1/fsKjffvtt+PDhv/76q2F6ezK7JNGKipny&#10;+OOPx7p17tzZtzBBy+gOb0xAgtactMuTatNAg9955528vLyIlq9bt47hx2C75pprZs6cie1Q8/ZL&#10;L7100003tWnT5vnnn8fF4Af/jZioSfzRRx9ddtll5J0/f74qmZtff/01d8jy2GOPbdmyRd1UKano&#10;gQceiBDDsJw9e/YwwhHyzTffxJXYunWrKhNpb7vtNvwCKrLOyaoh+B0jRoyYPXv2yJEjBwwYsHv3&#10;bhNJrrzyytGjRys/yLFFqiKQeeihh2gpcB04cMAl5ZAhQ1gZPfXUU99//732Gr755hsqwgmiXTQE&#10;V8IufzQBDCG1Au5YuLqpxdu/f7+LHu2txlhb4f3uu++spe3bt8+xM3jtIWkfrqkUwNQ0nHnmmaee&#10;euof/vdq1qwZ/cyTuHSR/Pz8adOm4ZPrjIzbJ554ombNmkzFrDL+8Y9/oDP1lHUH/Zj++vTTTx97&#10;7LFvv/025n/y5MkoW2f/5Zdf/vnPf+bm5o4aNQq/Ud1fs2bN448/fsUVV1AXo+WFF17Yu3fvTz/9&#10;hInBXnCTEc7YtophWE6RIkXuvPPO008/ncIRddOmTciDeBiLEiVKUCYl2zEpWbKkytWrVy+M4MaN&#10;G00koV3uLVIVrV27tk+fPpSPF7Nq1SrHtms8n3322dtvv71YsWLqDl4M1uqPf/wjrahTpw4mI5pC&#10;fUDqDri9ItStxCtevLiLHu2txspb4QVt1XlUaWjW3hl8NMdTVw97YlPT0KFDB8bA+v+96LWXXHKJ&#10;JwiaN29OlilTpli7IDb+22+/ZdJDo40bN27YsOGHH37IeKbkVq1aYQtY5OO3n3LKKfyuXLkyY+/Q&#10;oUO6XorCmWzbti1PSa/uUyB/yZKdnd2iRQsmczoKhoBix4wZw6IGV+KOO+7IysryUY61yfXq1Xv4&#10;4YexZQMHDpw7d67hWimmJCDNcI3ZIiXJCSecUL58eST58ccfmT8d265SNm3aFED0wOMOo3fOnDmA&#10;D+sR2jn55JOjKdQHpO7NtFdkF8+lLRGtdinNsRAfzfHU1cOe2NQ0PPjgg126dIlo7Z///GdmTk8Q&#10;MOViZSpVqjRx4sQdO3aovPjkFSpUYBjwm9msVKlSevArVk/rALZXh4UimerumgWUFQrrjosvvhhv&#10;vF+/ftu3bydZrVq1LrzwQpyUv/zlL506dWJpY/UazMuxyrB48eKrrrpqyZIl11133fnnn2+IRkxJ&#10;NCDuLVLVVa9e3VqvY9tVgjJlykRIiA3iDnrhb7ly5Vy4En1A6t5MO1Z28VzaEtFql9IcC/HRHEPl&#10;ZkYyU9PAiGU1y/Srm921a9cbbrjBBwo5OTmXXnrp9OnTldnmYhhgHZTnzKzOOpzxYCfkilYXNkVn&#10;1848/Yb1znvvvbfo94uQG4E3WsFqgrU0ixTcENzvDRs26GLNy7FKwiKclU7Pnj1ZELFmsQvpuL5I&#10;hiS6ase2R0PPOsAwmqx0IlLGA6l7M6nIERyrAJ7a4tJGe2fw0UN89PbwZjE1DbSwSpUq+MzMA/zG&#10;1+3bt6/VL/UEAe7reeedp7M0aNAAz/+zzz5jaGEvWF+cc845ejEcs2Qc6WrVquEVY1zmzZun0p90&#10;0kkENRYuXIiD/eijj7K85ymFE2zDUrRr1w4ZmKPwUHT55uVYRSpbtizLdQYVYusgKFaGGZj3IFSl&#10;Kj0zM43CT+FCBhNJcHaIVrq0yBEcx7ZHgxGLhjbBDVHBUC30HOX3Aakj4I6FRxPPvC1WeCOWdY6F&#10;+GhOzK6YSQk8mAaaTRSARQS+A3aBqd43ECyMWZ5o75H1BfsFP//881lnnUXciN8ses0LZ9Im1DR1&#10;6lQ2CNSqhOvEE08kMjdhwgTWL3giJOARveHuu++mCspny4CQp7UV5uVYZUNmALn++ut5YYEgK0t3&#10;xnPVqlXxqnBPEEm7PxgLTN4rr7xy3333YWHdJaFA4oKE1nCyXFrkiJJj26PhiahERgkA9+jRA8mx&#10;j6R0lN8HpI6AOxYeTTzztljh1bFbF+h8NMe8T2ZAyiJ05QxoRoY1gV2G+++/H+NCKGfGjBnjxo0b&#10;NGhQjRo1kt1MNgWpl6BJJr3vkGzQAl6+MGUHXEHexKtdu3a3bt2wCKyQX3755WuvvTZmyM1bBZJa&#10;EIiFgHgNsRCS54JAmBEQryHM2hPZBYHgIeAtDBk8+UUiQUAQSAoCYhqSAqsUKgiEHQExDWHXoMgv&#10;CCQFATENSYFVChUEwo6AmIawa1DkFwSSgoCYhqTAKoUKAmFHQExD2DUo8gsCSUFATENSYJVCBYGw&#10;IyCmIewaFPkFgaQgIKYhKbBKoYJA2BGQbyjCrkFn+b9Z8t03i5dt2rI1M5snrYqOQJVKFZuc0rDp&#10;KQ1VEt/fUIhpyMBehl3YsHFz7nlnV6taJQObJ01yRWD9rxunvv9R1coVmzU6KR7TIAuKDOxo+Ati&#10;FzJQr2ZNYj5A+4uWfGeWPGoqMQ1xAhjE7KwjxF8IomJSJRPaj38tKaYhVeqSegSBkCBQunQZ/olp&#10;CIm6RExBIFUIlCxVbuIbb4tpSBXeUo8gEAYEimcV2IRPPv1YTEMY1BWfjIp+Ri5BwASBosXKHth/&#10;4Kdf1otpMIFL0ggChQWBp0Y8/eFHH8NvKKahsKhc2ikImCAAdyyUzqSMyzRAvgrtOqRyJlWmMk2i&#10;BDMvxzxlKnGQugQBrwi0a9cWsqLSpUu5mQa4jGBGga5KXX/729/gKdOUYfyACRY6Jk0AxR0YqOE4&#10;eemll/bv328iE/SWsFFSkUniiDTR8toF81E4WczLcU8Jg/u///1vRzpMf4JJLkEgqQisXbu2du06&#10;MbwGKOceeeSRv//978OGDYMo5YMPPli+fLkSi+BWbm4uXJVayn379kFOBxcblLOGdJhYEN9OR7S8&#10;dsH84WhejntK+PIwwyVLlvQnhuQSBFKJwMyZs2bOnFkwwF2I7ZjM4YyERgk2QSUcXKlffvkldxj5&#10;UNTz9LfffiNiAf9aiRIl4FlatmwZyW688cYdO3ZMmzaNEvApSA8tNZMnzK6QtTFI1G8Y7imBLJBf&#10;Qj/JEFK1RJScnZ1NegjvIa3EbaFASOthc1LVkRfebaTCUuBH3HzzzZDTWgUju2OZGm7m/Llz51I+&#10;d6DJhTtbCWkixnHHHecisBLpoosugmyWMoEIet6JEydGVJRwxf991At/f/xhXSyWK4IeNuE1SoFB&#10;Q+DPD/31z7ddj1ReP6/68MMj9MveYg04ERBP090ZfnC9whw/ePBgaEWhooUDmv9CM3vvvfdCHs1g&#10;w30YOnQoUY1Zs2bhUNixY/hhNWBMZQ2i7YK9ZHilyQu5OyxvUHWffvrpn376KQ3WeaFX3bx5MzSN&#10;rHrw2yMEI3u0MpVIGEek7d27Nxy/hAwUrbuhGAz+aCm1SKChKsrLywMKuGetFQWtS4k8hRyBLhdf&#10;pP55Mw2M/6ysLOU+wPUMNSNDtGXLltgL3AeNKfexC9gRnkJvf+jQIfNZK1rJjH9sEAJA5UyxlGlV&#10;YeXKlamIpz/88INdMHdp4Z5t3Lgx0uKVtG/fXllZczGipdQi6dcK1qxZc8IJJ+DvUBH83TgRhbwX&#10;SvMDiMBvm39R/7yZBtjo1RzO39mzZ+MgMFH369ePTo8roduJIWAqnjJlyqhRo4jAeWp/tJIZTsoq&#10;OV76qWN2d2k3bdqkna6jjz5ajVhzMTyl1EszrJjd0/MElCQWBJKBQLESR4Ji3kwDa37W9qVKlWKU&#10;durUifCkugYMGKBXBIjLPPzaa6/l5OQQBejevbvVZKjfmJiIaV+ncS85JhaO2d3LZHrX2wesJtTa&#10;x1wMTyn1XowLAjHbKAkEgeQh4Nk0MJKxC+xQtGrVihgkjvGiRYvY5OA+HvWzzz7LmkKLu379+jp1&#10;6jRt2pRowhdffKEcDWZjluUE+Rh78+fP19EHBol1p9O95AhEIvLy1DG7e5k8/e677wgN7Nq1i81X&#10;ZbPMxTBPyVIIrFQ4A1gc4y/JU7mULAiYIHDo99HKFcNrYMCwecmqoU+fPq+++up5553XoEEDsrGw&#10;J+zHHsF9991HbP/CCy/UwTaeNmrUaMuWLQTbXnjhBQwEI5/BwORMSPK5557j/Yjy5cvjupOSv1Wq&#10;VOG9KeyOEsi9ZGvbdF4sjr7vmN29TGITrVu3fvLJJwmp4ulg+IgOmIthnpJwCaDx0gdOFr6GQkAu&#10;QSBQCOzbna/kkQPg/qsXpnG198F7XMnWlnUrN+F1yeZlwiENXYG+Ny8P7z2yn+At1hA6gEwEXrly&#10;JY4MnlH//v23bdvG5qhJrhClMd8eClGjRNRkIyCm4ai6deuy9iGY+sQTT/DuFkHWZINO+fKKZApA&#10;liriQUBMQzzoSV5BIGMRENOQsaqVhgkC8SAgpiEe9AKaF5ISyAgCKpyIlXwE0H7lihXirEdMQ5wA&#10;BjE75EXTZnws1iGIukm+TOgd7dMH4qxKNi/jBDCg2RcuXgZJSfxkBAFtnogVHQF8xsYnN1DUVVxe&#10;v7zUm5diGqSXCQKZjIBX01C86IEjNiWTUZG2CQKCgEcEimZlHfnnMaMkFwQEgUKBgIQhC4WapZGC&#10;gDkCfGG1d/dBiTWYIxamlJysw6Gb6sQquQoVArzOe8wxx/AFo78wZMlifHt8aOum7WIaMrDbYBf4&#10;EJ4XwDlcIwObJ01yRSA/P5+zzjgrSFkHH2HIn/I2DRjwmCwoMrCj4S+IXchAvZo1ifmAoxJ9H9RO&#10;JY1OOeX5558T02CGd6hSsY4QfyFUGkuwsGjf91pyz+59j/71r3/720AxDQnWihQnCIQagZdfea1N&#10;m7Zt2rQR0xBqPYrwgkCCEeAU5ZYtT/3ss8/ENCQYWSlOEAg1AvgL99zTOwbnZahbKMILAoKADwQu&#10;u4xz4C/99deN4jX4QE+yCAKZjADWYfTo58U0ZLKOpW2CgFcErr76TxMnvrlgwYK4TAOUCpwTH88O&#10;qle5DdMnSjDzcsxTGjZBkgkCaUEARjpoWYYN+7ubaYBqadCgQRy1rC6OXYaoWh9PzI/FixdzLjvU&#10;1aoN3IHiBW5bqBasrDMuLYQO74033tCcTp6wiJbXLpinYnVi83LcU3KuPOx+miDLnzCSSxBIDQIt&#10;WrR48IE+z416JobXAEksFDWctjxs2LBrr70W9qrly5crEeFxyc3NPeWUU7TE8Dj8/PPPEOFec801&#10;EL2YtAQL4tvpiJbXLpiJJPY05uW4p5TDo/3hL7nSgkDHjucPemJwwQCHtzaaBEzmEyZMgKtek7jC&#10;y/bll19yh5G/YsUKnvK6/sknn8wZ7fDWQWa1bNkySrvxxht37Ngxbdo0SsCnIH39+vWtpCzq98UX&#10;X0wJZOHlrVtvvVWzZkaUnJ2dTXo4suC8xW2hwKuuugq+aVUdeQmoIhWWAj/i5ptvhszKKhjZEcle&#10;ptU7mDt3LuVzp127dlDvde3aFUo+EzGOO+44x8KVwEqkiy66aN68eZQJRAsXLpw4cWJERQnvATiE&#10;5557bsKLlQJDhACzeMOGBWfAef6Gonjxvn0fGvn0CG+xBpwIuC3p7gy/d999t2fPnpDB8cL21KlT&#10;+ZyD/zZv3hz6bEjuGGy4D0OHDoXMbtasWY78jgw/rMZJJ53EGkTbBXvJijJz48aNzZo1GzhwIBQy&#10;imNK54UwDgI+OONY9eC3RwhG9mhlKk1jHJG2d+/esFEoQkpuGorB4I+WUoukKf/y8vKAolevXtaK&#10;QtTbRNTCgMCyZd+pHuvNNDD+FZM97gNUkbVr12aItmzZEnuB+6CB4z52ATvCUygh+cbTnEApWsmM&#10;f2wQAkAqS7ERRNsQalIRT/nmzC6Yu7Twejdu3Bhp8Urat2+vrKy5GNFSapFYbihk1qxZA3cu/g4V&#10;dejQASeiMHQ1aWO4EODDzR49/rQ7P9+baYCZWs3h/J09ezYOAhN1v3796PS4ElYXnal4ypQpo0aN&#10;IgLnCZpoJTOclFVyvPRTx+zu0vJmqHa6oKhVI9ZcDE8p9dIMK2b39DwBJYkFAU8IfL30+zmLV3+/&#10;IX/Y6PH9nnh65vylq39eZy8Bvni+vDxwcLc308ASmrU9Z0UwSjt16kR4Ul1QP+sVAZUxD7/22muw&#10;ThMF6N69u9VkqN+YmIhpX6dxLzkmFo7Z3ctketfbB6wm1NrHXAxPKfVejAsCMdsoCQQBHwgcKlZ6&#10;0puvP9SnN//++fyoBQu+3px/yG4dTmvVct/evZRvahoYydgFYhutWrUiBoljvGjRorVr13Ifj/rZ&#10;Z59lTaHFXb9+fZ06dZo2bUo04YsvvlCOBrMxy3KCfIy9+fPn6+gDg8S60+lecgQiEXl56pjdvUye&#10;ErcjNIC9ZPNV2SxzMcxTshQCKxXOABbH+IsPlUsWQcAEgXLlj1m98geVcuuWzbM/+/TfL47ZebD4&#10;jvxd1uyVc3L27t1RMDuyIohWLnPpzJkziepNnz4do4Ah6NixI1FDFs8EKipWrDh+/Pi3334bQ4B3&#10;wNyLCViyZMnxxx9fs2bNr776CseBlT+mhMUFe5zsLOBFv/LKK6xE2LBgAcJNrAz7nQTzuaOcbceS&#10;2e9YvXo16SlB/9Z5CS5gdNRTx+yON3WrVb28i8FwZfTS6iZNmnBCjr2BjmJ4SklEY9y4cezO1KhR&#10;g0qVzCZ69ZSGJRIGy1MWSZxhCOC5MyRplA51bcnf/9GM6dZm7tyxo0qVnJ279tQ5NkffJ5p48GCB&#10;4ywHwP0XK6ZxtffBe1zJ7ijWrdyE1yWblwmHNHQF2jcviTKwlIhoyPF1T7zwoi5tmtXT98scfTSB&#10;Bk6ONV1QhA4ac4FXrlzJi554T/3799+2bRubo+Z5JaUgEGoE1uX9Uv4/bzOrhmAX+Ltvd754DaHW&#10;rLPw4jVkoFI9NsnQa6DUxwc/WS/nv8cLlyx+GJcB0yBeg0fIJbkgkOkIYBdoopiGTNeztE8Q8IIA&#10;LoNKLqbBC2whScuLJ7zTFhJhRczEI4D2eXnPX7nKZRDT4A+9oOeCvIjYqliHoOspOfIpihp9VILv&#10;SiQM6Ru6QGcUYrtAqyeZwkUjtnPcvESQiDDk4b1HPoYS05BMLUnZgkC6EdCf6ng1DRJrSLfqpH5B&#10;IJAIiGkIpFpEKEEg3QiIaUi3BqR+QSB4CBQrUVJiDcFTSyIkkjBkIlAMZRkJCUOWKFVGTEMo1e8u&#10;NHaBr2Dr1q0rfNkZqN1YTVKbl3zRyzfBpPUXhjy6bDlZUMRCOoTPOaRb7EII9ZYYkZkPOCrR90Ht&#10;CIHLUGBTEiOOlBIkBDgqRvyFICkk1bKgfXX6sY+LKEPR309aFNPgAz3JIghkLAJFs46cLSSmIWN1&#10;LA0TBHwgoFwG8Rp8QCdZBIFCgYB4DYVCzdJIQcArAmIavCIm6QWBQoGAmIZCoWZppCDgFYG4TAOU&#10;CsOHD49nB9WruIbpEyWYeTnmKQ2bIMkEgfQi4GYaoFoaNGgQRy2ri2OXIarW7JX8WLx4Meey60Mj&#10;uAPFC9y2cDpYWWdcWggbxRtvvKE5nTxhES2vXTBPxerE5uW4p+Rcedj9NEGWP2EklyCQYgRieA1Q&#10;qjzyyCNQ1w0bNuzaa6/lmNrly5crEaG+yM3NhWRFSwyPA3wzEOFec8018MeYtAQL4tvpiJbXLpiJ&#10;JPY05uW4p4Tyr0ePHhB5+RNDcgkCaUEgBnsVbFSNGjWiW9P7s7Oz4cOZN28eBFYQPa5YseKZZ56B&#10;eApzwIuZSP/yyy/jVsyZMwc6KchzxowZA7cV/PRwQ2NimDwnT57csGFD3u5Wv+G5mjBhwrJlyyiz&#10;QYMGmio2omRqJz20V0uXLh07diy8WJTPNyTcUXlxWygN7ikIZjBV+PZWwdSYtJdp9Q4QEm4+SKVg&#10;yoNcSwlpIgZHrTkWrgRWItH2adOmUSagLVy4cOTIkREVJVzxwl6VcEhDV6AJe5Vq1Dkdzq9U9r+k&#10;7cX+wzntLdZAL4fbEk8eIjkI73r27Dl48GDswtSpUxlL/Ld58+bQZ0Mkx2DDfRg6dGjbtm1nzZrl&#10;yO/IoO3WrRuGhjWIZtO1l6woMzdu3NisWbOBAwdCIaM4pnTeqlWrwljZuXNnVj347RGCkT1amQoa&#10;ePeQtnfv3n379lWElNw0FAPPJVpKLRJoqIry8vKAolevXtaKQtfnROBCgoA308D4V0z20Loyddeu&#10;XZsh2rJlS+wFX/tpyLiPXcCO8LRatWoQzOoIRUxYo5XM+McGIQC0lBQbQbSNO0NFPOWbM7tg7tJi&#10;Xxs3boy0pUuXbt++vfpSzVyMaCm1SJp0cM2aNVBR4kNRUYcOHeAHjomGJBAE0oWAN9OAv63mcP7i&#10;eOMgMFH369ePTo8rYXXRmYqnTJkyatQoInCe2hatZIaTskqOl37qmN1dWtxv/eEqR3SrEWsuhqeU&#10;etGEFdOVesJHEgsCSUXgwL69Rx0+TBXeTANLaD7qYp3PKO3UqRPhSXUNGDBArwgolHkYmuycnBwY&#10;tLt37241Geo3JiZi2tdp3EuOCYpjdvcymd719gGrCbX2MRfDU0q9F+OCQMw2SgJBIHkIYBr25O/g&#10;r6lpYCRjF9ihaNWqFbsPOMaLFi1au3Yt9/GoieGxptDirl+/vk6dOk2bNiWaQChOORrMxizLN2zY&#10;wNibP3++jj4wSKw7ne4lRyASkZenjtndy+QpJJGEBnbt2sXmq7JZ5mKYp2QpBFYqnAEsjvGX5Klc&#10;ShYEzBHANMTYoZg5cyZRvenTp2MUMAQdO3YkasjimdBaxYoVx48fzx4EhgDvgLkXE8COBvsONWvW&#10;ZB8Bx4GVP6aExQUbB+wj4EUTt2clUr9+fRYg3MTKsMHBNgd3lLPtWPKOHTtWr15NekrQv3VeggsY&#10;HfXUMbvjTQ2Tqpd3MRiujF48iCZNmnBCjr2BjmJ4SklEY9y4cexQ1KhRg0qVzOYKM0wpOxSGQGVw&#10;Mt87FEcd3KtgkQPg/ts9mMbV3gfvcSW70+CCYSC6du2ajPcdhCk72eoLfvm+mbI1RY3pgiL4WPiW&#10;EA44XvQkntq/f/9t27axOeq7KMkoCGQMAuI1ZIwq/9sQ8RoyUKkemyReg0fAJLkgIAiYISALCjOc&#10;JJUgUMgQENOQgQrnxRPICDKwYdIkMwTQPi/vmaWNmkpMQ5wABjE7H30RWxXrEETdJF8mRVGjj0rw&#10;XaGEIX1DF+iMQmwXaPUkU7iEENsJ52UyVSRlCwIBQMAHsR12oYCoJgDCiwiCgCAQFAR+Z68qeENX&#10;TENQVCJyCAJBQICvJ/btzvfweVUQhBYZBAFBIDUIYBokDJkaqFNdi4QhU414YOpLSBiS1ohpCIxK&#10;EycIdoGvYOvWrSt82YkDNTQlqc1Lvujlm+CCkMHvp5Zxfb8h/6E+ve3NeHzwk/Vyyuj76vOqEqXK&#10;SKwhNCo3F5RDusUumMOVYSmZDzgq0fdB7aDxeyQyS0xDhnWMguZwVIz4CxmoV+MmoX11+rGPKz8f&#10;j1N2KHwgJ1kEgYxGoEJOzs7t23ds2yVeQ0brWRonCHhEoEqVKsfVq1cQpPCYUZILAoJAhiNQomRJ&#10;rIOYhgxXszRPEPCHgJgGf7hJLkEgwxEQ05DhCpbmCQKeEMj78ceDBw7EG2uAUmH48OHx7KB6Eto8&#10;caIEMy/HPKV5KySlIJB6BPbszl+78ns2Kdy8BqiWBg0axFHL6uLYZYiwNXslPxYvXsy57PrQCO5A&#10;8QK3LZwOVtYZl+bBRvHGG29oTidPQETLaxfMU7E6sXk57ik5Vx52P02Q5U8YySUIpAaB8hWyi5co&#10;ju8QY0EBpcojjzwCdd2wYcOuvfZajqldvny5EhGimtzcXEhWtMTwOMA3AxHuNddcA3+MSUuwIL6d&#10;jmh57YKZSGJPY16Oe0oo/3r06JEMvgl/7ZJcgoAbAkWKlC5bqnyF0jHYq2CjatSoEd2a3p+dnQ1F&#10;1bx58yCwguhxxYoVzzzzDMRTmANezKSyl19+Gbdizpw50ElBnjNmzBi4reCnhxsaE8PkOXny5IYN&#10;G/J2t/oNz9WECROWLVtGmQ0aNNBUsRElUzvpob1aunTp2LFj4cWifL4h4Y7Ki9tCaXBPQTCDqcK3&#10;twqmxqS9TKt3gJBw88EZA1Me5FpKSBMxOGrNsXAlsBKJtk+bNo0yAW3hwoUjR46MqCjhPVXYqxIO&#10;aegK9M1eVfSog0X47iKrmLcwJL0cbks8eYjkILzr2bPn4MGDsQtTp05lLPHf5s2bQ58NkRyDDfdh&#10;6NChbdu2nTVrliO/I4O2W7duGBrWIJpN116yoszcuHFjs2bNBg4cCIWM4pjSeatWrQpjZefOnVn1&#10;4LdHCEb2aGUqfcO7h7S9e/fu27evIqTkpqEYeC7RUmqRQENVlJeXBxS9evWyVhS6PicCZzYC6rAG&#10;yLK9mQbGv2Kyh9aVqbt27doM0ZYtW2Iv+NpPQ8Z97AJ2hKfVqlWDYFZHKGLCGq1kxj82CAGgpaTY&#10;CKJt3Bkq4infnNkFc5cW+9q4cWOkLV26dPv27dWXauZiREupRcLhUq1es2YN3Ln4UFTUoUMH+IFj&#10;oiEJBIHUI6DIsr2ZBvxtNYfzF8cbB4GJul+/fnR6XAmri85UPGXKlFGjRhGB89S2aCUznJRVcrz0&#10;U8fs7tLifusPVzmiW41YczE8pdSLJqyYrtQTPpJYEEgNAt5MA0toPupinc8o7dSpE+FJdQ0YMECv&#10;CJCbeRia7JycHBi0u3fvbjUZ6jcmJmLa12ncS44JimN29zKZ3vX2AasJtfYxF8NTSr0X44JAzDZK&#10;AkEgBQiYmgZGMnaBHYpWrVqx+4BjvGjRorVr13Ifj5oYHmsKLe769evr1KnTtGlTogmE4pSjwWzM&#10;snzDhg2Mvfnz5+voA4PEutPpXnIEIhF5eeqY3b1MnkISSWhg165dbL4qm2UuhnlKlkJgpcIZwOIY&#10;f0mByqUKQSAmAoeOKh5jh2LmzJlE9aZPn45RwBB07NiRqCGLZ0JrFStWHD9+PHsQGAK8A+ZeTAA7&#10;Guw71KxZk30EHAdW/pgSFhdsHLCPgBdN3J6VSP369VmAcBMrwwYH2xzcUc62Y8k7duxYvXo16SlB&#10;/9Z5CS5gdNRTx+yONzU6ql7exWC4MnrxIJo0acIJOfYGOorhKSURjXHjxrFDUaNGDSpVMsfUk9cE&#10;skPhFbHMS+97h+Kog3tBo2hWKTkA7r+9gmlc7X3wHley+wouGAaia9euyXjfQZiyk62+4JcfJ1N2&#10;/s9yANxRR8EBx4uexFP79++/bds2NkeDr3iRUBBIHgJbf8zP+2GZeA3JQzhtJYvXkDboA1Oxb69h&#10;y/d5m1ZtLlexsmkYMjBNFkEEAUEgiQgou1C77kliGpKIshQtCIQOgdLZ5bELBZHI0IkuAsdEgBdP&#10;ICOImUwSZCoCaJ+X9/y17oSGTVRGMQ3+AAx0Lj76IrYq1iHQSkqacIqiRh+V4LseCUP6hi7QGYXY&#10;LtDqSaZwcRLbldhyjJJOTEMytSRlCwLpRsArsd3U8R+ULVO2xSktZUGRbtVJ/YJAkBAY+MyjDw25&#10;v2uvi8Q0BEktIosgkG4Epr348eP3D5EwZLr1IPULAgFDoEypMjvzd+7I3yGxhoBpJkHiSBgyQUCG&#10;r5g4w5Arpn97w2O3dz77YjEN4dN9TImxC3wFW7duXeHLjolV5iVQm5d80cs3wQXrgt9PLeP6fkP+&#10;Q31629v7+OAn6+WU0fdzz89t94ezH777MYk1ZF7fOIpDusUuZKBezZrEfMBRib4Pald2QWINZmCH&#10;LRVHxYi/EDalJVJetK9OP/Zxzfzyo7EfPP/BZ++J1+ADPckiCGQyAiNGjGD/UkxDJutY2iYIeEXg&#10;g1dms3nJPzENXqGT9IJAJiOw6rtFJ1Su0S5X3obMZC1L2wQBzwjs27O7+qmVS5bKEq/BM3aSQRDI&#10;YATqnFELzkvZochgFUvTBAE/CCi7EK9pgFJh+PDhvndQ/QhulidRgpmXY57SrAWSShBIMwJuCwqo&#10;lgYNGsRRy+ri2GWIsDV7JT8WL17Muez60AjuQPECty2cDlbWGZcmwkbxxhtvaE4nT2BEy2sXzFOx&#10;OrF5Oe4pOVcedj9NkOVPGMklCKQYgRixBihVHnnkEajrhg0bdu2113JM7fLly5WIENXk5uZCsqIl&#10;hscBvhmIcK+55hr4Y0xaggXx7XREy2sXzEQSexrzctxTQvnXo0ePZPBN+GuX5BIETBCIwV4FG1Wj&#10;Ro3o1vT+7OxsKKrmzZsHgRVEjytWrHjmmWcgnsIc8GImlb388su4FXPmzIFOCvKcMWPGwG0FPz3c&#10;0JgYJs/Jkyc3bNiQt7vVb3iuJkyYsGzZMsps0KCBpoqNKJnaSQ/t1dKlS8eOHQsvFuXzDQl3VF7c&#10;FkqDewqCGUwVvr1VMDUm7WVavQOEhJsPzhiY8iDXUkKaiMFRa46FK4GVSLR92rRplAloCxcuHDly&#10;ZERFJnrylEbYqzzBlZGJfbNXFfsP57S3HQp6OdyWePIQyUF417Nnz8GDB2MXpk6dyljiv82bN4c+&#10;GyI5Bhvuw9ChQ9u2bTtr1ixHfkcGbbdu3TA0rEE0m669ZEWZuXHjxmbNmg0cOBAKGcUxpfNWrVoV&#10;xsrOnTuz6sFvjxCM7NHKVH0C3j2k7d27d9++fRUhJTcNxcBziZZSiwQaqqK8vDyg6NWrl7WijOyX&#10;0qgMQMCbaWD8KyZ7aF2ZumvXrs0QbdmyJfaCr/00HNzHLmBHeFqtWjUIZnWEIiZk0Upm/GODEABa&#10;SoqNINrGnaEinvLNmV0wd2mxr40bN0ba0qVLt2/fXn2pZi5GtJRaJBwu1eo1a9bAnYsPRUUdOnSA&#10;HzgmGpJAEEgXAt5MA/62msP5i+ONg8BE3a9fPzo9roRuA4aAqXjKlCmjRo0iAuepbdFKZjgpq+R4&#10;6aeO2d2lxf3WH65yRLcaseZieEqpF01YMV2pJ3wksSCQGgS8mQaW0HzUxTqfUdqpUyfCk+oaMGCA&#10;XhEgN/MwNNk5OTkwaHfv3t1qMtRvTEzEtK/TuJccExTH7O5lMr3r7QNWE2rtYy6Gp5R6L8YFgZht&#10;lASCQAoQMDUNjGTsAjsUrVq1YvcBx3jRokVr167lPh41MTzWFFrc9evX16lTp2nTpkQTCMUpR4PZ&#10;mGX5hg0bGHvz58/X0QcGiXWn073kCEQi8vLUMbt7mTyFJJLQwK5du9h8VTbLXAzzlCyFwEqFM4DF&#10;Mf6SApVLFYKACQIxdihmzpxJVG/69OkYBQxBx44diRqyeCa0VrFixfHjx7MHgSHAO2DuxQSwo8G+&#10;Q82aNdlHwHFg5Y8pYXHBxgH7CHjRxO1ZidSvX58FCDexMmxwsM3BHeVsO5a8Y8eO1atXk54S9G+d&#10;l+ACRkc9dczueFOjo+rlXQyGK6MXD6JJkyackGNvoKMYnlIS0Rg3bhw7FDVq1KBSJbOJnjylkR0K&#10;T3BlZOL4dyjkALj/dgymcbX3wXtcye4uuGAYiK5duybjfQdhyk62+oJfvm+m7JLFD6vWmS4ogo+F&#10;bwnhgONFT+Kp/fv337ZtG5ujvouSjIJAxiAgXkPGqPK/DRGvIQOV6rFJ4jV4BEySCwKCgBkCsqAw&#10;w0lSCQKFDAExDRmocF48gYwgAxsmTTJDAO3z8p5Z2qipxDTECWAQs/PRF7FVsQ5B1E3yZVIUNfqo&#10;BN8VShjSN3SBzijEdoFWTzKFw1/ALijqKi6v7FV681JMQzK1JGULAulGwLdpkAVFulUn9QsCgURA&#10;TEMg1SJCCQLpRkBMQ7o1IPULAoFEQGINgVRL3ELxxjeXb07UuOuXAtKGAGFItqjU0YQShkybGoJZ&#10;MUaBr2Dr1q2rz54LppwiVTIQ4HgENi/5oldZBwlDJgPksJaJaRC7EFblxS038wFHJdIH4ixJYg1x&#10;AhjE7KwjxF8IomJSJRPaj38tKaYhVeqSegSBUCEgpiFU6hJhBYFUISCmIVVISz2CQKgQENMQKnWJ&#10;sIJAqhAQ05AqpKUeQSBUCIhpCJW6RFhBIFUIxGUaoFQYPny4b6rr5LUxUYKZl2OeMnmtlpIFgQQi&#10;4GYaoFoaNGgQRy2ri2OXIcLW7JX8WLx4Meey60MjuAPFC9y2cDpYWWdcxIWN4o033tCcTp4aFi2v&#10;XTBPxerE5uW4p+Rcedj9NEGWP2EklyCQSgQOHTwYw2uAUuWRRx6Bum7YsGHXXnstx9QuX75ciQhR&#10;TW5uLiQrWmJ4HOCbgQj3mmuugT/GpCVYEN9OR7S8dsFMJLGnMS/HPSWUfz169EgG34S/dkkuQSAG&#10;AocP79udH4O9CjaqRo0a0a3p/dnZ2VBUzZs3DwIriB5XrFjxzDPPQDyFOeDFTCp7+eWXcSvmzJkD&#10;nRTkOWPGjIHbCn56uKExMUyekydPbtiwIW93q9/wXE2YMGHZsmWU2aBBA00VG1EytZMe2qulS5eO&#10;HTsWXizK5/hD7qi8uC2UBvcUBDOYKnx7q2BqTNrLtHoHCAk3H5wxMOVBrqWENBFDvaYeLaUSibZP&#10;mzaNMgFt4cKFI0eOjKgo4T1V2KsSDmnoCvTPXlX08J78HbTXW6yBXs7HG3jyEMlBeNezZ8/Bgwdj&#10;F6ZOncpY4r/NmzeHPpv3NBlsuA9Dhw5t27btrFmzHPkdGbTdunXD0LAG0Wy69pIVZebGjRubNWs2&#10;cOBAKGQUx5TOW7VqVRgrO3fuzKoHvz1CMLJHK1PpG949pO3du3ffvn0VISU3DcXAc4mWUouk31nO&#10;y8sDil69elkrCl2fE4EzGwFlFzybBsa/YrKH1pWpu3bt2gzRli1bYi84jFBDxn3sAnaEp9WqVYNg&#10;VkcoYsIarWTGPzYIAaClpNgIom3cGSriKd+c2QVzlxb72rhxY6QtXbp0+/bt1Zdq5mJES6lFwuFS&#10;rV6zZg3cufhQVNShQwf4gWOiIQkEgXQh4M1rwN9Wczh/cbxxEJio+/XrR6fHldBtwBAwFU+ZMmXU&#10;qFFE4Dy1LVrJDCdllRwv/dQxu7u0uN/6w1W+dVcj1lwMTyn1ogkrpiv1hI8kFgRSg4A308Cav0yZ&#10;MqzzGaWdOnUiPKmuAQMG6BUBcjMPQ5Odk5MDg3b37t2tJkP9xsRETPs6jXvJMUFxzO5eJtO73j5g&#10;NaHWPuZieEqp92JcEIjZRkkgCKQAAVPTwEjGLrBD0apVK3YfcIwXLVq0du1a7uNRE8NjTaHFXb9+&#10;fZ06dZo2bUo0gVCccjSYjVmWb9iwgbE3f/58HX1gkFh3Ot1LjkAkIi9PHbO7l8lTSCIJDezatYvN&#10;V2WzzMUwT8lSCKxUOANYHOMvKVC5VCEImCAQY4di5syZRPWmT5+OUcAQdOzYkaghi2dCaxUrVhw/&#10;fjx7EBgCvAPmXkwAOxrsO9SsWZN9BBwHVv6YEhYXbBywj4AXzbYCK5H69euzAOEmVoYNDrY5uKOc&#10;bceSd+zYsXr1atJTgv6t8xJcwOiop47ZHW9qdFS9vIvBcGX04kE0adKEY/ztDXQUw1NKIhrjxo1j&#10;h6JGjRpUqmQ20ZOnNLJD4QmujEzse4fiqIN7FSByNuR/OwbTuNr74D2uZHcXXDAMRNeuXZPxvoMw&#10;ZSdbfcEv3zdT9uG9R/YTTBcUwcfCt4RwwPGiJ/HU/v37c2wWm6O+i5KMgkBmIFCsREnxGjJDlf/T&#10;CvEaMlCpHpsUj9eAXeCfeA0eIZfkgkBGI1BgF4oX7N+LachoPUvjBAGPCGAa+D5KTINH2EKSnBe3&#10;rHvJIZFaxEwYAmifPhBnceI1xAlgELPz0RexVbEOQdRN8mVSFDWavcp3hRKG9A1doDMKsV2g1ZNM&#10;4YTYLpnoStmCQKYgIMR2maJJaYcgEAwEJNYQDD2IFIJAwBAQ0xAwhYg4gkAwEBDTEAw9iBSCQMAQ&#10;ENMQMIWIOIJAMBAQ0xAMPYgUgkDAEBDTEDCFiDiCQDAQENMQDD2IFIJAwBAQ0xAwhYg4gkAwEBDT&#10;EAw9iBSCQMAQENMQMIWIOIJAMBAQ0xAMPYgUgkDAEBDTEDCFiDiCQDAQENMQDD2IFIJAoBA4fFhM&#10;Q6AUIsIIAgFA4HABWbaYhgBoQkQQBIKDwO92AXHENARHJyKJIJB+BJRdENOQfk2IBIJAMBEQryGY&#10;ehGpBIE0IyCmIc0KSGr1UBhdffXVnC6d1FpCV/iXX34JsfPnn38eOslTKXDqTANnHN9666133XUX&#10;dPW0UP33ueeeS2xrFyxYAM81fxNbrHtphw8fXrp06aRJk0gGo/fll18OvXgqBXCsa9euXXB/9+7d&#10;u27duo4JUi9qarRjVYe94Rs2bJg4ceK99947efJkfgdKZWnvM1YBUmcaVK2ffPLJxx9/jPIChUKc&#10;wvz222/Dhw//9ddfKef4449/4403OnfuHGeZ8WcvXbo0BL8tW7aMVlRwRI2/sdYSrOqwl5yTkzN4&#10;8ODzzjuPv/xObNWZVFoWDNGpac+ePXvwb3/66aft27e3bt26RIkS/Ld69eqq765btw5VPfTQQ7Nm&#10;zapUqVLt2rW//vprvD7698iRI3l04MCBr7766p577mEmbNiwIWm02BgazM199903derU4sWLz507&#10;95JLLqlWrdrChQsffPDBYcOG5eXlNWrUqFSpUjrlP/7xj++///6UU07Jzs62lxPx1C7bmjVrbrrp&#10;prVr1z7zzDPMvcj8/vvvz5s3b9OmTfQ2vKEyZcrUq1fPqwAURbFbt27FAfnLX/6SlZWF2NTCTQqs&#10;X78+sy6Y/OEPf0Akd3Boqb12Vb4S++effwbDW265RZX8zTff4F+MHj2a2kG7bNmyIGmvNx5Urdqh&#10;M9gLpzNoXcDo+9hjj/Xp02fOnDknnHAC9Tp2EqUIK2InnnjiU089NX36dKs6dJNPPfVULHhET8OB&#10;nTFjRvPmzR1VpkCLwF/Jby0WZaVmHHmtpcjvLHVcW/L3fzRjuj37OR3Or1S2gOTyyHVwr/ph6jWc&#10;eeaZwEqntF7NmjVjKetJ1tNOOy0/P3/atGkHDx7UGbds2fLEE0/UrFkTn4JxxcjELqinqA1NX3bZ&#10;ZU8//fSxxx779ttvYyxwBfft26ez//LLL//85z9zc3NHjRqFF63u02kef/zxK664growKy+88MLe&#10;vXsxTM8///w111zDTbT75ptvWsVwfOou27PPPnv379fpp5/eq1cvZumSJUv6FkBlpMMxJO68887X&#10;X3991apVLvC6gOPYfA0pYt9+++3FihVTdxgt2N8//vGPAFunTh2MZrRKfaDqqB33PoOfP2TIECDF&#10;FNLxkA0JXRRhRYxpAOgi1AFQqsk7duyI1tOi9Rl3/FWxmFFPoyAUiU1NQ4cOHZgS1//vxThkfvbU&#10;TmwzWaZMmWLtf0wR3377bZs2bRhXjRs3xin48MMPGc+U3KpVK2wBq2VmNiZ5fleuXJlRfejQIV0v&#10;ReFDtm3blqekV/cpkL/KL2jRogWxAPoHhoBix4wZg5fBpHTHHXdYjb3jU0fZ9u/fT+FNmzal8Gjd&#10;wocASnImyfLlyzOD/fjjj+7kdC7gONauyreLjU1kcgZ/iI9Q0MknnxxNpz4a5agd9z5D3BTrwMSD&#10;8br++uux5lWrVnVRREzEdJNdConWZ1xEde8AnsZF0BKXKFXG1DTgmXfp0iWiASxGmJY9tQr3BiuD&#10;K0soCBOu8uIQVqhQgYHNb3oDnr8e/IrV091bw0KRTA1RzQKKy71ixYqLL76YqGS/fv1YxZCsVq1a&#10;F154IfMP7nqnTp3eeecdq9fg+NRFNpxMl7b7EECVZvWr3bF1AcexdlWaXWwMPveV51muXDkXukQf&#10;jXLUjnu7wFwrVKd0UURMxHSTXQqhIhfQHAV27wCexkWgEhfYhawsU9PAiCUQwPSr29C1a9cbbrjB&#10;R5NYjV966aWsBtUUxIVdQGdqLcCsvnv3bnqGJuSKWQU2RWfHpugBxrTz3nvvLfr9IjRI1I1WsJpg&#10;+4BFCm4IHruKUavL8alv2eivXgWI2VLdupgpHWuPlss6tLCbGzdujEgZD6qO2rGWb2+UFXOd0rci&#10;rHW5FxITNHP8YyoosAmUXUA8U9NA0ipVqgwcOJCpld+sS/v27et7iYXvSohYo9OgQQM8/88++4xw&#10;APYCr++cc87RK+GYIOJ7E6bCJca4EHxS6U866SSCGoTi8MkfffRRogA8pXCid1iKdu3aIQNWHw9F&#10;l+/41FG2iIYz3yItDgiX3nzxIYBjSxlazOT42Er+mGi4ND9aXqI8KBToqAIY1VrPsV4fjXLUjnuj&#10;WD8ed9xxSEJEifAHK1BEMlGEaqCjOtQj90IcW+cPf0M1BTCZsgveTAOpiQKwiMB3wC5ggH03jLU0&#10;yxPtj7G+eOCBB4iZn3XWWcR1+M2K17xwwpOEggiA33bbbWpVwkWkmmDehAkTWL/giZCAR+iekCFV&#10;UD47HYQ8ra1wfGoiG0MXW/bKK6+wS6LjoD4EcGwyy2wcNDwdWmfuSTnWHg1SqiCGSgy4R48erLwY&#10;zKR0rNdHoxy1494o/Mr7778fO8juFaHi//u//6NeE0WoBjqqQz1yL8Sxdf7wN++9gU1ZhBBUYIUT&#10;wVKPAHt1DMvrrrsuCK9mpL75mVejMGVnnk6lRYJAOhHwEGtIp5hSd6oQyNRXJFOFX+bUI6Yhc3Qp&#10;LREEEoiAmIYEgilFCQKZg4CYhszRpbREEEggAmIaEgimFCUIZA4CYhoyR5fSEkEggQiIaUggmFKU&#10;IJA5CIhpyBxdSksEgUQhcOjgQTENiQJTyhEEMgeB/B17xTRkjjqlJYJAQhDAZdi3V0xDQrCUQgSB&#10;DEJgx2/5pcocLV5DBqlUmiIIxI3AgX17D+w/mFOjlnx5GTeWgSyAE/E43qYwHD0SSPjTKRRHkHBO&#10;F+ceKCG8fnm5Z8dvR5cqU6N2bTEN6dRikurGLnCoDAeiZOoJZUnCLTOK5QSjH374gbOFlHXwahp2&#10;btlSt2HDrGLFZEGRGf3hf1qBvyB2IQP1atYk5gPOpKEPmCWPTFUhJwe7UGBT/OWXXEFGgHWE+AtB&#10;VlCyZUP7vteSFf9zepuYhmSrScoXBMKEgHIZxGsIk85EVkEglQiI15BKtKUuQSAcCEDlJKYhHKoS&#10;KQWBVCKwIS9PTEMqAZe6BIEQILBz+3b+iWkIgapEREEglQj8uu6XEiVLptM0wMgE+wic96lsttQF&#10;AlBswS3+17/+1Uo4nhBkoLEYNGhQtJ0z3saB8RxeYl2Xe3p3keLJm5DGZmQh0BryonT2MaVjmAYI&#10;qaGB+9vf/gZp1SOPPPL5558rAmvzCwJL+CbhRIrIAofdp59+CmfZ/PnzN2/ezFPY1v/9739z371w&#10;iqLzIY+6oLqCupJaouVyL9awUjWcoM/917/+lajhZF61OdqGKSE9p3Zgh37eMIthMs6qhzlZkxJH&#10;5IJhXFHvJuRyryshVRTCQrZu2FC+QgEFnJtpYDBgC6AehFLt73//O5RwS5YsgQ9O0zqaAEdvcHwx&#10;q2TJkvCj/+EPf6Bw6MZMitJpSI+dQiSuhx9+2Ep16akcEkO7BpsbwsTMyFzHiILdO1Gd27zqmLJ5&#10;TQCFJNR+sH7OnDlTadM6A9tnY+7gYgwfPvz000+HDXDNmjWqRihFu3fvrghQ4dG1lkMWXMLHH3+c&#10;LH/605/gMcWVGDp0KATF/JenETI7CmCt95577lm2bBl/KRCXhylKZ7HXFSEepKfKVXGsZcqUKTBr&#10;ggNG/8knn0RUr3imMv3S3y+gUNfixYtjzqZexStWomA4uJkG0MRluOyyyxQxJH9zc3N5P1+JAkX9&#10;gAEDYHl8/vnnuckdJiLoJF9++WWY0XA06ECkhHWSBgwZMuTrr7/m6YgRIwYPHkzJ9uzWBuinL7zw&#10;AqPRpW28+AUH56+//qrSuGTEA/ryyy+xKfgaSE5KJbNyVfA7XnvtNSTv168fyezmD0pOyCCh7f3m&#10;m2/UU9Ve1SL6Ew4F/gsl4DPTBfnLbxwN5Wc5wmXiJXnVa8z0DAAWcZgGGCVRCvYuZhYSLFiwoHbt&#10;2piSK664Ao1jjgHkueeeA89Zs2a1atWK3xH+FAtGSEzJAr8pnmNWVha95fzzzx87diwTvkmlpKEH&#10;nnrqqR9//DGWdOTIkbgksGDSowDfWkJEXUxIWjymt6ZNm7744ovRHN6zzz4bW7lq1SpgoRYocw1l&#10;S0syujqd6u3/XMzcAJtASZTLEMM0sOqAWZRLVwyl8gUXXIC7iHwQtPbs2RPfHjZ6jK7qFmSBOR5C&#10;bUw76wU+7ejWrRs0swwSaEXxYGFSZGQyFB2zq4p04Qw53gaH55aPhaI1HiJsRrLi73bPSF9B93fe&#10;eSdzV9u2benQ1q4M+SrSMsvhHMEZHTFgSEl3xDRACEwv1Ktl3aKyZcv++OOP9CpsYsWKFQHkyiuv&#10;pB9zE0yiwZVAjZoXxSKCb2/gFmcYoBQsnUleqKvPPPNMMuIjlChRgkZhDWkvF7zhmAC8Bm5aizrh&#10;hBOaNGlCFmy3YhI3qSgiDR2AQnDr6GaUg9h8VkgPjHBF7XXRLuw44jFyICtGZcqvsV/wJLOwHT16&#10;NAYIInWItn3ImbIsQE0nPDJ6ixa96KKLzDnlTYRULkMM08A0yweeEYTxKhseAR2LaUQpnvCSchzo&#10;auiSm4wiRholWKWpXLkyquUpvdMxu0qMCWeoUzglMLMx+FXh+mJAqslfzf/Vq1dXzNruGSkQu8Bi&#10;hGIRA9msrgEdiHlj+fLlDPI77rijSpUq1hpZRJAL+bnPB22KZp5Lt4j+RJm0HbgwoIrZmaLo03g9&#10;0eAyUVVi09BkpnGmUEY45pu5Z/bs2SbRE1pHZ0AYgGJkgh5KZ/JXA4lHtDeiHMawY+fx1CJrIdaF&#10;Z4ShsdeFj0AzcWfoQu3bt//qq68QOFrVderUYQpEa/pbZk9CpjgxNloBiz/FiEtS7W4LCgYDbja+&#10;ma6bjqW8MtaN9BXVLej9jAHVLTDALu6Nfhotu6oIrdNf7733XkY+7j3jKiLKqGINw4YNg9AZI6Lm&#10;sZgZER5acBaWo0aNwpOPALRx48YMlYkTJxK8GD9+vLUbkZEpCJHwfXAE8C+Iudjba227drXIyyhy&#10;b2+SVOtYLJPnunXrPvzwQ4YK17Rp0/Ly8lQwEtiVrcSns/veGzZsUAtJktEc+gZLOdZNKgsKwl4r&#10;Lfi+3AXwWiwzEF1INZMLvatVjGMtLKwwCkCBa+m1otSnxw4yFzLuzjjjjOTV7mYamCHZDrBuLuAY&#10;M67w5Zg3mEh1T2Ji99Qt3LNjXDp16qSijFz4BbgYdggwTI0aNcJjfOutt5TtcM+IU0A0IScn59JL&#10;LyV4FlEg8hOW+8tf/sLgZ54nwKYT8F98UeJwSp7+/fuDgKdgZJxwJVD9LItwR/XciNfDvIofwSyE&#10;CWb5w7D/6KOP7LuPWAH8bUwGi1uMIJ4a5eBkcTF5fPLJJyyjIlwtR7GxL45bm+DvLoBXEFhNIDCr&#10;Hkwz2iQmiu/pWAvK/eCDD7p27UpYjb5k4kN5FSbh6Ynf041Nwue+q3YzDRgnlnlMpEwIWAHGA0to&#10;OgT3WXkSB6In0VcIUDGBuHhipLG6Hsjqnp11I8EnpjKUiutOqA/T49hCrMNpp53GU2QggXtGBjN+&#10;IxEpAGWfJcIjZXgQRETO7OxsnCBrhAVJWIxwU8lA81ku6WCkCfSe4DIp0F8aFYDEydLZAZAgHHMm&#10;Y4b44l133YXRZITrxuqUBIxQCgtdPA6cNdKzbrrllltw3wjcEJ3hd8zpAZuCCtjjsO9Q1KhRw10A&#10;r01WFSFe69at6UI33ngjXdReCx2bYBYrDlpNFvxzeoLXulKfHiTpk0mtN8YpT4xqgnwzZszAd2C0&#10;dOjQAXOlwh6E3Nl9wBITHyLWCO4YCyYcrC9jT/+m87GgxQkn0sNGi3rqnp0exlzEQMUY0f8o3Oo1&#10;IAn1clOPXvZycBdvuOEGJi57Ri0JkxUZEZv+gSfGICGMillRMmOGCPzSxXGV27VrR0tVR2c4MZOw&#10;usPd0JqgTMQjZIWnGtFeWqf6FoUwQ7Jfw8jBnrrDlVgdM1Wee+65CSyTkQx0bBxGe2EhgXVJUQlB&#10;AD9IRSu9nvJUsnjBCpFDpeUAuIQoIliFiGkIlj7SIU2cpmHPTvmGIh1qC12d8t5h6FQWj8AcKl3g&#10;bsRThOQVBASBTEOAXUgxDZmmVGmPIBA3Agf2F7yFIF5D3EBKAYJAZiGgXAYxDZml1f+0hncTXd78&#10;y8w2S6ssCKD9+PeSJNaQgX2KNy/40EOsQwaq1qBJiqJGfRIZzyWbl/GgF9y8QmwXXN0kWbI4ie0O&#10;7z3yvZKYhiQrSooXBNKKgNdXnrRpkAVFWvUmlQsCQUVATENQNSNyCQLpQODQUcX3/r59KaYhHfBL&#10;nYJAUBGoUKVGdsXKhw6XlFhDUFUUn1wShowPvxDnjjMMySl7bdrwSWA7MQ0h7gTRRMcu8Ml53bp1&#10;hS87A7Ubq0lq85LPo9U5CV7DkPff32fcuLF8KCwLilhIh/A5H7OLXQih3hIjMvMBJ9k5HuNuUgHn&#10;fU+b9t4DDzwopsEErpCl4WQK8RdCprOEiov2o7EExaynU6eCI785/ktMQ0ysJIEgUIgQ2LlzF0dI&#10;/e1vj4tpKERal6YKAiYIQDLCaZpiGkywkjSCQGFB4OD+vX/5vwfnzp0npqGwqFzaKQiYIHDgwK5K&#10;ORXuvvseMQ0mcEkaQaBwIbB391YxDYVL5dJaQcAQgXSaBs4UgDiEQ98NZZVkiUIA8gXIpiHdSTgd&#10;i51l2yozb+PAEqwZQ3nknt69vfHkTRSSGVxODNMAOwPEJFC8wjEH2wekw9HohqNhBK8ULMlWCiyV&#10;Eo4G+HIhp5g/fz4UONzRpNUmcNO5oY2AnFp3bp3dUzkmdWVeGsh+QQnYFaVdAi/3s6dhAPLE+uUu&#10;mJxznUDF2YtyMw0MP2wBRGa33XYbhG5QSMP1CO+TnWDeRUR6g+OLWVC5XH/99RDeULiV5tSwtcw8&#10;9G8o5xLY1QyrzoBkcIJBmgiRH2w6SpvWGdg+G3MHF2P48OHQgkIJBQOdAoEtLtiuoMPq27ev4qHW&#10;efmBSwjzOFl4wQ5qDF7CgaP8vffe47929ipHAaz1QpADKx9/KRCXhynKpa4I8R599FHlqjjWAr8R&#10;tGzgwDTz5JNPImqQVQwhExdQqAvaJ8VFmvDLzTSAJi4DRIDqMCn+5ubm8n6+EoW3rGGjvO+++55/&#10;/nnFZM1EBIMYfE3QxuJo0IFICesRDRgyZAjsaTwdMWLE4MGDKdme3do2/fSFF15g/NubDW0p7HLw&#10;GroQzFndB6tPga8B9xRC4tzSV/jLb3wQehteEmxdioab1iEGVdNpuAkxL9f7778PlW4EAtGETLi2&#10;ElKgorfDNEAhjVKwsCbFQh0IkxqmBPo5NM7WNyp47rnnwGrWrFkQZ/I7YnnCghEiPLJ06dIFzxFG&#10;UnrL+ecXvGynmGlNLnogfNCwV8Jgxpc/MJK++eab9CgUas0eURcTkhaP6Q02Q1izozm8UPthK6FE&#10;BRZqgUXVRLB0pYF3lr4KI5y6mLldCKh9CMmxsVBXkdHNNGzcuBHyOCv7IzRzF1xwASdSIt+7774L&#10;MdygQYMgtsPoqm5BlmbNmg0cOBDTznqBTztgoIMukbEHmyAebOfOnRl1DC3H7KolunCMCG+DQ0kY&#10;wU9JXXQOTAPUXfQJ69rVBAuoOlE/xgsiPCS/8sor6XDcRHj6E/3jzjvvZH7j6zM6PXXBr83N3r17&#10;MzcqwlgTIU0kSUsaFhF8ewPROcMApWBbTcSAthN2PzIqXnKwYnYFRi6odDEBeA3ctBYFBSmcqWRp&#10;0aIFfyOUaFIpaegAFIKPSTejHMTm5Et6YIQraq+LdjFzIB4j55xzzqGTKL/GfvHyHwvb0aNHY4Ag&#10;K1T874G9gFox1hWM3qJFL7roIkU0magL07Bvdz5/3UwDUygfeKJ4e614BHQsphGleMJLynGgq6FL&#10;bjJukZsSrHl5MRvV8pTe6ZhdJcaE16pVi8IpgZkNWkpVuL5YRPCI0qAw5fMy0nvCBRkQknZh6fjB&#10;cgb2Vzof7gmVYhe4Q/kkQ35cBuaTxo0bc5M+BG+q+pQtppCeREpZYprDNM4UygjHfDPtzJ492yQY&#10;CRp0BuRkpDEyQQalM/mrgcQj8IkohzHs2Hk8NdZaiHXhGWFo7HXhI9BM3Bm6EFqDndTlHF2IcJkC&#10;6QwurM6exE5qYmy0AhZ/ihGXjLpimAbGAEFEK8k1HUt5Zcyc9BXVLRhUDC3VLRg8Lu6Nfhotu2ok&#10;Wqe/3nvvvfgX+PCYIcTQ7UcGJgQS4Ikw20O0SwTEpHPrEqxCap+IYpUhwEdg8Tlq1CgWDioLLrf+&#10;spVRoWhy3YVMhrYSUiaT57p162C7ZqhwTZs2LS8vTwUjaZGKO+DT2X3vDRs2qGUUyVAfgPAND8sx&#10;lQUF4RLGZMp2b4K7AF6bzwxEF1LN5EKnahXjWAsLK4wCUOA2eq0o9emxg6wHGXewOievdjevgTmZ&#10;nQXr5gKuPmMGX44RwtStexITu6du4Z4d49KpUycCn+pizW9lymZuxzMkKqae9u/fH3miBSN1xFTF&#10;EWLiiIPw2muvQYp96aWXEmBT6XFPdKSHUaHMkLuQMStKVwIWYrijem6kacyr+BHMQphgtVyCOtz+&#10;3R5WAH8bGFncYlurV69OOfCSczF5fPLJJ6zO6DAx2wWSjh8F0n/cBYhZckQCVhMIzKoHvRMuJSaK&#10;7+lYC90J8lgYzwmrwYruaZrxKlWi0hO/p4sq0vkkXW6mAePEMm/ixIlMCIwxRiArczoE91l5Egei&#10;J9FXCFAxgbh4YqSxuh60xD0760aCT0xlKBW/neAlpke3n/u4/fgp6g7CsHhxDEbSD7BlTHcomy1S&#10;E5VjYvAtiVoBOnsxymtFHnoYIBB7o7cpE+MuZJK0FWexKgDJUkKXg99HEI45E6yIL951110YREa4&#10;hlenJGCEUljo4nFcd911pGc5dssttxCGJCgzb948fsecHrApwMseh32HokaNGu4CeG27qgjxWrdu&#10;TRe68cYb6aL2WujYBLNYcdBqsuCfYyi91pX69CDJKEhqvTFOeWJUE5yfMWMGvgO+d4cOHTBXKuxB&#10;9J7dBywx8SFijeCOsWDCwfoyrvRvOh8LWtx+Ij1stKin7tnpYcxFbCJgjOh/FK69Bjo3dp21FhO7&#10;xoW6SEwACb+R8vH/lRiUw0igdqZEui/uovUpYqhO0K5dO6YyNlZIw2RIo2gafQhvjeyEWmk4PwgL&#10;03BWd9iIq666ijKjCZlUhZkUjiE799xzTVIapmEkAwsbh/FzIhnWKMniRAA/SEUrvZ7yJDwUfpDH&#10;MKltFyLefvKnKo+YhlQhHdx64jcN6XxROri4/q9k7I+q90GJaxDGI7AfFskTJae8d5goJENUjpiG&#10;2MrinEXeaCDk+cQTT7AeVnt4cgkCmY2AmIbM1q+0ThDwiYCYBp/ASTZBILMRENOQgfplyePy5l8G&#10;Nlia9L8IoP3495LENGRgt+JdD0KnYh0yULUGTVIUNeqTSN9XsRJCbOcbvGBnFGK7YOsnidLFSWyn&#10;3ms4uky2ENslUUlStCCQdgR8vPKEy8A/WVCkXXcigCAQIAQK7ELxgg8IxTQESCsiiiCQdgSKZhU7&#10;6vcvqsU0pF0XIoAgECAEimZlKWkk1hAgrSRQFAlDJhDMcBUVZxiyZPGCAzjENIRL6abSYhf4nJz3&#10;u4Uv2xSyDEqnNi/5Slidk+A1DKlNgywoMqhT/KcpfMwudiED9WrWJOYDTrJzPMbdrIAjqcQ0eIIr&#10;HIk5Rkn8hXCoKjlSon3Ho7Q81SamwRNcklgQKCwIiGkoLJqWdgoCnhAQ0+AJLkksCBQWBMQ0FBZN&#10;SzsFAU8IiGnwBJckFgQKCwJiGgqLppPUTo7V7tOnj5VDyLEiw2Q+hISI4LHHHuOYb09VcMb8K6+8&#10;Mn78eJcaDQvUAhgK7zW9YbEJTyamIeGQSoEpRQCiAEU5Bb0lJKkmJ3dCoQC3AAyGJqxFMRujBYiZ&#10;UiXwmt6w2IQni2EaIDiFFhkKuQceeAAT60habZeJOQRmZKgrrFzVMUXHkEM/+9lnn8VMSQIKh7/U&#10;yqwVLZe5DOYpTSQMThpmv5tuugmWNzgj4aeAaUbJBg8VHBywbNx8882KyZaUd999N8xgpITqHtIn&#10;/vKbI3OtVHdoavr06dAXcUHPoQeYLhCqm2jcsySG6hqaHAhKqJ0sVqB4kw9SGWqkZAhHFPmYo5y0&#10;qEePHvBu0y5Iujn+/7333tP+i7sk//jHP6AaoZl2HXltGl39oYceUgKAnr3eiBbBcmRNH5xOYpfE&#10;zTTQKqhf0CInKcMuB7HPpEmTTDig4KpSL2NBLYP+TOi36HlQPEAnkxBDHmTE0yIbfHZwBULkhTog&#10;iUWJsMgNGTLk6aefxhVv06YN860i74OMh9P0ofOBHIkj9lE9zGBcpNeSM64ohBEOwReKVtxiukDu&#10;QBj11FNPOVJjIwm9CEo0nt5www0Qi1pfzoEaC8ZAaoeiktkFerRocnKMFdzlGCY4zSHOIqOitDSR&#10;5I477mANwllYdl14bRpOyuOPP64EoJ8rSK0IRLQIE6zT4+akpTPEqPR3c8zlZhqYkxmxsH3xGjZM&#10;UPBWKdZTsoEgxuK+++7Dp1A01ky50IeNGDFi0KBBY8eOpQcAE4xp6F71OZ3lhRdesHsf7777LqRy&#10;cVK/YFbg2mLagTMC8ahRNZJWYHTwfZj96Hbqprs8QdRZHDJBZAS3Je/VY+gVnz2+A/TfXNBw5ebm&#10;QvmleEOhiiQlvZwfp512GsZdUYSTQNePN8Hg521c3rqDW0z58CAPRysFMrYvvPBCvAYskV1kiqVL&#10;UCydihI0Oa1KSV6IjvEcqZReRN+LJifEgrwMjvB2zvuYknBuoj2XEiCepjnWa29RHGpMRdY9+Tug&#10;yT7q8GE30wDBKbpnVQZemAl+Yx2hfoNIkpEM4xtWAFY7iDCVK4HV6Ny5M/bi6quvhiKRoagZvnUW&#10;Zic6BCyDEVMKcxqdjC4YT+tZczLpsYZkJoGljuWJEozJB5bNgQMHcpPpCAMXU554xAhgXlQZQUiJ&#10;dYYrVI0QNAvjo5q9rSm1+nCzrfrC1OpHGBFF6M5NKHwY8JTJhAz4jstPimLaePLJJyHOxGuIwIr1&#10;Dv0KlxufBZJ0CIFM5IwoxFASRzXF0zTHeu0tCmD3iARw314MhJtpQOsM8hYtWsCDzCSMDwZ1JarF&#10;x8PqozzmH56y7lCOA7TL1apV46bdJMNqW6tWLbLQdVq2bIkLqrLoi44bzZCbQ0n52AUmHGpBEpwI&#10;tVjF1WTtimCNGjXCitPhYspjXmlIU2ZnZwOCwgcN4uian0EMkthW1XBcQsV1zE3cRgpUF9OJo8MM&#10;LzGk1Uz4Dz/8MKzrEejR5a688krWKTgLVEFEw4echpI4Ki6epjnWa29RWDpMjDAk3QVWWHhQmXK7&#10;dOmCs/DTTz8xvTDw1Eim5bAqq8mZOZ+B59hy5hwcRSJGuPrMBhiXmNtduhzWnOTi4oc7rPRIxMMv&#10;oM/hterE2uiolREmIx55wqJadzmxlRh6LgY2Tpwy64ZNY2mJzw+5MUpUXhgZmSSmTZvGkFbLOsKE&#10;jh//ESOAUhjuYroNge2IBcW4ceOIDtLBcF4QictETsyTtTsZSuLYWH9NUwI41mtvkbKn5v3fUCkJ&#10;T+ZmGgg+sferPEk15bIWIMSKvWBdqiYcGokLEJM9HZPBkoGlvrrwQTT5dcwmXX755SoXP9wTr1q1&#10;6rXXXoNE+9JLL4UMXidWonLRFmZIDEQ88sQUOBQJWGGx4iMgh5PFOCe2bxItVk0jBICVv/322xlI&#10;jGH2OLhJ36AQCgRbgpckcDzv/Oyzz8Z8s35hcUqXwApYD8WHTh3LAj06C1L0SEA0ppyYGHwQMkLn&#10;rcQzlMRRTT6apgWgd9kRsLdIp2dHI8hdxe2UJ3x+Ag1NmzZVsSvOh8BrYIlBe7CFDD+GN72KlTzj&#10;EI9UUdfTwwhMkIDfKF7dJCiFlWFss6xg3iBsy64YGEVAo1ntY0JGFdC6E55Q/VJdn3/++bp16y66&#10;6CLsFzaCTsaClvgZgU80RAAMaWkFTXCUh/bqJsQUIMgJEs6UHeTGimyOCMTPlJ2Fox4NXLwD4sAM&#10;J7YwZ8yYQcCZAYZFJ2rFVMNQx1KQ97LLLuMO4SLMNsNPxRqICLKxhCFgxchNDpxhesGBZKcAjwOz&#10;gq9or3ft2rVqUoqpb7wV7AgCsBxVF7mYPb766iuMAuOfMDuzE1Wz2KFGQqRYK4wF0mKSuOzyWJsQ&#10;U4AgJ8AaorggSyiyJRsBPGg1xPRqekv+/o9mTLfXe06H8yuVLThC+sh1sGA/sSAj4yfZUkr5KUZA&#10;vIYUAx7A6uL3GuRF6QCqVUQSBNKPgJiG9OtAJBAEgoPA/gPFYKlBHjENwVGKSCIIBAKB37buOnRY&#10;iO0CoQsRQhAICgLH1atXISdn965d4jUERSUJlIOPGqwvCySwZCkqFAigffN3W+0t4q2TE086SUxD&#10;KHTtTUg+YeDlEbEO3lDLlNSKosbxfTPzJvJSoGxemsMVppRCbBcmbSVU1jiJ7WrUqKHEEdOQULVI&#10;YYJAwBDwSmxXvOiBSlWOxWuQBUXANCniCAJpRWDrpu0/LFvGdw9iGtKqB6lcEAgYAhUqlytVuvTW&#10;DRvENARMMyKOIJBWBPbtzueNJwyExBrSqoekVS5hyKRBG/SC4wxDHt575IwlMQ1B17QP+bALnB3A&#10;d6jCl+0DvbBnUZuXfADN5860xWsYUpsGWVCEvSc4yM/xSmIXMlCvZk1iPuAwG8cjtswKOJJKTIMn&#10;uMKRmBN0xF8Ih6qSIyXatx7h768SMQ3+cJNcgkCGIyCmIcMVLM0TBPwhIKbBH26SSxDIcATENGS4&#10;gqV5goA/BMQ0+MNNcgkCGY6AmIYMV7BqHkdpc44oJGucLwzpCxQ+6pNtDtqGDOLVV1/VKHBgPywh&#10;VlBIAyE1GdUFfSbE0JC4RdznUbNmzeBWiLgPkcSjjz6qqmNHDcp1OO80Mwg/oEGGc0xxqXJxB84R&#10;CLsVVaq7kC4yRGsXrdNtUT9ona69UPQGs0aKaTDDKcypGGwMfrit4S7GRsAewEBliKrhylPIna1E&#10;2Pa2Mrw5wF4x1sFyCBHZggULSGa9byWzs96Hz4pXsN566y1loWAtgWIbbkE97Hmk/8tNmAHgHICj&#10;gPd2tCQuQkaTIVoWiDl5BFMJDD0cvc3v9957D/KEMGs4KbLHMA18gEV/AkR6EiwSjgSndrkg7YKE&#10;DhYZ6LM1U3ZM8VES8wkdN2ZKlYB+RreD6B0qDdixme6YyqLl9SSJvRDH7HGWadjM+JMx2HAZYJSC&#10;nIJJElIfZmlep50zZw6FQxQKS/Do0aNd0LPKAP/dmWeeCV+moWBUB3E2tAgqPa/oQUu1dOlS9V8Y&#10;0iAQsb6FwSMokXBw4BbRzoVXIX20y7A5hSeZm2lgVoGcBj3Rq3DDIEeeNGmSord0v6BRVC9jQW/V&#10;o0cPE8Y0+iWOJQQ2DPhYxRc8p9NgC+jct912m/I/lyxZAo2q7kwmhcSZxrx1cVYUZ3aGJePZSmmJ&#10;Rs477zwmf0rmRVoYq5moFXVYzItp//3333ekunXMS0+gF8EVpJ+2bt1aaYq3uWHHhUxIP2IRwfRA&#10;l2vTpg3EmRg19cirkP6yxGx7oUrgZhqY9hmxGHXFIgvBIe6AWpWtWLECY3HffffhUyjOa6ZQiJJH&#10;jBgxaNCgsWPHQpQ+ZMiQr7/+WnsNOgs0c3bvAx4q+sE555xjiD4uKC4DVFTqoCv+5ubmIgl9S9Gx&#10;4kfgTSAk9UaUaZdECQ+LH/4Rbojyrum7yA95LxekWKoQ3czBgwfjjrq0zprS6jAbNjCByWgOPkIE&#10;UzHcxboK0MPCokoIyhzrpQSokNTKHJpCSMwIK5DSep9Ht956q2J5td5v3rw5doSVvy4Z54XlCeqm&#10;OghTrWRlLCKQEx+BZQK2bN68eTGFjCaD6hXu7UogyJlXlJtpgPoNT48BAyE6ZoLfUJhWr16ddSAj&#10;uWfPnliB+vXrT548WbkSWI3OnTtjLyCVhM6UYYajoSDTWRhRvOANNbNi2dUXXQcCS2t/dcealQ6e&#10;qpXwEsa9Cy64gNMy4dSbO3cuPvPQoUNxlZmFrJ5ONEkokO4OITgUrPgvOD55eXnk7dWrF6aBHq/f&#10;PFXNxO5ozs5oZeqU6kOXdF0MswhCaiRhsW2VB7sP3TG6jtCLSmNdz+OpQXHK1zsR97GkmFdskL6P&#10;jYbctF27dnCdqvvqys7OphexcMDgYhf0I0pgEfHwww9TOHocPnw42XUwkoyOQkbEGrQMqi73dqVL&#10;I0GuV5FQcLmZBtxOBjnU4ESemH4fe+wxONfRH3YaXxrTjgp5yrpDOQ6KiF1xXkY0nqUp/JdkwQFp&#10;2bIlc4XKoi+8EnsuFwTpdnSp4sWL29NQC3aBwBJ1IQ8prauMaJJgxbBZCF+vXj0ykotmMr/Riemm&#10;p512mmYDtzczWpkugKSyc9AKVgFYOl0p441FAUZQ36HhUAdjE1UAIiEXCm3fvj3WGUcs4gxb1gtY&#10;AeJK1tUElhSzDlOxinciMKyL1mCkDyF9ZElI28NbSE71kiVKlYlhGnjMqDjjjDPuueceptMuXbrg&#10;LKAt5k+GnBrJmA8mTzUtM+dHeK0aIOYiVrYQqzPZMgkz6pTnaXIR0SQXFz90ekYvJTC36zt0JhVI&#10;4wdCTpkyhS06HP6IKqJJYheelNoroYfpj1sdUzq2zgUQk4YnKg3KIqpHIJmgA+DgALLuAz2W9NYq&#10;MPd33XUXE0Ci6qUcOgkuA2MebmRrsVgrohssKI4//nh9n5Bk48aN9VHIiK0siNWy+xDSR5YEIhC6&#10;orpcdienuRxdtpyb14CqoMNWHiZjA4eTeRVHFHvBQlEpjPkHF0DPqNGAwGSwZCBeqC58EBRmiBp9&#10;S+Xih87CUfl0cS59B68eW0DQiwEAWTZhcPi4cX0jajGXhJS6fIyOS3zUvEzDJic2GeMTHK699tqb&#10;b74ZA8d4Y21IaNn+dSZbD6Qxrz1inU9FxIYjsjPUb7/99pdeeongi37EcfhYAdwWFhfqpgpAnnXW&#10;WToNpbFwI2wUEQGJENJEBq/tMkcg81JOmjiiROkDU6e97WYaWMVh71E2TgEDg+gdszEBCO6jZnxU&#10;Bgz72/Qw+1qaR9YpnVmCqCETBeXgfrMgxKDEAyt9i1d3Jk6ciIQYKSwCIQ/exuE+ZosVbNOmTfFo&#10;iIRHLJ7NJWFlgag0k+YTSHfZmjEvM54mx5MXi4DjwBYmWKEIgnPKLrDsQhd6Vx/ECNCw82+tKyKN&#10;fsR93ghQzr++8DHt6Qk3TJs2jclAP2LY4zwSutIycMY5kWOrE8Ej4pcTJkxgdyOakIYy2NvFapSw&#10;l/k+Szzghyvvxo1b+vYbMXbcZDfTwIBntiEO/9BDD/Xp04fYIaFp1uRcmHNCVg8++CD24uKLL47w&#10;GnArmNUJIzGTK1xwDlUWgpT4lmx06xieP+DoW6z/6TT4xqxTnnrqKX6zsuU+3g3r1b59+7IVgoHA&#10;Qlm/XTeXhCbg6TDd/fWvf0VaFzog8zL9NVZyCQIpQ+D50a+xfzTwb/fKAXApwzx1FWHN8RFSV5/U&#10;FDwE8BBxopHL6wFw1113/YUXnHrHHTfIi9LB06pIJAikFYHixSsdJUzZaVWBVC4IBA4BttVmzlrw&#10;UP/B4jUETjcikCCQRgTO79iGWMNXXy0X05BGLUjVgkDgELi0SwdeGiwIUgRONBEobgTYmYt4+zDu&#10;IqWAMCGA9l021NxbUqVKxb89dmfBi8tharHIaoYAL3esXLlSrIMZWpmWSlHU6JdKPTevyN4qVcuM&#10;fu4vsnnpGbpQZBBiu1CoKRlCxklsV6P6HiWVmIZkaEfKFASCgoDX9xpqVDt8VJG9B3b/JguKoKhQ&#10;5BAEgoAAL0pjFzav+FhMQxDUITIIAkFBgBel927fkHV0XTENQVGJyCEIBAGBtm0LzuPbW7K+xBqC&#10;oI7EyyBhyMRjGpIS4wxDltjzw94iVSQMGRJtexQTu8Cn6HXr1hW+bI/IZUJytXnJASvqqASvYcjD&#10;e48cvyYLikzoDRFt4PQKsQsZqFezJjEfcOSSOtI9nktMQzzoBTQv51OIvxBQ3aRELLRvPaPEX51i&#10;GvzhJrkEgQxHQExDhitYmicIeEIgP/8IC4SYBk+4SWJBIMMRqFC5HNaBf2IaMlzT0jxBwBMCVarV&#10;Pr5+fQyEmAZPuEliQSDzESheogQGQkxD5ms6qS1cvnw5p43HJBwyTOZDVFgLoNWBc8CwCmgQnnvu&#10;OY5UhX8I0g0IDX1UWhiyiGkoDFrO5DbCbQMdHi2EVAJqCSu5pmOzIe+DIQFWVBgJ4MiBrMCR5jOT&#10;ITNrWwzTgE2FQBliW2jRxo8fb2e4dqyFOQQSOqifYLLRXNIu8mDIZ8yYAduFlXrbXX4KHz16tJW9&#10;Klp6QxnIbp7SDNugpGI6vemmm2DrgNCFQ+ihqFGSQW8JeYx18iTl3XffDe8GKf/0pz9Bg8xffkMd&#10;pkgD1aV4a6EI4oJVRPN66QIhyGPgObafxG+++SacejCGUHsExSZv8kFUQ42U/NZbbymGNEc5aVGP&#10;Hj3OP/982oUXAMc6fDnaf3GRhJTDhg2j1bwvCJUJFEQmvSgouky+HGu+/37nzgKqZDfTgJ5ef/11&#10;tAgJGlR0MNNMmjTJhcRJiw0rjHoZC8Ii9Ad3kHuLli1btm7dOkhloN6GMwodiyFPbB8AYeh2YIhD&#10;HS+++CJKhA9uyJAhTz/9NK44VHfMt4qTmumUuRQqWo4Ag8YW1cNvyEV6LRKzLoUwwiEHQ9GKiEwX&#10;yJ3WrVtDGuSoRCShF0E7xtMbbriBmcP6cg7U2LAEUjuUpcwujNtocnKMVe/evTFM0G3BgkVGzXxl&#10;KAky80Y5BIjyepi1sxXgv2bVT6tWuZkGrClzBSRxvIYNPxV85LgD9CQKonNgLKyTPFMu7GO4Zwzv&#10;sWPH0gPoeV9//bX2GnQWSKUivA/oD3v27ImGMOT169eniphr12gzEhSJTDtw5yIeNapktOLtt9/G&#10;92H204TRLvIkdlgGoTSW1nBSAy+Gnr8MS3wHYOeCbTw3N5dDhCEERFRIwEiJNecHk6pio+MAchLo&#10;huBNMPh5GxeVdevWTfnwIN+8eXMKpG/BTobXEMFVqbJTLF2CYulUlIAkVrZb8kIsDIM2ldKL6HvR&#10;5IRMkJfBEd5OsG4oCSbsX//6F1SgMRlbg6DBlMlQOrtgIj86O9vNNEBvie5ho6MrYCb4jXmGVB66&#10;OiizGcxYAUYyZJPKlWBIw16Hvbj66qtPOukkhiKOhmqSzsLsRIeAIy+aXwDdLs5eTEfDESnWnEx6&#10;d955JzMJ3O3QqyrBmHzg6YTsm5tMR9gdc3lSppKkVoQqIwYA1hkHTY0rNAuLn5q9rSm1+hi9Vn1h&#10;avUjNMX4VPYXskwGPGVyOCXgOy4/KYpp48knn7zuuuvwGiJazXqHfsXSEp8FUsxt27aZyBlRiIkk&#10;eMRMHvA20lGTinzoCj+wr8B5rFSxoptpQOsM8hYtWnzyySfgSBz422+/RbU4bFh9lMf8w1NQxjGj&#10;uMqVK8P+yE27IYdXtlatWgXH1BYt2rJlS1xQlSXi4j5RIuiSVW/zelE+doEJh1qQhGWtmpFwNVm7&#10;KrJv5iU6nKE8XgUIUXooqgFB4YMGCSqZn0EMkprNlGWI4j3mJm6j5sVlOnEkm4VY+P/+7/+Y8B9+&#10;+GGYzSMQo8tdeeWVrFNwFqiCiIYPOWNKQmNZK7GMItgRIpWlRtTduw6Wr1C6aFZWjDAk3QXu43vu&#10;uYcpt0uXLjgLkGUzvTDw1PhHl1DFqskZt5OB59gA5hwcRSJGuPrMBhgX+5KBOyxBcWJr1qxpLYQ1&#10;J7m4+OGODv0S8fAL6HN4rTqxNlVqZYTJMJEnNZpIVy3YSgw9FwMbJ06ZdUNhWFri8y9evBiVKS+M&#10;jEwS0GEzpIEXl54woePHf8QITj311I4dO9JtCGxHLCjGjRtHEJQOhvOCSFwmcmKerN3JXRKWOcwf&#10;2AX6s30OM0Qgg5Pt27u3YpWCAehmGgg+vfLKK8qTVFMuawEcfuwF61I14aAVpvqYqzVMBmEwlvrq&#10;wgfB77Diy0zOwoQl8cknnxyB++WXX65y8cNdJatWrXrttdcILF166aX4ijqxXs3SFmZIDERMeTJY&#10;96pprLBY8d1xxx04WYxzYvvmizhCAFj522+/HRvBGGYBSIH0DQqhQLAleEkCx/POzz77bMw36xcW&#10;p3QJrID1UHyo2LEszA34+eiRgGhMOTEx+CBkXL16tWqauyRsfEyYMIHwilr7sMehwmdyKQR4D5JX&#10;nvjhdsoTPj+BBnjoVeyK8yHwGlhikA3rzvBjeNOrWMkzDnHSPvroo65du9LDCEyQgN8oXt0kKIWV&#10;YWyzrGDeIJ7MrhhKVdJgF+CqJxBAHMvQkFMFCiYGpvqluj7//HN2Oi666CLsFzaCTsaClvgZgU+6&#10;DgEwpKUVNMFRHtqrmxDqjiJM2aFWX0KE982UXS0nh5kTGbJw1KOJgndAHJjhxBYm7x3giTHAsOhE&#10;rZhqGOpYCvJedtll3CFchNlm+KlYAxFBNpYwBKwYucmBM0wvOJDsFOBxYFbwFXW9hKy++uorfNH3&#10;33+f5SX7GriR7pMY3srMmTMRgPTqYipj9qAcjALjnzA7sxNVs9ihRmYGrBXGAmkxSVx2eaxNSIh6&#10;0lUI1hDFpat2qTcICOBBqyGm59ot+fs/mjHdLts5Hc6vVLbATVBXud/PhirIyPgJQktEhgQiIF5D&#10;AsEMaVG+vYYaNWqoJsuL0iFVvYgtCCQXATENycVXShcEwogAoUMxDWFUnMgsCCQRgf379m3dsEFM&#10;QxIhlqIFgTAisP7nn0uULCmmIYy6iyEzHzVYXxbIwBZKk1wRQPvm77ZGlMRnl7t37SqTLaYhEzsZ&#10;nzDw8ohYh0zUbew2KYoax/fNYmc+6qhN634pVbrgRWnZvDSBK3xphNgufDpLkMRxEtvt3LKlUk4F&#10;ZBHTkCCFSDGCQCAR8Epsl3V4T7ESBd9lS6whkPoUoQSBNCGg7IKYhjTBL9UKAgFH4PBh8RoCriIR&#10;TxBIAwK7du6TWEMacE9BlRKGTAHIwawizjBkyeKHORd486/bxDQEU79xSYVd4GQKvkOVA1HjwjGc&#10;mdXmJR9A87lzQcig6JGVwfcb8h/q09vepscHP1kvp4y+j2nYtWMvrzbIgiKc+neVmuOVxC5koF7N&#10;msR8wGE2jkdsmRTACWjYhRzO9TVJLWnChQAn6Ii/EC6VJVZatG89wt9T4Vs3beeVp/IVKohp8ISb&#10;JBYEMh+BClULTgkV05D5mpYWCgLmCPBhVdmypcU0mCMmKQWBQoFA5epHznMWr6FQ6FsaKQgYIqBc&#10;BvEaDOGSZIJAoUNAvIZCoXKYOKAFg5SFs/k5Dfzmm29W9LYctA0RA4cOqwseEFinFSk25wmTjMQw&#10;QcAqpJmvOZWbI0lhoCM9B3/DBuTy9XdE+ZwkDquVQjyecqi6WbNm8Hq7yG/XK4mhxlK5br311gj6&#10;CcObEBrAokLh7A5CH89h6JrlRIEM/01mEFuIaSgUpgHOjuHDh8NRCuUHpAEMUWimYTCm8Yx8DqdX&#10;hHQwGEIytmDBAmg+ILCEQIQzAhlLMANCX8YB/6R59dVXocl+/vnnGdsQEWAXGCEu1kGXz1tYDEhI&#10;T3kjK55ylKiaOM9R/hQolebDwAJdOJCq6rAI8N/o/6ZAhuRVwYEuMUwDPYNOAM0R6odFwpHg1C4f&#10;LGOQ0NG96HyaKdulGUxT8FxAgmql3o7ZbHQDdQXkhVBpwI6NOVfTneNlKImn7HGWGbOBiUrA/AbB&#10;B0BBQsm7cbwnB6/cjTfeaIcLbrszzzwTLkzYQzAEsBORHkIQTAmF4EfA6IHLADkVPBdM3fggTJK8&#10;mTtnzpyY0lIUlHZkod54ynGpSMsfU5iEJOB1Qyi2li5dqkqD7Q0ylMx4o2Trr+vdTANTAeQ0UFfR&#10;FXCiIEeeNGmSord0v6BRVC9jQW/Vo0ePmIxpUCfDOtW3b1+mNeib33vvvWg82rpe5g1sAT3ytttu&#10;g/Pu7rvvXrJkCTSqVkb2WGLG+9ywdfFWE3d+2EoYkPRaXRKjGk5z6x31iGkQI4IFoWkQnIAq/2Uy&#10;5NioMWPG8I4dRTH8rOyYKPe8887D14gpJqYcfwRiO8iB4inHpSItf0xhEpWgdevWqtfRY2H6hRgp&#10;USWnsRx1BpybaWDax8DTgRSLLASHuANqHbVixQqMhXWSZwqFKHnEiBEM77FjxzLahwwZAg+V9hp0&#10;FmjmIryPxo0bQ52OuWVCq1+/PlXYyXIjkMJtw2WAikoddMVfWAzxVJnrFB0rfgTeBEJSb0ReuyRK&#10;eFj88I+YXdU6HH0jP8tsLkixVCG6mTjGMMG4tM6aMr1OJi/GETJQhwVaF+fQeXGHxmIFVKyBFQQE&#10;ZSzjcQTQIxSBWAQ0gisB5Z8iSedRBOkxNMgu/ViXTy70tXbtWkZRPOUoUVmbqE7iKH/KxhXeE8sx&#10;nCCWaZC/2q1tyiRJYEW4DDGOjcW6M1wZMKzrMBP8hsK0evXqeJswyjGY6T30G2hslStBt2Muwl5A&#10;KgmdKcMMR0NJrLMwoph8oGaO5hdAV8kUF9PRYKVDMivhJYx7F1xwAQMATr25c+fi6A4dOhQeTQJF&#10;Vk8nmiQUyJBgRQ0FK8EkHJ+8vDzy9urVC9NAL9RvnqpmYnc0Z2e0MnVK9aFLui7GJEZTgYCNwClj&#10;kGO+lTzWtTpeGPSlGGjuo25+wxJIp4e9Gs8Rz5nEEdzWpERlLk3T5WOysbCEJ3C84ylHxRow5Rgp&#10;F/kThTZic0UrLTs7mxEBMjQNu6BECvVldGws45NBDiU50Smm38ceewzOdTV14HDWrl2bPsRT1h30&#10;POBQROyK8zICHZav8F+SBQekZcuW2FeVJeLiPsPyrLPOKl68uDu+aAs1OCajFuwCY4C6kIeU1lVG&#10;NEmwYtgshGdFQ0Zy0UzmBBSPuTnttNM0G7i9mdHKdAEklb2HLouZU0FHw4vQD+s7TZKORmCdx/cB&#10;EJx2StPl4Kax6MCexiyZXsFEgvYxsvGUE7OiBCZA6XQJ644D5/HqKUFVBDJQrmLyMmM1ccRlyMqK&#10;EYZkVJxxxhn33HMP0ylbXzgLxKJQLUNOjX/MB0ipGQnHMsLV1Eqik7EchVidyZZJmFFnXzJwZ+LE&#10;iQxC5n+rdolokouLH/o+o5f0zO36DuNfxdX4gZBTpkxhXw2HP6KjRJPELjwptVdC/9AftzqmdGyd&#10;CyAJ7L4xi8K6oTsCySzBMHkoi8HM0o8IQrS8OFDoiMAzIJMFbwLPkfkAvbNtSVEEC8AZX5JySENA&#10;KqYYJOBjYVZzsCrGWY5JXQlJQ98m8sKmDC2lvcwB+Mi4otbCMXOskvCt2MdJSKXpLUSdNI8MbqYB&#10;xw86bD11NGrUiHkV7xF7weJKTcVMGkz1ekaN1ipMRqdOnYgXqgsfhH5mTcyMBOjsq5988skRhVx+&#10;+eUqFz/0oypVqqAtLn0Hrx5bQPiTXosbTOiYuDoucURpMSXR6Umpy8fouHiV5mWmS+tAxwbQP/7x&#10;D3DDUtDXeX+B6Ew0eUjGCgIucsw0FgTw2ctkFcB8AKTXXnstrzxgK5kwWXeQ0iUsb40FECC47rrr&#10;4i9HhRuIQ/vG0yqVLsp+k0e0lJU14UbaS8ybBSb7LNZ6wYdgGX4Tiwvf8qQr4/F1T9yw7r8+IGIU&#10;RBmysmKYBlSIK4UCmGcYGNh7ZmNg4j7eKY4lA4aYM93CvpbmkXVKx7IyZWFcKQfTy0IRg6LhwC68&#10;9NJLeJsowL4YcUQNffC+DV4GEmKksAjKsnAfs4ULzcYbHg3R44ighrsk1rpYWSAqzaT5BJ9dtmbM&#10;y0xXDwBVACEADFxc/OC/3GTZhS74axeMBSD71iTGPmJq8SNUGkYIjgNbmMCOThktLnZBhzZUgIBc&#10;7FAoFcdTjioNf9ZFfnuLSIwfhBcQIZUuSkVh9EX5FMK69a677iLkHCG/rprm4AgThiOxJ3nS1Rms&#10;9bY4tfWh/Xusd5TLEMM0MOCZIgCFCadPnz7EDglfsybnIg5HePLBBx/EXlx88cURXgNuBdMO79gw&#10;k6tqcCBVFoKU77zzzoUXXmhdsM2bNw+rQWBMrTiIblrdAUcE0QdLj1NOOQWHllxPPfUUv9u3b899&#10;vBte3WOprAYAFsr67bq7JNa6aAKeDjaLIBzSutABmZcZhN6QDBl4LQrboSZzfelNBPMaE1JOQgox&#10;lzm8KavXOPbkRo2bn1zX2gTlMnDJAXDh1WxUybHmTOwZ2DBpkjECOGg40co7U5nmf//La+PHrV75&#10;A78rVKx00imntGnbvlKZosfXrG4tteBsSDENxjiHLKGYhpApLAni2k3D10u/33u4WKXKBe8TbN++&#10;bef27bVzjomwCzwS05AEbQSmSDENgVFF2gSxmwZDUbRpkM+rDBGTZIJA4UJATEPh0re0VhAwREBM&#10;gyFQYUrGZop1bzhMoousiUAA7btsqMWs4cC+vRw5L6YhJlDhS8DLHbzPK9YhfJpLhMTonbdOXV51&#10;da8Eo4Bp2Lc7XzYvE6GN4JXBW2RcvskIgtcgkcgUAfwF7II2DXrz0jB/1uE9mAYSi2kwREySCQKh&#10;RMCraTi898h3j7KgCKW+RWhBINkIiGlINsJSviAQSgTENIRSbSK0IJBsBMQ0JBthKV8QCCUCYhpC&#10;qTYRWhBINgJiGpKNsJQvCIQSAdm8DKXaRGhBwBABfZTR9ddfrynIrHk51dH6X9m8NARWkgkCGYLA&#10;TTfdFHHMMv+94447ojVPFhQZonhphiDgjgCnokWcXskxbi5H/ohpkB4lCBQWBKAI0o4DP6CScWm5&#10;mIbC0i2knYIA57PqE54hUmjXrp0dk6PLlitWItZh8wKlICAIZBgCHASNv8B15ZVXRmsapuHoMtni&#10;NWSY6qU5goAbAgQXIIjFZYhxsHCRImIapCcJAoULAUiPr7rqqphtlvcaYkIkCQSBECPg9aNsOTY2&#10;xMoW0QWBFCAgC4oUgCxVCAKhQUAdDAmptJiG0OhMBBUEUoCAOhhyT/4OMQ0pQFuqEATCh4CYhvDp&#10;TCQWBFKAgJiGFIAsVQgC4UNATEP4dCYSCwIpQOD/AQxoCsP7j3dHAAAAAElFTkSuQmCCUEsBAi0A&#10;FAAGAAgAAAAhALGCZ7YKAQAAEwIAABMAAAAAAAAAAAAAAAAAAAAAAFtDb250ZW50X1R5cGVzXS54&#10;bWxQSwECLQAUAAYACAAAACEAOP0h/9YAAACUAQAACwAAAAAAAAAAAAAAAAA7AQAAX3JlbHMvLnJl&#10;bHNQSwECLQAUAAYACAAAACEAvBgJyD0HAABbKAAADgAAAAAAAAAAAAAAAAA6AgAAZHJzL2Uyb0Rv&#10;Yy54bWxQSwECLQAUAAYACAAAACEAV33x6tQAAACtAgAAGQAAAAAAAAAAAAAAAACjCQAAZHJzL19y&#10;ZWxzL2Uyb0RvYy54bWwucmVsc1BLAQItABQABgAIAAAAIQAI41ip4AAAAAsBAAAPAAAAAAAAAAAA&#10;AAAAAK4KAABkcnMvZG93bnJldi54bWxQSwECLQAKAAAAAAAAACEA2MO2Kf0lAAD9JQAAFAAAAAAA&#10;AAAAAAAAAAC7CwAAZHJzL21lZGlhL2ltYWdlNC5wbmdQSwECLQAKAAAAAAAAACEAKzOGK54pAACe&#10;KQAAFAAAAAAAAAAAAAAAAADqMQAAZHJzL21lZGlhL2ltYWdlMi5wbmdQSwECLQAKAAAAAAAAACEA&#10;mcewmjtXAAA7VwAAFAAAAAAAAAAAAAAAAAC6WwAAZHJzL21lZGlhL2ltYWdlMS5wbmdQSwECLQAK&#10;AAAAAAAAACEAqSbKl0CLAABAiwAAFAAAAAAAAAAAAAAAAAAnswAAZHJzL21lZGlhL2ltYWdlMy5w&#10;bmdQSwUGAAAAAAkACQBCAgAAmT4BAAAA&#10;">
                <v:shape id="Picture 2" o:spid="_x0000_s1081" type="#_x0000_t75" style="position:absolute;left:13994;width:26035;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6mxAAAANwAAAAPAAAAZHJzL2Rvd25yZXYueG1sRI/dasJA&#10;FITvC77DcgRvSt0YNJTUVVQQhN40sQ9wyJ78tNmzIbsm8e27QsHLYWa+Ybb7ybRioN41lhWslhEI&#10;4sLqhisF39fz2zsI55E1tpZJwZ0c7Hezly2m2o6c0ZD7SgQIuxQV1N53qZSuqMmgW9qOOHil7Q36&#10;IPtK6h7HADetjKMokQYbDgs1dnSqqfjNb0aBqV6dX10+8ev447JD1gxJuR6UWsynwwcIT5N/hv/b&#10;F60g3iTwOBOOgNz9AQAA//8DAFBLAQItABQABgAIAAAAIQDb4fbL7gAAAIUBAAATAAAAAAAAAAAA&#10;AAAAAAAAAABbQ29udGVudF9UeXBlc10ueG1sUEsBAi0AFAAGAAgAAAAhAFr0LFu/AAAAFQEAAAsA&#10;AAAAAAAAAAAAAAAAHwEAAF9yZWxzLy5yZWxzUEsBAi0AFAAGAAgAAAAhANldbqbEAAAA3AAAAA8A&#10;AAAAAAAAAAAAAAAABwIAAGRycy9kb3ducmV2LnhtbFBLBQYAAAAAAwADALcAAAD4AgAAAAA=&#10;">
                  <v:imagedata r:id="rId90" o:title=""/>
                </v:shape>
                <v:shape id="Image 257" o:spid="_x0000_s1082" type="#_x0000_t75" style="position:absolute;left:41872;top:29216;width:22625;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YUxAAAANwAAAAPAAAAZHJzL2Rvd25yZXYueG1sRI/RaoNA&#10;FETfC/2H5Rb6VlctMcVmE0qhQUIequ0HXNwblbh3rbuJ5u+zgUAfh5k5w6w2s+nFmUbXWVaQRDEI&#10;4trqjhsFvz9fL28gnEfW2FsmBRdysFk/Pqww13biks6Vb0SAsMtRQev9kEvp6pYMusgOxME72NGg&#10;D3JspB5xCnDTyzSOM2mw47DQ4kCfLdXH6mQUvGblH5el+U677T7hhHaXociUen6aP95BeJr9f/je&#10;LrSCdLGE25lwBOT6CgAA//8DAFBLAQItABQABgAIAAAAIQDb4fbL7gAAAIUBAAATAAAAAAAAAAAA&#10;AAAAAAAAAABbQ29udGVudF9UeXBlc10ueG1sUEsBAi0AFAAGAAgAAAAhAFr0LFu/AAAAFQEAAAsA&#10;AAAAAAAAAAAAAAAAHwEAAF9yZWxzLy5yZWxzUEsBAi0AFAAGAAgAAAAhANkathTEAAAA3AAAAA8A&#10;AAAAAAAAAAAAAAAABwIAAGRycy9kb3ducmV2LnhtbFBLBQYAAAAAAwADALcAAAD4AgAAAAA=&#10;">
                  <v:imagedata r:id="rId91" o:title=""/>
                </v:shape>
                <v:shape id="Image 258" o:spid="_x0000_s1083" type="#_x0000_t75" style="position:absolute;left:47225;width:1727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YwQAAANwAAAAPAAAAZHJzL2Rvd25yZXYueG1sRE9Ni8Iw&#10;EL0L+x/CLHjTdAVFqlHcskVPstZevA3N2BabSWmytfrrzWHB4+N9r7eDaURPnastK/iaRiCIC6tr&#10;LhXk53SyBOE8ssbGMil4kIPt5mO0xljbO5+oz3wpQgi7GBVU3rexlK6oyKCb2pY4cFfbGfQBdqXU&#10;Hd5DuGnkLIoW0mDNoaHClpKKilv2ZxT03z+5fmb75JeT1C2P6eV51Relxp/DbgXC0+Df4n/3QSuY&#10;zcPacCYcAbl5AQAA//8DAFBLAQItABQABgAIAAAAIQDb4fbL7gAAAIUBAAATAAAAAAAAAAAAAAAA&#10;AAAAAABbQ29udGVudF9UeXBlc10ueG1sUEsBAi0AFAAGAAgAAAAhAFr0LFu/AAAAFQEAAAsAAAAA&#10;AAAAAAAAAAAAHwEAAF9yZWxzLy5yZWxzUEsBAi0AFAAGAAgAAAAhAH7tt9jBAAAA3AAAAA8AAAAA&#10;AAAAAAAAAAAABwIAAGRycy9kb3ducmV2LnhtbFBLBQYAAAAAAwADALcAAAD1AgAAAAA=&#10;">
                  <v:imagedata r:id="rId92" o:title=""/>
                </v:shape>
                <v:shape id="Image 259" o:spid="_x0000_s1084" type="#_x0000_t75" style="position:absolute;left:55;top:9534;width:7919;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AcxAAAANwAAAAPAAAAZHJzL2Rvd25yZXYueG1sRI9LiwIx&#10;EITvC/6H0II3zayi6KxRxBce3MOquNdm0vNgJ51hEp3x3xtB2GNRVV9R82VrSnGn2hWWFXwOIhDE&#10;idUFZwou511/CsJ5ZI2lZVLwIAfLRedjjrG2Df/Q/eQzESDsYlSQe1/FUrokJ4NuYCvi4KW2NuiD&#10;rDOpa2wC3JRyGEUTabDgsJBjReuckr/TzSj4vU6yaXPZb2+jVG+OMvXX4lsr1eu2qy8Qnlr/H363&#10;D1rBcDyD15lwBOTiCQAA//8DAFBLAQItABQABgAIAAAAIQDb4fbL7gAAAIUBAAATAAAAAAAAAAAA&#10;AAAAAAAAAABbQ29udGVudF9UeXBlc10ueG1sUEsBAi0AFAAGAAgAAAAhAFr0LFu/AAAAFQEAAAsA&#10;AAAAAAAAAAAAAAAAHwEAAF9yZWxzLy5yZWxzUEsBAi0AFAAGAAgAAAAhAMYVEBzEAAAA3AAAAA8A&#10;AAAAAAAAAAAAAAAABwIAAGRycy9kb3ducmV2LnhtbFBLBQYAAAAAAwADALcAAAD4AgAAAAA=&#10;">
                  <v:imagedata r:id="rId93" o:title=""/>
                </v:shape>
                <v:shape id="Zone de texte 1907712434" o:spid="_x0000_s1085" type="#_x0000_t202" style="position:absolute;left:55;top:892;width:13103;height:7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NvwAAANwAAAAPAAAAZHJzL2Rvd25yZXYueG1sRE9NawIx&#10;EL0X+h/CCL3VrB5kXY2ixZaCJ7X0PGzGJLiZLEm6bv99cyh4fLzv9Xb0nRgoJhdYwWxagSBug3Zs&#10;FHxd3l9rECkja+wCk4JfSrDdPD+tsdHhzicaztmIEsKpQQU2576RMrWWPKZp6IkLdw3RYy4wGqkj&#10;3ku47+S8qhbSo+PSYLGnN0vt7fzjFRz2ZmnaGqM91Nq5Yfy+Hs2HUi+TcbcCkWnMD/G/+1MrmC/K&#10;/HKmHAG5+QMAAP//AwBQSwECLQAUAAYACAAAACEA2+H2y+4AAACFAQAAEwAAAAAAAAAAAAAAAAAA&#10;AAAAW0NvbnRlbnRfVHlwZXNdLnhtbFBLAQItABQABgAIAAAAIQBa9CxbvwAAABUBAAALAAAAAAAA&#10;AAAAAAAAAB8BAABfcmVscy8ucmVsc1BLAQItABQABgAIAAAAIQAZ/QuNvwAAANwAAAAPAAAAAAAA&#10;AAAAAAAAAAcCAABkcnMvZG93bnJldi54bWxQSwUGAAAAAAMAAwC3AAAA8wIAAAAA&#10;" fillcolor="white [3201]" strokeweight=".5pt">
                  <v:textbox>
                    <w:txbxContent>
                      <w:p w14:paraId="6019532F" w14:textId="77777777" w:rsidR="00B47CC0" w:rsidRDefault="00B47CC0" w:rsidP="00B47CC0">
                        <w:r>
                          <w:t>1. Sur l’écran d’accueil de SLV cliquet sur le widget « Équipements »</w:t>
                        </w:r>
                      </w:p>
                    </w:txbxContent>
                  </v:textbox>
                </v:shape>
                <v:shape id="Zone de texte 1907712435" o:spid="_x0000_s1086" type="#_x0000_t202" style="position:absolute;top:18343;width:13155;height:7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4WwgAAANwAAAAPAAAAZHJzL2Rvd25yZXYueG1sRI9BawIx&#10;FITvhf6H8Aq91aweZF2NosWWgie19PzYPJPg5mVJ0nX77xuh0OMwM98wq83oOzFQTC6wgumkAkHc&#10;Bu3YKPg8v73UIFJG1tgFJgU/lGCzfnxYYaPDjY80nLIRBcKpQQU2576RMrWWPKZJ6ImLdwnRYy4y&#10;Gqkj3grcd3JWVXPp0XFZsNjTq6X2evr2CvY7szBtjdHua+3cMH5dDuZdqeencbsEkWnM/+G/9odW&#10;MJtP4X6mHAG5/gUAAP//AwBQSwECLQAUAAYACAAAACEA2+H2y+4AAACFAQAAEwAAAAAAAAAAAAAA&#10;AAAAAAAAW0NvbnRlbnRfVHlwZXNdLnhtbFBLAQItABQABgAIAAAAIQBa9CxbvwAAABUBAAALAAAA&#10;AAAAAAAAAAAAAB8BAABfcmVscy8ucmVsc1BLAQItABQABgAIAAAAIQB2sa4WwgAAANwAAAAPAAAA&#10;AAAAAAAAAAAAAAcCAABkcnMvZG93bnJldi54bWxQSwUGAAAAAAMAAwC3AAAA9gIAAAAA&#10;" fillcolor="white [3201]" strokeweight=".5pt">
                  <v:textbox>
                    <w:txbxContent>
                      <w:p w14:paraId="46990997" w14:textId="77777777" w:rsidR="00B47CC0" w:rsidRDefault="00B47CC0" w:rsidP="00B47CC0">
                        <w:r>
                          <w:t>2. choisir « controller device » indiquez le nom du matériel.</w:t>
                        </w:r>
                      </w:p>
                    </w:txbxContent>
                  </v:textbox>
                </v:shape>
                <v:shape id="Zone de texte 1907712436" o:spid="_x0000_s1087" type="#_x0000_t202" style="position:absolute;left:55;top:26874;width:40869;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BhwgAAANwAAAAPAAAAZHJzL2Rvd25yZXYueG1sRI9BSwMx&#10;FITvgv8hPMGbzbqHst02LVWqCJ5apefH5jUJ3bwsSdyu/94IhR6HmfmGWW0m34uRYnKBFTzPKhDE&#10;XdCOjYLvr7enBkTKyBr7wKTglxJs1vd3K2x1uPCexkM2okA4tajA5jy0UqbOksc0CwNx8U4hesxF&#10;RiN1xEuB+17WVTWXHh2XBYsDvVrqzocfr2D3YhamazDaXaOdG6fj6dO8K/X4MG2XIDJN+Ra+tj+0&#10;gnpew/+ZcgTk+g8AAP//AwBQSwECLQAUAAYACAAAACEA2+H2y+4AAACFAQAAEwAAAAAAAAAAAAAA&#10;AAAAAAAAW0NvbnRlbnRfVHlwZXNdLnhtbFBLAQItABQABgAIAAAAIQBa9CxbvwAAABUBAAALAAAA&#10;AAAAAAAAAAAAAB8BAABfcmVscy8ucmVsc1BLAQItABQABgAIAAAAIQCGYzBhwgAAANwAAAAPAAAA&#10;AAAAAAAAAAAAAAcCAABkcnMvZG93bnJldi54bWxQSwUGAAAAAAMAAwC3AAAA9gIAAAAA&#10;" fillcolor="white [3201]" strokeweight=".5pt">
                  <v:textbox>
                    <w:txbxContent>
                      <w:p w14:paraId="7811C5B0" w14:textId="77777777" w:rsidR="00B47CC0" w:rsidRDefault="00B47CC0" w:rsidP="00B47CC0">
                        <w:r>
                          <w:t>3. Dans l’onglet « entrées sorties » vous pouvez choisir le calendrier à affecter aux sorties 1 et 2 du Citybox Contrôler.</w:t>
                        </w:r>
                      </w:p>
                    </w:txbxContent>
                  </v:textbox>
                </v:shape>
                <v:shape id="Zone de texte 1907712437" o:spid="_x0000_s1088" type="#_x0000_t202" style="position:absolute;top:32115;width:40869;height:4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X6wwAAANwAAAAPAAAAZHJzL2Rvd25yZXYueG1sRI9BawIx&#10;FITvhf6H8Aq91Wwt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6S+V+sMAAADcAAAADwAA&#10;AAAAAAAAAAAAAAAHAgAAZHJzL2Rvd25yZXYueG1sUEsFBgAAAAADAAMAtwAAAPcCAAAAAA==&#10;" fillcolor="white [3201]" strokeweight=".5pt">
                  <v:textbox>
                    <w:txbxContent>
                      <w:p w14:paraId="5CD9D6FD" w14:textId="77777777" w:rsidR="00B47CC0" w:rsidRDefault="00B47CC0" w:rsidP="00B47CC0">
                        <w:r>
                          <w:t>4. Dans l’onglet « Horloge » vous pouvez choisir le calendrier affecté par défaut.</w:t>
                        </w:r>
                      </w:p>
                    </w:txbxContent>
                  </v:textbox>
                </v:shape>
                <v:shape id="Connecteur droit avec flèche 264" o:spid="_x0000_s1089" type="#_x0000_t32" style="position:absolute;left:7973;top:8140;width:1727;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ZdwgAAANwAAAAPAAAAZHJzL2Rvd25yZXYueG1sRI9Bi8Iw&#10;FITvC/6H8ARva1oRka5RRBC87GFdxevb5tkUm5eSxLb+eyMIexxm5htmtRlsIzryoXasIJ9mIIhL&#10;p2uuFJx+959LECEia2wck4IHBdisRx8rLLTr+Ye6Y6xEgnAoUIGJsS2kDKUhi2HqWuLkXZ23GJP0&#10;ldQe+wS3jZxl2UJarDktGGxpZ6i8He9Wwbm+8J9ZDvbSdwf9PX/k0lOu1GQ8bL9ARBrif/jdPmgF&#10;s8UcXmfSEZDrJwAAAP//AwBQSwECLQAUAAYACAAAACEA2+H2y+4AAACFAQAAEwAAAAAAAAAAAAAA&#10;AAAAAAAAW0NvbnRlbnRfVHlwZXNdLnhtbFBLAQItABQABgAIAAAAIQBa9CxbvwAAABUBAAALAAAA&#10;AAAAAAAAAAAAAB8BAABfcmVscy8ucmVsc1BLAQItABQABgAIAAAAIQA8YCZdwgAAANwAAAAPAAAA&#10;AAAAAAAAAAAAAAcCAABkcnMvZG93bnJldi54bWxQSwUGAAAAAAMAAwC3AAAA9gIAAAAA&#10;" strokecolor="#bc4542 [3045]">
                  <v:stroke endarrow="block"/>
                </v:shape>
                <v:shape id="Connecteur droit avec flèche 265" o:spid="_x0000_s1090" type="#_x0000_t32" style="position:absolute;left:11708;top:8140;width:8308;height:102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PGwgAAANwAAAAPAAAAZHJzL2Rvd25yZXYueG1sRI9Bi8Iw&#10;FITvC/6H8ARva1pxRapRRBC87EF3F69vm2dTbF5Kkm3rvzcLgsdhZr5h1tvBNqIjH2rHCvJpBoK4&#10;dLrmSsH31+F9CSJEZI2NY1JwpwDbzehtjYV2PZ+oO8dKJAiHAhWYGNtCylAashimriVO3tV5izFJ&#10;X0ntsU9w28hZli2kxZrTgsGW9obK2/nPKvipL/xrloO99N1Rf87vufSUKzUZD7sViEhDfIWf7aNW&#10;MFt8wP+ZdATk5gEAAP//AwBQSwECLQAUAAYACAAAACEA2+H2y+4AAACFAQAAEwAAAAAAAAAAAAAA&#10;AAAAAAAAW0NvbnRlbnRfVHlwZXNdLnhtbFBLAQItABQABgAIAAAAIQBa9CxbvwAAABUBAAALAAAA&#10;AAAAAAAAAAAAAB8BAABfcmVscy8ucmVsc1BLAQItABQABgAIAAAAIQBTLIPGwgAAANwAAAAPAAAA&#10;AAAAAAAAAAAAAAcCAABkcnMvZG93bnJldi54bWxQSwUGAAAAAAMAAwC3AAAA9gIAAAAA&#10;" strokecolor="#bc4542 [3045]">
                  <v:stroke endarrow="block"/>
                </v:shape>
                <v:shape id="Connecteur droit avec flèche 266" o:spid="_x0000_s1091" type="#_x0000_t32" style="position:absolute;left:40869;top:23306;width:13661;height:35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xwwAAANwAAAAPAAAAZHJzL2Rvd25yZXYueG1sRI9Ba8JA&#10;FITvQv/D8gRvuomUINFVilDw0kO1Jddn9pkNzb4Nu9sk/nu3UPA4zMw3zO4w2U4M5EPrWEG+ykAQ&#10;10633Cj4urwvNyBCRNbYOSYFdwpw2L/MdlhqN/InDefYiAThUKICE2NfShlqQxbDyvXEybs5bzEm&#10;6RupPY4Jbju5zrJCWmw5LRjs6Wio/jn/WgXfbcVXs5lsNQ4n/fF6z6WnXKnFfHrbgog0xWf4v33S&#10;CtZFAX9n0hGQ+wcAAAD//wMAUEsBAi0AFAAGAAgAAAAhANvh9svuAAAAhQEAABMAAAAAAAAAAAAA&#10;AAAAAAAAAFtDb250ZW50X1R5cGVzXS54bWxQSwECLQAUAAYACAAAACEAWvQsW78AAAAVAQAACwAA&#10;AAAAAAAAAAAAAAAfAQAAX3JlbHMvLnJlbHNQSwECLQAUAAYACAAAACEAo/4dscMAAADcAAAADwAA&#10;AAAAAAAAAAAAAAAHAgAAZHJzL2Rvd25yZXYueG1sUEsFBgAAAAADAAMAtwAAAPcCAAAAAA==&#10;" strokecolor="#bc4542 [3045]">
                  <v:stroke endarrow="block"/>
                </v:shape>
                <v:shape id="Connecteur droit avec flèche 267" o:spid="_x0000_s1092" type="#_x0000_t32" style="position:absolute;left:40924;top:26428;width:14051;height:19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gqwgAAANwAAAAPAAAAZHJzL2Rvd25yZXYueG1sRI9Bi8Iw&#10;FITvC/6H8ARva1oRV6pRRBC87EF3F69vm2dTbF5Kkm3rvzeCsMdhZr5h1tvBNqIjH2rHCvJpBoK4&#10;dLrmSsH31+F9CSJEZI2NY1JwpwDbzehtjYV2PZ+oO8dKJAiHAhWYGNtCylAashimriVO3tV5izFJ&#10;X0ntsU9w28hZli2kxZrTgsGW9obK2/nPKvipL/xrloO99N1Rf87vufSUKzUZD7sViEhD/A+/2ket&#10;YLb4gOeZdATk5gEAAP//AwBQSwECLQAUAAYACAAAACEA2+H2y+4AAACFAQAAEwAAAAAAAAAAAAAA&#10;AAAAAAAAW0NvbnRlbnRfVHlwZXNdLnhtbFBLAQItABQABgAIAAAAIQBa9CxbvwAAABUBAAALAAAA&#10;AAAAAAAAAAAAAB8BAABfcmVscy8ucmVsc1BLAQItABQABgAIAAAAIQDMsrgqwgAAANwAAAAPAAAA&#10;AAAAAAAAAAAAAAcCAABkcnMvZG93bnJldi54bWxQSwUGAAAAAAMAAwC3AAAA9gIAAAAA&#10;" strokecolor="#bc4542 [3045]">
                  <v:stroke endarrow="block"/>
                </v:shape>
                <v:shape id="Connecteur droit avec flèche 268" o:spid="_x0000_s1093" type="#_x0000_t32" style="position:absolute;left:40869;top:33788;width:11207;height:21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SxYvwAAANwAAAAPAAAAZHJzL2Rvd25yZXYueG1sRE/LisIw&#10;FN0L8w/hDsxO08ogUo0iwoAbF77o9tpcm2JzU5JMW/9+shhweTjv9Xa0rejJh8axgnyWgSCunG64&#10;VnC9/EyXIEJE1tg6JgUvCrDdfEzWWGg38In6c6xFCuFQoAITY1dIGSpDFsPMdcSJezhvMSboa6k9&#10;DinctnKeZQtpseHUYLCjvaHqef61Cm5NyXezHG059Ad9/H7l0lOu1NfnuFuBiDTGt/jffdAK5ou0&#10;Np1JR0Bu/gAAAP//AwBQSwECLQAUAAYACAAAACEA2+H2y+4AAACFAQAAEwAAAAAAAAAAAAAAAAAA&#10;AAAAW0NvbnRlbnRfVHlwZXNdLnhtbFBLAQItABQABgAIAAAAIQBa9CxbvwAAABUBAAALAAAAAAAA&#10;AAAAAAAAAB8BAABfcmVscy8ucmVsc1BLAQItABQABgAIAAAAIQC9LSxYvwAAANwAAAAPAAAAAAAA&#10;AAAAAAAAAAcCAABkcnMvZG93bnJldi54bWxQSwUGAAAAAAMAAwC3AAAA8wIAAAAA&#10;" strokecolor="#bc4542 [3045]">
                  <v:stroke endarrow="block"/>
                </v:shape>
              </v:group>
            </w:pict>
          </mc:Fallback>
        </mc:AlternateContent>
      </w:r>
    </w:p>
    <w:p w14:paraId="5085DB22" w14:textId="77777777" w:rsidR="00B47CC0" w:rsidRDefault="00B47CC0" w:rsidP="00B47CC0">
      <w:pPr>
        <w:spacing w:after="0"/>
      </w:pPr>
    </w:p>
    <w:p w14:paraId="3A348E01" w14:textId="77777777" w:rsidR="00B47CC0" w:rsidRDefault="00B47CC0" w:rsidP="00B47CC0">
      <w:pPr>
        <w:spacing w:after="0"/>
      </w:pPr>
    </w:p>
    <w:p w14:paraId="0D38905C" w14:textId="77777777" w:rsidR="00B47CC0" w:rsidRDefault="00B47CC0" w:rsidP="00B47CC0">
      <w:pPr>
        <w:spacing w:after="0"/>
      </w:pPr>
    </w:p>
    <w:p w14:paraId="4E06E4A6" w14:textId="77777777" w:rsidR="00B47CC0" w:rsidRDefault="00B47CC0" w:rsidP="00B47CC0">
      <w:pPr>
        <w:spacing w:after="0"/>
      </w:pPr>
    </w:p>
    <w:p w14:paraId="797E9C3A" w14:textId="77777777" w:rsidR="00B47CC0" w:rsidRDefault="00B47CC0" w:rsidP="00B47CC0">
      <w:pPr>
        <w:spacing w:after="0"/>
      </w:pPr>
    </w:p>
    <w:p w14:paraId="093C5ACE" w14:textId="77777777" w:rsidR="00B47CC0" w:rsidRDefault="00B47CC0" w:rsidP="00B47CC0">
      <w:pPr>
        <w:spacing w:after="0"/>
      </w:pPr>
    </w:p>
    <w:p w14:paraId="6B743C84" w14:textId="77777777" w:rsidR="00B47CC0" w:rsidRDefault="00B47CC0" w:rsidP="00B47CC0">
      <w:pPr>
        <w:spacing w:after="0"/>
      </w:pPr>
    </w:p>
    <w:p w14:paraId="6542902F" w14:textId="77777777" w:rsidR="00B47CC0" w:rsidRDefault="00B47CC0" w:rsidP="00B47CC0">
      <w:pPr>
        <w:spacing w:after="0"/>
      </w:pPr>
    </w:p>
    <w:p w14:paraId="45A23B35" w14:textId="77777777" w:rsidR="00B47CC0" w:rsidRDefault="00B47CC0" w:rsidP="00B47CC0">
      <w:pPr>
        <w:spacing w:after="0"/>
      </w:pPr>
    </w:p>
    <w:p w14:paraId="7BC63BD0" w14:textId="77777777" w:rsidR="00B47CC0" w:rsidRDefault="00B47CC0" w:rsidP="00B47CC0">
      <w:pPr>
        <w:spacing w:after="0"/>
      </w:pPr>
    </w:p>
    <w:p w14:paraId="7EF1996A" w14:textId="77777777" w:rsidR="00B47CC0" w:rsidRDefault="00B47CC0" w:rsidP="00B47CC0">
      <w:pPr>
        <w:spacing w:after="0"/>
      </w:pPr>
    </w:p>
    <w:p w14:paraId="15976548" w14:textId="77777777" w:rsidR="00B47CC0" w:rsidRDefault="00B47CC0" w:rsidP="00B47CC0">
      <w:pPr>
        <w:spacing w:after="0"/>
      </w:pPr>
    </w:p>
    <w:p w14:paraId="6C1532AD" w14:textId="77777777" w:rsidR="00B47CC0" w:rsidRDefault="00B47CC0" w:rsidP="00B47CC0">
      <w:pPr>
        <w:spacing w:after="0"/>
      </w:pPr>
    </w:p>
    <w:p w14:paraId="0446078B" w14:textId="77777777" w:rsidR="00B47CC0" w:rsidRDefault="00B47CC0" w:rsidP="00B47CC0">
      <w:pPr>
        <w:spacing w:after="0"/>
      </w:pPr>
    </w:p>
    <w:p w14:paraId="0D9C1A2B" w14:textId="77777777" w:rsidR="00B47CC0" w:rsidRDefault="00B47CC0" w:rsidP="00B47CC0">
      <w:pPr>
        <w:spacing w:after="0"/>
      </w:pPr>
    </w:p>
    <w:p w14:paraId="38A49FB7" w14:textId="77777777" w:rsidR="00B47CC0" w:rsidRDefault="00B47CC0" w:rsidP="00B47CC0">
      <w:pPr>
        <w:spacing w:after="0"/>
      </w:pPr>
    </w:p>
    <w:p w14:paraId="1E8FFCE2" w14:textId="77777777" w:rsidR="00B47CC0" w:rsidRDefault="00B47CC0" w:rsidP="00B47CC0">
      <w:pPr>
        <w:spacing w:after="0"/>
      </w:pPr>
    </w:p>
    <w:p w14:paraId="14E535EF" w14:textId="77777777" w:rsidR="00B47CC0" w:rsidRDefault="00B47CC0" w:rsidP="00B47CC0">
      <w:pPr>
        <w:spacing w:after="0"/>
      </w:pPr>
    </w:p>
    <w:p w14:paraId="3852BE68" w14:textId="77777777" w:rsidR="00B47CC0" w:rsidRDefault="00B47CC0" w:rsidP="00B47CC0">
      <w:pPr>
        <w:spacing w:after="0"/>
      </w:pPr>
    </w:p>
    <w:p w14:paraId="595F788B" w14:textId="77777777" w:rsidR="00B47CC0" w:rsidRDefault="00B47CC0" w:rsidP="00B47CC0">
      <w:pPr>
        <w:spacing w:after="0"/>
      </w:pPr>
    </w:p>
    <w:p w14:paraId="3EA04164" w14:textId="77777777" w:rsidR="00B47CC0" w:rsidRDefault="00B47CC0" w:rsidP="00B47CC0">
      <w:pPr>
        <w:spacing w:after="0"/>
      </w:pPr>
    </w:p>
    <w:p w14:paraId="24F96B74" w14:textId="77777777" w:rsidR="00B47CC0" w:rsidRDefault="00B47CC0" w:rsidP="00B47CC0">
      <w:pPr>
        <w:spacing w:after="0"/>
      </w:pPr>
    </w:p>
    <w:p w14:paraId="0F9BF79E" w14:textId="77777777" w:rsidR="00B47CC0" w:rsidRDefault="00B47CC0" w:rsidP="00B47CC0">
      <w:pPr>
        <w:spacing w:after="0"/>
      </w:pPr>
    </w:p>
    <w:p w14:paraId="59F71C52" w14:textId="77777777" w:rsidR="00B47CC0" w:rsidRDefault="00B47CC0" w:rsidP="00B47CC0">
      <w:pPr>
        <w:spacing w:after="0"/>
      </w:pPr>
    </w:p>
    <w:p w14:paraId="7806516C" w14:textId="77777777" w:rsidR="00B47CC0" w:rsidRDefault="00B47CC0" w:rsidP="00B47CC0">
      <w:pPr>
        <w:spacing w:after="0"/>
      </w:pPr>
      <w:r>
        <w:t xml:space="preserve">Vérifier la prise en compte des modifications sur SLV (widget « programmation Horaire »). </w:t>
      </w:r>
    </w:p>
    <w:p w14:paraId="256EA20F" w14:textId="1D069142" w:rsidR="00B47CC0" w:rsidRDefault="00B47CC0" w:rsidP="00B47CC0">
      <w:pPr>
        <w:spacing w:after="0"/>
      </w:pPr>
      <w:r>
        <w:rPr>
          <w:noProof/>
        </w:rPr>
        <mc:AlternateContent>
          <mc:Choice Requires="wps">
            <w:drawing>
              <wp:anchor distT="0" distB="0" distL="114300" distR="114300" simplePos="0" relativeHeight="251705344" behindDoc="0" locked="0" layoutInCell="1" allowOverlap="1" wp14:anchorId="00B2FDDC" wp14:editId="349B01C7">
                <wp:simplePos x="0" y="0"/>
                <wp:positionH relativeFrom="column">
                  <wp:posOffset>2306955</wp:posOffset>
                </wp:positionH>
                <wp:positionV relativeFrom="paragraph">
                  <wp:posOffset>141605</wp:posOffset>
                </wp:positionV>
                <wp:extent cx="2207895" cy="1409700"/>
                <wp:effectExtent l="19050" t="19050" r="20955" b="19050"/>
                <wp:wrapNone/>
                <wp:docPr id="1907712452" name="Zone de texte 1907712452"/>
                <wp:cNvGraphicFramePr/>
                <a:graphic xmlns:a="http://schemas.openxmlformats.org/drawingml/2006/main">
                  <a:graphicData uri="http://schemas.microsoft.com/office/word/2010/wordprocessingShape">
                    <wps:wsp>
                      <wps:cNvSpPr txBox="1"/>
                      <wps:spPr>
                        <a:xfrm>
                          <a:off x="0" y="0"/>
                          <a:ext cx="2207895" cy="1409700"/>
                        </a:xfrm>
                        <a:prstGeom prst="rect">
                          <a:avLst/>
                        </a:prstGeom>
                        <a:solidFill>
                          <a:schemeClr val="lt1"/>
                        </a:solidFill>
                        <a:ln w="28575">
                          <a:solidFill>
                            <a:srgbClr val="FF0000"/>
                          </a:solidFill>
                        </a:ln>
                      </wps:spPr>
                      <wps:txb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FDDC" id="Zone de texte 1907712452" o:spid="_x0000_s1094" type="#_x0000_t202" style="position:absolute;left:0;text-align:left;margin-left:181.65pt;margin-top:11.15pt;width:173.85pt;height:11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iXwIAAMMEAAAOAAAAZHJzL2Uyb0RvYy54bWysVE1vGjEQvVfqf7B8b3ZZQQkoS0QTUVWK&#10;kkikitSb8XphJa/HtQ276a/vs/kISXuqysHMl59n3szs1XXfarZTzjdkSj64yDlTRlLVmHXJvz8t&#10;Pl1y5oMwldBkVMlflOfXs48frjo7VQVtSFfKMYAYP+1syTch2GmWeblRrfAXZJWBsybXigDVrbPK&#10;iQ7orc6KPP+cdeQq60gq72G93Tv5LOHXtZLhoa69CkyXHLmFdLp0ruKZza7EdO2E3TTykIb4hyxa&#10;0Rg8eoK6FUGwrWv+gGob6chTHS4ktRnVdSNVqgHVDPJ31Sw3wqpUC8jx9kST/3+w8n736FhToXeT&#10;fDweFMNRwZkRLXr1Ax1jlWJB9UGxMz9I66yf4u7S4nbov1APgEhmtHsYIxd97dr4jyoZ/KD/5UQ5&#10;IJmEsSjy8eVkxJmEbzDMJ+M8NSV7vW6dD18VtSwKJXfoaaJa7O58wJMIPYbE1zzpplo0WiclzpG6&#10;0Y7tBCZAh5QkbryJ0oZ1SOVyNB4l5DdO79arE8BikeMXC32LAU0bGF/Lj1LoV33itjhxs6LqBZQ5&#10;2k+it3LRoKw74cOjcBg9sIR1Cg84ak1Iiw4SZxtyv/5mj/GYCHg56zDKJfc/t8IpzvQ3g1mZDIbD&#10;OPtJGY7GBRR37lmde8y2vSFwNcDiWpnEGB/0Uawdtc/Yunl8FS5hJN4ueTiKN2G/YNhaqebzFIRp&#10;tyLcmaWVETr2JjbtqX8Wzh46G+fsno5DL6bvGryPjTcNzbeB6iZ1PxK9Z/XAPzYlteew1XEVz/UU&#10;9frtmf0GAAD//wMAUEsDBBQABgAIAAAAIQCMI39B4AAAAAoBAAAPAAAAZHJzL2Rvd25yZXYueG1s&#10;TI/BTsMwEETvSPyDtUjcqJO4SiDEqVAFEuKAoHDh5tpuHBGvQ+ym4e9ZTnBa7c5o9k2zWfzAZjvF&#10;PqCEfJUBs6iD6bGT8P72cHUNLCaFRg0BrYRvG2HTnp81qjbhhK923qWOUQjGWklwKY0151E761Vc&#10;hdEiaYcweZVonTpuJnWicD/wIstK7lWP9MGp0W6d1Z+7o5dwKOdn/bFFceNe7rF6rJ6yUX9JeXmx&#10;3N0CS3ZJf2b4xSd0aIlpH45oIhskiFIIskooCppkqPKcyu3psF4L4G3D/1dofwAAAP//AwBQSwEC&#10;LQAUAAYACAAAACEAtoM4kv4AAADhAQAAEwAAAAAAAAAAAAAAAAAAAAAAW0NvbnRlbnRfVHlwZXNd&#10;LnhtbFBLAQItABQABgAIAAAAIQA4/SH/1gAAAJQBAAALAAAAAAAAAAAAAAAAAC8BAABfcmVscy8u&#10;cmVsc1BLAQItABQABgAIAAAAIQCaD+ziXwIAAMMEAAAOAAAAAAAAAAAAAAAAAC4CAABkcnMvZTJv&#10;RG9jLnhtbFBLAQItABQABgAIAAAAIQCMI39B4AAAAAoBAAAPAAAAAAAAAAAAAAAAALkEAABkcnMv&#10;ZG93bnJldi54bWxQSwUGAAAAAAQABADzAAAAxgUAAAAA&#10;" fillcolor="white [3201]" strokecolor="red" strokeweight="2.25pt">
                <v:textbo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v:textbox>
              </v:shape>
            </w:pict>
          </mc:Fallback>
        </mc:AlternateContent>
      </w:r>
      <w:r>
        <w:t xml:space="preserve"> </w:t>
      </w:r>
    </w:p>
    <w:p w14:paraId="204BDCD0" w14:textId="5FD78DD9" w:rsidR="00B47CC0" w:rsidRDefault="00B47CC0" w:rsidP="00B47CC0">
      <w:pPr>
        <w:spacing w:after="0"/>
      </w:pPr>
      <w:r>
        <w:rPr>
          <w:noProof/>
        </w:rPr>
        <mc:AlternateContent>
          <mc:Choice Requires="wps">
            <w:drawing>
              <wp:anchor distT="0" distB="0" distL="114300" distR="114300" simplePos="0" relativeHeight="251706368" behindDoc="0" locked="0" layoutInCell="1" allowOverlap="1" wp14:anchorId="3D8B3F95" wp14:editId="2C8148E4">
                <wp:simplePos x="0" y="0"/>
                <wp:positionH relativeFrom="column">
                  <wp:posOffset>2305050</wp:posOffset>
                </wp:positionH>
                <wp:positionV relativeFrom="paragraph">
                  <wp:posOffset>1481455</wp:posOffset>
                </wp:positionV>
                <wp:extent cx="2207260" cy="1304925"/>
                <wp:effectExtent l="19050" t="19050" r="21590" b="28575"/>
                <wp:wrapNone/>
                <wp:docPr id="1907712454" name="Zone de texte 1907712454"/>
                <wp:cNvGraphicFramePr/>
                <a:graphic xmlns:a="http://schemas.openxmlformats.org/drawingml/2006/main">
                  <a:graphicData uri="http://schemas.microsoft.com/office/word/2010/wordprocessingShape">
                    <wps:wsp>
                      <wps:cNvSpPr txBox="1"/>
                      <wps:spPr>
                        <a:xfrm>
                          <a:off x="0" y="0"/>
                          <a:ext cx="2207260" cy="1304925"/>
                        </a:xfrm>
                        <a:prstGeom prst="rect">
                          <a:avLst/>
                        </a:prstGeom>
                        <a:solidFill>
                          <a:schemeClr val="lt1"/>
                        </a:solidFill>
                        <a:ln w="28575">
                          <a:solidFill>
                            <a:srgbClr val="FF0000"/>
                          </a:solidFill>
                        </a:ln>
                      </wps:spPr>
                      <wps:txb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B3F95" id="Zone de texte 1907712454" o:spid="_x0000_s1095" type="#_x0000_t202" style="position:absolute;left:0;text-align:left;margin-left:181.5pt;margin-top:116.65pt;width:173.8pt;height:10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JDXgIAAMMEAAAOAAAAZHJzL2Uyb0RvYy54bWysVE1v2zAMvQ/YfxB0X+14SdMGdYqsRYYB&#10;RVugHQrspshyYkAWNUmJ3f36PSmf7XYaloMikdQT+fjoq+u+1WyjnG/IlHxwlnOmjKSqMcuSf3+e&#10;f7rgzAdhKqHJqJK/Ks+vpx8/XHV2ogpaka6UYwAxftLZkq9CsJMs83KlWuHPyCoDZ02uFQFHt8wq&#10;Jzqgtzor8vw868hV1pFU3sN6u3XyacKvayXDQ117FZguOXILaXVpXcQ1m16JydIJu2rkLg3xD1m0&#10;ojF49AB1K4Jga9f8AdU20pGnOpxJajOq60aqVAOqGeTvqnlaCatSLSDH2wNN/v/ByvvNo2NNhd5d&#10;5uPxoBiOhpwZ0aJXP9AxVikWVB8UO/GDtM76Ce4+WdwO/RfqARDJjHYPY+Sir10b/1Elgx/0vx4o&#10;BySTMBZFPi7O4ZLwDT7nw8tiFHGy43XrfPiqqGVxU3KHniaqxebOh23oPiS+5kk31bzROh2ijtSN&#10;dmwjoAAdUpIAfxOlDeuQysVoPErIb5zeLRcHgPk8x2+X4EkYELVB1sfy4y70iz5xW6Qr0bSg6hWU&#10;Odoq0Vs5b1DWnfDhUThID1RgnMIDlloT0qLdjrMVuV9/s8d4KAJezjpIueT+51o4xZn+ZqCVy8Fw&#10;GLWfDsPRGNkwd+pZnHrMur0hcDXA4FqZtjE+6P22dtS+YOpm8VW4hJF4u+Rhv70J2wHD1Eo1m6Ug&#10;qN2KcGeerIzQsTexac/9i3B219mos3vai15M3jV4GxtvGpqtA9VN6v6R1R3/mJSkn91Ux1E8Paeo&#10;47dn+hsAAP//AwBQSwMEFAAGAAgAAAAhALVIdwnhAAAACwEAAA8AAABkcnMvZG93bnJldi54bWxM&#10;jzFPwzAUhHck/oP1kNio3RolaRqnQhVIiAFBYWFz7dckIn4OsZuGf4+ZYDzd6e67aju7nk04hs6T&#10;guVCAEMy3nbUKHh/e7gpgIWoyereEyr4xgDb+vKi0qX1Z3rFaR8blkoolFpBG+NQch5Mi06HhR+Q&#10;knf0o9MxybHhdtTnVO56vhIi4053lBZaPeCuRfO5PzkFx2x6Nh87kuv25Z7yx/xJDOZLqeur+W4D&#10;LOIc/8Lwi5/QoU5MB38iG1ivQGYyfYkKVlJKYCmRL0UG7KDgVhYF8Lri/z/UPwAAAP//AwBQSwEC&#10;LQAUAAYACAAAACEAtoM4kv4AAADhAQAAEwAAAAAAAAAAAAAAAAAAAAAAW0NvbnRlbnRfVHlwZXNd&#10;LnhtbFBLAQItABQABgAIAAAAIQA4/SH/1gAAAJQBAAALAAAAAAAAAAAAAAAAAC8BAABfcmVscy8u&#10;cmVsc1BLAQItABQABgAIAAAAIQDdwpJDXgIAAMMEAAAOAAAAAAAAAAAAAAAAAC4CAABkcnMvZTJv&#10;RG9jLnhtbFBLAQItABQABgAIAAAAIQC1SHcJ4QAAAAsBAAAPAAAAAAAAAAAAAAAAALgEAABkcnMv&#10;ZG93bnJldi54bWxQSwUGAAAAAAQABADzAAAAxgUAAAAA&#10;" fillcolor="white [3201]" strokecolor="red" strokeweight="2.25pt">
                <v:textbo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DC181E3" wp14:editId="3BB9590E">
                <wp:simplePos x="0" y="0"/>
                <wp:positionH relativeFrom="column">
                  <wp:posOffset>4512945</wp:posOffset>
                </wp:positionH>
                <wp:positionV relativeFrom="paragraph">
                  <wp:posOffset>472440</wp:posOffset>
                </wp:positionV>
                <wp:extent cx="1360805" cy="1003300"/>
                <wp:effectExtent l="0" t="38100" r="48895" b="25400"/>
                <wp:wrapNone/>
                <wp:docPr id="1907712457" name="Connecteur droit avec flèche 1907712457"/>
                <wp:cNvGraphicFramePr/>
                <a:graphic xmlns:a="http://schemas.openxmlformats.org/drawingml/2006/main">
                  <a:graphicData uri="http://schemas.microsoft.com/office/word/2010/wordprocessingShape">
                    <wps:wsp>
                      <wps:cNvCnPr/>
                      <wps:spPr>
                        <a:xfrm flipV="1">
                          <a:off x="0" y="0"/>
                          <a:ext cx="1360170" cy="10033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FEE76C" id="Connecteur droit avec flèche 1907712457" o:spid="_x0000_s1026" type="#_x0000_t32" style="position:absolute;margin-left:355.35pt;margin-top:37.2pt;width:107.15pt;height:79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xCwIAAFsEAAAOAAAAZHJzL2Uyb0RvYy54bWysVNuO0zAQfUfiHyy/0yQtbNmq6T50KS8I&#10;qoXl3XXGiSXHtsbeXv6I/+DHGDvZsFwkBCIPVhzPOTPnzDjrm3Nv2BEwaGdrXs1KzsBK12jb1vz+&#10;0+7Fa85CFLYRxlmo+QUCv9k8f7Y++RXMXedMA8iIxIbVyde8i9GviiLIDnoRZs6DpUPlsBeRttgW&#10;DYoTsfemmJflVXFy2Hh0EkKgr7fDId9kfqVAxg9KBYjM1Jxqi3nFvB7SWmzWYtWi8J2WYxniH6ro&#10;hbaUdKK6FVGwB9S/UPVaogtOxZl0feGU0hKyBlJTlT+p+dgJD1kLmRP8ZFP4f7Ty/XGPTDfUu+ty&#10;uazmL18tObOip15tnbVkIDwga9DpyMQRJFPm6xfqDnsSTyaefFgR19bucdwFv8fkyFlhTyDtP1OO&#10;7BGpZufcgsvUAjhHJuljtbgqqyV1StJZVZaLRZmbVAxEidBjiG/B9Sy91DxEFLrt4litwyGJOL4L&#10;kUoh4CMggY1Na3BGNzttTN5ge9gaZEdBM7LblfSksSDgD2FRaPPGNixePHkTUQvbGhgjE22RPBhU&#10;57d4MTCkvANFFid1WX8ebphSCinBxvnERNEJpqi8CVj+GTjGJyjkwf8b8ITImZ2NE7jX1uHvssdz&#10;NZashvhHBwbdyYKDay55HrI1NMHZ1fG2pSvydJ/h3/8Jm28AAAD//wMAUEsDBBQABgAIAAAAIQAv&#10;CKfm4QAAAAoBAAAPAAAAZHJzL2Rvd25yZXYueG1sTI/BTsMwDIbvSLxDZCQuE0vXtYyVptMEQuyE&#10;YHDgmDZeW2ic0qRbeXvMCW62/Ovz9+ebyXbiiINvHSlYzCMQSJUzLdUK3l4frm5A+KDJ6M4RKvhG&#10;D5vi/CzXmXEnesHjPtSCIeQzraAJoc+k9FWDVvu565H4dnCD1YHXoZZm0CeG207GUXQtrW6JPzS6&#10;x7sGq8/9aBWsDjhz73j/9JWm5Xq2/XjcPY9LpS4vpu0tiIBT+AvDrz6rQ8FOpRvJeNExYxGtOMpD&#10;koDgwDpOuVypIF7GCcgil/8rFD8AAAD//wMAUEsBAi0AFAAGAAgAAAAhALaDOJL+AAAA4QEAABMA&#10;AAAAAAAAAAAAAAAAAAAAAFtDb250ZW50X1R5cGVzXS54bWxQSwECLQAUAAYACAAAACEAOP0h/9YA&#10;AACUAQAACwAAAAAAAAAAAAAAAAAvAQAAX3JlbHMvLnJlbHNQSwECLQAUAAYACAAAACEA/2TTMQsC&#10;AABbBAAADgAAAAAAAAAAAAAAAAAuAgAAZHJzL2Uyb0RvYy54bWxQSwECLQAUAAYACAAAACEALwin&#10;5uEAAAAKAQAADwAAAAAAAAAAAAAAAABlBAAAZHJzL2Rvd25yZXYueG1sUEsFBgAAAAAEAAQA8wAA&#10;AHMFAAAAAA==&#10;" strokecolor="red">
                <v:stroke endarrow="block"/>
              </v:shape>
            </w:pict>
          </mc:Fallback>
        </mc:AlternateContent>
      </w:r>
      <w:r>
        <w:rPr>
          <w:noProof/>
        </w:rPr>
        <mc:AlternateContent>
          <mc:Choice Requires="wps">
            <w:drawing>
              <wp:anchor distT="0" distB="0" distL="114300" distR="114300" simplePos="0" relativeHeight="251708416" behindDoc="0" locked="0" layoutInCell="1" allowOverlap="1" wp14:anchorId="33A0DEAC" wp14:editId="6B69A9F4">
                <wp:simplePos x="0" y="0"/>
                <wp:positionH relativeFrom="column">
                  <wp:posOffset>933450</wp:posOffset>
                </wp:positionH>
                <wp:positionV relativeFrom="paragraph">
                  <wp:posOffset>472440</wp:posOffset>
                </wp:positionV>
                <wp:extent cx="1371600" cy="161925"/>
                <wp:effectExtent l="0" t="57150" r="19050" b="28575"/>
                <wp:wrapNone/>
                <wp:docPr id="1907712456" name="Connecteur droit avec flèche 1907712456"/>
                <wp:cNvGraphicFramePr/>
                <a:graphic xmlns:a="http://schemas.openxmlformats.org/drawingml/2006/main">
                  <a:graphicData uri="http://schemas.microsoft.com/office/word/2010/wordprocessingShape">
                    <wps:wsp>
                      <wps:cNvCnPr/>
                      <wps:spPr>
                        <a:xfrm flipH="1" flipV="1">
                          <a:off x="0" y="0"/>
                          <a:ext cx="1371600" cy="1612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7EF411" id="Connecteur droit avec flèche 1907712456" o:spid="_x0000_s1026" type="#_x0000_t32" style="position:absolute;margin-left:73.5pt;margin-top:37.2pt;width:108pt;height:12.7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PcDwIAAGQEAAAOAAAAZHJzL2Uyb0RvYy54bWysVNuO0zAQfUfiHyy/0yQFWrZqug9dCg8I&#10;Ktjl3XXGiSXHtsbeXv6I/+DHGDvZsFwkBKIPlh3POTPnzLjr63Nv2BEwaGdrXs1KzsBK12jb1vzu&#10;dvfsFWchCtsI4yzU/AKBX2+ePlmf/ArmrnOmAWREYsPq5GvexehXRRFkB70IM+fB0qVy2ItIR2yL&#10;BsWJ2HtTzMtyUZwcNh6dhBDo681wyTeZXymQ8YNSASIzNafaYl4xr4e0Fpu1WLUofKflWIb4hyp6&#10;oS0lnahuRBTsHvUvVL2W6IJTcSZdXziltISsgdRU5U9qPnXCQ9ZC5gQ/2RT+H618f9wj0w317qpc&#10;Lqv5i5cLzqzoqVdbZy0ZCPfIGnQ6MnEEyZT5+oW6wx7Fk4knH1bEtbV7HE/B7zE5clbYE0j7t5SD&#10;593ntEt3pJ+dczMuUzPgHJmkj9XzZbUoqWeS7qpFNb/K3SoGxoT2GOIbcD1Lm5qHiEK3XRzLdjjk&#10;EMd3IVJNBHwAJLCxaQ3O6GanjckHbA9bg+woaFh2u5J+aT4I+ENYFNq8tg2LF08mRdTCtgbGyERb&#10;JDMG+XkXLwaGlB9BkddJXJafpxymlEJKsHE+MVF0gikqbwKWfwaO8QkK+QX8DXhC5MzOxgnca+vw&#10;d9njuRpLVkP8gwOD7mTBwTWXPBjZGhrl7Or47NJbeXzO8O9/DptvAAAA//8DAFBLAwQUAAYACAAA&#10;ACEAaFoxPN8AAAAJAQAADwAAAGRycy9kb3ducmV2LnhtbEyPQUvDQBCF74L/YRnBi9hNbUhNzKaU&#10;gFByaxXE2zS7JsHsbMhu2uTfO570+N483nwv3822Fxcz+s6RgvUqAmGodrqjRsH72+vjMwgfkDT2&#10;joyCxXjYFbc3OWbaXeloLqfQCC4hn6GCNoQhk9LXrbHoV24wxLcvN1oMLMdG6hGvXG57+RRFibTY&#10;EX9ocTBla+rv02QVHNf7rlywpM9DUh0+prl6WKZKqfu7ef8CIpg5/IXhF5/RoWCms5tIe9Gzjre8&#10;JSjYxjEIDmySDRtnBWmagixy+X9B8QMAAP//AwBQSwECLQAUAAYACAAAACEAtoM4kv4AAADhAQAA&#10;EwAAAAAAAAAAAAAAAAAAAAAAW0NvbnRlbnRfVHlwZXNdLnhtbFBLAQItABQABgAIAAAAIQA4/SH/&#10;1gAAAJQBAAALAAAAAAAAAAAAAAAAAC8BAABfcmVscy8ucmVsc1BLAQItABQABgAIAAAAIQAeOoPc&#10;DwIAAGQEAAAOAAAAAAAAAAAAAAAAAC4CAABkcnMvZTJvRG9jLnhtbFBLAQItABQABgAIAAAAIQBo&#10;WjE83wAAAAkBAAAPAAAAAAAAAAAAAAAAAGkEAABkcnMvZG93bnJldi54bWxQSwUGAAAAAAQABADz&#10;AAAAdQUAAAAA&#10;" strokecolor="red">
                <v:stroke endarrow="block"/>
              </v:shape>
            </w:pict>
          </mc:Fallback>
        </mc:AlternateContent>
      </w:r>
      <w:r>
        <w:rPr>
          <w:noProof/>
        </w:rPr>
        <w:drawing>
          <wp:anchor distT="0" distB="0" distL="114300" distR="114300" simplePos="0" relativeHeight="251707392" behindDoc="0" locked="0" layoutInCell="1" allowOverlap="1" wp14:anchorId="2212FB77" wp14:editId="15C5B9BA">
            <wp:simplePos x="0" y="0"/>
            <wp:positionH relativeFrom="column">
              <wp:posOffset>4752340</wp:posOffset>
            </wp:positionH>
            <wp:positionV relativeFrom="paragraph">
              <wp:posOffset>26035</wp:posOffset>
            </wp:positionV>
            <wp:extent cx="2141855" cy="2497455"/>
            <wp:effectExtent l="0" t="0" r="0" b="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1855" cy="249745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9EF6C8" wp14:editId="6D9B6015">
            <wp:extent cx="2124075" cy="27336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075" cy="2733675"/>
                    </a:xfrm>
                    <a:prstGeom prst="rect">
                      <a:avLst/>
                    </a:prstGeom>
                    <a:noFill/>
                    <a:ln>
                      <a:noFill/>
                    </a:ln>
                  </pic:spPr>
                </pic:pic>
              </a:graphicData>
            </a:graphic>
          </wp:inline>
        </w:drawing>
      </w:r>
    </w:p>
    <w:p w14:paraId="1962D65B"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3261"/>
      </w:tblGrid>
      <w:tr w:rsidR="00B47CC0" w14:paraId="6726BD6F"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FC61CC6" w14:textId="77777777" w:rsidR="00B47CC0" w:rsidRDefault="00B47CC0" w:rsidP="00B47CC0">
            <w:pPr>
              <w:rPr>
                <w:rFonts w:eastAsiaTheme="majorEastAsia"/>
              </w:rPr>
            </w:pPr>
          </w:p>
          <w:p w14:paraId="6E4ACF37" w14:textId="77777777" w:rsidR="00B47CC0" w:rsidRDefault="00B47CC0" w:rsidP="00B47CC0">
            <w:pPr>
              <w:rPr>
                <w:rFonts w:eastAsiaTheme="majorEastAsia"/>
              </w:rPr>
            </w:pPr>
            <w:r>
              <w:rPr>
                <w:rFonts w:eastAsiaTheme="majorEastAsia"/>
              </w:rPr>
              <w:t>Le Groupe calendaire est affecté correctement :</w:t>
            </w:r>
          </w:p>
          <w:p w14:paraId="46FC516A" w14:textId="77777777" w:rsidR="00B47CC0" w:rsidRDefault="00B47CC0" w:rsidP="00B47CC0">
            <w:pPr>
              <w:rPr>
                <w:rFonts w:eastAsiaTheme="majorEastAsia"/>
              </w:rPr>
            </w:pPr>
          </w:p>
        </w:tc>
        <w:tc>
          <w:tcPr>
            <w:tcW w:w="3261" w:type="dxa"/>
            <w:tcBorders>
              <w:top w:val="single" w:sz="4" w:space="0" w:color="auto"/>
              <w:left w:val="single" w:sz="4" w:space="0" w:color="auto"/>
              <w:bottom w:val="single" w:sz="4" w:space="0" w:color="auto"/>
              <w:right w:val="single" w:sz="4" w:space="0" w:color="auto"/>
            </w:tcBorders>
            <w:hideMark/>
          </w:tcPr>
          <w:p w14:paraId="58CC20A7" w14:textId="77777777" w:rsidR="00B47CC0" w:rsidRDefault="00B47CC0" w:rsidP="00B47CC0">
            <w:pPr>
              <w:rPr>
                <w:rFonts w:eastAsia="Times New Roman"/>
              </w:rPr>
            </w:pPr>
            <w:r>
              <w:rPr>
                <w:b/>
                <w:color w:val="0070C0"/>
                <w:sz w:val="24"/>
              </w:rPr>
              <w:sym w:font="Symbol" w:char="F096"/>
            </w:r>
            <w:r>
              <w:rPr>
                <w:b/>
                <w:sz w:val="24"/>
              </w:rPr>
              <w:t xml:space="preserve"> </w:t>
            </w:r>
            <w:r>
              <w:t>Groupe calendaire affecté</w:t>
            </w:r>
          </w:p>
          <w:p w14:paraId="2A0D9C02" w14:textId="77777777" w:rsidR="00B47CC0" w:rsidRDefault="00B47CC0" w:rsidP="00B47CC0">
            <w:pPr>
              <w:rPr>
                <w:rFonts w:eastAsiaTheme="majorEastAsia"/>
              </w:rPr>
            </w:pPr>
            <w:r>
              <w:rPr>
                <w:b/>
                <w:color w:val="0070C0"/>
                <w:sz w:val="24"/>
              </w:rPr>
              <w:sym w:font="Symbol" w:char="F096"/>
            </w:r>
            <w:r>
              <w:t xml:space="preserve"> Groupe calendaire non affecté</w:t>
            </w:r>
          </w:p>
        </w:tc>
      </w:tr>
    </w:tbl>
    <w:p w14:paraId="543E3AD1" w14:textId="77777777" w:rsidR="00B47CC0" w:rsidRDefault="00B47CC0" w:rsidP="00B47CC0">
      <w:pPr>
        <w:pStyle w:val="Titre1"/>
        <w:spacing w:line="240" w:lineRule="auto"/>
        <w:rPr>
          <w:sz w:val="32"/>
        </w:rPr>
      </w:pPr>
      <w:bookmarkStart w:id="71" w:name="_Toc528412740"/>
      <w:bookmarkStart w:id="72" w:name="_Toc528081455"/>
      <w:bookmarkStart w:id="73" w:name="_Toc526146858"/>
      <w:bookmarkStart w:id="74" w:name="_Toc530377267"/>
      <w:r>
        <w:lastRenderedPageBreak/>
        <w:t>Communication</w:t>
      </w:r>
      <w:bookmarkEnd w:id="71"/>
      <w:bookmarkEnd w:id="72"/>
      <w:bookmarkEnd w:id="73"/>
      <w:bookmarkEnd w:id="74"/>
    </w:p>
    <w:p w14:paraId="7263488D" w14:textId="77777777" w:rsidR="00B47CC0" w:rsidRDefault="00B47CC0" w:rsidP="00B47CC0">
      <w:pPr>
        <w:pStyle w:val="Titre2"/>
        <w:spacing w:after="0" w:line="240" w:lineRule="auto"/>
      </w:pPr>
      <w:bookmarkStart w:id="75" w:name="_Toc528412741"/>
      <w:bookmarkStart w:id="76" w:name="_Toc530377268"/>
      <w:r>
        <w:t>Présentation DE LA SUPERVISION SLV AU Technicien.</w:t>
      </w:r>
      <w:bookmarkEnd w:id="47"/>
      <w:bookmarkEnd w:id="75"/>
      <w:bookmarkEnd w:id="76"/>
    </w:p>
    <w:p w14:paraId="65E34740" w14:textId="77777777" w:rsidR="00B47CC0" w:rsidRDefault="00B47CC0" w:rsidP="00B47CC0">
      <w:pPr>
        <w:spacing w:after="0"/>
      </w:pPr>
      <w:r>
        <w:t>Effectuer la présentation au client du fonctionnement du système avec les modes commandes directes à l’armoire, commandes directes sur SLV et mode automatique sur calendrier commissionné.</w:t>
      </w:r>
    </w:p>
    <w:p w14:paraId="5B31502B" w14:textId="77777777" w:rsidR="00B47CC0" w:rsidRDefault="00B47CC0" w:rsidP="00B47CC0">
      <w:pPr>
        <w:spacing w:after="0"/>
      </w:pPr>
      <w:r>
        <w:t>Recueillir la satisfaction du client.</w:t>
      </w:r>
    </w:p>
    <w:p w14:paraId="0DDD6D5F" w14:textId="77777777" w:rsidR="00B47CC0" w:rsidRDefault="00B47CC0" w:rsidP="00B47CC0">
      <w:pPr>
        <w:spacing w:after="0"/>
      </w:pPr>
    </w:p>
    <w:p w14:paraId="02B990A2"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6930993B" w14:textId="77777777" w:rsidTr="00B47CC0">
        <w:tc>
          <w:tcPr>
            <w:tcW w:w="10762" w:type="dxa"/>
            <w:tcBorders>
              <w:top w:val="single" w:sz="4" w:space="0" w:color="auto"/>
              <w:left w:val="single" w:sz="4" w:space="0" w:color="auto"/>
              <w:bottom w:val="single" w:sz="4" w:space="0" w:color="auto"/>
              <w:right w:val="single" w:sz="4" w:space="0" w:color="auto"/>
            </w:tcBorders>
          </w:tcPr>
          <w:p w14:paraId="23EE5665" w14:textId="77777777" w:rsidR="00B47CC0" w:rsidRDefault="00B47CC0" w:rsidP="00B47CC0">
            <w:pPr>
              <w:spacing w:line="276" w:lineRule="auto"/>
              <w:rPr>
                <w:i/>
              </w:rPr>
            </w:pPr>
            <w:r>
              <w:rPr>
                <w:i/>
              </w:rPr>
              <w:t>Commentaire éventuel du client : (réserves)</w:t>
            </w:r>
          </w:p>
          <w:p w14:paraId="0975155F" w14:textId="77777777" w:rsidR="00B47CC0" w:rsidRDefault="00B47CC0" w:rsidP="00B47CC0">
            <w:pPr>
              <w:spacing w:line="276" w:lineRule="auto"/>
            </w:pPr>
          </w:p>
          <w:p w14:paraId="6BC19C39" w14:textId="77777777" w:rsidR="00B47CC0" w:rsidRDefault="00B47CC0" w:rsidP="00B47CC0">
            <w:pPr>
              <w:spacing w:line="276" w:lineRule="auto"/>
            </w:pPr>
          </w:p>
          <w:p w14:paraId="7D93382E" w14:textId="33183292" w:rsidR="00B47CC0" w:rsidRDefault="00B47CC0" w:rsidP="00B47CC0">
            <w:pPr>
              <w:spacing w:line="276" w:lineRule="auto"/>
            </w:pPr>
          </w:p>
          <w:p w14:paraId="4258C809" w14:textId="7F98DB9C" w:rsidR="00B47CC0" w:rsidRDefault="00B47CC0" w:rsidP="00B47CC0">
            <w:pPr>
              <w:spacing w:line="276" w:lineRule="auto"/>
            </w:pPr>
          </w:p>
          <w:p w14:paraId="262DDE0B" w14:textId="6CA0932C" w:rsidR="00B47CC0" w:rsidRDefault="00B47CC0" w:rsidP="00B47CC0">
            <w:pPr>
              <w:spacing w:line="276" w:lineRule="auto"/>
            </w:pPr>
          </w:p>
          <w:p w14:paraId="673AE569" w14:textId="393829F9" w:rsidR="00B47CC0" w:rsidRDefault="00B47CC0" w:rsidP="00B47CC0">
            <w:pPr>
              <w:spacing w:line="276" w:lineRule="auto"/>
            </w:pPr>
          </w:p>
          <w:p w14:paraId="3AAF010F" w14:textId="77777777" w:rsidR="00B47CC0" w:rsidRDefault="00B47CC0" w:rsidP="00B47CC0">
            <w:pPr>
              <w:spacing w:line="276" w:lineRule="auto"/>
            </w:pPr>
          </w:p>
          <w:p w14:paraId="1E75352F" w14:textId="77777777" w:rsidR="00B47CC0" w:rsidRDefault="00B47CC0" w:rsidP="00B47CC0">
            <w:pPr>
              <w:spacing w:line="276" w:lineRule="auto"/>
            </w:pPr>
          </w:p>
          <w:p w14:paraId="13DF381F" w14:textId="77777777" w:rsidR="00B47CC0" w:rsidRDefault="00B47CC0" w:rsidP="00B47CC0">
            <w:pPr>
              <w:spacing w:line="276" w:lineRule="auto"/>
            </w:pPr>
          </w:p>
          <w:p w14:paraId="7578B707" w14:textId="77777777" w:rsidR="00B47CC0" w:rsidRDefault="00B47CC0" w:rsidP="00B47CC0">
            <w:pPr>
              <w:spacing w:line="276" w:lineRule="auto"/>
            </w:pPr>
          </w:p>
          <w:p w14:paraId="33128978" w14:textId="77777777" w:rsidR="00B47CC0" w:rsidRDefault="00B47CC0" w:rsidP="00B47CC0">
            <w:pPr>
              <w:spacing w:line="276" w:lineRule="auto"/>
            </w:pPr>
          </w:p>
        </w:tc>
      </w:tr>
    </w:tbl>
    <w:p w14:paraId="08736812" w14:textId="44676F6A" w:rsidR="00B47CC0" w:rsidRDefault="00B47CC0" w:rsidP="00B47CC0">
      <w:pPr>
        <w:pStyle w:val="Titre2"/>
        <w:spacing w:after="0" w:line="240" w:lineRule="auto"/>
      </w:pPr>
      <w:bookmarkStart w:id="77" w:name="_Toc528412742"/>
      <w:bookmarkStart w:id="78" w:name="_Toc528081456"/>
      <w:bookmarkStart w:id="79" w:name="_Toc530377269"/>
      <w:r>
        <w:t>Effectuer le compte rendu à la hiérarchie sur les résultats de votre intervention de mise en service.</w:t>
      </w:r>
      <w:bookmarkEnd w:id="77"/>
      <w:bookmarkEnd w:id="78"/>
      <w:bookmarkEnd w:id="79"/>
    </w:p>
    <w:p w14:paraId="4E6C22C6"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385A4061" w14:textId="77777777" w:rsidTr="00B47CC0">
        <w:tc>
          <w:tcPr>
            <w:tcW w:w="10762" w:type="dxa"/>
            <w:tcBorders>
              <w:top w:val="single" w:sz="4" w:space="0" w:color="auto"/>
              <w:left w:val="single" w:sz="4" w:space="0" w:color="auto"/>
              <w:bottom w:val="single" w:sz="4" w:space="0" w:color="auto"/>
              <w:right w:val="single" w:sz="4" w:space="0" w:color="auto"/>
            </w:tcBorders>
          </w:tcPr>
          <w:p w14:paraId="257EF487" w14:textId="77777777" w:rsidR="00B47CC0" w:rsidRDefault="00B47CC0" w:rsidP="00B47CC0"/>
          <w:p w14:paraId="1277966B" w14:textId="77777777" w:rsidR="00B47CC0" w:rsidRDefault="00B47CC0" w:rsidP="00B47CC0"/>
          <w:p w14:paraId="10D24344" w14:textId="77777777" w:rsidR="00B47CC0" w:rsidRDefault="00B47CC0" w:rsidP="00B47CC0"/>
          <w:p w14:paraId="6D6B4A9D" w14:textId="77777777" w:rsidR="00B47CC0" w:rsidRDefault="00B47CC0" w:rsidP="00B47CC0"/>
          <w:p w14:paraId="481A4ABE" w14:textId="77777777" w:rsidR="00B47CC0" w:rsidRDefault="00B47CC0" w:rsidP="00B47CC0"/>
          <w:p w14:paraId="33B22F78" w14:textId="77777777" w:rsidR="00B47CC0" w:rsidRDefault="00B47CC0" w:rsidP="00B47CC0"/>
          <w:p w14:paraId="55D3DD44" w14:textId="77777777" w:rsidR="00B47CC0" w:rsidRDefault="00B47CC0" w:rsidP="00B47CC0"/>
          <w:p w14:paraId="3BDC6F44" w14:textId="77777777" w:rsidR="00B47CC0" w:rsidRDefault="00B47CC0" w:rsidP="00B47CC0"/>
          <w:p w14:paraId="12A55D52" w14:textId="77777777" w:rsidR="00B47CC0" w:rsidRDefault="00B47CC0" w:rsidP="00B47CC0"/>
          <w:p w14:paraId="6CF9CF8E" w14:textId="77777777" w:rsidR="00B47CC0" w:rsidRDefault="00B47CC0" w:rsidP="00B47CC0"/>
          <w:p w14:paraId="469C6057" w14:textId="77777777" w:rsidR="00B47CC0" w:rsidRDefault="00B47CC0" w:rsidP="00B47CC0"/>
          <w:p w14:paraId="7828B6DA" w14:textId="77777777" w:rsidR="00B47CC0" w:rsidRDefault="00B47CC0" w:rsidP="00B47CC0"/>
          <w:p w14:paraId="4CFBD3D0" w14:textId="77777777" w:rsidR="00B47CC0" w:rsidRDefault="00B47CC0" w:rsidP="00B47CC0"/>
          <w:p w14:paraId="73F9ADE6" w14:textId="77777777" w:rsidR="00B47CC0" w:rsidRDefault="00B47CC0" w:rsidP="00B47CC0"/>
          <w:p w14:paraId="4C913A81" w14:textId="77777777" w:rsidR="00B47CC0" w:rsidRDefault="00B47CC0" w:rsidP="00B47CC0"/>
          <w:p w14:paraId="7A7E3AB4" w14:textId="77777777" w:rsidR="00B47CC0" w:rsidRDefault="00B47CC0" w:rsidP="00B47CC0"/>
          <w:p w14:paraId="579F1568" w14:textId="77777777" w:rsidR="00B47CC0" w:rsidRDefault="00B47CC0" w:rsidP="00B47CC0"/>
          <w:p w14:paraId="0D05271A" w14:textId="77777777" w:rsidR="00B47CC0" w:rsidRDefault="00B47CC0" w:rsidP="00B47CC0"/>
          <w:p w14:paraId="19B9CEA3" w14:textId="77777777" w:rsidR="00B47CC0" w:rsidRDefault="00B47CC0" w:rsidP="00B47CC0"/>
          <w:p w14:paraId="083913EB" w14:textId="77777777" w:rsidR="00B47CC0" w:rsidRDefault="00B47CC0" w:rsidP="00B47CC0"/>
          <w:p w14:paraId="10BDC38A" w14:textId="77777777" w:rsidR="00B47CC0" w:rsidRDefault="00B47CC0" w:rsidP="00B47CC0"/>
          <w:p w14:paraId="5B033C34" w14:textId="77777777" w:rsidR="00B47CC0" w:rsidRDefault="00B47CC0" w:rsidP="00B47CC0"/>
          <w:p w14:paraId="26298423" w14:textId="77777777" w:rsidR="00B47CC0" w:rsidRDefault="00B47CC0" w:rsidP="00B47CC0"/>
          <w:p w14:paraId="21BF061D" w14:textId="77777777" w:rsidR="00B47CC0" w:rsidRDefault="00B47CC0" w:rsidP="00B47CC0"/>
        </w:tc>
      </w:tr>
    </w:tbl>
    <w:p w14:paraId="7964ABC4" w14:textId="77777777" w:rsidR="00B47CC0" w:rsidRDefault="00B47CC0" w:rsidP="00B47CC0">
      <w:pPr>
        <w:spacing w:after="0"/>
        <w:rPr>
          <w:rFonts w:eastAsia="Times New Roman" w:cs="Arial"/>
          <w:b/>
        </w:rPr>
      </w:pPr>
    </w:p>
    <w:p w14:paraId="261E78F0" w14:textId="676AC514" w:rsidR="00B47CC0" w:rsidRDefault="00B47CC0" w:rsidP="00B47CC0">
      <w:pPr>
        <w:rPr>
          <w:rFonts w:cs="Arial"/>
          <w:b/>
        </w:rPr>
      </w:pPr>
    </w:p>
    <w:sectPr w:rsidR="00B47CC0" w:rsidSect="007F336F">
      <w:headerReference w:type="default" r:id="rId96"/>
      <w:footerReference w:type="default" r:id="rId97"/>
      <w:type w:val="continuous"/>
      <w:pgSz w:w="11906" w:h="16838" w:code="9"/>
      <w:pgMar w:top="397" w:right="567" w:bottom="851" w:left="567"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14B1B0" w14:textId="77777777" w:rsidR="004E1595" w:rsidRDefault="004E1595" w:rsidP="00CD447F">
      <w:pPr>
        <w:spacing w:after="0"/>
      </w:pPr>
      <w:r>
        <w:separator/>
      </w:r>
    </w:p>
  </w:endnote>
  <w:endnote w:type="continuationSeparator" w:id="0">
    <w:p w14:paraId="4D90F9BD" w14:textId="77777777" w:rsidR="004E1595" w:rsidRDefault="004E1595" w:rsidP="00CD447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Mono">
    <w:altName w:val="Menlo"/>
    <w:panose1 w:val="020B0604020202020204"/>
    <w:charset w:val="00"/>
    <w:family w:val="modern"/>
    <w:pitch w:val="fixed"/>
    <w:sig w:usb0="E60026FF" w:usb1="D000F1FB" w:usb2="00000028" w:usb3="00000000" w:csb0="000001DF" w:csb1="00000000"/>
  </w:font>
  <w:font w:name="Consolas">
    <w:panose1 w:val="020B0609020204030204"/>
    <w:charset w:val="00"/>
    <w:family w:val="modern"/>
    <w:pitch w:val="fixed"/>
    <w:sig w:usb0="E10002FF" w:usb1="4000FCFF" w:usb2="00000009" w:usb3="00000000" w:csb0="0000019F" w:csb1="00000000"/>
  </w:font>
  <w:font w:name="Myriad Pro">
    <w:altName w:val="Calibri"/>
    <w:panose1 w:val="020B0604020202020204"/>
    <w:charset w:val="00"/>
    <w:family w:val="swiss"/>
    <w:pitch w:val="variable"/>
    <w:sig w:usb0="20000287" w:usb1="00000001"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notTrueType/>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05EEB" w14:textId="77777777" w:rsidR="00B47CC0" w:rsidRDefault="00B47CC0" w:rsidP="004C4254">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34AF4F92" w14:textId="77777777" w:rsidTr="00155991">
      <w:trPr>
        <w:trHeight w:val="847"/>
        <w:jc w:val="center"/>
      </w:trPr>
      <w:tc>
        <w:tcPr>
          <w:tcW w:w="1667" w:type="pct"/>
          <w:vAlign w:val="center"/>
        </w:tcPr>
        <w:p w14:paraId="79A64166" w14:textId="77777777" w:rsidR="00B47CC0" w:rsidRDefault="00B47CC0" w:rsidP="00155991">
          <w:pPr>
            <w:pStyle w:val="Pieddepage"/>
            <w:tabs>
              <w:tab w:val="clear" w:pos="4536"/>
              <w:tab w:val="clear" w:pos="9072"/>
              <w:tab w:val="right" w:pos="0"/>
              <w:tab w:val="left" w:pos="3045"/>
            </w:tabs>
            <w:ind w:right="360"/>
            <w:jc w:val="left"/>
            <w:rPr>
              <w:color w:val="3366FF"/>
            </w:rPr>
          </w:pPr>
          <w:r>
            <w:rPr>
              <w:noProof/>
            </w:rPr>
            <w:drawing>
              <wp:inline distT="0" distB="0" distL="0" distR="0" wp14:anchorId="57F5DCA3" wp14:editId="0E1E499C">
                <wp:extent cx="1375200" cy="468000"/>
                <wp:effectExtent l="0" t="0" r="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7A27D2B3" w14:textId="27617D82" w:rsidR="00B47CC0" w:rsidRDefault="00B47CC0" w:rsidP="00155991">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1</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932109">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932109">
            <w:rPr>
              <w:rFonts w:ascii="Arial Narrow" w:hAnsi="Arial Narrow"/>
              <w:noProof/>
            </w:rPr>
            <w:t>20</w:t>
          </w:r>
          <w:r>
            <w:rPr>
              <w:rFonts w:ascii="Arial Narrow" w:hAnsi="Arial Narrow"/>
            </w:rPr>
            <w:fldChar w:fldCharType="end"/>
          </w:r>
        </w:p>
        <w:p w14:paraId="64CB058D" w14:textId="77777777" w:rsidR="00B47CC0" w:rsidRDefault="00B47CC0" w:rsidP="00155991">
          <w:pPr>
            <w:pStyle w:val="Pieddepage"/>
            <w:tabs>
              <w:tab w:val="clear" w:pos="4536"/>
              <w:tab w:val="clear" w:pos="9072"/>
              <w:tab w:val="right" w:pos="0"/>
              <w:tab w:val="left" w:pos="3045"/>
            </w:tabs>
            <w:ind w:right="360"/>
            <w:rPr>
              <w:bCs/>
              <w:szCs w:val="20"/>
            </w:rPr>
          </w:pPr>
        </w:p>
        <w:p w14:paraId="5BA0DB0C" w14:textId="77777777" w:rsidR="00B47CC0" w:rsidRDefault="004E1595" w:rsidP="00155991">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4500399F" w14:textId="77777777" w:rsidR="00B47CC0" w:rsidRDefault="00B47CC0" w:rsidP="00155991">
          <w:pPr>
            <w:pStyle w:val="Pieddepage"/>
            <w:tabs>
              <w:tab w:val="clear" w:pos="4536"/>
              <w:tab w:val="clear" w:pos="9072"/>
              <w:tab w:val="right" w:pos="0"/>
              <w:tab w:val="left" w:pos="3499"/>
            </w:tabs>
            <w:jc w:val="right"/>
            <w:rPr>
              <w:color w:val="3366FF"/>
            </w:rPr>
          </w:pPr>
          <w:r>
            <w:rPr>
              <w:color w:val="3366FF"/>
            </w:rPr>
            <w:t>84 200 Carpentras</w:t>
          </w:r>
        </w:p>
      </w:tc>
    </w:tr>
  </w:tbl>
  <w:p w14:paraId="448C6077" w14:textId="77777777" w:rsidR="00B47CC0" w:rsidRDefault="00B47CC0" w:rsidP="006507A3">
    <w:pPr>
      <w:pStyle w:val="Pieddepage"/>
      <w:tabs>
        <w:tab w:val="clear" w:pos="4536"/>
        <w:tab w:val="clear" w:pos="9072"/>
        <w:tab w:val="right" w:pos="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pPr w:leftFromText="142" w:rightFromText="142" w:vertAnchor="text" w:horzAnchor="margin" w:tblpY="1"/>
      <w:tblOverlap w:val="never"/>
      <w:tblW w:w="5000" w:type="pct"/>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0A12DC39" w14:textId="77777777" w:rsidTr="0070255E">
      <w:trPr>
        <w:trHeight w:val="847"/>
      </w:trPr>
      <w:tc>
        <w:tcPr>
          <w:tcW w:w="1667" w:type="pct"/>
          <w:vAlign w:val="center"/>
        </w:tcPr>
        <w:p w14:paraId="7239B318" w14:textId="77777777" w:rsidR="00B47CC0" w:rsidRDefault="00B47CC0" w:rsidP="0070255E">
          <w:pPr>
            <w:pStyle w:val="Pieddepage"/>
            <w:tabs>
              <w:tab w:val="clear" w:pos="4536"/>
              <w:tab w:val="clear" w:pos="9072"/>
              <w:tab w:val="right" w:pos="0"/>
              <w:tab w:val="left" w:pos="3045"/>
            </w:tabs>
            <w:ind w:right="360"/>
            <w:jc w:val="left"/>
            <w:rPr>
              <w:color w:val="3366FF"/>
            </w:rPr>
          </w:pPr>
          <w:r>
            <w:rPr>
              <w:noProof/>
            </w:rPr>
            <w:drawing>
              <wp:inline distT="0" distB="0" distL="0" distR="0" wp14:anchorId="4119C1DA" wp14:editId="142E91C7">
                <wp:extent cx="1375200" cy="468000"/>
                <wp:effectExtent l="0" t="0" r="0"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2A989BF4" w14:textId="1077248D" w:rsidR="00B47CC0" w:rsidRDefault="00B47CC0" w:rsidP="0070255E">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8</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4A52D6">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4A52D6">
            <w:rPr>
              <w:rFonts w:ascii="Arial Narrow" w:hAnsi="Arial Narrow"/>
              <w:noProof/>
            </w:rPr>
            <w:t>20</w:t>
          </w:r>
          <w:r>
            <w:rPr>
              <w:rFonts w:ascii="Arial Narrow" w:hAnsi="Arial Narrow"/>
            </w:rPr>
            <w:fldChar w:fldCharType="end"/>
          </w:r>
        </w:p>
        <w:p w14:paraId="3BA39969" w14:textId="77777777" w:rsidR="00B47CC0" w:rsidRDefault="00B47CC0" w:rsidP="0070255E">
          <w:pPr>
            <w:pStyle w:val="Pieddepage"/>
            <w:tabs>
              <w:tab w:val="clear" w:pos="4536"/>
              <w:tab w:val="clear" w:pos="9072"/>
              <w:tab w:val="right" w:pos="0"/>
              <w:tab w:val="left" w:pos="3045"/>
            </w:tabs>
            <w:ind w:right="360"/>
            <w:rPr>
              <w:bCs/>
              <w:szCs w:val="20"/>
            </w:rPr>
          </w:pPr>
        </w:p>
        <w:p w14:paraId="0E412CB6" w14:textId="77777777" w:rsidR="00B47CC0" w:rsidRDefault="004E1595" w:rsidP="0070255E">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755CF43E" w14:textId="77777777" w:rsidR="00B47CC0" w:rsidRDefault="00B47CC0" w:rsidP="0070255E">
          <w:pPr>
            <w:pStyle w:val="Pieddepage"/>
            <w:tabs>
              <w:tab w:val="clear" w:pos="4536"/>
              <w:tab w:val="clear" w:pos="9072"/>
              <w:tab w:val="right" w:pos="0"/>
              <w:tab w:val="left" w:pos="3499"/>
            </w:tabs>
            <w:jc w:val="right"/>
            <w:rPr>
              <w:color w:val="3366FF"/>
            </w:rPr>
          </w:pPr>
          <w:r>
            <w:rPr>
              <w:color w:val="3366FF"/>
            </w:rPr>
            <w:t>84 200 Carpentras</w:t>
          </w:r>
        </w:p>
      </w:tc>
    </w:tr>
  </w:tbl>
  <w:p w14:paraId="10972730" w14:textId="77777777" w:rsidR="00B47CC0" w:rsidRDefault="00B47CC0" w:rsidP="004C425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7278DE" w14:textId="77777777" w:rsidR="004E1595" w:rsidRDefault="004E1595" w:rsidP="00CD447F">
      <w:pPr>
        <w:spacing w:after="0"/>
      </w:pPr>
      <w:r>
        <w:separator/>
      </w:r>
    </w:p>
  </w:footnote>
  <w:footnote w:type="continuationSeparator" w:id="0">
    <w:p w14:paraId="7BAA2CA1" w14:textId="77777777" w:rsidR="004E1595" w:rsidRDefault="004E1595" w:rsidP="00CD447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B47CC0" w14:paraId="5C6FEA66" w14:textId="77777777" w:rsidTr="00521F84">
      <w:tc>
        <w:tcPr>
          <w:tcW w:w="1219" w:type="pct"/>
        </w:tcPr>
        <w:p w14:paraId="1D8A1837" w14:textId="77777777" w:rsidR="00B47CC0" w:rsidRDefault="00B47CC0" w:rsidP="009C2667">
          <w:pPr>
            <w:spacing w:before="240"/>
            <w:jc w:val="left"/>
          </w:pPr>
          <w:r w:rsidRPr="00CD447F">
            <w:rPr>
              <w:b/>
              <w:bCs/>
              <w:color w:val="3366CC"/>
              <w:sz w:val="24"/>
              <w:szCs w:val="24"/>
            </w:rPr>
            <w:t>DOSSIER MACHINE</w:t>
          </w:r>
        </w:p>
      </w:tc>
      <w:tc>
        <w:tcPr>
          <w:tcW w:w="2728" w:type="pct"/>
        </w:tcPr>
        <w:p w14:paraId="55CFB764" w14:textId="77777777" w:rsidR="00B47CC0" w:rsidRDefault="00B47CC0" w:rsidP="0075678E">
          <w:pPr>
            <w:spacing w:before="240"/>
            <w:jc w:val="center"/>
          </w:pPr>
          <w:bookmarkStart w:id="0" w:name="RepetitionNomDeMachine"/>
          <w:r>
            <w:rPr>
              <w:rFonts w:cs="Arial"/>
              <w:b/>
              <w:bCs/>
              <w:szCs w:val="20"/>
            </w:rPr>
            <w:t>Insérer nom de machine</w:t>
          </w:r>
          <w:bookmarkEnd w:id="0"/>
        </w:p>
      </w:tc>
      <w:tc>
        <w:tcPr>
          <w:tcW w:w="1053" w:type="pct"/>
        </w:tcPr>
        <w:p w14:paraId="1CBB6720" w14:textId="4B273244" w:rsidR="00B47CC0" w:rsidRDefault="00B47CC0" w:rsidP="0075678E">
          <w:pPr>
            <w:spacing w:before="240"/>
            <w:jc w:val="right"/>
          </w:pPr>
          <w:r>
            <w:fldChar w:fldCharType="begin"/>
          </w:r>
          <w:r>
            <w:instrText xml:space="preserve"> REF RepetitionFx  \* MERGEFORMAT </w:instrText>
          </w:r>
          <w:r>
            <w:fldChar w:fldCharType="separate"/>
          </w:r>
          <w:r w:rsidR="00932109">
            <w:rPr>
              <w:b/>
              <w:bCs/>
            </w:rPr>
            <w:t>Erreur ! Source du renvoi introuvable.</w:t>
          </w:r>
          <w:r>
            <w:fldChar w:fldCharType="end"/>
          </w:r>
        </w:p>
      </w:tc>
    </w:tr>
  </w:tbl>
  <w:p w14:paraId="4C803899" w14:textId="77777777" w:rsidR="00B47CC0" w:rsidRDefault="00B47CC0" w:rsidP="009864B3">
    <w:pPr>
      <w:pStyle w:val="En-tte"/>
      <w:spacing w:befor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8E51C" w14:textId="77777777" w:rsidR="00B47CC0" w:rsidRDefault="00B47CC0">
    <w:pPr>
      <w:pStyle w:val="En-tte"/>
    </w:pPr>
    <w:r>
      <w:rPr>
        <w:noProof/>
      </w:rPr>
      <mc:AlternateContent>
        <mc:Choice Requires="wpg">
          <w:drawing>
            <wp:inline distT="0" distB="0" distL="0" distR="0" wp14:anchorId="3AFAAAD5" wp14:editId="3D7879F5">
              <wp:extent cx="6823710" cy="755015"/>
              <wp:effectExtent l="0" t="0" r="7620" b="2540"/>
              <wp:docPr id="2"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3710" cy="755015"/>
                        <a:chOff x="433" y="278"/>
                        <a:chExt cx="10746" cy="1189"/>
                      </a:xfrm>
                    </wpg:grpSpPr>
                    <wps:wsp>
                      <wps:cNvPr id="3" name="Text Box 95"/>
                      <wps:cNvSpPr txBox="1">
                        <a:spLocks noChangeArrowheads="1"/>
                      </wps:cNvSpPr>
                      <wps:spPr bwMode="auto">
                        <a:xfrm>
                          <a:off x="7556" y="301"/>
                          <a:ext cx="3623" cy="1149"/>
                        </a:xfrm>
                        <a:prstGeom prst="rect">
                          <a:avLst/>
                        </a:prstGeom>
                        <a:noFill/>
                        <a:ln w="9525">
                          <a:solidFill>
                            <a:srgbClr val="2C69B2"/>
                          </a:solidFill>
                          <a:miter lim="800000"/>
                          <a:headEnd/>
                          <a:tailEnd/>
                        </a:ln>
                        <a:extLst>
                          <a:ext uri="{909E8E84-426E-40DD-AFC4-6F175D3DCCD1}">
                            <a14:hiddenFill xmlns:a14="http://schemas.microsoft.com/office/drawing/2010/main">
                              <a:solidFill>
                                <a:srgbClr val="FFFFFF">
                                  <a:alpha val="50195"/>
                                </a:srgbClr>
                              </a:solidFill>
                            </a14:hiddenFill>
                          </a:ext>
                        </a:extLst>
                      </wps:spPr>
                      <wps:txbx>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1"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wps:txbx>
                      <wps:bodyPr rot="0" vert="horz" wrap="square" lIns="0" tIns="0" rIns="0" bIns="0" anchor="t" anchorCtr="0" upright="1">
                        <a:noAutofit/>
                      </wps:bodyPr>
                    </wps:wsp>
                    <pic:pic xmlns:pic="http://schemas.openxmlformats.org/drawingml/2006/picture">
                      <pic:nvPicPr>
                        <pic:cNvPr id="4" name="Picture 148" descr="logo-erm-20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33" y="278"/>
                          <a:ext cx="3438" cy="1172"/>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163"/>
                      <wpg:cNvGrpSpPr>
                        <a:grpSpLocks/>
                      </wpg:cNvGrpSpPr>
                      <wpg:grpSpPr bwMode="auto">
                        <a:xfrm>
                          <a:off x="3683" y="294"/>
                          <a:ext cx="3725" cy="1173"/>
                          <a:chOff x="3683" y="294"/>
                          <a:chExt cx="3725" cy="1173"/>
                        </a:xfrm>
                      </wpg:grpSpPr>
                      <pic:pic xmlns:pic="http://schemas.openxmlformats.org/drawingml/2006/picture">
                        <pic:nvPicPr>
                          <pic:cNvPr id="6" name="Picture 160" descr="Diapositive1"/>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l="13966" t="32234" r="25333" b="42285"/>
                          <a:stretch>
                            <a:fillRect/>
                          </a:stretch>
                        </pic:blipFill>
                        <pic:spPr bwMode="auto">
                          <a:xfrm>
                            <a:off x="3683" y="294"/>
                            <a:ext cx="3725" cy="1173"/>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149"/>
                        <wps:cNvSpPr txBox="1">
                          <a:spLocks noChangeArrowheads="1"/>
                        </wps:cNvSpPr>
                        <wps:spPr bwMode="auto">
                          <a:xfrm>
                            <a:off x="4445" y="602"/>
                            <a:ext cx="23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wps:txbx>
                        <wps:bodyPr rot="0" vert="horz" wrap="square" lIns="91440" tIns="45720" rIns="91440" bIns="45720" anchor="t" anchorCtr="0" upright="1">
                          <a:noAutofit/>
                        </wps:bodyPr>
                      </wps:wsp>
                    </wpg:grpSp>
                  </wpg:wgp>
                </a:graphicData>
              </a:graphic>
            </wp:inline>
          </w:drawing>
        </mc:Choice>
        <mc:Fallback>
          <w:pict>
            <v:group w14:anchorId="3AFAAAD5" id="Group 164" o:spid="_x0000_s1096" style="width:537.3pt;height:59.45pt;mso-position-horizontal-relative:char;mso-position-vertical-relative:line" coordorigin="433,278" coordsize="10746,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nhOrgUAAPYUAAAOAAAAZHJzL2Uyb0RvYy54bWzkWNuO2zYQfS/QfxD0&#10;rlgXWjesN9j1JQiQtosm/QBaoi0ikqiS9NrboP/eISlK3rWDONlF0LQGbFPiRTNnZs7M6Or1oamd&#10;e8IFZe3MDV75rkPagpW03c7cPz6svNR1hMRtiWvWkpn7QIT7+vrnn672XU5CVrG6JNyBQ1qR77uZ&#10;W0nZ5ZOJKCrSYPGKdaSFyQ3jDZZwybeTkuM9nN7Uk9D348me8bLjrCBCwN2FmXSv9fmbDSnkb5uN&#10;INKpZy7IJvUv179r9Tu5vsL5luOuokUvBv4GKRpMW3jocNQCS+zsOD05qqEFZ4Jt5KuCNRO22dCC&#10;aB1Am8B/os0bznad1mWb77fdABNA+wSnbz62+PX+jju0nLmh67S4ARPppzpBjBQ4+26bw5o3vHvf&#10;3XGjIQzfseKjgOnJ03l1vTWLnfX+F1bCgXgnmQbnsOGNOgLUdg7aBg+DDchBOgXcjNMwSgIwVQFz&#10;yXTqB1NjpKICS6ptKIpcBybDJLUzy35z4CcoNluDIM3U9ATn5rFa1F40pRf4mxghFc+D9H2FO6It&#10;JRRcPaQgp4H0g9Lulh2cTCujHg6rFKKOPMB9iBwNkDDAOi2bV7jdkhvO2b4iuATxAq3N0VajhFCH&#10;fAlpwBFgAcwiXx+Dcwt3FIcgpcI6CNBjwHDecSHfENY4ajBzOUSTFhPfvxPSYGuXKLO2bEXrGu7j&#10;vG6d/czNpuHU6MVqWqpJNSf4dj2vuXOPISbDeZzdhr2hxPGyhkpghpo2Mzf11ccYW6GxbEv9FIlp&#10;bcZg5bpVh4NeIFs/MhH4KfOzZbpMkYfCeOkhf7HwblZz5MWrIJkuosV8vgj+VnIGKK9oWZJWiWrZ&#10;IECXuUbPSyaOBz54pNIjzVf6Y/CsuwobPMDfjY+ARv1y7cNH50wey6mnQW37r9UHZxe5cg3jJPKw&#10;PgBi6uaalQ/gMZwZKgTqhkHF+F+uswcanLnizx3mxHXqty14neJMO+B2sLYD3BawdeZK1zHDuTTc&#10;uus43VZwsvHrlt0AB2yodppRChBZXUAcXl91tMjh26MOoxPUv5wLYJfcKdlNPmkuOqPB/OOu84CO&#10;OyzpmtZUPujUAqZRQrX3d7RQQKqLMbaRjW2YVQ91AgSpriSiAARqtmUe4Y0HpK4j3u41J0Fk0UJT&#10;6BjpooPoUniNt06C//EpE3X5SLp1TTsbZWrc4wACPUkXZ6A0qWjBil1DWmlyKyc1QMJaUdFOuA7P&#10;SbMmJRDB29LY9Vy0hemN72fhrTef+nOItmTp3WQo8RJ/mSAfpcE8mNto2wkCMOB60dHnh5sJIE0T&#10;EDwnEYFzBYkhoOJ3AFtTiJCcyKJStzcQ9P19FXx2QsM8IqtAv4hzT9IUSKQzXIQi8BRDuYmlPpsa&#10;LZ9+PeWes8W/mvkAf4XzyPkXEZvFHzarIXwVr/VFhxmOQTq1QWprmkglkac1i6raXqqmieK0r04y&#10;XT8dZdoEkqE1u5YD50NNc7qtqJbWX042Amznapoejx+GQqEkMeXRnaXQGNJNT6ELijsmqKT3RJcs&#10;Sjll2P8Mg4Y69Rc1N6WeYiC4WHGmS+RzpYIJmKNFMPzADKMdlVTnCwvLi8dFRb8f3AlGoxjnmOSH&#10;YXXV6AVRFoNzQTqNwjCCTA0ZMJxGqm9YQ/8QhmnfUwwk/+LsfxrQA/1/PpyfU3GfM9r/hv6/Qy+X&#10;WLIaerm+X1IV7Hdt5hBCkEigY4t9XT2MKQY6Z3B23TibqSFRPMezTGM1NHdw5g/aal1ecBhI9fub&#10;T1kQIv82zLxVnCYeWqGplyV+6kGjdpvFPsrQYmXrWdM9vqMteYFy9rIGWrfGA7mPxRTOv7KBHppf&#10;Jb5tJu3/55pK/eZI5+exq7u4t8wChIb+Ek2TEC5Mj9nPmD6zn3nBXnN8FQT6qWoQXq5pTfsXgert&#10;3fG1XjW+rrz+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4wzS&#10;Nd0AAAAGAQAADwAAAGRycy9kb3ducmV2LnhtbEyPQWvCQBCF74X+h2UKvdVN2mo1zUZEtCcpVAvF&#10;25gdk2B2NmTXJP77rr3Yy/CGN7z3TTofTC06al1lWUE8ikAQ51ZXXCj43q2fpiCcR9ZYWyYFF3Iw&#10;z+7vUky07fmLuq0vRAhhl6CC0vsmkdLlJRl0I9sQB+9oW4M+rG0hdYt9CDe1fI6iiTRYcWgosaFl&#10;SflpezYKPnrsFy/xqtucjsvLfjf+/NnEpNTjw7B4B+Fp8LdjuOIHdMgC08GeWTtRKwiP+L959aK3&#10;1wmIQ1DxdAYyS+V//OwXAAD//wMAUEsDBAoAAAAAAAAAIQCEXJSK100AANdNAAAUAAAAZHJzL21l&#10;ZGlhL2ltYWdlMS5wbmeJUE5HDQoaCgAAAA1JSERSAAACgAAAANkIBgAAALDTgTUAAAAEc0JJVAgI&#10;CAh8CGSIAAAACXBIWXMAAAnWAAAJ1gFjKfVTAAAAGXRFWHRTb2Z0d2FyZQB3d3cuaW5rc2NhcGUu&#10;b3Jnm+48GgAAIABJREFUeJztnXe85FT1wL+hLLCgdAg1Sy9SBQHpiCjdhYC0UOKiVEGRLiAgiChK&#10;EVCagxBASujIDxYVEZAiRYGVDlla6H2pu/n9cTK8TN7MvHnzZnLnTc7385nPvmSS3LOZ5N5zzz3F&#10;SpIERVEURVEUpTxMZ1oARVEURVEUpVhUAVQURVEURSkZqgAqiqIoiqKUDFUAFUVRFEVRSoYqgIqi&#10;KIqiKCVDFUBFURRFUZSSoQqgoiiKoihKyVAFUFEURVEUpWSoAqgoiqIoilIyVAFUFEVRFEUpGaoA&#10;KoqiKIqilAxVABVFURRFUUqGKoCKoiiKoiglY4Z2T7S88Gxg+Q7KYpLJSeDuNtRBse9cBCxagDxD&#10;caZdia4a6qDYd34MbJ3ZldQ5LL+v09s72ZXo7YZCdhnLC5cDfm+q/T7g4SRwf1R0o5YXHkTts9vv&#10;TANeB17OfF5KP88kgTvNoGzKEFheuDFwtIGmz0wCd8ixYLRjeeGegFdws3ESuDsW3OYgLC+cBVgL&#10;WAiYAkwCnk4C9/ORXrttBRD4KrDmSAXoEZ5o8bg1gGW6KUiLXNviccsAG3ZRjlaYyXD7swEbGJZB&#10;GT5Lo79blfcsL7wHuAu4G7gnCdwPDMukpFheuBBwGTCvgeZbHQtGLZYXjgNOA2YtuOmo2w2kE4dt&#10;gFWBPySBe3Hu+2OAw4FZcqfGlhf+JAncS0fS/kgUQEUZDdSzeirKaOLLwLfSD8BUywsfAa4DLkgC&#10;9wVjkpUcywtnAC7HjPJXFs6heOWvq1he+GXgd0B25fHazPczAxcCOzS4hA1cYnnh+kng7t2uHOoD&#10;qPQ7unSm9BvTA6sAPwOet7zwJssLx6fKiFIsJwPrmBaiX7G8cFcGJj79xK+pVf5AJnpVfkpj5S/L&#10;XqkVsS1UAVT6HVUAlX5mOmBz4BpgsuWFv7C8cHHDMpUCywu3BQ4yLUe/YnnhvMCppuXoNJYXrgbs&#10;mdmVADcjLh5YXjg78OPcaQFi9Zsbmfhl+UW7suiMUel3dAlYKQsLAEcAh1teeC1wWBK4TxmWqS+x&#10;vHApoGJajj7nNETh6Te+Ra3xbZckcC/LbI+ndsn7NeB7SeB+lm4fnwY3VgNUVrC80EoCd9hjnVoA&#10;lX5HLYBK2bAQx/LHLC883fLCuUwL1E+kUZlXUbtkp3QQyws3B3Y2LUeXWCrz95vAFbnvd8pthxnl&#10;r8rVmb/H0mZ2ElUAlX5HFUClrMwIHAA8bXmh8XQWfcRZwEqmhehXLC+cjf5O3bVg5u9/JYE7tbqR&#10;Rjxvkjv+8jrXeDe3PV87gqgCqPQ7ugSslJ05gcssLzzf8sKxpoUZzVheOAHwTcvR5/yC3si32y2y&#10;eXFXzX33A2r1smeAf9a5xuq57afbEUQVQKXfUQugoggTgPstL/yKaUFGI5YXrgKcaVqOfsbywrWA&#10;/UzL0WUmZf5eyPLCreAL69+E3LGn5pPAp/5/h2V2xUngtlVsQRVApd9RBVBRBlgeuDMdaJUWSSMz&#10;rwJmNi1Lv2J54RjgfPpfL7kcmJrZvt7ywoeBp6hdyn2TNNDI8sIZLC/c1PLC04GHqPU/vbBdQfr9&#10;RiuKLgErSi1zABMtL9zItCCjiAuBJUwL0eccAfS9dToJ3CcZnLplZWqzsnwOHJQE7pR0eyYkVcwB&#10;1FbXego4rl1ZVAFU+h21ACrKYGYD/pJGWypNsLzwYCQ1h9Il0mXNI03LURRJ4B4DHIrU9s3zKrBx&#10;ErgXZY7/EHgjd9wtwLeTwP24XTlUAVT6HVUAFaU+MwNXW16YdyhXUiwvXBc4ybQc/YzlhRay9DvG&#10;tCxFkgTur5HcnTsBRwF7A18FFk4C9446p0TAZODPwHeTwN00CdznRiKDJoJW+h1VABWlMTMBoeWF&#10;qyWBm7cwlBrLC+dD/LV0nOwu+wJrmxbCBEngvocodK3wjfT4jqEWQKXfUR9ARWnOosCfLS+c3rQg&#10;vUJ6Ly6jNmeb0mEsL1wEtbC2RKeVP9CZjdL/qAVQUYZmY+BE4HDTgvQIxwPfMC1ECTgb+JJpIYrE&#10;8sL1gF2q20ng7t3GNQ5FLKcALyaBu247sqgCqPQ7qgAqSmscYnnhpUng/te0ICaxvHALJCJV6SJp&#10;dZotTcthgOWBvTLbNQqg5YWHMfD8vZsErlPnGnMC9fYPC10CVvodXQJWlNaYDvitaSFMYnmhA1yE&#10;1FNWukRan/p003L0KDMDs2c+XUMVQKXfUQugorTOxtXKBGUjTUR8FTCXaVlKwG9ps36t0jlUAVT6&#10;HVUAFWV4nGJ54YymhTDAaQyusap0GMsLNwF2Ny2Hogqg0v/oErCiDI+lgd1MC1EklhfuDOxjWo5+&#10;x/LCscA5puVQBA0CUfodtQAqrTCVwZn2u8UMwNwFtdUu3wMuMC1EEVheuDxwrmk5SsLPgcVMC6EI&#10;qgAq/Y4qgEorPJ0E7rJFNWZ54azA4sBSwDaAC8xSVPstsLblhUslgfuUaUG6ieWFsyF+f7OalqXf&#10;SSvOHGhaDmUAVQCVfkeXgJWeI63t+Uj6udrywv2AHZB6qOMMipZlD+CnpoXoMucBy5kWot+xvHAG&#10;pNybJhvvIVQBVPodtQAqPU+a5f88ywsD4BjgJ4DpQIxdLS88OgncvnyHUqV7R9NylIRDgJVNC9GL&#10;WF54Wm7Xmpm/Z6nzPcA6nWhbFUCl3+nLwUvpT5LA/Qg4IlUELwe+YlCcRYD1gdsNytAVLC9cg5Ln&#10;PCwKywuXRiY1Sn2aLYuPGeL7EaEKoNLvmFgCnghcaqDdbhCbFqCMJIH7mOWF6wBXApsYFGU9+kwB&#10;TJMQX4kMrkoXsbzQQgJsZjYtizIYVQCVfseEBXBSErgXGmhX6SOSwH3X8sLNkXqp3zckxlqG2u0K&#10;qUISAIualqUkfB/YwLQQPcarwL0dvN4r7Z6oCqDS7+gSsDJqSQL3c8sL9wLmALY3IMIaBtrsJj8F&#10;NjMtRBmwvHBB4Fem5eg1ksC9FrjWtBygiaCV/kcVQGVUkwRuglROuM9A8/NYXriEgXY7juWFGwPH&#10;mZajRJxJl2vZKiNDFUCl39E0MMqoJw0O+Q4jWO4ZAaN+GdjywoWAy9AxrxAsL9wWyW+p9DC6BKz0&#10;O2oBVPqCJHBjywt/QvEBRqsDlxTcZsdIc9BdDsxrWpYyYHnhHIj1T6mD5YVbIWmeOkWcBG5b6YxU&#10;AVT6miRwE8sLTYuhKB0hCdzLLC/8PrBRgc0uUGBb3eBkOpQ3TWmJXzP6n5lusiCdDYyJ2j1RzeFK&#10;GdBlYKWf2J9iLdu9Xre4IelS5EGm5SgLlhduCEwwLYfSGmoBVMrANLQEkdInJIE7yfLCicC3C2py&#10;roLa6SiWFy4JVEzLURYsL5wZyflnmZZlFBIB96ef14Z57gftNqoKoFIGVAFU+o0/UpwCOOosgJYX&#10;zgKEwJdNy1IifgYsZVqIUYqTfrYDJjOgDN4HPJCWiuw4qgAqZUCXgJV+4zrgLYqxzo1GC+BZwEqm&#10;hSgLlheuAhxsWo5Rwq1IPso108/8ue8XTT9uup1YXvgEA0rh/cDDSeB+PFJBVAFUyoBGAit9RRK4&#10;n1he+ADFlIn7kuWFMyaB+1kBbY0YywsnAL5pOcqC5YXTA+ej+kRLJIH7HPCL6rblheOQVEtrpv+u&#10;CsyUOcUClk0/u6b7PrO88FFEGfxHErhtZQbQH0wpA6oAKv3IMxRXJ3h24I2C2mqb1BKlKUiK5cfA&#10;aqaFGK0kgfs88DzwZwDLC8cAK1OrFOaTsc+IKIqrIq4gqgAqSgN0CVjpR54psK0RLzd1G8sLZweu&#10;AmY2LUtZsLxwcbS6SkdJAvdT0qVeywsvRRTALYHdgLGdbEsVQKUMqAVQ6UeKUsoS4MOC2hoJFzLY&#10;UqJ0l3PosFJSVtKE5SsBX0eUvrWAJVs4te3xTRVApQyoAqj0I4sW1M5HaT3insXywoOB8ablKBOW&#10;F+4BfNO0HKMVywsXZEDRWwupuDPLEKdNA6oBIf9O/324XRlUAVTKQE8PXorSJkUpgG3nGSsCywvX&#10;BU4yLUeZsLxwfuA3puUYjVheuAXwe2CRFg5/llpl78EkcN/vlCyqACplQC2ASj+yQkHt9Ozyr+WF&#10;8yF1fnUsK5YzGJ3pgXqBhamv/L1ErbL37yRw3+qmIPrSKGVAFUClr7C8cFngKwU115MWwDT9yGVI&#10;bVWlICwv3Ar4rmk5+owIiJEaylulH1qsY/9KErjbtNOoKoBKGVAFUOk3ti+wrXcKbGs4HA98w7QQ&#10;ZcLywi8BZ5uWow+pVgJph6jdRqdr90RFGUWoD6DSN1heOB2wc4FNPlFgWy2R+lEdYVqODOebFqAg&#10;foksYRbN5Qba7HvUAqiUAbUAKv3E7khVgKL4X4FtDYnlhQ5wEVIhoRe4FzgS2NO0IN3E8sJ1gH0M&#10;ND0RSfGzg4G2u8FtwE4dvF7bPrqqACplQBVApS+wvHAW4OcFNzup4PYaklZJuIreCUB4B9gRGBVl&#10;8trF8sKZgPMoXun+EPgBxU54ukoSuM9QbBL3hugSsFIGdAlY6ReOABYquM1esgCehuRL6xUmpKW8&#10;+p2fAssZaPeoktxfI4zEAngUME+nBDHMe6YFULqKWgCVUY/lhZsgA3GRfAhMLrjNulheuDNmliAb&#10;cWYSuFebFqLbWF64AnC4gabvRdLN9DWWF86D1PR9IQncx3PfLQDsBWyETPymIBb5fwLnJoE7Istz&#10;2wpgEri3jaRhRSkQVQCVUU3q93YZxa/aPNYLVUAsL1weONe0HBkeAg42LUS3SQOOzgdmLLjpTxHr&#10;at/23Wkqp3OB9dJdBwCPZ75fDbiOwRb/FRF/yH0tL9wjCdz725VBl4CVMmB8AFOUdkmTHV8PzG2g&#10;+YkG2qzB8sLZEL+/WU3LkvI+sEMSuJ+YFqQA9gfWNNDuSUngPmag3UKwvPDbSAm39TK7Z898/3Xg&#10;Dpq7eywPXJ2m5mkLVQCVMtC3s0ilv7G8cBxwF1Ik3gQ3Gmo3y3mY8T9rxN5J4D5lWohuk1qdTzTQ&#10;9GPALwy0WwiWF86MlIKbKffVbJm/fwuMzWy/DfwBWRKPM/sXZgT3SqOAlTJQtAK4luWFxxbcZrd4&#10;PgncC00LUUbSJaAbkOoAJngDuM9Q2wBYXrgfEmXbK1yQBO6lpoUoiN9Tq5QUwTRgzyRwPy243SLZ&#10;GVgss30HcAjwAHzx3q+V+T4BtkwC9+70+xOBBxmwDo4HftiOIKoAKmWg6CXgNTGzbNIN/oHk4FIK&#10;Ik25cQxwKGb76JtN+mBZXrgGYgnpFR6jzYF2tGF54S7AZgaa/l0SuPcYaLdIstbsBNgpCdyXM/vy&#10;E55/VpU/gCRwX7O88DcMvBsLW144WxK4wy7ZqAqgUgZ0CVjpeSwvnAGpAfoLeiPv2U2mGra8cC7g&#10;SmCMKRlyTAG+mwTuR6YF6TZpVOppBpp+nuKj3E2wVObv+7LKX9oH5Kv81KuC8t/c9tKIVXBYqAKo&#10;lAFVAJWeJFV0lgC2BiZgbrk3zzsY8v+zvNACAmBRE+034IdJ4PZMQuwucypmUrztlQRu21UtRhHZ&#10;2It8GpetgQUz258jAVB55s9tv9+OIKoAKmVAo4CVoVjM8sLHhz6sY1iADXy5wDaHw3kGB+OfYmb5&#10;sRGXJoH7R9NCFIHlhZsCnoGmL0oC91YD7Zrglczfa+aWb/fOHXtFEriv1bnGbpm/PwGebUcQVQCV&#10;MqAWQGUoxgDLmBaiR/gc+J2Jhi0v3Bg4zkTbDXgKScTb91heOCsSaVo0rwE/NtCuKW5FytuB5Fe8&#10;yfLCU4EtgG/mjj0lu2F54bzpvm9ndj+UBO7UdgRpWwGMfWdPJAS5TPRL5ZOyoQqgorROmATuC0U3&#10;annhQsCl9E56sk8Qv79hO9ePUk4EHAPt/jAJ3LcMtGuKG5FqHsun2+unnzwTk8B9CCDN9TcRWI1a&#10;vW0aI1CeR2IB3JP+iXRU+htVABWldU4tusHU+f1yYL6i227CT5LAfdi0EEVgeeGamIlwvj4J3CsM&#10;tGuMJHA/sbxwe+BmGvu53kxtMMiHSLm4rM6WAMeOJGq6V2ZaitJN1AdQUVrjiiRw7zXQ7snAOgba&#10;bcTVSeCeZVqIIrC8cEYk2XbR+sC7wL4Ft9kTpAFFXwVOAJ5ASt/FSMWfA5C8f+9kjp8GZK3yjwHr&#10;JoH785HIoT6AShlQC6CiDM0HwEFFN2p54bYm2m3C80hEdlk4DKkvWzSHJoH7koF2e4IkcN8EjgaO&#10;trzQaqHm9pmI0nx3ErhPdEIGVQCVMqAKoKIMzXFFD8iWFy4JVIpscwg+A3bMWl/6GcsLlwWOMtD0&#10;PxCrowK0oPyRBG7HczPqErBSBnQJWFGa8xgFJ/+1vHAWIKS3UuEcaWgJvHDSfIvnMbgmbbf5GPh+&#10;K0qP0l3UAqiUAbUAKkpjPgB2SAL384LbPQtYqeA2m/EX4DemhSiQvYF1DbT7syRwnzLQbk9geeEe&#10;dHayNTkJ3LbeI1UAlTKgCqCi1CcBdk8C97EiG7W8cALgF9nmELyE3IdSWKXSlDu/NND0g5RLya7H&#10;TMDsHbxe2xZ0XQJWykApOnVFaYMTk8C9usgGLS9cBXFo7xWmAjsngfuGaUEK5GyKX3r/HJjQbtJi&#10;pfOoBVApA2oBVJTBBMDPimzQ8sLZkdqmMxfZ7hAcmwTuHaaFKIo0B93WBpo+pSx5FYfgn8A+Hbxe&#10;W3WAQRVApRyoAqgotZwMHGFgyfNCYImC22zGX4FfmBaiKCwvnBMzZf6epLdK/BkjzQE4ybQcoAqg&#10;Ug50CVhRhKnAAUngnl10w5YXHgyML7rdJrwKeGmS3bLwG2D+gttMkKjfjwtutyexvHA1YKvqdhK4&#10;x5qSRRVApQyUqYNXlEZ8hOS4u77ohi0vXBc4qeh2mzAN2DUJ3Ni0IEVheeHGmAm8OadMS+wtsDq1&#10;rhfHGpJDFUClFKgCqJSdN5DyUoXnuLO8cD6kzm8vjTe/TAJ3omkhiiLNuXiOgaZfRCqNKD2IRgEr&#10;ZUCXgJUy8zjwdUPK3/TAZcCCRbfdhDuBY0wLUTDHYcb3cp8kcN8z0K7SAqoAKmVALYBKGXkPOARY&#10;OQncpw3JcDzwDUNt1+NNYKcypSKxvPCrmKm1/OckcG800K7SIr1kkleUbqEKoFImEqS+7pFJ4L5q&#10;SgjLCzcHjjDVfgP2SAL3RdNCFIXlhTMA5wPTF9z0m8ABBbc5KrG8cKRVQd5KAvf4dk5UBVApA7oE&#10;rJSFu5Eo3wdMCmF5oQNcDFgm5chxagktUj8BVjXQ7o+TwH3dQLujkQNHeH6EWNqHjSqAShlQC6DS&#10;z0wDJiLRlteYFsbywjFIsue5TMuS4X5KFoxgeeGSFJzoO+X/ksC92EC7yjBRBVApA6oAKv3IC8hS&#10;7x+TwI1MC5PhNCTVRa/wLrBDErifmRakYM4FZim4zQ+AvQpuc7TznxGe/3K7J6oCqJQBVQCVfuBz&#10;4CEkivVW4NZeS2JseeHOdLbMVSfYMwnc50wLUSSWF04ANjLQ9JFJ4E420O6oJQncVUy1rQqgUgaK&#10;9gF8BPHF6geeNC1AH/AJcBHtT0ReAu4C7kkCd0rHpOowlhcuj1ideonfJ4F7lWkhisTyQhs4xUDT&#10;dwNnGWhXaRNVAJUyULSV5G9J4P6o4DaV3mUmJFLvcNOCdAvLC2dD/P5mNS1Lhv9gJv2Jac4E5ii4&#10;zU8RS2tPWaSV5mgeQKUMaKekmOYwywt3My1EFzkPWM60EBk+QPz+SlV/1vLC8YBroOkTksD9n4F2&#10;lRGgCqBSBjQNjNILnGt54ddNC9FpLC/cD9jRtBw59k0C9wnTQhSJ5YWzY2YJ9hHglwbaHa28DPwj&#10;8zGGLgErZUAtgEovMBNwjeWFa/SLo7zlhWsAvzUtR44LS5qG5GSKL7k3FZhQwgjrtkkC9wbghpFe&#10;J03yvSGwXhK4baX7UQVQKQOqACq9wvzA9ZYXrpME7oemhRkJlhfOBVwJjDEtS4b/AfuZFqJoLC9c&#10;H/iBgaZPTwL3fgPtlhLLC2cENga2A8YDcyOJoFUBVJQG6BKw0kusDASWF26bBO6ofDYtL7SAAFjU&#10;tCwZPgK+28uR0t3A8sKZEB/MoquuPAscXXCbpSNNrP4tROnbGpizU9dWBVApA2oBVHqN8cAJwE9N&#10;C9ImPwU2My1EjgOTwH3UtBAGOAZY2kC7Pyibsl0UlhfODGyKKH1bAV9ucnjbk0hVAJUyoAqg0osc&#10;aXnhpCRwLzEtyHCwvHBj4DjTcuT4cxK455kWwgArAZ6Bdv+YBO5fDbTbt1heOBbYHFH6tgBma3L4&#10;h8AtwLXATe22qQqgUgZG5TKbUgrOt7zw6SRw7zUtSCtYXrgQcCm9lUHiGcpbfmwPil/6jYGDC26z&#10;L0nzZ24BbI9Y1Me2cNpPgLM7keJIFUClDKgFUOlVZgautbzwa0ngvmhamGakUYeXA/OZliXDp0i+&#10;v/dMC2KIopU/gP2TwH3bQLt9geWFX0J8+bZDlnlnbnJ4BNwD7JDZ92Cn8lv20ixOUbqFKoBKL2Mj&#10;kcGtzP5NcjKwjmkhchySBO4DpoUoEdckgRuaFmKUszMSQDWewcpfAtwHHAWslATuONqM8G0FtQAq&#10;ZUCXgJVeZ1XgIssLt+/FyGDLC7el98qqXZsE7hmmhSgR71DCFDsF8TQywboxCdy4qEZHogCeCizQ&#10;KUGUYWE0e/goRC2AymjARYIrjjEtSBbLC5cEKqblyDEZ+J5pIUrGwUngvmJaiD5lScTS91XLC29A&#10;6sl/0u1G21YA7Up0eScFUZQuogqgMlo4Oo0M/rNpQQAsL5wFCGmehqJoPgd2VD+0QvlbErgXmBai&#10;T3gEuB9YnVofzoWBfdLPB5YX3opUDHm6W4KoD6BSBlQBVIbiRaBXcsj90fLCr5kWIuUsJNVIL3FU&#10;Erj/Mi1EiZiCmSojfUkSuHcngbsG4AAHIit6U3OHzQZsi1je/9ktWVQBVMpAz/lUKT3Hh0g6hl5Y&#10;4poFiQxeyKQQlhd+D/BNylCH/wN+ZVqIknFMErjPmBai30gC94UkcM9IAndDxJ3u+8DNSGR7MyqW&#10;F/7O8sJN04TRbaMKoFIG1AKoDEkSuJOBLRFl0DQLAtelS7CFY3nhKoj1r5d4GditF4Nk+ph/A6eZ&#10;FqLfSQL39SRwz08Cd3NgXmAXxPWiXqWVccD+iLL4puWFf2q3XVUAlTKgCqDSEkngPgjsyOAlGROs&#10;BlyY1t0tDMsLZweuonl+sqKZBuySBO7rpgUpEZ8BE5LA7YV3oTQkgfteEriXJoG7HTAPsA1wMRKF&#10;nWcssEG7bakCqJQBtRgoLZME7o2Ib04v8F2KjwquAEsU3OZQHJ8E7u2mhSgZJyeB+1/TQpSZJHA/&#10;SgL32iRwd0MSsH8bOAd4tRPXVwVQKQNqAVSGRRK4ZwG/NS1Hys8sL9y+iIYsLzwYsTj0ErcDPzct&#10;RMl4HDjBtBDKAEngfpYE7q1J4O6NuIish6Tji9q9piaCVsqAKoBKOxyC+Ntsa1gOC/iT5YXPdrPq&#10;heWF6wIndev6bfI6sHMSuPoOF0cC7FlEHjqlPdL34c700zaqACplQJeAlWGTBO40yws94O/AmobF&#10;mQUJCvlaN5LxWl44H1Lnt5fGhATYVZMPF87ZSeDeZVqIfsXywgWAZTp4yY+TwL2nnRPbftlj31kL&#10;mKPd85VCWMS0AD2CWg+UtkgC9yPLC7dCCrIvblichRAlcP1OFYMHsLxweuAyZFmpl/hVEri3mBai&#10;ZEwGDjctRJ+zNfCHDl4vQlYqhs1IZnunYX5WrCitoAqg0jZJ4L5ueeHmwN3AXIbF+RrwR6SgfKc4&#10;HvhGB6/XCe4GjjItRAnZOwncD0wLoRSDBoEoZUCXgJURkQTuE0hwxFBJWotgJ8sLO6IcpYrtEZ24&#10;Vgd5G9gpCdzPTQtSMi5JAvdm00KUlFcQS147nxfbbbSX/D0UpVuoBVAZMUng3mF5oQ8E1NbwNMHx&#10;ac3gq9u9gOWFDpJfzPT/JY+fJuVWiuN14EemhSgxcwP/RWoEVz+Tuh38pAqgUgZUAVQ6QhK4l1pe&#10;uBjmU2RYwMWWFz6XBO5Dwz7ZC8cAV2J+STvP6UngXmdaiBJyYBK4b5gWoiS8hVT4GJvZNwZYPf3s&#10;k+770PLCB8gohUngPttJQVQBVMpA0UvAjuWFmyGDdPYzXZ19jfa3uq9fz19j+Le9GJLAPdHywsWB&#10;7xkWZSwSFLJGErjxMM89DfEn7CUeAA41LUQJuSkJ3MtMC1EWksC90vLCa4AVgbWQWIq1gKWptcbP&#10;CqyffgCwvPBNpDxfVilsO0peFUClDBRtARyffpT+ZS9gUeCbhuVYBLjG8sINW83bZnnhzgxYGXqF&#10;94AdksDtBR/LMvE+vfcs9D2pf+tD6ef3AJYXzoEog9nP3LlT50aqgXy7usPywvuTwG1rwqwKoFIG&#10;dAlY6ShJ4H5ueaEL3AWsYFictYALAG+oAy0vXB44t+sSDZ8fJIH7jGkhSsjhSeC+YFoIBZLAfQe4&#10;Jf0AYHnhksj7vSGwE7XLxlXma7dNjQJWyoAqgErHSQL3PWBzJILPNLtYXtg0mtfywtmAq5ClpV7i&#10;3CRwLzctRAm5k9T6pPQWlhcuYXnhLkhN8gOB3aiv/I0ItQAqZUDTwChdIQncFywv3BK4A/OK1YmW&#10;F/4vCdxrG3x/LrBckQK1wCNo9KkJPkHKvWnfaBjLC7+E+OOulfnM28KpVX/Av7XbtiqAShlQC6DS&#10;NZLAfdDywh2A64DpDYpiAYHlheskgfufmi+8cD9kCamX+BDx+/vItCAl5Pg0t6VSMJYXzg9swYCy&#10;9xWGXo19HwmSup80CCQJ3OdGKosqgEoZUAVQ6SpJ4N5keeEBwFmGRZkVuD6tGfwagOWFawC/NStW&#10;XfZPAvd/poUoIf8BfmVaiBIznual4D4CHiaj7AFPdMNaqwqgUgZ0mUPpOkngnp2mh/mJYVEWRSJA&#10;DckWAAAgAElEQVSDv4EohFciecZ6iYuTwL3QtBAlZCowQaus9BwRA8reY0D29xkHjLO8sNG5HyWB&#10;+492GlUFUCkDagFUiuIQpMN2DcuxNuLzNy+iEPYST6CpR0zx2yRwHzAthDIIJ/20029ESJ8zbDQK&#10;WCkDqgAqhZAu0+wK3GNaFiRycDPTQuT4GPhuErgfmhakhDwN/My0EErvoBZApQzoErBSGEngfmR5&#10;4daIEri4aXl6jB8ngftf00KUkATJtagBN+Z5B7GCd4qX2j1RFUClDKgFUCmUJHBft7xwc+Bueq/e&#10;rimuTAK3mfO70j3OTwL376aFUCDNedkTeS91CVgpA6oAKoWTptnYBsm5VnaeBb5vWoiS8jLim6oo&#10;NagFUCkDugSsGCEJ3DssL/weEFBb6L1MfArsmATuu6YFKSn76b3vfdIyjWsBKwJzALMh7877wGTE&#10;peSeJHCndKpNVQCVMqAWQMUYSeBeannhYsAJpmUxxOFJ4N5vWoiScmWTyjCKYSwvnA7YG4mKb6Wm&#10;+AeWF14B/KoTibx1CVgpA6oAKkZJAvdE4ALTchjghiRwTzUtREl5G/ihaSGU+lheuBBwF5I8vhXl&#10;D8Qq+D3gYcsL9x+pDKoAKmVAl4CVXmBvYKJpIQrkBWAP00KUmIOSwH3VtBDKYCwvtIHbkSXfPFMR&#10;v82HEd/ZepHbMwO/s7zwiJHIoQqgUgbUAqgYJ62+sB3wiGlZCuBzYKckcN8yLUhJmaiVVnqac4Al&#10;M9tTEEvgcsBMSeAulATuqkngLpEE7lhgbmB/RCHMcoLlhV9rVwhVAJUyoAqg0hMkgfseUgj+FdOy&#10;dJljksC9y7QQJeVDYC/TQij1SRW2rTO7XgNWSgJ3/yRwH08Cd2r+nCRw30oC9yxgaWpTyEwHHNOu&#10;LKoAKmVAFUClZ0gC9wVECfzAtCxdYiLwS9NClJijksB9zrQQSkPG57a3TwL3mVZOTJXD3YCHMru/&#10;aXnhzO0IogqgUgbUB1DpKZLAfQjYEfH36SdiwEtL4inFcy9whmkhlKYslfn7HeCfwzk5CdxPgWsy&#10;u2YGFm5HEFUAlTKgFkCl50gC9yb6K0pzGrBLErivmRakpHwK7JkErvZ3vc2XMn8/3+Zk6cnc9pfb&#10;EUQVQKUMaIeo9CRJ4P4eOMW0HB3ixCRw/2ZaiBJzUhK4j5oWQhmSFzN/L2d54UxtXCMf+PFGO4Ko&#10;AqiUAV2OUnqZQ4HQtBAj5A7gONNClJhJwC9MC6G0xNOZv2dC8vq1jOWFCwI7ZXa9BbzUjiCqACpl&#10;QC2ASs+SLgF5SKmn0cgbwM71oheVQpgGTEh9w5Te51IkTVKVMywvdFs50fLCRYC/AAtmdl/b7run&#10;peCUMqAKoNLTJIH7seWFWwP/ApYwLc8wSIDdk8BtywKhdIQzk8AdrZOH0pEE7guWFwYMJEmfAbjK&#10;8sKHkVyAjyGJoGPEX3BBJMhjJyRwLKu3TQGObVcWVQCVMqBLwErPkwTu65YXbo4ogXOZlqdFfpME&#10;7l9MC1FingeONC2EMmz2BhYFvpHZtwpw3jCu8TmwY5pWqi1GogA+iaxfj4RODcyduE4/XaNT1+nE&#10;NXphWeJNJD2CojTiedMCACSB+6TlheOBXwGWaXmG4AVU+ajyOWb6mKOTwP3QQLtF8w7F39+uJWtP&#10;AvcTywu3Ak5EMgFMP8xLPAN8LwncO0Yih5UkahxRFEVRFEUpGssLVwb2Abai1rcvzzTgAeBc4JIk&#10;cOvVCB5e26oAKoqiKIqimMPyQgtYEfH3mzv9fI5YP18EHkgC9/2OtqkKoKIoiqIoSrnQIBBFURRF&#10;UZQCsLxwL+AP1e0kcI35+moeQEVRFEVRlJKhCqCiKIqiKErJUAVQURRFURSlZKgPoKIoiqIoigEs&#10;L5xjhJeYlgTue+2cqAqgoiiKoiiKGd4e4fkRMK6dE3UJWFEURVEUpWSoAqgoiqIoilIydAlYURRF&#10;URTFDNuM8Pwp7Z6oCqCiKIqiKIoBksC91lTbugSsKIqiKIpSMlQBVBRFURRFKRmqACqKoiiKopQM&#10;9QFUFEVRFEUphuuBJ0wLAWAlSWJaBkVRFEVRFKVA1AKoKIqiKIpSAJYXrgJs2uLhU4GP0s8U4GXg&#10;WeDFJHBHbL1TBVAxRuw7swLbp5vv2pXoGpPyKP1L7Dtjge+mm+/Zlehqk/L0ArHvzAwsAywFvAQ8&#10;alei981K1bvEvvNNYOF08//sShSblEcZtawJnDTCazxneeGpwJkjUQTbVgBj3/k78PUGX08F3kVq&#10;3D0I3ARcYVeiaU2u93Fm8x67Em04THnmAyZndl1pV6Jdh3ONIoh9Z0W7Ej1SZ38MVItCP2FXopWL&#10;lcwIcwGV9O+ngJYVwNh3fgEc1OSQBJkxvQe8AdwBXGpXogfaE3VIedYE/pHZdYZdiQ7tRlutEvvO&#10;GGCcXYmezO3fBbggs+sAuxKdW6hwxTMHA8/as0DLCmDsO5sP5/gMy9uV6Nk2zsu3/zPgiMyuze1K&#10;9LcRXG9G5N05Gpg189XU2Hd+BRxnV6JPGpy7HPBQu20D+9qV6I8jOL+jpPdicbsSteKT9WNg8/Tv&#10;jYGmCmDsO/MAL7Yp2jF2JfpVm+eOamLf+T7wu8yuCXYlusSUPD3KYsAZwFctL5yQBG5D3aoZI4kC&#10;HgPM1OAzFlgAWB7wgMuAe2LfWbjehWLfsXLnj2lTpk5coyvEvjNj7Dsn0Xggyd9DpTkz0Pj5mwmY&#10;GVEwxwGrIwPevbHvHN4leabLtW/Uup4O1PcCm9X5uqdkHQXk71erH6tD7eef9ZFmbwiAX1Kr/AFM&#10;jyiaN6d9cj3yffVwP9OPUPaOEfvOssA9wBZdamIk96rM72T+ee+ZZ6ZDTAFeHcbnwybX2gPYuV1B&#10;inzIvgb8LfaddexK9HqB7Ron9p2lgUsQReQ5w+KUmemBk2LfedSuRDeaFqZbxL6zD/AbYBbTsii9&#10;Rew74xlYCq8yBZm0V9kI2Av4Q1FyFU3sO3sBv0X+32pdUgojCdyLgYuHc47lhWOAuYH5gROonbQc&#10;ikzqhk3ReQCXAk4vuM1e4K+I8qf0BiP1v+hZYt/ZBjgbVf6U+myb2z4QmBNYDXg6s98rTKKCiX3n&#10;O4hyO3aoYxWlF0gC99MkcF9JAvfhJHC3BLIuICtaXtjWs9xJC+AGwJPIwDNn+tkA0U6zS5o7xb5z&#10;pl2J7q7usCtREvtOdqnq7Q7K1Qu0shy9HTBj+vcHXZSlXzmKAb82C/gSMDswL3AysELm2BVi31nF&#10;rkQPFytiIbTiPvBXapeGH+uSLP1KCOzfwnG9uNKxYubvN4AzU9/sB2PfOQ95VwC+0uD8JxD3njzb&#10;Amdlti+k1m+xyrvDkrY7mHIPehlRtFuhzME4N1K7UvZfU4L0MDcC38hsO8D/hnuRTiqAb2Sioqo/&#10;3l9j37kY+DuwUObYHwB3Z0+2K9H/dVCWUYddif5qWoZRznu5qLxXqn/EvvMPxGF7tsz3XwH6UQEc&#10;ErsSvYwMRkp7fDSKI0DfzPw9D7A08Hi6nZ14zhL7jmVXopoIQ7sSTaVO8EPsO+/kdk0ZxfeoW0zV&#10;ezI0diV6AXjBtBw9Tr7/bms1t+s+gHYleiqNLMsu/W4X+85e2Uiz2Hd2zHz/hl2Jbqt3vdS5fVNg&#10;bSTCaiJwS6vyxL4zE7ArsDKiNU+PdIoPI5HDTR+8NLJyQ2ANZFn3XWRWfKVdiZ7KHbsmEq0zc2b3&#10;rJn/6wPVc2Lf2ZaBmel7diX6S4P2bWT9fwOkw74e+JtdiT6NfWd9YMHqoXYlur2OLFVuyqd8SO9t&#10;Nvr49kYdVuw7GwHrIjPaycD9wF9T5aKnsCvRh7Hv/JNaq9eCjY6PfWcWZAnsa8AiyGx8EvBnuxI9&#10;3ui8BtdaHNgSWB+IkEjhv9iV6PMWzv0KsAuwBPBl5KW/DbjWrkQf5Y6dEXAZHJn/1fR5S+xKdHl6&#10;7Dhgrcwx/7Yr0dPUIfaddZCIx1WQSdv1diV6Mvad2dL/V5U7qr99RpYqr9iVKBshXb32dxhYqm72&#10;zM+N/HZrAzbwAPK83dYss0AvkvY/HnI/F0X64DeB/yB9yOQmp+evtQ7wbcSqV70f9w1x2oPI71ll&#10;H+DA2HfmBH6S2f9UXvnrFun7Vv19lwIeQf4/E+1KNGWIc7+CPIdLI+/0q4jycI1diR7MHTsDstKy&#10;Vu4yq1b7ZLsS/XnE/6EuEPvOVgwE7TxrV6L70v/PjsgzMBeyhP+n/P+7zrVmY+B+L4Y8e9X73Sj6&#10;e3sGgjEm2ZXov+n7+13gUyTDwsTcOdmx6iPg5rSND9Nnd5H00PftSnRT5rwlqXWZuseuRM83kGsj&#10;YD3gq0j/Wh2HXql3fOa8eYCdkOdmcSRbxAvAP4Ebi3r2R8AGue1X27lIUUEg5yFLdPOm27MiS3IP&#10;wBdRwJdljv8XMtDVEPvObsD5DCyVAvwIuAoJ0W9KqiBdRv3Bf1fgxFQxvajB+QulbeU7EIDjYt/5&#10;A3BgZlDaF9gtd9x8DPxfD0TSn4AsX36RBgYYNBjGvvPVdP/8md37AE/EvvMt4DAG0hRMBG7PHbd7&#10;ZntZBpej+Q61/nGbkpvtpwPYuXX+XwBvx77z3UbKu2E+zm3nLRYAxL6zNfJbzFPn66Nj3zkNOKxF&#10;Be6bwHXU+hodBNwS+852diWqu9SfDoh/BHZgcCTp94BnY9/ZNetGgbxTlzGY3Rj4rS5P/10PyD7j&#10;+1Hr/1V9J09Cnqkq2wC/jn3nZOQ9zLa3FQOz0rG5726hNkVOlT8gCh00fuZXQ+5hdgVhm/Tfv8S+&#10;s5Ndid6rc+2eI/ad9ZD7slCdr6v9z952JbqwhWudAPw0s2t8ev5RdiU6scmptwCHZLb3jX3nBuBY&#10;ZCCsMiwn9XZJM0NchwzgVbZO//1P7DvfsStRVOe8mYBTkH6tXpToUbHv3Ah8NzNZmoX674iXfoh9&#10;p2m6MoP8DjFYAFwY+85LwLUM9i0/IPadI+xK9Mt6F4l9ZwnEaLB8Zvd30n/vjX1nmwbK08UMuJf8&#10;MlW8L818v0fsOwtUDQax76wB3ICMd1V+ADyWvgcHMeCP+hSSKq7KJogfc5Xdgedz/4+ZkD6onq/q&#10;W7HvbN8oVVLsO3sjfdscdb4+BHg89p2tGk2KTWJ54axIf71nZndMrWW/ZQpRAO1K9FHsOw8iM5Uq&#10;q5IqgK2QRjae3eDr7ajfqWbPXxRR3uZtctjMwAWx7zxiV6KaXFex76yKzGDmr3um3Mv9kZnETxsc&#10;0zapBe82apcxqyyD+CW91el2czLMmMqwboND5gT+L/ad3Xspb1OqzKyX211vUPEQ36VGaQemQzqu&#10;eWLf2WOIWeIGyASgnk/et4HbY99Z265En+ZkmAXx0WuUYxNkoL419p2N7Up0b5PjRsIfkA67Hoch&#10;uT67Sjq7v4nGAS2bI4PWOnYl6uqzP1JSRecqagfEPDMB56X9T7O+8XgaPx8nxL7zJbsS1U13ZFei&#10;v8a+MxEZZEH6rYm5w+5Hcox1lVQZuZOBSUCelYF/x76zoV2J8n6qP2doP8wtgT8xOOp5tDMLMhat&#10;2OD7k2LfudOuRHdmd6ZK2z+QaNJ6rInc7/WGyF+5MBIlnuWRjPK3NvJM1QtM+Ariv9b2pC0dh/6G&#10;WDDrMRcyyd7NrkQ1Cn/sO1sCvx+iiWWRyeXX7ErUcZ9VywvXYHAwVjNmRu7lWOS9zfch57ebDLrI&#10;NDB5h+glWj0xloz1x9X56nHEIXl2mg+YAIczWPn7H6K0ZDugGZBZxRcKYPrAXcRg5e99JNggyxGx&#10;71zdhYTDJzFY+fsAsRDNiswEh7RKjZCfMFj5ewq5/9WHcnrgrNh3brMrUVtm6U4S+84cyAufteh9&#10;RC6Zbew7TnpcKzmndkNm0WGTY6oWjQRZPh5Hbd611ZDnLJ8U9ziGfpZJr/Wn2He+kvpldYzYd1ai&#10;vvL3GgO/c1eTXKfv/PnUKn8fI4FmyzPQdy0L/ALYu5vy5Jg/9p0Nm3w/pc5S7OEM7rib9T/N+o/q&#10;8/ER8AxyP7I+QAfFvnNWE3eWg5Hnv57f0GPAeLsS5S3m3eBsav/vU9P2l2RAeZgHOCdVShKA2HeW&#10;ona5+n1kafs55N4sk/lu+7h3Ar7mSleJhmKSXYmaKeDbMdBPvYb8jvkVix8hyjXwxST4PGqVv8+Q&#10;Z3BpBtyUFkSCeerlD62yC4NXJrLW+58zWPmLEBenBWisuLXKIXWu8SRi0au+YzMwMA5ldY+s8vcZ&#10;EmDyCPLMrMHAfV0KybHXjawlq1K7sjISHkVSfrVFkWlg3sht5xWnZuxBrfL2JvB1uxIthzzQv6t3&#10;UpVUgcvOAt8ClrAr0fJ2JVoAWT7JatBr5i6xFbVRpG8gfjSzIw/OVZnvLAaWWk9Hlquys4hX033b&#10;IDOhIUmtfxtldiXICz4XMoAcku7rmkKfDsjZpaOPga3sSrQ00olnl45nZ/AMsdscFfvO4+nnqdh3&#10;Xot951MkonzH3LFn18lFeQq1CvabSJm6uYB1kKTKWX4WN06WW+U5pBrECshzmlcYD81eI5Z8kfnq&#10;JlcgM/0FgAMQf5sqyzCQBPRD5JnKdwYXpPvHDyFrlnzn9HT6/5gf8du5n+5PHnehdknyTmDBtELO&#10;UtRGvE2IfaeZZb/TbIIEtjX61Fi/0/5nh8yut4ElM/3P1kB22THf/9TjOmBeuxKtiEymsxabaqWP&#10;RqxLfQvufcC6RfjxpkuE38rsehZYNv19F6TWKrkOtRPPrzEwdiXAN+1KtKFdiXy7Ei2LuBtlqZab&#10;/IjUjSH3fSXdv02Xl39nRfrFoT5bNrpAyvTI87IjsvK1IIOtWvml4W9SO7GchDyDKyMWvbsy320a&#10;+06zSlRW2v71yIQ1IlUAY99Zndro1E+B7e1KNM6uRAsC32cEqwfpCsnBmV0fAVvYlWgZpI88OfPd&#10;nGTGodSFK1uM4ki7Eq2ePjdrUzvGwsBz06vcAHwrCdy67kytYNICWG8psxG757YPsCvRPfBFVNoB&#10;qV/BKg3Onx5ZN18LeQkuzZq47Up0Xew7rzDgG5g3ke+S2z4w41/wZOw7P0Y6kOrsYYP0ug8i6RWy&#10;jrVT7Ep0beP/al2+n9s+z65E2ZnJKal5f49hXnc4bI0oQ1X+YKfJlG1J4/NTxOF3pfT7nZGlqqKY&#10;j+bLa1XuRyxGX5A6wG+d2TUV2MgeKNl3d7oceT8D6TFWRAIdssp/nt2qQSN2Jfok9p2dEUfjqpzL&#10;IEvTd6Tbu1Brgbwe2DGz1Py7WEoGXpE55ujYdy6xK9FnwLWpop7lkeE8b7HvfJlaZQXEIvS/9P/x&#10;Yuw7W6T/j25WrPEzf08FfLsSvZ3K8HzsO/sxkAur6tw/1NKOKar9z9eRPuhyuxI9U/3SrkQ3xL7z&#10;MgODU6MluiqvAztUHfbT+7ErtYP4BHJ+0bEEDQQM/n2rzM1gX9lu4ee2f1T1ubIr0bux7/iIdbP6&#10;jO2EOOiDWAiz5A0Zv0EG/weBu6o+hKnf7rWpQp7l0Tb6ZNOcWQ3qAoilwtGuDIyri8S1Udx75M7f&#10;txpwZFeiN9P7/T8G+p+dkOCQRlxnV6Jt07az/fz3csf91q5EX/SRdiU6P/Xrbddi/x3kt63y+2rw&#10;mF2JpsW+cwQyDlUNNjshiZNhiOfGrkT/jH3nUMSifBfdS4/1DoP97xsxFZncv4+s+L2KWO/vTQK3&#10;abBPKxSpAOaXJ/MvYTOy0atvAFfWOaZCA3NtupxxOQNO8DXEvjM/teVWZs8dkg36+IBcObd0UPwh&#10;Yln813Ai+Vokv1xebxnhXLqrAOZN7jX3MlUCr2RAAVwm9p05q4N2D/AxMvgdYOciaBELbzY3WGjn&#10;6jWnfqy/RnwEq2xCYwXwsbwPji2R2n+i1pK6OAMK4Ha5axxXx8/wKmT2XnXiXgpZXh5xzdmUcdQq&#10;oXfm/a/sSvR67DvX0liRGBHpAJ21YDyQd8i2K9HfY995g4Glr6/Towpg2v9cQa3i/gUt9D95LrRz&#10;0Zp2Jbo79p3sc/Gl2HfmzVm6T6X5b7YE4r98dCzZDnYHbrYrUbv1bJuxTubvKeRWQ+xK9FLsO3cz&#10;YJXJWq+y/asF3BH7zs2I5fWG9P3OWon6kWwtb+xK9F5qxFgq3TUdYnGsBppl7/erdi4q35ZsHQ8z&#10;kKdwKDeU8zLnZq2mi+WOO6fOuefQvgK4Tm67Jmo7HYeuYkABXD72ndlTX778uHxyLInzL0UmZa/Z&#10;lShvHe44SeA21EWKpkgFML9E01Ky47Qjylp2nkitHXmazVbqXXdpxBFza0TByy7njckcNzu1UcOT&#10;6/nH2JWom4PPopm/P6V+/rpuJ8tcIbc9Yyy1NLPkUwisyIByY5KbEUtaI8fjpXPbjZbm87kq8zPK&#10;LJMa7H8ot70IfOGjs1Rm/yt2nXQOaQd3C7VRfEvSOQVwkdx2oyCT/9AlBRD5PbLWxbfrPGsguR6r&#10;CuBKdb7vFm8zeDDJMuQEMO1/tkEsGmtSa40YyrLayDLxELXPxSKkKy+x72zO4KCJCuIHlfX3PDT2&#10;nQAZyM9Nz30EmGBXovuHkKslYt+ZLidnjEwY84dmA3uWj31n+nTFJ9//zYj041sD78e+EyI+27cP&#10;EahVNO9Q35c9z6AAtTrkXaqq188yFvgglrQv2Zv7aoP3KXvNRgEmVRrlrc32H1Ps+ulbHkWW7tup&#10;lZ0fh8bU+b/kx+cVEReS55F7lI3+XSv9/DYNjroIsW7mjQQ9i+WFcyWB21YQXJEKYH55rtUooIWp&#10;fVAaJdJ8bagLxb4zF+I3sTvi8NmIbKeR91UsNJFnqhhk/Rbiep2aLbmVPmB4S+t58suHWebKbbei&#10;2DWKmO4GByCz4iWR5eesH9tmyDJ6I2fZfFqgRhaP1xAFvDpBaBbI1CgPVf45rXaY81BrFW9mdcl/&#10;13JAVQssmttu5A82nPegUUffSNGZM7f9bYbOcl/ks3aTXYl2He5JqatBtf9p5uc3lB9aq33gIsgy&#10;KMj7kaWCpJIYi9zfqoIwBrGkZpeoVqTNPGMN+DK1VubFGfr3HYMM3G/alejh2Hf+yODlRpD+eo/0&#10;Myn2Hc/OZXQwyPt2JTqtQ9eql/YjH7Fafe/yffdKDH2/54x9Z8YGxpZ37Fz2ggxZBbDuc2pXos9j&#10;33mT+qm2hiLfN9xZ96ha5k/bTWLfORCJDM8zAzJObIZMOPfJLrH3GpYXLoK4IG2HjF+LNz+jPkUG&#10;geQtgK0uK8ya2260dNzUohj7zoKIlewsBit/k6mdbWY74HxUaNEzyumpVdSbLakOJwq4nrL35SbH&#10;t1NrsNn1Oo5diabYlei/tqTAODL39Smp31g98veibuh/qnhnn7N8Z9TsmlXyz2n1vuZTnTRLP5Cf&#10;PDWTY7jklbJGDsbDceRupOg1ej7aedaGE1RWOLHvLIBYTc9msPL3ArUD+lB9TKP7mX+2Zk3bnp3a&#10;gIvPSPOV2pKLcs/ceRshPoRVnuiwW0u7NXizz8sPEZeOZvdqeeCeNC1JP/FB3gUgpVHS7E7c7yx1&#10;x6DUWJHtx5pZ+NoNtsnrA63wRd9gS47fI6h1ucgzJ/Dn2Hd+0uSYwrG8cJzlhQdbXngPYiU+FVkS&#10;b1uPK8QCmJr887Ulh8pYX+Wl3HbeQlGl4Wwi9Sm6kdpcgR8gFqML0xnlnQz4F2Q7lVeQh7V6k4uM&#10;NqzOll5loP5m3f9nGh1VL7FlI+rlVmumsOVrU7YyOzJZzucUJF1Ldnngl7HvXFMnyjGvbNWrdVpN&#10;PpqdTTezioxrsD//+1XvUUsyNPiuk9aZ/MSsUUBCM/nyDHrWYt8ZS+OUO3lF5ikGLFmN6MXkvcAX&#10;wRc3Umsd+RDpfypp/3MHA7kqh/q/5P2squSfrarSthi1g/HddqYKkF2Jbot95xxqI/ezE+3rh5Bn&#10;uOT7kteQ6Omh+MLqZEuFkF1j3zkV8ffbgvr91xhkoGwlsnq00MjY0UgZzt/vlxkIqGlGo+vVswpW&#10;LWyTGViRqGuVT9262h1H2xmHavo0uxL9MuOLvR2D3V6qHBv7zkX24IwRhWF54ZKIjNvReh3plilq&#10;Cfib1CpuHzPYF6oudiV6K/adKQzMYhopgA1LeyF5d1bNbE9EMsRnrRvZAe2LDjh13I8z12+kHGyP&#10;LKPchzitN5phtJJnLs+LmXbni+vU6KSxwlElf/xwFcC8z8mP7SHK7ZjErkSfpYE52XQSswG/YnD2&#10;+LzS08icnh94m6XLaDRI55+fqr/Pe+mn+hssEvvODHb9iiN5+fKTpCzDfd7y96JRkt5xTa6Rf9bq&#10;WSCG86w9bFeifCqf0cQq1Fa6uA3pf7KWlOx9HsoCOK7B/vyzVVUA84Pto3XOPQRZ/sr3r1ORVZNO&#10;8gHiL1y1ZL7V7u+b+snunCoVGyF+lTtSG0izRuw7s9kNKu/QXp88mniLWp+7F0f4PjVbaXqeAQVw&#10;bOw7i9iD81F+hfb8/2Bw33CAXYmGdP/Kk45dByE5M1dDnpudqe23Z0NWC28afIXuYXnhsgwofc3S&#10;8YD4frddtafrS8BpWop80tir6wVSNCH7AM0V+069wbVZZu186bYzs8pfHT+7/H3JOuXOG/tOvVJw&#10;eyP5pf4BvBv7To0zbObvdkzY2UF5RmorqlTJp6rJk1dI6ymAjZRrGBxkMyjlTuw742Pf2SbNt2Qc&#10;W0rSXZ3bvUvsO/lk1vfktvNLYlUm5LYbOUIDjGtwH/I5vqqpGBJqAy7qpWOpLudl6+x+gtTorZL/&#10;nYfrE5pXALeIc/kOU0toPmI5y0iftadz11iljgyzxr5zYOw7a6fW714m31+cVSc6PttfDDU4rl3n&#10;foylNv/a5wxMDPIBQkvltkktgvUqa7xCc3eEYZM+69mgtcXT9EM1xL6zb+w7G6fPfHb/l2LfWS/2&#10;nQOqKUjsSvSpXYlusSvR3siz9UjuctkgiPxSaTt98qghDWh4MrNrmXy6qNh3rNh3fhj7zox0A/kA&#10;AA08SURBVIax7wzlTlHXApjyfG67Xj7YoSq4NCMfALRq/oB0DBqfun1l94+JfWeV2Hf82HdOj6VI&#10;AHYlesCuREch70Uld7lBkUndwPLCFSwvPNbywkcR/8yf01j5+y9wNLBSErhLJIF7bLvtdlIBHBP7&#10;zszpZ57Yd9aMJe/ZPdQWH4f6oeHNyNcRPTe7EfvOMgxO9psl/yPmB5+NqU0Dkh808wl8j0yXdart&#10;rw5smPn+idysJ9vZtxOkkf//Hx5nclnFvrM4QydezvuNbZXdiH1nPM2XSW7PbR8W1yYxnhOJoLoa&#10;eDH2ncktdCRFcCi1yZMB8o7Yd1Lrg7VS7Ds/yh6Q/sb5e9wsB+CMZFIlpNdYCVmqqvIRtUrfdblr&#10;HJedSKT3+zfU+rvdmotuzvvsDfc3eInausDLMLiU1iE0cblIIzWzCtxiseSpzFK3Vml6/jRql6iW&#10;YvAEby/kd7wLeC/2nV/QuzTtf2Lf+Qa1PqND9RFrIHkFs+xHrVX1TnugQsxz1EZGbhLnKpnEUpbt&#10;53XaWhj4e+w77TjsN+P2zN9jGJyzcBPE8ngb4pR/TbrfQiLs70DSfh2d3r8vSN+H7LLdNGon8Xnl&#10;u6h+ysqMkUN9xgx9uWFxe+bv2ZEayllcpPzf34F3Yt+5iMY0s1Bfk9s+KJaa6ADEvvN9Buf1HQ75&#10;sbAmaX0a6HlRKsdLse88H0sUNEgKr4eQ6ksHkHvm0vfl+dz1nxuBrE2xvHBlywt/bnnh/5AJy88Y&#10;7CpXjwOTwD0hCdz8JGfYdHIJuNVIq+vsSjTc1CCnIFaZqsL6zVhSYVyGvLxH0tzR9cnc9n6x5Jj6&#10;D7LskX/Yx+aWWS9AkhpX29gK+Gss6QZWRyw1WWU6P5BnB+WZYt+5HrH83GXnahU24I9p+9UOfgOk&#10;5u75yPJO0wE5JZ8mZs/Yd54DbkWsUgcOcf6tyMsxLiPDJbHv/DyV62hqO9IHs35GprAr0TOx75yN&#10;VE6pslosReavS4/5JPadcxHn4CqnppbCvyGRxROo/f/daKfJkZuwWew7tyL5yeZAKhRk37kL7UqU&#10;VTwvRpKWVn05l0Cc2C9E/Py+Q62VJ2FwVYP84LZP7DufIZGc4+0hysalfjxnUFsL9uLYd1ZA3vFv&#10;07hGcJZHGLB8TYeUrTsOUXr3YXDW/TznAJtmti+MfWdWxOq6GVJarUq9era9RD7p676x79yFWDO+&#10;zeAlnFli35nObl6V4tfxQH3ytal9vkH6TOCLBLmXMGDBtpBaqeci/pVrIH1ao2X5VYD7Y9/Z3q5E&#10;/24i03A4D/Hdq04ij4klYf4lSKWPEzPHWqQ+gunzeSm1q0qnp/3QX5B+MP+ePJ1b/s2/I3vHUjVo&#10;BaQaSLdKai6MPP+t8AidTW10LrUT2JNj35mGGDfWpfZ+T8dAkvVhYVeim2LfeZABl4dZkLrljyD9&#10;WjPLfyv8HzJ2Vq+zUSxpi05EFNtjqJ1APZD57QMkMXSVA2PfeQ1RFj8G1mfwONjxCHLLCzdCfo9m&#10;acQ+QMbcG5AJeSs+m8OmyChgEAVi2OZfuxI9xWAr3LcQc+0ZiP/MFGojebPcQW3U4rJIrc03kRuc&#10;j6K0yHSG6XJxPnR8fWQGuiu11sOXGZxuJO+jsBUyY2/pBU8VqfNzu7+BJLA8HelYhvIb+iu1lrAZ&#10;kLI5DyEz/3kYPPvJyjCNwSXCdkJm4/dQa9maxgjqE3aBExhsGTsut4x2ArWWL5BZ8VnITDE7OH4A&#10;7DtEm1UL8CbIzPM0apX0QfcotVzk03UsiExwTqd2UAM4365E+Y7hdWqfhVkRxXZLWne8rlB7v2ZE&#10;lNeQAeVvqOct7zezGhJMMJEBa97zTc6/jtoUD7Mh7+CLiPKQ/b/cb1eiVoIITHEntf3PMsC/kf7n&#10;Jgan6YDGyaCnIVbamZE0KFciz2f2WZ5EbW1WkAla1io7BumLT0fcR/LKX14JGket68GISPv07ErO&#10;dEg5ycnIc5YN3nqV2v73D9Q+nysgwQDvIBabvIU/b9l8g9rndywyodiSYtMJFUbqK5k1NsyI3KcX&#10;0v1Zv+LJ5BIsD5N8rkMLGeuqSts/aT0NXA3pBPbw3O5dkGf+X9TWMJ5KbR97C7XBZLMDZyJ9yhuI&#10;Iph9F8+3K1E30r4tTX3l70UkBdPmwDxJ4LpJ4F7I4CpqHaNIBfAuYP0RZJXfn+bJjg+gQTRkaqmp&#10;58hc7WSfpbaGIAxE5FU5lKGTTX8G7J6z6oBEodUbMIcTSXksg5dhq0yjsd8aINUbaF4z+UUGLyvl&#10;r3EFtTV/G/GjOoqJMdLfI79EuDKZZcU0qvAbNE58XOVdYPM6js15DkFKWdVjKrCnnSkHlpHjYiRn&#10;Yb00D1muQVJh5M9/FZkY1KOl5y2dMX+XxqkSJpGxMDXgTJp3XL+l8fNc9RPblfoBC1leRBy4exZb&#10;ygGeUeerav/zHIOXxNdvcLkEGfAaPR+vIGXiavqb1Ol9As3TX1S5EHk/skFOT9P50o6HIFaOZkxB&#10;ao5/4YdoV6LnEGU074tWL5jjYrsSBdkdaV/YyHF+OH3yaGN/hrYkvYfU1m27JKBdia5HLNL1xrzH&#10;kITd2QlGM5/Cete/jMHjdT0OtCvRF/7RqfK4FYOD5iwG+91OIrdE3GWeRhTn45PAvTkJ3KH6/47Q&#10;LQUwQQbKZ5HBaFtgvRYGzYakkT4bIksB2QfrSWAnuxJdUO+8DAcjSkB2Jj4NMSmviQxYWWqc9dNB&#10;cT3E+lDv5bgTWDUNPMjLfi+iBOZ/1JYf/NQKuBkyM8u+PK8hPhWtRAIdhsz6sucniGVmdZpHtVbl&#10;OBIZcOsp208ihb+bKZqmOIPBGfZ/lrUCps9n1bKbtxhOQ/wbv96icvs2Uk7pCmqfl7eQATrvbPwF&#10;diU6H1nWe5DBKUFeQQbO7RvkAgP5nfNuD1OotVQ3xa5EExHrZfaeJcgAshFDpJ5JreYbMNgZ/00k&#10;cm/IHFu2VBFYE3HRyL8r05AlnXXsStQsCrpXOAxZpsr3P7cgS7D5d2YLGmBLGa+NkMlKti98BOln&#10;6yrNtiS2XQ2paV1vcH4F+J5diXy7Ek1Cfr9q1ZEf2B2ujpDp046n/tLobcC6dp0KJLbUYv8asoJT&#10;jxeQ92y3Bt8fweCl+SkMr0TpqMKuRG8hk9zfUH8MuxHp34aadLXS1unAeKTPfA3py44HNkn7hqzC&#10;NWxroC25XrelfgGIJwDXrkSDjD62pABbDRkP6vWfHyKrHV9tEjXeDZZEdIuXLS+81/LCn1peOFQ1&#10;lhFjJUkvVcppjVhqZ66L1Ft9fJjnzos8AGOAO+zaVDCtXmN2pNNeEJlNTLIH55ard95sSEocCylA&#10;/tRw206vMweiDE8GHkr9Ymakdol3ol2JvtXg/IVT+WcA/m1XorbKiKUBCqsineb/kOCXlhMEp+dX&#10;U1U8ZVeifEk2Y6SK4dKIL8tbyO/VlqKR+q5tgvxfHx7Ctyt/7pcQ5XwBZJb4sN04C3/+3KWR3zkG&#10;7mm3Q0sDOJZF3pdqabGfUGsF3MquRINK6KX38euIP+MrSA66Rglrm8kwE7LUtxwyUXnUHkb6hzQi&#10;8IuoWLsSdbJ6SsukwRSrI/3PP+tEAw/3egsj9/c+uxK1UkKset6XEb/Q5ZFB7ymkL0hyx82C+MU1&#10;sip3hNh3pkeWxldCjAeTWv3/xL5jIwPoYojVeRLwQv7/0uDclt+R2HduQpbnADZOldBRSRrEuBzy&#10;DLyB3O9u1Hyu1/YYRAGtKoG32JVo0yanDHW9RZFxaAaGMQ6l78DSyPL35+m5T3XRBxQAywvHIHpA&#10;tRRtM9ecCHGxymaE2CgJ3Ns7IstoVACVwQxHAewVelkBVJrTqgLYK/SKAqiMXvpJAewWse/siwQ2&#10;PZV+/mNXontyxyxOrXvMxU0stX2N5YXTIyuL2yIraws3PwMQd7Czk8AdsW9gkbWAFUVRFEXpX6ZH&#10;rFpVPot9Z4mc+1e+hvOgJf6ykATuVMQX+nbLCw9E3Bq2TT+D8nWmHAscY3nh/Uiw1w1J4LYVrawK&#10;oKIoiqIonSCfJmhG4B+x79yM+J1+DVlyz5LP7VdKksBNkEpi9wGHW164AgPKYD4p9HSIf/SaiEI9&#10;rp02VQFUFEVRFGXE2JXoX7Hv3EetkrcYjdNmXWFXombZPUpLEriPIlkQjre8cHEGlMG1aL+UXg2q&#10;ACqKoiiK0im2R7J1NKqpXuUuhs6nqgBJ4D6L+FyfYnnhgkiE9bZIpH7bqALYP0yjtsTeJFOCKKXg&#10;P9Q+by1HoCqK0r/YlWhyWjloPySd0fJIguXpkDRQTyKJvS9qkspKaUASuC8DZwNnW144N4NzFreM&#10;RgEriqIoiqKUjKJLwSmKoiiKoiiGUQVQURRFURSlZKgCqCiKoiiKUjJUAVQURVEURSkZqgAqiqIo&#10;iqKUDFUAFUVRFEVRSoYqgIqiKIqiKCVDFUBFURRFUZSSoQqgoiiKoihKyVAFUFEURVEUpWSoAqgo&#10;iqIoilIyVAFUFEVRFEUpGaoAKoqiKIqilIz/BwnOvTH1DWHpAAAAAElFTkSuQmCCUEsDBAoAAAAA&#10;AAAAIQAgp4XZkiUAAJIlAAAUAAAAZHJzL21lZGlhL2ltYWdlMi5wbmeJUE5HDQoaCgAAAA1JSERS&#10;AAADwAAAAtAIAwAAAGip6YYAAAABc1JHQgJAwH3FAAAAY1BMVEXb7vTd7/Xe8PXc7/T+/v/2+/zu&#10;9/nt9vnn9Pjk8/f1+vzg8Pbj8vfr9vnv9/r4/P3l8/fx+Pvs9vrw+Prz+fvh8fb6/f7o9Pjq9fn5&#10;/P39/v78/f7p9fny+fv3+/zi8fb///+fDYgiAAAACXBIWXMAAA7EAAAOxAGVKw4bAAAAGXRFWHRT&#10;b2Z0d2FyZQBNaWNyb3NvZnQgT2ZmaWNlf+01cQAAJKNJREFUeNrtnel24roSRg0YjBnNPEPe/ylP&#10;Ot1J6NNJsKmSrJL2/nnvWauDrW0NX0nKXgDALBmPAACBAQCBAQCBARAYABAYABAYABAYAIEBAIEB&#10;AIEBEBgAEBgAEBgAEBgAgQEAgQEAgQEAgQEQGAAQGAAQGACBAQCBAQCBAQCBARAYABAYABAYABAY&#10;AIEBAIEBAIEBEBgAEBgAEBgAEBgAgQEAgQEAgQEQGAAQGAAQGAAQGACBAQCBAQCBAQCBARAYABAY&#10;ABAYAIEBAIEBAIEBAIEBEBgAEBgAEBgAEBgAgQEAgQEAgQEQGAAQGAAQGAAQGACBAQCBAQCBAQCB&#10;ARAYABAYABA4VvJ+vz8oXhmWXzD89f8MXv8THhQCQzj0R2/GjrMGTMpyWsz6c54eAkNLzF9726rM&#10;ZHReO2ZERmDwSX+xLDuZKp1yumJsjcDglvm6qDaZMzbDYrTlKSMwOHB3tZtkXij3iwPPG4FBjf6g&#10;6mRe6QwHjKgRGMQc18tJ1hKT6frEG0BgeJJ8vd9kLTM+X468CQSGpswHZdvyfvTEyyvvA4GhNsfL&#10;uRuKvX/mxLsFo2kEhhrMB5Ow5H3nRkeMwPAzh+k4THt/093jMALDd/YWra9Z1VjVmlJ4icBg014c&#10;RmD4gu3sZsXe32wKirUQGH5zqWzZ+5vJIufVIXDyHKaBJUb16Z1Z0kLgpMkXgUZGtYfSK+q0EDhV&#10;DvuObX3phhE4Xax3vnTDCJwux4HZme9XdKacA4DA6bDd92LS940dI2kEToPrMDp735isebcIHD2X&#10;aKa+/zJeEQ0jcMzks6D3KihMhpfsOkTgePWNauXqa3pTFEZg9LWscEGqhMDRkYq+bwNpFEbguFhE&#10;PvdFYQRG36jozliRRuAoWCeo72+FefcIbJ55MKfD+mcz4v0jsGlO+3T1/UXFwR0IbJhZBPsFhSxZ&#10;zUJgo4zMHFPndCq8oiUgsEEOFfL+5sZFhwhsjeMUcT8ZUl6JwKZYJ1R3VYfegDaBwGY4MXr+hwmH&#10;wSOwEVh7/pIlpVkIbIBDxDv2ZWxYzELg0MmXiPo9Z0JhBA6aPtHvj3Q5NwuBw+V4RtFHVCRKCBwo&#10;10S3HTWjww4HBA6SAjnrcWY5GoGDg8Xn+mw4BB6BA2NB9tsECrMQOCSOO5xsxoTLlBA4GK5UPjem&#10;s6DdIHAQULvxHDuqOhA4AE6sXj3JmP0NCNw6DJ+fp3eh/SBwu8ziu+nXJ1MiYQRukZzVZyETKisR&#10;uDW2NwyU0qWoA4FbYk3xhgZc4IDArUDtsxI7JsII7J1jhXla3CjLQmDPMP3VpMNEGIG9Mg8//e2V&#10;H4QfdfU4qQOBPbIOUIlOWe6LYtbv97+bUr7+X6uimJZliF8flrIQ2BuzoJr+pCwG/YZj0MOryruw&#10;RN7TrhDYD8FcGTo5D/qyQojroghG4yGL0QjsgSCWn7tVcVHbCnDsD84hrMndqMpCYOecWm/qt+nF&#10;QeySj4qy7V/G9iQEds281ZMnO1XRdznQvM6GrQ6oO9zdgMBu/W2xenIy8NJBHWYtzhF6nDmLwA4Z&#10;tRUfdc8Xj+dX5Ot9awMNTtpB4Nj8vQ1amBseZiUGI3BUXNrw9zZrrVD4tGrFYUo6ENgJi6TsbdHh&#10;graGwBH4u2nb3neHJxiMwObxvPu3sw9og85h6jlcOtPeENiyv5NFaGWFlwqDERh/63W+hxAfwXbZ&#10;xWAExt8H3C7h1vRfSgxGYPz9gWHgtYTzMwYjsDV8rT/3zkGOnf/mNPVVTcpaNAJb8rezNLKb7jgb&#10;YzACm2HtpbF2Z5a2sy/8KExNFgKL8VL/bEtffwpTF43ABvztDCweJuNFYQxGYBFz9/52CqsXXc88&#10;BMPsD0Zgib8d9P2B3L3C7PBH4OfZOh8l7o2f43Zcuh6idDgnC4GfJHd9ft0kghtFtkPHD2nMxUkI&#10;/ByV25bZvcTxmPqOv3M3w5MMBG4Rt+e394p4zjGfuV0qqDjxHYGbM3DbKKMaGB6nTh8WZdEI3JiL&#10;09FzdGurV6fjaIoqEbhpg3S5unqOcVY3cPnEKOhA4EZsHc7qNpHeZn1wuOhHHIzATTi6C4B7y3iX&#10;ZBbuPnvEwQjcAHcnT0wMbPl9npO7/f5jwiQErou7NdVl7I9u4WwmXOEiAtfD2Q7gTgIzucPG1dNj&#10;KRqB6zVBV53IJIkLrHNnw2gWshC4BkdXXUj0w+d3XA2jO1RFI/BjHBXnpzB8fsfVMHpCTSUCP2LG&#10;8FmOq2E0NZUI/IA+w2cVHA2jqchC4B/ZOjliIr7S58e4GUb3Iq1iQ2Adcic3aZZJDZ8/nqWTYTT1&#10;HAj8A04qOJLNL50Mo4coicDf4WIC3A38tiOXOBlGMw1G4G84OZgA35IcPr+TO8jkelFXkyOwgEq/&#10;tVWpT9kcTIRvpMEI/BUOEuAdbc3B1axTrETgf3FQAr2n+Ti53DHhZQUE/o5cf8FlQOv5xVr9y9hN&#10;emEBgb9EP0FiufQPffWDOsiSEPh/qO8B5hSnT+bqJxRxczAC/4V6gtSh5u+Orfb8hCwJgf9CO68c&#10;08D+4qh9bPSNZ4rAn2if4n5j6/n/yCtWCBHYFUflAfSEivt/US7p6PGNRGBHbWtI+cZXLHWfcskT&#10;ReDfKO9h4NiIb1AudSOmQ+A3lEs48PdbVqoPmnIOBH5Dd2hHjcEP6BZG73igCPzyMlet9CuZ//6E&#10;7moDtTII/PKimlDeWH/+GdXAvcvXEoFVV1bGTMseoJsHs7EweYFPmgPoLtnkQ3Rrsrh0NHWBNYd0&#10;3GFbh5PmzgYqKhMXWDMCZv9RPVTP3iYMTltgzfHcmsZSj7ni/mDWsZIWeEVf0AZ9xYWH5C6tQeBP&#10;NDcxcP10AxSPT2BTQ8ICKx6jw/l1jVA86Y7St2QFVjyHkqq+higWVXJGZaoC60VIFUspTdEb/RAl&#10;JSqw3kRsjL/NKdUePyfcJSlwrhYhcWntM+idI9ilAD1FgWf0AO2iV0RDSXSCAudqHQDLoE+itpDV&#10;Yw9JegKrdcC+74zfjoo3RvYHjmrTYLrg5ARW64C9ToC3RXkXfW3OK9tVDGrTYLrg5ARW64D9TYCP&#10;q8m///zO9A4otWkwXXBiAqttA/Y2Ac6Lb/7k0vImKLVpMDs50xJYq4zA2wR49MMu2onhGKu09iFF&#10;4BDQ6oB9TYBP1c9/x97sHFBtGkwXnJLAWh2wpwnw9uEhFh2zVwVpTYPpghMSWKsD9tRoam2A31id&#10;CmtNg+mC0xFYqQP2NAGue8F9ZTRTUpoG0wUnI7BSB+xpAnyt/df2liZrO7SmwXTBqQis1AH7mQDn&#10;TQ5x7F4svg+laTBdcCICH3U64MrPX9vwMhKTkZLS7VQHbE1CYJ0iLE/Ve83PnjEYKSndD0k5VhIC&#10;K1VBr7z8sacnTmA1GCnpDKKpiE5CYJ3z1CZ+/tjnpuv2IqW9ykvhZNAUBFY5iKPnZ7719Hq5tUhJ&#10;54BfTnlPQOC1pW/989N1a5GSzmvhbJT4Ba40GsrNz6deNF03FintNN7LBl9jF3iu8qX3lNUIp+um&#10;IqWTyoVJ3E8Vu8AqZ0H7yivO0j/UUqSksrjIGdGRC6xSRentGFP5epulSElldZF6yrgFVqn5WXn6&#10;Y48q00IzkZLK7IY7bqIWWKWIw9swbaQyX7cTKWmsY1HMEbXAKmGFt8u0BjoCm4mUVOY3JEkxC1wp&#10;tBB/m170bvAzEilpfLFIkiIWeGtrjLbP9DARKTXaOtn6AAmBvaOxhOWx3vacaWIhUtKY4rCMFa3A&#10;GktYPsttdQU2ESkpHK/DMla0Amt8332ukewyZcKPlObGXhEC+0RhCcvrfpdppk7wkZJCpRzVWJEK&#10;fLL2dV/pCxx8pKTRBXPfepwCK6QyfjecXjMXBB4pKXTBZ6yNUmCFJSy/m12OmRuCjpQUuuCe/ZuT&#10;EfhfFAoTfc+uxo4Mzs4Br9QqdMGrcH8dAj+NQijje7fp3pXAWWcQ7OkzCl1wibbxCZzLN4x7X968&#10;Zu4IN1JS6IKJguMTWGEE7f+4h41Dg7Mq0IPQFbpgxtDxCSwfQXf9/9EDlwIHGynJu2DG0NEJrDCC&#10;bqHCR+se1G+/SYsQ35XCMe+MoWMTWD6CbuXQ4SJzTJCRkvxwHcbQsQksH0G3cvNOPnZtcIiRkrxo&#10;nTF0ZALLR9AtbXJZOxc4xEhJXnPDGDougeUj6Lauvhu6Nzi8SEl+gSRj6LgElo+g2zqv9HjzYHBo&#10;kZJ85zZj6KgElo+g27v+/bjxYXBgkZJ8JyVj6JgElo+gWzxpaTv2YXBYkZJ862eQARkCP4n4g97q&#10;WYfbrheDg4qUxFP/YTi/BYHFiPuwdo+TOg79GBxQpCRefe9wV3A8AouPk239oLRZz4/B4URK4lEH&#10;x8vGI7A4lWh/PDbf+DE4mEhJXIO2xN1oBK6kjSGARp0POp4UDiNSEi9jcbZdNALn0vFnN4ifcdp5&#10;MjiMSEn81bVypxsCP0IcIhWB/JDrxJPCIURK4mUsgqRYBBafTBNOUcDKU6IUQKQkrsYiSIpFYGmI&#10;VAX0W45LTwa3HylJfylBUiQCH+Iaix0qTwa3HSmJTwQjSIpDYGmIFNwxw6OxJ4VbjpSkyRlBUhwC&#10;S2+8q4L7RYlEStIomCApDoGljT3Eq0iSiJTEcx9uaIhBYOkppb0w10JSiJSkW6GDv00VgWsgnQIH&#10;e+N7/JGS9FTdUPJ7BJYgHWyug/1l0UdK0k0oHMsRg8DCJdug08TYIyXhNCHQ2Q8CN0H6FQ/8stm4&#10;IyXpGHoe3PtC4KZIS2rDvg478khJug49C/CFIXAzpKfphB9FxBwpCccXlEPbF1gYRZhYB4k3UhLu&#10;QwljHygCC8iFTdZIEhFrpCSdALEn2LrA0pvurCyDRBopSc9iYE+wdYGF9bSGxmBxRkrCQvbAMwQE&#10;fsgwoQYQY6QkrKNjP4N1gYVtOvQQ6W8ijJSEQRKlHMYFPgobqrX9LPFFSsIvMKUctgUWnupgcAQW&#10;W6QkvFfS1hAKgf/PSvb6pyZ/c1SR0kL2N3Iqh22BhYUANlOIqCIl4XbuCoFN//XC8aTVOoCYIiXZ&#10;uhy1WLYFTvbtxxMpCYPA5I/VMS2wMISwXAsfTaQkLMVJ/lgd0wILS2lt70aLJFLqp/wOUxdY+PUO&#10;6Mb6p4giUhJuR0m+mNK0wLL5UwRlPDFESrINockXU5oWWHa2/ySC1xdBpCQ7kqGHwJb/eBEmyzj+&#10;wXykJCzGSX1LsGWBhQfarSJ5hcYjJWE5bOpXnFkWWLiAaX0N6wPbkZJwFSv1Pf2WBRbW0UZUA2A6&#10;UpKtZKR+PYNlgWUp0iaq92g4UpJlCannSJYFlm1Fi+1MUrORkuw7nPr9KpYFlh2oFN3Yy2qkJKun&#10;GyOwWWSrr+HeavY0NiMlYUU7Atv920UcDP/yb/EWKY0VIyXZGnriQbBhgWUxcKQlPBYjJdn6W+JB&#10;sGGBZTFwjUXoIoOf0IqUZBlY4kGwYYFlMXCFwGK6OsVsssW3xINgwwLL/Jq6/geSQCVSklVDJx4E&#10;GxZYFgPX2AmOwDXYySMl2Vwo8SDYsMCyCp4aKRIC10EeKclWI2PYFZqmwLI6jhpn+iNwPcSRkuxf&#10;R2CjyCLPGiuoCFwXYaQkepOJb+k3LLCo9rfOkbIIXB9RpCQbSyGw1T9dQp2ZEwI3+SIKIiXZBRtp&#10;l2LZFfgkeus7BNbm+UhJ9qDTvqHQrsCyGvg66SECN/0qPhkpyYLgtGsp7QosSw/r1O8gcFOejJQu&#10;on807StG7Qose+t1TvRH4OY8FSnJvsVpF0PbFXjh/K0j8DM8ESnJ7hhNuxjarsAyvUbO/4V0aRwp&#10;yUqx4jjfOz2BZSf611n5QOAnaRopyU6WTXs3g12BZXsZ6oSHCPw0DSOlnuTfqhA4QYHrBB4ILKBR&#10;pCSqpUx7O1KqAtf5FxBYQpNISXRDIQLbRFRAW6cUGoGF1I+URO8SgRMUuNYeNASWUjdSEr3LtDcE&#10;IzACu6RepOT+XSIwAsMz1IqUROsZCIzACOyQGpESAicosOhWyhsCe+RhpITACQrsPjtEYC0eRUoi&#10;gdM+UweBEdgH45Mzge02YQRGYCM8yJNkTxqBERiBnXa/I6dPGoFNIjqUskJgb9SoqURgemB64ECp&#10;s6sBgREYgYOk3r5CBEZgBA6Qujv7ZQdDIzACI7ALap+tQ4yEwA1HdgjsnAan2yFwggJTCx00jc6X&#10;pZQSgRE4JBqe8I7ACIzAAdH0jpUKgREYgUOh+S1nbOhHYAQOhGfuGUXgBAXeiZoZAjviqZu+J6IO&#10;H4FNIose6jQzBG7MExcj/YJzoRG4IdzM4IDx+sl3KbqZAYFtIiu/q7POgsCN6D13OfCL9G6kCoFN&#10;ItOLy820aRod3SG7nZDLzWyyEr117gfW5XYVvMqr6J9eIrBJZBd8zxBYkWeioztGon+cC75t0nf+&#10;1hG4JtOj7FXKvsULE80Vgf/PXPTW9wisxZPR0R0z0b+/NtBYEfhf3K98IHANxgr+uF+PROAQ/3QJ&#10;dcJDBH7I89HRPe4jfQQOkI7krde5IBiBHyGIju4RlUJnx7CbKQJ/h6j+LqvRcyDwz4iiI703mbS/&#10;lgUWVcBnB7s//EcOpSd9hdHRX43Q9VgKgUOkEr33kd0f/gPHqa/ud6o3cpUtR24Q2CiypY+V3R/+&#10;PauOJ30rzQGMLNFPey+DZYGXsh4kvnfZv3nSd6wbvcrqOHYIbBRZMfQwtjd52nnSVyc6ukO2WJh2&#10;KbRlgWUVtLe43mNe9Dz5qxQd3cFcKE2BD6L33onqNa7HnvRVi47ukK2bx7kamYLAsm3g2cnuL//n&#10;U2YwOrpDdFFstHlg/AILX3w0X26T0dEdJ9kflVt7Xwj8jqySY2b4l99jMzq6Q7aWkXgdh2mBZcuu&#10;ccQPVqOjO2SbCdM+VNa2wLIgOIZlaLvR0R2yRejEY2DTAsuC4J75d2c5OrpDNoZIPAY2LbBs8pTN&#10;jb8609HRHbKvUOIxsGmBZUFwdjH94oxHR2pvMfEY2LTAwiDY8uDLenR0x0X29yUeA5sWWBgEG66G&#10;Nh8d3SFbikw9BrYtcCV69WaLKSOIju6QTQUS3w1sXGDhONLmaWj+oqPCS+8mW8OKblNZUgILp08W&#10;TwSPJDr6RHa8dzZAYMMIX/7e3i/2Fx35Om1ZVoeV+Knu1gXOZb2RuVosb9FRx1+6OkxxGoTAfxCu&#10;5tg6UTii6OgOWZIQ167u9AQWrueYKgLwFh2VPqNV2YmUyW9lsC6wcAJl6GLKuKKjT2QH2sV4NGFS&#10;Aguroc2cSBpbdPSJbCtS8pXQ1gUWHubQsVHGE110dIdwVf0a4vtC4PoI54UmbqaMLzr6RDgFTvxi&#10;swgErmTv38B+hhijo09kW7oppDQvsDBZCT4JjjM6+kSYAidfSGle4LWw2QZeBxBndPSJsBInmoMJ&#10;0xX4KGy4QZdDxxod3f1C4R9u/VAVBJauYgY8Bos3OvpEOEHopb4ZOAKBhTlisEFSzNHRJxvhwB9/&#10;zQssXMYMNUiKOTr6RBoipX4iZQwCz2NsA3FHR3pf3+T3EkYgsLSUYxzeL4o9OvpE+p2ijCMCgSth&#10;IwiuGC/26OgTYSEsZRxRCFwIW0FgY+j4o6O7T5XwJ5zRNwKBpVFiULfbpRAdfSIdQVs80wyB/4+0&#10;lCOgdeg0oqPPr5X0V1DGEYPA0mN1wjnaLo3o6BPpCJrjdOIQeCltB2HUcqQSHX0yEf6Q1C8WjUVg&#10;6SQ4iJOx8qUnfVuPjj6QVnEwBY5E4FwauwSwmHnwtfbcenT0yUD6W0KYxyOwAtKV2/ZL4heeFq8C&#10;iI4+kX6zOJAyFoEX0nbd8qQwP/vRN4jo6IOr9OcYOlIUgX9EHEe0fC5H5cffYVhDzr3093CeXSwC&#10;iwdj7QaKfvrfQKKjD6RncRAiRSSwtJqy1ePBvexc6AR39ow0BKaOMiKBxdOpFqPggQ9/g4mOPpGG&#10;wNkFd6MR+EW8f6e1SHHrYf25DLDkcC7+VWwljEhg8TSytbNZhs717Qa5631q9o0hsAPEQVLWUn3D&#10;2rW+YUVHH4iLbwiRohL4KB6ItrOMlbvevhBYdPSBeAkrC6eiDIEVqMQ9VSst/eJW39Cio0/EwR+H&#10;ccQlsHwM3UrOUrnUN7zo6AP5zIERdFwCy8fQ3RbmiieX/gYYHX0g3znJCDougRX6shYKomfu9A0x&#10;OvpAniExgo5NYPkYuoWC6IkrfcOMjj6QZ2eMoGMTWD6G9n9KeO5I30Cjow8UZg6MoGMTWGEM7b00&#10;YO7G31Cjow/k1d+MoOMTWD6G9r4nyUkVR7jR0Tsn+WCJEXR8AiuMoX1fNepgH0PA0dEHCtuvGEHH&#10;J7BGpuq5C9bfCBxydPSOQgfMCDpGgRXG0J67YG2Bg46OPlDogBlBxyhwrrAxz68BugIHHh29o9AB&#10;Z1u0jVBg+SFLvrtgTYFDj44+UOiAK6yNUmCNVMbrEm6h52/w0dE7Gh0w13rHKfCLwuHoXsux1AQO&#10;Pzr6QKED7hoZayBwUzRKi31+3ZU2E1qIjt7R6IADu9AZgdVQiIK9dsFbFX8tREcfKKxTEAJHK7DK&#10;qpDPww678j/XRnT0jsYyBYdhxSvwVaF9+JxhiXflGImOPtC4QZXjZOMVWGMZy+cUSzhpNxMdvaNR&#10;/M0SVswCayxjeTwdS7akM7RWz6ByhN/U2I9G4CZoLGP5rOYQTNo3dqKjd1QOIGEJK2aBdYqb/F17&#10;9/SijqXo6B2NCIklrMgFVtkj7zFKenIZa2/xXhGVjytVWHELrHPMlL+bkp764NiKjkQ/9Z8lLISN&#10;XGCVUy66/taxmpcWdo3mKBoJQWZw5oDALbSTnbc/N980+8vMRUfvqBw/QoYUv8A6Zy2PvP29h0ZL&#10;O+aio3d0rlElQ4pf4Lxr7FPf4J4vg9HROxo1WC1dYIXAftE5Km7v7w+uu6vQYnT0zsLaS0Hg1jjp&#10;3HnvLwyuOeo3GR29v5OOyjsxufqOwE2ZqjSWjcf1khr9k83o6J2dyisZWn4ECFwbnW22Xo8+HD3o&#10;oaxGR39QOrnA7goAAjdiqNJceh4H0S/Hn3a6m42O/rDVGUDfTD8EBK6P0p1DY6+Tzut3NWS9s/FT&#10;VHOlSxipokxFYKUu2Pec61J9tfS8NB+d6KxJ0AEnJLDWtX++c5vt4O8ds71yZXjp+Q9aV7jRAacj&#10;sFYX7HUa/JvDqDiXb+wXUWx9VZoA0wEnJbBWFzy23wG2jNYEmA44KYG1umCiRylKE2A64MQE1uqC&#10;2b8mQ+0OczrgtARW64JbmAZHhNYEmA44OYHVumCmwc+jNgGmA05OYLXJF9Ng3gECt4DSpiSmwc+j&#10;NgFmG1KCAut9/pkGP4faBJgOOEmB9bpgpsHPoDcBpgNOUmCl07HoAZ5EbQTESViJCtz0wMcfKKJ9&#10;SM64qD38DidhpSmw4iKKx6PeI2GkNoFhETFZgdWqOTKf58xGwVzP3w1nQScrsGIz6nGeSwP0FqCp&#10;4UhZYMWFlKzDUmh9f8d6z50FxJQFPnb1WlLX+Mk2Hp/6Te+p9/hupixwk2sPHkIcXI+8VHzoREhp&#10;C/yi2BlkNwyug+LSoc97IhE4SK6KrSmrWBB9zFnziRMhpS7wy16zPe0if1gKFJrPe8LzTF5gzXUs&#10;rtd6iOaiAytYCPyiWdP3C4oqf2TNw0ZgbYaqjWpFk/kexQLKX4uGLDkg8Iva3ZbvUBn0LXPdJ80+&#10;bAR+Q3VelvUoi/bjLxEwAv9hotqw2Jr0NX1df8cMoBH4D4eersEsrnzBWvkhM9BB4A8K3bZFmvQv&#10;K+VHfOaRIvAH+U25ee0Y3/2N9ieSGkoEvueqPL7LSuqi7zkrP17W+hH4b7R7iOxGF/FBPtR+ugyg&#10;Efh/lNptbMz+4D8cJ+rPlhkKAv+PbUe7lXFGx58nq73AwFH6CPwFl0y9nZF0vHIYqz9YYjoE/oKz&#10;vsGUdLxc1Uc2bCJE4C/J9bsKNpyPevqfRRYXEPhLrvqNLfWC3YX+E6VSFYG/o3DQ3IYJB8L51MED&#10;5dQTBP6W0kGDGye7ZLqdOHicXSpkEPj7Jtdx0OR6iU6E1y4eZsYNGAj8AyMXbS7JYbST4TOrggj8&#10;gIGTZtdNbhh9uLn5FCIkAv/M0EnDywZpPcWLk+EzNxEi8EOOGzcGVwkNo/O9m2fYOeAjAj/i0HPT&#10;+tIZRjsaPrOHEIFrsXbU/FIZRi8cfQEpgUbgeixdGZzCMDo/O3t6yIjA9ShdtcH4h9GHjatnx+2t&#10;CFyX49hVK4x9GO1s+Mw9SAjcgLmzdphtIu6ED86GLll2QUUErs/IXUvMlrGGmQN3n73UcnQElrJy&#10;aHA3ypM6rhOHj4yDthG4IVOHzTE7R3dkZb50+bwqPETgpgxdtshOZLvS+xuXT4t7RBG4ObnLIWGW&#10;TSJazNo6/dhlY47YRuAncBgm/Z7XRdIuj8ue0+dEBTQCP8e249bgziCGoeGq6/Yp9djCj8BP0nfb&#10;tbwODs2vR18njh8RATACP8/FdevMKtMFRtud8wdEAIzAAhbOG2g2NKvw9uz+6bADCYFFFJkHhU2u&#10;0pymPfePhlsIEdiAwdnZ3GUDXvTFXwSWs8xQuB19OcMdgTU4ezE425mp7NjuveibVRRgIbAhg7PS&#10;xJlP16Gnx4G/CKxE5anJZuNF6I32MvH1LCiARmAtcm8GZ90i4JNj8tnY24O4cYIOAls0OOudA60d&#10;nO87Gf4iMAY/HkkPgtvncFxtfD4B/EVgywZn2S6oKunruZfhLwKbNvjs1+BsXARSoLWdbTz/9JSu&#10;oUFgb/g2OMs27Tu8nd28/2zyIwR2wj7zz23WYonWaVW28JOH+IvAbiiyrBWHW+mHt63YS/0zAkdn&#10;8Ot8eL/22y2NppuWfir+IrBDVllrVANPG4e3q2GvtV+5pI0hsEsW7bXtLOueV44l3i72mxZ/IOdv&#10;ILBr+p2sVXpV0XcznO4Pht2Wf1tkp2UjcIjMx1nr3PYr1XrL62I6af9XdTh/EoE9cLq139Z/sRkW&#10;I/H69LZf7AL5PWPOf0ZgL+TDMFr8G+WuWPSfyIpP/UtxLnvh/BDKJxHYG9Nw2v17d1xOX0XuPzzV&#10;Y95/FXdZBtLp3kH5BgJ7ZBWcAHddWfnKvviL6a//LYBp7rdMaVMI7JNRJ2Ab7DGjRSGwX+ZdtNOi&#10;Y+IwMASOi2OJeTpsWH5G4DYIbynLJEOWnxG4HdZMhOVQPYnArXHYIKAMqq8QuE2OIdV0GGRi7lIo&#10;BI6MGRY+z57qDQRum7a3J9mlt6L1IHD7bEOucAqYjZnb3BA4cgbY2Jwz6RECh8KV1eiGUHyFwCFx&#10;PONkE6rg7o5B4MS5sJZVmx7FGwgcHCdqo2tC7TMCB8kgoPMtAmZJ+IvAYcJa1mO6QV27iMBwT76k&#10;E/6ZPeERAofMgaqOH6B2A4GDZ8By9Hcw+0VgA5wqVP2KyZy2gcAmWHBe1j+Q/SKwHSjM+j8l2S8C&#10;W2JEonRHl1vLENgaMxaz3kfPS7IjBLbHkVMr3xhybA4C2+RQoe+NU+sQ2C6pT4W7nJqDwLZJeSrM&#10;5BeB7ZPuVJjJLwJHwTbJVHhI4RUCo7BVSrYtIHBUCid1hUPJ0jMCx8Y8GYXRF4FR2Cw3DoxFYBS2&#10;ygR9EThmtvuYD93ZsXSFwLFzHES6W7g3JfdF4BTIFxEWWHYHVF0hcDKMqrj0vbHhF4HT4nCOZzK8&#10;IzdC4PQ4rqIYSY8HXFSGwIlyNd8N77hoAYFT5ri60fkCAhvmsDe5Zbh3ZuaLwPCLfGGuQqtckRoh&#10;MHxwXBm6Xvg2Y+iMwPA/TjYcvs0ouEJg+MbhwJe0NgPsRWD4ge2sCtXeyYD7URAYHpKv9+PQ5O2e&#10;L6xaITDU5RBSRzwZcEAdAkNTRtMAai3H+zXXciMwPMdpvZy0uOA8vbBmhcAgpD8Yej8DoFMVfXpe&#10;BAYlDou9t4Rpc14x50VgUOd6KUqnfXGnXC6ocEZgcMixPzg7mBffdkWfAkkEBj/M+6tip9Edd8ph&#10;MeszZEZgaIPDm8hP9Mg3xEVgCIh+vz8oimH5SufrrvaVqiiK1/+Q9WUEBgAEBgAEBgAEBkBgAEBg&#10;AEBgAAQGAAQGAAQGAAQGQGAAQGAAQGAAQGAABAYABAYABAZAYABAYABAYABAYAAEBgAEBgAEBgAE&#10;BkBgAEBgAEBgAAQGAAQGAAQGAAQGQGAAQGAAQGAAQGAABAYABAYABAZAYABAYABAYABAYAAEBgAE&#10;BgAEBkBgAEBgAEBgAEBgAAQGAAQGAAQGAAQGQGAAQGAAQGAABAYABAYABAYABAZAYABAYABAYABA&#10;YAAEBgAEBgAEBkBgAEBgAEBgAEBgAAQGAAQGAAQGQGAAQGAAQGAAQGAABAYABAYABAYABAZAYABA&#10;YABAYAAEBgAEBgAEBgAEBkBgAEBgAEBgAEBgAAQGAAQGAAQGQGAAQGAAQGAAQGAABAYABAYABAYA&#10;BAZAYABAYABAYAAEBgAEBgAEBgAEBkBgAEBgAEBgAAQGAAQGAAQGAAQGQGAAQGAAQGAAQGAABAYA&#10;BAYACf8BT7weEPW/rEkAAAAASUVORK5CYIJQSwECLQAUAAYACAAAACEAsYJntgoBAAATAgAAEwAA&#10;AAAAAAAAAAAAAAAAAAAAW0NvbnRlbnRfVHlwZXNdLnhtbFBLAQItABQABgAIAAAAIQA4/SH/1gAA&#10;AJQBAAALAAAAAAAAAAAAAAAAADsBAABfcmVscy8ucmVsc1BLAQItABQABgAIAAAAIQDw6nhOrgUA&#10;APYUAAAOAAAAAAAAAAAAAAAAADoCAABkcnMvZTJvRG9jLnhtbFBLAQItABQABgAIAAAAIQAubPAA&#10;xQAAAKUBAAAZAAAAAAAAAAAAAAAAABQIAABkcnMvX3JlbHMvZTJvRG9jLnhtbC5yZWxzUEsBAi0A&#10;FAAGAAgAAAAhAOMM0jXdAAAABgEAAA8AAAAAAAAAAAAAAAAAEAkAAGRycy9kb3ducmV2LnhtbFBL&#10;AQItAAoAAAAAAAAAIQCEXJSK100AANdNAAAUAAAAAAAAAAAAAAAAABoKAABkcnMvbWVkaWEvaW1h&#10;Z2UxLnBuZ1BLAQItAAoAAAAAAAAAIQAgp4XZkiUAAJIlAAAUAAAAAAAAAAAAAAAAACNYAABkcnMv&#10;bWVkaWEvaW1hZ2UyLnBuZ1BLBQYAAAAABwAHAL4BAADnfQAAAAA=&#10;">
              <v:shapetype id="_x0000_t202" coordsize="21600,21600" o:spt="202" path="m,l,21600r21600,l21600,xe">
                <v:stroke joinstyle="miter"/>
                <v:path gradientshapeok="t" o:connecttype="rect"/>
              </v:shapetype>
              <v:shape id="Text Box 95" o:spid="_x0000_s1097" type="#_x0000_t202" style="position:absolute;left:7556;top:301;width:362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tm5wQAAANoAAAAPAAAAZHJzL2Rvd25yZXYueG1sRI9Ba8JA&#10;FITvgv9heUJvuqkFK6mriCAt1kujF2+P7GsSmn0bdp8a/31XEDwOM/MNs1j1rlUXCrHxbOB1koEi&#10;Lr1tuDJwPGzHc1BRkC22nsnAjSKslsPBAnPrr/xDl0IqlSAcczRQi3S51rGsyWGc+I44eb8+OJQk&#10;Q6VtwGuCu1ZPs2ymHTacFmrsaFNT+VecnQH5bGdBdHN2/XZ/2mX8fnLrb2NeRv36A5RQL8/wo/1l&#10;DbzB/Uq6AXr5DwAA//8DAFBLAQItABQABgAIAAAAIQDb4fbL7gAAAIUBAAATAAAAAAAAAAAAAAAA&#10;AAAAAABbQ29udGVudF9UeXBlc10ueG1sUEsBAi0AFAAGAAgAAAAhAFr0LFu/AAAAFQEAAAsAAAAA&#10;AAAAAAAAAAAAHwEAAF9yZWxzLy5yZWxzUEsBAi0AFAAGAAgAAAAhAAwW2bnBAAAA2gAAAA8AAAAA&#10;AAAAAAAAAAAABwIAAGRycy9kb3ducmV2LnhtbFBLBQYAAAAAAwADALcAAAD1AgAAAAA=&#10;" filled="f" strokecolor="#2c69b2">
                <v:fill opacity="32896f"/>
                <v:textbox inset="0,0,0,0">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4"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 o:spid="_x0000_s1098" type="#_x0000_t75" alt="logo-erm-2015" style="position:absolute;left:433;top:278;width:343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FdwgAAANoAAAAPAAAAZHJzL2Rvd25yZXYueG1sRI9Pa8JA&#10;FMTvBb/D8oTemo0hpBKzighCT4JaPD+yzySafRuymz9++26h0OMwM79hit1sWjFS7xrLClZRDIK4&#10;tLrhSsH39fixBuE8ssbWMil4kYPddvFWYK7txGcaL74SAcIuRwW1910upStrMugi2xEH7257gz7I&#10;vpK6xynATSuTOM6kwYbDQo0dHWoqn5fBKMj0K7n56Vadhs/4PKaPobxmJ6Xel/N+A8LT7P/Df+0v&#10;rSCF3yvhBsjtDwAAAP//AwBQSwECLQAUAAYACAAAACEA2+H2y+4AAACFAQAAEwAAAAAAAAAAAAAA&#10;AAAAAAAAW0NvbnRlbnRfVHlwZXNdLnhtbFBLAQItABQABgAIAAAAIQBa9CxbvwAAABUBAAALAAAA&#10;AAAAAAAAAAAAAB8BAABfcmVscy8ucmVsc1BLAQItABQABgAIAAAAIQCGBUFdwgAAANoAAAAPAAAA&#10;AAAAAAAAAAAAAAcCAABkcnMvZG93bnJldi54bWxQSwUGAAAAAAMAAwC3AAAA9gIAAAAA&#10;">
                <v:imagedata r:id="rId5" o:title="logo-erm-2015"/>
              </v:shape>
              <v:group id="Group 163" o:spid="_x0000_s1099" style="position:absolute;left:3683;top:294;width:3725;height:1173" coordorigin="3683,294" coordsize="3725,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160" o:spid="_x0000_s1100" type="#_x0000_t75" alt="Diapositive1" style="position:absolute;left:3683;top:294;width:3725;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yLxAAAANoAAAAPAAAAZHJzL2Rvd25yZXYueG1sRI/RasJA&#10;FETfBf9huYIvopv2wdrUVdpCMaAIpn7AJXuTDc3eDdlVo1/vCgUfh5k5wyzXvW3EmTpfO1bwMktA&#10;EBdO11wpOP7+TBcgfEDW2DgmBVfysF4NB0tMtbvwgc55qESEsE9RgQmhTaX0hSGLfuZa4uiVrrMY&#10;ouwqqTu8RLht5GuSzKXFmuOCwZa+DRV/+ckqeM/2u8nmdHubhLLM+ctkm93WKTUe9Z8fIAL14Rn+&#10;b2dawRweV+INkKs7AAAA//8DAFBLAQItABQABgAIAAAAIQDb4fbL7gAAAIUBAAATAAAAAAAAAAAA&#10;AAAAAAAAAABbQ29udGVudF9UeXBlc10ueG1sUEsBAi0AFAAGAAgAAAAhAFr0LFu/AAAAFQEAAAsA&#10;AAAAAAAAAAAAAAAAHwEAAF9yZWxzLy5yZWxzUEsBAi0AFAAGAAgAAAAhAIOiHIvEAAAA2gAAAA8A&#10;AAAAAAAAAAAAAAAABwIAAGRycy9kb3ducmV2LnhtbFBLBQYAAAAAAwADALcAAAD4AgAAAAA=&#10;">
                  <v:imagedata r:id="rId6" o:title="Diapositive1" croptop="21125f" cropbottom="27712f" cropleft="9153f" cropright="16602f" chromakey="white"/>
                </v:shape>
                <v:shape id="Text Box 149" o:spid="_x0000_s1101" type="#_x0000_t202" style="position:absolute;left:4445;top:602;width:2374;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v:textbox>
                </v:shape>
              </v:group>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313"/>
      <w:gridCol w:w="2833"/>
    </w:tblGrid>
    <w:tr w:rsidR="00B47CC0" w14:paraId="4CE7B6A0" w14:textId="77777777" w:rsidTr="00A63DA8">
      <w:trPr>
        <w:trHeight w:val="510"/>
      </w:trPr>
      <w:tc>
        <w:tcPr>
          <w:tcW w:w="1219" w:type="pct"/>
          <w:vAlign w:val="center"/>
        </w:tcPr>
        <w:p w14:paraId="3958F357" w14:textId="2F511430" w:rsidR="00B47CC0" w:rsidRDefault="00B47CC0" w:rsidP="00A63DA8">
          <w:pPr>
            <w:jc w:val="left"/>
          </w:pPr>
          <w:r w:rsidRPr="00CD447F">
            <w:rPr>
              <w:b/>
              <w:bCs/>
              <w:color w:val="3366CC"/>
              <w:sz w:val="24"/>
              <w:szCs w:val="24"/>
            </w:rPr>
            <w:t xml:space="preserve">DOSSIER </w:t>
          </w:r>
          <w:r>
            <w:rPr>
              <w:b/>
              <w:bCs/>
              <w:color w:val="3366CC"/>
              <w:sz w:val="24"/>
              <w:szCs w:val="24"/>
            </w:rPr>
            <w:t>PEDAGOGIQUE</w:t>
          </w:r>
        </w:p>
      </w:tc>
      <w:tc>
        <w:tcPr>
          <w:tcW w:w="2466" w:type="pct"/>
          <w:vAlign w:val="center"/>
        </w:tcPr>
        <w:p w14:paraId="247C220E" w14:textId="6A37C43C" w:rsidR="00B47CC0" w:rsidRDefault="00B47CC0" w:rsidP="00A63DA8">
          <w:pPr>
            <w:jc w:val="center"/>
          </w:pPr>
          <w:r>
            <w:rPr>
              <w:rFonts w:cs="Arial"/>
              <w:b/>
              <w:bCs/>
              <w:szCs w:val="20"/>
            </w:rPr>
            <w:fldChar w:fldCharType="begin"/>
          </w:r>
          <w:r>
            <w:rPr>
              <w:rFonts w:cs="Arial"/>
              <w:b/>
              <w:bCs/>
              <w:szCs w:val="20"/>
            </w:rPr>
            <w:instrText xml:space="preserve"> DOCPROPERTY  Keywords  \* MERGEFORMAT </w:instrText>
          </w:r>
          <w:r>
            <w:rPr>
              <w:rFonts w:cs="Arial"/>
              <w:b/>
              <w:bCs/>
              <w:szCs w:val="20"/>
            </w:rPr>
            <w:fldChar w:fldCharType="separate"/>
          </w:r>
          <w:r w:rsidR="00932109">
            <w:rPr>
              <w:rFonts w:cs="Arial"/>
              <w:b/>
              <w:bCs/>
              <w:szCs w:val="20"/>
            </w:rPr>
            <w:t>SMART STREET CY10</w:t>
          </w:r>
          <w:r>
            <w:rPr>
              <w:rFonts w:cs="Arial"/>
              <w:b/>
              <w:bCs/>
              <w:szCs w:val="20"/>
            </w:rPr>
            <w:fldChar w:fldCharType="end"/>
          </w:r>
        </w:p>
      </w:tc>
      <w:tc>
        <w:tcPr>
          <w:tcW w:w="1315" w:type="pct"/>
          <w:vAlign w:val="center"/>
        </w:tcPr>
        <w:p w14:paraId="49333792" w14:textId="2F4CF3BF" w:rsidR="00B47CC0" w:rsidRDefault="004E1595" w:rsidP="00A63DA8">
          <w:pPr>
            <w:jc w:val="right"/>
          </w:pPr>
          <w:r>
            <w:fldChar w:fldCharType="begin"/>
          </w:r>
          <w:r>
            <w:instrText xml:space="preserve"> DOCPROPERTY  Category  \* MERGEFORMAT </w:instrText>
          </w:r>
          <w:r>
            <w:fldChar w:fldCharType="separate"/>
          </w:r>
          <w:r w:rsidR="00932109">
            <w:t>Mise en service / Supervision des EP</w:t>
          </w:r>
          <w:r>
            <w:fldChar w:fldCharType="end"/>
          </w:r>
          <w:r w:rsidR="004A52D6">
            <w:t xml:space="preserve"> corrigé</w:t>
          </w:r>
        </w:p>
      </w:tc>
    </w:tr>
  </w:tbl>
  <w:p w14:paraId="7056091D" w14:textId="77777777" w:rsidR="00B47CC0" w:rsidRDefault="00B47CC0" w:rsidP="009801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0" type="#_x0000_t75" style="width:39pt;height:32.25pt" o:bullet="t">
        <v:imagedata r:id="rId1" o:title="icone_attention"/>
      </v:shape>
    </w:pict>
  </w:numPicBullet>
  <w:numPicBullet w:numPicBulletId="1">
    <w:pict>
      <v:shape id="_x0000_i1101" type="#_x0000_t75" style="width:192pt;height:192pt" o:bullet="t">
        <v:imagedata r:id="rId2" o:title="green_globe_exclamation_point_570"/>
      </v:shape>
    </w:pict>
  </w:numPicBullet>
  <w:abstractNum w:abstractNumId="0" w15:restartNumberingAfterBreak="0">
    <w:nsid w:val="35320B15"/>
    <w:multiLevelType w:val="hybridMultilevel"/>
    <w:tmpl w:val="D02CCC1A"/>
    <w:lvl w:ilvl="0" w:tplc="6CE62CAA">
      <w:start w:val="1"/>
      <w:numFmt w:val="bullet"/>
      <w:pStyle w:val="Remarque"/>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9A94CAF"/>
    <w:multiLevelType w:val="hybridMultilevel"/>
    <w:tmpl w:val="C45EEE66"/>
    <w:lvl w:ilvl="0" w:tplc="7DE65826">
      <w:start w:val="1"/>
      <w:numFmt w:val="bullet"/>
      <w:pStyle w:val="Annotationimportant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BA43AC6"/>
    <w:multiLevelType w:val="multilevel"/>
    <w:tmpl w:val="5A4ECB64"/>
    <w:lvl w:ilvl="0">
      <w:start w:val="1"/>
      <w:numFmt w:val="bullet"/>
      <w:pStyle w:val="Puceniveau1"/>
      <w:lvlText w:val=""/>
      <w:lvlJc w:val="left"/>
      <w:pPr>
        <w:tabs>
          <w:tab w:val="num" w:pos="454"/>
        </w:tabs>
        <w:ind w:left="454" w:hanging="454"/>
      </w:pPr>
      <w:rPr>
        <w:rFonts w:ascii="Wingdings" w:hAnsi="Wingdings" w:hint="default"/>
        <w:color w:val="E4003A"/>
        <w:sz w:val="22"/>
        <w:szCs w:val="28"/>
      </w:rPr>
    </w:lvl>
    <w:lvl w:ilvl="1">
      <w:start w:val="1"/>
      <w:numFmt w:val="bullet"/>
      <w:pStyle w:val="Puceniveau2"/>
      <w:lvlText w:val=""/>
      <w:lvlJc w:val="left"/>
      <w:pPr>
        <w:tabs>
          <w:tab w:val="num" w:pos="907"/>
        </w:tabs>
        <w:ind w:left="908" w:hanging="454"/>
      </w:pPr>
      <w:rPr>
        <w:rFonts w:ascii="Wingdings" w:hAnsi="Wingdings" w:hint="default"/>
        <w:color w:val="E4003A"/>
        <w:sz w:val="18"/>
      </w:rPr>
    </w:lvl>
    <w:lvl w:ilvl="2">
      <w:start w:val="1"/>
      <w:numFmt w:val="bullet"/>
      <w:pStyle w:val="Puceniveau3"/>
      <w:lvlText w:val=""/>
      <w:lvlJc w:val="left"/>
      <w:pPr>
        <w:tabs>
          <w:tab w:val="num" w:pos="1361"/>
        </w:tabs>
        <w:ind w:left="1362" w:hanging="454"/>
      </w:pPr>
      <w:rPr>
        <w:rFonts w:ascii="Symbol" w:hAnsi="Symbol" w:hint="default"/>
        <w:color w:val="E4003A"/>
      </w:rPr>
    </w:lvl>
    <w:lvl w:ilvl="3">
      <w:start w:val="1"/>
      <w:numFmt w:val="bullet"/>
      <w:pStyle w:val="puceniveau4"/>
      <w:lvlText w:val=""/>
      <w:lvlJc w:val="left"/>
      <w:pPr>
        <w:tabs>
          <w:tab w:val="num" w:pos="1814"/>
        </w:tabs>
        <w:ind w:left="1816" w:hanging="454"/>
      </w:pPr>
      <w:rPr>
        <w:rFonts w:ascii="Symbol" w:hAnsi="Symbol" w:hint="default"/>
        <w:color w:val="E4003A"/>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3" w15:restartNumberingAfterBreak="0">
    <w:nsid w:val="5B397333"/>
    <w:multiLevelType w:val="hybridMultilevel"/>
    <w:tmpl w:val="DF4E3F84"/>
    <w:lvl w:ilvl="0" w:tplc="F1168BC0">
      <w:start w:val="4375"/>
      <w:numFmt w:val="bullet"/>
      <w:lvlText w:val="-"/>
      <w:lvlJc w:val="left"/>
      <w:pPr>
        <w:ind w:left="1060" w:hanging="360"/>
      </w:pPr>
      <w:rPr>
        <w:rFonts w:ascii="Arial" w:eastAsia="Times New Roman" w:hAnsi="Arial" w:cs="Arial" w:hint="default"/>
      </w:rPr>
    </w:lvl>
    <w:lvl w:ilvl="1" w:tplc="040C0003">
      <w:start w:val="1"/>
      <w:numFmt w:val="bullet"/>
      <w:lvlText w:val="o"/>
      <w:lvlJc w:val="left"/>
      <w:pPr>
        <w:ind w:left="1780" w:hanging="360"/>
      </w:pPr>
      <w:rPr>
        <w:rFonts w:ascii="Courier New" w:hAnsi="Courier New" w:cs="Courier New" w:hint="default"/>
      </w:rPr>
    </w:lvl>
    <w:lvl w:ilvl="2" w:tplc="040C0005">
      <w:start w:val="1"/>
      <w:numFmt w:val="bullet"/>
      <w:lvlText w:val=""/>
      <w:lvlJc w:val="left"/>
      <w:pPr>
        <w:ind w:left="2500" w:hanging="360"/>
      </w:pPr>
      <w:rPr>
        <w:rFonts w:ascii="Wingdings" w:hAnsi="Wingdings" w:hint="default"/>
      </w:rPr>
    </w:lvl>
    <w:lvl w:ilvl="3" w:tplc="040C0001">
      <w:start w:val="1"/>
      <w:numFmt w:val="bullet"/>
      <w:lvlText w:val=""/>
      <w:lvlJc w:val="left"/>
      <w:pPr>
        <w:ind w:left="3220" w:hanging="360"/>
      </w:pPr>
      <w:rPr>
        <w:rFonts w:ascii="Symbol" w:hAnsi="Symbol" w:hint="default"/>
      </w:rPr>
    </w:lvl>
    <w:lvl w:ilvl="4" w:tplc="040C0003">
      <w:start w:val="1"/>
      <w:numFmt w:val="bullet"/>
      <w:lvlText w:val="o"/>
      <w:lvlJc w:val="left"/>
      <w:pPr>
        <w:ind w:left="3940" w:hanging="360"/>
      </w:pPr>
      <w:rPr>
        <w:rFonts w:ascii="Courier New" w:hAnsi="Courier New" w:cs="Courier New" w:hint="default"/>
      </w:rPr>
    </w:lvl>
    <w:lvl w:ilvl="5" w:tplc="040C0005">
      <w:start w:val="1"/>
      <w:numFmt w:val="bullet"/>
      <w:lvlText w:val=""/>
      <w:lvlJc w:val="left"/>
      <w:pPr>
        <w:ind w:left="4660" w:hanging="360"/>
      </w:pPr>
      <w:rPr>
        <w:rFonts w:ascii="Wingdings" w:hAnsi="Wingdings" w:hint="default"/>
      </w:rPr>
    </w:lvl>
    <w:lvl w:ilvl="6" w:tplc="040C0001">
      <w:start w:val="1"/>
      <w:numFmt w:val="bullet"/>
      <w:lvlText w:val=""/>
      <w:lvlJc w:val="left"/>
      <w:pPr>
        <w:ind w:left="5380" w:hanging="360"/>
      </w:pPr>
      <w:rPr>
        <w:rFonts w:ascii="Symbol" w:hAnsi="Symbol" w:hint="default"/>
      </w:rPr>
    </w:lvl>
    <w:lvl w:ilvl="7" w:tplc="040C0003">
      <w:start w:val="1"/>
      <w:numFmt w:val="bullet"/>
      <w:lvlText w:val="o"/>
      <w:lvlJc w:val="left"/>
      <w:pPr>
        <w:ind w:left="6100" w:hanging="360"/>
      </w:pPr>
      <w:rPr>
        <w:rFonts w:ascii="Courier New" w:hAnsi="Courier New" w:cs="Courier New" w:hint="default"/>
      </w:rPr>
    </w:lvl>
    <w:lvl w:ilvl="8" w:tplc="040C0005">
      <w:start w:val="1"/>
      <w:numFmt w:val="bullet"/>
      <w:lvlText w:val=""/>
      <w:lvlJc w:val="left"/>
      <w:pPr>
        <w:ind w:left="6820" w:hanging="360"/>
      </w:pPr>
      <w:rPr>
        <w:rFonts w:ascii="Wingdings" w:hAnsi="Wingdings" w:hint="default"/>
      </w:rPr>
    </w:lvl>
  </w:abstractNum>
  <w:abstractNum w:abstractNumId="4" w15:restartNumberingAfterBreak="0">
    <w:nsid w:val="66663686"/>
    <w:multiLevelType w:val="multilevel"/>
    <w:tmpl w:val="64C66E3E"/>
    <w:lvl w:ilvl="0">
      <w:start w:val="1"/>
      <w:numFmt w:val="decimal"/>
      <w:pStyle w:val="Titre1"/>
      <w:lvlText w:val="%1"/>
      <w:lvlJc w:val="left"/>
      <w:pPr>
        <w:tabs>
          <w:tab w:val="num" w:pos="432"/>
        </w:tabs>
        <w:ind w:left="432" w:hanging="432"/>
      </w:pPr>
      <w:rPr>
        <w:rFonts w:hint="default"/>
      </w:rPr>
    </w:lvl>
    <w:lvl w:ilvl="1">
      <w:start w:val="1"/>
      <w:numFmt w:val="decimal"/>
      <w:pStyle w:val="Titre2"/>
      <w:lvlText w:val="%1.%2"/>
      <w:lvlJc w:val="left"/>
      <w:pPr>
        <w:tabs>
          <w:tab w:val="num" w:pos="576"/>
        </w:tabs>
        <w:ind w:left="576" w:hanging="576"/>
      </w:pPr>
      <w:rPr>
        <w:rFonts w:hint="default"/>
      </w:rPr>
    </w:lvl>
    <w:lvl w:ilvl="2">
      <w:start w:val="1"/>
      <w:numFmt w:val="decimal"/>
      <w:pStyle w:val="Titre3"/>
      <w:lvlText w:val="%1.%2.%3"/>
      <w:lvlJc w:val="left"/>
      <w:pPr>
        <w:tabs>
          <w:tab w:val="num" w:pos="720"/>
        </w:tabs>
        <w:ind w:left="720" w:hanging="720"/>
      </w:pPr>
      <w:rPr>
        <w:rFonts w:hint="default"/>
      </w:rPr>
    </w:lvl>
    <w:lvl w:ilvl="3">
      <w:start w:val="1"/>
      <w:numFmt w:val="upperLetter"/>
      <w:pStyle w:val="Titre4"/>
      <w:lvlText w:val="%1.%2.%3.%4"/>
      <w:lvlJc w:val="left"/>
      <w:pPr>
        <w:tabs>
          <w:tab w:val="num" w:pos="1080"/>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decimal"/>
      <w:pStyle w:val="Titre6"/>
      <w:lvlText w:val="%1.%2.%3.%4.%5.%6"/>
      <w:lvlJc w:val="left"/>
      <w:pPr>
        <w:tabs>
          <w:tab w:val="num" w:pos="1152"/>
        </w:tabs>
        <w:ind w:left="1152" w:hanging="1152"/>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5" w15:restartNumberingAfterBreak="0">
    <w:nsid w:val="73695AC6"/>
    <w:multiLevelType w:val="hybridMultilevel"/>
    <w:tmpl w:val="49CEFC3A"/>
    <w:lvl w:ilvl="0" w:tplc="B86CA124">
      <w:start w:val="230"/>
      <w:numFmt w:val="bullet"/>
      <w:lvlText w:val="-"/>
      <w:lvlJc w:val="left"/>
      <w:pPr>
        <w:ind w:left="1060" w:hanging="360"/>
      </w:pPr>
      <w:rPr>
        <w:rFonts w:ascii="Arial" w:eastAsia="Times New Roman" w:hAnsi="Arial" w:cs="Arial"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num w:numId="1">
    <w:abstractNumId w:val="1"/>
  </w:num>
  <w:num w:numId="2">
    <w:abstractNumId w:val="0"/>
  </w:num>
  <w:num w:numId="3">
    <w:abstractNumId w:val="4"/>
  </w:num>
  <w:num w:numId="4">
    <w:abstractNumId w:val="0"/>
  </w:num>
  <w:num w:numId="5">
    <w:abstractNumId w:val="1"/>
  </w:num>
  <w:num w:numId="6">
    <w:abstractNumId w:val="2"/>
  </w:num>
  <w:num w:numId="7">
    <w:abstractNumId w:val="3"/>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8"/>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FB8"/>
    <w:rsid w:val="00007D3A"/>
    <w:rsid w:val="0001494D"/>
    <w:rsid w:val="00014953"/>
    <w:rsid w:val="00020227"/>
    <w:rsid w:val="00022CBC"/>
    <w:rsid w:val="000236EA"/>
    <w:rsid w:val="00026967"/>
    <w:rsid w:val="0003567A"/>
    <w:rsid w:val="000537A5"/>
    <w:rsid w:val="00080670"/>
    <w:rsid w:val="00087564"/>
    <w:rsid w:val="00096569"/>
    <w:rsid w:val="000A1B9C"/>
    <w:rsid w:val="000D669A"/>
    <w:rsid w:val="000E4D65"/>
    <w:rsid w:val="001158F0"/>
    <w:rsid w:val="00131C63"/>
    <w:rsid w:val="00137666"/>
    <w:rsid w:val="00155991"/>
    <w:rsid w:val="00157A3C"/>
    <w:rsid w:val="001728ED"/>
    <w:rsid w:val="0018123A"/>
    <w:rsid w:val="001B13D3"/>
    <w:rsid w:val="001C59C8"/>
    <w:rsid w:val="001D450C"/>
    <w:rsid w:val="001F2213"/>
    <w:rsid w:val="002268E0"/>
    <w:rsid w:val="00231A82"/>
    <w:rsid w:val="00241A18"/>
    <w:rsid w:val="00244710"/>
    <w:rsid w:val="00252F5B"/>
    <w:rsid w:val="00263FCC"/>
    <w:rsid w:val="002757AD"/>
    <w:rsid w:val="00281A98"/>
    <w:rsid w:val="002D199A"/>
    <w:rsid w:val="002D4465"/>
    <w:rsid w:val="00301F3A"/>
    <w:rsid w:val="0030262D"/>
    <w:rsid w:val="00305345"/>
    <w:rsid w:val="00315FB8"/>
    <w:rsid w:val="003217BC"/>
    <w:rsid w:val="0032416C"/>
    <w:rsid w:val="00330A77"/>
    <w:rsid w:val="00353BF8"/>
    <w:rsid w:val="00387F32"/>
    <w:rsid w:val="00392371"/>
    <w:rsid w:val="003B2406"/>
    <w:rsid w:val="003D66CE"/>
    <w:rsid w:val="003D6844"/>
    <w:rsid w:val="003F7750"/>
    <w:rsid w:val="00416307"/>
    <w:rsid w:val="00432F05"/>
    <w:rsid w:val="00435582"/>
    <w:rsid w:val="00470579"/>
    <w:rsid w:val="00470955"/>
    <w:rsid w:val="004762D7"/>
    <w:rsid w:val="00481235"/>
    <w:rsid w:val="004A2DF2"/>
    <w:rsid w:val="004A52D6"/>
    <w:rsid w:val="004A6518"/>
    <w:rsid w:val="004C4254"/>
    <w:rsid w:val="004D1E13"/>
    <w:rsid w:val="004D57C9"/>
    <w:rsid w:val="004E1595"/>
    <w:rsid w:val="005058CE"/>
    <w:rsid w:val="00507C7B"/>
    <w:rsid w:val="00521F84"/>
    <w:rsid w:val="00533FE8"/>
    <w:rsid w:val="00535D12"/>
    <w:rsid w:val="00544F21"/>
    <w:rsid w:val="00554C97"/>
    <w:rsid w:val="00561147"/>
    <w:rsid w:val="00566AF6"/>
    <w:rsid w:val="005A0026"/>
    <w:rsid w:val="005A6C31"/>
    <w:rsid w:val="005B2438"/>
    <w:rsid w:val="005B3666"/>
    <w:rsid w:val="005B6BA2"/>
    <w:rsid w:val="005E06FF"/>
    <w:rsid w:val="005F45B7"/>
    <w:rsid w:val="0060389F"/>
    <w:rsid w:val="00604A36"/>
    <w:rsid w:val="006507A3"/>
    <w:rsid w:val="0065159F"/>
    <w:rsid w:val="00682698"/>
    <w:rsid w:val="0068321E"/>
    <w:rsid w:val="006C12E9"/>
    <w:rsid w:val="006C1BBB"/>
    <w:rsid w:val="006C278E"/>
    <w:rsid w:val="006D1484"/>
    <w:rsid w:val="006F242E"/>
    <w:rsid w:val="006F32E8"/>
    <w:rsid w:val="006F70D1"/>
    <w:rsid w:val="00701D0A"/>
    <w:rsid w:val="0070255E"/>
    <w:rsid w:val="007228A1"/>
    <w:rsid w:val="00726FD6"/>
    <w:rsid w:val="00741FA1"/>
    <w:rsid w:val="007424F0"/>
    <w:rsid w:val="00743A53"/>
    <w:rsid w:val="0075678E"/>
    <w:rsid w:val="00780930"/>
    <w:rsid w:val="007B71CF"/>
    <w:rsid w:val="007C5857"/>
    <w:rsid w:val="007D2779"/>
    <w:rsid w:val="007F336F"/>
    <w:rsid w:val="007F4B3A"/>
    <w:rsid w:val="007F54C5"/>
    <w:rsid w:val="007F6027"/>
    <w:rsid w:val="007F6CA2"/>
    <w:rsid w:val="008035AB"/>
    <w:rsid w:val="008206D2"/>
    <w:rsid w:val="00842485"/>
    <w:rsid w:val="008515B7"/>
    <w:rsid w:val="00865E17"/>
    <w:rsid w:val="00867183"/>
    <w:rsid w:val="00871F2F"/>
    <w:rsid w:val="008741B8"/>
    <w:rsid w:val="00892AEF"/>
    <w:rsid w:val="008A29E3"/>
    <w:rsid w:val="008A5418"/>
    <w:rsid w:val="008B3693"/>
    <w:rsid w:val="008D2C79"/>
    <w:rsid w:val="008E2F2E"/>
    <w:rsid w:val="008E33F2"/>
    <w:rsid w:val="008E454A"/>
    <w:rsid w:val="008F577D"/>
    <w:rsid w:val="0090602E"/>
    <w:rsid w:val="0091479B"/>
    <w:rsid w:val="009151F8"/>
    <w:rsid w:val="009244CB"/>
    <w:rsid w:val="00932109"/>
    <w:rsid w:val="00932C84"/>
    <w:rsid w:val="00976055"/>
    <w:rsid w:val="009801EB"/>
    <w:rsid w:val="00984CAC"/>
    <w:rsid w:val="009864B3"/>
    <w:rsid w:val="0098681C"/>
    <w:rsid w:val="00986DC5"/>
    <w:rsid w:val="009A02D2"/>
    <w:rsid w:val="009A70F6"/>
    <w:rsid w:val="009C2667"/>
    <w:rsid w:val="009F679B"/>
    <w:rsid w:val="00A36516"/>
    <w:rsid w:val="00A52258"/>
    <w:rsid w:val="00A52A13"/>
    <w:rsid w:val="00A5549E"/>
    <w:rsid w:val="00A62748"/>
    <w:rsid w:val="00A63DA8"/>
    <w:rsid w:val="00A97925"/>
    <w:rsid w:val="00AB45D9"/>
    <w:rsid w:val="00AC4636"/>
    <w:rsid w:val="00AD5539"/>
    <w:rsid w:val="00AF7330"/>
    <w:rsid w:val="00B07C61"/>
    <w:rsid w:val="00B110C2"/>
    <w:rsid w:val="00B26C84"/>
    <w:rsid w:val="00B30A15"/>
    <w:rsid w:val="00B40336"/>
    <w:rsid w:val="00B47CC0"/>
    <w:rsid w:val="00B5472D"/>
    <w:rsid w:val="00B56DF7"/>
    <w:rsid w:val="00B91F53"/>
    <w:rsid w:val="00B97AAE"/>
    <w:rsid w:val="00BA2155"/>
    <w:rsid w:val="00BB049B"/>
    <w:rsid w:val="00BC1B7B"/>
    <w:rsid w:val="00BD308E"/>
    <w:rsid w:val="00BE353B"/>
    <w:rsid w:val="00C03E2E"/>
    <w:rsid w:val="00C06A48"/>
    <w:rsid w:val="00C135D4"/>
    <w:rsid w:val="00C22ACB"/>
    <w:rsid w:val="00C24FBE"/>
    <w:rsid w:val="00C32BE5"/>
    <w:rsid w:val="00C332F1"/>
    <w:rsid w:val="00C47478"/>
    <w:rsid w:val="00C7247E"/>
    <w:rsid w:val="00C8355B"/>
    <w:rsid w:val="00C866AD"/>
    <w:rsid w:val="00C9021F"/>
    <w:rsid w:val="00CA1519"/>
    <w:rsid w:val="00CB0271"/>
    <w:rsid w:val="00CB09CC"/>
    <w:rsid w:val="00CC7E37"/>
    <w:rsid w:val="00CD447F"/>
    <w:rsid w:val="00D13D23"/>
    <w:rsid w:val="00D559B8"/>
    <w:rsid w:val="00DB2642"/>
    <w:rsid w:val="00DB54C3"/>
    <w:rsid w:val="00DB6C50"/>
    <w:rsid w:val="00E04C68"/>
    <w:rsid w:val="00E86FAC"/>
    <w:rsid w:val="00E87904"/>
    <w:rsid w:val="00EB351D"/>
    <w:rsid w:val="00EC4BA2"/>
    <w:rsid w:val="00EE6D72"/>
    <w:rsid w:val="00EF202D"/>
    <w:rsid w:val="00EF61D5"/>
    <w:rsid w:val="00F05472"/>
    <w:rsid w:val="00F16E27"/>
    <w:rsid w:val="00F42735"/>
    <w:rsid w:val="00F50695"/>
    <w:rsid w:val="00F77960"/>
    <w:rsid w:val="00F92035"/>
    <w:rsid w:val="00F945C5"/>
    <w:rsid w:val="00FF2D66"/>
    <w:rsid w:val="00FF49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C89ECC"/>
  <w15:docId w15:val="{3CFF9D23-5D0B-4DE9-A37F-C282C6FEF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03E2E"/>
    <w:pPr>
      <w:jc w:val="both"/>
    </w:pPr>
    <w:rPr>
      <w:rFonts w:ascii="Arial" w:hAnsi="Arial"/>
      <w:sz w:val="20"/>
    </w:rPr>
  </w:style>
  <w:style w:type="paragraph" w:styleId="Titre1">
    <w:name w:val="heading 1"/>
    <w:basedOn w:val="Normal"/>
    <w:next w:val="Normal"/>
    <w:link w:val="Titre1Car"/>
    <w:autoRedefine/>
    <w:qFormat/>
    <w:rsid w:val="003217BC"/>
    <w:pPr>
      <w:keepNext/>
      <w:keepLines/>
      <w:numPr>
        <w:numId w:val="3"/>
      </w:numPr>
      <w:spacing w:before="480" w:after="0"/>
      <w:jc w:val="left"/>
      <w:outlineLvl w:val="0"/>
    </w:pPr>
    <w:rPr>
      <w:rFonts w:eastAsiaTheme="majorEastAsia" w:cstheme="majorBidi"/>
      <w:b/>
      <w:bCs/>
      <w:caps/>
      <w:sz w:val="36"/>
      <w:szCs w:val="28"/>
      <w:u w:val="single"/>
    </w:rPr>
  </w:style>
  <w:style w:type="paragraph" w:styleId="Titre2">
    <w:name w:val="heading 2"/>
    <w:basedOn w:val="Normal"/>
    <w:next w:val="Normal"/>
    <w:link w:val="Titre2Car"/>
    <w:autoRedefine/>
    <w:qFormat/>
    <w:rsid w:val="00014953"/>
    <w:pPr>
      <w:keepNext/>
      <w:keepLines/>
      <w:numPr>
        <w:ilvl w:val="1"/>
        <w:numId w:val="3"/>
      </w:numPr>
      <w:spacing w:before="200" w:after="120"/>
      <w:jc w:val="left"/>
      <w:outlineLvl w:val="1"/>
    </w:pPr>
    <w:rPr>
      <w:rFonts w:eastAsiaTheme="majorEastAsia" w:cstheme="majorBidi"/>
      <w:b/>
      <w:bCs/>
      <w:sz w:val="28"/>
      <w:szCs w:val="26"/>
      <w:u w:val="single"/>
    </w:rPr>
  </w:style>
  <w:style w:type="paragraph" w:styleId="Titre3">
    <w:name w:val="heading 3"/>
    <w:basedOn w:val="Normal"/>
    <w:next w:val="Normal"/>
    <w:link w:val="Titre3Car"/>
    <w:autoRedefine/>
    <w:qFormat/>
    <w:rsid w:val="00014953"/>
    <w:pPr>
      <w:keepNext/>
      <w:keepLines/>
      <w:numPr>
        <w:ilvl w:val="2"/>
        <w:numId w:val="3"/>
      </w:numPr>
      <w:spacing w:before="200" w:after="120"/>
      <w:jc w:val="left"/>
      <w:outlineLvl w:val="2"/>
    </w:pPr>
    <w:rPr>
      <w:rFonts w:eastAsiaTheme="majorEastAsia" w:cstheme="majorBidi"/>
      <w:bCs/>
      <w:sz w:val="24"/>
    </w:rPr>
  </w:style>
  <w:style w:type="paragraph" w:styleId="Titre4">
    <w:name w:val="heading 4"/>
    <w:basedOn w:val="Normal"/>
    <w:next w:val="Normal"/>
    <w:link w:val="Titre4Car"/>
    <w:autoRedefine/>
    <w:qFormat/>
    <w:rsid w:val="008B3693"/>
    <w:pPr>
      <w:keepNext/>
      <w:keepLines/>
      <w:numPr>
        <w:ilvl w:val="3"/>
        <w:numId w:val="3"/>
      </w:numPr>
      <w:spacing w:before="200" w:after="120"/>
      <w:jc w:val="left"/>
      <w:outlineLvl w:val="3"/>
    </w:pPr>
    <w:rPr>
      <w:rFonts w:eastAsiaTheme="majorEastAsia" w:cstheme="majorBidi"/>
      <w:bCs/>
      <w:iCs/>
    </w:rPr>
  </w:style>
  <w:style w:type="paragraph" w:styleId="Titre5">
    <w:name w:val="heading 5"/>
    <w:basedOn w:val="Normal"/>
    <w:next w:val="Normal"/>
    <w:link w:val="Titre5Car"/>
    <w:autoRedefine/>
    <w:qFormat/>
    <w:rsid w:val="008B3693"/>
    <w:pPr>
      <w:keepNext/>
      <w:keepLines/>
      <w:numPr>
        <w:ilvl w:val="4"/>
        <w:numId w:val="3"/>
      </w:numPr>
      <w:spacing w:before="200" w:after="120"/>
      <w:jc w:val="left"/>
      <w:outlineLvl w:val="4"/>
    </w:pPr>
    <w:rPr>
      <w:rFonts w:eastAsiaTheme="majorEastAsia" w:cstheme="majorBidi"/>
      <w:i/>
    </w:rPr>
  </w:style>
  <w:style w:type="paragraph" w:styleId="Titre6">
    <w:name w:val="heading 6"/>
    <w:basedOn w:val="Normal"/>
    <w:next w:val="Normal"/>
    <w:link w:val="Titre6Car"/>
    <w:unhideWhenUsed/>
    <w:qFormat/>
    <w:rsid w:val="008741B8"/>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qFormat/>
    <w:rsid w:val="008741B8"/>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qFormat/>
    <w:rsid w:val="008741B8"/>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nhideWhenUsed/>
    <w:qFormat/>
    <w:rsid w:val="008741B8"/>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3217BC"/>
    <w:rPr>
      <w:rFonts w:ascii="Arial" w:eastAsiaTheme="majorEastAsia" w:hAnsi="Arial" w:cstheme="majorBidi"/>
      <w:b/>
      <w:bCs/>
      <w:caps/>
      <w:sz w:val="36"/>
      <w:szCs w:val="28"/>
      <w:u w:val="single"/>
    </w:rPr>
  </w:style>
  <w:style w:type="character" w:customStyle="1" w:styleId="Titre2Car">
    <w:name w:val="Titre 2 Car"/>
    <w:basedOn w:val="Policepardfaut"/>
    <w:link w:val="Titre2"/>
    <w:rsid w:val="00014953"/>
    <w:rPr>
      <w:rFonts w:ascii="Arial" w:eastAsiaTheme="majorEastAsia" w:hAnsi="Arial" w:cstheme="majorBidi"/>
      <w:b/>
      <w:bCs/>
      <w:sz w:val="28"/>
      <w:szCs w:val="26"/>
      <w:u w:val="single"/>
    </w:rPr>
  </w:style>
  <w:style w:type="character" w:customStyle="1" w:styleId="Titre3Car">
    <w:name w:val="Titre 3 Car"/>
    <w:basedOn w:val="Policepardfaut"/>
    <w:link w:val="Titre3"/>
    <w:rsid w:val="00014953"/>
    <w:rPr>
      <w:rFonts w:ascii="Arial" w:eastAsiaTheme="majorEastAsia" w:hAnsi="Arial" w:cstheme="majorBidi"/>
      <w:bCs/>
      <w:sz w:val="24"/>
    </w:rPr>
  </w:style>
  <w:style w:type="paragraph" w:styleId="Paragraphedeliste">
    <w:name w:val="List Paragraph"/>
    <w:basedOn w:val="Normal"/>
    <w:uiPriority w:val="34"/>
    <w:qFormat/>
    <w:rsid w:val="0065159F"/>
    <w:pPr>
      <w:ind w:left="720"/>
      <w:contextualSpacing/>
    </w:pPr>
  </w:style>
  <w:style w:type="character" w:customStyle="1" w:styleId="Titre4Car">
    <w:name w:val="Titre 4 Car"/>
    <w:basedOn w:val="Policepardfaut"/>
    <w:link w:val="Titre4"/>
    <w:rsid w:val="008B3693"/>
    <w:rPr>
      <w:rFonts w:ascii="Arial" w:eastAsiaTheme="majorEastAsia" w:hAnsi="Arial" w:cstheme="majorBidi"/>
      <w:bCs/>
      <w:iCs/>
      <w:sz w:val="20"/>
    </w:rPr>
  </w:style>
  <w:style w:type="character" w:customStyle="1" w:styleId="Titre5Car">
    <w:name w:val="Titre 5 Car"/>
    <w:basedOn w:val="Policepardfaut"/>
    <w:link w:val="Titre5"/>
    <w:rsid w:val="008B3693"/>
    <w:rPr>
      <w:rFonts w:ascii="Arial" w:eastAsiaTheme="majorEastAsia" w:hAnsi="Arial" w:cstheme="majorBidi"/>
      <w:i/>
      <w:sz w:val="20"/>
    </w:rPr>
  </w:style>
  <w:style w:type="character" w:customStyle="1" w:styleId="Titre6Car">
    <w:name w:val="Titre 6 Car"/>
    <w:basedOn w:val="Policepardfaut"/>
    <w:link w:val="Titre6"/>
    <w:rsid w:val="008741B8"/>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rsid w:val="008741B8"/>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rsid w:val="008741B8"/>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rsid w:val="008741B8"/>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30262D"/>
    <w:pPr>
      <w:spacing w:before="120" w:after="0"/>
      <w:ind w:left="1418"/>
      <w:jc w:val="left"/>
    </w:pPr>
    <w:rPr>
      <w:b/>
      <w:bCs/>
      <w:caps/>
      <w:sz w:val="24"/>
      <w:szCs w:val="24"/>
    </w:rPr>
  </w:style>
  <w:style w:type="paragraph" w:styleId="TM2">
    <w:name w:val="toc 2"/>
    <w:basedOn w:val="Normal"/>
    <w:next w:val="Normal"/>
    <w:autoRedefine/>
    <w:uiPriority w:val="39"/>
    <w:unhideWhenUsed/>
    <w:qFormat/>
    <w:rsid w:val="0030262D"/>
    <w:pPr>
      <w:tabs>
        <w:tab w:val="left" w:pos="2058"/>
        <w:tab w:val="right" w:leader="dot" w:pos="10762"/>
      </w:tabs>
      <w:spacing w:after="0"/>
      <w:ind w:left="1418" w:firstLine="142"/>
      <w:jc w:val="left"/>
    </w:pPr>
    <w:rPr>
      <w:b/>
      <w:bCs/>
      <w:szCs w:val="20"/>
    </w:rPr>
  </w:style>
  <w:style w:type="paragraph" w:styleId="TM3">
    <w:name w:val="toc 3"/>
    <w:basedOn w:val="Normal"/>
    <w:next w:val="Normal"/>
    <w:autoRedefine/>
    <w:uiPriority w:val="39"/>
    <w:unhideWhenUsed/>
    <w:qFormat/>
    <w:rsid w:val="007F4B3A"/>
    <w:pPr>
      <w:spacing w:after="0"/>
      <w:ind w:left="1418" w:firstLine="284"/>
      <w:jc w:val="left"/>
    </w:pPr>
    <w:rPr>
      <w:sz w:val="16"/>
      <w:szCs w:val="20"/>
    </w:rPr>
  </w:style>
  <w:style w:type="paragraph" w:styleId="TM4">
    <w:name w:val="toc 4"/>
    <w:basedOn w:val="Normal"/>
    <w:next w:val="Normal"/>
    <w:autoRedefine/>
    <w:uiPriority w:val="39"/>
    <w:unhideWhenUsed/>
    <w:qFormat/>
    <w:rsid w:val="007F4B3A"/>
    <w:pPr>
      <w:spacing w:after="0"/>
      <w:ind w:left="1418" w:firstLine="425"/>
      <w:jc w:val="left"/>
    </w:pPr>
    <w:rPr>
      <w:sz w:val="16"/>
      <w:szCs w:val="20"/>
    </w:rPr>
  </w:style>
  <w:style w:type="paragraph" w:styleId="TM5">
    <w:name w:val="toc 5"/>
    <w:basedOn w:val="Normal"/>
    <w:next w:val="Normal"/>
    <w:autoRedefine/>
    <w:uiPriority w:val="39"/>
    <w:unhideWhenUsed/>
    <w:qFormat/>
    <w:rsid w:val="007F4B3A"/>
    <w:pPr>
      <w:spacing w:after="0"/>
      <w:ind w:left="1418" w:firstLine="567"/>
      <w:jc w:val="left"/>
    </w:pPr>
    <w:rPr>
      <w:sz w:val="16"/>
      <w:szCs w:val="20"/>
    </w:rPr>
  </w:style>
  <w:style w:type="character" w:styleId="Lienhypertexte">
    <w:name w:val="Hyperlink"/>
    <w:basedOn w:val="Policepardfaut"/>
    <w:uiPriority w:val="99"/>
    <w:unhideWhenUsed/>
    <w:rsid w:val="007F54C5"/>
    <w:rPr>
      <w:color w:val="0000FF" w:themeColor="hyperlink"/>
      <w:u w:val="single"/>
    </w:rPr>
  </w:style>
  <w:style w:type="paragraph" w:styleId="TM6">
    <w:name w:val="toc 6"/>
    <w:basedOn w:val="Normal"/>
    <w:next w:val="Normal"/>
    <w:autoRedefine/>
    <w:uiPriority w:val="39"/>
    <w:unhideWhenUsed/>
    <w:rsid w:val="007F54C5"/>
    <w:pPr>
      <w:spacing w:after="0"/>
      <w:ind w:left="800"/>
      <w:jc w:val="left"/>
    </w:pPr>
    <w:rPr>
      <w:rFonts w:asciiTheme="minorHAnsi" w:hAnsiTheme="minorHAnsi"/>
      <w:szCs w:val="20"/>
    </w:rPr>
  </w:style>
  <w:style w:type="paragraph" w:styleId="TM7">
    <w:name w:val="toc 7"/>
    <w:basedOn w:val="Normal"/>
    <w:next w:val="Normal"/>
    <w:autoRedefine/>
    <w:uiPriority w:val="39"/>
    <w:unhideWhenUsed/>
    <w:rsid w:val="007F54C5"/>
    <w:pPr>
      <w:spacing w:after="0"/>
      <w:ind w:left="1000"/>
      <w:jc w:val="left"/>
    </w:pPr>
    <w:rPr>
      <w:rFonts w:asciiTheme="minorHAnsi" w:hAnsiTheme="minorHAnsi"/>
      <w:szCs w:val="20"/>
    </w:rPr>
  </w:style>
  <w:style w:type="paragraph" w:styleId="TM8">
    <w:name w:val="toc 8"/>
    <w:basedOn w:val="Normal"/>
    <w:next w:val="Normal"/>
    <w:autoRedefine/>
    <w:uiPriority w:val="39"/>
    <w:unhideWhenUsed/>
    <w:rsid w:val="007F54C5"/>
    <w:pPr>
      <w:spacing w:after="0"/>
      <w:ind w:left="1200"/>
      <w:jc w:val="left"/>
    </w:pPr>
    <w:rPr>
      <w:rFonts w:asciiTheme="minorHAnsi" w:hAnsiTheme="minorHAnsi"/>
      <w:szCs w:val="20"/>
    </w:rPr>
  </w:style>
  <w:style w:type="paragraph" w:styleId="TM9">
    <w:name w:val="toc 9"/>
    <w:basedOn w:val="Normal"/>
    <w:next w:val="Normal"/>
    <w:autoRedefine/>
    <w:uiPriority w:val="39"/>
    <w:unhideWhenUsed/>
    <w:rsid w:val="007F54C5"/>
    <w:pPr>
      <w:spacing w:after="0"/>
      <w:ind w:left="1400"/>
      <w:jc w:val="left"/>
    </w:pPr>
    <w:rPr>
      <w:rFonts w:asciiTheme="minorHAnsi" w:hAnsiTheme="minorHAnsi"/>
      <w:szCs w:val="20"/>
    </w:rPr>
  </w:style>
  <w:style w:type="paragraph" w:styleId="En-tte">
    <w:name w:val="header"/>
    <w:basedOn w:val="Normal"/>
    <w:link w:val="En-tteCar"/>
    <w:uiPriority w:val="99"/>
    <w:unhideWhenUsed/>
    <w:rsid w:val="00CD447F"/>
    <w:pPr>
      <w:tabs>
        <w:tab w:val="center" w:pos="4536"/>
        <w:tab w:val="right" w:pos="9072"/>
      </w:tabs>
      <w:spacing w:after="0"/>
    </w:pPr>
  </w:style>
  <w:style w:type="character" w:customStyle="1" w:styleId="En-tteCar">
    <w:name w:val="En-tête Car"/>
    <w:basedOn w:val="Policepardfaut"/>
    <w:link w:val="En-tte"/>
    <w:uiPriority w:val="99"/>
    <w:rsid w:val="00CD447F"/>
    <w:rPr>
      <w:rFonts w:ascii="Arial" w:hAnsi="Arial"/>
      <w:sz w:val="20"/>
    </w:rPr>
  </w:style>
  <w:style w:type="paragraph" w:styleId="Pieddepage">
    <w:name w:val="footer"/>
    <w:basedOn w:val="Normal"/>
    <w:link w:val="PieddepageCar"/>
    <w:uiPriority w:val="99"/>
    <w:unhideWhenUsed/>
    <w:rsid w:val="00CD447F"/>
    <w:pPr>
      <w:tabs>
        <w:tab w:val="center" w:pos="4536"/>
        <w:tab w:val="right" w:pos="9072"/>
      </w:tabs>
      <w:spacing w:after="0"/>
    </w:pPr>
  </w:style>
  <w:style w:type="character" w:customStyle="1" w:styleId="PieddepageCar">
    <w:name w:val="Pied de page Car"/>
    <w:basedOn w:val="Policepardfaut"/>
    <w:link w:val="Pieddepage"/>
    <w:uiPriority w:val="99"/>
    <w:rsid w:val="00CD447F"/>
    <w:rPr>
      <w:rFonts w:ascii="Arial" w:hAnsi="Arial"/>
      <w:sz w:val="20"/>
    </w:rPr>
  </w:style>
  <w:style w:type="paragraph" w:styleId="Textedebulles">
    <w:name w:val="Balloon Text"/>
    <w:basedOn w:val="Normal"/>
    <w:link w:val="TextedebullesCar"/>
    <w:uiPriority w:val="99"/>
    <w:semiHidden/>
    <w:unhideWhenUsed/>
    <w:rsid w:val="00CD44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D447F"/>
    <w:rPr>
      <w:rFonts w:ascii="Tahoma" w:hAnsi="Tahoma" w:cs="Tahoma"/>
      <w:sz w:val="16"/>
      <w:szCs w:val="16"/>
    </w:rPr>
  </w:style>
  <w:style w:type="character" w:styleId="Textedelespacerserv">
    <w:name w:val="Placeholder Text"/>
    <w:basedOn w:val="Policepardfaut"/>
    <w:uiPriority w:val="99"/>
    <w:semiHidden/>
    <w:rsid w:val="00392371"/>
    <w:rPr>
      <w:color w:val="808080"/>
    </w:rPr>
  </w:style>
  <w:style w:type="paragraph" w:customStyle="1" w:styleId="Remarque">
    <w:name w:val="Remarque"/>
    <w:basedOn w:val="Normal"/>
    <w:link w:val="RemarqueCar"/>
    <w:qFormat/>
    <w:rsid w:val="00984CAC"/>
    <w:pPr>
      <w:numPr>
        <w:numId w:val="2"/>
      </w:numPr>
    </w:pPr>
    <w:rPr>
      <w:color w:val="00B050"/>
    </w:rPr>
  </w:style>
  <w:style w:type="paragraph" w:customStyle="1" w:styleId="Annotationimportante">
    <w:name w:val="Annotation importante"/>
    <w:basedOn w:val="Normal"/>
    <w:link w:val="AnnotationimportanteCar"/>
    <w:qFormat/>
    <w:rsid w:val="00984CAC"/>
    <w:pPr>
      <w:numPr>
        <w:numId w:val="1"/>
      </w:numPr>
      <w:spacing w:after="0"/>
    </w:pPr>
    <w:rPr>
      <w:b/>
      <w:color w:val="FF0000"/>
    </w:rPr>
  </w:style>
  <w:style w:type="character" w:customStyle="1" w:styleId="RemarqueCar">
    <w:name w:val="Remarque Car"/>
    <w:basedOn w:val="Policepardfaut"/>
    <w:link w:val="Remarque"/>
    <w:rsid w:val="00984CAC"/>
    <w:rPr>
      <w:rFonts w:ascii="Arial" w:hAnsi="Arial"/>
      <w:color w:val="00B050"/>
      <w:sz w:val="20"/>
    </w:rPr>
  </w:style>
  <w:style w:type="character" w:customStyle="1" w:styleId="AnnotationimportanteCar">
    <w:name w:val="Annotation importante Car"/>
    <w:basedOn w:val="Policepardfaut"/>
    <w:link w:val="Annotationimportante"/>
    <w:rsid w:val="00984CAC"/>
    <w:rPr>
      <w:rFonts w:ascii="Arial" w:hAnsi="Arial"/>
      <w:b/>
      <w:color w:val="FF0000"/>
      <w:sz w:val="20"/>
    </w:rPr>
  </w:style>
  <w:style w:type="paragraph" w:styleId="En-ttedetabledesmatires">
    <w:name w:val="TOC Heading"/>
    <w:basedOn w:val="Titre1"/>
    <w:next w:val="Normal"/>
    <w:uiPriority w:val="39"/>
    <w:unhideWhenUsed/>
    <w:qFormat/>
    <w:rsid w:val="00C47478"/>
    <w:pPr>
      <w:numPr>
        <w:numId w:val="0"/>
      </w:numPr>
      <w:outlineLvl w:val="9"/>
    </w:pPr>
    <w:rPr>
      <w:rFonts w:asciiTheme="majorHAnsi" w:hAnsiTheme="majorHAnsi"/>
      <w:caps w:val="0"/>
      <w:color w:val="365F91" w:themeColor="accent1" w:themeShade="BF"/>
      <w:sz w:val="28"/>
      <w:u w:val="none"/>
    </w:rPr>
  </w:style>
  <w:style w:type="table" w:styleId="Grilledutableau">
    <w:name w:val="Table Grid"/>
    <w:basedOn w:val="TableauNormal"/>
    <w:uiPriority w:val="39"/>
    <w:rsid w:val="00756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lgre">
    <w:name w:val="Subtle Emphasis"/>
    <w:aliases w:val="win term"/>
    <w:uiPriority w:val="19"/>
    <w:qFormat/>
    <w:rsid w:val="00741FA1"/>
    <w:rPr>
      <w:rFonts w:ascii="DejaVu Sans Mono" w:hAnsi="DejaVu Sans Mono"/>
      <w:i w:val="0"/>
      <w:iCs/>
      <w:color w:val="FFFFFF"/>
      <w:sz w:val="20"/>
      <w:bdr w:val="none" w:sz="0" w:space="0" w:color="auto"/>
      <w:shd w:val="solid" w:color="auto" w:fill="000000"/>
    </w:rPr>
  </w:style>
  <w:style w:type="paragraph" w:customStyle="1" w:styleId="code">
    <w:name w:val="code"/>
    <w:basedOn w:val="Normal"/>
    <w:autoRedefine/>
    <w:qFormat/>
    <w:rsid w:val="00BB049B"/>
    <w:pPr>
      <w:pBdr>
        <w:top w:val="single" w:sz="4" w:space="0" w:color="auto"/>
        <w:left w:val="single" w:sz="4" w:space="0" w:color="auto"/>
        <w:bottom w:val="single" w:sz="4" w:space="0" w:color="auto"/>
        <w:right w:val="single" w:sz="4" w:space="0" w:color="auto"/>
      </w:pBdr>
      <w:spacing w:after="120"/>
      <w:contextualSpacing/>
      <w:jc w:val="left"/>
    </w:pPr>
    <w:rPr>
      <w:rFonts w:ascii="Consolas" w:hAnsi="Consolas" w:cs="Courier New"/>
      <w:color w:val="000000"/>
      <w:szCs w:val="20"/>
      <w:lang w:val="en-US"/>
    </w:rPr>
  </w:style>
  <w:style w:type="paragraph" w:customStyle="1" w:styleId="Fxpagedegarde">
    <w:name w:val="Fx page de garde"/>
    <w:basedOn w:val="Normal"/>
    <w:link w:val="FxpagedegardeCar"/>
    <w:qFormat/>
    <w:rsid w:val="00AF7330"/>
    <w:pPr>
      <w:spacing w:after="0"/>
      <w:jc w:val="center"/>
    </w:pPr>
    <w:rPr>
      <w:rFonts w:eastAsia="Times New Roman" w:cs="Arial"/>
      <w:b/>
      <w:sz w:val="28"/>
      <w:szCs w:val="28"/>
    </w:rPr>
  </w:style>
  <w:style w:type="character" w:customStyle="1" w:styleId="FxpagedegardeCar">
    <w:name w:val="Fx page de garde Car"/>
    <w:basedOn w:val="Policepardfaut"/>
    <w:link w:val="Fxpagedegarde"/>
    <w:rsid w:val="00AF7330"/>
    <w:rPr>
      <w:rFonts w:ascii="Arial" w:eastAsia="Times New Roman" w:hAnsi="Arial" w:cs="Arial"/>
      <w:b/>
      <w:sz w:val="28"/>
      <w:szCs w:val="28"/>
    </w:rPr>
  </w:style>
  <w:style w:type="paragraph" w:styleId="Sansinterligne">
    <w:name w:val="No Spacing"/>
    <w:uiPriority w:val="1"/>
    <w:qFormat/>
    <w:rsid w:val="008D2C79"/>
    <w:pPr>
      <w:spacing w:after="0" w:line="240" w:lineRule="auto"/>
      <w:ind w:firstLine="284"/>
      <w:jc w:val="both"/>
    </w:pPr>
    <w:rPr>
      <w:rFonts w:ascii="Calibri" w:eastAsia="Calibri" w:hAnsi="Calibri" w:cs="Times New Roman"/>
      <w:lang w:eastAsia="en-US"/>
    </w:rPr>
  </w:style>
  <w:style w:type="paragraph" w:styleId="NormalWeb">
    <w:name w:val="Normal (Web)"/>
    <w:basedOn w:val="Normal"/>
    <w:uiPriority w:val="99"/>
    <w:unhideWhenUsed/>
    <w:rsid w:val="0060389F"/>
    <w:pPr>
      <w:spacing w:before="100" w:beforeAutospacing="1" w:after="100" w:afterAutospacing="1" w:line="240" w:lineRule="auto"/>
      <w:jc w:val="left"/>
    </w:pPr>
    <w:rPr>
      <w:rFonts w:ascii="Times New Roman" w:hAnsi="Times New Roman" w:cs="Times New Roman"/>
      <w:sz w:val="24"/>
      <w:szCs w:val="24"/>
    </w:rPr>
  </w:style>
  <w:style w:type="character" w:styleId="Lienhypertextesuivivisit">
    <w:name w:val="FollowedHyperlink"/>
    <w:basedOn w:val="Policepardfaut"/>
    <w:uiPriority w:val="99"/>
    <w:semiHidden/>
    <w:unhideWhenUsed/>
    <w:rsid w:val="00682698"/>
    <w:rPr>
      <w:color w:val="800080" w:themeColor="followedHyperlink"/>
      <w:u w:val="single"/>
    </w:rPr>
  </w:style>
  <w:style w:type="paragraph" w:customStyle="1" w:styleId="p1">
    <w:name w:val="p1"/>
    <w:basedOn w:val="Normal"/>
    <w:rsid w:val="00682698"/>
    <w:pPr>
      <w:spacing w:after="0" w:line="240" w:lineRule="auto"/>
      <w:jc w:val="left"/>
    </w:pPr>
    <w:rPr>
      <w:rFonts w:eastAsia="Times New Roman" w:cs="Arial"/>
      <w:sz w:val="17"/>
      <w:szCs w:val="17"/>
    </w:rPr>
  </w:style>
  <w:style w:type="character" w:customStyle="1" w:styleId="apple-converted-space">
    <w:name w:val="apple-converted-space"/>
    <w:basedOn w:val="Policepardfaut"/>
    <w:rsid w:val="00682698"/>
  </w:style>
  <w:style w:type="paragraph" w:customStyle="1" w:styleId="p2">
    <w:name w:val="p2"/>
    <w:basedOn w:val="Normal"/>
    <w:rsid w:val="00682698"/>
    <w:pPr>
      <w:spacing w:after="0" w:line="240" w:lineRule="auto"/>
      <w:jc w:val="left"/>
    </w:pPr>
    <w:rPr>
      <w:rFonts w:eastAsia="Times New Roman" w:cs="Arial"/>
      <w:sz w:val="17"/>
      <w:szCs w:val="17"/>
    </w:rPr>
  </w:style>
  <w:style w:type="character" w:customStyle="1" w:styleId="s3">
    <w:name w:val="s3"/>
    <w:basedOn w:val="Policepardfaut"/>
    <w:rsid w:val="00682698"/>
    <w:rPr>
      <w:rFonts w:ascii="Myriad Pro" w:hAnsi="Myriad Pro" w:hint="default"/>
      <w:sz w:val="17"/>
      <w:szCs w:val="17"/>
    </w:rPr>
  </w:style>
  <w:style w:type="table" w:styleId="TableauGrille5Fonc-Accentuation3">
    <w:name w:val="Grid Table 5 Dark Accent 3"/>
    <w:basedOn w:val="TableauNormal"/>
    <w:uiPriority w:val="50"/>
    <w:rsid w:val="006826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auGrille6Couleur-Accentuation3">
    <w:name w:val="Grid Table 6 Colorful Accent 3"/>
    <w:basedOn w:val="TableauNormal"/>
    <w:uiPriority w:val="51"/>
    <w:rsid w:val="00682698"/>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lev">
    <w:name w:val="Strong"/>
    <w:basedOn w:val="Policepardfaut"/>
    <w:uiPriority w:val="22"/>
    <w:qFormat/>
    <w:rsid w:val="00682698"/>
    <w:rPr>
      <w:b/>
      <w:bCs/>
    </w:rPr>
  </w:style>
  <w:style w:type="character" w:styleId="Mentionnonrsolue">
    <w:name w:val="Unresolved Mention"/>
    <w:basedOn w:val="Policepardfaut"/>
    <w:uiPriority w:val="99"/>
    <w:rsid w:val="00682698"/>
    <w:rPr>
      <w:color w:val="605E5C"/>
      <w:shd w:val="clear" w:color="auto" w:fill="E1DFDD"/>
    </w:rPr>
  </w:style>
  <w:style w:type="paragraph" w:customStyle="1" w:styleId="Default">
    <w:name w:val="Default"/>
    <w:rsid w:val="00682698"/>
    <w:pPr>
      <w:autoSpaceDE w:val="0"/>
      <w:autoSpaceDN w:val="0"/>
      <w:adjustRightInd w:val="0"/>
      <w:spacing w:after="0" w:line="240" w:lineRule="auto"/>
    </w:pPr>
    <w:rPr>
      <w:rFonts w:ascii="Arial" w:hAnsi="Arial" w:cs="Arial"/>
      <w:color w:val="000000"/>
      <w:sz w:val="24"/>
      <w:szCs w:val="24"/>
    </w:rPr>
  </w:style>
  <w:style w:type="paragraph" w:customStyle="1" w:styleId="OmniPage16">
    <w:name w:val="OmniPage #16"/>
    <w:basedOn w:val="Normal"/>
    <w:rsid w:val="00682698"/>
    <w:pPr>
      <w:spacing w:after="0" w:line="280" w:lineRule="exact"/>
      <w:jc w:val="left"/>
    </w:pPr>
    <w:rPr>
      <w:rFonts w:ascii="Times New Roman" w:eastAsia="Times New Roman" w:hAnsi="Times New Roman" w:cs="Times New Roman"/>
      <w:szCs w:val="20"/>
      <w:lang w:val="en-US"/>
    </w:rPr>
  </w:style>
  <w:style w:type="paragraph" w:customStyle="1" w:styleId="Puceniveau1">
    <w:name w:val="Puce niveau 1"/>
    <w:basedOn w:val="Normal"/>
    <w:uiPriority w:val="4"/>
    <w:qFormat/>
    <w:rsid w:val="00B47CC0"/>
    <w:pPr>
      <w:keepLines/>
      <w:numPr>
        <w:numId w:val="6"/>
      </w:numPr>
      <w:spacing w:before="120" w:after="120" w:line="240" w:lineRule="auto"/>
    </w:pPr>
    <w:rPr>
      <w:rFonts w:eastAsia="Arial" w:cs="Arial"/>
      <w:color w:val="3D3935"/>
      <w:szCs w:val="20"/>
      <w:lang w:val="en-GB" w:eastAsia="en-US"/>
    </w:rPr>
  </w:style>
  <w:style w:type="paragraph" w:customStyle="1" w:styleId="Puceniveau2">
    <w:name w:val="Puce niveau 2"/>
    <w:basedOn w:val="Normal"/>
    <w:uiPriority w:val="4"/>
    <w:qFormat/>
    <w:rsid w:val="00B47CC0"/>
    <w:pPr>
      <w:keepLines/>
      <w:numPr>
        <w:ilvl w:val="1"/>
        <w:numId w:val="6"/>
      </w:numPr>
      <w:spacing w:before="120" w:after="120" w:line="240" w:lineRule="auto"/>
    </w:pPr>
    <w:rPr>
      <w:rFonts w:eastAsia="Arial" w:cs="Arial"/>
      <w:color w:val="3D3935"/>
      <w:szCs w:val="20"/>
      <w:lang w:val="en-GB" w:eastAsia="en-US"/>
    </w:rPr>
  </w:style>
  <w:style w:type="paragraph" w:customStyle="1" w:styleId="Puceniveau3">
    <w:name w:val="Puce niveau 3"/>
    <w:basedOn w:val="Normal"/>
    <w:uiPriority w:val="4"/>
    <w:qFormat/>
    <w:rsid w:val="00B47CC0"/>
    <w:pPr>
      <w:keepLines/>
      <w:numPr>
        <w:ilvl w:val="2"/>
        <w:numId w:val="6"/>
      </w:numPr>
      <w:spacing w:before="120" w:after="120" w:line="240" w:lineRule="auto"/>
    </w:pPr>
    <w:rPr>
      <w:rFonts w:eastAsia="Arial" w:cs="Arial"/>
      <w:color w:val="3D3935"/>
      <w:szCs w:val="20"/>
      <w:lang w:val="en-GB" w:eastAsia="en-US"/>
    </w:rPr>
  </w:style>
  <w:style w:type="paragraph" w:customStyle="1" w:styleId="puceniveau4">
    <w:name w:val="puce niveau 4"/>
    <w:basedOn w:val="Normal"/>
    <w:uiPriority w:val="4"/>
    <w:qFormat/>
    <w:rsid w:val="00B47CC0"/>
    <w:pPr>
      <w:keepLines/>
      <w:numPr>
        <w:ilvl w:val="3"/>
        <w:numId w:val="6"/>
      </w:numPr>
      <w:spacing w:before="120" w:after="120" w:line="240" w:lineRule="auto"/>
    </w:pPr>
    <w:rPr>
      <w:rFonts w:eastAsia="Arial" w:cs="Arial"/>
      <w:color w:val="3D3935"/>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78662">
      <w:bodyDiv w:val="1"/>
      <w:marLeft w:val="0"/>
      <w:marRight w:val="0"/>
      <w:marTop w:val="0"/>
      <w:marBottom w:val="0"/>
      <w:divBdr>
        <w:top w:val="none" w:sz="0" w:space="0" w:color="auto"/>
        <w:left w:val="none" w:sz="0" w:space="0" w:color="auto"/>
        <w:bottom w:val="none" w:sz="0" w:space="0" w:color="auto"/>
        <w:right w:val="none" w:sz="0" w:space="0" w:color="auto"/>
      </w:divBdr>
    </w:div>
    <w:div w:id="28191991">
      <w:bodyDiv w:val="1"/>
      <w:marLeft w:val="0"/>
      <w:marRight w:val="0"/>
      <w:marTop w:val="0"/>
      <w:marBottom w:val="0"/>
      <w:divBdr>
        <w:top w:val="none" w:sz="0" w:space="0" w:color="auto"/>
        <w:left w:val="none" w:sz="0" w:space="0" w:color="auto"/>
        <w:bottom w:val="none" w:sz="0" w:space="0" w:color="auto"/>
        <w:right w:val="none" w:sz="0" w:space="0" w:color="auto"/>
      </w:divBdr>
    </w:div>
    <w:div w:id="111368057">
      <w:bodyDiv w:val="1"/>
      <w:marLeft w:val="0"/>
      <w:marRight w:val="0"/>
      <w:marTop w:val="0"/>
      <w:marBottom w:val="0"/>
      <w:divBdr>
        <w:top w:val="none" w:sz="0" w:space="0" w:color="auto"/>
        <w:left w:val="none" w:sz="0" w:space="0" w:color="auto"/>
        <w:bottom w:val="none" w:sz="0" w:space="0" w:color="auto"/>
        <w:right w:val="none" w:sz="0" w:space="0" w:color="auto"/>
      </w:divBdr>
    </w:div>
    <w:div w:id="117646170">
      <w:bodyDiv w:val="1"/>
      <w:marLeft w:val="0"/>
      <w:marRight w:val="0"/>
      <w:marTop w:val="0"/>
      <w:marBottom w:val="0"/>
      <w:divBdr>
        <w:top w:val="none" w:sz="0" w:space="0" w:color="auto"/>
        <w:left w:val="none" w:sz="0" w:space="0" w:color="auto"/>
        <w:bottom w:val="none" w:sz="0" w:space="0" w:color="auto"/>
        <w:right w:val="none" w:sz="0" w:space="0" w:color="auto"/>
      </w:divBdr>
    </w:div>
    <w:div w:id="123698055">
      <w:bodyDiv w:val="1"/>
      <w:marLeft w:val="0"/>
      <w:marRight w:val="0"/>
      <w:marTop w:val="0"/>
      <w:marBottom w:val="0"/>
      <w:divBdr>
        <w:top w:val="none" w:sz="0" w:space="0" w:color="auto"/>
        <w:left w:val="none" w:sz="0" w:space="0" w:color="auto"/>
        <w:bottom w:val="none" w:sz="0" w:space="0" w:color="auto"/>
        <w:right w:val="none" w:sz="0" w:space="0" w:color="auto"/>
      </w:divBdr>
    </w:div>
    <w:div w:id="124465691">
      <w:bodyDiv w:val="1"/>
      <w:marLeft w:val="0"/>
      <w:marRight w:val="0"/>
      <w:marTop w:val="0"/>
      <w:marBottom w:val="0"/>
      <w:divBdr>
        <w:top w:val="none" w:sz="0" w:space="0" w:color="auto"/>
        <w:left w:val="none" w:sz="0" w:space="0" w:color="auto"/>
        <w:bottom w:val="none" w:sz="0" w:space="0" w:color="auto"/>
        <w:right w:val="none" w:sz="0" w:space="0" w:color="auto"/>
      </w:divBdr>
    </w:div>
    <w:div w:id="141822224">
      <w:bodyDiv w:val="1"/>
      <w:marLeft w:val="0"/>
      <w:marRight w:val="0"/>
      <w:marTop w:val="0"/>
      <w:marBottom w:val="0"/>
      <w:divBdr>
        <w:top w:val="none" w:sz="0" w:space="0" w:color="auto"/>
        <w:left w:val="none" w:sz="0" w:space="0" w:color="auto"/>
        <w:bottom w:val="none" w:sz="0" w:space="0" w:color="auto"/>
        <w:right w:val="none" w:sz="0" w:space="0" w:color="auto"/>
      </w:divBdr>
    </w:div>
    <w:div w:id="212737481">
      <w:bodyDiv w:val="1"/>
      <w:marLeft w:val="0"/>
      <w:marRight w:val="0"/>
      <w:marTop w:val="0"/>
      <w:marBottom w:val="0"/>
      <w:divBdr>
        <w:top w:val="none" w:sz="0" w:space="0" w:color="auto"/>
        <w:left w:val="none" w:sz="0" w:space="0" w:color="auto"/>
        <w:bottom w:val="none" w:sz="0" w:space="0" w:color="auto"/>
        <w:right w:val="none" w:sz="0" w:space="0" w:color="auto"/>
      </w:divBdr>
    </w:div>
    <w:div w:id="301663630">
      <w:bodyDiv w:val="1"/>
      <w:marLeft w:val="0"/>
      <w:marRight w:val="0"/>
      <w:marTop w:val="0"/>
      <w:marBottom w:val="0"/>
      <w:divBdr>
        <w:top w:val="none" w:sz="0" w:space="0" w:color="auto"/>
        <w:left w:val="none" w:sz="0" w:space="0" w:color="auto"/>
        <w:bottom w:val="none" w:sz="0" w:space="0" w:color="auto"/>
        <w:right w:val="none" w:sz="0" w:space="0" w:color="auto"/>
      </w:divBdr>
    </w:div>
    <w:div w:id="347488345">
      <w:bodyDiv w:val="1"/>
      <w:marLeft w:val="0"/>
      <w:marRight w:val="0"/>
      <w:marTop w:val="0"/>
      <w:marBottom w:val="0"/>
      <w:divBdr>
        <w:top w:val="none" w:sz="0" w:space="0" w:color="auto"/>
        <w:left w:val="none" w:sz="0" w:space="0" w:color="auto"/>
        <w:bottom w:val="none" w:sz="0" w:space="0" w:color="auto"/>
        <w:right w:val="none" w:sz="0" w:space="0" w:color="auto"/>
      </w:divBdr>
    </w:div>
    <w:div w:id="347681497">
      <w:bodyDiv w:val="1"/>
      <w:marLeft w:val="0"/>
      <w:marRight w:val="0"/>
      <w:marTop w:val="0"/>
      <w:marBottom w:val="0"/>
      <w:divBdr>
        <w:top w:val="none" w:sz="0" w:space="0" w:color="auto"/>
        <w:left w:val="none" w:sz="0" w:space="0" w:color="auto"/>
        <w:bottom w:val="none" w:sz="0" w:space="0" w:color="auto"/>
        <w:right w:val="none" w:sz="0" w:space="0" w:color="auto"/>
      </w:divBdr>
    </w:div>
    <w:div w:id="379403191">
      <w:bodyDiv w:val="1"/>
      <w:marLeft w:val="0"/>
      <w:marRight w:val="0"/>
      <w:marTop w:val="0"/>
      <w:marBottom w:val="0"/>
      <w:divBdr>
        <w:top w:val="none" w:sz="0" w:space="0" w:color="auto"/>
        <w:left w:val="none" w:sz="0" w:space="0" w:color="auto"/>
        <w:bottom w:val="none" w:sz="0" w:space="0" w:color="auto"/>
        <w:right w:val="none" w:sz="0" w:space="0" w:color="auto"/>
      </w:divBdr>
    </w:div>
    <w:div w:id="398139834">
      <w:bodyDiv w:val="1"/>
      <w:marLeft w:val="0"/>
      <w:marRight w:val="0"/>
      <w:marTop w:val="0"/>
      <w:marBottom w:val="0"/>
      <w:divBdr>
        <w:top w:val="none" w:sz="0" w:space="0" w:color="auto"/>
        <w:left w:val="none" w:sz="0" w:space="0" w:color="auto"/>
        <w:bottom w:val="none" w:sz="0" w:space="0" w:color="auto"/>
        <w:right w:val="none" w:sz="0" w:space="0" w:color="auto"/>
      </w:divBdr>
    </w:div>
    <w:div w:id="407263767">
      <w:bodyDiv w:val="1"/>
      <w:marLeft w:val="0"/>
      <w:marRight w:val="0"/>
      <w:marTop w:val="0"/>
      <w:marBottom w:val="0"/>
      <w:divBdr>
        <w:top w:val="none" w:sz="0" w:space="0" w:color="auto"/>
        <w:left w:val="none" w:sz="0" w:space="0" w:color="auto"/>
        <w:bottom w:val="none" w:sz="0" w:space="0" w:color="auto"/>
        <w:right w:val="none" w:sz="0" w:space="0" w:color="auto"/>
      </w:divBdr>
    </w:div>
    <w:div w:id="518080070">
      <w:bodyDiv w:val="1"/>
      <w:marLeft w:val="0"/>
      <w:marRight w:val="0"/>
      <w:marTop w:val="0"/>
      <w:marBottom w:val="0"/>
      <w:divBdr>
        <w:top w:val="none" w:sz="0" w:space="0" w:color="auto"/>
        <w:left w:val="none" w:sz="0" w:space="0" w:color="auto"/>
        <w:bottom w:val="none" w:sz="0" w:space="0" w:color="auto"/>
        <w:right w:val="none" w:sz="0" w:space="0" w:color="auto"/>
      </w:divBdr>
    </w:div>
    <w:div w:id="538511239">
      <w:bodyDiv w:val="1"/>
      <w:marLeft w:val="0"/>
      <w:marRight w:val="0"/>
      <w:marTop w:val="0"/>
      <w:marBottom w:val="0"/>
      <w:divBdr>
        <w:top w:val="none" w:sz="0" w:space="0" w:color="auto"/>
        <w:left w:val="none" w:sz="0" w:space="0" w:color="auto"/>
        <w:bottom w:val="none" w:sz="0" w:space="0" w:color="auto"/>
        <w:right w:val="none" w:sz="0" w:space="0" w:color="auto"/>
      </w:divBdr>
    </w:div>
    <w:div w:id="692733458">
      <w:bodyDiv w:val="1"/>
      <w:marLeft w:val="0"/>
      <w:marRight w:val="0"/>
      <w:marTop w:val="0"/>
      <w:marBottom w:val="0"/>
      <w:divBdr>
        <w:top w:val="none" w:sz="0" w:space="0" w:color="auto"/>
        <w:left w:val="none" w:sz="0" w:space="0" w:color="auto"/>
        <w:bottom w:val="none" w:sz="0" w:space="0" w:color="auto"/>
        <w:right w:val="none" w:sz="0" w:space="0" w:color="auto"/>
      </w:divBdr>
    </w:div>
    <w:div w:id="699549581">
      <w:bodyDiv w:val="1"/>
      <w:marLeft w:val="0"/>
      <w:marRight w:val="0"/>
      <w:marTop w:val="0"/>
      <w:marBottom w:val="0"/>
      <w:divBdr>
        <w:top w:val="none" w:sz="0" w:space="0" w:color="auto"/>
        <w:left w:val="none" w:sz="0" w:space="0" w:color="auto"/>
        <w:bottom w:val="none" w:sz="0" w:space="0" w:color="auto"/>
        <w:right w:val="none" w:sz="0" w:space="0" w:color="auto"/>
      </w:divBdr>
    </w:div>
    <w:div w:id="740828699">
      <w:bodyDiv w:val="1"/>
      <w:marLeft w:val="0"/>
      <w:marRight w:val="0"/>
      <w:marTop w:val="0"/>
      <w:marBottom w:val="0"/>
      <w:divBdr>
        <w:top w:val="none" w:sz="0" w:space="0" w:color="auto"/>
        <w:left w:val="none" w:sz="0" w:space="0" w:color="auto"/>
        <w:bottom w:val="none" w:sz="0" w:space="0" w:color="auto"/>
        <w:right w:val="none" w:sz="0" w:space="0" w:color="auto"/>
      </w:divBdr>
    </w:div>
    <w:div w:id="926692116">
      <w:bodyDiv w:val="1"/>
      <w:marLeft w:val="0"/>
      <w:marRight w:val="0"/>
      <w:marTop w:val="0"/>
      <w:marBottom w:val="0"/>
      <w:divBdr>
        <w:top w:val="none" w:sz="0" w:space="0" w:color="auto"/>
        <w:left w:val="none" w:sz="0" w:space="0" w:color="auto"/>
        <w:bottom w:val="none" w:sz="0" w:space="0" w:color="auto"/>
        <w:right w:val="none" w:sz="0" w:space="0" w:color="auto"/>
      </w:divBdr>
    </w:div>
    <w:div w:id="1066227136">
      <w:bodyDiv w:val="1"/>
      <w:marLeft w:val="0"/>
      <w:marRight w:val="0"/>
      <w:marTop w:val="0"/>
      <w:marBottom w:val="0"/>
      <w:divBdr>
        <w:top w:val="none" w:sz="0" w:space="0" w:color="auto"/>
        <w:left w:val="none" w:sz="0" w:space="0" w:color="auto"/>
        <w:bottom w:val="none" w:sz="0" w:space="0" w:color="auto"/>
        <w:right w:val="none" w:sz="0" w:space="0" w:color="auto"/>
      </w:divBdr>
    </w:div>
    <w:div w:id="1130828916">
      <w:bodyDiv w:val="1"/>
      <w:marLeft w:val="0"/>
      <w:marRight w:val="0"/>
      <w:marTop w:val="0"/>
      <w:marBottom w:val="0"/>
      <w:divBdr>
        <w:top w:val="none" w:sz="0" w:space="0" w:color="auto"/>
        <w:left w:val="none" w:sz="0" w:space="0" w:color="auto"/>
        <w:bottom w:val="none" w:sz="0" w:space="0" w:color="auto"/>
        <w:right w:val="none" w:sz="0" w:space="0" w:color="auto"/>
      </w:divBdr>
    </w:div>
    <w:div w:id="1247958779">
      <w:bodyDiv w:val="1"/>
      <w:marLeft w:val="0"/>
      <w:marRight w:val="0"/>
      <w:marTop w:val="0"/>
      <w:marBottom w:val="0"/>
      <w:divBdr>
        <w:top w:val="none" w:sz="0" w:space="0" w:color="auto"/>
        <w:left w:val="none" w:sz="0" w:space="0" w:color="auto"/>
        <w:bottom w:val="none" w:sz="0" w:space="0" w:color="auto"/>
        <w:right w:val="none" w:sz="0" w:space="0" w:color="auto"/>
      </w:divBdr>
    </w:div>
    <w:div w:id="1250428786">
      <w:bodyDiv w:val="1"/>
      <w:marLeft w:val="0"/>
      <w:marRight w:val="0"/>
      <w:marTop w:val="0"/>
      <w:marBottom w:val="0"/>
      <w:divBdr>
        <w:top w:val="none" w:sz="0" w:space="0" w:color="auto"/>
        <w:left w:val="none" w:sz="0" w:space="0" w:color="auto"/>
        <w:bottom w:val="none" w:sz="0" w:space="0" w:color="auto"/>
        <w:right w:val="none" w:sz="0" w:space="0" w:color="auto"/>
      </w:divBdr>
    </w:div>
    <w:div w:id="1329165276">
      <w:bodyDiv w:val="1"/>
      <w:marLeft w:val="0"/>
      <w:marRight w:val="0"/>
      <w:marTop w:val="0"/>
      <w:marBottom w:val="0"/>
      <w:divBdr>
        <w:top w:val="none" w:sz="0" w:space="0" w:color="auto"/>
        <w:left w:val="none" w:sz="0" w:space="0" w:color="auto"/>
        <w:bottom w:val="none" w:sz="0" w:space="0" w:color="auto"/>
        <w:right w:val="none" w:sz="0" w:space="0" w:color="auto"/>
      </w:divBdr>
    </w:div>
    <w:div w:id="1497453175">
      <w:bodyDiv w:val="1"/>
      <w:marLeft w:val="0"/>
      <w:marRight w:val="0"/>
      <w:marTop w:val="0"/>
      <w:marBottom w:val="0"/>
      <w:divBdr>
        <w:top w:val="none" w:sz="0" w:space="0" w:color="auto"/>
        <w:left w:val="none" w:sz="0" w:space="0" w:color="auto"/>
        <w:bottom w:val="none" w:sz="0" w:space="0" w:color="auto"/>
        <w:right w:val="none" w:sz="0" w:space="0" w:color="auto"/>
      </w:divBdr>
    </w:div>
    <w:div w:id="1528253736">
      <w:bodyDiv w:val="1"/>
      <w:marLeft w:val="0"/>
      <w:marRight w:val="0"/>
      <w:marTop w:val="0"/>
      <w:marBottom w:val="0"/>
      <w:divBdr>
        <w:top w:val="none" w:sz="0" w:space="0" w:color="auto"/>
        <w:left w:val="none" w:sz="0" w:space="0" w:color="auto"/>
        <w:bottom w:val="none" w:sz="0" w:space="0" w:color="auto"/>
        <w:right w:val="none" w:sz="0" w:space="0" w:color="auto"/>
      </w:divBdr>
    </w:div>
    <w:div w:id="1530025134">
      <w:bodyDiv w:val="1"/>
      <w:marLeft w:val="0"/>
      <w:marRight w:val="0"/>
      <w:marTop w:val="0"/>
      <w:marBottom w:val="0"/>
      <w:divBdr>
        <w:top w:val="none" w:sz="0" w:space="0" w:color="auto"/>
        <w:left w:val="none" w:sz="0" w:space="0" w:color="auto"/>
        <w:bottom w:val="none" w:sz="0" w:space="0" w:color="auto"/>
        <w:right w:val="none" w:sz="0" w:space="0" w:color="auto"/>
      </w:divBdr>
    </w:div>
    <w:div w:id="1607537033">
      <w:bodyDiv w:val="1"/>
      <w:marLeft w:val="0"/>
      <w:marRight w:val="0"/>
      <w:marTop w:val="0"/>
      <w:marBottom w:val="0"/>
      <w:divBdr>
        <w:top w:val="none" w:sz="0" w:space="0" w:color="auto"/>
        <w:left w:val="none" w:sz="0" w:space="0" w:color="auto"/>
        <w:bottom w:val="none" w:sz="0" w:space="0" w:color="auto"/>
        <w:right w:val="none" w:sz="0" w:space="0" w:color="auto"/>
      </w:divBdr>
    </w:div>
    <w:div w:id="1717392593">
      <w:bodyDiv w:val="1"/>
      <w:marLeft w:val="0"/>
      <w:marRight w:val="0"/>
      <w:marTop w:val="0"/>
      <w:marBottom w:val="0"/>
      <w:divBdr>
        <w:top w:val="none" w:sz="0" w:space="0" w:color="auto"/>
        <w:left w:val="none" w:sz="0" w:space="0" w:color="auto"/>
        <w:bottom w:val="none" w:sz="0" w:space="0" w:color="auto"/>
        <w:right w:val="none" w:sz="0" w:space="0" w:color="auto"/>
      </w:divBdr>
    </w:div>
    <w:div w:id="1751997596">
      <w:bodyDiv w:val="1"/>
      <w:marLeft w:val="0"/>
      <w:marRight w:val="0"/>
      <w:marTop w:val="0"/>
      <w:marBottom w:val="0"/>
      <w:divBdr>
        <w:top w:val="none" w:sz="0" w:space="0" w:color="auto"/>
        <w:left w:val="none" w:sz="0" w:space="0" w:color="auto"/>
        <w:bottom w:val="none" w:sz="0" w:space="0" w:color="auto"/>
        <w:right w:val="none" w:sz="0" w:space="0" w:color="auto"/>
      </w:divBdr>
    </w:div>
    <w:div w:id="1780834996">
      <w:bodyDiv w:val="1"/>
      <w:marLeft w:val="0"/>
      <w:marRight w:val="0"/>
      <w:marTop w:val="0"/>
      <w:marBottom w:val="0"/>
      <w:divBdr>
        <w:top w:val="none" w:sz="0" w:space="0" w:color="auto"/>
        <w:left w:val="none" w:sz="0" w:space="0" w:color="auto"/>
        <w:bottom w:val="none" w:sz="0" w:space="0" w:color="auto"/>
        <w:right w:val="none" w:sz="0" w:space="0" w:color="auto"/>
      </w:divBdr>
    </w:div>
    <w:div w:id="1807358639">
      <w:bodyDiv w:val="1"/>
      <w:marLeft w:val="0"/>
      <w:marRight w:val="0"/>
      <w:marTop w:val="0"/>
      <w:marBottom w:val="0"/>
      <w:divBdr>
        <w:top w:val="none" w:sz="0" w:space="0" w:color="auto"/>
        <w:left w:val="none" w:sz="0" w:space="0" w:color="auto"/>
        <w:bottom w:val="none" w:sz="0" w:space="0" w:color="auto"/>
        <w:right w:val="none" w:sz="0" w:space="0" w:color="auto"/>
      </w:divBdr>
    </w:div>
    <w:div w:id="1834683132">
      <w:bodyDiv w:val="1"/>
      <w:marLeft w:val="0"/>
      <w:marRight w:val="0"/>
      <w:marTop w:val="0"/>
      <w:marBottom w:val="0"/>
      <w:divBdr>
        <w:top w:val="none" w:sz="0" w:space="0" w:color="auto"/>
        <w:left w:val="none" w:sz="0" w:space="0" w:color="auto"/>
        <w:bottom w:val="none" w:sz="0" w:space="0" w:color="auto"/>
        <w:right w:val="none" w:sz="0" w:space="0" w:color="auto"/>
      </w:divBdr>
    </w:div>
    <w:div w:id="1914269249">
      <w:bodyDiv w:val="1"/>
      <w:marLeft w:val="0"/>
      <w:marRight w:val="0"/>
      <w:marTop w:val="0"/>
      <w:marBottom w:val="0"/>
      <w:divBdr>
        <w:top w:val="none" w:sz="0" w:space="0" w:color="auto"/>
        <w:left w:val="none" w:sz="0" w:space="0" w:color="auto"/>
        <w:bottom w:val="none" w:sz="0" w:space="0" w:color="auto"/>
        <w:right w:val="none" w:sz="0" w:space="0" w:color="auto"/>
      </w:divBdr>
    </w:div>
    <w:div w:id="1928463631">
      <w:bodyDiv w:val="1"/>
      <w:marLeft w:val="0"/>
      <w:marRight w:val="0"/>
      <w:marTop w:val="0"/>
      <w:marBottom w:val="0"/>
      <w:divBdr>
        <w:top w:val="none" w:sz="0" w:space="0" w:color="auto"/>
        <w:left w:val="none" w:sz="0" w:space="0" w:color="auto"/>
        <w:bottom w:val="none" w:sz="0" w:space="0" w:color="auto"/>
        <w:right w:val="none" w:sz="0" w:space="0" w:color="auto"/>
      </w:divBdr>
    </w:div>
    <w:div w:id="1931506572">
      <w:bodyDiv w:val="1"/>
      <w:marLeft w:val="0"/>
      <w:marRight w:val="0"/>
      <w:marTop w:val="0"/>
      <w:marBottom w:val="0"/>
      <w:divBdr>
        <w:top w:val="none" w:sz="0" w:space="0" w:color="auto"/>
        <w:left w:val="none" w:sz="0" w:space="0" w:color="auto"/>
        <w:bottom w:val="none" w:sz="0" w:space="0" w:color="auto"/>
        <w:right w:val="none" w:sz="0" w:space="0" w:color="auto"/>
      </w:divBdr>
    </w:div>
    <w:div w:id="1951619517">
      <w:bodyDiv w:val="1"/>
      <w:marLeft w:val="0"/>
      <w:marRight w:val="0"/>
      <w:marTop w:val="0"/>
      <w:marBottom w:val="0"/>
      <w:divBdr>
        <w:top w:val="none" w:sz="0" w:space="0" w:color="auto"/>
        <w:left w:val="none" w:sz="0" w:space="0" w:color="auto"/>
        <w:bottom w:val="none" w:sz="0" w:space="0" w:color="auto"/>
        <w:right w:val="none" w:sz="0" w:space="0" w:color="auto"/>
      </w:divBdr>
    </w:div>
    <w:div w:id="1952273251">
      <w:bodyDiv w:val="1"/>
      <w:marLeft w:val="0"/>
      <w:marRight w:val="0"/>
      <w:marTop w:val="0"/>
      <w:marBottom w:val="0"/>
      <w:divBdr>
        <w:top w:val="none" w:sz="0" w:space="0" w:color="auto"/>
        <w:left w:val="none" w:sz="0" w:space="0" w:color="auto"/>
        <w:bottom w:val="none" w:sz="0" w:space="0" w:color="auto"/>
        <w:right w:val="none" w:sz="0" w:space="0" w:color="auto"/>
      </w:divBdr>
    </w:div>
    <w:div w:id="1972325514">
      <w:bodyDiv w:val="1"/>
      <w:marLeft w:val="0"/>
      <w:marRight w:val="0"/>
      <w:marTop w:val="0"/>
      <w:marBottom w:val="0"/>
      <w:divBdr>
        <w:top w:val="none" w:sz="0" w:space="0" w:color="auto"/>
        <w:left w:val="none" w:sz="0" w:space="0" w:color="auto"/>
        <w:bottom w:val="none" w:sz="0" w:space="0" w:color="auto"/>
        <w:right w:val="none" w:sz="0" w:space="0" w:color="auto"/>
      </w:divBdr>
    </w:div>
    <w:div w:id="201865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2.png"/><Relationship Id="rId11" Type="http://schemas.openxmlformats.org/officeDocument/2006/relationships/image" Target="media/image6.png"/><Relationship Id="rId32" Type="http://schemas.openxmlformats.org/officeDocument/2006/relationships/image" Target="media/image28.png"/><Relationship Id="rId37" Type="http://schemas.openxmlformats.org/officeDocument/2006/relationships/image" Target="media/image34.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0.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6.png"/><Relationship Id="rId41" Type="http://schemas.openxmlformats.org/officeDocument/2006/relationships/hyperlink" Target="https://citybox2.axione.fr/reports/" TargetMode="External"/><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3.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jpe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4.png"/><Relationship Id="rId39" Type="http://schemas.openxmlformats.org/officeDocument/2006/relationships/hyperlink" Target="https://citybox2.axione.fr/reports/" TargetMode="External"/><Relationship Id="rId34" Type="http://schemas.openxmlformats.org/officeDocument/2006/relationships/image" Target="media/image31.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5.png"/><Relationship Id="rId14" Type="http://schemas.openxmlformats.org/officeDocument/2006/relationships/header" Target="header2.xml"/><Relationship Id="rId30" Type="http://schemas.openxmlformats.org/officeDocument/2006/relationships/image" Target="media/image26.png"/><Relationship Id="rId35" Type="http://schemas.openxmlformats.org/officeDocument/2006/relationships/image" Target="media/image32.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image" Target="media/image3.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hyperlink" Target="mailto:contact@erm-automatismes.com" TargetMode="Externa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hyperlink" Target="mailto:contact@erm-automatismes.co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AppData\Roaming\Microsoft\Templates\ERM_Cahier_des%20_charges_pedagogique_B.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19050">
          <a:solidFill>
            <a:srgbClr val="FF0000"/>
          </a:solidFill>
        </a:ln>
      </a:spPr>
      <a:bodyPr rtlCol="0" anchor="ctr"/>
      <a:lstStyle/>
      <a:style>
        <a:lnRef idx="2">
          <a:schemeClr val="dk1"/>
        </a:lnRef>
        <a:fillRef idx="1">
          <a:schemeClr val="lt1"/>
        </a:fillRef>
        <a:effectRef idx="0">
          <a:schemeClr val="dk1"/>
        </a:effectRef>
        <a:fontRef idx="minor">
          <a:schemeClr val="dk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3148F-8489-E14D-9D19-7B6BC15FA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C:\Users\ba\AppData\Roaming\Microsoft\Templates\ERM_Cahier_des _charges_pedagogique_B.dotm</Template>
  <TotalTime>127</TotalTime>
  <Pages>21</Pages>
  <Words>2783</Words>
  <Characters>14223</Characters>
  <Application>Microsoft Office Word</Application>
  <DocSecurity>0</DocSecurity>
  <Lines>1015</Lines>
  <Paragraphs>586</Paragraphs>
  <ScaleCrop>false</ScaleCrop>
  <HeadingPairs>
    <vt:vector size="2" baseType="variant">
      <vt:variant>
        <vt:lpstr>Titre</vt:lpstr>
      </vt:variant>
      <vt:variant>
        <vt:i4>1</vt:i4>
      </vt:variant>
    </vt:vector>
  </HeadingPairs>
  <TitlesOfParts>
    <vt:vector size="1" baseType="lpstr">
      <vt:lpstr>DPXX100000XA</vt:lpstr>
    </vt:vector>
  </TitlesOfParts>
  <Company>Microsoft</Company>
  <LinksUpToDate>false</LinksUpToDate>
  <CharactersWithSpaces>16420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DPXX100000XA</dc:title>
  <dc:creator>ba</dc:creator>
  <cp:keywords>SMART STREET CY10</cp:keywords>
  <cp:lastModifiedBy>sf sf</cp:lastModifiedBy>
  <cp:revision>28</cp:revision>
  <cp:lastPrinted>2018-11-19T06:52:00Z</cp:lastPrinted>
  <dcterms:created xsi:type="dcterms:W3CDTF">2018-10-31T14:13:00Z</dcterms:created>
  <dcterms:modified xsi:type="dcterms:W3CDTF">2019-09-07T15:54:00Z</dcterms:modified>
  <cp:category>Mise en service / Supervision des EP</cp:category>
</cp:coreProperties>
</file>