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39B5BA08" w:rsidR="007F336F" w:rsidRPr="00170370" w:rsidRDefault="007F336F" w:rsidP="00682698">
            <w:pPr>
              <w:spacing w:after="0"/>
              <w:jc w:val="center"/>
              <w:rPr>
                <w:b/>
                <w:caps/>
                <w:color w:val="000080"/>
                <w:sz w:val="28"/>
                <w:szCs w:val="28"/>
              </w:rPr>
            </w:pPr>
            <w:r>
              <w:rPr>
                <w:b/>
                <w:caps/>
                <w:color w:val="000080"/>
                <w:sz w:val="28"/>
                <w:szCs w:val="28"/>
              </w:rPr>
              <w:t xml:space="preserve">Bac Pro </w:t>
            </w:r>
            <w:r w:rsidR="00E60B9B">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08EF1D7A"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EF2549">
              <w:rPr>
                <w:b/>
                <w:caps/>
                <w:color w:val="000080"/>
                <w:sz w:val="28"/>
                <w:szCs w:val="28"/>
              </w:rPr>
              <w:t>LIVRAISON</w:t>
            </w:r>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0E6484AE" w14:textId="77777777" w:rsidR="00D94EC8" w:rsidRDefault="00D94EC8" w:rsidP="00D94EC8">
            <w:pPr>
              <w:spacing w:after="0"/>
              <w:jc w:val="center"/>
              <w:rPr>
                <w:b/>
                <w:caps/>
                <w:color w:val="000080"/>
                <w:sz w:val="28"/>
                <w:szCs w:val="28"/>
              </w:rPr>
            </w:pPr>
            <w:r>
              <w:rPr>
                <w:b/>
                <w:caps/>
                <w:color w:val="000080"/>
                <w:sz w:val="28"/>
                <w:szCs w:val="28"/>
              </w:rPr>
              <w:t>TERMINALE</w:t>
            </w:r>
          </w:p>
          <w:p w14:paraId="445F8132" w14:textId="6C497B06" w:rsidR="007F336F" w:rsidRPr="00170370" w:rsidRDefault="00E60B9B" w:rsidP="00D94EC8">
            <w:pPr>
              <w:spacing w:after="0"/>
              <w:jc w:val="center"/>
              <w:rPr>
                <w:b/>
                <w:caps/>
                <w:color w:val="000080"/>
                <w:sz w:val="28"/>
                <w:szCs w:val="28"/>
              </w:rPr>
            </w:pPr>
            <w:r>
              <w:rPr>
                <w:b/>
                <w:caps/>
                <w:color w:val="000080"/>
                <w:sz w:val="22"/>
              </w:rPr>
              <w:t>3</w:t>
            </w:r>
            <w:r w:rsidR="00932C84" w:rsidRPr="00A459AD">
              <w:rPr>
                <w:b/>
                <w:caps/>
                <w:color w:val="000080"/>
                <w:sz w:val="22"/>
                <w:vertAlign w:val="superscript"/>
              </w:rPr>
              <w:t>e</w:t>
            </w:r>
            <w:r>
              <w:rPr>
                <w:b/>
                <w:caps/>
                <w:color w:val="000080"/>
                <w:sz w:val="22"/>
                <w:vertAlign w:val="superscript"/>
              </w:rPr>
              <w:t>me</w:t>
            </w:r>
            <w:r w:rsidR="00932C84" w:rsidRPr="00A459AD">
              <w:rPr>
                <w:b/>
                <w:caps/>
                <w:color w:val="000080"/>
                <w:sz w:val="22"/>
                <w:vertAlign w:val="superscript"/>
              </w:rPr>
              <w:t xml:space="preserve"> </w:t>
            </w:r>
            <w:r w:rsidR="00165989">
              <w:rPr>
                <w:b/>
                <w:caps/>
                <w:color w:val="000080"/>
                <w:sz w:val="22"/>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26670744" w:rsidR="007F336F" w:rsidRPr="00025ABE" w:rsidRDefault="008324CD" w:rsidP="00C8355B">
            <w:pPr>
              <w:spacing w:after="0"/>
              <w:jc w:val="center"/>
              <w:rPr>
                <w:b/>
                <w:caps/>
                <w:color w:val="000080"/>
                <w:sz w:val="28"/>
                <w:szCs w:val="28"/>
              </w:rPr>
            </w:pPr>
            <w:r>
              <w:rPr>
                <w:rFonts w:cs="Arial"/>
                <w:color w:val="000080"/>
                <w:sz w:val="28"/>
                <w:szCs w:val="28"/>
              </w:rPr>
              <w:t>PARAMETRAGE DES E</w:t>
            </w:r>
            <w:r w:rsidR="001E7916">
              <w:rPr>
                <w:rFonts w:cs="Arial"/>
                <w:color w:val="000080"/>
                <w:sz w:val="28"/>
                <w:szCs w:val="28"/>
              </w:rPr>
              <w:t xml:space="preserve">CLAIRAGES </w:t>
            </w:r>
            <w:r>
              <w:rPr>
                <w:rFonts w:cs="Arial"/>
                <w:color w:val="000080"/>
                <w:sz w:val="28"/>
                <w:szCs w:val="28"/>
              </w:rPr>
              <w:t>P</w:t>
            </w:r>
            <w:r w:rsidR="001E7916">
              <w:rPr>
                <w:rFonts w:cs="Arial"/>
                <w:color w:val="000080"/>
                <w:sz w:val="28"/>
                <w:szCs w:val="28"/>
              </w:rPr>
              <w:t>UBLICS</w:t>
            </w:r>
          </w:p>
        </w:tc>
      </w:tr>
    </w:tbl>
    <w:p w14:paraId="38705B7A" w14:textId="77777777" w:rsidR="00F61536"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7B4E7E90">
                <wp:simplePos x="0" y="0"/>
                <wp:positionH relativeFrom="margin">
                  <wp:posOffset>1905</wp:posOffset>
                </wp:positionH>
                <wp:positionV relativeFrom="paragraph">
                  <wp:posOffset>5726430</wp:posOffset>
                </wp:positionV>
                <wp:extent cx="6840220" cy="1986915"/>
                <wp:effectExtent l="19050" t="19050" r="17780" b="13335"/>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pic:pic xmlns:pic="http://schemas.openxmlformats.org/drawingml/2006/picture">
                        <pic:nvPicPr>
                          <pic:cNvPr id="39" name="Picture 69" descr=" Fiche techniqu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83735" y="865490"/>
                            <a:ext cx="1454809" cy="1085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4" y="73150"/>
                            <a:ext cx="1344001" cy="1868665"/>
                          </a:xfrm>
                          <a:prstGeom prst="rect">
                            <a:avLst/>
                          </a:prstGeom>
                        </pic:spPr>
                      </pic:pic>
                      <wps:wsp>
                        <wps:cNvPr id="37" name="Rectangle 68"/>
                        <wps:cNvSpPr>
                          <a:spLocks noChangeArrowheads="1"/>
                        </wps:cNvSpPr>
                        <wps:spPr bwMode="auto">
                          <a:xfrm>
                            <a:off x="3778885" y="0"/>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8324CD" w:rsidRPr="00CC0759" w:rsidRDefault="008324CD" w:rsidP="0060389F">
                              <w:pPr>
                                <w:jc w:val="center"/>
                                <w:rPr>
                                  <w:b/>
                                  <w:sz w:val="32"/>
                                  <w:szCs w:val="32"/>
                                  <w:u w:val="single"/>
                                </w:rPr>
                              </w:pPr>
                              <w:r>
                                <w:rPr>
                                  <w:b/>
                                  <w:sz w:val="32"/>
                                  <w:szCs w:val="32"/>
                                  <w:u w:val="single"/>
                                </w:rPr>
                                <w:t>ACTIVITE / SCENARIO</w:t>
                              </w:r>
                            </w:p>
                            <w:p w14:paraId="2C904D05" w14:textId="7744077A" w:rsidR="008324CD" w:rsidRPr="00AF7330" w:rsidRDefault="00374091" w:rsidP="0060389F">
                              <w:pPr>
                                <w:pStyle w:val="Fxpagedegarde"/>
                              </w:pPr>
                              <w:r>
                                <w:fldChar w:fldCharType="begin"/>
                              </w:r>
                              <w:r>
                                <w:instrText xml:space="preserve"> DOCPROPERTY  Category  \* MERGEFORMAT </w:instrText>
                              </w:r>
                              <w:r>
                                <w:fldChar w:fldCharType="separate"/>
                              </w:r>
                              <w:r w:rsidR="008F47A3">
                                <w:t>Paramétrage des EP</w:t>
                              </w:r>
                              <w:r>
                                <w:fldChar w:fldCharType="end"/>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15pt;margin-top:450.9pt;width:538.6pt;height:156.45pt;z-index:251671552;mso-position-horizontal-relative:margin" coordsize="68402,198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">
                <v:shape id="_x0000_s1027" type="#_x0000_t75" style="position:absolute;width:68402;height:19869;visibility:visible;mso-wrap-style:square" stroked="t" strokecolor="#969696" strokeweight="2.5pt">
                  <v:fill o:detectmouseclick="t"/>
                  <v:path o:connecttype="none"/>
                </v:shape>
                <v:shape id="Picture 69" o:spid="_x0000_s1028" type="#_x0000_t75" alt=" Fiche technique" style="position:absolute;left:44837;top:8654;width:14548;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">
                  <v:imagedata r:id="rId10" o:title=" Fiche technique"/>
                </v:shape>
                <v:shape id="Image 1" o:spid="_x0000_s1029" type="#_x0000_t75" style="position:absolute;left:5324;top:731;width:13440;height:1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v:rect id="Rectangle 68" o:spid="_x0000_s1030" style="position:absolute;left:37788;width:28410;height:1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8324CD" w:rsidRPr="00CC0759" w:rsidRDefault="008324CD" w:rsidP="0060389F">
                        <w:pPr>
                          <w:jc w:val="center"/>
                          <w:rPr>
                            <w:b/>
                            <w:sz w:val="32"/>
                            <w:szCs w:val="32"/>
                            <w:u w:val="single"/>
                          </w:rPr>
                        </w:pPr>
                        <w:r>
                          <w:rPr>
                            <w:b/>
                            <w:sz w:val="32"/>
                            <w:szCs w:val="32"/>
                            <w:u w:val="single"/>
                          </w:rPr>
                          <w:t>ACTIVITE / SCENARIO</w:t>
                        </w:r>
                      </w:p>
                      <w:p w14:paraId="2C904D05" w14:textId="7744077A" w:rsidR="008324CD" w:rsidRPr="00AF7330" w:rsidRDefault="000A6C3D" w:rsidP="0060389F">
                        <w:pPr>
                          <w:pStyle w:val="Fxpagedegarde"/>
                        </w:pPr>
                        <w:fldSimple w:instr=" DOCPROPERTY  Category  \* MERGEFORMAT ">
                          <w:r w:rsidR="008F47A3">
                            <w:t>Paramétrage des EP</w:t>
                          </w:r>
                        </w:fldSimple>
                      </w:p>
                    </w:txbxContent>
                  </v:textbox>
                </v:rect>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8324CD" w:rsidRPr="007F336F" w:rsidRDefault="008324C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8324CD" w:rsidRPr="007F336F" w:rsidRDefault="008324C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49721E0D" w14:textId="538F4726" w:rsidR="00F61536" w:rsidRDefault="00374091">
      <w:pPr>
        <w:pStyle w:val="TM1"/>
        <w:tabs>
          <w:tab w:val="left" w:pos="1771"/>
          <w:tab w:val="right" w:leader="dot" w:pos="10762"/>
        </w:tabs>
        <w:rPr>
          <w:rFonts w:asciiTheme="minorHAnsi" w:hAnsiTheme="minorHAnsi"/>
          <w:b w:val="0"/>
          <w:bCs w:val="0"/>
          <w:caps w:val="0"/>
          <w:noProof/>
          <w:sz w:val="22"/>
          <w:szCs w:val="22"/>
        </w:rPr>
      </w:pPr>
      <w:hyperlink w:anchor="_Toc530378056" w:history="1">
        <w:r w:rsidR="00F61536" w:rsidRPr="00081A2B">
          <w:rPr>
            <w:rStyle w:val="Lienhypertexte"/>
            <w:noProof/>
          </w:rPr>
          <w:t>1</w:t>
        </w:r>
        <w:r w:rsidR="00F61536">
          <w:rPr>
            <w:rFonts w:asciiTheme="minorHAnsi" w:hAnsiTheme="minorHAnsi"/>
            <w:b w:val="0"/>
            <w:bCs w:val="0"/>
            <w:caps w:val="0"/>
            <w:noProof/>
            <w:sz w:val="22"/>
            <w:szCs w:val="22"/>
          </w:rPr>
          <w:tab/>
        </w:r>
        <w:r w:rsidR="00F61536" w:rsidRPr="00081A2B">
          <w:rPr>
            <w:rStyle w:val="Lienhypertexte"/>
            <w:noProof/>
          </w:rPr>
          <w:t>ORGANISATION PEDAGOGIQUE :</w:t>
        </w:r>
        <w:r w:rsidR="00F61536">
          <w:rPr>
            <w:noProof/>
            <w:webHidden/>
          </w:rPr>
          <w:tab/>
        </w:r>
        <w:r w:rsidR="00F61536">
          <w:rPr>
            <w:noProof/>
            <w:webHidden/>
          </w:rPr>
          <w:fldChar w:fldCharType="begin"/>
        </w:r>
        <w:r w:rsidR="00F61536">
          <w:rPr>
            <w:noProof/>
            <w:webHidden/>
          </w:rPr>
          <w:instrText xml:space="preserve"> PAGEREF _Toc530378056 \h </w:instrText>
        </w:r>
        <w:r w:rsidR="00F61536">
          <w:rPr>
            <w:noProof/>
            <w:webHidden/>
          </w:rPr>
        </w:r>
        <w:r w:rsidR="00F61536">
          <w:rPr>
            <w:noProof/>
            <w:webHidden/>
          </w:rPr>
          <w:fldChar w:fldCharType="separate"/>
        </w:r>
        <w:r w:rsidR="00F61536">
          <w:rPr>
            <w:noProof/>
            <w:webHidden/>
          </w:rPr>
          <w:t>1</w:t>
        </w:r>
        <w:r w:rsidR="00F61536">
          <w:rPr>
            <w:noProof/>
            <w:webHidden/>
          </w:rPr>
          <w:fldChar w:fldCharType="end"/>
        </w:r>
      </w:hyperlink>
    </w:p>
    <w:p w14:paraId="39F7C48C" w14:textId="13322E7D" w:rsidR="00F61536" w:rsidRDefault="00374091">
      <w:pPr>
        <w:pStyle w:val="TM2"/>
        <w:rPr>
          <w:rFonts w:asciiTheme="minorHAnsi" w:hAnsiTheme="minorHAnsi"/>
          <w:b w:val="0"/>
          <w:bCs w:val="0"/>
          <w:noProof/>
          <w:sz w:val="22"/>
          <w:szCs w:val="22"/>
        </w:rPr>
      </w:pPr>
      <w:hyperlink w:anchor="_Toc530378057" w:history="1">
        <w:r w:rsidR="00F61536" w:rsidRPr="00081A2B">
          <w:rPr>
            <w:rStyle w:val="Lienhypertexte"/>
            <w:noProof/>
          </w:rPr>
          <w:t>1.1</w:t>
        </w:r>
        <w:r w:rsidR="00F61536">
          <w:rPr>
            <w:rFonts w:asciiTheme="minorHAnsi" w:hAnsiTheme="minorHAnsi"/>
            <w:b w:val="0"/>
            <w:bCs w:val="0"/>
            <w:noProof/>
            <w:sz w:val="22"/>
            <w:szCs w:val="22"/>
          </w:rPr>
          <w:tab/>
        </w:r>
        <w:r w:rsidR="00F61536" w:rsidRPr="00081A2B">
          <w:rPr>
            <w:rStyle w:val="Lienhypertexte"/>
            <w:noProof/>
          </w:rPr>
          <w:t>Données pédagogiques</w:t>
        </w:r>
        <w:r w:rsidR="00F61536">
          <w:rPr>
            <w:noProof/>
            <w:webHidden/>
          </w:rPr>
          <w:tab/>
        </w:r>
        <w:r w:rsidR="00F61536">
          <w:rPr>
            <w:noProof/>
            <w:webHidden/>
          </w:rPr>
          <w:fldChar w:fldCharType="begin"/>
        </w:r>
        <w:r w:rsidR="00F61536">
          <w:rPr>
            <w:noProof/>
            <w:webHidden/>
          </w:rPr>
          <w:instrText xml:space="preserve"> PAGEREF _Toc530378057 \h </w:instrText>
        </w:r>
        <w:r w:rsidR="00F61536">
          <w:rPr>
            <w:noProof/>
            <w:webHidden/>
          </w:rPr>
        </w:r>
        <w:r w:rsidR="00F61536">
          <w:rPr>
            <w:noProof/>
            <w:webHidden/>
          </w:rPr>
          <w:fldChar w:fldCharType="separate"/>
        </w:r>
        <w:r w:rsidR="00F61536">
          <w:rPr>
            <w:noProof/>
            <w:webHidden/>
          </w:rPr>
          <w:t>1</w:t>
        </w:r>
        <w:r w:rsidR="00F61536">
          <w:rPr>
            <w:noProof/>
            <w:webHidden/>
          </w:rPr>
          <w:fldChar w:fldCharType="end"/>
        </w:r>
      </w:hyperlink>
    </w:p>
    <w:p w14:paraId="713BF0F2" w14:textId="11AE5A1A" w:rsidR="00F61536" w:rsidRDefault="00374091">
      <w:pPr>
        <w:pStyle w:val="TM2"/>
        <w:rPr>
          <w:rFonts w:asciiTheme="minorHAnsi" w:hAnsiTheme="minorHAnsi"/>
          <w:b w:val="0"/>
          <w:bCs w:val="0"/>
          <w:noProof/>
          <w:sz w:val="22"/>
          <w:szCs w:val="22"/>
        </w:rPr>
      </w:pPr>
      <w:hyperlink w:anchor="_Toc530378058" w:history="1">
        <w:r w:rsidR="00F61536" w:rsidRPr="00081A2B">
          <w:rPr>
            <w:rStyle w:val="Lienhypertexte"/>
            <w:noProof/>
          </w:rPr>
          <w:t>1.2</w:t>
        </w:r>
        <w:r w:rsidR="00F61536">
          <w:rPr>
            <w:rFonts w:asciiTheme="minorHAnsi" w:hAnsiTheme="minorHAnsi"/>
            <w:b w:val="0"/>
            <w:bCs w:val="0"/>
            <w:noProof/>
            <w:sz w:val="22"/>
            <w:szCs w:val="22"/>
          </w:rPr>
          <w:tab/>
        </w:r>
        <w:r w:rsidR="00F61536" w:rsidRPr="00081A2B">
          <w:rPr>
            <w:rStyle w:val="Lienhypertexte"/>
            <w:noProof/>
          </w:rPr>
          <w:t>Mise en situation</w:t>
        </w:r>
        <w:r w:rsidR="00F61536">
          <w:rPr>
            <w:noProof/>
            <w:webHidden/>
          </w:rPr>
          <w:tab/>
        </w:r>
        <w:r w:rsidR="00F61536">
          <w:rPr>
            <w:noProof/>
            <w:webHidden/>
          </w:rPr>
          <w:fldChar w:fldCharType="begin"/>
        </w:r>
        <w:r w:rsidR="00F61536">
          <w:rPr>
            <w:noProof/>
            <w:webHidden/>
          </w:rPr>
          <w:instrText xml:space="preserve"> PAGEREF _Toc530378058 \h </w:instrText>
        </w:r>
        <w:r w:rsidR="00F61536">
          <w:rPr>
            <w:noProof/>
            <w:webHidden/>
          </w:rPr>
        </w:r>
        <w:r w:rsidR="00F61536">
          <w:rPr>
            <w:noProof/>
            <w:webHidden/>
          </w:rPr>
          <w:fldChar w:fldCharType="separate"/>
        </w:r>
        <w:r w:rsidR="00F61536">
          <w:rPr>
            <w:noProof/>
            <w:webHidden/>
          </w:rPr>
          <w:t>1</w:t>
        </w:r>
        <w:r w:rsidR="00F61536">
          <w:rPr>
            <w:noProof/>
            <w:webHidden/>
          </w:rPr>
          <w:fldChar w:fldCharType="end"/>
        </w:r>
      </w:hyperlink>
    </w:p>
    <w:p w14:paraId="239755B3" w14:textId="2AF5252E" w:rsidR="00F61536" w:rsidRDefault="00374091">
      <w:pPr>
        <w:pStyle w:val="TM2"/>
        <w:rPr>
          <w:rFonts w:asciiTheme="minorHAnsi" w:hAnsiTheme="minorHAnsi"/>
          <w:b w:val="0"/>
          <w:bCs w:val="0"/>
          <w:noProof/>
          <w:sz w:val="22"/>
          <w:szCs w:val="22"/>
        </w:rPr>
      </w:pPr>
      <w:hyperlink w:anchor="_Toc530378059" w:history="1">
        <w:r w:rsidR="00F61536" w:rsidRPr="00081A2B">
          <w:rPr>
            <w:rStyle w:val="Lienhypertexte"/>
            <w:noProof/>
          </w:rPr>
          <w:t>1.3</w:t>
        </w:r>
        <w:r w:rsidR="00F61536">
          <w:rPr>
            <w:rFonts w:asciiTheme="minorHAnsi" w:hAnsiTheme="minorHAnsi"/>
            <w:b w:val="0"/>
            <w:bCs w:val="0"/>
            <w:noProof/>
            <w:sz w:val="22"/>
            <w:szCs w:val="22"/>
          </w:rPr>
          <w:tab/>
        </w:r>
        <w:r w:rsidR="00F61536" w:rsidRPr="00081A2B">
          <w:rPr>
            <w:rStyle w:val="Lienhypertexte"/>
            <w:noProof/>
          </w:rPr>
          <w:t>Secteur d’activité</w:t>
        </w:r>
        <w:r w:rsidR="00F61536">
          <w:rPr>
            <w:noProof/>
            <w:webHidden/>
          </w:rPr>
          <w:tab/>
        </w:r>
        <w:r w:rsidR="00F61536">
          <w:rPr>
            <w:noProof/>
            <w:webHidden/>
          </w:rPr>
          <w:fldChar w:fldCharType="begin"/>
        </w:r>
        <w:r w:rsidR="00F61536">
          <w:rPr>
            <w:noProof/>
            <w:webHidden/>
          </w:rPr>
          <w:instrText xml:space="preserve"> PAGEREF _Toc530378059 \h </w:instrText>
        </w:r>
        <w:r w:rsidR="00F61536">
          <w:rPr>
            <w:noProof/>
            <w:webHidden/>
          </w:rPr>
        </w:r>
        <w:r w:rsidR="00F61536">
          <w:rPr>
            <w:noProof/>
            <w:webHidden/>
          </w:rPr>
          <w:fldChar w:fldCharType="separate"/>
        </w:r>
        <w:r w:rsidR="00F61536">
          <w:rPr>
            <w:noProof/>
            <w:webHidden/>
          </w:rPr>
          <w:t>1</w:t>
        </w:r>
        <w:r w:rsidR="00F61536">
          <w:rPr>
            <w:noProof/>
            <w:webHidden/>
          </w:rPr>
          <w:fldChar w:fldCharType="end"/>
        </w:r>
      </w:hyperlink>
    </w:p>
    <w:p w14:paraId="7FBF6926" w14:textId="2CFD378F" w:rsidR="00F61536" w:rsidRDefault="00374091">
      <w:pPr>
        <w:pStyle w:val="TM2"/>
        <w:rPr>
          <w:rFonts w:asciiTheme="minorHAnsi" w:hAnsiTheme="minorHAnsi"/>
          <w:b w:val="0"/>
          <w:bCs w:val="0"/>
          <w:noProof/>
          <w:sz w:val="22"/>
          <w:szCs w:val="22"/>
        </w:rPr>
      </w:pPr>
      <w:hyperlink w:anchor="_Toc530378060" w:history="1">
        <w:r w:rsidR="00F61536" w:rsidRPr="00081A2B">
          <w:rPr>
            <w:rStyle w:val="Lienhypertexte"/>
            <w:noProof/>
          </w:rPr>
          <w:t>1.4</w:t>
        </w:r>
        <w:r w:rsidR="00F61536">
          <w:rPr>
            <w:rFonts w:asciiTheme="minorHAnsi" w:hAnsiTheme="minorHAnsi"/>
            <w:b w:val="0"/>
            <w:bCs w:val="0"/>
            <w:noProof/>
            <w:sz w:val="22"/>
            <w:szCs w:val="22"/>
          </w:rPr>
          <w:tab/>
        </w:r>
        <w:r w:rsidR="00F61536" w:rsidRPr="00081A2B">
          <w:rPr>
            <w:rStyle w:val="Lienhypertexte"/>
            <w:noProof/>
          </w:rPr>
          <w:t>Objectifs pédagogiques</w:t>
        </w:r>
        <w:r w:rsidR="00F61536">
          <w:rPr>
            <w:noProof/>
            <w:webHidden/>
          </w:rPr>
          <w:tab/>
        </w:r>
        <w:r w:rsidR="00F61536">
          <w:rPr>
            <w:noProof/>
            <w:webHidden/>
          </w:rPr>
          <w:fldChar w:fldCharType="begin"/>
        </w:r>
        <w:r w:rsidR="00F61536">
          <w:rPr>
            <w:noProof/>
            <w:webHidden/>
          </w:rPr>
          <w:instrText xml:space="preserve"> PAGEREF _Toc530378060 \h </w:instrText>
        </w:r>
        <w:r w:rsidR="00F61536">
          <w:rPr>
            <w:noProof/>
            <w:webHidden/>
          </w:rPr>
        </w:r>
        <w:r w:rsidR="00F61536">
          <w:rPr>
            <w:noProof/>
            <w:webHidden/>
          </w:rPr>
          <w:fldChar w:fldCharType="separate"/>
        </w:r>
        <w:r w:rsidR="00F61536">
          <w:rPr>
            <w:noProof/>
            <w:webHidden/>
          </w:rPr>
          <w:t>1</w:t>
        </w:r>
        <w:r w:rsidR="00F61536">
          <w:rPr>
            <w:noProof/>
            <w:webHidden/>
          </w:rPr>
          <w:fldChar w:fldCharType="end"/>
        </w:r>
      </w:hyperlink>
    </w:p>
    <w:p w14:paraId="6D31CEB0" w14:textId="5633037E" w:rsidR="00F61536" w:rsidRDefault="00374091">
      <w:pPr>
        <w:pStyle w:val="TM2"/>
        <w:rPr>
          <w:rFonts w:asciiTheme="minorHAnsi" w:hAnsiTheme="minorHAnsi"/>
          <w:b w:val="0"/>
          <w:bCs w:val="0"/>
          <w:noProof/>
          <w:sz w:val="22"/>
          <w:szCs w:val="22"/>
        </w:rPr>
      </w:pPr>
      <w:hyperlink w:anchor="_Toc530378061" w:history="1">
        <w:r w:rsidR="00F61536" w:rsidRPr="00081A2B">
          <w:rPr>
            <w:rStyle w:val="Lienhypertexte"/>
            <w:noProof/>
          </w:rPr>
          <w:t>1.5</w:t>
        </w:r>
        <w:r w:rsidR="00F61536">
          <w:rPr>
            <w:rFonts w:asciiTheme="minorHAnsi" w:hAnsiTheme="minorHAnsi"/>
            <w:b w:val="0"/>
            <w:bCs w:val="0"/>
            <w:noProof/>
            <w:sz w:val="22"/>
            <w:szCs w:val="22"/>
          </w:rPr>
          <w:tab/>
        </w:r>
        <w:r w:rsidR="00F61536" w:rsidRPr="00081A2B">
          <w:rPr>
            <w:rStyle w:val="Lienhypertexte"/>
            <w:noProof/>
          </w:rPr>
          <w:t>CRITERES D’EVALUATION</w:t>
        </w:r>
        <w:r w:rsidR="00F61536">
          <w:rPr>
            <w:noProof/>
            <w:webHidden/>
          </w:rPr>
          <w:tab/>
        </w:r>
        <w:r w:rsidR="00F61536">
          <w:rPr>
            <w:noProof/>
            <w:webHidden/>
          </w:rPr>
          <w:fldChar w:fldCharType="begin"/>
        </w:r>
        <w:r w:rsidR="00F61536">
          <w:rPr>
            <w:noProof/>
            <w:webHidden/>
          </w:rPr>
          <w:instrText xml:space="preserve"> PAGEREF _Toc530378061 \h </w:instrText>
        </w:r>
        <w:r w:rsidR="00F61536">
          <w:rPr>
            <w:noProof/>
            <w:webHidden/>
          </w:rPr>
        </w:r>
        <w:r w:rsidR="00F61536">
          <w:rPr>
            <w:noProof/>
            <w:webHidden/>
          </w:rPr>
          <w:fldChar w:fldCharType="separate"/>
        </w:r>
        <w:r w:rsidR="00F61536">
          <w:rPr>
            <w:noProof/>
            <w:webHidden/>
          </w:rPr>
          <w:t>1</w:t>
        </w:r>
        <w:r w:rsidR="00F61536">
          <w:rPr>
            <w:noProof/>
            <w:webHidden/>
          </w:rPr>
          <w:fldChar w:fldCharType="end"/>
        </w:r>
      </w:hyperlink>
    </w:p>
    <w:p w14:paraId="2AD327C1" w14:textId="3F052A78" w:rsidR="00F61536" w:rsidRDefault="00374091">
      <w:pPr>
        <w:pStyle w:val="TM2"/>
        <w:rPr>
          <w:rFonts w:asciiTheme="minorHAnsi" w:hAnsiTheme="minorHAnsi"/>
          <w:b w:val="0"/>
          <w:bCs w:val="0"/>
          <w:noProof/>
          <w:sz w:val="22"/>
          <w:szCs w:val="22"/>
        </w:rPr>
      </w:pPr>
      <w:hyperlink w:anchor="_Toc530378062" w:history="1">
        <w:r w:rsidR="00F61536" w:rsidRPr="00081A2B">
          <w:rPr>
            <w:rStyle w:val="Lienhypertexte"/>
            <w:noProof/>
          </w:rPr>
          <w:t>1.6</w:t>
        </w:r>
        <w:r w:rsidR="00F61536">
          <w:rPr>
            <w:rFonts w:asciiTheme="minorHAnsi" w:hAnsiTheme="minorHAnsi"/>
            <w:b w:val="0"/>
            <w:bCs w:val="0"/>
            <w:noProof/>
            <w:sz w:val="22"/>
            <w:szCs w:val="22"/>
          </w:rPr>
          <w:tab/>
        </w:r>
        <w:r w:rsidR="00F61536" w:rsidRPr="00081A2B">
          <w:rPr>
            <w:rStyle w:val="Lienhypertexte"/>
            <w:noProof/>
          </w:rPr>
          <w:t>COMPETENCES EVALUEES sur CPro STI</w:t>
        </w:r>
        <w:r w:rsidR="00F61536">
          <w:rPr>
            <w:noProof/>
            <w:webHidden/>
          </w:rPr>
          <w:tab/>
        </w:r>
        <w:r w:rsidR="00F61536">
          <w:rPr>
            <w:noProof/>
            <w:webHidden/>
          </w:rPr>
          <w:fldChar w:fldCharType="begin"/>
        </w:r>
        <w:r w:rsidR="00F61536">
          <w:rPr>
            <w:noProof/>
            <w:webHidden/>
          </w:rPr>
          <w:instrText xml:space="preserve"> PAGEREF _Toc530378062 \h </w:instrText>
        </w:r>
        <w:r w:rsidR="00F61536">
          <w:rPr>
            <w:noProof/>
            <w:webHidden/>
          </w:rPr>
        </w:r>
        <w:r w:rsidR="00F61536">
          <w:rPr>
            <w:noProof/>
            <w:webHidden/>
          </w:rPr>
          <w:fldChar w:fldCharType="separate"/>
        </w:r>
        <w:r w:rsidR="00F61536">
          <w:rPr>
            <w:noProof/>
            <w:webHidden/>
          </w:rPr>
          <w:t>2</w:t>
        </w:r>
        <w:r w:rsidR="00F61536">
          <w:rPr>
            <w:noProof/>
            <w:webHidden/>
          </w:rPr>
          <w:fldChar w:fldCharType="end"/>
        </w:r>
      </w:hyperlink>
    </w:p>
    <w:p w14:paraId="01A8EDA9" w14:textId="26C2F43E" w:rsidR="00F61536" w:rsidRDefault="00374091">
      <w:pPr>
        <w:pStyle w:val="TM2"/>
        <w:rPr>
          <w:rFonts w:asciiTheme="minorHAnsi" w:hAnsiTheme="minorHAnsi"/>
          <w:b w:val="0"/>
          <w:bCs w:val="0"/>
          <w:noProof/>
          <w:sz w:val="22"/>
          <w:szCs w:val="22"/>
        </w:rPr>
      </w:pPr>
      <w:hyperlink w:anchor="_Toc530378063" w:history="1">
        <w:r w:rsidR="00F61536" w:rsidRPr="00081A2B">
          <w:rPr>
            <w:rStyle w:val="Lienhypertexte"/>
            <w:noProof/>
          </w:rPr>
          <w:t>1.7</w:t>
        </w:r>
        <w:r w:rsidR="00F61536">
          <w:rPr>
            <w:rFonts w:asciiTheme="minorHAnsi" w:hAnsiTheme="minorHAnsi"/>
            <w:b w:val="0"/>
            <w:bCs w:val="0"/>
            <w:noProof/>
            <w:sz w:val="22"/>
            <w:szCs w:val="22"/>
          </w:rPr>
          <w:tab/>
        </w:r>
        <w:r w:rsidR="00F61536" w:rsidRPr="00081A2B">
          <w:rPr>
            <w:rStyle w:val="Lienhypertexte"/>
            <w:noProof/>
          </w:rPr>
          <w:t>OBSERVATIONS</w:t>
        </w:r>
        <w:r w:rsidR="00F61536">
          <w:rPr>
            <w:noProof/>
            <w:webHidden/>
          </w:rPr>
          <w:tab/>
        </w:r>
        <w:r w:rsidR="00F61536">
          <w:rPr>
            <w:noProof/>
            <w:webHidden/>
          </w:rPr>
          <w:fldChar w:fldCharType="begin"/>
        </w:r>
        <w:r w:rsidR="00F61536">
          <w:rPr>
            <w:noProof/>
            <w:webHidden/>
          </w:rPr>
          <w:instrText xml:space="preserve"> PAGEREF _Toc530378063 \h </w:instrText>
        </w:r>
        <w:r w:rsidR="00F61536">
          <w:rPr>
            <w:noProof/>
            <w:webHidden/>
          </w:rPr>
        </w:r>
        <w:r w:rsidR="00F61536">
          <w:rPr>
            <w:noProof/>
            <w:webHidden/>
          </w:rPr>
          <w:fldChar w:fldCharType="separate"/>
        </w:r>
        <w:r w:rsidR="00F61536">
          <w:rPr>
            <w:noProof/>
            <w:webHidden/>
          </w:rPr>
          <w:t>2</w:t>
        </w:r>
        <w:r w:rsidR="00F61536">
          <w:rPr>
            <w:noProof/>
            <w:webHidden/>
          </w:rPr>
          <w:fldChar w:fldCharType="end"/>
        </w:r>
      </w:hyperlink>
    </w:p>
    <w:p w14:paraId="48B21801" w14:textId="24462E60" w:rsidR="00F61536" w:rsidRDefault="00374091">
      <w:pPr>
        <w:pStyle w:val="TM1"/>
        <w:tabs>
          <w:tab w:val="left" w:pos="1771"/>
          <w:tab w:val="right" w:leader="dot" w:pos="10762"/>
        </w:tabs>
        <w:rPr>
          <w:rFonts w:asciiTheme="minorHAnsi" w:hAnsiTheme="minorHAnsi"/>
          <w:b w:val="0"/>
          <w:bCs w:val="0"/>
          <w:caps w:val="0"/>
          <w:noProof/>
          <w:sz w:val="22"/>
          <w:szCs w:val="22"/>
        </w:rPr>
      </w:pPr>
      <w:hyperlink w:anchor="_Toc530378064" w:history="1">
        <w:r w:rsidR="00F61536" w:rsidRPr="00081A2B">
          <w:rPr>
            <w:rStyle w:val="Lienhypertexte"/>
            <w:noProof/>
          </w:rPr>
          <w:t>2</w:t>
        </w:r>
        <w:r w:rsidR="00F61536">
          <w:rPr>
            <w:rFonts w:asciiTheme="minorHAnsi" w:hAnsiTheme="minorHAnsi"/>
            <w:b w:val="0"/>
            <w:bCs w:val="0"/>
            <w:caps w:val="0"/>
            <w:noProof/>
            <w:sz w:val="22"/>
            <w:szCs w:val="22"/>
          </w:rPr>
          <w:tab/>
        </w:r>
        <w:r w:rsidR="00F61536" w:rsidRPr="00081A2B">
          <w:rPr>
            <w:rStyle w:val="Lienhypertexte"/>
            <w:noProof/>
          </w:rPr>
          <w:t>Préparation</w:t>
        </w:r>
        <w:r w:rsidR="00F61536">
          <w:rPr>
            <w:noProof/>
            <w:webHidden/>
          </w:rPr>
          <w:tab/>
        </w:r>
        <w:r w:rsidR="00F61536">
          <w:rPr>
            <w:noProof/>
            <w:webHidden/>
          </w:rPr>
          <w:fldChar w:fldCharType="begin"/>
        </w:r>
        <w:r w:rsidR="00F61536">
          <w:rPr>
            <w:noProof/>
            <w:webHidden/>
          </w:rPr>
          <w:instrText xml:space="preserve"> PAGEREF _Toc530378064 \h </w:instrText>
        </w:r>
        <w:r w:rsidR="00F61536">
          <w:rPr>
            <w:noProof/>
            <w:webHidden/>
          </w:rPr>
        </w:r>
        <w:r w:rsidR="00F61536">
          <w:rPr>
            <w:noProof/>
            <w:webHidden/>
          </w:rPr>
          <w:fldChar w:fldCharType="separate"/>
        </w:r>
        <w:r w:rsidR="00F61536">
          <w:rPr>
            <w:noProof/>
            <w:webHidden/>
          </w:rPr>
          <w:t>3</w:t>
        </w:r>
        <w:r w:rsidR="00F61536">
          <w:rPr>
            <w:noProof/>
            <w:webHidden/>
          </w:rPr>
          <w:fldChar w:fldCharType="end"/>
        </w:r>
      </w:hyperlink>
    </w:p>
    <w:p w14:paraId="734FAD43" w14:textId="16ACE5B7" w:rsidR="00F61536" w:rsidRDefault="00374091">
      <w:pPr>
        <w:pStyle w:val="TM2"/>
        <w:rPr>
          <w:rFonts w:asciiTheme="minorHAnsi" w:hAnsiTheme="minorHAnsi"/>
          <w:b w:val="0"/>
          <w:bCs w:val="0"/>
          <w:noProof/>
          <w:sz w:val="22"/>
          <w:szCs w:val="22"/>
        </w:rPr>
      </w:pPr>
      <w:hyperlink w:anchor="_Toc530378065" w:history="1">
        <w:r w:rsidR="00F61536" w:rsidRPr="00081A2B">
          <w:rPr>
            <w:rStyle w:val="Lienhypertexte"/>
            <w:noProof/>
          </w:rPr>
          <w:t>2.1</w:t>
        </w:r>
        <w:r w:rsidR="00F61536">
          <w:rPr>
            <w:rFonts w:asciiTheme="minorHAnsi" w:hAnsiTheme="minorHAnsi"/>
            <w:b w:val="0"/>
            <w:bCs w:val="0"/>
            <w:noProof/>
            <w:sz w:val="22"/>
            <w:szCs w:val="22"/>
          </w:rPr>
          <w:tab/>
        </w:r>
        <w:r w:rsidR="00F61536" w:rsidRPr="00081A2B">
          <w:rPr>
            <w:rStyle w:val="Lienhypertexte"/>
            <w:noProof/>
          </w:rPr>
          <w:t>Matériel et équipement.</w:t>
        </w:r>
        <w:r w:rsidR="00F61536">
          <w:rPr>
            <w:noProof/>
            <w:webHidden/>
          </w:rPr>
          <w:tab/>
        </w:r>
        <w:r w:rsidR="00F61536">
          <w:rPr>
            <w:noProof/>
            <w:webHidden/>
          </w:rPr>
          <w:fldChar w:fldCharType="begin"/>
        </w:r>
        <w:r w:rsidR="00F61536">
          <w:rPr>
            <w:noProof/>
            <w:webHidden/>
          </w:rPr>
          <w:instrText xml:space="preserve"> PAGEREF _Toc530378065 \h </w:instrText>
        </w:r>
        <w:r w:rsidR="00F61536">
          <w:rPr>
            <w:noProof/>
            <w:webHidden/>
          </w:rPr>
        </w:r>
        <w:r w:rsidR="00F61536">
          <w:rPr>
            <w:noProof/>
            <w:webHidden/>
          </w:rPr>
          <w:fldChar w:fldCharType="separate"/>
        </w:r>
        <w:r w:rsidR="00F61536">
          <w:rPr>
            <w:noProof/>
            <w:webHidden/>
          </w:rPr>
          <w:t>3</w:t>
        </w:r>
        <w:r w:rsidR="00F61536">
          <w:rPr>
            <w:noProof/>
            <w:webHidden/>
          </w:rPr>
          <w:fldChar w:fldCharType="end"/>
        </w:r>
      </w:hyperlink>
    </w:p>
    <w:p w14:paraId="52B6D2E8" w14:textId="3BE1D0A8" w:rsidR="00F61536" w:rsidRDefault="00374091">
      <w:pPr>
        <w:pStyle w:val="TM2"/>
        <w:rPr>
          <w:rFonts w:asciiTheme="minorHAnsi" w:hAnsiTheme="minorHAnsi"/>
          <w:b w:val="0"/>
          <w:bCs w:val="0"/>
          <w:noProof/>
          <w:sz w:val="22"/>
          <w:szCs w:val="22"/>
        </w:rPr>
      </w:pPr>
      <w:hyperlink w:anchor="_Toc530378066" w:history="1">
        <w:r w:rsidR="00F61536" w:rsidRPr="00081A2B">
          <w:rPr>
            <w:rStyle w:val="Lienhypertexte"/>
            <w:noProof/>
          </w:rPr>
          <w:t>2.2</w:t>
        </w:r>
        <w:r w:rsidR="00F61536">
          <w:rPr>
            <w:rFonts w:asciiTheme="minorHAnsi" w:hAnsiTheme="minorHAnsi"/>
            <w:b w:val="0"/>
            <w:bCs w:val="0"/>
            <w:noProof/>
            <w:sz w:val="22"/>
            <w:szCs w:val="22"/>
          </w:rPr>
          <w:tab/>
        </w:r>
        <w:r w:rsidR="00F61536" w:rsidRPr="00081A2B">
          <w:rPr>
            <w:rStyle w:val="Lienhypertexte"/>
            <w:noProof/>
          </w:rPr>
          <w:t>Rappels de mise en service avec SLV « Street Light Vision ».</w:t>
        </w:r>
        <w:r w:rsidR="00F61536">
          <w:rPr>
            <w:noProof/>
            <w:webHidden/>
          </w:rPr>
          <w:tab/>
        </w:r>
        <w:r w:rsidR="00F61536">
          <w:rPr>
            <w:noProof/>
            <w:webHidden/>
          </w:rPr>
          <w:fldChar w:fldCharType="begin"/>
        </w:r>
        <w:r w:rsidR="00F61536">
          <w:rPr>
            <w:noProof/>
            <w:webHidden/>
          </w:rPr>
          <w:instrText xml:space="preserve"> PAGEREF _Toc530378066 \h </w:instrText>
        </w:r>
        <w:r w:rsidR="00F61536">
          <w:rPr>
            <w:noProof/>
            <w:webHidden/>
          </w:rPr>
        </w:r>
        <w:r w:rsidR="00F61536">
          <w:rPr>
            <w:noProof/>
            <w:webHidden/>
          </w:rPr>
          <w:fldChar w:fldCharType="separate"/>
        </w:r>
        <w:r w:rsidR="00F61536">
          <w:rPr>
            <w:noProof/>
            <w:webHidden/>
          </w:rPr>
          <w:t>3</w:t>
        </w:r>
        <w:r w:rsidR="00F61536">
          <w:rPr>
            <w:noProof/>
            <w:webHidden/>
          </w:rPr>
          <w:fldChar w:fldCharType="end"/>
        </w:r>
      </w:hyperlink>
    </w:p>
    <w:p w14:paraId="4AC5F9F4" w14:textId="09A1BBF7" w:rsidR="00F61536" w:rsidRDefault="00374091">
      <w:pPr>
        <w:pStyle w:val="TM1"/>
        <w:tabs>
          <w:tab w:val="left" w:pos="1771"/>
          <w:tab w:val="right" w:leader="dot" w:pos="10762"/>
        </w:tabs>
        <w:rPr>
          <w:rFonts w:asciiTheme="minorHAnsi" w:hAnsiTheme="minorHAnsi"/>
          <w:b w:val="0"/>
          <w:bCs w:val="0"/>
          <w:caps w:val="0"/>
          <w:noProof/>
          <w:sz w:val="22"/>
          <w:szCs w:val="22"/>
        </w:rPr>
      </w:pPr>
      <w:hyperlink w:anchor="_Toc530378067" w:history="1">
        <w:r w:rsidR="00F61536" w:rsidRPr="00081A2B">
          <w:rPr>
            <w:rStyle w:val="Lienhypertexte"/>
            <w:noProof/>
          </w:rPr>
          <w:t>3</w:t>
        </w:r>
        <w:r w:rsidR="00F61536">
          <w:rPr>
            <w:rFonts w:asciiTheme="minorHAnsi" w:hAnsiTheme="minorHAnsi"/>
            <w:b w:val="0"/>
            <w:bCs w:val="0"/>
            <w:caps w:val="0"/>
            <w:noProof/>
            <w:sz w:val="22"/>
            <w:szCs w:val="22"/>
          </w:rPr>
          <w:tab/>
        </w:r>
        <w:r w:rsidR="00F61536" w:rsidRPr="00081A2B">
          <w:rPr>
            <w:rStyle w:val="Lienhypertexte"/>
            <w:noProof/>
          </w:rPr>
          <w:t>Paramétrage :</w:t>
        </w:r>
        <w:r w:rsidR="00F61536">
          <w:rPr>
            <w:noProof/>
            <w:webHidden/>
          </w:rPr>
          <w:tab/>
        </w:r>
        <w:r w:rsidR="00F61536">
          <w:rPr>
            <w:noProof/>
            <w:webHidden/>
          </w:rPr>
          <w:fldChar w:fldCharType="begin"/>
        </w:r>
        <w:r w:rsidR="00F61536">
          <w:rPr>
            <w:noProof/>
            <w:webHidden/>
          </w:rPr>
          <w:instrText xml:space="preserve"> PAGEREF _Toc530378067 \h </w:instrText>
        </w:r>
        <w:r w:rsidR="00F61536">
          <w:rPr>
            <w:noProof/>
            <w:webHidden/>
          </w:rPr>
        </w:r>
        <w:r w:rsidR="00F61536">
          <w:rPr>
            <w:noProof/>
            <w:webHidden/>
          </w:rPr>
          <w:fldChar w:fldCharType="separate"/>
        </w:r>
        <w:r w:rsidR="00F61536">
          <w:rPr>
            <w:noProof/>
            <w:webHidden/>
          </w:rPr>
          <w:t>8</w:t>
        </w:r>
        <w:r w:rsidR="00F61536">
          <w:rPr>
            <w:noProof/>
            <w:webHidden/>
          </w:rPr>
          <w:fldChar w:fldCharType="end"/>
        </w:r>
      </w:hyperlink>
    </w:p>
    <w:p w14:paraId="2812E028" w14:textId="57A70474" w:rsidR="00F61536" w:rsidRDefault="00374091">
      <w:pPr>
        <w:pStyle w:val="TM2"/>
        <w:rPr>
          <w:rFonts w:asciiTheme="minorHAnsi" w:hAnsiTheme="minorHAnsi"/>
          <w:b w:val="0"/>
          <w:bCs w:val="0"/>
          <w:noProof/>
          <w:sz w:val="22"/>
          <w:szCs w:val="22"/>
        </w:rPr>
      </w:pPr>
      <w:hyperlink w:anchor="_Toc530378068" w:history="1">
        <w:r w:rsidR="00F61536" w:rsidRPr="00081A2B">
          <w:rPr>
            <w:rStyle w:val="Lienhypertexte"/>
            <w:noProof/>
          </w:rPr>
          <w:t>3.1</w:t>
        </w:r>
        <w:r w:rsidR="00F61536">
          <w:rPr>
            <w:rFonts w:asciiTheme="minorHAnsi" w:hAnsiTheme="minorHAnsi"/>
            <w:b w:val="0"/>
            <w:bCs w:val="0"/>
            <w:noProof/>
            <w:sz w:val="22"/>
            <w:szCs w:val="22"/>
          </w:rPr>
          <w:tab/>
        </w:r>
        <w:r w:rsidR="00F61536" w:rsidRPr="00081A2B">
          <w:rPr>
            <w:rStyle w:val="Lienhypertexte"/>
            <w:noProof/>
          </w:rPr>
          <w:t>Création et paramétrage d’un nouveau scénario (programme de contrôle).</w:t>
        </w:r>
        <w:r w:rsidR="00F61536">
          <w:rPr>
            <w:noProof/>
            <w:webHidden/>
          </w:rPr>
          <w:tab/>
        </w:r>
        <w:r w:rsidR="00F61536">
          <w:rPr>
            <w:noProof/>
            <w:webHidden/>
          </w:rPr>
          <w:fldChar w:fldCharType="begin"/>
        </w:r>
        <w:r w:rsidR="00F61536">
          <w:rPr>
            <w:noProof/>
            <w:webHidden/>
          </w:rPr>
          <w:instrText xml:space="preserve"> PAGEREF _Toc530378068 \h </w:instrText>
        </w:r>
        <w:r w:rsidR="00F61536">
          <w:rPr>
            <w:noProof/>
            <w:webHidden/>
          </w:rPr>
        </w:r>
        <w:r w:rsidR="00F61536">
          <w:rPr>
            <w:noProof/>
            <w:webHidden/>
          </w:rPr>
          <w:fldChar w:fldCharType="separate"/>
        </w:r>
        <w:r w:rsidR="00F61536">
          <w:rPr>
            <w:noProof/>
            <w:webHidden/>
          </w:rPr>
          <w:t>8</w:t>
        </w:r>
        <w:r w:rsidR="00F61536">
          <w:rPr>
            <w:noProof/>
            <w:webHidden/>
          </w:rPr>
          <w:fldChar w:fldCharType="end"/>
        </w:r>
      </w:hyperlink>
    </w:p>
    <w:p w14:paraId="772E2230" w14:textId="0F399405" w:rsidR="00F61536" w:rsidRDefault="00374091">
      <w:pPr>
        <w:pStyle w:val="TM2"/>
        <w:rPr>
          <w:rFonts w:asciiTheme="minorHAnsi" w:hAnsiTheme="minorHAnsi"/>
          <w:b w:val="0"/>
          <w:bCs w:val="0"/>
          <w:noProof/>
          <w:sz w:val="22"/>
          <w:szCs w:val="22"/>
        </w:rPr>
      </w:pPr>
      <w:hyperlink w:anchor="_Toc530378069" w:history="1">
        <w:r w:rsidR="00F61536" w:rsidRPr="00081A2B">
          <w:rPr>
            <w:rStyle w:val="Lienhypertexte"/>
            <w:noProof/>
          </w:rPr>
          <w:t>3.2</w:t>
        </w:r>
        <w:r w:rsidR="00F61536">
          <w:rPr>
            <w:rFonts w:asciiTheme="minorHAnsi" w:hAnsiTheme="minorHAnsi"/>
            <w:b w:val="0"/>
            <w:bCs w:val="0"/>
            <w:noProof/>
            <w:sz w:val="22"/>
            <w:szCs w:val="22"/>
          </w:rPr>
          <w:tab/>
        </w:r>
        <w:r w:rsidR="00F61536" w:rsidRPr="00081A2B">
          <w:rPr>
            <w:rStyle w:val="Lienhypertexte"/>
            <w:noProof/>
          </w:rPr>
          <w:t>Création d’un nouveau Calendrier (Groupe calendaire).</w:t>
        </w:r>
        <w:r w:rsidR="00F61536">
          <w:rPr>
            <w:noProof/>
            <w:webHidden/>
          </w:rPr>
          <w:tab/>
        </w:r>
        <w:r w:rsidR="00F61536">
          <w:rPr>
            <w:noProof/>
            <w:webHidden/>
          </w:rPr>
          <w:fldChar w:fldCharType="begin"/>
        </w:r>
        <w:r w:rsidR="00F61536">
          <w:rPr>
            <w:noProof/>
            <w:webHidden/>
          </w:rPr>
          <w:instrText xml:space="preserve"> PAGEREF _Toc530378069 \h </w:instrText>
        </w:r>
        <w:r w:rsidR="00F61536">
          <w:rPr>
            <w:noProof/>
            <w:webHidden/>
          </w:rPr>
        </w:r>
        <w:r w:rsidR="00F61536">
          <w:rPr>
            <w:noProof/>
            <w:webHidden/>
          </w:rPr>
          <w:fldChar w:fldCharType="separate"/>
        </w:r>
        <w:r w:rsidR="00F61536">
          <w:rPr>
            <w:noProof/>
            <w:webHidden/>
          </w:rPr>
          <w:t>12</w:t>
        </w:r>
        <w:r w:rsidR="00F61536">
          <w:rPr>
            <w:noProof/>
            <w:webHidden/>
          </w:rPr>
          <w:fldChar w:fldCharType="end"/>
        </w:r>
      </w:hyperlink>
    </w:p>
    <w:p w14:paraId="3FE28C77" w14:textId="535D4933" w:rsidR="00F61536" w:rsidRDefault="00374091">
      <w:pPr>
        <w:pStyle w:val="TM2"/>
        <w:rPr>
          <w:rFonts w:asciiTheme="minorHAnsi" w:hAnsiTheme="minorHAnsi"/>
          <w:b w:val="0"/>
          <w:bCs w:val="0"/>
          <w:noProof/>
          <w:sz w:val="22"/>
          <w:szCs w:val="22"/>
        </w:rPr>
      </w:pPr>
      <w:hyperlink w:anchor="_Toc530378070" w:history="1">
        <w:r w:rsidR="00F61536" w:rsidRPr="00081A2B">
          <w:rPr>
            <w:rStyle w:val="Lienhypertexte"/>
            <w:noProof/>
          </w:rPr>
          <w:t>3.3</w:t>
        </w:r>
        <w:r w:rsidR="00F61536">
          <w:rPr>
            <w:rFonts w:asciiTheme="minorHAnsi" w:hAnsiTheme="minorHAnsi"/>
            <w:b w:val="0"/>
            <w:bCs w:val="0"/>
            <w:noProof/>
            <w:sz w:val="22"/>
            <w:szCs w:val="22"/>
          </w:rPr>
          <w:tab/>
        </w:r>
        <w:r w:rsidR="00F61536" w:rsidRPr="00081A2B">
          <w:rPr>
            <w:rStyle w:val="Lienhypertexte"/>
            <w:noProof/>
          </w:rPr>
          <w:t>Affectation du scénario à un candélabre et « commissionnement ».</w:t>
        </w:r>
        <w:r w:rsidR="00F61536">
          <w:rPr>
            <w:noProof/>
            <w:webHidden/>
          </w:rPr>
          <w:tab/>
        </w:r>
        <w:r w:rsidR="00F61536">
          <w:rPr>
            <w:noProof/>
            <w:webHidden/>
          </w:rPr>
          <w:fldChar w:fldCharType="begin"/>
        </w:r>
        <w:r w:rsidR="00F61536">
          <w:rPr>
            <w:noProof/>
            <w:webHidden/>
          </w:rPr>
          <w:instrText xml:space="preserve"> PAGEREF _Toc530378070 \h </w:instrText>
        </w:r>
        <w:r w:rsidR="00F61536">
          <w:rPr>
            <w:noProof/>
            <w:webHidden/>
          </w:rPr>
        </w:r>
        <w:r w:rsidR="00F61536">
          <w:rPr>
            <w:noProof/>
            <w:webHidden/>
          </w:rPr>
          <w:fldChar w:fldCharType="separate"/>
        </w:r>
        <w:r w:rsidR="00F61536">
          <w:rPr>
            <w:noProof/>
            <w:webHidden/>
          </w:rPr>
          <w:t>15</w:t>
        </w:r>
        <w:r w:rsidR="00F61536">
          <w:rPr>
            <w:noProof/>
            <w:webHidden/>
          </w:rPr>
          <w:fldChar w:fldCharType="end"/>
        </w:r>
      </w:hyperlink>
    </w:p>
    <w:p w14:paraId="713382F9" w14:textId="454D2B5D" w:rsidR="00F61536" w:rsidRDefault="00374091">
      <w:pPr>
        <w:pStyle w:val="TM2"/>
        <w:rPr>
          <w:rFonts w:asciiTheme="minorHAnsi" w:hAnsiTheme="minorHAnsi"/>
          <w:b w:val="0"/>
          <w:bCs w:val="0"/>
          <w:noProof/>
          <w:sz w:val="22"/>
          <w:szCs w:val="22"/>
        </w:rPr>
      </w:pPr>
      <w:hyperlink w:anchor="_Toc530378071" w:history="1">
        <w:r w:rsidR="00F61536" w:rsidRPr="00081A2B">
          <w:rPr>
            <w:rStyle w:val="Lienhypertexte"/>
            <w:noProof/>
          </w:rPr>
          <w:t>3.4</w:t>
        </w:r>
        <w:r w:rsidR="00F61536">
          <w:rPr>
            <w:rFonts w:asciiTheme="minorHAnsi" w:hAnsiTheme="minorHAnsi"/>
            <w:b w:val="0"/>
            <w:bCs w:val="0"/>
            <w:noProof/>
            <w:sz w:val="22"/>
            <w:szCs w:val="22"/>
          </w:rPr>
          <w:tab/>
        </w:r>
        <w:r w:rsidR="00F61536" w:rsidRPr="00081A2B">
          <w:rPr>
            <w:rStyle w:val="Lienhypertexte"/>
            <w:noProof/>
          </w:rPr>
          <w:t>Validation du nouveau scénario.</w:t>
        </w:r>
        <w:r w:rsidR="00F61536">
          <w:rPr>
            <w:noProof/>
            <w:webHidden/>
          </w:rPr>
          <w:tab/>
        </w:r>
        <w:r w:rsidR="00F61536">
          <w:rPr>
            <w:noProof/>
            <w:webHidden/>
          </w:rPr>
          <w:fldChar w:fldCharType="begin"/>
        </w:r>
        <w:r w:rsidR="00F61536">
          <w:rPr>
            <w:noProof/>
            <w:webHidden/>
          </w:rPr>
          <w:instrText xml:space="preserve"> PAGEREF _Toc530378071 \h </w:instrText>
        </w:r>
        <w:r w:rsidR="00F61536">
          <w:rPr>
            <w:noProof/>
            <w:webHidden/>
          </w:rPr>
        </w:r>
        <w:r w:rsidR="00F61536">
          <w:rPr>
            <w:noProof/>
            <w:webHidden/>
          </w:rPr>
          <w:fldChar w:fldCharType="separate"/>
        </w:r>
        <w:r w:rsidR="00F61536">
          <w:rPr>
            <w:noProof/>
            <w:webHidden/>
          </w:rPr>
          <w:t>16</w:t>
        </w:r>
        <w:r w:rsidR="00F61536">
          <w:rPr>
            <w:noProof/>
            <w:webHidden/>
          </w:rPr>
          <w:fldChar w:fldCharType="end"/>
        </w:r>
      </w:hyperlink>
    </w:p>
    <w:p w14:paraId="6034912D" w14:textId="676458C4" w:rsidR="00F61536" w:rsidRDefault="00374091">
      <w:pPr>
        <w:pStyle w:val="TM1"/>
        <w:tabs>
          <w:tab w:val="left" w:pos="1771"/>
          <w:tab w:val="right" w:leader="dot" w:pos="10762"/>
        </w:tabs>
        <w:rPr>
          <w:rFonts w:asciiTheme="minorHAnsi" w:hAnsiTheme="minorHAnsi"/>
          <w:b w:val="0"/>
          <w:bCs w:val="0"/>
          <w:caps w:val="0"/>
          <w:noProof/>
          <w:sz w:val="22"/>
          <w:szCs w:val="22"/>
        </w:rPr>
      </w:pPr>
      <w:hyperlink w:anchor="_Toc530378072" w:history="1">
        <w:r w:rsidR="00F61536" w:rsidRPr="00081A2B">
          <w:rPr>
            <w:rStyle w:val="Lienhypertexte"/>
            <w:noProof/>
          </w:rPr>
          <w:t>4</w:t>
        </w:r>
        <w:r w:rsidR="00F61536">
          <w:rPr>
            <w:rFonts w:asciiTheme="minorHAnsi" w:hAnsiTheme="minorHAnsi"/>
            <w:b w:val="0"/>
            <w:bCs w:val="0"/>
            <w:caps w:val="0"/>
            <w:noProof/>
            <w:sz w:val="22"/>
            <w:szCs w:val="22"/>
          </w:rPr>
          <w:tab/>
        </w:r>
        <w:r w:rsidR="00F61536" w:rsidRPr="00081A2B">
          <w:rPr>
            <w:rStyle w:val="Lienhypertexte"/>
            <w:noProof/>
          </w:rPr>
          <w:t>Présentation au client.</w:t>
        </w:r>
        <w:r w:rsidR="00F61536">
          <w:rPr>
            <w:noProof/>
            <w:webHidden/>
          </w:rPr>
          <w:tab/>
        </w:r>
        <w:r w:rsidR="00F61536">
          <w:rPr>
            <w:noProof/>
            <w:webHidden/>
          </w:rPr>
          <w:fldChar w:fldCharType="begin"/>
        </w:r>
        <w:r w:rsidR="00F61536">
          <w:rPr>
            <w:noProof/>
            <w:webHidden/>
          </w:rPr>
          <w:instrText xml:space="preserve"> PAGEREF _Toc530378072 \h </w:instrText>
        </w:r>
        <w:r w:rsidR="00F61536">
          <w:rPr>
            <w:noProof/>
            <w:webHidden/>
          </w:rPr>
        </w:r>
        <w:r w:rsidR="00F61536">
          <w:rPr>
            <w:noProof/>
            <w:webHidden/>
          </w:rPr>
          <w:fldChar w:fldCharType="separate"/>
        </w:r>
        <w:r w:rsidR="00F61536">
          <w:rPr>
            <w:noProof/>
            <w:webHidden/>
          </w:rPr>
          <w:t>17</w:t>
        </w:r>
        <w:r w:rsidR="00F61536">
          <w:rPr>
            <w:noProof/>
            <w:webHidden/>
          </w:rPr>
          <w:fldChar w:fldCharType="end"/>
        </w:r>
      </w:hyperlink>
    </w:p>
    <w:p w14:paraId="5BB25BF7" w14:textId="2BB2C11B" w:rsidR="00F61536" w:rsidRDefault="00374091">
      <w:pPr>
        <w:pStyle w:val="TM1"/>
        <w:tabs>
          <w:tab w:val="left" w:pos="1771"/>
          <w:tab w:val="right" w:leader="dot" w:pos="10762"/>
        </w:tabs>
        <w:rPr>
          <w:rFonts w:asciiTheme="minorHAnsi" w:hAnsiTheme="minorHAnsi"/>
          <w:b w:val="0"/>
          <w:bCs w:val="0"/>
          <w:caps w:val="0"/>
          <w:noProof/>
          <w:sz w:val="22"/>
          <w:szCs w:val="22"/>
        </w:rPr>
      </w:pPr>
      <w:hyperlink w:anchor="_Toc530378073" w:history="1">
        <w:r w:rsidR="00F61536" w:rsidRPr="00081A2B">
          <w:rPr>
            <w:rStyle w:val="Lienhypertexte"/>
            <w:noProof/>
          </w:rPr>
          <w:t>5</w:t>
        </w:r>
        <w:r w:rsidR="00F61536">
          <w:rPr>
            <w:rFonts w:asciiTheme="minorHAnsi" w:hAnsiTheme="minorHAnsi"/>
            <w:b w:val="0"/>
            <w:bCs w:val="0"/>
            <w:caps w:val="0"/>
            <w:noProof/>
            <w:sz w:val="22"/>
            <w:szCs w:val="22"/>
          </w:rPr>
          <w:tab/>
        </w:r>
        <w:r w:rsidR="00F61536" w:rsidRPr="00081A2B">
          <w:rPr>
            <w:rStyle w:val="Lienhypertexte"/>
            <w:noProof/>
          </w:rPr>
          <w:t>Communication</w:t>
        </w:r>
        <w:r w:rsidR="00F61536">
          <w:rPr>
            <w:noProof/>
            <w:webHidden/>
          </w:rPr>
          <w:tab/>
        </w:r>
        <w:r w:rsidR="00F61536">
          <w:rPr>
            <w:noProof/>
            <w:webHidden/>
          </w:rPr>
          <w:fldChar w:fldCharType="begin"/>
        </w:r>
        <w:r w:rsidR="00F61536">
          <w:rPr>
            <w:noProof/>
            <w:webHidden/>
          </w:rPr>
          <w:instrText xml:space="preserve"> PAGEREF _Toc530378073 \h </w:instrText>
        </w:r>
        <w:r w:rsidR="00F61536">
          <w:rPr>
            <w:noProof/>
            <w:webHidden/>
          </w:rPr>
        </w:r>
        <w:r w:rsidR="00F61536">
          <w:rPr>
            <w:noProof/>
            <w:webHidden/>
          </w:rPr>
          <w:fldChar w:fldCharType="separate"/>
        </w:r>
        <w:r w:rsidR="00F61536">
          <w:rPr>
            <w:noProof/>
            <w:webHidden/>
          </w:rPr>
          <w:t>18</w:t>
        </w:r>
        <w:r w:rsidR="00F61536">
          <w:rPr>
            <w:noProof/>
            <w:webHidden/>
          </w:rPr>
          <w:fldChar w:fldCharType="end"/>
        </w:r>
      </w:hyperlink>
    </w:p>
    <w:p w14:paraId="647EECCB" w14:textId="35EFF094" w:rsidR="00F61536" w:rsidRDefault="00374091">
      <w:pPr>
        <w:pStyle w:val="TM2"/>
        <w:rPr>
          <w:rFonts w:asciiTheme="minorHAnsi" w:hAnsiTheme="minorHAnsi"/>
          <w:b w:val="0"/>
          <w:bCs w:val="0"/>
          <w:noProof/>
          <w:sz w:val="22"/>
          <w:szCs w:val="22"/>
        </w:rPr>
      </w:pPr>
      <w:hyperlink w:anchor="_Toc530378074" w:history="1">
        <w:r w:rsidR="00F61536" w:rsidRPr="00081A2B">
          <w:rPr>
            <w:rStyle w:val="Lienhypertexte"/>
            <w:noProof/>
          </w:rPr>
          <w:t>5.1</w:t>
        </w:r>
        <w:r w:rsidR="00F61536">
          <w:rPr>
            <w:rFonts w:asciiTheme="minorHAnsi" w:hAnsiTheme="minorHAnsi"/>
            <w:b w:val="0"/>
            <w:bCs w:val="0"/>
            <w:noProof/>
            <w:sz w:val="22"/>
            <w:szCs w:val="22"/>
          </w:rPr>
          <w:tab/>
        </w:r>
        <w:r w:rsidR="00F61536" w:rsidRPr="00081A2B">
          <w:rPr>
            <w:rStyle w:val="Lienhypertexte"/>
            <w:noProof/>
          </w:rPr>
          <w:t>Conclure sur le fonctionnement du système après modification des paramètres en justifiant le choix de votre scénario sur un plan « Efficacité énergétique ».</w:t>
        </w:r>
        <w:r w:rsidR="00F61536">
          <w:rPr>
            <w:noProof/>
            <w:webHidden/>
          </w:rPr>
          <w:tab/>
        </w:r>
        <w:r w:rsidR="00F61536">
          <w:rPr>
            <w:noProof/>
            <w:webHidden/>
          </w:rPr>
          <w:fldChar w:fldCharType="begin"/>
        </w:r>
        <w:r w:rsidR="00F61536">
          <w:rPr>
            <w:noProof/>
            <w:webHidden/>
          </w:rPr>
          <w:instrText xml:space="preserve"> PAGEREF _Toc530378074 \h </w:instrText>
        </w:r>
        <w:r w:rsidR="00F61536">
          <w:rPr>
            <w:noProof/>
            <w:webHidden/>
          </w:rPr>
        </w:r>
        <w:r w:rsidR="00F61536">
          <w:rPr>
            <w:noProof/>
            <w:webHidden/>
          </w:rPr>
          <w:fldChar w:fldCharType="separate"/>
        </w:r>
        <w:r w:rsidR="00F61536">
          <w:rPr>
            <w:noProof/>
            <w:webHidden/>
          </w:rPr>
          <w:t>18</w:t>
        </w:r>
        <w:r w:rsidR="00F61536">
          <w:rPr>
            <w:noProof/>
            <w:webHidden/>
          </w:rPr>
          <w:fldChar w:fldCharType="end"/>
        </w:r>
      </w:hyperlink>
    </w:p>
    <w:p w14:paraId="01D0504C" w14:textId="5F6A29EA" w:rsidR="00D13D23" w:rsidRDefault="008A5418" w:rsidP="00743A53">
      <w:pPr>
        <w:pStyle w:val="TM1"/>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743A53">
      <w:pPr>
        <w:ind w:left="1418"/>
        <w:jc w:val="left"/>
      </w:pPr>
    </w:p>
    <w:p w14:paraId="6D9A0B82" w14:textId="77777777" w:rsidR="00984CAC" w:rsidRPr="00984CAC" w:rsidRDefault="008206D2">
      <w:pPr>
        <w:jc w:val="left"/>
      </w:pPr>
      <w:r>
        <w:br w:type="page"/>
      </w:r>
    </w:p>
    <w:p w14:paraId="49B8788E" w14:textId="77777777" w:rsidR="007F336F" w:rsidRPr="00BE2751" w:rsidRDefault="007F336F" w:rsidP="003217BC">
      <w:pPr>
        <w:pStyle w:val="Titre1"/>
      </w:pPr>
      <w:bookmarkStart w:id="1" w:name="_Toc526094743"/>
      <w:bookmarkStart w:id="2" w:name="_Toc530378056"/>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30378057"/>
      <w:r>
        <w:t>Données pédagogiques</w:t>
      </w:r>
      <w:bookmarkEnd w:id="3"/>
      <w:bookmarkEnd w:id="4"/>
    </w:p>
    <w:p w14:paraId="23474BB8" w14:textId="77777777" w:rsidR="007F336F" w:rsidRPr="00966ACA" w:rsidRDefault="007F336F" w:rsidP="00603768">
      <w:pPr>
        <w:jc w:val="center"/>
      </w:pPr>
      <w:r>
        <w:rPr>
          <w:noProof/>
        </w:rPr>
        <w:drawing>
          <wp:inline distT="0" distB="0" distL="0" distR="0" wp14:anchorId="61ECAF80" wp14:editId="4F5D8A50">
            <wp:extent cx="6695789" cy="319174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5789" cy="3191748"/>
                    </a:xfrm>
                    <a:prstGeom prst="rect">
                      <a:avLst/>
                    </a:prstGeom>
                  </pic:spPr>
                </pic:pic>
              </a:graphicData>
            </a:graphic>
          </wp:inline>
        </w:drawing>
      </w:r>
      <w:bookmarkStart w:id="5" w:name="_GoBack"/>
      <w:bookmarkEnd w:id="5"/>
    </w:p>
    <w:p w14:paraId="01308E77" w14:textId="77777777" w:rsidR="007F336F" w:rsidRPr="00775A57" w:rsidRDefault="007F336F" w:rsidP="007F336F">
      <w:pPr>
        <w:pStyle w:val="Titre2"/>
        <w:spacing w:line="240" w:lineRule="auto"/>
      </w:pPr>
      <w:bookmarkStart w:id="6" w:name="_Toc526094745"/>
      <w:bookmarkStart w:id="7" w:name="_Toc530378058"/>
      <w:r w:rsidRPr="00775A57">
        <w:t>Mise en situation</w:t>
      </w:r>
      <w:bookmarkEnd w:id="6"/>
      <w:bookmarkEnd w:id="7"/>
      <w:r w:rsidRPr="00775A57">
        <w:t xml:space="preserve"> </w:t>
      </w:r>
    </w:p>
    <w:p w14:paraId="5B51E5CF" w14:textId="77777777" w:rsidR="008F47A3" w:rsidRDefault="008F47A3" w:rsidP="008F47A3">
      <w:pPr>
        <w:spacing w:after="0"/>
      </w:pPr>
      <w:bookmarkStart w:id="8" w:name="_Toc526094746"/>
      <w:r>
        <w:t>Si la sécurité des personnes sur certaines voies ou certains quartiers impose que l’éclairage public soit maintenu toute la nuit, il n’est pas pour autant nécessaire que l’éclairement soit maximal. Énormément d’énergie est ainsi gaspillée.</w:t>
      </w:r>
    </w:p>
    <w:p w14:paraId="6FEA1701" w14:textId="77777777" w:rsidR="008F47A3" w:rsidRDefault="008F47A3" w:rsidP="008F47A3">
      <w:pPr>
        <w:spacing w:after="0"/>
      </w:pPr>
      <w:r>
        <w:t>Afin d’optimiser l’efficacité énergétique des éclairages publics, des outils de télégestion sont mis en place. Ils permettent, en association avec la variation d’intensité lumineuse de créer des scénarios de fonctionnement selon un planning établis avec des horaires et des intensités lumineuses définis.</w:t>
      </w:r>
    </w:p>
    <w:p w14:paraId="02817548" w14:textId="77777777" w:rsidR="008F47A3" w:rsidRDefault="008F47A3" w:rsidP="008F47A3">
      <w:pPr>
        <w:spacing w:after="0"/>
      </w:pPr>
      <w:r>
        <w:t>La télégestion permet le pilotage point par point ou le pilotage par groupes de candélabres.</w:t>
      </w:r>
    </w:p>
    <w:p w14:paraId="71FC2F1E" w14:textId="77777777" w:rsidR="007F336F" w:rsidRPr="00775A57" w:rsidRDefault="007F336F" w:rsidP="007F336F">
      <w:pPr>
        <w:pStyle w:val="Titre2"/>
        <w:spacing w:line="240" w:lineRule="auto"/>
      </w:pPr>
      <w:bookmarkStart w:id="9" w:name="_Toc530378059"/>
      <w:r>
        <w:t>Secteur d’activité</w:t>
      </w:r>
      <w:bookmarkEnd w:id="8"/>
      <w:bookmarkEnd w:id="9"/>
    </w:p>
    <w:p w14:paraId="6ADACF90" w14:textId="4D1CEEA1" w:rsidR="003217BC" w:rsidRDefault="003217BC" w:rsidP="003217BC">
      <w:pPr>
        <w:ind w:right="340"/>
      </w:pPr>
      <w:bookmarkStart w:id="10" w:name="_Toc526094747"/>
      <w:r>
        <w:t>Secteurs : « </w:t>
      </w:r>
      <w:r w:rsidR="00E60B9B">
        <w:t>Avenue technique</w:t>
      </w:r>
      <w:r>
        <w:t> ».</w:t>
      </w:r>
    </w:p>
    <w:p w14:paraId="3227474B" w14:textId="77777777" w:rsidR="007F336F" w:rsidRPr="006F1FE5" w:rsidRDefault="007F336F" w:rsidP="007F336F">
      <w:pPr>
        <w:pStyle w:val="Titre2"/>
        <w:spacing w:line="240" w:lineRule="auto"/>
      </w:pPr>
      <w:bookmarkStart w:id="11" w:name="_Toc530378060"/>
      <w:r w:rsidRPr="00AC3447">
        <w:t>Objectifs pédagogiques</w:t>
      </w:r>
      <w:bookmarkEnd w:id="10"/>
      <w:bookmarkEnd w:id="11"/>
    </w:p>
    <w:p w14:paraId="33FF5A1D" w14:textId="77777777" w:rsidR="008F47A3" w:rsidRDefault="008F47A3" w:rsidP="008F47A3">
      <w:pPr>
        <w:spacing w:after="0"/>
      </w:pPr>
      <w:bookmarkStart w:id="12" w:name="_Toc526094748"/>
      <w:r>
        <w:t>Utiliser un outil de télégestion afin d’optimiser l’efficacité énergétique d’un groupe de trois candélabres.</w:t>
      </w:r>
    </w:p>
    <w:p w14:paraId="6630C820" w14:textId="77777777" w:rsidR="008F47A3" w:rsidRDefault="008F47A3" w:rsidP="008F47A3">
      <w:pPr>
        <w:spacing w:after="0"/>
      </w:pPr>
      <w:r>
        <w:t>Procéder au paramétrage d’un scénario de télégestion en respectant le planning horaire et les niveaux d’éclairement définis pour une optimisation de la consommation énergétique du système.</w:t>
      </w:r>
    </w:p>
    <w:p w14:paraId="787A594D" w14:textId="77777777" w:rsidR="008F47A3" w:rsidRDefault="008F47A3" w:rsidP="008F47A3">
      <w:pPr>
        <w:spacing w:after="0"/>
      </w:pPr>
      <w:r>
        <w:t xml:space="preserve">Contrôler puis effectuer les essais nécessaires </w:t>
      </w:r>
      <w:proofErr w:type="spellStart"/>
      <w:proofErr w:type="gramStart"/>
      <w:r>
        <w:t>a</w:t>
      </w:r>
      <w:proofErr w:type="spellEnd"/>
      <w:proofErr w:type="gramEnd"/>
      <w:r>
        <w:t xml:space="preserve"> la validation du nouveau scénario.</w:t>
      </w:r>
    </w:p>
    <w:p w14:paraId="3B8F6B41" w14:textId="1362454E" w:rsidR="007F336F" w:rsidRPr="004B068D" w:rsidRDefault="007F336F" w:rsidP="007F336F">
      <w:pPr>
        <w:pStyle w:val="Titre2"/>
        <w:spacing w:line="240" w:lineRule="auto"/>
      </w:pPr>
      <w:bookmarkStart w:id="13" w:name="_Toc530378061"/>
      <w:r>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192292B" w14:textId="77777777" w:rsidR="007F336F" w:rsidRPr="004B068D" w:rsidRDefault="007F336F" w:rsidP="007F336F">
      <w:pPr>
        <w:pStyle w:val="Titre2"/>
        <w:spacing w:line="240" w:lineRule="auto"/>
      </w:pPr>
      <w:bookmarkStart w:id="14" w:name="_Toc526094749"/>
      <w:bookmarkStart w:id="15" w:name="_Toc530378062"/>
      <w:r>
        <w:lastRenderedPageBreak/>
        <w:t xml:space="preserve">COMPETENCES EVALUEES sur </w:t>
      </w:r>
      <w:proofErr w:type="spellStart"/>
      <w:r>
        <w:t>CPro</w:t>
      </w:r>
      <w:proofErr w:type="spellEnd"/>
      <w:r>
        <w:t xml:space="preserve"> STI</w:t>
      </w:r>
      <w:bookmarkEnd w:id="14"/>
      <w:bookmarkEnd w:id="15"/>
    </w:p>
    <w:p w14:paraId="6F4229B7" w14:textId="0139D438" w:rsidR="007F336F" w:rsidRDefault="008F47A3" w:rsidP="00020227">
      <w:pPr>
        <w:rPr>
          <w:sz w:val="28"/>
          <w:szCs w:val="28"/>
        </w:rPr>
      </w:pPr>
      <w:r>
        <w:rPr>
          <w:noProof/>
        </w:rPr>
        <w:drawing>
          <wp:inline distT="0" distB="0" distL="0" distR="0" wp14:anchorId="228F2C15" wp14:editId="575A51D0">
            <wp:extent cx="6840220" cy="4859461"/>
            <wp:effectExtent l="0" t="0" r="5080" b="5080"/>
            <wp:docPr id="111" name="Image 111"/>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9">
                      <a:extLst>
                        <a:ext uri="{28A0092B-C50C-407E-A947-70E740481C1C}">
                          <a14:useLocalDpi xmlns:a14="http://schemas.microsoft.com/office/drawing/2010/main" val="0"/>
                        </a:ext>
                      </a:extLst>
                    </a:blip>
                    <a:stretch>
                      <a:fillRect/>
                    </a:stretch>
                  </pic:blipFill>
                  <pic:spPr>
                    <a:xfrm>
                      <a:off x="0" y="0"/>
                      <a:ext cx="6840220" cy="4859461"/>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530378063"/>
      <w:r>
        <w:t>OBSERVATIONS</w:t>
      </w:r>
      <w:bookmarkEnd w:id="16"/>
      <w:bookmarkEnd w:id="17"/>
    </w:p>
    <w:p w14:paraId="2D553B50" w14:textId="7B50D64E"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673A6312" w14:textId="1878C98C" w:rsidR="00B47CC0" w:rsidRDefault="00B47CC0" w:rsidP="007F336F">
      <w:pPr>
        <w:pBdr>
          <w:top w:val="single" w:sz="4" w:space="1" w:color="auto"/>
          <w:left w:val="single" w:sz="4" w:space="4" w:color="auto"/>
          <w:bottom w:val="single" w:sz="4" w:space="1" w:color="auto"/>
          <w:right w:val="single" w:sz="4" w:space="4" w:color="auto"/>
        </w:pBdr>
        <w:rPr>
          <w:b/>
          <w:color w:val="0000FF"/>
          <w:sz w:val="28"/>
          <w:szCs w:val="28"/>
        </w:rPr>
      </w:pPr>
    </w:p>
    <w:p w14:paraId="6CD8C5EA" w14:textId="38471CA7" w:rsidR="006E66CB" w:rsidRDefault="006E66CB" w:rsidP="007F336F">
      <w:pPr>
        <w:pBdr>
          <w:top w:val="single" w:sz="4" w:space="1" w:color="auto"/>
          <w:left w:val="single" w:sz="4" w:space="4" w:color="auto"/>
          <w:bottom w:val="single" w:sz="4" w:space="1" w:color="auto"/>
          <w:right w:val="single" w:sz="4" w:space="4" w:color="auto"/>
        </w:pBdr>
        <w:rPr>
          <w:b/>
          <w:color w:val="0000FF"/>
          <w:sz w:val="28"/>
          <w:szCs w:val="28"/>
        </w:rPr>
      </w:pPr>
    </w:p>
    <w:p w14:paraId="1B22FCD9" w14:textId="5742B3EC" w:rsidR="00CC68EC" w:rsidRDefault="00CC68EC" w:rsidP="007F336F">
      <w:pPr>
        <w:pBdr>
          <w:top w:val="single" w:sz="4" w:space="1" w:color="auto"/>
          <w:left w:val="single" w:sz="4" w:space="4" w:color="auto"/>
          <w:bottom w:val="single" w:sz="4" w:space="1" w:color="auto"/>
          <w:right w:val="single" w:sz="4" w:space="4" w:color="auto"/>
        </w:pBdr>
        <w:rPr>
          <w:b/>
          <w:color w:val="0000FF"/>
          <w:sz w:val="28"/>
          <w:szCs w:val="28"/>
        </w:rPr>
      </w:pPr>
    </w:p>
    <w:p w14:paraId="34FD3C40" w14:textId="0B58956C" w:rsidR="00CC68EC" w:rsidRDefault="00CC68EC" w:rsidP="007F336F">
      <w:pPr>
        <w:pBdr>
          <w:top w:val="single" w:sz="4" w:space="1" w:color="auto"/>
          <w:left w:val="single" w:sz="4" w:space="4" w:color="auto"/>
          <w:bottom w:val="single" w:sz="4" w:space="1" w:color="auto"/>
          <w:right w:val="single" w:sz="4" w:space="4" w:color="auto"/>
        </w:pBdr>
        <w:rPr>
          <w:b/>
          <w:color w:val="0000FF"/>
          <w:sz w:val="28"/>
          <w:szCs w:val="28"/>
        </w:rPr>
      </w:pPr>
    </w:p>
    <w:p w14:paraId="606910BF" w14:textId="77777777" w:rsidR="00CC68EC" w:rsidRDefault="00CC68EC" w:rsidP="007F336F">
      <w:pPr>
        <w:pBdr>
          <w:top w:val="single" w:sz="4" w:space="1" w:color="auto"/>
          <w:left w:val="single" w:sz="4" w:space="4" w:color="auto"/>
          <w:bottom w:val="single" w:sz="4" w:space="1" w:color="auto"/>
          <w:right w:val="single" w:sz="4" w:space="4" w:color="auto"/>
        </w:pBdr>
        <w:rPr>
          <w:b/>
          <w:color w:val="0000FF"/>
          <w:sz w:val="28"/>
          <w:szCs w:val="28"/>
        </w:rPr>
      </w:pPr>
    </w:p>
    <w:p w14:paraId="480C7F8F" w14:textId="77777777" w:rsidR="00B47CC0" w:rsidRDefault="00B47CC0" w:rsidP="007F336F">
      <w:pPr>
        <w:pBdr>
          <w:top w:val="single" w:sz="4" w:space="1" w:color="auto"/>
          <w:left w:val="single" w:sz="4" w:space="4" w:color="auto"/>
          <w:bottom w:val="single" w:sz="4" w:space="1" w:color="auto"/>
          <w:right w:val="single" w:sz="4" w:space="4" w:color="auto"/>
        </w:pBdr>
        <w:rPr>
          <w:b/>
          <w:color w:val="0000FF"/>
          <w:sz w:val="28"/>
          <w:szCs w:val="28"/>
        </w:rPr>
      </w:pPr>
    </w:p>
    <w:p w14:paraId="31B6BABE" w14:textId="77777777"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345223B5" w14:textId="77777777" w:rsidR="00B47CC0" w:rsidRDefault="007F336F" w:rsidP="00B47CC0">
      <w:pPr>
        <w:pStyle w:val="Titre1"/>
        <w:spacing w:after="240" w:line="240" w:lineRule="auto"/>
      </w:pPr>
      <w:r>
        <w:rPr>
          <w:color w:val="0000FF"/>
          <w:sz w:val="28"/>
        </w:rPr>
        <w:br w:type="page"/>
      </w:r>
      <w:bookmarkStart w:id="18" w:name="_Toc528412719"/>
      <w:bookmarkStart w:id="19" w:name="_Toc530378064"/>
      <w:r w:rsidR="00B47CC0">
        <w:lastRenderedPageBreak/>
        <w:t>Préparation</w:t>
      </w:r>
      <w:bookmarkEnd w:id="18"/>
      <w:bookmarkEnd w:id="19"/>
    </w:p>
    <w:p w14:paraId="79A54B30" w14:textId="77777777" w:rsidR="008324CD" w:rsidRDefault="008324CD" w:rsidP="008324CD">
      <w:pPr>
        <w:pStyle w:val="Titre2"/>
        <w:spacing w:line="240" w:lineRule="auto"/>
      </w:pPr>
      <w:bookmarkStart w:id="20" w:name="_Toc528398477"/>
      <w:bookmarkStart w:id="21" w:name="_Toc530378065"/>
      <w:r>
        <w:t>Matériel et équipement.</w:t>
      </w:r>
      <w:bookmarkEnd w:id="20"/>
      <w:bookmarkEnd w:id="21"/>
      <w:r>
        <w:t xml:space="preserve"> </w:t>
      </w:r>
    </w:p>
    <w:p w14:paraId="4F3EC78C" w14:textId="77777777" w:rsidR="008F47A3" w:rsidRDefault="008F47A3" w:rsidP="008F47A3">
      <w:r>
        <w:t>Compléter si nécessaire le tableau ci-dessous (par un bon d’approvisionnement) en fonction du matériel et des ressources utilisés.</w:t>
      </w:r>
    </w:p>
    <w:tbl>
      <w:tblPr>
        <w:tblStyle w:val="Grilledutableau"/>
        <w:tblW w:w="0" w:type="auto"/>
        <w:tblLook w:val="04A0" w:firstRow="1" w:lastRow="0" w:firstColumn="1" w:lastColumn="0" w:noHBand="0" w:noVBand="1"/>
      </w:tblPr>
      <w:tblGrid>
        <w:gridCol w:w="4248"/>
        <w:gridCol w:w="3827"/>
        <w:gridCol w:w="2410"/>
      </w:tblGrid>
      <w:tr w:rsidR="008F47A3" w14:paraId="23E676E2" w14:textId="77777777" w:rsidTr="008F47A3">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0912E5B1" w14:textId="77777777" w:rsidR="008F47A3" w:rsidRDefault="008F47A3">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350260AA" w14:textId="77777777" w:rsidR="008F47A3" w:rsidRDefault="008F47A3">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3743176D" w14:textId="77777777" w:rsidR="008F47A3" w:rsidRDefault="008F47A3">
            <w:pPr>
              <w:rPr>
                <w:b/>
              </w:rPr>
            </w:pPr>
            <w:r>
              <w:rPr>
                <w:b/>
              </w:rPr>
              <w:t>Documents</w:t>
            </w:r>
          </w:p>
        </w:tc>
      </w:tr>
      <w:tr w:rsidR="008F47A3" w14:paraId="1F52281D" w14:textId="77777777" w:rsidTr="008F47A3">
        <w:tc>
          <w:tcPr>
            <w:tcW w:w="4248" w:type="dxa"/>
            <w:tcBorders>
              <w:top w:val="single" w:sz="4" w:space="0" w:color="auto"/>
              <w:left w:val="single" w:sz="4" w:space="0" w:color="auto"/>
              <w:bottom w:val="single" w:sz="4" w:space="0" w:color="auto"/>
              <w:right w:val="single" w:sz="4" w:space="0" w:color="auto"/>
            </w:tcBorders>
          </w:tcPr>
          <w:p w14:paraId="5B6B7E1D" w14:textId="77777777" w:rsidR="008F47A3" w:rsidRDefault="008F47A3">
            <w:r>
              <w:t>Système : ERM_Smart_street-CY10</w:t>
            </w:r>
          </w:p>
          <w:p w14:paraId="45D1F959" w14:textId="77777777" w:rsidR="008F47A3" w:rsidRDefault="008F47A3"/>
        </w:tc>
        <w:tc>
          <w:tcPr>
            <w:tcW w:w="3827" w:type="dxa"/>
            <w:tcBorders>
              <w:top w:val="single" w:sz="4" w:space="0" w:color="auto"/>
              <w:left w:val="single" w:sz="4" w:space="0" w:color="auto"/>
              <w:bottom w:val="single" w:sz="4" w:space="0" w:color="auto"/>
              <w:right w:val="single" w:sz="4" w:space="0" w:color="auto"/>
            </w:tcBorders>
            <w:hideMark/>
          </w:tcPr>
          <w:p w14:paraId="2357AADE" w14:textId="77777777" w:rsidR="008F47A3" w:rsidRDefault="008F47A3">
            <w:r>
              <w:t>Logiciel de Télégestion et de paramétrage « Street Light Vision (SLV) »</w:t>
            </w:r>
          </w:p>
        </w:tc>
        <w:tc>
          <w:tcPr>
            <w:tcW w:w="2410" w:type="dxa"/>
            <w:tcBorders>
              <w:top w:val="single" w:sz="4" w:space="0" w:color="auto"/>
              <w:left w:val="single" w:sz="4" w:space="0" w:color="auto"/>
              <w:bottom w:val="single" w:sz="4" w:space="0" w:color="auto"/>
              <w:right w:val="single" w:sz="4" w:space="0" w:color="auto"/>
            </w:tcBorders>
            <w:hideMark/>
          </w:tcPr>
          <w:p w14:paraId="7542D0D3" w14:textId="77777777" w:rsidR="008F47A3" w:rsidRDefault="008F47A3">
            <w:pPr>
              <w:rPr>
                <w:lang w:val="en-US"/>
              </w:rPr>
            </w:pPr>
            <w:r>
              <w:rPr>
                <w:lang w:val="en-US"/>
              </w:rPr>
              <w:t>Dossiers 1, 2 et 3</w:t>
            </w:r>
          </w:p>
        </w:tc>
      </w:tr>
      <w:tr w:rsidR="008F47A3" w14:paraId="3D617B8A" w14:textId="77777777" w:rsidTr="008F47A3">
        <w:tc>
          <w:tcPr>
            <w:tcW w:w="4248" w:type="dxa"/>
            <w:tcBorders>
              <w:top w:val="single" w:sz="4" w:space="0" w:color="auto"/>
              <w:left w:val="single" w:sz="4" w:space="0" w:color="auto"/>
              <w:bottom w:val="single" w:sz="4" w:space="0" w:color="auto"/>
              <w:right w:val="single" w:sz="4" w:space="0" w:color="auto"/>
            </w:tcBorders>
          </w:tcPr>
          <w:p w14:paraId="2DD9A4F2" w14:textId="77777777" w:rsidR="008F47A3" w:rsidRDefault="008F47A3">
            <w:r>
              <w:t>Poste informatique raccordé réseaux internet.</w:t>
            </w:r>
          </w:p>
          <w:p w14:paraId="1199AB8A" w14:textId="77777777" w:rsidR="008F47A3" w:rsidRDefault="008F47A3"/>
        </w:tc>
        <w:tc>
          <w:tcPr>
            <w:tcW w:w="3827" w:type="dxa"/>
            <w:tcBorders>
              <w:top w:val="single" w:sz="4" w:space="0" w:color="auto"/>
              <w:left w:val="single" w:sz="4" w:space="0" w:color="auto"/>
              <w:bottom w:val="single" w:sz="4" w:space="0" w:color="auto"/>
              <w:right w:val="single" w:sz="4" w:space="0" w:color="auto"/>
            </w:tcBorders>
            <w:hideMark/>
          </w:tcPr>
          <w:p w14:paraId="4F567585" w14:textId="77777777" w:rsidR="008F47A3" w:rsidRDefault="008F47A3">
            <w:r>
              <w:t>Navigateur internet</w:t>
            </w:r>
          </w:p>
        </w:tc>
        <w:tc>
          <w:tcPr>
            <w:tcW w:w="2410" w:type="dxa"/>
            <w:tcBorders>
              <w:top w:val="single" w:sz="4" w:space="0" w:color="auto"/>
              <w:left w:val="single" w:sz="4" w:space="0" w:color="auto"/>
              <w:bottom w:val="single" w:sz="4" w:space="0" w:color="auto"/>
              <w:right w:val="single" w:sz="4" w:space="0" w:color="auto"/>
            </w:tcBorders>
          </w:tcPr>
          <w:p w14:paraId="42E7457C" w14:textId="77777777" w:rsidR="008F47A3" w:rsidRDefault="008F47A3"/>
        </w:tc>
      </w:tr>
      <w:tr w:rsidR="008F47A3" w14:paraId="547C8375" w14:textId="77777777" w:rsidTr="008F47A3">
        <w:tc>
          <w:tcPr>
            <w:tcW w:w="4248" w:type="dxa"/>
            <w:tcBorders>
              <w:top w:val="single" w:sz="4" w:space="0" w:color="auto"/>
              <w:left w:val="single" w:sz="4" w:space="0" w:color="auto"/>
              <w:bottom w:val="single" w:sz="4" w:space="0" w:color="auto"/>
              <w:right w:val="single" w:sz="4" w:space="0" w:color="auto"/>
            </w:tcBorders>
          </w:tcPr>
          <w:p w14:paraId="5FCD40A3" w14:textId="77777777" w:rsidR="008F47A3" w:rsidRDefault="008F47A3">
            <w:pPr>
              <w:jc w:val="center"/>
              <w:rPr>
                <w:color w:val="0070C0"/>
              </w:rPr>
            </w:pPr>
          </w:p>
          <w:p w14:paraId="60358F72" w14:textId="783B9D0D" w:rsidR="008F47A3" w:rsidRDefault="008F2ADF">
            <w:pPr>
              <w:jc w:val="center"/>
              <w:rPr>
                <w:color w:val="FF0000"/>
              </w:rPr>
            </w:pPr>
            <w:r>
              <w:rPr>
                <w:color w:val="FF0000"/>
              </w:rPr>
              <w:t>EPI</w:t>
            </w:r>
          </w:p>
          <w:p w14:paraId="01CCE747" w14:textId="77777777" w:rsidR="008F47A3" w:rsidRDefault="008F47A3">
            <w:pPr>
              <w:jc w:val="center"/>
              <w:rPr>
                <w:color w:val="0070C0"/>
              </w:rPr>
            </w:pPr>
          </w:p>
        </w:tc>
        <w:tc>
          <w:tcPr>
            <w:tcW w:w="3827" w:type="dxa"/>
            <w:tcBorders>
              <w:top w:val="single" w:sz="4" w:space="0" w:color="auto"/>
              <w:left w:val="single" w:sz="4" w:space="0" w:color="auto"/>
              <w:bottom w:val="single" w:sz="4" w:space="0" w:color="auto"/>
              <w:right w:val="single" w:sz="4" w:space="0" w:color="auto"/>
            </w:tcBorders>
          </w:tcPr>
          <w:p w14:paraId="2CD1409F" w14:textId="77777777" w:rsidR="008F47A3" w:rsidRDefault="008F47A3">
            <w:pPr>
              <w:jc w:val="center"/>
              <w:rPr>
                <w:color w:val="0070C0"/>
              </w:rPr>
            </w:pPr>
          </w:p>
        </w:tc>
        <w:tc>
          <w:tcPr>
            <w:tcW w:w="2410" w:type="dxa"/>
            <w:tcBorders>
              <w:top w:val="single" w:sz="4" w:space="0" w:color="auto"/>
              <w:left w:val="single" w:sz="4" w:space="0" w:color="auto"/>
              <w:bottom w:val="single" w:sz="4" w:space="0" w:color="auto"/>
              <w:right w:val="single" w:sz="4" w:space="0" w:color="auto"/>
            </w:tcBorders>
          </w:tcPr>
          <w:p w14:paraId="72A8E595" w14:textId="77777777" w:rsidR="008F47A3" w:rsidRDefault="008F47A3">
            <w:pPr>
              <w:jc w:val="center"/>
              <w:rPr>
                <w:color w:val="0070C0"/>
              </w:rPr>
            </w:pPr>
          </w:p>
        </w:tc>
      </w:tr>
      <w:tr w:rsidR="008F47A3" w14:paraId="13864964" w14:textId="77777777" w:rsidTr="008F47A3">
        <w:tc>
          <w:tcPr>
            <w:tcW w:w="4248" w:type="dxa"/>
            <w:tcBorders>
              <w:top w:val="single" w:sz="4" w:space="0" w:color="auto"/>
              <w:left w:val="single" w:sz="4" w:space="0" w:color="auto"/>
              <w:bottom w:val="single" w:sz="4" w:space="0" w:color="auto"/>
              <w:right w:val="single" w:sz="4" w:space="0" w:color="auto"/>
            </w:tcBorders>
          </w:tcPr>
          <w:p w14:paraId="47CC02EF" w14:textId="77777777" w:rsidR="008F47A3" w:rsidRDefault="008F47A3">
            <w:pPr>
              <w:jc w:val="center"/>
              <w:rPr>
                <w:color w:val="0070C0"/>
              </w:rPr>
            </w:pPr>
          </w:p>
          <w:p w14:paraId="78996615" w14:textId="77777777" w:rsidR="008F47A3" w:rsidRDefault="008F47A3">
            <w:pPr>
              <w:jc w:val="center"/>
              <w:rPr>
                <w:color w:val="000000" w:themeColor="text1"/>
              </w:rPr>
            </w:pPr>
          </w:p>
          <w:p w14:paraId="2FEE3CF9" w14:textId="77777777" w:rsidR="008F47A3" w:rsidRDefault="008F47A3">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61A5F459" w14:textId="77777777" w:rsidR="008F47A3" w:rsidRDefault="008F47A3">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369BD6A5" w14:textId="77777777" w:rsidR="008F47A3" w:rsidRDefault="008F47A3">
            <w:pPr>
              <w:jc w:val="center"/>
              <w:rPr>
                <w:color w:val="000000" w:themeColor="text1"/>
              </w:rPr>
            </w:pPr>
          </w:p>
        </w:tc>
      </w:tr>
      <w:tr w:rsidR="008F47A3" w14:paraId="3DA9EBC6" w14:textId="77777777" w:rsidTr="008F47A3">
        <w:tc>
          <w:tcPr>
            <w:tcW w:w="4248" w:type="dxa"/>
            <w:tcBorders>
              <w:top w:val="single" w:sz="4" w:space="0" w:color="auto"/>
              <w:left w:val="single" w:sz="4" w:space="0" w:color="auto"/>
              <w:bottom w:val="single" w:sz="4" w:space="0" w:color="auto"/>
              <w:right w:val="single" w:sz="4" w:space="0" w:color="auto"/>
            </w:tcBorders>
          </w:tcPr>
          <w:p w14:paraId="21BA45D1" w14:textId="77777777" w:rsidR="008F47A3" w:rsidRDefault="008F47A3">
            <w:pPr>
              <w:jc w:val="center"/>
              <w:rPr>
                <w:color w:val="000000" w:themeColor="text1"/>
              </w:rPr>
            </w:pPr>
          </w:p>
          <w:p w14:paraId="02151728" w14:textId="77777777" w:rsidR="008F47A3" w:rsidRDefault="008F47A3">
            <w:pPr>
              <w:jc w:val="center"/>
              <w:rPr>
                <w:color w:val="000000" w:themeColor="text1"/>
              </w:rPr>
            </w:pPr>
          </w:p>
          <w:p w14:paraId="7E25FDCB" w14:textId="77777777" w:rsidR="008F47A3" w:rsidRDefault="008F47A3">
            <w:pP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128651A8" w14:textId="77777777" w:rsidR="008F47A3" w:rsidRDefault="008F47A3">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45F75CA4" w14:textId="77777777" w:rsidR="008F47A3" w:rsidRDefault="008F47A3">
            <w:pPr>
              <w:jc w:val="center"/>
              <w:rPr>
                <w:color w:val="000000" w:themeColor="text1"/>
              </w:rPr>
            </w:pPr>
          </w:p>
        </w:tc>
      </w:tr>
    </w:tbl>
    <w:p w14:paraId="3AC6EFDC" w14:textId="77777777" w:rsidR="008F47A3" w:rsidRDefault="008F47A3" w:rsidP="008F47A3">
      <w:pPr>
        <w:rPr>
          <w:rFonts w:eastAsia="Times New Roman"/>
        </w:rPr>
      </w:pPr>
    </w:p>
    <w:p w14:paraId="7CEC9818" w14:textId="77777777" w:rsidR="008F47A3" w:rsidRDefault="008F47A3" w:rsidP="008F47A3">
      <w:pPr>
        <w:pStyle w:val="Titre2"/>
        <w:spacing w:line="240" w:lineRule="auto"/>
      </w:pPr>
      <w:bookmarkStart w:id="22" w:name="_Toc528396695"/>
      <w:bookmarkStart w:id="23" w:name="_Toc530378066"/>
      <w:r>
        <w:t>Rappels de mise en service avec SLV « Street Light Vision ».</w:t>
      </w:r>
      <w:bookmarkEnd w:id="22"/>
      <w:bookmarkEnd w:id="23"/>
      <w:r>
        <w:t xml:space="preserve"> </w:t>
      </w:r>
    </w:p>
    <w:p w14:paraId="1B93D45F" w14:textId="77777777" w:rsidR="008F47A3" w:rsidRDefault="008F47A3" w:rsidP="008F47A3">
      <w:pPr>
        <w:pStyle w:val="Titre3"/>
        <w:tabs>
          <w:tab w:val="num" w:pos="2421"/>
        </w:tabs>
        <w:spacing w:line="240" w:lineRule="auto"/>
      </w:pPr>
      <w:bookmarkStart w:id="24" w:name="_Toc528396696"/>
      <w:r>
        <w:t>Relevé des paramètres de la configuration actuelle (scénario de fonctionnement des EP).</w:t>
      </w:r>
      <w:bookmarkEnd w:id="24"/>
    </w:p>
    <w:p w14:paraId="1146F989" w14:textId="77777777" w:rsidR="008F47A3" w:rsidRDefault="008F47A3" w:rsidP="008F47A3">
      <w:pPr>
        <w:pStyle w:val="Titre4"/>
        <w:spacing w:line="240" w:lineRule="auto"/>
      </w:pPr>
      <w:r>
        <w:t>Visualisation des paramètres de configuration avec SLV.</w:t>
      </w:r>
    </w:p>
    <w:p w14:paraId="6ADFB902" w14:textId="77777777" w:rsidR="008F47A3" w:rsidRDefault="008F47A3" w:rsidP="008F47A3">
      <w:r>
        <w:t>Le système étant fonctionnel on vous demande d’accéder à l’interface « </w:t>
      </w:r>
      <w:proofErr w:type="spellStart"/>
      <w:r>
        <w:t>Streetlight.vision</w:t>
      </w:r>
      <w:proofErr w:type="spellEnd"/>
      <w:r>
        <w:t> » pour effectuer un relevé des paramètres constituant le scénario de fonctionnement actuel du système d’éclairage public ERM Smart-street-CY10.</w:t>
      </w:r>
    </w:p>
    <w:p w14:paraId="23C9836E" w14:textId="6CC143D7" w:rsidR="008F47A3" w:rsidRDefault="008F47A3" w:rsidP="008F47A3">
      <w:r>
        <w:rPr>
          <w:noProof/>
        </w:rPr>
        <mc:AlternateContent>
          <mc:Choice Requires="wps">
            <w:drawing>
              <wp:anchor distT="0" distB="0" distL="114300" distR="114300" simplePos="0" relativeHeight="251673600" behindDoc="0" locked="0" layoutInCell="1" allowOverlap="1" wp14:anchorId="4253244E" wp14:editId="761A5F27">
                <wp:simplePos x="0" y="0"/>
                <wp:positionH relativeFrom="column">
                  <wp:posOffset>4561840</wp:posOffset>
                </wp:positionH>
                <wp:positionV relativeFrom="paragraph">
                  <wp:posOffset>-2540</wp:posOffset>
                </wp:positionV>
                <wp:extent cx="2202815" cy="2884170"/>
                <wp:effectExtent l="0" t="0" r="26035" b="11430"/>
                <wp:wrapNone/>
                <wp:docPr id="119" name="Zone de texte 119"/>
                <wp:cNvGraphicFramePr/>
                <a:graphic xmlns:a="http://schemas.openxmlformats.org/drawingml/2006/main">
                  <a:graphicData uri="http://schemas.microsoft.com/office/word/2010/wordprocessingShape">
                    <wps:wsp>
                      <wps:cNvSpPr txBox="1"/>
                      <wps:spPr>
                        <a:xfrm>
                          <a:off x="0" y="0"/>
                          <a:ext cx="2202815" cy="2884170"/>
                        </a:xfrm>
                        <a:prstGeom prst="rect">
                          <a:avLst/>
                        </a:prstGeom>
                        <a:solidFill>
                          <a:schemeClr val="lt1"/>
                        </a:solidFill>
                        <a:ln w="6350">
                          <a:solidFill>
                            <a:prstClr val="black"/>
                          </a:solidFill>
                        </a:ln>
                      </wps:spPr>
                      <wps:txbx>
                        <w:txbxContent>
                          <w:p w14:paraId="7D7BF0F1" w14:textId="77777777" w:rsidR="008F47A3" w:rsidRDefault="008F47A3" w:rsidP="008F47A3">
                            <w:r>
                              <w:t xml:space="preserve">Lien d’accès à </w:t>
                            </w:r>
                            <w:proofErr w:type="spellStart"/>
                            <w:r>
                              <w:t>Streetlight.vision</w:t>
                            </w:r>
                            <w:proofErr w:type="spellEnd"/>
                            <w:r>
                              <w:t> :</w:t>
                            </w:r>
                          </w:p>
                          <w:p w14:paraId="16D7370D" w14:textId="77777777" w:rsidR="008F47A3" w:rsidRDefault="008F47A3" w:rsidP="008F47A3"/>
                          <w:p w14:paraId="5967BDF8" w14:textId="77777777" w:rsidR="008F47A3" w:rsidRDefault="00374091" w:rsidP="008F47A3">
                            <w:hyperlink r:id="rId20" w:history="1">
                              <w:r w:rsidR="008F47A3">
                                <w:rPr>
                                  <w:rStyle w:val="Lienhypertexte"/>
                                </w:rPr>
                                <w:t>https://citybox2.axione.fr/reports/</w:t>
                              </w:r>
                            </w:hyperlink>
                          </w:p>
                          <w:p w14:paraId="7BEFC189" w14:textId="77777777" w:rsidR="008F47A3" w:rsidRDefault="008F47A3" w:rsidP="008F47A3"/>
                          <w:p w14:paraId="37E09AEF" w14:textId="0FBBD571" w:rsidR="008F47A3" w:rsidRDefault="008F47A3" w:rsidP="008F47A3">
                            <w:r>
                              <w:rPr>
                                <w:rFonts w:asciiTheme="minorHAnsi" w:hAnsiTheme="minorHAnsi"/>
                                <w:noProof/>
                                <w:szCs w:val="20"/>
                              </w:rPr>
                              <w:drawing>
                                <wp:inline distT="0" distB="0" distL="0" distR="0" wp14:anchorId="0535D6BE" wp14:editId="5114382C">
                                  <wp:extent cx="1924050" cy="2181225"/>
                                  <wp:effectExtent l="0" t="0" r="0" b="952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2181225"/>
                                          </a:xfrm>
                                          <a:prstGeom prst="rect">
                                            <a:avLst/>
                                          </a:prstGeom>
                                          <a:noFill/>
                                          <a:ln>
                                            <a:noFill/>
                                          </a:ln>
                                        </pic:spPr>
                                      </pic:pic>
                                    </a:graphicData>
                                  </a:graphic>
                                </wp:inline>
                              </w:drawing>
                            </w:r>
                          </w:p>
                          <w:p w14:paraId="3EA48789" w14:textId="77777777" w:rsidR="008F47A3" w:rsidRDefault="008F47A3" w:rsidP="008F47A3"/>
                          <w:p w14:paraId="48F05BE6" w14:textId="77777777" w:rsidR="008F47A3" w:rsidRDefault="008F47A3" w:rsidP="008F47A3"/>
                          <w:p w14:paraId="48026B2F" w14:textId="77777777" w:rsidR="008F47A3" w:rsidRDefault="008F47A3" w:rsidP="008F47A3"/>
                          <w:p w14:paraId="1FD6C1BE" w14:textId="77777777" w:rsidR="008F47A3" w:rsidRDefault="008F47A3" w:rsidP="008F4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3244E" id="Zone de texte 119" o:spid="_x0000_s1032" type="#_x0000_t202" style="position:absolute;left:0;text-align:left;margin-left:359.2pt;margin-top:-.2pt;width:173.45pt;height:22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" fillcolor="white [3201]" strokeweight=".5pt">
                <v:textbox>
                  <w:txbxContent>
                    <w:p w14:paraId="7D7BF0F1" w14:textId="77777777" w:rsidR="008F47A3" w:rsidRDefault="008F47A3" w:rsidP="008F47A3">
                      <w:r>
                        <w:t>Lien d’accès à Streetlight.vision :</w:t>
                      </w:r>
                    </w:p>
                    <w:p w14:paraId="16D7370D" w14:textId="77777777" w:rsidR="008F47A3" w:rsidRDefault="008F47A3" w:rsidP="008F47A3"/>
                    <w:p w14:paraId="5967BDF8" w14:textId="77777777" w:rsidR="008F47A3" w:rsidRDefault="008F47A3" w:rsidP="008F47A3">
                      <w:hyperlink r:id="rId22" w:history="1">
                        <w:r>
                          <w:rPr>
                            <w:rStyle w:val="Lienhypertexte"/>
                          </w:rPr>
                          <w:t>https://citybox2.axione.fr/reports/</w:t>
                        </w:r>
                      </w:hyperlink>
                    </w:p>
                    <w:p w14:paraId="7BEFC189" w14:textId="77777777" w:rsidR="008F47A3" w:rsidRDefault="008F47A3" w:rsidP="008F47A3"/>
                    <w:p w14:paraId="37E09AEF" w14:textId="0FBBD571" w:rsidR="008F47A3" w:rsidRDefault="008F47A3" w:rsidP="008F47A3">
                      <w:r>
                        <w:rPr>
                          <w:rFonts w:asciiTheme="minorHAnsi" w:hAnsiTheme="minorHAnsi"/>
                          <w:noProof/>
                          <w:szCs w:val="20"/>
                        </w:rPr>
                        <w:drawing>
                          <wp:inline distT="0" distB="0" distL="0" distR="0" wp14:anchorId="0535D6BE" wp14:editId="5114382C">
                            <wp:extent cx="1924050" cy="2181225"/>
                            <wp:effectExtent l="0" t="0" r="0" b="952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4050" cy="2181225"/>
                                    </a:xfrm>
                                    <a:prstGeom prst="rect">
                                      <a:avLst/>
                                    </a:prstGeom>
                                    <a:noFill/>
                                    <a:ln>
                                      <a:noFill/>
                                    </a:ln>
                                  </pic:spPr>
                                </pic:pic>
                              </a:graphicData>
                            </a:graphic>
                          </wp:inline>
                        </w:drawing>
                      </w:r>
                    </w:p>
                    <w:p w14:paraId="3EA48789" w14:textId="77777777" w:rsidR="008F47A3" w:rsidRDefault="008F47A3" w:rsidP="008F47A3"/>
                    <w:p w14:paraId="48F05BE6" w14:textId="77777777" w:rsidR="008F47A3" w:rsidRDefault="008F47A3" w:rsidP="008F47A3"/>
                    <w:p w14:paraId="48026B2F" w14:textId="77777777" w:rsidR="008F47A3" w:rsidRDefault="008F47A3" w:rsidP="008F47A3"/>
                    <w:p w14:paraId="1FD6C1BE" w14:textId="77777777" w:rsidR="008F47A3" w:rsidRDefault="008F47A3" w:rsidP="008F47A3"/>
                  </w:txbxContent>
                </v:textbox>
              </v:shape>
            </w:pict>
          </mc:Fallback>
        </mc:AlternateContent>
      </w:r>
      <w:r>
        <w:rPr>
          <w:noProof/>
        </w:rPr>
        <w:drawing>
          <wp:inline distT="0" distB="0" distL="0" distR="0" wp14:anchorId="3E335C9E" wp14:editId="40B63D62">
            <wp:extent cx="4324350" cy="2809875"/>
            <wp:effectExtent l="0" t="0" r="0" b="952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4350" cy="2809875"/>
                    </a:xfrm>
                    <a:prstGeom prst="rect">
                      <a:avLst/>
                    </a:prstGeom>
                    <a:noFill/>
                    <a:ln>
                      <a:noFill/>
                    </a:ln>
                  </pic:spPr>
                </pic:pic>
              </a:graphicData>
            </a:graphic>
          </wp:inline>
        </w:drawing>
      </w:r>
    </w:p>
    <w:p w14:paraId="04C3D6A0" w14:textId="77777777" w:rsidR="008F47A3" w:rsidRDefault="008F47A3" w:rsidP="008F47A3">
      <w:r>
        <w:t>Saisissez l’identifiant et le mot de passe qui vous sont fournis par votre administrateur.</w:t>
      </w:r>
      <w:r>
        <w:br w:type="page"/>
      </w:r>
    </w:p>
    <w:p w14:paraId="680D6C6C" w14:textId="5DB22D13" w:rsidR="008F47A3" w:rsidRDefault="008F47A3" w:rsidP="008F47A3">
      <w:r>
        <w:rPr>
          <w:noProof/>
        </w:rPr>
        <w:lastRenderedPageBreak/>
        <mc:AlternateContent>
          <mc:Choice Requires="wps">
            <w:drawing>
              <wp:anchor distT="0" distB="0" distL="114300" distR="114300" simplePos="0" relativeHeight="251683840" behindDoc="0" locked="0" layoutInCell="1" allowOverlap="1" wp14:anchorId="0AA48E85" wp14:editId="06073613">
                <wp:simplePos x="0" y="0"/>
                <wp:positionH relativeFrom="column">
                  <wp:posOffset>1502410</wp:posOffset>
                </wp:positionH>
                <wp:positionV relativeFrom="paragraph">
                  <wp:posOffset>294005</wp:posOffset>
                </wp:positionV>
                <wp:extent cx="722630" cy="741680"/>
                <wp:effectExtent l="19050" t="19050" r="20320" b="20320"/>
                <wp:wrapNone/>
                <wp:docPr id="283" name="Rectangle : coins arrondis 283"/>
                <wp:cNvGraphicFramePr/>
                <a:graphic xmlns:a="http://schemas.openxmlformats.org/drawingml/2006/main">
                  <a:graphicData uri="http://schemas.microsoft.com/office/word/2010/wordprocessingShape">
                    <wps:wsp>
                      <wps:cNvSpPr/>
                      <wps:spPr>
                        <a:xfrm>
                          <a:off x="0" y="0"/>
                          <a:ext cx="722630" cy="741045"/>
                        </a:xfrm>
                        <a:prstGeom prst="roundRect">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1106C" id="Rectangle : coins arrondis 283" o:spid="_x0000_s1026" style="position:absolute;margin-left:118.3pt;margin-top:23.15pt;width:56.9pt;height:5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" filled="f" strokecolor="red" strokeweight="3pt"/>
            </w:pict>
          </mc:Fallback>
        </mc:AlternateContent>
      </w:r>
      <w:r>
        <w:t xml:space="preserve">Une fois </w:t>
      </w:r>
      <w:proofErr w:type="spellStart"/>
      <w:r>
        <w:t>loggé</w:t>
      </w:r>
      <w:proofErr w:type="spellEnd"/>
      <w:r>
        <w:t xml:space="preserve"> en tant qu’utilisateur différents menus apparaissent selon le niveau d’autorisations de votre compte.</w:t>
      </w:r>
    </w:p>
    <w:p w14:paraId="66056331" w14:textId="6F81DF2C" w:rsidR="008F47A3" w:rsidRDefault="008F47A3" w:rsidP="008F47A3">
      <w:r>
        <w:rPr>
          <w:noProof/>
        </w:rPr>
        <w:drawing>
          <wp:inline distT="0" distB="0" distL="0" distR="0" wp14:anchorId="5374EAEB" wp14:editId="2A03D151">
            <wp:extent cx="5238750" cy="300990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3009900"/>
                    </a:xfrm>
                    <a:prstGeom prst="rect">
                      <a:avLst/>
                    </a:prstGeom>
                    <a:noFill/>
                    <a:ln>
                      <a:noFill/>
                    </a:ln>
                  </pic:spPr>
                </pic:pic>
              </a:graphicData>
            </a:graphic>
          </wp:inline>
        </w:drawing>
      </w:r>
    </w:p>
    <w:p w14:paraId="77BB4795" w14:textId="77777777" w:rsidR="008F47A3" w:rsidRDefault="008F47A3" w:rsidP="008F47A3">
      <w:r>
        <w:t xml:space="preserve">L’onglet équipements vous permet de voir les </w:t>
      </w:r>
      <w:proofErr w:type="spellStart"/>
      <w:r>
        <w:t>géozones</w:t>
      </w:r>
      <w:proofErr w:type="spellEnd"/>
      <w:r>
        <w:t xml:space="preserve"> (zones géographiques) auxquelles vous avez accès. </w:t>
      </w:r>
    </w:p>
    <w:p w14:paraId="66B617D6" w14:textId="3A1CB944" w:rsidR="008F47A3" w:rsidRDefault="008F47A3" w:rsidP="008F47A3">
      <w:r>
        <w:rPr>
          <w:noProof/>
        </w:rPr>
        <mc:AlternateContent>
          <mc:Choice Requires="wpg">
            <w:drawing>
              <wp:anchor distT="0" distB="0" distL="114300" distR="114300" simplePos="0" relativeHeight="251674624" behindDoc="0" locked="0" layoutInCell="1" allowOverlap="1" wp14:anchorId="65FC310C" wp14:editId="429A7238">
                <wp:simplePos x="0" y="0"/>
                <wp:positionH relativeFrom="column">
                  <wp:posOffset>1905</wp:posOffset>
                </wp:positionH>
                <wp:positionV relativeFrom="paragraph">
                  <wp:posOffset>450215</wp:posOffset>
                </wp:positionV>
                <wp:extent cx="6946900" cy="2675255"/>
                <wp:effectExtent l="0" t="0" r="6350" b="0"/>
                <wp:wrapNone/>
                <wp:docPr id="124" name="Groupe 124"/>
                <wp:cNvGraphicFramePr/>
                <a:graphic xmlns:a="http://schemas.openxmlformats.org/drawingml/2006/main">
                  <a:graphicData uri="http://schemas.microsoft.com/office/word/2010/wordprocessingGroup">
                    <wpg:wgp>
                      <wpg:cNvGrpSpPr/>
                      <wpg:grpSpPr>
                        <a:xfrm>
                          <a:off x="0" y="0"/>
                          <a:ext cx="6946900" cy="2675255"/>
                          <a:chOff x="0" y="0"/>
                          <a:chExt cx="6946985" cy="2675255"/>
                        </a:xfrm>
                      </wpg:grpSpPr>
                      <pic:pic xmlns:pic="http://schemas.openxmlformats.org/drawingml/2006/picture">
                        <pic:nvPicPr>
                          <pic:cNvPr id="290" name="Image 29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6821"/>
                            <a:ext cx="755650" cy="773430"/>
                          </a:xfrm>
                          <a:prstGeom prst="rect">
                            <a:avLst/>
                          </a:prstGeom>
                        </pic:spPr>
                      </pic:pic>
                      <pic:pic xmlns:pic="http://schemas.openxmlformats.org/drawingml/2006/picture">
                        <pic:nvPicPr>
                          <pic:cNvPr id="291" name="Image 29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251930" y="36821"/>
                            <a:ext cx="1631950" cy="2534285"/>
                          </a:xfrm>
                          <a:prstGeom prst="rect">
                            <a:avLst/>
                          </a:prstGeom>
                        </pic:spPr>
                      </pic:pic>
                      <wps:wsp>
                        <wps:cNvPr id="292" name="Flèche vers la droite 152"/>
                        <wps:cNvSpPr/>
                        <wps:spPr>
                          <a:xfrm>
                            <a:off x="828483" y="220929"/>
                            <a:ext cx="362078" cy="233202"/>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5" name="Image 29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559726" y="0"/>
                            <a:ext cx="1053465" cy="2675255"/>
                          </a:xfrm>
                          <a:prstGeom prst="rect">
                            <a:avLst/>
                          </a:prstGeom>
                        </pic:spPr>
                      </pic:pic>
                      <pic:pic xmlns:pic="http://schemas.openxmlformats.org/drawingml/2006/picture">
                        <pic:nvPicPr>
                          <pic:cNvPr id="296" name="Image 29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283248" y="61369"/>
                            <a:ext cx="744855" cy="751840"/>
                          </a:xfrm>
                          <a:prstGeom prst="rect">
                            <a:avLst/>
                          </a:prstGeom>
                        </pic:spPr>
                      </pic:pic>
                      <wps:wsp>
                        <wps:cNvPr id="297" name="Flèche vers la droite 157"/>
                        <wps:cNvSpPr/>
                        <wps:spPr>
                          <a:xfrm>
                            <a:off x="4105594" y="220929"/>
                            <a:ext cx="362078" cy="233202"/>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8" name="Zone de texte 158"/>
                        <wps:cNvSpPr txBox="1"/>
                        <wps:spPr>
                          <a:xfrm>
                            <a:off x="104327" y="1043275"/>
                            <a:ext cx="724156" cy="589143"/>
                          </a:xfrm>
                          <a:prstGeom prst="rect">
                            <a:avLst/>
                          </a:prstGeom>
                          <a:solidFill>
                            <a:schemeClr val="lt1"/>
                          </a:solidFill>
                          <a:ln w="6350">
                            <a:noFill/>
                          </a:ln>
                        </wps:spPr>
                        <wps:txbx>
                          <w:txbxContent>
                            <w:p w14:paraId="0CD35D6F" w14:textId="77777777" w:rsidR="008F47A3" w:rsidRDefault="008F47A3" w:rsidP="008F47A3">
                              <w:r>
                                <w:t>Accès a plusieurs zones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9" name="Connecteur droit avec flèche 299"/>
                        <wps:cNvCnPr/>
                        <wps:spPr>
                          <a:xfrm flipV="1">
                            <a:off x="754840" y="963495"/>
                            <a:ext cx="796989" cy="2700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0" name="Connecteur droit avec flèche 300"/>
                        <wps:cNvCnPr/>
                        <wps:spPr>
                          <a:xfrm flipV="1">
                            <a:off x="754840" y="1129192"/>
                            <a:ext cx="859168" cy="2269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1" name="Connecteur droit avec flèche 301"/>
                        <wps:cNvCnPr/>
                        <wps:spPr>
                          <a:xfrm flipV="1">
                            <a:off x="797799" y="1264204"/>
                            <a:ext cx="902126" cy="165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2" name="Connecteur droit avec flèche 302"/>
                        <wps:cNvCnPr/>
                        <wps:spPr>
                          <a:xfrm flipV="1">
                            <a:off x="4025815" y="153423"/>
                            <a:ext cx="662786" cy="9265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3" name="Zone de texte 179"/>
                        <wps:cNvSpPr txBox="1"/>
                        <wps:spPr>
                          <a:xfrm>
                            <a:off x="3455082" y="1043275"/>
                            <a:ext cx="724156" cy="589143"/>
                          </a:xfrm>
                          <a:prstGeom prst="rect">
                            <a:avLst/>
                          </a:prstGeom>
                          <a:solidFill>
                            <a:schemeClr val="lt1"/>
                          </a:solidFill>
                          <a:ln w="6350">
                            <a:noFill/>
                          </a:ln>
                        </wps:spPr>
                        <wps:txbx>
                          <w:txbxContent>
                            <w:p w14:paraId="23B422C6" w14:textId="77777777" w:rsidR="008F47A3" w:rsidRDefault="008F47A3" w:rsidP="008F47A3">
                              <w:r>
                                <w:t>Accès à une zone unique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4" name="Zone de texte 180"/>
                        <wps:cNvSpPr txBox="1"/>
                        <wps:spPr>
                          <a:xfrm>
                            <a:off x="5958942" y="583006"/>
                            <a:ext cx="988043" cy="288435"/>
                          </a:xfrm>
                          <a:prstGeom prst="rect">
                            <a:avLst/>
                          </a:prstGeom>
                          <a:solidFill>
                            <a:schemeClr val="lt1"/>
                          </a:solidFill>
                          <a:ln w="6350">
                            <a:noFill/>
                          </a:ln>
                        </wps:spPr>
                        <wps:txbx>
                          <w:txbxContent>
                            <w:p w14:paraId="50A6C94A" w14:textId="77777777" w:rsidR="008F47A3" w:rsidRDefault="008F47A3" w:rsidP="008F47A3">
                              <w:r>
                                <w:t>Avec 3 mats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5" name="Connecteur droit avec flèche 305"/>
                        <wps:cNvCnPr/>
                        <wps:spPr>
                          <a:xfrm flipH="1">
                            <a:off x="5081364" y="693471"/>
                            <a:ext cx="877578" cy="11170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6" name="Connecteur droit avec flèche 306"/>
                        <wps:cNvCnPr/>
                        <wps:spPr>
                          <a:xfrm flipH="1">
                            <a:off x="5081364" y="699608"/>
                            <a:ext cx="877578" cy="5647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7" name="Connecteur droit avec flèche 307"/>
                        <wps:cNvCnPr/>
                        <wps:spPr>
                          <a:xfrm flipH="1">
                            <a:off x="5148870" y="699608"/>
                            <a:ext cx="809612"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5FC310C" id="Groupe 124" o:spid="_x0000_s1033" style="position:absolute;left:0;text-align:left;margin-left:.15pt;margin-top:35.45pt;width:547pt;height:210.65pt;z-index:251674624" coordsize="69469,26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">
                <v:shape id="Image 290" o:spid="_x0000_s1034" type="#_x0000_t75" style="position:absolute;top:368;width:7556;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">
                  <v:imagedata r:id="rId30" o:title=""/>
                </v:shape>
                <v:shape id="Image 291" o:spid="_x0000_s1035" type="#_x0000_t75" style="position:absolute;left:12519;top:368;width:16319;height:25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">
                  <v:imagedata r:id="rId31"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52" o:spid="_x0000_s1036" type="#_x0000_t13" style="position:absolute;left:8284;top:2209;width:3621;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" adj="14644" fillcolor="white [3201]" strokecolor="red" strokeweight="1.5pt"/>
                <v:shape id="Image 295" o:spid="_x0000_s1037" type="#_x0000_t75" style="position:absolute;left:45597;width:10534;height:26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">
                  <v:imagedata r:id="rId32" o:title=""/>
                </v:shape>
                <v:shape id="Image 296" o:spid="_x0000_s1038" type="#_x0000_t75" style="position:absolute;left:32832;top:613;width:7449;height:7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">
                  <v:imagedata r:id="rId33" o:title=""/>
                </v:shape>
                <v:shape id="Flèche vers la droite 157" o:spid="_x0000_s1039" type="#_x0000_t13" style="position:absolute;left:41055;top:2209;width:3621;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" adj="14644" fillcolor="white [3201]" strokecolor="red" strokeweight="1.5pt"/>
                <v:shape id="Zone de texte 158" o:spid="_x0000_s1040" type="#_x0000_t202" style="position:absolute;left:1043;top:10432;width:7241;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" fillcolor="white [3201]" stroked="f" strokeweight=".5pt">
                  <v:textbox>
                    <w:txbxContent>
                      <w:p w14:paraId="0CD35D6F" w14:textId="77777777" w:rsidR="008F47A3" w:rsidRDefault="008F47A3" w:rsidP="008F47A3">
                        <w:r>
                          <w:t>Accès a plusieurs zones :</w:t>
                        </w:r>
                      </w:p>
                    </w:txbxContent>
                  </v:textbox>
                </v:shape>
                <v:shapetype id="_x0000_t32" coordsize="21600,21600" o:spt="32" o:oned="t" path="m,l21600,21600e" filled="f">
                  <v:path arrowok="t" fillok="f" o:connecttype="none"/>
                  <o:lock v:ext="edit" shapetype="t"/>
                </v:shapetype>
                <v:shape id="Connecteur droit avec flèche 299" o:spid="_x0000_s1041" type="#_x0000_t32" style="position:absolute;left:7548;top:9634;width:7970;height:27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" strokecolor="#4579b8 [3044]">
                  <v:stroke endarrow="block"/>
                </v:shape>
                <v:shape id="Connecteur droit avec flèche 300" o:spid="_x0000_s1042" type="#_x0000_t32" style="position:absolute;left:7548;top:11291;width:8592;height:22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" strokecolor="#4579b8 [3044]">
                  <v:stroke endarrow="block"/>
                </v:shape>
                <v:shape id="Connecteur droit avec flèche 301" o:spid="_x0000_s1043" type="#_x0000_t32" style="position:absolute;left:7977;top:12642;width:9022;height:16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" strokecolor="#4579b8 [3044]">
                  <v:stroke endarrow="block"/>
                </v:shape>
                <v:shape id="Connecteur droit avec flèche 302" o:spid="_x0000_s1044" type="#_x0000_t32" style="position:absolute;left:40258;top:1534;width:6628;height:92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" strokecolor="#4579b8 [3044]">
                  <v:stroke endarrow="block"/>
                </v:shape>
                <v:shape id="Zone de texte 179" o:spid="_x0000_s1045" type="#_x0000_t202" style="position:absolute;left:34550;top:10432;width:7242;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" fillcolor="white [3201]" stroked="f" strokeweight=".5pt">
                  <v:textbox>
                    <w:txbxContent>
                      <w:p w14:paraId="23B422C6" w14:textId="77777777" w:rsidR="008F47A3" w:rsidRDefault="008F47A3" w:rsidP="008F47A3">
                        <w:r>
                          <w:t>Accès à une zone unique :</w:t>
                        </w:r>
                      </w:p>
                    </w:txbxContent>
                  </v:textbox>
                </v:shape>
                <v:shape id="Zone de texte 180" o:spid="_x0000_s1046" type="#_x0000_t202" style="position:absolute;left:59589;top:5830;width:9880;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" fillcolor="white [3201]" stroked="f" strokeweight=".5pt">
                  <v:textbox>
                    <w:txbxContent>
                      <w:p w14:paraId="50A6C94A" w14:textId="77777777" w:rsidR="008F47A3" w:rsidRDefault="008F47A3" w:rsidP="008F47A3">
                        <w:r>
                          <w:t>Avec 3 mats</w:t>
                        </w:r>
                      </w:p>
                    </w:txbxContent>
                  </v:textbox>
                </v:shape>
                <v:shape id="Connecteur droit avec flèche 305" o:spid="_x0000_s1047" type="#_x0000_t32" style="position:absolute;left:50813;top:6934;width:8776;height:11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" strokecolor="#4579b8 [3044]">
                  <v:stroke endarrow="block"/>
                </v:shape>
                <v:shape id="Connecteur droit avec flèche 306" o:spid="_x0000_s1048" type="#_x0000_t32" style="position:absolute;left:50813;top:6996;width:8776;height:56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" strokecolor="#4579b8 [3044]">
                  <v:stroke endarrow="block"/>
                </v:shape>
                <v:shape id="Connecteur droit avec flèche 307" o:spid="_x0000_s1049" type="#_x0000_t32" style="position:absolute;left:51488;top:6996;width:8096;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" strokecolor="#4579b8 [3044]">
                  <v:stroke endarrow="block"/>
                </v:shape>
              </v:group>
            </w:pict>
          </mc:Fallback>
        </mc:AlternateContent>
      </w:r>
      <w:r>
        <w:t>Ce Widget « Équipements »   n’apparait pas sur votre écran si vous n’avais accès qu’a un seul « </w:t>
      </w:r>
      <w:proofErr w:type="spellStart"/>
      <w:r>
        <w:t>citybox_contrôlller</w:t>
      </w:r>
      <w:proofErr w:type="spellEnd"/>
      <w:r>
        <w:t xml:space="preserve"> » (donc une seule zone géographique). </w:t>
      </w:r>
    </w:p>
    <w:p w14:paraId="72BD5E8E" w14:textId="77777777" w:rsidR="008F47A3" w:rsidRDefault="008F47A3" w:rsidP="008F47A3"/>
    <w:p w14:paraId="65E16A6A" w14:textId="77777777" w:rsidR="008F47A3" w:rsidRDefault="008F47A3" w:rsidP="008F47A3"/>
    <w:p w14:paraId="13BC5607" w14:textId="77777777" w:rsidR="008F47A3" w:rsidRDefault="008F47A3" w:rsidP="008F47A3"/>
    <w:p w14:paraId="3B3D0523" w14:textId="77777777" w:rsidR="008F47A3" w:rsidRDefault="008F47A3" w:rsidP="008F47A3"/>
    <w:p w14:paraId="2EFAEB34" w14:textId="77777777" w:rsidR="008F47A3" w:rsidRDefault="008F47A3" w:rsidP="008F47A3"/>
    <w:p w14:paraId="6B1DFB69" w14:textId="77777777" w:rsidR="008F47A3" w:rsidRDefault="008F47A3" w:rsidP="008F47A3"/>
    <w:p w14:paraId="7842DCF5" w14:textId="77777777" w:rsidR="008F47A3" w:rsidRDefault="008F47A3" w:rsidP="008F47A3"/>
    <w:p w14:paraId="38239FE9" w14:textId="77777777" w:rsidR="008F47A3" w:rsidRDefault="008F47A3" w:rsidP="008F47A3"/>
    <w:p w14:paraId="49BA7FB1" w14:textId="77777777" w:rsidR="008F47A3" w:rsidRDefault="008F47A3" w:rsidP="008F47A3"/>
    <w:p w14:paraId="12C17F2C" w14:textId="77777777" w:rsidR="008F47A3" w:rsidRDefault="008F47A3" w:rsidP="008F47A3">
      <w:r>
        <w:t>Une fois votre géo-zone identifiée.</w:t>
      </w:r>
    </w:p>
    <w:p w14:paraId="2438749B" w14:textId="3758BB9C" w:rsidR="008F47A3" w:rsidRDefault="008F47A3" w:rsidP="008F47A3">
      <w:r>
        <w:t xml:space="preserve">Cliquer sur le widget Programmations horaires  </w:t>
      </w:r>
      <w:r>
        <w:rPr>
          <w:noProof/>
        </w:rPr>
        <w:drawing>
          <wp:inline distT="0" distB="0" distL="0" distR="0" wp14:anchorId="47652B30" wp14:editId="7FC80445">
            <wp:extent cx="523875" cy="523875"/>
            <wp:effectExtent l="0" t="0" r="9525" b="952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t> ; une liste (bibliothèque) de programmations est accessible.</w:t>
      </w:r>
    </w:p>
    <w:p w14:paraId="24DE2BF0" w14:textId="77777777" w:rsidR="008F47A3" w:rsidRDefault="008F47A3" w:rsidP="008F47A3">
      <w:r>
        <w:br w:type="page"/>
      </w:r>
    </w:p>
    <w:p w14:paraId="7A48508E" w14:textId="77777777" w:rsidR="008F47A3" w:rsidRDefault="008F47A3" w:rsidP="008F47A3">
      <w:r>
        <w:lastRenderedPageBreak/>
        <w:t>Identifier celle qui correspond à votre géo-zone pour afficher le scénario paramétré.</w:t>
      </w:r>
    </w:p>
    <w:p w14:paraId="43474488" w14:textId="31C1F035" w:rsidR="008F47A3" w:rsidRDefault="008F47A3" w:rsidP="008F47A3">
      <w:r>
        <w:rPr>
          <w:noProof/>
        </w:rPr>
        <mc:AlternateContent>
          <mc:Choice Requires="wps">
            <w:drawing>
              <wp:anchor distT="0" distB="0" distL="114300" distR="114300" simplePos="0" relativeHeight="251677696" behindDoc="0" locked="0" layoutInCell="1" allowOverlap="1" wp14:anchorId="16F2840F" wp14:editId="7860B9B9">
                <wp:simplePos x="0" y="0"/>
                <wp:positionH relativeFrom="column">
                  <wp:posOffset>1315720</wp:posOffset>
                </wp:positionH>
                <wp:positionV relativeFrom="paragraph">
                  <wp:posOffset>1437640</wp:posOffset>
                </wp:positionV>
                <wp:extent cx="489585" cy="154305"/>
                <wp:effectExtent l="0" t="0" r="24765" b="36195"/>
                <wp:wrapNone/>
                <wp:docPr id="117" name="Connecteur droit avec flèche 117"/>
                <wp:cNvGraphicFramePr/>
                <a:graphic xmlns:a="http://schemas.openxmlformats.org/drawingml/2006/main">
                  <a:graphicData uri="http://schemas.microsoft.com/office/word/2010/wordprocessingShape">
                    <wps:wsp>
                      <wps:cNvCnPr/>
                      <wps:spPr>
                        <a:xfrm flipH="1">
                          <a:off x="0" y="0"/>
                          <a:ext cx="489585" cy="153670"/>
                        </a:xfrm>
                        <a:prstGeom prst="straightConnector1">
                          <a:avLst/>
                        </a:prstGeom>
                        <a:noFill/>
                        <a:ln w="19050">
                          <a:solidFill>
                            <a:srgbClr val="002060"/>
                          </a:solidFill>
                          <a:headEnd type="none" w="med" len="med"/>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page">
                  <wp14:pctHeight>0</wp14:pctHeight>
                </wp14:sizeRelV>
              </wp:anchor>
            </w:drawing>
          </mc:Choice>
          <mc:Fallback>
            <w:pict>
              <v:shape w14:anchorId="7A3377E0" id="Connecteur droit avec flèche 117" o:spid="_x0000_s1026" type="#_x0000_t32" style="position:absolute;margin-left:103.6pt;margin-top:113.2pt;width:38.55pt;height:12.1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" strokecolor="#002060" strokeweight="1.5pt"/>
            </w:pict>
          </mc:Fallback>
        </mc:AlternateContent>
      </w:r>
      <w:r>
        <w:rPr>
          <w:noProof/>
        </w:rPr>
        <mc:AlternateContent>
          <mc:Choice Requires="wps">
            <w:drawing>
              <wp:anchor distT="0" distB="0" distL="114300" distR="114300" simplePos="0" relativeHeight="251675648" behindDoc="0" locked="0" layoutInCell="1" allowOverlap="1" wp14:anchorId="70C10019" wp14:editId="7495787F">
                <wp:simplePos x="0" y="0"/>
                <wp:positionH relativeFrom="column">
                  <wp:posOffset>-120650</wp:posOffset>
                </wp:positionH>
                <wp:positionV relativeFrom="paragraph">
                  <wp:posOffset>1396365</wp:posOffset>
                </wp:positionV>
                <wp:extent cx="1435735" cy="429895"/>
                <wp:effectExtent l="0" t="0" r="12065" b="27305"/>
                <wp:wrapNone/>
                <wp:docPr id="116" name="Ellipse 116"/>
                <wp:cNvGraphicFramePr/>
                <a:graphic xmlns:a="http://schemas.openxmlformats.org/drawingml/2006/main">
                  <a:graphicData uri="http://schemas.microsoft.com/office/word/2010/wordprocessingShape">
                    <wps:wsp>
                      <wps:cNvSpPr/>
                      <wps:spPr>
                        <a:xfrm>
                          <a:off x="0" y="0"/>
                          <a:ext cx="1435735" cy="429260"/>
                        </a:xfrm>
                        <a:prstGeom prst="ellipse">
                          <a:avLst/>
                        </a:prstGeom>
                        <a:noFill/>
                        <a:ln w="19050">
                          <a:solidFill>
                            <a:srgbClr val="00206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58A4EB8" id="Ellipse 116" o:spid="_x0000_s1026" style="position:absolute;margin-left:-9.5pt;margin-top:109.95pt;width:113.05pt;height:3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" filled="f" strokecolor="#002060" strokeweight="1.5pt"/>
            </w:pict>
          </mc:Fallback>
        </mc:AlternateContent>
      </w:r>
      <w:r>
        <w:rPr>
          <w:noProof/>
        </w:rPr>
        <mc:AlternateContent>
          <mc:Choice Requires="wps">
            <w:drawing>
              <wp:anchor distT="0" distB="0" distL="114300" distR="114300" simplePos="0" relativeHeight="251676672" behindDoc="0" locked="0" layoutInCell="1" allowOverlap="1" wp14:anchorId="372DB851" wp14:editId="5CA75883">
                <wp:simplePos x="0" y="0"/>
                <wp:positionH relativeFrom="column">
                  <wp:posOffset>1813560</wp:posOffset>
                </wp:positionH>
                <wp:positionV relativeFrom="paragraph">
                  <wp:posOffset>1066165</wp:posOffset>
                </wp:positionV>
                <wp:extent cx="871220" cy="527685"/>
                <wp:effectExtent l="0" t="0" r="5080" b="5715"/>
                <wp:wrapNone/>
                <wp:docPr id="115" name="Zone de texte 115"/>
                <wp:cNvGraphicFramePr/>
                <a:graphic xmlns:a="http://schemas.openxmlformats.org/drawingml/2006/main">
                  <a:graphicData uri="http://schemas.microsoft.com/office/word/2010/wordprocessingShape">
                    <wps:wsp>
                      <wps:cNvSpPr txBox="1"/>
                      <wps:spPr>
                        <a:xfrm>
                          <a:off x="0" y="0"/>
                          <a:ext cx="871220" cy="527685"/>
                        </a:xfrm>
                        <a:prstGeom prst="rect">
                          <a:avLst/>
                        </a:prstGeom>
                        <a:solidFill>
                          <a:schemeClr val="lt1"/>
                        </a:solidFill>
                        <a:ln w="6350">
                          <a:noFill/>
                        </a:ln>
                      </wps:spPr>
                      <wps:txbx>
                        <w:txbxContent>
                          <w:p w14:paraId="2985010A" w14:textId="12E7B95D" w:rsidR="008F47A3" w:rsidRDefault="008F47A3" w:rsidP="008F47A3">
                            <w:pPr>
                              <w:rPr>
                                <w:color w:val="000000" w:themeColor="text1"/>
                                <w:sz w:val="16"/>
                                <w:szCs w:val="16"/>
                              </w:rPr>
                            </w:pPr>
                            <w:r>
                              <w:rPr>
                                <w:color w:val="000000" w:themeColor="text1"/>
                                <w:sz w:val="16"/>
                                <w:szCs w:val="16"/>
                              </w:rPr>
                              <w:t xml:space="preserve">Je repère le programme et ma </w:t>
                            </w:r>
                            <w:proofErr w:type="spellStart"/>
                            <w:r>
                              <w:rPr>
                                <w:color w:val="000000" w:themeColor="text1"/>
                                <w:sz w:val="16"/>
                                <w:szCs w:val="16"/>
                              </w:rPr>
                              <w:t>géozone</w:t>
                            </w:r>
                            <w:proofErr w:type="spellEnd"/>
                            <w:r>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B851" id="Zone de texte 115" o:spid="_x0000_s1050" type="#_x0000_t202" style="position:absolute;left:0;text-align:left;margin-left:142.8pt;margin-top:83.95pt;width:68.6pt;height:4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" fillcolor="white [3201]" stroked="f" strokeweight=".5pt">
                <v:textbox>
                  <w:txbxContent>
                    <w:p w14:paraId="2985010A" w14:textId="12E7B95D" w:rsidR="008F47A3" w:rsidRDefault="008F47A3" w:rsidP="008F47A3">
                      <w:pPr>
                        <w:rPr>
                          <w:color w:val="000000" w:themeColor="text1"/>
                          <w:sz w:val="16"/>
                          <w:szCs w:val="16"/>
                        </w:rPr>
                      </w:pPr>
                      <w:r>
                        <w:rPr>
                          <w:color w:val="000000" w:themeColor="text1"/>
                          <w:sz w:val="16"/>
                          <w:szCs w:val="16"/>
                        </w:rPr>
                        <w:t>Je repère le programme e</w:t>
                      </w:r>
                      <w:r>
                        <w:rPr>
                          <w:color w:val="000000" w:themeColor="text1"/>
                          <w:sz w:val="16"/>
                          <w:szCs w:val="16"/>
                        </w:rPr>
                        <w:t>t</w:t>
                      </w:r>
                      <w:r>
                        <w:rPr>
                          <w:color w:val="000000" w:themeColor="text1"/>
                          <w:sz w:val="16"/>
                          <w:szCs w:val="16"/>
                        </w:rPr>
                        <w:t xml:space="preserve"> ma géozone.</w:t>
                      </w:r>
                    </w:p>
                  </w:txbxContent>
                </v:textbox>
              </v:shape>
            </w:pict>
          </mc:Fallback>
        </mc:AlternateContent>
      </w:r>
      <w:r>
        <w:rPr>
          <w:noProof/>
        </w:rPr>
        <w:drawing>
          <wp:inline distT="0" distB="0" distL="0" distR="0" wp14:anchorId="0F36A6E8" wp14:editId="73C4EC93">
            <wp:extent cx="4924425" cy="2847975"/>
            <wp:effectExtent l="0" t="0" r="9525" b="952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24425" cy="2847975"/>
                    </a:xfrm>
                    <a:prstGeom prst="rect">
                      <a:avLst/>
                    </a:prstGeom>
                    <a:noFill/>
                    <a:ln>
                      <a:noFill/>
                    </a:ln>
                  </pic:spPr>
                </pic:pic>
              </a:graphicData>
            </a:graphic>
          </wp:inline>
        </w:drawing>
      </w:r>
    </w:p>
    <w:p w14:paraId="201CF372" w14:textId="77777777" w:rsidR="008F47A3" w:rsidRDefault="008F47A3" w:rsidP="008F47A3">
      <w:r>
        <w:t>Positionner la souris sur les points de configuration des niveaux d’éclairement et des horaires de déclenchement pour les faire apparaitre.</w:t>
      </w:r>
    </w:p>
    <w:p w14:paraId="11B40E52" w14:textId="4277EEF8" w:rsidR="008F47A3" w:rsidRDefault="008F47A3" w:rsidP="008F47A3">
      <w:r>
        <w:rPr>
          <w:noProof/>
        </w:rPr>
        <mc:AlternateContent>
          <mc:Choice Requires="wpg">
            <w:drawing>
              <wp:anchor distT="0" distB="0" distL="114300" distR="114300" simplePos="0" relativeHeight="251678720" behindDoc="0" locked="0" layoutInCell="1" allowOverlap="1" wp14:anchorId="7004D15E" wp14:editId="1B345A46">
                <wp:simplePos x="0" y="0"/>
                <wp:positionH relativeFrom="column">
                  <wp:posOffset>2929255</wp:posOffset>
                </wp:positionH>
                <wp:positionV relativeFrom="paragraph">
                  <wp:posOffset>2412365</wp:posOffset>
                </wp:positionV>
                <wp:extent cx="601345" cy="774700"/>
                <wp:effectExtent l="76200" t="19050" r="27305" b="63500"/>
                <wp:wrapNone/>
                <wp:docPr id="112" name="Groupe 112"/>
                <wp:cNvGraphicFramePr/>
                <a:graphic xmlns:a="http://schemas.openxmlformats.org/drawingml/2006/main">
                  <a:graphicData uri="http://schemas.microsoft.com/office/word/2010/wordprocessingGroup">
                    <wpg:wgp>
                      <wpg:cNvGrpSpPr/>
                      <wpg:grpSpPr>
                        <a:xfrm>
                          <a:off x="0" y="0"/>
                          <a:ext cx="600710" cy="774700"/>
                          <a:chOff x="0" y="0"/>
                          <a:chExt cx="546186" cy="853031"/>
                        </a:xfrm>
                      </wpg:grpSpPr>
                      <wps:wsp>
                        <wps:cNvPr id="284" name="Rectangle 284"/>
                        <wps:cNvSpPr/>
                        <wps:spPr>
                          <a:xfrm>
                            <a:off x="147286" y="0"/>
                            <a:ext cx="398900" cy="202518"/>
                          </a:xfrm>
                          <a:prstGeom prst="rect">
                            <a:avLst/>
                          </a:prstGeom>
                          <a:noFill/>
                          <a:ln w="31750">
                            <a:solidFill>
                              <a:srgbClr val="FFFF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Connecteur droit avec flèche 285"/>
                        <wps:cNvCnPr/>
                        <wps:spPr>
                          <a:xfrm flipH="1">
                            <a:off x="0" y="202519"/>
                            <a:ext cx="147286" cy="650512"/>
                          </a:xfrm>
                          <a:prstGeom prst="straightConnector1">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36E71A" id="Groupe 112" o:spid="_x0000_s1026" style="position:absolute;margin-left:230.65pt;margin-top:189.95pt;width:47.35pt;height:61pt;z-index:251678720;mso-width-relative:margin;mso-height-relative:margin" coordsize="5461,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">
                <v:rect id="Rectangle 284" o:spid="_x0000_s1027" style="position:absolute;left:1472;width:3989;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" filled="f" strokecolor="yellow" strokeweight="2.5pt"/>
                <v:shape id="Connecteur droit avec flèche 285" o:spid="_x0000_s1028" type="#_x0000_t32" style="position:absolute;top:2025;width:1472;height:6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" strokecolor="yellow" strokeweight="4.5pt">
                  <v:stroke endarrow="block"/>
                </v:shape>
              </v:group>
            </w:pict>
          </mc:Fallback>
        </mc:AlternateContent>
      </w:r>
      <w:r>
        <w:rPr>
          <w:noProof/>
        </w:rPr>
        <w:drawing>
          <wp:inline distT="0" distB="0" distL="0" distR="0" wp14:anchorId="3EADDD49" wp14:editId="71BC71DD">
            <wp:extent cx="5181600" cy="3000375"/>
            <wp:effectExtent l="0" t="0" r="0" b="952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1600" cy="3000375"/>
                    </a:xfrm>
                    <a:prstGeom prst="rect">
                      <a:avLst/>
                    </a:prstGeom>
                    <a:noFill/>
                    <a:ln>
                      <a:noFill/>
                    </a:ln>
                  </pic:spPr>
                </pic:pic>
              </a:graphicData>
            </a:graphic>
          </wp:inline>
        </w:drawing>
      </w:r>
    </w:p>
    <w:p w14:paraId="43961237" w14:textId="54DB7CD3" w:rsidR="008F47A3" w:rsidRDefault="008F47A3" w:rsidP="008F47A3">
      <w:r>
        <w:rPr>
          <w:noProof/>
        </w:rPr>
        <w:drawing>
          <wp:inline distT="0" distB="0" distL="0" distR="0" wp14:anchorId="2F0F0C8B" wp14:editId="02CB85DF">
            <wp:extent cx="5124450" cy="666750"/>
            <wp:effectExtent l="57150" t="57150" r="57150" b="5715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4450" cy="666750"/>
                    </a:xfrm>
                    <a:prstGeom prst="rect">
                      <a:avLst/>
                    </a:prstGeom>
                    <a:noFill/>
                    <a:ln w="60325" cmpd="sng">
                      <a:solidFill>
                        <a:srgbClr val="FFFF00"/>
                      </a:solidFill>
                      <a:miter lim="800000"/>
                      <a:headEnd/>
                      <a:tailEnd/>
                    </a:ln>
                    <a:effectLst/>
                  </pic:spPr>
                </pic:pic>
              </a:graphicData>
            </a:graphic>
          </wp:inline>
        </w:drawing>
      </w:r>
    </w:p>
    <w:p w14:paraId="6F45AB2F" w14:textId="77777777" w:rsidR="008F47A3" w:rsidRDefault="008F47A3" w:rsidP="008F47A3">
      <w:r>
        <w:br w:type="page"/>
      </w:r>
    </w:p>
    <w:p w14:paraId="5EC516CB" w14:textId="42F0A6D0" w:rsidR="008F47A3" w:rsidRDefault="008F47A3" w:rsidP="008F47A3">
      <w:r>
        <w:rPr>
          <w:noProof/>
        </w:rPr>
        <w:lastRenderedPageBreak/>
        <mc:AlternateContent>
          <mc:Choice Requires="wpg">
            <w:drawing>
              <wp:anchor distT="0" distB="0" distL="114300" distR="114300" simplePos="0" relativeHeight="251679744" behindDoc="0" locked="0" layoutInCell="1" allowOverlap="1" wp14:anchorId="03E0EA1B" wp14:editId="2E4FB572">
                <wp:simplePos x="0" y="0"/>
                <wp:positionH relativeFrom="column">
                  <wp:posOffset>359410</wp:posOffset>
                </wp:positionH>
                <wp:positionV relativeFrom="paragraph">
                  <wp:posOffset>-101600</wp:posOffset>
                </wp:positionV>
                <wp:extent cx="6265545" cy="3016885"/>
                <wp:effectExtent l="0" t="0" r="20955" b="12065"/>
                <wp:wrapNone/>
                <wp:docPr id="110" name="Groupe 110"/>
                <wp:cNvGraphicFramePr/>
                <a:graphic xmlns:a="http://schemas.openxmlformats.org/drawingml/2006/main">
                  <a:graphicData uri="http://schemas.microsoft.com/office/word/2010/wordprocessingGroup">
                    <wpg:wgp>
                      <wpg:cNvGrpSpPr/>
                      <wpg:grpSpPr>
                        <a:xfrm>
                          <a:off x="0" y="0"/>
                          <a:ext cx="6265545" cy="3016250"/>
                          <a:chOff x="0" y="0"/>
                          <a:chExt cx="6265788" cy="2632735"/>
                        </a:xfrm>
                      </wpg:grpSpPr>
                      <wps:wsp>
                        <wps:cNvPr id="278" name="Ellipse 278"/>
                        <wps:cNvSpPr/>
                        <wps:spPr>
                          <a:xfrm>
                            <a:off x="3221879" y="374280"/>
                            <a:ext cx="503346" cy="202479"/>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 name="Rectangle 279"/>
                        <wps:cNvSpPr/>
                        <wps:spPr>
                          <a:xfrm>
                            <a:off x="0" y="1086233"/>
                            <a:ext cx="1638556" cy="1546502"/>
                          </a:xfrm>
                          <a:prstGeom prst="rect">
                            <a:avLst/>
                          </a:prstGeom>
                          <a:noFill/>
                          <a:ln w="2540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 name="Connecteur droit avec flèche 280"/>
                        <wps:cNvCnPr>
                          <a:endCxn id="278" idx="6"/>
                        </wps:cNvCnPr>
                        <wps:spPr>
                          <a:xfrm flipH="1" flipV="1">
                            <a:off x="3725224" y="475430"/>
                            <a:ext cx="908453" cy="217355"/>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wps:wsp>
                        <wps:cNvPr id="281" name="Zone de texte 194"/>
                        <wps:cNvSpPr txBox="1"/>
                        <wps:spPr>
                          <a:xfrm>
                            <a:off x="4584274" y="0"/>
                            <a:ext cx="1681514" cy="1251930"/>
                          </a:xfrm>
                          <a:prstGeom prst="rect">
                            <a:avLst/>
                          </a:prstGeom>
                          <a:solidFill>
                            <a:schemeClr val="lt1"/>
                          </a:solidFill>
                          <a:ln w="6350">
                            <a:solidFill>
                              <a:prstClr val="black"/>
                            </a:solidFill>
                          </a:ln>
                        </wps:spPr>
                        <wps:txbx>
                          <w:txbxContent>
                            <w:p w14:paraId="6E859859" w14:textId="77777777" w:rsidR="008F47A3" w:rsidRDefault="008F47A3" w:rsidP="008F47A3">
                              <w:r>
                                <w:t>OU cliquer sur l’icône en haut à gauche de la fenêtre de l’éditeur de programme de contrôle pour afficher les paramétrages (éléments du programme).</w:t>
                              </w:r>
                            </w:p>
                            <w:p w14:paraId="1632859F" w14:textId="77777777" w:rsidR="008F47A3" w:rsidRDefault="008F47A3" w:rsidP="008F47A3"/>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2" name="Connecteur droit avec flèche 282"/>
                        <wps:cNvCnPr/>
                        <wps:spPr>
                          <a:xfrm flipH="1">
                            <a:off x="1638556" y="754840"/>
                            <a:ext cx="2945718" cy="1319922"/>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03E0EA1B" id="Groupe 110" o:spid="_x0000_s1051" style="position:absolute;left:0;text-align:left;margin-left:28.3pt;margin-top:-8pt;width:493.35pt;height:237.55pt;z-index:251679744;mso-height-relative:margin" coordsize="62657,2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">
                <v:oval id="Ellipse 278" o:spid="_x0000_s1052" style="position:absolute;left:32218;top:3742;width:5034;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" filled="f" strokecolor="red" strokeweight="1.5pt"/>
                <v:rect id="Rectangle 279" o:spid="_x0000_s1053" style="position:absolute;top:10862;width:16385;height:15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" filled="f" strokecolor="red" strokeweight="2pt"/>
                <v:shape id="Connecteur droit avec flèche 280" o:spid="_x0000_s1054" type="#_x0000_t32" style="position:absolute;left:37252;top:4754;width:9084;height:21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" strokecolor="#bc4542 [3045]" strokeweight="2.25pt">
                  <v:stroke endarrow="block"/>
                </v:shape>
                <v:shape id="Zone de texte 194" o:spid="_x0000_s1055" type="#_x0000_t202" style="position:absolute;left:45842;width:16815;height:1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" fillcolor="white [3201]" strokeweight=".5pt">
                  <v:textbox>
                    <w:txbxContent>
                      <w:p w14:paraId="6E859859" w14:textId="77777777" w:rsidR="008F47A3" w:rsidRDefault="008F47A3" w:rsidP="008F47A3">
                        <w:r>
                          <w:t>OU cliquer sur l’icône en haut à gauche de la fenêtre de l’éditeur de programme de contrôle pour afficher les paramétrages (éléments du programme).</w:t>
                        </w:r>
                      </w:p>
                      <w:p w14:paraId="1632859F" w14:textId="77777777" w:rsidR="008F47A3" w:rsidRDefault="008F47A3" w:rsidP="008F47A3"/>
                    </w:txbxContent>
                  </v:textbox>
                </v:shape>
                <v:shape id="Connecteur droit avec flèche 282" o:spid="_x0000_s1056" type="#_x0000_t32" style="position:absolute;left:16385;top:7548;width:29457;height:131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" strokecolor="#bc4542 [3045]" strokeweight="2.25pt">
                  <v:stroke endarrow="block"/>
                </v:shape>
              </v:group>
            </w:pict>
          </mc:Fallback>
        </mc:AlternateContent>
      </w:r>
    </w:p>
    <w:p w14:paraId="4A08592A" w14:textId="3BFF044B" w:rsidR="008F47A3" w:rsidRDefault="008F47A3" w:rsidP="008F47A3">
      <w:r>
        <w:rPr>
          <w:noProof/>
        </w:rPr>
        <w:drawing>
          <wp:inline distT="0" distB="0" distL="0" distR="0" wp14:anchorId="6F60EDDC" wp14:editId="678387D6">
            <wp:extent cx="4314825" cy="3171825"/>
            <wp:effectExtent l="0" t="0" r="9525" b="9525"/>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14825" cy="3171825"/>
                    </a:xfrm>
                    <a:prstGeom prst="rect">
                      <a:avLst/>
                    </a:prstGeom>
                    <a:noFill/>
                    <a:ln>
                      <a:noFill/>
                    </a:ln>
                  </pic:spPr>
                </pic:pic>
              </a:graphicData>
            </a:graphic>
          </wp:inline>
        </w:drawing>
      </w:r>
    </w:p>
    <w:p w14:paraId="3D517DEB" w14:textId="7AA797E3" w:rsidR="008F47A3" w:rsidRDefault="008F47A3" w:rsidP="008F47A3">
      <w:r>
        <w:rPr>
          <w:noProof/>
        </w:rPr>
        <mc:AlternateContent>
          <mc:Choice Requires="wpg">
            <w:drawing>
              <wp:anchor distT="0" distB="0" distL="114300" distR="114300" simplePos="0" relativeHeight="251680768" behindDoc="0" locked="0" layoutInCell="1" allowOverlap="1" wp14:anchorId="6681B119" wp14:editId="43825945">
                <wp:simplePos x="0" y="0"/>
                <wp:positionH relativeFrom="column">
                  <wp:posOffset>4665980</wp:posOffset>
                </wp:positionH>
                <wp:positionV relativeFrom="paragraph">
                  <wp:posOffset>377190</wp:posOffset>
                </wp:positionV>
                <wp:extent cx="1853565" cy="3109595"/>
                <wp:effectExtent l="38100" t="0" r="32385" b="33655"/>
                <wp:wrapNone/>
                <wp:docPr id="109" name="Groupe 109"/>
                <wp:cNvGraphicFramePr/>
                <a:graphic xmlns:a="http://schemas.openxmlformats.org/drawingml/2006/main">
                  <a:graphicData uri="http://schemas.microsoft.com/office/word/2010/wordprocessingGroup">
                    <wpg:wgp>
                      <wpg:cNvGrpSpPr/>
                      <wpg:grpSpPr>
                        <a:xfrm>
                          <a:off x="0" y="0"/>
                          <a:ext cx="1853565" cy="3108960"/>
                          <a:chOff x="0" y="0"/>
                          <a:chExt cx="1853565" cy="3109305"/>
                        </a:xfrm>
                      </wpg:grpSpPr>
                      <pic:pic xmlns:pic="http://schemas.openxmlformats.org/drawingml/2006/picture">
                        <pic:nvPicPr>
                          <pic:cNvPr id="274" name="Image 27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1251930"/>
                            <a:ext cx="1853565" cy="1857375"/>
                          </a:xfrm>
                          <a:prstGeom prst="rect">
                            <a:avLst/>
                          </a:prstGeom>
                          <a:ln w="34925">
                            <a:solidFill>
                              <a:srgbClr val="0070C0"/>
                            </a:solidFill>
                          </a:ln>
                        </pic:spPr>
                      </pic:pic>
                      <wps:wsp>
                        <wps:cNvPr id="275" name="Ellipse 275"/>
                        <wps:cNvSpPr/>
                        <wps:spPr>
                          <a:xfrm>
                            <a:off x="153422" y="0"/>
                            <a:ext cx="484816" cy="435721"/>
                          </a:xfrm>
                          <a:prstGeom prst="ellipse">
                            <a:avLst/>
                          </a:prstGeom>
                          <a:noFill/>
                          <a:ln w="2540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 name="Connecteur droit avec flèche 276"/>
                        <wps:cNvCnPr/>
                        <wps:spPr>
                          <a:xfrm>
                            <a:off x="472542" y="435721"/>
                            <a:ext cx="193922" cy="8163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91CBAE9" id="Groupe 109" o:spid="_x0000_s1026" style="position:absolute;margin-left:367.4pt;margin-top:29.7pt;width:145.95pt;height:244.85pt;z-index:251680768" coordsize="18535,31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">
                <v:shape id="Image 274" o:spid="_x0000_s1027" type="#_x0000_t75" style="position:absolute;top:12519;width:18535;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" stroked="t" strokecolor="#0070c0" strokeweight="2.75pt">
                  <v:imagedata r:id="rId40" o:title=""/>
                  <v:path arrowok="t"/>
                </v:shape>
                <v:oval id="Ellipse 275" o:spid="_x0000_s1028" style="position:absolute;left:1534;width:4848;height:4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" filled="f" strokecolor="#0070c0" strokeweight="2pt"/>
                <v:shape id="Connecteur droit avec flèche 276" o:spid="_x0000_s1029" type="#_x0000_t32" style="position:absolute;left:4725;top:4357;width:1939;height:8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" strokecolor="#4579b8 [3044]" strokeweight="1.5pt">
                  <v:stroke endarrow="block"/>
                </v:shape>
              </v:group>
            </w:pict>
          </mc:Fallback>
        </mc:AlternateContent>
      </w:r>
      <w:r>
        <w:t>De la même manière vous afficherez l’éditeur de calendrier pour connaitre l’affectation des programmes en fonction des jours de l’année.</w:t>
      </w:r>
    </w:p>
    <w:p w14:paraId="7A587C28" w14:textId="5A53442B" w:rsidR="008F47A3" w:rsidRDefault="008F47A3" w:rsidP="008F47A3">
      <w:r>
        <w:rPr>
          <w:noProof/>
        </w:rPr>
        <w:drawing>
          <wp:inline distT="0" distB="0" distL="0" distR="0" wp14:anchorId="7492080E" wp14:editId="15A79D89">
            <wp:extent cx="5133975" cy="2743200"/>
            <wp:effectExtent l="0" t="0" r="9525" b="0"/>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33975" cy="2743200"/>
                    </a:xfrm>
                    <a:prstGeom prst="rect">
                      <a:avLst/>
                    </a:prstGeom>
                    <a:noFill/>
                    <a:ln>
                      <a:noFill/>
                    </a:ln>
                  </pic:spPr>
                </pic:pic>
              </a:graphicData>
            </a:graphic>
          </wp:inline>
        </w:drawing>
      </w:r>
    </w:p>
    <w:p w14:paraId="2F9FF7EE" w14:textId="77777777" w:rsidR="008F47A3" w:rsidRDefault="008F47A3" w:rsidP="008F47A3"/>
    <w:p w14:paraId="26F7206E" w14:textId="77777777" w:rsidR="008F47A3" w:rsidRDefault="008F47A3" w:rsidP="008F47A3">
      <w:r>
        <w:br w:type="page"/>
      </w:r>
    </w:p>
    <w:p w14:paraId="71A3F3ED" w14:textId="77777777" w:rsidR="008F47A3" w:rsidRDefault="008F47A3" w:rsidP="008F47A3">
      <w:pPr>
        <w:pStyle w:val="Titre4"/>
        <w:spacing w:line="240" w:lineRule="auto"/>
      </w:pPr>
      <w:r>
        <w:lastRenderedPageBreak/>
        <w:t>Relever les paramètres du scénario de fonctionnement actuel.</w:t>
      </w:r>
    </w:p>
    <w:p w14:paraId="39D1AE61" w14:textId="77777777" w:rsidR="008F47A3" w:rsidRDefault="008F47A3" w:rsidP="008F47A3">
      <w:r>
        <w:t>Effectuer les relevés correspondants à votre installation et compléter le graphique ainsi que le tableau ci-dessous avec vos résultats.</w:t>
      </w:r>
    </w:p>
    <w:p w14:paraId="3C1B8CA4" w14:textId="42A30605" w:rsidR="008F47A3" w:rsidRDefault="008F47A3" w:rsidP="008F47A3">
      <w:r>
        <w:rPr>
          <w:noProof/>
        </w:rPr>
        <mc:AlternateContent>
          <mc:Choice Requires="wpg">
            <w:drawing>
              <wp:anchor distT="0" distB="0" distL="114300" distR="114300" simplePos="0" relativeHeight="251681792" behindDoc="0" locked="0" layoutInCell="1" allowOverlap="1" wp14:anchorId="1873FB21" wp14:editId="2A881BE6">
                <wp:simplePos x="0" y="0"/>
                <wp:positionH relativeFrom="column">
                  <wp:posOffset>94615</wp:posOffset>
                </wp:positionH>
                <wp:positionV relativeFrom="paragraph">
                  <wp:posOffset>144780</wp:posOffset>
                </wp:positionV>
                <wp:extent cx="6464935" cy="3123565"/>
                <wp:effectExtent l="0" t="0" r="0" b="635"/>
                <wp:wrapNone/>
                <wp:docPr id="108" name="Groupe 108"/>
                <wp:cNvGraphicFramePr/>
                <a:graphic xmlns:a="http://schemas.openxmlformats.org/drawingml/2006/main">
                  <a:graphicData uri="http://schemas.microsoft.com/office/word/2010/wordprocessingGroup">
                    <wpg:wgp>
                      <wpg:cNvGrpSpPr/>
                      <wpg:grpSpPr>
                        <a:xfrm>
                          <a:off x="0" y="0"/>
                          <a:ext cx="6464935" cy="3122930"/>
                          <a:chOff x="0" y="0"/>
                          <a:chExt cx="6465129" cy="3123354"/>
                        </a:xfrm>
                      </wpg:grpSpPr>
                      <wps:wsp>
                        <wps:cNvPr id="254" name="Rectangle 254"/>
                        <wps:cNvSpPr/>
                        <wps:spPr>
                          <a:xfrm>
                            <a:off x="592751" y="220559"/>
                            <a:ext cx="5572317" cy="2491587"/>
                          </a:xfrm>
                          <a:prstGeom prst="rect">
                            <a:avLst/>
                          </a:prstGeom>
                          <a:solidFill>
                            <a:schemeClr val="bg1">
                              <a:lumMod val="85000"/>
                            </a:schemeClr>
                          </a:solidFill>
                          <a:ln w="19050">
                            <a:solidFill>
                              <a:schemeClr val="bg1">
                                <a:lumMod val="85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Connecteur droit 255"/>
                        <wps:cNvCnPr/>
                        <wps:spPr>
                          <a:xfrm flipV="1">
                            <a:off x="592751" y="2720225"/>
                            <a:ext cx="5572317" cy="613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56" name="Connecteur droit 256"/>
                        <wps:cNvCnPr/>
                        <wps:spPr>
                          <a:xfrm flipV="1">
                            <a:off x="606536" y="234344"/>
                            <a:ext cx="0" cy="249158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57" name="Connecteur droit 257"/>
                        <wps:cNvCnPr/>
                        <wps:spPr>
                          <a:xfrm flipV="1">
                            <a:off x="2086118" y="128659"/>
                            <a:ext cx="0" cy="2595433"/>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58" name="Connecteur droit 258"/>
                        <wps:cNvCnPr/>
                        <wps:spPr>
                          <a:xfrm flipV="1">
                            <a:off x="4659304" y="137849"/>
                            <a:ext cx="0" cy="2589296"/>
                          </a:xfrm>
                          <a:prstGeom prst="line">
                            <a:avLst/>
                          </a:prstGeom>
                          <a:ln w="28575"/>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59" name="Image 25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962054" y="9190"/>
                            <a:ext cx="284480" cy="208280"/>
                          </a:xfrm>
                          <a:prstGeom prst="rect">
                            <a:avLst/>
                          </a:prstGeom>
                        </pic:spPr>
                      </pic:pic>
                      <pic:pic xmlns:pic="http://schemas.openxmlformats.org/drawingml/2006/picture">
                        <pic:nvPicPr>
                          <pic:cNvPr id="260" name="Image 26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4535240" y="0"/>
                            <a:ext cx="275590" cy="218440"/>
                          </a:xfrm>
                          <a:prstGeom prst="rect">
                            <a:avLst/>
                          </a:prstGeom>
                        </pic:spPr>
                      </pic:pic>
                      <wps:wsp>
                        <wps:cNvPr id="262" name="Zone de texte 241"/>
                        <wps:cNvSpPr txBox="1"/>
                        <wps:spPr>
                          <a:xfrm>
                            <a:off x="0" y="133254"/>
                            <a:ext cx="514915" cy="233203"/>
                          </a:xfrm>
                          <a:prstGeom prst="rect">
                            <a:avLst/>
                          </a:prstGeom>
                          <a:solidFill>
                            <a:schemeClr val="lt1"/>
                          </a:solidFill>
                          <a:ln w="6350">
                            <a:noFill/>
                          </a:ln>
                        </wps:spPr>
                        <wps:txbx>
                          <w:txbxContent>
                            <w:p w14:paraId="2B3CDED5" w14:textId="77777777" w:rsidR="008F47A3" w:rsidRDefault="008F47A3" w:rsidP="008F47A3">
                              <w:pPr>
                                <w:rPr>
                                  <w:color w:val="000000" w:themeColor="text1"/>
                                </w:rPr>
                              </w:pPr>
                              <w:r>
                                <w:rPr>
                                  <w:color w:val="000000" w:themeColor="text1"/>
                                </w:rPr>
                                <w:t>100%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3" name="Zone de texte 250"/>
                        <wps:cNvSpPr txBox="1"/>
                        <wps:spPr>
                          <a:xfrm>
                            <a:off x="36759" y="1383087"/>
                            <a:ext cx="468688" cy="270024"/>
                          </a:xfrm>
                          <a:prstGeom prst="rect">
                            <a:avLst/>
                          </a:prstGeom>
                          <a:solidFill>
                            <a:schemeClr val="lt1"/>
                          </a:solidFill>
                          <a:ln w="6350">
                            <a:noFill/>
                          </a:ln>
                        </wps:spPr>
                        <wps:txbx>
                          <w:txbxContent>
                            <w:p w14:paraId="593D6273" w14:textId="77777777" w:rsidR="008F47A3" w:rsidRDefault="008F47A3" w:rsidP="008F47A3">
                              <w:pPr>
                                <w:rPr>
                                  <w:color w:val="000000" w:themeColor="text1"/>
                                </w:rPr>
                              </w:pPr>
                              <w:r>
                                <w:rPr>
                                  <w:color w:val="000000" w:themeColor="text1"/>
                                </w:rPr>
                                <w:t>50%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4" name="Connecteur droit 264"/>
                        <wps:cNvCnPr/>
                        <wps:spPr>
                          <a:xfrm flipH="1">
                            <a:off x="514637" y="1507152"/>
                            <a:ext cx="92054" cy="0"/>
                          </a:xfrm>
                          <a:prstGeom prst="line">
                            <a:avLst/>
                          </a:prstGeom>
                        </wps:spPr>
                        <wps:style>
                          <a:lnRef idx="1">
                            <a:schemeClr val="dk1"/>
                          </a:lnRef>
                          <a:fillRef idx="0">
                            <a:schemeClr val="dk1"/>
                          </a:fillRef>
                          <a:effectRef idx="0">
                            <a:schemeClr val="dk1"/>
                          </a:effectRef>
                          <a:fontRef idx="minor">
                            <a:schemeClr val="tx1"/>
                          </a:fontRef>
                        </wps:style>
                        <wps:bodyPr/>
                      </wps:wsp>
                      <wps:wsp>
                        <wps:cNvPr id="265" name="Connecteur droit 265"/>
                        <wps:cNvCnPr/>
                        <wps:spPr>
                          <a:xfrm flipH="1">
                            <a:off x="505447" y="2729415"/>
                            <a:ext cx="92054" cy="0"/>
                          </a:xfrm>
                          <a:prstGeom prst="line">
                            <a:avLst/>
                          </a:prstGeom>
                        </wps:spPr>
                        <wps:style>
                          <a:lnRef idx="1">
                            <a:schemeClr val="dk1"/>
                          </a:lnRef>
                          <a:fillRef idx="0">
                            <a:schemeClr val="dk1"/>
                          </a:fillRef>
                          <a:effectRef idx="0">
                            <a:schemeClr val="dk1"/>
                          </a:effectRef>
                          <a:fontRef idx="minor">
                            <a:schemeClr val="tx1"/>
                          </a:fontRef>
                        </wps:style>
                        <wps:bodyPr/>
                      </wps:wsp>
                      <wps:wsp>
                        <wps:cNvPr id="266" name="Connecteur droit 266"/>
                        <wps:cNvCnPr/>
                        <wps:spPr>
                          <a:xfrm flipH="1">
                            <a:off x="505447" y="234344"/>
                            <a:ext cx="92054" cy="0"/>
                          </a:xfrm>
                          <a:prstGeom prst="line">
                            <a:avLst/>
                          </a:prstGeom>
                        </wps:spPr>
                        <wps:style>
                          <a:lnRef idx="1">
                            <a:schemeClr val="dk1"/>
                          </a:lnRef>
                          <a:fillRef idx="0">
                            <a:schemeClr val="dk1"/>
                          </a:fillRef>
                          <a:effectRef idx="0">
                            <a:schemeClr val="dk1"/>
                          </a:effectRef>
                          <a:fontRef idx="minor">
                            <a:schemeClr val="tx1"/>
                          </a:fontRef>
                        </wps:style>
                        <wps:bodyPr/>
                      </wps:wsp>
                      <wps:wsp>
                        <wps:cNvPr id="267" name="Connecteur droit 267"/>
                        <wps:cNvCnPr/>
                        <wps:spPr>
                          <a:xfrm>
                            <a:off x="606536" y="2729415"/>
                            <a:ext cx="0" cy="101089"/>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Connecteur droit 268"/>
                        <wps:cNvCnPr/>
                        <wps:spPr>
                          <a:xfrm>
                            <a:off x="3432446" y="2729415"/>
                            <a:ext cx="0" cy="101089"/>
                          </a:xfrm>
                          <a:prstGeom prst="line">
                            <a:avLst/>
                          </a:prstGeom>
                        </wps:spPr>
                        <wps:style>
                          <a:lnRef idx="1">
                            <a:schemeClr val="dk1"/>
                          </a:lnRef>
                          <a:fillRef idx="0">
                            <a:schemeClr val="dk1"/>
                          </a:fillRef>
                          <a:effectRef idx="0">
                            <a:schemeClr val="dk1"/>
                          </a:effectRef>
                          <a:fontRef idx="minor">
                            <a:schemeClr val="tx1"/>
                          </a:fontRef>
                        </wps:style>
                        <wps:bodyPr/>
                      </wps:wsp>
                      <wps:wsp>
                        <wps:cNvPr id="269" name="Connecteur droit 269"/>
                        <wps:cNvCnPr/>
                        <wps:spPr>
                          <a:xfrm>
                            <a:off x="6166456" y="2711035"/>
                            <a:ext cx="0" cy="101089"/>
                          </a:xfrm>
                          <a:prstGeom prst="line">
                            <a:avLst/>
                          </a:prstGeom>
                        </wps:spPr>
                        <wps:style>
                          <a:lnRef idx="1">
                            <a:schemeClr val="dk1"/>
                          </a:lnRef>
                          <a:fillRef idx="0">
                            <a:schemeClr val="dk1"/>
                          </a:fillRef>
                          <a:effectRef idx="0">
                            <a:schemeClr val="dk1"/>
                          </a:effectRef>
                          <a:fontRef idx="minor">
                            <a:schemeClr val="tx1"/>
                          </a:fontRef>
                        </wps:style>
                        <wps:bodyPr/>
                      </wps:wsp>
                      <wps:wsp>
                        <wps:cNvPr id="270" name="Zone de texte 257"/>
                        <wps:cNvSpPr txBox="1"/>
                        <wps:spPr>
                          <a:xfrm>
                            <a:off x="124064" y="2582376"/>
                            <a:ext cx="390573" cy="270024"/>
                          </a:xfrm>
                          <a:prstGeom prst="rect">
                            <a:avLst/>
                          </a:prstGeom>
                          <a:solidFill>
                            <a:schemeClr val="lt1"/>
                          </a:solidFill>
                          <a:ln w="6350">
                            <a:noFill/>
                          </a:ln>
                        </wps:spPr>
                        <wps:txbx>
                          <w:txbxContent>
                            <w:p w14:paraId="22F6C426" w14:textId="77777777" w:rsidR="008F47A3" w:rsidRDefault="008F47A3" w:rsidP="008F47A3">
                              <w:pPr>
                                <w:rPr>
                                  <w:color w:val="000000" w:themeColor="text1"/>
                                </w:rPr>
                              </w:pPr>
                              <w:r>
                                <w:rPr>
                                  <w:color w:val="000000" w:themeColor="text1"/>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1" name="Zone de texte 258"/>
                        <wps:cNvSpPr txBox="1"/>
                        <wps:spPr>
                          <a:xfrm>
                            <a:off x="427332" y="2853479"/>
                            <a:ext cx="574372" cy="269875"/>
                          </a:xfrm>
                          <a:prstGeom prst="rect">
                            <a:avLst/>
                          </a:prstGeom>
                          <a:solidFill>
                            <a:schemeClr val="lt1"/>
                          </a:solidFill>
                          <a:ln w="6350">
                            <a:noFill/>
                          </a:ln>
                        </wps:spPr>
                        <wps:txbx>
                          <w:txbxContent>
                            <w:p w14:paraId="6FCFAEA2" w14:textId="77777777" w:rsidR="008F47A3" w:rsidRDefault="008F47A3" w:rsidP="008F47A3">
                              <w:pPr>
                                <w:rPr>
                                  <w:color w:val="000000" w:themeColor="text1"/>
                                </w:rPr>
                              </w:pPr>
                              <w:r>
                                <w:rPr>
                                  <w:color w:val="000000" w:themeColor="text1"/>
                                </w:rPr>
                                <w:t>12 :00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2" name="Zone de texte 259"/>
                        <wps:cNvSpPr txBox="1"/>
                        <wps:spPr>
                          <a:xfrm>
                            <a:off x="3221077" y="2830504"/>
                            <a:ext cx="546802" cy="269875"/>
                          </a:xfrm>
                          <a:prstGeom prst="rect">
                            <a:avLst/>
                          </a:prstGeom>
                          <a:solidFill>
                            <a:schemeClr val="lt1"/>
                          </a:solidFill>
                          <a:ln w="6350">
                            <a:noFill/>
                          </a:ln>
                        </wps:spPr>
                        <wps:txbx>
                          <w:txbxContent>
                            <w:p w14:paraId="0D6B6BF9" w14:textId="77777777" w:rsidR="008F47A3" w:rsidRDefault="008F47A3" w:rsidP="008F47A3">
                              <w:pPr>
                                <w:rPr>
                                  <w:color w:val="000000" w:themeColor="text1"/>
                                </w:rPr>
                              </w:pPr>
                              <w:r>
                                <w:rPr>
                                  <w:color w:val="000000" w:themeColor="text1"/>
                                </w:rPr>
                                <w:t>00 :00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3" name="Zone de texte 260"/>
                        <wps:cNvSpPr txBox="1"/>
                        <wps:spPr>
                          <a:xfrm>
                            <a:off x="5886162" y="2812124"/>
                            <a:ext cx="578967" cy="270024"/>
                          </a:xfrm>
                          <a:prstGeom prst="rect">
                            <a:avLst/>
                          </a:prstGeom>
                          <a:solidFill>
                            <a:schemeClr val="lt1"/>
                          </a:solidFill>
                          <a:ln w="6350">
                            <a:noFill/>
                          </a:ln>
                        </wps:spPr>
                        <wps:txbx>
                          <w:txbxContent>
                            <w:p w14:paraId="6D19F151" w14:textId="77777777" w:rsidR="008F47A3" w:rsidRDefault="008F47A3" w:rsidP="008F47A3">
                              <w:pPr>
                                <w:rPr>
                                  <w:color w:val="000000" w:themeColor="text1"/>
                                </w:rPr>
                              </w:pPr>
                              <w:r>
                                <w:rPr>
                                  <w:color w:val="000000" w:themeColor="text1"/>
                                </w:rPr>
                                <w:t>12 :00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73FB21" id="Groupe 108" o:spid="_x0000_s1057" style="position:absolute;left:0;text-align:left;margin-left:7.45pt;margin-top:11.4pt;width:509.05pt;height:245.95pt;z-index:251681792" coordsize="64651,3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">
                <v:rect id="Rectangle 254" o:spid="_x0000_s1058" style="position:absolute;left:5927;top:2205;width:55723;height:24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" fillcolor="#d8d8d8 [2732]" strokecolor="#d8d8d8 [2732]" strokeweight="1.5pt"/>
                <v:line id="Connecteur droit 255" o:spid="_x0000_s1059" style="position:absolute;flip:y;visibility:visible;mso-wrap-style:square" from="5927,27202" to="61650,2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" strokecolor="black [3040]" strokeweight="2.25pt"/>
                <v:line id="Connecteur droit 256" o:spid="_x0000_s1060" style="position:absolute;flip:y;visibility:visible;mso-wrap-style:square" from="6065,2343" to="6065,27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" strokecolor="black [3040]" strokeweight="2.25pt"/>
                <v:line id="Connecteur droit 257" o:spid="_x0000_s1061" style="position:absolute;flip:y;visibility:visible;mso-wrap-style:square" from="20861,1286" to="20861,2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" strokecolor="black [3040]" strokeweight="2.25pt"/>
                <v:line id="Connecteur droit 258" o:spid="_x0000_s1062" style="position:absolute;flip:y;visibility:visible;mso-wrap-style:square" from="46593,1378" to="46593,2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" strokecolor="black [3040]" strokeweight="2.25pt"/>
                <v:shape id="Image 259" o:spid="_x0000_s1063" type="#_x0000_t75" style="position:absolute;left:19620;top:91;width:2845;height:2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">
                  <v:imagedata r:id="rId44" o:title=""/>
                </v:shape>
                <v:shape id="Image 260" o:spid="_x0000_s1064" type="#_x0000_t75" style="position:absolute;left:45352;width:2756;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">
                  <v:imagedata r:id="rId45" o:title=""/>
                </v:shape>
                <v:shape id="Zone de texte 241" o:spid="_x0000_s1065" type="#_x0000_t202" style="position:absolute;top:1332;width:5149;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" fillcolor="white [3201]" stroked="f" strokeweight=".5pt">
                  <v:textbox>
                    <w:txbxContent>
                      <w:p w14:paraId="2B3CDED5" w14:textId="77777777" w:rsidR="008F47A3" w:rsidRDefault="008F47A3" w:rsidP="008F47A3">
                        <w:pPr>
                          <w:rPr>
                            <w:color w:val="000000" w:themeColor="text1"/>
                          </w:rPr>
                        </w:pPr>
                        <w:r>
                          <w:rPr>
                            <w:color w:val="000000" w:themeColor="text1"/>
                          </w:rPr>
                          <w:t>100%</w:t>
                        </w:r>
                      </w:p>
                    </w:txbxContent>
                  </v:textbox>
                </v:shape>
                <v:shape id="Zone de texte 250" o:spid="_x0000_s1066" type="#_x0000_t202" style="position:absolute;left:367;top:13830;width:4687;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" fillcolor="white [3201]" stroked="f" strokeweight=".5pt">
                  <v:textbox>
                    <w:txbxContent>
                      <w:p w14:paraId="593D6273" w14:textId="77777777" w:rsidR="008F47A3" w:rsidRDefault="008F47A3" w:rsidP="008F47A3">
                        <w:pPr>
                          <w:rPr>
                            <w:color w:val="000000" w:themeColor="text1"/>
                          </w:rPr>
                        </w:pPr>
                        <w:r>
                          <w:rPr>
                            <w:color w:val="000000" w:themeColor="text1"/>
                          </w:rPr>
                          <w:t>50%</w:t>
                        </w:r>
                      </w:p>
                    </w:txbxContent>
                  </v:textbox>
                </v:shape>
                <v:line id="Connecteur droit 264" o:spid="_x0000_s1067" style="position:absolute;flip:x;visibility:visible;mso-wrap-style:square" from="5146,15071" to="6066,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" strokecolor="black [3040]"/>
                <v:line id="Connecteur droit 265" o:spid="_x0000_s1068" style="position:absolute;flip:x;visibility:visible;mso-wrap-style:square" from="5054,27294" to="5975,2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" strokecolor="black [3040]"/>
                <v:line id="Connecteur droit 266" o:spid="_x0000_s1069" style="position:absolute;flip:x;visibility:visible;mso-wrap-style:square" from="5054,2343" to="5975,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" strokecolor="black [3040]"/>
                <v:line id="Connecteur droit 267" o:spid="_x0000_s1070" style="position:absolute;visibility:visible;mso-wrap-style:square" from="6065,27294" to="6065,2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" strokecolor="black [3040]"/>
                <v:line id="Connecteur droit 268" o:spid="_x0000_s1071" style="position:absolute;visibility:visible;mso-wrap-style:square" from="34324,27294" to="34324,2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" strokecolor="black [3040]"/>
                <v:line id="Connecteur droit 269" o:spid="_x0000_s1072" style="position:absolute;visibility:visible;mso-wrap-style:square" from="61664,27110" to="61664,28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" strokecolor="black [3040]"/>
                <v:shape id="Zone de texte 257" o:spid="_x0000_s1073" type="#_x0000_t202" style="position:absolute;left:1240;top:25823;width:39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" fillcolor="white [3201]" stroked="f" strokeweight=".5pt">
                  <v:textbox>
                    <w:txbxContent>
                      <w:p w14:paraId="22F6C426" w14:textId="77777777" w:rsidR="008F47A3" w:rsidRDefault="008F47A3" w:rsidP="008F47A3">
                        <w:pPr>
                          <w:rPr>
                            <w:color w:val="000000" w:themeColor="text1"/>
                          </w:rPr>
                        </w:pPr>
                        <w:r>
                          <w:rPr>
                            <w:color w:val="000000" w:themeColor="text1"/>
                          </w:rPr>
                          <w:t>0%</w:t>
                        </w:r>
                      </w:p>
                    </w:txbxContent>
                  </v:textbox>
                </v:shape>
                <v:shape id="Zone de texte 258" o:spid="_x0000_s1074" type="#_x0000_t202" style="position:absolute;left:4273;top:28534;width:574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" fillcolor="white [3201]" stroked="f" strokeweight=".5pt">
                  <v:textbox>
                    <w:txbxContent>
                      <w:p w14:paraId="6FCFAEA2" w14:textId="77777777" w:rsidR="008F47A3" w:rsidRDefault="008F47A3" w:rsidP="008F47A3">
                        <w:pPr>
                          <w:rPr>
                            <w:color w:val="000000" w:themeColor="text1"/>
                          </w:rPr>
                        </w:pPr>
                        <w:r>
                          <w:rPr>
                            <w:color w:val="000000" w:themeColor="text1"/>
                          </w:rPr>
                          <w:t>12 :00</w:t>
                        </w:r>
                      </w:p>
                    </w:txbxContent>
                  </v:textbox>
                </v:shape>
                <v:shape id="Zone de texte 259" o:spid="_x0000_s1075" type="#_x0000_t202" style="position:absolute;left:32210;top:28305;width:546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" fillcolor="white [3201]" stroked="f" strokeweight=".5pt">
                  <v:textbox>
                    <w:txbxContent>
                      <w:p w14:paraId="0D6B6BF9" w14:textId="77777777" w:rsidR="008F47A3" w:rsidRDefault="008F47A3" w:rsidP="008F47A3">
                        <w:pPr>
                          <w:rPr>
                            <w:color w:val="000000" w:themeColor="text1"/>
                          </w:rPr>
                        </w:pPr>
                        <w:r>
                          <w:rPr>
                            <w:color w:val="000000" w:themeColor="text1"/>
                          </w:rPr>
                          <w:t>00 :00</w:t>
                        </w:r>
                      </w:p>
                    </w:txbxContent>
                  </v:textbox>
                </v:shape>
                <v:shape id="Zone de texte 260" o:spid="_x0000_s1076" type="#_x0000_t202" style="position:absolute;left:58861;top:28121;width:579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" fillcolor="white [3201]" stroked="f" strokeweight=".5pt">
                  <v:textbox>
                    <w:txbxContent>
                      <w:p w14:paraId="6D19F151" w14:textId="77777777" w:rsidR="008F47A3" w:rsidRDefault="008F47A3" w:rsidP="008F47A3">
                        <w:pPr>
                          <w:rPr>
                            <w:color w:val="000000" w:themeColor="text1"/>
                          </w:rPr>
                        </w:pPr>
                        <w:r>
                          <w:rPr>
                            <w:color w:val="000000" w:themeColor="text1"/>
                          </w:rPr>
                          <w:t>12 :00</w:t>
                        </w:r>
                      </w:p>
                    </w:txbxContent>
                  </v:textbox>
                </v:shape>
              </v:group>
            </w:pict>
          </mc:Fallback>
        </mc:AlternateContent>
      </w:r>
    </w:p>
    <w:p w14:paraId="07EF3B69" w14:textId="77777777" w:rsidR="008F47A3" w:rsidRDefault="008F47A3" w:rsidP="008F47A3"/>
    <w:p w14:paraId="7FC6D7B9" w14:textId="77777777" w:rsidR="008F47A3" w:rsidRDefault="008F47A3" w:rsidP="008F47A3"/>
    <w:p w14:paraId="0A4ED756" w14:textId="77777777" w:rsidR="008F47A3" w:rsidRDefault="008F47A3" w:rsidP="008F47A3"/>
    <w:p w14:paraId="0DA7ACED" w14:textId="77777777" w:rsidR="008F47A3" w:rsidRDefault="008F47A3" w:rsidP="008F47A3"/>
    <w:p w14:paraId="74A1B9CA" w14:textId="77777777" w:rsidR="008F47A3" w:rsidRDefault="008F47A3" w:rsidP="008F47A3"/>
    <w:p w14:paraId="7B617556" w14:textId="77777777" w:rsidR="008F47A3" w:rsidRDefault="008F47A3" w:rsidP="008F47A3">
      <w:r>
        <w:t xml:space="preserve">         </w:t>
      </w:r>
    </w:p>
    <w:p w14:paraId="64DF674A" w14:textId="77777777" w:rsidR="008F47A3" w:rsidRDefault="008F47A3" w:rsidP="008F47A3"/>
    <w:p w14:paraId="698A763F" w14:textId="77777777" w:rsidR="008F47A3" w:rsidRDefault="008F47A3" w:rsidP="008F47A3"/>
    <w:p w14:paraId="7FE72C18" w14:textId="77777777" w:rsidR="008F47A3" w:rsidRDefault="008F47A3" w:rsidP="008F47A3"/>
    <w:p w14:paraId="6293936C" w14:textId="77777777" w:rsidR="008F47A3" w:rsidRDefault="008F47A3" w:rsidP="008F47A3"/>
    <w:p w14:paraId="528B7611" w14:textId="77777777" w:rsidR="008F47A3" w:rsidRDefault="008F47A3" w:rsidP="008F47A3"/>
    <w:p w14:paraId="4B3D503A" w14:textId="519AD176" w:rsidR="008F47A3" w:rsidRDefault="008F47A3" w:rsidP="008F47A3">
      <w:r>
        <w:rPr>
          <w:noProof/>
        </w:rPr>
        <mc:AlternateContent>
          <mc:Choice Requires="wpg">
            <w:drawing>
              <wp:anchor distT="0" distB="0" distL="114300" distR="114300" simplePos="0" relativeHeight="251682816" behindDoc="0" locked="0" layoutInCell="1" allowOverlap="1" wp14:anchorId="3475DBCF" wp14:editId="64BD6A10">
                <wp:simplePos x="0" y="0"/>
                <wp:positionH relativeFrom="column">
                  <wp:posOffset>4101465</wp:posOffset>
                </wp:positionH>
                <wp:positionV relativeFrom="paragraph">
                  <wp:posOffset>296545</wp:posOffset>
                </wp:positionV>
                <wp:extent cx="2669540" cy="3267075"/>
                <wp:effectExtent l="0" t="0" r="0" b="0"/>
                <wp:wrapNone/>
                <wp:docPr id="261" name="Groupe 261"/>
                <wp:cNvGraphicFramePr/>
                <a:graphic xmlns:a="http://schemas.openxmlformats.org/drawingml/2006/main">
                  <a:graphicData uri="http://schemas.microsoft.com/office/word/2010/wordprocessingGroup">
                    <wpg:wgp>
                      <wpg:cNvGrpSpPr/>
                      <wpg:grpSpPr>
                        <a:xfrm>
                          <a:off x="0" y="0"/>
                          <a:ext cx="2669540" cy="3266440"/>
                          <a:chOff x="0" y="0"/>
                          <a:chExt cx="2669680" cy="3267028"/>
                        </a:xfrm>
                      </wpg:grpSpPr>
                      <wps:wsp>
                        <wps:cNvPr id="242" name="Zone de texte 262"/>
                        <wps:cNvSpPr txBox="1"/>
                        <wps:spPr>
                          <a:xfrm>
                            <a:off x="0" y="0"/>
                            <a:ext cx="2669680" cy="3267028"/>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704"/>
                                <w:gridCol w:w="3192"/>
                              </w:tblGrid>
                              <w:tr w:rsidR="008F47A3" w14:paraId="4BD298AF" w14:textId="77777777">
                                <w:tc>
                                  <w:tcPr>
                                    <w:tcW w:w="38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4BA3AB" w14:textId="77777777" w:rsidR="008F47A3" w:rsidRDefault="008F47A3">
                                    <w:pPr>
                                      <w:jc w:val="center"/>
                                      <w:rPr>
                                        <w:color w:val="000000" w:themeColor="text1"/>
                                      </w:rPr>
                                    </w:pPr>
                                    <w:r>
                                      <w:rPr>
                                        <w:color w:val="000000" w:themeColor="text1"/>
                                      </w:rPr>
                                      <w:t>ELEMENTS DU CALANDRIER</w:t>
                                    </w:r>
                                  </w:p>
                                </w:tc>
                              </w:tr>
                              <w:tr w:rsidR="008F47A3" w14:paraId="12B92DFB" w14:textId="77777777">
                                <w:tc>
                                  <w:tcPr>
                                    <w:tcW w:w="704" w:type="dxa"/>
                                    <w:tcBorders>
                                      <w:top w:val="single" w:sz="4" w:space="0" w:color="auto"/>
                                      <w:left w:val="single" w:sz="4" w:space="0" w:color="auto"/>
                                      <w:bottom w:val="single" w:sz="4" w:space="0" w:color="auto"/>
                                      <w:right w:val="single" w:sz="4" w:space="0" w:color="auto"/>
                                    </w:tcBorders>
                                  </w:tcPr>
                                  <w:p w14:paraId="693848F0" w14:textId="77777777" w:rsidR="008F47A3" w:rsidRDefault="008F47A3"/>
                                  <w:p w14:paraId="2F531773"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21B75EB6" w14:textId="77777777" w:rsidR="008F47A3" w:rsidRDefault="008F47A3"/>
                                </w:tc>
                              </w:tr>
                              <w:tr w:rsidR="008F47A3" w14:paraId="5CCEC8A3" w14:textId="77777777">
                                <w:tc>
                                  <w:tcPr>
                                    <w:tcW w:w="704" w:type="dxa"/>
                                    <w:tcBorders>
                                      <w:top w:val="single" w:sz="4" w:space="0" w:color="auto"/>
                                      <w:left w:val="single" w:sz="4" w:space="0" w:color="auto"/>
                                      <w:bottom w:val="single" w:sz="4" w:space="0" w:color="auto"/>
                                      <w:right w:val="single" w:sz="4" w:space="0" w:color="auto"/>
                                    </w:tcBorders>
                                  </w:tcPr>
                                  <w:p w14:paraId="6525C30F" w14:textId="77777777" w:rsidR="008F47A3" w:rsidRDefault="008F47A3"/>
                                  <w:p w14:paraId="74B8FE39"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77FDC07F" w14:textId="77777777" w:rsidR="008F47A3" w:rsidRDefault="008F47A3"/>
                                </w:tc>
                              </w:tr>
                              <w:tr w:rsidR="008F47A3" w14:paraId="13F08C68" w14:textId="77777777">
                                <w:tc>
                                  <w:tcPr>
                                    <w:tcW w:w="704" w:type="dxa"/>
                                    <w:tcBorders>
                                      <w:top w:val="single" w:sz="4" w:space="0" w:color="auto"/>
                                      <w:left w:val="single" w:sz="4" w:space="0" w:color="auto"/>
                                      <w:bottom w:val="single" w:sz="4" w:space="0" w:color="auto"/>
                                      <w:right w:val="single" w:sz="4" w:space="0" w:color="auto"/>
                                    </w:tcBorders>
                                  </w:tcPr>
                                  <w:p w14:paraId="03F402D7" w14:textId="77777777" w:rsidR="008F47A3" w:rsidRDefault="008F47A3"/>
                                  <w:p w14:paraId="431D9B9E"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1E7C800" w14:textId="77777777" w:rsidR="008F47A3" w:rsidRDefault="008F47A3"/>
                                </w:tc>
                              </w:tr>
                              <w:tr w:rsidR="008F47A3" w14:paraId="20E26F41" w14:textId="77777777">
                                <w:tc>
                                  <w:tcPr>
                                    <w:tcW w:w="704" w:type="dxa"/>
                                    <w:tcBorders>
                                      <w:top w:val="single" w:sz="4" w:space="0" w:color="auto"/>
                                      <w:left w:val="single" w:sz="4" w:space="0" w:color="auto"/>
                                      <w:bottom w:val="single" w:sz="4" w:space="0" w:color="auto"/>
                                      <w:right w:val="single" w:sz="4" w:space="0" w:color="auto"/>
                                    </w:tcBorders>
                                  </w:tcPr>
                                  <w:p w14:paraId="0E47348C" w14:textId="77777777" w:rsidR="008F47A3" w:rsidRDefault="008F47A3"/>
                                  <w:p w14:paraId="5CB78C44"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088CE965" w14:textId="77777777" w:rsidR="008F47A3" w:rsidRDefault="008F47A3"/>
                                </w:tc>
                              </w:tr>
                              <w:tr w:rsidR="008F47A3" w14:paraId="7DC36621" w14:textId="77777777">
                                <w:tc>
                                  <w:tcPr>
                                    <w:tcW w:w="704" w:type="dxa"/>
                                    <w:tcBorders>
                                      <w:top w:val="single" w:sz="4" w:space="0" w:color="auto"/>
                                      <w:left w:val="single" w:sz="4" w:space="0" w:color="auto"/>
                                      <w:bottom w:val="single" w:sz="4" w:space="0" w:color="auto"/>
                                      <w:right w:val="single" w:sz="4" w:space="0" w:color="auto"/>
                                    </w:tcBorders>
                                  </w:tcPr>
                                  <w:p w14:paraId="29D2E6DC" w14:textId="77777777" w:rsidR="008F47A3" w:rsidRDefault="008F47A3"/>
                                  <w:p w14:paraId="1AEF3C0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6DE6B33" w14:textId="77777777" w:rsidR="008F47A3" w:rsidRDefault="008F47A3"/>
                                </w:tc>
                              </w:tr>
                              <w:tr w:rsidR="008F47A3" w14:paraId="07ED3282" w14:textId="77777777">
                                <w:tc>
                                  <w:tcPr>
                                    <w:tcW w:w="704" w:type="dxa"/>
                                    <w:tcBorders>
                                      <w:top w:val="single" w:sz="4" w:space="0" w:color="auto"/>
                                      <w:left w:val="single" w:sz="4" w:space="0" w:color="auto"/>
                                      <w:bottom w:val="single" w:sz="4" w:space="0" w:color="auto"/>
                                      <w:right w:val="single" w:sz="4" w:space="0" w:color="auto"/>
                                    </w:tcBorders>
                                  </w:tcPr>
                                  <w:p w14:paraId="4C3201B0" w14:textId="77777777" w:rsidR="008F47A3" w:rsidRDefault="008F47A3"/>
                                  <w:p w14:paraId="3577A6F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4A4D0608" w14:textId="77777777" w:rsidR="008F47A3" w:rsidRDefault="008F47A3"/>
                                </w:tc>
                              </w:tr>
                              <w:tr w:rsidR="008F47A3" w14:paraId="51E7930B" w14:textId="77777777">
                                <w:tc>
                                  <w:tcPr>
                                    <w:tcW w:w="704" w:type="dxa"/>
                                    <w:tcBorders>
                                      <w:top w:val="single" w:sz="4" w:space="0" w:color="auto"/>
                                      <w:left w:val="single" w:sz="4" w:space="0" w:color="auto"/>
                                      <w:bottom w:val="single" w:sz="4" w:space="0" w:color="auto"/>
                                      <w:right w:val="single" w:sz="4" w:space="0" w:color="auto"/>
                                    </w:tcBorders>
                                  </w:tcPr>
                                  <w:p w14:paraId="31B75149" w14:textId="77777777" w:rsidR="008F47A3" w:rsidRDefault="008F47A3"/>
                                  <w:p w14:paraId="60B62FDD"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48572307" w14:textId="77777777" w:rsidR="008F47A3" w:rsidRDefault="008F47A3"/>
                                </w:tc>
                              </w:tr>
                              <w:tr w:rsidR="008F47A3" w14:paraId="294A20C9" w14:textId="77777777">
                                <w:tc>
                                  <w:tcPr>
                                    <w:tcW w:w="704" w:type="dxa"/>
                                    <w:tcBorders>
                                      <w:top w:val="single" w:sz="4" w:space="0" w:color="auto"/>
                                      <w:left w:val="single" w:sz="4" w:space="0" w:color="auto"/>
                                      <w:bottom w:val="single" w:sz="4" w:space="0" w:color="auto"/>
                                      <w:right w:val="single" w:sz="4" w:space="0" w:color="auto"/>
                                    </w:tcBorders>
                                  </w:tcPr>
                                  <w:p w14:paraId="3C00DC1F" w14:textId="77777777" w:rsidR="008F47A3" w:rsidRDefault="008F47A3"/>
                                  <w:p w14:paraId="080963E9"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B4AA288" w14:textId="77777777" w:rsidR="008F47A3" w:rsidRDefault="008F47A3"/>
                                </w:tc>
                              </w:tr>
                              <w:tr w:rsidR="008F47A3" w14:paraId="53C9DF29" w14:textId="77777777">
                                <w:tc>
                                  <w:tcPr>
                                    <w:tcW w:w="704" w:type="dxa"/>
                                    <w:tcBorders>
                                      <w:top w:val="single" w:sz="4" w:space="0" w:color="auto"/>
                                      <w:left w:val="single" w:sz="4" w:space="0" w:color="auto"/>
                                      <w:bottom w:val="single" w:sz="4" w:space="0" w:color="auto"/>
                                      <w:right w:val="single" w:sz="4" w:space="0" w:color="auto"/>
                                    </w:tcBorders>
                                  </w:tcPr>
                                  <w:p w14:paraId="1BD88FB8" w14:textId="77777777" w:rsidR="008F47A3" w:rsidRDefault="008F47A3"/>
                                  <w:p w14:paraId="5E0E515F"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65486F2" w14:textId="77777777" w:rsidR="008F47A3" w:rsidRDefault="008F47A3"/>
                                </w:tc>
                              </w:tr>
                              <w:tr w:rsidR="008F47A3" w14:paraId="5E6849D6" w14:textId="77777777">
                                <w:tc>
                                  <w:tcPr>
                                    <w:tcW w:w="704" w:type="dxa"/>
                                    <w:tcBorders>
                                      <w:top w:val="single" w:sz="4" w:space="0" w:color="auto"/>
                                      <w:left w:val="single" w:sz="4" w:space="0" w:color="auto"/>
                                      <w:bottom w:val="single" w:sz="4" w:space="0" w:color="auto"/>
                                      <w:right w:val="single" w:sz="4" w:space="0" w:color="auto"/>
                                    </w:tcBorders>
                                  </w:tcPr>
                                  <w:p w14:paraId="0282FB4B" w14:textId="77777777" w:rsidR="008F47A3" w:rsidRDefault="008F47A3"/>
                                  <w:p w14:paraId="75EF261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729522E3" w14:textId="77777777" w:rsidR="008F47A3" w:rsidRDefault="008F47A3"/>
                                </w:tc>
                              </w:tr>
                            </w:tbl>
                            <w:p w14:paraId="61E57BD2" w14:textId="77777777" w:rsidR="008F47A3" w:rsidRDefault="008F47A3" w:rsidP="008F47A3">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3" name="Rectangle 243"/>
                        <wps:cNvSpPr/>
                        <wps:spPr>
                          <a:xfrm>
                            <a:off x="211368" y="289484"/>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211368" y="592752"/>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211368" y="877641"/>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211368" y="1185504"/>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211368" y="1456608"/>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211368" y="1750686"/>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211368" y="2076929"/>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211368" y="2371008"/>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211368" y="2669681"/>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211368" y="2963759"/>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75DBCF" id="Groupe 261" o:spid="_x0000_s1077" style="position:absolute;left:0;text-align:left;margin-left:322.95pt;margin-top:23.35pt;width:210.2pt;height:257.25pt;z-index:251682816" coordsize="26696,32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">
                <v:shapetype id="_x0000_t202" coordsize="21600,21600" o:spt="202" path="m,l,21600r21600,l21600,xe">
                  <v:stroke joinstyle="miter"/>
                  <v:path gradientshapeok="t" o:connecttype="rect"/>
                </v:shapetype>
                <v:shape id="Zone de texte 262" o:spid="_x0000_s1078" type="#_x0000_t202" style="position:absolute;width:26696;height:32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" fillcolor="white [3201]" stroked="f" strokeweight=".5pt">
                  <v:textbox>
                    <w:txbxContent>
                      <w:tbl>
                        <w:tblPr>
                          <w:tblStyle w:val="Grilledutableau"/>
                          <w:tblW w:w="0" w:type="auto"/>
                          <w:tblLook w:val="04A0" w:firstRow="1" w:lastRow="0" w:firstColumn="1" w:lastColumn="0" w:noHBand="0" w:noVBand="1"/>
                        </w:tblPr>
                        <w:tblGrid>
                          <w:gridCol w:w="704"/>
                          <w:gridCol w:w="3192"/>
                        </w:tblGrid>
                        <w:tr w:rsidR="008F47A3" w14:paraId="4BD298AF" w14:textId="77777777">
                          <w:tc>
                            <w:tcPr>
                              <w:tcW w:w="38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4BA3AB" w14:textId="77777777" w:rsidR="008F47A3" w:rsidRDefault="008F47A3">
                              <w:pPr>
                                <w:jc w:val="center"/>
                                <w:rPr>
                                  <w:color w:val="000000" w:themeColor="text1"/>
                                </w:rPr>
                              </w:pPr>
                              <w:r>
                                <w:rPr>
                                  <w:color w:val="000000" w:themeColor="text1"/>
                                </w:rPr>
                                <w:t>ELEMENTS DU CALANDRIER</w:t>
                              </w:r>
                            </w:p>
                          </w:tc>
                        </w:tr>
                        <w:tr w:rsidR="008F47A3" w14:paraId="12B92DFB" w14:textId="77777777">
                          <w:tc>
                            <w:tcPr>
                              <w:tcW w:w="704" w:type="dxa"/>
                              <w:tcBorders>
                                <w:top w:val="single" w:sz="4" w:space="0" w:color="auto"/>
                                <w:left w:val="single" w:sz="4" w:space="0" w:color="auto"/>
                                <w:bottom w:val="single" w:sz="4" w:space="0" w:color="auto"/>
                                <w:right w:val="single" w:sz="4" w:space="0" w:color="auto"/>
                              </w:tcBorders>
                            </w:tcPr>
                            <w:p w14:paraId="693848F0" w14:textId="77777777" w:rsidR="008F47A3" w:rsidRDefault="008F47A3"/>
                            <w:p w14:paraId="2F531773"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21B75EB6" w14:textId="77777777" w:rsidR="008F47A3" w:rsidRDefault="008F47A3"/>
                          </w:tc>
                        </w:tr>
                        <w:tr w:rsidR="008F47A3" w14:paraId="5CCEC8A3" w14:textId="77777777">
                          <w:tc>
                            <w:tcPr>
                              <w:tcW w:w="704" w:type="dxa"/>
                              <w:tcBorders>
                                <w:top w:val="single" w:sz="4" w:space="0" w:color="auto"/>
                                <w:left w:val="single" w:sz="4" w:space="0" w:color="auto"/>
                                <w:bottom w:val="single" w:sz="4" w:space="0" w:color="auto"/>
                                <w:right w:val="single" w:sz="4" w:space="0" w:color="auto"/>
                              </w:tcBorders>
                            </w:tcPr>
                            <w:p w14:paraId="6525C30F" w14:textId="77777777" w:rsidR="008F47A3" w:rsidRDefault="008F47A3"/>
                            <w:p w14:paraId="74B8FE39"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77FDC07F" w14:textId="77777777" w:rsidR="008F47A3" w:rsidRDefault="008F47A3"/>
                          </w:tc>
                        </w:tr>
                        <w:tr w:rsidR="008F47A3" w14:paraId="13F08C68" w14:textId="77777777">
                          <w:tc>
                            <w:tcPr>
                              <w:tcW w:w="704" w:type="dxa"/>
                              <w:tcBorders>
                                <w:top w:val="single" w:sz="4" w:space="0" w:color="auto"/>
                                <w:left w:val="single" w:sz="4" w:space="0" w:color="auto"/>
                                <w:bottom w:val="single" w:sz="4" w:space="0" w:color="auto"/>
                                <w:right w:val="single" w:sz="4" w:space="0" w:color="auto"/>
                              </w:tcBorders>
                            </w:tcPr>
                            <w:p w14:paraId="03F402D7" w14:textId="77777777" w:rsidR="008F47A3" w:rsidRDefault="008F47A3"/>
                            <w:p w14:paraId="431D9B9E"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1E7C800" w14:textId="77777777" w:rsidR="008F47A3" w:rsidRDefault="008F47A3"/>
                          </w:tc>
                        </w:tr>
                        <w:tr w:rsidR="008F47A3" w14:paraId="20E26F41" w14:textId="77777777">
                          <w:tc>
                            <w:tcPr>
                              <w:tcW w:w="704" w:type="dxa"/>
                              <w:tcBorders>
                                <w:top w:val="single" w:sz="4" w:space="0" w:color="auto"/>
                                <w:left w:val="single" w:sz="4" w:space="0" w:color="auto"/>
                                <w:bottom w:val="single" w:sz="4" w:space="0" w:color="auto"/>
                                <w:right w:val="single" w:sz="4" w:space="0" w:color="auto"/>
                              </w:tcBorders>
                            </w:tcPr>
                            <w:p w14:paraId="0E47348C" w14:textId="77777777" w:rsidR="008F47A3" w:rsidRDefault="008F47A3"/>
                            <w:p w14:paraId="5CB78C44"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088CE965" w14:textId="77777777" w:rsidR="008F47A3" w:rsidRDefault="008F47A3"/>
                          </w:tc>
                        </w:tr>
                        <w:tr w:rsidR="008F47A3" w14:paraId="7DC36621" w14:textId="77777777">
                          <w:tc>
                            <w:tcPr>
                              <w:tcW w:w="704" w:type="dxa"/>
                              <w:tcBorders>
                                <w:top w:val="single" w:sz="4" w:space="0" w:color="auto"/>
                                <w:left w:val="single" w:sz="4" w:space="0" w:color="auto"/>
                                <w:bottom w:val="single" w:sz="4" w:space="0" w:color="auto"/>
                                <w:right w:val="single" w:sz="4" w:space="0" w:color="auto"/>
                              </w:tcBorders>
                            </w:tcPr>
                            <w:p w14:paraId="29D2E6DC" w14:textId="77777777" w:rsidR="008F47A3" w:rsidRDefault="008F47A3"/>
                            <w:p w14:paraId="1AEF3C0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6DE6B33" w14:textId="77777777" w:rsidR="008F47A3" w:rsidRDefault="008F47A3"/>
                          </w:tc>
                        </w:tr>
                        <w:tr w:rsidR="008F47A3" w14:paraId="07ED3282" w14:textId="77777777">
                          <w:tc>
                            <w:tcPr>
                              <w:tcW w:w="704" w:type="dxa"/>
                              <w:tcBorders>
                                <w:top w:val="single" w:sz="4" w:space="0" w:color="auto"/>
                                <w:left w:val="single" w:sz="4" w:space="0" w:color="auto"/>
                                <w:bottom w:val="single" w:sz="4" w:space="0" w:color="auto"/>
                                <w:right w:val="single" w:sz="4" w:space="0" w:color="auto"/>
                              </w:tcBorders>
                            </w:tcPr>
                            <w:p w14:paraId="4C3201B0" w14:textId="77777777" w:rsidR="008F47A3" w:rsidRDefault="008F47A3"/>
                            <w:p w14:paraId="3577A6F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4A4D0608" w14:textId="77777777" w:rsidR="008F47A3" w:rsidRDefault="008F47A3"/>
                          </w:tc>
                        </w:tr>
                        <w:tr w:rsidR="008F47A3" w14:paraId="51E7930B" w14:textId="77777777">
                          <w:tc>
                            <w:tcPr>
                              <w:tcW w:w="704" w:type="dxa"/>
                              <w:tcBorders>
                                <w:top w:val="single" w:sz="4" w:space="0" w:color="auto"/>
                                <w:left w:val="single" w:sz="4" w:space="0" w:color="auto"/>
                                <w:bottom w:val="single" w:sz="4" w:space="0" w:color="auto"/>
                                <w:right w:val="single" w:sz="4" w:space="0" w:color="auto"/>
                              </w:tcBorders>
                            </w:tcPr>
                            <w:p w14:paraId="31B75149" w14:textId="77777777" w:rsidR="008F47A3" w:rsidRDefault="008F47A3"/>
                            <w:p w14:paraId="60B62FDD"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48572307" w14:textId="77777777" w:rsidR="008F47A3" w:rsidRDefault="008F47A3"/>
                          </w:tc>
                        </w:tr>
                        <w:tr w:rsidR="008F47A3" w14:paraId="294A20C9" w14:textId="77777777">
                          <w:tc>
                            <w:tcPr>
                              <w:tcW w:w="704" w:type="dxa"/>
                              <w:tcBorders>
                                <w:top w:val="single" w:sz="4" w:space="0" w:color="auto"/>
                                <w:left w:val="single" w:sz="4" w:space="0" w:color="auto"/>
                                <w:bottom w:val="single" w:sz="4" w:space="0" w:color="auto"/>
                                <w:right w:val="single" w:sz="4" w:space="0" w:color="auto"/>
                              </w:tcBorders>
                            </w:tcPr>
                            <w:p w14:paraId="3C00DC1F" w14:textId="77777777" w:rsidR="008F47A3" w:rsidRDefault="008F47A3"/>
                            <w:p w14:paraId="080963E9"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B4AA288" w14:textId="77777777" w:rsidR="008F47A3" w:rsidRDefault="008F47A3"/>
                          </w:tc>
                        </w:tr>
                        <w:tr w:rsidR="008F47A3" w14:paraId="53C9DF29" w14:textId="77777777">
                          <w:tc>
                            <w:tcPr>
                              <w:tcW w:w="704" w:type="dxa"/>
                              <w:tcBorders>
                                <w:top w:val="single" w:sz="4" w:space="0" w:color="auto"/>
                                <w:left w:val="single" w:sz="4" w:space="0" w:color="auto"/>
                                <w:bottom w:val="single" w:sz="4" w:space="0" w:color="auto"/>
                                <w:right w:val="single" w:sz="4" w:space="0" w:color="auto"/>
                              </w:tcBorders>
                            </w:tcPr>
                            <w:p w14:paraId="1BD88FB8" w14:textId="77777777" w:rsidR="008F47A3" w:rsidRDefault="008F47A3"/>
                            <w:p w14:paraId="5E0E515F"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65486F2" w14:textId="77777777" w:rsidR="008F47A3" w:rsidRDefault="008F47A3"/>
                          </w:tc>
                        </w:tr>
                        <w:tr w:rsidR="008F47A3" w14:paraId="5E6849D6" w14:textId="77777777">
                          <w:tc>
                            <w:tcPr>
                              <w:tcW w:w="704" w:type="dxa"/>
                              <w:tcBorders>
                                <w:top w:val="single" w:sz="4" w:space="0" w:color="auto"/>
                                <w:left w:val="single" w:sz="4" w:space="0" w:color="auto"/>
                                <w:bottom w:val="single" w:sz="4" w:space="0" w:color="auto"/>
                                <w:right w:val="single" w:sz="4" w:space="0" w:color="auto"/>
                              </w:tcBorders>
                            </w:tcPr>
                            <w:p w14:paraId="0282FB4B" w14:textId="77777777" w:rsidR="008F47A3" w:rsidRDefault="008F47A3"/>
                            <w:p w14:paraId="75EF261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729522E3" w14:textId="77777777" w:rsidR="008F47A3" w:rsidRDefault="008F47A3"/>
                          </w:tc>
                        </w:tr>
                      </w:tbl>
                      <w:p w14:paraId="61E57BD2" w14:textId="77777777" w:rsidR="008F47A3" w:rsidRDefault="008F47A3" w:rsidP="008F47A3">
                        <w:pPr>
                          <w:rPr>
                            <w:rFonts w:eastAsia="Times New Roman"/>
                          </w:rPr>
                        </w:pPr>
                      </w:p>
                    </w:txbxContent>
                  </v:textbox>
                </v:shape>
                <v:rect id="Rectangle 243" o:spid="_x0000_s1079" style="position:absolute;left:2113;top:2894;width:1654;height:15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" fillcolor="white [3201]" strokecolor="#0070c0" strokeweight="1.5pt"/>
                <v:rect id="Rectangle 244" o:spid="_x0000_s1080" style="position:absolute;left:2113;top:5927;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" fillcolor="white [3201]" strokecolor="#0070c0" strokeweight="1.5pt"/>
                <v:rect id="Rectangle 245" o:spid="_x0000_s1081" style="position:absolute;left:2113;top:8776;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" fillcolor="white [3201]" strokecolor="#0070c0" strokeweight="1.5pt"/>
                <v:rect id="Rectangle 246" o:spid="_x0000_s1082" style="position:absolute;left:2113;top:11855;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" fillcolor="white [3201]" strokecolor="#0070c0" strokeweight="1.5pt"/>
                <v:rect id="Rectangle 247" o:spid="_x0000_s1083" style="position:absolute;left:2113;top:14566;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" fillcolor="white [3201]" strokecolor="#0070c0" strokeweight="1.5pt"/>
                <v:rect id="Rectangle 248" o:spid="_x0000_s1084" style="position:absolute;left:2113;top:17506;width:1654;height:15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" fillcolor="white [3201]" strokecolor="#0070c0" strokeweight="1.5pt"/>
                <v:rect id="Rectangle 249" o:spid="_x0000_s1085" style="position:absolute;left:2113;top:20769;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" fillcolor="white [3201]" strokecolor="#0070c0" strokeweight="1.5pt"/>
                <v:rect id="Rectangle 250" o:spid="_x0000_s1086" style="position:absolute;left:2113;top:23710;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" fillcolor="white [3201]" strokecolor="#0070c0" strokeweight="1.5pt"/>
                <v:rect id="Rectangle 251" o:spid="_x0000_s1087" style="position:absolute;left:2113;top:26696;width:1654;height:15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" fillcolor="white [3201]" strokecolor="#0070c0" strokeweight="1.5pt"/>
                <v:rect id="Rectangle 252" o:spid="_x0000_s1088" style="position:absolute;left:2113;top:29637;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" fillcolor="white [3201]" strokecolor="#0070c0" strokeweight="1.5pt"/>
              </v:group>
            </w:pict>
          </mc:Fallback>
        </mc:AlternateContent>
      </w:r>
      <w:r>
        <w:t>A compléter avec vos résultats.</w:t>
      </w:r>
    </w:p>
    <w:p w14:paraId="0A3BAA0C" w14:textId="12E36B2E" w:rsidR="008F47A3" w:rsidRDefault="008F47A3" w:rsidP="008F47A3">
      <w:r>
        <w:rPr>
          <w:noProof/>
        </w:rPr>
        <w:drawing>
          <wp:inline distT="0" distB="0" distL="0" distR="0" wp14:anchorId="214BFA19" wp14:editId="6839F7C7">
            <wp:extent cx="3886200" cy="3228975"/>
            <wp:effectExtent l="0" t="0" r="0" b="9525"/>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0"/>
                    <pic:cNvPicPr>
                      <a:picLocks noChangeAspect="1" noChangeArrowheads="1"/>
                    </pic:cNvPicPr>
                  </pic:nvPicPr>
                  <pic:blipFill>
                    <a:blip r:embed="rId46">
                      <a:extLst>
                        <a:ext uri="{28A0092B-C50C-407E-A947-70E740481C1C}">
                          <a14:useLocalDpi xmlns:a14="http://schemas.microsoft.com/office/drawing/2010/main" val="0"/>
                        </a:ext>
                      </a:extLst>
                    </a:blip>
                    <a:srcRect l="21431" t="25266" r="21793" b="2237"/>
                    <a:stretch>
                      <a:fillRect/>
                    </a:stretch>
                  </pic:blipFill>
                  <pic:spPr bwMode="auto">
                    <a:xfrm>
                      <a:off x="0" y="0"/>
                      <a:ext cx="3886200" cy="3228975"/>
                    </a:xfrm>
                    <a:prstGeom prst="rect">
                      <a:avLst/>
                    </a:prstGeom>
                    <a:noFill/>
                    <a:ln>
                      <a:noFill/>
                    </a:ln>
                  </pic:spPr>
                </pic:pic>
              </a:graphicData>
            </a:graphic>
          </wp:inline>
        </w:drawing>
      </w:r>
    </w:p>
    <w:p w14:paraId="2DF75432" w14:textId="77777777" w:rsidR="008F47A3" w:rsidRDefault="008F47A3" w:rsidP="008F47A3">
      <w:pPr>
        <w:rPr>
          <w:rFonts w:eastAsiaTheme="majorEastAsia" w:cstheme="majorBidi"/>
          <w:b/>
          <w:bCs/>
          <w:sz w:val="28"/>
          <w:szCs w:val="26"/>
          <w:u w:val="single"/>
        </w:rPr>
      </w:pPr>
      <w:r>
        <w:br w:type="page"/>
      </w:r>
      <w:bookmarkStart w:id="25" w:name="_Toc526146850"/>
    </w:p>
    <w:p w14:paraId="0465C0BC" w14:textId="77777777" w:rsidR="008F47A3" w:rsidRDefault="008F47A3" w:rsidP="008F47A3">
      <w:pPr>
        <w:pStyle w:val="Titre1"/>
        <w:spacing w:after="240" w:line="240" w:lineRule="auto"/>
        <w:rPr>
          <w:sz w:val="32"/>
        </w:rPr>
      </w:pPr>
      <w:bookmarkStart w:id="26" w:name="_Toc528396697"/>
      <w:bookmarkStart w:id="27" w:name="_Toc530378067"/>
      <w:bookmarkEnd w:id="25"/>
      <w:r>
        <w:lastRenderedPageBreak/>
        <w:t>Paramétrage :</w:t>
      </w:r>
      <w:bookmarkEnd w:id="26"/>
      <w:bookmarkEnd w:id="27"/>
    </w:p>
    <w:p w14:paraId="4E9F931C" w14:textId="77777777" w:rsidR="008F47A3" w:rsidRDefault="008F47A3" w:rsidP="008F47A3">
      <w:pPr>
        <w:pStyle w:val="Titre2"/>
        <w:spacing w:line="240" w:lineRule="auto"/>
      </w:pPr>
      <w:bookmarkStart w:id="28" w:name="_Toc528396698"/>
      <w:bookmarkStart w:id="29" w:name="_Toc530378068"/>
      <w:r>
        <w:t>Création et paramétrage d’un nouveau scénario (programme de contrôle).</w:t>
      </w:r>
      <w:bookmarkEnd w:id="28"/>
      <w:bookmarkEnd w:id="29"/>
    </w:p>
    <w:p w14:paraId="5ADB7675" w14:textId="77777777" w:rsidR="008F47A3" w:rsidRDefault="008F47A3" w:rsidP="008F47A3">
      <w:pPr>
        <w:pStyle w:val="Titre3"/>
        <w:tabs>
          <w:tab w:val="num" w:pos="2421"/>
        </w:tabs>
        <w:spacing w:line="240" w:lineRule="auto"/>
      </w:pPr>
      <w:bookmarkStart w:id="30" w:name="_Toc528396699"/>
      <w:r>
        <w:t>Proposer un nouveau scénario.</w:t>
      </w:r>
      <w:bookmarkEnd w:id="30"/>
    </w:p>
    <w:p w14:paraId="305C45D0" w14:textId="77777777" w:rsidR="008F47A3" w:rsidRDefault="008F47A3" w:rsidP="008F47A3">
      <w:r>
        <w:t>Proposer une modification de scénario (nouveaux paramétrages) permettant d’apporter une meilleure performance énergétique au système.</w:t>
      </w:r>
    </w:p>
    <w:p w14:paraId="15803BFD" w14:textId="77777777" w:rsidR="008F47A3" w:rsidRDefault="008F47A3" w:rsidP="008F47A3">
      <w:r>
        <w:t>En observant la banque de programmes disponibles (exemples ci-dessous) :</w:t>
      </w:r>
    </w:p>
    <w:p w14:paraId="1465A87B" w14:textId="5FA63A98" w:rsidR="008F47A3" w:rsidRDefault="008F47A3" w:rsidP="008F47A3">
      <w:r>
        <w:rPr>
          <w:noProof/>
        </w:rPr>
        <mc:AlternateContent>
          <mc:Choice Requires="wpg">
            <w:drawing>
              <wp:anchor distT="0" distB="0" distL="114300" distR="114300" simplePos="0" relativeHeight="251686912" behindDoc="0" locked="0" layoutInCell="1" allowOverlap="1" wp14:anchorId="287E5E3B" wp14:editId="5B4E231F">
                <wp:simplePos x="0" y="0"/>
                <wp:positionH relativeFrom="column">
                  <wp:posOffset>74930</wp:posOffset>
                </wp:positionH>
                <wp:positionV relativeFrom="paragraph">
                  <wp:posOffset>79375</wp:posOffset>
                </wp:positionV>
                <wp:extent cx="6630670" cy="3289935"/>
                <wp:effectExtent l="0" t="0" r="0" b="5715"/>
                <wp:wrapNone/>
                <wp:docPr id="121" name="Groupe 121"/>
                <wp:cNvGraphicFramePr/>
                <a:graphic xmlns:a="http://schemas.openxmlformats.org/drawingml/2006/main">
                  <a:graphicData uri="http://schemas.microsoft.com/office/word/2010/wordprocessingGroup">
                    <wpg:wgp>
                      <wpg:cNvGrpSpPr/>
                      <wpg:grpSpPr>
                        <a:xfrm>
                          <a:off x="0" y="0"/>
                          <a:ext cx="6630035" cy="3289935"/>
                          <a:chOff x="0" y="0"/>
                          <a:chExt cx="6630440" cy="3289935"/>
                        </a:xfrm>
                      </wpg:grpSpPr>
                      <pic:pic xmlns:pic="http://schemas.openxmlformats.org/drawingml/2006/picture">
                        <pic:nvPicPr>
                          <pic:cNvPr id="236" name="Image 23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1658786" y="0"/>
                            <a:ext cx="1198245" cy="708660"/>
                          </a:xfrm>
                          <a:prstGeom prst="rect">
                            <a:avLst/>
                          </a:prstGeom>
                        </pic:spPr>
                      </pic:pic>
                      <pic:pic xmlns:pic="http://schemas.openxmlformats.org/drawingml/2006/picture">
                        <pic:nvPicPr>
                          <pic:cNvPr id="237" name="Image 23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52220" cy="3289935"/>
                          </a:xfrm>
                          <a:prstGeom prst="rect">
                            <a:avLst/>
                          </a:prstGeom>
                        </pic:spPr>
                      </pic:pic>
                      <pic:pic xmlns:pic="http://schemas.openxmlformats.org/drawingml/2006/picture">
                        <pic:nvPicPr>
                          <pic:cNvPr id="238" name="Image 23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2959163" y="0"/>
                            <a:ext cx="1202055" cy="708660"/>
                          </a:xfrm>
                          <a:prstGeom prst="rect">
                            <a:avLst/>
                          </a:prstGeom>
                        </pic:spPr>
                      </pic:pic>
                      <pic:pic xmlns:pic="http://schemas.openxmlformats.org/drawingml/2006/picture">
                        <pic:nvPicPr>
                          <pic:cNvPr id="239" name="Image 23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4195212" y="0"/>
                            <a:ext cx="1205865" cy="708660"/>
                          </a:xfrm>
                          <a:prstGeom prst="rect">
                            <a:avLst/>
                          </a:prstGeom>
                        </pic:spPr>
                      </pic:pic>
                      <pic:pic xmlns:pic="http://schemas.openxmlformats.org/drawingml/2006/picture">
                        <pic:nvPicPr>
                          <pic:cNvPr id="240" name="Image 24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5440450" y="0"/>
                            <a:ext cx="1189990" cy="7086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45C6326" id="Groupe 121" o:spid="_x0000_s1026" style="position:absolute;margin-left:5.9pt;margin-top:6.25pt;width:522.1pt;height:259.05pt;z-index:251686912" coordsize="66304,3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">
                <v:shape id="Image 236" o:spid="_x0000_s1027" type="#_x0000_t75" style="position:absolute;left:16587;width:11983;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">
                  <v:imagedata r:id="rId52" o:title=""/>
                </v:shape>
                <v:shape id="Image 237" o:spid="_x0000_s1028" type="#_x0000_t75" style="position:absolute;width:12522;height:32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">
                  <v:imagedata r:id="rId53" o:title=""/>
                </v:shape>
                <v:shape id="Image 238" o:spid="_x0000_s1029" type="#_x0000_t75" style="position:absolute;left:29591;width:12021;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">
                  <v:imagedata r:id="rId54" o:title=""/>
                </v:shape>
                <v:shape id="Image 239" o:spid="_x0000_s1030" type="#_x0000_t75" style="position:absolute;left:41952;width:12058;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">
                  <v:imagedata r:id="rId55" o:title=""/>
                </v:shape>
                <v:shape id="Image 240" o:spid="_x0000_s1031" type="#_x0000_t75" style="position:absolute;left:54404;width:11900;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">
                  <v:imagedata r:id="rId56" o:title=""/>
                </v:shape>
              </v:group>
            </w:pict>
          </mc:Fallback>
        </mc:AlternateContent>
      </w:r>
      <w:r>
        <w:rPr>
          <w:noProof/>
        </w:rPr>
        <w:t xml:space="preserve"> </w:t>
      </w:r>
    </w:p>
    <w:p w14:paraId="1AFD3AA5" w14:textId="77777777" w:rsidR="008F47A3" w:rsidRDefault="008F47A3" w:rsidP="008F47A3"/>
    <w:p w14:paraId="7FBF9C1C" w14:textId="77777777" w:rsidR="008F47A3" w:rsidRDefault="008F47A3" w:rsidP="008F47A3"/>
    <w:p w14:paraId="68D62E4B" w14:textId="1647EB06" w:rsidR="008F47A3" w:rsidRDefault="008F47A3" w:rsidP="008F47A3">
      <w:r>
        <w:rPr>
          <w:noProof/>
        </w:rPr>
        <w:drawing>
          <wp:anchor distT="0" distB="0" distL="114300" distR="114300" simplePos="0" relativeHeight="251684864" behindDoc="0" locked="0" layoutInCell="1" allowOverlap="1" wp14:anchorId="12F1C298" wp14:editId="6C15AAD7">
            <wp:simplePos x="0" y="0"/>
            <wp:positionH relativeFrom="column">
              <wp:posOffset>2019935</wp:posOffset>
            </wp:positionH>
            <wp:positionV relativeFrom="paragraph">
              <wp:posOffset>398780</wp:posOffset>
            </wp:positionV>
            <wp:extent cx="4282440" cy="2224405"/>
            <wp:effectExtent l="0" t="0" r="3810" b="4445"/>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2440" cy="222440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5FC30DCB" wp14:editId="44B462C2">
                <wp:simplePos x="0" y="0"/>
                <wp:positionH relativeFrom="column">
                  <wp:posOffset>1735455</wp:posOffset>
                </wp:positionH>
                <wp:positionV relativeFrom="paragraph">
                  <wp:posOffset>93980</wp:posOffset>
                </wp:positionV>
                <wp:extent cx="4971415" cy="266700"/>
                <wp:effectExtent l="0" t="0" r="19685" b="19050"/>
                <wp:wrapNone/>
                <wp:docPr id="113" name="Zone de texte 113"/>
                <wp:cNvGraphicFramePr/>
                <a:graphic xmlns:a="http://schemas.openxmlformats.org/drawingml/2006/main">
                  <a:graphicData uri="http://schemas.microsoft.com/office/word/2010/wordprocessingShape">
                    <wps:wsp>
                      <wps:cNvSpPr txBox="1"/>
                      <wps:spPr>
                        <a:xfrm>
                          <a:off x="0" y="0"/>
                          <a:ext cx="4971415" cy="266065"/>
                        </a:xfrm>
                        <a:prstGeom prst="rect">
                          <a:avLst/>
                        </a:prstGeom>
                        <a:solidFill>
                          <a:schemeClr val="lt1"/>
                        </a:solidFill>
                        <a:ln w="6350">
                          <a:solidFill>
                            <a:prstClr val="black"/>
                          </a:solidFill>
                        </a:ln>
                      </wps:spPr>
                      <wps:txbx>
                        <w:txbxContent>
                          <w:p w14:paraId="3BCC0267" w14:textId="77777777" w:rsidR="008F47A3" w:rsidRDefault="008F47A3" w:rsidP="008F47A3">
                            <w:r>
                              <w:t>Proposer ci-dessous un programme de contrôle améliorant les performances actuelles.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C30DCB" id="Zone de texte 113" o:spid="_x0000_s1089" type="#_x0000_t202" style="position:absolute;left:0;text-align:left;margin-left:136.65pt;margin-top:7.4pt;width:391.4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" fillcolor="white [3201]" strokeweight=".5pt">
                <v:textbox>
                  <w:txbxContent>
                    <w:p w14:paraId="3BCC0267" w14:textId="77777777" w:rsidR="008F47A3" w:rsidRDefault="008F47A3" w:rsidP="008F47A3">
                      <w:r>
                        <w:t>Proposer ci-dessous un programme de contrôle améliorant les performances actuelles.</w:t>
                      </w:r>
                    </w:p>
                  </w:txbxContent>
                </v:textbox>
              </v:shape>
            </w:pict>
          </mc:Fallback>
        </mc:AlternateContent>
      </w:r>
    </w:p>
    <w:p w14:paraId="7BBAE223" w14:textId="77777777" w:rsidR="008F47A3" w:rsidRDefault="008F47A3" w:rsidP="008F47A3"/>
    <w:p w14:paraId="4B825253" w14:textId="77777777" w:rsidR="008F47A3" w:rsidRDefault="008F47A3" w:rsidP="008F47A3"/>
    <w:p w14:paraId="619D0C7F" w14:textId="77777777" w:rsidR="008F47A3" w:rsidRDefault="008F47A3" w:rsidP="008F47A3"/>
    <w:p w14:paraId="60F555E0" w14:textId="77777777" w:rsidR="008F47A3" w:rsidRDefault="008F47A3" w:rsidP="008F47A3"/>
    <w:p w14:paraId="3EEC683D" w14:textId="77777777" w:rsidR="008F47A3" w:rsidRDefault="008F47A3" w:rsidP="008F47A3"/>
    <w:p w14:paraId="0E67BB4A" w14:textId="77777777" w:rsidR="008F47A3" w:rsidRDefault="008F47A3" w:rsidP="008F47A3"/>
    <w:p w14:paraId="3C88B22A" w14:textId="77777777" w:rsidR="008F47A3" w:rsidRDefault="008F47A3" w:rsidP="008F47A3"/>
    <w:p w14:paraId="6327DC82" w14:textId="77777777" w:rsidR="008F47A3" w:rsidRDefault="008F47A3" w:rsidP="008F47A3"/>
    <w:p w14:paraId="22D9EF0A" w14:textId="77777777" w:rsidR="008F47A3" w:rsidRDefault="008F47A3" w:rsidP="008F47A3"/>
    <w:p w14:paraId="1DB414F2" w14:textId="77777777" w:rsidR="008F47A3" w:rsidRDefault="008F47A3" w:rsidP="008F47A3">
      <w:pPr>
        <w:pStyle w:val="Titre3"/>
        <w:tabs>
          <w:tab w:val="num" w:pos="2421"/>
        </w:tabs>
        <w:spacing w:line="240" w:lineRule="auto"/>
      </w:pPr>
      <w:bookmarkStart w:id="31" w:name="_Toc528396700"/>
      <w:r>
        <w:t>Paramétrage guidé du nouveau scénario.</w:t>
      </w:r>
      <w:bookmarkEnd w:id="31"/>
    </w:p>
    <w:p w14:paraId="7609EB35" w14:textId="77777777" w:rsidR="008F47A3" w:rsidRDefault="008F47A3" w:rsidP="008F47A3">
      <w:r>
        <w:t>Vous devrez réaliser le paramétrage conformément au scénario proposé précédemment.</w:t>
      </w:r>
    </w:p>
    <w:p w14:paraId="60A922C4" w14:textId="77777777" w:rsidR="008F47A3" w:rsidRDefault="008F47A3" w:rsidP="008F47A3">
      <w:pPr>
        <w:pStyle w:val="Remarque"/>
        <w:numPr>
          <w:ilvl w:val="0"/>
          <w:numId w:val="19"/>
        </w:numPr>
        <w:spacing w:after="0" w:line="240" w:lineRule="auto"/>
        <w:jc w:val="left"/>
      </w:pPr>
      <w:r>
        <w:t>En cas de difficultés pour les étapes du paramétrage vous pouvez utiliser les consignes du manuel « </w:t>
      </w:r>
      <w:proofErr w:type="spellStart"/>
      <w:r>
        <w:t>installation_utilisation</w:t>
      </w:r>
      <w:proofErr w:type="spellEnd"/>
      <w:r>
        <w:t xml:space="preserve"> » du </w:t>
      </w:r>
      <w:proofErr w:type="spellStart"/>
      <w:r>
        <w:t>cityboxController</w:t>
      </w:r>
      <w:proofErr w:type="spellEnd"/>
      <w:r>
        <w:t xml:space="preserve"> fournis avec votre système.</w:t>
      </w:r>
    </w:p>
    <w:p w14:paraId="53A7AC38" w14:textId="77777777" w:rsidR="008F47A3" w:rsidRDefault="008F47A3" w:rsidP="008F47A3"/>
    <w:p w14:paraId="6286B336" w14:textId="17E2A24E" w:rsidR="008F47A3" w:rsidRDefault="008F47A3" w:rsidP="008F47A3">
      <w:r>
        <w:rPr>
          <w:noProof/>
        </w:rPr>
        <w:drawing>
          <wp:inline distT="0" distB="0" distL="0" distR="0" wp14:anchorId="7AC6520B" wp14:editId="4AE39547">
            <wp:extent cx="3409950" cy="200025"/>
            <wp:effectExtent l="0" t="0" r="0" b="9525"/>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9950" cy="200025"/>
                    </a:xfrm>
                    <a:prstGeom prst="rect">
                      <a:avLst/>
                    </a:prstGeom>
                    <a:noFill/>
                    <a:ln>
                      <a:noFill/>
                    </a:ln>
                  </pic:spPr>
                </pic:pic>
              </a:graphicData>
            </a:graphic>
          </wp:inline>
        </w:drawing>
      </w:r>
    </w:p>
    <w:p w14:paraId="6D8DF6F1" w14:textId="77777777" w:rsidR="008F47A3" w:rsidRDefault="008F47A3" w:rsidP="008F47A3"/>
    <w:p w14:paraId="7A4773A8" w14:textId="77777777" w:rsidR="008F47A3" w:rsidRDefault="008F47A3" w:rsidP="008F47A3">
      <w:pPr>
        <w:rPr>
          <w:rFonts w:eastAsiaTheme="majorEastAsia" w:cstheme="majorBidi"/>
          <w:bCs/>
          <w:iCs/>
        </w:rPr>
      </w:pPr>
      <w:r>
        <w:br w:type="page"/>
      </w:r>
    </w:p>
    <w:p w14:paraId="222CFAD4" w14:textId="77777777" w:rsidR="008F47A3" w:rsidRDefault="008F47A3" w:rsidP="008F47A3">
      <w:pPr>
        <w:pStyle w:val="Titre4"/>
        <w:spacing w:line="240" w:lineRule="auto"/>
      </w:pPr>
      <w:r>
        <w:lastRenderedPageBreak/>
        <w:t>Guide de paramétrage.</w:t>
      </w:r>
    </w:p>
    <w:p w14:paraId="329F682A" w14:textId="77777777" w:rsidR="008F47A3" w:rsidRDefault="008F47A3" w:rsidP="008F47A3">
      <w:r>
        <w:t>Se rendre dans le menu « Programmations horaires » dans l’onglet « Programme de contrôle ».</w:t>
      </w:r>
    </w:p>
    <w:p w14:paraId="286BE23C" w14:textId="6CC9E980" w:rsidR="008F47A3" w:rsidRDefault="008F47A3" w:rsidP="008F47A3">
      <w:pPr>
        <w:pStyle w:val="Puceniveau1"/>
        <w:numPr>
          <w:ilvl w:val="0"/>
          <w:numId w:val="0"/>
        </w:numPr>
        <w:tabs>
          <w:tab w:val="left" w:pos="708"/>
        </w:tabs>
        <w:ind w:left="454" w:hanging="454"/>
        <w:rPr>
          <w:lang w:val="fr-FR"/>
        </w:rPr>
      </w:pPr>
      <w:r>
        <w:rPr>
          <w:noProof/>
          <w:lang w:val="fr-FR" w:eastAsia="fr-FR"/>
        </w:rPr>
        <w:drawing>
          <wp:inline distT="0" distB="0" distL="0" distR="0" wp14:anchorId="25465C58" wp14:editId="7A8F76B5">
            <wp:extent cx="6010275" cy="4105275"/>
            <wp:effectExtent l="0" t="0" r="9525" b="9525"/>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10275" cy="4105275"/>
                    </a:xfrm>
                    <a:prstGeom prst="rect">
                      <a:avLst/>
                    </a:prstGeom>
                    <a:noFill/>
                    <a:ln>
                      <a:noFill/>
                    </a:ln>
                  </pic:spPr>
                </pic:pic>
              </a:graphicData>
            </a:graphic>
          </wp:inline>
        </w:drawing>
      </w:r>
    </w:p>
    <w:p w14:paraId="2D62305C" w14:textId="77777777" w:rsidR="008F47A3" w:rsidRDefault="008F47A3" w:rsidP="008F47A3">
      <w:r>
        <w:t xml:space="preserve">Différentes programmations existent déjà : </w:t>
      </w:r>
    </w:p>
    <w:p w14:paraId="2AE5F7B0" w14:textId="77777777" w:rsidR="008F47A3" w:rsidRDefault="008F47A3" w:rsidP="008F47A3">
      <w:pPr>
        <w:pStyle w:val="Paragraphedeliste"/>
        <w:numPr>
          <w:ilvl w:val="0"/>
          <w:numId w:val="21"/>
        </w:numPr>
        <w:spacing w:after="0" w:line="240" w:lineRule="auto"/>
        <w:jc w:val="left"/>
      </w:pPr>
      <w:r>
        <w:t xml:space="preserve">Celles faites par le compte utilisateur, ou les utilisateurs dans des </w:t>
      </w:r>
      <w:proofErr w:type="spellStart"/>
      <w:r>
        <w:t>géozones</w:t>
      </w:r>
      <w:proofErr w:type="spellEnd"/>
      <w:r>
        <w:t xml:space="preserve"> inférieures </w:t>
      </w:r>
      <w:r>
        <w:sym w:font="Wingdings" w:char="F0E8"/>
      </w:r>
      <w:r>
        <w:t xml:space="preserve"> modifiables à souhait</w:t>
      </w:r>
    </w:p>
    <w:p w14:paraId="535BF29A" w14:textId="77777777" w:rsidR="008F47A3" w:rsidRDefault="008F47A3" w:rsidP="008F47A3">
      <w:pPr>
        <w:pStyle w:val="Paragraphedeliste"/>
        <w:numPr>
          <w:ilvl w:val="0"/>
          <w:numId w:val="21"/>
        </w:numPr>
        <w:spacing w:after="0" w:line="240" w:lineRule="auto"/>
        <w:jc w:val="left"/>
      </w:pPr>
      <w:r>
        <w:t xml:space="preserve">Celles faites « plus haut », par des utilisateurs ou administrateurs d’une </w:t>
      </w:r>
      <w:proofErr w:type="spellStart"/>
      <w:r>
        <w:t>géozone</w:t>
      </w:r>
      <w:proofErr w:type="spellEnd"/>
      <w:r>
        <w:t xml:space="preserve"> supérieure </w:t>
      </w:r>
      <w:r>
        <w:sym w:font="Wingdings" w:char="F0E8"/>
      </w:r>
      <w:r>
        <w:t xml:space="preserve"> non modifiables (présence d’un cadenas). </w:t>
      </w:r>
    </w:p>
    <w:p w14:paraId="0976EBB8" w14:textId="77777777" w:rsidR="008F47A3" w:rsidRDefault="008F47A3" w:rsidP="008F47A3">
      <w:pPr>
        <w:pStyle w:val="Remarque"/>
        <w:numPr>
          <w:ilvl w:val="0"/>
          <w:numId w:val="0"/>
        </w:numPr>
        <w:ind w:left="720" w:hanging="360"/>
      </w:pPr>
    </w:p>
    <w:p w14:paraId="323DA94B" w14:textId="77777777" w:rsidR="008F47A3" w:rsidRDefault="008F47A3" w:rsidP="008F47A3">
      <w:pPr>
        <w:pStyle w:val="Remarque"/>
        <w:numPr>
          <w:ilvl w:val="0"/>
          <w:numId w:val="19"/>
        </w:numPr>
        <w:spacing w:after="0" w:line="240" w:lineRule="auto"/>
        <w:jc w:val="left"/>
      </w:pPr>
      <w:r>
        <w:t>Notes : SS et SR veulent dire « Sunset » et « </w:t>
      </w:r>
      <w:proofErr w:type="spellStart"/>
      <w:r>
        <w:t>Sunrise</w:t>
      </w:r>
      <w:proofErr w:type="spellEnd"/>
      <w:r>
        <w:t xml:space="preserve"> », ces ordres relatifs au lever/coucher du soleil sont génériques, mais ne donneront pas localement les mêmes résultats à Valenciennes, Deauville, Niort, ou Nice. Ils seront adaptés à l’heure précise du coucher de soleil, grâce aux coordonnées GPS des Citybox </w:t>
      </w:r>
      <w:proofErr w:type="spellStart"/>
      <w:r>
        <w:t>Controllers</w:t>
      </w:r>
      <w:proofErr w:type="spellEnd"/>
      <w:r>
        <w:t>.</w:t>
      </w:r>
    </w:p>
    <w:p w14:paraId="0294659C" w14:textId="77777777" w:rsidR="008F47A3" w:rsidRDefault="008F47A3" w:rsidP="008F47A3">
      <w:pPr>
        <w:rPr>
          <w:rFonts w:eastAsia="Arial" w:cs="Arial"/>
          <w:color w:val="3D3935"/>
          <w:szCs w:val="20"/>
          <w:lang w:eastAsia="en-US"/>
        </w:rPr>
      </w:pPr>
    </w:p>
    <w:p w14:paraId="120AD077" w14:textId="77777777" w:rsidR="008F47A3" w:rsidRDefault="008F47A3" w:rsidP="008F47A3">
      <w:pPr>
        <w:rPr>
          <w:rFonts w:eastAsia="Times New Roman" w:cs="Times New Roman"/>
          <w:szCs w:val="24"/>
        </w:rPr>
      </w:pPr>
      <w:r>
        <w:t>Pour créer une nouvelle programmation, il faut cliquer sur le « + » en haut à gauche.</w:t>
      </w:r>
    </w:p>
    <w:p w14:paraId="43EC20F3" w14:textId="77777777" w:rsidR="008F47A3" w:rsidRDefault="008F47A3" w:rsidP="008F47A3">
      <w:r>
        <w:t>On peut ensuite affecter des ordres, via la zone dessinée, mais on préfèrera cliquer sur le bouton d’édition en haut à droite (juste à côté de l’icône de sauvegarde).</w:t>
      </w:r>
    </w:p>
    <w:p w14:paraId="56308C42" w14:textId="6A1F6273" w:rsidR="008F47A3" w:rsidRDefault="008F47A3" w:rsidP="008F47A3">
      <w:pPr>
        <w:pStyle w:val="Puceniveau1"/>
        <w:numPr>
          <w:ilvl w:val="0"/>
          <w:numId w:val="0"/>
        </w:numPr>
        <w:tabs>
          <w:tab w:val="left" w:pos="708"/>
        </w:tabs>
        <w:ind w:left="454" w:hanging="454"/>
        <w:jc w:val="center"/>
        <w:rPr>
          <w:lang w:val="fr-FR"/>
        </w:rPr>
      </w:pPr>
      <w:r>
        <w:rPr>
          <w:noProof/>
        </w:rPr>
        <mc:AlternateContent>
          <mc:Choice Requires="wpg">
            <w:drawing>
              <wp:inline distT="0" distB="0" distL="0" distR="0" wp14:anchorId="58F51703" wp14:editId="54A48D88">
                <wp:extent cx="1812290" cy="1455420"/>
                <wp:effectExtent l="0" t="0" r="0" b="1905"/>
                <wp:docPr id="104" name="Groupe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290" cy="1455420"/>
                          <a:chOff x="35598" y="25634"/>
                          <a:chExt cx="20922" cy="17296"/>
                        </a:xfrm>
                      </wpg:grpSpPr>
                      <pic:pic xmlns:pic="http://schemas.openxmlformats.org/drawingml/2006/picture">
                        <pic:nvPicPr>
                          <pic:cNvPr id="105" name="Image 1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5598" y="25634"/>
                            <a:ext cx="20923" cy="17296"/>
                          </a:xfrm>
                          <a:prstGeom prst="rect">
                            <a:avLst/>
                          </a:prstGeom>
                          <a:noFill/>
                          <a:extLst>
                            <a:ext uri="{909E8E84-426E-40DD-AFC4-6F175D3DCCD1}">
                              <a14:hiddenFill xmlns:a14="http://schemas.microsoft.com/office/drawing/2010/main">
                                <a:solidFill>
                                  <a:srgbClr val="FFFFFF"/>
                                </a:solidFill>
                              </a14:hiddenFill>
                            </a:ext>
                          </a:extLst>
                        </pic:spPr>
                      </pic:pic>
                      <wps:wsp>
                        <wps:cNvPr id="106" name="Flèche droite 103"/>
                        <wps:cNvSpPr>
                          <a:spLocks noChangeArrowheads="1"/>
                        </wps:cNvSpPr>
                        <wps:spPr bwMode="auto">
                          <a:xfrm rot="5400000">
                            <a:off x="46800" y="27449"/>
                            <a:ext cx="2880" cy="2160"/>
                          </a:xfrm>
                          <a:prstGeom prst="rightArrow">
                            <a:avLst>
                              <a:gd name="adj1" fmla="val 50000"/>
                              <a:gd name="adj2" fmla="val 50000"/>
                            </a:avLst>
                          </a:prstGeom>
                          <a:solidFill>
                            <a:schemeClr val="accent2">
                              <a:lumMod val="100000"/>
                              <a:lumOff val="0"/>
                            </a:schemeClr>
                          </a:solidFill>
                          <a:ln w="25400">
                            <a:solidFill>
                              <a:schemeClr val="accent2">
                                <a:lumMod val="50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6F2520B1" id="Groupe 104" o:spid="_x0000_s1026" style="width:142.7pt;height:114.6pt;mso-position-horizontal-relative:char;mso-position-vertical-relative:line" coordorigin="35598,25634" coordsize="20922,17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">
                <v:shape id="Image 102" o:spid="_x0000_s1027" type="#_x0000_t75" style="position:absolute;left:35598;top:25634;width:20923;height:17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">
                  <v:imagedata r:id="rId61" o:title=""/>
                </v:shape>
                <v:shape id="Flèche droite 103" o:spid="_x0000_s1028" type="#_x0000_t13" style="position:absolute;left:46800;top:27449;width:2880;height:21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" adj="13500" fillcolor="#c0504d [3205]" strokecolor="#622423 [1605]" strokeweight="2pt"/>
                <w10:anchorlock/>
              </v:group>
            </w:pict>
          </mc:Fallback>
        </mc:AlternateContent>
      </w:r>
      <w:r>
        <w:br w:type="page"/>
      </w:r>
    </w:p>
    <w:p w14:paraId="1F8191E0" w14:textId="77777777" w:rsidR="008F47A3" w:rsidRDefault="008F47A3" w:rsidP="008F47A3">
      <w:r>
        <w:lastRenderedPageBreak/>
        <w:t>Un sous-menu apparaît, tel que la capture ci-dessous :</w:t>
      </w:r>
    </w:p>
    <w:p w14:paraId="48C6064E" w14:textId="2BD8099F" w:rsidR="008F47A3" w:rsidRDefault="008F47A3" w:rsidP="008F47A3">
      <w:pPr>
        <w:pStyle w:val="Puceniveau1"/>
        <w:numPr>
          <w:ilvl w:val="0"/>
          <w:numId w:val="0"/>
        </w:numPr>
        <w:tabs>
          <w:tab w:val="left" w:pos="708"/>
        </w:tabs>
        <w:ind w:left="454" w:hanging="454"/>
        <w:jc w:val="center"/>
        <w:rPr>
          <w:lang w:val="fr-FR"/>
        </w:rPr>
      </w:pPr>
      <w:r>
        <w:rPr>
          <w:noProof/>
          <w:lang w:val="fr-FR" w:eastAsia="fr-FR"/>
        </w:rPr>
        <w:drawing>
          <wp:inline distT="0" distB="0" distL="0" distR="0" wp14:anchorId="29276EA2" wp14:editId="261918C5">
            <wp:extent cx="2466975" cy="2438400"/>
            <wp:effectExtent l="0" t="0" r="9525" b="0"/>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66975" cy="2438400"/>
                    </a:xfrm>
                    <a:prstGeom prst="rect">
                      <a:avLst/>
                    </a:prstGeom>
                    <a:noFill/>
                    <a:ln>
                      <a:noFill/>
                    </a:ln>
                  </pic:spPr>
                </pic:pic>
              </a:graphicData>
            </a:graphic>
          </wp:inline>
        </w:drawing>
      </w:r>
    </w:p>
    <w:p w14:paraId="7A0CCC5C" w14:textId="77777777" w:rsidR="008F47A3" w:rsidRDefault="008F47A3" w:rsidP="008F47A3">
      <w:r>
        <w:t>Dans la première colonne, on y retrouve différents symboles, qu’on peut modifier en cliquant dessus :</w:t>
      </w:r>
    </w:p>
    <w:p w14:paraId="67FF2136" w14:textId="77777777" w:rsidR="008F47A3" w:rsidRDefault="008F47A3" w:rsidP="008F47A3">
      <w:pPr>
        <w:pStyle w:val="Paragraphedeliste"/>
        <w:numPr>
          <w:ilvl w:val="0"/>
          <w:numId w:val="22"/>
        </w:numPr>
        <w:spacing w:after="0" w:line="240" w:lineRule="auto"/>
        <w:jc w:val="left"/>
      </w:pPr>
      <w:r>
        <w:t xml:space="preserve">Triangle vers le bas = ordre de début de nuit </w:t>
      </w:r>
      <w:r>
        <w:sym w:font="Wingdings" w:char="F0E8"/>
      </w:r>
      <w:r>
        <w:t xml:space="preserve"> 1 seul maximum</w:t>
      </w:r>
    </w:p>
    <w:p w14:paraId="41AA10D9" w14:textId="77777777" w:rsidR="008F47A3" w:rsidRDefault="008F47A3" w:rsidP="008F47A3">
      <w:pPr>
        <w:pStyle w:val="Paragraphedeliste"/>
        <w:numPr>
          <w:ilvl w:val="0"/>
          <w:numId w:val="22"/>
        </w:numPr>
        <w:spacing w:after="0" w:line="240" w:lineRule="auto"/>
        <w:jc w:val="left"/>
      </w:pPr>
      <w:r>
        <w:t xml:space="preserve">Triangle vers le haut = ordre de fin de nuit </w:t>
      </w:r>
      <w:r>
        <w:sym w:font="Wingdings" w:char="F0E8"/>
      </w:r>
      <w:r>
        <w:t xml:space="preserve"> 1 seul maximum</w:t>
      </w:r>
    </w:p>
    <w:p w14:paraId="345534D1" w14:textId="77777777" w:rsidR="008F47A3" w:rsidRDefault="008F47A3" w:rsidP="008F47A3">
      <w:pPr>
        <w:pStyle w:val="Paragraphedeliste"/>
        <w:numPr>
          <w:ilvl w:val="0"/>
          <w:numId w:val="22"/>
        </w:numPr>
        <w:spacing w:after="0" w:line="240" w:lineRule="auto"/>
        <w:jc w:val="left"/>
      </w:pPr>
      <w:r>
        <w:t xml:space="preserve">Losanges = ordres intermédiaires </w:t>
      </w:r>
    </w:p>
    <w:p w14:paraId="43D8038D" w14:textId="77777777" w:rsidR="008F47A3" w:rsidRDefault="008F47A3" w:rsidP="008F47A3">
      <w:pPr>
        <w:pStyle w:val="Paragraphedeliste"/>
        <w:numPr>
          <w:ilvl w:val="0"/>
          <w:numId w:val="22"/>
        </w:numPr>
        <w:spacing w:after="0" w:line="240" w:lineRule="auto"/>
        <w:jc w:val="left"/>
      </w:pPr>
      <w:r>
        <w:t>Rond = ne pas utiliser (fonction pas encore finalisée en XML Gateway)</w:t>
      </w:r>
    </w:p>
    <w:p w14:paraId="7E833595" w14:textId="77777777" w:rsidR="008F47A3" w:rsidRDefault="008F47A3" w:rsidP="008F47A3"/>
    <w:p w14:paraId="0AAB9962" w14:textId="77777777" w:rsidR="008F47A3" w:rsidRDefault="008F47A3" w:rsidP="008F47A3">
      <w:r>
        <w:t>Dans les autres, on y retrouve de quoi définir la programmation :</w:t>
      </w:r>
    </w:p>
    <w:p w14:paraId="3A14C394" w14:textId="77777777" w:rsidR="008F47A3" w:rsidRDefault="008F47A3" w:rsidP="008F47A3">
      <w:pPr>
        <w:pStyle w:val="Paragraphedeliste"/>
        <w:numPr>
          <w:ilvl w:val="0"/>
          <w:numId w:val="23"/>
        </w:numPr>
        <w:spacing w:after="0" w:line="240" w:lineRule="auto"/>
        <w:jc w:val="left"/>
      </w:pPr>
      <w:r>
        <w:t xml:space="preserve">Soleil / Lune = ordre basé par rapport au </w:t>
      </w:r>
      <w:proofErr w:type="spellStart"/>
      <w:r>
        <w:t>Sunrise</w:t>
      </w:r>
      <w:proofErr w:type="spellEnd"/>
      <w:r>
        <w:t xml:space="preserve"> ou Sunset (lever ou coucher) </w:t>
      </w:r>
    </w:p>
    <w:p w14:paraId="499FE31A" w14:textId="77777777" w:rsidR="008F47A3" w:rsidRDefault="008F47A3" w:rsidP="008F47A3">
      <w:pPr>
        <w:pStyle w:val="Paragraphedeliste"/>
        <w:numPr>
          <w:ilvl w:val="0"/>
          <w:numId w:val="23"/>
        </w:numPr>
        <w:spacing w:after="0" w:line="240" w:lineRule="auto"/>
        <w:jc w:val="left"/>
      </w:pPr>
      <w:r>
        <w:t>Horloge = heure fixe</w:t>
      </w:r>
    </w:p>
    <w:p w14:paraId="15D82A39" w14:textId="77777777" w:rsidR="008F47A3" w:rsidRDefault="008F47A3" w:rsidP="008F47A3">
      <w:pPr>
        <w:pStyle w:val="Paragraphedeliste"/>
        <w:numPr>
          <w:ilvl w:val="0"/>
          <w:numId w:val="23"/>
        </w:numPr>
        <w:spacing w:after="0" w:line="240" w:lineRule="auto"/>
        <w:jc w:val="left"/>
      </w:pPr>
      <w:r>
        <w:t>Ensuite, soit on doit choisir un décalage par rapport à Sunset/</w:t>
      </w:r>
      <w:proofErr w:type="spellStart"/>
      <w:r>
        <w:t>Sunrise</w:t>
      </w:r>
      <w:proofErr w:type="spellEnd"/>
      <w:r>
        <w:t xml:space="preserve"> (+/- x minutes), soit la valeur heure fixe</w:t>
      </w:r>
    </w:p>
    <w:p w14:paraId="20D89504" w14:textId="77777777" w:rsidR="008F47A3" w:rsidRDefault="008F47A3" w:rsidP="008F47A3">
      <w:pPr>
        <w:pStyle w:val="Paragraphedeliste"/>
        <w:numPr>
          <w:ilvl w:val="0"/>
          <w:numId w:val="23"/>
        </w:numPr>
        <w:spacing w:after="0" w:line="240" w:lineRule="auto"/>
        <w:jc w:val="left"/>
      </w:pPr>
      <w:r>
        <w:t xml:space="preserve">Enfin, la valeur de commande/gradation (0% = OFF, 100% = pleine puissance, etc.) </w:t>
      </w:r>
    </w:p>
    <w:p w14:paraId="2FD978CB" w14:textId="77777777" w:rsidR="008F47A3" w:rsidRDefault="008F47A3" w:rsidP="008F47A3">
      <w:pPr>
        <w:pStyle w:val="Puceniveau2"/>
        <w:numPr>
          <w:ilvl w:val="0"/>
          <w:numId w:val="0"/>
        </w:numPr>
        <w:tabs>
          <w:tab w:val="left" w:pos="708"/>
        </w:tabs>
        <w:ind w:left="908" w:hanging="454"/>
        <w:rPr>
          <w:lang w:val="fr-FR"/>
        </w:rPr>
      </w:pPr>
    </w:p>
    <w:p w14:paraId="44FBE261" w14:textId="77777777" w:rsidR="008F47A3" w:rsidRDefault="008F47A3" w:rsidP="008F47A3">
      <w:pPr>
        <w:rPr>
          <w:rFonts w:eastAsiaTheme="majorEastAsia" w:cstheme="majorBidi"/>
          <w:bCs/>
          <w:iCs/>
        </w:rPr>
      </w:pPr>
      <w:r>
        <w:br w:type="page"/>
      </w:r>
    </w:p>
    <w:p w14:paraId="0E288CE4" w14:textId="77777777" w:rsidR="008F47A3" w:rsidRDefault="008F47A3" w:rsidP="008F47A3">
      <w:pPr>
        <w:pStyle w:val="Titre4"/>
        <w:spacing w:line="240" w:lineRule="auto"/>
      </w:pPr>
      <w:r>
        <w:lastRenderedPageBreak/>
        <w:t>Création du programme de contrôle.</w:t>
      </w:r>
    </w:p>
    <w:p w14:paraId="44B1BEA6" w14:textId="77777777" w:rsidR="008F47A3" w:rsidRDefault="008F47A3" w:rsidP="008F47A3">
      <w:pPr>
        <w:pStyle w:val="Puceniveau2"/>
        <w:numPr>
          <w:ilvl w:val="0"/>
          <w:numId w:val="0"/>
        </w:numPr>
        <w:tabs>
          <w:tab w:val="left" w:pos="708"/>
        </w:tabs>
        <w:rPr>
          <w:lang w:val="fr-FR"/>
        </w:rPr>
      </w:pPr>
      <w:r>
        <w:rPr>
          <w:lang w:val="fr-FR"/>
        </w:rPr>
        <w:t>Compléter le tableau ci-dessous avec les éléments de paramétrage de votre programme de contrôle.</w:t>
      </w:r>
    </w:p>
    <w:tbl>
      <w:tblPr>
        <w:tblStyle w:val="Grilledutableau"/>
        <w:tblW w:w="0" w:type="auto"/>
        <w:tblInd w:w="908" w:type="dxa"/>
        <w:tblLook w:val="04A0" w:firstRow="1" w:lastRow="0" w:firstColumn="1" w:lastColumn="0" w:noHBand="0" w:noVBand="1"/>
      </w:tblPr>
      <w:tblGrid>
        <w:gridCol w:w="2490"/>
        <w:gridCol w:w="2489"/>
        <w:gridCol w:w="2355"/>
        <w:gridCol w:w="2520"/>
      </w:tblGrid>
      <w:tr w:rsidR="008F47A3" w14:paraId="3F2F29A0" w14:textId="77777777" w:rsidTr="008F47A3">
        <w:tc>
          <w:tcPr>
            <w:tcW w:w="24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EBCC81" w14:textId="77777777" w:rsidR="008F47A3" w:rsidRDefault="008F47A3">
            <w:pPr>
              <w:pStyle w:val="Puceniveau2"/>
              <w:numPr>
                <w:ilvl w:val="0"/>
                <w:numId w:val="0"/>
              </w:numPr>
              <w:tabs>
                <w:tab w:val="left" w:pos="708"/>
              </w:tabs>
              <w:jc w:val="center"/>
              <w:rPr>
                <w:lang w:val="fr-FR"/>
              </w:rPr>
            </w:pPr>
            <w:r>
              <w:rPr>
                <w:lang w:val="fr-FR"/>
              </w:rPr>
              <w:t>Cocher le Symboles choisis :</w:t>
            </w:r>
          </w:p>
        </w:tc>
        <w:tc>
          <w:tcPr>
            <w:tcW w:w="2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1167C5" w14:textId="77777777" w:rsidR="008F47A3" w:rsidRDefault="008F47A3">
            <w:pPr>
              <w:pStyle w:val="Puceniveau2"/>
              <w:numPr>
                <w:ilvl w:val="0"/>
                <w:numId w:val="0"/>
              </w:numPr>
              <w:tabs>
                <w:tab w:val="left" w:pos="708"/>
              </w:tabs>
              <w:jc w:val="center"/>
              <w:rPr>
                <w:lang w:val="fr-FR"/>
              </w:rPr>
            </w:pPr>
            <w:r>
              <w:rPr>
                <w:lang w:val="fr-FR"/>
              </w:rPr>
              <w:t>Cocher le Symboles choisis :</w:t>
            </w:r>
          </w:p>
        </w:tc>
        <w:tc>
          <w:tcPr>
            <w:tcW w:w="2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C6FAF5" w14:textId="77777777" w:rsidR="008F47A3" w:rsidRDefault="008F47A3">
            <w:pPr>
              <w:pStyle w:val="Puceniveau2"/>
              <w:numPr>
                <w:ilvl w:val="0"/>
                <w:numId w:val="0"/>
              </w:numPr>
              <w:tabs>
                <w:tab w:val="left" w:pos="708"/>
              </w:tabs>
              <w:jc w:val="center"/>
              <w:rPr>
                <w:lang w:val="fr-FR"/>
              </w:rPr>
            </w:pPr>
            <w:r>
              <w:rPr>
                <w:lang w:val="fr-FR"/>
              </w:rPr>
              <w:t>Compléter le décalage temporel ou l’heure fixe.</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9675B9" w14:textId="77777777" w:rsidR="008F47A3" w:rsidRDefault="008F47A3">
            <w:pPr>
              <w:pStyle w:val="Puceniveau2"/>
              <w:numPr>
                <w:ilvl w:val="0"/>
                <w:numId w:val="0"/>
              </w:numPr>
              <w:tabs>
                <w:tab w:val="left" w:pos="708"/>
              </w:tabs>
              <w:jc w:val="center"/>
              <w:rPr>
                <w:lang w:val="fr-FR"/>
              </w:rPr>
            </w:pPr>
            <w:r>
              <w:rPr>
                <w:lang w:val="fr-FR"/>
              </w:rPr>
              <w:t>Indiquer le niveau d’éclairement en %.</w:t>
            </w:r>
          </w:p>
        </w:tc>
      </w:tr>
      <w:tr w:rsidR="008F47A3" w14:paraId="09EF8A0B" w14:textId="77777777" w:rsidTr="008F47A3">
        <w:tc>
          <w:tcPr>
            <w:tcW w:w="2490" w:type="dxa"/>
            <w:tcBorders>
              <w:top w:val="single" w:sz="4" w:space="0" w:color="auto"/>
              <w:left w:val="single" w:sz="4" w:space="0" w:color="auto"/>
              <w:bottom w:val="single" w:sz="4" w:space="0" w:color="auto"/>
              <w:right w:val="single" w:sz="4" w:space="0" w:color="auto"/>
            </w:tcBorders>
          </w:tcPr>
          <w:p w14:paraId="0F5CBCDD" w14:textId="3B50E11B"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68CC12A4" wp14:editId="7810E5E8">
                  <wp:extent cx="276225" cy="238125"/>
                  <wp:effectExtent l="0" t="0" r="9525" b="9525"/>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77F41CF4" wp14:editId="52D09163">
                  <wp:extent cx="247650" cy="238125"/>
                  <wp:effectExtent l="0" t="0" r="0" b="9525"/>
                  <wp:docPr id="504" name="Imag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6B07B4C0" wp14:editId="70FACC23">
                  <wp:extent cx="285750" cy="209550"/>
                  <wp:effectExtent l="0" t="0" r="0" b="0"/>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73C626AD"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13C6A420" w14:textId="2735B355"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21AE0A2F" wp14:editId="222CAEAC">
                  <wp:extent cx="285750" cy="238125"/>
                  <wp:effectExtent l="0" t="0" r="0" b="9525"/>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CC97E39" wp14:editId="5D3570D3">
                  <wp:extent cx="352425" cy="276225"/>
                  <wp:effectExtent l="0" t="0" r="9525" b="9525"/>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48FC1FAE" wp14:editId="63A3906E">
                  <wp:extent cx="304800" cy="238125"/>
                  <wp:effectExtent l="0" t="0" r="0" b="9525"/>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46931B0B" w14:textId="2EBE5F13"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693056" behindDoc="0" locked="0" layoutInCell="1" allowOverlap="1" wp14:anchorId="4D80A801" wp14:editId="0E5158F0">
                      <wp:simplePos x="0" y="0"/>
                      <wp:positionH relativeFrom="column">
                        <wp:posOffset>-1905</wp:posOffset>
                      </wp:positionH>
                      <wp:positionV relativeFrom="paragraph">
                        <wp:posOffset>297180</wp:posOffset>
                      </wp:positionV>
                      <wp:extent cx="546100" cy="219710"/>
                      <wp:effectExtent l="0" t="0" r="25400" b="27940"/>
                      <wp:wrapNone/>
                      <wp:docPr id="1907712320" name="Rectangle : coins arrondis 1907712320"/>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C553C" id="Rectangle : coins arrondis 1907712320" o:spid="_x0000_s1026" style="position:absolute;margin-left:-.15pt;margin-top:23.4pt;width:43pt;height:17.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" fillcolor="white [3201]" strokecolor="red" strokeweight="1.5pt"/>
                  </w:pict>
                </mc:Fallback>
              </mc:AlternateContent>
            </w:r>
            <w:r>
              <w:rPr>
                <w:noProof/>
              </w:rPr>
              <mc:AlternateContent>
                <mc:Choice Requires="wps">
                  <w:drawing>
                    <wp:anchor distT="0" distB="0" distL="114300" distR="114300" simplePos="0" relativeHeight="251694080" behindDoc="0" locked="0" layoutInCell="1" allowOverlap="1" wp14:anchorId="5BBA0701" wp14:editId="24F7D874">
                      <wp:simplePos x="0" y="0"/>
                      <wp:positionH relativeFrom="column">
                        <wp:posOffset>456565</wp:posOffset>
                      </wp:positionH>
                      <wp:positionV relativeFrom="paragraph">
                        <wp:posOffset>34290</wp:posOffset>
                      </wp:positionV>
                      <wp:extent cx="546100" cy="219710"/>
                      <wp:effectExtent l="0" t="0" r="25400" b="27940"/>
                      <wp:wrapNone/>
                      <wp:docPr id="1907712321" name="Rectangle : coins arrondis 1907712321"/>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14658" id="Rectangle : coins arrondis 1907712321" o:spid="_x0000_s1026" style="position:absolute;margin-left:35.95pt;margin-top:2.7pt;width:43pt;height:17.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" fillcolor="white [3201]" strokecolor="red" strokeweight="1.5pt"/>
                  </w:pict>
                </mc:Fallback>
              </mc:AlternateContent>
            </w:r>
            <w:r>
              <w:rPr>
                <w:noProof/>
                <w:lang w:val="fr-FR"/>
              </w:rPr>
              <w:drawing>
                <wp:inline distT="0" distB="0" distL="0" distR="0" wp14:anchorId="0B584149" wp14:editId="53379F4C">
                  <wp:extent cx="371475" cy="238125"/>
                  <wp:effectExtent l="0" t="0" r="9525" b="9525"/>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14815069" w14:textId="3C163AE1" w:rsidR="008F47A3" w:rsidRDefault="008F47A3">
            <w:pPr>
              <w:pStyle w:val="Puceniveau2"/>
              <w:numPr>
                <w:ilvl w:val="0"/>
                <w:numId w:val="0"/>
              </w:numPr>
              <w:tabs>
                <w:tab w:val="left" w:pos="708"/>
              </w:tabs>
              <w:rPr>
                <w:lang w:val="fr-FR"/>
              </w:rPr>
            </w:pPr>
          </w:p>
          <w:p w14:paraId="3FF696B3" w14:textId="06F0B6A9"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695104" behindDoc="0" locked="0" layoutInCell="1" allowOverlap="1" wp14:anchorId="0AAB86A3" wp14:editId="17E7198D">
                      <wp:simplePos x="0" y="0"/>
                      <wp:positionH relativeFrom="column">
                        <wp:posOffset>456565</wp:posOffset>
                      </wp:positionH>
                      <wp:positionV relativeFrom="paragraph">
                        <wp:posOffset>15240</wp:posOffset>
                      </wp:positionV>
                      <wp:extent cx="546100" cy="219710"/>
                      <wp:effectExtent l="0" t="0" r="25400" b="27940"/>
                      <wp:wrapNone/>
                      <wp:docPr id="1907712322" name="Rectangle : coins arrondis 1907712322"/>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8C8CA" id="Rectangle : coins arrondis 1907712322" o:spid="_x0000_s1026" style="position:absolute;margin-left:35.95pt;margin-top:1.2pt;width:43pt;height:17.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" fillcolor="white [3201]" strokecolor="red" strokeweight="1.5pt"/>
                  </w:pict>
                </mc:Fallback>
              </mc:AlternateContent>
            </w:r>
            <w:r>
              <w:rPr>
                <w:noProof/>
                <w:lang w:val="fr-FR"/>
              </w:rPr>
              <w:drawing>
                <wp:inline distT="0" distB="0" distL="0" distR="0" wp14:anchorId="53CD56A6" wp14:editId="17CC0221">
                  <wp:extent cx="333375" cy="238125"/>
                  <wp:effectExtent l="0" t="0" r="9525" b="9525"/>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72002099" w14:textId="2C5BC0BD" w:rsidR="008F47A3" w:rsidRDefault="008F47A3">
            <w:pPr>
              <w:pStyle w:val="Puceniveau2"/>
              <w:numPr>
                <w:ilvl w:val="0"/>
                <w:numId w:val="0"/>
              </w:numPr>
              <w:tabs>
                <w:tab w:val="left" w:pos="708"/>
              </w:tabs>
              <w:rPr>
                <w:lang w:val="fr-FR"/>
              </w:rPr>
            </w:pPr>
            <w:r>
              <w:rPr>
                <w:noProof/>
                <w:lang w:val="fr-FR"/>
              </w:rPr>
              <w:drawing>
                <wp:inline distT="0" distB="0" distL="0" distR="0" wp14:anchorId="078202F0" wp14:editId="087A5F8B">
                  <wp:extent cx="1066800" cy="533400"/>
                  <wp:effectExtent l="0" t="0" r="0" b="0"/>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782052DD" w14:textId="77777777" w:rsidTr="008F47A3">
        <w:tc>
          <w:tcPr>
            <w:tcW w:w="2490" w:type="dxa"/>
            <w:tcBorders>
              <w:top w:val="single" w:sz="4" w:space="0" w:color="auto"/>
              <w:left w:val="single" w:sz="4" w:space="0" w:color="auto"/>
              <w:bottom w:val="single" w:sz="4" w:space="0" w:color="auto"/>
              <w:right w:val="single" w:sz="4" w:space="0" w:color="auto"/>
            </w:tcBorders>
          </w:tcPr>
          <w:p w14:paraId="458F703C" w14:textId="31C16AB6"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21B7627E" wp14:editId="59B009C6">
                  <wp:extent cx="276225" cy="238125"/>
                  <wp:effectExtent l="0" t="0" r="9525" b="9525"/>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134A432F" wp14:editId="5173C633">
                  <wp:extent cx="247650" cy="238125"/>
                  <wp:effectExtent l="0" t="0" r="0" b="9525"/>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3001986" wp14:editId="61876120">
                  <wp:extent cx="285750" cy="209550"/>
                  <wp:effectExtent l="0" t="0" r="0" b="0"/>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2AD17608"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40A9C847" w14:textId="556F9F0B"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55DFED0A" wp14:editId="21A5F739">
                  <wp:extent cx="285750" cy="238125"/>
                  <wp:effectExtent l="0" t="0" r="0" b="9525"/>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0A957DCA" wp14:editId="7709FD13">
                  <wp:extent cx="352425" cy="276225"/>
                  <wp:effectExtent l="0" t="0" r="9525" b="9525"/>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4076A1A" wp14:editId="553ECB05">
                  <wp:extent cx="304800" cy="238125"/>
                  <wp:effectExtent l="0" t="0" r="0" b="9525"/>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4C752E8C" w14:textId="10A9AE69"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696128" behindDoc="0" locked="0" layoutInCell="1" allowOverlap="1" wp14:anchorId="7158C373" wp14:editId="351FD2C1">
                      <wp:simplePos x="0" y="0"/>
                      <wp:positionH relativeFrom="column">
                        <wp:posOffset>-1905</wp:posOffset>
                      </wp:positionH>
                      <wp:positionV relativeFrom="paragraph">
                        <wp:posOffset>297180</wp:posOffset>
                      </wp:positionV>
                      <wp:extent cx="546100" cy="219710"/>
                      <wp:effectExtent l="0" t="0" r="25400" b="27940"/>
                      <wp:wrapNone/>
                      <wp:docPr id="1907712324" name="Rectangle : coins arrondis 1907712324"/>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3469C" id="Rectangle : coins arrondis 1907712324" o:spid="_x0000_s1026" style="position:absolute;margin-left:-.15pt;margin-top:23.4pt;width:43pt;height:17.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" fillcolor="white [3201]" strokecolor="red" strokeweight="1.5pt"/>
                  </w:pict>
                </mc:Fallback>
              </mc:AlternateContent>
            </w:r>
            <w:r>
              <w:rPr>
                <w:noProof/>
              </w:rPr>
              <mc:AlternateContent>
                <mc:Choice Requires="wps">
                  <w:drawing>
                    <wp:anchor distT="0" distB="0" distL="114300" distR="114300" simplePos="0" relativeHeight="251697152" behindDoc="0" locked="0" layoutInCell="1" allowOverlap="1" wp14:anchorId="754F015E" wp14:editId="354EDBCE">
                      <wp:simplePos x="0" y="0"/>
                      <wp:positionH relativeFrom="column">
                        <wp:posOffset>456565</wp:posOffset>
                      </wp:positionH>
                      <wp:positionV relativeFrom="paragraph">
                        <wp:posOffset>34290</wp:posOffset>
                      </wp:positionV>
                      <wp:extent cx="546100" cy="219710"/>
                      <wp:effectExtent l="0" t="0" r="25400" b="27940"/>
                      <wp:wrapNone/>
                      <wp:docPr id="1907712325" name="Rectangle : coins arrondis 1907712325"/>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45FEE" id="Rectangle : coins arrondis 1907712325" o:spid="_x0000_s1026" style="position:absolute;margin-left:35.95pt;margin-top:2.7pt;width:43pt;height:17.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" fillcolor="white [3201]" strokecolor="red" strokeweight="1.5pt"/>
                  </w:pict>
                </mc:Fallback>
              </mc:AlternateContent>
            </w:r>
            <w:r>
              <w:rPr>
                <w:noProof/>
                <w:lang w:val="fr-FR"/>
              </w:rPr>
              <w:drawing>
                <wp:inline distT="0" distB="0" distL="0" distR="0" wp14:anchorId="4B7E385E" wp14:editId="2D533A0A">
                  <wp:extent cx="371475" cy="238125"/>
                  <wp:effectExtent l="0" t="0" r="9525" b="9525"/>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46879A22" w14:textId="77777777" w:rsidR="008F47A3" w:rsidRDefault="008F47A3">
            <w:pPr>
              <w:pStyle w:val="Puceniveau2"/>
              <w:numPr>
                <w:ilvl w:val="0"/>
                <w:numId w:val="0"/>
              </w:numPr>
              <w:tabs>
                <w:tab w:val="left" w:pos="708"/>
              </w:tabs>
              <w:rPr>
                <w:lang w:val="fr-FR"/>
              </w:rPr>
            </w:pPr>
          </w:p>
          <w:p w14:paraId="5B30EC0F" w14:textId="5E2317F6"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698176" behindDoc="0" locked="0" layoutInCell="1" allowOverlap="1" wp14:anchorId="72F4773F" wp14:editId="6CE6610E">
                      <wp:simplePos x="0" y="0"/>
                      <wp:positionH relativeFrom="column">
                        <wp:posOffset>456565</wp:posOffset>
                      </wp:positionH>
                      <wp:positionV relativeFrom="paragraph">
                        <wp:posOffset>15240</wp:posOffset>
                      </wp:positionV>
                      <wp:extent cx="546100" cy="219710"/>
                      <wp:effectExtent l="0" t="0" r="25400" b="27940"/>
                      <wp:wrapNone/>
                      <wp:docPr id="1907712326" name="Rectangle : coins arrondis 1907712326"/>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B4C30" id="Rectangle : coins arrondis 1907712326" o:spid="_x0000_s1026" style="position:absolute;margin-left:35.95pt;margin-top:1.2pt;width:43pt;height:17.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" fillcolor="white [3201]" strokecolor="red" strokeweight="1.5pt"/>
                  </w:pict>
                </mc:Fallback>
              </mc:AlternateContent>
            </w:r>
            <w:r>
              <w:rPr>
                <w:noProof/>
                <w:lang w:val="fr-FR"/>
              </w:rPr>
              <w:drawing>
                <wp:inline distT="0" distB="0" distL="0" distR="0" wp14:anchorId="44454E95" wp14:editId="5D26449B">
                  <wp:extent cx="333375" cy="238125"/>
                  <wp:effectExtent l="0" t="0" r="9525" b="9525"/>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7EDCCFE4" w14:textId="757CE5B1" w:rsidR="008F47A3" w:rsidRDefault="008F47A3">
            <w:pPr>
              <w:pStyle w:val="Puceniveau2"/>
              <w:numPr>
                <w:ilvl w:val="0"/>
                <w:numId w:val="0"/>
              </w:numPr>
              <w:tabs>
                <w:tab w:val="left" w:pos="708"/>
              </w:tabs>
              <w:rPr>
                <w:lang w:val="fr-FR"/>
              </w:rPr>
            </w:pPr>
            <w:r>
              <w:rPr>
                <w:noProof/>
                <w:lang w:val="fr-FR"/>
              </w:rPr>
              <w:drawing>
                <wp:inline distT="0" distB="0" distL="0" distR="0" wp14:anchorId="31E47B34" wp14:editId="2022C527">
                  <wp:extent cx="1066800" cy="533400"/>
                  <wp:effectExtent l="0" t="0" r="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55A70194" w14:textId="77777777" w:rsidTr="008F47A3">
        <w:tc>
          <w:tcPr>
            <w:tcW w:w="2490" w:type="dxa"/>
            <w:tcBorders>
              <w:top w:val="single" w:sz="4" w:space="0" w:color="auto"/>
              <w:left w:val="single" w:sz="4" w:space="0" w:color="auto"/>
              <w:bottom w:val="single" w:sz="4" w:space="0" w:color="auto"/>
              <w:right w:val="single" w:sz="4" w:space="0" w:color="auto"/>
            </w:tcBorders>
          </w:tcPr>
          <w:p w14:paraId="0B17DE00" w14:textId="26296031"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255741E6" wp14:editId="70F230A6">
                  <wp:extent cx="276225" cy="238125"/>
                  <wp:effectExtent l="0" t="0" r="9525" b="9525"/>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1F87DD63" wp14:editId="16413516">
                  <wp:extent cx="247650" cy="238125"/>
                  <wp:effectExtent l="0" t="0" r="0" b="9525"/>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3A44E7B9" wp14:editId="5E9E4C4E">
                  <wp:extent cx="285750" cy="209550"/>
                  <wp:effectExtent l="0" t="0" r="0" b="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2DAC6744"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4A025732" w14:textId="69E70090"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007A6600" wp14:editId="79E238D4">
                  <wp:extent cx="285750" cy="238125"/>
                  <wp:effectExtent l="0" t="0" r="0"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72A7AD8B" wp14:editId="76AB1DD0">
                  <wp:extent cx="352425" cy="276225"/>
                  <wp:effectExtent l="0" t="0" r="952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5B99965" wp14:editId="1DA3BE0F">
                  <wp:extent cx="304800" cy="238125"/>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56D7FB8B" w14:textId="23554C12"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699200" behindDoc="0" locked="0" layoutInCell="1" allowOverlap="1" wp14:anchorId="278F8EB8" wp14:editId="513A8A8A">
                      <wp:simplePos x="0" y="0"/>
                      <wp:positionH relativeFrom="column">
                        <wp:posOffset>-1905</wp:posOffset>
                      </wp:positionH>
                      <wp:positionV relativeFrom="paragraph">
                        <wp:posOffset>297180</wp:posOffset>
                      </wp:positionV>
                      <wp:extent cx="546100" cy="219710"/>
                      <wp:effectExtent l="0" t="0" r="25400" b="27940"/>
                      <wp:wrapNone/>
                      <wp:docPr id="1907712336" name="Rectangle : coins arrondis 1907712336"/>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DD0DC" id="Rectangle : coins arrondis 1907712336" o:spid="_x0000_s1026" style="position:absolute;margin-left:-.15pt;margin-top:23.4pt;width:43pt;height:17.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" fillcolor="white [3201]" strokecolor="red" strokeweight="1.5pt"/>
                  </w:pict>
                </mc:Fallback>
              </mc:AlternateContent>
            </w:r>
            <w:r>
              <w:rPr>
                <w:noProof/>
              </w:rPr>
              <mc:AlternateContent>
                <mc:Choice Requires="wps">
                  <w:drawing>
                    <wp:anchor distT="0" distB="0" distL="114300" distR="114300" simplePos="0" relativeHeight="251702272" behindDoc="0" locked="0" layoutInCell="1" allowOverlap="1" wp14:anchorId="26CE2A75" wp14:editId="14EFDE94">
                      <wp:simplePos x="0" y="0"/>
                      <wp:positionH relativeFrom="column">
                        <wp:posOffset>-1905</wp:posOffset>
                      </wp:positionH>
                      <wp:positionV relativeFrom="paragraph">
                        <wp:posOffset>1173480</wp:posOffset>
                      </wp:positionV>
                      <wp:extent cx="546100" cy="219710"/>
                      <wp:effectExtent l="0" t="0" r="25400" b="27940"/>
                      <wp:wrapNone/>
                      <wp:docPr id="1907712348" name="Rectangle : coins arrondis 1907712348"/>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829DB" id="Rectangle : coins arrondis 1907712348" o:spid="_x0000_s1026" style="position:absolute;margin-left:-.15pt;margin-top:92.4pt;width:43pt;height:17.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" fillcolor="white [3201]" strokecolor="red" strokeweight="1.5pt"/>
                  </w:pict>
                </mc:Fallback>
              </mc:AlternateContent>
            </w:r>
            <w:r>
              <w:rPr>
                <w:noProof/>
              </w:rPr>
              <mc:AlternateContent>
                <mc:Choice Requires="wps">
                  <w:drawing>
                    <wp:anchor distT="0" distB="0" distL="114300" distR="114300" simplePos="0" relativeHeight="251705344" behindDoc="0" locked="0" layoutInCell="1" allowOverlap="1" wp14:anchorId="3F86F6BE" wp14:editId="42A6D2C0">
                      <wp:simplePos x="0" y="0"/>
                      <wp:positionH relativeFrom="column">
                        <wp:posOffset>-1905</wp:posOffset>
                      </wp:positionH>
                      <wp:positionV relativeFrom="paragraph">
                        <wp:posOffset>2049780</wp:posOffset>
                      </wp:positionV>
                      <wp:extent cx="546100" cy="219710"/>
                      <wp:effectExtent l="0" t="0" r="25400" b="27940"/>
                      <wp:wrapNone/>
                      <wp:docPr id="1907712360" name="Rectangle : coins arrondis 1907712360"/>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F23F9" id="Rectangle : coins arrondis 1907712360" o:spid="_x0000_s1026" style="position:absolute;margin-left:-.15pt;margin-top:161.4pt;width:43pt;height:17.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" fillcolor="white [3201]" strokecolor="red" strokeweight="1.5pt"/>
                  </w:pict>
                </mc:Fallback>
              </mc:AlternateContent>
            </w:r>
            <w:r>
              <w:rPr>
                <w:noProof/>
              </w:rPr>
              <mc:AlternateContent>
                <mc:Choice Requires="wps">
                  <w:drawing>
                    <wp:anchor distT="0" distB="0" distL="114300" distR="114300" simplePos="0" relativeHeight="251708416" behindDoc="0" locked="0" layoutInCell="1" allowOverlap="1" wp14:anchorId="49287C24" wp14:editId="69CB9883">
                      <wp:simplePos x="0" y="0"/>
                      <wp:positionH relativeFrom="column">
                        <wp:posOffset>-1905</wp:posOffset>
                      </wp:positionH>
                      <wp:positionV relativeFrom="paragraph">
                        <wp:posOffset>2926080</wp:posOffset>
                      </wp:positionV>
                      <wp:extent cx="546100" cy="219710"/>
                      <wp:effectExtent l="0" t="0" r="25400" b="27940"/>
                      <wp:wrapNone/>
                      <wp:docPr id="1907712373" name="Rectangle : coins arrondis 1907712373"/>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D31BA" id="Rectangle : coins arrondis 1907712373" o:spid="_x0000_s1026" style="position:absolute;margin-left:-.15pt;margin-top:230.4pt;width:43pt;height:17.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" fillcolor="white [3201]" strokecolor="red" strokeweight="1.5pt"/>
                  </w:pict>
                </mc:Fallback>
              </mc:AlternateContent>
            </w:r>
            <w:r>
              <w:rPr>
                <w:noProof/>
              </w:rPr>
              <mc:AlternateContent>
                <mc:Choice Requires="wps">
                  <w:drawing>
                    <wp:anchor distT="0" distB="0" distL="114300" distR="114300" simplePos="0" relativeHeight="251711488" behindDoc="0" locked="0" layoutInCell="1" allowOverlap="1" wp14:anchorId="54C71516" wp14:editId="43A9F292">
                      <wp:simplePos x="0" y="0"/>
                      <wp:positionH relativeFrom="column">
                        <wp:posOffset>-1905</wp:posOffset>
                      </wp:positionH>
                      <wp:positionV relativeFrom="paragraph">
                        <wp:posOffset>3802380</wp:posOffset>
                      </wp:positionV>
                      <wp:extent cx="546100" cy="219710"/>
                      <wp:effectExtent l="0" t="0" r="25400" b="27940"/>
                      <wp:wrapNone/>
                      <wp:docPr id="1907712385" name="Rectangle : coins arrondis 1907712385"/>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3CA49" id="Rectangle : coins arrondis 1907712385" o:spid="_x0000_s1026" style="position:absolute;margin-left:-.15pt;margin-top:299.4pt;width:43pt;height:1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" fillcolor="white [3201]" strokecolor="red" strokeweight="1.5pt"/>
                  </w:pict>
                </mc:Fallback>
              </mc:AlternateContent>
            </w:r>
            <w:r>
              <w:rPr>
                <w:noProof/>
              </w:rPr>
              <mc:AlternateContent>
                <mc:Choice Requires="wps">
                  <w:drawing>
                    <wp:anchor distT="0" distB="0" distL="114300" distR="114300" simplePos="0" relativeHeight="251700224" behindDoc="0" locked="0" layoutInCell="1" allowOverlap="1" wp14:anchorId="4962F2CC" wp14:editId="13F64573">
                      <wp:simplePos x="0" y="0"/>
                      <wp:positionH relativeFrom="column">
                        <wp:posOffset>456565</wp:posOffset>
                      </wp:positionH>
                      <wp:positionV relativeFrom="paragraph">
                        <wp:posOffset>34290</wp:posOffset>
                      </wp:positionV>
                      <wp:extent cx="546100" cy="219710"/>
                      <wp:effectExtent l="0" t="0" r="25400" b="27940"/>
                      <wp:wrapNone/>
                      <wp:docPr id="1907712337" name="Rectangle : coins arrondis 1907712337"/>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43BAF" id="Rectangle : coins arrondis 1907712337" o:spid="_x0000_s1026" style="position:absolute;margin-left:35.95pt;margin-top:2.7pt;width:43pt;height:17.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" fillcolor="white [3201]" strokecolor="red" strokeweight="1.5pt"/>
                  </w:pict>
                </mc:Fallback>
              </mc:AlternateContent>
            </w:r>
            <w:r>
              <w:rPr>
                <w:noProof/>
                <w:lang w:val="fr-FR"/>
              </w:rPr>
              <w:drawing>
                <wp:inline distT="0" distB="0" distL="0" distR="0" wp14:anchorId="5C3E8C49" wp14:editId="69D3001A">
                  <wp:extent cx="371475" cy="238125"/>
                  <wp:effectExtent l="0" t="0" r="9525"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36D9F04B" w14:textId="77777777" w:rsidR="008F47A3" w:rsidRDefault="008F47A3">
            <w:pPr>
              <w:pStyle w:val="Puceniveau2"/>
              <w:numPr>
                <w:ilvl w:val="0"/>
                <w:numId w:val="0"/>
              </w:numPr>
              <w:tabs>
                <w:tab w:val="left" w:pos="708"/>
              </w:tabs>
              <w:rPr>
                <w:lang w:val="fr-FR"/>
              </w:rPr>
            </w:pPr>
          </w:p>
          <w:p w14:paraId="61E43D31" w14:textId="563DA405"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1248" behindDoc="0" locked="0" layoutInCell="1" allowOverlap="1" wp14:anchorId="740960A9" wp14:editId="5EB7CF8B">
                      <wp:simplePos x="0" y="0"/>
                      <wp:positionH relativeFrom="column">
                        <wp:posOffset>456565</wp:posOffset>
                      </wp:positionH>
                      <wp:positionV relativeFrom="paragraph">
                        <wp:posOffset>15240</wp:posOffset>
                      </wp:positionV>
                      <wp:extent cx="546100" cy="219710"/>
                      <wp:effectExtent l="0" t="0" r="25400" b="27940"/>
                      <wp:wrapNone/>
                      <wp:docPr id="1907712338" name="Rectangle : coins arrondis 1907712338"/>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69CE7" id="Rectangle : coins arrondis 1907712338" o:spid="_x0000_s1026" style="position:absolute;margin-left:35.95pt;margin-top:1.2pt;width:43pt;height:17.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" fillcolor="white [3201]" strokecolor="red" strokeweight="1.5pt"/>
                  </w:pict>
                </mc:Fallback>
              </mc:AlternateContent>
            </w:r>
            <w:r>
              <w:rPr>
                <w:noProof/>
                <w:lang w:val="fr-FR"/>
              </w:rPr>
              <w:drawing>
                <wp:inline distT="0" distB="0" distL="0" distR="0" wp14:anchorId="6698A921" wp14:editId="4CA1E921">
                  <wp:extent cx="333375" cy="238125"/>
                  <wp:effectExtent l="0" t="0" r="952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0C0C79BD" w14:textId="20270530" w:rsidR="008F47A3" w:rsidRDefault="008F47A3">
            <w:pPr>
              <w:pStyle w:val="Puceniveau2"/>
              <w:numPr>
                <w:ilvl w:val="0"/>
                <w:numId w:val="0"/>
              </w:numPr>
              <w:tabs>
                <w:tab w:val="left" w:pos="708"/>
              </w:tabs>
              <w:rPr>
                <w:lang w:val="fr-FR"/>
              </w:rPr>
            </w:pPr>
            <w:r>
              <w:rPr>
                <w:noProof/>
                <w:lang w:val="fr-FR"/>
              </w:rPr>
              <w:drawing>
                <wp:inline distT="0" distB="0" distL="0" distR="0" wp14:anchorId="099D4450" wp14:editId="7A796476">
                  <wp:extent cx="1066800" cy="5334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64D78DB3" w14:textId="77777777" w:rsidTr="008F47A3">
        <w:tc>
          <w:tcPr>
            <w:tcW w:w="2490" w:type="dxa"/>
            <w:tcBorders>
              <w:top w:val="single" w:sz="4" w:space="0" w:color="auto"/>
              <w:left w:val="single" w:sz="4" w:space="0" w:color="auto"/>
              <w:bottom w:val="single" w:sz="4" w:space="0" w:color="auto"/>
              <w:right w:val="single" w:sz="4" w:space="0" w:color="auto"/>
            </w:tcBorders>
          </w:tcPr>
          <w:p w14:paraId="02F47445" w14:textId="13474674"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7152650F" wp14:editId="1E0FFC07">
                  <wp:extent cx="276225" cy="238125"/>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00FBF2E7" wp14:editId="66446771">
                  <wp:extent cx="247650" cy="238125"/>
                  <wp:effectExtent l="0" t="0" r="0"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5CA24489" wp14:editId="69413E27">
                  <wp:extent cx="285750" cy="2095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771D24F3"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341F6CBA" w14:textId="2142E2A6"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582C1396" wp14:editId="06FA51C9">
                  <wp:extent cx="285750" cy="23812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DF8424D" wp14:editId="4C2049E9">
                  <wp:extent cx="352425" cy="276225"/>
                  <wp:effectExtent l="0" t="0" r="9525"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8145186" wp14:editId="0DC04AD6">
                  <wp:extent cx="304800" cy="238125"/>
                  <wp:effectExtent l="0" t="0" r="0" b="9525"/>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349ADC16" w14:textId="5EF046C9"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3296" behindDoc="0" locked="0" layoutInCell="1" allowOverlap="1" wp14:anchorId="4E3F961B" wp14:editId="2503A965">
                      <wp:simplePos x="0" y="0"/>
                      <wp:positionH relativeFrom="column">
                        <wp:posOffset>456565</wp:posOffset>
                      </wp:positionH>
                      <wp:positionV relativeFrom="paragraph">
                        <wp:posOffset>34290</wp:posOffset>
                      </wp:positionV>
                      <wp:extent cx="546100" cy="219710"/>
                      <wp:effectExtent l="0" t="0" r="25400" b="27940"/>
                      <wp:wrapNone/>
                      <wp:docPr id="1907712349" name="Rectangle : coins arrondis 1907712349"/>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7A044" id="Rectangle : coins arrondis 1907712349" o:spid="_x0000_s1026" style="position:absolute;margin-left:35.95pt;margin-top:2.7pt;width:43pt;height:17.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" fillcolor="white [3201]" strokecolor="red" strokeweight="1.5pt"/>
                  </w:pict>
                </mc:Fallback>
              </mc:AlternateContent>
            </w:r>
            <w:r>
              <w:rPr>
                <w:noProof/>
                <w:lang w:val="fr-FR"/>
              </w:rPr>
              <w:drawing>
                <wp:inline distT="0" distB="0" distL="0" distR="0" wp14:anchorId="2E885B72" wp14:editId="18863D45">
                  <wp:extent cx="371475" cy="238125"/>
                  <wp:effectExtent l="0" t="0" r="9525" b="9525"/>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33F9FA88" w14:textId="77777777" w:rsidR="008F47A3" w:rsidRDefault="008F47A3">
            <w:pPr>
              <w:pStyle w:val="Puceniveau2"/>
              <w:numPr>
                <w:ilvl w:val="0"/>
                <w:numId w:val="0"/>
              </w:numPr>
              <w:tabs>
                <w:tab w:val="left" w:pos="708"/>
              </w:tabs>
              <w:rPr>
                <w:lang w:val="fr-FR"/>
              </w:rPr>
            </w:pPr>
          </w:p>
          <w:p w14:paraId="180CF246" w14:textId="5D238A5D"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4320" behindDoc="0" locked="0" layoutInCell="1" allowOverlap="1" wp14:anchorId="786E6E36" wp14:editId="70E92EAB">
                      <wp:simplePos x="0" y="0"/>
                      <wp:positionH relativeFrom="column">
                        <wp:posOffset>456565</wp:posOffset>
                      </wp:positionH>
                      <wp:positionV relativeFrom="paragraph">
                        <wp:posOffset>15240</wp:posOffset>
                      </wp:positionV>
                      <wp:extent cx="546100" cy="219710"/>
                      <wp:effectExtent l="0" t="0" r="25400" b="27940"/>
                      <wp:wrapNone/>
                      <wp:docPr id="1907712350" name="Rectangle : coins arrondis 1907712350"/>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08EE7" id="Rectangle : coins arrondis 1907712350" o:spid="_x0000_s1026" style="position:absolute;margin-left:35.95pt;margin-top:1.2pt;width:43pt;height:17.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" fillcolor="white [3201]" strokecolor="red" strokeweight="1.5pt"/>
                  </w:pict>
                </mc:Fallback>
              </mc:AlternateContent>
            </w:r>
            <w:r>
              <w:rPr>
                <w:noProof/>
                <w:lang w:val="fr-FR"/>
              </w:rPr>
              <w:drawing>
                <wp:inline distT="0" distB="0" distL="0" distR="0" wp14:anchorId="4028EF1E" wp14:editId="3CB05593">
                  <wp:extent cx="333375" cy="238125"/>
                  <wp:effectExtent l="0" t="0" r="9525" b="9525"/>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43B72A1E" w14:textId="31049B77" w:rsidR="008F47A3" w:rsidRDefault="008F47A3">
            <w:pPr>
              <w:pStyle w:val="Puceniveau2"/>
              <w:numPr>
                <w:ilvl w:val="0"/>
                <w:numId w:val="0"/>
              </w:numPr>
              <w:tabs>
                <w:tab w:val="left" w:pos="708"/>
              </w:tabs>
              <w:rPr>
                <w:lang w:val="fr-FR"/>
              </w:rPr>
            </w:pPr>
            <w:r>
              <w:rPr>
                <w:noProof/>
                <w:lang w:val="fr-FR"/>
              </w:rPr>
              <w:drawing>
                <wp:inline distT="0" distB="0" distL="0" distR="0" wp14:anchorId="7D6A2F68" wp14:editId="53CFC131">
                  <wp:extent cx="1066800" cy="533400"/>
                  <wp:effectExtent l="0" t="0" r="0" b="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63C37375" w14:textId="77777777" w:rsidTr="008F47A3">
        <w:tc>
          <w:tcPr>
            <w:tcW w:w="2490" w:type="dxa"/>
            <w:tcBorders>
              <w:top w:val="single" w:sz="4" w:space="0" w:color="auto"/>
              <w:left w:val="single" w:sz="4" w:space="0" w:color="auto"/>
              <w:bottom w:val="single" w:sz="4" w:space="0" w:color="auto"/>
              <w:right w:val="single" w:sz="4" w:space="0" w:color="auto"/>
            </w:tcBorders>
          </w:tcPr>
          <w:p w14:paraId="3C63ECD6" w14:textId="2A6F2FBE"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6DA99CFE" wp14:editId="64335801">
                  <wp:extent cx="276225" cy="238125"/>
                  <wp:effectExtent l="0" t="0" r="9525" b="9525"/>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1EF8B1FD" wp14:editId="20C40B16">
                  <wp:extent cx="247650" cy="238125"/>
                  <wp:effectExtent l="0" t="0" r="0" b="9525"/>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45D0F82C" wp14:editId="1BEA13FA">
                  <wp:extent cx="285750" cy="209550"/>
                  <wp:effectExtent l="0" t="0" r="0" b="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60819B4B"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672F6602" w14:textId="0DD1265A"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7CCD91D6" wp14:editId="7E0D0E25">
                  <wp:extent cx="285750" cy="238125"/>
                  <wp:effectExtent l="0" t="0" r="0" b="9525"/>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7560C77C" wp14:editId="55E4A7B6">
                  <wp:extent cx="352425" cy="276225"/>
                  <wp:effectExtent l="0" t="0" r="9525" b="9525"/>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1CD1CCEC" wp14:editId="4002DE23">
                  <wp:extent cx="304800" cy="238125"/>
                  <wp:effectExtent l="0" t="0" r="0" b="9525"/>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20694BCC" w14:textId="6DA1C154"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6368" behindDoc="0" locked="0" layoutInCell="1" allowOverlap="1" wp14:anchorId="37B4AADE" wp14:editId="4910C991">
                      <wp:simplePos x="0" y="0"/>
                      <wp:positionH relativeFrom="column">
                        <wp:posOffset>456565</wp:posOffset>
                      </wp:positionH>
                      <wp:positionV relativeFrom="paragraph">
                        <wp:posOffset>34290</wp:posOffset>
                      </wp:positionV>
                      <wp:extent cx="546100" cy="219710"/>
                      <wp:effectExtent l="0" t="0" r="25400" b="27940"/>
                      <wp:wrapNone/>
                      <wp:docPr id="1907712361" name="Rectangle : coins arrondis 1907712361"/>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DBBFA" id="Rectangle : coins arrondis 1907712361" o:spid="_x0000_s1026" style="position:absolute;margin-left:35.95pt;margin-top:2.7pt;width:43pt;height:1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" fillcolor="white [3201]" strokecolor="red" strokeweight="1.5pt"/>
                  </w:pict>
                </mc:Fallback>
              </mc:AlternateContent>
            </w:r>
            <w:r>
              <w:rPr>
                <w:noProof/>
                <w:lang w:val="fr-FR"/>
              </w:rPr>
              <w:drawing>
                <wp:inline distT="0" distB="0" distL="0" distR="0" wp14:anchorId="37AF2A5D" wp14:editId="2411AC40">
                  <wp:extent cx="371475" cy="238125"/>
                  <wp:effectExtent l="0" t="0" r="9525" b="9525"/>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028D8843" w14:textId="77777777" w:rsidR="008F47A3" w:rsidRDefault="008F47A3">
            <w:pPr>
              <w:pStyle w:val="Puceniveau2"/>
              <w:numPr>
                <w:ilvl w:val="0"/>
                <w:numId w:val="0"/>
              </w:numPr>
              <w:tabs>
                <w:tab w:val="left" w:pos="708"/>
              </w:tabs>
              <w:rPr>
                <w:lang w:val="fr-FR"/>
              </w:rPr>
            </w:pPr>
          </w:p>
          <w:p w14:paraId="0AB119D5" w14:textId="55AF4F85"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7392" behindDoc="0" locked="0" layoutInCell="1" allowOverlap="1" wp14:anchorId="290BEA4E" wp14:editId="5509CE4B">
                      <wp:simplePos x="0" y="0"/>
                      <wp:positionH relativeFrom="column">
                        <wp:posOffset>456565</wp:posOffset>
                      </wp:positionH>
                      <wp:positionV relativeFrom="paragraph">
                        <wp:posOffset>15240</wp:posOffset>
                      </wp:positionV>
                      <wp:extent cx="546100" cy="219710"/>
                      <wp:effectExtent l="0" t="0" r="25400" b="27940"/>
                      <wp:wrapNone/>
                      <wp:docPr id="1907712362" name="Rectangle : coins arrondis 1907712362"/>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13EF3" id="Rectangle : coins arrondis 1907712362" o:spid="_x0000_s1026" style="position:absolute;margin-left:35.95pt;margin-top:1.2pt;width:43pt;height:17.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" fillcolor="white [3201]" strokecolor="red" strokeweight="1.5pt"/>
                  </w:pict>
                </mc:Fallback>
              </mc:AlternateContent>
            </w:r>
            <w:r>
              <w:rPr>
                <w:noProof/>
                <w:lang w:val="fr-FR"/>
              </w:rPr>
              <w:drawing>
                <wp:inline distT="0" distB="0" distL="0" distR="0" wp14:anchorId="55F90734" wp14:editId="743BF22D">
                  <wp:extent cx="333375" cy="238125"/>
                  <wp:effectExtent l="0" t="0" r="9525" b="9525"/>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4738A94B" w14:textId="40863665" w:rsidR="008F47A3" w:rsidRDefault="008F47A3">
            <w:pPr>
              <w:pStyle w:val="Puceniveau2"/>
              <w:numPr>
                <w:ilvl w:val="0"/>
                <w:numId w:val="0"/>
              </w:numPr>
              <w:tabs>
                <w:tab w:val="left" w:pos="708"/>
              </w:tabs>
              <w:rPr>
                <w:lang w:val="fr-FR"/>
              </w:rPr>
            </w:pPr>
            <w:r>
              <w:rPr>
                <w:noProof/>
                <w:lang w:val="fr-FR"/>
              </w:rPr>
              <w:drawing>
                <wp:inline distT="0" distB="0" distL="0" distR="0" wp14:anchorId="4D96326D" wp14:editId="3AC6ADDF">
                  <wp:extent cx="1066800" cy="533400"/>
                  <wp:effectExtent l="0" t="0"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6967A5F0" w14:textId="77777777" w:rsidTr="008F47A3">
        <w:tc>
          <w:tcPr>
            <w:tcW w:w="2490" w:type="dxa"/>
            <w:tcBorders>
              <w:top w:val="single" w:sz="4" w:space="0" w:color="auto"/>
              <w:left w:val="single" w:sz="4" w:space="0" w:color="auto"/>
              <w:bottom w:val="single" w:sz="4" w:space="0" w:color="auto"/>
              <w:right w:val="single" w:sz="4" w:space="0" w:color="auto"/>
            </w:tcBorders>
          </w:tcPr>
          <w:p w14:paraId="5C313C86" w14:textId="0E7568BC"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161965F4" wp14:editId="730911DC">
                  <wp:extent cx="276225" cy="238125"/>
                  <wp:effectExtent l="0" t="0" r="9525" b="9525"/>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6768F9C3" wp14:editId="3DFF1A8F">
                  <wp:extent cx="247650" cy="238125"/>
                  <wp:effectExtent l="0" t="0" r="0" b="9525"/>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4142898D" wp14:editId="7EAAC0AE">
                  <wp:extent cx="285750" cy="209550"/>
                  <wp:effectExtent l="0" t="0" r="0" b="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67EBC588"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5B05DEFA" w14:textId="5D07CEB0"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30A3CCA7" wp14:editId="77AEC027">
                  <wp:extent cx="285750" cy="238125"/>
                  <wp:effectExtent l="0" t="0" r="0" b="9525"/>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16EEE1C3" wp14:editId="060E9C92">
                  <wp:extent cx="352425" cy="276225"/>
                  <wp:effectExtent l="0" t="0" r="9525" b="9525"/>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6557A711" wp14:editId="79993F03">
                  <wp:extent cx="304800" cy="238125"/>
                  <wp:effectExtent l="0" t="0" r="0" b="9525"/>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0B47FE3B" w14:textId="7234A5E9"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9440" behindDoc="0" locked="0" layoutInCell="1" allowOverlap="1" wp14:anchorId="312F47B2" wp14:editId="07135C37">
                      <wp:simplePos x="0" y="0"/>
                      <wp:positionH relativeFrom="column">
                        <wp:posOffset>456565</wp:posOffset>
                      </wp:positionH>
                      <wp:positionV relativeFrom="paragraph">
                        <wp:posOffset>34290</wp:posOffset>
                      </wp:positionV>
                      <wp:extent cx="546100" cy="219710"/>
                      <wp:effectExtent l="0" t="0" r="25400" b="27940"/>
                      <wp:wrapNone/>
                      <wp:docPr id="1907712374" name="Rectangle : coins arrondis 1907712374"/>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CABB1" id="Rectangle : coins arrondis 1907712374" o:spid="_x0000_s1026" style="position:absolute;margin-left:35.95pt;margin-top:2.7pt;width:43pt;height:17.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" fillcolor="white [3201]" strokecolor="red" strokeweight="1.5pt"/>
                  </w:pict>
                </mc:Fallback>
              </mc:AlternateContent>
            </w:r>
            <w:r>
              <w:rPr>
                <w:noProof/>
                <w:lang w:val="fr-FR"/>
              </w:rPr>
              <w:drawing>
                <wp:inline distT="0" distB="0" distL="0" distR="0" wp14:anchorId="6EB11DFA" wp14:editId="0CC562DB">
                  <wp:extent cx="371475" cy="238125"/>
                  <wp:effectExtent l="0" t="0" r="9525" b="9525"/>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63F0D601" w14:textId="77777777" w:rsidR="008F47A3" w:rsidRDefault="008F47A3">
            <w:pPr>
              <w:pStyle w:val="Puceniveau2"/>
              <w:numPr>
                <w:ilvl w:val="0"/>
                <w:numId w:val="0"/>
              </w:numPr>
              <w:tabs>
                <w:tab w:val="left" w:pos="708"/>
              </w:tabs>
              <w:rPr>
                <w:lang w:val="fr-FR"/>
              </w:rPr>
            </w:pPr>
          </w:p>
          <w:p w14:paraId="294EC386" w14:textId="733FD0F2"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10464" behindDoc="0" locked="0" layoutInCell="1" allowOverlap="1" wp14:anchorId="7DDE509A" wp14:editId="0B6E19DE">
                      <wp:simplePos x="0" y="0"/>
                      <wp:positionH relativeFrom="column">
                        <wp:posOffset>456565</wp:posOffset>
                      </wp:positionH>
                      <wp:positionV relativeFrom="paragraph">
                        <wp:posOffset>15240</wp:posOffset>
                      </wp:positionV>
                      <wp:extent cx="546100" cy="219710"/>
                      <wp:effectExtent l="0" t="0" r="25400" b="27940"/>
                      <wp:wrapNone/>
                      <wp:docPr id="1907712375" name="Rectangle : coins arrondis 1907712375"/>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250CD" id="Rectangle : coins arrondis 1907712375" o:spid="_x0000_s1026" style="position:absolute;margin-left:35.95pt;margin-top:1.2pt;width:43pt;height:17.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" fillcolor="white [3201]" strokecolor="red" strokeweight="1.5pt"/>
                  </w:pict>
                </mc:Fallback>
              </mc:AlternateContent>
            </w:r>
            <w:r>
              <w:rPr>
                <w:noProof/>
                <w:lang w:val="fr-FR"/>
              </w:rPr>
              <w:drawing>
                <wp:inline distT="0" distB="0" distL="0" distR="0" wp14:anchorId="1BD7E1C1" wp14:editId="19E316DE">
                  <wp:extent cx="333375" cy="238125"/>
                  <wp:effectExtent l="0" t="0" r="9525" b="9525"/>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4DAFB961" w14:textId="10335C15" w:rsidR="008F47A3" w:rsidRDefault="008F47A3">
            <w:pPr>
              <w:pStyle w:val="Puceniveau2"/>
              <w:numPr>
                <w:ilvl w:val="0"/>
                <w:numId w:val="0"/>
              </w:numPr>
              <w:tabs>
                <w:tab w:val="left" w:pos="708"/>
              </w:tabs>
              <w:rPr>
                <w:lang w:val="fr-FR"/>
              </w:rPr>
            </w:pPr>
            <w:r>
              <w:rPr>
                <w:noProof/>
                <w:lang w:val="fr-FR"/>
              </w:rPr>
              <w:drawing>
                <wp:inline distT="0" distB="0" distL="0" distR="0" wp14:anchorId="43FC6C2D" wp14:editId="37F1057C">
                  <wp:extent cx="1066800" cy="53340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0698599B" w14:textId="77777777" w:rsidTr="008F47A3">
        <w:tc>
          <w:tcPr>
            <w:tcW w:w="2490" w:type="dxa"/>
            <w:tcBorders>
              <w:top w:val="single" w:sz="4" w:space="0" w:color="auto"/>
              <w:left w:val="single" w:sz="4" w:space="0" w:color="auto"/>
              <w:bottom w:val="single" w:sz="4" w:space="0" w:color="auto"/>
              <w:right w:val="single" w:sz="4" w:space="0" w:color="auto"/>
            </w:tcBorders>
          </w:tcPr>
          <w:p w14:paraId="4855D103" w14:textId="0162ED82"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45CEC3A1" wp14:editId="346C40C9">
                  <wp:extent cx="276225" cy="238125"/>
                  <wp:effectExtent l="0" t="0" r="9525" b="9525"/>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833C3B1" wp14:editId="37FE3796">
                  <wp:extent cx="247650" cy="238125"/>
                  <wp:effectExtent l="0" t="0" r="0" b="9525"/>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64E72CB9" wp14:editId="2EA743CB">
                  <wp:extent cx="285750" cy="209550"/>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1F403E5A"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7EA4C980" w14:textId="0A8760C1"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13ABA3BB" wp14:editId="61E09577">
                  <wp:extent cx="285750" cy="2381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3AB4ED57" wp14:editId="7FD2E472">
                  <wp:extent cx="352425" cy="27622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4A01E31E" wp14:editId="5892F108">
                  <wp:extent cx="304800" cy="2381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12D3264B" w14:textId="7A3D8300"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12512" behindDoc="0" locked="0" layoutInCell="1" allowOverlap="1" wp14:anchorId="7480D19E" wp14:editId="4887B12B">
                      <wp:simplePos x="0" y="0"/>
                      <wp:positionH relativeFrom="column">
                        <wp:posOffset>456565</wp:posOffset>
                      </wp:positionH>
                      <wp:positionV relativeFrom="paragraph">
                        <wp:posOffset>34290</wp:posOffset>
                      </wp:positionV>
                      <wp:extent cx="546100" cy="219710"/>
                      <wp:effectExtent l="0" t="0" r="25400" b="27940"/>
                      <wp:wrapNone/>
                      <wp:docPr id="1907712386" name="Rectangle : coins arrondis 1907712386"/>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33ADD" id="Rectangle : coins arrondis 1907712386" o:spid="_x0000_s1026" style="position:absolute;margin-left:35.95pt;margin-top:2.7pt;width:43pt;height:17.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" fillcolor="white [3201]" strokecolor="red" strokeweight="1.5pt"/>
                  </w:pict>
                </mc:Fallback>
              </mc:AlternateContent>
            </w:r>
            <w:r>
              <w:rPr>
                <w:noProof/>
                <w:lang w:val="fr-FR"/>
              </w:rPr>
              <w:drawing>
                <wp:inline distT="0" distB="0" distL="0" distR="0" wp14:anchorId="4572DECC" wp14:editId="7136B35F">
                  <wp:extent cx="371475" cy="23812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4970C936" w14:textId="77777777" w:rsidR="008F47A3" w:rsidRDefault="008F47A3">
            <w:pPr>
              <w:pStyle w:val="Puceniveau2"/>
              <w:numPr>
                <w:ilvl w:val="0"/>
                <w:numId w:val="0"/>
              </w:numPr>
              <w:tabs>
                <w:tab w:val="left" w:pos="708"/>
              </w:tabs>
              <w:rPr>
                <w:lang w:val="fr-FR"/>
              </w:rPr>
            </w:pPr>
          </w:p>
          <w:p w14:paraId="06E3FEC7" w14:textId="408E3209"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13536" behindDoc="0" locked="0" layoutInCell="1" allowOverlap="1" wp14:anchorId="0CF6986E" wp14:editId="7DA86741">
                      <wp:simplePos x="0" y="0"/>
                      <wp:positionH relativeFrom="column">
                        <wp:posOffset>456565</wp:posOffset>
                      </wp:positionH>
                      <wp:positionV relativeFrom="paragraph">
                        <wp:posOffset>15240</wp:posOffset>
                      </wp:positionV>
                      <wp:extent cx="546100" cy="219710"/>
                      <wp:effectExtent l="0" t="0" r="25400" b="27940"/>
                      <wp:wrapNone/>
                      <wp:docPr id="1907712387" name="Rectangle : coins arrondis 1907712387"/>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997AC" id="Rectangle : coins arrondis 1907712387" o:spid="_x0000_s1026" style="position:absolute;margin-left:35.95pt;margin-top:1.2pt;width:43pt;height:17.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" fillcolor="white [3201]" strokecolor="red" strokeweight="1.5pt"/>
                  </w:pict>
                </mc:Fallback>
              </mc:AlternateContent>
            </w:r>
            <w:r>
              <w:rPr>
                <w:noProof/>
                <w:lang w:val="fr-FR"/>
              </w:rPr>
              <w:drawing>
                <wp:inline distT="0" distB="0" distL="0" distR="0" wp14:anchorId="62DA1D56" wp14:editId="3F5513DD">
                  <wp:extent cx="333375" cy="2381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73B1C9D1" w14:textId="13D8C0B4" w:rsidR="008F47A3" w:rsidRDefault="008F47A3">
            <w:pPr>
              <w:pStyle w:val="Puceniveau2"/>
              <w:numPr>
                <w:ilvl w:val="0"/>
                <w:numId w:val="0"/>
              </w:numPr>
              <w:tabs>
                <w:tab w:val="left" w:pos="708"/>
              </w:tabs>
              <w:rPr>
                <w:lang w:val="fr-FR"/>
              </w:rPr>
            </w:pPr>
            <w:r>
              <w:rPr>
                <w:noProof/>
                <w:lang w:val="fr-FR"/>
              </w:rPr>
              <w:drawing>
                <wp:inline distT="0" distB="0" distL="0" distR="0" wp14:anchorId="64A4554A" wp14:editId="3BFA7EA1">
                  <wp:extent cx="1066800" cy="5334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bl>
    <w:p w14:paraId="1DB23A65" w14:textId="77777777" w:rsidR="008F47A3" w:rsidRDefault="008F47A3" w:rsidP="008F47A3">
      <w:pPr>
        <w:rPr>
          <w:rFonts w:eastAsia="Times New Roman"/>
        </w:rPr>
      </w:pPr>
    </w:p>
    <w:p w14:paraId="46FD7A78" w14:textId="77777777" w:rsidR="008F47A3" w:rsidRDefault="008F47A3" w:rsidP="008F47A3">
      <w:pPr>
        <w:rPr>
          <w:rFonts w:eastAsiaTheme="majorEastAsia" w:cstheme="majorBidi"/>
          <w:b/>
          <w:bCs/>
          <w:sz w:val="28"/>
          <w:szCs w:val="26"/>
          <w:u w:val="single"/>
        </w:rPr>
      </w:pPr>
      <w:r>
        <w:br w:type="page"/>
      </w:r>
    </w:p>
    <w:p w14:paraId="05501F92" w14:textId="77777777" w:rsidR="008F47A3" w:rsidRDefault="008F47A3" w:rsidP="008F47A3">
      <w:pPr>
        <w:pStyle w:val="Titre2"/>
        <w:spacing w:line="240" w:lineRule="auto"/>
      </w:pPr>
      <w:bookmarkStart w:id="32" w:name="_Toc528396701"/>
      <w:bookmarkStart w:id="33" w:name="_Toc530378069"/>
      <w:r>
        <w:lastRenderedPageBreak/>
        <w:t>Création d’un nouveau Calendrier (Groupe calendaire).</w:t>
      </w:r>
      <w:bookmarkEnd w:id="32"/>
      <w:bookmarkEnd w:id="33"/>
    </w:p>
    <w:p w14:paraId="6DD7CC93" w14:textId="77777777" w:rsidR="008F47A3" w:rsidRDefault="008F47A3" w:rsidP="008F47A3">
      <w:pPr>
        <w:pStyle w:val="Titre3"/>
        <w:tabs>
          <w:tab w:val="num" w:pos="2421"/>
        </w:tabs>
        <w:spacing w:line="240" w:lineRule="auto"/>
      </w:pPr>
      <w:bookmarkStart w:id="34" w:name="_Toc528396702"/>
      <w:r>
        <w:t>Proposer un nouveau calendrier.</w:t>
      </w:r>
      <w:bookmarkEnd w:id="34"/>
    </w:p>
    <w:p w14:paraId="69BCD37A" w14:textId="77777777" w:rsidR="008F47A3" w:rsidRDefault="008F47A3" w:rsidP="008F47A3">
      <w:r>
        <w:t>Proposer une modification du calendrier permettant d’améliorer les performances énergétiques du système :</w:t>
      </w:r>
    </w:p>
    <w:p w14:paraId="0C09D394" w14:textId="5C26F136" w:rsidR="008F47A3" w:rsidRDefault="008F47A3" w:rsidP="008F47A3">
      <w:r>
        <w:rPr>
          <w:noProof/>
        </w:rPr>
        <w:drawing>
          <wp:anchor distT="0" distB="0" distL="114300" distR="114300" simplePos="0" relativeHeight="251687936" behindDoc="0" locked="0" layoutInCell="1" allowOverlap="1" wp14:anchorId="6B427B84" wp14:editId="2F9E04B2">
            <wp:simplePos x="0" y="0"/>
            <wp:positionH relativeFrom="column">
              <wp:posOffset>2540</wp:posOffset>
            </wp:positionH>
            <wp:positionV relativeFrom="paragraph">
              <wp:posOffset>145415</wp:posOffset>
            </wp:positionV>
            <wp:extent cx="1310005" cy="3442335"/>
            <wp:effectExtent l="0" t="0" r="4445" b="5715"/>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10005" cy="34423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708962B3" wp14:editId="20AAAD73">
            <wp:simplePos x="0" y="0"/>
            <wp:positionH relativeFrom="column">
              <wp:posOffset>2039620</wp:posOffset>
            </wp:positionH>
            <wp:positionV relativeFrom="paragraph">
              <wp:posOffset>147320</wp:posOffset>
            </wp:positionV>
            <wp:extent cx="1263015" cy="1057275"/>
            <wp:effectExtent l="0" t="0" r="0" b="9525"/>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63015"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619C4EA8" wp14:editId="771BC7C4">
            <wp:simplePos x="0" y="0"/>
            <wp:positionH relativeFrom="column">
              <wp:posOffset>1520825</wp:posOffset>
            </wp:positionH>
            <wp:positionV relativeFrom="paragraph">
              <wp:posOffset>1328420</wp:posOffset>
            </wp:positionV>
            <wp:extent cx="4733925" cy="2343150"/>
            <wp:effectExtent l="0" t="0" r="9525" b="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33925" cy="23431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448276F2" wp14:editId="5A026CBA">
                <wp:simplePos x="0" y="0"/>
                <wp:positionH relativeFrom="column">
                  <wp:posOffset>560070</wp:posOffset>
                </wp:positionH>
                <wp:positionV relativeFrom="paragraph">
                  <wp:posOffset>307340</wp:posOffset>
                </wp:positionV>
                <wp:extent cx="401320" cy="167005"/>
                <wp:effectExtent l="19050" t="19050" r="17780" b="23495"/>
                <wp:wrapNone/>
                <wp:docPr id="293" name="Rectangle 293"/>
                <wp:cNvGraphicFramePr/>
                <a:graphic xmlns:a="http://schemas.openxmlformats.org/drawingml/2006/main">
                  <a:graphicData uri="http://schemas.microsoft.com/office/word/2010/wordprocessingShape">
                    <wps:wsp>
                      <wps:cNvSpPr/>
                      <wps:spPr>
                        <a:xfrm>
                          <a:off x="0" y="0"/>
                          <a:ext cx="401320" cy="167005"/>
                        </a:xfrm>
                        <a:prstGeom prst="rect">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4E3447" id="Rectangle 293" o:spid="_x0000_s1026" style="position:absolute;margin-left:44.1pt;margin-top:24.2pt;width:31.6pt;height:1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" filled="f" strokecolor="red" strokeweight="3pt"/>
            </w:pict>
          </mc:Fallback>
        </mc:AlternateContent>
      </w:r>
      <w:r>
        <w:rPr>
          <w:noProof/>
        </w:rPr>
        <mc:AlternateContent>
          <mc:Choice Requires="wps">
            <w:drawing>
              <wp:anchor distT="0" distB="0" distL="114300" distR="114300" simplePos="0" relativeHeight="251692032" behindDoc="0" locked="0" layoutInCell="1" allowOverlap="1" wp14:anchorId="5C19FBAD" wp14:editId="490FE5F0">
                <wp:simplePos x="0" y="0"/>
                <wp:positionH relativeFrom="column">
                  <wp:posOffset>989330</wp:posOffset>
                </wp:positionH>
                <wp:positionV relativeFrom="paragraph">
                  <wp:posOffset>357505</wp:posOffset>
                </wp:positionV>
                <wp:extent cx="1048385" cy="33655"/>
                <wp:effectExtent l="38100" t="38100" r="18415" b="99695"/>
                <wp:wrapNone/>
                <wp:docPr id="294" name="Connecteur droit avec flèche 294"/>
                <wp:cNvGraphicFramePr/>
                <a:graphic xmlns:a="http://schemas.openxmlformats.org/drawingml/2006/main">
                  <a:graphicData uri="http://schemas.microsoft.com/office/word/2010/wordprocessingShape">
                    <wps:wsp>
                      <wps:cNvCnPr/>
                      <wps:spPr>
                        <a:xfrm flipH="1">
                          <a:off x="0" y="0"/>
                          <a:ext cx="1047750" cy="33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042604" id="Connecteur droit avec flèche 294" o:spid="_x0000_s1026" type="#_x0000_t32" style="position:absolute;margin-left:77.9pt;margin-top:28.15pt;width:82.55pt;height:2.6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" strokecolor="#4579b8 [3044]">
                <v:stroke endarrow="block"/>
              </v:shape>
            </w:pict>
          </mc:Fallback>
        </mc:AlternateContent>
      </w:r>
    </w:p>
    <w:p w14:paraId="70068996" w14:textId="77777777" w:rsidR="008F47A3" w:rsidRDefault="008F47A3" w:rsidP="008F47A3"/>
    <w:p w14:paraId="45D941DE" w14:textId="77777777" w:rsidR="008F47A3" w:rsidRDefault="008F47A3" w:rsidP="008F47A3"/>
    <w:p w14:paraId="3AC0BD96" w14:textId="77777777" w:rsidR="008F47A3" w:rsidRDefault="008F47A3" w:rsidP="008F47A3"/>
    <w:p w14:paraId="0F35F877" w14:textId="77777777" w:rsidR="008F47A3" w:rsidRDefault="008F47A3" w:rsidP="008F47A3"/>
    <w:p w14:paraId="24899FF5" w14:textId="77777777" w:rsidR="008F47A3" w:rsidRDefault="008F47A3" w:rsidP="008F47A3"/>
    <w:p w14:paraId="4ECA52B8" w14:textId="77777777" w:rsidR="008F47A3" w:rsidRDefault="008F47A3" w:rsidP="008F47A3"/>
    <w:p w14:paraId="42D43915" w14:textId="77777777" w:rsidR="008F47A3" w:rsidRDefault="008F47A3" w:rsidP="008F47A3"/>
    <w:p w14:paraId="629EA51B" w14:textId="77777777" w:rsidR="008F47A3" w:rsidRDefault="008F47A3" w:rsidP="008F47A3"/>
    <w:p w14:paraId="7B30EBC6" w14:textId="77777777" w:rsidR="008F47A3" w:rsidRDefault="008F47A3" w:rsidP="008F47A3"/>
    <w:p w14:paraId="1ED20B82" w14:textId="77777777" w:rsidR="008F47A3" w:rsidRDefault="008F47A3" w:rsidP="008F47A3"/>
    <w:p w14:paraId="7B104860" w14:textId="77777777" w:rsidR="008F47A3" w:rsidRDefault="008F47A3" w:rsidP="008F47A3"/>
    <w:p w14:paraId="3AB57606" w14:textId="77777777" w:rsidR="008F47A3" w:rsidRDefault="008F47A3" w:rsidP="008F47A3"/>
    <w:p w14:paraId="0E009EDB" w14:textId="77777777" w:rsidR="008F47A3" w:rsidRDefault="008F47A3" w:rsidP="008F47A3">
      <w:pPr>
        <w:pStyle w:val="Titre3"/>
        <w:tabs>
          <w:tab w:val="num" w:pos="2421"/>
        </w:tabs>
        <w:spacing w:line="240" w:lineRule="auto"/>
      </w:pPr>
      <w:bookmarkStart w:id="35" w:name="_Toc528396703"/>
      <w:r>
        <w:t>Paramétrage guidé du nouveau Calendrier.</w:t>
      </w:r>
      <w:bookmarkEnd w:id="35"/>
    </w:p>
    <w:p w14:paraId="12F2F8E0" w14:textId="77777777" w:rsidR="008F47A3" w:rsidRDefault="008F47A3" w:rsidP="008F47A3">
      <w:r>
        <w:t>Vous devrez réaliser le paramétrage conformément au scénario proposé précédemment.</w:t>
      </w:r>
    </w:p>
    <w:p w14:paraId="21D7358B" w14:textId="77777777" w:rsidR="008F47A3" w:rsidRDefault="008F47A3" w:rsidP="008F47A3">
      <w:pPr>
        <w:pStyle w:val="Remarque"/>
        <w:numPr>
          <w:ilvl w:val="0"/>
          <w:numId w:val="19"/>
        </w:numPr>
        <w:spacing w:after="0" w:line="240" w:lineRule="auto"/>
        <w:jc w:val="left"/>
      </w:pPr>
      <w:r>
        <w:t>En cas de difficultés pour les étapes du paramétrage vous pouvez utiliser les consignes du manuel « </w:t>
      </w:r>
      <w:proofErr w:type="spellStart"/>
      <w:r>
        <w:t>installation_utilisation</w:t>
      </w:r>
      <w:proofErr w:type="spellEnd"/>
      <w:r>
        <w:t> » du Citybox Controller fournis avec votre système.</w:t>
      </w:r>
    </w:p>
    <w:p w14:paraId="582DDCC0" w14:textId="77777777" w:rsidR="008F47A3" w:rsidRDefault="008F47A3" w:rsidP="008F47A3"/>
    <w:p w14:paraId="727AA7FC" w14:textId="6523B5AE" w:rsidR="008F47A3" w:rsidRDefault="008F47A3" w:rsidP="008F47A3">
      <w:r>
        <w:rPr>
          <w:noProof/>
        </w:rPr>
        <w:drawing>
          <wp:inline distT="0" distB="0" distL="0" distR="0" wp14:anchorId="0F68EB0D" wp14:editId="4DE85578">
            <wp:extent cx="3409950" cy="2000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9950" cy="200025"/>
                    </a:xfrm>
                    <a:prstGeom prst="rect">
                      <a:avLst/>
                    </a:prstGeom>
                    <a:noFill/>
                    <a:ln>
                      <a:noFill/>
                    </a:ln>
                  </pic:spPr>
                </pic:pic>
              </a:graphicData>
            </a:graphic>
          </wp:inline>
        </w:drawing>
      </w:r>
    </w:p>
    <w:p w14:paraId="668B6083" w14:textId="77777777" w:rsidR="008F47A3" w:rsidRDefault="008F47A3" w:rsidP="008F47A3"/>
    <w:p w14:paraId="094F48B8" w14:textId="77777777" w:rsidR="008F47A3" w:rsidRDefault="008F47A3" w:rsidP="008F47A3"/>
    <w:p w14:paraId="41A5718B" w14:textId="77777777" w:rsidR="008F47A3" w:rsidRDefault="008F47A3" w:rsidP="008F47A3">
      <w:pPr>
        <w:rPr>
          <w:rFonts w:eastAsiaTheme="majorEastAsia" w:cstheme="majorBidi"/>
          <w:bCs/>
          <w:iCs/>
        </w:rPr>
      </w:pPr>
      <w:r>
        <w:br w:type="page"/>
      </w:r>
    </w:p>
    <w:p w14:paraId="0301ABE7" w14:textId="77777777" w:rsidR="008F47A3" w:rsidRDefault="008F47A3" w:rsidP="008F47A3">
      <w:pPr>
        <w:pStyle w:val="Titre4"/>
        <w:spacing w:line="240" w:lineRule="auto"/>
      </w:pPr>
      <w:r>
        <w:lastRenderedPageBreak/>
        <w:t>Paramétrage.</w:t>
      </w:r>
    </w:p>
    <w:p w14:paraId="722C7E8D" w14:textId="4BECB9D5" w:rsidR="008F47A3" w:rsidRDefault="008F47A3" w:rsidP="008F47A3">
      <w:r>
        <w:rPr>
          <w:noProof/>
        </w:rPr>
        <mc:AlternateContent>
          <mc:Choice Requires="wpg">
            <w:drawing>
              <wp:anchor distT="0" distB="0" distL="114300" distR="114300" simplePos="0" relativeHeight="251714560" behindDoc="0" locked="0" layoutInCell="1" allowOverlap="1" wp14:anchorId="6BD90CE9" wp14:editId="1FCB0E35">
                <wp:simplePos x="0" y="0"/>
                <wp:positionH relativeFrom="column">
                  <wp:posOffset>821690</wp:posOffset>
                </wp:positionH>
                <wp:positionV relativeFrom="paragraph">
                  <wp:posOffset>194310</wp:posOffset>
                </wp:positionV>
                <wp:extent cx="5496560" cy="1717040"/>
                <wp:effectExtent l="19050" t="0" r="27940" b="16510"/>
                <wp:wrapNone/>
                <wp:docPr id="1907712421" name="Groupe 1907712421"/>
                <wp:cNvGraphicFramePr/>
                <a:graphic xmlns:a="http://schemas.openxmlformats.org/drawingml/2006/main">
                  <a:graphicData uri="http://schemas.microsoft.com/office/word/2010/wordprocessingGroup">
                    <wpg:wgp>
                      <wpg:cNvGrpSpPr/>
                      <wpg:grpSpPr>
                        <a:xfrm>
                          <a:off x="0" y="0"/>
                          <a:ext cx="5496560" cy="1717040"/>
                          <a:chOff x="0" y="0"/>
                          <a:chExt cx="5496762" cy="1717288"/>
                        </a:xfrm>
                      </wpg:grpSpPr>
                      <wps:wsp>
                        <wps:cNvPr id="196" name="Zone de texte 1907712411"/>
                        <wps:cNvSpPr txBox="1"/>
                        <wps:spPr>
                          <a:xfrm>
                            <a:off x="1616927" y="0"/>
                            <a:ext cx="2068551" cy="758283"/>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C84FE77" w14:textId="77777777" w:rsidR="008F47A3" w:rsidRDefault="008F47A3" w:rsidP="008F47A3">
                              <w:r>
                                <w:t>Cliquer sur l’icône + en haut de la fenêtre de programmation horaire pour ajouter un nouveau groupe calendaire.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Zone de texte 1907712414"/>
                        <wps:cNvSpPr txBox="1"/>
                        <wps:spPr>
                          <a:xfrm>
                            <a:off x="3980986" y="66908"/>
                            <a:ext cx="1416204" cy="105379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522D4ED" w14:textId="77777777" w:rsidR="008F47A3" w:rsidRDefault="008F47A3" w:rsidP="008F47A3">
                              <w:r>
                                <w:t>Dans l’éditeur de calendrier, renseigner le nom et la description du nouveau groupe.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 name="Ellipse 198"/>
                        <wps:cNvSpPr/>
                        <wps:spPr>
                          <a:xfrm>
                            <a:off x="0" y="786161"/>
                            <a:ext cx="284356" cy="306659"/>
                          </a:xfrm>
                          <a:prstGeom prst="ellipse">
                            <a:avLst/>
                          </a:prstGeom>
                          <a:noFill/>
                          <a:ln w="34925">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Connecteur droit avec flèche 199"/>
                        <wps:cNvCnPr/>
                        <wps:spPr>
                          <a:xfrm flipH="1">
                            <a:off x="295508" y="551986"/>
                            <a:ext cx="1333082" cy="30108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00" name="Connecteur droit avec flèche 200"/>
                        <wps:cNvCnPr/>
                        <wps:spPr>
                          <a:xfrm flipH="1">
                            <a:off x="3635298" y="919976"/>
                            <a:ext cx="345285" cy="20072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01" name="Connecteur droit avec flèche 201"/>
                        <wps:cNvCnPr/>
                        <wps:spPr>
                          <a:xfrm flipH="1">
                            <a:off x="4728117" y="1115122"/>
                            <a:ext cx="400066" cy="19480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02" name="Rectangle 202"/>
                        <wps:cNvSpPr/>
                        <wps:spPr>
                          <a:xfrm>
                            <a:off x="2224669" y="1354873"/>
                            <a:ext cx="3272093" cy="362415"/>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2219093" y="1120698"/>
                            <a:ext cx="1382752" cy="189756"/>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D90CE9" id="Groupe 1907712421" o:spid="_x0000_s1090" style="position:absolute;left:0;text-align:left;margin-left:64.7pt;margin-top:15.3pt;width:432.8pt;height:135.2pt;z-index:251714560" coordsize="54967,1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">
                <v:shape id="Zone de texte 1907712411" o:spid="_x0000_s1091" type="#_x0000_t202" style="position:absolute;left:16169;width:20685;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" fillcolor="white [3201]" strokecolor="#c0504d [3205]" strokeweight="2pt">
                  <v:textbox>
                    <w:txbxContent>
                      <w:p w14:paraId="1C84FE77" w14:textId="77777777" w:rsidR="008F47A3" w:rsidRDefault="008F47A3" w:rsidP="008F47A3">
                        <w:r>
                          <w:t>Cliquer sur l’icône + en haut de la fenêtre de programmation horaire pour ajouter un nouveau groupe calendaire.</w:t>
                        </w:r>
                      </w:p>
                    </w:txbxContent>
                  </v:textbox>
                </v:shape>
                <v:shape id="Zone de texte 1907712414" o:spid="_x0000_s1092" type="#_x0000_t202" style="position:absolute;left:39809;top:669;width:14162;height:10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" fillcolor="white [3201]" strokecolor="#c0504d [3205]" strokeweight="2pt">
                  <v:textbox>
                    <w:txbxContent>
                      <w:p w14:paraId="3522D4ED" w14:textId="77777777" w:rsidR="008F47A3" w:rsidRDefault="008F47A3" w:rsidP="008F47A3">
                        <w:r>
                          <w:t>Dans l’éditeur de calendrier, renseigner le nom et la description du nouveau groupe.</w:t>
                        </w:r>
                      </w:p>
                    </w:txbxContent>
                  </v:textbox>
                </v:shape>
                <v:oval id="Ellipse 198" o:spid="_x0000_s1093" style="position:absolute;top:7861;width:2843;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" filled="f" strokecolor="red" strokeweight="2.75pt"/>
                <v:shape id="Connecteur droit avec flèche 199" o:spid="_x0000_s1094" type="#_x0000_t32" style="position:absolute;left:2955;top:5519;width:13330;height:30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" strokecolor="#bc4542 [3045]">
                  <v:stroke endarrow="block"/>
                </v:shape>
                <v:shape id="Connecteur droit avec flèche 200" o:spid="_x0000_s1095" type="#_x0000_t32" style="position:absolute;left:36352;top:9199;width:3453;height:20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" strokecolor="#bc4542 [3045]">
                  <v:stroke endarrow="block"/>
                </v:shape>
                <v:shape id="Connecteur droit avec flèche 201" o:spid="_x0000_s1096" type="#_x0000_t32" style="position:absolute;left:47281;top:11151;width:4000;height:19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" strokecolor="#bc4542 [3045]">
                  <v:stroke endarrow="block"/>
                </v:shape>
                <v:rect id="Rectangle 202" o:spid="_x0000_s1097" style="position:absolute;left:22246;top:13548;width:32721;height:3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" fillcolor="white [3201]" strokecolor="red" strokeweight="1.5pt"/>
                <v:rect id="Rectangle 203" o:spid="_x0000_s1098" style="position:absolute;left:22190;top:11206;width:13828;height:1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" fillcolor="white [3201]" strokecolor="red" strokeweight="1.5pt"/>
              </v:group>
            </w:pict>
          </mc:Fallback>
        </mc:AlternateContent>
      </w:r>
      <w:r>
        <w:t>Les groupes calendaires servent à définir, pour un groupe d’équipements et de sorties données, les programmations horaires de tous les jours de l’année.</w:t>
      </w:r>
      <w:r>
        <w:rPr>
          <w:noProof/>
        </w:rPr>
        <w:t xml:space="preserve"> </w:t>
      </w:r>
    </w:p>
    <w:p w14:paraId="080AA184" w14:textId="14A142F6" w:rsidR="008F47A3" w:rsidRDefault="008F47A3" w:rsidP="008F47A3">
      <w:r>
        <w:rPr>
          <w:noProof/>
        </w:rPr>
        <w:drawing>
          <wp:inline distT="0" distB="0" distL="0" distR="0" wp14:anchorId="470E0C2B" wp14:editId="08F40645">
            <wp:extent cx="2390775" cy="301942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40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90775" cy="3019425"/>
                    </a:xfrm>
                    <a:prstGeom prst="rect">
                      <a:avLst/>
                    </a:prstGeom>
                    <a:noFill/>
                    <a:ln>
                      <a:noFill/>
                    </a:ln>
                  </pic:spPr>
                </pic:pic>
              </a:graphicData>
            </a:graphic>
          </wp:inline>
        </w:drawing>
      </w:r>
      <w:r>
        <w:rPr>
          <w:noProof/>
        </w:rPr>
        <w:drawing>
          <wp:inline distT="0" distB="0" distL="0" distR="0" wp14:anchorId="00F59B2D" wp14:editId="552B58BB">
            <wp:extent cx="3924300" cy="24955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4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924300" cy="2495550"/>
                    </a:xfrm>
                    <a:prstGeom prst="rect">
                      <a:avLst/>
                    </a:prstGeom>
                    <a:noFill/>
                    <a:ln>
                      <a:noFill/>
                    </a:ln>
                  </pic:spPr>
                </pic:pic>
              </a:graphicData>
            </a:graphic>
          </wp:inline>
        </w:drawing>
      </w:r>
    </w:p>
    <w:p w14:paraId="1224B155" w14:textId="77777777" w:rsidR="008F47A3" w:rsidRDefault="008F47A3" w:rsidP="008F47A3">
      <w:r>
        <w:t xml:space="preserve">Il faut à minima, choisir une programmation pour chaque jour de la semaine (important, sinon pas de commissionnement possible). Pour ça : </w:t>
      </w:r>
    </w:p>
    <w:p w14:paraId="24B3C214" w14:textId="77777777" w:rsidR="008F47A3" w:rsidRDefault="008F47A3" w:rsidP="008F47A3">
      <w:pPr>
        <w:pStyle w:val="Paragraphedeliste"/>
        <w:numPr>
          <w:ilvl w:val="0"/>
          <w:numId w:val="24"/>
        </w:numPr>
        <w:spacing w:after="0" w:line="240" w:lineRule="auto"/>
        <w:jc w:val="left"/>
      </w:pPr>
      <w:r>
        <w:t>Cliquer sur les différents jours de semaine en haut sur le calendrier (on peut le faire sur n’importe quel mois)</w:t>
      </w:r>
    </w:p>
    <w:p w14:paraId="1F293596" w14:textId="77777777" w:rsidR="008F47A3" w:rsidRDefault="008F47A3" w:rsidP="008F47A3">
      <w:pPr>
        <w:pStyle w:val="Paragraphedeliste"/>
        <w:numPr>
          <w:ilvl w:val="0"/>
          <w:numId w:val="24"/>
        </w:numPr>
        <w:spacing w:after="0" w:line="240" w:lineRule="auto"/>
        <w:jc w:val="left"/>
      </w:pPr>
      <w:r>
        <w:t>La fenêtre ci-dessous s’ouvre, par exemple en cliquant sur le « L » de Lundi</w:t>
      </w:r>
    </w:p>
    <w:p w14:paraId="0AF97770" w14:textId="01F87DAE" w:rsidR="008F47A3" w:rsidRDefault="008F47A3" w:rsidP="008F47A3">
      <w:pPr>
        <w:pStyle w:val="Puceniveau3"/>
        <w:numPr>
          <w:ilvl w:val="0"/>
          <w:numId w:val="0"/>
        </w:numPr>
        <w:tabs>
          <w:tab w:val="left" w:pos="708"/>
        </w:tabs>
        <w:ind w:left="1362"/>
        <w:rPr>
          <w:lang w:val="fr-FR"/>
        </w:rPr>
      </w:pPr>
      <w:r>
        <w:rPr>
          <w:noProof/>
          <w:lang w:val="fr-FR" w:eastAsia="fr-FR"/>
        </w:rPr>
        <w:drawing>
          <wp:inline distT="0" distB="0" distL="0" distR="0" wp14:anchorId="694EC0BF" wp14:editId="3BDBFFFE">
            <wp:extent cx="3638550" cy="36766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38550" cy="3676650"/>
                    </a:xfrm>
                    <a:prstGeom prst="rect">
                      <a:avLst/>
                    </a:prstGeom>
                    <a:noFill/>
                    <a:ln>
                      <a:noFill/>
                    </a:ln>
                  </pic:spPr>
                </pic:pic>
              </a:graphicData>
            </a:graphic>
          </wp:inline>
        </w:drawing>
      </w:r>
    </w:p>
    <w:p w14:paraId="1F67C327" w14:textId="677E29E8" w:rsidR="008F47A3" w:rsidRDefault="008F47A3" w:rsidP="008F47A3">
      <w:pPr>
        <w:pStyle w:val="Paragraphedeliste"/>
        <w:numPr>
          <w:ilvl w:val="0"/>
          <w:numId w:val="25"/>
        </w:numPr>
        <w:spacing w:after="0" w:line="240" w:lineRule="auto"/>
        <w:jc w:val="left"/>
      </w:pPr>
      <w:r>
        <w:lastRenderedPageBreak/>
        <w:t>Choisir la programmation souhaitée, puis sa récurrence (hebdomadaire = tous les lundis de l’année, dans notre exemple). On peut ainsi choisir tous les 1</w:t>
      </w:r>
      <w:r>
        <w:rPr>
          <w:vertAlign w:val="superscript"/>
        </w:rPr>
        <w:t>ers</w:t>
      </w:r>
      <w:r>
        <w:t xml:space="preserve"> lundis du mois, ou tous les derniers, mais il est important que tous les lundis aient une valeur.</w:t>
      </w:r>
    </w:p>
    <w:p w14:paraId="6E1AA19D" w14:textId="77777777" w:rsidR="008F47A3" w:rsidRDefault="008F47A3" w:rsidP="008F47A3">
      <w:pPr>
        <w:spacing w:after="0" w:line="240" w:lineRule="auto"/>
        <w:jc w:val="left"/>
      </w:pPr>
    </w:p>
    <w:p w14:paraId="76D58D5A" w14:textId="77777777" w:rsidR="008F47A3" w:rsidRDefault="008F47A3" w:rsidP="008F47A3">
      <w:r>
        <w:t xml:space="preserve">Cliquer ensuite sur le bouton d’édition en haut à droite (entre l’année et le bouton de sauvegarde). Vous y retrouvez vos programmations hebdomadaires : </w:t>
      </w:r>
    </w:p>
    <w:p w14:paraId="799CBFDC" w14:textId="0AAD17A1" w:rsidR="008F47A3" w:rsidRDefault="008F47A3" w:rsidP="008F47A3">
      <w:pPr>
        <w:pStyle w:val="Puceniveau3"/>
        <w:numPr>
          <w:ilvl w:val="0"/>
          <w:numId w:val="0"/>
        </w:numPr>
        <w:tabs>
          <w:tab w:val="left" w:pos="708"/>
        </w:tabs>
        <w:spacing w:before="0"/>
        <w:ind w:left="4902" w:firstLine="54"/>
        <w:rPr>
          <w:lang w:val="fr-FR"/>
        </w:rPr>
      </w:pPr>
      <w:r>
        <w:rPr>
          <w:noProof/>
        </w:rPr>
        <mc:AlternateContent>
          <mc:Choice Requires="wpg">
            <w:drawing>
              <wp:anchor distT="0" distB="0" distL="114300" distR="114300" simplePos="0" relativeHeight="251715584" behindDoc="0" locked="0" layoutInCell="1" allowOverlap="1" wp14:anchorId="00D14A86" wp14:editId="7AF10080">
                <wp:simplePos x="0" y="0"/>
                <wp:positionH relativeFrom="column">
                  <wp:posOffset>475615</wp:posOffset>
                </wp:positionH>
                <wp:positionV relativeFrom="paragraph">
                  <wp:posOffset>180975</wp:posOffset>
                </wp:positionV>
                <wp:extent cx="1684655" cy="586740"/>
                <wp:effectExtent l="0" t="19050" r="0" b="3810"/>
                <wp:wrapNone/>
                <wp:docPr id="1907712424" name="Groupe 1907712424"/>
                <wp:cNvGraphicFramePr/>
                <a:graphic xmlns:a="http://schemas.openxmlformats.org/drawingml/2006/main">
                  <a:graphicData uri="http://schemas.microsoft.com/office/word/2010/wordprocessingGroup">
                    <wpg:wgp>
                      <wpg:cNvGrpSpPr/>
                      <wpg:grpSpPr>
                        <a:xfrm>
                          <a:off x="0" y="0"/>
                          <a:ext cx="1684655" cy="586740"/>
                          <a:chOff x="0" y="0"/>
                          <a:chExt cx="1684655" cy="586740"/>
                        </a:xfrm>
                      </wpg:grpSpPr>
                      <pic:pic xmlns:pic="http://schemas.openxmlformats.org/drawingml/2006/picture">
                        <pic:nvPicPr>
                          <pic:cNvPr id="193" name="Image 193"/>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1684655" cy="586740"/>
                          </a:xfrm>
                          <a:prstGeom prst="rect">
                            <a:avLst/>
                          </a:prstGeom>
                        </pic:spPr>
                      </pic:pic>
                      <wps:wsp>
                        <wps:cNvPr id="194" name="Ellipse 194"/>
                        <wps:cNvSpPr/>
                        <wps:spPr>
                          <a:xfrm>
                            <a:off x="869795" y="5576"/>
                            <a:ext cx="412595" cy="440473"/>
                          </a:xfrm>
                          <a:prstGeom prst="ellipse">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D34CB3" id="Groupe 1907712424" o:spid="_x0000_s1026" style="position:absolute;margin-left:37.45pt;margin-top:14.25pt;width:132.65pt;height:46.2pt;z-index:251715584" coordsize="16846,5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">
                <v:shape id="Image 193" o:spid="_x0000_s1027" type="#_x0000_t75" style="position:absolute;width:16846;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">
                  <v:imagedata r:id="rId78" o:title=""/>
                </v:shape>
                <v:oval id="Ellipse 194" o:spid="_x0000_s1028" style="position:absolute;left:8697;top:55;width:4126;height:4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" filled="f" strokecolor="red" strokeweight="3pt"/>
              </v:group>
            </w:pict>
          </mc:Fallback>
        </mc:AlternateContent>
      </w:r>
      <w:r>
        <w:rPr>
          <w:noProof/>
          <w:lang w:val="fr-FR" w:eastAsia="fr-FR"/>
        </w:rPr>
        <w:drawing>
          <wp:inline distT="0" distB="0" distL="0" distR="0" wp14:anchorId="0D455075" wp14:editId="1816DB4B">
            <wp:extent cx="2486025" cy="25146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86025" cy="2514600"/>
                    </a:xfrm>
                    <a:prstGeom prst="rect">
                      <a:avLst/>
                    </a:prstGeom>
                    <a:noFill/>
                    <a:ln>
                      <a:noFill/>
                    </a:ln>
                  </pic:spPr>
                </pic:pic>
              </a:graphicData>
            </a:graphic>
          </wp:inline>
        </w:drawing>
      </w:r>
    </w:p>
    <w:p w14:paraId="03592FFF" w14:textId="77777777" w:rsidR="008F47A3" w:rsidRDefault="008F47A3" w:rsidP="008F47A3">
      <w:r>
        <w:t>Au besoin, ajouter des programmations spécifiques pour un ou plusieurs jours, à récurrence hebdo/mensuelle/annuelle, ou pas du tout.</w:t>
      </w:r>
    </w:p>
    <w:p w14:paraId="160AA771" w14:textId="77777777" w:rsidR="008F47A3" w:rsidRDefault="008F47A3" w:rsidP="008F47A3">
      <w:r>
        <w:t>Pour cette 2</w:t>
      </w:r>
      <w:r>
        <w:rPr>
          <w:vertAlign w:val="superscript"/>
        </w:rPr>
        <w:t>e</w:t>
      </w:r>
      <w:r>
        <w:t xml:space="preserve"> partie, il faut cliquer sur la date du calendrier, puis choisir une programmation dans le menu déroulant (la sélection multiple en « clic glissant » est possible également)</w:t>
      </w:r>
    </w:p>
    <w:p w14:paraId="31C655B2" w14:textId="77777777" w:rsidR="008F47A3" w:rsidRDefault="008F47A3" w:rsidP="008F47A3">
      <w:r>
        <w:t>Au final, cela donne un résultat similaire la capture ci-dessous :</w:t>
      </w:r>
    </w:p>
    <w:p w14:paraId="20D2579F" w14:textId="2DEBEA6D" w:rsidR="008F47A3" w:rsidRDefault="008F47A3" w:rsidP="008F47A3">
      <w:pPr>
        <w:pStyle w:val="Puceniveau1"/>
        <w:numPr>
          <w:ilvl w:val="0"/>
          <w:numId w:val="0"/>
        </w:numPr>
        <w:tabs>
          <w:tab w:val="left" w:pos="708"/>
        </w:tabs>
        <w:spacing w:before="0"/>
        <w:ind w:left="454" w:hanging="454"/>
        <w:rPr>
          <w:lang w:val="fr-FR"/>
        </w:rPr>
      </w:pPr>
      <w:r>
        <w:rPr>
          <w:noProof/>
        </w:rPr>
        <mc:AlternateContent>
          <mc:Choice Requires="wpg">
            <w:drawing>
              <wp:anchor distT="0" distB="0" distL="114300" distR="114300" simplePos="0" relativeHeight="251716608" behindDoc="0" locked="0" layoutInCell="1" allowOverlap="1" wp14:anchorId="78249E2A" wp14:editId="7888A9ED">
                <wp:simplePos x="0" y="0"/>
                <wp:positionH relativeFrom="column">
                  <wp:posOffset>208280</wp:posOffset>
                </wp:positionH>
                <wp:positionV relativeFrom="paragraph">
                  <wp:posOffset>795020</wp:posOffset>
                </wp:positionV>
                <wp:extent cx="1684655" cy="586740"/>
                <wp:effectExtent l="0" t="19050" r="0" b="3810"/>
                <wp:wrapNone/>
                <wp:docPr id="1907712428" name="Groupe 1907712428"/>
                <wp:cNvGraphicFramePr/>
                <a:graphic xmlns:a="http://schemas.openxmlformats.org/drawingml/2006/main">
                  <a:graphicData uri="http://schemas.microsoft.com/office/word/2010/wordprocessingGroup">
                    <wpg:wgp>
                      <wpg:cNvGrpSpPr/>
                      <wpg:grpSpPr>
                        <a:xfrm>
                          <a:off x="0" y="0"/>
                          <a:ext cx="1684655" cy="586740"/>
                          <a:chOff x="0" y="0"/>
                          <a:chExt cx="1684655" cy="586740"/>
                        </a:xfrm>
                      </wpg:grpSpPr>
                      <pic:pic xmlns:pic="http://schemas.openxmlformats.org/drawingml/2006/picture">
                        <pic:nvPicPr>
                          <pic:cNvPr id="190" name="Image 190"/>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1684655" cy="586740"/>
                          </a:xfrm>
                          <a:prstGeom prst="rect">
                            <a:avLst/>
                          </a:prstGeom>
                        </pic:spPr>
                      </pic:pic>
                      <wps:wsp>
                        <wps:cNvPr id="191" name="Ellipse 191"/>
                        <wps:cNvSpPr/>
                        <wps:spPr>
                          <a:xfrm>
                            <a:off x="340112" y="5575"/>
                            <a:ext cx="412595" cy="440473"/>
                          </a:xfrm>
                          <a:prstGeom prst="ellipse">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7FBECAE" id="Groupe 1907712428" o:spid="_x0000_s1026" style="position:absolute;margin-left:16.4pt;margin-top:62.6pt;width:132.65pt;height:46.2pt;z-index:251716608" coordsize="16846,5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">
                <v:shape id="Image 190" o:spid="_x0000_s1027" type="#_x0000_t75" style="position:absolute;width:16846;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">
                  <v:imagedata r:id="rId78" o:title=""/>
                </v:shape>
                <v:oval id="Ellipse 191" o:spid="_x0000_s1028" style="position:absolute;left:3401;top:55;width:4126;height:4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" filled="f" strokecolor="red" strokeweight="3pt"/>
              </v:group>
            </w:pict>
          </mc:Fallback>
        </mc:AlternateContent>
      </w:r>
      <w:r>
        <w:rPr>
          <w:lang w:val="fr-FR"/>
        </w:rPr>
        <w:t xml:space="preserve">                                                  </w:t>
      </w:r>
      <w:r>
        <w:rPr>
          <w:noProof/>
          <w:lang w:val="fr-FR" w:eastAsia="fr-FR"/>
        </w:rPr>
        <w:drawing>
          <wp:inline distT="0" distB="0" distL="0" distR="0" wp14:anchorId="372C5B1E" wp14:editId="6DECCE93">
            <wp:extent cx="5019675" cy="24098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19675" cy="2409825"/>
                    </a:xfrm>
                    <a:prstGeom prst="rect">
                      <a:avLst/>
                    </a:prstGeom>
                    <a:noFill/>
                    <a:ln>
                      <a:noFill/>
                    </a:ln>
                  </pic:spPr>
                </pic:pic>
              </a:graphicData>
            </a:graphic>
          </wp:inline>
        </w:drawing>
      </w:r>
      <w:r>
        <w:rPr>
          <w:lang w:val="fr-FR"/>
        </w:rPr>
        <w:t xml:space="preserve"> </w:t>
      </w:r>
    </w:p>
    <w:p w14:paraId="40782CF4" w14:textId="77777777" w:rsidR="008F47A3" w:rsidRDefault="008F47A3" w:rsidP="008F47A3">
      <w:r>
        <w:t>Vos calendriers sont alors tous « remplis » par une programmation, y compris les années suivantes, vous pouvez vous en assurer en cliquant sur la flèche droite à côté du numéro de l’année, en haut à droite de l’écran.</w:t>
      </w:r>
    </w:p>
    <w:p w14:paraId="7B469E21" w14:textId="77777777" w:rsidR="008F47A3" w:rsidRDefault="008F47A3" w:rsidP="008F47A3">
      <w:r>
        <w:t xml:space="preserve">Vous pourrez utiliser ces groupes calendaires sur les sorties des Citybox </w:t>
      </w:r>
      <w:proofErr w:type="spellStart"/>
      <w:r>
        <w:t>Controllers</w:t>
      </w:r>
      <w:proofErr w:type="spellEnd"/>
      <w:r>
        <w:t>, et sur les Citybox (également sur les sorties non déclarées via le Calendrier Par Défaut).</w:t>
      </w:r>
    </w:p>
    <w:p w14:paraId="6A271B56" w14:textId="77777777" w:rsidR="008F47A3" w:rsidRDefault="008F47A3" w:rsidP="008F47A3">
      <w:pPr>
        <w:rPr>
          <w:rFonts w:eastAsiaTheme="majorEastAsia" w:cstheme="majorBidi"/>
          <w:b/>
          <w:bCs/>
          <w:sz w:val="28"/>
          <w:szCs w:val="26"/>
          <w:u w:val="single"/>
        </w:rPr>
      </w:pPr>
      <w:r>
        <w:br w:type="page"/>
      </w:r>
    </w:p>
    <w:p w14:paraId="7950B2F7" w14:textId="77777777" w:rsidR="008F47A3" w:rsidRDefault="008F47A3" w:rsidP="008F47A3">
      <w:pPr>
        <w:pStyle w:val="Titre2"/>
        <w:spacing w:line="240" w:lineRule="auto"/>
      </w:pPr>
      <w:bookmarkStart w:id="36" w:name="_Toc528396704"/>
      <w:bookmarkStart w:id="37" w:name="_Toc530378070"/>
      <w:r>
        <w:lastRenderedPageBreak/>
        <w:t>Affectation du scénario à un candélabre et « commissionnement ».</w:t>
      </w:r>
      <w:bookmarkEnd w:id="36"/>
      <w:bookmarkEnd w:id="37"/>
    </w:p>
    <w:p w14:paraId="27EEB02F" w14:textId="77777777" w:rsidR="008F47A3" w:rsidRDefault="008F47A3" w:rsidP="008F47A3">
      <w:r>
        <w:t>Pour terminer le paramétrage il faut affecter le nouveau « groupe calendaire » à un matériel « citybox d’un mât » puis effectuer un commissionnement.</w:t>
      </w:r>
    </w:p>
    <w:p w14:paraId="0AE9B7B2" w14:textId="03F96D03" w:rsidR="008F47A3" w:rsidRDefault="008F47A3" w:rsidP="008F47A3">
      <w:r>
        <w:rPr>
          <w:noProof/>
        </w:rPr>
        <w:drawing>
          <wp:anchor distT="0" distB="0" distL="114300" distR="114300" simplePos="0" relativeHeight="251717632" behindDoc="0" locked="0" layoutInCell="1" allowOverlap="1" wp14:anchorId="2FD4A6E6" wp14:editId="530BBA5D">
            <wp:simplePos x="0" y="0"/>
            <wp:positionH relativeFrom="column">
              <wp:posOffset>2658110</wp:posOffset>
            </wp:positionH>
            <wp:positionV relativeFrom="paragraph">
              <wp:posOffset>56515</wp:posOffset>
            </wp:positionV>
            <wp:extent cx="3769360" cy="2689225"/>
            <wp:effectExtent l="57150" t="57150" r="59690" b="53975"/>
            <wp:wrapSquare wrapText="left"/>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69360" cy="2689225"/>
                    </a:xfrm>
                    <a:prstGeom prst="rect">
                      <a:avLst/>
                    </a:prstGeom>
                    <a:noFill/>
                    <a:ln w="5715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4338D91E" w14:textId="77777777" w:rsidR="008F47A3" w:rsidRDefault="008F47A3" w:rsidP="008F47A3">
      <w:r>
        <w:t xml:space="preserve">Le commissionnement consiste dans le </w:t>
      </w:r>
      <w:proofErr w:type="spellStart"/>
      <w:r>
        <w:t>transfer</w:t>
      </w:r>
      <w:proofErr w:type="spellEnd"/>
      <w:r>
        <w:t xml:space="preserve"> des nouveaux paramètres de l’application </w:t>
      </w:r>
      <w:proofErr w:type="spellStart"/>
      <w:r>
        <w:t>Streetlight_vision</w:t>
      </w:r>
      <w:proofErr w:type="spellEnd"/>
      <w:r>
        <w:t xml:space="preserve"> vers le CCS (Citybox Central Server).</w:t>
      </w:r>
    </w:p>
    <w:p w14:paraId="76EE293D" w14:textId="77777777" w:rsidR="008F47A3" w:rsidRDefault="008F47A3" w:rsidP="008F47A3"/>
    <w:p w14:paraId="29B10518" w14:textId="77777777" w:rsidR="008F47A3" w:rsidRDefault="008F47A3" w:rsidP="008F47A3">
      <w:r>
        <w:t>Présentation de la Procédure ci-contre.</w:t>
      </w:r>
    </w:p>
    <w:p w14:paraId="071D2DFB" w14:textId="77777777" w:rsidR="008F47A3" w:rsidRDefault="008F47A3" w:rsidP="008F47A3"/>
    <w:p w14:paraId="0579BBDF" w14:textId="77777777" w:rsidR="008F47A3" w:rsidRDefault="008F47A3" w:rsidP="008F47A3"/>
    <w:p w14:paraId="58B08863" w14:textId="77777777" w:rsidR="008F47A3" w:rsidRDefault="008F47A3" w:rsidP="008F47A3"/>
    <w:p w14:paraId="076D17A8" w14:textId="77777777" w:rsidR="008F47A3" w:rsidRDefault="008F47A3" w:rsidP="008F47A3"/>
    <w:p w14:paraId="7F314BC3" w14:textId="77777777" w:rsidR="008F47A3" w:rsidRDefault="008F47A3" w:rsidP="008F47A3">
      <w:pPr>
        <w:pStyle w:val="Titre3"/>
        <w:tabs>
          <w:tab w:val="num" w:pos="2421"/>
        </w:tabs>
        <w:spacing w:line="240" w:lineRule="auto"/>
      </w:pPr>
      <w:bookmarkStart w:id="38" w:name="_Toc528396705"/>
      <w:r>
        <w:t>Affectation du groupe calendaire à un Citybox Controller.</w:t>
      </w:r>
      <w:bookmarkEnd w:id="38"/>
    </w:p>
    <w:p w14:paraId="21347FD6" w14:textId="687D992A" w:rsidR="008F47A3" w:rsidRDefault="008F47A3" w:rsidP="008F47A3">
      <w:r>
        <w:rPr>
          <w:noProof/>
        </w:rPr>
        <mc:AlternateContent>
          <mc:Choice Requires="wpg">
            <w:drawing>
              <wp:anchor distT="0" distB="0" distL="114300" distR="114300" simplePos="0" relativeHeight="251718656" behindDoc="0" locked="0" layoutInCell="1" allowOverlap="1" wp14:anchorId="0C138B51" wp14:editId="71EE92AB">
                <wp:simplePos x="0" y="0"/>
                <wp:positionH relativeFrom="column">
                  <wp:posOffset>-92710</wp:posOffset>
                </wp:positionH>
                <wp:positionV relativeFrom="paragraph">
                  <wp:posOffset>63500</wp:posOffset>
                </wp:positionV>
                <wp:extent cx="6450330" cy="3869055"/>
                <wp:effectExtent l="0" t="0" r="7620" b="0"/>
                <wp:wrapNone/>
                <wp:docPr id="1907712443" name="Groupe 1907712443"/>
                <wp:cNvGraphicFramePr/>
                <a:graphic xmlns:a="http://schemas.openxmlformats.org/drawingml/2006/main">
                  <a:graphicData uri="http://schemas.microsoft.com/office/word/2010/wordprocessingGroup">
                    <wpg:wgp>
                      <wpg:cNvGrpSpPr/>
                      <wpg:grpSpPr>
                        <a:xfrm>
                          <a:off x="0" y="0"/>
                          <a:ext cx="6450330" cy="3868420"/>
                          <a:chOff x="0" y="0"/>
                          <a:chExt cx="6450377" cy="3869040"/>
                        </a:xfrm>
                      </wpg:grpSpPr>
                      <pic:pic xmlns:pic="http://schemas.openxmlformats.org/drawingml/2006/picture">
                        <pic:nvPicPr>
                          <pic:cNvPr id="175" name="Picture 2"/>
                          <pic:cNvPicPr>
                            <a:picLocks noChangeAspect="1"/>
                          </pic:cNvPicPr>
                        </pic:nvPicPr>
                        <pic:blipFill>
                          <a:blip r:embed="rId82" cstate="print"/>
                          <a:srcRect/>
                          <a:stretch>
                            <a:fillRect/>
                          </a:stretch>
                        </pic:blipFill>
                        <pic:spPr bwMode="auto">
                          <a:xfrm>
                            <a:off x="1399478" y="0"/>
                            <a:ext cx="2603500" cy="2519045"/>
                          </a:xfrm>
                          <a:prstGeom prst="rect">
                            <a:avLst/>
                          </a:prstGeom>
                          <a:noFill/>
                          <a:ln w="9525">
                            <a:noFill/>
                            <a:miter lim="800000"/>
                            <a:headEnd/>
                            <a:tailEnd/>
                          </a:ln>
                        </pic:spPr>
                      </pic:pic>
                      <pic:pic xmlns:pic="http://schemas.openxmlformats.org/drawingml/2006/picture">
                        <pic:nvPicPr>
                          <pic:cNvPr id="176" name="Image 176"/>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4187283" y="2921620"/>
                            <a:ext cx="2262505" cy="947420"/>
                          </a:xfrm>
                          <a:prstGeom prst="rect">
                            <a:avLst/>
                          </a:prstGeom>
                          <a:noFill/>
                          <a:ln w="9525">
                            <a:noFill/>
                            <a:miter lim="800000"/>
                            <a:headEnd/>
                            <a:tailEnd/>
                          </a:ln>
                        </pic:spPr>
                      </pic:pic>
                      <pic:pic xmlns:pic="http://schemas.openxmlformats.org/drawingml/2006/picture">
                        <pic:nvPicPr>
                          <pic:cNvPr id="177" name="Image 177"/>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722542" y="0"/>
                            <a:ext cx="1727835" cy="2804160"/>
                          </a:xfrm>
                          <a:prstGeom prst="rect">
                            <a:avLst/>
                          </a:prstGeom>
                          <a:noFill/>
                          <a:ln w="9525">
                            <a:noFill/>
                            <a:miter lim="800000"/>
                            <a:headEnd/>
                            <a:tailEnd/>
                          </a:ln>
                        </pic:spPr>
                      </pic:pic>
                      <pic:pic xmlns:pic="http://schemas.openxmlformats.org/drawingml/2006/picture">
                        <pic:nvPicPr>
                          <pic:cNvPr id="178" name="Image 178"/>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5576" y="953429"/>
                            <a:ext cx="791845" cy="791845"/>
                          </a:xfrm>
                          <a:prstGeom prst="rect">
                            <a:avLst/>
                          </a:prstGeom>
                        </pic:spPr>
                      </pic:pic>
                      <wps:wsp>
                        <wps:cNvPr id="179" name="Zone de texte 1907712434"/>
                        <wps:cNvSpPr txBox="1"/>
                        <wps:spPr>
                          <a:xfrm>
                            <a:off x="5576" y="89210"/>
                            <a:ext cx="1310268" cy="724829"/>
                          </a:xfrm>
                          <a:prstGeom prst="rect">
                            <a:avLst/>
                          </a:prstGeom>
                          <a:solidFill>
                            <a:schemeClr val="lt1"/>
                          </a:solidFill>
                          <a:ln w="6350">
                            <a:solidFill>
                              <a:prstClr val="black"/>
                            </a:solidFill>
                          </a:ln>
                        </wps:spPr>
                        <wps:txbx>
                          <w:txbxContent>
                            <w:p w14:paraId="144F5CB2" w14:textId="77777777" w:rsidR="008F47A3" w:rsidRDefault="008F47A3" w:rsidP="008F47A3">
                              <w:r>
                                <w:t>1. Sur l’écran d’accueil de SLV cliquet sur le widget « Équipements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 name="Zone de texte 1907712435"/>
                        <wps:cNvSpPr txBox="1"/>
                        <wps:spPr>
                          <a:xfrm>
                            <a:off x="0" y="1834376"/>
                            <a:ext cx="1315581" cy="719253"/>
                          </a:xfrm>
                          <a:prstGeom prst="rect">
                            <a:avLst/>
                          </a:prstGeom>
                          <a:solidFill>
                            <a:schemeClr val="lt1"/>
                          </a:solidFill>
                          <a:ln w="6350">
                            <a:solidFill>
                              <a:prstClr val="black"/>
                            </a:solidFill>
                          </a:ln>
                        </wps:spPr>
                        <wps:txbx>
                          <w:txbxContent>
                            <w:p w14:paraId="43A3CEEA" w14:textId="77777777" w:rsidR="008F47A3" w:rsidRDefault="008F47A3" w:rsidP="008F47A3">
                              <w:r>
                                <w:t>2. choisir « </w:t>
                              </w:r>
                              <w:proofErr w:type="spellStart"/>
                              <w:r>
                                <w:t>controller</w:t>
                              </w:r>
                              <w:proofErr w:type="spellEnd"/>
                              <w:r>
                                <w:t xml:space="preserve"> </w:t>
                              </w:r>
                              <w:proofErr w:type="spellStart"/>
                              <w:r>
                                <w:t>device</w:t>
                              </w:r>
                              <w:proofErr w:type="spellEnd"/>
                              <w:r>
                                <w:t> » indiquez le nom du matériel.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Zone de texte 1907712436"/>
                        <wps:cNvSpPr txBox="1"/>
                        <wps:spPr>
                          <a:xfrm>
                            <a:off x="5576" y="2687444"/>
                            <a:ext cx="4086922" cy="446049"/>
                          </a:xfrm>
                          <a:prstGeom prst="rect">
                            <a:avLst/>
                          </a:prstGeom>
                          <a:solidFill>
                            <a:schemeClr val="lt1"/>
                          </a:solidFill>
                          <a:ln w="6350">
                            <a:solidFill>
                              <a:prstClr val="black"/>
                            </a:solidFill>
                          </a:ln>
                        </wps:spPr>
                        <wps:txbx>
                          <w:txbxContent>
                            <w:p w14:paraId="7E45ADF6" w14:textId="77777777" w:rsidR="008F47A3" w:rsidRDefault="008F47A3" w:rsidP="008F47A3">
                              <w:r>
                                <w:t>3. Dans l’onglet « entrées sorties » vous pouvez choisir le calendrier à affecter aux sorties 1 et 2 du Citybox Contrôler.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Zone de texte 1907712437"/>
                        <wps:cNvSpPr txBox="1"/>
                        <wps:spPr>
                          <a:xfrm>
                            <a:off x="0" y="3211551"/>
                            <a:ext cx="4086922" cy="446049"/>
                          </a:xfrm>
                          <a:prstGeom prst="rect">
                            <a:avLst/>
                          </a:prstGeom>
                          <a:solidFill>
                            <a:schemeClr val="lt1"/>
                          </a:solidFill>
                          <a:ln w="6350">
                            <a:solidFill>
                              <a:prstClr val="black"/>
                            </a:solidFill>
                          </a:ln>
                        </wps:spPr>
                        <wps:txbx>
                          <w:txbxContent>
                            <w:p w14:paraId="522FB718" w14:textId="77777777" w:rsidR="008F47A3" w:rsidRDefault="008F47A3" w:rsidP="008F47A3">
                              <w:r>
                                <w:t>4. Dans l’onglet « Horloge » vous pouvez choisir le calendrier affecté par défaut.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Connecteur droit avec flèche 183"/>
                        <wps:cNvCnPr/>
                        <wps:spPr>
                          <a:xfrm flipH="1">
                            <a:off x="797312" y="814039"/>
                            <a:ext cx="172735" cy="22331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84" name="Connecteur droit avec flèche 184"/>
                        <wps:cNvCnPr/>
                        <wps:spPr>
                          <a:xfrm flipV="1">
                            <a:off x="1170878" y="814039"/>
                            <a:ext cx="830766" cy="102063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85" name="Connecteur droit avec flèche 185"/>
                        <wps:cNvCnPr/>
                        <wps:spPr>
                          <a:xfrm flipV="1">
                            <a:off x="4086922" y="2330605"/>
                            <a:ext cx="1366087" cy="35683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86" name="Connecteur droit avec flèche 186"/>
                        <wps:cNvCnPr/>
                        <wps:spPr>
                          <a:xfrm flipV="1">
                            <a:off x="4092498" y="2642839"/>
                            <a:ext cx="1405053" cy="19514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87" name="Connecteur droit avec flèche 187"/>
                        <wps:cNvCnPr/>
                        <wps:spPr>
                          <a:xfrm flipV="1">
                            <a:off x="4086922" y="3378820"/>
                            <a:ext cx="1120760" cy="21187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C138B51" id="Groupe 1907712443" o:spid="_x0000_s1099" style="position:absolute;left:0;text-align:left;margin-left:-7.3pt;margin-top:5pt;width:507.9pt;height:304.65pt;z-index:251718656" coordsize="64503,38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">
                <v:shape id="Picture 2" o:spid="_x0000_s1100" type="#_x0000_t75" style="position:absolute;left:13994;width:26035;height:25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">
                  <v:imagedata r:id="rId86" o:title=""/>
                </v:shape>
                <v:shape id="Image 176" o:spid="_x0000_s1101" type="#_x0000_t75" style="position:absolute;left:41872;top:29216;width:22625;height: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">
                  <v:imagedata r:id="rId87" o:title=""/>
                </v:shape>
                <v:shape id="Image 177" o:spid="_x0000_s1102" type="#_x0000_t75" style="position:absolute;left:47225;width:17278;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">
                  <v:imagedata r:id="rId88" o:title=""/>
                </v:shape>
                <v:shape id="Image 178" o:spid="_x0000_s1103" type="#_x0000_t75" style="position:absolute;left:55;top:9534;width:7919;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">
                  <v:imagedata r:id="rId89" o:title=""/>
                </v:shape>
                <v:shape id="Zone de texte 1907712434" o:spid="_x0000_s1104" type="#_x0000_t202" style="position:absolute;left:55;top:892;width:13103;height:7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" fillcolor="white [3201]" strokeweight=".5pt">
                  <v:textbox>
                    <w:txbxContent>
                      <w:p w14:paraId="144F5CB2" w14:textId="77777777" w:rsidR="008F47A3" w:rsidRDefault="008F47A3" w:rsidP="008F47A3">
                        <w:r>
                          <w:t>1. Sur l’écran d’accueil de SLV cliquet sur le widget « Équipements »</w:t>
                        </w:r>
                      </w:p>
                    </w:txbxContent>
                  </v:textbox>
                </v:shape>
                <v:shape id="Zone de texte 1907712435" o:spid="_x0000_s1105" type="#_x0000_t202" style="position:absolute;top:18343;width:13155;height:7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" fillcolor="white [3201]" strokeweight=".5pt">
                  <v:textbox>
                    <w:txbxContent>
                      <w:p w14:paraId="43A3CEEA" w14:textId="77777777" w:rsidR="008F47A3" w:rsidRDefault="008F47A3" w:rsidP="008F47A3">
                        <w:r>
                          <w:t>2. choisir « controller device » indiquez le nom du matériel.</w:t>
                        </w:r>
                      </w:p>
                    </w:txbxContent>
                  </v:textbox>
                </v:shape>
                <v:shape id="Zone de texte 1907712436" o:spid="_x0000_s1106" type="#_x0000_t202" style="position:absolute;left:55;top:26874;width:40869;height: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" fillcolor="white [3201]" strokeweight=".5pt">
                  <v:textbox>
                    <w:txbxContent>
                      <w:p w14:paraId="7E45ADF6" w14:textId="77777777" w:rsidR="008F47A3" w:rsidRDefault="008F47A3" w:rsidP="008F47A3">
                        <w:r>
                          <w:t>3. Dans l’onglet « entrées sorties » vous pouvez choisir le calendrier à affecter aux sorties 1 et 2 du Citybox Contrôler.</w:t>
                        </w:r>
                      </w:p>
                    </w:txbxContent>
                  </v:textbox>
                </v:shape>
                <v:shape id="Zone de texte 1907712437" o:spid="_x0000_s1107" type="#_x0000_t202" style="position:absolute;top:32115;width:40869;height:4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" fillcolor="white [3201]" strokeweight=".5pt">
                  <v:textbox>
                    <w:txbxContent>
                      <w:p w14:paraId="522FB718" w14:textId="77777777" w:rsidR="008F47A3" w:rsidRDefault="008F47A3" w:rsidP="008F47A3">
                        <w:r>
                          <w:t>4. Dans l’onglet « Horloge » vous pouvez choisir le calendrier affecté par défaut.</w:t>
                        </w:r>
                      </w:p>
                    </w:txbxContent>
                  </v:textbox>
                </v:shape>
                <v:shape id="Connecteur droit avec flèche 183" o:spid="_x0000_s1108" type="#_x0000_t32" style="position:absolute;left:7973;top:8140;width:1727;height:22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" strokecolor="#bc4542 [3045]">
                  <v:stroke endarrow="block"/>
                </v:shape>
                <v:shape id="Connecteur droit avec flèche 184" o:spid="_x0000_s1109" type="#_x0000_t32" style="position:absolute;left:11708;top:8140;width:8308;height:102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" strokecolor="#bc4542 [3045]">
                  <v:stroke endarrow="block"/>
                </v:shape>
                <v:shape id="Connecteur droit avec flèche 185" o:spid="_x0000_s1110" type="#_x0000_t32" style="position:absolute;left:40869;top:23306;width:13661;height:3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" strokecolor="#bc4542 [3045]">
                  <v:stroke endarrow="block"/>
                </v:shape>
                <v:shape id="Connecteur droit avec flèche 186" o:spid="_x0000_s1111" type="#_x0000_t32" style="position:absolute;left:40924;top:26428;width:14051;height:19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" strokecolor="#bc4542 [3045]">
                  <v:stroke endarrow="block"/>
                </v:shape>
                <v:shape id="Connecteur droit avec flèche 187" o:spid="_x0000_s1112" type="#_x0000_t32" style="position:absolute;left:40869;top:33788;width:11207;height:21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" strokecolor="#bc4542 [3045]">
                  <v:stroke endarrow="block"/>
                </v:shape>
              </v:group>
            </w:pict>
          </mc:Fallback>
        </mc:AlternateContent>
      </w:r>
    </w:p>
    <w:p w14:paraId="7619024A" w14:textId="77777777" w:rsidR="008F47A3" w:rsidRDefault="008F47A3" w:rsidP="008F47A3"/>
    <w:p w14:paraId="3879D103" w14:textId="77777777" w:rsidR="008F47A3" w:rsidRDefault="008F47A3" w:rsidP="008F47A3"/>
    <w:p w14:paraId="34542AF2" w14:textId="77777777" w:rsidR="008F47A3" w:rsidRDefault="008F47A3" w:rsidP="008F47A3"/>
    <w:p w14:paraId="1C004B00" w14:textId="77777777" w:rsidR="008F47A3" w:rsidRDefault="008F47A3" w:rsidP="008F47A3"/>
    <w:p w14:paraId="524A049C" w14:textId="77777777" w:rsidR="008F47A3" w:rsidRDefault="008F47A3" w:rsidP="008F47A3"/>
    <w:p w14:paraId="7C9FA4B1" w14:textId="77777777" w:rsidR="008F47A3" w:rsidRDefault="008F47A3" w:rsidP="008F47A3"/>
    <w:p w14:paraId="137E1A35" w14:textId="77777777" w:rsidR="008F47A3" w:rsidRDefault="008F47A3" w:rsidP="008F47A3"/>
    <w:p w14:paraId="67C01920" w14:textId="77777777" w:rsidR="008F47A3" w:rsidRDefault="008F47A3" w:rsidP="008F47A3"/>
    <w:p w14:paraId="4F90D177" w14:textId="77777777" w:rsidR="008F47A3" w:rsidRDefault="008F47A3" w:rsidP="008F47A3"/>
    <w:p w14:paraId="01C0B134" w14:textId="77777777" w:rsidR="008F47A3" w:rsidRDefault="008F47A3" w:rsidP="008F47A3"/>
    <w:p w14:paraId="585ACBBD" w14:textId="77777777" w:rsidR="008F47A3" w:rsidRDefault="008F47A3" w:rsidP="008F47A3"/>
    <w:p w14:paraId="2E47062D" w14:textId="77777777" w:rsidR="008F47A3" w:rsidRDefault="008F47A3" w:rsidP="008F47A3"/>
    <w:p w14:paraId="630DF6FB" w14:textId="112252E5" w:rsidR="008F47A3" w:rsidRDefault="008F47A3">
      <w:pPr>
        <w:jc w:val="left"/>
      </w:pPr>
      <w:r>
        <w:br w:type="page"/>
      </w:r>
    </w:p>
    <w:bookmarkStart w:id="39" w:name="_Toc528396706"/>
    <w:p w14:paraId="29C8F1CC" w14:textId="0CDD82AF" w:rsidR="008F47A3" w:rsidRDefault="008F47A3" w:rsidP="008F47A3">
      <w:pPr>
        <w:pStyle w:val="Titre3"/>
        <w:tabs>
          <w:tab w:val="num" w:pos="2421"/>
        </w:tabs>
        <w:spacing w:before="0" w:line="240" w:lineRule="auto"/>
      </w:pPr>
      <w:r>
        <w:rPr>
          <w:noProof/>
        </w:rPr>
        <w:lastRenderedPageBreak/>
        <mc:AlternateContent>
          <mc:Choice Requires="wpg">
            <w:drawing>
              <wp:anchor distT="0" distB="0" distL="114300" distR="114300" simplePos="0" relativeHeight="251719680" behindDoc="0" locked="0" layoutInCell="1" allowOverlap="1" wp14:anchorId="64D45A05" wp14:editId="269A69E7">
                <wp:simplePos x="0" y="0"/>
                <wp:positionH relativeFrom="column">
                  <wp:posOffset>102870</wp:posOffset>
                </wp:positionH>
                <wp:positionV relativeFrom="paragraph">
                  <wp:posOffset>249555</wp:posOffset>
                </wp:positionV>
                <wp:extent cx="4014470" cy="1365885"/>
                <wp:effectExtent l="19050" t="19050" r="24130" b="24765"/>
                <wp:wrapNone/>
                <wp:docPr id="1907712450" name="Groupe 1907712450"/>
                <wp:cNvGraphicFramePr/>
                <a:graphic xmlns:a="http://schemas.openxmlformats.org/drawingml/2006/main">
                  <a:graphicData uri="http://schemas.microsoft.com/office/word/2010/wordprocessingGroup">
                    <wpg:wgp>
                      <wpg:cNvGrpSpPr/>
                      <wpg:grpSpPr>
                        <a:xfrm>
                          <a:off x="0" y="0"/>
                          <a:ext cx="4013835" cy="1365885"/>
                          <a:chOff x="0" y="0"/>
                          <a:chExt cx="4014439" cy="1215483"/>
                        </a:xfrm>
                      </wpg:grpSpPr>
                      <wps:wsp>
                        <wps:cNvPr id="171" name="Zone de texte 1907712447"/>
                        <wps:cNvSpPr txBox="1"/>
                        <wps:spPr>
                          <a:xfrm>
                            <a:off x="0" y="27878"/>
                            <a:ext cx="2403087" cy="1187605"/>
                          </a:xfrm>
                          <a:prstGeom prst="rect">
                            <a:avLst/>
                          </a:prstGeom>
                          <a:noFill/>
                          <a:ln w="28575">
                            <a:solidFill>
                              <a:srgbClr val="FF0000"/>
                            </a:solidFill>
                          </a:ln>
                        </wps:spPr>
                        <wps:txbx>
                          <w:txbxContent>
                            <w:p w14:paraId="0B8FEFF6" w14:textId="77777777" w:rsidR="008F47A3" w:rsidRDefault="008F47A3" w:rsidP="008F47A3">
                              <w:pPr>
                                <w:spacing w:after="0"/>
                              </w:pPr>
                              <w:r>
                                <w:t>Pour valider les modifications il vous reste à effectuer le commissionnement.</w:t>
                              </w:r>
                            </w:p>
                            <w:p w14:paraId="2BF5547C" w14:textId="77777777" w:rsidR="008F47A3" w:rsidRDefault="008F47A3" w:rsidP="008F47A3">
                              <w:pPr>
                                <w:spacing w:after="0"/>
                              </w:pPr>
                            </w:p>
                            <w:p w14:paraId="7DB6E1A6" w14:textId="77777777" w:rsidR="008F47A3" w:rsidRDefault="008F47A3" w:rsidP="008F47A3">
                              <w:pPr>
                                <w:spacing w:after="0"/>
                              </w:pPr>
                              <w:r>
                                <w:t>Cliquer sur l’icône en haut à gauche (voir ci-contre) pour que le transfert des paramètres s’exécute vers le CCS.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 name="Connecteur droit avec flèche 172"/>
                        <wps:cNvCnPr/>
                        <wps:spPr>
                          <a:xfrm flipV="1">
                            <a:off x="2403087" y="367990"/>
                            <a:ext cx="1103971" cy="200722"/>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173" name="Ellipse 173"/>
                        <wps:cNvSpPr/>
                        <wps:spPr>
                          <a:xfrm>
                            <a:off x="3473604" y="0"/>
                            <a:ext cx="540835" cy="451624"/>
                          </a:xfrm>
                          <a:prstGeom prst="ellipse">
                            <a:avLst/>
                          </a:prstGeom>
                          <a:noFill/>
                          <a:ln w="317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4D45A05" id="Groupe 1907712450" o:spid="_x0000_s1113" style="position:absolute;left:0;text-align:left;margin-left:8.1pt;margin-top:19.65pt;width:316.1pt;height:107.55pt;z-index:251719680;mso-height-relative:margin" coordsize="40144,1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">
                <v:shape id="Zone de texte 1907712447" o:spid="_x0000_s1114" type="#_x0000_t202" style="position:absolute;top:278;width:24030;height:1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" filled="f" strokecolor="red" strokeweight="2.25pt">
                  <v:textbox>
                    <w:txbxContent>
                      <w:p w14:paraId="0B8FEFF6" w14:textId="77777777" w:rsidR="008F47A3" w:rsidRDefault="008F47A3" w:rsidP="008F47A3">
                        <w:pPr>
                          <w:spacing w:after="0"/>
                        </w:pPr>
                        <w:r>
                          <w:t>Pour valider les modifications il vous reste à effectuer le commissionnement.</w:t>
                        </w:r>
                      </w:p>
                      <w:p w14:paraId="2BF5547C" w14:textId="77777777" w:rsidR="008F47A3" w:rsidRDefault="008F47A3" w:rsidP="008F47A3">
                        <w:pPr>
                          <w:spacing w:after="0"/>
                        </w:pPr>
                      </w:p>
                      <w:p w14:paraId="7DB6E1A6" w14:textId="77777777" w:rsidR="008F47A3" w:rsidRDefault="008F47A3" w:rsidP="008F47A3">
                        <w:pPr>
                          <w:spacing w:after="0"/>
                        </w:pPr>
                        <w:r>
                          <w:t>Cliquer sur l’icône en haut à gauche (voir ci-contre) pour que le transfert des paramètres s’exécute vers le CCS.</w:t>
                        </w:r>
                      </w:p>
                    </w:txbxContent>
                  </v:textbox>
                </v:shape>
                <v:shape id="Connecteur droit avec flèche 172" o:spid="_x0000_s1115" type="#_x0000_t32" style="position:absolute;left:24030;top:3679;width:11040;height:20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" strokecolor="red">
                  <v:stroke endarrow="block"/>
                </v:shape>
                <v:oval id="Ellipse 173" o:spid="_x0000_s1116" style="position:absolute;left:34736;width:5408;height:4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" filled="f" strokecolor="red" strokeweight="2.5pt"/>
              </v:group>
            </w:pict>
          </mc:Fallback>
        </mc:AlternateContent>
      </w:r>
      <w:r>
        <w:t>Commissionnement.</w:t>
      </w:r>
      <w:bookmarkEnd w:id="39"/>
    </w:p>
    <w:p w14:paraId="1CF0E731" w14:textId="0EFCAEF7" w:rsidR="008F47A3" w:rsidRDefault="008F47A3" w:rsidP="008F47A3">
      <w:r>
        <w:t xml:space="preserve">                                                                                              </w:t>
      </w:r>
      <w:r>
        <w:rPr>
          <w:noProof/>
        </w:rPr>
        <w:drawing>
          <wp:inline distT="0" distB="0" distL="0" distR="0" wp14:anchorId="3BB053BB" wp14:editId="3AC4123E">
            <wp:extent cx="2324100" cy="22479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24100" cy="2247900"/>
                    </a:xfrm>
                    <a:prstGeom prst="rect">
                      <a:avLst/>
                    </a:prstGeom>
                    <a:noFill/>
                    <a:ln>
                      <a:noFill/>
                    </a:ln>
                  </pic:spPr>
                </pic:pic>
              </a:graphicData>
            </a:graphic>
          </wp:inline>
        </w:drawing>
      </w:r>
    </w:p>
    <w:p w14:paraId="5BF06294" w14:textId="77777777" w:rsidR="008F47A3" w:rsidRDefault="008F47A3" w:rsidP="008F47A3"/>
    <w:p w14:paraId="3002B04B" w14:textId="77777777" w:rsidR="008F47A3" w:rsidRDefault="008F47A3" w:rsidP="008F47A3">
      <w:pPr>
        <w:pStyle w:val="Titre2"/>
        <w:spacing w:line="240" w:lineRule="auto"/>
      </w:pPr>
      <w:bookmarkStart w:id="40" w:name="_Toc528396707"/>
      <w:bookmarkStart w:id="41" w:name="_Toc526146857"/>
      <w:bookmarkStart w:id="42" w:name="_Toc530378071"/>
      <w:r>
        <w:t>Validation du nouveau scénario.</w:t>
      </w:r>
      <w:bookmarkEnd w:id="40"/>
      <w:bookmarkEnd w:id="41"/>
      <w:bookmarkEnd w:id="42"/>
    </w:p>
    <w:p w14:paraId="7231EFA1" w14:textId="77777777" w:rsidR="008F47A3" w:rsidRDefault="008F47A3" w:rsidP="008F47A3">
      <w:r>
        <w:t xml:space="preserve">Vérifier la prise en compte des modifications sur SLV (widget « programmation Horaire »). </w:t>
      </w:r>
    </w:p>
    <w:p w14:paraId="00C2F126" w14:textId="4807FC5D" w:rsidR="008F47A3" w:rsidRDefault="008F47A3" w:rsidP="008F47A3">
      <w:r>
        <w:rPr>
          <w:noProof/>
        </w:rPr>
        <mc:AlternateContent>
          <mc:Choice Requires="wps">
            <w:drawing>
              <wp:anchor distT="0" distB="0" distL="114300" distR="114300" simplePos="0" relativeHeight="251720704" behindDoc="0" locked="0" layoutInCell="1" allowOverlap="1" wp14:anchorId="418E697A" wp14:editId="2B939938">
                <wp:simplePos x="0" y="0"/>
                <wp:positionH relativeFrom="column">
                  <wp:posOffset>2306955</wp:posOffset>
                </wp:positionH>
                <wp:positionV relativeFrom="paragraph">
                  <wp:posOffset>146050</wp:posOffset>
                </wp:positionV>
                <wp:extent cx="2207895" cy="1428750"/>
                <wp:effectExtent l="19050" t="19050" r="20955" b="19050"/>
                <wp:wrapNone/>
                <wp:docPr id="1907712452" name="Zone de texte 1907712452"/>
                <wp:cNvGraphicFramePr/>
                <a:graphic xmlns:a="http://schemas.openxmlformats.org/drawingml/2006/main">
                  <a:graphicData uri="http://schemas.microsoft.com/office/word/2010/wordprocessingShape">
                    <wps:wsp>
                      <wps:cNvSpPr txBox="1"/>
                      <wps:spPr>
                        <a:xfrm>
                          <a:off x="0" y="0"/>
                          <a:ext cx="2207895" cy="1428750"/>
                        </a:xfrm>
                        <a:prstGeom prst="rect">
                          <a:avLst/>
                        </a:prstGeom>
                        <a:solidFill>
                          <a:schemeClr val="lt1"/>
                        </a:solidFill>
                        <a:ln w="28575">
                          <a:solidFill>
                            <a:srgbClr val="FF0000"/>
                          </a:solidFill>
                        </a:ln>
                      </wps:spPr>
                      <wps:txbx>
                        <w:txbxContent>
                          <w:p w14:paraId="6BFB9DE1" w14:textId="77777777" w:rsidR="008F47A3" w:rsidRDefault="008F47A3" w:rsidP="008F47A3">
                            <w:pPr>
                              <w:spacing w:after="0"/>
                            </w:pPr>
                            <w:r>
                              <w:t>L’onglet Programme de contrôle indique dans la colonne « </w:t>
                            </w:r>
                            <w:proofErr w:type="spellStart"/>
                            <w:r>
                              <w:t>Géozone</w:t>
                            </w:r>
                            <w:proofErr w:type="spellEnd"/>
                            <w:r>
                              <w:t> » le nouveau nom de la zone d’affectation du programme de contrôle réalisé.</w:t>
                            </w:r>
                          </w:p>
                          <w:p w14:paraId="2EE4B541" w14:textId="77777777" w:rsidR="008F47A3" w:rsidRDefault="008F47A3" w:rsidP="008F47A3">
                            <w:pPr>
                              <w:spacing w:after="0"/>
                            </w:pPr>
                            <w:r>
                              <w:t xml:space="preserve">Le nom devrait correspondre au nom de la </w:t>
                            </w:r>
                            <w:proofErr w:type="spellStart"/>
                            <w:r>
                              <w:t>géozone</w:t>
                            </w:r>
                            <w:proofErr w:type="spellEnd"/>
                            <w:r>
                              <w:t xml:space="preserve"> de notre citybox contrôler.</w:t>
                            </w:r>
                          </w:p>
                          <w:p w14:paraId="170A437A" w14:textId="77777777" w:rsidR="008F47A3" w:rsidRDefault="008F47A3" w:rsidP="008F47A3">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E697A" id="Zone de texte 1907712452" o:spid="_x0000_s1117" type="#_x0000_t202" style="position:absolute;left:0;text-align:left;margin-left:181.65pt;margin-top:11.5pt;width:173.85pt;height:1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" fillcolor="white [3201]" strokecolor="red" strokeweight="2.25pt">
                <v:textbox>
                  <w:txbxContent>
                    <w:p w14:paraId="6BFB9DE1" w14:textId="77777777" w:rsidR="008F47A3" w:rsidRDefault="008F47A3" w:rsidP="008F47A3">
                      <w:pPr>
                        <w:spacing w:after="0"/>
                      </w:pPr>
                      <w:r>
                        <w:t>L’onglet Programme de contrôle indique dans la colonne « Géozone » le nouveau nom de la zone d’affectation du programme de contrôle réalisé.</w:t>
                      </w:r>
                    </w:p>
                    <w:p w14:paraId="2EE4B541" w14:textId="77777777" w:rsidR="008F47A3" w:rsidRDefault="008F47A3" w:rsidP="008F47A3">
                      <w:pPr>
                        <w:spacing w:after="0"/>
                      </w:pPr>
                      <w:r>
                        <w:t>Le nom devrait correspondre au nom de la géozone de notre citybox contrôler.</w:t>
                      </w:r>
                    </w:p>
                    <w:p w14:paraId="170A437A" w14:textId="77777777" w:rsidR="008F47A3" w:rsidRDefault="008F47A3" w:rsidP="008F47A3">
                      <w:pPr>
                        <w:spacing w:after="0"/>
                      </w:pPr>
                    </w:p>
                  </w:txbxContent>
                </v:textbox>
              </v:shape>
            </w:pict>
          </mc:Fallback>
        </mc:AlternateContent>
      </w:r>
      <w:r>
        <w:t xml:space="preserve"> </w:t>
      </w:r>
    </w:p>
    <w:p w14:paraId="51A9E372" w14:textId="087FF416" w:rsidR="008F47A3" w:rsidRDefault="008F47A3" w:rsidP="008F47A3">
      <w:r>
        <w:rPr>
          <w:noProof/>
        </w:rPr>
        <mc:AlternateContent>
          <mc:Choice Requires="wps">
            <w:drawing>
              <wp:anchor distT="0" distB="0" distL="114300" distR="114300" simplePos="0" relativeHeight="251721728" behindDoc="0" locked="0" layoutInCell="1" allowOverlap="1" wp14:anchorId="252CA696" wp14:editId="7864FC21">
                <wp:simplePos x="0" y="0"/>
                <wp:positionH relativeFrom="column">
                  <wp:posOffset>2306955</wp:posOffset>
                </wp:positionH>
                <wp:positionV relativeFrom="paragraph">
                  <wp:posOffset>1318260</wp:posOffset>
                </wp:positionV>
                <wp:extent cx="2207260" cy="1495425"/>
                <wp:effectExtent l="19050" t="19050" r="21590" b="28575"/>
                <wp:wrapNone/>
                <wp:docPr id="1907712454" name="Zone de texte 1907712454"/>
                <wp:cNvGraphicFramePr/>
                <a:graphic xmlns:a="http://schemas.openxmlformats.org/drawingml/2006/main">
                  <a:graphicData uri="http://schemas.microsoft.com/office/word/2010/wordprocessingShape">
                    <wps:wsp>
                      <wps:cNvSpPr txBox="1"/>
                      <wps:spPr>
                        <a:xfrm>
                          <a:off x="0" y="0"/>
                          <a:ext cx="2207260" cy="1495425"/>
                        </a:xfrm>
                        <a:prstGeom prst="rect">
                          <a:avLst/>
                        </a:prstGeom>
                        <a:solidFill>
                          <a:schemeClr val="lt1"/>
                        </a:solidFill>
                        <a:ln w="28575">
                          <a:solidFill>
                            <a:srgbClr val="FF0000"/>
                          </a:solidFill>
                        </a:ln>
                      </wps:spPr>
                      <wps:txbx>
                        <w:txbxContent>
                          <w:p w14:paraId="35C9D291" w14:textId="77777777" w:rsidR="008F47A3" w:rsidRDefault="008F47A3" w:rsidP="008F47A3">
                            <w:pPr>
                              <w:spacing w:after="0"/>
                            </w:pPr>
                            <w:r>
                              <w:t>L’onglet Calendrier indique dans la colonne « </w:t>
                            </w:r>
                            <w:proofErr w:type="spellStart"/>
                            <w:r>
                              <w:t>Géozone</w:t>
                            </w:r>
                            <w:proofErr w:type="spellEnd"/>
                            <w:r>
                              <w:t> » le nouveau nom de la zone d’affectation du nouveau « groupe calendaire » réalisé.</w:t>
                            </w:r>
                          </w:p>
                          <w:p w14:paraId="1A9FDD2B" w14:textId="77777777" w:rsidR="008F47A3" w:rsidRDefault="008F47A3" w:rsidP="008F47A3">
                            <w:pPr>
                              <w:spacing w:after="0"/>
                            </w:pPr>
                            <w:r>
                              <w:t xml:space="preserve">Le nom devrait correspondre au nom de la </w:t>
                            </w:r>
                            <w:proofErr w:type="spellStart"/>
                            <w:r>
                              <w:t>géozone</w:t>
                            </w:r>
                            <w:proofErr w:type="spellEnd"/>
                            <w:r>
                              <w:t xml:space="preserve"> de notre citybox contrôler.</w:t>
                            </w:r>
                          </w:p>
                          <w:p w14:paraId="01F481F5" w14:textId="77777777" w:rsidR="008F47A3" w:rsidRDefault="008F47A3" w:rsidP="008F4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CA696" id="Zone de texte 1907712454" o:spid="_x0000_s1118" type="#_x0000_t202" style="position:absolute;left:0;text-align:left;margin-left:181.65pt;margin-top:103.8pt;width:173.8pt;height:11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" fillcolor="white [3201]" strokecolor="red" strokeweight="2.25pt">
                <v:textbox>
                  <w:txbxContent>
                    <w:p w14:paraId="35C9D291" w14:textId="77777777" w:rsidR="008F47A3" w:rsidRDefault="008F47A3" w:rsidP="008F47A3">
                      <w:pPr>
                        <w:spacing w:after="0"/>
                      </w:pPr>
                      <w:r>
                        <w:t>L’onglet Calendrier indique dans la colonne « Géozone » le nouveau nom de la zone d’affectation du nouveau « groupe calendaire » réalisé.</w:t>
                      </w:r>
                    </w:p>
                    <w:p w14:paraId="1A9FDD2B" w14:textId="77777777" w:rsidR="008F47A3" w:rsidRDefault="008F47A3" w:rsidP="008F47A3">
                      <w:pPr>
                        <w:spacing w:after="0"/>
                      </w:pPr>
                      <w:r>
                        <w:t>Le nom devrait correspondre au nom de la géozone de notre citybox contrôler.</w:t>
                      </w:r>
                    </w:p>
                    <w:p w14:paraId="01F481F5" w14:textId="77777777" w:rsidR="008F47A3" w:rsidRDefault="008F47A3" w:rsidP="008F47A3"/>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0F714A3C" wp14:editId="3C2E258D">
                <wp:simplePos x="0" y="0"/>
                <wp:positionH relativeFrom="column">
                  <wp:posOffset>4512945</wp:posOffset>
                </wp:positionH>
                <wp:positionV relativeFrom="paragraph">
                  <wp:posOffset>472440</wp:posOffset>
                </wp:positionV>
                <wp:extent cx="1360805" cy="1003300"/>
                <wp:effectExtent l="0" t="38100" r="48895" b="25400"/>
                <wp:wrapNone/>
                <wp:docPr id="1907712457" name="Connecteur droit avec flèche 1907712457"/>
                <wp:cNvGraphicFramePr/>
                <a:graphic xmlns:a="http://schemas.openxmlformats.org/drawingml/2006/main">
                  <a:graphicData uri="http://schemas.microsoft.com/office/word/2010/wordprocessingShape">
                    <wps:wsp>
                      <wps:cNvCnPr/>
                      <wps:spPr>
                        <a:xfrm flipV="1">
                          <a:off x="0" y="0"/>
                          <a:ext cx="1360170" cy="100330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E57B83" id="Connecteur droit avec flèche 1907712457" o:spid="_x0000_s1026" type="#_x0000_t32" style="position:absolute;margin-left:355.35pt;margin-top:37.2pt;width:107.15pt;height:79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" strokecolor="red">
                <v:stroke endarrow="block"/>
              </v:shape>
            </w:pict>
          </mc:Fallback>
        </mc:AlternateContent>
      </w:r>
      <w:r>
        <w:rPr>
          <w:noProof/>
        </w:rPr>
        <mc:AlternateContent>
          <mc:Choice Requires="wps">
            <w:drawing>
              <wp:anchor distT="0" distB="0" distL="114300" distR="114300" simplePos="0" relativeHeight="251723776" behindDoc="0" locked="0" layoutInCell="1" allowOverlap="1" wp14:anchorId="08399C45" wp14:editId="449A4F17">
                <wp:simplePos x="0" y="0"/>
                <wp:positionH relativeFrom="column">
                  <wp:posOffset>933450</wp:posOffset>
                </wp:positionH>
                <wp:positionV relativeFrom="paragraph">
                  <wp:posOffset>472440</wp:posOffset>
                </wp:positionV>
                <wp:extent cx="1371600" cy="161925"/>
                <wp:effectExtent l="0" t="57150" r="19050" b="28575"/>
                <wp:wrapNone/>
                <wp:docPr id="1907712456" name="Connecteur droit avec flèche 1907712456"/>
                <wp:cNvGraphicFramePr/>
                <a:graphic xmlns:a="http://schemas.openxmlformats.org/drawingml/2006/main">
                  <a:graphicData uri="http://schemas.microsoft.com/office/word/2010/wordprocessingShape">
                    <wps:wsp>
                      <wps:cNvCnPr/>
                      <wps:spPr>
                        <a:xfrm flipH="1" flipV="1">
                          <a:off x="0" y="0"/>
                          <a:ext cx="1371600" cy="16129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F2E24A" id="Connecteur droit avec flèche 1907712456" o:spid="_x0000_s1026" type="#_x0000_t32" style="position:absolute;margin-left:73.5pt;margin-top:37.2pt;width:108pt;height:12.7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" strokecolor="red">
                <v:stroke endarrow="block"/>
              </v:shape>
            </w:pict>
          </mc:Fallback>
        </mc:AlternateContent>
      </w:r>
      <w:r>
        <w:rPr>
          <w:noProof/>
        </w:rPr>
        <w:drawing>
          <wp:anchor distT="0" distB="0" distL="114300" distR="114300" simplePos="0" relativeHeight="251722752" behindDoc="0" locked="0" layoutInCell="1" allowOverlap="1" wp14:anchorId="3CFF7FB7" wp14:editId="379072AE">
            <wp:simplePos x="0" y="0"/>
            <wp:positionH relativeFrom="column">
              <wp:posOffset>4752340</wp:posOffset>
            </wp:positionH>
            <wp:positionV relativeFrom="paragraph">
              <wp:posOffset>26035</wp:posOffset>
            </wp:positionV>
            <wp:extent cx="2141855" cy="2497455"/>
            <wp:effectExtent l="0" t="0" r="0" b="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4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41855" cy="24974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68911DC" wp14:editId="306EB5EA">
            <wp:extent cx="2124075" cy="27336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4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24075" cy="2733675"/>
                    </a:xfrm>
                    <a:prstGeom prst="rect">
                      <a:avLst/>
                    </a:prstGeom>
                    <a:noFill/>
                    <a:ln>
                      <a:noFill/>
                    </a:ln>
                  </pic:spPr>
                </pic:pic>
              </a:graphicData>
            </a:graphic>
          </wp:inline>
        </w:drawing>
      </w:r>
    </w:p>
    <w:p w14:paraId="39D0FB13" w14:textId="77777777" w:rsidR="008F47A3" w:rsidRDefault="008F47A3" w:rsidP="008F47A3"/>
    <w:p w14:paraId="213CC9B1" w14:textId="77777777" w:rsidR="008F47A3" w:rsidRDefault="008F47A3" w:rsidP="008F47A3">
      <w:pPr>
        <w:pStyle w:val="Remarque"/>
        <w:numPr>
          <w:ilvl w:val="0"/>
          <w:numId w:val="19"/>
        </w:numPr>
        <w:spacing w:after="0" w:line="240" w:lineRule="auto"/>
        <w:jc w:val="left"/>
      </w:pPr>
      <w:r>
        <w:t>Nota : La procédure page suivante fournie dans le dossier technique page 26 et 27 permet de vérifier la prise en compte du commissionnement de SLV vers le CC (Citybox Controller).</w:t>
      </w:r>
    </w:p>
    <w:p w14:paraId="0BF07FAE" w14:textId="77777777" w:rsidR="008F47A3" w:rsidRDefault="008F47A3" w:rsidP="008F47A3"/>
    <w:p w14:paraId="245EE7D1" w14:textId="77777777" w:rsidR="008F47A3" w:rsidRDefault="008F47A3" w:rsidP="008F47A3">
      <w:r>
        <w:br w:type="page"/>
      </w:r>
    </w:p>
    <w:p w14:paraId="67EFF9D7" w14:textId="0881925E" w:rsidR="008F47A3" w:rsidRDefault="008F47A3" w:rsidP="008F47A3">
      <w:r>
        <w:lastRenderedPageBreak/>
        <w:t>Effectuer la procédure de vérification puis remplir les tableaux de test correspondants.</w:t>
      </w:r>
    </w:p>
    <w:p w14:paraId="3C3576F8" w14:textId="5E6064BB" w:rsidR="008F47A3" w:rsidRDefault="008F47A3" w:rsidP="008F47A3">
      <w:r>
        <w:rPr>
          <w:noProof/>
        </w:rPr>
        <mc:AlternateContent>
          <mc:Choice Requires="wps">
            <w:drawing>
              <wp:anchor distT="0" distB="0" distL="114300" distR="114300" simplePos="0" relativeHeight="251725824" behindDoc="0" locked="0" layoutInCell="1" allowOverlap="1" wp14:anchorId="30D3644D" wp14:editId="6A559FAA">
                <wp:simplePos x="0" y="0"/>
                <wp:positionH relativeFrom="column">
                  <wp:posOffset>3069590</wp:posOffset>
                </wp:positionH>
                <wp:positionV relativeFrom="paragraph">
                  <wp:posOffset>102235</wp:posOffset>
                </wp:positionV>
                <wp:extent cx="3254375" cy="1979295"/>
                <wp:effectExtent l="0" t="0" r="3175" b="1905"/>
                <wp:wrapNone/>
                <wp:docPr id="98" name="Zone de texte 98"/>
                <wp:cNvGraphicFramePr/>
                <a:graphic xmlns:a="http://schemas.openxmlformats.org/drawingml/2006/main">
                  <a:graphicData uri="http://schemas.microsoft.com/office/word/2010/wordprocessingShape">
                    <wps:wsp>
                      <wps:cNvSpPr txBox="1"/>
                      <wps:spPr>
                        <a:xfrm>
                          <a:off x="0" y="0"/>
                          <a:ext cx="3253740" cy="1978660"/>
                        </a:xfrm>
                        <a:prstGeom prst="rect">
                          <a:avLst/>
                        </a:prstGeom>
                        <a:solidFill>
                          <a:schemeClr val="lt1"/>
                        </a:solidFill>
                        <a:ln w="6350">
                          <a:noFill/>
                        </a:ln>
                      </wps:spPr>
                      <wps:txbx>
                        <w:txbxContent>
                          <w:tbl>
                            <w:tblPr>
                              <w:tblStyle w:val="Grilledutableau"/>
                              <w:tblW w:w="4950" w:type="dxa"/>
                              <w:tblLayout w:type="fixed"/>
                              <w:tblLook w:val="04A0" w:firstRow="1" w:lastRow="0" w:firstColumn="1" w:lastColumn="0" w:noHBand="0" w:noVBand="1"/>
                            </w:tblPr>
                            <w:tblGrid>
                              <w:gridCol w:w="2118"/>
                              <w:gridCol w:w="1699"/>
                              <w:gridCol w:w="1133"/>
                            </w:tblGrid>
                            <w:tr w:rsidR="008F47A3" w14:paraId="72222FDD" w14:textId="77777777">
                              <w:tc>
                                <w:tcPr>
                                  <w:tcW w:w="2122" w:type="dxa"/>
                                  <w:tcBorders>
                                    <w:top w:val="single" w:sz="4" w:space="0" w:color="auto"/>
                                    <w:left w:val="single" w:sz="4" w:space="0" w:color="auto"/>
                                    <w:bottom w:val="single" w:sz="4" w:space="0" w:color="auto"/>
                                    <w:right w:val="single" w:sz="4" w:space="0" w:color="auto"/>
                                  </w:tcBorders>
                                  <w:shd w:val="pct15" w:color="auto" w:fill="auto"/>
                                  <w:hideMark/>
                                </w:tcPr>
                                <w:p w14:paraId="1C921089" w14:textId="77777777" w:rsidR="008F47A3" w:rsidRDefault="008F47A3">
                                  <w:r>
                                    <w:t>Commande :</w:t>
                                  </w:r>
                                </w:p>
                              </w:tc>
                              <w:tc>
                                <w:tcPr>
                                  <w:tcW w:w="1701" w:type="dxa"/>
                                  <w:tcBorders>
                                    <w:top w:val="single" w:sz="4" w:space="0" w:color="auto"/>
                                    <w:left w:val="single" w:sz="4" w:space="0" w:color="auto"/>
                                    <w:bottom w:val="single" w:sz="4" w:space="0" w:color="auto"/>
                                    <w:right w:val="single" w:sz="4" w:space="0" w:color="auto"/>
                                  </w:tcBorders>
                                  <w:shd w:val="pct15" w:color="auto" w:fill="auto"/>
                                </w:tcPr>
                                <w:p w14:paraId="2A9106D3" w14:textId="77777777" w:rsidR="008F47A3" w:rsidRDefault="008F47A3">
                                  <w:r>
                                    <w:t>Résultat attendu sur la LED 1 du Citybox Controller.</w:t>
                                  </w:r>
                                </w:p>
                                <w:p w14:paraId="18BFA931" w14:textId="77777777" w:rsidR="008F47A3" w:rsidRDefault="008F47A3"/>
                              </w:tc>
                              <w:tc>
                                <w:tcPr>
                                  <w:tcW w:w="1134" w:type="dxa"/>
                                  <w:tcBorders>
                                    <w:top w:val="single" w:sz="4" w:space="0" w:color="auto"/>
                                    <w:left w:val="single" w:sz="4" w:space="0" w:color="auto"/>
                                    <w:bottom w:val="single" w:sz="4" w:space="0" w:color="auto"/>
                                    <w:right w:val="single" w:sz="4" w:space="0" w:color="auto"/>
                                  </w:tcBorders>
                                  <w:shd w:val="pct15" w:color="auto" w:fill="auto"/>
                                  <w:hideMark/>
                                </w:tcPr>
                                <w:p w14:paraId="0BCA7CCB" w14:textId="77777777" w:rsidR="008F47A3" w:rsidRDefault="008F47A3">
                                  <w:r>
                                    <w:t>Validation du test</w:t>
                                  </w:r>
                                </w:p>
                              </w:tc>
                            </w:tr>
                            <w:tr w:rsidR="008F47A3" w14:paraId="013E08FA" w14:textId="77777777">
                              <w:tc>
                                <w:tcPr>
                                  <w:tcW w:w="2122" w:type="dxa"/>
                                  <w:tcBorders>
                                    <w:top w:val="single" w:sz="4" w:space="0" w:color="auto"/>
                                    <w:left w:val="single" w:sz="4" w:space="0" w:color="auto"/>
                                    <w:bottom w:val="single" w:sz="4" w:space="0" w:color="auto"/>
                                    <w:right w:val="single" w:sz="4" w:space="0" w:color="auto"/>
                                  </w:tcBorders>
                                  <w:hideMark/>
                                </w:tcPr>
                                <w:p w14:paraId="2493335D" w14:textId="77777777" w:rsidR="008F47A3" w:rsidRDefault="008F47A3">
                                  <w:r>
                                    <w:t>Commissionnement dans l’outil SLV</w:t>
                                  </w:r>
                                </w:p>
                              </w:tc>
                              <w:tc>
                                <w:tcPr>
                                  <w:tcW w:w="1701" w:type="dxa"/>
                                  <w:tcBorders>
                                    <w:top w:val="single" w:sz="4" w:space="0" w:color="auto"/>
                                    <w:left w:val="single" w:sz="4" w:space="0" w:color="auto"/>
                                    <w:bottom w:val="single" w:sz="4" w:space="0" w:color="auto"/>
                                    <w:right w:val="single" w:sz="4" w:space="0" w:color="auto"/>
                                  </w:tcBorders>
                                  <w:hideMark/>
                                </w:tcPr>
                                <w:p w14:paraId="3E2636D9" w14:textId="77777777" w:rsidR="008F47A3" w:rsidRDefault="008F47A3">
                                  <w:r>
                                    <w:t>La LED 1 clignote rapidement (2 clignotements/s)</w:t>
                                  </w:r>
                                </w:p>
                              </w:tc>
                              <w:tc>
                                <w:tcPr>
                                  <w:tcW w:w="1134" w:type="dxa"/>
                                  <w:tcBorders>
                                    <w:top w:val="single" w:sz="4" w:space="0" w:color="auto"/>
                                    <w:left w:val="single" w:sz="4" w:space="0" w:color="auto"/>
                                    <w:bottom w:val="single" w:sz="4" w:space="0" w:color="auto"/>
                                    <w:right w:val="single" w:sz="4" w:space="0" w:color="auto"/>
                                  </w:tcBorders>
                                  <w:hideMark/>
                                </w:tcPr>
                                <w:p w14:paraId="5B130849" w14:textId="77777777" w:rsidR="008F47A3" w:rsidRDefault="008F47A3">
                                  <w:r>
                                    <w:rPr>
                                      <w:b/>
                                      <w:color w:val="0070C0"/>
                                      <w:sz w:val="24"/>
                                    </w:rPr>
                                    <w:sym w:font="Symbol" w:char="F096"/>
                                  </w:r>
                                  <w:r>
                                    <w:rPr>
                                      <w:b/>
                                      <w:sz w:val="24"/>
                                    </w:rPr>
                                    <w:t xml:space="preserve"> </w:t>
                                  </w:r>
                                  <w:r>
                                    <w:t>Test réussi</w:t>
                                  </w:r>
                                </w:p>
                                <w:p w14:paraId="0431B01D" w14:textId="77777777" w:rsidR="008F47A3" w:rsidRDefault="008F47A3">
                                  <w:r>
                                    <w:rPr>
                                      <w:b/>
                                      <w:color w:val="0070C0"/>
                                      <w:sz w:val="24"/>
                                    </w:rPr>
                                    <w:sym w:font="Symbol" w:char="F096"/>
                                  </w:r>
                                  <w:r>
                                    <w:t xml:space="preserve"> Échec du test</w:t>
                                  </w:r>
                                </w:p>
                              </w:tc>
                            </w:tr>
                          </w:tbl>
                          <w:p w14:paraId="43EB1A63" w14:textId="77777777" w:rsidR="008F47A3" w:rsidRDefault="008F47A3" w:rsidP="008F47A3">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3644D" id="Zone de texte 98" o:spid="_x0000_s1119" type="#_x0000_t202" style="position:absolute;left:0;text-align:left;margin-left:241.7pt;margin-top:8.05pt;width:256.25pt;height:155.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" fillcolor="white [3201]" stroked="f" strokeweight=".5pt">
                <v:textbox>
                  <w:txbxContent>
                    <w:tbl>
                      <w:tblPr>
                        <w:tblStyle w:val="Grilledutableau"/>
                        <w:tblW w:w="4950" w:type="dxa"/>
                        <w:tblLayout w:type="fixed"/>
                        <w:tblLook w:val="04A0" w:firstRow="1" w:lastRow="0" w:firstColumn="1" w:lastColumn="0" w:noHBand="0" w:noVBand="1"/>
                      </w:tblPr>
                      <w:tblGrid>
                        <w:gridCol w:w="2118"/>
                        <w:gridCol w:w="1699"/>
                        <w:gridCol w:w="1133"/>
                      </w:tblGrid>
                      <w:tr w:rsidR="008F47A3" w14:paraId="72222FDD" w14:textId="77777777">
                        <w:tc>
                          <w:tcPr>
                            <w:tcW w:w="2122" w:type="dxa"/>
                            <w:tcBorders>
                              <w:top w:val="single" w:sz="4" w:space="0" w:color="auto"/>
                              <w:left w:val="single" w:sz="4" w:space="0" w:color="auto"/>
                              <w:bottom w:val="single" w:sz="4" w:space="0" w:color="auto"/>
                              <w:right w:val="single" w:sz="4" w:space="0" w:color="auto"/>
                            </w:tcBorders>
                            <w:shd w:val="pct15" w:color="auto" w:fill="auto"/>
                            <w:hideMark/>
                          </w:tcPr>
                          <w:p w14:paraId="1C921089" w14:textId="77777777" w:rsidR="008F47A3" w:rsidRDefault="008F47A3">
                            <w:r>
                              <w:t>Commande :</w:t>
                            </w:r>
                          </w:p>
                        </w:tc>
                        <w:tc>
                          <w:tcPr>
                            <w:tcW w:w="1701" w:type="dxa"/>
                            <w:tcBorders>
                              <w:top w:val="single" w:sz="4" w:space="0" w:color="auto"/>
                              <w:left w:val="single" w:sz="4" w:space="0" w:color="auto"/>
                              <w:bottom w:val="single" w:sz="4" w:space="0" w:color="auto"/>
                              <w:right w:val="single" w:sz="4" w:space="0" w:color="auto"/>
                            </w:tcBorders>
                            <w:shd w:val="pct15" w:color="auto" w:fill="auto"/>
                          </w:tcPr>
                          <w:p w14:paraId="2A9106D3" w14:textId="77777777" w:rsidR="008F47A3" w:rsidRDefault="008F47A3">
                            <w:r>
                              <w:t>Résultat attendu sur la LED 1 du Citybox Controller.</w:t>
                            </w:r>
                          </w:p>
                          <w:p w14:paraId="18BFA931" w14:textId="77777777" w:rsidR="008F47A3" w:rsidRDefault="008F47A3"/>
                        </w:tc>
                        <w:tc>
                          <w:tcPr>
                            <w:tcW w:w="1134" w:type="dxa"/>
                            <w:tcBorders>
                              <w:top w:val="single" w:sz="4" w:space="0" w:color="auto"/>
                              <w:left w:val="single" w:sz="4" w:space="0" w:color="auto"/>
                              <w:bottom w:val="single" w:sz="4" w:space="0" w:color="auto"/>
                              <w:right w:val="single" w:sz="4" w:space="0" w:color="auto"/>
                            </w:tcBorders>
                            <w:shd w:val="pct15" w:color="auto" w:fill="auto"/>
                            <w:hideMark/>
                          </w:tcPr>
                          <w:p w14:paraId="0BCA7CCB" w14:textId="77777777" w:rsidR="008F47A3" w:rsidRDefault="008F47A3">
                            <w:r>
                              <w:t>Validation du test</w:t>
                            </w:r>
                          </w:p>
                        </w:tc>
                      </w:tr>
                      <w:tr w:rsidR="008F47A3" w14:paraId="013E08FA" w14:textId="77777777">
                        <w:tc>
                          <w:tcPr>
                            <w:tcW w:w="2122" w:type="dxa"/>
                            <w:tcBorders>
                              <w:top w:val="single" w:sz="4" w:space="0" w:color="auto"/>
                              <w:left w:val="single" w:sz="4" w:space="0" w:color="auto"/>
                              <w:bottom w:val="single" w:sz="4" w:space="0" w:color="auto"/>
                              <w:right w:val="single" w:sz="4" w:space="0" w:color="auto"/>
                            </w:tcBorders>
                            <w:hideMark/>
                          </w:tcPr>
                          <w:p w14:paraId="2493335D" w14:textId="77777777" w:rsidR="008F47A3" w:rsidRDefault="008F47A3">
                            <w:r>
                              <w:t>Commissionnement dans l’outil SLV</w:t>
                            </w:r>
                          </w:p>
                        </w:tc>
                        <w:tc>
                          <w:tcPr>
                            <w:tcW w:w="1701" w:type="dxa"/>
                            <w:tcBorders>
                              <w:top w:val="single" w:sz="4" w:space="0" w:color="auto"/>
                              <w:left w:val="single" w:sz="4" w:space="0" w:color="auto"/>
                              <w:bottom w:val="single" w:sz="4" w:space="0" w:color="auto"/>
                              <w:right w:val="single" w:sz="4" w:space="0" w:color="auto"/>
                            </w:tcBorders>
                            <w:hideMark/>
                          </w:tcPr>
                          <w:p w14:paraId="3E2636D9" w14:textId="77777777" w:rsidR="008F47A3" w:rsidRDefault="008F47A3">
                            <w:r>
                              <w:t>La LED 1 clignote rapidement (2 clignotements/s)</w:t>
                            </w:r>
                          </w:p>
                        </w:tc>
                        <w:tc>
                          <w:tcPr>
                            <w:tcW w:w="1134" w:type="dxa"/>
                            <w:tcBorders>
                              <w:top w:val="single" w:sz="4" w:space="0" w:color="auto"/>
                              <w:left w:val="single" w:sz="4" w:space="0" w:color="auto"/>
                              <w:bottom w:val="single" w:sz="4" w:space="0" w:color="auto"/>
                              <w:right w:val="single" w:sz="4" w:space="0" w:color="auto"/>
                            </w:tcBorders>
                            <w:hideMark/>
                          </w:tcPr>
                          <w:p w14:paraId="5B130849" w14:textId="77777777" w:rsidR="008F47A3" w:rsidRDefault="008F47A3">
                            <w:r>
                              <w:rPr>
                                <w:b/>
                                <w:color w:val="0070C0"/>
                                <w:sz w:val="24"/>
                              </w:rPr>
                              <w:sym w:font="Symbol" w:char="F096"/>
                            </w:r>
                            <w:r>
                              <w:rPr>
                                <w:b/>
                                <w:sz w:val="24"/>
                              </w:rPr>
                              <w:t xml:space="preserve"> </w:t>
                            </w:r>
                            <w:r>
                              <w:t>Test réussi</w:t>
                            </w:r>
                          </w:p>
                          <w:p w14:paraId="0431B01D" w14:textId="77777777" w:rsidR="008F47A3" w:rsidRDefault="008F47A3">
                            <w:r>
                              <w:rPr>
                                <w:b/>
                                <w:color w:val="0070C0"/>
                                <w:sz w:val="24"/>
                              </w:rPr>
                              <w:sym w:font="Symbol" w:char="F096"/>
                            </w:r>
                            <w:r>
                              <w:t xml:space="preserve"> Échec du test</w:t>
                            </w:r>
                          </w:p>
                        </w:tc>
                      </w:tr>
                    </w:tbl>
                    <w:p w14:paraId="43EB1A63" w14:textId="77777777" w:rsidR="008F47A3" w:rsidRDefault="008F47A3" w:rsidP="008F47A3">
                      <w:pPr>
                        <w:rPr>
                          <w:rFonts w:eastAsia="Times New Roman"/>
                        </w:rPr>
                      </w:pPr>
                    </w:p>
                  </w:txbxContent>
                </v:textbox>
              </v:shape>
            </w:pict>
          </mc:Fallback>
        </mc:AlternateContent>
      </w:r>
      <w:r>
        <w:rPr>
          <w:noProof/>
        </w:rPr>
        <w:drawing>
          <wp:inline distT="0" distB="0" distL="0" distR="0" wp14:anchorId="037F1877" wp14:editId="3AC90025">
            <wp:extent cx="2905125" cy="2057400"/>
            <wp:effectExtent l="38100" t="38100" r="47625" b="3810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05125" cy="2057400"/>
                    </a:xfrm>
                    <a:prstGeom prst="rect">
                      <a:avLst/>
                    </a:prstGeom>
                    <a:noFill/>
                    <a:ln w="38100" cmpd="sng">
                      <a:solidFill>
                        <a:srgbClr val="0070C0"/>
                      </a:solidFill>
                      <a:miter lim="800000"/>
                      <a:headEnd/>
                      <a:tailEnd/>
                    </a:ln>
                    <a:effectLst/>
                  </pic:spPr>
                </pic:pic>
              </a:graphicData>
            </a:graphic>
          </wp:inline>
        </w:drawing>
      </w:r>
    </w:p>
    <w:p w14:paraId="307DE427" w14:textId="77777777" w:rsidR="008F47A3" w:rsidRDefault="008F47A3" w:rsidP="008F47A3">
      <w:r>
        <w:rPr>
          <w:noProof/>
        </w:rPr>
        <mc:AlternateContent>
          <mc:Choice Requires="wps">
            <w:drawing>
              <wp:anchor distT="0" distB="0" distL="114300" distR="114300" simplePos="0" relativeHeight="251726848" behindDoc="0" locked="0" layoutInCell="1" allowOverlap="1" wp14:anchorId="38BBA920" wp14:editId="71890E75">
                <wp:simplePos x="0" y="0"/>
                <wp:positionH relativeFrom="column">
                  <wp:posOffset>3069590</wp:posOffset>
                </wp:positionH>
                <wp:positionV relativeFrom="paragraph">
                  <wp:posOffset>114935</wp:posOffset>
                </wp:positionV>
                <wp:extent cx="3053715" cy="1884680"/>
                <wp:effectExtent l="0" t="0" r="0" b="1270"/>
                <wp:wrapNone/>
                <wp:docPr id="97" name="Zone de texte 97"/>
                <wp:cNvGraphicFramePr/>
                <a:graphic xmlns:a="http://schemas.openxmlformats.org/drawingml/2006/main">
                  <a:graphicData uri="http://schemas.microsoft.com/office/word/2010/wordprocessingShape">
                    <wps:wsp>
                      <wps:cNvSpPr txBox="1"/>
                      <wps:spPr>
                        <a:xfrm>
                          <a:off x="0" y="0"/>
                          <a:ext cx="3053715" cy="1884045"/>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8F47A3" w14:paraId="410359E1"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5E50BE33" w14:textId="77777777" w:rsidR="008F47A3" w:rsidRDefault="008F47A3">
                                  <w:r>
                                    <w:t>Connection au CCS</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5A9D9932" w14:textId="77777777" w:rsidR="008F47A3" w:rsidRDefault="008F47A3">
                                  <w:r>
                                    <w:t>Résultat attendu :</w:t>
                                  </w:r>
                                </w:p>
                                <w:p w14:paraId="6B0AF7DE" w14:textId="77777777" w:rsidR="008F47A3" w:rsidRDefault="008F47A3"/>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1ED3DE49" w14:textId="77777777" w:rsidR="008F47A3" w:rsidRDefault="008F47A3">
                                  <w:r>
                                    <w:t>Validation du test</w:t>
                                  </w:r>
                                </w:p>
                              </w:tc>
                            </w:tr>
                            <w:tr w:rsidR="008F47A3" w14:paraId="76C0223E" w14:textId="77777777">
                              <w:tc>
                                <w:tcPr>
                                  <w:tcW w:w="1361" w:type="dxa"/>
                                  <w:tcBorders>
                                    <w:top w:val="single" w:sz="4" w:space="0" w:color="auto"/>
                                    <w:left w:val="single" w:sz="4" w:space="0" w:color="auto"/>
                                    <w:bottom w:val="single" w:sz="4" w:space="0" w:color="auto"/>
                                    <w:right w:val="single" w:sz="4" w:space="0" w:color="auto"/>
                                  </w:tcBorders>
                                  <w:hideMark/>
                                </w:tcPr>
                                <w:p w14:paraId="389BF1E4" w14:textId="77777777" w:rsidR="008F47A3" w:rsidRDefault="008F47A3">
                                  <w:r>
                                    <w:t xml:space="preserve">Cliquer sur le citybox </w:t>
                                  </w:r>
                                  <w:proofErr w:type="spellStart"/>
                                  <w:r>
                                    <w:t>controller</w:t>
                                  </w:r>
                                  <w:proofErr w:type="spellEnd"/>
                                  <w:r>
                                    <w:t xml:space="preserve"> à vérifier.</w:t>
                                  </w:r>
                                </w:p>
                              </w:tc>
                              <w:tc>
                                <w:tcPr>
                                  <w:tcW w:w="1239" w:type="dxa"/>
                                  <w:tcBorders>
                                    <w:top w:val="single" w:sz="4" w:space="0" w:color="auto"/>
                                    <w:left w:val="single" w:sz="4" w:space="0" w:color="auto"/>
                                    <w:bottom w:val="single" w:sz="4" w:space="0" w:color="auto"/>
                                    <w:right w:val="single" w:sz="4" w:space="0" w:color="auto"/>
                                  </w:tcBorders>
                                  <w:hideMark/>
                                </w:tcPr>
                                <w:p w14:paraId="519B99E9"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596C5091" w14:textId="77777777" w:rsidR="008F47A3" w:rsidRDefault="008F47A3">
                                  <w:r>
                                    <w:rPr>
                                      <w:b/>
                                      <w:color w:val="0070C0"/>
                                      <w:sz w:val="24"/>
                                    </w:rPr>
                                    <w:sym w:font="Symbol" w:char="F096"/>
                                  </w:r>
                                  <w:r>
                                    <w:rPr>
                                      <w:b/>
                                      <w:sz w:val="24"/>
                                    </w:rPr>
                                    <w:t xml:space="preserve"> </w:t>
                                  </w:r>
                                  <w:r>
                                    <w:t>Test réussi</w:t>
                                  </w:r>
                                </w:p>
                                <w:p w14:paraId="2B5BAB1C" w14:textId="77777777" w:rsidR="008F47A3" w:rsidRDefault="008F47A3">
                                  <w:r>
                                    <w:rPr>
                                      <w:b/>
                                      <w:color w:val="0070C0"/>
                                      <w:sz w:val="24"/>
                                    </w:rPr>
                                    <w:sym w:font="Symbol" w:char="F096"/>
                                  </w:r>
                                  <w:r>
                                    <w:t xml:space="preserve"> Échec du test</w:t>
                                  </w:r>
                                </w:p>
                              </w:tc>
                            </w:tr>
                          </w:tbl>
                          <w:p w14:paraId="43EE92E5" w14:textId="00142598" w:rsidR="008F47A3" w:rsidRDefault="008F47A3" w:rsidP="008F47A3">
                            <w:pPr>
                              <w:rPr>
                                <w:rFonts w:eastAsia="Times New Roman"/>
                              </w:rPr>
                            </w:pPr>
                          </w:p>
                          <w:p w14:paraId="1FF2F224" w14:textId="77777777" w:rsidR="008F47A3" w:rsidRDefault="008F47A3" w:rsidP="008F47A3">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BBA920" id="Zone de texte 97" o:spid="_x0000_s1120" type="#_x0000_t202" style="position:absolute;left:0;text-align:left;margin-left:241.7pt;margin-top:9.05pt;width:240.45pt;height:14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8F47A3" w14:paraId="410359E1"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5E50BE33" w14:textId="77777777" w:rsidR="008F47A3" w:rsidRDefault="008F47A3">
                            <w:r>
                              <w:t>Connection au CCS</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5A9D9932" w14:textId="77777777" w:rsidR="008F47A3" w:rsidRDefault="008F47A3">
                            <w:r>
                              <w:t>Résultat attendu :</w:t>
                            </w:r>
                          </w:p>
                          <w:p w14:paraId="6B0AF7DE" w14:textId="77777777" w:rsidR="008F47A3" w:rsidRDefault="008F47A3"/>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1ED3DE49" w14:textId="77777777" w:rsidR="008F47A3" w:rsidRDefault="008F47A3">
                            <w:r>
                              <w:t>Validation du test</w:t>
                            </w:r>
                          </w:p>
                        </w:tc>
                      </w:tr>
                      <w:tr w:rsidR="008F47A3" w14:paraId="76C0223E" w14:textId="77777777">
                        <w:tc>
                          <w:tcPr>
                            <w:tcW w:w="1361" w:type="dxa"/>
                            <w:tcBorders>
                              <w:top w:val="single" w:sz="4" w:space="0" w:color="auto"/>
                              <w:left w:val="single" w:sz="4" w:space="0" w:color="auto"/>
                              <w:bottom w:val="single" w:sz="4" w:space="0" w:color="auto"/>
                              <w:right w:val="single" w:sz="4" w:space="0" w:color="auto"/>
                            </w:tcBorders>
                            <w:hideMark/>
                          </w:tcPr>
                          <w:p w14:paraId="389BF1E4" w14:textId="77777777" w:rsidR="008F47A3" w:rsidRDefault="008F47A3">
                            <w:r>
                              <w:t xml:space="preserve">Cliquer sur le citybox </w:t>
                            </w:r>
                            <w:proofErr w:type="spellStart"/>
                            <w:r>
                              <w:t>controller</w:t>
                            </w:r>
                            <w:proofErr w:type="spellEnd"/>
                            <w:r>
                              <w:t xml:space="preserve"> à vérifier.</w:t>
                            </w:r>
                          </w:p>
                        </w:tc>
                        <w:tc>
                          <w:tcPr>
                            <w:tcW w:w="1239" w:type="dxa"/>
                            <w:tcBorders>
                              <w:top w:val="single" w:sz="4" w:space="0" w:color="auto"/>
                              <w:left w:val="single" w:sz="4" w:space="0" w:color="auto"/>
                              <w:bottom w:val="single" w:sz="4" w:space="0" w:color="auto"/>
                              <w:right w:val="single" w:sz="4" w:space="0" w:color="auto"/>
                            </w:tcBorders>
                            <w:hideMark/>
                          </w:tcPr>
                          <w:p w14:paraId="519B99E9"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596C5091" w14:textId="77777777" w:rsidR="008F47A3" w:rsidRDefault="008F47A3">
                            <w:r>
                              <w:rPr>
                                <w:b/>
                                <w:color w:val="0070C0"/>
                                <w:sz w:val="24"/>
                              </w:rPr>
                              <w:sym w:font="Symbol" w:char="F096"/>
                            </w:r>
                            <w:r>
                              <w:rPr>
                                <w:b/>
                                <w:sz w:val="24"/>
                              </w:rPr>
                              <w:t xml:space="preserve"> </w:t>
                            </w:r>
                            <w:r>
                              <w:t>Test réussi</w:t>
                            </w:r>
                          </w:p>
                          <w:p w14:paraId="2B5BAB1C" w14:textId="77777777" w:rsidR="008F47A3" w:rsidRDefault="008F47A3">
                            <w:r>
                              <w:rPr>
                                <w:b/>
                                <w:color w:val="0070C0"/>
                                <w:sz w:val="24"/>
                              </w:rPr>
                              <w:sym w:font="Symbol" w:char="F096"/>
                            </w:r>
                            <w:r>
                              <w:t xml:space="preserve"> Échec du test</w:t>
                            </w:r>
                          </w:p>
                        </w:tc>
                      </w:tr>
                    </w:tbl>
                    <w:p w14:paraId="43EE92E5" w14:textId="00142598" w:rsidR="008F47A3" w:rsidRDefault="008F47A3" w:rsidP="008F47A3">
                      <w:pPr>
                        <w:rPr>
                          <w:rFonts w:eastAsia="Times New Roman"/>
                        </w:rPr>
                      </w:pPr>
                    </w:p>
                    <w:p w14:paraId="1FF2F224" w14:textId="77777777" w:rsidR="008F47A3" w:rsidRDefault="008F47A3" w:rsidP="008F47A3">
                      <w:pPr>
                        <w:rPr>
                          <w:rFonts w:eastAsia="Times New Roman"/>
                        </w:rPr>
                      </w:pPr>
                    </w:p>
                  </w:txbxContent>
                </v:textbox>
              </v:shape>
            </w:pict>
          </mc:Fallback>
        </mc:AlternateContent>
      </w:r>
      <w:r>
        <w:rPr>
          <w:noProof/>
        </w:rPr>
        <w:drawing>
          <wp:inline distT="0" distB="0" distL="0" distR="0" wp14:anchorId="3DDA444E" wp14:editId="18D473BE">
            <wp:extent cx="2914650" cy="1743075"/>
            <wp:effectExtent l="38100" t="38100" r="38100" b="476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14650" cy="1743075"/>
                    </a:xfrm>
                    <a:prstGeom prst="rect">
                      <a:avLst/>
                    </a:prstGeom>
                    <a:noFill/>
                    <a:ln w="38100" cmpd="sng">
                      <a:solidFill>
                        <a:srgbClr val="0070C0"/>
                      </a:solidFill>
                      <a:miter lim="800000"/>
                      <a:headEnd/>
                      <a:tailEnd/>
                    </a:ln>
                    <a:effectLst/>
                  </pic:spPr>
                </pic:pic>
              </a:graphicData>
            </a:graphic>
          </wp:inline>
        </w:drawing>
      </w:r>
    </w:p>
    <w:p w14:paraId="569B15F8" w14:textId="366E6B1D" w:rsidR="008F47A3" w:rsidRDefault="008F47A3" w:rsidP="008F47A3">
      <w:r>
        <w:rPr>
          <w:noProof/>
        </w:rPr>
        <mc:AlternateContent>
          <mc:Choice Requires="wps">
            <w:drawing>
              <wp:anchor distT="0" distB="0" distL="114300" distR="114300" simplePos="0" relativeHeight="251727872" behindDoc="0" locked="0" layoutInCell="1" allowOverlap="1" wp14:anchorId="12541196" wp14:editId="069F3B5E">
                <wp:simplePos x="0" y="0"/>
                <wp:positionH relativeFrom="column">
                  <wp:posOffset>3053715</wp:posOffset>
                </wp:positionH>
                <wp:positionV relativeFrom="paragraph">
                  <wp:posOffset>123825</wp:posOffset>
                </wp:positionV>
                <wp:extent cx="3053715" cy="1884680"/>
                <wp:effectExtent l="0" t="0" r="0" b="1270"/>
                <wp:wrapNone/>
                <wp:docPr id="87" name="Zone de texte 87"/>
                <wp:cNvGraphicFramePr/>
                <a:graphic xmlns:a="http://schemas.openxmlformats.org/drawingml/2006/main">
                  <a:graphicData uri="http://schemas.microsoft.com/office/word/2010/wordprocessingShape">
                    <wps:wsp>
                      <wps:cNvSpPr txBox="1"/>
                      <wps:spPr>
                        <a:xfrm>
                          <a:off x="0" y="0"/>
                          <a:ext cx="3053715" cy="1884045"/>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8F47A3" w14:paraId="5BBB9C4C"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5F23A2CE" w14:textId="77777777" w:rsidR="008F47A3" w:rsidRDefault="008F47A3">
                                  <w:r>
                                    <w:t>Connection au CCS</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75299CDD" w14:textId="77777777" w:rsidR="008F47A3" w:rsidRDefault="008F47A3">
                                  <w:r>
                                    <w:t>Résultat attendu :</w:t>
                                  </w:r>
                                </w:p>
                                <w:p w14:paraId="5873B6EE" w14:textId="77777777" w:rsidR="008F47A3" w:rsidRDefault="008F47A3"/>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6A3DB0FC" w14:textId="77777777" w:rsidR="008F47A3" w:rsidRDefault="008F47A3">
                                  <w:r>
                                    <w:t>Validation du test</w:t>
                                  </w:r>
                                </w:p>
                              </w:tc>
                            </w:tr>
                            <w:tr w:rsidR="008F47A3" w14:paraId="099D6FEA" w14:textId="77777777">
                              <w:tc>
                                <w:tcPr>
                                  <w:tcW w:w="1361" w:type="dxa"/>
                                  <w:tcBorders>
                                    <w:top w:val="single" w:sz="4" w:space="0" w:color="auto"/>
                                    <w:left w:val="single" w:sz="4" w:space="0" w:color="auto"/>
                                    <w:bottom w:val="single" w:sz="4" w:space="0" w:color="auto"/>
                                    <w:right w:val="single" w:sz="4" w:space="0" w:color="auto"/>
                                  </w:tcBorders>
                                  <w:hideMark/>
                                </w:tcPr>
                                <w:p w14:paraId="4767E6E7" w14:textId="77777777" w:rsidR="008F47A3" w:rsidRDefault="008F47A3">
                                  <w:r>
                                    <w:t>Cliquer sur le citybox du mât 1.</w:t>
                                  </w:r>
                                </w:p>
                              </w:tc>
                              <w:tc>
                                <w:tcPr>
                                  <w:tcW w:w="1239" w:type="dxa"/>
                                  <w:tcBorders>
                                    <w:top w:val="single" w:sz="4" w:space="0" w:color="auto"/>
                                    <w:left w:val="single" w:sz="4" w:space="0" w:color="auto"/>
                                    <w:bottom w:val="single" w:sz="4" w:space="0" w:color="auto"/>
                                    <w:right w:val="single" w:sz="4" w:space="0" w:color="auto"/>
                                  </w:tcBorders>
                                  <w:hideMark/>
                                </w:tcPr>
                                <w:p w14:paraId="7811F6D8"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6437AEE2" w14:textId="77777777" w:rsidR="008F47A3" w:rsidRDefault="008F47A3">
                                  <w:r>
                                    <w:rPr>
                                      <w:b/>
                                      <w:color w:val="0070C0"/>
                                      <w:sz w:val="24"/>
                                    </w:rPr>
                                    <w:sym w:font="Symbol" w:char="F096"/>
                                  </w:r>
                                  <w:r>
                                    <w:rPr>
                                      <w:b/>
                                      <w:sz w:val="24"/>
                                    </w:rPr>
                                    <w:t xml:space="preserve"> </w:t>
                                  </w:r>
                                  <w:r>
                                    <w:t>Test réussi</w:t>
                                  </w:r>
                                </w:p>
                                <w:p w14:paraId="473CFC07" w14:textId="77777777" w:rsidR="008F47A3" w:rsidRDefault="008F47A3">
                                  <w:pPr>
                                    <w:rPr>
                                      <w:b/>
                                      <w:color w:val="0070C0"/>
                                      <w:sz w:val="24"/>
                                    </w:rPr>
                                  </w:pPr>
                                  <w:r>
                                    <w:rPr>
                                      <w:b/>
                                      <w:color w:val="0070C0"/>
                                      <w:sz w:val="24"/>
                                    </w:rPr>
                                    <w:sym w:font="Symbol" w:char="F096"/>
                                  </w:r>
                                  <w:r>
                                    <w:t xml:space="preserve"> Échec du test</w:t>
                                  </w:r>
                                </w:p>
                              </w:tc>
                            </w:tr>
                            <w:tr w:rsidR="008F47A3" w14:paraId="2F8C31F8" w14:textId="77777777">
                              <w:tc>
                                <w:tcPr>
                                  <w:tcW w:w="1361" w:type="dxa"/>
                                  <w:tcBorders>
                                    <w:top w:val="single" w:sz="4" w:space="0" w:color="auto"/>
                                    <w:left w:val="single" w:sz="4" w:space="0" w:color="auto"/>
                                    <w:bottom w:val="single" w:sz="4" w:space="0" w:color="auto"/>
                                    <w:right w:val="single" w:sz="4" w:space="0" w:color="auto"/>
                                  </w:tcBorders>
                                  <w:hideMark/>
                                </w:tcPr>
                                <w:p w14:paraId="77DB0F8A" w14:textId="77777777" w:rsidR="008F47A3" w:rsidRDefault="008F47A3">
                                  <w:r>
                                    <w:t>Cliquer sur le citybox du mât 2.</w:t>
                                  </w:r>
                                </w:p>
                              </w:tc>
                              <w:tc>
                                <w:tcPr>
                                  <w:tcW w:w="1239" w:type="dxa"/>
                                  <w:tcBorders>
                                    <w:top w:val="single" w:sz="4" w:space="0" w:color="auto"/>
                                    <w:left w:val="single" w:sz="4" w:space="0" w:color="auto"/>
                                    <w:bottom w:val="single" w:sz="4" w:space="0" w:color="auto"/>
                                    <w:right w:val="single" w:sz="4" w:space="0" w:color="auto"/>
                                  </w:tcBorders>
                                  <w:hideMark/>
                                </w:tcPr>
                                <w:p w14:paraId="29F00F6E"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798CB0D2" w14:textId="77777777" w:rsidR="008F47A3" w:rsidRDefault="008F47A3">
                                  <w:r>
                                    <w:rPr>
                                      <w:b/>
                                      <w:color w:val="0070C0"/>
                                      <w:sz w:val="24"/>
                                    </w:rPr>
                                    <w:sym w:font="Symbol" w:char="F096"/>
                                  </w:r>
                                  <w:r>
                                    <w:rPr>
                                      <w:b/>
                                      <w:sz w:val="24"/>
                                    </w:rPr>
                                    <w:t xml:space="preserve"> </w:t>
                                  </w:r>
                                  <w:r>
                                    <w:t>Test réussi</w:t>
                                  </w:r>
                                </w:p>
                                <w:p w14:paraId="25685B88" w14:textId="77777777" w:rsidR="008F47A3" w:rsidRDefault="008F47A3">
                                  <w:pPr>
                                    <w:rPr>
                                      <w:b/>
                                      <w:color w:val="0070C0"/>
                                      <w:sz w:val="24"/>
                                    </w:rPr>
                                  </w:pPr>
                                  <w:r>
                                    <w:rPr>
                                      <w:b/>
                                      <w:color w:val="0070C0"/>
                                      <w:sz w:val="24"/>
                                    </w:rPr>
                                    <w:sym w:font="Symbol" w:char="F096"/>
                                  </w:r>
                                  <w:r>
                                    <w:t xml:space="preserve"> Échec du test</w:t>
                                  </w:r>
                                </w:p>
                              </w:tc>
                            </w:tr>
                            <w:tr w:rsidR="008F47A3" w14:paraId="3D2847A4" w14:textId="77777777">
                              <w:tc>
                                <w:tcPr>
                                  <w:tcW w:w="1361" w:type="dxa"/>
                                  <w:tcBorders>
                                    <w:top w:val="single" w:sz="4" w:space="0" w:color="auto"/>
                                    <w:left w:val="single" w:sz="4" w:space="0" w:color="auto"/>
                                    <w:bottom w:val="single" w:sz="4" w:space="0" w:color="auto"/>
                                    <w:right w:val="single" w:sz="4" w:space="0" w:color="auto"/>
                                  </w:tcBorders>
                                  <w:hideMark/>
                                </w:tcPr>
                                <w:p w14:paraId="3065CE76" w14:textId="77777777" w:rsidR="008F47A3" w:rsidRDefault="008F47A3">
                                  <w:r>
                                    <w:t>Cliquer sur le citybox du mât 3.</w:t>
                                  </w:r>
                                </w:p>
                              </w:tc>
                              <w:tc>
                                <w:tcPr>
                                  <w:tcW w:w="1239" w:type="dxa"/>
                                  <w:tcBorders>
                                    <w:top w:val="single" w:sz="4" w:space="0" w:color="auto"/>
                                    <w:left w:val="single" w:sz="4" w:space="0" w:color="auto"/>
                                    <w:bottom w:val="single" w:sz="4" w:space="0" w:color="auto"/>
                                    <w:right w:val="single" w:sz="4" w:space="0" w:color="auto"/>
                                  </w:tcBorders>
                                  <w:hideMark/>
                                </w:tcPr>
                                <w:p w14:paraId="4CAE56C3"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57436522" w14:textId="77777777" w:rsidR="008F47A3" w:rsidRDefault="008F47A3">
                                  <w:r>
                                    <w:rPr>
                                      <w:b/>
                                      <w:color w:val="0070C0"/>
                                      <w:sz w:val="24"/>
                                    </w:rPr>
                                    <w:sym w:font="Symbol" w:char="F096"/>
                                  </w:r>
                                  <w:r>
                                    <w:rPr>
                                      <w:b/>
                                      <w:sz w:val="24"/>
                                    </w:rPr>
                                    <w:t xml:space="preserve"> </w:t>
                                  </w:r>
                                  <w:r>
                                    <w:t>Test réussi</w:t>
                                  </w:r>
                                </w:p>
                                <w:p w14:paraId="4F8BB194" w14:textId="77777777" w:rsidR="008F47A3" w:rsidRDefault="008F47A3">
                                  <w:r>
                                    <w:rPr>
                                      <w:b/>
                                      <w:color w:val="0070C0"/>
                                      <w:sz w:val="24"/>
                                    </w:rPr>
                                    <w:sym w:font="Symbol" w:char="F096"/>
                                  </w:r>
                                  <w:r>
                                    <w:t xml:space="preserve"> Échec du test</w:t>
                                  </w:r>
                                </w:p>
                              </w:tc>
                            </w:tr>
                          </w:tbl>
                          <w:p w14:paraId="4D51465A" w14:textId="77777777" w:rsidR="008F47A3" w:rsidRDefault="008F47A3" w:rsidP="008F47A3">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541196" id="Zone de texte 87" o:spid="_x0000_s1121" type="#_x0000_t202" style="position:absolute;left:0;text-align:left;margin-left:240.45pt;margin-top:9.75pt;width:240.45pt;height:14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8F47A3" w14:paraId="5BBB9C4C"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5F23A2CE" w14:textId="77777777" w:rsidR="008F47A3" w:rsidRDefault="008F47A3">
                            <w:r>
                              <w:t>Connection au CCS</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75299CDD" w14:textId="77777777" w:rsidR="008F47A3" w:rsidRDefault="008F47A3">
                            <w:r>
                              <w:t>Résultat attendu :</w:t>
                            </w:r>
                          </w:p>
                          <w:p w14:paraId="5873B6EE" w14:textId="77777777" w:rsidR="008F47A3" w:rsidRDefault="008F47A3"/>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6A3DB0FC" w14:textId="77777777" w:rsidR="008F47A3" w:rsidRDefault="008F47A3">
                            <w:r>
                              <w:t>Validation du test</w:t>
                            </w:r>
                          </w:p>
                        </w:tc>
                      </w:tr>
                      <w:tr w:rsidR="008F47A3" w14:paraId="099D6FEA" w14:textId="77777777">
                        <w:tc>
                          <w:tcPr>
                            <w:tcW w:w="1361" w:type="dxa"/>
                            <w:tcBorders>
                              <w:top w:val="single" w:sz="4" w:space="0" w:color="auto"/>
                              <w:left w:val="single" w:sz="4" w:space="0" w:color="auto"/>
                              <w:bottom w:val="single" w:sz="4" w:space="0" w:color="auto"/>
                              <w:right w:val="single" w:sz="4" w:space="0" w:color="auto"/>
                            </w:tcBorders>
                            <w:hideMark/>
                          </w:tcPr>
                          <w:p w14:paraId="4767E6E7" w14:textId="77777777" w:rsidR="008F47A3" w:rsidRDefault="008F47A3">
                            <w:r>
                              <w:t>Cliquer sur le citybox du mât 1.</w:t>
                            </w:r>
                          </w:p>
                        </w:tc>
                        <w:tc>
                          <w:tcPr>
                            <w:tcW w:w="1239" w:type="dxa"/>
                            <w:tcBorders>
                              <w:top w:val="single" w:sz="4" w:space="0" w:color="auto"/>
                              <w:left w:val="single" w:sz="4" w:space="0" w:color="auto"/>
                              <w:bottom w:val="single" w:sz="4" w:space="0" w:color="auto"/>
                              <w:right w:val="single" w:sz="4" w:space="0" w:color="auto"/>
                            </w:tcBorders>
                            <w:hideMark/>
                          </w:tcPr>
                          <w:p w14:paraId="7811F6D8"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6437AEE2" w14:textId="77777777" w:rsidR="008F47A3" w:rsidRDefault="008F47A3">
                            <w:r>
                              <w:rPr>
                                <w:b/>
                                <w:color w:val="0070C0"/>
                                <w:sz w:val="24"/>
                              </w:rPr>
                              <w:sym w:font="Symbol" w:char="F096"/>
                            </w:r>
                            <w:r>
                              <w:rPr>
                                <w:b/>
                                <w:sz w:val="24"/>
                              </w:rPr>
                              <w:t xml:space="preserve"> </w:t>
                            </w:r>
                            <w:r>
                              <w:t>Test réussi</w:t>
                            </w:r>
                          </w:p>
                          <w:p w14:paraId="473CFC07" w14:textId="77777777" w:rsidR="008F47A3" w:rsidRDefault="008F47A3">
                            <w:pPr>
                              <w:rPr>
                                <w:b/>
                                <w:color w:val="0070C0"/>
                                <w:sz w:val="24"/>
                              </w:rPr>
                            </w:pPr>
                            <w:r>
                              <w:rPr>
                                <w:b/>
                                <w:color w:val="0070C0"/>
                                <w:sz w:val="24"/>
                              </w:rPr>
                              <w:sym w:font="Symbol" w:char="F096"/>
                            </w:r>
                            <w:r>
                              <w:t xml:space="preserve"> Échec du test</w:t>
                            </w:r>
                          </w:p>
                        </w:tc>
                      </w:tr>
                      <w:tr w:rsidR="008F47A3" w14:paraId="2F8C31F8" w14:textId="77777777">
                        <w:tc>
                          <w:tcPr>
                            <w:tcW w:w="1361" w:type="dxa"/>
                            <w:tcBorders>
                              <w:top w:val="single" w:sz="4" w:space="0" w:color="auto"/>
                              <w:left w:val="single" w:sz="4" w:space="0" w:color="auto"/>
                              <w:bottom w:val="single" w:sz="4" w:space="0" w:color="auto"/>
                              <w:right w:val="single" w:sz="4" w:space="0" w:color="auto"/>
                            </w:tcBorders>
                            <w:hideMark/>
                          </w:tcPr>
                          <w:p w14:paraId="77DB0F8A" w14:textId="77777777" w:rsidR="008F47A3" w:rsidRDefault="008F47A3">
                            <w:r>
                              <w:t>Cliquer sur le citybox du mât 2.</w:t>
                            </w:r>
                          </w:p>
                        </w:tc>
                        <w:tc>
                          <w:tcPr>
                            <w:tcW w:w="1239" w:type="dxa"/>
                            <w:tcBorders>
                              <w:top w:val="single" w:sz="4" w:space="0" w:color="auto"/>
                              <w:left w:val="single" w:sz="4" w:space="0" w:color="auto"/>
                              <w:bottom w:val="single" w:sz="4" w:space="0" w:color="auto"/>
                              <w:right w:val="single" w:sz="4" w:space="0" w:color="auto"/>
                            </w:tcBorders>
                            <w:hideMark/>
                          </w:tcPr>
                          <w:p w14:paraId="29F00F6E"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798CB0D2" w14:textId="77777777" w:rsidR="008F47A3" w:rsidRDefault="008F47A3">
                            <w:r>
                              <w:rPr>
                                <w:b/>
                                <w:color w:val="0070C0"/>
                                <w:sz w:val="24"/>
                              </w:rPr>
                              <w:sym w:font="Symbol" w:char="F096"/>
                            </w:r>
                            <w:r>
                              <w:rPr>
                                <w:b/>
                                <w:sz w:val="24"/>
                              </w:rPr>
                              <w:t xml:space="preserve"> </w:t>
                            </w:r>
                            <w:r>
                              <w:t>Test réussi</w:t>
                            </w:r>
                          </w:p>
                          <w:p w14:paraId="25685B88" w14:textId="77777777" w:rsidR="008F47A3" w:rsidRDefault="008F47A3">
                            <w:pPr>
                              <w:rPr>
                                <w:b/>
                                <w:color w:val="0070C0"/>
                                <w:sz w:val="24"/>
                              </w:rPr>
                            </w:pPr>
                            <w:r>
                              <w:rPr>
                                <w:b/>
                                <w:color w:val="0070C0"/>
                                <w:sz w:val="24"/>
                              </w:rPr>
                              <w:sym w:font="Symbol" w:char="F096"/>
                            </w:r>
                            <w:r>
                              <w:t xml:space="preserve"> Échec du test</w:t>
                            </w:r>
                          </w:p>
                        </w:tc>
                      </w:tr>
                      <w:tr w:rsidR="008F47A3" w14:paraId="3D2847A4" w14:textId="77777777">
                        <w:tc>
                          <w:tcPr>
                            <w:tcW w:w="1361" w:type="dxa"/>
                            <w:tcBorders>
                              <w:top w:val="single" w:sz="4" w:space="0" w:color="auto"/>
                              <w:left w:val="single" w:sz="4" w:space="0" w:color="auto"/>
                              <w:bottom w:val="single" w:sz="4" w:space="0" w:color="auto"/>
                              <w:right w:val="single" w:sz="4" w:space="0" w:color="auto"/>
                            </w:tcBorders>
                            <w:hideMark/>
                          </w:tcPr>
                          <w:p w14:paraId="3065CE76" w14:textId="77777777" w:rsidR="008F47A3" w:rsidRDefault="008F47A3">
                            <w:r>
                              <w:t>Cliquer sur le citybox du mât 3.</w:t>
                            </w:r>
                          </w:p>
                        </w:tc>
                        <w:tc>
                          <w:tcPr>
                            <w:tcW w:w="1239" w:type="dxa"/>
                            <w:tcBorders>
                              <w:top w:val="single" w:sz="4" w:space="0" w:color="auto"/>
                              <w:left w:val="single" w:sz="4" w:space="0" w:color="auto"/>
                              <w:bottom w:val="single" w:sz="4" w:space="0" w:color="auto"/>
                              <w:right w:val="single" w:sz="4" w:space="0" w:color="auto"/>
                            </w:tcBorders>
                            <w:hideMark/>
                          </w:tcPr>
                          <w:p w14:paraId="4CAE56C3"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57436522" w14:textId="77777777" w:rsidR="008F47A3" w:rsidRDefault="008F47A3">
                            <w:r>
                              <w:rPr>
                                <w:b/>
                                <w:color w:val="0070C0"/>
                                <w:sz w:val="24"/>
                              </w:rPr>
                              <w:sym w:font="Symbol" w:char="F096"/>
                            </w:r>
                            <w:r>
                              <w:rPr>
                                <w:b/>
                                <w:sz w:val="24"/>
                              </w:rPr>
                              <w:t xml:space="preserve"> </w:t>
                            </w:r>
                            <w:r>
                              <w:t>Test réussi</w:t>
                            </w:r>
                          </w:p>
                          <w:p w14:paraId="4F8BB194" w14:textId="77777777" w:rsidR="008F47A3" w:rsidRDefault="008F47A3">
                            <w:r>
                              <w:rPr>
                                <w:b/>
                                <w:color w:val="0070C0"/>
                                <w:sz w:val="24"/>
                              </w:rPr>
                              <w:sym w:font="Symbol" w:char="F096"/>
                            </w:r>
                            <w:r>
                              <w:t xml:space="preserve"> Échec du test</w:t>
                            </w:r>
                          </w:p>
                        </w:tc>
                      </w:tr>
                    </w:tbl>
                    <w:p w14:paraId="4D51465A" w14:textId="77777777" w:rsidR="008F47A3" w:rsidRDefault="008F47A3" w:rsidP="008F47A3">
                      <w:pPr>
                        <w:rPr>
                          <w:rFonts w:eastAsia="Times New Roman"/>
                        </w:rPr>
                      </w:pPr>
                    </w:p>
                  </w:txbxContent>
                </v:textbox>
              </v:shape>
            </w:pict>
          </mc:Fallback>
        </mc:AlternateContent>
      </w:r>
      <w:r>
        <w:rPr>
          <w:noProof/>
        </w:rPr>
        <w:drawing>
          <wp:inline distT="0" distB="0" distL="0" distR="0" wp14:anchorId="797B2B37" wp14:editId="6E1A431A">
            <wp:extent cx="2905125" cy="1724025"/>
            <wp:effectExtent l="38100" t="38100" r="47625" b="476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05125" cy="1724025"/>
                    </a:xfrm>
                    <a:prstGeom prst="rect">
                      <a:avLst/>
                    </a:prstGeom>
                    <a:noFill/>
                    <a:ln w="38100" cmpd="sng">
                      <a:solidFill>
                        <a:srgbClr val="0070C0"/>
                      </a:solidFill>
                      <a:miter lim="800000"/>
                      <a:headEnd/>
                      <a:tailEnd/>
                    </a:ln>
                    <a:effectLst/>
                  </pic:spPr>
                </pic:pic>
              </a:graphicData>
            </a:graphic>
          </wp:inline>
        </w:drawing>
      </w:r>
    </w:p>
    <w:p w14:paraId="16A6A28A" w14:textId="77777777" w:rsidR="008F47A3" w:rsidRDefault="008F47A3" w:rsidP="008F47A3">
      <w:pPr>
        <w:pStyle w:val="Titre1"/>
        <w:spacing w:after="240" w:line="240" w:lineRule="auto"/>
      </w:pPr>
      <w:bookmarkStart w:id="43" w:name="_Toc528396708"/>
      <w:bookmarkStart w:id="44" w:name="_Toc530378072"/>
      <w:r>
        <w:t>Présentation au client.</w:t>
      </w:r>
      <w:bookmarkEnd w:id="43"/>
      <w:bookmarkEnd w:id="44"/>
    </w:p>
    <w:p w14:paraId="11B63AA3" w14:textId="77777777" w:rsidR="008F47A3" w:rsidRDefault="008F47A3" w:rsidP="008F47A3">
      <w:r>
        <w:t>Effectuer la présentation au client du nouveau paramétrage.</w:t>
      </w:r>
    </w:p>
    <w:p w14:paraId="16F44307" w14:textId="77777777" w:rsidR="008F47A3" w:rsidRDefault="008F47A3" w:rsidP="008F47A3">
      <w:r>
        <w:t>Recueillir la satisfaction du client.</w:t>
      </w:r>
    </w:p>
    <w:tbl>
      <w:tblPr>
        <w:tblStyle w:val="Grilledutableau"/>
        <w:tblW w:w="0" w:type="auto"/>
        <w:tblLook w:val="04A0" w:firstRow="1" w:lastRow="0" w:firstColumn="1" w:lastColumn="0" w:noHBand="0" w:noVBand="1"/>
      </w:tblPr>
      <w:tblGrid>
        <w:gridCol w:w="10762"/>
      </w:tblGrid>
      <w:tr w:rsidR="008F47A3" w14:paraId="736BCD42" w14:textId="77777777" w:rsidTr="008F47A3">
        <w:trPr>
          <w:trHeight w:val="1184"/>
        </w:trPr>
        <w:tc>
          <w:tcPr>
            <w:tcW w:w="10762" w:type="dxa"/>
            <w:tcBorders>
              <w:top w:val="single" w:sz="4" w:space="0" w:color="auto"/>
              <w:left w:val="single" w:sz="4" w:space="0" w:color="auto"/>
              <w:bottom w:val="single" w:sz="4" w:space="0" w:color="auto"/>
              <w:right w:val="single" w:sz="4" w:space="0" w:color="auto"/>
            </w:tcBorders>
          </w:tcPr>
          <w:p w14:paraId="33BC25C8" w14:textId="77777777" w:rsidR="008F47A3" w:rsidRDefault="008F47A3">
            <w:pPr>
              <w:spacing w:after="200" w:line="276" w:lineRule="auto"/>
              <w:rPr>
                <w:i/>
              </w:rPr>
            </w:pPr>
            <w:r>
              <w:rPr>
                <w:i/>
              </w:rPr>
              <w:t>Commentaire éventuel du client : (réserves)</w:t>
            </w:r>
          </w:p>
          <w:p w14:paraId="54023303" w14:textId="77777777" w:rsidR="008F47A3" w:rsidRDefault="008F47A3">
            <w:pPr>
              <w:spacing w:after="200" w:line="276" w:lineRule="auto"/>
            </w:pPr>
          </w:p>
        </w:tc>
      </w:tr>
    </w:tbl>
    <w:p w14:paraId="09AE4EA5" w14:textId="77777777" w:rsidR="008F47A3" w:rsidRDefault="008F47A3" w:rsidP="008F47A3">
      <w:pPr>
        <w:rPr>
          <w:rFonts w:eastAsiaTheme="majorEastAsia" w:cstheme="majorBidi"/>
          <w:b/>
          <w:bCs/>
          <w:caps/>
          <w:sz w:val="32"/>
          <w:szCs w:val="28"/>
          <w:u w:val="single"/>
        </w:rPr>
      </w:pPr>
      <w:r>
        <w:br w:type="page"/>
      </w:r>
    </w:p>
    <w:p w14:paraId="7F0BD88B" w14:textId="77777777" w:rsidR="008F47A3" w:rsidRDefault="008F47A3" w:rsidP="008F47A3">
      <w:pPr>
        <w:pStyle w:val="Titre1"/>
        <w:spacing w:after="240" w:line="240" w:lineRule="auto"/>
        <w:rPr>
          <w:sz w:val="32"/>
        </w:rPr>
      </w:pPr>
      <w:bookmarkStart w:id="45" w:name="_Toc528396709"/>
      <w:bookmarkStart w:id="46" w:name="_Toc526146858"/>
      <w:bookmarkStart w:id="47" w:name="_Toc530378073"/>
      <w:r>
        <w:lastRenderedPageBreak/>
        <w:t>Communication</w:t>
      </w:r>
      <w:bookmarkEnd w:id="45"/>
      <w:bookmarkEnd w:id="46"/>
      <w:bookmarkEnd w:id="47"/>
    </w:p>
    <w:p w14:paraId="047F4D14" w14:textId="77777777" w:rsidR="008F47A3" w:rsidRDefault="008F47A3" w:rsidP="008F47A3">
      <w:pPr>
        <w:pStyle w:val="Titre2"/>
        <w:spacing w:line="240" w:lineRule="auto"/>
      </w:pPr>
      <w:bookmarkStart w:id="48" w:name="_Toc528396710"/>
      <w:bookmarkStart w:id="49" w:name="_Toc526146859"/>
      <w:bookmarkStart w:id="50" w:name="_Toc530378074"/>
      <w:r>
        <w:t>Conclure sur le fonctionnement du système après modification des paramètres en justifiant le choix de votre scénario sur un plan « Efficacité énergétique ».</w:t>
      </w:r>
      <w:bookmarkEnd w:id="48"/>
      <w:bookmarkEnd w:id="49"/>
      <w:bookmarkEnd w:id="50"/>
    </w:p>
    <w:p w14:paraId="22BCA00E" w14:textId="77777777" w:rsidR="008F47A3" w:rsidRDefault="008F47A3" w:rsidP="008F47A3"/>
    <w:tbl>
      <w:tblPr>
        <w:tblStyle w:val="Grilledutableau"/>
        <w:tblW w:w="0" w:type="auto"/>
        <w:tblLook w:val="04A0" w:firstRow="1" w:lastRow="0" w:firstColumn="1" w:lastColumn="0" w:noHBand="0" w:noVBand="1"/>
      </w:tblPr>
      <w:tblGrid>
        <w:gridCol w:w="10762"/>
      </w:tblGrid>
      <w:tr w:rsidR="008F47A3" w14:paraId="5A4F5B5E" w14:textId="77777777" w:rsidTr="008F47A3">
        <w:tc>
          <w:tcPr>
            <w:tcW w:w="10762" w:type="dxa"/>
            <w:tcBorders>
              <w:top w:val="single" w:sz="4" w:space="0" w:color="auto"/>
              <w:left w:val="single" w:sz="4" w:space="0" w:color="auto"/>
              <w:bottom w:val="single" w:sz="4" w:space="0" w:color="auto"/>
              <w:right w:val="single" w:sz="4" w:space="0" w:color="auto"/>
            </w:tcBorders>
          </w:tcPr>
          <w:p w14:paraId="3954FDDF" w14:textId="77777777" w:rsidR="008F47A3" w:rsidRDefault="008F47A3"/>
          <w:p w14:paraId="0C9C241D" w14:textId="77777777" w:rsidR="008F47A3" w:rsidRDefault="008F47A3"/>
          <w:p w14:paraId="5D2226AE" w14:textId="77777777" w:rsidR="008F47A3" w:rsidRDefault="008F47A3"/>
          <w:p w14:paraId="0232B941" w14:textId="77777777" w:rsidR="008F47A3" w:rsidRDefault="008F47A3"/>
          <w:p w14:paraId="6EF9B67F" w14:textId="77777777" w:rsidR="008F47A3" w:rsidRDefault="008F47A3"/>
          <w:p w14:paraId="7CDB15B4" w14:textId="77777777" w:rsidR="008F47A3" w:rsidRDefault="008F47A3"/>
          <w:p w14:paraId="7BDC9CFD" w14:textId="77777777" w:rsidR="008F47A3" w:rsidRDefault="008F47A3"/>
          <w:p w14:paraId="597F86D3" w14:textId="77777777" w:rsidR="008F47A3" w:rsidRDefault="008F47A3"/>
          <w:p w14:paraId="0C6442AB" w14:textId="77777777" w:rsidR="008F47A3" w:rsidRDefault="008F47A3"/>
          <w:p w14:paraId="7D5E50D1" w14:textId="77777777" w:rsidR="008F47A3" w:rsidRDefault="008F47A3"/>
          <w:p w14:paraId="264F52B2" w14:textId="77777777" w:rsidR="008F47A3" w:rsidRDefault="008F47A3"/>
          <w:p w14:paraId="4C243860" w14:textId="77777777" w:rsidR="008F47A3" w:rsidRDefault="008F47A3"/>
          <w:p w14:paraId="2493A02E" w14:textId="77777777" w:rsidR="008F47A3" w:rsidRDefault="008F47A3"/>
          <w:p w14:paraId="4E74CE5D" w14:textId="77777777" w:rsidR="008F47A3" w:rsidRDefault="008F47A3"/>
          <w:p w14:paraId="721DB4D3" w14:textId="77777777" w:rsidR="008F47A3" w:rsidRDefault="008F47A3"/>
          <w:p w14:paraId="78AF0A32" w14:textId="77777777" w:rsidR="008F47A3" w:rsidRDefault="008F47A3"/>
          <w:p w14:paraId="6E2710A1" w14:textId="77777777" w:rsidR="008F47A3" w:rsidRDefault="008F47A3"/>
          <w:p w14:paraId="6BB5E30D" w14:textId="77777777" w:rsidR="008F47A3" w:rsidRDefault="008F47A3"/>
          <w:p w14:paraId="3BD45F96" w14:textId="77777777" w:rsidR="008F47A3" w:rsidRDefault="008F47A3"/>
          <w:p w14:paraId="5D63CCB1" w14:textId="77777777" w:rsidR="008F47A3" w:rsidRDefault="008F47A3"/>
          <w:p w14:paraId="58B07BEA" w14:textId="77777777" w:rsidR="008F47A3" w:rsidRDefault="008F47A3"/>
          <w:p w14:paraId="058EA324" w14:textId="77777777" w:rsidR="008F47A3" w:rsidRDefault="008F47A3"/>
          <w:p w14:paraId="4C155B78" w14:textId="77777777" w:rsidR="008F47A3" w:rsidRDefault="008F47A3"/>
          <w:p w14:paraId="6A62D7B1" w14:textId="77777777" w:rsidR="008F47A3" w:rsidRDefault="008F47A3"/>
          <w:p w14:paraId="6CF99DFB" w14:textId="77777777" w:rsidR="008F47A3" w:rsidRDefault="008F47A3"/>
          <w:p w14:paraId="3F2E899D" w14:textId="77777777" w:rsidR="008F47A3" w:rsidRDefault="008F47A3"/>
          <w:p w14:paraId="7762275F" w14:textId="77777777" w:rsidR="008F47A3" w:rsidRDefault="008F47A3"/>
          <w:p w14:paraId="0B8D5177" w14:textId="77777777" w:rsidR="008F47A3" w:rsidRDefault="008F47A3"/>
          <w:p w14:paraId="477AEFB6" w14:textId="77777777" w:rsidR="008F47A3" w:rsidRDefault="008F47A3"/>
          <w:p w14:paraId="524AFCC5" w14:textId="77777777" w:rsidR="008F47A3" w:rsidRDefault="008F47A3"/>
          <w:p w14:paraId="21D001BC" w14:textId="77777777" w:rsidR="008F47A3" w:rsidRDefault="008F47A3"/>
          <w:p w14:paraId="43DF5FEA" w14:textId="77777777" w:rsidR="008F47A3" w:rsidRDefault="008F47A3"/>
          <w:p w14:paraId="6B6F6CF2" w14:textId="77777777" w:rsidR="008F47A3" w:rsidRDefault="008F47A3"/>
          <w:p w14:paraId="2CB3710F" w14:textId="77777777" w:rsidR="008F47A3" w:rsidRDefault="008F47A3"/>
          <w:p w14:paraId="7B050AB6" w14:textId="77777777" w:rsidR="008F47A3" w:rsidRDefault="008F47A3"/>
          <w:p w14:paraId="0B78E626" w14:textId="77777777" w:rsidR="008F47A3" w:rsidRDefault="008F47A3"/>
          <w:p w14:paraId="3822075D" w14:textId="77777777" w:rsidR="008F47A3" w:rsidRDefault="008F47A3"/>
          <w:p w14:paraId="0C81402C" w14:textId="77777777" w:rsidR="008F47A3" w:rsidRDefault="008F47A3"/>
          <w:p w14:paraId="5587931A" w14:textId="77777777" w:rsidR="008F47A3" w:rsidRDefault="008F47A3"/>
          <w:p w14:paraId="4D233259" w14:textId="77777777" w:rsidR="008F47A3" w:rsidRDefault="008F47A3"/>
        </w:tc>
      </w:tr>
    </w:tbl>
    <w:p w14:paraId="6F0843C4" w14:textId="77777777" w:rsidR="008F47A3" w:rsidRDefault="008F47A3" w:rsidP="008F47A3">
      <w:pPr>
        <w:rPr>
          <w:rFonts w:cs="Arial"/>
          <w:b/>
        </w:rPr>
      </w:pPr>
    </w:p>
    <w:p w14:paraId="261E78F0" w14:textId="1D29E479" w:rsidR="00B47CC0" w:rsidRDefault="00B47CC0" w:rsidP="008F47A3">
      <w:pPr>
        <w:rPr>
          <w:rFonts w:cs="Arial"/>
          <w:b/>
        </w:rPr>
      </w:pPr>
    </w:p>
    <w:sectPr w:rsidR="00B47CC0" w:rsidSect="007F336F">
      <w:headerReference w:type="default" r:id="rId95"/>
      <w:footerReference w:type="default" r:id="rId96"/>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DE1363" w14:textId="77777777" w:rsidR="00374091" w:rsidRDefault="00374091" w:rsidP="00CD447F">
      <w:pPr>
        <w:spacing w:after="0"/>
      </w:pPr>
      <w:r>
        <w:separator/>
      </w:r>
    </w:p>
  </w:endnote>
  <w:endnote w:type="continuationSeparator" w:id="0">
    <w:p w14:paraId="7D897822" w14:textId="77777777" w:rsidR="00374091" w:rsidRDefault="00374091"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notTrueType/>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8324CD" w:rsidRDefault="008324CD"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324CD" w14:paraId="34AF4F92" w14:textId="77777777" w:rsidTr="00155991">
      <w:trPr>
        <w:trHeight w:val="847"/>
        <w:jc w:val="center"/>
      </w:trPr>
      <w:tc>
        <w:tcPr>
          <w:tcW w:w="1667" w:type="pct"/>
          <w:vAlign w:val="center"/>
        </w:tcPr>
        <w:p w14:paraId="79A64166" w14:textId="77777777" w:rsidR="008324CD" w:rsidRDefault="008324CD"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6053962" w:rsidR="008324CD" w:rsidRDefault="008324CD"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F61536">
            <w:rPr>
              <w:rFonts w:ascii="Arial Narrow" w:hAnsi="Arial Narrow"/>
              <w:noProof/>
            </w:rPr>
            <w:instrText>19</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F61536">
            <w:rPr>
              <w:rFonts w:ascii="Arial Narrow" w:hAnsi="Arial Narrow"/>
              <w:noProof/>
            </w:rPr>
            <w:t>18</w:t>
          </w:r>
          <w:r>
            <w:rPr>
              <w:rFonts w:ascii="Arial Narrow" w:hAnsi="Arial Narrow"/>
            </w:rPr>
            <w:fldChar w:fldCharType="end"/>
          </w:r>
        </w:p>
        <w:p w14:paraId="64CB058D" w14:textId="77777777" w:rsidR="008324CD" w:rsidRDefault="008324CD" w:rsidP="00155991">
          <w:pPr>
            <w:pStyle w:val="Pieddepage"/>
            <w:tabs>
              <w:tab w:val="clear" w:pos="4536"/>
              <w:tab w:val="clear" w:pos="9072"/>
              <w:tab w:val="right" w:pos="0"/>
              <w:tab w:val="left" w:pos="3045"/>
            </w:tabs>
            <w:ind w:right="360"/>
            <w:rPr>
              <w:bCs/>
              <w:szCs w:val="20"/>
            </w:rPr>
          </w:pPr>
        </w:p>
        <w:p w14:paraId="5BA0DB0C" w14:textId="77777777" w:rsidR="008324CD" w:rsidRDefault="00374091" w:rsidP="00155991">
          <w:pPr>
            <w:pStyle w:val="Pieddepage"/>
            <w:tabs>
              <w:tab w:val="clear" w:pos="4536"/>
              <w:tab w:val="clear" w:pos="9072"/>
              <w:tab w:val="right" w:pos="0"/>
              <w:tab w:val="left" w:pos="3045"/>
            </w:tabs>
            <w:ind w:right="360"/>
            <w:jc w:val="center"/>
            <w:rPr>
              <w:color w:val="3366FF"/>
            </w:rPr>
          </w:pPr>
          <w:hyperlink w:anchor="_top" w:history="1">
            <w:r w:rsidR="008324CD" w:rsidRPr="006D1484">
              <w:rPr>
                <w:rStyle w:val="Lienhypertexte"/>
                <w:bCs/>
                <w:szCs w:val="20"/>
              </w:rPr>
              <w:t>Retour page de garde</w:t>
            </w:r>
          </w:hyperlink>
        </w:p>
      </w:tc>
      <w:tc>
        <w:tcPr>
          <w:tcW w:w="1666" w:type="pct"/>
          <w:vAlign w:val="center"/>
        </w:tcPr>
        <w:p w14:paraId="4500399F" w14:textId="77777777" w:rsidR="008324CD" w:rsidRDefault="008324CD"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8324CD" w:rsidRDefault="008324CD"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324CD" w14:paraId="0A12DC39" w14:textId="77777777" w:rsidTr="0070255E">
      <w:trPr>
        <w:trHeight w:val="847"/>
      </w:trPr>
      <w:tc>
        <w:tcPr>
          <w:tcW w:w="1667" w:type="pct"/>
          <w:vAlign w:val="center"/>
        </w:tcPr>
        <w:p w14:paraId="7239B318" w14:textId="77777777" w:rsidR="008324CD" w:rsidRDefault="008324CD"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331E1557" w:rsidR="008324CD" w:rsidRDefault="008324CD"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603768">
            <w:rPr>
              <w:rFonts w:ascii="Arial Narrow" w:hAnsi="Arial Narrow"/>
              <w:noProof/>
            </w:rPr>
            <w:instrText>19</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603768">
            <w:rPr>
              <w:rFonts w:ascii="Arial Narrow" w:hAnsi="Arial Narrow"/>
              <w:noProof/>
            </w:rPr>
            <w:t>18</w:t>
          </w:r>
          <w:r>
            <w:rPr>
              <w:rFonts w:ascii="Arial Narrow" w:hAnsi="Arial Narrow"/>
            </w:rPr>
            <w:fldChar w:fldCharType="end"/>
          </w:r>
        </w:p>
        <w:p w14:paraId="3BA39969" w14:textId="77777777" w:rsidR="008324CD" w:rsidRDefault="008324CD" w:rsidP="0070255E">
          <w:pPr>
            <w:pStyle w:val="Pieddepage"/>
            <w:tabs>
              <w:tab w:val="clear" w:pos="4536"/>
              <w:tab w:val="clear" w:pos="9072"/>
              <w:tab w:val="right" w:pos="0"/>
              <w:tab w:val="left" w:pos="3045"/>
            </w:tabs>
            <w:ind w:right="360"/>
            <w:rPr>
              <w:bCs/>
              <w:szCs w:val="20"/>
            </w:rPr>
          </w:pPr>
        </w:p>
        <w:p w14:paraId="0E412CB6" w14:textId="77777777" w:rsidR="008324CD" w:rsidRDefault="00374091" w:rsidP="0070255E">
          <w:pPr>
            <w:pStyle w:val="Pieddepage"/>
            <w:tabs>
              <w:tab w:val="clear" w:pos="4536"/>
              <w:tab w:val="clear" w:pos="9072"/>
              <w:tab w:val="right" w:pos="0"/>
              <w:tab w:val="left" w:pos="3045"/>
            </w:tabs>
            <w:ind w:right="360"/>
            <w:jc w:val="center"/>
            <w:rPr>
              <w:color w:val="3366FF"/>
            </w:rPr>
          </w:pPr>
          <w:hyperlink w:anchor="_top" w:history="1">
            <w:r w:rsidR="008324CD" w:rsidRPr="006D1484">
              <w:rPr>
                <w:rStyle w:val="Lienhypertexte"/>
                <w:bCs/>
                <w:szCs w:val="20"/>
              </w:rPr>
              <w:t>Retour page de garde</w:t>
            </w:r>
          </w:hyperlink>
        </w:p>
      </w:tc>
      <w:tc>
        <w:tcPr>
          <w:tcW w:w="1666" w:type="pct"/>
          <w:vAlign w:val="center"/>
        </w:tcPr>
        <w:p w14:paraId="755CF43E" w14:textId="77777777" w:rsidR="008324CD" w:rsidRDefault="008324CD"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8324CD" w:rsidRDefault="008324CD"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FA775" w14:textId="77777777" w:rsidR="00374091" w:rsidRDefault="00374091" w:rsidP="00CD447F">
      <w:pPr>
        <w:spacing w:after="0"/>
      </w:pPr>
      <w:r>
        <w:separator/>
      </w:r>
    </w:p>
  </w:footnote>
  <w:footnote w:type="continuationSeparator" w:id="0">
    <w:p w14:paraId="395C9768" w14:textId="77777777" w:rsidR="00374091" w:rsidRDefault="00374091"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8324CD" w14:paraId="5C6FEA66" w14:textId="77777777" w:rsidTr="00521F84">
      <w:tc>
        <w:tcPr>
          <w:tcW w:w="1219" w:type="pct"/>
        </w:tcPr>
        <w:p w14:paraId="1D8A1837" w14:textId="77777777" w:rsidR="008324CD" w:rsidRDefault="008324CD" w:rsidP="009C2667">
          <w:pPr>
            <w:spacing w:before="240"/>
            <w:jc w:val="left"/>
          </w:pPr>
          <w:r w:rsidRPr="00CD447F">
            <w:rPr>
              <w:b/>
              <w:bCs/>
              <w:color w:val="3366CC"/>
              <w:sz w:val="24"/>
              <w:szCs w:val="24"/>
            </w:rPr>
            <w:t>DOSSIER MACHINE</w:t>
          </w:r>
        </w:p>
      </w:tc>
      <w:tc>
        <w:tcPr>
          <w:tcW w:w="2728" w:type="pct"/>
        </w:tcPr>
        <w:p w14:paraId="55CFB764" w14:textId="77777777" w:rsidR="008324CD" w:rsidRDefault="008324CD"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4360AEDD" w:rsidR="008324CD" w:rsidRDefault="008324CD" w:rsidP="0075678E">
          <w:pPr>
            <w:spacing w:before="240"/>
            <w:jc w:val="right"/>
          </w:pPr>
          <w:r>
            <w:fldChar w:fldCharType="begin"/>
          </w:r>
          <w:r>
            <w:instrText xml:space="preserve"> REF RepetitionFx  \* MERGEFORMAT </w:instrText>
          </w:r>
          <w:r>
            <w:fldChar w:fldCharType="separate"/>
          </w:r>
          <w:r w:rsidR="00F61536">
            <w:rPr>
              <w:b/>
              <w:bCs/>
            </w:rPr>
            <w:t>Erreur ! Source du renvoi introuvable.</w:t>
          </w:r>
          <w:r>
            <w:fldChar w:fldCharType="end"/>
          </w:r>
        </w:p>
      </w:tc>
    </w:tr>
  </w:tbl>
  <w:p w14:paraId="4C803899" w14:textId="77777777" w:rsidR="008324CD" w:rsidRDefault="008324CD"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8324CD" w:rsidRDefault="008324CD">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8324CD" w:rsidRDefault="008324CD" w:rsidP="00780930">
                            <w:pPr>
                              <w:tabs>
                                <w:tab w:val="left" w:pos="426"/>
                              </w:tabs>
                              <w:spacing w:after="0"/>
                              <w:ind w:left="57"/>
                              <w:rPr>
                                <w:rFonts w:cs="Arial"/>
                                <w:b/>
                                <w:bCs/>
                              </w:rPr>
                            </w:pPr>
                            <w:r>
                              <w:rPr>
                                <w:rFonts w:cs="Arial"/>
                                <w:b/>
                                <w:bCs/>
                              </w:rPr>
                              <w:t>ERM AUTOMATISMES INDUSTRIELS</w:t>
                            </w:r>
                          </w:p>
                          <w:p w14:paraId="3910AA9A" w14:textId="77777777" w:rsidR="008324CD" w:rsidRPr="00C866AD" w:rsidRDefault="008324C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324CD" w:rsidRDefault="008324C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324CD" w:rsidRDefault="008324C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324CD" w:rsidRPr="00C430F1" w:rsidRDefault="008324C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8324CD" w:rsidRDefault="008324CD"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8324CD" w:rsidRPr="00DB621D" w:rsidRDefault="008324CD"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122"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123"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8324CD" w:rsidRDefault="008324CD" w:rsidP="00780930">
                      <w:pPr>
                        <w:tabs>
                          <w:tab w:val="left" w:pos="426"/>
                        </w:tabs>
                        <w:spacing w:after="0"/>
                        <w:ind w:left="57"/>
                        <w:rPr>
                          <w:rFonts w:cs="Arial"/>
                          <w:b/>
                          <w:bCs/>
                        </w:rPr>
                      </w:pPr>
                      <w:r>
                        <w:rPr>
                          <w:rFonts w:cs="Arial"/>
                          <w:b/>
                          <w:bCs/>
                        </w:rPr>
                        <w:t>ERM AUTOMATISMES INDUSTRIELS</w:t>
                      </w:r>
                    </w:p>
                    <w:p w14:paraId="3910AA9A" w14:textId="77777777" w:rsidR="008324CD" w:rsidRPr="00C866AD" w:rsidRDefault="008324C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324CD" w:rsidRDefault="008324C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324CD" w:rsidRDefault="008324C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324CD" w:rsidRPr="00C430F1" w:rsidRDefault="008324C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8324CD" w:rsidRDefault="008324CD"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124"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125"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126"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127"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8324CD" w:rsidRPr="00DB621D" w:rsidRDefault="008324CD"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8324CD" w14:paraId="4CE7B6A0" w14:textId="77777777" w:rsidTr="00A63DA8">
      <w:trPr>
        <w:trHeight w:val="510"/>
      </w:trPr>
      <w:tc>
        <w:tcPr>
          <w:tcW w:w="1219" w:type="pct"/>
          <w:vAlign w:val="center"/>
        </w:tcPr>
        <w:p w14:paraId="3958F357" w14:textId="2F511430" w:rsidR="008324CD" w:rsidRDefault="008324CD"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7AF8D4CD" w:rsidR="008324CD" w:rsidRDefault="008324CD"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F61536">
            <w:rPr>
              <w:rFonts w:cs="Arial"/>
              <w:b/>
              <w:bCs/>
              <w:szCs w:val="20"/>
            </w:rPr>
            <w:t>SMART STREET CY10</w:t>
          </w:r>
          <w:r>
            <w:rPr>
              <w:rFonts w:cs="Arial"/>
              <w:b/>
              <w:bCs/>
              <w:szCs w:val="20"/>
            </w:rPr>
            <w:fldChar w:fldCharType="end"/>
          </w:r>
        </w:p>
      </w:tc>
      <w:tc>
        <w:tcPr>
          <w:tcW w:w="1315" w:type="pct"/>
          <w:vAlign w:val="center"/>
        </w:tcPr>
        <w:p w14:paraId="49333792" w14:textId="7F227BF1" w:rsidR="008324CD" w:rsidRDefault="00374091" w:rsidP="00A63DA8">
          <w:pPr>
            <w:jc w:val="right"/>
          </w:pPr>
          <w:r>
            <w:fldChar w:fldCharType="begin"/>
          </w:r>
          <w:r>
            <w:instrText xml:space="preserve"> DOCPROPERTY  Category  \* MERGEFORMAT </w:instrText>
          </w:r>
          <w:r>
            <w:fldChar w:fldCharType="separate"/>
          </w:r>
          <w:r w:rsidR="00F61536">
            <w:t>Paramétrage des EP</w:t>
          </w:r>
          <w:r>
            <w:fldChar w:fldCharType="end"/>
          </w:r>
          <w:r w:rsidR="00E60B9B">
            <w:t xml:space="preserve"> corrigé</w:t>
          </w:r>
        </w:p>
      </w:tc>
    </w:tr>
  </w:tbl>
  <w:p w14:paraId="7056091D" w14:textId="77777777" w:rsidR="008324CD" w:rsidRDefault="008324CD"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6" type="#_x0000_t75" style="width:39pt;height:32.25pt" o:bullet="t">
        <v:imagedata r:id="rId1" o:title="icone_attention"/>
      </v:shape>
    </w:pict>
  </w:numPicBullet>
  <w:numPicBullet w:numPicBulletId="1">
    <w:pict>
      <v:shape id="_x0000_i1277" type="#_x0000_t75" style="width:192pt;height:192pt" o:bullet="t">
        <v:imagedata r:id="rId2" o:title="green_globe_exclamation_point_570"/>
      </v:shape>
    </w:pict>
  </w:numPicBullet>
  <w:abstractNum w:abstractNumId="0" w15:restartNumberingAfterBreak="0">
    <w:nsid w:val="18DA1DB8"/>
    <w:multiLevelType w:val="hybridMultilevel"/>
    <w:tmpl w:val="9170E2C2"/>
    <w:lvl w:ilvl="0" w:tplc="416E633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98C427F"/>
    <w:multiLevelType w:val="hybridMultilevel"/>
    <w:tmpl w:val="ABE85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24BC78E2"/>
    <w:multiLevelType w:val="hybridMultilevel"/>
    <w:tmpl w:val="6FEE6C52"/>
    <w:lvl w:ilvl="0" w:tplc="416E6338">
      <w:start w:val="23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92C2FF4"/>
    <w:multiLevelType w:val="hybridMultilevel"/>
    <w:tmpl w:val="B54467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BA43AC6"/>
    <w:multiLevelType w:val="multilevel"/>
    <w:tmpl w:val="5A4ECB64"/>
    <w:lvl w:ilvl="0">
      <w:start w:val="1"/>
      <w:numFmt w:val="bullet"/>
      <w:pStyle w:val="Puceniveau1"/>
      <w:lvlText w:val=""/>
      <w:lvlJc w:val="left"/>
      <w:pPr>
        <w:tabs>
          <w:tab w:val="num" w:pos="454"/>
        </w:tabs>
        <w:ind w:left="454" w:hanging="454"/>
      </w:pPr>
      <w:rPr>
        <w:rFonts w:ascii="Wingdings" w:hAnsi="Wingdings" w:hint="default"/>
        <w:color w:val="E4003A"/>
        <w:sz w:val="22"/>
        <w:szCs w:val="28"/>
      </w:rPr>
    </w:lvl>
    <w:lvl w:ilvl="1">
      <w:start w:val="1"/>
      <w:numFmt w:val="bullet"/>
      <w:pStyle w:val="Puceniveau2"/>
      <w:lvlText w:val=""/>
      <w:lvlJc w:val="left"/>
      <w:pPr>
        <w:tabs>
          <w:tab w:val="num" w:pos="907"/>
        </w:tabs>
        <w:ind w:left="908" w:hanging="454"/>
      </w:pPr>
      <w:rPr>
        <w:rFonts w:ascii="Wingdings" w:hAnsi="Wingdings" w:hint="default"/>
        <w:color w:val="E4003A"/>
        <w:sz w:val="18"/>
      </w:rPr>
    </w:lvl>
    <w:lvl w:ilvl="2">
      <w:start w:val="1"/>
      <w:numFmt w:val="bullet"/>
      <w:pStyle w:val="Puceniveau3"/>
      <w:lvlText w:val=""/>
      <w:lvlJc w:val="left"/>
      <w:pPr>
        <w:tabs>
          <w:tab w:val="num" w:pos="1361"/>
        </w:tabs>
        <w:ind w:left="1362" w:hanging="454"/>
      </w:pPr>
      <w:rPr>
        <w:rFonts w:ascii="Symbol" w:hAnsi="Symbol" w:hint="default"/>
        <w:color w:val="E4003A"/>
      </w:rPr>
    </w:lvl>
    <w:lvl w:ilvl="3">
      <w:start w:val="1"/>
      <w:numFmt w:val="bullet"/>
      <w:pStyle w:val="puceniveau4"/>
      <w:lvlText w:val=""/>
      <w:lvlJc w:val="left"/>
      <w:pPr>
        <w:tabs>
          <w:tab w:val="num" w:pos="1814"/>
        </w:tabs>
        <w:ind w:left="1816" w:hanging="454"/>
      </w:pPr>
      <w:rPr>
        <w:rFonts w:ascii="Symbol" w:hAnsi="Symbol" w:hint="default"/>
        <w:color w:val="E4003A"/>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7" w15:restartNumberingAfterBreak="0">
    <w:nsid w:val="5B397333"/>
    <w:multiLevelType w:val="hybridMultilevel"/>
    <w:tmpl w:val="DF4E3F84"/>
    <w:lvl w:ilvl="0" w:tplc="F1168BC0">
      <w:start w:val="4375"/>
      <w:numFmt w:val="bullet"/>
      <w:lvlText w:val="-"/>
      <w:lvlJc w:val="left"/>
      <w:pPr>
        <w:ind w:left="1060" w:hanging="360"/>
      </w:pPr>
      <w:rPr>
        <w:rFonts w:ascii="Arial" w:eastAsia="Times New Roman" w:hAnsi="Arial" w:cs="Arial" w:hint="default"/>
      </w:rPr>
    </w:lvl>
    <w:lvl w:ilvl="1" w:tplc="040C0003">
      <w:start w:val="1"/>
      <w:numFmt w:val="bullet"/>
      <w:lvlText w:val="o"/>
      <w:lvlJc w:val="left"/>
      <w:pPr>
        <w:ind w:left="1780" w:hanging="360"/>
      </w:pPr>
      <w:rPr>
        <w:rFonts w:ascii="Courier New" w:hAnsi="Courier New" w:cs="Courier New" w:hint="default"/>
      </w:rPr>
    </w:lvl>
    <w:lvl w:ilvl="2" w:tplc="040C0005">
      <w:start w:val="1"/>
      <w:numFmt w:val="bullet"/>
      <w:lvlText w:val=""/>
      <w:lvlJc w:val="left"/>
      <w:pPr>
        <w:ind w:left="2500" w:hanging="360"/>
      </w:pPr>
      <w:rPr>
        <w:rFonts w:ascii="Wingdings" w:hAnsi="Wingdings" w:hint="default"/>
      </w:rPr>
    </w:lvl>
    <w:lvl w:ilvl="3" w:tplc="040C0001">
      <w:start w:val="1"/>
      <w:numFmt w:val="bullet"/>
      <w:lvlText w:val=""/>
      <w:lvlJc w:val="left"/>
      <w:pPr>
        <w:ind w:left="3220" w:hanging="360"/>
      </w:pPr>
      <w:rPr>
        <w:rFonts w:ascii="Symbol" w:hAnsi="Symbol" w:hint="default"/>
      </w:rPr>
    </w:lvl>
    <w:lvl w:ilvl="4" w:tplc="040C0003">
      <w:start w:val="1"/>
      <w:numFmt w:val="bullet"/>
      <w:lvlText w:val="o"/>
      <w:lvlJc w:val="left"/>
      <w:pPr>
        <w:ind w:left="3940" w:hanging="360"/>
      </w:pPr>
      <w:rPr>
        <w:rFonts w:ascii="Courier New" w:hAnsi="Courier New" w:cs="Courier New" w:hint="default"/>
      </w:rPr>
    </w:lvl>
    <w:lvl w:ilvl="5" w:tplc="040C0005">
      <w:start w:val="1"/>
      <w:numFmt w:val="bullet"/>
      <w:lvlText w:val=""/>
      <w:lvlJc w:val="left"/>
      <w:pPr>
        <w:ind w:left="4660" w:hanging="360"/>
      </w:pPr>
      <w:rPr>
        <w:rFonts w:ascii="Wingdings" w:hAnsi="Wingdings" w:hint="default"/>
      </w:rPr>
    </w:lvl>
    <w:lvl w:ilvl="6" w:tplc="040C0001">
      <w:start w:val="1"/>
      <w:numFmt w:val="bullet"/>
      <w:lvlText w:val=""/>
      <w:lvlJc w:val="left"/>
      <w:pPr>
        <w:ind w:left="5380" w:hanging="360"/>
      </w:pPr>
      <w:rPr>
        <w:rFonts w:ascii="Symbol" w:hAnsi="Symbol" w:hint="default"/>
      </w:rPr>
    </w:lvl>
    <w:lvl w:ilvl="7" w:tplc="040C0003">
      <w:start w:val="1"/>
      <w:numFmt w:val="bullet"/>
      <w:lvlText w:val="o"/>
      <w:lvlJc w:val="left"/>
      <w:pPr>
        <w:ind w:left="6100" w:hanging="360"/>
      </w:pPr>
      <w:rPr>
        <w:rFonts w:ascii="Courier New" w:hAnsi="Courier New" w:cs="Courier New" w:hint="default"/>
      </w:rPr>
    </w:lvl>
    <w:lvl w:ilvl="8" w:tplc="040C0005">
      <w:start w:val="1"/>
      <w:numFmt w:val="bullet"/>
      <w:lvlText w:val=""/>
      <w:lvlJc w:val="left"/>
      <w:pPr>
        <w:ind w:left="6820" w:hanging="360"/>
      </w:pPr>
      <w:rPr>
        <w:rFonts w:ascii="Wingdings" w:hAnsi="Wingdings" w:hint="default"/>
      </w:rPr>
    </w:lvl>
  </w:abstractNum>
  <w:abstractNum w:abstractNumId="8" w15:restartNumberingAfterBreak="0">
    <w:nsid w:val="5ED965E5"/>
    <w:multiLevelType w:val="hybridMultilevel"/>
    <w:tmpl w:val="B4A84090"/>
    <w:lvl w:ilvl="0" w:tplc="416E633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5FE34FF8"/>
    <w:multiLevelType w:val="hybridMultilevel"/>
    <w:tmpl w:val="F87C4E50"/>
    <w:lvl w:ilvl="0" w:tplc="416E633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66663686"/>
    <w:multiLevelType w:val="multilevel"/>
    <w:tmpl w:val="64C66E3E"/>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1" w15:restartNumberingAfterBreak="0">
    <w:nsid w:val="6A7A0F78"/>
    <w:multiLevelType w:val="hybridMultilevel"/>
    <w:tmpl w:val="34F63EB8"/>
    <w:lvl w:ilvl="0" w:tplc="416E633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6CA96E60"/>
    <w:multiLevelType w:val="hybridMultilevel"/>
    <w:tmpl w:val="75860AB0"/>
    <w:lvl w:ilvl="0" w:tplc="1F2C5D66">
      <w:start w:val="5"/>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3" w15:restartNumberingAfterBreak="0">
    <w:nsid w:val="71C551D9"/>
    <w:multiLevelType w:val="hybridMultilevel"/>
    <w:tmpl w:val="855C9A3C"/>
    <w:lvl w:ilvl="0" w:tplc="416E633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73695AC6"/>
    <w:multiLevelType w:val="hybridMultilevel"/>
    <w:tmpl w:val="49CEFC3A"/>
    <w:lvl w:ilvl="0" w:tplc="B86CA124">
      <w:start w:val="230"/>
      <w:numFmt w:val="bullet"/>
      <w:lvlText w:val="-"/>
      <w:lvlJc w:val="left"/>
      <w:pPr>
        <w:ind w:left="1060" w:hanging="360"/>
      </w:pPr>
      <w:rPr>
        <w:rFonts w:ascii="Arial" w:eastAsia="Times New Roman" w:hAnsi="Arial" w:cs="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5"/>
  </w:num>
  <w:num w:numId="2">
    <w:abstractNumId w:val="4"/>
  </w:num>
  <w:num w:numId="3">
    <w:abstractNumId w:val="10"/>
  </w:num>
  <w:num w:numId="4">
    <w:abstractNumId w:val="4"/>
  </w:num>
  <w:num w:numId="5">
    <w:abstractNumId w:val="5"/>
  </w:num>
  <w:num w:numId="6">
    <w:abstractNumId w:val="6"/>
  </w:num>
  <w:num w:numId="7">
    <w:abstractNumId w:val="7"/>
  </w:num>
  <w:num w:numId="8">
    <w:abstractNumId w:val="14"/>
  </w:num>
  <w:num w:numId="9">
    <w:abstractNumId w:val="4"/>
  </w:num>
  <w:num w:numId="10">
    <w:abstractNumId w:val="5"/>
  </w:num>
  <w:num w:numId="11">
    <w:abstractNumId w:val="2"/>
  </w:num>
  <w:num w:numId="12">
    <w:abstractNumId w:val="4"/>
  </w:num>
  <w:num w:numId="13">
    <w:abstractNumId w:val="2"/>
  </w:num>
  <w:num w:numId="14">
    <w:abstractNumId w:val="4"/>
  </w:num>
  <w:num w:numId="15">
    <w:abstractNumId w:val="5"/>
  </w:num>
  <w:num w:numId="16">
    <w:abstractNumId w:val="12"/>
  </w:num>
  <w:num w:numId="17">
    <w:abstractNumId w:val="1"/>
  </w:num>
  <w:num w:numId="18">
    <w:abstractNumId w:val="3"/>
  </w:num>
  <w:num w:numId="19">
    <w:abstractNumId w:val="4"/>
  </w:num>
  <w:num w:numId="20">
    <w:abstractNumId w:val="6"/>
  </w:num>
  <w:num w:numId="21">
    <w:abstractNumId w:val="9"/>
  </w:num>
  <w:num w:numId="22">
    <w:abstractNumId w:val="8"/>
  </w:num>
  <w:num w:numId="23">
    <w:abstractNumId w:val="0"/>
  </w:num>
  <w:num w:numId="24">
    <w:abstractNumId w:val="13"/>
  </w:num>
  <w:num w:numId="2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0227"/>
    <w:rsid w:val="00022CBC"/>
    <w:rsid w:val="000236EA"/>
    <w:rsid w:val="00026967"/>
    <w:rsid w:val="0003567A"/>
    <w:rsid w:val="000537A5"/>
    <w:rsid w:val="00080670"/>
    <w:rsid w:val="00087564"/>
    <w:rsid w:val="00096569"/>
    <w:rsid w:val="000A1B9C"/>
    <w:rsid w:val="000A6C3D"/>
    <w:rsid w:val="000D669A"/>
    <w:rsid w:val="000E4D65"/>
    <w:rsid w:val="00107A75"/>
    <w:rsid w:val="001158F0"/>
    <w:rsid w:val="00131C63"/>
    <w:rsid w:val="00137666"/>
    <w:rsid w:val="00155991"/>
    <w:rsid w:val="00157A3C"/>
    <w:rsid w:val="00165989"/>
    <w:rsid w:val="001728ED"/>
    <w:rsid w:val="0018123A"/>
    <w:rsid w:val="001B13D3"/>
    <w:rsid w:val="001C59C8"/>
    <w:rsid w:val="001D450C"/>
    <w:rsid w:val="001E7916"/>
    <w:rsid w:val="002268E0"/>
    <w:rsid w:val="00231A82"/>
    <w:rsid w:val="00241A18"/>
    <w:rsid w:val="00244710"/>
    <w:rsid w:val="00252F5B"/>
    <w:rsid w:val="00263FCC"/>
    <w:rsid w:val="002757AD"/>
    <w:rsid w:val="00281A98"/>
    <w:rsid w:val="002D199A"/>
    <w:rsid w:val="002D4465"/>
    <w:rsid w:val="00301F3A"/>
    <w:rsid w:val="0030262D"/>
    <w:rsid w:val="00305345"/>
    <w:rsid w:val="00315FB8"/>
    <w:rsid w:val="003217BC"/>
    <w:rsid w:val="0032416C"/>
    <w:rsid w:val="00330A77"/>
    <w:rsid w:val="003431D8"/>
    <w:rsid w:val="00353BF8"/>
    <w:rsid w:val="00374091"/>
    <w:rsid w:val="00387F32"/>
    <w:rsid w:val="00392371"/>
    <w:rsid w:val="003B2406"/>
    <w:rsid w:val="003D66CE"/>
    <w:rsid w:val="003D6844"/>
    <w:rsid w:val="003F7750"/>
    <w:rsid w:val="00416307"/>
    <w:rsid w:val="00423637"/>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564AD"/>
    <w:rsid w:val="00561147"/>
    <w:rsid w:val="00566AF6"/>
    <w:rsid w:val="005A0026"/>
    <w:rsid w:val="005A6C31"/>
    <w:rsid w:val="005B2438"/>
    <w:rsid w:val="005B3666"/>
    <w:rsid w:val="005B6BA2"/>
    <w:rsid w:val="005E06FF"/>
    <w:rsid w:val="005F45B7"/>
    <w:rsid w:val="00603768"/>
    <w:rsid w:val="0060389F"/>
    <w:rsid w:val="00604A36"/>
    <w:rsid w:val="006507A3"/>
    <w:rsid w:val="0065159F"/>
    <w:rsid w:val="00682698"/>
    <w:rsid w:val="0068321E"/>
    <w:rsid w:val="006C12E9"/>
    <w:rsid w:val="006C1BBB"/>
    <w:rsid w:val="006C278E"/>
    <w:rsid w:val="006D1484"/>
    <w:rsid w:val="006E66CB"/>
    <w:rsid w:val="006F242E"/>
    <w:rsid w:val="006F32E8"/>
    <w:rsid w:val="006F70D1"/>
    <w:rsid w:val="00701D0A"/>
    <w:rsid w:val="0070255E"/>
    <w:rsid w:val="007228A1"/>
    <w:rsid w:val="00726FD6"/>
    <w:rsid w:val="00741FA1"/>
    <w:rsid w:val="007424F0"/>
    <w:rsid w:val="00743A53"/>
    <w:rsid w:val="0075678E"/>
    <w:rsid w:val="00780930"/>
    <w:rsid w:val="007C5857"/>
    <w:rsid w:val="007D2779"/>
    <w:rsid w:val="007F336F"/>
    <w:rsid w:val="007F4B3A"/>
    <w:rsid w:val="007F54C5"/>
    <w:rsid w:val="007F6027"/>
    <w:rsid w:val="007F6CA2"/>
    <w:rsid w:val="008035AB"/>
    <w:rsid w:val="008206D2"/>
    <w:rsid w:val="008324CD"/>
    <w:rsid w:val="00842485"/>
    <w:rsid w:val="008515B7"/>
    <w:rsid w:val="00865E17"/>
    <w:rsid w:val="00867183"/>
    <w:rsid w:val="00871F2F"/>
    <w:rsid w:val="008741B8"/>
    <w:rsid w:val="00892AEF"/>
    <w:rsid w:val="008A29E3"/>
    <w:rsid w:val="008A5418"/>
    <w:rsid w:val="008B3693"/>
    <w:rsid w:val="008D2C79"/>
    <w:rsid w:val="008E2F2E"/>
    <w:rsid w:val="008E454A"/>
    <w:rsid w:val="008F2ADF"/>
    <w:rsid w:val="008F47A3"/>
    <w:rsid w:val="008F577D"/>
    <w:rsid w:val="0090602E"/>
    <w:rsid w:val="0091479B"/>
    <w:rsid w:val="009151F8"/>
    <w:rsid w:val="009244CB"/>
    <w:rsid w:val="00932C84"/>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40336"/>
    <w:rsid w:val="00B47CC0"/>
    <w:rsid w:val="00B510AB"/>
    <w:rsid w:val="00B5472D"/>
    <w:rsid w:val="00B56DF7"/>
    <w:rsid w:val="00B91F53"/>
    <w:rsid w:val="00B97AAE"/>
    <w:rsid w:val="00BA2155"/>
    <w:rsid w:val="00BB049B"/>
    <w:rsid w:val="00BC1B7B"/>
    <w:rsid w:val="00BD308E"/>
    <w:rsid w:val="00BE353B"/>
    <w:rsid w:val="00C03E2E"/>
    <w:rsid w:val="00C06A48"/>
    <w:rsid w:val="00C135D4"/>
    <w:rsid w:val="00C22ACB"/>
    <w:rsid w:val="00C32BE5"/>
    <w:rsid w:val="00C332F1"/>
    <w:rsid w:val="00C47478"/>
    <w:rsid w:val="00C7247E"/>
    <w:rsid w:val="00C8355B"/>
    <w:rsid w:val="00C866AD"/>
    <w:rsid w:val="00C9021F"/>
    <w:rsid w:val="00CA1519"/>
    <w:rsid w:val="00CB0271"/>
    <w:rsid w:val="00CC68EC"/>
    <w:rsid w:val="00CC7E37"/>
    <w:rsid w:val="00CD447F"/>
    <w:rsid w:val="00D13D23"/>
    <w:rsid w:val="00D559B8"/>
    <w:rsid w:val="00D94EC8"/>
    <w:rsid w:val="00DB2642"/>
    <w:rsid w:val="00DB54C3"/>
    <w:rsid w:val="00DB6C50"/>
    <w:rsid w:val="00DC22BA"/>
    <w:rsid w:val="00E04C68"/>
    <w:rsid w:val="00E60B9B"/>
    <w:rsid w:val="00E86FAC"/>
    <w:rsid w:val="00E87904"/>
    <w:rsid w:val="00EB351D"/>
    <w:rsid w:val="00EB41C9"/>
    <w:rsid w:val="00EC4BA2"/>
    <w:rsid w:val="00EE6D72"/>
    <w:rsid w:val="00EF202D"/>
    <w:rsid w:val="00EF2549"/>
    <w:rsid w:val="00EF61D5"/>
    <w:rsid w:val="00F05472"/>
    <w:rsid w:val="00F16E27"/>
    <w:rsid w:val="00F42735"/>
    <w:rsid w:val="00F50695"/>
    <w:rsid w:val="00F61536"/>
    <w:rsid w:val="00F9203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3217BC"/>
    <w:pPr>
      <w:keepNext/>
      <w:keepLines/>
      <w:numPr>
        <w:numId w:val="3"/>
      </w:numPr>
      <w:spacing w:before="480" w:after="0"/>
      <w:jc w:val="left"/>
      <w:outlineLvl w:val="0"/>
    </w:pPr>
    <w:rPr>
      <w:rFonts w:eastAsiaTheme="majorEastAsia" w:cstheme="majorBidi"/>
      <w:b/>
      <w:bCs/>
      <w:caps/>
      <w:sz w:val="36"/>
      <w:szCs w:val="28"/>
      <w:u w:val="single"/>
    </w:rPr>
  </w:style>
  <w:style w:type="paragraph" w:styleId="Titre2">
    <w:name w:val="heading 2"/>
    <w:basedOn w:val="Normal"/>
    <w:next w:val="Normal"/>
    <w:link w:val="Titre2Car"/>
    <w:autoRedefine/>
    <w:qFormat/>
    <w:rsid w:val="00014953"/>
    <w:pPr>
      <w:keepNext/>
      <w:keepLines/>
      <w:numPr>
        <w:ilvl w:val="1"/>
        <w:numId w:val="3"/>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3"/>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3"/>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3"/>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217BC"/>
    <w:rPr>
      <w:rFonts w:ascii="Arial" w:eastAsiaTheme="majorEastAsia" w:hAnsi="Arial" w:cstheme="majorBidi"/>
      <w:b/>
      <w:bCs/>
      <w:caps/>
      <w:sz w:val="36"/>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nhideWhenUsed/>
    <w:rsid w:val="00CD447F"/>
    <w:pPr>
      <w:tabs>
        <w:tab w:val="center" w:pos="4536"/>
        <w:tab w:val="right" w:pos="9072"/>
      </w:tabs>
      <w:spacing w:after="0"/>
    </w:pPr>
  </w:style>
  <w:style w:type="character" w:customStyle="1" w:styleId="En-tteCar">
    <w:name w:val="En-tête Car"/>
    <w:basedOn w:val="Policepardfaut"/>
    <w:link w:val="En-tte"/>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2"/>
      </w:numPr>
    </w:pPr>
    <w:rPr>
      <w:color w:val="00B050"/>
    </w:rPr>
  </w:style>
  <w:style w:type="paragraph" w:customStyle="1" w:styleId="Annotationimportante">
    <w:name w:val="Annotation importante"/>
    <w:basedOn w:val="Normal"/>
    <w:link w:val="AnnotationimportanteCar"/>
    <w:qFormat/>
    <w:rsid w:val="00984CAC"/>
    <w:pPr>
      <w:numPr>
        <w:numId w:val="1"/>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 w:type="paragraph" w:customStyle="1" w:styleId="Puceniveau1">
    <w:name w:val="Puce niveau 1"/>
    <w:basedOn w:val="Normal"/>
    <w:uiPriority w:val="4"/>
    <w:qFormat/>
    <w:rsid w:val="00B47CC0"/>
    <w:pPr>
      <w:keepLines/>
      <w:numPr>
        <w:numId w:val="6"/>
      </w:numPr>
      <w:spacing w:before="120" w:after="120" w:line="240" w:lineRule="auto"/>
    </w:pPr>
    <w:rPr>
      <w:rFonts w:eastAsia="Arial" w:cs="Arial"/>
      <w:color w:val="3D3935"/>
      <w:szCs w:val="20"/>
      <w:lang w:val="en-GB" w:eastAsia="en-US"/>
    </w:rPr>
  </w:style>
  <w:style w:type="paragraph" w:customStyle="1" w:styleId="Puceniveau2">
    <w:name w:val="Puce niveau 2"/>
    <w:basedOn w:val="Normal"/>
    <w:uiPriority w:val="4"/>
    <w:qFormat/>
    <w:rsid w:val="00B47CC0"/>
    <w:pPr>
      <w:keepLines/>
      <w:numPr>
        <w:ilvl w:val="1"/>
        <w:numId w:val="6"/>
      </w:numPr>
      <w:spacing w:before="120" w:after="120" w:line="240" w:lineRule="auto"/>
    </w:pPr>
    <w:rPr>
      <w:rFonts w:eastAsia="Arial" w:cs="Arial"/>
      <w:color w:val="3D3935"/>
      <w:szCs w:val="20"/>
      <w:lang w:val="en-GB" w:eastAsia="en-US"/>
    </w:rPr>
  </w:style>
  <w:style w:type="paragraph" w:customStyle="1" w:styleId="Puceniveau3">
    <w:name w:val="Puce niveau 3"/>
    <w:basedOn w:val="Normal"/>
    <w:uiPriority w:val="4"/>
    <w:qFormat/>
    <w:rsid w:val="00B47CC0"/>
    <w:pPr>
      <w:keepLines/>
      <w:numPr>
        <w:ilvl w:val="2"/>
        <w:numId w:val="6"/>
      </w:numPr>
      <w:spacing w:before="120" w:after="120" w:line="240" w:lineRule="auto"/>
    </w:pPr>
    <w:rPr>
      <w:rFonts w:eastAsia="Arial" w:cs="Arial"/>
      <w:color w:val="3D3935"/>
      <w:szCs w:val="20"/>
      <w:lang w:val="en-GB" w:eastAsia="en-US"/>
    </w:rPr>
  </w:style>
  <w:style w:type="paragraph" w:customStyle="1" w:styleId="puceniveau4">
    <w:name w:val="puce niveau 4"/>
    <w:basedOn w:val="Normal"/>
    <w:uiPriority w:val="4"/>
    <w:qFormat/>
    <w:rsid w:val="00B47CC0"/>
    <w:pPr>
      <w:keepLines/>
      <w:numPr>
        <w:ilvl w:val="3"/>
        <w:numId w:val="6"/>
      </w:numPr>
      <w:spacing w:before="120" w:after="120" w:line="240" w:lineRule="auto"/>
    </w:pPr>
    <w:rPr>
      <w:rFonts w:eastAsia="Arial" w:cs="Arial"/>
      <w:color w:val="3D3935"/>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5205">
      <w:bodyDiv w:val="1"/>
      <w:marLeft w:val="0"/>
      <w:marRight w:val="0"/>
      <w:marTop w:val="0"/>
      <w:marBottom w:val="0"/>
      <w:divBdr>
        <w:top w:val="none" w:sz="0" w:space="0" w:color="auto"/>
        <w:left w:val="none" w:sz="0" w:space="0" w:color="auto"/>
        <w:bottom w:val="none" w:sz="0" w:space="0" w:color="auto"/>
        <w:right w:val="none" w:sz="0" w:space="0" w:color="auto"/>
      </w:divBdr>
    </w:div>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28191991">
      <w:bodyDiv w:val="1"/>
      <w:marLeft w:val="0"/>
      <w:marRight w:val="0"/>
      <w:marTop w:val="0"/>
      <w:marBottom w:val="0"/>
      <w:divBdr>
        <w:top w:val="none" w:sz="0" w:space="0" w:color="auto"/>
        <w:left w:val="none" w:sz="0" w:space="0" w:color="auto"/>
        <w:bottom w:val="none" w:sz="0" w:space="0" w:color="auto"/>
        <w:right w:val="none" w:sz="0" w:space="0" w:color="auto"/>
      </w:divBdr>
    </w:div>
    <w:div w:id="72624092">
      <w:bodyDiv w:val="1"/>
      <w:marLeft w:val="0"/>
      <w:marRight w:val="0"/>
      <w:marTop w:val="0"/>
      <w:marBottom w:val="0"/>
      <w:divBdr>
        <w:top w:val="none" w:sz="0" w:space="0" w:color="auto"/>
        <w:left w:val="none" w:sz="0" w:space="0" w:color="auto"/>
        <w:bottom w:val="none" w:sz="0" w:space="0" w:color="auto"/>
        <w:right w:val="none" w:sz="0" w:space="0" w:color="auto"/>
      </w:divBdr>
    </w:div>
    <w:div w:id="111020626">
      <w:bodyDiv w:val="1"/>
      <w:marLeft w:val="0"/>
      <w:marRight w:val="0"/>
      <w:marTop w:val="0"/>
      <w:marBottom w:val="0"/>
      <w:divBdr>
        <w:top w:val="none" w:sz="0" w:space="0" w:color="auto"/>
        <w:left w:val="none" w:sz="0" w:space="0" w:color="auto"/>
        <w:bottom w:val="none" w:sz="0" w:space="0" w:color="auto"/>
        <w:right w:val="none" w:sz="0" w:space="0" w:color="auto"/>
      </w:divBdr>
    </w:div>
    <w:div w:id="111368057">
      <w:bodyDiv w:val="1"/>
      <w:marLeft w:val="0"/>
      <w:marRight w:val="0"/>
      <w:marTop w:val="0"/>
      <w:marBottom w:val="0"/>
      <w:divBdr>
        <w:top w:val="none" w:sz="0" w:space="0" w:color="auto"/>
        <w:left w:val="none" w:sz="0" w:space="0" w:color="auto"/>
        <w:bottom w:val="none" w:sz="0" w:space="0" w:color="auto"/>
        <w:right w:val="none" w:sz="0" w:space="0" w:color="auto"/>
      </w:divBdr>
    </w:div>
    <w:div w:id="115609321">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41822224">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90986322">
      <w:bodyDiv w:val="1"/>
      <w:marLeft w:val="0"/>
      <w:marRight w:val="0"/>
      <w:marTop w:val="0"/>
      <w:marBottom w:val="0"/>
      <w:divBdr>
        <w:top w:val="none" w:sz="0" w:space="0" w:color="auto"/>
        <w:left w:val="none" w:sz="0" w:space="0" w:color="auto"/>
        <w:bottom w:val="none" w:sz="0" w:space="0" w:color="auto"/>
        <w:right w:val="none" w:sz="0" w:space="0" w:color="auto"/>
      </w:divBdr>
    </w:div>
    <w:div w:id="336229016">
      <w:bodyDiv w:val="1"/>
      <w:marLeft w:val="0"/>
      <w:marRight w:val="0"/>
      <w:marTop w:val="0"/>
      <w:marBottom w:val="0"/>
      <w:divBdr>
        <w:top w:val="none" w:sz="0" w:space="0" w:color="auto"/>
        <w:left w:val="none" w:sz="0" w:space="0" w:color="auto"/>
        <w:bottom w:val="none" w:sz="0" w:space="0" w:color="auto"/>
        <w:right w:val="none" w:sz="0" w:space="0" w:color="auto"/>
      </w:divBdr>
    </w:div>
    <w:div w:id="347681497">
      <w:bodyDiv w:val="1"/>
      <w:marLeft w:val="0"/>
      <w:marRight w:val="0"/>
      <w:marTop w:val="0"/>
      <w:marBottom w:val="0"/>
      <w:divBdr>
        <w:top w:val="none" w:sz="0" w:space="0" w:color="auto"/>
        <w:left w:val="none" w:sz="0" w:space="0" w:color="auto"/>
        <w:bottom w:val="none" w:sz="0" w:space="0" w:color="auto"/>
        <w:right w:val="none" w:sz="0" w:space="0" w:color="auto"/>
      </w:divBdr>
    </w:div>
    <w:div w:id="379403191">
      <w:bodyDiv w:val="1"/>
      <w:marLeft w:val="0"/>
      <w:marRight w:val="0"/>
      <w:marTop w:val="0"/>
      <w:marBottom w:val="0"/>
      <w:divBdr>
        <w:top w:val="none" w:sz="0" w:space="0" w:color="auto"/>
        <w:left w:val="none" w:sz="0" w:space="0" w:color="auto"/>
        <w:bottom w:val="none" w:sz="0" w:space="0" w:color="auto"/>
        <w:right w:val="none" w:sz="0" w:space="0" w:color="auto"/>
      </w:divBdr>
    </w:div>
    <w:div w:id="398139834">
      <w:bodyDiv w:val="1"/>
      <w:marLeft w:val="0"/>
      <w:marRight w:val="0"/>
      <w:marTop w:val="0"/>
      <w:marBottom w:val="0"/>
      <w:divBdr>
        <w:top w:val="none" w:sz="0" w:space="0" w:color="auto"/>
        <w:left w:val="none" w:sz="0" w:space="0" w:color="auto"/>
        <w:bottom w:val="none" w:sz="0" w:space="0" w:color="auto"/>
        <w:right w:val="none" w:sz="0" w:space="0" w:color="auto"/>
      </w:divBdr>
    </w:div>
    <w:div w:id="407263767">
      <w:bodyDiv w:val="1"/>
      <w:marLeft w:val="0"/>
      <w:marRight w:val="0"/>
      <w:marTop w:val="0"/>
      <w:marBottom w:val="0"/>
      <w:divBdr>
        <w:top w:val="none" w:sz="0" w:space="0" w:color="auto"/>
        <w:left w:val="none" w:sz="0" w:space="0" w:color="auto"/>
        <w:bottom w:val="none" w:sz="0" w:space="0" w:color="auto"/>
        <w:right w:val="none" w:sz="0" w:space="0" w:color="auto"/>
      </w:divBdr>
    </w:div>
    <w:div w:id="505900395">
      <w:bodyDiv w:val="1"/>
      <w:marLeft w:val="0"/>
      <w:marRight w:val="0"/>
      <w:marTop w:val="0"/>
      <w:marBottom w:val="0"/>
      <w:divBdr>
        <w:top w:val="none" w:sz="0" w:space="0" w:color="auto"/>
        <w:left w:val="none" w:sz="0" w:space="0" w:color="auto"/>
        <w:bottom w:val="none" w:sz="0" w:space="0" w:color="auto"/>
        <w:right w:val="none" w:sz="0" w:space="0" w:color="auto"/>
      </w:divBdr>
    </w:div>
    <w:div w:id="518080070">
      <w:bodyDiv w:val="1"/>
      <w:marLeft w:val="0"/>
      <w:marRight w:val="0"/>
      <w:marTop w:val="0"/>
      <w:marBottom w:val="0"/>
      <w:divBdr>
        <w:top w:val="none" w:sz="0" w:space="0" w:color="auto"/>
        <w:left w:val="none" w:sz="0" w:space="0" w:color="auto"/>
        <w:bottom w:val="none" w:sz="0" w:space="0" w:color="auto"/>
        <w:right w:val="none" w:sz="0" w:space="0" w:color="auto"/>
      </w:divBdr>
    </w:div>
    <w:div w:id="520900711">
      <w:bodyDiv w:val="1"/>
      <w:marLeft w:val="0"/>
      <w:marRight w:val="0"/>
      <w:marTop w:val="0"/>
      <w:marBottom w:val="0"/>
      <w:divBdr>
        <w:top w:val="none" w:sz="0" w:space="0" w:color="auto"/>
        <w:left w:val="none" w:sz="0" w:space="0" w:color="auto"/>
        <w:bottom w:val="none" w:sz="0" w:space="0" w:color="auto"/>
        <w:right w:val="none" w:sz="0" w:space="0" w:color="auto"/>
      </w:divBdr>
    </w:div>
    <w:div w:id="538511239">
      <w:bodyDiv w:val="1"/>
      <w:marLeft w:val="0"/>
      <w:marRight w:val="0"/>
      <w:marTop w:val="0"/>
      <w:marBottom w:val="0"/>
      <w:divBdr>
        <w:top w:val="none" w:sz="0" w:space="0" w:color="auto"/>
        <w:left w:val="none" w:sz="0" w:space="0" w:color="auto"/>
        <w:bottom w:val="none" w:sz="0" w:space="0" w:color="auto"/>
        <w:right w:val="none" w:sz="0" w:space="0" w:color="auto"/>
      </w:divBdr>
    </w:div>
    <w:div w:id="572735840">
      <w:bodyDiv w:val="1"/>
      <w:marLeft w:val="0"/>
      <w:marRight w:val="0"/>
      <w:marTop w:val="0"/>
      <w:marBottom w:val="0"/>
      <w:divBdr>
        <w:top w:val="none" w:sz="0" w:space="0" w:color="auto"/>
        <w:left w:val="none" w:sz="0" w:space="0" w:color="auto"/>
        <w:bottom w:val="none" w:sz="0" w:space="0" w:color="auto"/>
        <w:right w:val="none" w:sz="0" w:space="0" w:color="auto"/>
      </w:divBdr>
    </w:div>
    <w:div w:id="654841334">
      <w:bodyDiv w:val="1"/>
      <w:marLeft w:val="0"/>
      <w:marRight w:val="0"/>
      <w:marTop w:val="0"/>
      <w:marBottom w:val="0"/>
      <w:divBdr>
        <w:top w:val="none" w:sz="0" w:space="0" w:color="auto"/>
        <w:left w:val="none" w:sz="0" w:space="0" w:color="auto"/>
        <w:bottom w:val="none" w:sz="0" w:space="0" w:color="auto"/>
        <w:right w:val="none" w:sz="0" w:space="0" w:color="auto"/>
      </w:divBdr>
    </w:div>
    <w:div w:id="692733458">
      <w:bodyDiv w:val="1"/>
      <w:marLeft w:val="0"/>
      <w:marRight w:val="0"/>
      <w:marTop w:val="0"/>
      <w:marBottom w:val="0"/>
      <w:divBdr>
        <w:top w:val="none" w:sz="0" w:space="0" w:color="auto"/>
        <w:left w:val="none" w:sz="0" w:space="0" w:color="auto"/>
        <w:bottom w:val="none" w:sz="0" w:space="0" w:color="auto"/>
        <w:right w:val="none" w:sz="0" w:space="0" w:color="auto"/>
      </w:divBdr>
    </w:div>
    <w:div w:id="699549581">
      <w:bodyDiv w:val="1"/>
      <w:marLeft w:val="0"/>
      <w:marRight w:val="0"/>
      <w:marTop w:val="0"/>
      <w:marBottom w:val="0"/>
      <w:divBdr>
        <w:top w:val="none" w:sz="0" w:space="0" w:color="auto"/>
        <w:left w:val="none" w:sz="0" w:space="0" w:color="auto"/>
        <w:bottom w:val="none" w:sz="0" w:space="0" w:color="auto"/>
        <w:right w:val="none" w:sz="0" w:space="0" w:color="auto"/>
      </w:divBdr>
    </w:div>
    <w:div w:id="740828699">
      <w:bodyDiv w:val="1"/>
      <w:marLeft w:val="0"/>
      <w:marRight w:val="0"/>
      <w:marTop w:val="0"/>
      <w:marBottom w:val="0"/>
      <w:divBdr>
        <w:top w:val="none" w:sz="0" w:space="0" w:color="auto"/>
        <w:left w:val="none" w:sz="0" w:space="0" w:color="auto"/>
        <w:bottom w:val="none" w:sz="0" w:space="0" w:color="auto"/>
        <w:right w:val="none" w:sz="0" w:space="0" w:color="auto"/>
      </w:divBdr>
    </w:div>
    <w:div w:id="828056550">
      <w:bodyDiv w:val="1"/>
      <w:marLeft w:val="0"/>
      <w:marRight w:val="0"/>
      <w:marTop w:val="0"/>
      <w:marBottom w:val="0"/>
      <w:divBdr>
        <w:top w:val="none" w:sz="0" w:space="0" w:color="auto"/>
        <w:left w:val="none" w:sz="0" w:space="0" w:color="auto"/>
        <w:bottom w:val="none" w:sz="0" w:space="0" w:color="auto"/>
        <w:right w:val="none" w:sz="0" w:space="0" w:color="auto"/>
      </w:divBdr>
    </w:div>
    <w:div w:id="869342301">
      <w:bodyDiv w:val="1"/>
      <w:marLeft w:val="0"/>
      <w:marRight w:val="0"/>
      <w:marTop w:val="0"/>
      <w:marBottom w:val="0"/>
      <w:divBdr>
        <w:top w:val="none" w:sz="0" w:space="0" w:color="auto"/>
        <w:left w:val="none" w:sz="0" w:space="0" w:color="auto"/>
        <w:bottom w:val="none" w:sz="0" w:space="0" w:color="auto"/>
        <w:right w:val="none" w:sz="0" w:space="0" w:color="auto"/>
      </w:divBdr>
    </w:div>
    <w:div w:id="878394956">
      <w:bodyDiv w:val="1"/>
      <w:marLeft w:val="0"/>
      <w:marRight w:val="0"/>
      <w:marTop w:val="0"/>
      <w:marBottom w:val="0"/>
      <w:divBdr>
        <w:top w:val="none" w:sz="0" w:space="0" w:color="auto"/>
        <w:left w:val="none" w:sz="0" w:space="0" w:color="auto"/>
        <w:bottom w:val="none" w:sz="0" w:space="0" w:color="auto"/>
        <w:right w:val="none" w:sz="0" w:space="0" w:color="auto"/>
      </w:divBdr>
    </w:div>
    <w:div w:id="918710290">
      <w:bodyDiv w:val="1"/>
      <w:marLeft w:val="0"/>
      <w:marRight w:val="0"/>
      <w:marTop w:val="0"/>
      <w:marBottom w:val="0"/>
      <w:divBdr>
        <w:top w:val="none" w:sz="0" w:space="0" w:color="auto"/>
        <w:left w:val="none" w:sz="0" w:space="0" w:color="auto"/>
        <w:bottom w:val="none" w:sz="0" w:space="0" w:color="auto"/>
        <w:right w:val="none" w:sz="0" w:space="0" w:color="auto"/>
      </w:divBdr>
    </w:div>
    <w:div w:id="926692116">
      <w:bodyDiv w:val="1"/>
      <w:marLeft w:val="0"/>
      <w:marRight w:val="0"/>
      <w:marTop w:val="0"/>
      <w:marBottom w:val="0"/>
      <w:divBdr>
        <w:top w:val="none" w:sz="0" w:space="0" w:color="auto"/>
        <w:left w:val="none" w:sz="0" w:space="0" w:color="auto"/>
        <w:bottom w:val="none" w:sz="0" w:space="0" w:color="auto"/>
        <w:right w:val="none" w:sz="0" w:space="0" w:color="auto"/>
      </w:divBdr>
    </w:div>
    <w:div w:id="1005938219">
      <w:bodyDiv w:val="1"/>
      <w:marLeft w:val="0"/>
      <w:marRight w:val="0"/>
      <w:marTop w:val="0"/>
      <w:marBottom w:val="0"/>
      <w:divBdr>
        <w:top w:val="none" w:sz="0" w:space="0" w:color="auto"/>
        <w:left w:val="none" w:sz="0" w:space="0" w:color="auto"/>
        <w:bottom w:val="none" w:sz="0" w:space="0" w:color="auto"/>
        <w:right w:val="none" w:sz="0" w:space="0" w:color="auto"/>
      </w:divBdr>
    </w:div>
    <w:div w:id="1117720754">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247958779">
      <w:bodyDiv w:val="1"/>
      <w:marLeft w:val="0"/>
      <w:marRight w:val="0"/>
      <w:marTop w:val="0"/>
      <w:marBottom w:val="0"/>
      <w:divBdr>
        <w:top w:val="none" w:sz="0" w:space="0" w:color="auto"/>
        <w:left w:val="none" w:sz="0" w:space="0" w:color="auto"/>
        <w:bottom w:val="none" w:sz="0" w:space="0" w:color="auto"/>
        <w:right w:val="none" w:sz="0" w:space="0" w:color="auto"/>
      </w:divBdr>
    </w:div>
    <w:div w:id="1250428786">
      <w:bodyDiv w:val="1"/>
      <w:marLeft w:val="0"/>
      <w:marRight w:val="0"/>
      <w:marTop w:val="0"/>
      <w:marBottom w:val="0"/>
      <w:divBdr>
        <w:top w:val="none" w:sz="0" w:space="0" w:color="auto"/>
        <w:left w:val="none" w:sz="0" w:space="0" w:color="auto"/>
        <w:bottom w:val="none" w:sz="0" w:space="0" w:color="auto"/>
        <w:right w:val="none" w:sz="0" w:space="0" w:color="auto"/>
      </w:divBdr>
    </w:div>
    <w:div w:id="1329165276">
      <w:bodyDiv w:val="1"/>
      <w:marLeft w:val="0"/>
      <w:marRight w:val="0"/>
      <w:marTop w:val="0"/>
      <w:marBottom w:val="0"/>
      <w:divBdr>
        <w:top w:val="none" w:sz="0" w:space="0" w:color="auto"/>
        <w:left w:val="none" w:sz="0" w:space="0" w:color="auto"/>
        <w:bottom w:val="none" w:sz="0" w:space="0" w:color="auto"/>
        <w:right w:val="none" w:sz="0" w:space="0" w:color="auto"/>
      </w:divBdr>
    </w:div>
    <w:div w:id="1497453175">
      <w:bodyDiv w:val="1"/>
      <w:marLeft w:val="0"/>
      <w:marRight w:val="0"/>
      <w:marTop w:val="0"/>
      <w:marBottom w:val="0"/>
      <w:divBdr>
        <w:top w:val="none" w:sz="0" w:space="0" w:color="auto"/>
        <w:left w:val="none" w:sz="0" w:space="0" w:color="auto"/>
        <w:bottom w:val="none" w:sz="0" w:space="0" w:color="auto"/>
        <w:right w:val="none" w:sz="0" w:space="0" w:color="auto"/>
      </w:divBdr>
    </w:div>
    <w:div w:id="1528253736">
      <w:bodyDiv w:val="1"/>
      <w:marLeft w:val="0"/>
      <w:marRight w:val="0"/>
      <w:marTop w:val="0"/>
      <w:marBottom w:val="0"/>
      <w:divBdr>
        <w:top w:val="none" w:sz="0" w:space="0" w:color="auto"/>
        <w:left w:val="none" w:sz="0" w:space="0" w:color="auto"/>
        <w:bottom w:val="none" w:sz="0" w:space="0" w:color="auto"/>
        <w:right w:val="none" w:sz="0" w:space="0" w:color="auto"/>
      </w:divBdr>
    </w:div>
    <w:div w:id="1530025134">
      <w:bodyDiv w:val="1"/>
      <w:marLeft w:val="0"/>
      <w:marRight w:val="0"/>
      <w:marTop w:val="0"/>
      <w:marBottom w:val="0"/>
      <w:divBdr>
        <w:top w:val="none" w:sz="0" w:space="0" w:color="auto"/>
        <w:left w:val="none" w:sz="0" w:space="0" w:color="auto"/>
        <w:bottom w:val="none" w:sz="0" w:space="0" w:color="auto"/>
        <w:right w:val="none" w:sz="0" w:space="0" w:color="auto"/>
      </w:divBdr>
    </w:div>
    <w:div w:id="1532721627">
      <w:bodyDiv w:val="1"/>
      <w:marLeft w:val="0"/>
      <w:marRight w:val="0"/>
      <w:marTop w:val="0"/>
      <w:marBottom w:val="0"/>
      <w:divBdr>
        <w:top w:val="none" w:sz="0" w:space="0" w:color="auto"/>
        <w:left w:val="none" w:sz="0" w:space="0" w:color="auto"/>
        <w:bottom w:val="none" w:sz="0" w:space="0" w:color="auto"/>
        <w:right w:val="none" w:sz="0" w:space="0" w:color="auto"/>
      </w:divBdr>
    </w:div>
    <w:div w:id="1534226270">
      <w:bodyDiv w:val="1"/>
      <w:marLeft w:val="0"/>
      <w:marRight w:val="0"/>
      <w:marTop w:val="0"/>
      <w:marBottom w:val="0"/>
      <w:divBdr>
        <w:top w:val="none" w:sz="0" w:space="0" w:color="auto"/>
        <w:left w:val="none" w:sz="0" w:space="0" w:color="auto"/>
        <w:bottom w:val="none" w:sz="0" w:space="0" w:color="auto"/>
        <w:right w:val="none" w:sz="0" w:space="0" w:color="auto"/>
      </w:divBdr>
    </w:div>
    <w:div w:id="1607537033">
      <w:bodyDiv w:val="1"/>
      <w:marLeft w:val="0"/>
      <w:marRight w:val="0"/>
      <w:marTop w:val="0"/>
      <w:marBottom w:val="0"/>
      <w:divBdr>
        <w:top w:val="none" w:sz="0" w:space="0" w:color="auto"/>
        <w:left w:val="none" w:sz="0" w:space="0" w:color="auto"/>
        <w:bottom w:val="none" w:sz="0" w:space="0" w:color="auto"/>
        <w:right w:val="none" w:sz="0" w:space="0" w:color="auto"/>
      </w:divBdr>
    </w:div>
    <w:div w:id="1717392593">
      <w:bodyDiv w:val="1"/>
      <w:marLeft w:val="0"/>
      <w:marRight w:val="0"/>
      <w:marTop w:val="0"/>
      <w:marBottom w:val="0"/>
      <w:divBdr>
        <w:top w:val="none" w:sz="0" w:space="0" w:color="auto"/>
        <w:left w:val="none" w:sz="0" w:space="0" w:color="auto"/>
        <w:bottom w:val="none" w:sz="0" w:space="0" w:color="auto"/>
        <w:right w:val="none" w:sz="0" w:space="0" w:color="auto"/>
      </w:divBdr>
    </w:div>
    <w:div w:id="1751997596">
      <w:bodyDiv w:val="1"/>
      <w:marLeft w:val="0"/>
      <w:marRight w:val="0"/>
      <w:marTop w:val="0"/>
      <w:marBottom w:val="0"/>
      <w:divBdr>
        <w:top w:val="none" w:sz="0" w:space="0" w:color="auto"/>
        <w:left w:val="none" w:sz="0" w:space="0" w:color="auto"/>
        <w:bottom w:val="none" w:sz="0" w:space="0" w:color="auto"/>
        <w:right w:val="none" w:sz="0" w:space="0" w:color="auto"/>
      </w:divBdr>
    </w:div>
    <w:div w:id="1780834996">
      <w:bodyDiv w:val="1"/>
      <w:marLeft w:val="0"/>
      <w:marRight w:val="0"/>
      <w:marTop w:val="0"/>
      <w:marBottom w:val="0"/>
      <w:divBdr>
        <w:top w:val="none" w:sz="0" w:space="0" w:color="auto"/>
        <w:left w:val="none" w:sz="0" w:space="0" w:color="auto"/>
        <w:bottom w:val="none" w:sz="0" w:space="0" w:color="auto"/>
        <w:right w:val="none" w:sz="0" w:space="0" w:color="auto"/>
      </w:divBdr>
    </w:div>
    <w:div w:id="1834683132">
      <w:bodyDiv w:val="1"/>
      <w:marLeft w:val="0"/>
      <w:marRight w:val="0"/>
      <w:marTop w:val="0"/>
      <w:marBottom w:val="0"/>
      <w:divBdr>
        <w:top w:val="none" w:sz="0" w:space="0" w:color="auto"/>
        <w:left w:val="none" w:sz="0" w:space="0" w:color="auto"/>
        <w:bottom w:val="none" w:sz="0" w:space="0" w:color="auto"/>
        <w:right w:val="none" w:sz="0" w:space="0" w:color="auto"/>
      </w:divBdr>
    </w:div>
    <w:div w:id="1914269249">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 w:id="1951619517">
      <w:bodyDiv w:val="1"/>
      <w:marLeft w:val="0"/>
      <w:marRight w:val="0"/>
      <w:marTop w:val="0"/>
      <w:marBottom w:val="0"/>
      <w:divBdr>
        <w:top w:val="none" w:sz="0" w:space="0" w:color="auto"/>
        <w:left w:val="none" w:sz="0" w:space="0" w:color="auto"/>
        <w:bottom w:val="none" w:sz="0" w:space="0" w:color="auto"/>
        <w:right w:val="none" w:sz="0" w:space="0" w:color="auto"/>
      </w:divBdr>
    </w:div>
    <w:div w:id="1952273251">
      <w:bodyDiv w:val="1"/>
      <w:marLeft w:val="0"/>
      <w:marRight w:val="0"/>
      <w:marTop w:val="0"/>
      <w:marBottom w:val="0"/>
      <w:divBdr>
        <w:top w:val="none" w:sz="0" w:space="0" w:color="auto"/>
        <w:left w:val="none" w:sz="0" w:space="0" w:color="auto"/>
        <w:bottom w:val="none" w:sz="0" w:space="0" w:color="auto"/>
        <w:right w:val="none" w:sz="0" w:space="0" w:color="auto"/>
      </w:divBdr>
    </w:div>
    <w:div w:id="201865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2.png"/><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header" Target="header3.xml"/><Relationship Id="rId22" Type="http://schemas.openxmlformats.org/officeDocument/2006/relationships/hyperlink" Target="https://citybox2.axione.fr/reports/" TargetMode="External"/><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hyperlink" Target="https://citybox2.axione.fr/reports/" TargetMode="External"/><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footer" Target="footer1.xml"/><Relationship Id="rId18" Type="http://schemas.openxmlformats.org/officeDocument/2006/relationships/image" Target="media/image14.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5.png"/><Relationship Id="rId14" Type="http://schemas.openxmlformats.org/officeDocument/2006/relationships/header" Target="header2.xml"/><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8" Type="http://schemas.openxmlformats.org/officeDocument/2006/relationships/image" Target="media/image3.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FCE1C-DD32-FA49-89CD-D84C9D6C2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168</TotalTime>
  <Pages>19</Pages>
  <Words>2038</Words>
  <Characters>10417</Characters>
  <Application>Microsoft Office Word</Application>
  <DocSecurity>0</DocSecurity>
  <Lines>744</Lines>
  <Paragraphs>429</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36</cp:revision>
  <cp:lastPrinted>2018-11-19T07:05:00Z</cp:lastPrinted>
  <dcterms:created xsi:type="dcterms:W3CDTF">2018-10-31T14:13:00Z</dcterms:created>
  <dcterms:modified xsi:type="dcterms:W3CDTF">2019-09-08T16:27:00Z</dcterms:modified>
  <cp:category>Paramétrage des EP</cp:category>
</cp:coreProperties>
</file>