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30C4D4" w14:textId="724C56B3" w:rsidR="0030262D" w:rsidRDefault="005B59DC" w:rsidP="0030262D">
      <w:pPr>
        <w:pStyle w:val="TM1"/>
        <w:pBdr>
          <w:bottom w:val="single" w:sz="4" w:space="1" w:color="auto"/>
        </w:pBdr>
        <w:tabs>
          <w:tab w:val="left" w:pos="1771"/>
          <w:tab w:val="right" w:leader="dot" w:pos="10762"/>
        </w:tabs>
        <w:rPr>
          <w:rFonts w:asciiTheme="majorHAnsi" w:hAnsiTheme="majorHAnsi"/>
        </w:rPr>
      </w:pPr>
      <w:r>
        <w:rPr>
          <w:noProof/>
        </w:rPr>
        <mc:AlternateContent>
          <mc:Choice Requires="wpc">
            <w:drawing>
              <wp:anchor distT="0" distB="0" distL="114300" distR="114300" simplePos="0" relativeHeight="251634176" behindDoc="0" locked="1" layoutInCell="1" allowOverlap="1" wp14:anchorId="31D71D77" wp14:editId="6F5B9E64">
                <wp:simplePos x="0" y="0"/>
                <wp:positionH relativeFrom="column">
                  <wp:posOffset>635</wp:posOffset>
                </wp:positionH>
                <wp:positionV relativeFrom="paragraph">
                  <wp:posOffset>6451600</wp:posOffset>
                </wp:positionV>
                <wp:extent cx="6840220" cy="2628900"/>
                <wp:effectExtent l="36830" t="41275" r="38100" b="44450"/>
                <wp:wrapNone/>
                <wp:docPr id="253" name="Zone de dessin 1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31750" cap="flat" cmpd="sng" algn="ctr">
                          <a:solidFill>
                            <a:srgbClr val="969696"/>
                          </a:solidFill>
                          <a:prstDash val="solid"/>
                          <a:miter lim="800000"/>
                          <a:headEnd type="none" w="med" len="med"/>
                          <a:tailEnd type="none" w="med" len="med"/>
                        </a:ln>
                      </wpc:whole>
                      <wps:wsp>
                        <wps:cNvPr id="250" name="Rectangle 68"/>
                        <wps:cNvSpPr>
                          <a:spLocks noChangeArrowheads="1"/>
                        </wps:cNvSpPr>
                        <wps:spPr bwMode="auto">
                          <a:xfrm>
                            <a:off x="3679190" y="160020"/>
                            <a:ext cx="3048000" cy="960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48AC27" w14:textId="39A9EC22" w:rsidR="00EF5604" w:rsidRPr="00CC0759" w:rsidRDefault="00EF5604" w:rsidP="00C62E37">
                              <w:pPr>
                                <w:jc w:val="center"/>
                                <w:rPr>
                                  <w:b/>
                                  <w:sz w:val="32"/>
                                  <w:szCs w:val="32"/>
                                  <w:u w:val="single"/>
                                </w:rPr>
                              </w:pPr>
                              <w:r w:rsidRPr="00CC0759">
                                <w:rPr>
                                  <w:b/>
                                  <w:sz w:val="32"/>
                                  <w:szCs w:val="32"/>
                                  <w:u w:val="single"/>
                                </w:rPr>
                                <w:t xml:space="preserve">DOSSIER </w:t>
                              </w:r>
                              <w:r>
                                <w:rPr>
                                  <w:b/>
                                  <w:sz w:val="32"/>
                                  <w:szCs w:val="32"/>
                                  <w:u w:val="single"/>
                                </w:rPr>
                                <w:t>MACHINE</w:t>
                              </w:r>
                            </w:p>
                            <w:p w14:paraId="18013919" w14:textId="4F923E17" w:rsidR="00EF5604" w:rsidRPr="00AF7330" w:rsidRDefault="00C32C11" w:rsidP="00C62E37">
                              <w:pPr>
                                <w:pStyle w:val="Fxpagedegarde"/>
                              </w:pPr>
                              <w:r>
                                <w:fldChar w:fldCharType="begin"/>
                              </w:r>
                              <w:r>
                                <w:instrText xml:space="preserve"> DOCPROPERTY  Category  \* MERGEFORMAT </w:instrText>
                              </w:r>
                              <w:r>
                                <w:fldChar w:fldCharType="separate"/>
                              </w:r>
                              <w:r w:rsidR="00EF5604">
                                <w:t>F2.3 - Utilisation</w:t>
                              </w:r>
                              <w:r>
                                <w:fldChar w:fldCharType="end"/>
                              </w:r>
                            </w:p>
                          </w:txbxContent>
                        </wps:txbx>
                        <wps:bodyPr rot="0" vert="horz" wrap="square" lIns="0" tIns="0" rIns="0" bIns="0" anchor="t" anchorCtr="0" upright="1">
                          <a:noAutofit/>
                        </wps:bodyPr>
                      </wps:wsp>
                      <pic:pic xmlns:pic="http://schemas.openxmlformats.org/drawingml/2006/picture">
                        <pic:nvPicPr>
                          <pic:cNvPr id="251" name="Image 97" descr="Utilisation"/>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4068445" y="1050925"/>
                            <a:ext cx="2216785" cy="15436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2" name="Picture 36" descr="DSC0804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531495" y="173990"/>
                            <a:ext cx="1442720" cy="2221865"/>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14:sizeRelH relativeFrom="page">
                  <wp14:pctWidth>0</wp14:pctWidth>
                </wp14:sizeRelH>
                <wp14:sizeRelV relativeFrom="page">
                  <wp14:pctHeight>0</wp14:pctHeight>
                </wp14:sizeRelV>
              </wp:anchor>
            </w:drawing>
          </mc:Choice>
          <mc:Fallback>
            <w:pict>
              <v:group w14:anchorId="31D71D77" id="Zone de dessin 19" o:spid="_x0000_s1026" editas="canvas" style="position:absolute;left:0;text-align:left;margin-left:.05pt;margin-top:508pt;width:538.6pt;height:207pt;z-index:251634176" coordsize="68402,262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">
                <v:shape id="_x0000_s1027" type="#_x0000_t75" style="position:absolute;width:68402;height:26289;visibility:visible;mso-wrap-style:square" stroked="t" strokecolor="#969696" strokeweight="2.5pt">
                  <v:fill o:detectmouseclick="t"/>
                  <v:path o:connecttype="none"/>
                </v:shape>
                <v:rect id="Rectangle 68" o:spid="_x0000_s1028" style="position:absolute;left:36791;top:1600;width:30480;height:9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" filled="f" stroked="f">
                  <v:textbox inset="0,0,0,0">
                    <w:txbxContent>
                      <w:p w14:paraId="6D48AC27" w14:textId="39A9EC22" w:rsidR="00EF5604" w:rsidRPr="00CC0759" w:rsidRDefault="00EF5604" w:rsidP="00C62E37">
                        <w:pPr>
                          <w:jc w:val="center"/>
                          <w:rPr>
                            <w:b/>
                            <w:sz w:val="32"/>
                            <w:szCs w:val="32"/>
                            <w:u w:val="single"/>
                          </w:rPr>
                        </w:pPr>
                        <w:r w:rsidRPr="00CC0759">
                          <w:rPr>
                            <w:b/>
                            <w:sz w:val="32"/>
                            <w:szCs w:val="32"/>
                            <w:u w:val="single"/>
                          </w:rPr>
                          <w:t xml:space="preserve">DOSSIER </w:t>
                        </w:r>
                        <w:r>
                          <w:rPr>
                            <w:b/>
                            <w:sz w:val="32"/>
                            <w:szCs w:val="32"/>
                            <w:u w:val="single"/>
                          </w:rPr>
                          <w:t>MACHINE</w:t>
                        </w:r>
                      </w:p>
                      <w:p w14:paraId="18013919" w14:textId="4F923E17" w:rsidR="00EF5604" w:rsidRPr="00AF7330" w:rsidRDefault="00EF5604" w:rsidP="00C62E37">
                        <w:pPr>
                          <w:pStyle w:val="Fxpagedegarde"/>
                        </w:pPr>
                        <w:fldSimple w:instr=" DOCPROPERTY  Category  \* MERGEFORMAT ">
                          <w:r>
                            <w:t>F2.3 - Utilisation</w:t>
                          </w:r>
                        </w:fldSimple>
                      </w:p>
                    </w:txbxContent>
                  </v:textbox>
                </v:rect>
                <v:shape id="Image 97" o:spid="_x0000_s1029" type="#_x0000_t75" alt="Utilisation" style="position:absolute;left:40684;top:10509;width:22168;height:15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">
                  <v:imagedata r:id="rId10" o:title="Utilisation"/>
                </v:shape>
                <v:shape id="Picture 36" o:spid="_x0000_s1030" type="#_x0000_t75" alt="DSC08042" style="position:absolute;left:5314;top:1739;width:14428;height:22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">
                  <v:imagedata r:id="rId11" o:title="DSC08042"/>
                </v:shape>
                <w10:anchorlock/>
              </v:group>
            </w:pict>
          </mc:Fallback>
        </mc:AlternateContent>
      </w:r>
      <w:r>
        <w:rPr>
          <w:noProof/>
        </w:rPr>
        <mc:AlternateContent>
          <mc:Choice Requires="wps">
            <w:drawing>
              <wp:anchor distT="0" distB="0" distL="114300" distR="114300" simplePos="0" relativeHeight="251633152" behindDoc="1" locked="1" layoutInCell="0" allowOverlap="0" wp14:anchorId="249226D7" wp14:editId="796053FA">
                <wp:simplePos x="0" y="0"/>
                <wp:positionH relativeFrom="column">
                  <wp:posOffset>-2249805</wp:posOffset>
                </wp:positionH>
                <wp:positionV relativeFrom="margin">
                  <wp:posOffset>2375535</wp:posOffset>
                </wp:positionV>
                <wp:extent cx="5039995" cy="810895"/>
                <wp:effectExtent l="0" t="3810" r="2540" b="4445"/>
                <wp:wrapNone/>
                <wp:docPr id="249"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rot="-5400000">
                          <a:off x="0" y="0"/>
                          <a:ext cx="5039995" cy="810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EF3E22" w14:textId="77777777" w:rsidR="00EF5604" w:rsidRPr="007C0102" w:rsidRDefault="00EF5604" w:rsidP="00C62E37">
                            <w:pPr>
                              <w:pStyle w:val="NormalWeb"/>
                              <w:spacing w:before="0" w:beforeAutospacing="0" w:after="0" w:afterAutospacing="0"/>
                              <w:rPr>
                                <w:rFonts w:ascii="Arial Narrow" w:hAnsi="Arial Narrow"/>
                                <w:b/>
                                <w:sz w:val="96"/>
                                <w:szCs w:val="96"/>
                              </w:rPr>
                            </w:pPr>
                            <w:r w:rsidRPr="007C0102">
                              <w:rPr>
                                <w:rFonts w:ascii="Arial Narrow" w:eastAsia="Arial Unicode MS" w:hAnsi="Arial Narrow" w:cs="Arial Unicode MS"/>
                                <w:b/>
                                <w:color w:val="000000"/>
                                <w:sz w:val="96"/>
                                <w:szCs w:val="96"/>
                              </w:rPr>
                              <w:t>DOSSIER MACHINE</w:t>
                            </w:r>
                          </w:p>
                        </w:txbxContent>
                      </wps:txbx>
                      <wps:bodyPr rot="0" vert="vert270"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49226D7" id="_x0000_t202" coordsize="21600,21600" o:spt="202" path="m,l,21600r21600,l21600,xe">
                <v:stroke joinstyle="miter"/>
                <v:path gradientshapeok="t" o:connecttype="rect"/>
              </v:shapetype>
              <v:shape id="WordArt 17" o:spid="_x0000_s1031" type="#_x0000_t202" style="position:absolute;left:0;text-align:left;margin-left:-177.15pt;margin-top:187.05pt;width:396.85pt;height:63.85pt;rotation:-90;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" o:allowincell="f" o:allowoverlap="f" filled="f" stroked="f">
                <o:lock v:ext="edit" shapetype="t"/>
                <v:textbox style="layout-flow:vertical;mso-layout-flow-alt:bottom-to-top;mso-fit-shape-to-text:t">
                  <w:txbxContent>
                    <w:p w14:paraId="2BEF3E22" w14:textId="77777777" w:rsidR="00EF5604" w:rsidRPr="007C0102" w:rsidRDefault="00EF5604" w:rsidP="00C62E37">
                      <w:pPr>
                        <w:pStyle w:val="NormalWeb"/>
                        <w:spacing w:before="0" w:beforeAutospacing="0" w:after="0" w:afterAutospacing="0"/>
                        <w:rPr>
                          <w:rFonts w:ascii="Arial Narrow" w:hAnsi="Arial Narrow"/>
                          <w:b/>
                          <w:sz w:val="96"/>
                          <w:szCs w:val="96"/>
                        </w:rPr>
                      </w:pPr>
                      <w:r w:rsidRPr="007C0102">
                        <w:rPr>
                          <w:rFonts w:ascii="Arial Narrow" w:eastAsia="Arial Unicode MS" w:hAnsi="Arial Narrow" w:cs="Arial Unicode MS"/>
                          <w:b/>
                          <w:color w:val="000000"/>
                          <w:sz w:val="96"/>
                          <w:szCs w:val="96"/>
                        </w:rPr>
                        <w:t>DOSSIER MACHINE</w:t>
                      </w:r>
                    </w:p>
                  </w:txbxContent>
                </v:textbox>
                <w10:wrap anchory="margin"/>
                <w10:anchorlock/>
              </v:shape>
            </w:pict>
          </mc:Fallback>
        </mc:AlternateContent>
      </w:r>
    </w:p>
    <w:p w14:paraId="4B83B84B" w14:textId="352FA398" w:rsidR="005B5EF7" w:rsidRDefault="00241FC9">
      <w:pPr>
        <w:pStyle w:val="TM1"/>
        <w:tabs>
          <w:tab w:val="left" w:pos="1771"/>
          <w:tab w:val="right" w:leader="dot" w:pos="10762"/>
        </w:tabs>
        <w:rPr>
          <w:rFonts w:asciiTheme="minorHAnsi" w:hAnsiTheme="minorHAnsi"/>
          <w:b w:val="0"/>
          <w:bCs w:val="0"/>
          <w:caps w:val="0"/>
          <w:noProof/>
          <w:sz w:val="22"/>
          <w:szCs w:val="22"/>
        </w:rPr>
      </w:pPr>
      <w:r>
        <w:rPr>
          <w:rFonts w:asciiTheme="majorHAnsi" w:hAnsiTheme="majorHAnsi"/>
          <w:b w:val="0"/>
          <w:bCs w:val="0"/>
          <w:caps w:val="0"/>
        </w:rPr>
        <w:fldChar w:fldCharType="begin"/>
      </w:r>
      <w:r w:rsidR="00470955">
        <w:rPr>
          <w:rFonts w:asciiTheme="majorHAnsi" w:hAnsiTheme="majorHAnsi"/>
          <w:b w:val="0"/>
          <w:bCs w:val="0"/>
          <w:caps w:val="0"/>
        </w:rPr>
        <w:instrText xml:space="preserve"> TOC \o "1-5" \h \z \u </w:instrText>
      </w:r>
      <w:r>
        <w:rPr>
          <w:rFonts w:asciiTheme="majorHAnsi" w:hAnsiTheme="majorHAnsi"/>
          <w:b w:val="0"/>
          <w:bCs w:val="0"/>
          <w:caps w:val="0"/>
        </w:rPr>
        <w:fldChar w:fldCharType="separate"/>
      </w:r>
      <w:hyperlink w:anchor="_Toc4147091" w:history="1">
        <w:r w:rsidR="005B5EF7" w:rsidRPr="00FD004B">
          <w:rPr>
            <w:rStyle w:val="Lienhypertexte"/>
            <w:noProof/>
          </w:rPr>
          <w:t>1</w:t>
        </w:r>
        <w:r w:rsidR="005B5EF7">
          <w:rPr>
            <w:rFonts w:asciiTheme="minorHAnsi" w:hAnsiTheme="minorHAnsi"/>
            <w:b w:val="0"/>
            <w:bCs w:val="0"/>
            <w:caps w:val="0"/>
            <w:noProof/>
            <w:sz w:val="22"/>
            <w:szCs w:val="22"/>
          </w:rPr>
          <w:tab/>
        </w:r>
        <w:r w:rsidR="005B5EF7" w:rsidRPr="00FD004B">
          <w:rPr>
            <w:rStyle w:val="Lienhypertexte"/>
            <w:noProof/>
          </w:rPr>
          <w:t>Preambule</w:t>
        </w:r>
        <w:r w:rsidR="005B5EF7">
          <w:rPr>
            <w:noProof/>
            <w:webHidden/>
          </w:rPr>
          <w:tab/>
        </w:r>
        <w:r w:rsidR="005B5EF7">
          <w:rPr>
            <w:noProof/>
            <w:webHidden/>
          </w:rPr>
          <w:fldChar w:fldCharType="begin"/>
        </w:r>
        <w:r w:rsidR="005B5EF7">
          <w:rPr>
            <w:noProof/>
            <w:webHidden/>
          </w:rPr>
          <w:instrText xml:space="preserve"> PAGEREF _Toc4147091 \h </w:instrText>
        </w:r>
        <w:r w:rsidR="005B5EF7">
          <w:rPr>
            <w:noProof/>
            <w:webHidden/>
          </w:rPr>
        </w:r>
        <w:r w:rsidR="005B5EF7">
          <w:rPr>
            <w:noProof/>
            <w:webHidden/>
          </w:rPr>
          <w:fldChar w:fldCharType="separate"/>
        </w:r>
        <w:r w:rsidR="00C32C11">
          <w:rPr>
            <w:noProof/>
            <w:webHidden/>
          </w:rPr>
          <w:t>1</w:t>
        </w:r>
        <w:r w:rsidR="005B5EF7">
          <w:rPr>
            <w:noProof/>
            <w:webHidden/>
          </w:rPr>
          <w:fldChar w:fldCharType="end"/>
        </w:r>
      </w:hyperlink>
    </w:p>
    <w:p w14:paraId="1741E319" w14:textId="3015BFC4" w:rsidR="005B5EF7" w:rsidRDefault="00C32C11">
      <w:pPr>
        <w:pStyle w:val="TM1"/>
        <w:tabs>
          <w:tab w:val="left" w:pos="1771"/>
          <w:tab w:val="right" w:leader="dot" w:pos="10762"/>
        </w:tabs>
        <w:rPr>
          <w:rFonts w:asciiTheme="minorHAnsi" w:hAnsiTheme="minorHAnsi"/>
          <w:b w:val="0"/>
          <w:bCs w:val="0"/>
          <w:caps w:val="0"/>
          <w:noProof/>
          <w:sz w:val="22"/>
          <w:szCs w:val="22"/>
        </w:rPr>
      </w:pPr>
      <w:hyperlink w:anchor="_Toc4147092" w:history="1">
        <w:r w:rsidR="005B5EF7" w:rsidRPr="00FD004B">
          <w:rPr>
            <w:rStyle w:val="Lienhypertexte"/>
            <w:noProof/>
          </w:rPr>
          <w:t>2</w:t>
        </w:r>
        <w:r w:rsidR="005B5EF7">
          <w:rPr>
            <w:rFonts w:asciiTheme="minorHAnsi" w:hAnsiTheme="minorHAnsi"/>
            <w:b w:val="0"/>
            <w:bCs w:val="0"/>
            <w:caps w:val="0"/>
            <w:noProof/>
            <w:sz w:val="22"/>
            <w:szCs w:val="22"/>
          </w:rPr>
          <w:tab/>
        </w:r>
        <w:r w:rsidR="005B5EF7" w:rsidRPr="00FD004B">
          <w:rPr>
            <w:rStyle w:val="Lienhypertexte"/>
            <w:noProof/>
          </w:rPr>
          <w:t>Contre indications et securité</w:t>
        </w:r>
        <w:r w:rsidR="005B5EF7">
          <w:rPr>
            <w:noProof/>
            <w:webHidden/>
          </w:rPr>
          <w:tab/>
        </w:r>
        <w:r w:rsidR="005B5EF7">
          <w:rPr>
            <w:noProof/>
            <w:webHidden/>
          </w:rPr>
          <w:fldChar w:fldCharType="begin"/>
        </w:r>
        <w:r w:rsidR="005B5EF7">
          <w:rPr>
            <w:noProof/>
            <w:webHidden/>
          </w:rPr>
          <w:instrText xml:space="preserve"> PAGEREF _Toc4147092 \h </w:instrText>
        </w:r>
        <w:r w:rsidR="005B5EF7">
          <w:rPr>
            <w:noProof/>
            <w:webHidden/>
          </w:rPr>
        </w:r>
        <w:r w:rsidR="005B5EF7">
          <w:rPr>
            <w:noProof/>
            <w:webHidden/>
          </w:rPr>
          <w:fldChar w:fldCharType="separate"/>
        </w:r>
        <w:r>
          <w:rPr>
            <w:noProof/>
            <w:webHidden/>
          </w:rPr>
          <w:t>1</w:t>
        </w:r>
        <w:r w:rsidR="005B5EF7">
          <w:rPr>
            <w:noProof/>
            <w:webHidden/>
          </w:rPr>
          <w:fldChar w:fldCharType="end"/>
        </w:r>
      </w:hyperlink>
    </w:p>
    <w:p w14:paraId="55B2055B" w14:textId="0E589F04" w:rsidR="005B5EF7" w:rsidRDefault="00C32C11">
      <w:pPr>
        <w:pStyle w:val="TM1"/>
        <w:tabs>
          <w:tab w:val="left" w:pos="1771"/>
          <w:tab w:val="right" w:leader="dot" w:pos="10762"/>
        </w:tabs>
        <w:rPr>
          <w:rFonts w:asciiTheme="minorHAnsi" w:hAnsiTheme="minorHAnsi"/>
          <w:b w:val="0"/>
          <w:bCs w:val="0"/>
          <w:caps w:val="0"/>
          <w:noProof/>
          <w:sz w:val="22"/>
          <w:szCs w:val="22"/>
        </w:rPr>
      </w:pPr>
      <w:hyperlink w:anchor="_Toc4147093" w:history="1">
        <w:r w:rsidR="005B5EF7" w:rsidRPr="00FD004B">
          <w:rPr>
            <w:rStyle w:val="Lienhypertexte"/>
            <w:noProof/>
          </w:rPr>
          <w:t>3</w:t>
        </w:r>
        <w:r w:rsidR="005B5EF7">
          <w:rPr>
            <w:rFonts w:asciiTheme="minorHAnsi" w:hAnsiTheme="minorHAnsi"/>
            <w:b w:val="0"/>
            <w:bCs w:val="0"/>
            <w:caps w:val="0"/>
            <w:noProof/>
            <w:sz w:val="22"/>
            <w:szCs w:val="22"/>
          </w:rPr>
          <w:tab/>
        </w:r>
        <w:r w:rsidR="005B5EF7" w:rsidRPr="00FD004B">
          <w:rPr>
            <w:rStyle w:val="Lienhypertexte"/>
            <w:noProof/>
          </w:rPr>
          <w:t>Instructions d’utilisation</w:t>
        </w:r>
        <w:r w:rsidR="005B5EF7">
          <w:rPr>
            <w:noProof/>
            <w:webHidden/>
          </w:rPr>
          <w:tab/>
        </w:r>
        <w:r w:rsidR="005B5EF7">
          <w:rPr>
            <w:noProof/>
            <w:webHidden/>
          </w:rPr>
          <w:fldChar w:fldCharType="begin"/>
        </w:r>
        <w:r w:rsidR="005B5EF7">
          <w:rPr>
            <w:noProof/>
            <w:webHidden/>
          </w:rPr>
          <w:instrText xml:space="preserve"> PAGEREF _Toc4147093 \h </w:instrText>
        </w:r>
        <w:r w:rsidR="005B5EF7">
          <w:rPr>
            <w:noProof/>
            <w:webHidden/>
          </w:rPr>
        </w:r>
        <w:r w:rsidR="005B5EF7">
          <w:rPr>
            <w:noProof/>
            <w:webHidden/>
          </w:rPr>
          <w:fldChar w:fldCharType="separate"/>
        </w:r>
        <w:r>
          <w:rPr>
            <w:noProof/>
            <w:webHidden/>
          </w:rPr>
          <w:t>1</w:t>
        </w:r>
        <w:r w:rsidR="005B5EF7">
          <w:rPr>
            <w:noProof/>
            <w:webHidden/>
          </w:rPr>
          <w:fldChar w:fldCharType="end"/>
        </w:r>
      </w:hyperlink>
    </w:p>
    <w:p w14:paraId="298454A5" w14:textId="3AF7271D" w:rsidR="005B5EF7" w:rsidRDefault="00C32C11">
      <w:pPr>
        <w:pStyle w:val="TM2"/>
        <w:rPr>
          <w:rFonts w:asciiTheme="minorHAnsi" w:hAnsiTheme="minorHAnsi"/>
          <w:b w:val="0"/>
          <w:bCs w:val="0"/>
          <w:noProof/>
          <w:sz w:val="22"/>
          <w:szCs w:val="22"/>
        </w:rPr>
      </w:pPr>
      <w:hyperlink w:anchor="_Toc4147094" w:history="1">
        <w:r w:rsidR="005B5EF7" w:rsidRPr="00FD004B">
          <w:rPr>
            <w:rStyle w:val="Lienhypertexte"/>
            <w:noProof/>
          </w:rPr>
          <w:t>3.1</w:t>
        </w:r>
        <w:r w:rsidR="005B5EF7">
          <w:rPr>
            <w:rFonts w:asciiTheme="minorHAnsi" w:hAnsiTheme="minorHAnsi"/>
            <w:b w:val="0"/>
            <w:bCs w:val="0"/>
            <w:noProof/>
            <w:sz w:val="22"/>
            <w:szCs w:val="22"/>
          </w:rPr>
          <w:tab/>
        </w:r>
        <w:r w:rsidR="005B5EF7" w:rsidRPr="00FD004B">
          <w:rPr>
            <w:rStyle w:val="Lienhypertexte"/>
            <w:noProof/>
          </w:rPr>
          <w:t>Mise en route du système</w:t>
        </w:r>
        <w:r w:rsidR="005B5EF7">
          <w:rPr>
            <w:noProof/>
            <w:webHidden/>
          </w:rPr>
          <w:tab/>
        </w:r>
        <w:r w:rsidR="005B5EF7">
          <w:rPr>
            <w:noProof/>
            <w:webHidden/>
          </w:rPr>
          <w:fldChar w:fldCharType="begin"/>
        </w:r>
        <w:r w:rsidR="005B5EF7">
          <w:rPr>
            <w:noProof/>
            <w:webHidden/>
          </w:rPr>
          <w:instrText xml:space="preserve"> PAGEREF _Toc4147094 \h </w:instrText>
        </w:r>
        <w:r w:rsidR="005B5EF7">
          <w:rPr>
            <w:noProof/>
            <w:webHidden/>
          </w:rPr>
        </w:r>
        <w:r w:rsidR="005B5EF7">
          <w:rPr>
            <w:noProof/>
            <w:webHidden/>
          </w:rPr>
          <w:fldChar w:fldCharType="separate"/>
        </w:r>
        <w:r>
          <w:rPr>
            <w:noProof/>
            <w:webHidden/>
          </w:rPr>
          <w:t>1</w:t>
        </w:r>
        <w:r w:rsidR="005B5EF7">
          <w:rPr>
            <w:noProof/>
            <w:webHidden/>
          </w:rPr>
          <w:fldChar w:fldCharType="end"/>
        </w:r>
      </w:hyperlink>
    </w:p>
    <w:p w14:paraId="54AFF696" w14:textId="5C81E7D2" w:rsidR="005B5EF7" w:rsidRDefault="00C32C11">
      <w:pPr>
        <w:pStyle w:val="TM2"/>
        <w:rPr>
          <w:rFonts w:asciiTheme="minorHAnsi" w:hAnsiTheme="minorHAnsi"/>
          <w:b w:val="0"/>
          <w:bCs w:val="0"/>
          <w:noProof/>
          <w:sz w:val="22"/>
          <w:szCs w:val="22"/>
        </w:rPr>
      </w:pPr>
      <w:hyperlink w:anchor="_Toc4147095" w:history="1">
        <w:r w:rsidR="005B5EF7" w:rsidRPr="00FD004B">
          <w:rPr>
            <w:rStyle w:val="Lienhypertexte"/>
            <w:noProof/>
          </w:rPr>
          <w:t>3.2</w:t>
        </w:r>
        <w:r w:rsidR="005B5EF7">
          <w:rPr>
            <w:rFonts w:asciiTheme="minorHAnsi" w:hAnsiTheme="minorHAnsi"/>
            <w:b w:val="0"/>
            <w:bCs w:val="0"/>
            <w:noProof/>
            <w:sz w:val="22"/>
            <w:szCs w:val="22"/>
          </w:rPr>
          <w:tab/>
        </w:r>
        <w:r w:rsidR="005B5EF7" w:rsidRPr="00FD004B">
          <w:rPr>
            <w:rStyle w:val="Lienhypertexte"/>
            <w:noProof/>
          </w:rPr>
          <w:t>Arrêt du système</w:t>
        </w:r>
        <w:r w:rsidR="005B5EF7">
          <w:rPr>
            <w:noProof/>
            <w:webHidden/>
          </w:rPr>
          <w:tab/>
        </w:r>
        <w:r w:rsidR="005B5EF7">
          <w:rPr>
            <w:noProof/>
            <w:webHidden/>
          </w:rPr>
          <w:fldChar w:fldCharType="begin"/>
        </w:r>
        <w:r w:rsidR="005B5EF7">
          <w:rPr>
            <w:noProof/>
            <w:webHidden/>
          </w:rPr>
          <w:instrText xml:space="preserve"> PAGEREF _Toc4147095 \h </w:instrText>
        </w:r>
        <w:r w:rsidR="005B5EF7">
          <w:rPr>
            <w:noProof/>
            <w:webHidden/>
          </w:rPr>
        </w:r>
        <w:r w:rsidR="005B5EF7">
          <w:rPr>
            <w:noProof/>
            <w:webHidden/>
          </w:rPr>
          <w:fldChar w:fldCharType="separate"/>
        </w:r>
        <w:r>
          <w:rPr>
            <w:noProof/>
            <w:webHidden/>
          </w:rPr>
          <w:t>1</w:t>
        </w:r>
        <w:r w:rsidR="005B5EF7">
          <w:rPr>
            <w:noProof/>
            <w:webHidden/>
          </w:rPr>
          <w:fldChar w:fldCharType="end"/>
        </w:r>
      </w:hyperlink>
    </w:p>
    <w:p w14:paraId="7D93BE9E" w14:textId="708AB08A" w:rsidR="005B5EF7" w:rsidRDefault="00C32C11">
      <w:pPr>
        <w:pStyle w:val="TM2"/>
        <w:rPr>
          <w:rFonts w:asciiTheme="minorHAnsi" w:hAnsiTheme="minorHAnsi"/>
          <w:b w:val="0"/>
          <w:bCs w:val="0"/>
          <w:noProof/>
          <w:sz w:val="22"/>
          <w:szCs w:val="22"/>
        </w:rPr>
      </w:pPr>
      <w:hyperlink w:anchor="_Toc4147096" w:history="1">
        <w:r w:rsidR="005B5EF7" w:rsidRPr="00FD004B">
          <w:rPr>
            <w:rStyle w:val="Lienhypertexte"/>
            <w:noProof/>
          </w:rPr>
          <w:t>3.3</w:t>
        </w:r>
        <w:r w:rsidR="005B5EF7">
          <w:rPr>
            <w:rFonts w:asciiTheme="minorHAnsi" w:hAnsiTheme="minorHAnsi"/>
            <w:b w:val="0"/>
            <w:bCs w:val="0"/>
            <w:noProof/>
            <w:sz w:val="22"/>
            <w:szCs w:val="22"/>
          </w:rPr>
          <w:tab/>
        </w:r>
        <w:r w:rsidR="005B5EF7" w:rsidRPr="00FD004B">
          <w:rPr>
            <w:rStyle w:val="Lienhypertexte"/>
            <w:noProof/>
          </w:rPr>
          <w:t>Utilisation du système</w:t>
        </w:r>
        <w:r w:rsidR="005B5EF7">
          <w:rPr>
            <w:noProof/>
            <w:webHidden/>
          </w:rPr>
          <w:tab/>
        </w:r>
        <w:r w:rsidR="005B5EF7">
          <w:rPr>
            <w:noProof/>
            <w:webHidden/>
          </w:rPr>
          <w:fldChar w:fldCharType="begin"/>
        </w:r>
        <w:r w:rsidR="005B5EF7">
          <w:rPr>
            <w:noProof/>
            <w:webHidden/>
          </w:rPr>
          <w:instrText xml:space="preserve"> PAGEREF _Toc4147096 \h </w:instrText>
        </w:r>
        <w:r w:rsidR="005B5EF7">
          <w:rPr>
            <w:noProof/>
            <w:webHidden/>
          </w:rPr>
        </w:r>
        <w:r w:rsidR="005B5EF7">
          <w:rPr>
            <w:noProof/>
            <w:webHidden/>
          </w:rPr>
          <w:fldChar w:fldCharType="separate"/>
        </w:r>
        <w:r>
          <w:rPr>
            <w:noProof/>
            <w:webHidden/>
          </w:rPr>
          <w:t>2</w:t>
        </w:r>
        <w:r w:rsidR="005B5EF7">
          <w:rPr>
            <w:noProof/>
            <w:webHidden/>
          </w:rPr>
          <w:fldChar w:fldCharType="end"/>
        </w:r>
      </w:hyperlink>
    </w:p>
    <w:p w14:paraId="2804A358" w14:textId="0274CF3E" w:rsidR="005B5EF7" w:rsidRDefault="00C32C11">
      <w:pPr>
        <w:pStyle w:val="TM3"/>
        <w:tabs>
          <w:tab w:val="left" w:pos="2278"/>
          <w:tab w:val="right" w:leader="dot" w:pos="10762"/>
        </w:tabs>
        <w:rPr>
          <w:rFonts w:asciiTheme="minorHAnsi" w:hAnsiTheme="minorHAnsi"/>
          <w:noProof/>
          <w:sz w:val="22"/>
          <w:szCs w:val="22"/>
        </w:rPr>
      </w:pPr>
      <w:hyperlink w:anchor="_Toc4147097" w:history="1">
        <w:r w:rsidR="005B5EF7" w:rsidRPr="00FD004B">
          <w:rPr>
            <w:rStyle w:val="Lienhypertexte"/>
            <w:noProof/>
          </w:rPr>
          <w:t>3.3.1</w:t>
        </w:r>
        <w:r w:rsidR="005B5EF7">
          <w:rPr>
            <w:rFonts w:asciiTheme="minorHAnsi" w:hAnsiTheme="minorHAnsi"/>
            <w:noProof/>
            <w:sz w:val="22"/>
            <w:szCs w:val="22"/>
          </w:rPr>
          <w:tab/>
        </w:r>
        <w:r w:rsidR="005B5EF7" w:rsidRPr="00FD004B">
          <w:rPr>
            <w:rStyle w:val="Lienhypertexte"/>
            <w:noProof/>
          </w:rPr>
          <w:t>Aperçu de l’application SLV (Street Light Vision)</w:t>
        </w:r>
        <w:r w:rsidR="005B5EF7">
          <w:rPr>
            <w:noProof/>
            <w:webHidden/>
          </w:rPr>
          <w:tab/>
        </w:r>
        <w:r w:rsidR="005B5EF7">
          <w:rPr>
            <w:noProof/>
            <w:webHidden/>
          </w:rPr>
          <w:fldChar w:fldCharType="begin"/>
        </w:r>
        <w:r w:rsidR="005B5EF7">
          <w:rPr>
            <w:noProof/>
            <w:webHidden/>
          </w:rPr>
          <w:instrText xml:space="preserve"> PAGEREF _Toc4147097 \h </w:instrText>
        </w:r>
        <w:r w:rsidR="005B5EF7">
          <w:rPr>
            <w:noProof/>
            <w:webHidden/>
          </w:rPr>
        </w:r>
        <w:r w:rsidR="005B5EF7">
          <w:rPr>
            <w:noProof/>
            <w:webHidden/>
          </w:rPr>
          <w:fldChar w:fldCharType="separate"/>
        </w:r>
        <w:r>
          <w:rPr>
            <w:noProof/>
            <w:webHidden/>
          </w:rPr>
          <w:t>3</w:t>
        </w:r>
        <w:r w:rsidR="005B5EF7">
          <w:rPr>
            <w:noProof/>
            <w:webHidden/>
          </w:rPr>
          <w:fldChar w:fldCharType="end"/>
        </w:r>
      </w:hyperlink>
    </w:p>
    <w:p w14:paraId="54FB28D4" w14:textId="4ECC5B41" w:rsidR="005B5EF7" w:rsidRDefault="00C32C11">
      <w:pPr>
        <w:pStyle w:val="TM3"/>
        <w:tabs>
          <w:tab w:val="left" w:pos="2278"/>
          <w:tab w:val="right" w:leader="dot" w:pos="10762"/>
        </w:tabs>
        <w:rPr>
          <w:rFonts w:asciiTheme="minorHAnsi" w:hAnsiTheme="minorHAnsi"/>
          <w:noProof/>
          <w:sz w:val="22"/>
          <w:szCs w:val="22"/>
        </w:rPr>
      </w:pPr>
      <w:hyperlink w:anchor="_Toc4147098" w:history="1">
        <w:r w:rsidR="005B5EF7" w:rsidRPr="00FD004B">
          <w:rPr>
            <w:rStyle w:val="Lienhypertexte"/>
            <w:noProof/>
          </w:rPr>
          <w:t>3.3.2</w:t>
        </w:r>
        <w:r w:rsidR="005B5EF7">
          <w:rPr>
            <w:rFonts w:asciiTheme="minorHAnsi" w:hAnsiTheme="minorHAnsi"/>
            <w:noProof/>
            <w:sz w:val="22"/>
            <w:szCs w:val="22"/>
          </w:rPr>
          <w:tab/>
        </w:r>
        <w:r w:rsidR="005B5EF7" w:rsidRPr="00FD004B">
          <w:rPr>
            <w:rStyle w:val="Lienhypertexte"/>
            <w:noProof/>
          </w:rPr>
          <w:t>Menu « Equipements » et principe d’une configuration</w:t>
        </w:r>
        <w:r w:rsidR="005B5EF7">
          <w:rPr>
            <w:noProof/>
            <w:webHidden/>
          </w:rPr>
          <w:tab/>
        </w:r>
        <w:r w:rsidR="005B5EF7">
          <w:rPr>
            <w:noProof/>
            <w:webHidden/>
          </w:rPr>
          <w:fldChar w:fldCharType="begin"/>
        </w:r>
        <w:r w:rsidR="005B5EF7">
          <w:rPr>
            <w:noProof/>
            <w:webHidden/>
          </w:rPr>
          <w:instrText xml:space="preserve"> PAGEREF _Toc4147098 \h </w:instrText>
        </w:r>
        <w:r w:rsidR="005B5EF7">
          <w:rPr>
            <w:noProof/>
            <w:webHidden/>
          </w:rPr>
        </w:r>
        <w:r w:rsidR="005B5EF7">
          <w:rPr>
            <w:noProof/>
            <w:webHidden/>
          </w:rPr>
          <w:fldChar w:fldCharType="separate"/>
        </w:r>
        <w:r>
          <w:rPr>
            <w:noProof/>
            <w:webHidden/>
          </w:rPr>
          <w:t>4</w:t>
        </w:r>
        <w:r w:rsidR="005B5EF7">
          <w:rPr>
            <w:noProof/>
            <w:webHidden/>
          </w:rPr>
          <w:fldChar w:fldCharType="end"/>
        </w:r>
      </w:hyperlink>
    </w:p>
    <w:p w14:paraId="425A4041" w14:textId="71426C15" w:rsidR="005B5EF7" w:rsidRDefault="00C32C11">
      <w:pPr>
        <w:pStyle w:val="TM4"/>
        <w:tabs>
          <w:tab w:val="left" w:pos="2552"/>
          <w:tab w:val="right" w:leader="dot" w:pos="10762"/>
        </w:tabs>
        <w:rPr>
          <w:rFonts w:asciiTheme="minorHAnsi" w:hAnsiTheme="minorHAnsi"/>
          <w:noProof/>
          <w:sz w:val="22"/>
          <w:szCs w:val="22"/>
        </w:rPr>
      </w:pPr>
      <w:hyperlink w:anchor="_Toc4147099" w:history="1">
        <w:r w:rsidR="005B5EF7" w:rsidRPr="00FD004B">
          <w:rPr>
            <w:rStyle w:val="Lienhypertexte"/>
            <w:noProof/>
          </w:rPr>
          <w:t>3.3.2.1</w:t>
        </w:r>
        <w:r w:rsidR="005B5EF7">
          <w:rPr>
            <w:rFonts w:asciiTheme="minorHAnsi" w:hAnsiTheme="minorHAnsi"/>
            <w:noProof/>
            <w:sz w:val="22"/>
            <w:szCs w:val="22"/>
          </w:rPr>
          <w:tab/>
        </w:r>
        <w:r w:rsidR="005B5EF7" w:rsidRPr="00FD004B">
          <w:rPr>
            <w:rStyle w:val="Lienhypertexte"/>
            <w:noProof/>
          </w:rPr>
          <w:t>Configuration du contrôleur « CITYBOX CONTROLLER »</w:t>
        </w:r>
        <w:r w:rsidR="005B5EF7">
          <w:rPr>
            <w:noProof/>
            <w:webHidden/>
          </w:rPr>
          <w:tab/>
        </w:r>
        <w:r w:rsidR="005B5EF7">
          <w:rPr>
            <w:noProof/>
            <w:webHidden/>
          </w:rPr>
          <w:fldChar w:fldCharType="begin"/>
        </w:r>
        <w:r w:rsidR="005B5EF7">
          <w:rPr>
            <w:noProof/>
            <w:webHidden/>
          </w:rPr>
          <w:instrText xml:space="preserve"> PAGEREF _Toc4147099 \h </w:instrText>
        </w:r>
        <w:r w:rsidR="005B5EF7">
          <w:rPr>
            <w:noProof/>
            <w:webHidden/>
          </w:rPr>
        </w:r>
        <w:r w:rsidR="005B5EF7">
          <w:rPr>
            <w:noProof/>
            <w:webHidden/>
          </w:rPr>
          <w:fldChar w:fldCharType="separate"/>
        </w:r>
        <w:r>
          <w:rPr>
            <w:noProof/>
            <w:webHidden/>
          </w:rPr>
          <w:t>4</w:t>
        </w:r>
        <w:r w:rsidR="005B5EF7">
          <w:rPr>
            <w:noProof/>
            <w:webHidden/>
          </w:rPr>
          <w:fldChar w:fldCharType="end"/>
        </w:r>
      </w:hyperlink>
    </w:p>
    <w:p w14:paraId="1B5FE564" w14:textId="6014BE01" w:rsidR="005B5EF7" w:rsidRDefault="00C32C11">
      <w:pPr>
        <w:pStyle w:val="TM4"/>
        <w:tabs>
          <w:tab w:val="left" w:pos="2552"/>
          <w:tab w:val="right" w:leader="dot" w:pos="10762"/>
        </w:tabs>
        <w:rPr>
          <w:rFonts w:asciiTheme="minorHAnsi" w:hAnsiTheme="minorHAnsi"/>
          <w:noProof/>
          <w:sz w:val="22"/>
          <w:szCs w:val="22"/>
        </w:rPr>
      </w:pPr>
      <w:hyperlink w:anchor="_Toc4147100" w:history="1">
        <w:r w:rsidR="005B5EF7" w:rsidRPr="00FD004B">
          <w:rPr>
            <w:rStyle w:val="Lienhypertexte"/>
            <w:noProof/>
          </w:rPr>
          <w:t>3.3.2.2</w:t>
        </w:r>
        <w:r w:rsidR="005B5EF7">
          <w:rPr>
            <w:rFonts w:asciiTheme="minorHAnsi" w:hAnsiTheme="minorHAnsi"/>
            <w:noProof/>
            <w:sz w:val="22"/>
            <w:szCs w:val="22"/>
          </w:rPr>
          <w:tab/>
        </w:r>
        <w:r w:rsidR="005B5EF7" w:rsidRPr="00FD004B">
          <w:rPr>
            <w:rStyle w:val="Lienhypertexte"/>
            <w:noProof/>
          </w:rPr>
          <w:t>Configuration d’un point éclairage (menu équipement)</w:t>
        </w:r>
        <w:r w:rsidR="005B5EF7">
          <w:rPr>
            <w:noProof/>
            <w:webHidden/>
          </w:rPr>
          <w:tab/>
        </w:r>
        <w:r w:rsidR="005B5EF7">
          <w:rPr>
            <w:noProof/>
            <w:webHidden/>
          </w:rPr>
          <w:fldChar w:fldCharType="begin"/>
        </w:r>
        <w:r w:rsidR="005B5EF7">
          <w:rPr>
            <w:noProof/>
            <w:webHidden/>
          </w:rPr>
          <w:instrText xml:space="preserve"> PAGEREF _Toc4147100 \h </w:instrText>
        </w:r>
        <w:r w:rsidR="005B5EF7">
          <w:rPr>
            <w:noProof/>
            <w:webHidden/>
          </w:rPr>
        </w:r>
        <w:r w:rsidR="005B5EF7">
          <w:rPr>
            <w:noProof/>
            <w:webHidden/>
          </w:rPr>
          <w:fldChar w:fldCharType="separate"/>
        </w:r>
        <w:r>
          <w:rPr>
            <w:noProof/>
            <w:webHidden/>
          </w:rPr>
          <w:t>7</w:t>
        </w:r>
        <w:r w:rsidR="005B5EF7">
          <w:rPr>
            <w:noProof/>
            <w:webHidden/>
          </w:rPr>
          <w:fldChar w:fldCharType="end"/>
        </w:r>
      </w:hyperlink>
    </w:p>
    <w:p w14:paraId="48EFF6C2" w14:textId="619E9091" w:rsidR="005B5EF7" w:rsidRDefault="00C32C11">
      <w:pPr>
        <w:pStyle w:val="TM4"/>
        <w:tabs>
          <w:tab w:val="left" w:pos="2552"/>
          <w:tab w:val="right" w:leader="dot" w:pos="10762"/>
        </w:tabs>
        <w:rPr>
          <w:rFonts w:asciiTheme="minorHAnsi" w:hAnsiTheme="minorHAnsi"/>
          <w:noProof/>
          <w:sz w:val="22"/>
          <w:szCs w:val="22"/>
        </w:rPr>
      </w:pPr>
      <w:hyperlink w:anchor="_Toc4147101" w:history="1">
        <w:r w:rsidR="005B5EF7" w:rsidRPr="00FD004B">
          <w:rPr>
            <w:rStyle w:val="Lienhypertexte"/>
            <w:noProof/>
          </w:rPr>
          <w:t>3.3.2.3</w:t>
        </w:r>
        <w:r w:rsidR="005B5EF7">
          <w:rPr>
            <w:rFonts w:asciiTheme="minorHAnsi" w:hAnsiTheme="minorHAnsi"/>
            <w:noProof/>
            <w:sz w:val="22"/>
            <w:szCs w:val="22"/>
          </w:rPr>
          <w:tab/>
        </w:r>
        <w:r w:rsidR="005B5EF7" w:rsidRPr="00FD004B">
          <w:rPr>
            <w:rStyle w:val="Lienhypertexte"/>
            <w:noProof/>
          </w:rPr>
          <w:t>Configuration de la sortie auxiliaire (AUX) d’une borne CITYBOX</w:t>
        </w:r>
        <w:r w:rsidR="005B5EF7">
          <w:rPr>
            <w:noProof/>
            <w:webHidden/>
          </w:rPr>
          <w:tab/>
        </w:r>
        <w:r w:rsidR="005B5EF7">
          <w:rPr>
            <w:noProof/>
            <w:webHidden/>
          </w:rPr>
          <w:fldChar w:fldCharType="begin"/>
        </w:r>
        <w:r w:rsidR="005B5EF7">
          <w:rPr>
            <w:noProof/>
            <w:webHidden/>
          </w:rPr>
          <w:instrText xml:space="preserve"> PAGEREF _Toc4147101 \h </w:instrText>
        </w:r>
        <w:r w:rsidR="005B5EF7">
          <w:rPr>
            <w:noProof/>
            <w:webHidden/>
          </w:rPr>
        </w:r>
        <w:r w:rsidR="005B5EF7">
          <w:rPr>
            <w:noProof/>
            <w:webHidden/>
          </w:rPr>
          <w:fldChar w:fldCharType="separate"/>
        </w:r>
        <w:r>
          <w:rPr>
            <w:noProof/>
            <w:webHidden/>
          </w:rPr>
          <w:t>9</w:t>
        </w:r>
        <w:r w:rsidR="005B5EF7">
          <w:rPr>
            <w:noProof/>
            <w:webHidden/>
          </w:rPr>
          <w:fldChar w:fldCharType="end"/>
        </w:r>
      </w:hyperlink>
    </w:p>
    <w:p w14:paraId="38DA4A9E" w14:textId="40BEF35F" w:rsidR="005B5EF7" w:rsidRDefault="00C32C11">
      <w:pPr>
        <w:pStyle w:val="TM4"/>
        <w:tabs>
          <w:tab w:val="left" w:pos="2552"/>
          <w:tab w:val="right" w:leader="dot" w:pos="10762"/>
        </w:tabs>
        <w:rPr>
          <w:rFonts w:asciiTheme="minorHAnsi" w:hAnsiTheme="minorHAnsi"/>
          <w:noProof/>
          <w:sz w:val="22"/>
          <w:szCs w:val="22"/>
        </w:rPr>
      </w:pPr>
      <w:hyperlink w:anchor="_Toc4147102" w:history="1">
        <w:r w:rsidR="005B5EF7" w:rsidRPr="00FD004B">
          <w:rPr>
            <w:rStyle w:val="Lienhypertexte"/>
            <w:noProof/>
          </w:rPr>
          <w:t>3.3.2.4</w:t>
        </w:r>
        <w:r w:rsidR="005B5EF7">
          <w:rPr>
            <w:rFonts w:asciiTheme="minorHAnsi" w:hAnsiTheme="minorHAnsi"/>
            <w:noProof/>
            <w:sz w:val="22"/>
            <w:szCs w:val="22"/>
          </w:rPr>
          <w:tab/>
        </w:r>
        <w:r w:rsidR="005B5EF7" w:rsidRPr="00FD004B">
          <w:rPr>
            <w:rStyle w:val="Lienhypertexte"/>
            <w:noProof/>
          </w:rPr>
          <w:t>Configuration du port Ethernet d’une borne CITYBOX</w:t>
        </w:r>
        <w:r w:rsidR="005B5EF7">
          <w:rPr>
            <w:noProof/>
            <w:webHidden/>
          </w:rPr>
          <w:tab/>
        </w:r>
        <w:r w:rsidR="005B5EF7">
          <w:rPr>
            <w:noProof/>
            <w:webHidden/>
          </w:rPr>
          <w:fldChar w:fldCharType="begin"/>
        </w:r>
        <w:r w:rsidR="005B5EF7">
          <w:rPr>
            <w:noProof/>
            <w:webHidden/>
          </w:rPr>
          <w:instrText xml:space="preserve"> PAGEREF _Toc4147102 \h </w:instrText>
        </w:r>
        <w:r w:rsidR="005B5EF7">
          <w:rPr>
            <w:noProof/>
            <w:webHidden/>
          </w:rPr>
        </w:r>
        <w:r w:rsidR="005B5EF7">
          <w:rPr>
            <w:noProof/>
            <w:webHidden/>
          </w:rPr>
          <w:fldChar w:fldCharType="separate"/>
        </w:r>
        <w:r>
          <w:rPr>
            <w:noProof/>
            <w:webHidden/>
          </w:rPr>
          <w:t>10</w:t>
        </w:r>
        <w:r w:rsidR="005B5EF7">
          <w:rPr>
            <w:noProof/>
            <w:webHidden/>
          </w:rPr>
          <w:fldChar w:fldCharType="end"/>
        </w:r>
      </w:hyperlink>
    </w:p>
    <w:p w14:paraId="296D5695" w14:textId="16946B58" w:rsidR="005B5EF7" w:rsidRDefault="00C32C11">
      <w:pPr>
        <w:pStyle w:val="TM4"/>
        <w:tabs>
          <w:tab w:val="left" w:pos="2552"/>
          <w:tab w:val="right" w:leader="dot" w:pos="10762"/>
        </w:tabs>
        <w:rPr>
          <w:rFonts w:asciiTheme="minorHAnsi" w:hAnsiTheme="minorHAnsi"/>
          <w:noProof/>
          <w:sz w:val="22"/>
          <w:szCs w:val="22"/>
        </w:rPr>
      </w:pPr>
      <w:hyperlink w:anchor="_Toc4147103" w:history="1">
        <w:r w:rsidR="005B5EF7" w:rsidRPr="00FD004B">
          <w:rPr>
            <w:rStyle w:val="Lienhypertexte"/>
            <w:noProof/>
          </w:rPr>
          <w:t>3.3.2.5</w:t>
        </w:r>
        <w:r w:rsidR="005B5EF7">
          <w:rPr>
            <w:rFonts w:asciiTheme="minorHAnsi" w:hAnsiTheme="minorHAnsi"/>
            <w:noProof/>
            <w:sz w:val="22"/>
            <w:szCs w:val="22"/>
          </w:rPr>
          <w:tab/>
        </w:r>
        <w:r w:rsidR="005B5EF7" w:rsidRPr="00FD004B">
          <w:rPr>
            <w:rStyle w:val="Lienhypertexte"/>
            <w:noProof/>
          </w:rPr>
          <w:t>Configuration d’une entrée DI d’une borne CITYBOX (Utilisation de détecteur de proximité)</w:t>
        </w:r>
        <w:r w:rsidR="005B5EF7">
          <w:rPr>
            <w:noProof/>
            <w:webHidden/>
          </w:rPr>
          <w:tab/>
        </w:r>
        <w:r w:rsidR="005B5EF7">
          <w:rPr>
            <w:noProof/>
            <w:webHidden/>
          </w:rPr>
          <w:fldChar w:fldCharType="begin"/>
        </w:r>
        <w:r w:rsidR="005B5EF7">
          <w:rPr>
            <w:noProof/>
            <w:webHidden/>
          </w:rPr>
          <w:instrText xml:space="preserve"> PAGEREF _Toc4147103 \h </w:instrText>
        </w:r>
        <w:r w:rsidR="005B5EF7">
          <w:rPr>
            <w:noProof/>
            <w:webHidden/>
          </w:rPr>
        </w:r>
        <w:r w:rsidR="005B5EF7">
          <w:rPr>
            <w:noProof/>
            <w:webHidden/>
          </w:rPr>
          <w:fldChar w:fldCharType="separate"/>
        </w:r>
        <w:r>
          <w:rPr>
            <w:noProof/>
            <w:webHidden/>
          </w:rPr>
          <w:t>11</w:t>
        </w:r>
        <w:r w:rsidR="005B5EF7">
          <w:rPr>
            <w:noProof/>
            <w:webHidden/>
          </w:rPr>
          <w:fldChar w:fldCharType="end"/>
        </w:r>
      </w:hyperlink>
    </w:p>
    <w:p w14:paraId="629F5B08" w14:textId="6DBE6115" w:rsidR="005B5EF7" w:rsidRDefault="00C32C11">
      <w:pPr>
        <w:pStyle w:val="TM4"/>
        <w:tabs>
          <w:tab w:val="left" w:pos="2552"/>
          <w:tab w:val="right" w:leader="dot" w:pos="10762"/>
        </w:tabs>
        <w:rPr>
          <w:rFonts w:asciiTheme="minorHAnsi" w:hAnsiTheme="minorHAnsi"/>
          <w:noProof/>
          <w:sz w:val="22"/>
          <w:szCs w:val="22"/>
        </w:rPr>
      </w:pPr>
      <w:hyperlink w:anchor="_Toc4147104" w:history="1">
        <w:r w:rsidR="005B5EF7" w:rsidRPr="00FD004B">
          <w:rPr>
            <w:rStyle w:val="Lienhypertexte"/>
            <w:noProof/>
          </w:rPr>
          <w:t>3.3.2.6</w:t>
        </w:r>
        <w:r w:rsidR="005B5EF7">
          <w:rPr>
            <w:rFonts w:asciiTheme="minorHAnsi" w:hAnsiTheme="minorHAnsi"/>
            <w:noProof/>
            <w:sz w:val="22"/>
            <w:szCs w:val="22"/>
          </w:rPr>
          <w:tab/>
        </w:r>
        <w:r w:rsidR="005B5EF7" w:rsidRPr="00FD004B">
          <w:rPr>
            <w:rStyle w:val="Lienhypertexte"/>
            <w:noProof/>
          </w:rPr>
          <w:t>Utilisation d’un « scénario » groupe capteur</w:t>
        </w:r>
        <w:r w:rsidR="005B5EF7">
          <w:rPr>
            <w:noProof/>
            <w:webHidden/>
          </w:rPr>
          <w:tab/>
        </w:r>
        <w:r w:rsidR="005B5EF7">
          <w:rPr>
            <w:noProof/>
            <w:webHidden/>
          </w:rPr>
          <w:fldChar w:fldCharType="begin"/>
        </w:r>
        <w:r w:rsidR="005B5EF7">
          <w:rPr>
            <w:noProof/>
            <w:webHidden/>
          </w:rPr>
          <w:instrText xml:space="preserve"> PAGEREF _Toc4147104 \h </w:instrText>
        </w:r>
        <w:r w:rsidR="005B5EF7">
          <w:rPr>
            <w:noProof/>
            <w:webHidden/>
          </w:rPr>
        </w:r>
        <w:r w:rsidR="005B5EF7">
          <w:rPr>
            <w:noProof/>
            <w:webHidden/>
          </w:rPr>
          <w:fldChar w:fldCharType="separate"/>
        </w:r>
        <w:r>
          <w:rPr>
            <w:noProof/>
            <w:webHidden/>
          </w:rPr>
          <w:t>12</w:t>
        </w:r>
        <w:r w:rsidR="005B5EF7">
          <w:rPr>
            <w:noProof/>
            <w:webHidden/>
          </w:rPr>
          <w:fldChar w:fldCharType="end"/>
        </w:r>
      </w:hyperlink>
    </w:p>
    <w:p w14:paraId="167437FF" w14:textId="6C8E17E6" w:rsidR="005B5EF7" w:rsidRDefault="00C32C11">
      <w:pPr>
        <w:pStyle w:val="TM4"/>
        <w:tabs>
          <w:tab w:val="left" w:pos="2552"/>
          <w:tab w:val="right" w:leader="dot" w:pos="10762"/>
        </w:tabs>
        <w:rPr>
          <w:rFonts w:asciiTheme="minorHAnsi" w:hAnsiTheme="minorHAnsi"/>
          <w:noProof/>
          <w:sz w:val="22"/>
          <w:szCs w:val="22"/>
        </w:rPr>
      </w:pPr>
      <w:hyperlink w:anchor="_Toc4147105" w:history="1">
        <w:r w:rsidR="005B5EF7" w:rsidRPr="00FD004B">
          <w:rPr>
            <w:rStyle w:val="Lienhypertexte"/>
            <w:noProof/>
          </w:rPr>
          <w:t>3.3.2.7</w:t>
        </w:r>
        <w:r w:rsidR="005B5EF7">
          <w:rPr>
            <w:rFonts w:asciiTheme="minorHAnsi" w:hAnsiTheme="minorHAnsi"/>
            <w:noProof/>
            <w:sz w:val="22"/>
            <w:szCs w:val="22"/>
          </w:rPr>
          <w:tab/>
        </w:r>
        <w:r w:rsidR="005B5EF7" w:rsidRPr="00FD004B">
          <w:rPr>
            <w:rStyle w:val="Lienhypertexte"/>
            <w:noProof/>
          </w:rPr>
          <w:t>Utilisation d’une entrée logique de la CITYBOX CONTROLLER</w:t>
        </w:r>
        <w:r w:rsidR="005B5EF7">
          <w:rPr>
            <w:noProof/>
            <w:webHidden/>
          </w:rPr>
          <w:tab/>
        </w:r>
        <w:r w:rsidR="005B5EF7">
          <w:rPr>
            <w:noProof/>
            <w:webHidden/>
          </w:rPr>
          <w:fldChar w:fldCharType="begin"/>
        </w:r>
        <w:r w:rsidR="005B5EF7">
          <w:rPr>
            <w:noProof/>
            <w:webHidden/>
          </w:rPr>
          <w:instrText xml:space="preserve"> PAGEREF _Toc4147105 \h </w:instrText>
        </w:r>
        <w:r w:rsidR="005B5EF7">
          <w:rPr>
            <w:noProof/>
            <w:webHidden/>
          </w:rPr>
        </w:r>
        <w:r w:rsidR="005B5EF7">
          <w:rPr>
            <w:noProof/>
            <w:webHidden/>
          </w:rPr>
          <w:fldChar w:fldCharType="separate"/>
        </w:r>
        <w:r>
          <w:rPr>
            <w:noProof/>
            <w:webHidden/>
          </w:rPr>
          <w:t>13</w:t>
        </w:r>
        <w:r w:rsidR="005B5EF7">
          <w:rPr>
            <w:noProof/>
            <w:webHidden/>
          </w:rPr>
          <w:fldChar w:fldCharType="end"/>
        </w:r>
      </w:hyperlink>
    </w:p>
    <w:p w14:paraId="0394EF4F" w14:textId="518C1A6F" w:rsidR="005B5EF7" w:rsidRDefault="00C32C11">
      <w:pPr>
        <w:pStyle w:val="TM4"/>
        <w:tabs>
          <w:tab w:val="left" w:pos="2552"/>
          <w:tab w:val="right" w:leader="dot" w:pos="10762"/>
        </w:tabs>
        <w:rPr>
          <w:rFonts w:asciiTheme="minorHAnsi" w:hAnsiTheme="minorHAnsi"/>
          <w:noProof/>
          <w:sz w:val="22"/>
          <w:szCs w:val="22"/>
        </w:rPr>
      </w:pPr>
      <w:hyperlink w:anchor="_Toc4147106" w:history="1">
        <w:r w:rsidR="005B5EF7" w:rsidRPr="00FD004B">
          <w:rPr>
            <w:rStyle w:val="Lienhypertexte"/>
            <w:noProof/>
          </w:rPr>
          <w:t>3.3.2.8</w:t>
        </w:r>
        <w:r w:rsidR="005B5EF7">
          <w:rPr>
            <w:rFonts w:asciiTheme="minorHAnsi" w:hAnsiTheme="minorHAnsi"/>
            <w:noProof/>
            <w:sz w:val="22"/>
            <w:szCs w:val="22"/>
          </w:rPr>
          <w:tab/>
        </w:r>
        <w:r w:rsidR="005B5EF7" w:rsidRPr="00FD004B">
          <w:rPr>
            <w:rStyle w:val="Lienhypertexte"/>
            <w:noProof/>
          </w:rPr>
          <w:t>Utilisation d’une sortie logique (sortie relais) de la CITYBOX CONTROLLER</w:t>
        </w:r>
        <w:r w:rsidR="005B5EF7">
          <w:rPr>
            <w:noProof/>
            <w:webHidden/>
          </w:rPr>
          <w:tab/>
        </w:r>
        <w:r w:rsidR="005B5EF7">
          <w:rPr>
            <w:noProof/>
            <w:webHidden/>
          </w:rPr>
          <w:fldChar w:fldCharType="begin"/>
        </w:r>
        <w:r w:rsidR="005B5EF7">
          <w:rPr>
            <w:noProof/>
            <w:webHidden/>
          </w:rPr>
          <w:instrText xml:space="preserve"> PAGEREF _Toc4147106 \h </w:instrText>
        </w:r>
        <w:r w:rsidR="005B5EF7">
          <w:rPr>
            <w:noProof/>
            <w:webHidden/>
          </w:rPr>
        </w:r>
        <w:r w:rsidR="005B5EF7">
          <w:rPr>
            <w:noProof/>
            <w:webHidden/>
          </w:rPr>
          <w:fldChar w:fldCharType="separate"/>
        </w:r>
        <w:r>
          <w:rPr>
            <w:noProof/>
            <w:webHidden/>
          </w:rPr>
          <w:t>14</w:t>
        </w:r>
        <w:r w:rsidR="005B5EF7">
          <w:rPr>
            <w:noProof/>
            <w:webHidden/>
          </w:rPr>
          <w:fldChar w:fldCharType="end"/>
        </w:r>
      </w:hyperlink>
    </w:p>
    <w:p w14:paraId="03AD499F" w14:textId="32802621" w:rsidR="005B5EF7" w:rsidRDefault="00C32C11">
      <w:pPr>
        <w:pStyle w:val="TM4"/>
        <w:tabs>
          <w:tab w:val="left" w:pos="2552"/>
          <w:tab w:val="right" w:leader="dot" w:pos="10762"/>
        </w:tabs>
        <w:rPr>
          <w:rFonts w:asciiTheme="minorHAnsi" w:hAnsiTheme="minorHAnsi"/>
          <w:noProof/>
          <w:sz w:val="22"/>
          <w:szCs w:val="22"/>
        </w:rPr>
      </w:pPr>
      <w:hyperlink w:anchor="_Toc4147107" w:history="1">
        <w:r w:rsidR="005B5EF7" w:rsidRPr="00FD004B">
          <w:rPr>
            <w:rStyle w:val="Lienhypertexte"/>
            <w:noProof/>
          </w:rPr>
          <w:t>3.3.2.9</w:t>
        </w:r>
        <w:r w:rsidR="005B5EF7">
          <w:rPr>
            <w:rFonts w:asciiTheme="minorHAnsi" w:hAnsiTheme="minorHAnsi"/>
            <w:noProof/>
            <w:sz w:val="22"/>
            <w:szCs w:val="22"/>
          </w:rPr>
          <w:tab/>
        </w:r>
        <w:r w:rsidR="005B5EF7" w:rsidRPr="00FD004B">
          <w:rPr>
            <w:rStyle w:val="Lienhypertexte"/>
            <w:noProof/>
          </w:rPr>
          <w:t>Configuration d’une centrale de mesure</w:t>
        </w:r>
        <w:r w:rsidR="005B5EF7">
          <w:rPr>
            <w:noProof/>
            <w:webHidden/>
          </w:rPr>
          <w:tab/>
        </w:r>
        <w:r w:rsidR="005B5EF7">
          <w:rPr>
            <w:noProof/>
            <w:webHidden/>
          </w:rPr>
          <w:fldChar w:fldCharType="begin"/>
        </w:r>
        <w:r w:rsidR="005B5EF7">
          <w:rPr>
            <w:noProof/>
            <w:webHidden/>
          </w:rPr>
          <w:instrText xml:space="preserve"> PAGEREF _Toc4147107 \h </w:instrText>
        </w:r>
        <w:r w:rsidR="005B5EF7">
          <w:rPr>
            <w:noProof/>
            <w:webHidden/>
          </w:rPr>
        </w:r>
        <w:r w:rsidR="005B5EF7">
          <w:rPr>
            <w:noProof/>
            <w:webHidden/>
          </w:rPr>
          <w:fldChar w:fldCharType="separate"/>
        </w:r>
        <w:r>
          <w:rPr>
            <w:noProof/>
            <w:webHidden/>
          </w:rPr>
          <w:t>15</w:t>
        </w:r>
        <w:r w:rsidR="005B5EF7">
          <w:rPr>
            <w:noProof/>
            <w:webHidden/>
          </w:rPr>
          <w:fldChar w:fldCharType="end"/>
        </w:r>
      </w:hyperlink>
    </w:p>
    <w:p w14:paraId="29EE1AC6" w14:textId="2DB9B67F" w:rsidR="005B5EF7" w:rsidRDefault="00C32C11">
      <w:pPr>
        <w:pStyle w:val="TM3"/>
        <w:tabs>
          <w:tab w:val="left" w:pos="2278"/>
          <w:tab w:val="right" w:leader="dot" w:pos="10762"/>
        </w:tabs>
        <w:rPr>
          <w:rFonts w:asciiTheme="minorHAnsi" w:hAnsiTheme="minorHAnsi"/>
          <w:noProof/>
          <w:sz w:val="22"/>
          <w:szCs w:val="22"/>
        </w:rPr>
      </w:pPr>
      <w:hyperlink w:anchor="_Toc4147108" w:history="1">
        <w:r w:rsidR="005B5EF7" w:rsidRPr="00FD004B">
          <w:rPr>
            <w:rStyle w:val="Lienhypertexte"/>
            <w:noProof/>
          </w:rPr>
          <w:t>3.3.3</w:t>
        </w:r>
        <w:r w:rsidR="005B5EF7">
          <w:rPr>
            <w:rFonts w:asciiTheme="minorHAnsi" w:hAnsiTheme="minorHAnsi"/>
            <w:noProof/>
            <w:sz w:val="22"/>
            <w:szCs w:val="22"/>
          </w:rPr>
          <w:tab/>
        </w:r>
        <w:r w:rsidR="005B5EF7" w:rsidRPr="00FD004B">
          <w:rPr>
            <w:rStyle w:val="Lienhypertexte"/>
            <w:noProof/>
          </w:rPr>
          <w:t>Menu « Programmations horaires »</w:t>
        </w:r>
        <w:r w:rsidR="005B5EF7">
          <w:rPr>
            <w:noProof/>
            <w:webHidden/>
          </w:rPr>
          <w:tab/>
        </w:r>
        <w:r w:rsidR="005B5EF7">
          <w:rPr>
            <w:noProof/>
            <w:webHidden/>
          </w:rPr>
          <w:fldChar w:fldCharType="begin"/>
        </w:r>
        <w:r w:rsidR="005B5EF7">
          <w:rPr>
            <w:noProof/>
            <w:webHidden/>
          </w:rPr>
          <w:instrText xml:space="preserve"> PAGEREF _Toc4147108 \h </w:instrText>
        </w:r>
        <w:r w:rsidR="005B5EF7">
          <w:rPr>
            <w:noProof/>
            <w:webHidden/>
          </w:rPr>
        </w:r>
        <w:r w:rsidR="005B5EF7">
          <w:rPr>
            <w:noProof/>
            <w:webHidden/>
          </w:rPr>
          <w:fldChar w:fldCharType="separate"/>
        </w:r>
        <w:r>
          <w:rPr>
            <w:noProof/>
            <w:webHidden/>
          </w:rPr>
          <w:t>16</w:t>
        </w:r>
        <w:r w:rsidR="005B5EF7">
          <w:rPr>
            <w:noProof/>
            <w:webHidden/>
          </w:rPr>
          <w:fldChar w:fldCharType="end"/>
        </w:r>
      </w:hyperlink>
    </w:p>
    <w:p w14:paraId="2E85F8BF" w14:textId="7AC0097E" w:rsidR="005B5EF7" w:rsidRDefault="00C32C11">
      <w:pPr>
        <w:pStyle w:val="TM4"/>
        <w:tabs>
          <w:tab w:val="left" w:pos="2552"/>
          <w:tab w:val="right" w:leader="dot" w:pos="10762"/>
        </w:tabs>
        <w:rPr>
          <w:rFonts w:asciiTheme="minorHAnsi" w:hAnsiTheme="minorHAnsi"/>
          <w:noProof/>
          <w:sz w:val="22"/>
          <w:szCs w:val="22"/>
        </w:rPr>
      </w:pPr>
      <w:hyperlink w:anchor="_Toc4147109" w:history="1">
        <w:r w:rsidR="005B5EF7" w:rsidRPr="00FD004B">
          <w:rPr>
            <w:rStyle w:val="Lienhypertexte"/>
            <w:noProof/>
          </w:rPr>
          <w:t>3.3.3.1</w:t>
        </w:r>
        <w:r w:rsidR="005B5EF7">
          <w:rPr>
            <w:rFonts w:asciiTheme="minorHAnsi" w:hAnsiTheme="minorHAnsi"/>
            <w:noProof/>
            <w:sz w:val="22"/>
            <w:szCs w:val="22"/>
          </w:rPr>
          <w:tab/>
        </w:r>
        <w:r w:rsidR="005B5EF7" w:rsidRPr="00FD004B">
          <w:rPr>
            <w:rStyle w:val="Lienhypertexte"/>
            <w:noProof/>
          </w:rPr>
          <w:t>Modification/Création d’un programme de contrôle</w:t>
        </w:r>
        <w:r w:rsidR="005B5EF7">
          <w:rPr>
            <w:noProof/>
            <w:webHidden/>
          </w:rPr>
          <w:tab/>
        </w:r>
        <w:r w:rsidR="005B5EF7">
          <w:rPr>
            <w:noProof/>
            <w:webHidden/>
          </w:rPr>
          <w:fldChar w:fldCharType="begin"/>
        </w:r>
        <w:r w:rsidR="005B5EF7">
          <w:rPr>
            <w:noProof/>
            <w:webHidden/>
          </w:rPr>
          <w:instrText xml:space="preserve"> PAGEREF _Toc4147109 \h </w:instrText>
        </w:r>
        <w:r w:rsidR="005B5EF7">
          <w:rPr>
            <w:noProof/>
            <w:webHidden/>
          </w:rPr>
        </w:r>
        <w:r w:rsidR="005B5EF7">
          <w:rPr>
            <w:noProof/>
            <w:webHidden/>
          </w:rPr>
          <w:fldChar w:fldCharType="separate"/>
        </w:r>
        <w:r>
          <w:rPr>
            <w:noProof/>
            <w:webHidden/>
          </w:rPr>
          <w:t>16</w:t>
        </w:r>
        <w:r w:rsidR="005B5EF7">
          <w:rPr>
            <w:noProof/>
            <w:webHidden/>
          </w:rPr>
          <w:fldChar w:fldCharType="end"/>
        </w:r>
      </w:hyperlink>
    </w:p>
    <w:p w14:paraId="64A4708E" w14:textId="0F14DC85" w:rsidR="005B5EF7" w:rsidRDefault="00C32C11">
      <w:pPr>
        <w:pStyle w:val="TM4"/>
        <w:tabs>
          <w:tab w:val="left" w:pos="2552"/>
          <w:tab w:val="right" w:leader="dot" w:pos="10762"/>
        </w:tabs>
        <w:rPr>
          <w:rFonts w:asciiTheme="minorHAnsi" w:hAnsiTheme="minorHAnsi"/>
          <w:noProof/>
          <w:sz w:val="22"/>
          <w:szCs w:val="22"/>
        </w:rPr>
      </w:pPr>
      <w:hyperlink w:anchor="_Toc4147110" w:history="1">
        <w:r w:rsidR="005B5EF7" w:rsidRPr="00FD004B">
          <w:rPr>
            <w:rStyle w:val="Lienhypertexte"/>
            <w:noProof/>
          </w:rPr>
          <w:t>3.3.3.2</w:t>
        </w:r>
        <w:r w:rsidR="005B5EF7">
          <w:rPr>
            <w:rFonts w:asciiTheme="minorHAnsi" w:hAnsiTheme="minorHAnsi"/>
            <w:noProof/>
            <w:sz w:val="22"/>
            <w:szCs w:val="22"/>
          </w:rPr>
          <w:tab/>
        </w:r>
        <w:r w:rsidR="005B5EF7" w:rsidRPr="00FD004B">
          <w:rPr>
            <w:rStyle w:val="Lienhypertexte"/>
            <w:noProof/>
          </w:rPr>
          <w:t>Modification/Création d’un calendrier</w:t>
        </w:r>
        <w:r w:rsidR="005B5EF7">
          <w:rPr>
            <w:noProof/>
            <w:webHidden/>
          </w:rPr>
          <w:tab/>
        </w:r>
        <w:r w:rsidR="005B5EF7">
          <w:rPr>
            <w:noProof/>
            <w:webHidden/>
          </w:rPr>
          <w:fldChar w:fldCharType="begin"/>
        </w:r>
        <w:r w:rsidR="005B5EF7">
          <w:rPr>
            <w:noProof/>
            <w:webHidden/>
          </w:rPr>
          <w:instrText xml:space="preserve"> PAGEREF _Toc4147110 \h </w:instrText>
        </w:r>
        <w:r w:rsidR="005B5EF7">
          <w:rPr>
            <w:noProof/>
            <w:webHidden/>
          </w:rPr>
        </w:r>
        <w:r w:rsidR="005B5EF7">
          <w:rPr>
            <w:noProof/>
            <w:webHidden/>
          </w:rPr>
          <w:fldChar w:fldCharType="separate"/>
        </w:r>
        <w:r>
          <w:rPr>
            <w:noProof/>
            <w:webHidden/>
          </w:rPr>
          <w:t>19</w:t>
        </w:r>
        <w:r w:rsidR="005B5EF7">
          <w:rPr>
            <w:noProof/>
            <w:webHidden/>
          </w:rPr>
          <w:fldChar w:fldCharType="end"/>
        </w:r>
      </w:hyperlink>
    </w:p>
    <w:p w14:paraId="137EE822" w14:textId="305C4F0C" w:rsidR="005B5EF7" w:rsidRDefault="00C32C11">
      <w:pPr>
        <w:pStyle w:val="TM3"/>
        <w:tabs>
          <w:tab w:val="left" w:pos="2278"/>
          <w:tab w:val="right" w:leader="dot" w:pos="10762"/>
        </w:tabs>
        <w:rPr>
          <w:rFonts w:asciiTheme="minorHAnsi" w:hAnsiTheme="minorHAnsi"/>
          <w:noProof/>
          <w:sz w:val="22"/>
          <w:szCs w:val="22"/>
        </w:rPr>
      </w:pPr>
      <w:hyperlink w:anchor="_Toc4147111" w:history="1">
        <w:r w:rsidR="005B5EF7" w:rsidRPr="00FD004B">
          <w:rPr>
            <w:rStyle w:val="Lienhypertexte"/>
            <w:noProof/>
          </w:rPr>
          <w:t>3.3.4</w:t>
        </w:r>
        <w:r w:rsidR="005B5EF7">
          <w:rPr>
            <w:rFonts w:asciiTheme="minorHAnsi" w:hAnsiTheme="minorHAnsi"/>
            <w:noProof/>
            <w:sz w:val="22"/>
            <w:szCs w:val="22"/>
          </w:rPr>
          <w:tab/>
        </w:r>
        <w:r w:rsidR="005B5EF7" w:rsidRPr="00FD004B">
          <w:rPr>
            <w:rStyle w:val="Lienhypertexte"/>
            <w:noProof/>
          </w:rPr>
          <w:t>Menu « Contrôle temps-réel »</w:t>
        </w:r>
        <w:r w:rsidR="005B5EF7">
          <w:rPr>
            <w:noProof/>
            <w:webHidden/>
          </w:rPr>
          <w:tab/>
        </w:r>
        <w:r w:rsidR="005B5EF7">
          <w:rPr>
            <w:noProof/>
            <w:webHidden/>
          </w:rPr>
          <w:fldChar w:fldCharType="begin"/>
        </w:r>
        <w:r w:rsidR="005B5EF7">
          <w:rPr>
            <w:noProof/>
            <w:webHidden/>
          </w:rPr>
          <w:instrText xml:space="preserve"> PAGEREF _Toc4147111 \h </w:instrText>
        </w:r>
        <w:r w:rsidR="005B5EF7">
          <w:rPr>
            <w:noProof/>
            <w:webHidden/>
          </w:rPr>
        </w:r>
        <w:r w:rsidR="005B5EF7">
          <w:rPr>
            <w:noProof/>
            <w:webHidden/>
          </w:rPr>
          <w:fldChar w:fldCharType="separate"/>
        </w:r>
        <w:r>
          <w:rPr>
            <w:noProof/>
            <w:webHidden/>
          </w:rPr>
          <w:t>20</w:t>
        </w:r>
        <w:r w:rsidR="005B5EF7">
          <w:rPr>
            <w:noProof/>
            <w:webHidden/>
          </w:rPr>
          <w:fldChar w:fldCharType="end"/>
        </w:r>
      </w:hyperlink>
    </w:p>
    <w:p w14:paraId="069C0D16" w14:textId="2B117420" w:rsidR="005B5EF7" w:rsidRDefault="00C32C11">
      <w:pPr>
        <w:pStyle w:val="TM4"/>
        <w:tabs>
          <w:tab w:val="left" w:pos="2552"/>
          <w:tab w:val="right" w:leader="dot" w:pos="10762"/>
        </w:tabs>
        <w:rPr>
          <w:rFonts w:asciiTheme="minorHAnsi" w:hAnsiTheme="minorHAnsi"/>
          <w:noProof/>
          <w:sz w:val="22"/>
          <w:szCs w:val="22"/>
        </w:rPr>
      </w:pPr>
      <w:hyperlink w:anchor="_Toc4147112" w:history="1">
        <w:r w:rsidR="005B5EF7" w:rsidRPr="00FD004B">
          <w:rPr>
            <w:rStyle w:val="Lienhypertexte"/>
            <w:noProof/>
          </w:rPr>
          <w:t>3.3.4.1</w:t>
        </w:r>
        <w:r w:rsidR="005B5EF7">
          <w:rPr>
            <w:rFonts w:asciiTheme="minorHAnsi" w:hAnsiTheme="minorHAnsi"/>
            <w:noProof/>
            <w:sz w:val="22"/>
            <w:szCs w:val="22"/>
          </w:rPr>
          <w:tab/>
        </w:r>
        <w:r w:rsidR="005B5EF7" w:rsidRPr="00FD004B">
          <w:rPr>
            <w:rStyle w:val="Lienhypertexte"/>
            <w:noProof/>
          </w:rPr>
          <w:t>Commande « temps-réel » de luminaire</w:t>
        </w:r>
        <w:r w:rsidR="005B5EF7">
          <w:rPr>
            <w:noProof/>
            <w:webHidden/>
          </w:rPr>
          <w:tab/>
        </w:r>
        <w:r w:rsidR="005B5EF7">
          <w:rPr>
            <w:noProof/>
            <w:webHidden/>
          </w:rPr>
          <w:fldChar w:fldCharType="begin"/>
        </w:r>
        <w:r w:rsidR="005B5EF7">
          <w:rPr>
            <w:noProof/>
            <w:webHidden/>
          </w:rPr>
          <w:instrText xml:space="preserve"> PAGEREF _Toc4147112 \h </w:instrText>
        </w:r>
        <w:r w:rsidR="005B5EF7">
          <w:rPr>
            <w:noProof/>
            <w:webHidden/>
          </w:rPr>
        </w:r>
        <w:r w:rsidR="005B5EF7">
          <w:rPr>
            <w:noProof/>
            <w:webHidden/>
          </w:rPr>
          <w:fldChar w:fldCharType="separate"/>
        </w:r>
        <w:r>
          <w:rPr>
            <w:noProof/>
            <w:webHidden/>
          </w:rPr>
          <w:t>20</w:t>
        </w:r>
        <w:r w:rsidR="005B5EF7">
          <w:rPr>
            <w:noProof/>
            <w:webHidden/>
          </w:rPr>
          <w:fldChar w:fldCharType="end"/>
        </w:r>
      </w:hyperlink>
    </w:p>
    <w:p w14:paraId="2BAEC954" w14:textId="4AEB339B" w:rsidR="005B5EF7" w:rsidRDefault="00C32C11">
      <w:pPr>
        <w:pStyle w:val="TM4"/>
        <w:tabs>
          <w:tab w:val="left" w:pos="2552"/>
          <w:tab w:val="right" w:leader="dot" w:pos="10762"/>
        </w:tabs>
        <w:rPr>
          <w:rFonts w:asciiTheme="minorHAnsi" w:hAnsiTheme="minorHAnsi"/>
          <w:noProof/>
          <w:sz w:val="22"/>
          <w:szCs w:val="22"/>
        </w:rPr>
      </w:pPr>
      <w:hyperlink w:anchor="_Toc4147113" w:history="1">
        <w:r w:rsidR="005B5EF7" w:rsidRPr="00FD004B">
          <w:rPr>
            <w:rStyle w:val="Lienhypertexte"/>
            <w:noProof/>
          </w:rPr>
          <w:t>3.3.4.2</w:t>
        </w:r>
        <w:r w:rsidR="005B5EF7">
          <w:rPr>
            <w:rFonts w:asciiTheme="minorHAnsi" w:hAnsiTheme="minorHAnsi"/>
            <w:noProof/>
            <w:sz w:val="22"/>
            <w:szCs w:val="22"/>
          </w:rPr>
          <w:tab/>
        </w:r>
        <w:r w:rsidR="005B5EF7" w:rsidRPr="00FD004B">
          <w:rPr>
            <w:rStyle w:val="Lienhypertexte"/>
            <w:noProof/>
          </w:rPr>
          <w:t>Commande « temps-réels » compteur (centrale de mesure)</w:t>
        </w:r>
        <w:r w:rsidR="005B5EF7">
          <w:rPr>
            <w:noProof/>
            <w:webHidden/>
          </w:rPr>
          <w:tab/>
        </w:r>
        <w:r w:rsidR="005B5EF7">
          <w:rPr>
            <w:noProof/>
            <w:webHidden/>
          </w:rPr>
          <w:fldChar w:fldCharType="begin"/>
        </w:r>
        <w:r w:rsidR="005B5EF7">
          <w:rPr>
            <w:noProof/>
            <w:webHidden/>
          </w:rPr>
          <w:instrText xml:space="preserve"> PAGEREF _Toc4147113 \h </w:instrText>
        </w:r>
        <w:r w:rsidR="005B5EF7">
          <w:rPr>
            <w:noProof/>
            <w:webHidden/>
          </w:rPr>
        </w:r>
        <w:r w:rsidR="005B5EF7">
          <w:rPr>
            <w:noProof/>
            <w:webHidden/>
          </w:rPr>
          <w:fldChar w:fldCharType="separate"/>
        </w:r>
        <w:r>
          <w:rPr>
            <w:noProof/>
            <w:webHidden/>
          </w:rPr>
          <w:t>22</w:t>
        </w:r>
        <w:r w:rsidR="005B5EF7">
          <w:rPr>
            <w:noProof/>
            <w:webHidden/>
          </w:rPr>
          <w:fldChar w:fldCharType="end"/>
        </w:r>
      </w:hyperlink>
    </w:p>
    <w:p w14:paraId="6AAC871D" w14:textId="455075E6" w:rsidR="00D13D23" w:rsidRDefault="00241FC9" w:rsidP="00D13D23">
      <w:pPr>
        <w:ind w:left="1418"/>
        <w:jc w:val="left"/>
        <w:rPr>
          <w:rFonts w:asciiTheme="majorHAnsi" w:hAnsiTheme="majorHAnsi"/>
          <w:b/>
          <w:bCs/>
          <w:caps/>
          <w:sz w:val="24"/>
          <w:szCs w:val="24"/>
        </w:rPr>
        <w:sectPr w:rsidR="00D13D23" w:rsidSect="000A1B9C">
          <w:headerReference w:type="default" r:id="rId12"/>
          <w:footerReference w:type="default" r:id="rId13"/>
          <w:headerReference w:type="first" r:id="rId14"/>
          <w:pgSz w:w="11906" w:h="16838" w:code="9"/>
          <w:pgMar w:top="397" w:right="567" w:bottom="851" w:left="567" w:header="397" w:footer="1134" w:gutter="0"/>
          <w:pgNumType w:start="0"/>
          <w:cols w:space="708"/>
          <w:titlePg/>
          <w:docGrid w:linePitch="360"/>
        </w:sectPr>
      </w:pPr>
      <w:r>
        <w:rPr>
          <w:rFonts w:asciiTheme="majorHAnsi" w:hAnsiTheme="majorHAnsi"/>
          <w:b/>
          <w:bCs/>
          <w:caps/>
          <w:sz w:val="24"/>
          <w:szCs w:val="24"/>
        </w:rPr>
        <w:fldChar w:fldCharType="end"/>
      </w:r>
    </w:p>
    <w:p w14:paraId="77C85CD7" w14:textId="77777777" w:rsidR="00DB54C3" w:rsidRDefault="00DB54C3" w:rsidP="003C126E">
      <w:pPr>
        <w:pBdr>
          <w:top w:val="single" w:sz="4" w:space="1" w:color="auto"/>
        </w:pBdr>
        <w:jc w:val="left"/>
        <w:sectPr w:rsidR="00DB54C3" w:rsidSect="008F577D">
          <w:headerReference w:type="default" r:id="rId15"/>
          <w:type w:val="continuous"/>
          <w:pgSz w:w="11906" w:h="16838" w:code="9"/>
          <w:pgMar w:top="397" w:right="567" w:bottom="851" w:left="567" w:header="397" w:footer="1134" w:gutter="0"/>
          <w:pgNumType w:start="0"/>
          <w:cols w:space="708"/>
          <w:titlePg/>
          <w:docGrid w:linePitch="360"/>
        </w:sectPr>
      </w:pPr>
    </w:p>
    <w:p w14:paraId="5C9EA73B" w14:textId="77777777" w:rsidR="00096569" w:rsidRDefault="00D552C3" w:rsidP="00096569">
      <w:pPr>
        <w:pStyle w:val="Titre1"/>
      </w:pPr>
      <w:bookmarkStart w:id="1" w:name="_Toc4147091"/>
      <w:r>
        <w:lastRenderedPageBreak/>
        <w:t>Preambule</w:t>
      </w:r>
      <w:bookmarkEnd w:id="1"/>
    </w:p>
    <w:p w14:paraId="4D82577A" w14:textId="05AD56AF" w:rsidR="007837A9" w:rsidRDefault="005B59DC" w:rsidP="00C62E37">
      <w:r>
        <w:rPr>
          <w:noProof/>
        </w:rPr>
        <mc:AlternateContent>
          <mc:Choice Requires="wpc">
            <w:drawing>
              <wp:inline distT="0" distB="0" distL="0" distR="0" wp14:anchorId="39B18154" wp14:editId="2C8F0486">
                <wp:extent cx="6840220" cy="1657350"/>
                <wp:effectExtent l="0" t="3175" r="635" b="0"/>
                <wp:docPr id="268" name="Zone de dessin 26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247" name="Picture 6" descr="j0346317"/>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270510" y="381000"/>
                            <a:ext cx="1167130" cy="831850"/>
                          </a:xfrm>
                          <a:prstGeom prst="rect">
                            <a:avLst/>
                          </a:prstGeom>
                          <a:noFill/>
                          <a:extLst>
                            <a:ext uri="{909E8E84-426E-40DD-AFC4-6F175D3DCCD1}">
                              <a14:hiddenFill xmlns:a14="http://schemas.microsoft.com/office/drawing/2010/main">
                                <a:solidFill>
                                  <a:srgbClr val="FFFFFF"/>
                                </a:solidFill>
                              </a14:hiddenFill>
                            </a:ext>
                          </a:extLst>
                        </pic:spPr>
                      </pic:pic>
                      <wps:wsp>
                        <wps:cNvPr id="248" name="Text Box 7"/>
                        <wps:cNvSpPr txBox="1">
                          <a:spLocks noChangeArrowheads="1"/>
                        </wps:cNvSpPr>
                        <wps:spPr bwMode="auto">
                          <a:xfrm>
                            <a:off x="1636395" y="152400"/>
                            <a:ext cx="5054600" cy="1319530"/>
                          </a:xfrm>
                          <a:prstGeom prst="rect">
                            <a:avLst/>
                          </a:prstGeom>
                          <a:solidFill>
                            <a:srgbClr val="FFFFFF"/>
                          </a:solidFill>
                          <a:ln w="28575">
                            <a:solidFill>
                              <a:srgbClr val="3366FF"/>
                            </a:solidFill>
                            <a:miter lim="800000"/>
                            <a:headEnd/>
                            <a:tailEnd/>
                          </a:ln>
                        </wps:spPr>
                        <wps:txbx>
                          <w:txbxContent>
                            <w:p w14:paraId="69BB4243" w14:textId="66574F21" w:rsidR="00EF5604" w:rsidRDefault="00EF5604" w:rsidP="005D717F">
                              <w:r>
                                <w:t xml:space="preserve">Le dossier technique de la machine est livré par la mise à disposition d’un lien de téléchargement temporaire. </w:t>
                              </w:r>
                            </w:p>
                            <w:p w14:paraId="4FEA00DF" w14:textId="77777777" w:rsidR="00EF5604" w:rsidRDefault="00EF5604" w:rsidP="005D717F">
                              <w:pPr>
                                <w:rPr>
                                  <w:sz w:val="24"/>
                                </w:rPr>
                              </w:pPr>
                              <w:r>
                                <w:t>Une fois le dossier technique téléchargé, il est donc fortement conseillé d’archiver ce dossier sur un serveur incluant une copie de sauvegarde vous permettant ainsi une mise à disposition de ces fichiers pour les utilisateurs du système en toute sécurité.</w:t>
                              </w:r>
                            </w:p>
                          </w:txbxContent>
                        </wps:txbx>
                        <wps:bodyPr rot="0" vert="horz" wrap="square" lIns="91440" tIns="45720" rIns="91440" bIns="45720" anchor="t" anchorCtr="0" upright="1">
                          <a:noAutofit/>
                        </wps:bodyPr>
                      </wps:wsp>
                    </wpc:wpc>
                  </a:graphicData>
                </a:graphic>
              </wp:inline>
            </w:drawing>
          </mc:Choice>
          <mc:Fallback>
            <w:pict>
              <v:group w14:anchorId="39B18154" id="Zone de dessin 268" o:spid="_x0000_s1032" editas="canvas" style="width:538.6pt;height:130.5pt;mso-position-horizontal-relative:char;mso-position-vertical-relative:line" coordsize="68402,16573"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">
                <v:shape id="_x0000_s1033" type="#_x0000_t75" style="position:absolute;width:68402;height:16573;visibility:visible;mso-wrap-style:square">
                  <v:fill o:detectmouseclick="t"/>
                  <v:path o:connecttype="none"/>
                </v:shape>
                <v:shape id="Picture 6" o:spid="_x0000_s1034" type="#_x0000_t75" alt="j0346317" style="position:absolute;left:2705;top:3810;width:11671;height:8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">
                  <v:imagedata r:id="rId17" o:title="j0346317"/>
                </v:shape>
                <v:shape id="Text Box 7" o:spid="_x0000_s1035" type="#_x0000_t202" style="position:absolute;left:16363;top:1524;width:50546;height:13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" strokecolor="#36f" strokeweight="2.25pt">
                  <v:textbox>
                    <w:txbxContent>
                      <w:p w14:paraId="69BB4243" w14:textId="66574F21" w:rsidR="00EF5604" w:rsidRDefault="00EF5604" w:rsidP="005D717F">
                        <w:r>
                          <w:t xml:space="preserve">Le dossier technique de la machine est livré par la mise à disposition d’un lien de téléchargement temporaire. </w:t>
                        </w:r>
                      </w:p>
                      <w:p w14:paraId="4FEA00DF" w14:textId="77777777" w:rsidR="00EF5604" w:rsidRDefault="00EF5604" w:rsidP="005D717F">
                        <w:pPr>
                          <w:rPr>
                            <w:sz w:val="24"/>
                          </w:rPr>
                        </w:pPr>
                        <w:r>
                          <w:t>Une fois le dossier technique téléchargé, il est donc fortement conseillé d’archiver ce dossier sur un serveur incluant une copie de sauvegarde vous permettant ainsi une mise à disposition de ces fichiers pour les utilisateurs du système en toute sécurité.</w:t>
                        </w:r>
                      </w:p>
                    </w:txbxContent>
                  </v:textbox>
                </v:shape>
                <w10:anchorlock/>
              </v:group>
            </w:pict>
          </mc:Fallback>
        </mc:AlternateContent>
      </w:r>
    </w:p>
    <w:p w14:paraId="1C62C362" w14:textId="77777777" w:rsidR="00D552C3" w:rsidRDefault="00D552C3" w:rsidP="00D552C3">
      <w:pPr>
        <w:pStyle w:val="Titre1"/>
      </w:pPr>
      <w:bookmarkStart w:id="2" w:name="_Toc4147092"/>
      <w:r>
        <w:t>Contre indications et securité</w:t>
      </w:r>
      <w:bookmarkEnd w:id="2"/>
    </w:p>
    <w:p w14:paraId="13EE34D6" w14:textId="7C5E34DF" w:rsidR="007837A9" w:rsidRDefault="007837A9" w:rsidP="007837A9">
      <w:r w:rsidRPr="0098183E">
        <w:t xml:space="preserve">Le </w:t>
      </w:r>
      <w:r w:rsidR="0098183E" w:rsidRPr="0098183E">
        <w:rPr>
          <w:i/>
        </w:rPr>
        <w:t>système d’éclairage public numérique int</w:t>
      </w:r>
      <w:r w:rsidR="00DD2FA1">
        <w:rPr>
          <w:i/>
        </w:rPr>
        <w:t>ell</w:t>
      </w:r>
      <w:r w:rsidR="0098183E" w:rsidRPr="0098183E">
        <w:rPr>
          <w:i/>
        </w:rPr>
        <w:t>igent SMART STREET – CY</w:t>
      </w:r>
      <w:r w:rsidRPr="0098183E">
        <w:rPr>
          <w:i/>
        </w:rPr>
        <w:t>10</w:t>
      </w:r>
      <w:r>
        <w:rPr>
          <w:i/>
        </w:rPr>
        <w:t xml:space="preserve"> </w:t>
      </w:r>
      <w:r>
        <w:t>est prévu pour être utilisé dans les conditions définies par le présent dossier technique, toute autre utilisation de l’équipement est à proscrire.</w:t>
      </w:r>
    </w:p>
    <w:p w14:paraId="346DABFE" w14:textId="0B3A72CB" w:rsidR="007837A9" w:rsidRDefault="007837A9" w:rsidP="007837A9">
      <w:r>
        <w:t xml:space="preserve">L’ensemble des consignes de sécurités, des contre-indications d’emploi et procédures de consignation sont détaillées dans le document </w:t>
      </w:r>
      <w:r w:rsidR="0098183E" w:rsidRPr="0098183E">
        <w:rPr>
          <w:i/>
        </w:rPr>
        <w:t>DTCY100000</w:t>
      </w:r>
      <w:r w:rsidR="00BD463A">
        <w:rPr>
          <w:i/>
        </w:rPr>
        <w:t>7</w:t>
      </w:r>
      <w:bookmarkStart w:id="3" w:name="_GoBack"/>
      <w:bookmarkEnd w:id="3"/>
      <w:r w:rsidR="007E5352">
        <w:rPr>
          <w:i/>
        </w:rPr>
        <w:t>x</w:t>
      </w:r>
      <w:r w:rsidRPr="0098183E">
        <w:rPr>
          <w:i/>
        </w:rPr>
        <w:t xml:space="preserve"> - </w:t>
      </w:r>
      <w:r w:rsidR="0098183E" w:rsidRPr="0098183E">
        <w:rPr>
          <w:i/>
        </w:rPr>
        <w:t>Sécurité</w:t>
      </w:r>
      <w:r w:rsidRPr="0098183E">
        <w:rPr>
          <w:i/>
        </w:rPr>
        <w:t xml:space="preserve"> et contre-indications.pdf</w:t>
      </w:r>
      <w:r>
        <w:rPr>
          <w:i/>
        </w:rPr>
        <w:t>.</w:t>
      </w:r>
    </w:p>
    <w:p w14:paraId="6E6BF63A" w14:textId="77777777" w:rsidR="009111FD" w:rsidRDefault="00AA0FC0" w:rsidP="00AA0FC0">
      <w:pPr>
        <w:pStyle w:val="Titre1"/>
      </w:pPr>
      <w:bookmarkStart w:id="4" w:name="_Toc4147093"/>
      <w:r>
        <w:t>Instructions d’utilisation</w:t>
      </w:r>
      <w:bookmarkEnd w:id="4"/>
    </w:p>
    <w:p w14:paraId="3ED20FCC" w14:textId="77777777" w:rsidR="00AA0FC0" w:rsidRDefault="00AA0FC0" w:rsidP="00AA0FC0">
      <w:pPr>
        <w:pStyle w:val="Titre2"/>
      </w:pPr>
      <w:bookmarkStart w:id="5" w:name="_Toc4147094"/>
      <w:r>
        <w:t>Mise en route du système</w:t>
      </w:r>
      <w:bookmarkEnd w:id="5"/>
    </w:p>
    <w:p w14:paraId="1BB4E159" w14:textId="77777777" w:rsidR="0098183E" w:rsidRDefault="0098183E" w:rsidP="0098183E">
      <w:r>
        <w:t>. Vérifier que l’interrupteur-sectionneur Q0 soit bien sur la position 0</w:t>
      </w:r>
    </w:p>
    <w:p w14:paraId="0535DDD1" w14:textId="77777777" w:rsidR="0098183E" w:rsidRDefault="0098183E" w:rsidP="0098183E">
      <w:r>
        <w:t>. Brancher la prise électrique</w:t>
      </w:r>
    </w:p>
    <w:p w14:paraId="7E8B3D2A" w14:textId="77777777" w:rsidR="0098183E" w:rsidRDefault="0098183E" w:rsidP="0098183E">
      <w:r>
        <w:t>. Basculer l’interrupteur-sectionneur Q0 sur la position 1</w:t>
      </w:r>
    </w:p>
    <w:p w14:paraId="3EB674D6" w14:textId="77777777" w:rsidR="0098183E" w:rsidRPr="0098183E" w:rsidRDefault="0098183E" w:rsidP="0098183E">
      <w:r>
        <w:t>. Le voyant présence tension H1 doit s’allumer</w:t>
      </w:r>
    </w:p>
    <w:p w14:paraId="78AD03E4" w14:textId="77777777" w:rsidR="00AA0FC0" w:rsidRDefault="00AA0FC0" w:rsidP="00AA0FC0">
      <w:pPr>
        <w:pStyle w:val="Titre2"/>
      </w:pPr>
      <w:bookmarkStart w:id="6" w:name="_Toc4147095"/>
      <w:r>
        <w:t xml:space="preserve">Arrêt du </w:t>
      </w:r>
      <w:r w:rsidR="00380909">
        <w:t>système</w:t>
      </w:r>
      <w:bookmarkEnd w:id="6"/>
    </w:p>
    <w:p w14:paraId="207B2CFA" w14:textId="77777777" w:rsidR="00380909" w:rsidRDefault="0098183E" w:rsidP="00380909">
      <w:r>
        <w:t>. Basculer l’interrupteur-sectionneur Q0 sur la position 0</w:t>
      </w:r>
    </w:p>
    <w:p w14:paraId="30794312" w14:textId="77777777" w:rsidR="0098183E" w:rsidRDefault="0098183E" w:rsidP="007E5352">
      <w:pPr>
        <w:pStyle w:val="Annotationimportante"/>
      </w:pPr>
      <w:r>
        <w:t>Si le système doit rester longtemps à l’arrêt, il est conseillé de débrancher la batterie G1 de manière à éviter sa détérioration excessive suite à une trop forte décharge.</w:t>
      </w:r>
    </w:p>
    <w:p w14:paraId="370ED19F" w14:textId="77777777" w:rsidR="007E5352" w:rsidRDefault="007E5352">
      <w:pPr>
        <w:jc w:val="left"/>
        <w:rPr>
          <w:rFonts w:eastAsiaTheme="majorEastAsia" w:cstheme="majorBidi"/>
          <w:b/>
          <w:bCs/>
          <w:sz w:val="28"/>
          <w:szCs w:val="26"/>
          <w:u w:val="single"/>
        </w:rPr>
      </w:pPr>
      <w:r>
        <w:br w:type="page"/>
      </w:r>
    </w:p>
    <w:p w14:paraId="4E8C908F" w14:textId="77777777" w:rsidR="00380909" w:rsidRPr="00EF5604" w:rsidRDefault="00380909" w:rsidP="00380909">
      <w:pPr>
        <w:pStyle w:val="Titre2"/>
      </w:pPr>
      <w:bookmarkStart w:id="7" w:name="_Toc4147096"/>
      <w:r w:rsidRPr="00EF5604">
        <w:t>Utilisation du système</w:t>
      </w:r>
      <w:bookmarkEnd w:id="7"/>
    </w:p>
    <w:p w14:paraId="72683470" w14:textId="1A26BAC0" w:rsidR="00EC1761" w:rsidRPr="00EF5604" w:rsidRDefault="00EC1761" w:rsidP="00EC1761">
      <w:r w:rsidRPr="00EF5604">
        <w:t xml:space="preserve">Deux applications JAVA accessibles via un navigateur internet (Mozilla Firefox par exemple) sont </w:t>
      </w:r>
      <w:r w:rsidR="00EF5604" w:rsidRPr="00EF5604">
        <w:t>disponibles</w:t>
      </w:r>
      <w:r w:rsidR="003941E4" w:rsidRPr="00EF5604">
        <w:t xml:space="preserve"> pour accéder à la configuration du boîtier citybox controler.(CC)</w:t>
      </w:r>
    </w:p>
    <w:p w14:paraId="22B09571" w14:textId="757AEAF0" w:rsidR="00EC1761" w:rsidRPr="00EF5604" w:rsidRDefault="00EC1761" w:rsidP="001960EF">
      <w:pPr>
        <w:pStyle w:val="Paragraphedeliste"/>
        <w:numPr>
          <w:ilvl w:val="0"/>
          <w:numId w:val="11"/>
        </w:numPr>
        <w:jc w:val="center"/>
      </w:pPr>
      <w:r w:rsidRPr="00EF5604">
        <w:t>Application SLV (Street Light.Vision) accessible</w:t>
      </w:r>
      <w:r w:rsidR="001960EF" w:rsidRPr="00EF5604">
        <w:t xml:space="preserve"> </w:t>
      </w:r>
      <w:r w:rsidR="00760802" w:rsidRPr="00EF5604">
        <w:t>via l’adresse</w:t>
      </w:r>
      <w:r w:rsidRPr="00EF5604">
        <w:t xml:space="preserve"> : </w:t>
      </w:r>
      <w:hyperlink r:id="rId18" w:history="1">
        <w:r w:rsidR="00760802" w:rsidRPr="00EF5604">
          <w:rPr>
            <w:rStyle w:val="Lienhypertexte"/>
          </w:rPr>
          <w:t>https://citybox2.axione.fr/reports</w:t>
        </w:r>
      </w:hyperlink>
    </w:p>
    <w:p w14:paraId="659E2A41" w14:textId="7985EF11" w:rsidR="00EF5604" w:rsidRPr="00EF5604" w:rsidRDefault="00760802" w:rsidP="00EF5604">
      <w:pPr>
        <w:pStyle w:val="Paragraphedeliste"/>
        <w:numPr>
          <w:ilvl w:val="0"/>
          <w:numId w:val="11"/>
        </w:numPr>
        <w:ind w:left="360"/>
        <w:jc w:val="center"/>
      </w:pPr>
      <w:r w:rsidRPr="00EF5604">
        <w:t xml:space="preserve">Application CCS (Citybox Central Server) </w:t>
      </w:r>
      <w:r w:rsidR="00EF5604" w:rsidRPr="00EF5604">
        <w:t>uniquement pour utilisation par ERM</w:t>
      </w:r>
      <w:r w:rsidR="00EF5604" w:rsidRPr="00EF5604">
        <w:br/>
      </w:r>
    </w:p>
    <w:p w14:paraId="21EFD433" w14:textId="5EA0FE3A" w:rsidR="00925DDD" w:rsidRPr="00EF5604" w:rsidRDefault="00EF5604" w:rsidP="00EF5604">
      <w:pPr>
        <w:pStyle w:val="Paragraphedeliste"/>
        <w:numPr>
          <w:ilvl w:val="0"/>
          <w:numId w:val="11"/>
        </w:numPr>
        <w:ind w:left="360"/>
        <w:jc w:val="center"/>
      </w:pPr>
      <w:r w:rsidRPr="00EF5604">
        <w:t>L’a</w:t>
      </w:r>
      <w:r w:rsidR="00925DDD" w:rsidRPr="00EF5604">
        <w:t>pplication</w:t>
      </w:r>
      <w:r w:rsidRPr="00EF5604">
        <w:t xml:space="preserve"> SLV</w:t>
      </w:r>
      <w:r w:rsidR="00925DDD" w:rsidRPr="00EF5604">
        <w:t xml:space="preserve"> </w:t>
      </w:r>
      <w:r w:rsidR="00E66974" w:rsidRPr="00EF5604">
        <w:t>nécessite</w:t>
      </w:r>
      <w:r w:rsidR="00925DDD" w:rsidRPr="00EF5604">
        <w:t xml:space="preserve"> de posséder un login e</w:t>
      </w:r>
      <w:r w:rsidR="004F398E" w:rsidRPr="00EF5604">
        <w:t>t un</w:t>
      </w:r>
      <w:r w:rsidR="00925DDD" w:rsidRPr="00EF5604">
        <w:t xml:space="preserve"> mot de passe, fourni par la société ERM.</w:t>
      </w:r>
    </w:p>
    <w:p w14:paraId="57E7DD4F" w14:textId="50CB3D2B" w:rsidR="00EB6029" w:rsidRPr="00EF5604" w:rsidRDefault="005B59DC" w:rsidP="00925DDD">
      <w:pPr>
        <w:ind w:left="360"/>
      </w:pPr>
      <w:r w:rsidRPr="00EF5604">
        <w:rPr>
          <w:noProof/>
        </w:rPr>
        <mc:AlternateContent>
          <mc:Choice Requires="wpc">
            <w:drawing>
              <wp:inline distT="0" distB="0" distL="0" distR="0" wp14:anchorId="1701D487" wp14:editId="3BD40B88">
                <wp:extent cx="6106795" cy="989330"/>
                <wp:effectExtent l="0" t="2540" r="635" b="0"/>
                <wp:docPr id="57" name="Zone de dessin 5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42" name="Text Box 60"/>
                        <wps:cNvSpPr txBox="1">
                          <a:spLocks noChangeArrowheads="1"/>
                        </wps:cNvSpPr>
                        <wps:spPr bwMode="auto">
                          <a:xfrm>
                            <a:off x="1811655" y="306070"/>
                            <a:ext cx="505460" cy="447040"/>
                          </a:xfrm>
                          <a:prstGeom prst="rect">
                            <a:avLst/>
                          </a:prstGeom>
                          <a:solidFill>
                            <a:srgbClr val="FFFFFF"/>
                          </a:solidFill>
                          <a:ln w="9525">
                            <a:solidFill>
                              <a:srgbClr val="000000"/>
                            </a:solidFill>
                            <a:miter lim="800000"/>
                            <a:headEnd/>
                            <a:tailEnd/>
                          </a:ln>
                        </wps:spPr>
                        <wps:txbx>
                          <w:txbxContent>
                            <w:p w14:paraId="728004BE" w14:textId="77777777" w:rsidR="00EF5604" w:rsidRPr="003941E4" w:rsidRDefault="00EF5604" w:rsidP="003941E4">
                              <w:pPr>
                                <w:rPr>
                                  <w:sz w:val="24"/>
                                  <w:szCs w:val="24"/>
                                </w:rPr>
                              </w:pPr>
                              <w:r w:rsidRPr="003941E4">
                                <w:rPr>
                                  <w:sz w:val="24"/>
                                  <w:szCs w:val="24"/>
                                </w:rPr>
                                <w:t>SLV</w:t>
                              </w:r>
                            </w:p>
                          </w:txbxContent>
                        </wps:txbx>
                        <wps:bodyPr rot="0" vert="horz" wrap="square" lIns="91440" tIns="45720" rIns="91440" bIns="45720" anchor="t" anchorCtr="0" upright="1">
                          <a:noAutofit/>
                        </wps:bodyPr>
                      </wps:wsp>
                      <wps:wsp>
                        <wps:cNvPr id="243" name="Text Box 61"/>
                        <wps:cNvSpPr txBox="1">
                          <a:spLocks noChangeArrowheads="1"/>
                        </wps:cNvSpPr>
                        <wps:spPr bwMode="auto">
                          <a:xfrm>
                            <a:off x="2819400" y="297180"/>
                            <a:ext cx="544830" cy="447040"/>
                          </a:xfrm>
                          <a:prstGeom prst="rect">
                            <a:avLst/>
                          </a:prstGeom>
                          <a:solidFill>
                            <a:srgbClr val="FFFFFF"/>
                          </a:solidFill>
                          <a:ln w="9525">
                            <a:solidFill>
                              <a:srgbClr val="000000"/>
                            </a:solidFill>
                            <a:miter lim="800000"/>
                            <a:headEnd/>
                            <a:tailEnd/>
                          </a:ln>
                        </wps:spPr>
                        <wps:txbx>
                          <w:txbxContent>
                            <w:p w14:paraId="07AA6F34" w14:textId="77777777" w:rsidR="00EF5604" w:rsidRPr="003941E4" w:rsidRDefault="00EF5604" w:rsidP="003941E4">
                              <w:pPr>
                                <w:rPr>
                                  <w:sz w:val="24"/>
                                  <w:szCs w:val="24"/>
                                </w:rPr>
                              </w:pPr>
                              <w:r w:rsidRPr="003941E4">
                                <w:rPr>
                                  <w:sz w:val="24"/>
                                  <w:szCs w:val="24"/>
                                </w:rPr>
                                <w:t>CCS</w:t>
                              </w:r>
                            </w:p>
                          </w:txbxContent>
                        </wps:txbx>
                        <wps:bodyPr rot="0" vert="horz" wrap="square" lIns="91440" tIns="45720" rIns="91440" bIns="45720" anchor="t" anchorCtr="0" upright="1">
                          <a:noAutofit/>
                        </wps:bodyPr>
                      </wps:wsp>
                      <wps:wsp>
                        <wps:cNvPr id="244" name="AutoShape 62"/>
                        <wps:cNvCnPr>
                          <a:cxnSpLocks noChangeShapeType="1"/>
                        </wps:cNvCnPr>
                        <wps:spPr bwMode="auto">
                          <a:xfrm>
                            <a:off x="2315845" y="525145"/>
                            <a:ext cx="505460" cy="127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45" name="Text Box 63"/>
                        <wps:cNvSpPr txBox="1">
                          <a:spLocks noChangeArrowheads="1"/>
                        </wps:cNvSpPr>
                        <wps:spPr bwMode="auto">
                          <a:xfrm>
                            <a:off x="3867150" y="297180"/>
                            <a:ext cx="544830" cy="447040"/>
                          </a:xfrm>
                          <a:prstGeom prst="rect">
                            <a:avLst/>
                          </a:prstGeom>
                          <a:solidFill>
                            <a:srgbClr val="FFFFFF"/>
                          </a:solidFill>
                          <a:ln w="9525">
                            <a:solidFill>
                              <a:srgbClr val="000000"/>
                            </a:solidFill>
                            <a:miter lim="800000"/>
                            <a:headEnd/>
                            <a:tailEnd/>
                          </a:ln>
                        </wps:spPr>
                        <wps:txbx>
                          <w:txbxContent>
                            <w:p w14:paraId="23899167" w14:textId="77777777" w:rsidR="00EF5604" w:rsidRPr="003941E4" w:rsidRDefault="00EF5604" w:rsidP="003941E4">
                              <w:pPr>
                                <w:rPr>
                                  <w:sz w:val="24"/>
                                  <w:szCs w:val="24"/>
                                </w:rPr>
                              </w:pPr>
                              <w:r w:rsidRPr="003941E4">
                                <w:rPr>
                                  <w:sz w:val="24"/>
                                  <w:szCs w:val="24"/>
                                </w:rPr>
                                <w:t>C</w:t>
                              </w:r>
                              <w:r>
                                <w:rPr>
                                  <w:sz w:val="24"/>
                                  <w:szCs w:val="24"/>
                                </w:rPr>
                                <w:t>C</w:t>
                              </w:r>
                            </w:p>
                          </w:txbxContent>
                        </wps:txbx>
                        <wps:bodyPr rot="0" vert="horz" wrap="square" lIns="91440" tIns="45720" rIns="91440" bIns="45720" anchor="t" anchorCtr="0" upright="1">
                          <a:noAutofit/>
                        </wps:bodyPr>
                      </wps:wsp>
                      <wps:wsp>
                        <wps:cNvPr id="246" name="AutoShape 64"/>
                        <wps:cNvCnPr>
                          <a:cxnSpLocks noChangeShapeType="1"/>
                        </wps:cNvCnPr>
                        <wps:spPr bwMode="auto">
                          <a:xfrm>
                            <a:off x="3354070" y="526415"/>
                            <a:ext cx="505460" cy="127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1701D487" id="Zone de dessin 57" o:spid="_x0000_s1036" editas="canvas" style="width:480.85pt;height:77.9pt;mso-position-horizontal-relative:char;mso-position-vertical-relative:line" coordsize="61067,9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">
                <v:shape id="_x0000_s1037" type="#_x0000_t75" style="position:absolute;width:61067;height:9893;visibility:visible;mso-wrap-style:square">
                  <v:fill o:detectmouseclick="t"/>
                  <v:path o:connecttype="none"/>
                </v:shape>
                <v:shape id="Text Box 60" o:spid="_x0000_s1038" type="#_x0000_t202" style="position:absolute;left:18116;top:3060;width:5055;height:4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">
                  <v:textbox>
                    <w:txbxContent>
                      <w:p w14:paraId="728004BE" w14:textId="77777777" w:rsidR="00EF5604" w:rsidRPr="003941E4" w:rsidRDefault="00EF5604" w:rsidP="003941E4">
                        <w:pPr>
                          <w:rPr>
                            <w:sz w:val="24"/>
                            <w:szCs w:val="24"/>
                          </w:rPr>
                        </w:pPr>
                        <w:r w:rsidRPr="003941E4">
                          <w:rPr>
                            <w:sz w:val="24"/>
                            <w:szCs w:val="24"/>
                          </w:rPr>
                          <w:t>SLV</w:t>
                        </w:r>
                      </w:p>
                    </w:txbxContent>
                  </v:textbox>
                </v:shape>
                <v:shape id="Text Box 61" o:spid="_x0000_s1039" type="#_x0000_t202" style="position:absolute;left:28194;top:2971;width:5448;height:4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">
                  <v:textbox>
                    <w:txbxContent>
                      <w:p w14:paraId="07AA6F34" w14:textId="77777777" w:rsidR="00EF5604" w:rsidRPr="003941E4" w:rsidRDefault="00EF5604" w:rsidP="003941E4">
                        <w:pPr>
                          <w:rPr>
                            <w:sz w:val="24"/>
                            <w:szCs w:val="24"/>
                          </w:rPr>
                        </w:pPr>
                        <w:r w:rsidRPr="003941E4">
                          <w:rPr>
                            <w:sz w:val="24"/>
                            <w:szCs w:val="24"/>
                          </w:rPr>
                          <w:t>CCS</w:t>
                        </w:r>
                      </w:p>
                    </w:txbxContent>
                  </v:textbox>
                </v:shape>
                <v:shapetype id="_x0000_t32" coordsize="21600,21600" o:spt="32" o:oned="t" path="m,l21600,21600e" filled="f">
                  <v:path arrowok="t" fillok="f" o:connecttype="none"/>
                  <o:lock v:ext="edit" shapetype="t"/>
                </v:shapetype>
                <v:shape id="AutoShape 62" o:spid="_x0000_s1040" type="#_x0000_t32" style="position:absolute;left:23158;top:5251;width:5055;height: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">
                  <v:stroke startarrow="block" endarrow="block"/>
                </v:shape>
                <v:shape id="Text Box 63" o:spid="_x0000_s1041" type="#_x0000_t202" style="position:absolute;left:38671;top:2971;width:5448;height:4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">
                  <v:textbox>
                    <w:txbxContent>
                      <w:p w14:paraId="23899167" w14:textId="77777777" w:rsidR="00EF5604" w:rsidRPr="003941E4" w:rsidRDefault="00EF5604" w:rsidP="003941E4">
                        <w:pPr>
                          <w:rPr>
                            <w:sz w:val="24"/>
                            <w:szCs w:val="24"/>
                          </w:rPr>
                        </w:pPr>
                        <w:r w:rsidRPr="003941E4">
                          <w:rPr>
                            <w:sz w:val="24"/>
                            <w:szCs w:val="24"/>
                          </w:rPr>
                          <w:t>C</w:t>
                        </w:r>
                        <w:r>
                          <w:rPr>
                            <w:sz w:val="24"/>
                            <w:szCs w:val="24"/>
                          </w:rPr>
                          <w:t>C</w:t>
                        </w:r>
                      </w:p>
                    </w:txbxContent>
                  </v:textbox>
                </v:shape>
                <v:shape id="AutoShape 64" o:spid="_x0000_s1042" type="#_x0000_t32" style="position:absolute;left:33540;top:5264;width:5055;height: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">
                  <v:stroke startarrow="block" endarrow="block"/>
                </v:shape>
                <w10:anchorlock/>
              </v:group>
            </w:pict>
          </mc:Fallback>
        </mc:AlternateContent>
      </w:r>
    </w:p>
    <w:p w14:paraId="752208F8" w14:textId="2398DD51" w:rsidR="00E66974" w:rsidRPr="00EF5604" w:rsidRDefault="003941E4" w:rsidP="00925DDD">
      <w:pPr>
        <w:ind w:left="360"/>
      </w:pPr>
      <w:r w:rsidRPr="00EF5604">
        <w:t>Lorsque vous envoyez une configuration sur l’application Street Light Vision</w:t>
      </w:r>
      <w:r w:rsidR="007D7733" w:rsidRPr="00EF5604">
        <w:t xml:space="preserve">, </w:t>
      </w:r>
      <w:r w:rsidRPr="00EF5604">
        <w:t xml:space="preserve">celle-ci sera </w:t>
      </w:r>
      <w:r w:rsidR="007D7733" w:rsidRPr="00EF5604">
        <w:t xml:space="preserve">d’abord </w:t>
      </w:r>
      <w:r w:rsidRPr="00EF5604">
        <w:t>envoyée</w:t>
      </w:r>
      <w:r w:rsidR="007D7733" w:rsidRPr="00EF5604">
        <w:t xml:space="preserve"> </w:t>
      </w:r>
      <w:r w:rsidR="004F398E" w:rsidRPr="00EF5604">
        <w:t>à l’application</w:t>
      </w:r>
      <w:r w:rsidR="007D7733" w:rsidRPr="00EF5604">
        <w:t xml:space="preserve"> CCS (Citybox Central Server) qui à son tour les </w:t>
      </w:r>
      <w:r w:rsidR="004F398E" w:rsidRPr="00EF5604">
        <w:t>renverra au</w:t>
      </w:r>
      <w:r w:rsidR="001960EF" w:rsidRPr="00EF5604">
        <w:t xml:space="preserve"> </w:t>
      </w:r>
      <w:r w:rsidR="004166EB" w:rsidRPr="00EF5604">
        <w:t>C</w:t>
      </w:r>
      <w:r w:rsidRPr="00EF5604">
        <w:t xml:space="preserve">itybox </w:t>
      </w:r>
      <w:r w:rsidR="004166EB" w:rsidRPr="00EF5604">
        <w:t>contrôleur</w:t>
      </w:r>
      <w:r w:rsidR="007D7733" w:rsidRPr="00EF5604">
        <w:t>.</w:t>
      </w:r>
    </w:p>
    <w:p w14:paraId="35BF1A2A" w14:textId="5F6DADC4" w:rsidR="002C07C2" w:rsidRPr="00EF5604" w:rsidRDefault="007D7733" w:rsidP="002C07C2">
      <w:pPr>
        <w:ind w:left="360"/>
      </w:pPr>
      <w:r w:rsidRPr="00EF5604">
        <w:t>Ainsi, i</w:t>
      </w:r>
      <w:r w:rsidR="003941E4" w:rsidRPr="00EF5604">
        <w:t xml:space="preserve">l n’est </w:t>
      </w:r>
      <w:r w:rsidRPr="00EF5604">
        <w:t>pas</w:t>
      </w:r>
      <w:r w:rsidR="003941E4" w:rsidRPr="00EF5604">
        <w:t xml:space="preserve"> nécessaire, que le </w:t>
      </w:r>
      <w:r w:rsidR="002C07C2" w:rsidRPr="00EF5604">
        <w:t xml:space="preserve">boîtier </w:t>
      </w:r>
      <w:r w:rsidR="004166EB" w:rsidRPr="00EF5604">
        <w:t>C</w:t>
      </w:r>
      <w:r w:rsidR="002C07C2" w:rsidRPr="00EF5604">
        <w:t>itybox</w:t>
      </w:r>
      <w:r w:rsidR="003941E4" w:rsidRPr="00EF5604">
        <w:t xml:space="preserve"> </w:t>
      </w:r>
      <w:r w:rsidR="004166EB" w:rsidRPr="00EF5604">
        <w:t>Contrôleur</w:t>
      </w:r>
      <w:r w:rsidR="003941E4" w:rsidRPr="00EF5604">
        <w:t xml:space="preserve"> soit connecté </w:t>
      </w:r>
      <w:r w:rsidR="002C07C2" w:rsidRPr="00EF5604">
        <w:t xml:space="preserve">au réseau 3G </w:t>
      </w:r>
      <w:r w:rsidR="003941E4" w:rsidRPr="00EF5604">
        <w:t xml:space="preserve">pour </w:t>
      </w:r>
      <w:r w:rsidR="002C07C2" w:rsidRPr="00EF5604">
        <w:t xml:space="preserve">lui </w:t>
      </w:r>
      <w:r w:rsidR="003941E4" w:rsidRPr="00EF5604">
        <w:t>envoyer une configuration. Dès que le contrôleur se</w:t>
      </w:r>
      <w:r w:rsidR="002C07C2" w:rsidRPr="00EF5604">
        <w:t xml:space="preserve"> retrouve </w:t>
      </w:r>
      <w:r w:rsidR="003941E4" w:rsidRPr="00EF5604">
        <w:t>connecté, l’ensemble de la configuratio</w:t>
      </w:r>
      <w:r w:rsidR="002C07C2" w:rsidRPr="00EF5604">
        <w:t>n et/ou modification de configuration</w:t>
      </w:r>
      <w:r w:rsidR="003941E4" w:rsidRPr="00EF5604">
        <w:t xml:space="preserve"> </w:t>
      </w:r>
      <w:r w:rsidR="002C07C2" w:rsidRPr="00EF5604">
        <w:t>est</w:t>
      </w:r>
      <w:r w:rsidR="00BD7E2C" w:rsidRPr="00EF5604">
        <w:t xml:space="preserve"> (</w:t>
      </w:r>
      <w:r w:rsidR="004F398E" w:rsidRPr="00EF5604">
        <w:t>sont) «</w:t>
      </w:r>
      <w:r w:rsidR="002C07C2" w:rsidRPr="00EF5604">
        <w:t> synchronisé</w:t>
      </w:r>
      <w:r w:rsidR="00BD7E2C" w:rsidRPr="00EF5604">
        <w:t>e(s)</w:t>
      </w:r>
      <w:r w:rsidR="002C07C2" w:rsidRPr="00EF5604">
        <w:t xml:space="preserve"> » avec </w:t>
      </w:r>
      <w:r w:rsidR="003C126E" w:rsidRPr="00EF5604">
        <w:t>les dernières données contenues</w:t>
      </w:r>
      <w:r w:rsidR="002C07C2" w:rsidRPr="00EF5604">
        <w:t xml:space="preserve"> dans le CCS.</w:t>
      </w:r>
    </w:p>
    <w:p w14:paraId="08657931" w14:textId="4D2FCADC" w:rsidR="00EF5604" w:rsidRDefault="00EF5604">
      <w:pPr>
        <w:jc w:val="left"/>
      </w:pPr>
      <w:r>
        <w:br w:type="page"/>
      </w:r>
    </w:p>
    <w:p w14:paraId="3D863197" w14:textId="77777777" w:rsidR="00347DBB" w:rsidRDefault="00347DBB" w:rsidP="00347DBB">
      <w:pPr>
        <w:pStyle w:val="Paragraphedeliste"/>
      </w:pPr>
    </w:p>
    <w:p w14:paraId="37E6F99C" w14:textId="77777777" w:rsidR="00347DBB" w:rsidRDefault="00EA4587" w:rsidP="00CF1B67">
      <w:pPr>
        <w:pStyle w:val="Titre3"/>
      </w:pPr>
      <w:bookmarkStart w:id="8" w:name="_Toc4147097"/>
      <w:r>
        <w:t>Aperçu de l’application SLV (Street Light Vision)</w:t>
      </w:r>
      <w:bookmarkEnd w:id="8"/>
    </w:p>
    <w:p w14:paraId="3302A0FA" w14:textId="133989BB" w:rsidR="00EA4587" w:rsidRDefault="00EA4587" w:rsidP="00EA4587">
      <w:pPr>
        <w:pStyle w:val="Paragraphedeliste"/>
        <w:numPr>
          <w:ilvl w:val="0"/>
          <w:numId w:val="11"/>
        </w:numPr>
        <w:rPr>
          <w:rStyle w:val="Lienhypertexte"/>
          <w:color w:val="000000" w:themeColor="text1"/>
          <w:u w:val="none"/>
        </w:rPr>
      </w:pPr>
      <w:r>
        <w:t xml:space="preserve">Tapez sur un navigateur l’adresse : </w:t>
      </w:r>
      <w:hyperlink r:id="rId19" w:history="1">
        <w:r w:rsidRPr="007B37EF">
          <w:rPr>
            <w:rStyle w:val="Lienhypertexte"/>
          </w:rPr>
          <w:t>https://citybox2.axione.fr/reports</w:t>
        </w:r>
      </w:hyperlink>
      <w:r>
        <w:rPr>
          <w:rStyle w:val="Lienhypertexte"/>
        </w:rPr>
        <w:t xml:space="preserve"> </w:t>
      </w:r>
      <w:r w:rsidRPr="00EA4587">
        <w:rPr>
          <w:rStyle w:val="Lienhypertexte"/>
          <w:color w:val="000000" w:themeColor="text1"/>
          <w:u w:val="none"/>
        </w:rPr>
        <w:t>puis entrez le login et le mot de passe qui vous a été attribué</w:t>
      </w:r>
      <w:r>
        <w:rPr>
          <w:rStyle w:val="Lienhypertexte"/>
          <w:color w:val="000000" w:themeColor="text1"/>
          <w:u w:val="none"/>
        </w:rPr>
        <w:t>.</w:t>
      </w:r>
    </w:p>
    <w:p w14:paraId="3B7D39D3" w14:textId="4BEB0872" w:rsidR="004373C0" w:rsidRDefault="00816716" w:rsidP="00EF5604">
      <w:pPr>
        <w:pStyle w:val="Paragraphedeliste"/>
        <w:jc w:val="left"/>
        <w:rPr>
          <w:color w:val="000000" w:themeColor="text1"/>
        </w:rPr>
      </w:pPr>
      <w:r>
        <w:t>Vous pouvez</w:t>
      </w:r>
      <w:r w:rsidR="004373C0">
        <w:t>, vous reporter au fichier « B3 – Généralités – Navigation SLV »</w:t>
      </w:r>
      <w:r w:rsidR="00EF5604">
        <w:br/>
      </w:r>
    </w:p>
    <w:p w14:paraId="4E201810" w14:textId="77777777" w:rsidR="003941E4" w:rsidRDefault="00EA4587" w:rsidP="008259F8">
      <w:pPr>
        <w:pStyle w:val="Paragraphedeliste"/>
        <w:spacing w:after="0"/>
      </w:pPr>
      <w:r>
        <w:rPr>
          <w:color w:val="000000" w:themeColor="text1"/>
        </w:rPr>
        <w:t>Plusieurs menus</w:t>
      </w:r>
      <w:r w:rsidR="00DE2959">
        <w:rPr>
          <w:color w:val="000000" w:themeColor="text1"/>
        </w:rPr>
        <w:t xml:space="preserve"> apparaissent, selon le niveau d’autorisation de votre compte.</w:t>
      </w:r>
    </w:p>
    <w:p w14:paraId="4047F16F" w14:textId="77777777" w:rsidR="00EC1761" w:rsidRDefault="00DE2959" w:rsidP="00EF5604">
      <w:pPr>
        <w:jc w:val="center"/>
      </w:pPr>
      <w:r>
        <w:rPr>
          <w:noProof/>
        </w:rPr>
        <w:drawing>
          <wp:inline distT="0" distB="0" distL="0" distR="0" wp14:anchorId="2D979F47" wp14:editId="2CC63A7D">
            <wp:extent cx="6391275" cy="3618083"/>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393467" cy="3619324"/>
                    </a:xfrm>
                    <a:prstGeom prst="rect">
                      <a:avLst/>
                    </a:prstGeom>
                  </pic:spPr>
                </pic:pic>
              </a:graphicData>
            </a:graphic>
          </wp:inline>
        </w:drawing>
      </w:r>
    </w:p>
    <w:p w14:paraId="2305FE13" w14:textId="7AC0B9B7" w:rsidR="00DE2959" w:rsidRDefault="00DE2959" w:rsidP="00DE2959">
      <w:pPr>
        <w:pStyle w:val="Paragraphedeliste"/>
        <w:numPr>
          <w:ilvl w:val="0"/>
          <w:numId w:val="11"/>
        </w:numPr>
        <w:jc w:val="left"/>
      </w:pPr>
      <w:r>
        <w:t xml:space="preserve">L’onglet « Utilisateurs » permet </w:t>
      </w:r>
      <w:r w:rsidR="004166EB">
        <w:t xml:space="preserve">de </w:t>
      </w:r>
      <w:r>
        <w:t>s’ajouter de modifier ou d’ajouter des compt</w:t>
      </w:r>
      <w:r w:rsidR="007D7733">
        <w:t>e</w:t>
      </w:r>
      <w:r>
        <w:t xml:space="preserve">s utilisateurs, cette section est en générale accessible aux </w:t>
      </w:r>
      <w:r w:rsidR="00BE101F">
        <w:t>administrateurs</w:t>
      </w:r>
    </w:p>
    <w:p w14:paraId="37F0F512" w14:textId="311D59D9" w:rsidR="00BE101F" w:rsidRDefault="004373C0" w:rsidP="00DE2959">
      <w:pPr>
        <w:pStyle w:val="Paragraphedeliste"/>
        <w:numPr>
          <w:ilvl w:val="0"/>
          <w:numId w:val="11"/>
        </w:numPr>
        <w:jc w:val="left"/>
      </w:pPr>
      <w:r>
        <w:t>L’onglet « </w:t>
      </w:r>
      <w:r w:rsidR="00DE2959">
        <w:t>Equipement</w:t>
      </w:r>
      <w:r>
        <w:t>s » permet</w:t>
      </w:r>
      <w:r w:rsidR="00DE2959">
        <w:t xml:space="preserve"> </w:t>
      </w:r>
      <w:r>
        <w:t xml:space="preserve">  d’accéder   aux différentes géozones, matériels dont vous avez accès. C’est par </w:t>
      </w:r>
      <w:r w:rsidR="00BE101F">
        <w:t>ce menu</w:t>
      </w:r>
      <w:r>
        <w:t xml:space="preserve"> qu’il vous sera possible d’ajouter</w:t>
      </w:r>
      <w:r w:rsidR="00550595">
        <w:t xml:space="preserve"> des g</w:t>
      </w:r>
      <w:r w:rsidR="00EF5604">
        <w:t>é</w:t>
      </w:r>
      <w:r w:rsidR="00550595">
        <w:t>ozones</w:t>
      </w:r>
      <w:r>
        <w:t xml:space="preserve"> et de modifier les propriétés</w:t>
      </w:r>
      <w:r w:rsidR="00BE101F">
        <w:t xml:space="preserve"> de chaque équipement.</w:t>
      </w:r>
    </w:p>
    <w:p w14:paraId="31F68909" w14:textId="77777777" w:rsidR="00E15ABA" w:rsidRDefault="00E15ABA" w:rsidP="00E15ABA">
      <w:pPr>
        <w:pStyle w:val="Paragraphedeliste"/>
        <w:numPr>
          <w:ilvl w:val="0"/>
          <w:numId w:val="11"/>
        </w:numPr>
        <w:jc w:val="left"/>
      </w:pPr>
      <w:r>
        <w:t>L’onglet « Vérification » permet de contrôler les équipements</w:t>
      </w:r>
    </w:p>
    <w:p w14:paraId="59F3DB69" w14:textId="77777777" w:rsidR="00E15ABA" w:rsidRDefault="00E15ABA" w:rsidP="00E15ABA">
      <w:pPr>
        <w:pStyle w:val="Paragraphedeliste"/>
        <w:numPr>
          <w:ilvl w:val="0"/>
          <w:numId w:val="11"/>
        </w:numPr>
        <w:jc w:val="left"/>
      </w:pPr>
      <w:r>
        <w:t>L’onglet « Installation » permet d’obtenir des informations sur les équipements installés.</w:t>
      </w:r>
    </w:p>
    <w:p w14:paraId="7B352D5F" w14:textId="5231C5E3" w:rsidR="00E15ABA" w:rsidRDefault="00E15ABA" w:rsidP="00E15ABA">
      <w:pPr>
        <w:pStyle w:val="Paragraphedeliste"/>
        <w:numPr>
          <w:ilvl w:val="0"/>
          <w:numId w:val="11"/>
        </w:numPr>
        <w:jc w:val="left"/>
      </w:pPr>
      <w:r>
        <w:t>L’onglet « Programmation horaires » permet de prendre connaissance des différents</w:t>
      </w:r>
      <w:r w:rsidR="007F4546">
        <w:t xml:space="preserve"> « Pro</w:t>
      </w:r>
      <w:r w:rsidR="008259F8">
        <w:t>grammations horaires » et « Calendrier »</w:t>
      </w:r>
      <w:r>
        <w:t xml:space="preserve"> mais aussi d’en crée</w:t>
      </w:r>
      <w:r w:rsidR="00550595">
        <w:t>r</w:t>
      </w:r>
      <w:r w:rsidR="008259F8">
        <w:t xml:space="preserve"> ou d’en modifier.</w:t>
      </w:r>
    </w:p>
    <w:p w14:paraId="421A9ABC" w14:textId="77777777" w:rsidR="0047756A" w:rsidRDefault="0047756A" w:rsidP="00E15ABA">
      <w:pPr>
        <w:pStyle w:val="Paragraphedeliste"/>
        <w:numPr>
          <w:ilvl w:val="0"/>
          <w:numId w:val="11"/>
        </w:numPr>
        <w:jc w:val="left"/>
      </w:pPr>
      <w:r>
        <w:t>L’onglet « Rapport personnalisé »</w:t>
      </w:r>
    </w:p>
    <w:p w14:paraId="11AEF6A4" w14:textId="77777777" w:rsidR="00E15ABA" w:rsidRDefault="0047756A" w:rsidP="00E15ABA">
      <w:pPr>
        <w:pStyle w:val="Paragraphedeliste"/>
        <w:numPr>
          <w:ilvl w:val="0"/>
          <w:numId w:val="11"/>
        </w:numPr>
        <w:jc w:val="left"/>
      </w:pPr>
      <w:r>
        <w:t>L’onglet « Gestion de rapports »</w:t>
      </w:r>
    </w:p>
    <w:p w14:paraId="0038AAFA" w14:textId="77777777" w:rsidR="0047756A" w:rsidRDefault="0047756A" w:rsidP="00E15ABA">
      <w:pPr>
        <w:pStyle w:val="Paragraphedeliste"/>
        <w:numPr>
          <w:ilvl w:val="0"/>
          <w:numId w:val="11"/>
        </w:numPr>
        <w:jc w:val="left"/>
      </w:pPr>
      <w:r>
        <w:t>L’onglet « Gestionnaire d’alarmes »</w:t>
      </w:r>
    </w:p>
    <w:p w14:paraId="1903F18B" w14:textId="77777777" w:rsidR="0047756A" w:rsidRDefault="0047756A" w:rsidP="00E15ABA">
      <w:pPr>
        <w:pStyle w:val="Paragraphedeliste"/>
        <w:numPr>
          <w:ilvl w:val="0"/>
          <w:numId w:val="11"/>
        </w:numPr>
        <w:jc w:val="left"/>
      </w:pPr>
      <w:r>
        <w:t>L’onglet « Contrôle Temps-Réel »</w:t>
      </w:r>
      <w:r w:rsidR="001738DC">
        <w:t xml:space="preserve"> permet par exemple de commander les luminaires en dehors de toute programmation ou règles d’enclenchement en prenant le contrôle de ceux-ci en mode manuel, elle permet aussi de lire les valeurs électriques mesurées. On ne peut commander ou consulter qu’un seul élément à la fois</w:t>
      </w:r>
    </w:p>
    <w:p w14:paraId="4756283B" w14:textId="77777777" w:rsidR="00E15ABA" w:rsidRDefault="001738DC" w:rsidP="00E15ABA">
      <w:pPr>
        <w:pStyle w:val="Paragraphedeliste"/>
        <w:numPr>
          <w:ilvl w:val="0"/>
          <w:numId w:val="11"/>
        </w:numPr>
        <w:jc w:val="left"/>
      </w:pPr>
      <w:r>
        <w:t xml:space="preserve">L’onglet « Commande de groupe » permet la même chose que le contrôle en temps réel mais cette fois pour plusieurs équipements à la fois. </w:t>
      </w:r>
    </w:p>
    <w:p w14:paraId="4F523342" w14:textId="77777777" w:rsidR="001738DC" w:rsidRDefault="001738DC" w:rsidP="00E15ABA">
      <w:pPr>
        <w:pStyle w:val="Paragraphedeliste"/>
        <w:numPr>
          <w:ilvl w:val="0"/>
          <w:numId w:val="11"/>
        </w:numPr>
        <w:jc w:val="left"/>
      </w:pPr>
      <w:r>
        <w:t>L’onglet « Historique des données »</w:t>
      </w:r>
      <w:r w:rsidR="0017569E">
        <w:t xml:space="preserve"> permet de lire les valeurs de mesure et d’observer les différentes courbes de variation de puissance, tension, intensité etc. Il est également possible d’extraire les données au format d’un tableur .csv</w:t>
      </w:r>
    </w:p>
    <w:p w14:paraId="1F855680" w14:textId="77777777" w:rsidR="0017569E" w:rsidRDefault="0017569E" w:rsidP="00E15ABA">
      <w:pPr>
        <w:pStyle w:val="Paragraphedeliste"/>
        <w:numPr>
          <w:ilvl w:val="0"/>
          <w:numId w:val="11"/>
        </w:numPr>
        <w:jc w:val="left"/>
      </w:pPr>
      <w:r>
        <w:t>L’onglet « Centre de contrôle » permet d’observer l’état des équipements avec un taux de rafraichissement paramétrable</w:t>
      </w:r>
    </w:p>
    <w:p w14:paraId="59543913" w14:textId="77777777" w:rsidR="0017569E" w:rsidRDefault="0017569E" w:rsidP="00E15ABA">
      <w:pPr>
        <w:pStyle w:val="Paragraphedeliste"/>
        <w:numPr>
          <w:ilvl w:val="0"/>
          <w:numId w:val="11"/>
        </w:numPr>
        <w:jc w:val="left"/>
      </w:pPr>
      <w:r>
        <w:t xml:space="preserve">L’onglet « Analyse de Panne » permet </w:t>
      </w:r>
      <w:r w:rsidR="00C054CD">
        <w:t>de consulter les différentes pannes</w:t>
      </w:r>
    </w:p>
    <w:p w14:paraId="0F1E802C" w14:textId="77777777" w:rsidR="00C054CD" w:rsidRDefault="00C054CD" w:rsidP="00E15ABA">
      <w:pPr>
        <w:pStyle w:val="Paragraphedeliste"/>
        <w:numPr>
          <w:ilvl w:val="0"/>
          <w:numId w:val="11"/>
        </w:numPr>
        <w:jc w:val="left"/>
      </w:pPr>
      <w:r>
        <w:t>L’onglet « Suivi de Panne » permet de consulter par équipement l’historique des pannes</w:t>
      </w:r>
    </w:p>
    <w:p w14:paraId="2027CB8A" w14:textId="77777777" w:rsidR="00C054CD" w:rsidRDefault="00C054CD" w:rsidP="00E15ABA">
      <w:pPr>
        <w:pStyle w:val="Paragraphedeliste"/>
        <w:numPr>
          <w:ilvl w:val="0"/>
          <w:numId w:val="11"/>
        </w:numPr>
        <w:jc w:val="left"/>
      </w:pPr>
      <w:r>
        <w:t>L’onglet ‘Energie »</w:t>
      </w:r>
    </w:p>
    <w:p w14:paraId="31B81F69" w14:textId="77777777" w:rsidR="00123DCC" w:rsidRDefault="00123DCC" w:rsidP="00E15ABA">
      <w:pPr>
        <w:pStyle w:val="Paragraphedeliste"/>
        <w:numPr>
          <w:ilvl w:val="0"/>
          <w:numId w:val="11"/>
        </w:numPr>
        <w:jc w:val="left"/>
      </w:pPr>
      <w:r>
        <w:t>L’onglet « Economie d’énergie mensuelle »</w:t>
      </w:r>
    </w:p>
    <w:p w14:paraId="7F99D469" w14:textId="77777777" w:rsidR="00123DCC" w:rsidRDefault="00123DCC" w:rsidP="00E15ABA">
      <w:pPr>
        <w:pStyle w:val="Paragraphedeliste"/>
        <w:numPr>
          <w:ilvl w:val="0"/>
          <w:numId w:val="11"/>
        </w:numPr>
        <w:jc w:val="left"/>
      </w:pPr>
      <w:r>
        <w:t>L’onglet « Durée de vie des équipements »</w:t>
      </w:r>
    </w:p>
    <w:p w14:paraId="4B76B51B" w14:textId="77777777" w:rsidR="00123DCC" w:rsidRDefault="00123DCC" w:rsidP="00E15ABA">
      <w:pPr>
        <w:pStyle w:val="Paragraphedeliste"/>
        <w:numPr>
          <w:ilvl w:val="0"/>
          <w:numId w:val="11"/>
        </w:numPr>
        <w:jc w:val="left"/>
      </w:pPr>
      <w:r>
        <w:t>L’onglet « Alarmes »</w:t>
      </w:r>
    </w:p>
    <w:p w14:paraId="240EBB7B" w14:textId="77777777" w:rsidR="00123DCC" w:rsidRDefault="00123DCC" w:rsidP="00E15ABA">
      <w:pPr>
        <w:pStyle w:val="Paragraphedeliste"/>
        <w:numPr>
          <w:ilvl w:val="0"/>
          <w:numId w:val="11"/>
        </w:numPr>
        <w:jc w:val="left"/>
      </w:pPr>
      <w:r>
        <w:t>L’onglet « Tableau de bord » permet de visualiser une synthèse de l’état des fonctionnements.</w:t>
      </w:r>
    </w:p>
    <w:p w14:paraId="643B1C06" w14:textId="03CC6F6A" w:rsidR="00CF1B67" w:rsidRDefault="00CF1B67" w:rsidP="00CF1B67">
      <w:pPr>
        <w:pStyle w:val="Titre3"/>
      </w:pPr>
      <w:bookmarkStart w:id="9" w:name="_Toc4147098"/>
      <w:r>
        <w:t xml:space="preserve">Menu </w:t>
      </w:r>
      <w:r w:rsidR="00E31C41">
        <w:t>« E</w:t>
      </w:r>
      <w:r>
        <w:t>quipements</w:t>
      </w:r>
      <w:r w:rsidR="00E31C41">
        <w:t> »</w:t>
      </w:r>
      <w:r>
        <w:t xml:space="preserve"> et </w:t>
      </w:r>
      <w:r w:rsidR="00793095">
        <w:t>principe d’une</w:t>
      </w:r>
      <w:r>
        <w:t xml:space="preserve"> configuration</w:t>
      </w:r>
      <w:bookmarkEnd w:id="9"/>
    </w:p>
    <w:p w14:paraId="4AAEF0D0" w14:textId="77777777" w:rsidR="002B43D4" w:rsidRPr="00E63E9F" w:rsidRDefault="00E63E9F" w:rsidP="002B43D4">
      <w:pPr>
        <w:rPr>
          <w:sz w:val="24"/>
          <w:szCs w:val="24"/>
        </w:rPr>
      </w:pPr>
      <w:r w:rsidRPr="00E63E9F">
        <w:rPr>
          <w:sz w:val="24"/>
          <w:szCs w:val="24"/>
        </w:rPr>
        <w:t>Une installation doit se trouver obligatoirement dans une géozone.</w:t>
      </w:r>
    </w:p>
    <w:p w14:paraId="34594536" w14:textId="77777777" w:rsidR="002B43D4" w:rsidRPr="002B43D4" w:rsidRDefault="00DA6AFE" w:rsidP="002B43D4">
      <w:pPr>
        <w:pStyle w:val="Titre4"/>
      </w:pPr>
      <w:bookmarkStart w:id="10" w:name="_Toc4147099"/>
      <w:r>
        <w:t xml:space="preserve">Configuration du </w:t>
      </w:r>
      <w:r w:rsidR="002B43D4">
        <w:t>contrôleur « CITYBOX CONTROLLER »</w:t>
      </w:r>
      <w:bookmarkEnd w:id="10"/>
    </w:p>
    <w:p w14:paraId="5FC106CD" w14:textId="77777777" w:rsidR="00821179" w:rsidRDefault="00821179" w:rsidP="00351B7D">
      <w:pPr>
        <w:rPr>
          <w:sz w:val="24"/>
          <w:szCs w:val="24"/>
        </w:rPr>
      </w:pPr>
      <w:r>
        <w:rPr>
          <w:sz w:val="24"/>
          <w:szCs w:val="24"/>
        </w:rPr>
        <w:t>C’est le chef d’orchestre de l’installation. Celui-ci possède une adresse mac qui est véritablement sa carte d’identité, c’est grâce à celle-ci que notre installation pourra être commandée et supervisée parmi les milliers de contrôleurs installés dans le monde.</w:t>
      </w:r>
    </w:p>
    <w:p w14:paraId="0B2ECCAE" w14:textId="77777777" w:rsidR="00351B7D" w:rsidRDefault="00821179" w:rsidP="00351B7D">
      <w:pPr>
        <w:rPr>
          <w:sz w:val="24"/>
          <w:szCs w:val="24"/>
        </w:rPr>
      </w:pPr>
      <w:r>
        <w:rPr>
          <w:noProof/>
          <w:sz w:val="24"/>
          <w:szCs w:val="24"/>
        </w:rPr>
        <w:drawing>
          <wp:anchor distT="0" distB="0" distL="114300" distR="114300" simplePos="0" relativeHeight="251605504" behindDoc="1" locked="0" layoutInCell="1" allowOverlap="1" wp14:anchorId="4BBEA321" wp14:editId="6B84FB08">
            <wp:simplePos x="0" y="0"/>
            <wp:positionH relativeFrom="column">
              <wp:posOffset>4265101</wp:posOffset>
            </wp:positionH>
            <wp:positionV relativeFrom="paragraph">
              <wp:posOffset>3545</wp:posOffset>
            </wp:positionV>
            <wp:extent cx="1731600" cy="1472400"/>
            <wp:effectExtent l="0" t="0" r="0" b="0"/>
            <wp:wrapTight wrapText="bothSides">
              <wp:wrapPolygon edited="0">
                <wp:start x="0" y="0"/>
                <wp:lineTo x="0" y="21246"/>
                <wp:lineTo x="21394" y="21246"/>
                <wp:lineTo x="21394" y="0"/>
                <wp:lineTo x="0" y="0"/>
              </wp:wrapPolygon>
            </wp:wrapTight>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ontroler_adresse mac.jpg"/>
                    <pic:cNvPicPr/>
                  </pic:nvPicPr>
                  <pic:blipFill>
                    <a:blip r:embed="rId21">
                      <a:extLst>
                        <a:ext uri="{28A0092B-C50C-407E-A947-70E740481C1C}">
                          <a14:useLocalDpi xmlns:a14="http://schemas.microsoft.com/office/drawing/2010/main" val="0"/>
                        </a:ext>
                      </a:extLst>
                    </a:blip>
                    <a:stretch>
                      <a:fillRect/>
                    </a:stretch>
                  </pic:blipFill>
                  <pic:spPr>
                    <a:xfrm>
                      <a:off x="0" y="0"/>
                      <a:ext cx="1731600" cy="1472400"/>
                    </a:xfrm>
                    <a:prstGeom prst="rect">
                      <a:avLst/>
                    </a:prstGeom>
                  </pic:spPr>
                </pic:pic>
              </a:graphicData>
            </a:graphic>
            <wp14:sizeRelH relativeFrom="margin">
              <wp14:pctWidth>0</wp14:pctWidth>
            </wp14:sizeRelH>
            <wp14:sizeRelV relativeFrom="margin">
              <wp14:pctHeight>0</wp14:pctHeight>
            </wp14:sizeRelV>
          </wp:anchor>
        </w:drawing>
      </w:r>
      <w:r w:rsidR="00351B7D" w:rsidRPr="00351B7D">
        <w:rPr>
          <w:sz w:val="24"/>
          <w:szCs w:val="24"/>
        </w:rPr>
        <w:t xml:space="preserve">L’adresse MAC sur trouve sur la face </w:t>
      </w:r>
      <w:r w:rsidR="00351B7D">
        <w:rPr>
          <w:sz w:val="24"/>
          <w:szCs w:val="24"/>
        </w:rPr>
        <w:t xml:space="preserve">avant du contrôleur </w:t>
      </w:r>
    </w:p>
    <w:p w14:paraId="1D6ED966" w14:textId="77777777" w:rsidR="00351B7D" w:rsidRPr="00351B7D" w:rsidRDefault="00351B7D" w:rsidP="00351B7D">
      <w:pPr>
        <w:rPr>
          <w:sz w:val="24"/>
          <w:szCs w:val="24"/>
        </w:rPr>
      </w:pPr>
    </w:p>
    <w:p w14:paraId="4096DBA5" w14:textId="77777777" w:rsidR="000A6D59" w:rsidRPr="000A6D59" w:rsidRDefault="000A6D59" w:rsidP="000A6D59">
      <w:r>
        <w:rPr>
          <w:noProof/>
        </w:rPr>
        <w:drawing>
          <wp:inline distT="0" distB="0" distL="0" distR="0" wp14:anchorId="679F5E23" wp14:editId="67EB44D9">
            <wp:extent cx="2059756" cy="257106"/>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128460" cy="265682"/>
                    </a:xfrm>
                    <a:prstGeom prst="rect">
                      <a:avLst/>
                    </a:prstGeom>
                  </pic:spPr>
                </pic:pic>
              </a:graphicData>
            </a:graphic>
          </wp:inline>
        </w:drawing>
      </w:r>
    </w:p>
    <w:p w14:paraId="76752E9E" w14:textId="2A22FD4B" w:rsidR="002378F6" w:rsidRDefault="005B59DC" w:rsidP="002378F6">
      <w:r>
        <w:rPr>
          <w:noProof/>
          <w:sz w:val="24"/>
          <w:szCs w:val="24"/>
        </w:rPr>
        <mc:AlternateContent>
          <mc:Choice Requires="wpg">
            <w:drawing>
              <wp:anchor distT="0" distB="0" distL="114300" distR="114300" simplePos="0" relativeHeight="251635200" behindDoc="0" locked="0" layoutInCell="1" allowOverlap="1" wp14:anchorId="47BD1465" wp14:editId="4290052A">
                <wp:simplePos x="0" y="0"/>
                <wp:positionH relativeFrom="column">
                  <wp:posOffset>36195</wp:posOffset>
                </wp:positionH>
                <wp:positionV relativeFrom="paragraph">
                  <wp:posOffset>594995</wp:posOffset>
                </wp:positionV>
                <wp:extent cx="5948045" cy="3782695"/>
                <wp:effectExtent l="5715" t="5080" r="0" b="3175"/>
                <wp:wrapNone/>
                <wp:docPr id="218"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8045" cy="3782695"/>
                          <a:chOff x="624" y="7068"/>
                          <a:chExt cx="9367" cy="5957"/>
                        </a:xfrm>
                      </wpg:grpSpPr>
                      <wpg:grpSp>
                        <wpg:cNvPr id="219" name="Group 90"/>
                        <wpg:cNvGrpSpPr>
                          <a:grpSpLocks/>
                        </wpg:cNvGrpSpPr>
                        <wpg:grpSpPr bwMode="auto">
                          <a:xfrm>
                            <a:off x="1455" y="7068"/>
                            <a:ext cx="8536" cy="5957"/>
                            <a:chOff x="1455" y="5184"/>
                            <a:chExt cx="8536" cy="5957"/>
                          </a:xfrm>
                        </wpg:grpSpPr>
                        <wps:wsp>
                          <wps:cNvPr id="220" name="AutoShape 68"/>
                          <wps:cNvSpPr>
                            <a:spLocks noChangeArrowheads="1"/>
                          </wps:cNvSpPr>
                          <wps:spPr bwMode="auto">
                            <a:xfrm>
                              <a:off x="1455" y="5184"/>
                              <a:ext cx="2235" cy="390"/>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 name="AutoShape 70"/>
                          <wps:cNvSpPr>
                            <a:spLocks noChangeArrowheads="1"/>
                          </wps:cNvSpPr>
                          <wps:spPr bwMode="auto">
                            <a:xfrm>
                              <a:off x="2025" y="7884"/>
                              <a:ext cx="1575" cy="300"/>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 name="AutoShape 71"/>
                          <wps:cNvSpPr>
                            <a:spLocks noChangeArrowheads="1"/>
                          </wps:cNvSpPr>
                          <wps:spPr bwMode="auto">
                            <a:xfrm>
                              <a:off x="2025" y="8259"/>
                              <a:ext cx="1568" cy="270"/>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 name="AutoShape 72"/>
                          <wps:cNvSpPr>
                            <a:spLocks noChangeArrowheads="1"/>
                          </wps:cNvSpPr>
                          <wps:spPr bwMode="auto">
                            <a:xfrm>
                              <a:off x="2040" y="8619"/>
                              <a:ext cx="1373" cy="315"/>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 name="AutoShape 73"/>
                          <wps:cNvSpPr>
                            <a:spLocks noChangeArrowheads="1"/>
                          </wps:cNvSpPr>
                          <wps:spPr bwMode="auto">
                            <a:xfrm>
                              <a:off x="1950" y="9669"/>
                              <a:ext cx="360" cy="330"/>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 name="AutoShape 74"/>
                          <wps:cNvSpPr>
                            <a:spLocks noChangeArrowheads="1"/>
                          </wps:cNvSpPr>
                          <wps:spPr bwMode="auto">
                            <a:xfrm>
                              <a:off x="2025" y="10404"/>
                              <a:ext cx="435" cy="270"/>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 name="AutoShape 75"/>
                          <wps:cNvSpPr>
                            <a:spLocks noChangeArrowheads="1"/>
                          </wps:cNvSpPr>
                          <wps:spPr bwMode="auto">
                            <a:xfrm>
                              <a:off x="2025" y="10751"/>
                              <a:ext cx="435" cy="285"/>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 name="AutoShape 76"/>
                          <wps:cNvCnPr>
                            <a:cxnSpLocks noChangeShapeType="1"/>
                          </wps:cNvCnPr>
                          <wps:spPr bwMode="auto">
                            <a:xfrm flipH="1" flipV="1">
                              <a:off x="3690" y="5363"/>
                              <a:ext cx="511" cy="29"/>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228" name="Text Box 77"/>
                          <wps:cNvSpPr txBox="1">
                            <a:spLocks noChangeArrowheads="1"/>
                          </wps:cNvSpPr>
                          <wps:spPr bwMode="auto">
                            <a:xfrm>
                              <a:off x="4090" y="5204"/>
                              <a:ext cx="2019" cy="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14:paraId="4BB385A0" w14:textId="77777777" w:rsidR="00EF5604" w:rsidRDefault="00EF5604">
                                <w:r>
                                  <w:t>Nom du contrôleur</w:t>
                                </w:r>
                              </w:p>
                            </w:txbxContent>
                          </wps:txbx>
                          <wps:bodyPr rot="0" vert="horz" wrap="square" lIns="91440" tIns="45720" rIns="91440" bIns="45720" anchor="t" anchorCtr="0" upright="1">
                            <a:noAutofit/>
                          </wps:bodyPr>
                        </wps:wsp>
                        <wps:wsp>
                          <wps:cNvPr id="229" name="AutoShape 78"/>
                          <wps:cNvCnPr>
                            <a:cxnSpLocks noChangeShapeType="1"/>
                          </wps:cNvCnPr>
                          <wps:spPr bwMode="auto">
                            <a:xfrm flipH="1" flipV="1">
                              <a:off x="3600" y="8045"/>
                              <a:ext cx="511" cy="29"/>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230" name="Text Box 79"/>
                          <wps:cNvSpPr txBox="1">
                            <a:spLocks noChangeArrowheads="1"/>
                          </wps:cNvSpPr>
                          <wps:spPr bwMode="auto">
                            <a:xfrm>
                              <a:off x="3996" y="7877"/>
                              <a:ext cx="2019" cy="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14:paraId="2295EE94" w14:textId="77777777" w:rsidR="00EF5604" w:rsidRDefault="00EF5604" w:rsidP="000A6D59">
                                <w:r>
                                  <w:t>Type de contrôleur</w:t>
                                </w:r>
                              </w:p>
                            </w:txbxContent>
                          </wps:txbx>
                          <wps:bodyPr rot="0" vert="horz" wrap="square" lIns="91440" tIns="45720" rIns="91440" bIns="45720" anchor="t" anchorCtr="0" upright="1">
                            <a:noAutofit/>
                          </wps:bodyPr>
                        </wps:wsp>
                        <wps:wsp>
                          <wps:cNvPr id="231" name="AutoShape 80"/>
                          <wps:cNvCnPr>
                            <a:cxnSpLocks noChangeShapeType="1"/>
                          </wps:cNvCnPr>
                          <wps:spPr bwMode="auto">
                            <a:xfrm flipH="1" flipV="1">
                              <a:off x="3600" y="8404"/>
                              <a:ext cx="511" cy="29"/>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232" name="Text Box 81"/>
                          <wps:cNvSpPr txBox="1">
                            <a:spLocks noChangeArrowheads="1"/>
                          </wps:cNvSpPr>
                          <wps:spPr bwMode="auto">
                            <a:xfrm>
                              <a:off x="3983" y="8234"/>
                              <a:ext cx="2775" cy="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14:paraId="10396451" w14:textId="77777777" w:rsidR="00EF5604" w:rsidRDefault="00EF5604" w:rsidP="000A6D59">
                                <w:r>
                                  <w:t>Bande passante disponible</w:t>
                                </w:r>
                              </w:p>
                            </w:txbxContent>
                          </wps:txbx>
                          <wps:bodyPr rot="0" vert="horz" wrap="square" lIns="91440" tIns="45720" rIns="91440" bIns="45720" anchor="t" anchorCtr="0" upright="1">
                            <a:noAutofit/>
                          </wps:bodyPr>
                        </wps:wsp>
                        <wps:wsp>
                          <wps:cNvPr id="233" name="AutoShape 82"/>
                          <wps:cNvCnPr>
                            <a:cxnSpLocks noChangeShapeType="1"/>
                          </wps:cNvCnPr>
                          <wps:spPr bwMode="auto">
                            <a:xfrm flipH="1" flipV="1">
                              <a:off x="3426" y="8779"/>
                              <a:ext cx="664" cy="36"/>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234" name="Text Box 83"/>
                          <wps:cNvSpPr txBox="1">
                            <a:spLocks noChangeArrowheads="1"/>
                          </wps:cNvSpPr>
                          <wps:spPr bwMode="auto">
                            <a:xfrm>
                              <a:off x="3964" y="8628"/>
                              <a:ext cx="6027" cy="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14:paraId="5C9D1D6A" w14:textId="77777777" w:rsidR="00EF5604" w:rsidRDefault="00EF5604" w:rsidP="000A6D59">
                                <w:r>
                                  <w:t>Adresse mac du contrôleur (à relever sur le contrôleur)</w:t>
                                </w:r>
                              </w:p>
                            </w:txbxContent>
                          </wps:txbx>
                          <wps:bodyPr rot="0" vert="horz" wrap="square" lIns="91440" tIns="45720" rIns="91440" bIns="45720" anchor="t" anchorCtr="0" upright="1">
                            <a:noAutofit/>
                          </wps:bodyPr>
                        </wps:wsp>
                        <wps:wsp>
                          <wps:cNvPr id="235" name="AutoShape 84"/>
                          <wps:cNvCnPr>
                            <a:cxnSpLocks noChangeShapeType="1"/>
                          </wps:cNvCnPr>
                          <wps:spPr bwMode="auto">
                            <a:xfrm flipH="1" flipV="1">
                              <a:off x="2301" y="9835"/>
                              <a:ext cx="1670" cy="73"/>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236" name="Text Box 85"/>
                          <wps:cNvSpPr txBox="1">
                            <a:spLocks noChangeArrowheads="1"/>
                          </wps:cNvSpPr>
                          <wps:spPr bwMode="auto">
                            <a:xfrm>
                              <a:off x="3850" y="9712"/>
                              <a:ext cx="5877" cy="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14:paraId="128A69BF" w14:textId="77777777" w:rsidR="00EF5604" w:rsidRDefault="00EF5604" w:rsidP="002B43D4">
                                <w:r>
                                  <w:t>Si une batterie extérieure est utilisée, il faut cocher cette case</w:t>
                                </w:r>
                              </w:p>
                            </w:txbxContent>
                          </wps:txbx>
                          <wps:bodyPr rot="0" vert="horz" wrap="square" lIns="91440" tIns="45720" rIns="91440" bIns="45720" anchor="t" anchorCtr="0" upright="1">
                            <a:noAutofit/>
                          </wps:bodyPr>
                        </wps:wsp>
                        <wps:wsp>
                          <wps:cNvPr id="237" name="AutoShape 86"/>
                          <wps:cNvCnPr>
                            <a:cxnSpLocks noChangeShapeType="1"/>
                          </wps:cNvCnPr>
                          <wps:spPr bwMode="auto">
                            <a:xfrm flipH="1" flipV="1">
                              <a:off x="2467" y="10535"/>
                              <a:ext cx="1474" cy="73"/>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238" name="Text Box 87"/>
                          <wps:cNvSpPr txBox="1">
                            <a:spLocks noChangeArrowheads="1"/>
                          </wps:cNvSpPr>
                          <wps:spPr bwMode="auto">
                            <a:xfrm>
                              <a:off x="3815" y="10404"/>
                              <a:ext cx="5621" cy="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14:paraId="325A1644" w14:textId="77777777" w:rsidR="00EF5604" w:rsidRDefault="00EF5604" w:rsidP="002B43D4">
                                <w:r>
                                  <w:t>Média 3G sélectionné pour l’utilisation de la carte SIM</w:t>
                                </w:r>
                              </w:p>
                            </w:txbxContent>
                          </wps:txbx>
                          <wps:bodyPr rot="0" vert="horz" wrap="square" lIns="91440" tIns="45720" rIns="91440" bIns="45720" anchor="t" anchorCtr="0" upright="1">
                            <a:noAutofit/>
                          </wps:bodyPr>
                        </wps:wsp>
                        <wps:wsp>
                          <wps:cNvPr id="239" name="AutoShape 88"/>
                          <wps:cNvCnPr>
                            <a:cxnSpLocks noChangeShapeType="1"/>
                          </wps:cNvCnPr>
                          <wps:spPr bwMode="auto">
                            <a:xfrm flipH="1" flipV="1">
                              <a:off x="2460" y="10894"/>
                              <a:ext cx="1474" cy="73"/>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240" name="Text Box 89"/>
                          <wps:cNvSpPr txBox="1">
                            <a:spLocks noChangeArrowheads="1"/>
                          </wps:cNvSpPr>
                          <wps:spPr bwMode="auto">
                            <a:xfrm>
                              <a:off x="3850" y="10763"/>
                              <a:ext cx="4706" cy="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14:paraId="51D05B5C" w14:textId="77777777" w:rsidR="00EF5604" w:rsidRDefault="00EF5604" w:rsidP="002B43D4">
                                <w:r>
                                  <w:t xml:space="preserve">Mode </w:t>
                                </w:r>
                                <w:proofErr w:type="spellStart"/>
                                <w:r>
                                  <w:t>sync</w:t>
                                </w:r>
                                <w:proofErr w:type="spellEnd"/>
                                <w:r>
                                  <w:t xml:space="preserve"> sélectionné</w:t>
                                </w:r>
                              </w:p>
                            </w:txbxContent>
                          </wps:txbx>
                          <wps:bodyPr rot="0" vert="horz" wrap="square" lIns="91440" tIns="45720" rIns="91440" bIns="45720" anchor="t" anchorCtr="0" upright="1">
                            <a:noAutofit/>
                          </wps:bodyPr>
                        </wps:wsp>
                      </wpg:grpSp>
                      <wps:wsp>
                        <wps:cNvPr id="241" name="AutoShape 91"/>
                        <wps:cNvSpPr>
                          <a:spLocks noChangeArrowheads="1"/>
                        </wps:cNvSpPr>
                        <wps:spPr bwMode="auto">
                          <a:xfrm>
                            <a:off x="624" y="8670"/>
                            <a:ext cx="564" cy="319"/>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BD1465" id="Group 92" o:spid="_x0000_s1043" style="position:absolute;left:0;text-align:left;margin-left:2.85pt;margin-top:46.85pt;width:468.35pt;height:297.85pt;z-index:251635200;mso-position-horizontal-relative:text;mso-position-vertical-relative:text" coordorigin="624,7068" coordsize="9367,5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">
                <v:group id="Group 90" o:spid="_x0000_s1044" style="position:absolute;left:1455;top:7068;width:8536;height:5957" coordorigin="1455,5184" coordsize="8536,5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">
                  <v:roundrect id="AutoShape 68" o:spid="_x0000_s1045" style="position:absolute;left:1455;top:5184;width:2235;height:3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" filled="f" strokecolor="red"/>
                  <v:roundrect id="AutoShape 70" o:spid="_x0000_s1046" style="position:absolute;left:2025;top:7884;width:1575;height:30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" filled="f" strokecolor="red"/>
                  <v:roundrect id="AutoShape 71" o:spid="_x0000_s1047" style="position:absolute;left:2025;top:8259;width:1568;height:27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" filled="f" strokecolor="red"/>
                  <v:roundrect id="AutoShape 72" o:spid="_x0000_s1048" style="position:absolute;left:2040;top:8619;width:1373;height:31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" filled="f" strokecolor="red"/>
                  <v:roundrect id="AutoShape 73" o:spid="_x0000_s1049" style="position:absolute;left:1950;top:9669;width:360;height:33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" filled="f" strokecolor="red"/>
                  <v:roundrect id="AutoShape 74" o:spid="_x0000_s1050" style="position:absolute;left:2025;top:10404;width:435;height:27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" filled="f" strokecolor="red"/>
                  <v:roundrect id="AutoShape 75" o:spid="_x0000_s1051" style="position:absolute;left:2025;top:10751;width:435;height:28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" filled="f" strokecolor="red"/>
                  <v:shape id="AutoShape 76" o:spid="_x0000_s1052" type="#_x0000_t32" style="position:absolute;left:3690;top:5363;width:511;height:2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" strokecolor="red">
                    <v:stroke endarrow="block"/>
                  </v:shape>
                  <v:shape id="Text Box 77" o:spid="_x0000_s1053" type="#_x0000_t202" style="position:absolute;left:4090;top:5204;width:2019;height: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" filled="f" stroked="f" strokecolor="red">
                    <v:textbox>
                      <w:txbxContent>
                        <w:p w14:paraId="4BB385A0" w14:textId="77777777" w:rsidR="00EF5604" w:rsidRDefault="00EF5604">
                          <w:r>
                            <w:t>Nom du contrôleur</w:t>
                          </w:r>
                        </w:p>
                      </w:txbxContent>
                    </v:textbox>
                  </v:shape>
                  <v:shape id="AutoShape 78" o:spid="_x0000_s1054" type="#_x0000_t32" style="position:absolute;left:3600;top:8045;width:511;height:2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" strokecolor="red">
                    <v:stroke endarrow="block"/>
                  </v:shape>
                  <v:shape id="Text Box 79" o:spid="_x0000_s1055" type="#_x0000_t202" style="position:absolute;left:3996;top:7877;width:2019;height: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" filled="f" stroked="f" strokecolor="red">
                    <v:textbox>
                      <w:txbxContent>
                        <w:p w14:paraId="2295EE94" w14:textId="77777777" w:rsidR="00EF5604" w:rsidRDefault="00EF5604" w:rsidP="000A6D59">
                          <w:r>
                            <w:t>Type de contrôleur</w:t>
                          </w:r>
                        </w:p>
                      </w:txbxContent>
                    </v:textbox>
                  </v:shape>
                  <v:shape id="AutoShape 80" o:spid="_x0000_s1056" type="#_x0000_t32" style="position:absolute;left:3600;top:8404;width:511;height:2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" strokecolor="red">
                    <v:stroke endarrow="block"/>
                  </v:shape>
                  <v:shape id="Text Box 81" o:spid="_x0000_s1057" type="#_x0000_t202" style="position:absolute;left:3983;top:8234;width:2775;height: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" filled="f" stroked="f" strokecolor="red">
                    <v:textbox>
                      <w:txbxContent>
                        <w:p w14:paraId="10396451" w14:textId="77777777" w:rsidR="00EF5604" w:rsidRDefault="00EF5604" w:rsidP="000A6D59">
                          <w:r>
                            <w:t>Bande passante disponible</w:t>
                          </w:r>
                        </w:p>
                      </w:txbxContent>
                    </v:textbox>
                  </v:shape>
                  <v:shape id="AutoShape 82" o:spid="_x0000_s1058" type="#_x0000_t32" style="position:absolute;left:3426;top:8779;width:664;height:3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" strokecolor="red">
                    <v:stroke endarrow="block"/>
                  </v:shape>
                  <v:shape id="Text Box 83" o:spid="_x0000_s1059" type="#_x0000_t202" style="position:absolute;left:3964;top:8628;width:6027;height: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" filled="f" stroked="f" strokecolor="red">
                    <v:textbox>
                      <w:txbxContent>
                        <w:p w14:paraId="5C9D1D6A" w14:textId="77777777" w:rsidR="00EF5604" w:rsidRDefault="00EF5604" w:rsidP="000A6D59">
                          <w:r>
                            <w:t>Adresse mac du contrôleur (à relever sur le contrôleur)</w:t>
                          </w:r>
                        </w:p>
                      </w:txbxContent>
                    </v:textbox>
                  </v:shape>
                  <v:shape id="AutoShape 84" o:spid="_x0000_s1060" type="#_x0000_t32" style="position:absolute;left:2301;top:9835;width:1670;height:7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" strokecolor="red">
                    <v:stroke endarrow="block"/>
                  </v:shape>
                  <v:shape id="Text Box 85" o:spid="_x0000_s1061" type="#_x0000_t202" style="position:absolute;left:3850;top:9712;width:5877;height: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" filled="f" stroked="f" strokecolor="red">
                    <v:textbox>
                      <w:txbxContent>
                        <w:p w14:paraId="128A69BF" w14:textId="77777777" w:rsidR="00EF5604" w:rsidRDefault="00EF5604" w:rsidP="002B43D4">
                          <w:r>
                            <w:t>Si une batterie extérieure est utilisée, il faut cocher cette case</w:t>
                          </w:r>
                        </w:p>
                      </w:txbxContent>
                    </v:textbox>
                  </v:shape>
                  <v:shape id="AutoShape 86" o:spid="_x0000_s1062" type="#_x0000_t32" style="position:absolute;left:2467;top:10535;width:1474;height:7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" strokecolor="red">
                    <v:stroke endarrow="block"/>
                  </v:shape>
                  <v:shape id="Text Box 87" o:spid="_x0000_s1063" type="#_x0000_t202" style="position:absolute;left:3815;top:10404;width:5621;height: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" filled="f" stroked="f" strokecolor="red">
                    <v:textbox>
                      <w:txbxContent>
                        <w:p w14:paraId="325A1644" w14:textId="77777777" w:rsidR="00EF5604" w:rsidRDefault="00EF5604" w:rsidP="002B43D4">
                          <w:r>
                            <w:t>Média 3G sélectionné pour l’utilisation de la carte SIM</w:t>
                          </w:r>
                        </w:p>
                      </w:txbxContent>
                    </v:textbox>
                  </v:shape>
                  <v:shape id="AutoShape 88" o:spid="_x0000_s1064" type="#_x0000_t32" style="position:absolute;left:2460;top:10894;width:1474;height:7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" strokecolor="red">
                    <v:stroke endarrow="block"/>
                  </v:shape>
                  <v:shape id="Text Box 89" o:spid="_x0000_s1065" type="#_x0000_t202" style="position:absolute;left:3850;top:10763;width:4706;height: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" filled="f" stroked="f" strokecolor="red">
                    <v:textbox>
                      <w:txbxContent>
                        <w:p w14:paraId="51D05B5C" w14:textId="77777777" w:rsidR="00EF5604" w:rsidRDefault="00EF5604" w:rsidP="002B43D4">
                          <w:r>
                            <w:t>Mode sync sélectionné</w:t>
                          </w:r>
                        </w:p>
                      </w:txbxContent>
                    </v:textbox>
                  </v:shape>
                </v:group>
                <v:roundrect id="AutoShape 91" o:spid="_x0000_s1066" style="position:absolute;left:624;top:8670;width:564;height:31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" filled="f" strokecolor="red"/>
              </v:group>
            </w:pict>
          </mc:Fallback>
        </mc:AlternateContent>
      </w:r>
      <w:r w:rsidR="00AD0E2C">
        <w:rPr>
          <w:noProof/>
        </w:rPr>
        <w:drawing>
          <wp:inline distT="0" distB="0" distL="0" distR="0" wp14:anchorId="3BC43F2F" wp14:editId="72B8B567">
            <wp:extent cx="6838950" cy="459105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838950" cy="4591050"/>
                    </a:xfrm>
                    <a:prstGeom prst="rect">
                      <a:avLst/>
                    </a:prstGeom>
                    <a:noFill/>
                    <a:ln>
                      <a:noFill/>
                    </a:ln>
                  </pic:spPr>
                </pic:pic>
              </a:graphicData>
            </a:graphic>
          </wp:inline>
        </w:drawing>
      </w:r>
    </w:p>
    <w:p w14:paraId="088A4FE6" w14:textId="77777777" w:rsidR="002E409E" w:rsidRDefault="003076AA">
      <w:pPr>
        <w:jc w:val="left"/>
      </w:pPr>
      <w:r>
        <w:br w:type="page"/>
      </w:r>
    </w:p>
    <w:p w14:paraId="3D94A98B" w14:textId="77777777" w:rsidR="00DE2959" w:rsidRDefault="002E409E" w:rsidP="002E409E">
      <w:pPr>
        <w:jc w:val="left"/>
      </w:pPr>
      <w:r>
        <w:t>L’assignation des entrées et sorties disponibles sur le contrôleur s’effectue par l’onglet « Entrées et Sorties » du contrôleur.</w:t>
      </w:r>
    </w:p>
    <w:p w14:paraId="0B391849" w14:textId="4C9BE285" w:rsidR="002E409E" w:rsidRDefault="005B59DC" w:rsidP="002E409E">
      <w:pPr>
        <w:jc w:val="left"/>
      </w:pPr>
      <w:r>
        <w:rPr>
          <w:noProof/>
        </w:rPr>
        <mc:AlternateContent>
          <mc:Choice Requires="wps">
            <w:drawing>
              <wp:anchor distT="0" distB="0" distL="114300" distR="114300" simplePos="0" relativeHeight="251644416" behindDoc="0" locked="0" layoutInCell="1" allowOverlap="1" wp14:anchorId="33142DA0" wp14:editId="192F74AD">
                <wp:simplePos x="0" y="0"/>
                <wp:positionH relativeFrom="column">
                  <wp:posOffset>3634740</wp:posOffset>
                </wp:positionH>
                <wp:positionV relativeFrom="paragraph">
                  <wp:posOffset>5961380</wp:posOffset>
                </wp:positionV>
                <wp:extent cx="3021330" cy="1285875"/>
                <wp:effectExtent l="3810" t="0" r="3810" b="1270"/>
                <wp:wrapNone/>
                <wp:docPr id="217"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1330" cy="1285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14:paraId="5C6C09A2" w14:textId="77777777" w:rsidR="00EF5604" w:rsidRDefault="00EF5604" w:rsidP="00EB5567">
                            <w:r>
                              <w:t>Assignation des sorties TOR du contrôleur</w:t>
                            </w:r>
                          </w:p>
                          <w:p w14:paraId="37BA658B" w14:textId="77777777" w:rsidR="00EF5604" w:rsidRDefault="00EF5604" w:rsidP="00EB5567">
                            <w:pPr>
                              <w:pStyle w:val="Paragraphedeliste"/>
                              <w:numPr>
                                <w:ilvl w:val="0"/>
                                <w:numId w:val="12"/>
                              </w:numPr>
                            </w:pPr>
                            <w:r>
                              <w:t>Le calendrier ON PERMANENT correspond à un éclairage permanent</w:t>
                            </w:r>
                          </w:p>
                          <w:p w14:paraId="04D6493C" w14:textId="77777777" w:rsidR="00EF5604" w:rsidRDefault="00EF5604" w:rsidP="00EB5567">
                            <w:pPr>
                              <w:pStyle w:val="Paragraphedeliste"/>
                              <w:numPr>
                                <w:ilvl w:val="0"/>
                                <w:numId w:val="12"/>
                              </w:numPr>
                            </w:pPr>
                            <w:r>
                              <w:t>Le calendrier OFF PERMANENT correspond à une extinction permanente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142DA0" id="Text Box 111" o:spid="_x0000_s1067" type="#_x0000_t202" style="position:absolute;margin-left:286.2pt;margin-top:469.4pt;width:237.9pt;height:101.2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" filled="f" stroked="f" strokecolor="red">
                <v:textbox>
                  <w:txbxContent>
                    <w:p w14:paraId="5C6C09A2" w14:textId="77777777" w:rsidR="00EF5604" w:rsidRDefault="00EF5604" w:rsidP="00EB5567">
                      <w:r>
                        <w:t>Assignation des sorties TOR du contrôleur</w:t>
                      </w:r>
                    </w:p>
                    <w:p w14:paraId="37BA658B" w14:textId="77777777" w:rsidR="00EF5604" w:rsidRDefault="00EF5604" w:rsidP="00EB5567">
                      <w:pPr>
                        <w:pStyle w:val="Paragraphedeliste"/>
                        <w:numPr>
                          <w:ilvl w:val="0"/>
                          <w:numId w:val="12"/>
                        </w:numPr>
                      </w:pPr>
                      <w:r>
                        <w:t>Le calendrier ON PERMANENT correspond à un éclairage permanent</w:t>
                      </w:r>
                    </w:p>
                    <w:p w14:paraId="04D6493C" w14:textId="77777777" w:rsidR="00EF5604" w:rsidRDefault="00EF5604" w:rsidP="00EB5567">
                      <w:pPr>
                        <w:pStyle w:val="Paragraphedeliste"/>
                        <w:numPr>
                          <w:ilvl w:val="0"/>
                          <w:numId w:val="12"/>
                        </w:numPr>
                      </w:pPr>
                      <w:r>
                        <w:t>Le calendrier OFF PERMANENT correspond à une extinction permanente</w:t>
                      </w:r>
                    </w:p>
                  </w:txbxContent>
                </v:textbox>
              </v:shape>
            </w:pict>
          </mc:Fallback>
        </mc:AlternateContent>
      </w:r>
      <w:r>
        <w:rPr>
          <w:noProof/>
        </w:rPr>
        <mc:AlternateContent>
          <mc:Choice Requires="wps">
            <w:drawing>
              <wp:anchor distT="0" distB="0" distL="114300" distR="114300" simplePos="0" relativeHeight="251643392" behindDoc="0" locked="0" layoutInCell="1" allowOverlap="1" wp14:anchorId="28271AAF" wp14:editId="62BD8101">
                <wp:simplePos x="0" y="0"/>
                <wp:positionH relativeFrom="column">
                  <wp:posOffset>3648075</wp:posOffset>
                </wp:positionH>
                <wp:positionV relativeFrom="paragraph">
                  <wp:posOffset>3715385</wp:posOffset>
                </wp:positionV>
                <wp:extent cx="3021330" cy="344170"/>
                <wp:effectExtent l="0" t="635" r="0" b="0"/>
                <wp:wrapNone/>
                <wp:docPr id="216"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1330" cy="344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14:paraId="228DDFA7" w14:textId="77777777" w:rsidR="00EF5604" w:rsidRDefault="00EF5604" w:rsidP="002E409E">
                            <w:r>
                              <w:t>Assignation des défauts génériques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271AAF" id="Text Box 110" o:spid="_x0000_s1068" type="#_x0000_t202" style="position:absolute;margin-left:287.25pt;margin-top:292.55pt;width:237.9pt;height:27.1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" filled="f" stroked="f" strokecolor="red">
                <v:textbox>
                  <w:txbxContent>
                    <w:p w14:paraId="228DDFA7" w14:textId="77777777" w:rsidR="00EF5604" w:rsidRDefault="00EF5604" w:rsidP="002E409E">
                      <w:r>
                        <w:t>Assignation des défauts génériques</w:t>
                      </w:r>
                    </w:p>
                  </w:txbxContent>
                </v:textbox>
              </v:shape>
            </w:pict>
          </mc:Fallback>
        </mc:AlternateContent>
      </w:r>
      <w:r>
        <w:rPr>
          <w:noProof/>
        </w:rPr>
        <mc:AlternateContent>
          <mc:Choice Requires="wps">
            <w:drawing>
              <wp:anchor distT="0" distB="0" distL="114300" distR="114300" simplePos="0" relativeHeight="251642368" behindDoc="0" locked="0" layoutInCell="1" allowOverlap="1" wp14:anchorId="7F3770F4" wp14:editId="62534AAA">
                <wp:simplePos x="0" y="0"/>
                <wp:positionH relativeFrom="column">
                  <wp:posOffset>3614420</wp:posOffset>
                </wp:positionH>
                <wp:positionV relativeFrom="paragraph">
                  <wp:posOffset>1482090</wp:posOffset>
                </wp:positionV>
                <wp:extent cx="3021330" cy="344170"/>
                <wp:effectExtent l="2540" t="0" r="0" b="2540"/>
                <wp:wrapNone/>
                <wp:docPr id="215"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1330" cy="344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14:paraId="561B900E" w14:textId="77777777" w:rsidR="00EF5604" w:rsidRDefault="00EF5604">
                            <w:r>
                              <w:t>Assignation des entrées TOR du contrôleur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3770F4" id="Text Box 109" o:spid="_x0000_s1069" type="#_x0000_t202" style="position:absolute;margin-left:284.6pt;margin-top:116.7pt;width:237.9pt;height:27.1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" filled="f" stroked="f" strokecolor="red">
                <v:textbox>
                  <w:txbxContent>
                    <w:p w14:paraId="561B900E" w14:textId="77777777" w:rsidR="00EF5604" w:rsidRDefault="00EF5604">
                      <w:r>
                        <w:t>Assignation des entrées TOR du contrôleur</w:t>
                      </w:r>
                    </w:p>
                  </w:txbxContent>
                </v:textbox>
              </v:shape>
            </w:pict>
          </mc:Fallback>
        </mc:AlternateContent>
      </w:r>
      <w:r>
        <w:rPr>
          <w:noProof/>
        </w:rPr>
        <mc:AlternateContent>
          <mc:Choice Requires="wps">
            <w:drawing>
              <wp:anchor distT="0" distB="0" distL="114300" distR="114300" simplePos="0" relativeHeight="251641344" behindDoc="0" locked="0" layoutInCell="1" allowOverlap="1" wp14:anchorId="0CF5487D" wp14:editId="3F48FFDD">
                <wp:simplePos x="0" y="0"/>
                <wp:positionH relativeFrom="column">
                  <wp:posOffset>3118485</wp:posOffset>
                </wp:positionH>
                <wp:positionV relativeFrom="paragraph">
                  <wp:posOffset>6021705</wp:posOffset>
                </wp:positionV>
                <wp:extent cx="569595" cy="66040"/>
                <wp:effectExtent l="20955" t="59055" r="9525" b="8255"/>
                <wp:wrapNone/>
                <wp:docPr id="214" name="AutoShap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69595" cy="6604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4D9ECD" id="AutoShape 108" o:spid="_x0000_s1026" type="#_x0000_t32" style="position:absolute;margin-left:245.55pt;margin-top:474.15pt;width:44.85pt;height:5.2pt;flip:x y;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" strokecolor="red">
                <v:stroke endarrow="block"/>
              </v:shape>
            </w:pict>
          </mc:Fallback>
        </mc:AlternateContent>
      </w:r>
      <w:r>
        <w:rPr>
          <w:noProof/>
        </w:rPr>
        <mc:AlternateContent>
          <mc:Choice Requires="wps">
            <w:drawing>
              <wp:anchor distT="0" distB="0" distL="114300" distR="114300" simplePos="0" relativeHeight="251640320" behindDoc="0" locked="0" layoutInCell="1" allowOverlap="1" wp14:anchorId="38EAA306" wp14:editId="12997B7A">
                <wp:simplePos x="0" y="0"/>
                <wp:positionH relativeFrom="column">
                  <wp:posOffset>3131185</wp:posOffset>
                </wp:positionH>
                <wp:positionV relativeFrom="paragraph">
                  <wp:posOffset>3782695</wp:posOffset>
                </wp:positionV>
                <wp:extent cx="569595" cy="66040"/>
                <wp:effectExtent l="24130" t="58420" r="6350" b="8890"/>
                <wp:wrapNone/>
                <wp:docPr id="213" name="AutoShap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69595" cy="6604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A54BB2" id="AutoShape 107" o:spid="_x0000_s1026" type="#_x0000_t32" style="position:absolute;margin-left:246.55pt;margin-top:297.85pt;width:44.85pt;height:5.2pt;flip:x y;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" strokecolor="red">
                <v:stroke endarrow="block"/>
              </v:shape>
            </w:pict>
          </mc:Fallback>
        </mc:AlternateContent>
      </w:r>
      <w:r>
        <w:rPr>
          <w:noProof/>
        </w:rPr>
        <mc:AlternateContent>
          <mc:Choice Requires="wps">
            <w:drawing>
              <wp:anchor distT="0" distB="0" distL="114300" distR="114300" simplePos="0" relativeHeight="251639296" behindDoc="0" locked="0" layoutInCell="1" allowOverlap="1" wp14:anchorId="1C7CFF30" wp14:editId="46CF2E53">
                <wp:simplePos x="0" y="0"/>
                <wp:positionH relativeFrom="column">
                  <wp:posOffset>3112135</wp:posOffset>
                </wp:positionH>
                <wp:positionV relativeFrom="paragraph">
                  <wp:posOffset>1536065</wp:posOffset>
                </wp:positionV>
                <wp:extent cx="569595" cy="66040"/>
                <wp:effectExtent l="24130" t="59690" r="6350" b="7620"/>
                <wp:wrapNone/>
                <wp:docPr id="212" name="AutoShap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69595" cy="6604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753EA6" id="AutoShape 106" o:spid="_x0000_s1026" type="#_x0000_t32" style="position:absolute;margin-left:245.05pt;margin-top:120.95pt;width:44.85pt;height:5.2pt;flip:x y;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" strokecolor="red">
                <v:stroke endarrow="block"/>
              </v:shape>
            </w:pict>
          </mc:Fallback>
        </mc:AlternateContent>
      </w:r>
      <w:r>
        <w:rPr>
          <w:noProof/>
        </w:rPr>
        <mc:AlternateContent>
          <mc:Choice Requires="wps">
            <w:drawing>
              <wp:anchor distT="0" distB="0" distL="114300" distR="114300" simplePos="0" relativeHeight="251638272" behindDoc="0" locked="0" layoutInCell="1" allowOverlap="1" wp14:anchorId="02569E65" wp14:editId="7AA85765">
                <wp:simplePos x="0" y="0"/>
                <wp:positionH relativeFrom="column">
                  <wp:posOffset>-2540</wp:posOffset>
                </wp:positionH>
                <wp:positionV relativeFrom="paragraph">
                  <wp:posOffset>5046980</wp:posOffset>
                </wp:positionV>
                <wp:extent cx="3114675" cy="1895475"/>
                <wp:effectExtent l="5080" t="8255" r="13970" b="10795"/>
                <wp:wrapNone/>
                <wp:docPr id="211"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4675" cy="1895475"/>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92412B" id="Rectangle 105" o:spid="_x0000_s1026" style="position:absolute;margin-left:-.2pt;margin-top:397.4pt;width:245.25pt;height:149.2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" filled="f" strokecolor="red"/>
            </w:pict>
          </mc:Fallback>
        </mc:AlternateContent>
      </w:r>
      <w:r>
        <w:rPr>
          <w:noProof/>
        </w:rPr>
        <mc:AlternateContent>
          <mc:Choice Requires="wps">
            <w:drawing>
              <wp:anchor distT="0" distB="0" distL="114300" distR="114300" simplePos="0" relativeHeight="251637248" behindDoc="0" locked="0" layoutInCell="1" allowOverlap="1" wp14:anchorId="500746E2" wp14:editId="3F3BC32E">
                <wp:simplePos x="0" y="0"/>
                <wp:positionH relativeFrom="column">
                  <wp:posOffset>10795</wp:posOffset>
                </wp:positionH>
                <wp:positionV relativeFrom="paragraph">
                  <wp:posOffset>2860675</wp:posOffset>
                </wp:positionV>
                <wp:extent cx="3101340" cy="1842135"/>
                <wp:effectExtent l="8890" t="12700" r="13970" b="12065"/>
                <wp:wrapNone/>
                <wp:docPr id="210"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1340" cy="1842135"/>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DE2ED9" id="Rectangle 103" o:spid="_x0000_s1026" style="position:absolute;margin-left:.85pt;margin-top:225.25pt;width:244.2pt;height:145.0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" filled="f" strokecolor="red"/>
            </w:pict>
          </mc:Fallback>
        </mc:AlternateContent>
      </w:r>
      <w:r>
        <w:rPr>
          <w:noProof/>
        </w:rPr>
        <mc:AlternateContent>
          <mc:Choice Requires="wps">
            <w:drawing>
              <wp:anchor distT="0" distB="0" distL="114300" distR="114300" simplePos="0" relativeHeight="251636224" behindDoc="0" locked="0" layoutInCell="1" allowOverlap="1" wp14:anchorId="42371CCD" wp14:editId="78F3177E">
                <wp:simplePos x="0" y="0"/>
                <wp:positionH relativeFrom="column">
                  <wp:posOffset>24130</wp:posOffset>
                </wp:positionH>
                <wp:positionV relativeFrom="paragraph">
                  <wp:posOffset>634365</wp:posOffset>
                </wp:positionV>
                <wp:extent cx="3074670" cy="1788795"/>
                <wp:effectExtent l="12700" t="5715" r="8255" b="5715"/>
                <wp:wrapNone/>
                <wp:docPr id="209"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4670" cy="1788795"/>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31A813" id="Rectangle 102" o:spid="_x0000_s1026" style="position:absolute;margin-left:1.9pt;margin-top:49.95pt;width:242.1pt;height:140.8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" filled="f" strokecolor="red"/>
            </w:pict>
          </mc:Fallback>
        </mc:AlternateContent>
      </w:r>
      <w:r w:rsidR="002E409E">
        <w:rPr>
          <w:noProof/>
        </w:rPr>
        <w:drawing>
          <wp:inline distT="0" distB="0" distL="0" distR="0" wp14:anchorId="5758C701" wp14:editId="03D745BD">
            <wp:extent cx="3154017" cy="6913835"/>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162704" cy="6932877"/>
                    </a:xfrm>
                    <a:prstGeom prst="rect">
                      <a:avLst/>
                    </a:prstGeom>
                  </pic:spPr>
                </pic:pic>
              </a:graphicData>
            </a:graphic>
          </wp:inline>
        </w:drawing>
      </w:r>
    </w:p>
    <w:p w14:paraId="28655361" w14:textId="77777777" w:rsidR="00EB5567" w:rsidRDefault="002E409E">
      <w:pPr>
        <w:jc w:val="left"/>
      </w:pPr>
      <w:r>
        <w:br w:type="page"/>
      </w:r>
      <w:r w:rsidR="00EB5567">
        <w:t>Le choix de l’horloge de gestion et du calendrier par défaut s’effectue via l’onglet « Horloge »</w:t>
      </w:r>
    </w:p>
    <w:p w14:paraId="523C862E" w14:textId="63B62324" w:rsidR="00EB5567" w:rsidRDefault="005B59DC" w:rsidP="00893266">
      <w:pPr>
        <w:jc w:val="center"/>
      </w:pPr>
      <w:r>
        <w:rPr>
          <w:noProof/>
        </w:rPr>
        <mc:AlternateContent>
          <mc:Choice Requires="wpg">
            <w:drawing>
              <wp:anchor distT="0" distB="0" distL="114300" distR="114300" simplePos="0" relativeHeight="251645440" behindDoc="0" locked="0" layoutInCell="1" allowOverlap="1" wp14:anchorId="749B0500" wp14:editId="26D8BC22">
                <wp:simplePos x="0" y="0"/>
                <wp:positionH relativeFrom="column">
                  <wp:posOffset>3308985</wp:posOffset>
                </wp:positionH>
                <wp:positionV relativeFrom="paragraph">
                  <wp:posOffset>699770</wp:posOffset>
                </wp:positionV>
                <wp:extent cx="1192530" cy="847725"/>
                <wp:effectExtent l="11430" t="8255" r="5715" b="10795"/>
                <wp:wrapNone/>
                <wp:docPr id="205"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2530" cy="847725"/>
                          <a:chOff x="2901" y="3068"/>
                          <a:chExt cx="1878" cy="1335"/>
                        </a:xfrm>
                      </wpg:grpSpPr>
                      <wps:wsp>
                        <wps:cNvPr id="206" name="Rectangle 114"/>
                        <wps:cNvSpPr>
                          <a:spLocks noChangeArrowheads="1"/>
                        </wps:cNvSpPr>
                        <wps:spPr bwMode="auto">
                          <a:xfrm>
                            <a:off x="2901" y="3068"/>
                            <a:ext cx="1628" cy="396"/>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 name="Rectangle 115"/>
                        <wps:cNvSpPr>
                          <a:spLocks noChangeArrowheads="1"/>
                        </wps:cNvSpPr>
                        <wps:spPr bwMode="auto">
                          <a:xfrm>
                            <a:off x="2922" y="3548"/>
                            <a:ext cx="1607" cy="396"/>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 name="Rectangle 116"/>
                        <wps:cNvSpPr>
                          <a:spLocks noChangeArrowheads="1"/>
                        </wps:cNvSpPr>
                        <wps:spPr bwMode="auto">
                          <a:xfrm>
                            <a:off x="2922" y="4028"/>
                            <a:ext cx="1857" cy="375"/>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C73FEC" id="Group 119" o:spid="_x0000_s1026" style="position:absolute;margin-left:260.55pt;margin-top:55.1pt;width:93.9pt;height:66.75pt;z-index:251645440" coordorigin="2901,3068" coordsize="1878,1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">
                <v:rect id="Rectangle 114" o:spid="_x0000_s1027" style="position:absolute;left:2901;top:3068;width:1628;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" filled="f" strokecolor="red"/>
                <v:rect id="Rectangle 115" o:spid="_x0000_s1028" style="position:absolute;left:2922;top:3548;width:1607;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" filled="f" strokecolor="red"/>
                <v:rect id="Rectangle 116" o:spid="_x0000_s1029" style="position:absolute;left:2922;top:4028;width:1857;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" filled="f" strokecolor="red"/>
              </v:group>
            </w:pict>
          </mc:Fallback>
        </mc:AlternateContent>
      </w:r>
      <w:r w:rsidR="00EB5567">
        <w:rPr>
          <w:noProof/>
        </w:rPr>
        <w:drawing>
          <wp:inline distT="0" distB="0" distL="0" distR="0" wp14:anchorId="7A1BCAAE" wp14:editId="173B74D1">
            <wp:extent cx="3219450" cy="163830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219450" cy="1638300"/>
                    </a:xfrm>
                    <a:prstGeom prst="rect">
                      <a:avLst/>
                    </a:prstGeom>
                  </pic:spPr>
                </pic:pic>
              </a:graphicData>
            </a:graphic>
          </wp:inline>
        </w:drawing>
      </w:r>
    </w:p>
    <w:p w14:paraId="76F479A9" w14:textId="77777777" w:rsidR="002E409E" w:rsidRDefault="002E409E">
      <w:pPr>
        <w:jc w:val="left"/>
      </w:pPr>
    </w:p>
    <w:p w14:paraId="1BEC3844" w14:textId="77777777" w:rsidR="0007736A" w:rsidRDefault="0007736A">
      <w:pPr>
        <w:jc w:val="left"/>
      </w:pPr>
      <w:r>
        <w:t xml:space="preserve">Action de « COMMISSIONNER » : Pour qu’un changement de paramétrage soit pris en compte, </w:t>
      </w:r>
      <w:r w:rsidR="00BE6CDD">
        <w:t>il faut « </w:t>
      </w:r>
      <w:r w:rsidR="00CC5507">
        <w:t>Commissionner</w:t>
      </w:r>
      <w:r w:rsidR="00BE6CDD">
        <w:t xml:space="preserve"> » le </w:t>
      </w:r>
      <w:r w:rsidR="00771680">
        <w:t>contrôleur,</w:t>
      </w:r>
      <w:r w:rsidR="00BE6CDD">
        <w:t xml:space="preserve"> cela permet d’envoyer tout changement de configurations via </w:t>
      </w:r>
      <w:r w:rsidR="008259F8">
        <w:t>l</w:t>
      </w:r>
      <w:r w:rsidR="00BE6CDD">
        <w:t>e CCS</w:t>
      </w:r>
      <w:r>
        <w:t xml:space="preserve"> </w:t>
      </w:r>
      <w:r w:rsidR="008259F8">
        <w:t>et le réseau GSM.</w:t>
      </w:r>
    </w:p>
    <w:p w14:paraId="50374385" w14:textId="77777777" w:rsidR="0007736A" w:rsidRDefault="0007736A">
      <w:pPr>
        <w:jc w:val="left"/>
      </w:pPr>
      <w:r>
        <w:rPr>
          <w:noProof/>
        </w:rPr>
        <w:drawing>
          <wp:anchor distT="0" distB="0" distL="114300" distR="114300" simplePos="0" relativeHeight="251606528" behindDoc="0" locked="0" layoutInCell="1" allowOverlap="1" wp14:anchorId="5EFD364A" wp14:editId="33188FD9">
            <wp:simplePos x="0" y="0"/>
            <wp:positionH relativeFrom="margin">
              <wp:posOffset>2165295</wp:posOffset>
            </wp:positionH>
            <wp:positionV relativeFrom="margin">
              <wp:posOffset>2849217</wp:posOffset>
            </wp:positionV>
            <wp:extent cx="2324100" cy="790575"/>
            <wp:effectExtent l="0" t="0" r="0" b="0"/>
            <wp:wrapSquare wrapText="bothSides"/>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omissionner le controleur.jpg"/>
                    <pic:cNvPicPr/>
                  </pic:nvPicPr>
                  <pic:blipFill>
                    <a:blip r:embed="rId26">
                      <a:extLst>
                        <a:ext uri="{28A0092B-C50C-407E-A947-70E740481C1C}">
                          <a14:useLocalDpi xmlns:a14="http://schemas.microsoft.com/office/drawing/2010/main" val="0"/>
                        </a:ext>
                      </a:extLst>
                    </a:blip>
                    <a:stretch>
                      <a:fillRect/>
                    </a:stretch>
                  </pic:blipFill>
                  <pic:spPr>
                    <a:xfrm>
                      <a:off x="0" y="0"/>
                      <a:ext cx="2324100" cy="790575"/>
                    </a:xfrm>
                    <a:prstGeom prst="rect">
                      <a:avLst/>
                    </a:prstGeom>
                  </pic:spPr>
                </pic:pic>
              </a:graphicData>
            </a:graphic>
          </wp:anchor>
        </w:drawing>
      </w:r>
    </w:p>
    <w:p w14:paraId="732635B5" w14:textId="77777777" w:rsidR="00771680" w:rsidRDefault="00771680">
      <w:pPr>
        <w:jc w:val="left"/>
      </w:pPr>
    </w:p>
    <w:p w14:paraId="1BE74C47" w14:textId="77777777" w:rsidR="00771680" w:rsidRDefault="00771680">
      <w:pPr>
        <w:jc w:val="left"/>
      </w:pPr>
    </w:p>
    <w:p w14:paraId="13660C73" w14:textId="288236B1" w:rsidR="00771680" w:rsidRDefault="00771680" w:rsidP="00771680">
      <w:pPr>
        <w:pStyle w:val="Remarque"/>
      </w:pPr>
      <w:r>
        <w:t>Remarques : La prise en compte des modifications est subordonnée à la bonne synchronisation entre les données contenues au niveau du serveur CCS et le contrôleur CITYBOX.</w:t>
      </w:r>
    </w:p>
    <w:p w14:paraId="2678FAFF" w14:textId="6339EFDD" w:rsidR="005B5EF7" w:rsidRDefault="005B5EF7" w:rsidP="005B5EF7">
      <w:pPr>
        <w:pStyle w:val="Remarque"/>
        <w:numPr>
          <w:ilvl w:val="0"/>
          <w:numId w:val="0"/>
        </w:numPr>
        <w:ind w:left="720" w:hanging="360"/>
      </w:pPr>
    </w:p>
    <w:p w14:paraId="40B3CE1F" w14:textId="77777777" w:rsidR="005B5EF7" w:rsidRDefault="005B5EF7" w:rsidP="005B5EF7">
      <w:pPr>
        <w:pStyle w:val="Remarque"/>
        <w:numPr>
          <w:ilvl w:val="0"/>
          <w:numId w:val="0"/>
        </w:numPr>
        <w:ind w:left="720" w:hanging="360"/>
      </w:pPr>
    </w:p>
    <w:p w14:paraId="5087EDC0" w14:textId="67B013F6" w:rsidR="00771680" w:rsidRDefault="00DA6AFE" w:rsidP="00DA6AFE">
      <w:pPr>
        <w:pStyle w:val="Titre4"/>
      </w:pPr>
      <w:bookmarkStart w:id="11" w:name="_Toc4147100"/>
      <w:r>
        <w:t xml:space="preserve">Configuration d’un </w:t>
      </w:r>
      <w:r w:rsidR="0053523B">
        <w:t xml:space="preserve">point </w:t>
      </w:r>
      <w:r>
        <w:t>éclairag</w:t>
      </w:r>
      <w:r w:rsidR="00821179">
        <w:t xml:space="preserve">e </w:t>
      </w:r>
      <w:bookmarkStart w:id="12" w:name="_Hlk521578619"/>
      <w:r w:rsidR="00821179">
        <w:t>(menu équipement)</w:t>
      </w:r>
      <w:bookmarkEnd w:id="11"/>
    </w:p>
    <w:bookmarkEnd w:id="12"/>
    <w:p w14:paraId="09B8CD1F" w14:textId="77777777" w:rsidR="0053523B" w:rsidRDefault="009E5612" w:rsidP="0053523B">
      <w:r>
        <w:rPr>
          <w:noProof/>
        </w:rPr>
        <w:drawing>
          <wp:anchor distT="0" distB="0" distL="114300" distR="114300" simplePos="0" relativeHeight="251607552" behindDoc="1" locked="0" layoutInCell="1" allowOverlap="1" wp14:anchorId="65838AA0" wp14:editId="026A1B6F">
            <wp:simplePos x="0" y="0"/>
            <wp:positionH relativeFrom="column">
              <wp:posOffset>6194433</wp:posOffset>
            </wp:positionH>
            <wp:positionV relativeFrom="paragraph">
              <wp:posOffset>6531</wp:posOffset>
            </wp:positionV>
            <wp:extent cx="567950" cy="2623035"/>
            <wp:effectExtent l="0" t="0" r="0" b="0"/>
            <wp:wrapTight wrapText="bothSides">
              <wp:wrapPolygon edited="0">
                <wp:start x="0" y="0"/>
                <wp:lineTo x="0" y="21495"/>
                <wp:lineTo x="21020" y="21495"/>
                <wp:lineTo x="21020" y="0"/>
                <wp:lineTo x="0" y="0"/>
              </wp:wrapPolygon>
            </wp:wrapTight>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rappe_mat_ouverte.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67950" cy="2623035"/>
                    </a:xfrm>
                    <a:prstGeom prst="rect">
                      <a:avLst/>
                    </a:prstGeom>
                  </pic:spPr>
                </pic:pic>
              </a:graphicData>
            </a:graphic>
            <wp14:sizeRelH relativeFrom="page">
              <wp14:pctWidth>0</wp14:pctWidth>
            </wp14:sizeRelH>
            <wp14:sizeRelV relativeFrom="page">
              <wp14:pctHeight>0</wp14:pctHeight>
            </wp14:sizeRelV>
          </wp:anchor>
        </w:drawing>
      </w:r>
      <w:r w:rsidR="0053523B">
        <w:t>Chaque luminaire du type DALI est connecté sur une borne CITYBOX placée à l’intérieur du mat.</w:t>
      </w:r>
    </w:p>
    <w:p w14:paraId="11A1E718" w14:textId="77777777" w:rsidR="00DF1D68" w:rsidRDefault="00DF1D68" w:rsidP="0053523B">
      <w:r>
        <w:t>Chaque borne CITYBOX communique via le réseau CPL avec le contrôleur</w:t>
      </w:r>
      <w:r w:rsidR="009E5612">
        <w:t xml:space="preserve"> de l’armoire.</w:t>
      </w:r>
    </w:p>
    <w:p w14:paraId="0B2B4C7A" w14:textId="77777777" w:rsidR="009E5612" w:rsidRDefault="009E5612" w:rsidP="0053523B">
      <w:r>
        <w:t>Chaque borne CITYBOX possède une adresse MAC lui permettant d’être identifiée parmi les autres bornes CITYBOX des autres mats.</w:t>
      </w:r>
    </w:p>
    <w:p w14:paraId="1721A61C" w14:textId="5DC002C3" w:rsidR="004847E0" w:rsidRDefault="005B59DC" w:rsidP="0053523B">
      <w:r>
        <w:rPr>
          <w:noProof/>
        </w:rPr>
        <mc:AlternateContent>
          <mc:Choice Requires="wpg">
            <w:drawing>
              <wp:anchor distT="0" distB="0" distL="114300" distR="114300" simplePos="0" relativeHeight="251647488" behindDoc="0" locked="0" layoutInCell="1" allowOverlap="1" wp14:anchorId="3BAB15BD" wp14:editId="42B6113C">
                <wp:simplePos x="0" y="0"/>
                <wp:positionH relativeFrom="column">
                  <wp:posOffset>5917565</wp:posOffset>
                </wp:positionH>
                <wp:positionV relativeFrom="paragraph">
                  <wp:posOffset>129540</wp:posOffset>
                </wp:positionV>
                <wp:extent cx="1107440" cy="2047875"/>
                <wp:effectExtent l="635" t="11430" r="0" b="0"/>
                <wp:wrapNone/>
                <wp:docPr id="200"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7440" cy="2047875"/>
                          <a:chOff x="9886" y="3748"/>
                          <a:chExt cx="1744" cy="3225"/>
                        </a:xfrm>
                      </wpg:grpSpPr>
                      <wps:wsp>
                        <wps:cNvPr id="201" name="Rectangle 121"/>
                        <wps:cNvSpPr>
                          <a:spLocks noChangeArrowheads="1"/>
                        </wps:cNvSpPr>
                        <wps:spPr bwMode="auto">
                          <a:xfrm>
                            <a:off x="10733" y="3748"/>
                            <a:ext cx="420" cy="1949"/>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 name="AutoShape 122"/>
                        <wps:cNvCnPr>
                          <a:cxnSpLocks noChangeShapeType="1"/>
                        </wps:cNvCnPr>
                        <wps:spPr bwMode="auto">
                          <a:xfrm flipV="1">
                            <a:off x="10855" y="5714"/>
                            <a:ext cx="89" cy="643"/>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203" name="Text Box 124"/>
                        <wps:cNvSpPr txBox="1">
                          <a:spLocks noChangeArrowheads="1"/>
                        </wps:cNvSpPr>
                        <wps:spPr bwMode="auto">
                          <a:xfrm>
                            <a:off x="9886" y="6279"/>
                            <a:ext cx="1744" cy="6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14:paraId="0CFCCA15" w14:textId="77777777" w:rsidR="00EF5604" w:rsidRDefault="00EF5604" w:rsidP="009E5612">
                              <w:pPr>
                                <w:jc w:val="center"/>
                              </w:pPr>
                              <w:r>
                                <w:t>CITYBOX de mat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AB15BD" id="Group 129" o:spid="_x0000_s1070" style="position:absolute;left:0;text-align:left;margin-left:465.95pt;margin-top:10.2pt;width:87.2pt;height:161.25pt;z-index:251647488;mso-position-horizontal-relative:text;mso-position-vertical-relative:text" coordorigin="9886,3748" coordsize="1744,3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">
                <v:rect id="Rectangle 121" o:spid="_x0000_s1071" style="position:absolute;left:10733;top:3748;width:420;height:1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" filled="f" strokecolor="red"/>
                <v:shape id="AutoShape 122" o:spid="_x0000_s1072" type="#_x0000_t32" style="position:absolute;left:10855;top:5714;width:89;height:64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" strokecolor="red">
                  <v:stroke endarrow="block"/>
                </v:shape>
                <v:shape id="Text Box 124" o:spid="_x0000_s1073" type="#_x0000_t202" style="position:absolute;left:9886;top:6279;width:1744;height: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" filled="f" stroked="f" strokecolor="red">
                  <v:textbox>
                    <w:txbxContent>
                      <w:p w14:paraId="0CFCCA15" w14:textId="77777777" w:rsidR="00EF5604" w:rsidRDefault="00EF5604" w:rsidP="009E5612">
                        <w:pPr>
                          <w:jc w:val="center"/>
                        </w:pPr>
                        <w:r>
                          <w:t>CITYBOX de mat</w:t>
                        </w:r>
                      </w:p>
                    </w:txbxContent>
                  </v:textbox>
                </v:shape>
              </v:group>
            </w:pict>
          </mc:Fallback>
        </mc:AlternateContent>
      </w:r>
      <w:r>
        <w:rPr>
          <w:noProof/>
        </w:rPr>
        <mc:AlternateContent>
          <mc:Choice Requires="wpg">
            <w:drawing>
              <wp:anchor distT="0" distB="0" distL="114300" distR="114300" simplePos="0" relativeHeight="251649536" behindDoc="0" locked="0" layoutInCell="1" allowOverlap="1" wp14:anchorId="2D6DD825" wp14:editId="38AB8D2A">
                <wp:simplePos x="0" y="0"/>
                <wp:positionH relativeFrom="column">
                  <wp:posOffset>5149215</wp:posOffset>
                </wp:positionH>
                <wp:positionV relativeFrom="paragraph">
                  <wp:posOffset>235585</wp:posOffset>
                </wp:positionV>
                <wp:extent cx="1358265" cy="850900"/>
                <wp:effectExtent l="3810" t="50800" r="47625" b="3175"/>
                <wp:wrapNone/>
                <wp:docPr id="197"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8265" cy="850900"/>
                          <a:chOff x="8676" y="3915"/>
                          <a:chExt cx="2139" cy="1340"/>
                        </a:xfrm>
                      </wpg:grpSpPr>
                      <wps:wsp>
                        <wps:cNvPr id="198" name="Text Box 126"/>
                        <wps:cNvSpPr txBox="1">
                          <a:spLocks noChangeArrowheads="1"/>
                        </wps:cNvSpPr>
                        <wps:spPr bwMode="auto">
                          <a:xfrm>
                            <a:off x="8676" y="4561"/>
                            <a:ext cx="1744" cy="6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14:paraId="552C3AE4" w14:textId="77777777" w:rsidR="00EF5604" w:rsidRDefault="00EF5604" w:rsidP="009E5612">
                              <w:pPr>
                                <w:spacing w:after="0"/>
                                <w:jc w:val="center"/>
                              </w:pPr>
                              <w:r>
                                <w:t>Identification</w:t>
                              </w:r>
                            </w:p>
                            <w:p w14:paraId="1CDC2535" w14:textId="77777777" w:rsidR="00EF5604" w:rsidRDefault="00EF5604" w:rsidP="009E5612">
                              <w:pPr>
                                <w:jc w:val="center"/>
                              </w:pPr>
                              <w:r>
                                <w:t>Adresse MAC</w:t>
                              </w:r>
                            </w:p>
                          </w:txbxContent>
                        </wps:txbx>
                        <wps:bodyPr rot="0" vert="horz" wrap="square" lIns="91440" tIns="45720" rIns="91440" bIns="45720" anchor="t" anchorCtr="0" upright="1">
                          <a:noAutofit/>
                        </wps:bodyPr>
                      </wps:wsp>
                      <wps:wsp>
                        <wps:cNvPr id="199" name="AutoShape 127"/>
                        <wps:cNvCnPr>
                          <a:cxnSpLocks noChangeShapeType="1"/>
                        </wps:cNvCnPr>
                        <wps:spPr bwMode="auto">
                          <a:xfrm flipV="1">
                            <a:off x="10057" y="3915"/>
                            <a:ext cx="758" cy="73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D6DD825" id="Group 128" o:spid="_x0000_s1074" style="position:absolute;left:0;text-align:left;margin-left:405.45pt;margin-top:18.55pt;width:106.95pt;height:67pt;z-index:251649536;mso-position-horizontal-relative:text;mso-position-vertical-relative:text" coordorigin="8676,3915" coordsize="2139,1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">
                <v:shape id="Text Box 126" o:spid="_x0000_s1075" type="#_x0000_t202" style="position:absolute;left:8676;top:4561;width:1744;height: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" filled="f" stroked="f" strokecolor="red">
                  <v:textbox>
                    <w:txbxContent>
                      <w:p w14:paraId="552C3AE4" w14:textId="77777777" w:rsidR="00EF5604" w:rsidRDefault="00EF5604" w:rsidP="009E5612">
                        <w:pPr>
                          <w:spacing w:after="0"/>
                          <w:jc w:val="center"/>
                        </w:pPr>
                        <w:r>
                          <w:t>Identification</w:t>
                        </w:r>
                      </w:p>
                      <w:p w14:paraId="1CDC2535" w14:textId="77777777" w:rsidR="00EF5604" w:rsidRDefault="00EF5604" w:rsidP="009E5612">
                        <w:pPr>
                          <w:jc w:val="center"/>
                        </w:pPr>
                        <w:r>
                          <w:t>Adresse MAC</w:t>
                        </w:r>
                      </w:p>
                    </w:txbxContent>
                  </v:textbox>
                </v:shape>
                <v:shape id="AutoShape 127" o:spid="_x0000_s1076" type="#_x0000_t32" style="position:absolute;left:10057;top:3915;width:758;height:73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" strokecolor="red">
                  <v:stroke endarrow="block"/>
                </v:shape>
              </v:group>
            </w:pict>
          </mc:Fallback>
        </mc:AlternateContent>
      </w:r>
      <w:r>
        <w:rPr>
          <w:noProof/>
        </w:rPr>
        <mc:AlternateContent>
          <mc:Choice Requires="wps">
            <w:drawing>
              <wp:anchor distT="0" distB="0" distL="114300" distR="114300" simplePos="0" relativeHeight="251648512" behindDoc="0" locked="0" layoutInCell="1" allowOverlap="1" wp14:anchorId="6A09BDCF" wp14:editId="41157EFA">
                <wp:simplePos x="0" y="0"/>
                <wp:positionH relativeFrom="column">
                  <wp:posOffset>6501765</wp:posOffset>
                </wp:positionH>
                <wp:positionV relativeFrom="paragraph">
                  <wp:posOffset>163195</wp:posOffset>
                </wp:positionV>
                <wp:extent cx="204470" cy="113665"/>
                <wp:effectExtent l="13335" t="6985" r="10795" b="12700"/>
                <wp:wrapNone/>
                <wp:docPr id="196"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470" cy="113665"/>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67DC3A" id="Rectangle 125" o:spid="_x0000_s1026" style="position:absolute;margin-left:511.95pt;margin-top:12.85pt;width:16.1pt;height:8.9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" filled="f" strokecolor="red"/>
            </w:pict>
          </mc:Fallback>
        </mc:AlternateContent>
      </w:r>
      <w:r w:rsidR="009E5612">
        <w:t xml:space="preserve">Le principe de configuration </w:t>
      </w:r>
      <w:r w:rsidR="00040C0A">
        <w:t xml:space="preserve">d’un point lumineux, </w:t>
      </w:r>
      <w:r w:rsidR="009E5612">
        <w:t>consiste à placer</w:t>
      </w:r>
      <w:r w:rsidR="00012502">
        <w:t xml:space="preserve"> </w:t>
      </w:r>
      <w:r w:rsidR="009E5612">
        <w:t xml:space="preserve">le point lumineux </w:t>
      </w:r>
      <w:r w:rsidR="00A16245">
        <w:t>dans</w:t>
      </w:r>
      <w:r w:rsidR="004847E0">
        <w:t xml:space="preserve"> la geozone de l’installation, de lui assigner un contrôleur, </w:t>
      </w:r>
      <w:r w:rsidR="00040C0A">
        <w:t xml:space="preserve">de lui donner un nom, </w:t>
      </w:r>
      <w:r w:rsidR="004847E0">
        <w:t xml:space="preserve">de définir le type </w:t>
      </w:r>
      <w:r w:rsidR="002D7290">
        <w:t>d’équipement</w:t>
      </w:r>
      <w:r w:rsidR="00012502">
        <w:t xml:space="preserve"> (Citybox V2[dali1switchmeter])</w:t>
      </w:r>
      <w:r w:rsidR="002D7290">
        <w:t>,</w:t>
      </w:r>
      <w:r w:rsidR="004847E0">
        <w:t xml:space="preserve"> de choisir un calendrier de groupe de variation, de préciser l’adresse mac du boîtier de mat CITYBOX.</w:t>
      </w:r>
    </w:p>
    <w:p w14:paraId="00EE4616" w14:textId="7407B79A" w:rsidR="002D7290" w:rsidRDefault="005B59DC" w:rsidP="002D7290">
      <w:pPr>
        <w:jc w:val="center"/>
      </w:pPr>
      <w:r>
        <w:rPr>
          <w:noProof/>
        </w:rPr>
        <mc:AlternateContent>
          <mc:Choice Requires="wps">
            <w:drawing>
              <wp:anchor distT="0" distB="0" distL="114300" distR="114300" simplePos="0" relativeHeight="251654656" behindDoc="0" locked="0" layoutInCell="1" allowOverlap="1" wp14:anchorId="12C39B26" wp14:editId="43C4E811">
                <wp:simplePos x="0" y="0"/>
                <wp:positionH relativeFrom="column">
                  <wp:posOffset>3007995</wp:posOffset>
                </wp:positionH>
                <wp:positionV relativeFrom="paragraph">
                  <wp:posOffset>3951605</wp:posOffset>
                </wp:positionV>
                <wp:extent cx="1226820" cy="175895"/>
                <wp:effectExtent l="5715" t="12700" r="5715" b="11430"/>
                <wp:wrapNone/>
                <wp:docPr id="195"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6820" cy="175895"/>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694490" id="Rectangle 138" o:spid="_x0000_s1026" style="position:absolute;margin-left:236.85pt;margin-top:311.15pt;width:96.6pt;height:13.8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" filled="f" strokecolor="red"/>
            </w:pict>
          </mc:Fallback>
        </mc:AlternateContent>
      </w:r>
      <w:r>
        <w:rPr>
          <w:noProof/>
        </w:rPr>
        <mc:AlternateContent>
          <mc:Choice Requires="wps">
            <w:drawing>
              <wp:anchor distT="0" distB="0" distL="114300" distR="114300" simplePos="0" relativeHeight="251653632" behindDoc="0" locked="0" layoutInCell="1" allowOverlap="1" wp14:anchorId="7523B853" wp14:editId="4C4FEFD5">
                <wp:simplePos x="0" y="0"/>
                <wp:positionH relativeFrom="column">
                  <wp:posOffset>3002280</wp:posOffset>
                </wp:positionH>
                <wp:positionV relativeFrom="paragraph">
                  <wp:posOffset>3650615</wp:posOffset>
                </wp:positionV>
                <wp:extent cx="1186815" cy="198755"/>
                <wp:effectExtent l="9525" t="6985" r="13335" b="13335"/>
                <wp:wrapNone/>
                <wp:docPr id="194"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6815" cy="198755"/>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5F1795" id="Rectangle 137" o:spid="_x0000_s1026" style="position:absolute;margin-left:236.4pt;margin-top:287.45pt;width:93.45pt;height:15.6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" filled="f" strokecolor="red"/>
            </w:pict>
          </mc:Fallback>
        </mc:AlternateContent>
      </w:r>
      <w:r>
        <w:rPr>
          <w:noProof/>
        </w:rPr>
        <mc:AlternateContent>
          <mc:Choice Requires="wps">
            <w:drawing>
              <wp:anchor distT="0" distB="0" distL="114300" distR="114300" simplePos="0" relativeHeight="251652608" behindDoc="0" locked="0" layoutInCell="1" allowOverlap="1" wp14:anchorId="766338D7" wp14:editId="2F35DB30">
                <wp:simplePos x="0" y="0"/>
                <wp:positionH relativeFrom="column">
                  <wp:posOffset>2996565</wp:posOffset>
                </wp:positionH>
                <wp:positionV relativeFrom="paragraph">
                  <wp:posOffset>3338195</wp:posOffset>
                </wp:positionV>
                <wp:extent cx="1334770" cy="215900"/>
                <wp:effectExtent l="13335" t="8890" r="13970" b="13335"/>
                <wp:wrapNone/>
                <wp:docPr id="193"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4770" cy="21590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A9CDD7" id="Rectangle 136" o:spid="_x0000_s1026" style="position:absolute;margin-left:235.95pt;margin-top:262.85pt;width:105.1pt;height:17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" filled="f" strokecolor="red"/>
            </w:pict>
          </mc:Fallback>
        </mc:AlternateContent>
      </w:r>
      <w:r>
        <w:rPr>
          <w:noProof/>
        </w:rPr>
        <mc:AlternateContent>
          <mc:Choice Requires="wps">
            <w:drawing>
              <wp:anchor distT="0" distB="0" distL="114300" distR="114300" simplePos="0" relativeHeight="251651584" behindDoc="0" locked="0" layoutInCell="1" allowOverlap="1" wp14:anchorId="57889780" wp14:editId="13F80199">
                <wp:simplePos x="0" y="0"/>
                <wp:positionH relativeFrom="column">
                  <wp:posOffset>2990850</wp:posOffset>
                </wp:positionH>
                <wp:positionV relativeFrom="paragraph">
                  <wp:posOffset>2639695</wp:posOffset>
                </wp:positionV>
                <wp:extent cx="335280" cy="238125"/>
                <wp:effectExtent l="7620" t="5715" r="9525" b="13335"/>
                <wp:wrapNone/>
                <wp:docPr id="192"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280" cy="238125"/>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E91FFE" id="Rectangle 135" o:spid="_x0000_s1026" style="position:absolute;margin-left:235.5pt;margin-top:207.85pt;width:26.4pt;height:18.7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" filled="f" strokecolor="red"/>
            </w:pict>
          </mc:Fallback>
        </mc:AlternateContent>
      </w:r>
      <w:r>
        <w:rPr>
          <w:noProof/>
        </w:rPr>
        <mc:AlternateContent>
          <mc:Choice Requires="wps">
            <w:drawing>
              <wp:anchor distT="0" distB="0" distL="114300" distR="114300" simplePos="0" relativeHeight="251650560" behindDoc="0" locked="0" layoutInCell="1" allowOverlap="1" wp14:anchorId="2E28EC08" wp14:editId="157A06C3">
                <wp:simplePos x="0" y="0"/>
                <wp:positionH relativeFrom="column">
                  <wp:posOffset>2990850</wp:posOffset>
                </wp:positionH>
                <wp:positionV relativeFrom="paragraph">
                  <wp:posOffset>2327275</wp:posOffset>
                </wp:positionV>
                <wp:extent cx="1465580" cy="249555"/>
                <wp:effectExtent l="7620" t="7620" r="12700" b="9525"/>
                <wp:wrapNone/>
                <wp:docPr id="191"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5580" cy="249555"/>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F319A5" id="Rectangle 134" o:spid="_x0000_s1026" style="position:absolute;margin-left:235.5pt;margin-top:183.25pt;width:115.4pt;height:19.6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" filled="f" strokecolor="red"/>
            </w:pict>
          </mc:Fallback>
        </mc:AlternateContent>
      </w:r>
      <w:r w:rsidR="00040C0A">
        <w:rPr>
          <w:noProof/>
        </w:rPr>
        <w:drawing>
          <wp:inline distT="0" distB="0" distL="0" distR="0" wp14:anchorId="72F3C346" wp14:editId="0C974281">
            <wp:extent cx="3152775" cy="4219575"/>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onfig_point lumineux.jpg"/>
                    <pic:cNvPicPr/>
                  </pic:nvPicPr>
                  <pic:blipFill>
                    <a:blip r:embed="rId28">
                      <a:extLst>
                        <a:ext uri="{28A0092B-C50C-407E-A947-70E740481C1C}">
                          <a14:useLocalDpi xmlns:a14="http://schemas.microsoft.com/office/drawing/2010/main" val="0"/>
                        </a:ext>
                      </a:extLst>
                    </a:blip>
                    <a:stretch>
                      <a:fillRect/>
                    </a:stretch>
                  </pic:blipFill>
                  <pic:spPr>
                    <a:xfrm>
                      <a:off x="0" y="0"/>
                      <a:ext cx="3152775" cy="4219575"/>
                    </a:xfrm>
                    <a:prstGeom prst="rect">
                      <a:avLst/>
                    </a:prstGeom>
                  </pic:spPr>
                </pic:pic>
              </a:graphicData>
            </a:graphic>
          </wp:inline>
        </w:drawing>
      </w:r>
    </w:p>
    <w:p w14:paraId="50035929" w14:textId="77777777" w:rsidR="002D7290" w:rsidRDefault="002D7290" w:rsidP="002D7290">
      <w:pPr>
        <w:pStyle w:val="Remarque"/>
      </w:pPr>
      <w:r>
        <w:t>Remarques : Un autre mode de commande d’éclairage (Eclairage dynamique) sera présenté plus loin avec l’utilisation d</w:t>
      </w:r>
      <w:r w:rsidR="008216E3">
        <w:t>’un</w:t>
      </w:r>
      <w:r>
        <w:t xml:space="preserve"> capteur.</w:t>
      </w:r>
    </w:p>
    <w:p w14:paraId="2B806951" w14:textId="77777777" w:rsidR="002D7290" w:rsidRDefault="002D7290" w:rsidP="002D7290">
      <w:pPr>
        <w:pStyle w:val="Remarque"/>
        <w:numPr>
          <w:ilvl w:val="0"/>
          <w:numId w:val="0"/>
        </w:numPr>
        <w:ind w:left="720"/>
      </w:pPr>
    </w:p>
    <w:p w14:paraId="78550B2F" w14:textId="77777777" w:rsidR="002D7290" w:rsidRDefault="002D7290" w:rsidP="002D7290">
      <w:pPr>
        <w:jc w:val="center"/>
      </w:pPr>
    </w:p>
    <w:p w14:paraId="719B0434" w14:textId="77777777" w:rsidR="00040C0A" w:rsidRDefault="00040C0A" w:rsidP="0053523B"/>
    <w:p w14:paraId="62FD4217" w14:textId="77777777" w:rsidR="004847E0" w:rsidRDefault="004847E0" w:rsidP="00040C0A">
      <w:pPr>
        <w:jc w:val="center"/>
      </w:pPr>
    </w:p>
    <w:p w14:paraId="28DD484B" w14:textId="77777777" w:rsidR="00040C0A" w:rsidRDefault="00040C0A">
      <w:pPr>
        <w:jc w:val="left"/>
      </w:pPr>
      <w:r>
        <w:br w:type="page"/>
      </w:r>
    </w:p>
    <w:p w14:paraId="4C2B3A37" w14:textId="46E9A29D" w:rsidR="0053523B" w:rsidRDefault="00D126BE" w:rsidP="0053523B">
      <w:pPr>
        <w:pStyle w:val="Titre4"/>
      </w:pPr>
      <w:bookmarkStart w:id="13" w:name="_Toc4147101"/>
      <w:r>
        <w:t>Configuration de la sortie auxiliaire (AUX) d’une borne CITYBOX</w:t>
      </w:r>
      <w:bookmarkEnd w:id="13"/>
    </w:p>
    <w:p w14:paraId="31652912" w14:textId="77777777" w:rsidR="00D126BE" w:rsidRDefault="00D126BE" w:rsidP="00D126BE">
      <w:r>
        <w:t xml:space="preserve">Chaque boîtier de mat possède une sortie d’alimentation auxiliaire, télécommandable comme tout luminaire. </w:t>
      </w:r>
    </w:p>
    <w:p w14:paraId="10E57042" w14:textId="77777777" w:rsidR="00EB719C" w:rsidRDefault="00D126BE" w:rsidP="00A16245">
      <w:r>
        <w:t>Ces sorties sont utilisées pour alimenter</w:t>
      </w:r>
      <w:r w:rsidR="00472D69">
        <w:t>,</w:t>
      </w:r>
      <w:r>
        <w:t xml:space="preserve"> en autres</w:t>
      </w:r>
      <w:r w:rsidR="00030626">
        <w:t>,</w:t>
      </w:r>
      <w:r>
        <w:t xml:space="preserve"> les capteurs de mouvement (MAT1 ou MAT3) ou le boîtier d’illumination (MAT2)</w:t>
      </w:r>
      <w:r w:rsidR="00EB719C">
        <w:t xml:space="preserve">. </w:t>
      </w:r>
    </w:p>
    <w:p w14:paraId="4D1049D9" w14:textId="4A866316" w:rsidR="00A16245" w:rsidRDefault="00EB719C" w:rsidP="00A16245">
      <w:r>
        <w:t>L</w:t>
      </w:r>
      <w:r w:rsidR="00D126BE">
        <w:t xml:space="preserve">e principe de configuration sera donc </w:t>
      </w:r>
      <w:r w:rsidR="00A16245">
        <w:t>de placer l’équipement auxiliaire dans la g</w:t>
      </w:r>
      <w:r w:rsidR="00EF5604">
        <w:t>é</w:t>
      </w:r>
      <w:r w:rsidR="00A16245">
        <w:t>ozone de l’installation, de lui assigner un contrôleur, de lui donner un nom, de définir le type d’équipement (Citybox V2[plug]), de choisir un calendrier de groupe de variation « ON PERMANENT », de préciser l’adresse mac du boîtier de mat CITYBOX.</w:t>
      </w:r>
    </w:p>
    <w:p w14:paraId="04EDFAAE" w14:textId="5926D009" w:rsidR="00D126BE" w:rsidRDefault="005B59DC" w:rsidP="00A16245">
      <w:pPr>
        <w:jc w:val="center"/>
      </w:pPr>
      <w:r>
        <w:rPr>
          <w:noProof/>
        </w:rPr>
        <mc:AlternateContent>
          <mc:Choice Requires="wps">
            <w:drawing>
              <wp:anchor distT="0" distB="0" distL="114300" distR="114300" simplePos="0" relativeHeight="251659776" behindDoc="0" locked="0" layoutInCell="1" allowOverlap="1" wp14:anchorId="21DEFBE6" wp14:editId="4B5A100E">
                <wp:simplePos x="0" y="0"/>
                <wp:positionH relativeFrom="column">
                  <wp:posOffset>3376295</wp:posOffset>
                </wp:positionH>
                <wp:positionV relativeFrom="paragraph">
                  <wp:posOffset>3991610</wp:posOffset>
                </wp:positionV>
                <wp:extent cx="1263650" cy="176530"/>
                <wp:effectExtent l="12065" t="8890" r="10160" b="5080"/>
                <wp:wrapNone/>
                <wp:docPr id="190"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3650" cy="17653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223BBA" id="Rectangle 143" o:spid="_x0000_s1026" style="position:absolute;margin-left:265.85pt;margin-top:314.3pt;width:99.5pt;height:13.9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" filled="f" strokecolor="red"/>
            </w:pict>
          </mc:Fallback>
        </mc:AlternateContent>
      </w:r>
      <w:r>
        <w:rPr>
          <w:noProof/>
        </w:rPr>
        <mc:AlternateContent>
          <mc:Choice Requires="wps">
            <w:drawing>
              <wp:anchor distT="0" distB="0" distL="114300" distR="114300" simplePos="0" relativeHeight="251658752" behindDoc="0" locked="0" layoutInCell="1" allowOverlap="1" wp14:anchorId="02726067" wp14:editId="22C535C5">
                <wp:simplePos x="0" y="0"/>
                <wp:positionH relativeFrom="column">
                  <wp:posOffset>3390900</wp:posOffset>
                </wp:positionH>
                <wp:positionV relativeFrom="paragraph">
                  <wp:posOffset>3681730</wp:posOffset>
                </wp:positionV>
                <wp:extent cx="958850" cy="177165"/>
                <wp:effectExtent l="7620" t="13335" r="5080" b="9525"/>
                <wp:wrapNone/>
                <wp:docPr id="189"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0" cy="177165"/>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D2AAB5" id="Rectangle 142" o:spid="_x0000_s1026" style="position:absolute;margin-left:267pt;margin-top:289.9pt;width:75.5pt;height:13.9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" filled="f" strokecolor="red"/>
            </w:pict>
          </mc:Fallback>
        </mc:AlternateContent>
      </w:r>
      <w:r>
        <w:rPr>
          <w:noProof/>
        </w:rPr>
        <mc:AlternateContent>
          <mc:Choice Requires="wps">
            <w:drawing>
              <wp:anchor distT="0" distB="0" distL="114300" distR="114300" simplePos="0" relativeHeight="251657728" behindDoc="0" locked="0" layoutInCell="1" allowOverlap="1" wp14:anchorId="78E90B95" wp14:editId="039C75DC">
                <wp:simplePos x="0" y="0"/>
                <wp:positionH relativeFrom="column">
                  <wp:posOffset>3371215</wp:posOffset>
                </wp:positionH>
                <wp:positionV relativeFrom="paragraph">
                  <wp:posOffset>3382010</wp:posOffset>
                </wp:positionV>
                <wp:extent cx="929005" cy="186690"/>
                <wp:effectExtent l="6985" t="8890" r="6985" b="13970"/>
                <wp:wrapNone/>
                <wp:docPr id="188"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9005" cy="18669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38B9B6" id="Rectangle 141" o:spid="_x0000_s1026" style="position:absolute;margin-left:265.45pt;margin-top:266.3pt;width:73.15pt;height:14.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" filled="f" strokecolor="red"/>
            </w:pict>
          </mc:Fallback>
        </mc:AlternateContent>
      </w:r>
      <w:r>
        <w:rPr>
          <w:noProof/>
        </w:rPr>
        <mc:AlternateContent>
          <mc:Choice Requires="wps">
            <w:drawing>
              <wp:anchor distT="0" distB="0" distL="114300" distR="114300" simplePos="0" relativeHeight="251655680" behindDoc="0" locked="0" layoutInCell="1" allowOverlap="1" wp14:anchorId="1F6E4DDE" wp14:editId="5982A3A7">
                <wp:simplePos x="0" y="0"/>
                <wp:positionH relativeFrom="column">
                  <wp:posOffset>3355975</wp:posOffset>
                </wp:positionH>
                <wp:positionV relativeFrom="paragraph">
                  <wp:posOffset>2374265</wp:posOffset>
                </wp:positionV>
                <wp:extent cx="1401445" cy="220980"/>
                <wp:effectExtent l="10795" t="10795" r="6985" b="6350"/>
                <wp:wrapNone/>
                <wp:docPr id="187"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1445" cy="22098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154EC3" id="Rectangle 139" o:spid="_x0000_s1026" style="position:absolute;margin-left:264.25pt;margin-top:186.95pt;width:110.35pt;height:17.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" filled="f" strokecolor="red"/>
            </w:pict>
          </mc:Fallback>
        </mc:AlternateContent>
      </w:r>
      <w:r>
        <w:rPr>
          <w:noProof/>
        </w:rPr>
        <mc:AlternateContent>
          <mc:Choice Requires="wps">
            <w:drawing>
              <wp:anchor distT="0" distB="0" distL="114300" distR="114300" simplePos="0" relativeHeight="251656704" behindDoc="0" locked="0" layoutInCell="1" allowOverlap="1" wp14:anchorId="65ADF611" wp14:editId="2172A0F0">
                <wp:simplePos x="0" y="0"/>
                <wp:positionH relativeFrom="column">
                  <wp:posOffset>3361055</wp:posOffset>
                </wp:positionH>
                <wp:positionV relativeFrom="paragraph">
                  <wp:posOffset>2673985</wp:posOffset>
                </wp:positionV>
                <wp:extent cx="638810" cy="216535"/>
                <wp:effectExtent l="6350" t="5715" r="12065" b="6350"/>
                <wp:wrapNone/>
                <wp:docPr id="186"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810" cy="216535"/>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6AFC65" id="Rectangle 140" o:spid="_x0000_s1026" style="position:absolute;margin-left:264.65pt;margin-top:210.55pt;width:50.3pt;height:17.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" filled="f" strokecolor="red"/>
            </w:pict>
          </mc:Fallback>
        </mc:AlternateContent>
      </w:r>
      <w:r w:rsidR="00A16245">
        <w:rPr>
          <w:noProof/>
        </w:rPr>
        <w:drawing>
          <wp:inline distT="0" distB="0" distL="0" distR="0" wp14:anchorId="5DC5E1C3" wp14:editId="0B72CBC9">
            <wp:extent cx="3162300" cy="4210050"/>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onfig_point AUX.jpg"/>
                    <pic:cNvPicPr/>
                  </pic:nvPicPr>
                  <pic:blipFill>
                    <a:blip r:embed="rId29">
                      <a:extLst>
                        <a:ext uri="{28A0092B-C50C-407E-A947-70E740481C1C}">
                          <a14:useLocalDpi xmlns:a14="http://schemas.microsoft.com/office/drawing/2010/main" val="0"/>
                        </a:ext>
                      </a:extLst>
                    </a:blip>
                    <a:stretch>
                      <a:fillRect/>
                    </a:stretch>
                  </pic:blipFill>
                  <pic:spPr>
                    <a:xfrm>
                      <a:off x="0" y="0"/>
                      <a:ext cx="3162300" cy="4210050"/>
                    </a:xfrm>
                    <a:prstGeom prst="rect">
                      <a:avLst/>
                    </a:prstGeom>
                  </pic:spPr>
                </pic:pic>
              </a:graphicData>
            </a:graphic>
          </wp:inline>
        </w:drawing>
      </w:r>
    </w:p>
    <w:p w14:paraId="38B68774" w14:textId="77777777" w:rsidR="00EB719C" w:rsidRDefault="00EB719C">
      <w:pPr>
        <w:jc w:val="left"/>
      </w:pPr>
      <w:r>
        <w:br w:type="page"/>
      </w:r>
    </w:p>
    <w:p w14:paraId="4D77475B" w14:textId="1BACA63C" w:rsidR="00EB719C" w:rsidRDefault="00EB719C" w:rsidP="00EB719C">
      <w:pPr>
        <w:pStyle w:val="Titre4"/>
      </w:pPr>
      <w:bookmarkStart w:id="14" w:name="_Toc4147102"/>
      <w:r>
        <w:t>Configuration du port Ethernet d’une borne CITYBOX</w:t>
      </w:r>
      <w:bookmarkEnd w:id="14"/>
    </w:p>
    <w:p w14:paraId="73F93C35" w14:textId="77777777" w:rsidR="00EB719C" w:rsidRDefault="00EB719C" w:rsidP="00EB719C">
      <w:r>
        <w:t xml:space="preserve">Chaque boîtier CITYBOX est équipé d’un port Ethernet RJ45 </w:t>
      </w:r>
      <w:r w:rsidR="008259F8">
        <w:t>à</w:t>
      </w:r>
      <w:r>
        <w:t xml:space="preserve"> activer.</w:t>
      </w:r>
    </w:p>
    <w:p w14:paraId="3B87A867" w14:textId="308EF165" w:rsidR="00EB719C" w:rsidRDefault="00EB719C" w:rsidP="00EB719C">
      <w:r>
        <w:t>Le principe de configuration sera donc de placer l’équipement Ethernet dans la g</w:t>
      </w:r>
      <w:r w:rsidR="00EF5604">
        <w:t>é</w:t>
      </w:r>
      <w:r>
        <w:t>ozone de l’installation, de lui assigner un contrôleur, de lui donner un nom, de définir le type d’équipement (Citybox V2[ethernet])</w:t>
      </w:r>
      <w:r w:rsidR="008259F8">
        <w:t xml:space="preserve"> </w:t>
      </w:r>
      <w:r w:rsidR="00B13883">
        <w:t>et de</w:t>
      </w:r>
      <w:r>
        <w:t xml:space="preserve"> préciser l’adresse mac du boîtier de mat CITYBOX.</w:t>
      </w:r>
    </w:p>
    <w:p w14:paraId="624E3333" w14:textId="77777777" w:rsidR="00EB719C" w:rsidRDefault="00EB719C" w:rsidP="00EB719C"/>
    <w:p w14:paraId="6D0F21B0" w14:textId="5CCB6249" w:rsidR="00EB719C" w:rsidRPr="00EB719C" w:rsidRDefault="005B59DC" w:rsidP="00EB719C">
      <w:pPr>
        <w:jc w:val="center"/>
      </w:pPr>
      <w:r>
        <w:rPr>
          <w:noProof/>
        </w:rPr>
        <mc:AlternateContent>
          <mc:Choice Requires="wps">
            <w:drawing>
              <wp:anchor distT="0" distB="0" distL="114300" distR="114300" simplePos="0" relativeHeight="251663872" behindDoc="0" locked="0" layoutInCell="1" allowOverlap="1" wp14:anchorId="4E009E9B" wp14:editId="27860DC7">
                <wp:simplePos x="0" y="0"/>
                <wp:positionH relativeFrom="column">
                  <wp:posOffset>3371215</wp:posOffset>
                </wp:positionH>
                <wp:positionV relativeFrom="paragraph">
                  <wp:posOffset>3982720</wp:posOffset>
                </wp:positionV>
                <wp:extent cx="1307465" cy="167005"/>
                <wp:effectExtent l="6985" t="12700" r="9525" b="10795"/>
                <wp:wrapNone/>
                <wp:docPr id="185" name="Rectangl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7465" cy="167005"/>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E9E971" id="Rectangle 147" o:spid="_x0000_s1026" style="position:absolute;margin-left:265.45pt;margin-top:313.6pt;width:102.95pt;height:13.1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" filled="f" strokecolor="red"/>
            </w:pict>
          </mc:Fallback>
        </mc:AlternateContent>
      </w:r>
      <w:r>
        <w:rPr>
          <w:noProof/>
        </w:rPr>
        <mc:AlternateContent>
          <mc:Choice Requires="wps">
            <w:drawing>
              <wp:anchor distT="0" distB="0" distL="114300" distR="114300" simplePos="0" relativeHeight="251662848" behindDoc="0" locked="0" layoutInCell="1" allowOverlap="1" wp14:anchorId="08D1902E" wp14:editId="62283EE2">
                <wp:simplePos x="0" y="0"/>
                <wp:positionH relativeFrom="column">
                  <wp:posOffset>3381375</wp:posOffset>
                </wp:positionH>
                <wp:positionV relativeFrom="paragraph">
                  <wp:posOffset>3357880</wp:posOffset>
                </wp:positionV>
                <wp:extent cx="1214120" cy="191770"/>
                <wp:effectExtent l="7620" t="6985" r="6985" b="10795"/>
                <wp:wrapNone/>
                <wp:docPr id="184" name="Rectangl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4120" cy="19177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5EE0D3" id="Rectangle 146" o:spid="_x0000_s1026" style="position:absolute;margin-left:266.25pt;margin-top:264.4pt;width:95.6pt;height:15.1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" filled="f" strokecolor="red"/>
            </w:pict>
          </mc:Fallback>
        </mc:AlternateContent>
      </w:r>
      <w:r>
        <w:rPr>
          <w:noProof/>
        </w:rPr>
        <mc:AlternateContent>
          <mc:Choice Requires="wps">
            <w:drawing>
              <wp:anchor distT="0" distB="0" distL="114300" distR="114300" simplePos="0" relativeHeight="251661824" behindDoc="0" locked="0" layoutInCell="1" allowOverlap="1" wp14:anchorId="6A94EF74" wp14:editId="1A6D1147">
                <wp:simplePos x="0" y="0"/>
                <wp:positionH relativeFrom="column">
                  <wp:posOffset>3371215</wp:posOffset>
                </wp:positionH>
                <wp:positionV relativeFrom="paragraph">
                  <wp:posOffset>2665095</wp:posOffset>
                </wp:positionV>
                <wp:extent cx="629285" cy="196215"/>
                <wp:effectExtent l="6985" t="9525" r="11430" b="13335"/>
                <wp:wrapNone/>
                <wp:docPr id="183"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285" cy="196215"/>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BCD748" id="Rectangle 145" o:spid="_x0000_s1026" style="position:absolute;margin-left:265.45pt;margin-top:209.85pt;width:49.55pt;height:15.4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" filled="f" strokecolor="red"/>
            </w:pict>
          </mc:Fallback>
        </mc:AlternateContent>
      </w:r>
      <w:r>
        <w:rPr>
          <w:noProof/>
        </w:rPr>
        <mc:AlternateContent>
          <mc:Choice Requires="wps">
            <w:drawing>
              <wp:anchor distT="0" distB="0" distL="114300" distR="114300" simplePos="0" relativeHeight="251660800" behindDoc="0" locked="0" layoutInCell="1" allowOverlap="1" wp14:anchorId="6EB31E90" wp14:editId="316FAA9A">
                <wp:simplePos x="0" y="0"/>
                <wp:positionH relativeFrom="column">
                  <wp:posOffset>3366135</wp:posOffset>
                </wp:positionH>
                <wp:positionV relativeFrom="paragraph">
                  <wp:posOffset>2360295</wp:posOffset>
                </wp:positionV>
                <wp:extent cx="1573530" cy="201295"/>
                <wp:effectExtent l="11430" t="9525" r="5715" b="8255"/>
                <wp:wrapNone/>
                <wp:docPr id="182" name="Rectangl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3530" cy="201295"/>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197BAE" id="Rectangle 144" o:spid="_x0000_s1026" style="position:absolute;margin-left:265.05pt;margin-top:185.85pt;width:123.9pt;height:15.8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" filled="f" strokecolor="red"/>
            </w:pict>
          </mc:Fallback>
        </mc:AlternateContent>
      </w:r>
      <w:r w:rsidR="00EB719C">
        <w:rPr>
          <w:noProof/>
        </w:rPr>
        <w:drawing>
          <wp:inline distT="0" distB="0" distL="0" distR="0" wp14:anchorId="68A869F4" wp14:editId="1FF5A85C">
            <wp:extent cx="3086100" cy="4238625"/>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onfig_point Ethernet.jpg"/>
                    <pic:cNvPicPr/>
                  </pic:nvPicPr>
                  <pic:blipFill>
                    <a:blip r:embed="rId30">
                      <a:extLst>
                        <a:ext uri="{28A0092B-C50C-407E-A947-70E740481C1C}">
                          <a14:useLocalDpi xmlns:a14="http://schemas.microsoft.com/office/drawing/2010/main" val="0"/>
                        </a:ext>
                      </a:extLst>
                    </a:blip>
                    <a:stretch>
                      <a:fillRect/>
                    </a:stretch>
                  </pic:blipFill>
                  <pic:spPr>
                    <a:xfrm>
                      <a:off x="0" y="0"/>
                      <a:ext cx="3086100" cy="4238625"/>
                    </a:xfrm>
                    <a:prstGeom prst="rect">
                      <a:avLst/>
                    </a:prstGeom>
                  </pic:spPr>
                </pic:pic>
              </a:graphicData>
            </a:graphic>
          </wp:inline>
        </w:drawing>
      </w:r>
    </w:p>
    <w:p w14:paraId="788C47EF" w14:textId="77777777" w:rsidR="003D393B" w:rsidRDefault="003D393B">
      <w:pPr>
        <w:jc w:val="left"/>
      </w:pPr>
      <w:r>
        <w:br w:type="page"/>
      </w:r>
    </w:p>
    <w:p w14:paraId="38B0845A" w14:textId="0212B916" w:rsidR="00D126BE" w:rsidRDefault="00FF6E3E" w:rsidP="003D393B">
      <w:pPr>
        <w:pStyle w:val="Titre4"/>
      </w:pPr>
      <w:bookmarkStart w:id="15" w:name="_Toc4147103"/>
      <w:r>
        <w:rPr>
          <w:noProof/>
        </w:rPr>
        <w:drawing>
          <wp:anchor distT="0" distB="0" distL="114300" distR="114300" simplePos="0" relativeHeight="251618816" behindDoc="0" locked="0" layoutInCell="1" allowOverlap="1" wp14:anchorId="2E48886C" wp14:editId="465A0613">
            <wp:simplePos x="0" y="0"/>
            <wp:positionH relativeFrom="margin">
              <wp:posOffset>4059555</wp:posOffset>
            </wp:positionH>
            <wp:positionV relativeFrom="margin">
              <wp:posOffset>196148</wp:posOffset>
            </wp:positionV>
            <wp:extent cx="2503170" cy="3313430"/>
            <wp:effectExtent l="0" t="0" r="0" b="0"/>
            <wp:wrapSquare wrapText="bothSides"/>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2503170" cy="3313430"/>
                    </a:xfrm>
                    <a:prstGeom prst="rect">
                      <a:avLst/>
                    </a:prstGeom>
                  </pic:spPr>
                </pic:pic>
              </a:graphicData>
            </a:graphic>
            <wp14:sizeRelH relativeFrom="margin">
              <wp14:pctWidth>0</wp14:pctWidth>
            </wp14:sizeRelH>
            <wp14:sizeRelV relativeFrom="margin">
              <wp14:pctHeight>0</wp14:pctHeight>
            </wp14:sizeRelV>
          </wp:anchor>
        </w:drawing>
      </w:r>
      <w:r w:rsidR="003D393B">
        <w:t>Configuration d’une entrée DI d’une borne CITYBOX (Utilisation de détecteur de proximité)</w:t>
      </w:r>
      <w:bookmarkEnd w:id="15"/>
    </w:p>
    <w:p w14:paraId="23533AB0" w14:textId="77777777" w:rsidR="005208E5" w:rsidRPr="005208E5" w:rsidRDefault="005208E5" w:rsidP="005208E5"/>
    <w:p w14:paraId="66D23328" w14:textId="77777777" w:rsidR="00AA212F" w:rsidRDefault="003D393B" w:rsidP="003D393B">
      <w:r>
        <w:t xml:space="preserve">Les bornes de mat </w:t>
      </w:r>
      <w:r w:rsidR="00AA212F">
        <w:t xml:space="preserve">R2DI </w:t>
      </w:r>
      <w:r>
        <w:t xml:space="preserve">possèdent chacune une interface d’entrée TOR. </w:t>
      </w:r>
    </w:p>
    <w:p w14:paraId="290163CB" w14:textId="5BC6C758" w:rsidR="00AA212F" w:rsidRDefault="00AA212F" w:rsidP="003D393B">
      <w:r>
        <w:t>Les mats 1 et 3 sont équipés chacun d’un capteur de proximité. La détection d’une présence entraîne la fermeture d’un contact électrique. Ce contact électrique étant raccordé électriquement à l’entrée DI de la borne CITYBOX, il est possible d’utiliser cet événement pour déclencher un scénario « Groupe Capteur »</w:t>
      </w:r>
      <w:r w:rsidR="006410ED">
        <w:t>.</w:t>
      </w:r>
    </w:p>
    <w:p w14:paraId="355E298E" w14:textId="73DA53FB" w:rsidR="009207FC" w:rsidRDefault="00EF5604" w:rsidP="009207FC">
      <w:r>
        <w:rPr>
          <w:noProof/>
        </w:rPr>
        <mc:AlternateContent>
          <mc:Choice Requires="wpg">
            <w:drawing>
              <wp:anchor distT="0" distB="0" distL="114300" distR="114300" simplePos="0" relativeHeight="251664896" behindDoc="0" locked="0" layoutInCell="1" allowOverlap="1" wp14:anchorId="1B6A2453" wp14:editId="69C12E05">
                <wp:simplePos x="0" y="0"/>
                <wp:positionH relativeFrom="column">
                  <wp:posOffset>5249545</wp:posOffset>
                </wp:positionH>
                <wp:positionV relativeFrom="paragraph">
                  <wp:posOffset>88488</wp:posOffset>
                </wp:positionV>
                <wp:extent cx="1066800" cy="1395095"/>
                <wp:effectExtent l="0" t="0" r="19050" b="14605"/>
                <wp:wrapNone/>
                <wp:docPr id="176"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6800" cy="1395095"/>
                          <a:chOff x="8834" y="4328"/>
                          <a:chExt cx="1680" cy="2197"/>
                        </a:xfrm>
                      </wpg:grpSpPr>
                      <wps:wsp>
                        <wps:cNvPr id="177" name="Rectangle 148"/>
                        <wps:cNvSpPr>
                          <a:spLocks noChangeArrowheads="1"/>
                        </wps:cNvSpPr>
                        <wps:spPr bwMode="auto">
                          <a:xfrm>
                            <a:off x="8834" y="4328"/>
                            <a:ext cx="1680" cy="24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 name="Rectangle 149"/>
                        <wps:cNvSpPr>
                          <a:spLocks noChangeArrowheads="1"/>
                        </wps:cNvSpPr>
                        <wps:spPr bwMode="auto">
                          <a:xfrm>
                            <a:off x="8834" y="4692"/>
                            <a:ext cx="1432" cy="24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 name="Rectangle 150"/>
                        <wps:cNvSpPr>
                          <a:spLocks noChangeArrowheads="1"/>
                        </wps:cNvSpPr>
                        <wps:spPr bwMode="auto">
                          <a:xfrm>
                            <a:off x="8849" y="5094"/>
                            <a:ext cx="441" cy="217"/>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 name="Rectangle 151"/>
                        <wps:cNvSpPr>
                          <a:spLocks noChangeArrowheads="1"/>
                        </wps:cNvSpPr>
                        <wps:spPr bwMode="auto">
                          <a:xfrm>
                            <a:off x="8840" y="5938"/>
                            <a:ext cx="1525" cy="232"/>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 name="Rectangle 152"/>
                        <wps:cNvSpPr>
                          <a:spLocks noChangeArrowheads="1"/>
                        </wps:cNvSpPr>
                        <wps:spPr bwMode="auto">
                          <a:xfrm>
                            <a:off x="8841" y="6301"/>
                            <a:ext cx="441" cy="224"/>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EDB70B" id="Group 160" o:spid="_x0000_s1026" style="position:absolute;margin-left:413.35pt;margin-top:6.95pt;width:84pt;height:109.85pt;z-index:251664896" coordorigin="8834,4328" coordsize="1680,2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">
                <v:rect id="Rectangle 148" o:spid="_x0000_s1027" style="position:absolute;left:8834;top:4328;width:168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" filled="f" strokecolor="red"/>
                <v:rect id="Rectangle 149" o:spid="_x0000_s1028" style="position:absolute;left:8834;top:4692;width:1432;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" filled="f" strokecolor="red"/>
                <v:rect id="Rectangle 150" o:spid="_x0000_s1029" style="position:absolute;left:8849;top:5094;width:441;height: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" filled="f" strokecolor="red"/>
                <v:rect id="Rectangle 151" o:spid="_x0000_s1030" style="position:absolute;left:8840;top:5938;width:1525;height: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" filled="f" strokecolor="red"/>
                <v:rect id="Rectangle 152" o:spid="_x0000_s1031" style="position:absolute;left:8841;top:6301;width:441;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" filled="f" strokecolor="red"/>
              </v:group>
            </w:pict>
          </mc:Fallback>
        </mc:AlternateContent>
      </w:r>
      <w:r w:rsidR="009207FC">
        <w:t xml:space="preserve">Le principe de configuration sera donc de placer l’équipement « Capteur de présence » dans la </w:t>
      </w:r>
      <w:r w:rsidR="00F90386">
        <w:t>G</w:t>
      </w:r>
      <w:r>
        <w:t>é</w:t>
      </w:r>
      <w:r w:rsidR="009207FC">
        <w:t>ozone de l’installation, de lui assigner un contrôleur, de lui donner un nom, de définir le « Sous ID Capteur » (R2DI]), de préciser comme adresse unique le nom de l’équipement configuré comme point lumineux du mat à utiliser (ici MAT1).</w:t>
      </w:r>
    </w:p>
    <w:p w14:paraId="786CF902" w14:textId="520EB3DB" w:rsidR="00AA212F" w:rsidRDefault="00AA212F" w:rsidP="003D393B"/>
    <w:p w14:paraId="0799CC6C" w14:textId="7D4329B0" w:rsidR="009207FC" w:rsidRDefault="00EF5604" w:rsidP="003D393B">
      <w:r>
        <w:rPr>
          <w:noProof/>
        </w:rPr>
        <mc:AlternateContent>
          <mc:Choice Requires="wpg">
            <w:drawing>
              <wp:anchor distT="0" distB="0" distL="114300" distR="114300" simplePos="0" relativeHeight="251675136" behindDoc="0" locked="0" layoutInCell="1" allowOverlap="1" wp14:anchorId="52003D9F" wp14:editId="711BA769">
                <wp:simplePos x="0" y="0"/>
                <wp:positionH relativeFrom="column">
                  <wp:posOffset>5214620</wp:posOffset>
                </wp:positionH>
                <wp:positionV relativeFrom="paragraph">
                  <wp:posOffset>524098</wp:posOffset>
                </wp:positionV>
                <wp:extent cx="1170940" cy="2811780"/>
                <wp:effectExtent l="0" t="0" r="10160" b="26670"/>
                <wp:wrapNone/>
                <wp:docPr id="167"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0940" cy="2811780"/>
                          <a:chOff x="8779" y="7208"/>
                          <a:chExt cx="1844" cy="4428"/>
                        </a:xfrm>
                      </wpg:grpSpPr>
                      <wps:wsp>
                        <wps:cNvPr id="168" name="Rectangle 176"/>
                        <wps:cNvSpPr>
                          <a:spLocks noChangeArrowheads="1"/>
                        </wps:cNvSpPr>
                        <wps:spPr bwMode="auto">
                          <a:xfrm>
                            <a:off x="8779" y="7208"/>
                            <a:ext cx="225" cy="247"/>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 name="Rectangle 177"/>
                        <wps:cNvSpPr>
                          <a:spLocks noChangeArrowheads="1"/>
                        </wps:cNvSpPr>
                        <wps:spPr bwMode="auto">
                          <a:xfrm>
                            <a:off x="8818" y="7556"/>
                            <a:ext cx="860" cy="271"/>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 name="Rectangle 178"/>
                        <wps:cNvSpPr>
                          <a:spLocks noChangeArrowheads="1"/>
                        </wps:cNvSpPr>
                        <wps:spPr bwMode="auto">
                          <a:xfrm>
                            <a:off x="8826" y="7951"/>
                            <a:ext cx="580" cy="232"/>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 name="Rectangle 179"/>
                        <wps:cNvSpPr>
                          <a:spLocks noChangeArrowheads="1"/>
                        </wps:cNvSpPr>
                        <wps:spPr bwMode="auto">
                          <a:xfrm>
                            <a:off x="10321" y="9484"/>
                            <a:ext cx="302" cy="24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 name="Rectangle 180"/>
                        <wps:cNvSpPr>
                          <a:spLocks noChangeArrowheads="1"/>
                        </wps:cNvSpPr>
                        <wps:spPr bwMode="auto">
                          <a:xfrm>
                            <a:off x="8841" y="10637"/>
                            <a:ext cx="650" cy="24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 name="Rectangle 181"/>
                        <wps:cNvSpPr>
                          <a:spLocks noChangeArrowheads="1"/>
                        </wps:cNvSpPr>
                        <wps:spPr bwMode="auto">
                          <a:xfrm>
                            <a:off x="8803" y="11017"/>
                            <a:ext cx="1696" cy="232"/>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 name="Rectangle 182"/>
                        <wps:cNvSpPr>
                          <a:spLocks noChangeArrowheads="1"/>
                        </wps:cNvSpPr>
                        <wps:spPr bwMode="auto">
                          <a:xfrm>
                            <a:off x="8834" y="11404"/>
                            <a:ext cx="875" cy="232"/>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 name="Rectangle 183"/>
                        <wps:cNvSpPr>
                          <a:spLocks noChangeArrowheads="1"/>
                        </wps:cNvSpPr>
                        <wps:spPr bwMode="auto">
                          <a:xfrm>
                            <a:off x="10321" y="9856"/>
                            <a:ext cx="302" cy="24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DF1241" id="Group 184" o:spid="_x0000_s1026" style="position:absolute;margin-left:410.6pt;margin-top:41.25pt;width:92.2pt;height:221.4pt;z-index:251675136" coordorigin="8779,7208" coordsize="1844,4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">
                <v:rect id="Rectangle 176" o:spid="_x0000_s1027" style="position:absolute;left:8779;top:7208;width:225;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" filled="f" strokecolor="red"/>
                <v:rect id="Rectangle 177" o:spid="_x0000_s1028" style="position:absolute;left:8818;top:7556;width:860;height: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" filled="f" strokecolor="red"/>
                <v:rect id="Rectangle 178" o:spid="_x0000_s1029" style="position:absolute;left:8826;top:7951;width:580;height: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" filled="f" strokecolor="red"/>
                <v:rect id="Rectangle 179" o:spid="_x0000_s1030" style="position:absolute;left:10321;top:9484;width:302;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" filled="f" strokecolor="red"/>
                <v:rect id="Rectangle 180" o:spid="_x0000_s1031" style="position:absolute;left:8841;top:10637;width:65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" filled="f" strokecolor="red"/>
                <v:rect id="Rectangle 181" o:spid="_x0000_s1032" style="position:absolute;left:8803;top:11017;width:1696;height: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" filled="f" strokecolor="red"/>
                <v:rect id="Rectangle 182" o:spid="_x0000_s1033" style="position:absolute;left:8834;top:11404;width:875;height: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" filled="f" strokecolor="red"/>
                <v:rect id="Rectangle 183" o:spid="_x0000_s1034" style="position:absolute;left:10321;top:9856;width:302;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" filled="f" strokecolor="red"/>
              </v:group>
            </w:pict>
          </mc:Fallback>
        </mc:AlternateContent>
      </w:r>
      <w:r w:rsidR="005208E5">
        <w:rPr>
          <w:noProof/>
        </w:rPr>
        <w:drawing>
          <wp:anchor distT="0" distB="0" distL="114300" distR="114300" simplePos="0" relativeHeight="251619840" behindDoc="0" locked="0" layoutInCell="1" allowOverlap="1" wp14:anchorId="6E48E2D0" wp14:editId="786EAE2B">
            <wp:simplePos x="0" y="0"/>
            <wp:positionH relativeFrom="margin">
              <wp:posOffset>4077335</wp:posOffset>
            </wp:positionH>
            <wp:positionV relativeFrom="margin">
              <wp:posOffset>3578225</wp:posOffset>
            </wp:positionV>
            <wp:extent cx="2486660" cy="3194050"/>
            <wp:effectExtent l="0" t="0" r="0" b="0"/>
            <wp:wrapSquare wrapText="bothSides"/>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2486660" cy="3194050"/>
                    </a:xfrm>
                    <a:prstGeom prst="rect">
                      <a:avLst/>
                    </a:prstGeom>
                  </pic:spPr>
                </pic:pic>
              </a:graphicData>
            </a:graphic>
            <wp14:sizeRelH relativeFrom="margin">
              <wp14:pctWidth>0</wp14:pctWidth>
            </wp14:sizeRelH>
            <wp14:sizeRelV relativeFrom="margin">
              <wp14:pctHeight>0</wp14:pctHeight>
            </wp14:sizeRelV>
          </wp:anchor>
        </w:drawing>
      </w:r>
      <w:r w:rsidR="00FF6E3E">
        <w:t>Lorsque l’entrée R2DI</w:t>
      </w:r>
      <w:r w:rsidR="0081078E">
        <w:t xml:space="preserve"> est active (boucle fermée)</w:t>
      </w:r>
      <w:r w:rsidR="00FF6E3E">
        <w:t>, elle doit déclencher « un scenario » défini dans la rubrique « Eclairage dynamique (motion sensor) ».</w:t>
      </w:r>
    </w:p>
    <w:p w14:paraId="3244071A" w14:textId="77777777" w:rsidR="00FF6E3E" w:rsidRDefault="00FF6E3E" w:rsidP="003D393B">
      <w:r>
        <w:t>La configuration de ce « scenario » consistera :</w:t>
      </w:r>
      <w:r w:rsidR="00D85C63" w:rsidRPr="00D85C63">
        <w:rPr>
          <w:noProof/>
        </w:rPr>
        <w:t xml:space="preserve"> </w:t>
      </w:r>
    </w:p>
    <w:p w14:paraId="76D14F4D" w14:textId="77777777" w:rsidR="00FF6E3E" w:rsidRDefault="00FF6E3E" w:rsidP="00FF6E3E">
      <w:pPr>
        <w:pStyle w:val="Paragraphedeliste"/>
        <w:numPr>
          <w:ilvl w:val="0"/>
          <w:numId w:val="11"/>
        </w:numPr>
      </w:pPr>
      <w:r>
        <w:t>A activer l’option « Eclairage dynamique »,</w:t>
      </w:r>
    </w:p>
    <w:p w14:paraId="56DC3B87" w14:textId="77777777" w:rsidR="00FF6E3E" w:rsidRDefault="00FF6E3E" w:rsidP="00FF6E3E">
      <w:pPr>
        <w:pStyle w:val="Paragraphedeliste"/>
        <w:numPr>
          <w:ilvl w:val="0"/>
          <w:numId w:val="11"/>
        </w:numPr>
      </w:pPr>
      <w:r>
        <w:t>A choisir le type de contact « ON CLOSE » pour un contact à fermeture et « ON OPEN » pour un contact à ouverture,</w:t>
      </w:r>
    </w:p>
    <w:p w14:paraId="59E47BF0" w14:textId="77777777" w:rsidR="00FF6E3E" w:rsidRDefault="00467760" w:rsidP="00FF6E3E">
      <w:pPr>
        <w:pStyle w:val="Paragraphedeliste"/>
        <w:numPr>
          <w:ilvl w:val="0"/>
          <w:numId w:val="11"/>
        </w:numPr>
      </w:pPr>
      <w:r>
        <w:t>A laisser l</w:t>
      </w:r>
      <w:r w:rsidR="00FF6E3E">
        <w:t xml:space="preserve">e type de capteur </w:t>
      </w:r>
      <w:r>
        <w:t>su</w:t>
      </w:r>
      <w:r w:rsidR="00FF6E3E">
        <w:t>r « AUTRE »</w:t>
      </w:r>
      <w:r w:rsidR="00D85C63">
        <w:t>,</w:t>
      </w:r>
    </w:p>
    <w:p w14:paraId="2D73947C" w14:textId="77777777" w:rsidR="00D85C63" w:rsidRDefault="00467760" w:rsidP="00FF6E3E">
      <w:pPr>
        <w:pStyle w:val="Paragraphedeliste"/>
        <w:numPr>
          <w:ilvl w:val="0"/>
          <w:numId w:val="11"/>
        </w:numPr>
      </w:pPr>
      <w:r>
        <w:t>A définir l</w:t>
      </w:r>
      <w:r w:rsidR="00D85C63">
        <w:t>e niveau haut à 100%</w:t>
      </w:r>
      <w:r w:rsidR="00476E45">
        <w:t xml:space="preserve"> (mode TOR)</w:t>
      </w:r>
    </w:p>
    <w:p w14:paraId="46141AE9" w14:textId="77777777" w:rsidR="00D85C63" w:rsidRDefault="00467760" w:rsidP="00FF6E3E">
      <w:pPr>
        <w:pStyle w:val="Paragraphedeliste"/>
        <w:numPr>
          <w:ilvl w:val="0"/>
          <w:numId w:val="11"/>
        </w:numPr>
      </w:pPr>
      <w:r>
        <w:t>A définir l</w:t>
      </w:r>
      <w:r w:rsidR="00D85C63">
        <w:t>e temps de maintien </w:t>
      </w:r>
      <w:r>
        <w:t>à</w:t>
      </w:r>
      <w:r w:rsidR="00D85C63">
        <w:t xml:space="preserve"> 1 seconde</w:t>
      </w:r>
    </w:p>
    <w:p w14:paraId="0C592986" w14:textId="77777777" w:rsidR="00D85C63" w:rsidRDefault="00467760" w:rsidP="00FF6E3E">
      <w:pPr>
        <w:pStyle w:val="Paragraphedeliste"/>
        <w:numPr>
          <w:ilvl w:val="0"/>
          <w:numId w:val="11"/>
        </w:numPr>
      </w:pPr>
      <w:r>
        <w:t>A définir l</w:t>
      </w:r>
      <w:r w:rsidR="00D85C63">
        <w:t>e Edge mode : ALWAYS</w:t>
      </w:r>
    </w:p>
    <w:p w14:paraId="539ABB17" w14:textId="77777777" w:rsidR="00D85C63" w:rsidRDefault="00467760" w:rsidP="00FF6E3E">
      <w:pPr>
        <w:pStyle w:val="Paragraphedeliste"/>
        <w:numPr>
          <w:ilvl w:val="0"/>
          <w:numId w:val="11"/>
        </w:numPr>
      </w:pPr>
      <w:r>
        <w:t xml:space="preserve">A renseigner le </w:t>
      </w:r>
      <w:r w:rsidR="00D85C63">
        <w:t>Groupe Capteur : SCENARIO_DET_MAT_1 (C’est ici que vous donnez un nom au scénario)</w:t>
      </w:r>
    </w:p>
    <w:p w14:paraId="72085125" w14:textId="77777777" w:rsidR="00D85C63" w:rsidRDefault="00467760" w:rsidP="00FF6E3E">
      <w:pPr>
        <w:pStyle w:val="Paragraphedeliste"/>
        <w:numPr>
          <w:ilvl w:val="0"/>
          <w:numId w:val="11"/>
        </w:numPr>
      </w:pPr>
      <w:r>
        <w:t>A définir la p</w:t>
      </w:r>
      <w:r w:rsidR="00D85C63">
        <w:t>ériode active : Au choix entre TOUJOURS, JOUR ou NUIT</w:t>
      </w:r>
    </w:p>
    <w:p w14:paraId="441DF8F2" w14:textId="77777777" w:rsidR="006410ED" w:rsidRDefault="006410ED" w:rsidP="006410ED">
      <w:pPr>
        <w:pStyle w:val="Paragraphedeliste"/>
      </w:pPr>
    </w:p>
    <w:p w14:paraId="4CE4232C" w14:textId="77777777" w:rsidR="006410ED" w:rsidRDefault="006410ED" w:rsidP="006410ED">
      <w:pPr>
        <w:pStyle w:val="Paragraphedeliste"/>
      </w:pPr>
    </w:p>
    <w:p w14:paraId="67261EDB" w14:textId="77777777" w:rsidR="006410ED" w:rsidRDefault="006410ED" w:rsidP="006410ED">
      <w:pPr>
        <w:pStyle w:val="Paragraphedeliste"/>
      </w:pPr>
    </w:p>
    <w:p w14:paraId="3C7AA986" w14:textId="77777777" w:rsidR="00F90386" w:rsidRDefault="00F90386" w:rsidP="00D85C63">
      <w:pPr>
        <w:pStyle w:val="Paragraphedeliste"/>
      </w:pPr>
    </w:p>
    <w:p w14:paraId="48C65E15" w14:textId="77777777" w:rsidR="00D85C63" w:rsidRDefault="00F90386" w:rsidP="00292565">
      <w:r>
        <w:t xml:space="preserve">C’est </w:t>
      </w:r>
      <w:r w:rsidR="006410ED">
        <w:t>grâce à</w:t>
      </w:r>
      <w:r>
        <w:t xml:space="preserve"> l’activation de la variable définie dans le groupe capteur (SCENARIO_DET_MAT_1 dans l’exemple) qu’il est possible d’activer d’autres dispositifs comme l’allumage </w:t>
      </w:r>
      <w:r w:rsidR="000F3607">
        <w:t>d’un point lumineux</w:t>
      </w:r>
      <w:r>
        <w:t xml:space="preserve"> par exemple.</w:t>
      </w:r>
    </w:p>
    <w:p w14:paraId="7D1434C0" w14:textId="77777777" w:rsidR="00F90386" w:rsidRDefault="00F90386">
      <w:pPr>
        <w:jc w:val="left"/>
      </w:pPr>
      <w:r>
        <w:br w:type="page"/>
      </w:r>
    </w:p>
    <w:p w14:paraId="0B38A3E3" w14:textId="02019E50" w:rsidR="00F90386" w:rsidRDefault="00D7259B" w:rsidP="00D7259B">
      <w:pPr>
        <w:pStyle w:val="Titre4"/>
      </w:pPr>
      <w:bookmarkStart w:id="16" w:name="_Toc4147104"/>
      <w:r>
        <w:t>Utilisation d’un « sc</w:t>
      </w:r>
      <w:r w:rsidR="00ED14CA">
        <w:t>é</w:t>
      </w:r>
      <w:r>
        <w:t>nario » groupe capteur</w:t>
      </w:r>
      <w:bookmarkEnd w:id="16"/>
    </w:p>
    <w:p w14:paraId="16F3F1F1" w14:textId="77777777" w:rsidR="00D7259B" w:rsidRDefault="00D7259B" w:rsidP="00D7259B">
      <w:r>
        <w:t xml:space="preserve">Précédemment, nous avons </w:t>
      </w:r>
      <w:r w:rsidR="00502D50">
        <w:t xml:space="preserve">vu </w:t>
      </w:r>
      <w:r>
        <w:t>comment activer une variable de groupe capteur.</w:t>
      </w:r>
    </w:p>
    <w:p w14:paraId="2795600D" w14:textId="77777777" w:rsidR="00D7259B" w:rsidRPr="00D7259B" w:rsidRDefault="00D7259B" w:rsidP="00D7259B">
      <w:r>
        <w:t xml:space="preserve">Nous allons voir ici, comment utiliser cette variable </w:t>
      </w:r>
      <w:r w:rsidR="00502D50">
        <w:t>pour</w:t>
      </w:r>
      <w:r>
        <w:t xml:space="preserve"> l’allumage d’un</w:t>
      </w:r>
      <w:r w:rsidR="00502D50">
        <w:t xml:space="preserve"> luminaire </w:t>
      </w:r>
      <w:r>
        <w:t>en mode « Eclairage dynamique (motion sensor)</w:t>
      </w:r>
    </w:p>
    <w:p w14:paraId="2892A0BA" w14:textId="77777777" w:rsidR="00D85C63" w:rsidRDefault="00D7259B" w:rsidP="00D7259B">
      <w:r>
        <w:t>L’éclairage du mat 1</w:t>
      </w:r>
      <w:r w:rsidR="002A497C">
        <w:t xml:space="preserve"> a déjà été défini avec une commande par calendrier. Il est possible d</w:t>
      </w:r>
      <w:r w:rsidR="00502D50">
        <w:t xml:space="preserve">e lui </w:t>
      </w:r>
      <w:r w:rsidR="002A497C">
        <w:t xml:space="preserve">ajouter une couche de </w:t>
      </w:r>
      <w:r w:rsidR="00502D50">
        <w:t>« </w:t>
      </w:r>
      <w:r w:rsidR="002A497C">
        <w:t>mode de fonctionnement</w:t>
      </w:r>
      <w:r w:rsidR="00502D50">
        <w:t> »</w:t>
      </w:r>
      <w:r w:rsidR="002A497C">
        <w:t xml:space="preserve"> conditionnée par l’état de la variable « Eclairage dynamique ».</w:t>
      </w:r>
    </w:p>
    <w:p w14:paraId="1C2CB66C" w14:textId="77777777" w:rsidR="002A497C" w:rsidRDefault="002A497C" w:rsidP="00D7259B">
      <w:r>
        <w:t>La configuration suivante permet lorsque la variable « SCENARIO_DET_MAT_</w:t>
      </w:r>
      <w:r w:rsidR="00C50A37">
        <w:t>1</w:t>
      </w:r>
      <w:r>
        <w:t> »</w:t>
      </w:r>
      <w:r w:rsidR="00502D50">
        <w:t xml:space="preserve"> </w:t>
      </w:r>
      <w:r>
        <w:t>est active, de déclencher progressivement (1 sec), l’allumage du point d’éclairage du MAT1.</w:t>
      </w:r>
    </w:p>
    <w:p w14:paraId="7A5EFF35" w14:textId="77777777" w:rsidR="002A497C" w:rsidRDefault="002A497C" w:rsidP="00D7259B">
      <w:r>
        <w:t>Lors de la désactivation de cette variable</w:t>
      </w:r>
      <w:r w:rsidR="00D52C74">
        <w:t>, le point d’allumage reste allumé pendant 5 secondes.</w:t>
      </w:r>
    </w:p>
    <w:p w14:paraId="29719A61" w14:textId="77777777" w:rsidR="00502D50" w:rsidRDefault="00502D50" w:rsidP="00502D50">
      <w:r>
        <w:t>Nota : L’activation de la variable « SCENARIO_DET_MAT_</w:t>
      </w:r>
      <w:r w:rsidR="00A15ECF">
        <w:t>1</w:t>
      </w:r>
      <w:r>
        <w:t> » a été définie dans le paragraphe précédent.</w:t>
      </w:r>
    </w:p>
    <w:p w14:paraId="063C341D" w14:textId="77777777" w:rsidR="00502D50" w:rsidRDefault="00502D50" w:rsidP="00D7259B"/>
    <w:p w14:paraId="4EA7EAD7" w14:textId="77777777" w:rsidR="000F3607" w:rsidRDefault="008216E3" w:rsidP="00D7259B">
      <w:r>
        <w:t>Après avoir sélectionné le MAT1 précédemment créé</w:t>
      </w:r>
      <w:r w:rsidR="000F682B">
        <w:t xml:space="preserve"> et</w:t>
      </w:r>
      <w:r>
        <w:t xml:space="preserve"> pour utiliser l’éclairage dynamique (motion capteur), il faut</w:t>
      </w:r>
      <w:r w:rsidR="000F3607">
        <w:t> :</w:t>
      </w:r>
    </w:p>
    <w:p w14:paraId="1AE91DB0" w14:textId="77777777" w:rsidR="000F3607" w:rsidRDefault="008216E3" w:rsidP="000F3607">
      <w:pPr>
        <w:pStyle w:val="Paragraphedeliste"/>
        <w:numPr>
          <w:ilvl w:val="0"/>
          <w:numId w:val="11"/>
        </w:numPr>
      </w:pPr>
      <w:r>
        <w:t>l’activer</w:t>
      </w:r>
      <w:r w:rsidR="000F682B">
        <w:t xml:space="preserve"> (coche de la case)</w:t>
      </w:r>
      <w:r>
        <w:t>,</w:t>
      </w:r>
    </w:p>
    <w:p w14:paraId="7C24ABC5" w14:textId="77777777" w:rsidR="000F3607" w:rsidRDefault="000F3607" w:rsidP="000F3607">
      <w:pPr>
        <w:pStyle w:val="Paragraphedeliste"/>
        <w:numPr>
          <w:ilvl w:val="0"/>
          <w:numId w:val="11"/>
        </w:numPr>
      </w:pPr>
      <w:r>
        <w:t>renseigner</w:t>
      </w:r>
      <w:r w:rsidR="008216E3">
        <w:t xml:space="preserve"> le temps d’allumage du luminaire, </w:t>
      </w:r>
    </w:p>
    <w:p w14:paraId="25DEA5AB" w14:textId="77777777" w:rsidR="000F3607" w:rsidRDefault="000F3607" w:rsidP="000F3607">
      <w:pPr>
        <w:pStyle w:val="Paragraphedeliste"/>
        <w:numPr>
          <w:ilvl w:val="0"/>
          <w:numId w:val="11"/>
        </w:numPr>
      </w:pPr>
      <w:r>
        <w:t>renseigner</w:t>
      </w:r>
      <w:r w:rsidR="008216E3">
        <w:t xml:space="preserve"> le niveau d’éclairage (possible pour des </w:t>
      </w:r>
      <w:r w:rsidR="00ED14CA">
        <w:t>éclairages à niveau variables)</w:t>
      </w:r>
      <w:r w:rsidR="008216E3">
        <w:t xml:space="preserve">, </w:t>
      </w:r>
    </w:p>
    <w:p w14:paraId="698669C2" w14:textId="77777777" w:rsidR="000F3607" w:rsidRDefault="000F3607" w:rsidP="000F3607">
      <w:pPr>
        <w:pStyle w:val="Paragraphedeliste"/>
        <w:numPr>
          <w:ilvl w:val="0"/>
          <w:numId w:val="11"/>
        </w:numPr>
      </w:pPr>
      <w:r>
        <w:t xml:space="preserve">renseigner </w:t>
      </w:r>
      <w:r w:rsidR="008216E3">
        <w:t xml:space="preserve">le temps de maintien, </w:t>
      </w:r>
    </w:p>
    <w:p w14:paraId="6494331B" w14:textId="77777777" w:rsidR="000F3607" w:rsidRDefault="000F3607" w:rsidP="000F3607">
      <w:pPr>
        <w:pStyle w:val="Paragraphedeliste"/>
        <w:numPr>
          <w:ilvl w:val="0"/>
          <w:numId w:val="11"/>
        </w:numPr>
      </w:pPr>
      <w:r>
        <w:t xml:space="preserve">renseigner </w:t>
      </w:r>
      <w:r w:rsidR="008216E3">
        <w:t>le nom de la variable du groupe capteur</w:t>
      </w:r>
    </w:p>
    <w:p w14:paraId="247987C6" w14:textId="77777777" w:rsidR="008216E3" w:rsidRDefault="000F3607" w:rsidP="000F3607">
      <w:pPr>
        <w:pStyle w:val="Paragraphedeliste"/>
        <w:numPr>
          <w:ilvl w:val="0"/>
          <w:numId w:val="11"/>
        </w:numPr>
      </w:pPr>
      <w:r>
        <w:t>é</w:t>
      </w:r>
      <w:r w:rsidR="008216E3">
        <w:t xml:space="preserve">ventuellement </w:t>
      </w:r>
      <w:r>
        <w:t xml:space="preserve">renseigner </w:t>
      </w:r>
      <w:r w:rsidR="008216E3">
        <w:t>la période d’activation de cet éclairage dynamique.</w:t>
      </w:r>
    </w:p>
    <w:p w14:paraId="655A7F29" w14:textId="5262FFFB" w:rsidR="002A497C" w:rsidRDefault="005B59DC" w:rsidP="000F682B">
      <w:pPr>
        <w:jc w:val="center"/>
      </w:pPr>
      <w:r>
        <w:rPr>
          <w:noProof/>
        </w:rPr>
        <mc:AlternateContent>
          <mc:Choice Requires="wps">
            <w:drawing>
              <wp:anchor distT="0" distB="0" distL="114300" distR="114300" simplePos="0" relativeHeight="251668992" behindDoc="0" locked="0" layoutInCell="1" allowOverlap="1" wp14:anchorId="09302A0B" wp14:editId="560329AF">
                <wp:simplePos x="0" y="0"/>
                <wp:positionH relativeFrom="column">
                  <wp:posOffset>3361055</wp:posOffset>
                </wp:positionH>
                <wp:positionV relativeFrom="paragraph">
                  <wp:posOffset>2931795</wp:posOffset>
                </wp:positionV>
                <wp:extent cx="683260" cy="157480"/>
                <wp:effectExtent l="6350" t="5715" r="5715" b="8255"/>
                <wp:wrapNone/>
                <wp:docPr id="166" name="Rectangl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260" cy="15748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60B564" id="Rectangle 170" o:spid="_x0000_s1026" style="position:absolute;margin-left:264.65pt;margin-top:230.85pt;width:53.8pt;height:12.4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" filled="f" strokecolor="red"/>
            </w:pict>
          </mc:Fallback>
        </mc:AlternateContent>
      </w:r>
      <w:r>
        <w:rPr>
          <w:noProof/>
        </w:rPr>
        <mc:AlternateContent>
          <mc:Choice Requires="wps">
            <w:drawing>
              <wp:anchor distT="0" distB="0" distL="114300" distR="114300" simplePos="0" relativeHeight="251667968" behindDoc="0" locked="0" layoutInCell="1" allowOverlap="1" wp14:anchorId="17C9AD9B" wp14:editId="2F1F4929">
                <wp:simplePos x="0" y="0"/>
                <wp:positionH relativeFrom="column">
                  <wp:posOffset>3337560</wp:posOffset>
                </wp:positionH>
                <wp:positionV relativeFrom="paragraph">
                  <wp:posOffset>2628265</wp:posOffset>
                </wp:positionV>
                <wp:extent cx="1288415" cy="177165"/>
                <wp:effectExtent l="11430" t="6985" r="5080" b="6350"/>
                <wp:wrapNone/>
                <wp:docPr id="165" name="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8415" cy="177165"/>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90B230" id="Rectangle 169" o:spid="_x0000_s1026" style="position:absolute;margin-left:262.8pt;margin-top:206.95pt;width:101.45pt;height:13.9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" filled="f" strokecolor="red"/>
            </w:pict>
          </mc:Fallback>
        </mc:AlternateContent>
      </w:r>
      <w:r>
        <w:rPr>
          <w:noProof/>
        </w:rPr>
        <mc:AlternateContent>
          <mc:Choice Requires="wps">
            <w:drawing>
              <wp:anchor distT="0" distB="0" distL="114300" distR="114300" simplePos="0" relativeHeight="251674112" behindDoc="0" locked="0" layoutInCell="1" allowOverlap="1" wp14:anchorId="2F15E355" wp14:editId="2FBF71C6">
                <wp:simplePos x="0" y="0"/>
                <wp:positionH relativeFrom="column">
                  <wp:posOffset>4483735</wp:posOffset>
                </wp:positionH>
                <wp:positionV relativeFrom="paragraph">
                  <wp:posOffset>2030730</wp:posOffset>
                </wp:positionV>
                <wp:extent cx="249555" cy="211455"/>
                <wp:effectExtent l="5080" t="9525" r="12065" b="7620"/>
                <wp:wrapNone/>
                <wp:docPr id="164" name="Rectangl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555" cy="211455"/>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35D60E" id="Rectangle 175" o:spid="_x0000_s1026" style="position:absolute;margin-left:353.05pt;margin-top:159.9pt;width:19.65pt;height:16.6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" filled="f" strokecolor="red"/>
            </w:pict>
          </mc:Fallback>
        </mc:AlternateContent>
      </w:r>
      <w:r>
        <w:rPr>
          <w:noProof/>
        </w:rPr>
        <mc:AlternateContent>
          <mc:Choice Requires="wps">
            <w:drawing>
              <wp:anchor distT="0" distB="0" distL="114300" distR="114300" simplePos="0" relativeHeight="251673088" behindDoc="0" locked="0" layoutInCell="1" allowOverlap="1" wp14:anchorId="75BF0D6A" wp14:editId="456373B3">
                <wp:simplePos x="0" y="0"/>
                <wp:positionH relativeFrom="column">
                  <wp:posOffset>4483735</wp:posOffset>
                </wp:positionH>
                <wp:positionV relativeFrom="paragraph">
                  <wp:posOffset>1736090</wp:posOffset>
                </wp:positionV>
                <wp:extent cx="249555" cy="211455"/>
                <wp:effectExtent l="5080" t="10160" r="12065" b="6985"/>
                <wp:wrapNone/>
                <wp:docPr id="163"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555" cy="211455"/>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6BAA61" id="Rectangle 174" o:spid="_x0000_s1026" style="position:absolute;margin-left:353.05pt;margin-top:136.7pt;width:19.65pt;height:16.6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" filled="f" strokecolor="red"/>
            </w:pict>
          </mc:Fallback>
        </mc:AlternateContent>
      </w:r>
      <w:r>
        <w:rPr>
          <w:noProof/>
        </w:rPr>
        <mc:AlternateContent>
          <mc:Choice Requires="wps">
            <w:drawing>
              <wp:anchor distT="0" distB="0" distL="114300" distR="114300" simplePos="0" relativeHeight="251672064" behindDoc="0" locked="0" layoutInCell="1" allowOverlap="1" wp14:anchorId="3D729E09" wp14:editId="02795F61">
                <wp:simplePos x="0" y="0"/>
                <wp:positionH relativeFrom="column">
                  <wp:posOffset>4483735</wp:posOffset>
                </wp:positionH>
                <wp:positionV relativeFrom="paragraph">
                  <wp:posOffset>1441450</wp:posOffset>
                </wp:positionV>
                <wp:extent cx="249555" cy="211455"/>
                <wp:effectExtent l="5080" t="10795" r="12065" b="6350"/>
                <wp:wrapNone/>
                <wp:docPr id="162" name="Rectangl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555" cy="211455"/>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6FCAA2" id="Rectangle 173" o:spid="_x0000_s1026" style="position:absolute;margin-left:353.05pt;margin-top:113.5pt;width:19.65pt;height:16.6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" filled="f" strokecolor="red"/>
            </w:pict>
          </mc:Fallback>
        </mc:AlternateContent>
      </w:r>
      <w:r>
        <w:rPr>
          <w:noProof/>
        </w:rPr>
        <mc:AlternateContent>
          <mc:Choice Requires="wps">
            <w:drawing>
              <wp:anchor distT="0" distB="0" distL="114300" distR="114300" simplePos="0" relativeHeight="251671040" behindDoc="0" locked="0" layoutInCell="1" allowOverlap="1" wp14:anchorId="712582ED" wp14:editId="2FDF4F81">
                <wp:simplePos x="0" y="0"/>
                <wp:positionH relativeFrom="column">
                  <wp:posOffset>4483735</wp:posOffset>
                </wp:positionH>
                <wp:positionV relativeFrom="paragraph">
                  <wp:posOffset>1151890</wp:posOffset>
                </wp:positionV>
                <wp:extent cx="249555" cy="211455"/>
                <wp:effectExtent l="5080" t="6985" r="12065" b="10160"/>
                <wp:wrapNone/>
                <wp:docPr id="161" name="Rectangl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555" cy="211455"/>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BFECFE" id="Rectangle 172" o:spid="_x0000_s1026" style="position:absolute;margin-left:353.05pt;margin-top:90.7pt;width:19.65pt;height:16.6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" filled="f" strokecolor="red"/>
            </w:pict>
          </mc:Fallback>
        </mc:AlternateContent>
      </w:r>
      <w:r>
        <w:rPr>
          <w:noProof/>
        </w:rPr>
        <mc:AlternateContent>
          <mc:Choice Requires="wps">
            <w:drawing>
              <wp:anchor distT="0" distB="0" distL="114300" distR="114300" simplePos="0" relativeHeight="251670016" behindDoc="0" locked="0" layoutInCell="1" allowOverlap="1" wp14:anchorId="471CBF20" wp14:editId="32A0507A">
                <wp:simplePos x="0" y="0"/>
                <wp:positionH relativeFrom="column">
                  <wp:posOffset>4483735</wp:posOffset>
                </wp:positionH>
                <wp:positionV relativeFrom="paragraph">
                  <wp:posOffset>857250</wp:posOffset>
                </wp:positionV>
                <wp:extent cx="249555" cy="211455"/>
                <wp:effectExtent l="5080" t="7620" r="12065" b="9525"/>
                <wp:wrapNone/>
                <wp:docPr id="160" name="Rectangl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555" cy="211455"/>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ADD76C" id="Rectangle 171" o:spid="_x0000_s1026" style="position:absolute;margin-left:353.05pt;margin-top:67.5pt;width:19.65pt;height:16.6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" filled="f" strokecolor="red"/>
            </w:pict>
          </mc:Fallback>
        </mc:AlternateContent>
      </w:r>
      <w:r>
        <w:rPr>
          <w:noProof/>
        </w:rPr>
        <mc:AlternateContent>
          <mc:Choice Requires="wps">
            <w:drawing>
              <wp:anchor distT="0" distB="0" distL="114300" distR="114300" simplePos="0" relativeHeight="251666944" behindDoc="0" locked="0" layoutInCell="1" allowOverlap="1" wp14:anchorId="34DD005F" wp14:editId="45B3DE1F">
                <wp:simplePos x="0" y="0"/>
                <wp:positionH relativeFrom="column">
                  <wp:posOffset>4483735</wp:posOffset>
                </wp:positionH>
                <wp:positionV relativeFrom="paragraph">
                  <wp:posOffset>562610</wp:posOffset>
                </wp:positionV>
                <wp:extent cx="249555" cy="211455"/>
                <wp:effectExtent l="5080" t="8255" r="12065" b="8890"/>
                <wp:wrapNone/>
                <wp:docPr id="159" name="Rectangle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555" cy="211455"/>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BF7823" id="Rectangle 165" o:spid="_x0000_s1026" style="position:absolute;margin-left:353.05pt;margin-top:44.3pt;width:19.65pt;height:16.6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" filled="f" strokecolor="red"/>
            </w:pict>
          </mc:Fallback>
        </mc:AlternateContent>
      </w:r>
      <w:r>
        <w:rPr>
          <w:noProof/>
        </w:rPr>
        <mc:AlternateContent>
          <mc:Choice Requires="wps">
            <w:drawing>
              <wp:anchor distT="0" distB="0" distL="114300" distR="114300" simplePos="0" relativeHeight="251665920" behindDoc="0" locked="0" layoutInCell="1" allowOverlap="1" wp14:anchorId="1D641CDF" wp14:editId="34CEAB69">
                <wp:simplePos x="0" y="0"/>
                <wp:positionH relativeFrom="column">
                  <wp:posOffset>3307715</wp:posOffset>
                </wp:positionH>
                <wp:positionV relativeFrom="paragraph">
                  <wp:posOffset>307975</wp:posOffset>
                </wp:positionV>
                <wp:extent cx="181610" cy="180975"/>
                <wp:effectExtent l="10160" t="10795" r="8255" b="8255"/>
                <wp:wrapNone/>
                <wp:docPr id="158" name="Rectangl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610" cy="180975"/>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4F50DD" id="Rectangle 162" o:spid="_x0000_s1026" style="position:absolute;margin-left:260.45pt;margin-top:24.25pt;width:14.3pt;height:14.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" filled="f" strokecolor="red"/>
            </w:pict>
          </mc:Fallback>
        </mc:AlternateContent>
      </w:r>
      <w:r w:rsidR="002A497C">
        <w:rPr>
          <w:noProof/>
        </w:rPr>
        <w:drawing>
          <wp:inline distT="0" distB="0" distL="0" distR="0" wp14:anchorId="24B4611E" wp14:editId="36FE8807">
            <wp:extent cx="3038204" cy="3193774"/>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049699" cy="3205858"/>
                    </a:xfrm>
                    <a:prstGeom prst="rect">
                      <a:avLst/>
                    </a:prstGeom>
                  </pic:spPr>
                </pic:pic>
              </a:graphicData>
            </a:graphic>
          </wp:inline>
        </w:drawing>
      </w:r>
    </w:p>
    <w:p w14:paraId="5BCD25A1" w14:textId="77777777" w:rsidR="002A497C" w:rsidRDefault="002A497C" w:rsidP="00D7259B"/>
    <w:p w14:paraId="6829743E" w14:textId="77777777" w:rsidR="004E6EF1" w:rsidRDefault="004E6EF1">
      <w:pPr>
        <w:jc w:val="left"/>
      </w:pPr>
      <w:r>
        <w:br w:type="page"/>
      </w:r>
    </w:p>
    <w:p w14:paraId="195D57CD" w14:textId="40108AF0" w:rsidR="004E6EF1" w:rsidRDefault="004E6EF1" w:rsidP="004E6EF1">
      <w:pPr>
        <w:pStyle w:val="Titre4"/>
      </w:pPr>
      <w:bookmarkStart w:id="17" w:name="_Toc4147105"/>
      <w:r>
        <w:t>Utilisation d’une entrée logique de la CITYBOX CONTROLLER</w:t>
      </w:r>
      <w:bookmarkEnd w:id="17"/>
    </w:p>
    <w:p w14:paraId="411AC480" w14:textId="72CA1A4A" w:rsidR="00513C28" w:rsidRPr="00513C28" w:rsidRDefault="00513C28" w:rsidP="00513C28"/>
    <w:p w14:paraId="2CFE0ED1" w14:textId="55AEDEA5" w:rsidR="004E6EF1" w:rsidRDefault="006C2D11" w:rsidP="004E6EF1">
      <w:r>
        <w:rPr>
          <w:noProof/>
        </w:rPr>
        <w:drawing>
          <wp:anchor distT="0" distB="0" distL="114300" distR="114300" simplePos="0" relativeHeight="251656192" behindDoc="0" locked="0" layoutInCell="1" allowOverlap="1" wp14:anchorId="5DB53CFF" wp14:editId="0EC64532">
            <wp:simplePos x="0" y="0"/>
            <wp:positionH relativeFrom="margin">
              <wp:posOffset>4306096</wp:posOffset>
            </wp:positionH>
            <wp:positionV relativeFrom="margin">
              <wp:posOffset>579755</wp:posOffset>
            </wp:positionV>
            <wp:extent cx="2537460" cy="3492500"/>
            <wp:effectExtent l="0" t="0" r="0" b="0"/>
            <wp:wrapSquare wrapText="bothSides"/>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2537460" cy="3492500"/>
                    </a:xfrm>
                    <a:prstGeom prst="rect">
                      <a:avLst/>
                    </a:prstGeom>
                  </pic:spPr>
                </pic:pic>
              </a:graphicData>
            </a:graphic>
            <wp14:sizeRelH relativeFrom="margin">
              <wp14:pctWidth>0</wp14:pctWidth>
            </wp14:sizeRelH>
            <wp14:sizeRelV relativeFrom="margin">
              <wp14:pctHeight>0</wp14:pctHeight>
            </wp14:sizeRelV>
          </wp:anchor>
        </w:drawing>
      </w:r>
      <w:r w:rsidR="005170BE">
        <w:t>Il est possible de paramétrer le logiciel SLV pour qu’une des 6 entrées logiques (DI1 à DI6) du contrôleur citybox déclenche par exemple un scénario.</w:t>
      </w:r>
    </w:p>
    <w:p w14:paraId="298B3C5F" w14:textId="01DC55DE" w:rsidR="005170BE" w:rsidRDefault="005170BE" w:rsidP="004E6EF1">
      <w:r>
        <w:t>L’exemple suivant, décrit la configuration du capteur de porte qui est raccordé électriquement sur l’entrée logique DI6</w:t>
      </w:r>
      <w:r w:rsidR="000F682B">
        <w:t xml:space="preserve"> et qui doit activer </w:t>
      </w:r>
      <w:r w:rsidR="000F3607">
        <w:t>la variable « C_porte »</w:t>
      </w:r>
    </w:p>
    <w:p w14:paraId="5D97D72F" w14:textId="77777777" w:rsidR="005170BE" w:rsidRDefault="005170BE" w:rsidP="004E6EF1">
      <w:r>
        <w:t>Le principe de configuration est de :</w:t>
      </w:r>
    </w:p>
    <w:p w14:paraId="25271BA3" w14:textId="6FAB363C" w:rsidR="005170BE" w:rsidRDefault="005170BE" w:rsidP="005170BE">
      <w:pPr>
        <w:pStyle w:val="Paragraphedeliste"/>
        <w:numPr>
          <w:ilvl w:val="0"/>
          <w:numId w:val="11"/>
        </w:numPr>
      </w:pPr>
      <w:bookmarkStart w:id="18" w:name="_Hlk521913308"/>
      <w:r>
        <w:t>Positionner un capteur de présence dans la GEOZONE</w:t>
      </w:r>
      <w:r w:rsidR="000F682B">
        <w:t>,</w:t>
      </w:r>
    </w:p>
    <w:p w14:paraId="685C15D4" w14:textId="77777777" w:rsidR="00C7213F" w:rsidRDefault="00C7213F" w:rsidP="005170BE">
      <w:pPr>
        <w:pStyle w:val="Paragraphedeliste"/>
        <w:numPr>
          <w:ilvl w:val="0"/>
          <w:numId w:val="11"/>
        </w:numPr>
      </w:pPr>
      <w:r>
        <w:t>Définir le contrôleur à utiliser,</w:t>
      </w:r>
    </w:p>
    <w:p w14:paraId="2FBE4926" w14:textId="7C628ACB" w:rsidR="000F682B" w:rsidRDefault="005B59DC" w:rsidP="005170BE">
      <w:pPr>
        <w:pStyle w:val="Paragraphedeliste"/>
        <w:numPr>
          <w:ilvl w:val="0"/>
          <w:numId w:val="11"/>
        </w:numPr>
      </w:pPr>
      <w:r>
        <w:rPr>
          <w:noProof/>
        </w:rPr>
        <mc:AlternateContent>
          <mc:Choice Requires="wpg">
            <w:drawing>
              <wp:anchor distT="0" distB="0" distL="114300" distR="114300" simplePos="0" relativeHeight="251676160" behindDoc="0" locked="0" layoutInCell="1" allowOverlap="1" wp14:anchorId="395B7B30" wp14:editId="5EE117FF">
                <wp:simplePos x="0" y="0"/>
                <wp:positionH relativeFrom="column">
                  <wp:posOffset>5516245</wp:posOffset>
                </wp:positionH>
                <wp:positionV relativeFrom="paragraph">
                  <wp:posOffset>59055</wp:posOffset>
                </wp:positionV>
                <wp:extent cx="1097280" cy="1436370"/>
                <wp:effectExtent l="8890" t="8890" r="8255" b="12065"/>
                <wp:wrapNone/>
                <wp:docPr id="153"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7280" cy="1436370"/>
                          <a:chOff x="9243" y="4521"/>
                          <a:chExt cx="1728" cy="2262"/>
                        </a:xfrm>
                      </wpg:grpSpPr>
                      <wps:wsp>
                        <wps:cNvPr id="154" name="Rectangle 185"/>
                        <wps:cNvSpPr>
                          <a:spLocks noChangeArrowheads="1"/>
                        </wps:cNvSpPr>
                        <wps:spPr bwMode="auto">
                          <a:xfrm>
                            <a:off x="9243" y="4521"/>
                            <a:ext cx="1720" cy="264"/>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 name="Rectangle 186"/>
                        <wps:cNvSpPr>
                          <a:spLocks noChangeArrowheads="1"/>
                        </wps:cNvSpPr>
                        <wps:spPr bwMode="auto">
                          <a:xfrm>
                            <a:off x="9243" y="4897"/>
                            <a:ext cx="1720" cy="264"/>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 name="Rectangle 187"/>
                        <wps:cNvSpPr>
                          <a:spLocks noChangeArrowheads="1"/>
                        </wps:cNvSpPr>
                        <wps:spPr bwMode="auto">
                          <a:xfrm>
                            <a:off x="9251" y="5281"/>
                            <a:ext cx="1720" cy="264"/>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 name="Rectangle 188"/>
                        <wps:cNvSpPr>
                          <a:spLocks noChangeArrowheads="1"/>
                        </wps:cNvSpPr>
                        <wps:spPr bwMode="auto">
                          <a:xfrm>
                            <a:off x="9243" y="6519"/>
                            <a:ext cx="1720" cy="264"/>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83F292" id="Group 198" o:spid="_x0000_s1026" style="position:absolute;margin-left:434.35pt;margin-top:4.65pt;width:86.4pt;height:113.1pt;z-index:251676160" coordorigin="9243,4521" coordsize="1728,2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">
                <v:rect id="Rectangle 185" o:spid="_x0000_s1027" style="position:absolute;left:9243;top:4521;width:1720;height: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" filled="f" strokecolor="red"/>
                <v:rect id="Rectangle 186" o:spid="_x0000_s1028" style="position:absolute;left:9243;top:4897;width:1720;height: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" filled="f" strokecolor="red"/>
                <v:rect id="Rectangle 187" o:spid="_x0000_s1029" style="position:absolute;left:9251;top:5281;width:1720;height: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" filled="f" strokecolor="red"/>
                <v:rect id="Rectangle 188" o:spid="_x0000_s1030" style="position:absolute;left:9243;top:6519;width:1720;height: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" filled="f" strokecolor="red"/>
              </v:group>
            </w:pict>
          </mc:Fallback>
        </mc:AlternateContent>
      </w:r>
      <w:r w:rsidR="00C7213F">
        <w:t>L</w:t>
      </w:r>
      <w:r w:rsidR="00476E45">
        <w:t>ui donner un nom</w:t>
      </w:r>
      <w:r w:rsidR="00164EB5">
        <w:t xml:space="preserve"> ou identifiant</w:t>
      </w:r>
      <w:r w:rsidR="00476E45">
        <w:t xml:space="preserve"> (ici Capteur de porte),</w:t>
      </w:r>
    </w:p>
    <w:p w14:paraId="3208F632" w14:textId="77777777" w:rsidR="00476E45" w:rsidRDefault="00C7213F" w:rsidP="005170BE">
      <w:pPr>
        <w:pStyle w:val="Paragraphedeliste"/>
        <w:numPr>
          <w:ilvl w:val="0"/>
          <w:numId w:val="11"/>
        </w:numPr>
      </w:pPr>
      <w:r>
        <w:t>P</w:t>
      </w:r>
      <w:r w:rsidR="00476E45">
        <w:t>réciser le sous ID Capteur : Entrée logique du contrôleur utilisée,</w:t>
      </w:r>
    </w:p>
    <w:p w14:paraId="1CD9A945" w14:textId="77777777" w:rsidR="00476E45" w:rsidRDefault="00467760" w:rsidP="005170BE">
      <w:pPr>
        <w:pStyle w:val="Paragraphedeliste"/>
        <w:numPr>
          <w:ilvl w:val="0"/>
          <w:numId w:val="11"/>
        </w:numPr>
      </w:pPr>
      <w:r>
        <w:t>D</w:t>
      </w:r>
      <w:r w:rsidR="00476E45">
        <w:t>onner un nom libre à l’adresse unique du capteur</w:t>
      </w:r>
      <w:r>
        <w:t>,</w:t>
      </w:r>
    </w:p>
    <w:p w14:paraId="653F6C05" w14:textId="77777777" w:rsidR="00476E45" w:rsidRDefault="00467760" w:rsidP="005170BE">
      <w:pPr>
        <w:pStyle w:val="Paragraphedeliste"/>
        <w:numPr>
          <w:ilvl w:val="0"/>
          <w:numId w:val="11"/>
        </w:numPr>
      </w:pPr>
      <w:r>
        <w:t>Activer l’éclairage dynamique en cochant la case « Activé »,</w:t>
      </w:r>
    </w:p>
    <w:p w14:paraId="4D1FDF3F" w14:textId="302EB2D2" w:rsidR="00467760" w:rsidRDefault="00467760" w:rsidP="005170BE">
      <w:pPr>
        <w:pStyle w:val="Paragraphedeliste"/>
        <w:numPr>
          <w:ilvl w:val="0"/>
          <w:numId w:val="11"/>
        </w:numPr>
      </w:pPr>
      <w:r>
        <w:t>Sélectionner le type de contact de porte</w:t>
      </w:r>
      <w:r w:rsidR="00502D50">
        <w:t xml:space="preserve"> raccordé à l’armoire</w:t>
      </w:r>
      <w:r>
        <w:t xml:space="preserve">, </w:t>
      </w:r>
      <w:r w:rsidR="00502D50">
        <w:t>celui-ci étant à fermeture</w:t>
      </w:r>
      <w:r>
        <w:t>, on sélectionnera donc un type de contact « ON CLOSE »,</w:t>
      </w:r>
    </w:p>
    <w:p w14:paraId="5AC44F26" w14:textId="4D306360" w:rsidR="00467760" w:rsidRDefault="00C7213F" w:rsidP="005170BE">
      <w:pPr>
        <w:pStyle w:val="Paragraphedeliste"/>
        <w:numPr>
          <w:ilvl w:val="0"/>
          <w:numId w:val="11"/>
        </w:numPr>
      </w:pPr>
      <w:r>
        <w:t>Laisser le type de capteur sur autre,</w:t>
      </w:r>
    </w:p>
    <w:p w14:paraId="381D47C9" w14:textId="53A37781" w:rsidR="00C7213F" w:rsidRDefault="00C7213F" w:rsidP="005170BE">
      <w:pPr>
        <w:pStyle w:val="Paragraphedeliste"/>
        <w:numPr>
          <w:ilvl w:val="0"/>
          <w:numId w:val="11"/>
        </w:numPr>
      </w:pPr>
      <w:r>
        <w:t>Définir le temps de montée à 1 sec,</w:t>
      </w:r>
    </w:p>
    <w:p w14:paraId="5657C1D6" w14:textId="5D0CA044" w:rsidR="00C7213F" w:rsidRDefault="00C7213F" w:rsidP="005170BE">
      <w:pPr>
        <w:pStyle w:val="Paragraphedeliste"/>
        <w:numPr>
          <w:ilvl w:val="0"/>
          <w:numId w:val="11"/>
        </w:numPr>
      </w:pPr>
      <w:r>
        <w:t>Définir le niveau haut à 100 % (Capteur TOR),</w:t>
      </w:r>
    </w:p>
    <w:p w14:paraId="7FB40415" w14:textId="486D334F" w:rsidR="00C7213F" w:rsidRDefault="006C2D11" w:rsidP="005170BE">
      <w:pPr>
        <w:pStyle w:val="Paragraphedeliste"/>
        <w:numPr>
          <w:ilvl w:val="0"/>
          <w:numId w:val="11"/>
        </w:numPr>
      </w:pPr>
      <w:r>
        <w:rPr>
          <w:noProof/>
        </w:rPr>
        <w:drawing>
          <wp:anchor distT="0" distB="0" distL="114300" distR="114300" simplePos="0" relativeHeight="251661312" behindDoc="0" locked="0" layoutInCell="1" allowOverlap="1" wp14:anchorId="3F5F8D19" wp14:editId="5FB21B83">
            <wp:simplePos x="0" y="0"/>
            <wp:positionH relativeFrom="margin">
              <wp:posOffset>4296097</wp:posOffset>
            </wp:positionH>
            <wp:positionV relativeFrom="margin">
              <wp:posOffset>4282335</wp:posOffset>
            </wp:positionV>
            <wp:extent cx="2544445" cy="3170555"/>
            <wp:effectExtent l="0" t="0" r="0" b="0"/>
            <wp:wrapSquare wrapText="bothSides"/>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2544445" cy="3170555"/>
                    </a:xfrm>
                    <a:prstGeom prst="rect">
                      <a:avLst/>
                    </a:prstGeom>
                  </pic:spPr>
                </pic:pic>
              </a:graphicData>
            </a:graphic>
          </wp:anchor>
        </w:drawing>
      </w:r>
      <w:r w:rsidR="00C7213F">
        <w:t>Donner un nom au groupe capteur (ici : C_porte),</w:t>
      </w:r>
    </w:p>
    <w:p w14:paraId="380D9590" w14:textId="3F38FBAB" w:rsidR="00C7213F" w:rsidRPr="004E6EF1" w:rsidRDefault="005B59DC" w:rsidP="005170BE">
      <w:pPr>
        <w:pStyle w:val="Paragraphedeliste"/>
        <w:numPr>
          <w:ilvl w:val="0"/>
          <w:numId w:val="11"/>
        </w:numPr>
      </w:pPr>
      <w:r>
        <w:rPr>
          <w:noProof/>
        </w:rPr>
        <mc:AlternateContent>
          <mc:Choice Requires="wpg">
            <w:drawing>
              <wp:anchor distT="0" distB="0" distL="114300" distR="114300" simplePos="0" relativeHeight="251677184" behindDoc="0" locked="0" layoutInCell="1" allowOverlap="1" wp14:anchorId="0591A47A" wp14:editId="614C17C6">
                <wp:simplePos x="0" y="0"/>
                <wp:positionH relativeFrom="column">
                  <wp:posOffset>5476240</wp:posOffset>
                </wp:positionH>
                <wp:positionV relativeFrom="paragraph">
                  <wp:posOffset>247015</wp:posOffset>
                </wp:positionV>
                <wp:extent cx="1194435" cy="2875915"/>
                <wp:effectExtent l="6985" t="5715" r="8255" b="13970"/>
                <wp:wrapNone/>
                <wp:docPr id="144"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4435" cy="2875915"/>
                          <a:chOff x="9221" y="7440"/>
                          <a:chExt cx="1881" cy="4529"/>
                        </a:xfrm>
                      </wpg:grpSpPr>
                      <wps:wsp>
                        <wps:cNvPr id="145" name="Rectangle 189"/>
                        <wps:cNvSpPr>
                          <a:spLocks noChangeArrowheads="1"/>
                        </wps:cNvSpPr>
                        <wps:spPr bwMode="auto">
                          <a:xfrm>
                            <a:off x="9274" y="7803"/>
                            <a:ext cx="1720" cy="264"/>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 name="Rectangle 190"/>
                        <wps:cNvSpPr>
                          <a:spLocks noChangeArrowheads="1"/>
                        </wps:cNvSpPr>
                        <wps:spPr bwMode="auto">
                          <a:xfrm>
                            <a:off x="9275" y="8203"/>
                            <a:ext cx="1720" cy="264"/>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 name="Rectangle 191"/>
                        <wps:cNvSpPr>
                          <a:spLocks noChangeArrowheads="1"/>
                        </wps:cNvSpPr>
                        <wps:spPr bwMode="auto">
                          <a:xfrm>
                            <a:off x="9221" y="7440"/>
                            <a:ext cx="240" cy="271"/>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 name="Rectangle 192"/>
                        <wps:cNvSpPr>
                          <a:spLocks noChangeArrowheads="1"/>
                        </wps:cNvSpPr>
                        <wps:spPr bwMode="auto">
                          <a:xfrm>
                            <a:off x="10769" y="9375"/>
                            <a:ext cx="333" cy="225"/>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 name="Rectangle 193"/>
                        <wps:cNvSpPr>
                          <a:spLocks noChangeArrowheads="1"/>
                        </wps:cNvSpPr>
                        <wps:spPr bwMode="auto">
                          <a:xfrm>
                            <a:off x="10769" y="9767"/>
                            <a:ext cx="333" cy="225"/>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 name="Rectangle 194"/>
                        <wps:cNvSpPr>
                          <a:spLocks noChangeArrowheads="1"/>
                        </wps:cNvSpPr>
                        <wps:spPr bwMode="auto">
                          <a:xfrm>
                            <a:off x="10761" y="10159"/>
                            <a:ext cx="333" cy="225"/>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 name="Rectangle 195"/>
                        <wps:cNvSpPr>
                          <a:spLocks noChangeArrowheads="1"/>
                        </wps:cNvSpPr>
                        <wps:spPr bwMode="auto">
                          <a:xfrm>
                            <a:off x="9243" y="11308"/>
                            <a:ext cx="1720" cy="264"/>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 name="Rectangle 196"/>
                        <wps:cNvSpPr>
                          <a:spLocks noChangeArrowheads="1"/>
                        </wps:cNvSpPr>
                        <wps:spPr bwMode="auto">
                          <a:xfrm>
                            <a:off x="9259" y="11705"/>
                            <a:ext cx="1720" cy="264"/>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98F283" id="Group 197" o:spid="_x0000_s1026" style="position:absolute;margin-left:431.2pt;margin-top:19.45pt;width:94.05pt;height:226.45pt;z-index:251677184" coordorigin="9221,7440" coordsize="1881,4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">
                <v:rect id="Rectangle 189" o:spid="_x0000_s1027" style="position:absolute;left:9274;top:7803;width:1720;height: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" filled="f" strokecolor="red"/>
                <v:rect id="Rectangle 190" o:spid="_x0000_s1028" style="position:absolute;left:9275;top:8203;width:1720;height: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" filled="f" strokecolor="red"/>
                <v:rect id="Rectangle 191" o:spid="_x0000_s1029" style="position:absolute;left:9221;top:7440;width:240;height: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" filled="f" strokecolor="red"/>
                <v:rect id="Rectangle 192" o:spid="_x0000_s1030" style="position:absolute;left:10769;top:9375;width:333;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" filled="f" strokecolor="red"/>
                <v:rect id="Rectangle 193" o:spid="_x0000_s1031" style="position:absolute;left:10769;top:9767;width:333;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" filled="f" strokecolor="red"/>
                <v:rect id="Rectangle 194" o:spid="_x0000_s1032" style="position:absolute;left:10761;top:10159;width:333;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" filled="f" strokecolor="red"/>
                <v:rect id="Rectangle 195" o:spid="_x0000_s1033" style="position:absolute;left:9243;top:11308;width:1720;height: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" filled="f" strokecolor="red"/>
                <v:rect id="Rectangle 196" o:spid="_x0000_s1034" style="position:absolute;left:9259;top:11705;width:1720;height: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" filled="f" strokecolor="red"/>
              </v:group>
            </w:pict>
          </mc:Fallback>
        </mc:AlternateContent>
      </w:r>
      <w:r w:rsidR="00C7213F">
        <w:t>Eventuellement, choisir une période d’activité d’activation de la variable</w:t>
      </w:r>
    </w:p>
    <w:bookmarkEnd w:id="18"/>
    <w:p w14:paraId="7C2F7992" w14:textId="77777777" w:rsidR="003D393B" w:rsidRDefault="003D393B" w:rsidP="003D393B"/>
    <w:p w14:paraId="4457C216" w14:textId="77777777" w:rsidR="00164EB5" w:rsidRDefault="00164EB5" w:rsidP="003D393B"/>
    <w:p w14:paraId="75BD9D21" w14:textId="77777777" w:rsidR="00164EB5" w:rsidRDefault="00164EB5" w:rsidP="003D393B"/>
    <w:p w14:paraId="064204B6" w14:textId="77777777" w:rsidR="00164EB5" w:rsidRDefault="00164EB5" w:rsidP="003D393B"/>
    <w:p w14:paraId="2DBB6833" w14:textId="77777777" w:rsidR="00164EB5" w:rsidRDefault="00164EB5" w:rsidP="003D393B"/>
    <w:p w14:paraId="09993B35" w14:textId="77777777" w:rsidR="00164EB5" w:rsidRDefault="00164EB5" w:rsidP="003D393B"/>
    <w:p w14:paraId="56810917" w14:textId="77777777" w:rsidR="00164EB5" w:rsidRDefault="00164EB5" w:rsidP="003D393B"/>
    <w:p w14:paraId="2F4690F9" w14:textId="77777777" w:rsidR="00164EB5" w:rsidRDefault="00164EB5" w:rsidP="003D393B"/>
    <w:p w14:paraId="41345D39" w14:textId="77777777" w:rsidR="00164EB5" w:rsidRDefault="00164EB5" w:rsidP="003D393B"/>
    <w:p w14:paraId="10E93976" w14:textId="77777777" w:rsidR="00164EB5" w:rsidRDefault="00164EB5">
      <w:pPr>
        <w:jc w:val="left"/>
      </w:pPr>
      <w:r>
        <w:br w:type="page"/>
      </w:r>
    </w:p>
    <w:p w14:paraId="5E4E30F8" w14:textId="42DDE2BA" w:rsidR="0053523B" w:rsidRDefault="009477C6" w:rsidP="009477C6">
      <w:pPr>
        <w:pStyle w:val="Titre4"/>
      </w:pPr>
      <w:bookmarkStart w:id="19" w:name="_Toc4147106"/>
      <w:r>
        <w:t>Utilisation d’une sortie logique (sortie relais) de la CITYBOX CONTROLLER</w:t>
      </w:r>
      <w:bookmarkEnd w:id="19"/>
    </w:p>
    <w:p w14:paraId="78B97068" w14:textId="77777777" w:rsidR="00125005" w:rsidRDefault="00FF527B" w:rsidP="00125005">
      <w:r>
        <w:rPr>
          <w:noProof/>
        </w:rPr>
        <w:drawing>
          <wp:anchor distT="0" distB="0" distL="114300" distR="114300" simplePos="0" relativeHeight="251610624" behindDoc="0" locked="0" layoutInCell="1" allowOverlap="1" wp14:anchorId="68532BFB" wp14:editId="59CB2349">
            <wp:simplePos x="0" y="0"/>
            <wp:positionH relativeFrom="margin">
              <wp:posOffset>4345305</wp:posOffset>
            </wp:positionH>
            <wp:positionV relativeFrom="margin">
              <wp:posOffset>939165</wp:posOffset>
            </wp:positionV>
            <wp:extent cx="2466975" cy="4502785"/>
            <wp:effectExtent l="0" t="0" r="0" b="0"/>
            <wp:wrapSquare wrapText="bothSides"/>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2466975" cy="4502785"/>
                    </a:xfrm>
                    <a:prstGeom prst="rect">
                      <a:avLst/>
                    </a:prstGeom>
                  </pic:spPr>
                </pic:pic>
              </a:graphicData>
            </a:graphic>
            <wp14:sizeRelH relativeFrom="margin">
              <wp14:pctWidth>0</wp14:pctWidth>
            </wp14:sizeRelH>
            <wp14:sizeRelV relativeFrom="margin">
              <wp14:pctHeight>0</wp14:pctHeight>
            </wp14:sizeRelV>
          </wp:anchor>
        </w:drawing>
      </w:r>
      <w:r w:rsidR="00125005">
        <w:t>Il est possible de paramétrer le logiciel SLV pour qu’un</w:t>
      </w:r>
      <w:r w:rsidR="004015FE">
        <w:t>e</w:t>
      </w:r>
      <w:r w:rsidR="00125005">
        <w:t xml:space="preserve"> des 2 sorties logiques à relais (DO1 à DO2) du contrôleur citybox commande un dispositif.</w:t>
      </w:r>
    </w:p>
    <w:p w14:paraId="7D1A4F92" w14:textId="77777777" w:rsidR="00125005" w:rsidRDefault="00125005" w:rsidP="00125005">
      <w:r>
        <w:t>Les deux sorties relais du système sont raccordés de manière à ce que :</w:t>
      </w:r>
    </w:p>
    <w:p w14:paraId="756B95BD" w14:textId="77777777" w:rsidR="00125005" w:rsidRDefault="00125005" w:rsidP="00125005">
      <w:pPr>
        <w:pStyle w:val="Paragraphedeliste"/>
        <w:numPr>
          <w:ilvl w:val="0"/>
          <w:numId w:val="11"/>
        </w:numPr>
      </w:pPr>
      <w:r>
        <w:t>la sortie DO1 commande le contacteur de puissance (KM1) du départ des lignes éclairage,</w:t>
      </w:r>
    </w:p>
    <w:p w14:paraId="3B5C5DAF" w14:textId="77777777" w:rsidR="00125005" w:rsidRDefault="00125005" w:rsidP="00125005">
      <w:pPr>
        <w:pStyle w:val="Paragraphedeliste"/>
        <w:numPr>
          <w:ilvl w:val="0"/>
          <w:numId w:val="11"/>
        </w:numPr>
      </w:pPr>
      <w:r>
        <w:t>la sortie DO2 commande l’alimentation de la rampe d’éclairage interne de l’armoire (H5)</w:t>
      </w:r>
    </w:p>
    <w:p w14:paraId="6182DD50" w14:textId="1F1A647C" w:rsidR="00125005" w:rsidRDefault="00125005" w:rsidP="00125005">
      <w:r>
        <w:t>L’exemple suivant, décrit la configuration d</w:t>
      </w:r>
      <w:r w:rsidR="00132E62">
        <w:t>e la sortie relais DO2 permettant d’alimenter la rampe d’éclairage (H5) si la porte de l’armoire (côté droit) est ouverte.</w:t>
      </w:r>
    </w:p>
    <w:p w14:paraId="74711EA0" w14:textId="555905E7" w:rsidR="00132E62" w:rsidRDefault="005B59DC" w:rsidP="00125005">
      <w:r>
        <w:rPr>
          <w:noProof/>
        </w:rPr>
        <mc:AlternateContent>
          <mc:Choice Requires="wpg">
            <w:drawing>
              <wp:anchor distT="0" distB="0" distL="114300" distR="114300" simplePos="0" relativeHeight="251680768" behindDoc="0" locked="0" layoutInCell="1" allowOverlap="1" wp14:anchorId="62606E3A" wp14:editId="5C3E192F">
                <wp:simplePos x="0" y="0"/>
                <wp:positionH relativeFrom="column">
                  <wp:posOffset>5456555</wp:posOffset>
                </wp:positionH>
                <wp:positionV relativeFrom="paragraph">
                  <wp:posOffset>264795</wp:posOffset>
                </wp:positionV>
                <wp:extent cx="1196975" cy="2040890"/>
                <wp:effectExtent l="6350" t="5080" r="6350" b="11430"/>
                <wp:wrapNone/>
                <wp:docPr id="137" name="Gro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6975" cy="2040890"/>
                          <a:chOff x="9150" y="5720"/>
                          <a:chExt cx="1885" cy="3214"/>
                        </a:xfrm>
                      </wpg:grpSpPr>
                      <wps:wsp>
                        <wps:cNvPr id="138" name="Rectangle 202"/>
                        <wps:cNvSpPr>
                          <a:spLocks noChangeArrowheads="1"/>
                        </wps:cNvSpPr>
                        <wps:spPr bwMode="auto">
                          <a:xfrm>
                            <a:off x="9150" y="5720"/>
                            <a:ext cx="1875" cy="285"/>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 name="Rectangle 203"/>
                        <wps:cNvSpPr>
                          <a:spLocks noChangeArrowheads="1"/>
                        </wps:cNvSpPr>
                        <wps:spPr bwMode="auto">
                          <a:xfrm>
                            <a:off x="9160" y="6073"/>
                            <a:ext cx="1875" cy="285"/>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 name="Rectangle 204"/>
                        <wps:cNvSpPr>
                          <a:spLocks noChangeArrowheads="1"/>
                        </wps:cNvSpPr>
                        <wps:spPr bwMode="auto">
                          <a:xfrm>
                            <a:off x="9160" y="6874"/>
                            <a:ext cx="1875" cy="285"/>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 name="Rectangle 205"/>
                        <wps:cNvSpPr>
                          <a:spLocks noChangeArrowheads="1"/>
                        </wps:cNvSpPr>
                        <wps:spPr bwMode="auto">
                          <a:xfrm>
                            <a:off x="9160" y="7227"/>
                            <a:ext cx="1875" cy="285"/>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 name="Rectangle 206"/>
                        <wps:cNvSpPr>
                          <a:spLocks noChangeArrowheads="1"/>
                        </wps:cNvSpPr>
                        <wps:spPr bwMode="auto">
                          <a:xfrm>
                            <a:off x="9150" y="7580"/>
                            <a:ext cx="1363" cy="285"/>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 name="Rectangle 207"/>
                        <wps:cNvSpPr>
                          <a:spLocks noChangeArrowheads="1"/>
                        </wps:cNvSpPr>
                        <wps:spPr bwMode="auto">
                          <a:xfrm>
                            <a:off x="9160" y="8649"/>
                            <a:ext cx="1363" cy="285"/>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203C70" id="Group 258" o:spid="_x0000_s1026" style="position:absolute;margin-left:429.65pt;margin-top:20.85pt;width:94.25pt;height:160.7pt;z-index:251680768" coordorigin="9150,5720" coordsize="1885,3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">
                <v:rect id="Rectangle 202" o:spid="_x0000_s1027" style="position:absolute;left:9150;top:5720;width:1875;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" filled="f" strokecolor="red"/>
                <v:rect id="Rectangle 203" o:spid="_x0000_s1028" style="position:absolute;left:9160;top:6073;width:1875;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" filled="f" strokecolor="red"/>
                <v:rect id="Rectangle 204" o:spid="_x0000_s1029" style="position:absolute;left:9160;top:6874;width:1875;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" filled="f" strokecolor="red"/>
                <v:rect id="Rectangle 205" o:spid="_x0000_s1030" style="position:absolute;left:9160;top:7227;width:1875;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" filled="f" strokecolor="red"/>
                <v:rect id="Rectangle 206" o:spid="_x0000_s1031" style="position:absolute;left:9150;top:7580;width:1363;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" filled="f" strokecolor="red"/>
                <v:rect id="Rectangle 207" o:spid="_x0000_s1032" style="position:absolute;left:9160;top:8649;width:1363;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" filled="f" strokecolor="red"/>
              </v:group>
            </w:pict>
          </mc:Fallback>
        </mc:AlternateContent>
      </w:r>
      <w:r w:rsidR="00132E62">
        <w:t>La configuration du capteur de porte a déjà été développé</w:t>
      </w:r>
      <w:r w:rsidR="00FF527B">
        <w:t>e</w:t>
      </w:r>
      <w:r w:rsidR="00132E62">
        <w:t xml:space="preserve"> dans le paragraphe précédent ainsi dès que la porte est ouverte</w:t>
      </w:r>
      <w:r w:rsidR="00FF527B">
        <w:t>,</w:t>
      </w:r>
      <w:r w:rsidR="00132E62">
        <w:t xml:space="preserve"> la variable créée du groupe capteur « C_porte » est active</w:t>
      </w:r>
      <w:r w:rsidR="00041289">
        <w:t xml:space="preserve"> et c</w:t>
      </w:r>
      <w:r w:rsidR="00132E62">
        <w:t xml:space="preserve">’est cette variable que nous allons </w:t>
      </w:r>
      <w:r w:rsidR="003377F9">
        <w:t>utiliser</w:t>
      </w:r>
      <w:r w:rsidR="00132E62">
        <w:t xml:space="preserve"> pour activer la sorties DO2.</w:t>
      </w:r>
    </w:p>
    <w:p w14:paraId="32B0D4CA" w14:textId="03C6D6B5" w:rsidR="003377F9" w:rsidRDefault="003377F9" w:rsidP="003377F9">
      <w:r>
        <w:t>Le principe de configuration est de :</w:t>
      </w:r>
    </w:p>
    <w:p w14:paraId="44E01C2E" w14:textId="7E278769" w:rsidR="003377F9" w:rsidRDefault="003377F9" w:rsidP="003377F9">
      <w:pPr>
        <w:pStyle w:val="Paragraphedeliste"/>
        <w:numPr>
          <w:ilvl w:val="0"/>
          <w:numId w:val="11"/>
        </w:numPr>
      </w:pPr>
      <w:r>
        <w:t>Positionner un « SWITCH DEVICE » dans la GEOZONE,</w:t>
      </w:r>
      <w:r w:rsidR="0021618E" w:rsidRPr="0021618E">
        <w:rPr>
          <w:noProof/>
        </w:rPr>
        <w:t xml:space="preserve"> </w:t>
      </w:r>
    </w:p>
    <w:p w14:paraId="64A5DF89" w14:textId="77777777" w:rsidR="003377F9" w:rsidRDefault="003377F9" w:rsidP="003377F9">
      <w:pPr>
        <w:pStyle w:val="Paragraphedeliste"/>
        <w:numPr>
          <w:ilvl w:val="0"/>
          <w:numId w:val="11"/>
        </w:numPr>
      </w:pPr>
      <w:r>
        <w:t>Définir le contrôleur à utiliser,</w:t>
      </w:r>
    </w:p>
    <w:p w14:paraId="4A7D67E8" w14:textId="4D82C70C" w:rsidR="003377F9" w:rsidRDefault="003377F9" w:rsidP="003377F9">
      <w:pPr>
        <w:pStyle w:val="Paragraphedeliste"/>
        <w:numPr>
          <w:ilvl w:val="0"/>
          <w:numId w:val="11"/>
        </w:numPr>
      </w:pPr>
      <w:r>
        <w:t>Lui donner un nom ou identifiant (ici Relais 2),</w:t>
      </w:r>
    </w:p>
    <w:p w14:paraId="480800A7" w14:textId="77777777" w:rsidR="003377F9" w:rsidRDefault="003377F9" w:rsidP="003377F9">
      <w:pPr>
        <w:pStyle w:val="Paragraphedeliste"/>
        <w:numPr>
          <w:ilvl w:val="0"/>
          <w:numId w:val="11"/>
        </w:numPr>
      </w:pPr>
      <w:r>
        <w:t>Sélectionnez le type d’équipement adapté, Citybox V2[Controller Output 2],</w:t>
      </w:r>
    </w:p>
    <w:p w14:paraId="760DEA8B" w14:textId="2D1AF399" w:rsidR="003377F9" w:rsidRDefault="003377F9" w:rsidP="003377F9">
      <w:pPr>
        <w:pStyle w:val="Paragraphedeliste"/>
        <w:numPr>
          <w:ilvl w:val="0"/>
          <w:numId w:val="11"/>
        </w:numPr>
      </w:pPr>
      <w:r>
        <w:t>Sélectionnez le groupe de variation « OFF PERMANENT » car l’allumage de la rampe sera effectué en mode « Eclairage dynamique),</w:t>
      </w:r>
    </w:p>
    <w:p w14:paraId="0EEBDB92" w14:textId="77777777" w:rsidR="003377F9" w:rsidRDefault="003377F9" w:rsidP="003377F9">
      <w:pPr>
        <w:pStyle w:val="Paragraphedeliste"/>
        <w:numPr>
          <w:ilvl w:val="0"/>
          <w:numId w:val="11"/>
        </w:numPr>
      </w:pPr>
      <w:r>
        <w:t>Donner un nom libre à l’adresse unique,</w:t>
      </w:r>
    </w:p>
    <w:p w14:paraId="09533A4C" w14:textId="77777777" w:rsidR="003377F9" w:rsidRDefault="003377F9" w:rsidP="003377F9">
      <w:pPr>
        <w:pStyle w:val="Paragraphedeliste"/>
        <w:numPr>
          <w:ilvl w:val="0"/>
          <w:numId w:val="11"/>
        </w:numPr>
      </w:pPr>
      <w:r>
        <w:t>La bande passante doit être configurée en THD,</w:t>
      </w:r>
    </w:p>
    <w:p w14:paraId="58F0294F" w14:textId="77777777" w:rsidR="0021618E" w:rsidRDefault="00FF527B" w:rsidP="0021618E">
      <w:pPr>
        <w:pStyle w:val="Paragraphedeliste"/>
      </w:pPr>
      <w:r w:rsidRPr="00FF527B">
        <w:rPr>
          <w:noProof/>
        </w:rPr>
        <w:drawing>
          <wp:anchor distT="0" distB="0" distL="114300" distR="114300" simplePos="0" relativeHeight="251611648" behindDoc="0" locked="0" layoutInCell="1" allowOverlap="1" wp14:anchorId="423B654A" wp14:editId="312DA946">
            <wp:simplePos x="0" y="0"/>
            <wp:positionH relativeFrom="margin">
              <wp:posOffset>4326890</wp:posOffset>
            </wp:positionH>
            <wp:positionV relativeFrom="margin">
              <wp:posOffset>5510453</wp:posOffset>
            </wp:positionV>
            <wp:extent cx="2509520" cy="2638425"/>
            <wp:effectExtent l="0" t="0" r="0" b="0"/>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2509520" cy="2638425"/>
                    </a:xfrm>
                    <a:prstGeom prst="rect">
                      <a:avLst/>
                    </a:prstGeom>
                  </pic:spPr>
                </pic:pic>
              </a:graphicData>
            </a:graphic>
            <wp14:sizeRelH relativeFrom="margin">
              <wp14:pctWidth>0</wp14:pctWidth>
            </wp14:sizeRelH>
            <wp14:sizeRelV relativeFrom="margin">
              <wp14:pctHeight>0</wp14:pctHeight>
            </wp14:sizeRelV>
          </wp:anchor>
        </w:drawing>
      </w:r>
    </w:p>
    <w:p w14:paraId="106DA247" w14:textId="78EB0077" w:rsidR="00FF527B" w:rsidRDefault="003377F9" w:rsidP="001960EF">
      <w:pPr>
        <w:pStyle w:val="Paragraphedeliste"/>
        <w:numPr>
          <w:ilvl w:val="0"/>
          <w:numId w:val="11"/>
        </w:numPr>
      </w:pPr>
      <w:r>
        <w:t>Activer l’éclairage dynamique en cochant la case « Activé »,</w:t>
      </w:r>
    </w:p>
    <w:p w14:paraId="58F74AD1" w14:textId="18F33849" w:rsidR="00FF527B" w:rsidRDefault="005B59DC" w:rsidP="003377F9">
      <w:pPr>
        <w:pStyle w:val="Paragraphedeliste"/>
        <w:numPr>
          <w:ilvl w:val="0"/>
          <w:numId w:val="11"/>
        </w:numPr>
      </w:pPr>
      <w:r>
        <w:rPr>
          <w:noProof/>
        </w:rPr>
        <mc:AlternateContent>
          <mc:Choice Requires="wpg">
            <w:drawing>
              <wp:anchor distT="0" distB="0" distL="114300" distR="114300" simplePos="0" relativeHeight="251713024" behindDoc="0" locked="0" layoutInCell="1" allowOverlap="1" wp14:anchorId="0736EFAF" wp14:editId="56A527C3">
                <wp:simplePos x="0" y="0"/>
                <wp:positionH relativeFrom="column">
                  <wp:posOffset>5496560</wp:posOffset>
                </wp:positionH>
                <wp:positionV relativeFrom="paragraph">
                  <wp:posOffset>141605</wp:posOffset>
                </wp:positionV>
                <wp:extent cx="1167765" cy="2335530"/>
                <wp:effectExtent l="8255" t="11430" r="5080" b="5715"/>
                <wp:wrapNone/>
                <wp:docPr id="128"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7765" cy="2335530"/>
                          <a:chOff x="9271" y="10581"/>
                          <a:chExt cx="1839" cy="3678"/>
                        </a:xfrm>
                      </wpg:grpSpPr>
                      <wps:wsp>
                        <wps:cNvPr id="129" name="Rectangle 210"/>
                        <wps:cNvSpPr>
                          <a:spLocks noChangeArrowheads="1"/>
                        </wps:cNvSpPr>
                        <wps:spPr bwMode="auto">
                          <a:xfrm>
                            <a:off x="10598" y="12032"/>
                            <a:ext cx="512" cy="304"/>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 name="Rectangle 211"/>
                        <wps:cNvSpPr>
                          <a:spLocks noChangeArrowheads="1"/>
                        </wps:cNvSpPr>
                        <wps:spPr bwMode="auto">
                          <a:xfrm>
                            <a:off x="10598" y="12410"/>
                            <a:ext cx="512" cy="304"/>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 name="Rectangle 212"/>
                        <wps:cNvSpPr>
                          <a:spLocks noChangeArrowheads="1"/>
                        </wps:cNvSpPr>
                        <wps:spPr bwMode="auto">
                          <a:xfrm>
                            <a:off x="10598" y="12782"/>
                            <a:ext cx="512" cy="304"/>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 name="Rectangle 208"/>
                        <wps:cNvSpPr>
                          <a:spLocks noChangeArrowheads="1"/>
                        </wps:cNvSpPr>
                        <wps:spPr bwMode="auto">
                          <a:xfrm>
                            <a:off x="9307" y="10581"/>
                            <a:ext cx="185" cy="216"/>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 name="Rectangle 209"/>
                        <wps:cNvSpPr>
                          <a:spLocks noChangeArrowheads="1"/>
                        </wps:cNvSpPr>
                        <wps:spPr bwMode="auto">
                          <a:xfrm>
                            <a:off x="10585" y="11658"/>
                            <a:ext cx="512" cy="304"/>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 name="Rectangle 214"/>
                        <wps:cNvSpPr>
                          <a:spLocks noChangeArrowheads="1"/>
                        </wps:cNvSpPr>
                        <wps:spPr bwMode="auto">
                          <a:xfrm>
                            <a:off x="9271" y="13575"/>
                            <a:ext cx="1363" cy="285"/>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 name="Rectangle 215"/>
                        <wps:cNvSpPr>
                          <a:spLocks noChangeArrowheads="1"/>
                        </wps:cNvSpPr>
                        <wps:spPr bwMode="auto">
                          <a:xfrm>
                            <a:off x="9271" y="13199"/>
                            <a:ext cx="1363" cy="285"/>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 name="Rectangle 216"/>
                        <wps:cNvSpPr>
                          <a:spLocks noChangeArrowheads="1"/>
                        </wps:cNvSpPr>
                        <wps:spPr bwMode="auto">
                          <a:xfrm>
                            <a:off x="9273" y="13974"/>
                            <a:ext cx="1363" cy="285"/>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DDFB45" id="Group 260" o:spid="_x0000_s1026" style="position:absolute;margin-left:432.8pt;margin-top:11.15pt;width:91.95pt;height:183.9pt;z-index:251713024" coordorigin="9271,10581" coordsize="1839,36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">
                <v:rect id="Rectangle 210" o:spid="_x0000_s1027" style="position:absolute;left:10598;top:12032;width:512;height: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" filled="f" strokecolor="red"/>
                <v:rect id="Rectangle 211" o:spid="_x0000_s1028" style="position:absolute;left:10598;top:12410;width:512;height: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" filled="f" strokecolor="red"/>
                <v:rect id="Rectangle 212" o:spid="_x0000_s1029" style="position:absolute;left:10598;top:12782;width:512;height: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" filled="f" strokecolor="red"/>
                <v:rect id="Rectangle 208" o:spid="_x0000_s1030" style="position:absolute;left:9307;top:10581;width:18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" filled="f" strokecolor="red"/>
                <v:rect id="Rectangle 209" o:spid="_x0000_s1031" style="position:absolute;left:10585;top:11658;width:512;height: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" filled="f" strokecolor="red"/>
                <v:rect id="Rectangle 214" o:spid="_x0000_s1032" style="position:absolute;left:9271;top:13575;width:1363;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" filled="f" strokecolor="red"/>
                <v:rect id="Rectangle 215" o:spid="_x0000_s1033" style="position:absolute;left:9271;top:13199;width:1363;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" filled="f" strokecolor="red"/>
                <v:rect id="Rectangle 216" o:spid="_x0000_s1034" style="position:absolute;left:9273;top:13974;width:1363;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" filled="f" strokecolor="red"/>
              </v:group>
            </w:pict>
          </mc:Fallback>
        </mc:AlternateContent>
      </w:r>
      <w:r w:rsidR="00FF527B">
        <w:t>Laisser les paramètres</w:t>
      </w:r>
      <w:r w:rsidR="004015FE">
        <w:t xml:space="preserve"> « Temps de montée », « Temps de maintien », « High-to-low delay » à 0.</w:t>
      </w:r>
      <w:r w:rsidR="00FF527B">
        <w:t xml:space="preserve"> </w:t>
      </w:r>
    </w:p>
    <w:p w14:paraId="21FE29A4" w14:textId="77777777" w:rsidR="003377F9" w:rsidRDefault="00FF527B" w:rsidP="003377F9">
      <w:pPr>
        <w:pStyle w:val="Paragraphedeliste"/>
        <w:numPr>
          <w:ilvl w:val="0"/>
          <w:numId w:val="11"/>
        </w:numPr>
      </w:pPr>
      <w:r>
        <w:t>Paramétrer le Niveau haut à 100 % (Sortie relais),</w:t>
      </w:r>
    </w:p>
    <w:p w14:paraId="2E9039C4" w14:textId="05DFB91B" w:rsidR="003377F9" w:rsidRDefault="004015FE" w:rsidP="003377F9">
      <w:pPr>
        <w:pStyle w:val="Paragraphedeliste"/>
        <w:numPr>
          <w:ilvl w:val="0"/>
          <w:numId w:val="11"/>
        </w:numPr>
      </w:pPr>
      <w:r>
        <w:t>Paramétrer le Edge Mode sur « ALWAYS »</w:t>
      </w:r>
    </w:p>
    <w:p w14:paraId="6E04EF17" w14:textId="6195AF57" w:rsidR="003377F9" w:rsidRDefault="004015FE" w:rsidP="003377F9">
      <w:pPr>
        <w:pStyle w:val="Paragraphedeliste"/>
        <w:numPr>
          <w:ilvl w:val="0"/>
          <w:numId w:val="11"/>
        </w:numPr>
      </w:pPr>
      <w:r>
        <w:t xml:space="preserve">Préciser le nom de la variable du </w:t>
      </w:r>
      <w:r w:rsidR="003377F9">
        <w:t>groupe capteur</w:t>
      </w:r>
      <w:r>
        <w:t xml:space="preserve"> à utiliser </w:t>
      </w:r>
      <w:r w:rsidR="003377F9">
        <w:t>(ici : C_porte),</w:t>
      </w:r>
    </w:p>
    <w:p w14:paraId="4E552BDB" w14:textId="397160F6" w:rsidR="003377F9" w:rsidRPr="004E6EF1" w:rsidRDefault="003377F9" w:rsidP="003377F9">
      <w:pPr>
        <w:pStyle w:val="Paragraphedeliste"/>
        <w:numPr>
          <w:ilvl w:val="0"/>
          <w:numId w:val="11"/>
        </w:numPr>
      </w:pPr>
      <w:r>
        <w:t xml:space="preserve">Eventuellement, choisir une période d’activité d’activation de la </w:t>
      </w:r>
      <w:r w:rsidR="004015FE">
        <w:t>sortie si par exemple vous désirez que l’éclairage ne se fasse que la nuit, choisissez alors « NUIT »</w:t>
      </w:r>
    </w:p>
    <w:p w14:paraId="34805CFB" w14:textId="72CCE4C5" w:rsidR="00132E62" w:rsidRDefault="00132E62" w:rsidP="00125005"/>
    <w:p w14:paraId="3B7BDCA8" w14:textId="4DA19FE6" w:rsidR="00EA321E" w:rsidRDefault="00EA321E">
      <w:pPr>
        <w:jc w:val="left"/>
      </w:pPr>
      <w:r>
        <w:br w:type="page"/>
      </w:r>
    </w:p>
    <w:p w14:paraId="19CCD9D9" w14:textId="77777777" w:rsidR="00872AD8" w:rsidRDefault="00872AD8" w:rsidP="00872AD8">
      <w:pPr>
        <w:pStyle w:val="Titre4"/>
      </w:pPr>
      <w:bookmarkStart w:id="20" w:name="_Toc4147107"/>
      <w:r>
        <w:t>Configuration d’une centrale de mesure</w:t>
      </w:r>
      <w:bookmarkEnd w:id="20"/>
    </w:p>
    <w:p w14:paraId="62CE11E0" w14:textId="77777777" w:rsidR="00872AD8" w:rsidRDefault="00872AD8" w:rsidP="00872AD8">
      <w:r>
        <w:t xml:space="preserve">L’armoire électrique est équipée d’une centrale de mesure </w:t>
      </w:r>
      <w:r w:rsidR="00793AAD">
        <w:t xml:space="preserve">monophasée </w:t>
      </w:r>
      <w:r>
        <w:t xml:space="preserve">communicante </w:t>
      </w:r>
      <w:r w:rsidR="00793AAD">
        <w:t xml:space="preserve">et </w:t>
      </w:r>
      <w:r>
        <w:t xml:space="preserve">raccordée par une liaison RS485 au </w:t>
      </w:r>
      <w:r w:rsidR="00CA48BC">
        <w:t>contrôleur «</w:t>
      </w:r>
      <w:r>
        <w:t> Citybox Controller »</w:t>
      </w:r>
      <w:r w:rsidR="004D7E33">
        <w:t xml:space="preserve"> selon le protocole MODBUS RTU.</w:t>
      </w:r>
    </w:p>
    <w:p w14:paraId="49288E3B" w14:textId="77777777" w:rsidR="00872AD8" w:rsidRDefault="00872AD8" w:rsidP="00872AD8">
      <w:r>
        <w:t>L’application SLV intègre un catalogue de centrale</w:t>
      </w:r>
      <w:r w:rsidR="00CA48BC">
        <w:t>s</w:t>
      </w:r>
      <w:r>
        <w:t xml:space="preserve"> près configurées</w:t>
      </w:r>
      <w:r w:rsidR="004D7E33">
        <w:t xml:space="preserve">, selon les paramètres usines </w:t>
      </w:r>
      <w:r w:rsidR="00F6076B">
        <w:t>de celles-ci</w:t>
      </w:r>
      <w:r w:rsidR="004D7E33">
        <w:t>.</w:t>
      </w:r>
    </w:p>
    <w:p w14:paraId="33E55283" w14:textId="77777777" w:rsidR="004D7E33" w:rsidRDefault="004D7E33" w:rsidP="00872AD8">
      <w:r>
        <w:t xml:space="preserve">La centrale de mesure </w:t>
      </w:r>
      <w:r w:rsidR="00F6076B">
        <w:t xml:space="preserve">et son intégration comme équipement </w:t>
      </w:r>
      <w:r>
        <w:t>permettra de consulter :</w:t>
      </w:r>
      <w:r w:rsidR="00793AAD">
        <w:t xml:space="preserve"> le courant en ligne, la fréquence du réseau, la puissance utile, la valeur de la tension, la puissance apparente, le puissance réactive.</w:t>
      </w:r>
    </w:p>
    <w:p w14:paraId="7F9B46B3" w14:textId="77777777" w:rsidR="00F6076B" w:rsidRDefault="00F6076B" w:rsidP="00F6076B">
      <w:r>
        <w:rPr>
          <w:noProof/>
        </w:rPr>
        <w:drawing>
          <wp:anchor distT="0" distB="0" distL="114300" distR="114300" simplePos="0" relativeHeight="251613696" behindDoc="0" locked="0" layoutInCell="1" allowOverlap="1" wp14:anchorId="25783ED1" wp14:editId="110EA09C">
            <wp:simplePos x="0" y="0"/>
            <wp:positionH relativeFrom="margin">
              <wp:posOffset>4438650</wp:posOffset>
            </wp:positionH>
            <wp:positionV relativeFrom="margin">
              <wp:posOffset>1950085</wp:posOffset>
            </wp:positionV>
            <wp:extent cx="2261870" cy="2521585"/>
            <wp:effectExtent l="0" t="0" r="0" b="0"/>
            <wp:wrapSquare wrapText="bothSides"/>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2261870" cy="2521585"/>
                    </a:xfrm>
                    <a:prstGeom prst="rect">
                      <a:avLst/>
                    </a:prstGeom>
                  </pic:spPr>
                </pic:pic>
              </a:graphicData>
            </a:graphic>
            <wp14:sizeRelH relativeFrom="margin">
              <wp14:pctWidth>0</wp14:pctWidth>
            </wp14:sizeRelH>
            <wp14:sizeRelV relativeFrom="margin">
              <wp14:pctHeight>0</wp14:pctHeight>
            </wp14:sizeRelV>
          </wp:anchor>
        </w:drawing>
      </w:r>
      <w:r>
        <w:t>Le principe de configuration d’une centrale de mesure est de :</w:t>
      </w:r>
    </w:p>
    <w:p w14:paraId="02F43C70" w14:textId="77777777" w:rsidR="00793AAD" w:rsidRDefault="0069728C" w:rsidP="00F6076B">
      <w:pPr>
        <w:pStyle w:val="Paragraphedeliste"/>
        <w:numPr>
          <w:ilvl w:val="0"/>
          <w:numId w:val="11"/>
        </w:numPr>
      </w:pPr>
      <w:r>
        <w:rPr>
          <w:noProof/>
        </w:rPr>
        <w:drawing>
          <wp:anchor distT="0" distB="0" distL="114300" distR="114300" simplePos="0" relativeHeight="251612672" behindDoc="0" locked="0" layoutInCell="1" allowOverlap="1" wp14:anchorId="793446FD" wp14:editId="659456F3">
            <wp:simplePos x="358219" y="2417975"/>
            <wp:positionH relativeFrom="margin">
              <wp:align>right</wp:align>
            </wp:positionH>
            <wp:positionV relativeFrom="margin">
              <wp:align>top</wp:align>
            </wp:positionV>
            <wp:extent cx="645185" cy="832250"/>
            <wp:effectExtent l="0" t="0" r="0" b="0"/>
            <wp:wrapSquare wrapText="bothSides"/>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45185" cy="832250"/>
                    </a:xfrm>
                    <a:prstGeom prst="rect">
                      <a:avLst/>
                    </a:prstGeom>
                  </pic:spPr>
                </pic:pic>
              </a:graphicData>
            </a:graphic>
          </wp:anchor>
        </w:drawing>
      </w:r>
      <w:r w:rsidR="00F6076B">
        <w:t>Positionner une centrale de mesure (Electrical Counter) dans la geozone,</w:t>
      </w:r>
    </w:p>
    <w:p w14:paraId="6EBF4E74" w14:textId="77777777" w:rsidR="00F6076B" w:rsidRDefault="00F6076B" w:rsidP="00F6076B">
      <w:pPr>
        <w:pStyle w:val="Paragraphedeliste"/>
        <w:numPr>
          <w:ilvl w:val="0"/>
          <w:numId w:val="11"/>
        </w:numPr>
      </w:pPr>
      <w:r>
        <w:t>Définir le contrôleur à utiliser,</w:t>
      </w:r>
    </w:p>
    <w:p w14:paraId="3C31BA12" w14:textId="77777777" w:rsidR="00F6076B" w:rsidRDefault="00F6076B" w:rsidP="00F6076B">
      <w:pPr>
        <w:pStyle w:val="Paragraphedeliste"/>
        <w:numPr>
          <w:ilvl w:val="0"/>
          <w:numId w:val="11"/>
        </w:numPr>
      </w:pPr>
      <w:r>
        <w:t>Lui donner un nom ou identifiant (ici Compteur),</w:t>
      </w:r>
    </w:p>
    <w:p w14:paraId="5ABC0DBE" w14:textId="77777777" w:rsidR="00F6076B" w:rsidRDefault="00F6076B" w:rsidP="00F6076B">
      <w:pPr>
        <w:pStyle w:val="Paragraphedeliste"/>
        <w:numPr>
          <w:ilvl w:val="0"/>
          <w:numId w:val="11"/>
        </w:numPr>
      </w:pPr>
      <w:r>
        <w:t>Définir le type d’équipement correspondant à votre centrale (ici CARLO GAVAZZI EM100[Counter]),</w:t>
      </w:r>
    </w:p>
    <w:p w14:paraId="7B681D9E" w14:textId="77777777" w:rsidR="00F6076B" w:rsidRDefault="00F6076B" w:rsidP="00F6076B">
      <w:pPr>
        <w:pStyle w:val="Paragraphedeliste"/>
        <w:numPr>
          <w:ilvl w:val="0"/>
          <w:numId w:val="11"/>
        </w:numPr>
      </w:pPr>
      <w:r>
        <w:t>Définir l’adresse modbus à utiliser (la plupart du temps, il s’agit de l’adresse par défaut de la centrale)</w:t>
      </w:r>
    </w:p>
    <w:p w14:paraId="6445304E" w14:textId="11B4140F" w:rsidR="00F6076B" w:rsidRDefault="005B59DC" w:rsidP="00F6076B">
      <w:r>
        <w:rPr>
          <w:noProof/>
        </w:rPr>
        <mc:AlternateContent>
          <mc:Choice Requires="wpg">
            <w:drawing>
              <wp:anchor distT="0" distB="0" distL="114300" distR="114300" simplePos="0" relativeHeight="251688704" behindDoc="0" locked="0" layoutInCell="1" allowOverlap="1" wp14:anchorId="6F71F410" wp14:editId="25C1AA6E">
                <wp:simplePos x="0" y="0"/>
                <wp:positionH relativeFrom="column">
                  <wp:posOffset>5487670</wp:posOffset>
                </wp:positionH>
                <wp:positionV relativeFrom="paragraph">
                  <wp:posOffset>222250</wp:posOffset>
                </wp:positionV>
                <wp:extent cx="1010285" cy="805815"/>
                <wp:effectExtent l="8890" t="5080" r="9525" b="8255"/>
                <wp:wrapNone/>
                <wp:docPr id="123" name="Gro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0285" cy="805815"/>
                          <a:chOff x="9209" y="6953"/>
                          <a:chExt cx="1591" cy="1269"/>
                        </a:xfrm>
                      </wpg:grpSpPr>
                      <wps:wsp>
                        <wps:cNvPr id="124" name="Rectangle 218"/>
                        <wps:cNvSpPr>
                          <a:spLocks noChangeArrowheads="1"/>
                        </wps:cNvSpPr>
                        <wps:spPr bwMode="auto">
                          <a:xfrm>
                            <a:off x="9219" y="6953"/>
                            <a:ext cx="1581" cy="274"/>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 name="Rectangle 219"/>
                        <wps:cNvSpPr>
                          <a:spLocks noChangeArrowheads="1"/>
                        </wps:cNvSpPr>
                        <wps:spPr bwMode="auto">
                          <a:xfrm>
                            <a:off x="9214" y="7291"/>
                            <a:ext cx="1581" cy="274"/>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 name="Rectangle 220"/>
                        <wps:cNvSpPr>
                          <a:spLocks noChangeArrowheads="1"/>
                        </wps:cNvSpPr>
                        <wps:spPr bwMode="auto">
                          <a:xfrm>
                            <a:off x="9209" y="7622"/>
                            <a:ext cx="1581" cy="274"/>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 name="Rectangle 221"/>
                        <wps:cNvSpPr>
                          <a:spLocks noChangeArrowheads="1"/>
                        </wps:cNvSpPr>
                        <wps:spPr bwMode="auto">
                          <a:xfrm>
                            <a:off x="9214" y="7955"/>
                            <a:ext cx="161" cy="267"/>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9472F4" id="Group 264" o:spid="_x0000_s1026" style="position:absolute;margin-left:432.1pt;margin-top:17.5pt;width:79.55pt;height:63.45pt;z-index:251688704" coordorigin="9209,6953" coordsize="1591,1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">
                <v:rect id="Rectangle 218" o:spid="_x0000_s1027" style="position:absolute;left:9219;top:6953;width:1581;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" filled="f" strokecolor="red"/>
                <v:rect id="Rectangle 219" o:spid="_x0000_s1028" style="position:absolute;left:9214;top:7291;width:1581;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" filled="f" strokecolor="red"/>
                <v:rect id="Rectangle 220" o:spid="_x0000_s1029" style="position:absolute;left:9209;top:7622;width:1581;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" filled="f" strokecolor="red"/>
                <v:rect id="Rectangle 221" o:spid="_x0000_s1030" style="position:absolute;left:9214;top:7955;width:161;height: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" filled="f" strokecolor="red"/>
              </v:group>
            </w:pict>
          </mc:Fallback>
        </mc:AlternateContent>
      </w:r>
      <w:r w:rsidR="00F6076B">
        <w:t>NOTA : Le contrôleur peut gérer plusieurs centrales, celles-ci doivent être différentiée par des adresses modbus différentes, c’est pour cette raison qu’il est possible de la choisir.</w:t>
      </w:r>
    </w:p>
    <w:p w14:paraId="4D5B0E8E" w14:textId="03506637" w:rsidR="00F6076B" w:rsidRDefault="00F6076B" w:rsidP="00F6076B"/>
    <w:p w14:paraId="394A3ED8" w14:textId="77777777" w:rsidR="00793AAD" w:rsidRPr="00872AD8" w:rsidRDefault="00793AAD" w:rsidP="00872AD8"/>
    <w:p w14:paraId="7059B577" w14:textId="77777777" w:rsidR="00E31C41" w:rsidRDefault="00E31C41">
      <w:pPr>
        <w:jc w:val="left"/>
      </w:pPr>
      <w:r>
        <w:br w:type="page"/>
      </w:r>
    </w:p>
    <w:p w14:paraId="3C937DA2" w14:textId="77777777" w:rsidR="004F5CBF" w:rsidRDefault="004F5CBF" w:rsidP="00972371">
      <w:pPr>
        <w:pStyle w:val="Titre3"/>
      </w:pPr>
      <w:bookmarkStart w:id="21" w:name="_Toc4147108"/>
      <w:r>
        <w:t>Menu « </w:t>
      </w:r>
      <w:r w:rsidR="00E31C41">
        <w:t>Programmations horaires</w:t>
      </w:r>
      <w:r>
        <w:t> »</w:t>
      </w:r>
      <w:bookmarkEnd w:id="21"/>
    </w:p>
    <w:p w14:paraId="01477CCF" w14:textId="77777777" w:rsidR="004F5CBF" w:rsidRDefault="004F5CBF" w:rsidP="004F5CBF">
      <w:r>
        <w:t xml:space="preserve">Chaque équipement récepteur </w:t>
      </w:r>
      <w:r w:rsidR="00300300">
        <w:t xml:space="preserve">(luminaire, sortie relais) doit être affecté à un groupe de variation lié </w:t>
      </w:r>
      <w:r w:rsidR="00AB25F3">
        <w:t>à un</w:t>
      </w:r>
      <w:r w:rsidR="009C5931">
        <w:t xml:space="preserve"> calendrier configurable</w:t>
      </w:r>
      <w:r w:rsidR="00300300">
        <w:t xml:space="preserve"> dans l’onglet « Programmation horaires ».</w:t>
      </w:r>
      <w:r w:rsidR="00300300" w:rsidRPr="00300300">
        <w:rPr>
          <w:noProof/>
        </w:rPr>
        <w:t xml:space="preserve"> </w:t>
      </w:r>
      <w:r w:rsidR="00300300">
        <w:rPr>
          <w:noProof/>
        </w:rPr>
        <w:drawing>
          <wp:anchor distT="0" distB="0" distL="114300" distR="114300" simplePos="0" relativeHeight="251620864" behindDoc="0" locked="0" layoutInCell="1" allowOverlap="1" wp14:anchorId="3A3C32A3" wp14:editId="326F71E1">
            <wp:simplePos x="5667375" y="1400175"/>
            <wp:positionH relativeFrom="margin">
              <wp:align>right</wp:align>
            </wp:positionH>
            <wp:positionV relativeFrom="margin">
              <wp:align>top</wp:align>
            </wp:positionV>
            <wp:extent cx="990600" cy="714375"/>
            <wp:effectExtent l="0" t="0" r="0" b="0"/>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990600" cy="714375"/>
                    </a:xfrm>
                    <a:prstGeom prst="rect">
                      <a:avLst/>
                    </a:prstGeom>
                  </pic:spPr>
                </pic:pic>
              </a:graphicData>
            </a:graphic>
          </wp:anchor>
        </w:drawing>
      </w:r>
    </w:p>
    <w:p w14:paraId="2E8BB338" w14:textId="77777777" w:rsidR="00300300" w:rsidRDefault="00580174" w:rsidP="004F5CBF">
      <w:r>
        <w:t>Les groupes calendaires servent à définir, pour un groupe d’équipements et de sorties donnés, les programmations horaires de tous les jours de l’année.</w:t>
      </w:r>
    </w:p>
    <w:p w14:paraId="406730A7" w14:textId="77777777" w:rsidR="009C5931" w:rsidRDefault="00903575" w:rsidP="004F5CBF">
      <w:r>
        <w:rPr>
          <w:noProof/>
        </w:rPr>
        <w:drawing>
          <wp:anchor distT="0" distB="0" distL="114300" distR="114300" simplePos="0" relativeHeight="251624960" behindDoc="1" locked="0" layoutInCell="1" allowOverlap="1" wp14:anchorId="78709655" wp14:editId="124433AB">
            <wp:simplePos x="0" y="0"/>
            <wp:positionH relativeFrom="column">
              <wp:posOffset>3688080</wp:posOffset>
            </wp:positionH>
            <wp:positionV relativeFrom="paragraph">
              <wp:posOffset>207645</wp:posOffset>
            </wp:positionV>
            <wp:extent cx="1676400" cy="499745"/>
            <wp:effectExtent l="0" t="0" r="0" b="0"/>
            <wp:wrapTight wrapText="bothSides">
              <wp:wrapPolygon edited="0">
                <wp:start x="0" y="0"/>
                <wp:lineTo x="0" y="20584"/>
                <wp:lineTo x="21355" y="20584"/>
                <wp:lineTo x="21355" y="0"/>
                <wp:lineTo x="0" y="0"/>
              </wp:wrapPolygon>
            </wp:wrapTight>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1676400" cy="499745"/>
                    </a:xfrm>
                    <a:prstGeom prst="rect">
                      <a:avLst/>
                    </a:prstGeom>
                  </pic:spPr>
                </pic:pic>
              </a:graphicData>
            </a:graphic>
            <wp14:sizeRelH relativeFrom="margin">
              <wp14:pctWidth>0</wp14:pctWidth>
            </wp14:sizeRelH>
            <wp14:sizeRelV relativeFrom="margin">
              <wp14:pctHeight>0</wp14:pctHeight>
            </wp14:sizeRelV>
          </wp:anchor>
        </w:drawing>
      </w:r>
      <w:r w:rsidR="009C5931">
        <w:t>Le principe de création d’un calendrier est de d’abord définir un programme de contrôle pouvant être affecté</w:t>
      </w:r>
      <w:r w:rsidR="005B688C">
        <w:t>,</w:t>
      </w:r>
      <w:r w:rsidR="009C5931">
        <w:t xml:space="preserve"> pour chaque jour </w:t>
      </w:r>
      <w:r w:rsidR="005B688C">
        <w:t xml:space="preserve">et </w:t>
      </w:r>
      <w:r w:rsidR="009C5931">
        <w:t>de manière différente</w:t>
      </w:r>
      <w:r w:rsidR="005B688C">
        <w:t>,</w:t>
      </w:r>
      <w:r w:rsidR="009C5931">
        <w:t xml:space="preserve"> à un calendrier.</w:t>
      </w:r>
    </w:p>
    <w:bookmarkStart w:id="22" w:name="_Toc4147109"/>
    <w:p w14:paraId="51C25CAF" w14:textId="66987263" w:rsidR="00E31C41" w:rsidRDefault="005B59DC" w:rsidP="002766DC">
      <w:pPr>
        <w:pStyle w:val="Titre4"/>
      </w:pPr>
      <w:r>
        <w:rPr>
          <w:noProof/>
        </w:rPr>
        <mc:AlternateContent>
          <mc:Choice Requires="wps">
            <w:drawing>
              <wp:anchor distT="0" distB="0" distL="114300" distR="114300" simplePos="0" relativeHeight="251697664" behindDoc="0" locked="0" layoutInCell="1" allowOverlap="1" wp14:anchorId="5D7ED31A" wp14:editId="5DA6E47D">
                <wp:simplePos x="0" y="0"/>
                <wp:positionH relativeFrom="column">
                  <wp:posOffset>3735705</wp:posOffset>
                </wp:positionH>
                <wp:positionV relativeFrom="paragraph">
                  <wp:posOffset>27940</wp:posOffset>
                </wp:positionV>
                <wp:extent cx="923925" cy="180975"/>
                <wp:effectExtent l="9525" t="12700" r="9525" b="6350"/>
                <wp:wrapNone/>
                <wp:docPr id="122" name="Rectangle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180975"/>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DFBB70" id="Rectangle 228" o:spid="_x0000_s1026" style="position:absolute;margin-left:294.15pt;margin-top:2.2pt;width:72.75pt;height:14.2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" filled="f" strokecolor="red"/>
            </w:pict>
          </mc:Fallback>
        </mc:AlternateContent>
      </w:r>
      <w:r w:rsidR="009C5931">
        <w:t>Modification/Création d’un programme de contrôle</w:t>
      </w:r>
      <w:bookmarkEnd w:id="22"/>
    </w:p>
    <w:p w14:paraId="286A77D9" w14:textId="77777777" w:rsidR="009C5931" w:rsidRDefault="009C5931" w:rsidP="00E31C41">
      <w:r>
        <w:t>Un programme de contrôle correspond à « une programmation » d’un cycle quotidien pouvant être ensuite appliqué à un (ou des) jour(s) du calendrier.</w:t>
      </w:r>
    </w:p>
    <w:p w14:paraId="1784843F" w14:textId="77777777" w:rsidR="00D044F8" w:rsidRDefault="009C5931" w:rsidP="00E31C41">
      <w:r>
        <w:t xml:space="preserve">Ce programme de contrôle peut être verrouiller à la modification car il a été créé dans une géozone de </w:t>
      </w:r>
      <w:r w:rsidR="00D044F8">
        <w:t>niveau supérieur à la vôtre. Toutefois, il est possible de consulter, de dupliquer et d’utiliser une programmation verrouiller.</w:t>
      </w:r>
    </w:p>
    <w:p w14:paraId="51D21225" w14:textId="1B2C9131" w:rsidR="00D044F8" w:rsidRDefault="005B59DC" w:rsidP="00E31C41">
      <w:r>
        <w:rPr>
          <w:noProof/>
        </w:rPr>
        <mc:AlternateContent>
          <mc:Choice Requires="wpg">
            <w:drawing>
              <wp:anchor distT="0" distB="0" distL="114300" distR="114300" simplePos="0" relativeHeight="251696640" behindDoc="0" locked="0" layoutInCell="1" allowOverlap="1" wp14:anchorId="65757E2F" wp14:editId="0DC6B579">
                <wp:simplePos x="0" y="0"/>
                <wp:positionH relativeFrom="column">
                  <wp:posOffset>3297555</wp:posOffset>
                </wp:positionH>
                <wp:positionV relativeFrom="paragraph">
                  <wp:posOffset>45720</wp:posOffset>
                </wp:positionV>
                <wp:extent cx="419100" cy="970915"/>
                <wp:effectExtent l="9525" t="9525" r="9525" b="10160"/>
                <wp:wrapNone/>
                <wp:docPr id="119"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100" cy="970915"/>
                          <a:chOff x="5760" y="6040"/>
                          <a:chExt cx="660" cy="1529"/>
                        </a:xfrm>
                      </wpg:grpSpPr>
                      <wps:wsp>
                        <wps:cNvPr id="120" name="Rectangle 225"/>
                        <wps:cNvSpPr>
                          <a:spLocks noChangeArrowheads="1"/>
                        </wps:cNvSpPr>
                        <wps:spPr bwMode="auto">
                          <a:xfrm>
                            <a:off x="5820" y="6040"/>
                            <a:ext cx="225" cy="285"/>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 name="Rectangle 226"/>
                        <wps:cNvSpPr>
                          <a:spLocks noChangeArrowheads="1"/>
                        </wps:cNvSpPr>
                        <wps:spPr bwMode="auto">
                          <a:xfrm>
                            <a:off x="5760" y="6804"/>
                            <a:ext cx="660" cy="765"/>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8D4075" id="Group 227" o:spid="_x0000_s1026" style="position:absolute;margin-left:259.65pt;margin-top:3.6pt;width:33pt;height:76.45pt;z-index:251696640" coordorigin="5760,6040" coordsize="660,1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">
                <v:rect id="Rectangle 225" o:spid="_x0000_s1027" style="position:absolute;left:5820;top:6040;width:225;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" filled="f" strokecolor="red"/>
                <v:rect id="Rectangle 226" o:spid="_x0000_s1028" style="position:absolute;left:5760;top:6804;width:660;height: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" filled="f" strokecolor="red"/>
              </v:group>
            </w:pict>
          </mc:Fallback>
        </mc:AlternateContent>
      </w:r>
      <w:r w:rsidR="00AA5308">
        <w:rPr>
          <w:noProof/>
        </w:rPr>
        <w:drawing>
          <wp:anchor distT="0" distB="0" distL="114300" distR="114300" simplePos="0" relativeHeight="251614720" behindDoc="0" locked="0" layoutInCell="1" allowOverlap="1" wp14:anchorId="6776C6EF" wp14:editId="52BAB450">
            <wp:simplePos x="0" y="0"/>
            <wp:positionH relativeFrom="margin">
              <wp:posOffset>3284855</wp:posOffset>
            </wp:positionH>
            <wp:positionV relativeFrom="margin">
              <wp:posOffset>2866390</wp:posOffset>
            </wp:positionV>
            <wp:extent cx="3574415" cy="1038225"/>
            <wp:effectExtent l="0" t="0" r="0" b="0"/>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3574415" cy="1038225"/>
                    </a:xfrm>
                    <a:prstGeom prst="rect">
                      <a:avLst/>
                    </a:prstGeom>
                  </pic:spPr>
                </pic:pic>
              </a:graphicData>
            </a:graphic>
            <wp14:sizeRelH relativeFrom="margin">
              <wp14:pctWidth>0</wp14:pctWidth>
            </wp14:sizeRelH>
            <wp14:sizeRelV relativeFrom="margin">
              <wp14:pctHeight>0</wp14:pctHeight>
            </wp14:sizeRelV>
          </wp:anchor>
        </w:drawing>
      </w:r>
      <w:r w:rsidR="00D044F8">
        <w:t>Il est possible de reconnaitre les programmes verrouillés</w:t>
      </w:r>
      <w:r w:rsidR="00972371">
        <w:t xml:space="preserve"> par la présence d’une icône en forme de cadenas.</w:t>
      </w:r>
    </w:p>
    <w:p w14:paraId="030EE432" w14:textId="77777777" w:rsidR="00972371" w:rsidRDefault="00972371" w:rsidP="00E31C41"/>
    <w:p w14:paraId="6D5501F7" w14:textId="77777777" w:rsidR="00972371" w:rsidRDefault="00972371" w:rsidP="00E31C41"/>
    <w:p w14:paraId="71395C96" w14:textId="77777777" w:rsidR="00972371" w:rsidRDefault="00972371" w:rsidP="00E31C41"/>
    <w:p w14:paraId="40A1E100" w14:textId="77777777" w:rsidR="00D044F8" w:rsidRDefault="00F22032" w:rsidP="00E31C41">
      <w:r>
        <w:rPr>
          <w:noProof/>
        </w:rPr>
        <w:drawing>
          <wp:anchor distT="0" distB="0" distL="114300" distR="114300" simplePos="0" relativeHeight="251616768" behindDoc="0" locked="0" layoutInCell="1" allowOverlap="1" wp14:anchorId="5FA433B5" wp14:editId="39608E01">
            <wp:simplePos x="0" y="0"/>
            <wp:positionH relativeFrom="margin">
              <wp:posOffset>2343785</wp:posOffset>
            </wp:positionH>
            <wp:positionV relativeFrom="margin">
              <wp:posOffset>4556125</wp:posOffset>
            </wp:positionV>
            <wp:extent cx="3181350" cy="257175"/>
            <wp:effectExtent l="0" t="0" r="0" b="0"/>
            <wp:wrapSquare wrapText="bothSides"/>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3181350" cy="257175"/>
                    </a:xfrm>
                    <a:prstGeom prst="rect">
                      <a:avLst/>
                    </a:prstGeom>
                  </pic:spPr>
                </pic:pic>
              </a:graphicData>
            </a:graphic>
          </wp:anchor>
        </w:drawing>
      </w:r>
      <w:r w:rsidR="00972371">
        <w:t>Pour lire (ou modifier un programme (si vous en avez les droits), il suffit de cliquer sur un des noms de programmes de contrôle existant</w:t>
      </w:r>
      <w:r>
        <w:t xml:space="preserve"> par exemple : </w:t>
      </w:r>
    </w:p>
    <w:p w14:paraId="1D41963E" w14:textId="77777777" w:rsidR="00F22032" w:rsidRDefault="00F22032" w:rsidP="00E31C41"/>
    <w:p w14:paraId="782D88CF" w14:textId="77777777" w:rsidR="00D044F8" w:rsidRDefault="00972371" w:rsidP="00E31C41">
      <w:r>
        <w:t>Les éléments du programme s’affichent :</w:t>
      </w:r>
    </w:p>
    <w:p w14:paraId="05E66790" w14:textId="77777777" w:rsidR="00972371" w:rsidRDefault="00F22032" w:rsidP="00E31C41">
      <w:r>
        <w:rPr>
          <w:noProof/>
        </w:rPr>
        <w:drawing>
          <wp:inline distT="0" distB="0" distL="0" distR="0" wp14:anchorId="4834A1BE" wp14:editId="262DC6A6">
            <wp:extent cx="6840220" cy="2690495"/>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840220" cy="2690495"/>
                    </a:xfrm>
                    <a:prstGeom prst="rect">
                      <a:avLst/>
                    </a:prstGeom>
                  </pic:spPr>
                </pic:pic>
              </a:graphicData>
            </a:graphic>
          </wp:inline>
        </w:drawing>
      </w:r>
    </w:p>
    <w:p w14:paraId="731FA440" w14:textId="77777777" w:rsidR="00F22032" w:rsidRDefault="00F22032">
      <w:pPr>
        <w:jc w:val="left"/>
      </w:pPr>
      <w:r>
        <w:br w:type="page"/>
      </w:r>
    </w:p>
    <w:p w14:paraId="1FED1A25" w14:textId="77777777" w:rsidR="009C5931" w:rsidRDefault="00F22032" w:rsidP="00E31C41">
      <w:r>
        <w:rPr>
          <w:noProof/>
        </w:rPr>
        <w:drawing>
          <wp:anchor distT="0" distB="0" distL="114300" distR="114300" simplePos="0" relativeHeight="251615744" behindDoc="0" locked="0" layoutInCell="1" allowOverlap="1" wp14:anchorId="452A92DD" wp14:editId="0D5109D8">
            <wp:simplePos x="0" y="0"/>
            <wp:positionH relativeFrom="margin">
              <wp:posOffset>4316095</wp:posOffset>
            </wp:positionH>
            <wp:positionV relativeFrom="margin">
              <wp:posOffset>-125730</wp:posOffset>
            </wp:positionV>
            <wp:extent cx="419100" cy="438150"/>
            <wp:effectExtent l="0" t="0" r="0" b="0"/>
            <wp:wrapSquare wrapText="bothSides"/>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419100" cy="438150"/>
                    </a:xfrm>
                    <a:prstGeom prst="rect">
                      <a:avLst/>
                    </a:prstGeom>
                  </pic:spPr>
                </pic:pic>
              </a:graphicData>
            </a:graphic>
          </wp:anchor>
        </w:drawing>
      </w:r>
      <w:r>
        <w:t xml:space="preserve">Les détails de programmation sont disponibles en cliquant sur l’icône : </w:t>
      </w:r>
    </w:p>
    <w:p w14:paraId="6610D0AF" w14:textId="77777777" w:rsidR="00F22032" w:rsidRDefault="0074271D" w:rsidP="00E31C41">
      <w:r>
        <w:t>EXEMPLE 1 :</w:t>
      </w:r>
    </w:p>
    <w:p w14:paraId="2E22C236" w14:textId="77777777" w:rsidR="009C5931" w:rsidRDefault="008A73BE" w:rsidP="00F22032">
      <w:pPr>
        <w:jc w:val="center"/>
      </w:pPr>
      <w:r>
        <w:t xml:space="preserve"> </w:t>
      </w:r>
      <w:r w:rsidR="00F22032">
        <w:rPr>
          <w:noProof/>
        </w:rPr>
        <w:drawing>
          <wp:inline distT="0" distB="0" distL="0" distR="0" wp14:anchorId="78F369F9" wp14:editId="2D3572BD">
            <wp:extent cx="3943350" cy="3781425"/>
            <wp:effectExtent l="0" t="0" r="0" b="952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943350" cy="3781425"/>
                    </a:xfrm>
                    <a:prstGeom prst="rect">
                      <a:avLst/>
                    </a:prstGeom>
                  </pic:spPr>
                </pic:pic>
              </a:graphicData>
            </a:graphic>
          </wp:inline>
        </w:drawing>
      </w:r>
    </w:p>
    <w:p w14:paraId="06815608" w14:textId="77777777" w:rsidR="00F22032" w:rsidRDefault="00F22032" w:rsidP="00F22032">
      <w:pPr>
        <w:jc w:val="left"/>
      </w:pPr>
    </w:p>
    <w:p w14:paraId="2ACE1E2A" w14:textId="77777777" w:rsidR="009C5931" w:rsidRDefault="00F22032" w:rsidP="00E31C41">
      <w:r>
        <w:t>A droite</w:t>
      </w:r>
      <w:r w:rsidR="002064E7">
        <w:t xml:space="preserve"> dans l</w:t>
      </w:r>
      <w:r w:rsidR="0074271D">
        <w:t xml:space="preserve">a </w:t>
      </w:r>
      <w:r w:rsidR="002064E7">
        <w:t>première colonne</w:t>
      </w:r>
      <w:r>
        <w:t xml:space="preserve"> sont représentés plusieurs symboles :</w:t>
      </w:r>
    </w:p>
    <w:p w14:paraId="40680002" w14:textId="77777777" w:rsidR="00F22032" w:rsidRDefault="00F22032" w:rsidP="00E31C41">
      <w:r>
        <w:t>. Le triangle vers le bas, correspond à l’ordre de début de nuit (1 seul triangle bas utilisable par programmation)</w:t>
      </w:r>
    </w:p>
    <w:p w14:paraId="70D522E4" w14:textId="77777777" w:rsidR="00F22032" w:rsidRDefault="00F22032" w:rsidP="00E31C41">
      <w:r>
        <w:t xml:space="preserve">. Le triangle vers le haut, correspond à </w:t>
      </w:r>
      <w:r w:rsidR="002064E7">
        <w:t xml:space="preserve">l’ordre </w:t>
      </w:r>
      <w:r>
        <w:t>de fin de nuit (1 seul triangle haut utilisable par programmation).</w:t>
      </w:r>
    </w:p>
    <w:p w14:paraId="3BA880AF" w14:textId="77777777" w:rsidR="00F22032" w:rsidRDefault="00F22032" w:rsidP="00E31C41">
      <w:r>
        <w:t xml:space="preserve">. Le losange correspond aux </w:t>
      </w:r>
      <w:r w:rsidR="002064E7">
        <w:t>ordres</w:t>
      </w:r>
      <w:r>
        <w:t xml:space="preserve"> </w:t>
      </w:r>
      <w:r w:rsidR="002064E7">
        <w:t>intermédiaires</w:t>
      </w:r>
    </w:p>
    <w:p w14:paraId="4A5D9D27" w14:textId="77777777" w:rsidR="002064E7" w:rsidRDefault="002064E7" w:rsidP="00E31C41">
      <w:r>
        <w:t xml:space="preserve">. Le rond permet de faire une programmation complète </w:t>
      </w:r>
      <w:r w:rsidR="0074271D">
        <w:t>(voir EXEMPLE 2)</w:t>
      </w:r>
    </w:p>
    <w:p w14:paraId="0462CA5F" w14:textId="77777777" w:rsidR="002064E7" w:rsidRDefault="002064E7" w:rsidP="00E31C41">
      <w:r>
        <w:t>Puis dans les autres colonnes, on retrouve les éléments définissants la programmation</w:t>
      </w:r>
      <w:r w:rsidR="00F45C17">
        <w:t> :</w:t>
      </w:r>
    </w:p>
    <w:p w14:paraId="5CFA52E3" w14:textId="77777777" w:rsidR="002064E7" w:rsidRDefault="00605234" w:rsidP="00E31C41">
      <w:r>
        <w:rPr>
          <w:noProof/>
        </w:rPr>
        <w:drawing>
          <wp:anchor distT="0" distB="0" distL="114300" distR="114300" simplePos="0" relativeHeight="251617792" behindDoc="1" locked="0" layoutInCell="1" allowOverlap="1" wp14:anchorId="767F8B1B" wp14:editId="160891D5">
            <wp:simplePos x="0" y="0"/>
            <wp:positionH relativeFrom="column">
              <wp:posOffset>1905</wp:posOffset>
            </wp:positionH>
            <wp:positionV relativeFrom="paragraph">
              <wp:posOffset>5715</wp:posOffset>
            </wp:positionV>
            <wp:extent cx="554400" cy="255600"/>
            <wp:effectExtent l="0" t="0" r="0" b="0"/>
            <wp:wrapTight wrapText="bothSides">
              <wp:wrapPolygon edited="0">
                <wp:start x="0" y="0"/>
                <wp:lineTo x="0" y="19343"/>
                <wp:lineTo x="20784" y="19343"/>
                <wp:lineTo x="20784" y="0"/>
                <wp:lineTo x="0" y="0"/>
              </wp:wrapPolygon>
            </wp:wrapTight>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554400" cy="255600"/>
                    </a:xfrm>
                    <a:prstGeom prst="rect">
                      <a:avLst/>
                    </a:prstGeom>
                  </pic:spPr>
                </pic:pic>
              </a:graphicData>
            </a:graphic>
            <wp14:sizeRelH relativeFrom="margin">
              <wp14:pctWidth>0</wp14:pctWidth>
            </wp14:sizeRelH>
            <wp14:sizeRelV relativeFrom="margin">
              <wp14:pctHeight>0</wp14:pctHeight>
            </wp14:sizeRelV>
          </wp:anchor>
        </w:drawing>
      </w:r>
      <w:r w:rsidR="002064E7">
        <w:t xml:space="preserve">. </w:t>
      </w:r>
      <w:r>
        <w:t>Coucher du soleil (Sunset), calculé en fonction des éphémérides, de la position géographique et du jour de l’année</w:t>
      </w:r>
      <w:r w:rsidR="00F45C17">
        <w:t xml:space="preserve"> (un décalage temporel de cet horaire calculé, peut être défini à droite de ce symbole)</w:t>
      </w:r>
    </w:p>
    <w:p w14:paraId="0A4AA709" w14:textId="77777777" w:rsidR="00605234" w:rsidRDefault="00605234" w:rsidP="00E31C41">
      <w:r>
        <w:rPr>
          <w:noProof/>
        </w:rPr>
        <w:drawing>
          <wp:anchor distT="0" distB="0" distL="114300" distR="114300" simplePos="0" relativeHeight="251621888" behindDoc="1" locked="0" layoutInCell="1" allowOverlap="1" wp14:anchorId="61CF5824" wp14:editId="6A754D05">
            <wp:simplePos x="0" y="0"/>
            <wp:positionH relativeFrom="column">
              <wp:posOffset>1905</wp:posOffset>
            </wp:positionH>
            <wp:positionV relativeFrom="paragraph">
              <wp:posOffset>0</wp:posOffset>
            </wp:positionV>
            <wp:extent cx="561600" cy="248400"/>
            <wp:effectExtent l="0" t="0" r="0" b="0"/>
            <wp:wrapTight wrapText="bothSides">
              <wp:wrapPolygon edited="0">
                <wp:start x="0" y="0"/>
                <wp:lineTo x="0" y="19887"/>
                <wp:lineTo x="20525" y="19887"/>
                <wp:lineTo x="20525" y="0"/>
                <wp:lineTo x="0" y="0"/>
              </wp:wrapPolygon>
            </wp:wrapTight>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561600" cy="248400"/>
                    </a:xfrm>
                    <a:prstGeom prst="rect">
                      <a:avLst/>
                    </a:prstGeom>
                  </pic:spPr>
                </pic:pic>
              </a:graphicData>
            </a:graphic>
            <wp14:sizeRelH relativeFrom="margin">
              <wp14:pctWidth>0</wp14:pctWidth>
            </wp14:sizeRelH>
            <wp14:sizeRelV relativeFrom="margin">
              <wp14:pctHeight>0</wp14:pctHeight>
            </wp14:sizeRelV>
          </wp:anchor>
        </w:drawing>
      </w:r>
      <w:r>
        <w:t>. Lever du soleil (Sunrise), calculé en fonction des éphémérides, de la position géographique et du jour de l’année</w:t>
      </w:r>
      <w:r w:rsidR="00F45C17">
        <w:t xml:space="preserve"> (un décalage temporel de cet horaire calculé, peut être défini à droite de ce symbole)</w:t>
      </w:r>
    </w:p>
    <w:p w14:paraId="6CF6AC34" w14:textId="77777777" w:rsidR="00605234" w:rsidRDefault="00605234" w:rsidP="00E31C41">
      <w:r>
        <w:rPr>
          <w:noProof/>
        </w:rPr>
        <w:drawing>
          <wp:anchor distT="0" distB="0" distL="114300" distR="114300" simplePos="0" relativeHeight="251622912" behindDoc="1" locked="0" layoutInCell="1" allowOverlap="1" wp14:anchorId="3118A0E5" wp14:editId="18E13022">
            <wp:simplePos x="0" y="0"/>
            <wp:positionH relativeFrom="column">
              <wp:posOffset>1905</wp:posOffset>
            </wp:positionH>
            <wp:positionV relativeFrom="paragraph">
              <wp:posOffset>3810</wp:posOffset>
            </wp:positionV>
            <wp:extent cx="554400" cy="277200"/>
            <wp:effectExtent l="0" t="0" r="0" b="0"/>
            <wp:wrapTight wrapText="bothSides">
              <wp:wrapPolygon edited="0">
                <wp:start x="0" y="0"/>
                <wp:lineTo x="0" y="20807"/>
                <wp:lineTo x="20784" y="20807"/>
                <wp:lineTo x="20784" y="0"/>
                <wp:lineTo x="0" y="0"/>
              </wp:wrapPolygon>
            </wp:wrapTight>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554400" cy="277200"/>
                    </a:xfrm>
                    <a:prstGeom prst="rect">
                      <a:avLst/>
                    </a:prstGeom>
                  </pic:spPr>
                </pic:pic>
              </a:graphicData>
            </a:graphic>
            <wp14:sizeRelH relativeFrom="margin">
              <wp14:pctWidth>0</wp14:pctWidth>
            </wp14:sizeRelH>
            <wp14:sizeRelV relativeFrom="margin">
              <wp14:pctHeight>0</wp14:pctHeight>
            </wp14:sizeRelV>
          </wp:anchor>
        </w:drawing>
      </w:r>
      <w:r>
        <w:t xml:space="preserve">. Horloge avec des heures fixes précisées à droite de ce symbole </w:t>
      </w:r>
    </w:p>
    <w:p w14:paraId="4E393FF9" w14:textId="77777777" w:rsidR="00F45C17" w:rsidRDefault="00F45C17" w:rsidP="00E31C41">
      <w:r>
        <w:rPr>
          <w:noProof/>
        </w:rPr>
        <w:drawing>
          <wp:anchor distT="0" distB="0" distL="114300" distR="114300" simplePos="0" relativeHeight="251623936" behindDoc="1" locked="0" layoutInCell="1" allowOverlap="1" wp14:anchorId="12005202" wp14:editId="3156DF69">
            <wp:simplePos x="0" y="0"/>
            <wp:positionH relativeFrom="column">
              <wp:posOffset>1905</wp:posOffset>
            </wp:positionH>
            <wp:positionV relativeFrom="paragraph">
              <wp:posOffset>4445</wp:posOffset>
            </wp:positionV>
            <wp:extent cx="532800" cy="266400"/>
            <wp:effectExtent l="0" t="0" r="0" b="0"/>
            <wp:wrapTight wrapText="bothSides">
              <wp:wrapPolygon edited="0">
                <wp:start x="0" y="0"/>
                <wp:lineTo x="0" y="20105"/>
                <wp:lineTo x="20853" y="20105"/>
                <wp:lineTo x="20853" y="0"/>
                <wp:lineTo x="0" y="0"/>
              </wp:wrapPolygon>
            </wp:wrapTight>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532800" cy="266400"/>
                    </a:xfrm>
                    <a:prstGeom prst="rect">
                      <a:avLst/>
                    </a:prstGeom>
                  </pic:spPr>
                </pic:pic>
              </a:graphicData>
            </a:graphic>
            <wp14:sizeRelH relativeFrom="margin">
              <wp14:pctWidth>0</wp14:pctWidth>
            </wp14:sizeRelH>
            <wp14:sizeRelV relativeFrom="margin">
              <wp14:pctHeight>0</wp14:pctHeight>
            </wp14:sizeRelV>
          </wp:anchor>
        </w:drawing>
      </w:r>
      <w:r>
        <w:t>. Valeur de commande de gradation (0% à 100%)</w:t>
      </w:r>
    </w:p>
    <w:p w14:paraId="055821AE" w14:textId="77777777" w:rsidR="0074271D" w:rsidRDefault="0074271D">
      <w:pPr>
        <w:jc w:val="left"/>
      </w:pPr>
      <w:r>
        <w:br w:type="page"/>
      </w:r>
    </w:p>
    <w:p w14:paraId="2110CB1B" w14:textId="77777777" w:rsidR="00F22032" w:rsidRDefault="008A73BE" w:rsidP="00E31C41">
      <w:r>
        <w:t>Description de la programmation horaire de l’exemple 1</w:t>
      </w:r>
      <w:r w:rsidR="000438B5">
        <w:t xml:space="preserve"> pour un luminaire utilisant ce programme.</w:t>
      </w:r>
    </w:p>
    <w:p w14:paraId="1C4C9BCF" w14:textId="77777777" w:rsidR="008A73BE" w:rsidRDefault="008A73BE" w:rsidP="00E31C41">
      <w:r>
        <w:t>.</w:t>
      </w:r>
      <w:r w:rsidR="00846AE4">
        <w:t xml:space="preserve"> Début de nuit, a</w:t>
      </w:r>
      <w:r>
        <w:t>u coucher du soleil + 10 min</w:t>
      </w:r>
      <w:r w:rsidR="000438B5">
        <w:t>utes</w:t>
      </w:r>
      <w:r>
        <w:t xml:space="preserve">, le luminaire </w:t>
      </w:r>
      <w:r w:rsidR="00AF78D8">
        <w:t xml:space="preserve">s’allume et </w:t>
      </w:r>
      <w:r w:rsidR="000438B5">
        <w:t xml:space="preserve">fonctionne </w:t>
      </w:r>
      <w:r>
        <w:t xml:space="preserve">à 100 % de </w:t>
      </w:r>
      <w:r w:rsidR="000438B5">
        <w:t>sa</w:t>
      </w:r>
      <w:r>
        <w:t xml:space="preserve"> valeur </w:t>
      </w:r>
      <w:r w:rsidR="000438B5">
        <w:t>nominale</w:t>
      </w:r>
      <w:r>
        <w:t>,</w:t>
      </w:r>
    </w:p>
    <w:p w14:paraId="4202153D" w14:textId="77777777" w:rsidR="008A73BE" w:rsidRDefault="008A73BE" w:rsidP="00E31C41">
      <w:r>
        <w:t xml:space="preserve">. A 22h00, le </w:t>
      </w:r>
      <w:r w:rsidR="000438B5">
        <w:t xml:space="preserve">luminaire fonctionne </w:t>
      </w:r>
      <w:r>
        <w:t xml:space="preserve">à 70% de </w:t>
      </w:r>
      <w:r w:rsidR="000438B5">
        <w:t>sa</w:t>
      </w:r>
      <w:r>
        <w:t xml:space="preserve"> valeur de puissance</w:t>
      </w:r>
      <w:r w:rsidR="000438B5">
        <w:t xml:space="preserve"> nominale</w:t>
      </w:r>
      <w:r>
        <w:t>,</w:t>
      </w:r>
    </w:p>
    <w:p w14:paraId="64F5921C" w14:textId="77777777" w:rsidR="000438B5" w:rsidRDefault="008A73BE" w:rsidP="000438B5">
      <w:r>
        <w:t xml:space="preserve">. A 00h00, </w:t>
      </w:r>
      <w:r w:rsidR="000438B5">
        <w:t>le luminaire fonctionne à 50% de sa valeur de puissance nominale,</w:t>
      </w:r>
    </w:p>
    <w:p w14:paraId="3BF32AEB" w14:textId="77777777" w:rsidR="000438B5" w:rsidRDefault="000438B5" w:rsidP="000438B5">
      <w:r>
        <w:t>. A 01h00, le luminaire fonctionne à 20% de sa valeur de puissance nominale,</w:t>
      </w:r>
    </w:p>
    <w:p w14:paraId="7AC23EAD" w14:textId="77777777" w:rsidR="000438B5" w:rsidRDefault="000438B5" w:rsidP="000438B5">
      <w:r>
        <w:t>. A 05h30, le luminaire fonctionne à 50% de sa valeur de puissance nominale,</w:t>
      </w:r>
    </w:p>
    <w:p w14:paraId="08EB73BA" w14:textId="77777777" w:rsidR="000438B5" w:rsidRDefault="000438B5" w:rsidP="000438B5">
      <w:r>
        <w:t>. A 06h45, le luminaire fonctionne à 100% de sa valeur de puissance nominale,</w:t>
      </w:r>
    </w:p>
    <w:p w14:paraId="4BC36A3B" w14:textId="77777777" w:rsidR="000438B5" w:rsidRDefault="000438B5" w:rsidP="000438B5">
      <w:r>
        <w:t xml:space="preserve">. </w:t>
      </w:r>
      <w:r w:rsidR="00846AE4">
        <w:t>Fin de nuit, à</w:t>
      </w:r>
      <w:r>
        <w:t xml:space="preserve"> l’heure du lever du soleil – 7 minutes, le luminaire s’éteint (0% de sa puissance nominale).</w:t>
      </w:r>
    </w:p>
    <w:p w14:paraId="22CF3419" w14:textId="77777777" w:rsidR="00AF78D8" w:rsidRDefault="00AF78D8" w:rsidP="000438B5">
      <w:r>
        <w:t>EXEMPLE 2 :</w:t>
      </w:r>
    </w:p>
    <w:p w14:paraId="020E74AF" w14:textId="77777777" w:rsidR="00846AE4" w:rsidRDefault="00846AE4" w:rsidP="000438B5">
      <w:r>
        <w:rPr>
          <w:noProof/>
        </w:rPr>
        <w:drawing>
          <wp:inline distT="0" distB="0" distL="0" distR="0" wp14:anchorId="6CC579F6" wp14:editId="6EE4C2C2">
            <wp:extent cx="6840220" cy="2987675"/>
            <wp:effectExtent l="0" t="0" r="0" b="0"/>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840220" cy="2987675"/>
                    </a:xfrm>
                    <a:prstGeom prst="rect">
                      <a:avLst/>
                    </a:prstGeom>
                  </pic:spPr>
                </pic:pic>
              </a:graphicData>
            </a:graphic>
          </wp:inline>
        </w:drawing>
      </w:r>
    </w:p>
    <w:p w14:paraId="7F9F09A1" w14:textId="77777777" w:rsidR="00846AE4" w:rsidRDefault="00AF78D8" w:rsidP="00AF78D8">
      <w:pPr>
        <w:jc w:val="center"/>
      </w:pPr>
      <w:r>
        <w:rPr>
          <w:noProof/>
        </w:rPr>
        <w:drawing>
          <wp:inline distT="0" distB="0" distL="0" distR="0" wp14:anchorId="591077FF" wp14:editId="67D864A6">
            <wp:extent cx="4019550" cy="2133600"/>
            <wp:effectExtent l="0" t="0" r="0" b="0"/>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019550" cy="2133600"/>
                    </a:xfrm>
                    <a:prstGeom prst="rect">
                      <a:avLst/>
                    </a:prstGeom>
                  </pic:spPr>
                </pic:pic>
              </a:graphicData>
            </a:graphic>
          </wp:inline>
        </w:drawing>
      </w:r>
    </w:p>
    <w:p w14:paraId="13415E34" w14:textId="77777777" w:rsidR="00AF78D8" w:rsidRDefault="00AF78D8">
      <w:pPr>
        <w:jc w:val="left"/>
      </w:pPr>
      <w:r>
        <w:br w:type="page"/>
      </w:r>
    </w:p>
    <w:p w14:paraId="4DC7ACE8" w14:textId="77777777" w:rsidR="00AF78D8" w:rsidRDefault="00AF78D8" w:rsidP="00AF78D8">
      <w:r>
        <w:t>Description de la programmation horaire de l’exemple 2 pour un luminaire utilisant ce programme.</w:t>
      </w:r>
    </w:p>
    <w:p w14:paraId="00412D15" w14:textId="77777777" w:rsidR="00AF78D8" w:rsidRDefault="00AF78D8" w:rsidP="00AF78D8">
      <w:r>
        <w:t>. A 20H30, le luminaire s’allume et fonctionne à 100% de sa valeur de puissance nominale,</w:t>
      </w:r>
    </w:p>
    <w:p w14:paraId="5F6B2836" w14:textId="77777777" w:rsidR="00AF78D8" w:rsidRDefault="00AF78D8" w:rsidP="00AF78D8">
      <w:r>
        <w:t>. A 00H30, le luminaire fonctionne à 60% de sa valeur de puissance nominale,</w:t>
      </w:r>
    </w:p>
    <w:p w14:paraId="2CF2988E" w14:textId="77777777" w:rsidR="00AF78D8" w:rsidRDefault="00AF78D8" w:rsidP="00AF78D8">
      <w:r>
        <w:t>. A 02H00, le luminaire fonctionne à 20% de sa valeur de puissance nominale,</w:t>
      </w:r>
    </w:p>
    <w:p w14:paraId="71D347E4" w14:textId="77777777" w:rsidR="00AF78D8" w:rsidRDefault="00AF78D8" w:rsidP="00AF78D8">
      <w:r>
        <w:t>. A 05h30, le luminaire fonctionne à 80% de sa valeur de puissance nominale,</w:t>
      </w:r>
    </w:p>
    <w:p w14:paraId="5179DA88" w14:textId="77777777" w:rsidR="00AF78D8" w:rsidRDefault="00AF78D8" w:rsidP="00AF78D8">
      <w:r>
        <w:t>. A 08h00, le luminaire s’éteint (</w:t>
      </w:r>
      <w:r w:rsidR="00ED17B7">
        <w:t>fonctionnement à</w:t>
      </w:r>
      <w:r>
        <w:t xml:space="preserve"> 0% de sa valeur de puissance nominale).</w:t>
      </w:r>
    </w:p>
    <w:p w14:paraId="4AC1720A" w14:textId="77777777" w:rsidR="00ED17B7" w:rsidRDefault="00930BB2" w:rsidP="00AF78D8">
      <w:r>
        <w:rPr>
          <w:noProof/>
        </w:rPr>
        <w:drawing>
          <wp:anchor distT="0" distB="0" distL="114300" distR="114300" simplePos="0" relativeHeight="251625984" behindDoc="1" locked="0" layoutInCell="1" allowOverlap="1" wp14:anchorId="739A2D89" wp14:editId="7CD1DCEC">
            <wp:simplePos x="0" y="0"/>
            <wp:positionH relativeFrom="column">
              <wp:posOffset>3221355</wp:posOffset>
            </wp:positionH>
            <wp:positionV relativeFrom="paragraph">
              <wp:posOffset>182245</wp:posOffset>
            </wp:positionV>
            <wp:extent cx="2487600" cy="734400"/>
            <wp:effectExtent l="0" t="0" r="0" b="0"/>
            <wp:wrapTight wrapText="bothSides">
              <wp:wrapPolygon edited="0">
                <wp:start x="0" y="0"/>
                <wp:lineTo x="0" y="21301"/>
                <wp:lineTo x="21506" y="21301"/>
                <wp:lineTo x="21506" y="0"/>
                <wp:lineTo x="0" y="0"/>
              </wp:wrapPolygon>
            </wp:wrapTight>
            <wp:docPr id="75"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2487600" cy="734400"/>
                    </a:xfrm>
                    <a:prstGeom prst="rect">
                      <a:avLst/>
                    </a:prstGeom>
                  </pic:spPr>
                </pic:pic>
              </a:graphicData>
            </a:graphic>
            <wp14:sizeRelH relativeFrom="margin">
              <wp14:pctWidth>0</wp14:pctWidth>
            </wp14:sizeRelH>
            <wp14:sizeRelV relativeFrom="margin">
              <wp14:pctHeight>0</wp14:pctHeight>
            </wp14:sizeRelV>
          </wp:anchor>
        </w:drawing>
      </w:r>
    </w:p>
    <w:p w14:paraId="7A40D347" w14:textId="77777777" w:rsidR="002766DC" w:rsidRDefault="002766DC" w:rsidP="002766DC">
      <w:pPr>
        <w:pStyle w:val="Titre4"/>
      </w:pPr>
      <w:bookmarkStart w:id="23" w:name="_Toc4147110"/>
      <w:r>
        <w:t>Modification/Création d’un calendrier</w:t>
      </w:r>
      <w:bookmarkEnd w:id="23"/>
    </w:p>
    <w:p w14:paraId="23F64F58" w14:textId="5C733F71" w:rsidR="00930BB2" w:rsidRDefault="005B59DC" w:rsidP="00930BB2">
      <w:r>
        <w:rPr>
          <w:noProof/>
        </w:rPr>
        <mc:AlternateContent>
          <mc:Choice Requires="wps">
            <w:drawing>
              <wp:anchor distT="0" distB="0" distL="114300" distR="114300" simplePos="0" relativeHeight="251698688" behindDoc="0" locked="0" layoutInCell="1" allowOverlap="1" wp14:anchorId="1A154931" wp14:editId="4A7DF029">
                <wp:simplePos x="0" y="0"/>
                <wp:positionH relativeFrom="column">
                  <wp:posOffset>4697730</wp:posOffset>
                </wp:positionH>
                <wp:positionV relativeFrom="paragraph">
                  <wp:posOffset>90805</wp:posOffset>
                </wp:positionV>
                <wp:extent cx="742950" cy="247650"/>
                <wp:effectExtent l="9525" t="12700" r="9525" b="6350"/>
                <wp:wrapNone/>
                <wp:docPr id="118" name="Rectangle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 cy="24765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624997" id="Rectangle 229" o:spid="_x0000_s1026" style="position:absolute;margin-left:369.9pt;margin-top:7.15pt;width:58.5pt;height:19.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" filled="f" strokecolor="red"/>
            </w:pict>
          </mc:Fallback>
        </mc:AlternateContent>
      </w:r>
    </w:p>
    <w:p w14:paraId="3B4EA2E2" w14:textId="77777777" w:rsidR="00930BB2" w:rsidRPr="00930BB2" w:rsidRDefault="00930BB2" w:rsidP="00930BB2"/>
    <w:p w14:paraId="52CB8F9E" w14:textId="77777777" w:rsidR="00AB25F3" w:rsidRDefault="00AB25F3" w:rsidP="002766DC">
      <w:r>
        <w:t xml:space="preserve">Ayant défini les différents programmes de contrôle, il est possible </w:t>
      </w:r>
      <w:r w:rsidR="00930BB2">
        <w:t xml:space="preserve">ensuite </w:t>
      </w:r>
      <w:r>
        <w:t xml:space="preserve">de les affecter </w:t>
      </w:r>
      <w:r w:rsidR="00930BB2">
        <w:t>à</w:t>
      </w:r>
      <w:r>
        <w:t xml:space="preserve"> un calendrier.</w:t>
      </w:r>
    </w:p>
    <w:p w14:paraId="6651803B" w14:textId="77777777" w:rsidR="00AB25F3" w:rsidRDefault="00AB25F3" w:rsidP="002766DC">
      <w:r>
        <w:t>Ce calendrier sera affectable, à un groupe de variation de commande (luminaire, sorties relais du contrôleur citybox, périodes d’activation de capteur, activation d’activités telle que le wifi selon certaines heures, etc…)</w:t>
      </w:r>
    </w:p>
    <w:p w14:paraId="5FB13D7C" w14:textId="77777777" w:rsidR="00AB25F3" w:rsidRDefault="00930BB2" w:rsidP="002766DC">
      <w:r>
        <w:rPr>
          <w:noProof/>
        </w:rPr>
        <w:drawing>
          <wp:anchor distT="0" distB="0" distL="114300" distR="114300" simplePos="0" relativeHeight="251627008" behindDoc="1" locked="0" layoutInCell="1" allowOverlap="1" wp14:anchorId="3DA58F3A" wp14:editId="13748747">
            <wp:simplePos x="0" y="0"/>
            <wp:positionH relativeFrom="column">
              <wp:posOffset>5688330</wp:posOffset>
            </wp:positionH>
            <wp:positionV relativeFrom="paragraph">
              <wp:posOffset>276225</wp:posOffset>
            </wp:positionV>
            <wp:extent cx="1152000" cy="633600"/>
            <wp:effectExtent l="0" t="0" r="0" b="0"/>
            <wp:wrapTight wrapText="bothSides">
              <wp:wrapPolygon edited="0">
                <wp:start x="0" y="0"/>
                <wp:lineTo x="0" y="20798"/>
                <wp:lineTo x="21076" y="20798"/>
                <wp:lineTo x="21076" y="0"/>
                <wp:lineTo x="0" y="0"/>
              </wp:wrapPolygon>
            </wp:wrapTight>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152000" cy="633600"/>
                    </a:xfrm>
                    <a:prstGeom prst="rect">
                      <a:avLst/>
                    </a:prstGeom>
                    <a:noFill/>
                    <a:ln>
                      <a:noFill/>
                    </a:ln>
                  </pic:spPr>
                </pic:pic>
              </a:graphicData>
            </a:graphic>
            <wp14:sizeRelH relativeFrom="margin">
              <wp14:pctWidth>0</wp14:pctWidth>
            </wp14:sizeRelH>
            <wp14:sizeRelV relativeFrom="margin">
              <wp14:pctHeight>0</wp14:pctHeight>
            </wp14:sizeRelV>
          </wp:anchor>
        </w:drawing>
      </w:r>
      <w:r>
        <w:t>Techniquement, il est possible d’affecter un programme de contrôle différent pour chaque jour du calendrier.</w:t>
      </w:r>
    </w:p>
    <w:p w14:paraId="2D90A706" w14:textId="77777777" w:rsidR="00930BB2" w:rsidRDefault="00930BB2" w:rsidP="002766DC">
      <w:r>
        <w:t xml:space="preserve">Concrètement, après avoir créé le calendrier, par l’icône « + », il suffit de donner un nom au calendrier, puis pour chaque jour, ou </w:t>
      </w:r>
      <w:r w:rsidR="008116E7">
        <w:t>jour de semaine (lundi, mardi, mercredi, etc) de choisir un programme de contrôle.</w:t>
      </w:r>
    </w:p>
    <w:p w14:paraId="21645704" w14:textId="77777777" w:rsidR="008116E7" w:rsidRDefault="008116E7" w:rsidP="00CD020C">
      <w:pPr>
        <w:spacing w:after="0"/>
      </w:pPr>
      <w:r>
        <w:t xml:space="preserve">Cela permet par exemple la programmation de jours d’exceptions, </w:t>
      </w:r>
      <w:r w:rsidR="003663E1">
        <w:t>où</w:t>
      </w:r>
      <w:r>
        <w:t xml:space="preserve"> par exemple, il faut éteindre les luminaires des jours et à des heures bien précises (festivités) ou à l’inverse de faire fonctionner d’avantage les luminaires certains autres jours.</w:t>
      </w:r>
    </w:p>
    <w:p w14:paraId="216AF305" w14:textId="77777777" w:rsidR="00B803C5" w:rsidRDefault="00B803C5" w:rsidP="002766DC">
      <w:r>
        <w:rPr>
          <w:noProof/>
        </w:rPr>
        <w:drawing>
          <wp:anchor distT="0" distB="0" distL="114300" distR="114300" simplePos="0" relativeHeight="251628032" behindDoc="1" locked="0" layoutInCell="1" allowOverlap="1" wp14:anchorId="78767526" wp14:editId="73792225">
            <wp:simplePos x="0" y="0"/>
            <wp:positionH relativeFrom="column">
              <wp:posOffset>1506855</wp:posOffset>
            </wp:positionH>
            <wp:positionV relativeFrom="paragraph">
              <wp:posOffset>5715</wp:posOffset>
            </wp:positionV>
            <wp:extent cx="3030855" cy="2390775"/>
            <wp:effectExtent l="0" t="0" r="0" b="0"/>
            <wp:wrapTight wrapText="bothSides">
              <wp:wrapPolygon edited="0">
                <wp:start x="0" y="0"/>
                <wp:lineTo x="0" y="21514"/>
                <wp:lineTo x="21451" y="21514"/>
                <wp:lineTo x="21451" y="0"/>
                <wp:lineTo x="0" y="0"/>
              </wp:wrapPolygon>
            </wp:wrapTight>
            <wp:docPr id="78"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3030855" cy="2390775"/>
                    </a:xfrm>
                    <a:prstGeom prst="rect">
                      <a:avLst/>
                    </a:prstGeom>
                  </pic:spPr>
                </pic:pic>
              </a:graphicData>
            </a:graphic>
            <wp14:sizeRelH relativeFrom="margin">
              <wp14:pctWidth>0</wp14:pctWidth>
            </wp14:sizeRelH>
            <wp14:sizeRelV relativeFrom="margin">
              <wp14:pctHeight>0</wp14:pctHeight>
            </wp14:sizeRelV>
          </wp:anchor>
        </w:drawing>
      </w:r>
    </w:p>
    <w:p w14:paraId="1EF9D3FF" w14:textId="77777777" w:rsidR="00B803C5" w:rsidRDefault="00B803C5" w:rsidP="002766DC"/>
    <w:p w14:paraId="7146948E" w14:textId="77777777" w:rsidR="00B803C5" w:rsidRDefault="00B803C5" w:rsidP="002766DC"/>
    <w:p w14:paraId="3BBE1142" w14:textId="77777777" w:rsidR="00B803C5" w:rsidRDefault="00B803C5" w:rsidP="002766DC"/>
    <w:p w14:paraId="05A8EC9E" w14:textId="77777777" w:rsidR="00B803C5" w:rsidRDefault="00B803C5" w:rsidP="002766DC"/>
    <w:p w14:paraId="3C8A227F" w14:textId="77777777" w:rsidR="00B803C5" w:rsidRDefault="00B803C5" w:rsidP="002766DC"/>
    <w:p w14:paraId="1A5A255A" w14:textId="77777777" w:rsidR="00B803C5" w:rsidRDefault="00B803C5" w:rsidP="002766DC"/>
    <w:p w14:paraId="0F579E8D" w14:textId="77777777" w:rsidR="00B803C5" w:rsidRDefault="00B803C5" w:rsidP="002766DC"/>
    <w:p w14:paraId="2F6A4B2F" w14:textId="77777777" w:rsidR="00B803C5" w:rsidRDefault="00B803C5" w:rsidP="002766DC"/>
    <w:p w14:paraId="1BD31A40" w14:textId="77777777" w:rsidR="00691736" w:rsidRDefault="00B803C5" w:rsidP="00CD020C">
      <w:pPr>
        <w:spacing w:after="0"/>
      </w:pPr>
      <w:r>
        <w:t>On s’aperçoit pour ce calendrier, que deux programmes de contrôle sont utilisés.</w:t>
      </w:r>
    </w:p>
    <w:p w14:paraId="5C3A25B4" w14:textId="438DB248" w:rsidR="00CD020C" w:rsidRDefault="00B803C5" w:rsidP="00CD020C">
      <w:r>
        <w:t>Un en bleu pour quasiment tous les jours de la semaine et un autre en jaune, 2 jours par an à l’occasion de festivité de nuit (14 juillet et 24 juin)</w:t>
      </w:r>
    </w:p>
    <w:p w14:paraId="3DC55504" w14:textId="77777777" w:rsidR="00B803C5" w:rsidRDefault="00B803C5" w:rsidP="00691736"/>
    <w:p w14:paraId="565B4023" w14:textId="77777777" w:rsidR="008116E7" w:rsidRDefault="0041223D" w:rsidP="008C7BA4">
      <w:pPr>
        <w:pStyle w:val="Titre3"/>
      </w:pPr>
      <w:bookmarkStart w:id="24" w:name="_Toc4147111"/>
      <w:r>
        <w:rPr>
          <w:noProof/>
        </w:rPr>
        <w:drawing>
          <wp:anchor distT="0" distB="0" distL="114300" distR="114300" simplePos="0" relativeHeight="251629056" behindDoc="1" locked="0" layoutInCell="1" allowOverlap="1" wp14:anchorId="091FE2A6" wp14:editId="2746C1DD">
            <wp:simplePos x="0" y="0"/>
            <wp:positionH relativeFrom="column">
              <wp:posOffset>5810250</wp:posOffset>
            </wp:positionH>
            <wp:positionV relativeFrom="paragraph">
              <wp:posOffset>189865</wp:posOffset>
            </wp:positionV>
            <wp:extent cx="800100" cy="800100"/>
            <wp:effectExtent l="0" t="0" r="0" b="0"/>
            <wp:wrapTight wrapText="bothSides">
              <wp:wrapPolygon edited="0">
                <wp:start x="0" y="0"/>
                <wp:lineTo x="0" y="21086"/>
                <wp:lineTo x="21086" y="21086"/>
                <wp:lineTo x="21086" y="0"/>
                <wp:lineTo x="0" y="0"/>
              </wp:wrapPolygon>
            </wp:wrapTight>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800100" cy="800100"/>
                    </a:xfrm>
                    <a:prstGeom prst="rect">
                      <a:avLst/>
                    </a:prstGeom>
                  </pic:spPr>
                </pic:pic>
              </a:graphicData>
            </a:graphic>
            <wp14:sizeRelH relativeFrom="margin">
              <wp14:pctWidth>0</wp14:pctWidth>
            </wp14:sizeRelH>
            <wp14:sizeRelV relativeFrom="margin">
              <wp14:pctHeight>0</wp14:pctHeight>
            </wp14:sizeRelV>
          </wp:anchor>
        </w:drawing>
      </w:r>
      <w:r w:rsidR="00691736">
        <w:t>Menu « Contrôle temps-</w:t>
      </w:r>
      <w:r w:rsidR="0049373C">
        <w:t>réel</w:t>
      </w:r>
      <w:r w:rsidR="00691736">
        <w:t> »</w:t>
      </w:r>
      <w:bookmarkEnd w:id="24"/>
    </w:p>
    <w:p w14:paraId="05B855B6" w14:textId="77777777" w:rsidR="0041223D" w:rsidRDefault="0041223D" w:rsidP="0049373C">
      <w:r>
        <w:t>C’est un menu de télégestion (ou supervision) des équipements.</w:t>
      </w:r>
    </w:p>
    <w:p w14:paraId="0BBCD62D" w14:textId="77777777" w:rsidR="00E641BB" w:rsidRDefault="00E641BB" w:rsidP="0049373C">
      <w:r>
        <w:t>Il permet par exemple de commander les luminaires en dehors de toute programmation ou règles d’enclenchement en prenant le contrôle de ceux-ci en mode manuel, elle permet aussi de lire les valeurs électriques mesurées. On ne peut commander ou consulter qu’un seul élément à la fois</w:t>
      </w:r>
    </w:p>
    <w:p w14:paraId="66713285" w14:textId="77777777" w:rsidR="00E641BB" w:rsidRDefault="00E641BB" w:rsidP="00E641BB">
      <w:pPr>
        <w:pStyle w:val="Titre4"/>
      </w:pPr>
      <w:bookmarkStart w:id="25" w:name="_Toc4147112"/>
      <w:r>
        <w:t>Commande « temps-réel</w:t>
      </w:r>
      <w:r w:rsidR="00A47AB0">
        <w:t> »</w:t>
      </w:r>
      <w:r>
        <w:t xml:space="preserve"> de luminaire</w:t>
      </w:r>
      <w:bookmarkEnd w:id="25"/>
      <w:r w:rsidR="00A50881">
        <w:t> </w:t>
      </w:r>
      <w:r>
        <w:t> </w:t>
      </w:r>
    </w:p>
    <w:p w14:paraId="1FABFEAC" w14:textId="77777777" w:rsidR="00E641BB" w:rsidRPr="00E641BB" w:rsidRDefault="00E641BB" w:rsidP="00E641BB">
      <w:r>
        <w:t>Dans le mode « Contrôle temps-réel » sélectionnez le luminaire à superviser</w:t>
      </w:r>
      <w:r w:rsidR="003663E1">
        <w:t>,</w:t>
      </w:r>
    </w:p>
    <w:p w14:paraId="2455C49C" w14:textId="77777777" w:rsidR="0049373C" w:rsidRDefault="00E641BB" w:rsidP="0049373C">
      <w:r>
        <w:t>Un moniteur de gestion apparaitra.</w:t>
      </w:r>
      <w:r w:rsidR="0044264E">
        <w:t xml:space="preserve"> Avec celui-ci, il est possible de lire certaines valeurs de fonctionnement du luminaire.</w:t>
      </w:r>
    </w:p>
    <w:p w14:paraId="09644A06" w14:textId="77777777" w:rsidR="0044264E" w:rsidRDefault="0044264E" w:rsidP="0049373C">
      <w:r>
        <w:t xml:space="preserve">Il est important de veiller à </w:t>
      </w:r>
      <w:r w:rsidR="003663E1">
        <w:t>c</w:t>
      </w:r>
      <w:r>
        <w:t xml:space="preserve">e que les données soient bien </w:t>
      </w:r>
      <w:r w:rsidR="006371B9">
        <w:t>actualisées</w:t>
      </w:r>
    </w:p>
    <w:p w14:paraId="6778883E" w14:textId="5689A67A" w:rsidR="00A47AB0" w:rsidRPr="0049373C" w:rsidRDefault="005B59DC" w:rsidP="0049373C">
      <w:r>
        <w:rPr>
          <w:noProof/>
        </w:rPr>
        <mc:AlternateContent>
          <mc:Choice Requires="wpg">
            <w:drawing>
              <wp:anchor distT="0" distB="0" distL="114300" distR="114300" simplePos="0" relativeHeight="251699712" behindDoc="0" locked="0" layoutInCell="1" allowOverlap="1" wp14:anchorId="608800AB" wp14:editId="75C66124">
                <wp:simplePos x="0" y="0"/>
                <wp:positionH relativeFrom="column">
                  <wp:posOffset>-165100</wp:posOffset>
                </wp:positionH>
                <wp:positionV relativeFrom="paragraph">
                  <wp:posOffset>180975</wp:posOffset>
                </wp:positionV>
                <wp:extent cx="7317105" cy="2971800"/>
                <wp:effectExtent l="4445" t="11430" r="3175" b="17145"/>
                <wp:wrapNone/>
                <wp:docPr id="105" name="Group 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17105" cy="2971800"/>
                          <a:chOff x="307" y="5758"/>
                          <a:chExt cx="11523" cy="4680"/>
                        </a:xfrm>
                      </wpg:grpSpPr>
                      <wpg:grpSp>
                        <wpg:cNvPr id="106" name="Group 245"/>
                        <wpg:cNvGrpSpPr>
                          <a:grpSpLocks/>
                        </wpg:cNvGrpSpPr>
                        <wpg:grpSpPr bwMode="auto">
                          <a:xfrm>
                            <a:off x="3165" y="7365"/>
                            <a:ext cx="5835" cy="2114"/>
                            <a:chOff x="3165" y="7365"/>
                            <a:chExt cx="5835" cy="2114"/>
                          </a:xfrm>
                        </wpg:grpSpPr>
                        <wps:wsp>
                          <wps:cNvPr id="107" name="Rectangle 234"/>
                          <wps:cNvSpPr>
                            <a:spLocks noChangeArrowheads="1"/>
                          </wps:cNvSpPr>
                          <wps:spPr bwMode="auto">
                            <a:xfrm>
                              <a:off x="3165" y="7365"/>
                              <a:ext cx="330" cy="375"/>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 name="Rectangle 235"/>
                          <wps:cNvSpPr>
                            <a:spLocks noChangeArrowheads="1"/>
                          </wps:cNvSpPr>
                          <wps:spPr bwMode="auto">
                            <a:xfrm>
                              <a:off x="3630" y="7365"/>
                              <a:ext cx="330" cy="375"/>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 name="Rectangle 241"/>
                          <wps:cNvSpPr>
                            <a:spLocks noChangeArrowheads="1"/>
                          </wps:cNvSpPr>
                          <wps:spPr bwMode="auto">
                            <a:xfrm>
                              <a:off x="8370" y="8444"/>
                              <a:ext cx="630" cy="1035"/>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 name="Group 244"/>
                        <wpg:cNvGrpSpPr>
                          <a:grpSpLocks/>
                        </wpg:cNvGrpSpPr>
                        <wpg:grpSpPr bwMode="auto">
                          <a:xfrm>
                            <a:off x="307" y="5758"/>
                            <a:ext cx="11523" cy="4680"/>
                            <a:chOff x="307" y="5758"/>
                            <a:chExt cx="11523" cy="4680"/>
                          </a:xfrm>
                        </wpg:grpSpPr>
                        <wps:wsp>
                          <wps:cNvPr id="111" name="AutoShape 236"/>
                          <wps:cNvSpPr>
                            <a:spLocks/>
                          </wps:cNvSpPr>
                          <wps:spPr bwMode="auto">
                            <a:xfrm>
                              <a:off x="9192" y="5758"/>
                              <a:ext cx="1918" cy="534"/>
                            </a:xfrm>
                            <a:prstGeom prst="accentCallout2">
                              <a:avLst>
                                <a:gd name="adj1" fmla="val 33708"/>
                                <a:gd name="adj2" fmla="val -6255"/>
                                <a:gd name="adj3" fmla="val 33708"/>
                                <a:gd name="adj4" fmla="val -25963"/>
                                <a:gd name="adj5" fmla="val 309736"/>
                                <a:gd name="adj6" fmla="val -56884"/>
                              </a:avLst>
                            </a:prstGeom>
                            <a:solidFill>
                              <a:schemeClr val="lt1">
                                <a:lumMod val="100000"/>
                                <a:lumOff val="0"/>
                              </a:schemeClr>
                            </a:solidFill>
                            <a:ln w="19050">
                              <a:solidFill>
                                <a:srgbClr val="FF0000"/>
                              </a:solidFill>
                              <a:miter lim="800000"/>
                              <a:headEnd/>
                              <a:tailEnd/>
                            </a:ln>
                          </wps:spPr>
                          <wps:txbx>
                            <w:txbxContent>
                              <w:p w14:paraId="4D4FD6EC" w14:textId="77777777" w:rsidR="00EF5604" w:rsidRDefault="00EF5604" w:rsidP="00351992">
                                <w:pPr>
                                  <w:jc w:val="left"/>
                                </w:pPr>
                                <w:r>
                                  <w:t>Ouverture éphéméride</w:t>
                                </w:r>
                              </w:p>
                              <w:p w14:paraId="0AF50C48" w14:textId="77777777" w:rsidR="00EF5604" w:rsidRDefault="00EF5604" w:rsidP="00351992">
                                <w:pPr>
                                  <w:jc w:val="right"/>
                                  <w:rPr>
                                    <w:noProof/>
                                  </w:rPr>
                                </w:pPr>
                              </w:p>
                            </w:txbxContent>
                          </wps:txbx>
                          <wps:bodyPr rot="0" vert="horz" wrap="square" lIns="0" tIns="0" rIns="0" bIns="0" anchor="ctr" anchorCtr="0" upright="1">
                            <a:noAutofit/>
                          </wps:bodyPr>
                        </wps:wsp>
                        <wps:wsp>
                          <wps:cNvPr id="112" name="AutoShape 237"/>
                          <wps:cNvSpPr>
                            <a:spLocks/>
                          </wps:cNvSpPr>
                          <wps:spPr bwMode="auto">
                            <a:xfrm>
                              <a:off x="9627" y="6607"/>
                              <a:ext cx="1918" cy="534"/>
                            </a:xfrm>
                            <a:prstGeom prst="accentCallout2">
                              <a:avLst>
                                <a:gd name="adj1" fmla="val 33708"/>
                                <a:gd name="adj2" fmla="val -6255"/>
                                <a:gd name="adj3" fmla="val 33708"/>
                                <a:gd name="adj4" fmla="val -37227"/>
                                <a:gd name="adj5" fmla="val 144009"/>
                                <a:gd name="adj6" fmla="val -49843"/>
                              </a:avLst>
                            </a:prstGeom>
                            <a:solidFill>
                              <a:schemeClr val="lt1">
                                <a:lumMod val="100000"/>
                                <a:lumOff val="0"/>
                              </a:schemeClr>
                            </a:solidFill>
                            <a:ln w="19050">
                              <a:solidFill>
                                <a:srgbClr val="FF0000"/>
                              </a:solidFill>
                              <a:miter lim="800000"/>
                              <a:headEnd/>
                              <a:tailEnd/>
                            </a:ln>
                          </wps:spPr>
                          <wps:txbx>
                            <w:txbxContent>
                              <w:p w14:paraId="667B3929" w14:textId="77777777" w:rsidR="00EF5604" w:rsidRDefault="00EF5604" w:rsidP="00351992">
                                <w:pPr>
                                  <w:jc w:val="left"/>
                                </w:pPr>
                                <w:r>
                                  <w:t>Page suivante</w:t>
                                </w:r>
                              </w:p>
                              <w:p w14:paraId="204CCCE9" w14:textId="77777777" w:rsidR="00EF5604" w:rsidRDefault="00EF5604" w:rsidP="00351992">
                                <w:pPr>
                                  <w:jc w:val="right"/>
                                  <w:rPr>
                                    <w:noProof/>
                                  </w:rPr>
                                </w:pPr>
                              </w:p>
                            </w:txbxContent>
                          </wps:txbx>
                          <wps:bodyPr rot="0" vert="horz" wrap="square" lIns="0" tIns="0" rIns="0" bIns="0" anchor="ctr" anchorCtr="0" upright="1">
                            <a:noAutofit/>
                          </wps:bodyPr>
                        </wps:wsp>
                        <wps:wsp>
                          <wps:cNvPr id="113" name="AutoShape 238"/>
                          <wps:cNvSpPr>
                            <a:spLocks/>
                          </wps:cNvSpPr>
                          <wps:spPr bwMode="auto">
                            <a:xfrm>
                              <a:off x="712" y="5863"/>
                              <a:ext cx="1918" cy="774"/>
                            </a:xfrm>
                            <a:prstGeom prst="accentCallout2">
                              <a:avLst>
                                <a:gd name="adj1" fmla="val 23255"/>
                                <a:gd name="adj2" fmla="val 106255"/>
                                <a:gd name="adj3" fmla="val 23255"/>
                                <a:gd name="adj4" fmla="val 145153"/>
                                <a:gd name="adj5" fmla="val 196255"/>
                                <a:gd name="adj6" fmla="val 163139"/>
                              </a:avLst>
                            </a:prstGeom>
                            <a:solidFill>
                              <a:schemeClr val="lt1">
                                <a:lumMod val="100000"/>
                                <a:lumOff val="0"/>
                              </a:schemeClr>
                            </a:solidFill>
                            <a:ln w="19050">
                              <a:solidFill>
                                <a:srgbClr val="FF0000"/>
                              </a:solidFill>
                              <a:miter lim="800000"/>
                              <a:headEnd/>
                              <a:tailEnd/>
                            </a:ln>
                          </wps:spPr>
                          <wps:txbx>
                            <w:txbxContent>
                              <w:p w14:paraId="546E72BF" w14:textId="77777777" w:rsidR="00EF5604" w:rsidRDefault="00EF5604" w:rsidP="00351992">
                                <w:pPr>
                                  <w:jc w:val="right"/>
                                </w:pPr>
                                <w:r>
                                  <w:t>Choix du mode automatique ou manuel</w:t>
                                </w:r>
                              </w:p>
                              <w:p w14:paraId="2C34E267" w14:textId="77777777" w:rsidR="00EF5604" w:rsidRDefault="00EF5604" w:rsidP="00351992">
                                <w:pPr>
                                  <w:jc w:val="right"/>
                                  <w:rPr>
                                    <w:noProof/>
                                  </w:rPr>
                                </w:pPr>
                              </w:p>
                            </w:txbxContent>
                          </wps:txbx>
                          <wps:bodyPr rot="0" vert="horz" wrap="square" lIns="0" tIns="0" rIns="0" bIns="0" anchor="ctr" anchorCtr="0" upright="1">
                            <a:noAutofit/>
                          </wps:bodyPr>
                        </wps:wsp>
                        <wps:wsp>
                          <wps:cNvPr id="114" name="AutoShape 239"/>
                          <wps:cNvSpPr>
                            <a:spLocks/>
                          </wps:cNvSpPr>
                          <wps:spPr bwMode="auto">
                            <a:xfrm>
                              <a:off x="307" y="6666"/>
                              <a:ext cx="1918" cy="534"/>
                            </a:xfrm>
                            <a:prstGeom prst="accentCallout2">
                              <a:avLst>
                                <a:gd name="adj1" fmla="val 33708"/>
                                <a:gd name="adj2" fmla="val 106255"/>
                                <a:gd name="adj3" fmla="val 33708"/>
                                <a:gd name="adj4" fmla="val 134986"/>
                                <a:gd name="adj5" fmla="val 129963"/>
                                <a:gd name="adj6" fmla="val 148278"/>
                              </a:avLst>
                            </a:prstGeom>
                            <a:solidFill>
                              <a:schemeClr val="lt1">
                                <a:lumMod val="100000"/>
                                <a:lumOff val="0"/>
                              </a:schemeClr>
                            </a:solidFill>
                            <a:ln w="19050">
                              <a:solidFill>
                                <a:srgbClr val="FF0000"/>
                              </a:solidFill>
                              <a:miter lim="800000"/>
                              <a:headEnd/>
                              <a:tailEnd/>
                            </a:ln>
                          </wps:spPr>
                          <wps:txbx>
                            <w:txbxContent>
                              <w:p w14:paraId="045C3A9F" w14:textId="77777777" w:rsidR="00EF5604" w:rsidRDefault="00EF5604" w:rsidP="00351992">
                                <w:pPr>
                                  <w:jc w:val="right"/>
                                </w:pPr>
                                <w:r>
                                  <w:t>Actualisation des données</w:t>
                                </w:r>
                              </w:p>
                              <w:p w14:paraId="61418980" w14:textId="77777777" w:rsidR="00EF5604" w:rsidRDefault="00EF5604" w:rsidP="00351992">
                                <w:pPr>
                                  <w:jc w:val="right"/>
                                  <w:rPr>
                                    <w:noProof/>
                                  </w:rPr>
                                </w:pPr>
                              </w:p>
                            </w:txbxContent>
                          </wps:txbx>
                          <wps:bodyPr rot="0" vert="horz" wrap="square" lIns="0" tIns="0" rIns="0" bIns="0" anchor="ctr" anchorCtr="0" upright="1">
                            <a:noAutofit/>
                          </wps:bodyPr>
                        </wps:wsp>
                        <wps:wsp>
                          <wps:cNvPr id="115" name="AutoShape 240"/>
                          <wps:cNvSpPr>
                            <a:spLocks/>
                          </wps:cNvSpPr>
                          <wps:spPr bwMode="auto">
                            <a:xfrm>
                              <a:off x="467" y="8909"/>
                              <a:ext cx="1918" cy="1119"/>
                            </a:xfrm>
                            <a:prstGeom prst="accentCallout2">
                              <a:avLst>
                                <a:gd name="adj1" fmla="val 16088"/>
                                <a:gd name="adj2" fmla="val 106255"/>
                                <a:gd name="adj3" fmla="val 16088"/>
                                <a:gd name="adj4" fmla="val 129667"/>
                                <a:gd name="adj5" fmla="val 25829"/>
                                <a:gd name="adj6" fmla="val 140458"/>
                              </a:avLst>
                            </a:prstGeom>
                            <a:solidFill>
                              <a:schemeClr val="lt1">
                                <a:lumMod val="100000"/>
                                <a:lumOff val="0"/>
                              </a:schemeClr>
                            </a:solidFill>
                            <a:ln w="19050">
                              <a:solidFill>
                                <a:srgbClr val="FF0000"/>
                              </a:solidFill>
                              <a:miter lim="800000"/>
                              <a:headEnd/>
                              <a:tailEnd/>
                            </a:ln>
                          </wps:spPr>
                          <wps:txbx>
                            <w:txbxContent>
                              <w:p w14:paraId="303809BB" w14:textId="77777777" w:rsidR="00EF5604" w:rsidRDefault="00EF5604" w:rsidP="00351992">
                                <w:pPr>
                                  <w:jc w:val="right"/>
                                </w:pPr>
                                <w:r>
                                  <w:t>Lecture est réglage direct de la puissance lumineuse</w:t>
                                </w:r>
                              </w:p>
                              <w:p w14:paraId="70DA1735" w14:textId="77777777" w:rsidR="00EF5604" w:rsidRDefault="00EF5604" w:rsidP="00351992">
                                <w:pPr>
                                  <w:jc w:val="right"/>
                                  <w:rPr>
                                    <w:noProof/>
                                  </w:rPr>
                                </w:pPr>
                              </w:p>
                            </w:txbxContent>
                          </wps:txbx>
                          <wps:bodyPr rot="0" vert="horz" wrap="square" lIns="0" tIns="0" rIns="0" bIns="0" anchor="ctr" anchorCtr="0" upright="1">
                            <a:noAutofit/>
                          </wps:bodyPr>
                        </wps:wsp>
                        <wps:wsp>
                          <wps:cNvPr id="116" name="AutoShape 242"/>
                          <wps:cNvSpPr>
                            <a:spLocks/>
                          </wps:cNvSpPr>
                          <wps:spPr bwMode="auto">
                            <a:xfrm>
                              <a:off x="9912" y="9904"/>
                              <a:ext cx="1918" cy="534"/>
                            </a:xfrm>
                            <a:prstGeom prst="accentCallout2">
                              <a:avLst>
                                <a:gd name="adj1" fmla="val 33708"/>
                                <a:gd name="adj2" fmla="val -6255"/>
                                <a:gd name="adj3" fmla="val 33708"/>
                                <a:gd name="adj4" fmla="val -36287"/>
                                <a:gd name="adj5" fmla="val -83519"/>
                                <a:gd name="adj6" fmla="val -47495"/>
                              </a:avLst>
                            </a:prstGeom>
                            <a:solidFill>
                              <a:schemeClr val="lt1">
                                <a:lumMod val="100000"/>
                                <a:lumOff val="0"/>
                              </a:schemeClr>
                            </a:solidFill>
                            <a:ln w="19050">
                              <a:solidFill>
                                <a:srgbClr val="FF0000"/>
                              </a:solidFill>
                              <a:miter lim="800000"/>
                              <a:headEnd/>
                              <a:tailEnd/>
                            </a:ln>
                          </wps:spPr>
                          <wps:txbx>
                            <w:txbxContent>
                              <w:p w14:paraId="5432BC33" w14:textId="77777777" w:rsidR="00EF5604" w:rsidRDefault="00EF5604" w:rsidP="00351992">
                                <w:pPr>
                                  <w:jc w:val="left"/>
                                </w:pPr>
                                <w:r>
                                  <w:t>Lecture des valeurs électriques</w:t>
                                </w:r>
                              </w:p>
                              <w:p w14:paraId="396ACEB7" w14:textId="77777777" w:rsidR="00EF5604" w:rsidRDefault="00EF5604" w:rsidP="00351992">
                                <w:pPr>
                                  <w:jc w:val="right"/>
                                  <w:rPr>
                                    <w:noProof/>
                                  </w:rPr>
                                </w:pPr>
                              </w:p>
                            </w:txbxContent>
                          </wps:txbx>
                          <wps:bodyPr rot="0" vert="horz" wrap="square" lIns="0" tIns="0" rIns="0" bIns="0" anchor="ctr" anchorCtr="0" upright="1">
                            <a:noAutofit/>
                          </wps:bodyPr>
                        </wps:wsp>
                        <wps:wsp>
                          <wps:cNvPr id="117" name="AutoShape 243"/>
                          <wps:cNvSpPr>
                            <a:spLocks/>
                          </wps:cNvSpPr>
                          <wps:spPr bwMode="auto">
                            <a:xfrm>
                              <a:off x="3817" y="6037"/>
                              <a:ext cx="1063" cy="1013"/>
                            </a:xfrm>
                            <a:prstGeom prst="accentCallout2">
                              <a:avLst>
                                <a:gd name="adj1" fmla="val 17769"/>
                                <a:gd name="adj2" fmla="val 111287"/>
                                <a:gd name="adj3" fmla="val 17769"/>
                                <a:gd name="adj4" fmla="val 178551"/>
                                <a:gd name="adj5" fmla="val 127741"/>
                                <a:gd name="adj6" fmla="val 209690"/>
                              </a:avLst>
                            </a:prstGeom>
                            <a:solidFill>
                              <a:schemeClr val="lt1">
                                <a:lumMod val="100000"/>
                                <a:lumOff val="0"/>
                              </a:schemeClr>
                            </a:solidFill>
                            <a:ln w="19050">
                              <a:solidFill>
                                <a:srgbClr val="FF0000"/>
                              </a:solidFill>
                              <a:miter lim="800000"/>
                              <a:headEnd/>
                              <a:tailEnd/>
                            </a:ln>
                          </wps:spPr>
                          <wps:txbx>
                            <w:txbxContent>
                              <w:p w14:paraId="102AD457" w14:textId="77777777" w:rsidR="00EF5604" w:rsidRDefault="00EF5604" w:rsidP="004501B4">
                                <w:pPr>
                                  <w:jc w:val="right"/>
                                  <w:rPr>
                                    <w:noProof/>
                                  </w:rPr>
                                </w:pPr>
                                <w:r>
                                  <w:t>Accès à l’état d</w:t>
                                </w:r>
                                <w:r>
                                  <w:rPr>
                                    <w:noProof/>
                                  </w:rPr>
                                  <w:t>u luminaire</w:t>
                                </w:r>
                              </w:p>
                            </w:txbxContent>
                          </wps:txbx>
                          <wps:bodyPr rot="0" vert="horz" wrap="square" lIns="0" tIns="0" rIns="0" bIns="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08800AB" id="Group 246" o:spid="_x0000_s1077" style="position:absolute;left:0;text-align:left;margin-left:-13pt;margin-top:14.25pt;width:576.15pt;height:234pt;z-index:251699712;mso-position-horizontal-relative:text;mso-position-vertical-relative:text" coordorigin="307,5758" coordsize="11523,4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">
                <v:group id="Group 245" o:spid="_x0000_s1078" style="position:absolute;left:3165;top:7365;width:5835;height:2114" coordorigin="3165,7365" coordsize="5835,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rect id="Rectangle 234" o:spid="_x0000_s1079" style="position:absolute;left:3165;top:7365;width:330;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" filled="f" strokecolor="red"/>
                  <v:rect id="Rectangle 235" o:spid="_x0000_s1080" style="position:absolute;left:3630;top:7365;width:330;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" filled="f" strokecolor="red"/>
                  <v:rect id="Rectangle 241" o:spid="_x0000_s1081" style="position:absolute;left:8370;top:8444;width:630;height:1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" filled="f" strokecolor="red"/>
                </v:group>
                <v:group id="Group 244" o:spid="_x0000_s1082" style="position:absolute;left:307;top:5758;width:11523;height:4680" coordorigin="307,5758" coordsize="11523,4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">
                  <v:shapetype id="_x0000_t45" coordsize="21600,21600" o:spt="45" adj="-10080,24300,-3600,4050,-1800,4050" path="m@0@1l@2@3@4@5nfem@4,l@4,21600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accentbar="t" textborder="f"/>
                  </v:shapetype>
                  <v:shape id="AutoShape 236" o:spid="_x0000_s1083" type="#_x0000_t45" style="position:absolute;left:9192;top:5758;width:1918;height:5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" adj="-12287,66903,-5608,7281,-1351,7281" fillcolor="white [3201]" strokecolor="red" strokeweight="1.5pt">
                    <v:textbox inset="0,0,0,0">
                      <w:txbxContent>
                        <w:p w14:paraId="4D4FD6EC" w14:textId="77777777" w:rsidR="00EF5604" w:rsidRDefault="00EF5604" w:rsidP="00351992">
                          <w:pPr>
                            <w:jc w:val="left"/>
                          </w:pPr>
                          <w:r>
                            <w:t>Ouverture éphéméride</w:t>
                          </w:r>
                        </w:p>
                        <w:p w14:paraId="0AF50C48" w14:textId="77777777" w:rsidR="00EF5604" w:rsidRDefault="00EF5604" w:rsidP="00351992">
                          <w:pPr>
                            <w:jc w:val="right"/>
                            <w:rPr>
                              <w:noProof/>
                            </w:rPr>
                          </w:pPr>
                        </w:p>
                      </w:txbxContent>
                    </v:textbox>
                    <o:callout v:ext="edit" minusy="t"/>
                  </v:shape>
                  <v:shape id="AutoShape 237" o:spid="_x0000_s1084" type="#_x0000_t45" style="position:absolute;left:9627;top:6607;width:1918;height:5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" adj="-10766,31106,-8041,7281,-1351,7281" fillcolor="white [3201]" strokecolor="red" strokeweight="1.5pt">
                    <v:textbox inset="0,0,0,0">
                      <w:txbxContent>
                        <w:p w14:paraId="667B3929" w14:textId="77777777" w:rsidR="00EF5604" w:rsidRDefault="00EF5604" w:rsidP="00351992">
                          <w:pPr>
                            <w:jc w:val="left"/>
                          </w:pPr>
                          <w:r>
                            <w:t>Page suivante</w:t>
                          </w:r>
                        </w:p>
                        <w:p w14:paraId="204CCCE9" w14:textId="77777777" w:rsidR="00EF5604" w:rsidRDefault="00EF5604" w:rsidP="00351992">
                          <w:pPr>
                            <w:jc w:val="right"/>
                            <w:rPr>
                              <w:noProof/>
                            </w:rPr>
                          </w:pPr>
                        </w:p>
                      </w:txbxContent>
                    </v:textbox>
                    <o:callout v:ext="edit" minusy="t"/>
                  </v:shape>
                  <v:shape id="AutoShape 238" o:spid="_x0000_s1085" type="#_x0000_t45" style="position:absolute;left:712;top:5863;width:1918;height:7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" adj="35238,42391,31353,5023,22951,5023" fillcolor="white [3201]" strokecolor="red" strokeweight="1.5pt">
                    <v:textbox inset="0,0,0,0">
                      <w:txbxContent>
                        <w:p w14:paraId="546E72BF" w14:textId="77777777" w:rsidR="00EF5604" w:rsidRDefault="00EF5604" w:rsidP="00351992">
                          <w:pPr>
                            <w:jc w:val="right"/>
                          </w:pPr>
                          <w:r>
                            <w:t>Choix du mode automatique ou manuel</w:t>
                          </w:r>
                        </w:p>
                        <w:p w14:paraId="2C34E267" w14:textId="77777777" w:rsidR="00EF5604" w:rsidRDefault="00EF5604" w:rsidP="00351992">
                          <w:pPr>
                            <w:jc w:val="right"/>
                            <w:rPr>
                              <w:noProof/>
                            </w:rPr>
                          </w:pPr>
                        </w:p>
                      </w:txbxContent>
                    </v:textbox>
                    <o:callout v:ext="edit" minusx="t" minusy="t"/>
                  </v:shape>
                  <v:shape id="AutoShape 239" o:spid="_x0000_s1086" type="#_x0000_t45" style="position:absolute;left:307;top:6666;width:1918;height:5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" adj="32028,28072,29157,7281,22951,7281" fillcolor="white [3201]" strokecolor="red" strokeweight="1.5pt">
                    <v:textbox inset="0,0,0,0">
                      <w:txbxContent>
                        <w:p w14:paraId="045C3A9F" w14:textId="77777777" w:rsidR="00EF5604" w:rsidRDefault="00EF5604" w:rsidP="00351992">
                          <w:pPr>
                            <w:jc w:val="right"/>
                          </w:pPr>
                          <w:r>
                            <w:t>Actualisation des données</w:t>
                          </w:r>
                        </w:p>
                        <w:p w14:paraId="61418980" w14:textId="77777777" w:rsidR="00EF5604" w:rsidRDefault="00EF5604" w:rsidP="00351992">
                          <w:pPr>
                            <w:jc w:val="right"/>
                            <w:rPr>
                              <w:noProof/>
                            </w:rPr>
                          </w:pPr>
                        </w:p>
                      </w:txbxContent>
                    </v:textbox>
                    <o:callout v:ext="edit" minusx="t" minusy="t"/>
                  </v:shape>
                  <v:shape id="AutoShape 240" o:spid="_x0000_s1087" type="#_x0000_t45" style="position:absolute;left:467;top:8909;width:1918;height:11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" adj="30339,5579,28008,3475,22951,3475" fillcolor="white [3201]" strokecolor="red" strokeweight="1.5pt">
                    <v:textbox inset="0,0,0,0">
                      <w:txbxContent>
                        <w:p w14:paraId="303809BB" w14:textId="77777777" w:rsidR="00EF5604" w:rsidRDefault="00EF5604" w:rsidP="00351992">
                          <w:pPr>
                            <w:jc w:val="right"/>
                          </w:pPr>
                          <w:r>
                            <w:t>Lecture est réglage direct de la puissance lumineuse</w:t>
                          </w:r>
                        </w:p>
                        <w:p w14:paraId="70DA1735" w14:textId="77777777" w:rsidR="00EF5604" w:rsidRDefault="00EF5604" w:rsidP="00351992">
                          <w:pPr>
                            <w:jc w:val="right"/>
                            <w:rPr>
                              <w:noProof/>
                            </w:rPr>
                          </w:pPr>
                        </w:p>
                      </w:txbxContent>
                    </v:textbox>
                    <o:callout v:ext="edit" minusx="t" minusy="t"/>
                  </v:shape>
                  <v:shape id="AutoShape 242" o:spid="_x0000_s1088" type="#_x0000_t45" style="position:absolute;left:9912;top:9904;width:1918;height:5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" adj="-10259,-18040,-7838,7281,-1351,7281" fillcolor="white [3201]" strokecolor="red" strokeweight="1.5pt">
                    <v:textbox inset="0,0,0,0">
                      <w:txbxContent>
                        <w:p w14:paraId="5432BC33" w14:textId="77777777" w:rsidR="00EF5604" w:rsidRDefault="00EF5604" w:rsidP="00351992">
                          <w:pPr>
                            <w:jc w:val="left"/>
                          </w:pPr>
                          <w:r>
                            <w:t>Lecture des valeurs électriques</w:t>
                          </w:r>
                        </w:p>
                        <w:p w14:paraId="396ACEB7" w14:textId="77777777" w:rsidR="00EF5604" w:rsidRDefault="00EF5604" w:rsidP="00351992">
                          <w:pPr>
                            <w:jc w:val="right"/>
                            <w:rPr>
                              <w:noProof/>
                            </w:rPr>
                          </w:pPr>
                        </w:p>
                      </w:txbxContent>
                    </v:textbox>
                  </v:shape>
                  <v:shape id="AutoShape 243" o:spid="_x0000_s1089" type="#_x0000_t45" style="position:absolute;left:3817;top:6037;width:1063;height:10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" adj="45293,27592,38567,3838,24038,3838" fillcolor="white [3201]" strokecolor="red" strokeweight="1.5pt">
                    <v:textbox inset="0,0,0,0">
                      <w:txbxContent>
                        <w:p w14:paraId="102AD457" w14:textId="77777777" w:rsidR="00EF5604" w:rsidRDefault="00EF5604" w:rsidP="004501B4">
                          <w:pPr>
                            <w:jc w:val="right"/>
                            <w:rPr>
                              <w:noProof/>
                            </w:rPr>
                          </w:pPr>
                          <w:r>
                            <w:t>Accès à l’état d</w:t>
                          </w:r>
                          <w:r>
                            <w:rPr>
                              <w:noProof/>
                            </w:rPr>
                            <w:t>u luminaire</w:t>
                          </w:r>
                        </w:p>
                      </w:txbxContent>
                    </v:textbox>
                    <o:callout v:ext="edit" minusx="t" minusy="t"/>
                  </v:shape>
                </v:group>
              </v:group>
            </w:pict>
          </mc:Fallback>
        </mc:AlternateContent>
      </w:r>
    </w:p>
    <w:p w14:paraId="160F97FB" w14:textId="77777777" w:rsidR="00930BB2" w:rsidRDefault="00930BB2" w:rsidP="002766DC"/>
    <w:p w14:paraId="6F462969" w14:textId="77777777" w:rsidR="00AB25F3" w:rsidRPr="002766DC" w:rsidRDefault="00AB25F3" w:rsidP="002766DC"/>
    <w:p w14:paraId="71AF87F2" w14:textId="77777777" w:rsidR="002766DC" w:rsidRDefault="002766DC" w:rsidP="002766DC">
      <w:pPr>
        <w:pStyle w:val="Titre4"/>
        <w:numPr>
          <w:ilvl w:val="0"/>
          <w:numId w:val="0"/>
        </w:numPr>
        <w:ind w:left="862"/>
      </w:pPr>
    </w:p>
    <w:p w14:paraId="75FF30D8" w14:textId="77777777" w:rsidR="00AF78D8" w:rsidRDefault="00351992" w:rsidP="00AF78D8">
      <w:r>
        <w:rPr>
          <w:noProof/>
        </w:rPr>
        <w:drawing>
          <wp:anchor distT="0" distB="0" distL="114300" distR="114300" simplePos="0" relativeHeight="251630080" behindDoc="1" locked="0" layoutInCell="1" allowOverlap="1" wp14:anchorId="5C8E819A" wp14:editId="620ED6D9">
            <wp:simplePos x="0" y="0"/>
            <wp:positionH relativeFrom="column">
              <wp:posOffset>1659255</wp:posOffset>
            </wp:positionH>
            <wp:positionV relativeFrom="paragraph">
              <wp:posOffset>61595</wp:posOffset>
            </wp:positionV>
            <wp:extent cx="3865880" cy="2552065"/>
            <wp:effectExtent l="0" t="0" r="0" b="0"/>
            <wp:wrapTight wrapText="bothSides">
              <wp:wrapPolygon edited="0">
                <wp:start x="0" y="0"/>
                <wp:lineTo x="0" y="21444"/>
                <wp:lineTo x="21501" y="21444"/>
                <wp:lineTo x="21501" y="0"/>
                <wp:lineTo x="0" y="0"/>
              </wp:wrapPolygon>
            </wp:wrapTight>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3865880" cy="2552065"/>
                    </a:xfrm>
                    <a:prstGeom prst="rect">
                      <a:avLst/>
                    </a:prstGeom>
                  </pic:spPr>
                </pic:pic>
              </a:graphicData>
            </a:graphic>
            <wp14:sizeRelH relativeFrom="margin">
              <wp14:pctWidth>0</wp14:pctWidth>
            </wp14:sizeRelH>
            <wp14:sizeRelV relativeFrom="margin">
              <wp14:pctHeight>0</wp14:pctHeight>
            </wp14:sizeRelV>
          </wp:anchor>
        </w:drawing>
      </w:r>
    </w:p>
    <w:p w14:paraId="5A01B7E4" w14:textId="77777777" w:rsidR="00AF78D8" w:rsidRDefault="00AF78D8" w:rsidP="00AF78D8">
      <w:pPr>
        <w:jc w:val="center"/>
      </w:pPr>
    </w:p>
    <w:p w14:paraId="0EF8958D" w14:textId="77777777" w:rsidR="00E26395" w:rsidRDefault="00E26395" w:rsidP="00AF78D8">
      <w:pPr>
        <w:jc w:val="center"/>
      </w:pPr>
    </w:p>
    <w:p w14:paraId="718DEF07" w14:textId="77777777" w:rsidR="00846AE4" w:rsidRDefault="00846AE4" w:rsidP="000438B5"/>
    <w:p w14:paraId="6D17D135" w14:textId="77777777" w:rsidR="000438B5" w:rsidRDefault="000438B5" w:rsidP="000438B5"/>
    <w:p w14:paraId="45C1CD39" w14:textId="77777777" w:rsidR="000438B5" w:rsidRDefault="000438B5" w:rsidP="000438B5"/>
    <w:p w14:paraId="36EADDFF" w14:textId="77777777" w:rsidR="00E26395" w:rsidRDefault="00E26395">
      <w:pPr>
        <w:jc w:val="left"/>
      </w:pPr>
    </w:p>
    <w:p w14:paraId="6B5354C1" w14:textId="77777777" w:rsidR="00E26395" w:rsidRDefault="00E26395">
      <w:pPr>
        <w:jc w:val="left"/>
      </w:pPr>
    </w:p>
    <w:p w14:paraId="76E75723" w14:textId="77777777" w:rsidR="00E26395" w:rsidRDefault="00E26395">
      <w:pPr>
        <w:jc w:val="left"/>
      </w:pPr>
    </w:p>
    <w:p w14:paraId="2406D0A1" w14:textId="77777777" w:rsidR="00A47AB0" w:rsidRDefault="00A47AB0">
      <w:pPr>
        <w:jc w:val="left"/>
      </w:pPr>
      <w:r>
        <w:br w:type="page"/>
      </w:r>
    </w:p>
    <w:p w14:paraId="347E6E28" w14:textId="77777777" w:rsidR="00E26395" w:rsidRDefault="00A47AB0">
      <w:pPr>
        <w:jc w:val="left"/>
      </w:pPr>
      <w:r>
        <w:t>Onglet Status : Permet de prendre connaissance de l’état d’un équipement.</w:t>
      </w:r>
    </w:p>
    <w:p w14:paraId="7154BAD0" w14:textId="77777777" w:rsidR="00A47AB0" w:rsidRDefault="00E26395" w:rsidP="00A47AB0">
      <w:pPr>
        <w:jc w:val="center"/>
      </w:pPr>
      <w:r>
        <w:rPr>
          <w:noProof/>
        </w:rPr>
        <w:drawing>
          <wp:inline distT="0" distB="0" distL="0" distR="0" wp14:anchorId="6E551DDE" wp14:editId="5267C216">
            <wp:extent cx="3838575" cy="2600325"/>
            <wp:effectExtent l="0" t="0" r="9525" b="9525"/>
            <wp:docPr id="79"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838575" cy="2600325"/>
                    </a:xfrm>
                    <a:prstGeom prst="rect">
                      <a:avLst/>
                    </a:prstGeom>
                  </pic:spPr>
                </pic:pic>
              </a:graphicData>
            </a:graphic>
          </wp:inline>
        </w:drawing>
      </w:r>
    </w:p>
    <w:p w14:paraId="5A8FA5F0" w14:textId="77777777" w:rsidR="00C8681E" w:rsidRDefault="00C8681E">
      <w:pPr>
        <w:jc w:val="left"/>
      </w:pPr>
      <w:r>
        <w:t>Onglet éphéméride : Permet de prendre connaissances des heures de levée, coucher du soleil et de la durée de la nuit.</w:t>
      </w:r>
    </w:p>
    <w:p w14:paraId="53DDC313" w14:textId="77777777" w:rsidR="00C8681E" w:rsidRDefault="00C8681E">
      <w:pPr>
        <w:jc w:val="left"/>
      </w:pPr>
      <w:r>
        <w:t>Ces informations sont calculées en fonction du lieu où se trouve l’équipement, du jour sélectionné.</w:t>
      </w:r>
    </w:p>
    <w:p w14:paraId="7D919667" w14:textId="77777777" w:rsidR="00B04FF7" w:rsidRDefault="00C8681E">
      <w:pPr>
        <w:jc w:val="left"/>
      </w:pPr>
      <w:r>
        <w:rPr>
          <w:noProof/>
        </w:rPr>
        <w:drawing>
          <wp:anchor distT="0" distB="0" distL="114300" distR="114300" simplePos="0" relativeHeight="251632128" behindDoc="1" locked="0" layoutInCell="1" allowOverlap="1" wp14:anchorId="718DAA52" wp14:editId="62CBEDF1">
            <wp:simplePos x="0" y="0"/>
            <wp:positionH relativeFrom="column">
              <wp:posOffset>1221105</wp:posOffset>
            </wp:positionH>
            <wp:positionV relativeFrom="paragraph">
              <wp:posOffset>13335</wp:posOffset>
            </wp:positionV>
            <wp:extent cx="4352400" cy="3913200"/>
            <wp:effectExtent l="0" t="0" r="0" b="0"/>
            <wp:wrapTight wrapText="bothSides">
              <wp:wrapPolygon edited="0">
                <wp:start x="0" y="0"/>
                <wp:lineTo x="0" y="21453"/>
                <wp:lineTo x="21461" y="21453"/>
                <wp:lineTo x="21461" y="0"/>
                <wp:lineTo x="0" y="0"/>
              </wp:wrapPolygon>
            </wp:wrapTight>
            <wp:docPr id="82"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4352400" cy="3913200"/>
                    </a:xfrm>
                    <a:prstGeom prst="rect">
                      <a:avLst/>
                    </a:prstGeom>
                  </pic:spPr>
                </pic:pic>
              </a:graphicData>
            </a:graphic>
            <wp14:sizeRelH relativeFrom="margin">
              <wp14:pctWidth>0</wp14:pctWidth>
            </wp14:sizeRelH>
            <wp14:sizeRelV relativeFrom="margin">
              <wp14:pctHeight>0</wp14:pctHeight>
            </wp14:sizeRelV>
          </wp:anchor>
        </w:drawing>
      </w:r>
      <w:r w:rsidR="00B04FF7">
        <w:br w:type="page"/>
      </w:r>
    </w:p>
    <w:p w14:paraId="5543D9D7" w14:textId="77777777" w:rsidR="00A47AB0" w:rsidRDefault="00A47AB0" w:rsidP="00A47AB0">
      <w:pPr>
        <w:jc w:val="center"/>
      </w:pPr>
    </w:p>
    <w:p w14:paraId="2708E0A7" w14:textId="77777777" w:rsidR="00A47AB0" w:rsidRDefault="00A47AB0" w:rsidP="00A47AB0">
      <w:pPr>
        <w:pStyle w:val="Titre4"/>
      </w:pPr>
      <w:bookmarkStart w:id="26" w:name="_Toc4147113"/>
      <w:r>
        <w:t>Commande « temps-réels » compteur (centrale de mesure)</w:t>
      </w:r>
      <w:bookmarkEnd w:id="26"/>
      <w:r>
        <w:t xml:space="preserve">  </w:t>
      </w:r>
    </w:p>
    <w:p w14:paraId="1A9F2E74" w14:textId="77777777" w:rsidR="00A47AB0" w:rsidRDefault="00A47AB0" w:rsidP="00A47AB0">
      <w:r>
        <w:rPr>
          <w:noProof/>
        </w:rPr>
        <w:drawing>
          <wp:anchor distT="0" distB="0" distL="114300" distR="114300" simplePos="0" relativeHeight="251631104" behindDoc="1" locked="0" layoutInCell="1" allowOverlap="1" wp14:anchorId="447434F4" wp14:editId="39205EE4">
            <wp:simplePos x="0" y="0"/>
            <wp:positionH relativeFrom="column">
              <wp:posOffset>4554855</wp:posOffset>
            </wp:positionH>
            <wp:positionV relativeFrom="paragraph">
              <wp:posOffset>16510</wp:posOffset>
            </wp:positionV>
            <wp:extent cx="248285" cy="229870"/>
            <wp:effectExtent l="0" t="0" r="0" b="0"/>
            <wp:wrapTight wrapText="bothSides">
              <wp:wrapPolygon edited="0">
                <wp:start x="0" y="0"/>
                <wp:lineTo x="0" y="19691"/>
                <wp:lineTo x="19887" y="19691"/>
                <wp:lineTo x="19887" y="0"/>
                <wp:lineTo x="0" y="0"/>
              </wp:wrapPolygon>
            </wp:wrapTight>
            <wp:docPr id="80"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248285" cy="229870"/>
                    </a:xfrm>
                    <a:prstGeom prst="rect">
                      <a:avLst/>
                    </a:prstGeom>
                  </pic:spPr>
                </pic:pic>
              </a:graphicData>
            </a:graphic>
            <wp14:sizeRelH relativeFrom="margin">
              <wp14:pctWidth>0</wp14:pctWidth>
            </wp14:sizeRelH>
            <wp14:sizeRelV relativeFrom="margin">
              <wp14:pctHeight>0</wp14:pctHeight>
            </wp14:sizeRelV>
          </wp:anchor>
        </w:drawing>
      </w:r>
      <w:r>
        <w:t>Dans le mode « Contrôle temps-réel » sélectionnez le compteur à superviser</w:t>
      </w:r>
    </w:p>
    <w:p w14:paraId="67C5CC10" w14:textId="77777777" w:rsidR="00A47AB0" w:rsidRDefault="00A47AB0" w:rsidP="00A47AB0">
      <w:r>
        <w:t>Un moniteur de gestion s’ouvre alors</w:t>
      </w:r>
      <w:r w:rsidR="00CA6F14">
        <w:t>.</w:t>
      </w:r>
    </w:p>
    <w:p w14:paraId="2A327D4C" w14:textId="77777777" w:rsidR="00CA6F14" w:rsidRDefault="00CA6F14" w:rsidP="00A47AB0">
      <w:r>
        <w:t>Il est alors possible de lire des données telles que l’intensité en ligne, la fréquence, la puissance active, la valeur de la tension, les différentes puissances, etc…</w:t>
      </w:r>
    </w:p>
    <w:p w14:paraId="6DFD8D45" w14:textId="2F516260" w:rsidR="00CA6F14" w:rsidRDefault="00CA6F14" w:rsidP="00CA6F14">
      <w:pPr>
        <w:jc w:val="center"/>
      </w:pPr>
      <w:r>
        <w:rPr>
          <w:noProof/>
        </w:rPr>
        <w:drawing>
          <wp:inline distT="0" distB="0" distL="0" distR="0" wp14:anchorId="29E51A09" wp14:editId="55249081">
            <wp:extent cx="3848100" cy="2571750"/>
            <wp:effectExtent l="0" t="0" r="0" b="0"/>
            <wp:docPr id="81"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848100" cy="2571750"/>
                    </a:xfrm>
                    <a:prstGeom prst="rect">
                      <a:avLst/>
                    </a:prstGeom>
                  </pic:spPr>
                </pic:pic>
              </a:graphicData>
            </a:graphic>
          </wp:inline>
        </w:drawing>
      </w:r>
    </w:p>
    <w:p w14:paraId="6037BF1C" w14:textId="2AA5B21D" w:rsidR="00EF5604" w:rsidRDefault="00EF5604" w:rsidP="00CA6F14">
      <w:pPr>
        <w:jc w:val="center"/>
      </w:pPr>
    </w:p>
    <w:p w14:paraId="31AEC06D" w14:textId="71DB158C" w:rsidR="00EF5604" w:rsidRDefault="00EF5604" w:rsidP="00CA6F14">
      <w:pPr>
        <w:jc w:val="center"/>
      </w:pPr>
    </w:p>
    <w:p w14:paraId="7CD69F35" w14:textId="5387EF27" w:rsidR="00EF5604" w:rsidRDefault="00EF5604" w:rsidP="00CA6F14">
      <w:pPr>
        <w:jc w:val="center"/>
      </w:pPr>
    </w:p>
    <w:p w14:paraId="20EE7E57" w14:textId="03A233E9" w:rsidR="00EF5604" w:rsidRDefault="00EF5604" w:rsidP="00CA6F14">
      <w:pPr>
        <w:jc w:val="center"/>
      </w:pPr>
    </w:p>
    <w:p w14:paraId="00AE292C" w14:textId="0D6C68D4" w:rsidR="00EF5604" w:rsidRDefault="00EF5604" w:rsidP="00CA6F14">
      <w:pPr>
        <w:jc w:val="center"/>
      </w:pPr>
    </w:p>
    <w:p w14:paraId="12FE467D" w14:textId="5AF65D40" w:rsidR="00EF5604" w:rsidRDefault="00EF5604" w:rsidP="00CA6F14">
      <w:pPr>
        <w:jc w:val="center"/>
      </w:pPr>
    </w:p>
    <w:p w14:paraId="386452F7" w14:textId="25996524" w:rsidR="00EF5604" w:rsidRDefault="00EF5604" w:rsidP="00EF5604">
      <w:pPr>
        <w:tabs>
          <w:tab w:val="left" w:pos="7546"/>
        </w:tabs>
        <w:jc w:val="left"/>
      </w:pPr>
      <w:r>
        <w:tab/>
      </w:r>
    </w:p>
    <w:p w14:paraId="583DC855" w14:textId="4E19CAC4" w:rsidR="00EF5604" w:rsidRDefault="00EF5604" w:rsidP="00CA6F14">
      <w:pPr>
        <w:jc w:val="center"/>
      </w:pPr>
    </w:p>
    <w:p w14:paraId="3B96B3AC" w14:textId="62496868" w:rsidR="00EF5604" w:rsidRDefault="00EF5604" w:rsidP="00CA6F14">
      <w:pPr>
        <w:jc w:val="center"/>
      </w:pPr>
    </w:p>
    <w:p w14:paraId="35373B5E" w14:textId="67BF1EA8" w:rsidR="00EF5604" w:rsidRDefault="00EF5604" w:rsidP="00CA6F14">
      <w:pPr>
        <w:jc w:val="center"/>
      </w:pPr>
    </w:p>
    <w:p w14:paraId="4D2F4FA6" w14:textId="2EAB53C1" w:rsidR="00EF5604" w:rsidRDefault="00EF5604" w:rsidP="00CA6F14">
      <w:pPr>
        <w:jc w:val="center"/>
      </w:pPr>
    </w:p>
    <w:p w14:paraId="7DB8D0ED" w14:textId="1E7D7334" w:rsidR="00EF5604" w:rsidRDefault="00EF5604" w:rsidP="00CA6F14">
      <w:pPr>
        <w:jc w:val="center"/>
      </w:pPr>
    </w:p>
    <w:sectPr w:rsidR="00EF5604" w:rsidSect="004762D7">
      <w:headerReference w:type="default" r:id="rId62"/>
      <w:footerReference w:type="default" r:id="rId63"/>
      <w:pgSz w:w="11906" w:h="16838" w:code="9"/>
      <w:pgMar w:top="397" w:right="567" w:bottom="851" w:left="567" w:header="397"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1C225B" w14:textId="77777777" w:rsidR="00EF5604" w:rsidRDefault="00EF5604" w:rsidP="00CD447F">
      <w:pPr>
        <w:spacing w:after="0"/>
      </w:pPr>
      <w:r>
        <w:separator/>
      </w:r>
    </w:p>
  </w:endnote>
  <w:endnote w:type="continuationSeparator" w:id="0">
    <w:p w14:paraId="25261AC6" w14:textId="77777777" w:rsidR="00EF5604" w:rsidRDefault="00EF5604" w:rsidP="00CD447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DejaVu Sans Mono">
    <w:panose1 w:val="020B0609030804020204"/>
    <w:charset w:val="00"/>
    <w:family w:val="modern"/>
    <w:pitch w:val="fixed"/>
    <w:sig w:usb0="E60026FF" w:usb1="D200F1FB" w:usb2="02000028" w:usb3="00000000" w:csb0="000001DF" w:csb1="00000000"/>
  </w:font>
  <w:font w:name="Consolas">
    <w:panose1 w:val="020B0609020204030204"/>
    <w:charset w:val="00"/>
    <w:family w:val="modern"/>
    <w:pitch w:val="fixed"/>
    <w:sig w:usb0="E10002FF" w:usb1="4000F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D3ABAB" w14:textId="77777777" w:rsidR="00EF5604" w:rsidRDefault="00EF5604" w:rsidP="004C4254">
    <w:pPr>
      <w:pStyle w:val="Pieddepage"/>
      <w:tabs>
        <w:tab w:val="clear" w:pos="4536"/>
        <w:tab w:val="clear" w:pos="9072"/>
        <w:tab w:val="right" w:pos="0"/>
      </w:tabs>
    </w:pPr>
  </w:p>
  <w:tbl>
    <w:tblPr>
      <w:tblStyle w:val="Grilledutableau"/>
      <w:tblpPr w:leftFromText="142" w:rightFromText="142" w:vertAnchor="text" w:tblpXSpec="center" w:tblpY="1"/>
      <w:tblOverlap w:val="never"/>
      <w:tblW w:w="5000" w:type="pct"/>
      <w:jc w:val="center"/>
      <w:tblBorders>
        <w:top w:val="single" w:sz="18"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592"/>
      <w:gridCol w:w="3591"/>
      <w:gridCol w:w="3589"/>
    </w:tblGrid>
    <w:tr w:rsidR="00EF5604" w14:paraId="45292192" w14:textId="77777777" w:rsidTr="00155991">
      <w:trPr>
        <w:trHeight w:val="847"/>
        <w:jc w:val="center"/>
      </w:trPr>
      <w:tc>
        <w:tcPr>
          <w:tcW w:w="1667" w:type="pct"/>
          <w:vAlign w:val="center"/>
        </w:tcPr>
        <w:p w14:paraId="4C6D985C" w14:textId="77777777" w:rsidR="00EF5604" w:rsidRDefault="00EF5604" w:rsidP="00155991">
          <w:pPr>
            <w:pStyle w:val="Pieddepage"/>
            <w:tabs>
              <w:tab w:val="clear" w:pos="4536"/>
              <w:tab w:val="clear" w:pos="9072"/>
              <w:tab w:val="right" w:pos="0"/>
              <w:tab w:val="left" w:pos="3045"/>
            </w:tabs>
            <w:ind w:right="360"/>
            <w:jc w:val="left"/>
            <w:rPr>
              <w:color w:val="3366FF"/>
            </w:rPr>
          </w:pPr>
          <w:r>
            <w:rPr>
              <w:noProof/>
            </w:rPr>
            <w:drawing>
              <wp:inline distT="0" distB="0" distL="0" distR="0" wp14:anchorId="4827A21B" wp14:editId="3382CC16">
                <wp:extent cx="1375200" cy="468000"/>
                <wp:effectExtent l="0" t="0" r="0" b="8255"/>
                <wp:docPr id="100" name="Imag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5200" cy="468000"/>
                        </a:xfrm>
                        <a:prstGeom prst="rect">
                          <a:avLst/>
                        </a:prstGeom>
                        <a:noFill/>
                        <a:ln>
                          <a:noFill/>
                        </a:ln>
                      </pic:spPr>
                    </pic:pic>
                  </a:graphicData>
                </a:graphic>
              </wp:inline>
            </w:drawing>
          </w:r>
        </w:p>
      </w:tc>
      <w:tc>
        <w:tcPr>
          <w:tcW w:w="1667" w:type="pct"/>
          <w:vAlign w:val="center"/>
        </w:tcPr>
        <w:p w14:paraId="237AE813" w14:textId="6984CB20" w:rsidR="00EF5604" w:rsidRDefault="00EF5604" w:rsidP="00155991">
          <w:pPr>
            <w:pStyle w:val="Pieddepage"/>
            <w:tabs>
              <w:tab w:val="clear" w:pos="4536"/>
              <w:tab w:val="clear" w:pos="9072"/>
              <w:tab w:val="right" w:pos="0"/>
              <w:tab w:val="left" w:pos="3045"/>
            </w:tabs>
            <w:ind w:right="360"/>
            <w:jc w:val="center"/>
            <w:rPr>
              <w:bCs/>
              <w:szCs w:val="20"/>
            </w:rPr>
          </w:pPr>
          <w:r w:rsidRPr="00D965C4">
            <w:rPr>
              <w:bCs/>
              <w:szCs w:val="20"/>
            </w:rPr>
            <w:t xml:space="preserve">Page </w:t>
          </w:r>
          <w:r w:rsidRPr="003A6A2E">
            <w:rPr>
              <w:rFonts w:ascii="Arial Narrow" w:hAnsi="Arial Narrow"/>
            </w:rPr>
            <w:fldChar w:fldCharType="begin"/>
          </w:r>
          <w:r w:rsidRPr="003A6A2E">
            <w:rPr>
              <w:rFonts w:ascii="Arial Narrow" w:hAnsi="Arial Narrow"/>
            </w:rPr>
            <w:instrText xml:space="preserve"> PAGE </w:instrText>
          </w:r>
          <w:r w:rsidRPr="009A39B7">
            <w:rPr>
              <w:rFonts w:cs="Arial"/>
            </w:rPr>
            <w:instrText>\* MERGEFORMAT</w:instrText>
          </w:r>
          <w:r w:rsidRPr="003A6A2E">
            <w:rPr>
              <w:rFonts w:ascii="Arial Narrow" w:hAnsi="Arial Narrow"/>
            </w:rPr>
            <w:instrText xml:space="preserve"> </w:instrText>
          </w:r>
          <w:r w:rsidRPr="003A6A2E">
            <w:rPr>
              <w:rFonts w:ascii="Arial Narrow" w:hAnsi="Arial Narrow"/>
            </w:rPr>
            <w:fldChar w:fldCharType="separate"/>
          </w:r>
          <w:r>
            <w:rPr>
              <w:rFonts w:ascii="Arial Narrow" w:hAnsi="Arial Narrow"/>
              <w:noProof/>
            </w:rPr>
            <w:t>1</w:t>
          </w:r>
          <w:r w:rsidRPr="003A6A2E">
            <w:rPr>
              <w:rFonts w:ascii="Arial Narrow" w:hAnsi="Arial Narrow"/>
            </w:rPr>
            <w:fldChar w:fldCharType="end"/>
          </w:r>
          <w:r>
            <w:rPr>
              <w:rFonts w:ascii="Arial Narrow" w:hAnsi="Arial Narrow"/>
            </w:rPr>
            <w:t>/</w:t>
          </w:r>
          <w:r>
            <w:rPr>
              <w:rFonts w:ascii="Arial Narrow" w:hAnsi="Arial Narrow"/>
            </w:rPr>
            <w:fldChar w:fldCharType="begin"/>
          </w:r>
          <w:r>
            <w:rPr>
              <w:rFonts w:ascii="Arial Narrow" w:hAnsi="Arial Narrow"/>
            </w:rPr>
            <w:instrText xml:space="preserve"> =</w:instrText>
          </w:r>
          <w:r>
            <w:rPr>
              <w:rFonts w:ascii="Arial Narrow" w:hAnsi="Arial Narrow"/>
            </w:rPr>
            <w:fldChar w:fldCharType="begin"/>
          </w:r>
          <w:r>
            <w:rPr>
              <w:rFonts w:ascii="Arial Narrow" w:hAnsi="Arial Narrow"/>
            </w:rPr>
            <w:instrText xml:space="preserve"> NUMPAGES </w:instrText>
          </w:r>
          <w:r>
            <w:rPr>
              <w:rFonts w:ascii="Arial Narrow" w:hAnsi="Arial Narrow"/>
            </w:rPr>
            <w:fldChar w:fldCharType="separate"/>
          </w:r>
          <w:r w:rsidR="00C32C11">
            <w:rPr>
              <w:rFonts w:ascii="Arial Narrow" w:hAnsi="Arial Narrow"/>
              <w:noProof/>
            </w:rPr>
            <w:instrText>23</w:instrText>
          </w:r>
          <w:r>
            <w:rPr>
              <w:rFonts w:ascii="Arial Narrow" w:hAnsi="Arial Narrow"/>
            </w:rPr>
            <w:fldChar w:fldCharType="end"/>
          </w:r>
          <w:r>
            <w:rPr>
              <w:rFonts w:ascii="Arial Narrow" w:hAnsi="Arial Narrow"/>
            </w:rPr>
            <w:instrText xml:space="preserve"> -1 </w:instrText>
          </w:r>
          <w:r w:rsidRPr="009A39B7">
            <w:rPr>
              <w:rFonts w:cs="Arial"/>
            </w:rPr>
            <w:instrText>\* MERGEFORMAT</w:instrText>
          </w:r>
          <w:r>
            <w:rPr>
              <w:rFonts w:ascii="Arial Narrow" w:hAnsi="Arial Narrow"/>
            </w:rPr>
            <w:instrText xml:space="preserve"> </w:instrText>
          </w:r>
          <w:r>
            <w:rPr>
              <w:rFonts w:ascii="Arial Narrow" w:hAnsi="Arial Narrow"/>
            </w:rPr>
            <w:fldChar w:fldCharType="separate"/>
          </w:r>
          <w:r w:rsidR="00C32C11">
            <w:rPr>
              <w:rFonts w:ascii="Arial Narrow" w:hAnsi="Arial Narrow"/>
              <w:noProof/>
            </w:rPr>
            <w:t>22</w:t>
          </w:r>
          <w:r>
            <w:rPr>
              <w:rFonts w:ascii="Arial Narrow" w:hAnsi="Arial Narrow"/>
            </w:rPr>
            <w:fldChar w:fldCharType="end"/>
          </w:r>
        </w:p>
        <w:p w14:paraId="3D25F4E6" w14:textId="77777777" w:rsidR="00EF5604" w:rsidRDefault="00EF5604" w:rsidP="00155991">
          <w:pPr>
            <w:pStyle w:val="Pieddepage"/>
            <w:tabs>
              <w:tab w:val="clear" w:pos="4536"/>
              <w:tab w:val="clear" w:pos="9072"/>
              <w:tab w:val="right" w:pos="0"/>
              <w:tab w:val="left" w:pos="3045"/>
            </w:tabs>
            <w:ind w:right="360"/>
            <w:rPr>
              <w:bCs/>
              <w:szCs w:val="20"/>
            </w:rPr>
          </w:pPr>
        </w:p>
        <w:p w14:paraId="7430E6C8" w14:textId="2BC3C6D7" w:rsidR="00EF5604" w:rsidRDefault="00C32C11" w:rsidP="00155991">
          <w:pPr>
            <w:pStyle w:val="Pieddepage"/>
            <w:tabs>
              <w:tab w:val="clear" w:pos="4536"/>
              <w:tab w:val="clear" w:pos="9072"/>
              <w:tab w:val="right" w:pos="0"/>
              <w:tab w:val="left" w:pos="3045"/>
            </w:tabs>
            <w:ind w:right="360"/>
            <w:jc w:val="center"/>
            <w:rPr>
              <w:color w:val="3366FF"/>
            </w:rPr>
          </w:pPr>
          <w:hyperlink w:anchor="_top" w:history="1">
            <w:r w:rsidR="00EF5604" w:rsidRPr="006D1484">
              <w:rPr>
                <w:rStyle w:val="Lienhypertexte"/>
                <w:bCs/>
                <w:szCs w:val="20"/>
              </w:rPr>
              <w:t>Retour page de garde</w:t>
            </w:r>
          </w:hyperlink>
        </w:p>
      </w:tc>
      <w:tc>
        <w:tcPr>
          <w:tcW w:w="1666" w:type="pct"/>
          <w:vAlign w:val="center"/>
        </w:tcPr>
        <w:p w14:paraId="13126E96" w14:textId="77777777" w:rsidR="00EF5604" w:rsidRDefault="00EF5604" w:rsidP="00155991">
          <w:pPr>
            <w:pStyle w:val="Pieddepage"/>
            <w:tabs>
              <w:tab w:val="clear" w:pos="4536"/>
              <w:tab w:val="clear" w:pos="9072"/>
              <w:tab w:val="right" w:pos="0"/>
              <w:tab w:val="left" w:pos="3499"/>
            </w:tabs>
            <w:jc w:val="right"/>
            <w:rPr>
              <w:color w:val="3366FF"/>
            </w:rPr>
          </w:pPr>
          <w:r>
            <w:rPr>
              <w:color w:val="3366FF"/>
            </w:rPr>
            <w:t>84 200 Carpentras</w:t>
          </w:r>
        </w:p>
      </w:tc>
    </w:tr>
  </w:tbl>
  <w:p w14:paraId="55F9B6E7" w14:textId="77777777" w:rsidR="00EF5604" w:rsidRDefault="00EF5604" w:rsidP="006507A3">
    <w:pPr>
      <w:pStyle w:val="Pieddepage"/>
      <w:tabs>
        <w:tab w:val="clear" w:pos="4536"/>
        <w:tab w:val="clear" w:pos="9072"/>
        <w:tab w:val="right" w:pos="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pPr w:leftFromText="142" w:rightFromText="142" w:vertAnchor="text" w:horzAnchor="margin" w:tblpY="1"/>
      <w:tblOverlap w:val="never"/>
      <w:tblW w:w="5000" w:type="pct"/>
      <w:tblBorders>
        <w:top w:val="single" w:sz="18"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592"/>
      <w:gridCol w:w="3591"/>
      <w:gridCol w:w="3589"/>
    </w:tblGrid>
    <w:tr w:rsidR="00EF5604" w14:paraId="706C418A" w14:textId="77777777" w:rsidTr="00765B65">
      <w:trPr>
        <w:trHeight w:val="847"/>
      </w:trPr>
      <w:tc>
        <w:tcPr>
          <w:tcW w:w="1667" w:type="pct"/>
          <w:vAlign w:val="center"/>
        </w:tcPr>
        <w:p w14:paraId="2A77952E" w14:textId="77777777" w:rsidR="00EF5604" w:rsidRDefault="00EF5604" w:rsidP="00765B65">
          <w:pPr>
            <w:pStyle w:val="Pieddepage"/>
            <w:tabs>
              <w:tab w:val="clear" w:pos="4536"/>
              <w:tab w:val="clear" w:pos="9072"/>
              <w:tab w:val="right" w:pos="0"/>
              <w:tab w:val="left" w:pos="3045"/>
            </w:tabs>
            <w:ind w:right="360"/>
            <w:jc w:val="left"/>
            <w:rPr>
              <w:color w:val="3366FF"/>
            </w:rPr>
          </w:pPr>
          <w:r>
            <w:rPr>
              <w:noProof/>
            </w:rPr>
            <w:drawing>
              <wp:inline distT="0" distB="0" distL="0" distR="0" wp14:anchorId="5EC2AB80" wp14:editId="6D3A3679">
                <wp:extent cx="1375200" cy="468000"/>
                <wp:effectExtent l="0" t="0" r="0" b="8255"/>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5200" cy="468000"/>
                        </a:xfrm>
                        <a:prstGeom prst="rect">
                          <a:avLst/>
                        </a:prstGeom>
                        <a:noFill/>
                        <a:ln>
                          <a:noFill/>
                        </a:ln>
                      </pic:spPr>
                    </pic:pic>
                  </a:graphicData>
                </a:graphic>
              </wp:inline>
            </w:drawing>
          </w:r>
        </w:p>
      </w:tc>
      <w:tc>
        <w:tcPr>
          <w:tcW w:w="1667" w:type="pct"/>
          <w:vAlign w:val="center"/>
        </w:tcPr>
        <w:p w14:paraId="48A2C9F8" w14:textId="3C7DB663" w:rsidR="00EF5604" w:rsidRDefault="00EF5604" w:rsidP="00765B65">
          <w:pPr>
            <w:pStyle w:val="Pieddepage"/>
            <w:tabs>
              <w:tab w:val="clear" w:pos="4536"/>
              <w:tab w:val="clear" w:pos="9072"/>
              <w:tab w:val="right" w:pos="0"/>
              <w:tab w:val="left" w:pos="3045"/>
            </w:tabs>
            <w:ind w:right="360"/>
            <w:jc w:val="center"/>
            <w:rPr>
              <w:bCs/>
              <w:szCs w:val="20"/>
            </w:rPr>
          </w:pPr>
          <w:r w:rsidRPr="00D965C4">
            <w:rPr>
              <w:bCs/>
              <w:szCs w:val="20"/>
            </w:rPr>
            <w:t xml:space="preserve">Page </w:t>
          </w:r>
          <w:r w:rsidRPr="003A6A2E">
            <w:rPr>
              <w:rFonts w:ascii="Arial Narrow" w:hAnsi="Arial Narrow"/>
            </w:rPr>
            <w:fldChar w:fldCharType="begin"/>
          </w:r>
          <w:r w:rsidRPr="003A6A2E">
            <w:rPr>
              <w:rFonts w:ascii="Arial Narrow" w:hAnsi="Arial Narrow"/>
            </w:rPr>
            <w:instrText xml:space="preserve"> PAGE </w:instrText>
          </w:r>
          <w:r w:rsidRPr="009A39B7">
            <w:rPr>
              <w:rFonts w:cs="Arial"/>
            </w:rPr>
            <w:instrText>\* MERGEFORMAT</w:instrText>
          </w:r>
          <w:r w:rsidRPr="003A6A2E">
            <w:rPr>
              <w:rFonts w:ascii="Arial Narrow" w:hAnsi="Arial Narrow"/>
            </w:rPr>
            <w:instrText xml:space="preserve"> </w:instrText>
          </w:r>
          <w:r w:rsidRPr="003A6A2E">
            <w:rPr>
              <w:rFonts w:ascii="Arial Narrow" w:hAnsi="Arial Narrow"/>
            </w:rPr>
            <w:fldChar w:fldCharType="separate"/>
          </w:r>
          <w:r>
            <w:rPr>
              <w:rFonts w:ascii="Arial Narrow" w:hAnsi="Arial Narrow"/>
              <w:noProof/>
            </w:rPr>
            <w:t>4</w:t>
          </w:r>
          <w:r w:rsidRPr="003A6A2E">
            <w:rPr>
              <w:rFonts w:ascii="Arial Narrow" w:hAnsi="Arial Narrow"/>
            </w:rPr>
            <w:fldChar w:fldCharType="end"/>
          </w:r>
          <w:r>
            <w:rPr>
              <w:rFonts w:ascii="Arial Narrow" w:hAnsi="Arial Narrow"/>
            </w:rPr>
            <w:t>/</w:t>
          </w:r>
          <w:r>
            <w:rPr>
              <w:rFonts w:ascii="Arial Narrow" w:hAnsi="Arial Narrow"/>
            </w:rPr>
            <w:fldChar w:fldCharType="begin"/>
          </w:r>
          <w:r>
            <w:rPr>
              <w:rFonts w:ascii="Arial Narrow" w:hAnsi="Arial Narrow"/>
            </w:rPr>
            <w:instrText xml:space="preserve"> =</w:instrText>
          </w:r>
          <w:r>
            <w:rPr>
              <w:rFonts w:ascii="Arial Narrow" w:hAnsi="Arial Narrow"/>
            </w:rPr>
            <w:fldChar w:fldCharType="begin"/>
          </w:r>
          <w:r>
            <w:rPr>
              <w:rFonts w:ascii="Arial Narrow" w:hAnsi="Arial Narrow"/>
            </w:rPr>
            <w:instrText xml:space="preserve"> NUMPAGES </w:instrText>
          </w:r>
          <w:r>
            <w:rPr>
              <w:rFonts w:ascii="Arial Narrow" w:hAnsi="Arial Narrow"/>
            </w:rPr>
            <w:fldChar w:fldCharType="separate"/>
          </w:r>
          <w:r w:rsidR="00C32C11">
            <w:rPr>
              <w:rFonts w:ascii="Arial Narrow" w:hAnsi="Arial Narrow"/>
              <w:noProof/>
            </w:rPr>
            <w:instrText>23</w:instrText>
          </w:r>
          <w:r>
            <w:rPr>
              <w:rFonts w:ascii="Arial Narrow" w:hAnsi="Arial Narrow"/>
            </w:rPr>
            <w:fldChar w:fldCharType="end"/>
          </w:r>
          <w:r>
            <w:rPr>
              <w:rFonts w:ascii="Arial Narrow" w:hAnsi="Arial Narrow"/>
            </w:rPr>
            <w:instrText xml:space="preserve"> -1 </w:instrText>
          </w:r>
          <w:r w:rsidRPr="009A39B7">
            <w:rPr>
              <w:rFonts w:cs="Arial"/>
            </w:rPr>
            <w:instrText>\* MERGEFORMAT</w:instrText>
          </w:r>
          <w:r>
            <w:rPr>
              <w:rFonts w:ascii="Arial Narrow" w:hAnsi="Arial Narrow"/>
            </w:rPr>
            <w:instrText xml:space="preserve"> </w:instrText>
          </w:r>
          <w:r>
            <w:rPr>
              <w:rFonts w:ascii="Arial Narrow" w:hAnsi="Arial Narrow"/>
            </w:rPr>
            <w:fldChar w:fldCharType="separate"/>
          </w:r>
          <w:r w:rsidR="00C32C11">
            <w:rPr>
              <w:rFonts w:ascii="Arial Narrow" w:hAnsi="Arial Narrow"/>
              <w:noProof/>
            </w:rPr>
            <w:t>22</w:t>
          </w:r>
          <w:r>
            <w:rPr>
              <w:rFonts w:ascii="Arial Narrow" w:hAnsi="Arial Narrow"/>
            </w:rPr>
            <w:fldChar w:fldCharType="end"/>
          </w:r>
        </w:p>
        <w:p w14:paraId="282B1B24" w14:textId="77777777" w:rsidR="00EF5604" w:rsidRDefault="00EF5604" w:rsidP="00765B65">
          <w:pPr>
            <w:pStyle w:val="Pieddepage"/>
            <w:tabs>
              <w:tab w:val="clear" w:pos="4536"/>
              <w:tab w:val="clear" w:pos="9072"/>
              <w:tab w:val="right" w:pos="0"/>
              <w:tab w:val="left" w:pos="3045"/>
            </w:tabs>
            <w:ind w:right="360"/>
            <w:rPr>
              <w:bCs/>
              <w:szCs w:val="20"/>
            </w:rPr>
          </w:pPr>
        </w:p>
        <w:p w14:paraId="18BD0B13" w14:textId="738E5CE2" w:rsidR="00EF5604" w:rsidRDefault="00C32C11" w:rsidP="00765B65">
          <w:pPr>
            <w:pStyle w:val="Pieddepage"/>
            <w:tabs>
              <w:tab w:val="clear" w:pos="4536"/>
              <w:tab w:val="clear" w:pos="9072"/>
              <w:tab w:val="right" w:pos="0"/>
              <w:tab w:val="left" w:pos="3045"/>
            </w:tabs>
            <w:ind w:right="360"/>
            <w:jc w:val="center"/>
            <w:rPr>
              <w:color w:val="3366FF"/>
            </w:rPr>
          </w:pPr>
          <w:hyperlink w:anchor="_top" w:history="1">
            <w:r w:rsidR="00EF5604" w:rsidRPr="006D1484">
              <w:rPr>
                <w:rStyle w:val="Lienhypertexte"/>
                <w:bCs/>
                <w:szCs w:val="20"/>
              </w:rPr>
              <w:t>Retour page de garde</w:t>
            </w:r>
          </w:hyperlink>
        </w:p>
      </w:tc>
      <w:tc>
        <w:tcPr>
          <w:tcW w:w="1666" w:type="pct"/>
          <w:vAlign w:val="center"/>
        </w:tcPr>
        <w:p w14:paraId="275E86F6" w14:textId="77777777" w:rsidR="00EF5604" w:rsidRDefault="00EF5604" w:rsidP="00765B65">
          <w:pPr>
            <w:pStyle w:val="Pieddepage"/>
            <w:tabs>
              <w:tab w:val="clear" w:pos="4536"/>
              <w:tab w:val="clear" w:pos="9072"/>
              <w:tab w:val="right" w:pos="0"/>
              <w:tab w:val="left" w:pos="3499"/>
            </w:tabs>
            <w:jc w:val="right"/>
            <w:rPr>
              <w:color w:val="3366FF"/>
            </w:rPr>
          </w:pPr>
          <w:r>
            <w:rPr>
              <w:color w:val="3366FF"/>
            </w:rPr>
            <w:t>84 200 Carpentras</w:t>
          </w:r>
        </w:p>
      </w:tc>
    </w:tr>
  </w:tbl>
  <w:p w14:paraId="041B317D" w14:textId="77777777" w:rsidR="00EF5604" w:rsidRDefault="00EF5604" w:rsidP="004C4254">
    <w:pPr>
      <w:spacing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C62E8E" w14:textId="77777777" w:rsidR="00EF5604" w:rsidRDefault="00EF5604" w:rsidP="00CD447F">
      <w:pPr>
        <w:spacing w:after="0"/>
      </w:pPr>
      <w:r>
        <w:separator/>
      </w:r>
    </w:p>
  </w:footnote>
  <w:footnote w:type="continuationSeparator" w:id="0">
    <w:p w14:paraId="3F30B95D" w14:textId="77777777" w:rsidR="00EF5604" w:rsidRDefault="00EF5604" w:rsidP="00CD447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W w:w="5000" w:type="pct"/>
      <w:tblBorders>
        <w:top w:val="single" w:sz="18" w:space="0" w:color="auto"/>
        <w:left w:val="none" w:sz="0" w:space="0" w:color="auto"/>
        <w:bottom w:val="single" w:sz="18"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26"/>
      <w:gridCol w:w="5877"/>
      <w:gridCol w:w="2269"/>
    </w:tblGrid>
    <w:tr w:rsidR="00EF5604" w14:paraId="59D4E0CD" w14:textId="77777777" w:rsidTr="00521F84">
      <w:tc>
        <w:tcPr>
          <w:tcW w:w="1219" w:type="pct"/>
        </w:tcPr>
        <w:p w14:paraId="77EABB1A" w14:textId="77777777" w:rsidR="00EF5604" w:rsidRDefault="00EF5604" w:rsidP="009C2667">
          <w:pPr>
            <w:spacing w:before="240"/>
            <w:jc w:val="left"/>
          </w:pPr>
          <w:r w:rsidRPr="00CD447F">
            <w:rPr>
              <w:b/>
              <w:bCs/>
              <w:color w:val="3366CC"/>
              <w:sz w:val="24"/>
              <w:szCs w:val="24"/>
            </w:rPr>
            <w:t>DOSSIER MACHINE</w:t>
          </w:r>
        </w:p>
      </w:tc>
      <w:tc>
        <w:tcPr>
          <w:tcW w:w="2728" w:type="pct"/>
        </w:tcPr>
        <w:p w14:paraId="0318D21B" w14:textId="77777777" w:rsidR="00EF5604" w:rsidRDefault="00EF5604" w:rsidP="0075678E">
          <w:pPr>
            <w:spacing w:before="240"/>
            <w:jc w:val="center"/>
          </w:pPr>
          <w:bookmarkStart w:id="0" w:name="RepetitionNomDeMachine"/>
          <w:r>
            <w:rPr>
              <w:rFonts w:cs="Arial"/>
              <w:b/>
              <w:bCs/>
              <w:szCs w:val="20"/>
            </w:rPr>
            <w:t>Insérer nom de machine</w:t>
          </w:r>
          <w:bookmarkEnd w:id="0"/>
        </w:p>
      </w:tc>
      <w:tc>
        <w:tcPr>
          <w:tcW w:w="1053" w:type="pct"/>
        </w:tcPr>
        <w:p w14:paraId="6A40FA72" w14:textId="0A5D3FBF" w:rsidR="00EF5604" w:rsidRDefault="00EF5604" w:rsidP="0075678E">
          <w:pPr>
            <w:spacing w:before="240"/>
            <w:jc w:val="right"/>
          </w:pPr>
          <w:r>
            <w:fldChar w:fldCharType="begin"/>
          </w:r>
          <w:r>
            <w:instrText xml:space="preserve"> REF RepetitionFx  \* MERGEFORMAT </w:instrText>
          </w:r>
          <w:r>
            <w:fldChar w:fldCharType="separate"/>
          </w:r>
          <w:r w:rsidR="00C32C11">
            <w:rPr>
              <w:b/>
              <w:bCs/>
            </w:rPr>
            <w:t>Erreur ! Source du renvoi introuvable.</w:t>
          </w:r>
          <w:r>
            <w:fldChar w:fldCharType="end"/>
          </w:r>
        </w:p>
      </w:tc>
    </w:tr>
  </w:tbl>
  <w:p w14:paraId="56C0ECD7" w14:textId="77777777" w:rsidR="00EF5604" w:rsidRDefault="00EF5604" w:rsidP="009864B3">
    <w:pPr>
      <w:pStyle w:val="En-tte"/>
      <w:spacing w:before="24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F2A8F5" w14:textId="1BC63480" w:rsidR="00EF5604" w:rsidRDefault="00EF5604">
    <w:pPr>
      <w:pStyle w:val="En-tte"/>
    </w:pPr>
    <w:r>
      <w:rPr>
        <w:noProof/>
      </w:rPr>
      <mc:AlternateContent>
        <mc:Choice Requires="wpg">
          <w:drawing>
            <wp:inline distT="0" distB="0" distL="0" distR="0" wp14:anchorId="0B7D3E10" wp14:editId="7386F732">
              <wp:extent cx="6823710" cy="755015"/>
              <wp:effectExtent l="0" t="0" r="7620" b="2540"/>
              <wp:docPr id="20"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23710" cy="755015"/>
                        <a:chOff x="433" y="278"/>
                        <a:chExt cx="10746" cy="1189"/>
                      </a:xfrm>
                    </wpg:grpSpPr>
                    <wps:wsp>
                      <wps:cNvPr id="71" name="Text Box 95"/>
                      <wps:cNvSpPr txBox="1">
                        <a:spLocks noChangeArrowheads="1"/>
                      </wps:cNvSpPr>
                      <wps:spPr bwMode="auto">
                        <a:xfrm>
                          <a:off x="7556" y="301"/>
                          <a:ext cx="3623" cy="1149"/>
                        </a:xfrm>
                        <a:prstGeom prst="rect">
                          <a:avLst/>
                        </a:prstGeom>
                        <a:noFill/>
                        <a:ln w="9525">
                          <a:solidFill>
                            <a:srgbClr val="2C69B2"/>
                          </a:solidFill>
                          <a:miter lim="800000"/>
                          <a:headEnd/>
                          <a:tailEnd/>
                        </a:ln>
                        <a:extLst>
                          <a:ext uri="{909E8E84-426E-40DD-AFC4-6F175D3DCCD1}">
                            <a14:hiddenFill xmlns:a14="http://schemas.microsoft.com/office/drawing/2010/main">
                              <a:solidFill>
                                <a:srgbClr val="FFFFFF">
                                  <a:alpha val="50195"/>
                                </a:srgbClr>
                              </a:solidFill>
                            </a14:hiddenFill>
                          </a:ext>
                        </a:extLst>
                      </wps:spPr>
                      <wps:txbx>
                        <w:txbxContent>
                          <w:p w14:paraId="42E57E9A" w14:textId="77777777" w:rsidR="00EF5604" w:rsidRDefault="00EF5604" w:rsidP="00780930">
                            <w:pPr>
                              <w:tabs>
                                <w:tab w:val="left" w:pos="426"/>
                              </w:tabs>
                              <w:spacing w:after="0"/>
                              <w:ind w:left="57"/>
                              <w:rPr>
                                <w:rFonts w:cs="Arial"/>
                                <w:b/>
                                <w:bCs/>
                              </w:rPr>
                            </w:pPr>
                            <w:r>
                              <w:rPr>
                                <w:rFonts w:cs="Arial"/>
                                <w:b/>
                                <w:bCs/>
                              </w:rPr>
                              <w:t>ERM AUTOMATISMES INDUSTRIELS</w:t>
                            </w:r>
                          </w:p>
                          <w:p w14:paraId="7936B461" w14:textId="77777777" w:rsidR="00EF5604" w:rsidRPr="00C866AD" w:rsidRDefault="00EF5604" w:rsidP="008E2F2E">
                            <w:pPr>
                              <w:tabs>
                                <w:tab w:val="left" w:pos="426"/>
                                <w:tab w:val="left" w:pos="567"/>
                                <w:tab w:val="left" w:pos="1701"/>
                              </w:tabs>
                              <w:spacing w:after="0" w:line="240" w:lineRule="auto"/>
                              <w:ind w:left="57"/>
                              <w:rPr>
                                <w:rFonts w:ascii="Arial Narrow" w:hAnsi="Arial Narrow" w:cs="Arial"/>
                                <w:sz w:val="18"/>
                              </w:rPr>
                            </w:pPr>
                            <w:r w:rsidRPr="00C866AD">
                              <w:rPr>
                                <w:rFonts w:ascii="Arial Narrow" w:hAnsi="Arial Narrow" w:cs="Arial"/>
                                <w:sz w:val="18"/>
                              </w:rPr>
                              <w:t>561, allée de Bellecour</w:t>
                            </w:r>
                            <w:r w:rsidRPr="00C866AD">
                              <w:rPr>
                                <w:rFonts w:ascii="Arial Narrow" w:hAnsi="Arial Narrow" w:cs="Arial"/>
                                <w:sz w:val="18"/>
                              </w:rPr>
                              <w:tab/>
                            </w:r>
                            <w:r>
                              <w:rPr>
                                <w:rFonts w:ascii="Arial Narrow" w:hAnsi="Arial Narrow" w:cs="Arial"/>
                                <w:sz w:val="18"/>
                              </w:rPr>
                              <w:tab/>
                            </w:r>
                            <w:r w:rsidRPr="00C866AD">
                              <w:rPr>
                                <w:rFonts w:ascii="Arial Narrow" w:hAnsi="Arial Narrow" w:cs="Arial"/>
                                <w:sz w:val="18"/>
                              </w:rPr>
                              <w:t>84200 Carpentras</w:t>
                            </w:r>
                          </w:p>
                          <w:p w14:paraId="42B2F6A8" w14:textId="77777777" w:rsidR="00EF5604" w:rsidRDefault="00EF5604" w:rsidP="008E2F2E">
                            <w:pPr>
                              <w:tabs>
                                <w:tab w:val="left" w:pos="284"/>
                                <w:tab w:val="left" w:pos="426"/>
                                <w:tab w:val="left" w:pos="2127"/>
                              </w:tabs>
                              <w:spacing w:after="0" w:line="240" w:lineRule="auto"/>
                              <w:ind w:left="57"/>
                              <w:rPr>
                                <w:rFonts w:cs="Arial"/>
                                <w:sz w:val="18"/>
                              </w:rPr>
                            </w:pPr>
                            <w:r>
                              <w:rPr>
                                <w:rFonts w:ascii="Arial Narrow" w:hAnsi="Arial Narrow" w:cs="Arial"/>
                                <w:sz w:val="18"/>
                              </w:rPr>
                              <w:t>Tél : 04 90 60 05 68</w:t>
                            </w:r>
                            <w:r>
                              <w:rPr>
                                <w:rFonts w:ascii="Arial Narrow" w:hAnsi="Arial Narrow" w:cs="Arial"/>
                                <w:sz w:val="18"/>
                              </w:rPr>
                              <w:tab/>
                            </w:r>
                            <w:r w:rsidRPr="007B0391">
                              <w:rPr>
                                <w:rFonts w:ascii="Arial Narrow" w:hAnsi="Arial Narrow" w:cs="Arial"/>
                                <w:sz w:val="18"/>
                              </w:rPr>
                              <w:t>Fax :</w:t>
                            </w:r>
                            <w:r>
                              <w:rPr>
                                <w:rFonts w:ascii="Arial Narrow" w:hAnsi="Arial Narrow" w:cs="Arial"/>
                                <w:sz w:val="18"/>
                              </w:rPr>
                              <w:t xml:space="preserve"> </w:t>
                            </w:r>
                            <w:r w:rsidRPr="007B0391">
                              <w:rPr>
                                <w:rFonts w:ascii="Arial Narrow" w:hAnsi="Arial Narrow" w:cs="Arial"/>
                                <w:sz w:val="18"/>
                              </w:rPr>
                              <w:t>04 90 60 66 26</w:t>
                            </w:r>
                          </w:p>
                          <w:p w14:paraId="66AD69F7" w14:textId="77777777" w:rsidR="00EF5604" w:rsidRDefault="00EF5604" w:rsidP="008E2F2E">
                            <w:pPr>
                              <w:tabs>
                                <w:tab w:val="left" w:pos="426"/>
                              </w:tabs>
                              <w:spacing w:after="0" w:line="240" w:lineRule="auto"/>
                              <w:ind w:left="57"/>
                              <w:rPr>
                                <w:rFonts w:cs="Arial"/>
                                <w:sz w:val="18"/>
                              </w:rPr>
                            </w:pPr>
                            <w:r w:rsidRPr="007D2779">
                              <w:rPr>
                                <w:rFonts w:ascii="Arial Narrow" w:hAnsi="Arial Narrow" w:cs="Arial"/>
                                <w:sz w:val="18"/>
                              </w:rPr>
                              <w:t>Site :</w:t>
                            </w:r>
                            <w:r>
                              <w:rPr>
                                <w:rFonts w:ascii="Arial Narrow" w:hAnsi="Arial Narrow" w:cs="Arial"/>
                                <w:sz w:val="18"/>
                              </w:rPr>
                              <w:tab/>
                            </w:r>
                            <w:r>
                              <w:rPr>
                                <w:rFonts w:cs="Arial"/>
                                <w:sz w:val="18"/>
                              </w:rPr>
                              <w:tab/>
                            </w:r>
                            <w:r w:rsidRPr="00566AF6">
                              <w:rPr>
                                <w:rFonts w:ascii="Courier New" w:hAnsi="Courier New" w:cs="Courier New"/>
                                <w:color w:val="3366FF"/>
                                <w:sz w:val="16"/>
                                <w:u w:val="single"/>
                              </w:rPr>
                              <w:t>www.erm-automatismes.com</w:t>
                            </w:r>
                          </w:p>
                          <w:p w14:paraId="25C707E4" w14:textId="378E3FF7" w:rsidR="00EF5604" w:rsidRPr="00C430F1" w:rsidRDefault="00EF5604" w:rsidP="008E2F2E">
                            <w:pPr>
                              <w:spacing w:after="0" w:line="240" w:lineRule="auto"/>
                              <w:ind w:left="57"/>
                              <w:rPr>
                                <w:lang w:val="de-DE"/>
                              </w:rPr>
                            </w:pPr>
                            <w:r>
                              <w:rPr>
                                <w:rFonts w:ascii="Arial Narrow" w:hAnsi="Arial Narrow" w:cs="Arial"/>
                                <w:sz w:val="18"/>
                                <w:lang w:val="fr-BE"/>
                              </w:rPr>
                              <w:t>E-m</w:t>
                            </w:r>
                            <w:r w:rsidRPr="007D2779">
                              <w:rPr>
                                <w:rFonts w:ascii="Arial Narrow" w:hAnsi="Arial Narrow" w:cs="Arial"/>
                                <w:sz w:val="18"/>
                                <w:lang w:val="fr-BE"/>
                              </w:rPr>
                              <w:t>ail :</w:t>
                            </w:r>
                            <w:r>
                              <w:rPr>
                                <w:rFonts w:cs="Arial"/>
                                <w:sz w:val="18"/>
                                <w:lang w:val="fr-BE"/>
                              </w:rPr>
                              <w:tab/>
                            </w:r>
                            <w:hyperlink r:id="rId1" w:history="1">
                              <w:r w:rsidRPr="00657858">
                                <w:rPr>
                                  <w:rStyle w:val="Lienhypertexte"/>
                                  <w:rFonts w:ascii="Courier New" w:hAnsi="Courier New" w:cs="Courier New"/>
                                  <w:sz w:val="16"/>
                                  <w:lang w:val="de-DE"/>
                                </w:rPr>
                                <w:t>contact@erm-automatismes.com</w:t>
                              </w:r>
                            </w:hyperlink>
                          </w:p>
                          <w:p w14:paraId="5F868387" w14:textId="77777777" w:rsidR="00EF5604" w:rsidRDefault="00EF5604" w:rsidP="00231A82"/>
                        </w:txbxContent>
                      </wps:txbx>
                      <wps:bodyPr rot="0" vert="horz" wrap="square" lIns="0" tIns="0" rIns="0" bIns="0" anchor="t" anchorCtr="0" upright="1">
                        <a:noAutofit/>
                      </wps:bodyPr>
                    </wps:wsp>
                    <pic:pic xmlns:pic="http://schemas.openxmlformats.org/drawingml/2006/picture">
                      <pic:nvPicPr>
                        <pic:cNvPr id="83" name="Picture 148" descr="logo-erm-201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433" y="278"/>
                          <a:ext cx="3438" cy="1172"/>
                        </a:xfrm>
                        <a:prstGeom prst="rect">
                          <a:avLst/>
                        </a:prstGeom>
                        <a:noFill/>
                        <a:extLst>
                          <a:ext uri="{909E8E84-426E-40DD-AFC4-6F175D3DCCD1}">
                            <a14:hiddenFill xmlns:a14="http://schemas.microsoft.com/office/drawing/2010/main">
                              <a:solidFill>
                                <a:srgbClr val="FFFFFF"/>
                              </a:solidFill>
                            </a14:hiddenFill>
                          </a:ext>
                        </a:extLst>
                      </pic:spPr>
                    </pic:pic>
                    <wpg:grpSp>
                      <wpg:cNvPr id="93" name="Group 163"/>
                      <wpg:cNvGrpSpPr>
                        <a:grpSpLocks/>
                      </wpg:cNvGrpSpPr>
                      <wpg:grpSpPr bwMode="auto">
                        <a:xfrm>
                          <a:off x="3683" y="294"/>
                          <a:ext cx="3725" cy="1173"/>
                          <a:chOff x="3683" y="294"/>
                          <a:chExt cx="3725" cy="1173"/>
                        </a:xfrm>
                      </wpg:grpSpPr>
                      <pic:pic xmlns:pic="http://schemas.openxmlformats.org/drawingml/2006/picture">
                        <pic:nvPicPr>
                          <pic:cNvPr id="94" name="Picture 160" descr="Diapositive1"/>
                          <pic:cNvPicPr>
                            <a:picLocks noChangeAspect="1" noChangeArrowheads="1"/>
                          </pic:cNvPicPr>
                        </pic:nvPicPr>
                        <pic:blipFill>
                          <a:blip r:embed="rId3">
                            <a:clrChange>
                              <a:clrFrom>
                                <a:srgbClr val="FFFFFF"/>
                              </a:clrFrom>
                              <a:clrTo>
                                <a:srgbClr val="FFFFFF">
                                  <a:alpha val="0"/>
                                </a:srgbClr>
                              </a:clrTo>
                            </a:clrChange>
                            <a:extLst>
                              <a:ext uri="{28A0092B-C50C-407E-A947-70E740481C1C}">
                                <a14:useLocalDpi xmlns:a14="http://schemas.microsoft.com/office/drawing/2010/main" val="0"/>
                              </a:ext>
                            </a:extLst>
                          </a:blip>
                          <a:srcRect l="13966" t="32234" r="25333" b="42285"/>
                          <a:stretch>
                            <a:fillRect/>
                          </a:stretch>
                        </pic:blipFill>
                        <pic:spPr bwMode="auto">
                          <a:xfrm>
                            <a:off x="3683" y="294"/>
                            <a:ext cx="3725" cy="1173"/>
                          </a:xfrm>
                          <a:prstGeom prst="rect">
                            <a:avLst/>
                          </a:prstGeom>
                          <a:noFill/>
                          <a:extLst>
                            <a:ext uri="{909E8E84-426E-40DD-AFC4-6F175D3DCCD1}">
                              <a14:hiddenFill xmlns:a14="http://schemas.microsoft.com/office/drawing/2010/main">
                                <a:solidFill>
                                  <a:srgbClr val="FFFFFF"/>
                                </a:solidFill>
                              </a14:hiddenFill>
                            </a:ext>
                          </a:extLst>
                        </pic:spPr>
                      </pic:pic>
                      <wps:wsp>
                        <wps:cNvPr id="95" name="Text Box 149"/>
                        <wps:cNvSpPr txBox="1">
                          <a:spLocks noChangeArrowheads="1"/>
                        </wps:cNvSpPr>
                        <wps:spPr bwMode="auto">
                          <a:xfrm>
                            <a:off x="4445" y="602"/>
                            <a:ext cx="2374" cy="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9296D8" w14:textId="77777777" w:rsidR="00EF5604" w:rsidRPr="00DB621D" w:rsidRDefault="00EF5604" w:rsidP="00231A82">
                              <w:pPr>
                                <w:jc w:val="center"/>
                                <w:rPr>
                                  <w:rFonts w:cs="Arial"/>
                                  <w:b/>
                                  <w:color w:val="2C69B2"/>
                                  <w:szCs w:val="20"/>
                                </w:rPr>
                              </w:pPr>
                              <w:r w:rsidRPr="00DB621D">
                                <w:rPr>
                                  <w:rFonts w:cs="Arial"/>
                                  <w:b/>
                                  <w:color w:val="2C69B2"/>
                                  <w:szCs w:val="20"/>
                                </w:rPr>
                                <w:t>Concepteur de solutions didactiques</w:t>
                              </w:r>
                            </w:p>
                          </w:txbxContent>
                        </wps:txbx>
                        <wps:bodyPr rot="0" vert="horz" wrap="square" lIns="91440" tIns="45720" rIns="91440" bIns="45720" anchor="t" anchorCtr="0" upright="1">
                          <a:noAutofit/>
                        </wps:bodyPr>
                      </wps:wsp>
                    </wpg:grpSp>
                  </wpg:wgp>
                </a:graphicData>
              </a:graphic>
            </wp:inline>
          </w:drawing>
        </mc:Choice>
        <mc:Fallback>
          <w:pict>
            <v:group w14:anchorId="0B7D3E10" id="Group 164" o:spid="_x0000_s1090" style="width:537.3pt;height:59.45pt;mso-position-horizontal-relative:char;mso-position-vertical-relative:line" coordorigin="433,278" coordsize="10746,11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">
              <v:shapetype id="_x0000_t202" coordsize="21600,21600" o:spt="202" path="m,l,21600r21600,l21600,xe">
                <v:stroke joinstyle="miter"/>
                <v:path gradientshapeok="t" o:connecttype="rect"/>
              </v:shapetype>
              <v:shape id="Text Box 95" o:spid="_x0000_s1091" type="#_x0000_t202" style="position:absolute;left:7556;top:301;width:3623;height:1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" filled="f" strokecolor="#2c69b2">
                <v:fill opacity="32896f"/>
                <v:textbox inset="0,0,0,0">
                  <w:txbxContent>
                    <w:p w14:paraId="42E57E9A" w14:textId="77777777" w:rsidR="00EF5604" w:rsidRDefault="00EF5604" w:rsidP="00780930">
                      <w:pPr>
                        <w:tabs>
                          <w:tab w:val="left" w:pos="426"/>
                        </w:tabs>
                        <w:spacing w:after="0"/>
                        <w:ind w:left="57"/>
                        <w:rPr>
                          <w:rFonts w:cs="Arial"/>
                          <w:b/>
                          <w:bCs/>
                        </w:rPr>
                      </w:pPr>
                      <w:r>
                        <w:rPr>
                          <w:rFonts w:cs="Arial"/>
                          <w:b/>
                          <w:bCs/>
                        </w:rPr>
                        <w:t>ERM AUTOMATISMES INDUSTRIELS</w:t>
                      </w:r>
                    </w:p>
                    <w:p w14:paraId="7936B461" w14:textId="77777777" w:rsidR="00EF5604" w:rsidRPr="00C866AD" w:rsidRDefault="00EF5604" w:rsidP="008E2F2E">
                      <w:pPr>
                        <w:tabs>
                          <w:tab w:val="left" w:pos="426"/>
                          <w:tab w:val="left" w:pos="567"/>
                          <w:tab w:val="left" w:pos="1701"/>
                        </w:tabs>
                        <w:spacing w:after="0" w:line="240" w:lineRule="auto"/>
                        <w:ind w:left="57"/>
                        <w:rPr>
                          <w:rFonts w:ascii="Arial Narrow" w:hAnsi="Arial Narrow" w:cs="Arial"/>
                          <w:sz w:val="18"/>
                        </w:rPr>
                      </w:pPr>
                      <w:r w:rsidRPr="00C866AD">
                        <w:rPr>
                          <w:rFonts w:ascii="Arial Narrow" w:hAnsi="Arial Narrow" w:cs="Arial"/>
                          <w:sz w:val="18"/>
                        </w:rPr>
                        <w:t>561, allée de Bellecour</w:t>
                      </w:r>
                      <w:r w:rsidRPr="00C866AD">
                        <w:rPr>
                          <w:rFonts w:ascii="Arial Narrow" w:hAnsi="Arial Narrow" w:cs="Arial"/>
                          <w:sz w:val="18"/>
                        </w:rPr>
                        <w:tab/>
                      </w:r>
                      <w:r>
                        <w:rPr>
                          <w:rFonts w:ascii="Arial Narrow" w:hAnsi="Arial Narrow" w:cs="Arial"/>
                          <w:sz w:val="18"/>
                        </w:rPr>
                        <w:tab/>
                      </w:r>
                      <w:r w:rsidRPr="00C866AD">
                        <w:rPr>
                          <w:rFonts w:ascii="Arial Narrow" w:hAnsi="Arial Narrow" w:cs="Arial"/>
                          <w:sz w:val="18"/>
                        </w:rPr>
                        <w:t>84200 Carpentras</w:t>
                      </w:r>
                    </w:p>
                    <w:p w14:paraId="42B2F6A8" w14:textId="77777777" w:rsidR="00EF5604" w:rsidRDefault="00EF5604" w:rsidP="008E2F2E">
                      <w:pPr>
                        <w:tabs>
                          <w:tab w:val="left" w:pos="284"/>
                          <w:tab w:val="left" w:pos="426"/>
                          <w:tab w:val="left" w:pos="2127"/>
                        </w:tabs>
                        <w:spacing w:after="0" w:line="240" w:lineRule="auto"/>
                        <w:ind w:left="57"/>
                        <w:rPr>
                          <w:rFonts w:cs="Arial"/>
                          <w:sz w:val="18"/>
                        </w:rPr>
                      </w:pPr>
                      <w:r>
                        <w:rPr>
                          <w:rFonts w:ascii="Arial Narrow" w:hAnsi="Arial Narrow" w:cs="Arial"/>
                          <w:sz w:val="18"/>
                        </w:rPr>
                        <w:t>Tél : 04 90 60 05 68</w:t>
                      </w:r>
                      <w:r>
                        <w:rPr>
                          <w:rFonts w:ascii="Arial Narrow" w:hAnsi="Arial Narrow" w:cs="Arial"/>
                          <w:sz w:val="18"/>
                        </w:rPr>
                        <w:tab/>
                      </w:r>
                      <w:r w:rsidRPr="007B0391">
                        <w:rPr>
                          <w:rFonts w:ascii="Arial Narrow" w:hAnsi="Arial Narrow" w:cs="Arial"/>
                          <w:sz w:val="18"/>
                        </w:rPr>
                        <w:t>Fax :</w:t>
                      </w:r>
                      <w:r>
                        <w:rPr>
                          <w:rFonts w:ascii="Arial Narrow" w:hAnsi="Arial Narrow" w:cs="Arial"/>
                          <w:sz w:val="18"/>
                        </w:rPr>
                        <w:t xml:space="preserve"> </w:t>
                      </w:r>
                      <w:r w:rsidRPr="007B0391">
                        <w:rPr>
                          <w:rFonts w:ascii="Arial Narrow" w:hAnsi="Arial Narrow" w:cs="Arial"/>
                          <w:sz w:val="18"/>
                        </w:rPr>
                        <w:t>04 90 60 66 26</w:t>
                      </w:r>
                    </w:p>
                    <w:p w14:paraId="66AD69F7" w14:textId="77777777" w:rsidR="00EF5604" w:rsidRDefault="00EF5604" w:rsidP="008E2F2E">
                      <w:pPr>
                        <w:tabs>
                          <w:tab w:val="left" w:pos="426"/>
                        </w:tabs>
                        <w:spacing w:after="0" w:line="240" w:lineRule="auto"/>
                        <w:ind w:left="57"/>
                        <w:rPr>
                          <w:rFonts w:cs="Arial"/>
                          <w:sz w:val="18"/>
                        </w:rPr>
                      </w:pPr>
                      <w:r w:rsidRPr="007D2779">
                        <w:rPr>
                          <w:rFonts w:ascii="Arial Narrow" w:hAnsi="Arial Narrow" w:cs="Arial"/>
                          <w:sz w:val="18"/>
                        </w:rPr>
                        <w:t>Site :</w:t>
                      </w:r>
                      <w:r>
                        <w:rPr>
                          <w:rFonts w:ascii="Arial Narrow" w:hAnsi="Arial Narrow" w:cs="Arial"/>
                          <w:sz w:val="18"/>
                        </w:rPr>
                        <w:tab/>
                      </w:r>
                      <w:r>
                        <w:rPr>
                          <w:rFonts w:cs="Arial"/>
                          <w:sz w:val="18"/>
                        </w:rPr>
                        <w:tab/>
                      </w:r>
                      <w:r w:rsidRPr="00566AF6">
                        <w:rPr>
                          <w:rFonts w:ascii="Courier New" w:hAnsi="Courier New" w:cs="Courier New"/>
                          <w:color w:val="3366FF"/>
                          <w:sz w:val="16"/>
                          <w:u w:val="single"/>
                        </w:rPr>
                        <w:t>www.erm-automatismes.com</w:t>
                      </w:r>
                    </w:p>
                    <w:p w14:paraId="25C707E4" w14:textId="378E3FF7" w:rsidR="00EF5604" w:rsidRPr="00C430F1" w:rsidRDefault="00EF5604" w:rsidP="008E2F2E">
                      <w:pPr>
                        <w:spacing w:after="0" w:line="240" w:lineRule="auto"/>
                        <w:ind w:left="57"/>
                        <w:rPr>
                          <w:lang w:val="de-DE"/>
                        </w:rPr>
                      </w:pPr>
                      <w:r>
                        <w:rPr>
                          <w:rFonts w:ascii="Arial Narrow" w:hAnsi="Arial Narrow" w:cs="Arial"/>
                          <w:sz w:val="18"/>
                          <w:lang w:val="fr-BE"/>
                        </w:rPr>
                        <w:t>E-m</w:t>
                      </w:r>
                      <w:r w:rsidRPr="007D2779">
                        <w:rPr>
                          <w:rFonts w:ascii="Arial Narrow" w:hAnsi="Arial Narrow" w:cs="Arial"/>
                          <w:sz w:val="18"/>
                          <w:lang w:val="fr-BE"/>
                        </w:rPr>
                        <w:t>ail :</w:t>
                      </w:r>
                      <w:r>
                        <w:rPr>
                          <w:rFonts w:cs="Arial"/>
                          <w:sz w:val="18"/>
                          <w:lang w:val="fr-BE"/>
                        </w:rPr>
                        <w:tab/>
                      </w:r>
                      <w:hyperlink r:id="rId4" w:history="1">
                        <w:r w:rsidRPr="00657858">
                          <w:rPr>
                            <w:rStyle w:val="Lienhypertexte"/>
                            <w:rFonts w:ascii="Courier New" w:hAnsi="Courier New" w:cs="Courier New"/>
                            <w:sz w:val="16"/>
                            <w:lang w:val="de-DE"/>
                          </w:rPr>
                          <w:t>contact@erm-automatismes.com</w:t>
                        </w:r>
                      </w:hyperlink>
                    </w:p>
                    <w:p w14:paraId="5F868387" w14:textId="77777777" w:rsidR="00EF5604" w:rsidRDefault="00EF5604" w:rsidP="00231A82"/>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8" o:spid="_x0000_s1092" type="#_x0000_t75" alt="logo-erm-2015" style="position:absolute;left:433;top:278;width:3438;height:1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">
                <v:imagedata r:id="rId5" o:title="logo-erm-2015"/>
              </v:shape>
              <v:group id="Group 163" o:spid="_x0000_s1093" style="position:absolute;left:3683;top:294;width:3725;height:1173" coordorigin="3683,294" coordsize="3725,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shape id="Picture 160" o:spid="_x0000_s1094" type="#_x0000_t75" alt="Diapositive1" style="position:absolute;left:3683;top:294;width:3725;height:1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">
                  <v:imagedata r:id="rId6" o:title="Diapositive1" croptop="21125f" cropbottom="27712f" cropleft="9153f" cropright="16602f" chromakey="white"/>
                </v:shape>
                <v:shape id="Text Box 149" o:spid="_x0000_s1095" type="#_x0000_t202" style="position:absolute;left:4445;top:602;width:2374;height: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" filled="f" stroked="f">
                  <v:textbox>
                    <w:txbxContent>
                      <w:p w14:paraId="6D9296D8" w14:textId="77777777" w:rsidR="00EF5604" w:rsidRPr="00DB621D" w:rsidRDefault="00EF5604" w:rsidP="00231A82">
                        <w:pPr>
                          <w:jc w:val="center"/>
                          <w:rPr>
                            <w:rFonts w:cs="Arial"/>
                            <w:b/>
                            <w:color w:val="2C69B2"/>
                            <w:szCs w:val="20"/>
                          </w:rPr>
                        </w:pPr>
                        <w:r w:rsidRPr="00DB621D">
                          <w:rPr>
                            <w:rFonts w:cs="Arial"/>
                            <w:b/>
                            <w:color w:val="2C69B2"/>
                            <w:szCs w:val="20"/>
                          </w:rPr>
                          <w:t>Concepteur de solutions didactiques</w:t>
                        </w:r>
                      </w:p>
                    </w:txbxContent>
                  </v:textbox>
                </v:shape>
              </v:group>
              <w10:anchorlock/>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W w:w="5000" w:type="pct"/>
      <w:tblBorders>
        <w:top w:val="single" w:sz="18" w:space="0" w:color="auto"/>
        <w:left w:val="none" w:sz="0" w:space="0" w:color="auto"/>
        <w:bottom w:val="single" w:sz="18"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26"/>
      <w:gridCol w:w="5877"/>
      <w:gridCol w:w="2269"/>
    </w:tblGrid>
    <w:tr w:rsidR="00EF5604" w14:paraId="20E1C9BC" w14:textId="77777777" w:rsidTr="008F577D">
      <w:tc>
        <w:tcPr>
          <w:tcW w:w="1219" w:type="pct"/>
        </w:tcPr>
        <w:p w14:paraId="78A40497" w14:textId="77777777" w:rsidR="00EF5604" w:rsidRDefault="00EF5604" w:rsidP="009C2667">
          <w:pPr>
            <w:spacing w:before="240"/>
            <w:jc w:val="left"/>
          </w:pPr>
          <w:r w:rsidRPr="00CD447F">
            <w:rPr>
              <w:b/>
              <w:bCs/>
              <w:color w:val="3366CC"/>
              <w:sz w:val="24"/>
              <w:szCs w:val="24"/>
            </w:rPr>
            <w:t>DOSSIER MACHINE</w:t>
          </w:r>
        </w:p>
      </w:tc>
      <w:tc>
        <w:tcPr>
          <w:tcW w:w="2728" w:type="pct"/>
        </w:tcPr>
        <w:p w14:paraId="47510686" w14:textId="77777777" w:rsidR="00EF5604" w:rsidRDefault="00EF5604" w:rsidP="0075678E">
          <w:pPr>
            <w:spacing w:before="240"/>
            <w:jc w:val="center"/>
          </w:pPr>
          <w:r>
            <w:rPr>
              <w:rFonts w:cs="Arial"/>
              <w:b/>
              <w:bCs/>
              <w:szCs w:val="20"/>
            </w:rPr>
            <w:t>Insérer nom de machine</w:t>
          </w:r>
        </w:p>
      </w:tc>
      <w:tc>
        <w:tcPr>
          <w:tcW w:w="1053" w:type="pct"/>
        </w:tcPr>
        <w:p w14:paraId="0A740B4A" w14:textId="59B0880A" w:rsidR="00EF5604" w:rsidRDefault="00EF5604" w:rsidP="0075678E">
          <w:pPr>
            <w:spacing w:before="240"/>
            <w:jc w:val="right"/>
          </w:pPr>
          <w:r>
            <w:fldChar w:fldCharType="begin"/>
          </w:r>
          <w:r>
            <w:instrText xml:space="preserve"> REF RepetitionFx  \* MERGEFORMAT </w:instrText>
          </w:r>
          <w:r>
            <w:fldChar w:fldCharType="separate"/>
          </w:r>
          <w:r w:rsidR="00C32C11">
            <w:rPr>
              <w:b/>
              <w:bCs/>
            </w:rPr>
            <w:t>Erreur ! Source du renvoi introuvable.</w:t>
          </w:r>
          <w:r>
            <w:fldChar w:fldCharType="end"/>
          </w:r>
        </w:p>
      </w:tc>
    </w:tr>
  </w:tbl>
  <w:p w14:paraId="1104FF73" w14:textId="77777777" w:rsidR="00EF5604" w:rsidRDefault="00EF5604" w:rsidP="009864B3">
    <w:pPr>
      <w:pStyle w:val="En-tte"/>
      <w:spacing w:before="24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W w:w="5000" w:type="pct"/>
      <w:tblBorders>
        <w:top w:val="single" w:sz="18" w:space="0" w:color="auto"/>
        <w:left w:val="none" w:sz="0" w:space="0" w:color="auto"/>
        <w:bottom w:val="single" w:sz="18"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26"/>
      <w:gridCol w:w="5877"/>
      <w:gridCol w:w="2269"/>
    </w:tblGrid>
    <w:tr w:rsidR="00EF5604" w14:paraId="29AE3314" w14:textId="77777777" w:rsidTr="00A86D6E">
      <w:trPr>
        <w:trHeight w:val="510"/>
      </w:trPr>
      <w:tc>
        <w:tcPr>
          <w:tcW w:w="1219" w:type="pct"/>
          <w:vAlign w:val="center"/>
        </w:tcPr>
        <w:p w14:paraId="37379B69" w14:textId="77777777" w:rsidR="00EF5604" w:rsidRDefault="00EF5604" w:rsidP="00A86D6E">
          <w:pPr>
            <w:jc w:val="left"/>
          </w:pPr>
          <w:r w:rsidRPr="00CD447F">
            <w:rPr>
              <w:b/>
              <w:bCs/>
              <w:color w:val="3366CC"/>
              <w:sz w:val="24"/>
              <w:szCs w:val="24"/>
            </w:rPr>
            <w:t>DOSSIER MACHINE</w:t>
          </w:r>
        </w:p>
      </w:tc>
      <w:tc>
        <w:tcPr>
          <w:tcW w:w="2728" w:type="pct"/>
          <w:vAlign w:val="center"/>
        </w:tcPr>
        <w:p w14:paraId="6B51EBA6" w14:textId="4CD25F7C" w:rsidR="00EF5604" w:rsidRDefault="00EF5604" w:rsidP="00A86D6E">
          <w:pPr>
            <w:jc w:val="center"/>
          </w:pPr>
          <w:r>
            <w:rPr>
              <w:rFonts w:cs="Arial"/>
              <w:b/>
              <w:bCs/>
              <w:szCs w:val="20"/>
            </w:rPr>
            <w:fldChar w:fldCharType="begin"/>
          </w:r>
          <w:r>
            <w:rPr>
              <w:rFonts w:cs="Arial"/>
              <w:b/>
              <w:bCs/>
              <w:szCs w:val="20"/>
            </w:rPr>
            <w:instrText xml:space="preserve"> DOCPROPERTY  Keywords  \* MERGEFORMAT </w:instrText>
          </w:r>
          <w:r>
            <w:rPr>
              <w:rFonts w:cs="Arial"/>
              <w:b/>
              <w:bCs/>
              <w:szCs w:val="20"/>
            </w:rPr>
            <w:fldChar w:fldCharType="separate"/>
          </w:r>
          <w:r w:rsidR="00C32C11">
            <w:rPr>
              <w:rFonts w:cs="Arial"/>
              <w:b/>
              <w:bCs/>
              <w:szCs w:val="20"/>
            </w:rPr>
            <w:t>SMART STREET CY10</w:t>
          </w:r>
          <w:r>
            <w:rPr>
              <w:rFonts w:cs="Arial"/>
              <w:b/>
              <w:bCs/>
              <w:szCs w:val="20"/>
            </w:rPr>
            <w:fldChar w:fldCharType="end"/>
          </w:r>
        </w:p>
      </w:tc>
      <w:tc>
        <w:tcPr>
          <w:tcW w:w="1053" w:type="pct"/>
          <w:vAlign w:val="center"/>
        </w:tcPr>
        <w:p w14:paraId="40CA3DB6" w14:textId="23349804" w:rsidR="00EF5604" w:rsidRDefault="00C32C11" w:rsidP="00A86D6E">
          <w:pPr>
            <w:jc w:val="right"/>
          </w:pPr>
          <w:r>
            <w:fldChar w:fldCharType="begin"/>
          </w:r>
          <w:r>
            <w:instrText xml:space="preserve"> DOCPROPERTY  Category  \* MERGEFORMAT </w:instrText>
          </w:r>
          <w:r>
            <w:fldChar w:fldCharType="separate"/>
          </w:r>
          <w:r>
            <w:t>F2.3 - Utilisation</w:t>
          </w:r>
          <w:r>
            <w:fldChar w:fldCharType="end"/>
          </w:r>
        </w:p>
      </w:tc>
    </w:tr>
  </w:tbl>
  <w:p w14:paraId="1AEA5671" w14:textId="77777777" w:rsidR="00EF5604" w:rsidRDefault="00EF5604" w:rsidP="009801E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6" type="#_x0000_t75" style="width:39pt;height:32.25pt" o:bullet="t">
        <v:imagedata r:id="rId1" o:title="icone_attention"/>
      </v:shape>
    </w:pict>
  </w:numPicBullet>
  <w:numPicBullet w:numPicBulletId="1">
    <w:pict>
      <v:shape id="_x0000_i1097" type="#_x0000_t75" style="width:192pt;height:192pt" o:bullet="t">
        <v:imagedata r:id="rId2" o:title="green_globe_exclamation_point_570"/>
      </v:shape>
    </w:pict>
  </w:numPicBullet>
  <w:abstractNum w:abstractNumId="0" w15:restartNumberingAfterBreak="0">
    <w:nsid w:val="112035EE"/>
    <w:multiLevelType w:val="hybridMultilevel"/>
    <w:tmpl w:val="64A6AE94"/>
    <w:lvl w:ilvl="0" w:tplc="5D0AAED6">
      <w:start w:val="1"/>
      <w:numFmt w:val="bullet"/>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3196195"/>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17EA26EE"/>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35320B15"/>
    <w:multiLevelType w:val="hybridMultilevel"/>
    <w:tmpl w:val="D02CCC1A"/>
    <w:lvl w:ilvl="0" w:tplc="6CE62CAA">
      <w:start w:val="1"/>
      <w:numFmt w:val="bullet"/>
      <w:pStyle w:val="Remarque"/>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9A94CAF"/>
    <w:multiLevelType w:val="hybridMultilevel"/>
    <w:tmpl w:val="C45EEE66"/>
    <w:lvl w:ilvl="0" w:tplc="7DE65826">
      <w:start w:val="1"/>
      <w:numFmt w:val="bullet"/>
      <w:pStyle w:val="Annotationimportante"/>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CA84C99"/>
    <w:multiLevelType w:val="hybridMultilevel"/>
    <w:tmpl w:val="7ADCCA34"/>
    <w:lvl w:ilvl="0" w:tplc="E3B40C2E">
      <w:start w:val="3"/>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FEF702C"/>
    <w:multiLevelType w:val="multilevel"/>
    <w:tmpl w:val="6E1CB7E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42F90D5E"/>
    <w:multiLevelType w:val="hybridMultilevel"/>
    <w:tmpl w:val="A1FE246E"/>
    <w:lvl w:ilvl="0" w:tplc="040C000B">
      <w:start w:val="1"/>
      <w:numFmt w:val="bullet"/>
      <w:lvlText w:val=""/>
      <w:lvlJc w:val="left"/>
      <w:pPr>
        <w:ind w:left="1004" w:hanging="360"/>
      </w:pPr>
      <w:rPr>
        <w:rFonts w:ascii="Wingdings" w:hAnsi="Wingdings" w:hint="default"/>
      </w:rPr>
    </w:lvl>
    <w:lvl w:ilvl="1" w:tplc="040C0003">
      <w:start w:val="1"/>
      <w:numFmt w:val="bullet"/>
      <w:lvlText w:val="o"/>
      <w:lvlJc w:val="left"/>
      <w:pPr>
        <w:ind w:left="1724" w:hanging="360"/>
      </w:pPr>
      <w:rPr>
        <w:rFonts w:ascii="Courier New" w:hAnsi="Courier New" w:cs="Courier New" w:hint="default"/>
      </w:rPr>
    </w:lvl>
    <w:lvl w:ilvl="2" w:tplc="040C0005">
      <w:start w:val="1"/>
      <w:numFmt w:val="bullet"/>
      <w:lvlText w:val=""/>
      <w:lvlJc w:val="left"/>
      <w:pPr>
        <w:ind w:left="2444" w:hanging="360"/>
      </w:pPr>
      <w:rPr>
        <w:rFonts w:ascii="Wingdings" w:hAnsi="Wingdings" w:hint="default"/>
      </w:rPr>
    </w:lvl>
    <w:lvl w:ilvl="3" w:tplc="040C0001">
      <w:start w:val="1"/>
      <w:numFmt w:val="bullet"/>
      <w:lvlText w:val=""/>
      <w:lvlJc w:val="left"/>
      <w:pPr>
        <w:ind w:left="3164" w:hanging="360"/>
      </w:pPr>
      <w:rPr>
        <w:rFonts w:ascii="Symbol" w:hAnsi="Symbol" w:hint="default"/>
      </w:rPr>
    </w:lvl>
    <w:lvl w:ilvl="4" w:tplc="040C0003">
      <w:start w:val="1"/>
      <w:numFmt w:val="bullet"/>
      <w:lvlText w:val="o"/>
      <w:lvlJc w:val="left"/>
      <w:pPr>
        <w:ind w:left="3884" w:hanging="360"/>
      </w:pPr>
      <w:rPr>
        <w:rFonts w:ascii="Courier New" w:hAnsi="Courier New" w:cs="Courier New" w:hint="default"/>
      </w:rPr>
    </w:lvl>
    <w:lvl w:ilvl="5" w:tplc="040C0005">
      <w:start w:val="1"/>
      <w:numFmt w:val="bullet"/>
      <w:lvlText w:val=""/>
      <w:lvlJc w:val="left"/>
      <w:pPr>
        <w:ind w:left="4604" w:hanging="360"/>
      </w:pPr>
      <w:rPr>
        <w:rFonts w:ascii="Wingdings" w:hAnsi="Wingdings" w:hint="default"/>
      </w:rPr>
    </w:lvl>
    <w:lvl w:ilvl="6" w:tplc="040C0001">
      <w:start w:val="1"/>
      <w:numFmt w:val="bullet"/>
      <w:lvlText w:val=""/>
      <w:lvlJc w:val="left"/>
      <w:pPr>
        <w:ind w:left="5324" w:hanging="360"/>
      </w:pPr>
      <w:rPr>
        <w:rFonts w:ascii="Symbol" w:hAnsi="Symbol" w:hint="default"/>
      </w:rPr>
    </w:lvl>
    <w:lvl w:ilvl="7" w:tplc="040C0003">
      <w:start w:val="1"/>
      <w:numFmt w:val="bullet"/>
      <w:lvlText w:val="o"/>
      <w:lvlJc w:val="left"/>
      <w:pPr>
        <w:ind w:left="6044" w:hanging="360"/>
      </w:pPr>
      <w:rPr>
        <w:rFonts w:ascii="Courier New" w:hAnsi="Courier New" w:cs="Courier New" w:hint="default"/>
      </w:rPr>
    </w:lvl>
    <w:lvl w:ilvl="8" w:tplc="040C0005">
      <w:start w:val="1"/>
      <w:numFmt w:val="bullet"/>
      <w:lvlText w:val=""/>
      <w:lvlJc w:val="left"/>
      <w:pPr>
        <w:ind w:left="6764" w:hanging="360"/>
      </w:pPr>
      <w:rPr>
        <w:rFonts w:ascii="Wingdings" w:hAnsi="Wingdings" w:hint="default"/>
      </w:rPr>
    </w:lvl>
  </w:abstractNum>
  <w:abstractNum w:abstractNumId="8" w15:restartNumberingAfterBreak="0">
    <w:nsid w:val="51CE0E65"/>
    <w:multiLevelType w:val="multilevel"/>
    <w:tmpl w:val="2838522E"/>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9" w15:restartNumberingAfterBreak="0">
    <w:nsid w:val="5D4B5689"/>
    <w:multiLevelType w:val="hybridMultilevel"/>
    <w:tmpl w:val="3CC6E70C"/>
    <w:lvl w:ilvl="0" w:tplc="A77AA0D2">
      <w:start w:val="2"/>
      <w:numFmt w:val="bullet"/>
      <w:lvlText w:val="-"/>
      <w:lvlJc w:val="left"/>
      <w:pPr>
        <w:ind w:left="720" w:hanging="360"/>
      </w:pPr>
      <w:rPr>
        <w:rFonts w:ascii="Arial" w:eastAsiaTheme="minorEastAsia"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num>
  <w:num w:numId="4">
    <w:abstractNumId w:val="2"/>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num>
  <w:num w:numId="7">
    <w:abstractNumId w:val="4"/>
  </w:num>
  <w:num w:numId="8">
    <w:abstractNumId w:val="0"/>
  </w:num>
  <w:num w:numId="9">
    <w:abstractNumId w:val="3"/>
  </w:num>
  <w:num w:numId="10">
    <w:abstractNumId w:val="7"/>
  </w:num>
  <w:num w:numId="11">
    <w:abstractNumId w:val="9"/>
  </w:num>
  <w:num w:numId="12">
    <w:abstractNumId w:val="5"/>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attachedTemplate r:id="rId1"/>
  <w:defaultTabStop w:val="708"/>
  <w:hyphenationZone w:val="425"/>
  <w:characterSpacingControl w:val="doNotCompress"/>
  <w:hdrShapeDefaults>
    <o:shapedefaults v:ext="edit" spidmax="2049" fill="f" fillcolor="white" strokecolor="red">
      <v:fill color="white" on="f"/>
      <v:stroke color="red"/>
      <o:colormenu v:ext="edit" fillcolor="none" strokecolor="non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5B65"/>
    <w:rsid w:val="00003DB9"/>
    <w:rsid w:val="00007D3A"/>
    <w:rsid w:val="00012502"/>
    <w:rsid w:val="0001494D"/>
    <w:rsid w:val="0002214A"/>
    <w:rsid w:val="00022393"/>
    <w:rsid w:val="00022CBC"/>
    <w:rsid w:val="000236EA"/>
    <w:rsid w:val="00026967"/>
    <w:rsid w:val="00030626"/>
    <w:rsid w:val="00031CFC"/>
    <w:rsid w:val="00040C0A"/>
    <w:rsid w:val="00041289"/>
    <w:rsid w:val="000438B5"/>
    <w:rsid w:val="00051DD5"/>
    <w:rsid w:val="00062DD4"/>
    <w:rsid w:val="0007736A"/>
    <w:rsid w:val="00080670"/>
    <w:rsid w:val="00096569"/>
    <w:rsid w:val="000A1B9C"/>
    <w:rsid w:val="000A6D59"/>
    <w:rsid w:val="000E4D65"/>
    <w:rsid w:val="000E74F5"/>
    <w:rsid w:val="000F3607"/>
    <w:rsid w:val="000F682B"/>
    <w:rsid w:val="00100717"/>
    <w:rsid w:val="001158F0"/>
    <w:rsid w:val="00120FFC"/>
    <w:rsid w:val="00121F04"/>
    <w:rsid w:val="00123DCC"/>
    <w:rsid w:val="00125005"/>
    <w:rsid w:val="00131C63"/>
    <w:rsid w:val="00132E62"/>
    <w:rsid w:val="00135E5C"/>
    <w:rsid w:val="00137666"/>
    <w:rsid w:val="001460B9"/>
    <w:rsid w:val="00155991"/>
    <w:rsid w:val="00157A3C"/>
    <w:rsid w:val="0016371A"/>
    <w:rsid w:val="00164EB5"/>
    <w:rsid w:val="0017076B"/>
    <w:rsid w:val="001728ED"/>
    <w:rsid w:val="001738DC"/>
    <w:rsid w:val="0017569E"/>
    <w:rsid w:val="001960EF"/>
    <w:rsid w:val="001A5F3F"/>
    <w:rsid w:val="001B1E78"/>
    <w:rsid w:val="001C59C8"/>
    <w:rsid w:val="001C7978"/>
    <w:rsid w:val="001D6762"/>
    <w:rsid w:val="002064E7"/>
    <w:rsid w:val="0021618E"/>
    <w:rsid w:val="00217A4C"/>
    <w:rsid w:val="002219D5"/>
    <w:rsid w:val="00231A82"/>
    <w:rsid w:val="002364CB"/>
    <w:rsid w:val="002378F6"/>
    <w:rsid w:val="00241A18"/>
    <w:rsid w:val="00241FC9"/>
    <w:rsid w:val="00244710"/>
    <w:rsid w:val="00252F5B"/>
    <w:rsid w:val="002766DC"/>
    <w:rsid w:val="00281A98"/>
    <w:rsid w:val="00292565"/>
    <w:rsid w:val="002A497C"/>
    <w:rsid w:val="002B43D4"/>
    <w:rsid w:val="002C07C2"/>
    <w:rsid w:val="002C4FC5"/>
    <w:rsid w:val="002D199A"/>
    <w:rsid w:val="002D7290"/>
    <w:rsid w:val="002E409E"/>
    <w:rsid w:val="00300300"/>
    <w:rsid w:val="0030262D"/>
    <w:rsid w:val="00305345"/>
    <w:rsid w:val="003076AA"/>
    <w:rsid w:val="0032416C"/>
    <w:rsid w:val="0032787F"/>
    <w:rsid w:val="00330A77"/>
    <w:rsid w:val="003377F9"/>
    <w:rsid w:val="00347DBB"/>
    <w:rsid w:val="00351992"/>
    <w:rsid w:val="00351B7D"/>
    <w:rsid w:val="00353BF8"/>
    <w:rsid w:val="003663E1"/>
    <w:rsid w:val="0037487D"/>
    <w:rsid w:val="00380909"/>
    <w:rsid w:val="00386DFB"/>
    <w:rsid w:val="00392371"/>
    <w:rsid w:val="003941E4"/>
    <w:rsid w:val="003C126E"/>
    <w:rsid w:val="003D393B"/>
    <w:rsid w:val="003D6844"/>
    <w:rsid w:val="003E3482"/>
    <w:rsid w:val="004015FE"/>
    <w:rsid w:val="004017E2"/>
    <w:rsid w:val="00407E1E"/>
    <w:rsid w:val="0041223D"/>
    <w:rsid w:val="00414A0C"/>
    <w:rsid w:val="00414B17"/>
    <w:rsid w:val="004166EB"/>
    <w:rsid w:val="004276CF"/>
    <w:rsid w:val="00432F05"/>
    <w:rsid w:val="00435582"/>
    <w:rsid w:val="004373C0"/>
    <w:rsid w:val="0044264E"/>
    <w:rsid w:val="00446F9D"/>
    <w:rsid w:val="004501B4"/>
    <w:rsid w:val="00454BF3"/>
    <w:rsid w:val="00467760"/>
    <w:rsid w:val="00470955"/>
    <w:rsid w:val="00472D69"/>
    <w:rsid w:val="00474222"/>
    <w:rsid w:val="004762D7"/>
    <w:rsid w:val="00476E45"/>
    <w:rsid w:val="0047756A"/>
    <w:rsid w:val="004777A4"/>
    <w:rsid w:val="00481235"/>
    <w:rsid w:val="004847E0"/>
    <w:rsid w:val="0049373C"/>
    <w:rsid w:val="004A6518"/>
    <w:rsid w:val="004B0681"/>
    <w:rsid w:val="004C4254"/>
    <w:rsid w:val="004D0EA5"/>
    <w:rsid w:val="004D3744"/>
    <w:rsid w:val="004D57C9"/>
    <w:rsid w:val="004D7E33"/>
    <w:rsid w:val="004E17BA"/>
    <w:rsid w:val="004E6EF1"/>
    <w:rsid w:val="004F398E"/>
    <w:rsid w:val="004F5CBF"/>
    <w:rsid w:val="00502D50"/>
    <w:rsid w:val="00507C7B"/>
    <w:rsid w:val="00513C28"/>
    <w:rsid w:val="005170BE"/>
    <w:rsid w:val="005208E5"/>
    <w:rsid w:val="00521F84"/>
    <w:rsid w:val="00530384"/>
    <w:rsid w:val="00531C57"/>
    <w:rsid w:val="0053523B"/>
    <w:rsid w:val="00550595"/>
    <w:rsid w:val="00552EEF"/>
    <w:rsid w:val="00561147"/>
    <w:rsid w:val="005669E5"/>
    <w:rsid w:val="00566AF6"/>
    <w:rsid w:val="00577217"/>
    <w:rsid w:val="00580174"/>
    <w:rsid w:val="005A6C31"/>
    <w:rsid w:val="005B59DC"/>
    <w:rsid w:val="005B5EF7"/>
    <w:rsid w:val="005B688C"/>
    <w:rsid w:val="005D717F"/>
    <w:rsid w:val="005E06FF"/>
    <w:rsid w:val="005E5D43"/>
    <w:rsid w:val="005F45B7"/>
    <w:rsid w:val="00604A36"/>
    <w:rsid w:val="00605234"/>
    <w:rsid w:val="00626120"/>
    <w:rsid w:val="006371B9"/>
    <w:rsid w:val="006410ED"/>
    <w:rsid w:val="006507A3"/>
    <w:rsid w:val="0065159F"/>
    <w:rsid w:val="0068321E"/>
    <w:rsid w:val="00691736"/>
    <w:rsid w:val="0069728C"/>
    <w:rsid w:val="006C12E9"/>
    <w:rsid w:val="006C278E"/>
    <w:rsid w:val="006C2D11"/>
    <w:rsid w:val="006C732E"/>
    <w:rsid w:val="006D1484"/>
    <w:rsid w:val="006D60F5"/>
    <w:rsid w:val="006E2038"/>
    <w:rsid w:val="006F242E"/>
    <w:rsid w:val="006F32E8"/>
    <w:rsid w:val="00701D0A"/>
    <w:rsid w:val="00704EBB"/>
    <w:rsid w:val="00706D8C"/>
    <w:rsid w:val="0072326D"/>
    <w:rsid w:val="00723F78"/>
    <w:rsid w:val="00731A05"/>
    <w:rsid w:val="00741FA1"/>
    <w:rsid w:val="007424F0"/>
    <w:rsid w:val="0074271D"/>
    <w:rsid w:val="00753CB1"/>
    <w:rsid w:val="0075678E"/>
    <w:rsid w:val="00760802"/>
    <w:rsid w:val="00765B65"/>
    <w:rsid w:val="00765CB0"/>
    <w:rsid w:val="00766876"/>
    <w:rsid w:val="00771680"/>
    <w:rsid w:val="00780930"/>
    <w:rsid w:val="007837A9"/>
    <w:rsid w:val="00793095"/>
    <w:rsid w:val="00793AAD"/>
    <w:rsid w:val="007A065F"/>
    <w:rsid w:val="007B7E04"/>
    <w:rsid w:val="007C5857"/>
    <w:rsid w:val="007D2779"/>
    <w:rsid w:val="007D7733"/>
    <w:rsid w:val="007E5352"/>
    <w:rsid w:val="007F4546"/>
    <w:rsid w:val="007F4B3A"/>
    <w:rsid w:val="007F54C5"/>
    <w:rsid w:val="007F64B0"/>
    <w:rsid w:val="007F6CA2"/>
    <w:rsid w:val="0081078E"/>
    <w:rsid w:val="008116E7"/>
    <w:rsid w:val="00816716"/>
    <w:rsid w:val="0082063B"/>
    <w:rsid w:val="008206D2"/>
    <w:rsid w:val="00821179"/>
    <w:rsid w:val="008216E3"/>
    <w:rsid w:val="008259F8"/>
    <w:rsid w:val="00841F54"/>
    <w:rsid w:val="00842485"/>
    <w:rsid w:val="00846AE4"/>
    <w:rsid w:val="00846C57"/>
    <w:rsid w:val="008515B7"/>
    <w:rsid w:val="00865E17"/>
    <w:rsid w:val="00867183"/>
    <w:rsid w:val="00871F2F"/>
    <w:rsid w:val="00872AD8"/>
    <w:rsid w:val="008741B8"/>
    <w:rsid w:val="008845AF"/>
    <w:rsid w:val="00892AEF"/>
    <w:rsid w:val="00893266"/>
    <w:rsid w:val="008A59AC"/>
    <w:rsid w:val="008A73BE"/>
    <w:rsid w:val="008B3693"/>
    <w:rsid w:val="008C7BA4"/>
    <w:rsid w:val="008E2F2E"/>
    <w:rsid w:val="008F2386"/>
    <w:rsid w:val="008F577D"/>
    <w:rsid w:val="00903575"/>
    <w:rsid w:val="009111FD"/>
    <w:rsid w:val="0091479B"/>
    <w:rsid w:val="009151F8"/>
    <w:rsid w:val="009207FC"/>
    <w:rsid w:val="009244CB"/>
    <w:rsid w:val="00925DDD"/>
    <w:rsid w:val="00930BB2"/>
    <w:rsid w:val="009454AF"/>
    <w:rsid w:val="009459E5"/>
    <w:rsid w:val="009477C6"/>
    <w:rsid w:val="00955E0A"/>
    <w:rsid w:val="00972371"/>
    <w:rsid w:val="00975BD8"/>
    <w:rsid w:val="00976055"/>
    <w:rsid w:val="009801EB"/>
    <w:rsid w:val="009816E5"/>
    <w:rsid w:val="0098183E"/>
    <w:rsid w:val="00984CAC"/>
    <w:rsid w:val="009864B3"/>
    <w:rsid w:val="0098681C"/>
    <w:rsid w:val="00986DC5"/>
    <w:rsid w:val="009A02D2"/>
    <w:rsid w:val="009A70F6"/>
    <w:rsid w:val="009B097D"/>
    <w:rsid w:val="009C2667"/>
    <w:rsid w:val="009C5931"/>
    <w:rsid w:val="009C608C"/>
    <w:rsid w:val="009D5B81"/>
    <w:rsid w:val="009E5612"/>
    <w:rsid w:val="009F679B"/>
    <w:rsid w:val="00A04965"/>
    <w:rsid w:val="00A15ECF"/>
    <w:rsid w:val="00A16245"/>
    <w:rsid w:val="00A40373"/>
    <w:rsid w:val="00A436FC"/>
    <w:rsid w:val="00A47AB0"/>
    <w:rsid w:val="00A50881"/>
    <w:rsid w:val="00A52258"/>
    <w:rsid w:val="00A522A1"/>
    <w:rsid w:val="00A62748"/>
    <w:rsid w:val="00A77CCC"/>
    <w:rsid w:val="00A862B2"/>
    <w:rsid w:val="00A86D6E"/>
    <w:rsid w:val="00A97925"/>
    <w:rsid w:val="00AA0FC0"/>
    <w:rsid w:val="00AA212F"/>
    <w:rsid w:val="00AA5308"/>
    <w:rsid w:val="00AB25F3"/>
    <w:rsid w:val="00AB45D9"/>
    <w:rsid w:val="00AC4636"/>
    <w:rsid w:val="00AD0E2C"/>
    <w:rsid w:val="00AD5539"/>
    <w:rsid w:val="00AF5A3B"/>
    <w:rsid w:val="00AF7330"/>
    <w:rsid w:val="00AF78D8"/>
    <w:rsid w:val="00B04FF7"/>
    <w:rsid w:val="00B07C61"/>
    <w:rsid w:val="00B110C2"/>
    <w:rsid w:val="00B13883"/>
    <w:rsid w:val="00B23496"/>
    <w:rsid w:val="00B24FE5"/>
    <w:rsid w:val="00B26C84"/>
    <w:rsid w:val="00B3796A"/>
    <w:rsid w:val="00B5472D"/>
    <w:rsid w:val="00B56DF7"/>
    <w:rsid w:val="00B66D00"/>
    <w:rsid w:val="00B803C5"/>
    <w:rsid w:val="00B91F53"/>
    <w:rsid w:val="00B9638A"/>
    <w:rsid w:val="00B97AAE"/>
    <w:rsid w:val="00BA2155"/>
    <w:rsid w:val="00BA34DA"/>
    <w:rsid w:val="00BD308E"/>
    <w:rsid w:val="00BD463A"/>
    <w:rsid w:val="00BD4CAA"/>
    <w:rsid w:val="00BD7E2C"/>
    <w:rsid w:val="00BE101F"/>
    <w:rsid w:val="00BE12B9"/>
    <w:rsid w:val="00BE1CDD"/>
    <w:rsid w:val="00BE353B"/>
    <w:rsid w:val="00BE6CDD"/>
    <w:rsid w:val="00C03E2E"/>
    <w:rsid w:val="00C054CD"/>
    <w:rsid w:val="00C06A48"/>
    <w:rsid w:val="00C135D4"/>
    <w:rsid w:val="00C21669"/>
    <w:rsid w:val="00C22ACB"/>
    <w:rsid w:val="00C3125A"/>
    <w:rsid w:val="00C32C11"/>
    <w:rsid w:val="00C47478"/>
    <w:rsid w:val="00C50A37"/>
    <w:rsid w:val="00C62E37"/>
    <w:rsid w:val="00C7213F"/>
    <w:rsid w:val="00C7247E"/>
    <w:rsid w:val="00C778C7"/>
    <w:rsid w:val="00C800EC"/>
    <w:rsid w:val="00C83C38"/>
    <w:rsid w:val="00C866AD"/>
    <w:rsid w:val="00C8681E"/>
    <w:rsid w:val="00C9021F"/>
    <w:rsid w:val="00CA1519"/>
    <w:rsid w:val="00CA48BC"/>
    <w:rsid w:val="00CA5AA8"/>
    <w:rsid w:val="00CA6F14"/>
    <w:rsid w:val="00CC5507"/>
    <w:rsid w:val="00CC7E37"/>
    <w:rsid w:val="00CD020C"/>
    <w:rsid w:val="00CD447F"/>
    <w:rsid w:val="00CE3B39"/>
    <w:rsid w:val="00CF1B67"/>
    <w:rsid w:val="00D044F8"/>
    <w:rsid w:val="00D126BE"/>
    <w:rsid w:val="00D13D23"/>
    <w:rsid w:val="00D4040E"/>
    <w:rsid w:val="00D52C74"/>
    <w:rsid w:val="00D552C3"/>
    <w:rsid w:val="00D559B8"/>
    <w:rsid w:val="00D7259B"/>
    <w:rsid w:val="00D7329F"/>
    <w:rsid w:val="00D85C63"/>
    <w:rsid w:val="00DA04DB"/>
    <w:rsid w:val="00DA6AFE"/>
    <w:rsid w:val="00DB2642"/>
    <w:rsid w:val="00DB54C3"/>
    <w:rsid w:val="00DD2FA1"/>
    <w:rsid w:val="00DE2959"/>
    <w:rsid w:val="00DF1D68"/>
    <w:rsid w:val="00E04C68"/>
    <w:rsid w:val="00E15ABA"/>
    <w:rsid w:val="00E26395"/>
    <w:rsid w:val="00E2681B"/>
    <w:rsid w:val="00E31C41"/>
    <w:rsid w:val="00E61D87"/>
    <w:rsid w:val="00E63E9F"/>
    <w:rsid w:val="00E641BB"/>
    <w:rsid w:val="00E66974"/>
    <w:rsid w:val="00E87904"/>
    <w:rsid w:val="00EA321E"/>
    <w:rsid w:val="00EA4587"/>
    <w:rsid w:val="00EB24D5"/>
    <w:rsid w:val="00EB5567"/>
    <w:rsid w:val="00EB6029"/>
    <w:rsid w:val="00EB719C"/>
    <w:rsid w:val="00EC1761"/>
    <w:rsid w:val="00ED14CA"/>
    <w:rsid w:val="00ED17B7"/>
    <w:rsid w:val="00EE41A7"/>
    <w:rsid w:val="00EF202D"/>
    <w:rsid w:val="00EF5604"/>
    <w:rsid w:val="00F05472"/>
    <w:rsid w:val="00F22032"/>
    <w:rsid w:val="00F3410B"/>
    <w:rsid w:val="00F45C17"/>
    <w:rsid w:val="00F50695"/>
    <w:rsid w:val="00F6076B"/>
    <w:rsid w:val="00F75B2A"/>
    <w:rsid w:val="00F90386"/>
    <w:rsid w:val="00F945C5"/>
    <w:rsid w:val="00FA648E"/>
    <w:rsid w:val="00FC5D45"/>
    <w:rsid w:val="00FF2D66"/>
    <w:rsid w:val="00FF527B"/>
    <w:rsid w:val="00FF6E3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strokecolor="red">
      <v:fill color="white" on="f"/>
      <v:stroke color="red"/>
      <o:colormenu v:ext="edit" fillcolor="none" strokecolor="none"/>
    </o:shapedefaults>
    <o:shapelayout v:ext="edit">
      <o:idmap v:ext="edit" data="1"/>
      <o:regrouptable v:ext="edit">
        <o:entry new="1" old="0"/>
        <o:entry new="2" old="1"/>
        <o:entry new="3" old="0"/>
      </o:regrouptable>
    </o:shapelayout>
  </w:shapeDefaults>
  <w:decimalSymbol w:val=","/>
  <w:listSeparator w:val=";"/>
  <w14:docId w14:val="35F43AB4"/>
  <w15:docId w15:val="{00D18A9D-7D25-47CD-9328-B98F76C33D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3E2E"/>
    <w:pPr>
      <w:jc w:val="both"/>
    </w:pPr>
    <w:rPr>
      <w:rFonts w:ascii="Arial" w:hAnsi="Arial"/>
      <w:sz w:val="20"/>
    </w:rPr>
  </w:style>
  <w:style w:type="paragraph" w:styleId="Titre1">
    <w:name w:val="heading 1"/>
    <w:basedOn w:val="Normal"/>
    <w:next w:val="Normal"/>
    <w:link w:val="Titre1Car"/>
    <w:autoRedefine/>
    <w:uiPriority w:val="9"/>
    <w:qFormat/>
    <w:rsid w:val="008B3693"/>
    <w:pPr>
      <w:keepNext/>
      <w:keepLines/>
      <w:numPr>
        <w:numId w:val="6"/>
      </w:numPr>
      <w:spacing w:before="480" w:after="240"/>
      <w:ind w:left="431" w:hanging="431"/>
      <w:jc w:val="left"/>
      <w:outlineLvl w:val="0"/>
    </w:pPr>
    <w:rPr>
      <w:rFonts w:eastAsiaTheme="majorEastAsia" w:cstheme="majorBidi"/>
      <w:b/>
      <w:bCs/>
      <w:caps/>
      <w:sz w:val="32"/>
      <w:szCs w:val="28"/>
      <w:u w:val="single"/>
    </w:rPr>
  </w:style>
  <w:style w:type="paragraph" w:styleId="Titre2">
    <w:name w:val="heading 2"/>
    <w:basedOn w:val="Normal"/>
    <w:next w:val="Normal"/>
    <w:link w:val="Titre2Car"/>
    <w:autoRedefine/>
    <w:uiPriority w:val="9"/>
    <w:qFormat/>
    <w:rsid w:val="008B3693"/>
    <w:pPr>
      <w:keepNext/>
      <w:keepLines/>
      <w:numPr>
        <w:ilvl w:val="1"/>
        <w:numId w:val="6"/>
      </w:numPr>
      <w:spacing w:before="200" w:after="120"/>
      <w:ind w:left="578" w:hanging="578"/>
      <w:jc w:val="left"/>
      <w:outlineLvl w:val="1"/>
    </w:pPr>
    <w:rPr>
      <w:rFonts w:eastAsiaTheme="majorEastAsia" w:cstheme="majorBidi"/>
      <w:b/>
      <w:bCs/>
      <w:sz w:val="28"/>
      <w:szCs w:val="26"/>
      <w:u w:val="single"/>
    </w:rPr>
  </w:style>
  <w:style w:type="paragraph" w:styleId="Titre3">
    <w:name w:val="heading 3"/>
    <w:basedOn w:val="Normal"/>
    <w:next w:val="Normal"/>
    <w:link w:val="Titre3Car"/>
    <w:autoRedefine/>
    <w:uiPriority w:val="9"/>
    <w:qFormat/>
    <w:rsid w:val="00846C57"/>
    <w:pPr>
      <w:keepNext/>
      <w:keepLines/>
      <w:numPr>
        <w:ilvl w:val="2"/>
        <w:numId w:val="6"/>
      </w:numPr>
      <w:spacing w:before="200" w:after="120"/>
      <w:jc w:val="left"/>
      <w:outlineLvl w:val="2"/>
    </w:pPr>
    <w:rPr>
      <w:rFonts w:eastAsiaTheme="majorEastAsia" w:cstheme="majorBidi"/>
      <w:bCs/>
      <w:sz w:val="24"/>
    </w:rPr>
  </w:style>
  <w:style w:type="paragraph" w:styleId="Titre4">
    <w:name w:val="heading 4"/>
    <w:basedOn w:val="Normal"/>
    <w:next w:val="Normal"/>
    <w:link w:val="Titre4Car"/>
    <w:autoRedefine/>
    <w:uiPriority w:val="9"/>
    <w:qFormat/>
    <w:rsid w:val="008B3693"/>
    <w:pPr>
      <w:keepNext/>
      <w:keepLines/>
      <w:numPr>
        <w:ilvl w:val="3"/>
        <w:numId w:val="6"/>
      </w:numPr>
      <w:spacing w:before="200" w:after="120"/>
      <w:ind w:left="862" w:hanging="862"/>
      <w:jc w:val="left"/>
      <w:outlineLvl w:val="3"/>
    </w:pPr>
    <w:rPr>
      <w:rFonts w:eastAsiaTheme="majorEastAsia" w:cstheme="majorBidi"/>
      <w:bCs/>
      <w:iCs/>
    </w:rPr>
  </w:style>
  <w:style w:type="paragraph" w:styleId="Titre5">
    <w:name w:val="heading 5"/>
    <w:basedOn w:val="Normal"/>
    <w:next w:val="Normal"/>
    <w:link w:val="Titre5Car"/>
    <w:autoRedefine/>
    <w:uiPriority w:val="9"/>
    <w:qFormat/>
    <w:rsid w:val="008B3693"/>
    <w:pPr>
      <w:keepNext/>
      <w:keepLines/>
      <w:numPr>
        <w:ilvl w:val="4"/>
        <w:numId w:val="6"/>
      </w:numPr>
      <w:spacing w:before="200" w:after="120"/>
      <w:ind w:left="1009" w:hanging="1009"/>
      <w:jc w:val="left"/>
      <w:outlineLvl w:val="4"/>
    </w:pPr>
    <w:rPr>
      <w:rFonts w:eastAsiaTheme="majorEastAsia" w:cstheme="majorBidi"/>
      <w:i/>
    </w:rPr>
  </w:style>
  <w:style w:type="paragraph" w:styleId="Titre6">
    <w:name w:val="heading 6"/>
    <w:basedOn w:val="Normal"/>
    <w:next w:val="Normal"/>
    <w:link w:val="Titre6Car"/>
    <w:uiPriority w:val="9"/>
    <w:unhideWhenUsed/>
    <w:qFormat/>
    <w:rsid w:val="008741B8"/>
    <w:pPr>
      <w:keepNext/>
      <w:keepLines/>
      <w:numPr>
        <w:ilvl w:val="5"/>
        <w:numId w:val="6"/>
      </w:numPr>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8741B8"/>
    <w:pPr>
      <w:keepNext/>
      <w:keepLines/>
      <w:numPr>
        <w:ilvl w:val="6"/>
        <w:numId w:val="6"/>
      </w:numPr>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8741B8"/>
    <w:pPr>
      <w:keepNext/>
      <w:keepLines/>
      <w:numPr>
        <w:ilvl w:val="7"/>
        <w:numId w:val="6"/>
      </w:numPr>
      <w:spacing w:before="200" w:after="0"/>
      <w:outlineLvl w:val="7"/>
    </w:pPr>
    <w:rPr>
      <w:rFonts w:asciiTheme="majorHAnsi" w:eastAsiaTheme="majorEastAsia" w:hAnsiTheme="majorHAnsi" w:cstheme="majorBidi"/>
      <w:color w:val="404040" w:themeColor="text1" w:themeTint="BF"/>
      <w:szCs w:val="20"/>
    </w:rPr>
  </w:style>
  <w:style w:type="paragraph" w:styleId="Titre9">
    <w:name w:val="heading 9"/>
    <w:basedOn w:val="Normal"/>
    <w:next w:val="Normal"/>
    <w:link w:val="Titre9Car"/>
    <w:uiPriority w:val="9"/>
    <w:semiHidden/>
    <w:unhideWhenUsed/>
    <w:qFormat/>
    <w:rsid w:val="008741B8"/>
    <w:pPr>
      <w:keepNext/>
      <w:keepLines/>
      <w:numPr>
        <w:ilvl w:val="8"/>
        <w:numId w:val="6"/>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8B3693"/>
    <w:rPr>
      <w:rFonts w:ascii="Arial" w:eastAsiaTheme="majorEastAsia" w:hAnsi="Arial" w:cstheme="majorBidi"/>
      <w:b/>
      <w:bCs/>
      <w:caps/>
      <w:sz w:val="32"/>
      <w:szCs w:val="28"/>
      <w:u w:val="single"/>
    </w:rPr>
  </w:style>
  <w:style w:type="character" w:customStyle="1" w:styleId="Titre2Car">
    <w:name w:val="Titre 2 Car"/>
    <w:basedOn w:val="Policepardfaut"/>
    <w:link w:val="Titre2"/>
    <w:uiPriority w:val="9"/>
    <w:rsid w:val="008B3693"/>
    <w:rPr>
      <w:rFonts w:ascii="Arial" w:eastAsiaTheme="majorEastAsia" w:hAnsi="Arial" w:cstheme="majorBidi"/>
      <w:b/>
      <w:bCs/>
      <w:sz w:val="28"/>
      <w:szCs w:val="26"/>
      <w:u w:val="single"/>
    </w:rPr>
  </w:style>
  <w:style w:type="character" w:customStyle="1" w:styleId="Titre3Car">
    <w:name w:val="Titre 3 Car"/>
    <w:basedOn w:val="Policepardfaut"/>
    <w:link w:val="Titre3"/>
    <w:uiPriority w:val="9"/>
    <w:rsid w:val="00846C57"/>
    <w:rPr>
      <w:rFonts w:ascii="Arial" w:eastAsiaTheme="majorEastAsia" w:hAnsi="Arial" w:cstheme="majorBidi"/>
      <w:bCs/>
      <w:sz w:val="24"/>
    </w:rPr>
  </w:style>
  <w:style w:type="paragraph" w:styleId="Paragraphedeliste">
    <w:name w:val="List Paragraph"/>
    <w:basedOn w:val="Normal"/>
    <w:uiPriority w:val="34"/>
    <w:qFormat/>
    <w:rsid w:val="0065159F"/>
    <w:pPr>
      <w:ind w:left="720"/>
      <w:contextualSpacing/>
    </w:pPr>
  </w:style>
  <w:style w:type="character" w:customStyle="1" w:styleId="Titre4Car">
    <w:name w:val="Titre 4 Car"/>
    <w:basedOn w:val="Policepardfaut"/>
    <w:link w:val="Titre4"/>
    <w:uiPriority w:val="9"/>
    <w:rsid w:val="008B3693"/>
    <w:rPr>
      <w:rFonts w:ascii="Arial" w:eastAsiaTheme="majorEastAsia" w:hAnsi="Arial" w:cstheme="majorBidi"/>
      <w:bCs/>
      <w:iCs/>
      <w:sz w:val="20"/>
    </w:rPr>
  </w:style>
  <w:style w:type="character" w:customStyle="1" w:styleId="Titre5Car">
    <w:name w:val="Titre 5 Car"/>
    <w:basedOn w:val="Policepardfaut"/>
    <w:link w:val="Titre5"/>
    <w:uiPriority w:val="9"/>
    <w:rsid w:val="008B3693"/>
    <w:rPr>
      <w:rFonts w:ascii="Arial" w:eastAsiaTheme="majorEastAsia" w:hAnsi="Arial" w:cstheme="majorBidi"/>
      <w:i/>
      <w:sz w:val="20"/>
    </w:rPr>
  </w:style>
  <w:style w:type="character" w:customStyle="1" w:styleId="Titre6Car">
    <w:name w:val="Titre 6 Car"/>
    <w:basedOn w:val="Policepardfaut"/>
    <w:link w:val="Titre6"/>
    <w:uiPriority w:val="9"/>
    <w:rsid w:val="008741B8"/>
    <w:rPr>
      <w:rFonts w:asciiTheme="majorHAnsi" w:eastAsiaTheme="majorEastAsia" w:hAnsiTheme="majorHAnsi" w:cstheme="majorBidi"/>
      <w:i/>
      <w:iCs/>
      <w:color w:val="243F60" w:themeColor="accent1" w:themeShade="7F"/>
      <w:sz w:val="20"/>
    </w:rPr>
  </w:style>
  <w:style w:type="character" w:customStyle="1" w:styleId="Titre7Car">
    <w:name w:val="Titre 7 Car"/>
    <w:basedOn w:val="Policepardfaut"/>
    <w:link w:val="Titre7"/>
    <w:uiPriority w:val="9"/>
    <w:semiHidden/>
    <w:rsid w:val="008741B8"/>
    <w:rPr>
      <w:rFonts w:asciiTheme="majorHAnsi" w:eastAsiaTheme="majorEastAsia" w:hAnsiTheme="majorHAnsi" w:cstheme="majorBidi"/>
      <w:i/>
      <w:iCs/>
      <w:color w:val="404040" w:themeColor="text1" w:themeTint="BF"/>
      <w:sz w:val="20"/>
    </w:rPr>
  </w:style>
  <w:style w:type="character" w:customStyle="1" w:styleId="Titre8Car">
    <w:name w:val="Titre 8 Car"/>
    <w:basedOn w:val="Policepardfaut"/>
    <w:link w:val="Titre8"/>
    <w:uiPriority w:val="9"/>
    <w:semiHidden/>
    <w:rsid w:val="008741B8"/>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uiPriority w:val="9"/>
    <w:semiHidden/>
    <w:rsid w:val="008741B8"/>
    <w:rPr>
      <w:rFonts w:asciiTheme="majorHAnsi" w:eastAsiaTheme="majorEastAsia" w:hAnsiTheme="majorHAnsi" w:cstheme="majorBidi"/>
      <w:i/>
      <w:iCs/>
      <w:color w:val="404040" w:themeColor="text1" w:themeTint="BF"/>
      <w:sz w:val="20"/>
      <w:szCs w:val="20"/>
    </w:rPr>
  </w:style>
  <w:style w:type="paragraph" w:styleId="TM1">
    <w:name w:val="toc 1"/>
    <w:basedOn w:val="Normal"/>
    <w:next w:val="Normal"/>
    <w:autoRedefine/>
    <w:uiPriority w:val="39"/>
    <w:unhideWhenUsed/>
    <w:qFormat/>
    <w:rsid w:val="0030262D"/>
    <w:pPr>
      <w:spacing w:before="120" w:after="0"/>
      <w:ind w:left="1418"/>
      <w:jc w:val="left"/>
    </w:pPr>
    <w:rPr>
      <w:b/>
      <w:bCs/>
      <w:caps/>
      <w:sz w:val="24"/>
      <w:szCs w:val="24"/>
    </w:rPr>
  </w:style>
  <w:style w:type="paragraph" w:styleId="TM2">
    <w:name w:val="toc 2"/>
    <w:basedOn w:val="Normal"/>
    <w:next w:val="Normal"/>
    <w:autoRedefine/>
    <w:uiPriority w:val="39"/>
    <w:unhideWhenUsed/>
    <w:qFormat/>
    <w:rsid w:val="0030262D"/>
    <w:pPr>
      <w:tabs>
        <w:tab w:val="left" w:pos="2058"/>
        <w:tab w:val="right" w:leader="dot" w:pos="10762"/>
      </w:tabs>
      <w:spacing w:after="0"/>
      <w:ind w:left="1418" w:firstLine="142"/>
      <w:jc w:val="left"/>
    </w:pPr>
    <w:rPr>
      <w:b/>
      <w:bCs/>
      <w:szCs w:val="20"/>
    </w:rPr>
  </w:style>
  <w:style w:type="paragraph" w:styleId="TM3">
    <w:name w:val="toc 3"/>
    <w:basedOn w:val="Normal"/>
    <w:next w:val="Normal"/>
    <w:autoRedefine/>
    <w:uiPriority w:val="39"/>
    <w:unhideWhenUsed/>
    <w:qFormat/>
    <w:rsid w:val="007F4B3A"/>
    <w:pPr>
      <w:spacing w:after="0"/>
      <w:ind w:left="1418" w:firstLine="284"/>
      <w:jc w:val="left"/>
    </w:pPr>
    <w:rPr>
      <w:sz w:val="16"/>
      <w:szCs w:val="20"/>
    </w:rPr>
  </w:style>
  <w:style w:type="paragraph" w:styleId="TM4">
    <w:name w:val="toc 4"/>
    <w:basedOn w:val="Normal"/>
    <w:next w:val="Normal"/>
    <w:autoRedefine/>
    <w:uiPriority w:val="39"/>
    <w:unhideWhenUsed/>
    <w:qFormat/>
    <w:rsid w:val="007F4B3A"/>
    <w:pPr>
      <w:spacing w:after="0"/>
      <w:ind w:left="1418" w:firstLine="425"/>
      <w:jc w:val="left"/>
    </w:pPr>
    <w:rPr>
      <w:sz w:val="16"/>
      <w:szCs w:val="20"/>
    </w:rPr>
  </w:style>
  <w:style w:type="paragraph" w:styleId="TM5">
    <w:name w:val="toc 5"/>
    <w:basedOn w:val="Normal"/>
    <w:next w:val="Normal"/>
    <w:autoRedefine/>
    <w:uiPriority w:val="39"/>
    <w:unhideWhenUsed/>
    <w:qFormat/>
    <w:rsid w:val="007F4B3A"/>
    <w:pPr>
      <w:spacing w:after="0"/>
      <w:ind w:left="1418" w:firstLine="567"/>
      <w:jc w:val="left"/>
    </w:pPr>
    <w:rPr>
      <w:sz w:val="16"/>
      <w:szCs w:val="20"/>
    </w:rPr>
  </w:style>
  <w:style w:type="character" w:styleId="Lienhypertexte">
    <w:name w:val="Hyperlink"/>
    <w:basedOn w:val="Policepardfaut"/>
    <w:uiPriority w:val="99"/>
    <w:unhideWhenUsed/>
    <w:rsid w:val="007F54C5"/>
    <w:rPr>
      <w:color w:val="0000FF" w:themeColor="hyperlink"/>
      <w:u w:val="single"/>
    </w:rPr>
  </w:style>
  <w:style w:type="paragraph" w:styleId="TM6">
    <w:name w:val="toc 6"/>
    <w:basedOn w:val="Normal"/>
    <w:next w:val="Normal"/>
    <w:autoRedefine/>
    <w:uiPriority w:val="39"/>
    <w:unhideWhenUsed/>
    <w:rsid w:val="007F54C5"/>
    <w:pPr>
      <w:spacing w:after="0"/>
      <w:ind w:left="800"/>
      <w:jc w:val="left"/>
    </w:pPr>
    <w:rPr>
      <w:rFonts w:asciiTheme="minorHAnsi" w:hAnsiTheme="minorHAnsi"/>
      <w:szCs w:val="20"/>
    </w:rPr>
  </w:style>
  <w:style w:type="paragraph" w:styleId="TM7">
    <w:name w:val="toc 7"/>
    <w:basedOn w:val="Normal"/>
    <w:next w:val="Normal"/>
    <w:autoRedefine/>
    <w:uiPriority w:val="39"/>
    <w:unhideWhenUsed/>
    <w:rsid w:val="007F54C5"/>
    <w:pPr>
      <w:spacing w:after="0"/>
      <w:ind w:left="1000"/>
      <w:jc w:val="left"/>
    </w:pPr>
    <w:rPr>
      <w:rFonts w:asciiTheme="minorHAnsi" w:hAnsiTheme="minorHAnsi"/>
      <w:szCs w:val="20"/>
    </w:rPr>
  </w:style>
  <w:style w:type="paragraph" w:styleId="TM8">
    <w:name w:val="toc 8"/>
    <w:basedOn w:val="Normal"/>
    <w:next w:val="Normal"/>
    <w:autoRedefine/>
    <w:uiPriority w:val="39"/>
    <w:unhideWhenUsed/>
    <w:rsid w:val="007F54C5"/>
    <w:pPr>
      <w:spacing w:after="0"/>
      <w:ind w:left="1200"/>
      <w:jc w:val="left"/>
    </w:pPr>
    <w:rPr>
      <w:rFonts w:asciiTheme="minorHAnsi" w:hAnsiTheme="minorHAnsi"/>
      <w:szCs w:val="20"/>
    </w:rPr>
  </w:style>
  <w:style w:type="paragraph" w:styleId="TM9">
    <w:name w:val="toc 9"/>
    <w:basedOn w:val="Normal"/>
    <w:next w:val="Normal"/>
    <w:autoRedefine/>
    <w:uiPriority w:val="39"/>
    <w:unhideWhenUsed/>
    <w:rsid w:val="007F54C5"/>
    <w:pPr>
      <w:spacing w:after="0"/>
      <w:ind w:left="1400"/>
      <w:jc w:val="left"/>
    </w:pPr>
    <w:rPr>
      <w:rFonts w:asciiTheme="minorHAnsi" w:hAnsiTheme="minorHAnsi"/>
      <w:szCs w:val="20"/>
    </w:rPr>
  </w:style>
  <w:style w:type="paragraph" w:styleId="En-tte">
    <w:name w:val="header"/>
    <w:basedOn w:val="Normal"/>
    <w:link w:val="En-tteCar"/>
    <w:uiPriority w:val="99"/>
    <w:unhideWhenUsed/>
    <w:rsid w:val="00CD447F"/>
    <w:pPr>
      <w:tabs>
        <w:tab w:val="center" w:pos="4536"/>
        <w:tab w:val="right" w:pos="9072"/>
      </w:tabs>
      <w:spacing w:after="0"/>
    </w:pPr>
  </w:style>
  <w:style w:type="character" w:customStyle="1" w:styleId="En-tteCar">
    <w:name w:val="En-tête Car"/>
    <w:basedOn w:val="Policepardfaut"/>
    <w:link w:val="En-tte"/>
    <w:uiPriority w:val="99"/>
    <w:rsid w:val="00CD447F"/>
    <w:rPr>
      <w:rFonts w:ascii="Arial" w:hAnsi="Arial"/>
      <w:sz w:val="20"/>
    </w:rPr>
  </w:style>
  <w:style w:type="paragraph" w:styleId="Pieddepage">
    <w:name w:val="footer"/>
    <w:basedOn w:val="Normal"/>
    <w:link w:val="PieddepageCar"/>
    <w:uiPriority w:val="99"/>
    <w:unhideWhenUsed/>
    <w:rsid w:val="00CD447F"/>
    <w:pPr>
      <w:tabs>
        <w:tab w:val="center" w:pos="4536"/>
        <w:tab w:val="right" w:pos="9072"/>
      </w:tabs>
      <w:spacing w:after="0"/>
    </w:pPr>
  </w:style>
  <w:style w:type="character" w:customStyle="1" w:styleId="PieddepageCar">
    <w:name w:val="Pied de page Car"/>
    <w:basedOn w:val="Policepardfaut"/>
    <w:link w:val="Pieddepage"/>
    <w:uiPriority w:val="99"/>
    <w:rsid w:val="00CD447F"/>
    <w:rPr>
      <w:rFonts w:ascii="Arial" w:hAnsi="Arial"/>
      <w:sz w:val="20"/>
    </w:rPr>
  </w:style>
  <w:style w:type="paragraph" w:styleId="Textedebulles">
    <w:name w:val="Balloon Text"/>
    <w:basedOn w:val="Normal"/>
    <w:link w:val="TextedebullesCar"/>
    <w:uiPriority w:val="99"/>
    <w:semiHidden/>
    <w:unhideWhenUsed/>
    <w:rsid w:val="00CD447F"/>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CD447F"/>
    <w:rPr>
      <w:rFonts w:ascii="Tahoma" w:hAnsi="Tahoma" w:cs="Tahoma"/>
      <w:sz w:val="16"/>
      <w:szCs w:val="16"/>
    </w:rPr>
  </w:style>
  <w:style w:type="character" w:styleId="Textedelespacerserv">
    <w:name w:val="Placeholder Text"/>
    <w:basedOn w:val="Policepardfaut"/>
    <w:uiPriority w:val="99"/>
    <w:semiHidden/>
    <w:rsid w:val="00392371"/>
    <w:rPr>
      <w:color w:val="808080"/>
    </w:rPr>
  </w:style>
  <w:style w:type="paragraph" w:customStyle="1" w:styleId="Remarque">
    <w:name w:val="Remarque"/>
    <w:basedOn w:val="Normal"/>
    <w:link w:val="RemarqueCar"/>
    <w:qFormat/>
    <w:rsid w:val="00984CAC"/>
    <w:pPr>
      <w:numPr>
        <w:numId w:val="9"/>
      </w:numPr>
    </w:pPr>
    <w:rPr>
      <w:color w:val="00B050"/>
    </w:rPr>
  </w:style>
  <w:style w:type="paragraph" w:customStyle="1" w:styleId="Annotationimportante">
    <w:name w:val="Annotation importante"/>
    <w:basedOn w:val="Normal"/>
    <w:link w:val="AnnotationimportanteCar"/>
    <w:qFormat/>
    <w:rsid w:val="00984CAC"/>
    <w:pPr>
      <w:numPr>
        <w:numId w:val="7"/>
      </w:numPr>
      <w:spacing w:after="0"/>
    </w:pPr>
    <w:rPr>
      <w:b/>
      <w:color w:val="FF0000"/>
    </w:rPr>
  </w:style>
  <w:style w:type="character" w:customStyle="1" w:styleId="RemarqueCar">
    <w:name w:val="Remarque Car"/>
    <w:basedOn w:val="Policepardfaut"/>
    <w:link w:val="Remarque"/>
    <w:rsid w:val="00984CAC"/>
    <w:rPr>
      <w:rFonts w:ascii="Arial" w:hAnsi="Arial"/>
      <w:color w:val="00B050"/>
      <w:sz w:val="20"/>
    </w:rPr>
  </w:style>
  <w:style w:type="character" w:customStyle="1" w:styleId="AnnotationimportanteCar">
    <w:name w:val="Annotation importante Car"/>
    <w:basedOn w:val="Policepardfaut"/>
    <w:link w:val="Annotationimportante"/>
    <w:rsid w:val="00984CAC"/>
    <w:rPr>
      <w:rFonts w:ascii="Arial" w:hAnsi="Arial"/>
      <w:b/>
      <w:color w:val="FF0000"/>
      <w:sz w:val="20"/>
    </w:rPr>
  </w:style>
  <w:style w:type="paragraph" w:styleId="En-ttedetabledesmatires">
    <w:name w:val="TOC Heading"/>
    <w:basedOn w:val="Titre1"/>
    <w:next w:val="Normal"/>
    <w:uiPriority w:val="39"/>
    <w:unhideWhenUsed/>
    <w:qFormat/>
    <w:rsid w:val="00C47478"/>
    <w:pPr>
      <w:numPr>
        <w:numId w:val="0"/>
      </w:numPr>
      <w:outlineLvl w:val="9"/>
    </w:pPr>
    <w:rPr>
      <w:rFonts w:asciiTheme="majorHAnsi" w:hAnsiTheme="majorHAnsi"/>
      <w:caps w:val="0"/>
      <w:color w:val="365F91" w:themeColor="accent1" w:themeShade="BF"/>
      <w:sz w:val="28"/>
      <w:u w:val="none"/>
    </w:rPr>
  </w:style>
  <w:style w:type="table" w:styleId="Grilledutableau">
    <w:name w:val="Table Grid"/>
    <w:basedOn w:val="TableauNormal"/>
    <w:uiPriority w:val="59"/>
    <w:rsid w:val="007567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centuationlgre">
    <w:name w:val="Subtle Emphasis"/>
    <w:aliases w:val="win term"/>
    <w:uiPriority w:val="19"/>
    <w:qFormat/>
    <w:rsid w:val="00741FA1"/>
    <w:rPr>
      <w:rFonts w:ascii="DejaVu Sans Mono" w:hAnsi="DejaVu Sans Mono"/>
      <w:i w:val="0"/>
      <w:iCs/>
      <w:color w:val="FFFFFF"/>
      <w:sz w:val="20"/>
      <w:bdr w:val="none" w:sz="0" w:space="0" w:color="auto"/>
      <w:shd w:val="solid" w:color="auto" w:fill="000000"/>
    </w:rPr>
  </w:style>
  <w:style w:type="paragraph" w:customStyle="1" w:styleId="code">
    <w:name w:val="code"/>
    <w:basedOn w:val="Normal"/>
    <w:autoRedefine/>
    <w:qFormat/>
    <w:rsid w:val="00454BF3"/>
    <w:pPr>
      <w:pBdr>
        <w:top w:val="single" w:sz="4" w:space="0" w:color="auto"/>
        <w:left w:val="single" w:sz="4" w:space="0" w:color="auto"/>
        <w:bottom w:val="single" w:sz="4" w:space="0" w:color="auto"/>
        <w:right w:val="single" w:sz="4" w:space="0" w:color="auto"/>
      </w:pBdr>
      <w:spacing w:after="120"/>
      <w:contextualSpacing/>
      <w:jc w:val="left"/>
    </w:pPr>
    <w:rPr>
      <w:rFonts w:ascii="Consolas" w:hAnsi="Consolas" w:cs="Courier New"/>
      <w:lang w:val="en-US"/>
    </w:rPr>
  </w:style>
  <w:style w:type="paragraph" w:customStyle="1" w:styleId="Fxpagedegarde">
    <w:name w:val="Fx page de garde"/>
    <w:basedOn w:val="Normal"/>
    <w:link w:val="FxpagedegardeCar"/>
    <w:qFormat/>
    <w:rsid w:val="00AF7330"/>
    <w:pPr>
      <w:spacing w:after="0"/>
      <w:jc w:val="center"/>
    </w:pPr>
    <w:rPr>
      <w:rFonts w:eastAsia="Times New Roman" w:cs="Arial"/>
      <w:b/>
      <w:sz w:val="28"/>
      <w:szCs w:val="28"/>
    </w:rPr>
  </w:style>
  <w:style w:type="character" w:customStyle="1" w:styleId="FxpagedegardeCar">
    <w:name w:val="Fx page de garde Car"/>
    <w:basedOn w:val="Policepardfaut"/>
    <w:link w:val="Fxpagedegarde"/>
    <w:rsid w:val="00AF7330"/>
    <w:rPr>
      <w:rFonts w:ascii="Arial" w:eastAsia="Times New Roman" w:hAnsi="Arial" w:cs="Arial"/>
      <w:b/>
      <w:sz w:val="28"/>
      <w:szCs w:val="28"/>
    </w:rPr>
  </w:style>
  <w:style w:type="paragraph" w:styleId="Date">
    <w:name w:val="Date"/>
    <w:basedOn w:val="Normal"/>
    <w:next w:val="Normal"/>
    <w:link w:val="DateCar"/>
    <w:semiHidden/>
    <w:unhideWhenUsed/>
    <w:rsid w:val="007837A9"/>
    <w:pPr>
      <w:spacing w:after="0" w:line="240" w:lineRule="auto"/>
      <w:jc w:val="left"/>
    </w:pPr>
    <w:rPr>
      <w:rFonts w:ascii="Times New Roman" w:eastAsia="Times New Roman" w:hAnsi="Times New Roman" w:cs="Times New Roman"/>
      <w:sz w:val="24"/>
      <w:szCs w:val="24"/>
    </w:rPr>
  </w:style>
  <w:style w:type="character" w:customStyle="1" w:styleId="DateCar">
    <w:name w:val="Date Car"/>
    <w:basedOn w:val="Policepardfaut"/>
    <w:link w:val="Date"/>
    <w:semiHidden/>
    <w:rsid w:val="007837A9"/>
    <w:rPr>
      <w:rFonts w:ascii="Times New Roman" w:eastAsia="Times New Roman" w:hAnsi="Times New Roman" w:cs="Times New Roman"/>
      <w:sz w:val="24"/>
      <w:szCs w:val="24"/>
    </w:rPr>
  </w:style>
  <w:style w:type="paragraph" w:styleId="NormalWeb">
    <w:name w:val="Normal (Web)"/>
    <w:basedOn w:val="Normal"/>
    <w:uiPriority w:val="99"/>
    <w:semiHidden/>
    <w:unhideWhenUsed/>
    <w:rsid w:val="00C62E37"/>
    <w:pPr>
      <w:spacing w:before="100" w:beforeAutospacing="1" w:after="100" w:afterAutospacing="1" w:line="240" w:lineRule="auto"/>
      <w:jc w:val="left"/>
    </w:pPr>
    <w:rPr>
      <w:rFonts w:ascii="Times New Roman" w:hAnsi="Times New Roman" w:cs="Times New Roman"/>
      <w:sz w:val="24"/>
      <w:szCs w:val="24"/>
    </w:rPr>
  </w:style>
  <w:style w:type="character" w:styleId="Mentionnonrsolue">
    <w:name w:val="Unresolved Mention"/>
    <w:basedOn w:val="Policepardfaut"/>
    <w:uiPriority w:val="99"/>
    <w:semiHidden/>
    <w:unhideWhenUsed/>
    <w:rsid w:val="00760802"/>
    <w:rPr>
      <w:color w:val="605E5C"/>
      <w:shd w:val="clear" w:color="auto" w:fill="E1DFDD"/>
    </w:rPr>
  </w:style>
  <w:style w:type="character" w:styleId="Lienhypertextesuivivisit">
    <w:name w:val="FollowedHyperlink"/>
    <w:basedOn w:val="Policepardfaut"/>
    <w:uiPriority w:val="99"/>
    <w:semiHidden/>
    <w:unhideWhenUsed/>
    <w:rsid w:val="00E66974"/>
    <w:rPr>
      <w:color w:val="800080" w:themeColor="followedHyperlink"/>
      <w:u w:val="single"/>
    </w:rPr>
  </w:style>
  <w:style w:type="paragraph" w:styleId="Notedefin">
    <w:name w:val="endnote text"/>
    <w:basedOn w:val="Normal"/>
    <w:link w:val="NotedefinCar"/>
    <w:uiPriority w:val="99"/>
    <w:semiHidden/>
    <w:unhideWhenUsed/>
    <w:rsid w:val="005E5D43"/>
    <w:pPr>
      <w:spacing w:after="0" w:line="240" w:lineRule="auto"/>
    </w:pPr>
    <w:rPr>
      <w:szCs w:val="20"/>
    </w:rPr>
  </w:style>
  <w:style w:type="character" w:customStyle="1" w:styleId="NotedefinCar">
    <w:name w:val="Note de fin Car"/>
    <w:basedOn w:val="Policepardfaut"/>
    <w:link w:val="Notedefin"/>
    <w:uiPriority w:val="99"/>
    <w:semiHidden/>
    <w:rsid w:val="005E5D43"/>
    <w:rPr>
      <w:rFonts w:ascii="Arial" w:hAnsi="Arial"/>
      <w:sz w:val="20"/>
      <w:szCs w:val="20"/>
    </w:rPr>
  </w:style>
  <w:style w:type="character" w:styleId="Appeldenotedefin">
    <w:name w:val="endnote reference"/>
    <w:basedOn w:val="Policepardfaut"/>
    <w:uiPriority w:val="99"/>
    <w:semiHidden/>
    <w:unhideWhenUsed/>
    <w:rsid w:val="005E5D4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1168865">
      <w:bodyDiv w:val="1"/>
      <w:marLeft w:val="0"/>
      <w:marRight w:val="0"/>
      <w:marTop w:val="0"/>
      <w:marBottom w:val="0"/>
      <w:divBdr>
        <w:top w:val="none" w:sz="0" w:space="0" w:color="auto"/>
        <w:left w:val="none" w:sz="0" w:space="0" w:color="auto"/>
        <w:bottom w:val="none" w:sz="0" w:space="0" w:color="auto"/>
        <w:right w:val="none" w:sz="0" w:space="0" w:color="auto"/>
      </w:divBdr>
    </w:div>
    <w:div w:id="363869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citybox2.axione.fr/reports" TargetMode="External"/><Relationship Id="rId26" Type="http://schemas.openxmlformats.org/officeDocument/2006/relationships/image" Target="media/image16.jpg"/><Relationship Id="rId39" Type="http://schemas.openxmlformats.org/officeDocument/2006/relationships/image" Target="media/image29.jpeg"/><Relationship Id="rId21" Type="http://schemas.openxmlformats.org/officeDocument/2006/relationships/image" Target="media/image10.jp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wmf"/><Relationship Id="rId20" Type="http://schemas.openxmlformats.org/officeDocument/2006/relationships/image" Target="media/image9.png"/><Relationship Id="rId29" Type="http://schemas.openxmlformats.org/officeDocument/2006/relationships/image" Target="media/image19.jp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e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13.png"/><Relationship Id="rId28" Type="http://schemas.openxmlformats.org/officeDocument/2006/relationships/image" Target="media/image18.jp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61" Type="http://schemas.openxmlformats.org/officeDocument/2006/relationships/image" Target="media/image51.png"/><Relationship Id="rId10" Type="http://schemas.openxmlformats.org/officeDocument/2006/relationships/image" Target="media/image5.jpeg"/><Relationship Id="rId19" Type="http://schemas.openxmlformats.org/officeDocument/2006/relationships/hyperlink" Target="https://citybox2.axione.fr/reports" TargetMode="Externa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eader" Target="header2.xml"/><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jp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fontTable" Target="fontTable.xml"/><Relationship Id="rId8" Type="http://schemas.openxmlformats.org/officeDocument/2006/relationships/image" Target="media/image3.jpeg"/><Relationship Id="rId51"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13.wmf"/><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footer2.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hyperlink" Target="mailto:contact@erm-automatismes.com" TargetMode="External"/><Relationship Id="rId6" Type="http://schemas.openxmlformats.org/officeDocument/2006/relationships/image" Target="media/image11.png"/><Relationship Id="rId5" Type="http://schemas.openxmlformats.org/officeDocument/2006/relationships/image" Target="media/image10.png"/><Relationship Id="rId4" Type="http://schemas.openxmlformats.org/officeDocument/2006/relationships/hyperlink" Target="mailto:contact@erm-automatismes.com"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P\AppData\Roaming\Microsoft\Templates\ERM_F2_3_Utilisation_B.do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w="19050">
          <a:solidFill>
            <a:srgbClr val="FF0000"/>
          </a:solidFill>
        </a:ln>
      </a:spPr>
      <a:bodyPr rtlCol="0" anchor="ctr"/>
      <a:lstStyle/>
      <a:style>
        <a:lnRef idx="2">
          <a:schemeClr val="dk1"/>
        </a:lnRef>
        <a:fillRef idx="1">
          <a:schemeClr val="lt1"/>
        </a:fillRef>
        <a:effectRef idx="0">
          <a:schemeClr val="dk1"/>
        </a:effectRef>
        <a:fontRef idx="minor">
          <a:schemeClr val="dk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289B9C-FF18-46BB-A33F-9CBCE29AF7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ERM_F2_3_Utilisation_B</Template>
  <TotalTime>22</TotalTime>
  <Pages>23</Pages>
  <Words>3595</Words>
  <Characters>19776</Characters>
  <Application>Microsoft Office Word</Application>
  <DocSecurity>0</DocSecurity>
  <Lines>164</Lines>
  <Paragraphs>46</Paragraphs>
  <ScaleCrop>false</ScaleCrop>
  <HeadingPairs>
    <vt:vector size="2" baseType="variant">
      <vt:variant>
        <vt:lpstr>Titre</vt:lpstr>
      </vt:variant>
      <vt:variant>
        <vt:i4>1</vt:i4>
      </vt:variant>
    </vt:vector>
  </HeadingPairs>
  <TitlesOfParts>
    <vt:vector size="1" baseType="lpstr">
      <vt:lpstr>DTXX100000XAF23Utilisation</vt:lpstr>
    </vt:vector>
  </TitlesOfParts>
  <Company>Microsoft</Company>
  <LinksUpToDate>false</LinksUpToDate>
  <CharactersWithSpaces>23325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DTXX100000XAF23Utilisation</dc:title>
  <dc:creator>oh</dc:creator>
  <cp:keywords>SMART STREET CY10</cp:keywords>
  <cp:lastModifiedBy>RP</cp:lastModifiedBy>
  <cp:revision>10</cp:revision>
  <cp:lastPrinted>2019-06-25T07:45:00Z</cp:lastPrinted>
  <dcterms:created xsi:type="dcterms:W3CDTF">2019-03-05T11:36:00Z</dcterms:created>
  <dcterms:modified xsi:type="dcterms:W3CDTF">2019-06-25T07:45:00Z</dcterms:modified>
  <cp:category>F2.3 - Utilisation</cp:category>
</cp:coreProperties>
</file>