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941CB" w14:textId="77777777" w:rsidR="0030262D" w:rsidRDefault="007A3480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0800" behindDoc="0" locked="1" layoutInCell="1" allowOverlap="1" wp14:anchorId="56169AFA" wp14:editId="3C443A7E">
                <wp:simplePos x="0" y="0"/>
                <wp:positionH relativeFrom="column">
                  <wp:posOffset>635</wp:posOffset>
                </wp:positionH>
                <wp:positionV relativeFrom="paragraph">
                  <wp:posOffset>6470650</wp:posOffset>
                </wp:positionV>
                <wp:extent cx="6840220" cy="2628900"/>
                <wp:effectExtent l="19050" t="19050" r="17780" b="19050"/>
                <wp:wrapNone/>
                <wp:docPr id="103" name="Zone de dessi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0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79190" y="160020"/>
                            <a:ext cx="3048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F2D72" w14:textId="77777777" w:rsidR="00280375" w:rsidRPr="00CC0759" w:rsidRDefault="00280375" w:rsidP="0028037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PROCEDURE</w:t>
                              </w:r>
                            </w:p>
                            <w:p w14:paraId="2B2F1980" w14:textId="77777777" w:rsidR="00280375" w:rsidRPr="00AF7330" w:rsidRDefault="00B25299" w:rsidP="00280375">
                              <w:pPr>
                                <w:pStyle w:val="Fxpagedegarde"/>
                              </w:pPr>
                              <w:r>
                                <w:t>Paramétrage Camera 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69" descr=" 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085" y="1029335"/>
                            <a:ext cx="1845310" cy="137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724" y="208391"/>
                            <a:ext cx="1403686" cy="216862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one de dessin 20" o:spid="_x0000_s1026" editas="canvas" style="position:absolute;left:0;text-align:left;margin-left:.05pt;margin-top:509.5pt;width:538.6pt;height:207pt;z-index:251660800" coordsize="68402,26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6791;top:1600;width:3048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280375" w:rsidRPr="00CC0759" w:rsidRDefault="00280375" w:rsidP="00280375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PROCEDURE</w:t>
                        </w:r>
                      </w:p>
                      <w:p w:rsidR="00280375" w:rsidRPr="00AF7330" w:rsidRDefault="00B25299" w:rsidP="00280375">
                        <w:pPr>
                          <w:pStyle w:val="Fxpagedegarde"/>
                        </w:pPr>
                        <w:r>
                          <w:t>Paramétrage Camera IP</w:t>
                        </w:r>
                      </w:p>
                    </w:txbxContent>
                  </v:textbox>
                </v:rect>
                <v:shape id="Picture 69" o:spid="_x0000_s1029" type="#_x0000_t75" alt=" Fiche technique" style="position:absolute;left:42360;top:10293;width:18453;height:1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">
                  <v:imagedata r:id="rId10" o:title=" Fiche technique"/>
                </v:shape>
                <v:shape id="Image 1" o:spid="_x0000_s1030" type="#_x0000_t75" style="position:absolute;left:4887;top:2083;width:14037;height:2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1" layoutInCell="0" allowOverlap="0" wp14:anchorId="2084CD2A" wp14:editId="21BF927C">
                <wp:simplePos x="0" y="0"/>
                <wp:positionH relativeFrom="column">
                  <wp:posOffset>-2250440</wp:posOffset>
                </wp:positionH>
                <wp:positionV relativeFrom="margin">
                  <wp:posOffset>2376170</wp:posOffset>
                </wp:positionV>
                <wp:extent cx="5039995" cy="810895"/>
                <wp:effectExtent l="0" t="4445" r="3175" b="3810"/>
                <wp:wrapNone/>
                <wp:docPr id="99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92924" w14:textId="77777777" w:rsidR="00280375" w:rsidRPr="007C0102" w:rsidRDefault="00280375" w:rsidP="002803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96"/>
                                <w:szCs w:val="96"/>
                              </w:rPr>
                            </w:pPr>
                            <w:r w:rsidRPr="007C0102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96"/>
                                <w:szCs w:val="96"/>
                              </w:rPr>
                              <w:t>DOSSIER MACHINE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77.2pt;margin-top:187.1pt;width:396.85pt;height:63.85pt;rotation:-90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:rsidR="00280375" w:rsidRPr="007C0102" w:rsidRDefault="00280375" w:rsidP="00280375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96"/>
                          <w:szCs w:val="96"/>
                        </w:rPr>
                      </w:pPr>
                      <w:r w:rsidRPr="007C0102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96"/>
                          <w:szCs w:val="96"/>
                        </w:rPr>
                        <w:t>DOSSIER MACHINE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p w14:paraId="49FDD6BF" w14:textId="084F2E1B" w:rsidR="000C3BA4" w:rsidRDefault="008967DB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529529196" w:history="1">
        <w:r w:rsidR="000C3BA4" w:rsidRPr="00220EC7">
          <w:rPr>
            <w:rStyle w:val="Lienhypertexte"/>
            <w:noProof/>
          </w:rPr>
          <w:t>1</w:t>
        </w:r>
        <w:r w:rsidR="000C3BA4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0C3BA4" w:rsidRPr="00220EC7">
          <w:rPr>
            <w:rStyle w:val="Lienhypertexte"/>
            <w:noProof/>
          </w:rPr>
          <w:t>CONFIGURATION DE LA CAMERA IP</w:t>
        </w:r>
        <w:r w:rsidR="000C3BA4">
          <w:rPr>
            <w:noProof/>
            <w:webHidden/>
          </w:rPr>
          <w:tab/>
        </w:r>
        <w:r w:rsidR="000C3BA4">
          <w:rPr>
            <w:noProof/>
            <w:webHidden/>
          </w:rPr>
          <w:fldChar w:fldCharType="begin"/>
        </w:r>
        <w:r w:rsidR="000C3BA4">
          <w:rPr>
            <w:noProof/>
            <w:webHidden/>
          </w:rPr>
          <w:instrText xml:space="preserve"> PAGEREF _Toc529529196 \h </w:instrText>
        </w:r>
        <w:r w:rsidR="000C3BA4">
          <w:rPr>
            <w:noProof/>
            <w:webHidden/>
          </w:rPr>
        </w:r>
        <w:r w:rsidR="000C3BA4">
          <w:rPr>
            <w:noProof/>
            <w:webHidden/>
          </w:rPr>
          <w:fldChar w:fldCharType="separate"/>
        </w:r>
        <w:r w:rsidR="000C3BA4">
          <w:rPr>
            <w:noProof/>
            <w:webHidden/>
          </w:rPr>
          <w:t>1</w:t>
        </w:r>
        <w:r w:rsidR="000C3BA4">
          <w:rPr>
            <w:noProof/>
            <w:webHidden/>
          </w:rPr>
          <w:fldChar w:fldCharType="end"/>
        </w:r>
      </w:hyperlink>
    </w:p>
    <w:p w14:paraId="2A243A99" w14:textId="5FAF886C" w:rsidR="000C3BA4" w:rsidRDefault="000C3BA4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29529197" w:history="1">
        <w:r w:rsidRPr="00220EC7">
          <w:rPr>
            <w:rStyle w:val="Lienhypertexte"/>
            <w:noProof/>
          </w:rPr>
          <w:t>1.1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220EC7">
          <w:rPr>
            <w:rStyle w:val="Lienhypertexte"/>
            <w:noProof/>
          </w:rPr>
          <w:t>Installation du logiciel AnyCam pour l'enregistrement d'un flux vidéo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_Toc529529197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AE8D7EC" w14:textId="747C33F3" w:rsidR="000C3BA4" w:rsidRDefault="000C3BA4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29529198" w:history="1">
        <w:r w:rsidRPr="00220EC7">
          <w:rPr>
            <w:rStyle w:val="Lienhypertexte"/>
            <w:noProof/>
          </w:rPr>
          <w:t>1.2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220EC7">
          <w:rPr>
            <w:rStyle w:val="Lienhypertexte"/>
            <w:noProof/>
          </w:rPr>
          <w:t>Câblage de la caméra avec Citybox Contrôleur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_Toc529529198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1B0587E" w14:textId="05E2CE78" w:rsidR="000C3BA4" w:rsidRDefault="000C3BA4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29529199" w:history="1">
        <w:r w:rsidRPr="00220EC7">
          <w:rPr>
            <w:rStyle w:val="Lienhypertexte"/>
            <w:noProof/>
          </w:rPr>
          <w:t>1.3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220EC7">
          <w:rPr>
            <w:rStyle w:val="Lienhypertexte"/>
            <w:noProof/>
          </w:rPr>
          <w:t>Synoptique de câblage de la caméra 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_Toc529529199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53FB8DC" w14:textId="77777777" w:rsidR="00D13D23" w:rsidRDefault="008967DB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38A396A8" w14:textId="77777777" w:rsidR="00DB54C3" w:rsidRDefault="00DB54C3" w:rsidP="00D13D23">
      <w:pPr>
        <w:pBdr>
          <w:top w:val="single" w:sz="4" w:space="1" w:color="auto"/>
        </w:pBdr>
        <w:ind w:left="1418"/>
        <w:jc w:val="left"/>
        <w:sectPr w:rsidR="00DB54C3" w:rsidSect="008F577D">
          <w:headerReference w:type="default" r:id="rId15"/>
          <w:type w:val="continuous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</w:p>
    <w:p w14:paraId="76D7707D" w14:textId="77777777" w:rsidR="00470955" w:rsidRDefault="00470955" w:rsidP="00D13D23">
      <w:pPr>
        <w:pBdr>
          <w:top w:val="single" w:sz="4" w:space="1" w:color="auto"/>
        </w:pBdr>
        <w:ind w:left="1418"/>
        <w:jc w:val="left"/>
      </w:pPr>
    </w:p>
    <w:p w14:paraId="420353DC" w14:textId="77777777" w:rsidR="00984CAC" w:rsidRPr="00984CAC" w:rsidRDefault="008206D2">
      <w:pPr>
        <w:jc w:val="left"/>
      </w:pPr>
      <w:r>
        <w:br w:type="page"/>
      </w:r>
      <w:bookmarkStart w:id="1" w:name="_GoBack"/>
      <w:bookmarkEnd w:id="1"/>
    </w:p>
    <w:p w14:paraId="14B500DB" w14:textId="77777777" w:rsidR="00096569" w:rsidRDefault="00604694" w:rsidP="00096569">
      <w:pPr>
        <w:pStyle w:val="Titre1"/>
      </w:pPr>
      <w:bookmarkStart w:id="2" w:name="_Toc529529196"/>
      <w:r>
        <w:lastRenderedPageBreak/>
        <w:t>CONFIGURATION DE LA CAMERA IP</w:t>
      </w:r>
      <w:bookmarkEnd w:id="2"/>
    </w:p>
    <w:p w14:paraId="7EEE948A" w14:textId="77777777" w:rsidR="00604694" w:rsidRPr="00604694" w:rsidRDefault="00604694" w:rsidP="00604694"/>
    <w:p w14:paraId="21C5812C" w14:textId="77777777" w:rsidR="00604694" w:rsidRPr="00EA732E" w:rsidRDefault="00604694" w:rsidP="00604694">
      <w:pPr>
        <w:jc w:val="left"/>
      </w:pPr>
      <w:r w:rsidRPr="00EA732E">
        <w:t>Cette configuration est détaillée en supposant que les options caméra et la borne WIFI sont déjà câblés et alimenté par un injecteur POE dans le mat.</w:t>
      </w:r>
    </w:p>
    <w:p w14:paraId="30F94562" w14:textId="77777777" w:rsidR="00604694" w:rsidRPr="00EA732E" w:rsidRDefault="00604694" w:rsidP="00604694">
      <w:pPr>
        <w:jc w:val="left"/>
      </w:pPr>
      <w:r w:rsidRPr="00EA732E">
        <w:t xml:space="preserve">Premièrement, sur un PC aller dans Réseau et Internet &gt;&gt; Afficher l'état et la gestion du réseau &gt;&gt; Modifier les paramètres de la carte puis dans les Propriétés de Ethernet introduire l'adresse IP 192.168.1.5 </w:t>
      </w:r>
    </w:p>
    <w:p w14:paraId="65E7969E" w14:textId="77777777" w:rsidR="00604694" w:rsidRPr="00EA732E" w:rsidRDefault="00604694" w:rsidP="00604694">
      <w:pPr>
        <w:jc w:val="left"/>
      </w:pPr>
      <w:r w:rsidRPr="00EA732E">
        <w:t>Ensuite avec un cordon RJ45 se connecter sur le port ETH</w:t>
      </w:r>
      <w:r>
        <w:t>1 ou ETH2</w:t>
      </w:r>
      <w:r w:rsidRPr="00EA732E">
        <w:t xml:space="preserve"> d</w:t>
      </w:r>
      <w:r>
        <w:t>u</w:t>
      </w:r>
      <w:r w:rsidRPr="00EA732E">
        <w:t xml:space="preserve"> contrôleur et sur la prise RJ45 du PC.</w:t>
      </w:r>
    </w:p>
    <w:p w14:paraId="008A1953" w14:textId="77777777" w:rsidR="00604694" w:rsidRDefault="00604694" w:rsidP="00604694">
      <w:pPr>
        <w:jc w:val="left"/>
      </w:pPr>
      <w:r>
        <w:t>A</w:t>
      </w:r>
      <w:r w:rsidRPr="00EA732E">
        <w:t xml:space="preserve"> l'aide d'un routeur TP-Link se connecter pour trouver </w:t>
      </w:r>
      <w:r>
        <w:t>l'</w:t>
      </w:r>
      <w:r w:rsidRPr="00EA732E">
        <w:t>adresse</w:t>
      </w:r>
      <w:r>
        <w:t xml:space="preserve"> IP de la caméra. </w:t>
      </w:r>
    </w:p>
    <w:p w14:paraId="4CFA242C" w14:textId="77777777" w:rsidR="00604694" w:rsidRPr="00EA732E" w:rsidRDefault="00604694" w:rsidP="00604694">
      <w:pPr>
        <w:jc w:val="left"/>
      </w:pPr>
      <w:r>
        <w:t>Se connecter sur une page web avec l'adresse IP trouvée puis renseigner les identifiants comme ceci :</w:t>
      </w:r>
    </w:p>
    <w:p w14:paraId="334A8D78" w14:textId="77777777" w:rsidR="00604694" w:rsidRPr="00EA732E" w:rsidRDefault="00604694" w:rsidP="00604694">
      <w:pPr>
        <w:contextualSpacing/>
        <w:jc w:val="left"/>
      </w:pPr>
      <w:r w:rsidRPr="00EA732E">
        <w:t xml:space="preserve">Identifiant : </w:t>
      </w:r>
      <w:proofErr w:type="spellStart"/>
      <w:r w:rsidRPr="00EA732E">
        <w:t>ubnt</w:t>
      </w:r>
      <w:proofErr w:type="spellEnd"/>
    </w:p>
    <w:p w14:paraId="4E21FF99" w14:textId="77777777" w:rsidR="00604694" w:rsidRPr="00EA732E" w:rsidRDefault="00604694" w:rsidP="00604694">
      <w:pPr>
        <w:contextualSpacing/>
        <w:jc w:val="left"/>
      </w:pPr>
      <w:r w:rsidRPr="00EA732E">
        <w:t xml:space="preserve">Mot de passe : </w:t>
      </w:r>
      <w:proofErr w:type="spellStart"/>
      <w:r w:rsidRPr="00EA732E">
        <w:t>ubnt</w:t>
      </w:r>
      <w:proofErr w:type="spellEnd"/>
    </w:p>
    <w:p w14:paraId="0957639B" w14:textId="77777777" w:rsidR="00604694" w:rsidRPr="00EA732E" w:rsidRDefault="00604694" w:rsidP="00604694">
      <w:pPr>
        <w:jc w:val="left"/>
      </w:pPr>
    </w:p>
    <w:p w14:paraId="7894EEAC" w14:textId="77777777" w:rsidR="00604694" w:rsidRPr="00EA732E" w:rsidRDefault="007A3480" w:rsidP="00604694">
      <w:pPr>
        <w:jc w:val="left"/>
      </w:pPr>
      <w:r>
        <w:rPr>
          <w:noProof/>
        </w:rPr>
        <mc:AlternateContent>
          <mc:Choice Requires="wpc">
            <w:drawing>
              <wp:inline distT="0" distB="0" distL="0" distR="0" wp14:anchorId="116DD907" wp14:editId="3E2B90F9">
                <wp:extent cx="6659880" cy="3200400"/>
                <wp:effectExtent l="0" t="0" r="0" b="0"/>
                <wp:docPr id="98" name="Zone de dessin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7" name="Imag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916" y="35600"/>
                            <a:ext cx="4143650" cy="3164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A0B3653" id="Zone de dessin 74" o:spid="_x0000_s1026" editas="canvas" style="width:524.4pt;height:252pt;mso-position-horizontal-relative:char;mso-position-vertical-relative:line" coordsize="66598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">
                <v:shape id="_x0000_s1027" type="#_x0000_t75" style="position:absolute;width:66598;height:32004;visibility:visible;mso-wrap-style:square">
                  <v:fill o:detectmouseclick="t"/>
                  <v:path o:connecttype="none"/>
                </v:shape>
                <v:shape id="Image 75" o:spid="_x0000_s1028" type="#_x0000_t75" style="position:absolute;left:13579;top:356;width:41436;height:3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049533A0" w14:textId="77777777" w:rsidR="00604694" w:rsidRDefault="00604694" w:rsidP="00604694">
      <w:pPr>
        <w:jc w:val="left"/>
      </w:pPr>
      <w:r w:rsidRPr="00EA732E">
        <w:t xml:space="preserve">Une fois connecté, </w:t>
      </w:r>
      <w:r>
        <w:t>aller dans l'onglet Réseau, cochez le mode Statique et renseigner l'adresse IP 192.168.1.100 puis appuyer sur le bouton Enregistrer.</w:t>
      </w:r>
    </w:p>
    <w:p w14:paraId="6AEA2D68" w14:textId="77777777" w:rsidR="00604694" w:rsidRDefault="00604694" w:rsidP="00604694">
      <w:pPr>
        <w:jc w:val="left"/>
      </w:pPr>
      <w:r>
        <w:t>Dans l'onglet Configuration au niveau de Flux RTSP choisir la qualité moyenne (1024x576) puis appuyer sur Enregistrer.</w:t>
      </w:r>
    </w:p>
    <w:p w14:paraId="34DCD609" w14:textId="77777777" w:rsidR="00604694" w:rsidRDefault="00604694" w:rsidP="00604694">
      <w:pPr>
        <w:jc w:val="left"/>
      </w:pPr>
      <w:r>
        <w:t>Se connecter à nouveau sur une page web pour vérifier les modifications.</w:t>
      </w:r>
    </w:p>
    <w:p w14:paraId="170BD670" w14:textId="77777777" w:rsidR="005A6C31" w:rsidRPr="005A6C31" w:rsidRDefault="006B49F2" w:rsidP="006B49F2">
      <w:pPr>
        <w:jc w:val="left"/>
      </w:pPr>
      <w:r>
        <w:br w:type="page"/>
      </w:r>
    </w:p>
    <w:p w14:paraId="3C2E3EE2" w14:textId="77777777" w:rsidR="008206D2" w:rsidRDefault="00604694" w:rsidP="008B3693">
      <w:pPr>
        <w:pStyle w:val="Titre2"/>
      </w:pPr>
      <w:bookmarkStart w:id="3" w:name="_Toc529529197"/>
      <w:r>
        <w:lastRenderedPageBreak/>
        <w:t xml:space="preserve">Installation du logiciel </w:t>
      </w:r>
      <w:proofErr w:type="spellStart"/>
      <w:r>
        <w:t>AnyCam</w:t>
      </w:r>
      <w:proofErr w:type="spellEnd"/>
      <w:r>
        <w:t xml:space="preserve"> pour l'enregistrement d'un flux vidéo</w:t>
      </w:r>
      <w:bookmarkEnd w:id="3"/>
    </w:p>
    <w:p w14:paraId="552F46C8" w14:textId="77777777" w:rsidR="00604694" w:rsidRPr="00604694" w:rsidRDefault="00604694" w:rsidP="00604694"/>
    <w:p w14:paraId="11BB48F7" w14:textId="77777777" w:rsidR="00604694" w:rsidRPr="00D07BA4" w:rsidRDefault="00604694" w:rsidP="00604694">
      <w:pPr>
        <w:jc w:val="left"/>
        <w:rPr>
          <w:b/>
          <w:sz w:val="28"/>
          <w:szCs w:val="28"/>
          <w:u w:val="single"/>
        </w:rPr>
      </w:pPr>
      <w:r>
        <w:t xml:space="preserve">Aller dans </w:t>
      </w:r>
      <w:r w:rsidRPr="00D07BA4">
        <w:rPr>
          <w:b/>
        </w:rPr>
        <w:t xml:space="preserve">PGCY10 </w:t>
      </w:r>
      <w:r>
        <w:t xml:space="preserve">&gt;&gt; </w:t>
      </w:r>
      <w:r w:rsidRPr="00D07BA4">
        <w:rPr>
          <w:b/>
        </w:rPr>
        <w:t>Logiciels</w:t>
      </w:r>
      <w:r>
        <w:t xml:space="preserve"> puis lancer l'installation du logiciel </w:t>
      </w:r>
      <w:proofErr w:type="spellStart"/>
      <w:r w:rsidRPr="00D07BA4">
        <w:rPr>
          <w:b/>
        </w:rPr>
        <w:t>AnyCam</w:t>
      </w:r>
      <w:proofErr w:type="spellEnd"/>
      <w:r>
        <w:t>, vérifier avant qu'il ne soit pas déjà installé sur le poste. C'est possible aussi de le télécharger gratuitement sur internet et c'est même conseillé pour l'avoir en dernière version.</w:t>
      </w:r>
    </w:p>
    <w:p w14:paraId="58EAEB32" w14:textId="77777777" w:rsidR="00604694" w:rsidRDefault="00604694" w:rsidP="00604694">
      <w:pPr>
        <w:jc w:val="left"/>
      </w:pPr>
      <w:r>
        <w:t xml:space="preserve">Une fois installé, lancer </w:t>
      </w:r>
      <w:proofErr w:type="spellStart"/>
      <w:r>
        <w:t>AnyCam</w:t>
      </w:r>
      <w:proofErr w:type="spellEnd"/>
      <w:r>
        <w:t xml:space="preserve"> puis appuyer sur le bouton "</w:t>
      </w:r>
      <w:proofErr w:type="spellStart"/>
      <w:r w:rsidRPr="00C60E3A">
        <w:t>Add</w:t>
      </w:r>
      <w:proofErr w:type="spellEnd"/>
      <w:r w:rsidRPr="00C60E3A">
        <w:t xml:space="preserve"> IP Camera</w:t>
      </w:r>
      <w:r>
        <w:t>".</w:t>
      </w:r>
    </w:p>
    <w:p w14:paraId="474DB13C" w14:textId="77777777" w:rsidR="00604694" w:rsidRDefault="007A3480" w:rsidP="00604694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28657979" wp14:editId="57F1E8B4">
                <wp:simplePos x="0" y="0"/>
                <wp:positionH relativeFrom="column">
                  <wp:posOffset>1016635</wp:posOffset>
                </wp:positionH>
                <wp:positionV relativeFrom="paragraph">
                  <wp:posOffset>72390</wp:posOffset>
                </wp:positionV>
                <wp:extent cx="4027805" cy="2599690"/>
                <wp:effectExtent l="0" t="0" r="0" b="0"/>
                <wp:wrapNone/>
                <wp:docPr id="94" name="Grou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7805" cy="2599690"/>
                          <a:chOff x="0" y="0"/>
                          <a:chExt cx="4027805" cy="2599690"/>
                        </a:xfrm>
                      </wpg:grpSpPr>
                      <pic:pic xmlns:pic="http://schemas.openxmlformats.org/drawingml/2006/picture">
                        <pic:nvPicPr>
                          <pic:cNvPr id="95" name="Image 12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805" cy="2599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Rectangle 123"/>
                        <wps:cNvSpPr/>
                        <wps:spPr>
                          <a:xfrm>
                            <a:off x="690113" y="940279"/>
                            <a:ext cx="1319842" cy="9057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7A417" id="Groupe 124" o:spid="_x0000_s1026" style="position:absolute;margin-left:80.05pt;margin-top:5.7pt;width:317.15pt;height:204.7pt;z-index:251663872" coordsize="40278,25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">
                <v:shape id="Image 122" o:spid="_x0000_s1027" type="#_x0000_t75" style="position:absolute;width:40278;height:2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">
                  <v:imagedata r:id="rId19" o:title=""/>
                </v:shape>
                <v:rect id="Rectangle 123" o:spid="_x0000_s1028" style="position:absolute;left:6901;top:9402;width:13198;height:9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" filled="f" strokecolor="red" strokeweight="1.5pt"/>
              </v:group>
            </w:pict>
          </mc:Fallback>
        </mc:AlternateContent>
      </w:r>
    </w:p>
    <w:p w14:paraId="0A951CFF" w14:textId="77777777" w:rsidR="00604694" w:rsidRDefault="00604694" w:rsidP="00604694">
      <w:pPr>
        <w:jc w:val="left"/>
      </w:pPr>
    </w:p>
    <w:p w14:paraId="15862015" w14:textId="77777777" w:rsidR="00604694" w:rsidRDefault="00604694" w:rsidP="00604694">
      <w:pPr>
        <w:jc w:val="left"/>
      </w:pPr>
    </w:p>
    <w:p w14:paraId="55897701" w14:textId="77777777" w:rsidR="00604694" w:rsidRDefault="00604694" w:rsidP="00604694">
      <w:pPr>
        <w:jc w:val="left"/>
      </w:pPr>
    </w:p>
    <w:p w14:paraId="15A7561B" w14:textId="77777777" w:rsidR="00604694" w:rsidRDefault="00604694" w:rsidP="00604694">
      <w:pPr>
        <w:jc w:val="left"/>
      </w:pPr>
    </w:p>
    <w:p w14:paraId="4F9EFD22" w14:textId="77777777" w:rsidR="00604694" w:rsidRDefault="00604694" w:rsidP="00604694">
      <w:pPr>
        <w:jc w:val="left"/>
      </w:pPr>
    </w:p>
    <w:p w14:paraId="2161EB74" w14:textId="77777777" w:rsidR="00604694" w:rsidRDefault="00604694" w:rsidP="00604694">
      <w:pPr>
        <w:jc w:val="left"/>
      </w:pPr>
    </w:p>
    <w:p w14:paraId="44927C69" w14:textId="77777777" w:rsidR="00604694" w:rsidRDefault="00604694" w:rsidP="00604694">
      <w:pPr>
        <w:jc w:val="left"/>
      </w:pPr>
    </w:p>
    <w:p w14:paraId="42BB959F" w14:textId="77777777" w:rsidR="00604694" w:rsidRDefault="00604694" w:rsidP="00604694">
      <w:pPr>
        <w:jc w:val="left"/>
      </w:pPr>
    </w:p>
    <w:p w14:paraId="3167C78F" w14:textId="77777777" w:rsidR="00604694" w:rsidRDefault="00604694" w:rsidP="00604694">
      <w:pPr>
        <w:jc w:val="left"/>
      </w:pPr>
    </w:p>
    <w:p w14:paraId="755F87C5" w14:textId="77777777" w:rsidR="00604694" w:rsidRDefault="00604694" w:rsidP="00604694">
      <w:pPr>
        <w:jc w:val="left"/>
      </w:pPr>
      <w:r>
        <w:t>Copier l'adresse IP de la caméra récupérée dans l'onglet "CONFIGURER" sur la page de configuration de celle-ci et la coller au niveau de Camera URL or IP.</w:t>
      </w:r>
    </w:p>
    <w:p w14:paraId="6CE89410" w14:textId="77777777" w:rsidR="00604694" w:rsidRDefault="007A3480" w:rsidP="00604694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67921BF" wp14:editId="20108CDB">
                <wp:simplePos x="0" y="0"/>
                <wp:positionH relativeFrom="margin">
                  <wp:align>left</wp:align>
                </wp:positionH>
                <wp:positionV relativeFrom="paragraph">
                  <wp:posOffset>290195</wp:posOffset>
                </wp:positionV>
                <wp:extent cx="6591935" cy="1939925"/>
                <wp:effectExtent l="19050" t="38100" r="0" b="3175"/>
                <wp:wrapNone/>
                <wp:docPr id="87" name="Grou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1935" cy="1939925"/>
                          <a:chOff x="0" y="0"/>
                          <a:chExt cx="6591696" cy="1940177"/>
                        </a:xfrm>
                      </wpg:grpSpPr>
                      <pic:pic xmlns:pic="http://schemas.openxmlformats.org/drawingml/2006/picture">
                        <pic:nvPicPr>
                          <pic:cNvPr id="88" name="Image 1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6061" y="345057"/>
                            <a:ext cx="3175635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Image 12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5057"/>
                            <a:ext cx="3303270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0" name="Rectangle 127"/>
                        <wps:cNvSpPr/>
                        <wps:spPr>
                          <a:xfrm>
                            <a:off x="1466491" y="517585"/>
                            <a:ext cx="1509622" cy="2242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Rectangle 129"/>
                        <wps:cNvSpPr/>
                        <wps:spPr>
                          <a:xfrm>
                            <a:off x="4063042" y="629728"/>
                            <a:ext cx="1613139" cy="189781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lèche : courbe vers le bas 130"/>
                        <wps:cNvSpPr/>
                        <wps:spPr>
                          <a:xfrm rot="244639">
                            <a:off x="2165230" y="0"/>
                            <a:ext cx="2268748" cy="526211"/>
                          </a:xfrm>
                          <a:prstGeom prst="curvedDownArrow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9D115" id="Groupe 133" o:spid="_x0000_s1026" style="position:absolute;margin-left:0;margin-top:22.85pt;width:519.05pt;height:152.75pt;z-index:251664896;mso-position-horizontal:left;mso-position-horizontal-relative:margin" coordsize="65916,19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">
                <v:shape id="Image 125" o:spid="_x0000_s1027" type="#_x0000_t75" style="position:absolute;left:34160;top:3450;width:31756;height:1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">
                  <v:imagedata r:id="rId22" o:title=""/>
                </v:shape>
                <v:shape id="Image 126" o:spid="_x0000_s1028" type="#_x0000_t75" style="position:absolute;top:3450;width:33032;height:15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" stroked="t" strokecolor="black [3213]">
                  <v:imagedata r:id="rId23" o:title=""/>
                  <v:path arrowok="t"/>
                </v:shape>
                <v:rect id="Rectangle 127" o:spid="_x0000_s1029" style="position:absolute;left:14664;top:5175;width:15097;height:2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" filled="f" strokecolor="red" strokeweight="1.5pt"/>
                <v:rect id="Rectangle 129" o:spid="_x0000_s1030" style="position:absolute;left:40630;top:6297;width:16131;height:1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" filled="f" strokecolor="red" strokeweight="1.5pt"/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Flèche : courbe vers le bas 130" o:spid="_x0000_s1031" type="#_x0000_t105" style="position:absolute;left:21652;width:22687;height:5262;rotation:2672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" adj="19095,20974,16200" fillcolor="white [3201]" strokecolor="red" strokeweight="1.5pt"/>
                <w10:wrap anchorx="margin"/>
              </v:group>
            </w:pict>
          </mc:Fallback>
        </mc:AlternateContent>
      </w:r>
    </w:p>
    <w:p w14:paraId="318521A0" w14:textId="77777777" w:rsidR="00604694" w:rsidRDefault="00604694" w:rsidP="00604694">
      <w:pPr>
        <w:jc w:val="left"/>
      </w:pPr>
      <w:r>
        <w:t xml:space="preserve"> </w:t>
      </w:r>
    </w:p>
    <w:p w14:paraId="5B67BBAF" w14:textId="77777777" w:rsidR="00604694" w:rsidRDefault="00604694" w:rsidP="00604694">
      <w:pPr>
        <w:jc w:val="left"/>
      </w:pPr>
    </w:p>
    <w:p w14:paraId="35980A22" w14:textId="77777777" w:rsidR="00604694" w:rsidRDefault="00604694" w:rsidP="00604694">
      <w:pPr>
        <w:jc w:val="left"/>
      </w:pPr>
    </w:p>
    <w:p w14:paraId="24C980DC" w14:textId="77777777" w:rsidR="00604694" w:rsidRDefault="00604694" w:rsidP="00604694">
      <w:pPr>
        <w:jc w:val="left"/>
      </w:pPr>
    </w:p>
    <w:p w14:paraId="61614ED6" w14:textId="77777777" w:rsidR="00604694" w:rsidRDefault="00604694" w:rsidP="00604694">
      <w:pPr>
        <w:jc w:val="left"/>
      </w:pPr>
    </w:p>
    <w:p w14:paraId="6D1A5C8E" w14:textId="77777777" w:rsidR="00604694" w:rsidRDefault="00604694" w:rsidP="00604694">
      <w:pPr>
        <w:jc w:val="left"/>
      </w:pPr>
    </w:p>
    <w:p w14:paraId="275D943F" w14:textId="77777777" w:rsidR="00604694" w:rsidRDefault="00604694" w:rsidP="00604694">
      <w:pPr>
        <w:jc w:val="left"/>
      </w:pPr>
    </w:p>
    <w:p w14:paraId="4C0CF4A6" w14:textId="77777777" w:rsidR="00604694" w:rsidRPr="00EA732E" w:rsidRDefault="00604694" w:rsidP="00604694">
      <w:pPr>
        <w:jc w:val="left"/>
      </w:pPr>
      <w:r>
        <w:t xml:space="preserve">Si une authentification n'est pas nécessaire, décocher "Camera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Autentication</w:t>
      </w:r>
      <w:proofErr w:type="spellEnd"/>
      <w:r>
        <w:t>" puis appuyer sur le bouton CONNECT.</w:t>
      </w:r>
    </w:p>
    <w:p w14:paraId="28127440" w14:textId="77777777" w:rsidR="00604694" w:rsidRDefault="006B49F2" w:rsidP="006B49F2">
      <w:pPr>
        <w:jc w:val="left"/>
      </w:pPr>
      <w:r>
        <w:br w:type="page"/>
      </w:r>
    </w:p>
    <w:p w14:paraId="67027CF6" w14:textId="77777777" w:rsidR="00604694" w:rsidRDefault="00604694" w:rsidP="00604694">
      <w:pPr>
        <w:jc w:val="left"/>
      </w:pPr>
      <w:r>
        <w:lastRenderedPageBreak/>
        <w:t xml:space="preserve">Lorsque le flux vidéo s'affiche, appuyer sur le bouton </w:t>
      </w:r>
      <w:r>
        <w:rPr>
          <w:noProof/>
        </w:rPr>
        <w:drawing>
          <wp:inline distT="0" distB="0" distL="0" distR="0" wp14:anchorId="35F879C3" wp14:editId="1863FD44">
            <wp:extent cx="336550" cy="293370"/>
            <wp:effectExtent l="0" t="0" r="6350" b="0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qui se trouve en bas à gauche pour accéder à la page des réglages de la caméra puis au niveau de "Image </w:t>
      </w:r>
      <w:proofErr w:type="spellStart"/>
      <w:r>
        <w:t>Quality</w:t>
      </w:r>
      <w:proofErr w:type="spellEnd"/>
      <w:r>
        <w:t>" tirer le curseur au fond à droit et appuyer sur SAVE.</w:t>
      </w:r>
    </w:p>
    <w:p w14:paraId="6580CEAB" w14:textId="77777777" w:rsidR="00604694" w:rsidRDefault="00604694" w:rsidP="00604694">
      <w:pPr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F7E1DC" wp14:editId="16A08BB1">
            <wp:simplePos x="0" y="0"/>
            <wp:positionH relativeFrom="column">
              <wp:posOffset>3434715</wp:posOffset>
            </wp:positionH>
            <wp:positionV relativeFrom="paragraph">
              <wp:posOffset>33571</wp:posOffset>
            </wp:positionV>
            <wp:extent cx="2821940" cy="2578100"/>
            <wp:effectExtent l="0" t="0" r="0" b="0"/>
            <wp:wrapThrough wrapText="bothSides">
              <wp:wrapPolygon edited="0">
                <wp:start x="0" y="0"/>
                <wp:lineTo x="0" y="21387"/>
                <wp:lineTo x="21435" y="21387"/>
                <wp:lineTo x="21435" y="0"/>
                <wp:lineTo x="0" y="0"/>
              </wp:wrapPolygon>
            </wp:wrapThrough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281BC5D1" wp14:editId="4C80A576">
            <wp:simplePos x="0" y="0"/>
            <wp:positionH relativeFrom="margin">
              <wp:posOffset>336131</wp:posOffset>
            </wp:positionH>
            <wp:positionV relativeFrom="paragraph">
              <wp:posOffset>31031</wp:posOffset>
            </wp:positionV>
            <wp:extent cx="2886075" cy="2570480"/>
            <wp:effectExtent l="0" t="0" r="9525" b="1270"/>
            <wp:wrapThrough wrapText="bothSides">
              <wp:wrapPolygon edited="0">
                <wp:start x="0" y="0"/>
                <wp:lineTo x="0" y="21451"/>
                <wp:lineTo x="21529" y="21451"/>
                <wp:lineTo x="21529" y="0"/>
                <wp:lineTo x="0" y="0"/>
              </wp:wrapPolygon>
            </wp:wrapThrough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856624" w14:textId="77777777" w:rsidR="00604694" w:rsidRDefault="00604694" w:rsidP="00604694">
      <w:pPr>
        <w:jc w:val="left"/>
      </w:pPr>
    </w:p>
    <w:p w14:paraId="2DAC3BC3" w14:textId="77777777" w:rsidR="00604694" w:rsidRDefault="00604694" w:rsidP="00604694">
      <w:pPr>
        <w:jc w:val="left"/>
      </w:pPr>
    </w:p>
    <w:p w14:paraId="437D62A9" w14:textId="77777777" w:rsidR="00604694" w:rsidRDefault="00604694" w:rsidP="00604694">
      <w:pPr>
        <w:jc w:val="left"/>
      </w:pPr>
    </w:p>
    <w:p w14:paraId="3C3EB76D" w14:textId="77777777" w:rsidR="00604694" w:rsidRDefault="00604694" w:rsidP="00604694">
      <w:pPr>
        <w:jc w:val="left"/>
      </w:pPr>
    </w:p>
    <w:p w14:paraId="4D0F95C2" w14:textId="77777777" w:rsidR="00604694" w:rsidRDefault="00604694" w:rsidP="00604694">
      <w:pPr>
        <w:jc w:val="left"/>
      </w:pPr>
    </w:p>
    <w:p w14:paraId="69F1000D" w14:textId="77777777" w:rsidR="00604694" w:rsidRDefault="00604694" w:rsidP="00604694">
      <w:pPr>
        <w:jc w:val="left"/>
      </w:pPr>
    </w:p>
    <w:p w14:paraId="5D9BE4FD" w14:textId="77777777" w:rsidR="00604694" w:rsidRDefault="00604694" w:rsidP="00604694">
      <w:pPr>
        <w:jc w:val="left"/>
      </w:pPr>
    </w:p>
    <w:p w14:paraId="40AC97D3" w14:textId="77777777" w:rsidR="00604694" w:rsidRDefault="00604694" w:rsidP="00604694">
      <w:pPr>
        <w:jc w:val="left"/>
      </w:pPr>
    </w:p>
    <w:p w14:paraId="3849524B" w14:textId="77777777" w:rsidR="00604694" w:rsidRDefault="00604694" w:rsidP="00604694"/>
    <w:p w14:paraId="6FE6DC83" w14:textId="77777777" w:rsidR="00604694" w:rsidRDefault="00F15318" w:rsidP="00604694">
      <w:r>
        <w:rPr>
          <w:noProof/>
        </w:rPr>
        <w:drawing>
          <wp:anchor distT="0" distB="0" distL="114300" distR="114300" simplePos="0" relativeHeight="251665920" behindDoc="0" locked="0" layoutInCell="1" allowOverlap="1" wp14:anchorId="7E588518" wp14:editId="24F6D2C5">
            <wp:simplePos x="0" y="0"/>
            <wp:positionH relativeFrom="column">
              <wp:posOffset>482821</wp:posOffset>
            </wp:positionH>
            <wp:positionV relativeFrom="paragraph">
              <wp:posOffset>286385</wp:posOffset>
            </wp:positionV>
            <wp:extent cx="5565913" cy="3411265"/>
            <wp:effectExtent l="0" t="0" r="0" b="0"/>
            <wp:wrapThrough wrapText="bothSides">
              <wp:wrapPolygon edited="0">
                <wp:start x="0" y="0"/>
                <wp:lineTo x="0" y="21471"/>
                <wp:lineTo x="21514" y="21471"/>
                <wp:lineTo x="21514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11-01_11350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913" cy="341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694">
        <w:t>Pour effectuer un enregistrement, appuyer sur le bouton entouré en rouge.</w:t>
      </w:r>
    </w:p>
    <w:p w14:paraId="06A6828F" w14:textId="77777777" w:rsidR="006B49F2" w:rsidRDefault="006B49F2" w:rsidP="00604694">
      <w:pPr>
        <w:jc w:val="left"/>
      </w:pPr>
    </w:p>
    <w:p w14:paraId="3CEB49E4" w14:textId="77777777" w:rsidR="00604694" w:rsidRDefault="00604694" w:rsidP="00604694">
      <w:pPr>
        <w:jc w:val="left"/>
      </w:pPr>
      <w:r>
        <w:t>L'enregistrement en cours est signalé par la couleur rouge du bouton d'enregistrement.</w:t>
      </w:r>
    </w:p>
    <w:p w14:paraId="297E9489" w14:textId="77777777" w:rsidR="006B49F2" w:rsidRDefault="006B49F2" w:rsidP="00604694">
      <w:pPr>
        <w:jc w:val="left"/>
      </w:pPr>
      <w:r>
        <w:br w:type="page"/>
      </w:r>
    </w:p>
    <w:p w14:paraId="7815040A" w14:textId="77777777" w:rsidR="00604694" w:rsidRDefault="00604694" w:rsidP="00604694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2C009C85" wp14:editId="2E8162B3">
            <wp:simplePos x="0" y="0"/>
            <wp:positionH relativeFrom="margin">
              <wp:posOffset>2729889</wp:posOffset>
            </wp:positionH>
            <wp:positionV relativeFrom="paragraph">
              <wp:posOffset>120255</wp:posOffset>
            </wp:positionV>
            <wp:extent cx="1794510" cy="405130"/>
            <wp:effectExtent l="0" t="0" r="0" b="0"/>
            <wp:wrapThrough wrapText="bothSides">
              <wp:wrapPolygon edited="0">
                <wp:start x="0" y="0"/>
                <wp:lineTo x="0" y="20313"/>
                <wp:lineTo x="21325" y="20313"/>
                <wp:lineTo x="21325" y="0"/>
                <wp:lineTo x="0" y="0"/>
              </wp:wrapPolygon>
            </wp:wrapThrough>
            <wp:docPr id="136" name="Image 136" descr="C:\Users\cj\Desktop\Affaires en cours\CY10\2018-10-24_13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j\Desktop\Affaires en cours\CY10\2018-10-24_1328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48DD48" w14:textId="77777777" w:rsidR="00604694" w:rsidRDefault="00604694" w:rsidP="00604694">
      <w:pPr>
        <w:jc w:val="left"/>
      </w:pPr>
    </w:p>
    <w:p w14:paraId="5B5DF17D" w14:textId="77777777" w:rsidR="00604694" w:rsidRDefault="00604694" w:rsidP="00604694">
      <w:pPr>
        <w:jc w:val="left"/>
      </w:pPr>
      <w:r>
        <w:t xml:space="preserve">Pour visualiser l'enregistrement, appuyer sur le bouton </w:t>
      </w:r>
      <w:r>
        <w:rPr>
          <w:noProof/>
        </w:rPr>
        <w:drawing>
          <wp:inline distT="0" distB="0" distL="0" distR="0" wp14:anchorId="34B43256" wp14:editId="7FFBE7C1">
            <wp:extent cx="267335" cy="267335"/>
            <wp:effectExtent l="0" t="0" r="0" b="0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puis choisir "Open vidéo folder".</w:t>
      </w:r>
    </w:p>
    <w:p w14:paraId="3E063C8D" w14:textId="77777777" w:rsidR="00604694" w:rsidRDefault="00604694" w:rsidP="00604694">
      <w:pPr>
        <w:jc w:val="left"/>
      </w:pPr>
    </w:p>
    <w:p w14:paraId="104DB588" w14:textId="77777777" w:rsidR="00604694" w:rsidRDefault="00604694" w:rsidP="00604694">
      <w:pPr>
        <w:pStyle w:val="Titre2"/>
      </w:pPr>
      <w:bookmarkStart w:id="4" w:name="_Toc529529198"/>
      <w:r>
        <w:t xml:space="preserve">Câblage de la caméra avec </w:t>
      </w:r>
      <w:proofErr w:type="spellStart"/>
      <w:r>
        <w:t>Citybox</w:t>
      </w:r>
      <w:proofErr w:type="spellEnd"/>
      <w:r>
        <w:t xml:space="preserve"> </w:t>
      </w:r>
      <w:r w:rsidR="006B49F2">
        <w:t>Contrôleur</w:t>
      </w:r>
      <w:bookmarkEnd w:id="4"/>
    </w:p>
    <w:p w14:paraId="1039E0C0" w14:textId="77777777" w:rsidR="00604694" w:rsidRDefault="00604694" w:rsidP="00604694"/>
    <w:p w14:paraId="176FDE06" w14:textId="77777777" w:rsidR="00604694" w:rsidRPr="00EA732E" w:rsidRDefault="00604694" w:rsidP="00604694">
      <w:r w:rsidRPr="00EA732E">
        <w:t>Cette config est à faire pour tester la caméra si l'option n'est pas installée dans le mat.</w:t>
      </w:r>
    </w:p>
    <w:p w14:paraId="39A54F77" w14:textId="77777777" w:rsidR="00604694" w:rsidRPr="00EA732E" w:rsidRDefault="00604694" w:rsidP="00604694">
      <w:pPr>
        <w:rPr>
          <w:noProof/>
        </w:rPr>
      </w:pPr>
      <w:r w:rsidRPr="00EA732E">
        <w:rPr>
          <w:noProof/>
        </w:rPr>
        <w:t>La Citybox reste transparente par rapport à la camera et les fonctionnalités de la camera nous les retrouvons à la sortie du citybox comme si de rien n’était.</w:t>
      </w:r>
    </w:p>
    <w:p w14:paraId="15E6666B" w14:textId="77777777" w:rsidR="00604694" w:rsidRPr="00EA732E" w:rsidRDefault="00604694" w:rsidP="00604694">
      <w:pPr>
        <w:rPr>
          <w:noProof/>
        </w:rPr>
      </w:pPr>
      <w:r w:rsidRPr="00EA732E">
        <w:rPr>
          <w:noProof/>
        </w:rPr>
        <w:t>Le PC doit avoir une adresse fixe sur la même plage des adresses que la camera.(192.168.1……)</w:t>
      </w:r>
    </w:p>
    <w:p w14:paraId="42F3D6B6" w14:textId="77777777" w:rsidR="00604694" w:rsidRPr="00EA732E" w:rsidRDefault="00604694" w:rsidP="00604694">
      <w:pPr>
        <w:rPr>
          <w:noProof/>
        </w:rPr>
      </w:pPr>
      <w:r w:rsidRPr="00EA732E">
        <w:rPr>
          <w:noProof/>
        </w:rPr>
        <w:t>Câblage à effectuer . A utiliser 3 cables ethernet.</w:t>
      </w:r>
    </w:p>
    <w:p w14:paraId="1F80D4AB" w14:textId="77777777" w:rsidR="00604694" w:rsidRPr="00EA732E" w:rsidRDefault="00604694" w:rsidP="00604694">
      <w:pPr>
        <w:rPr>
          <w:noProof/>
        </w:rPr>
      </w:pPr>
      <w:r w:rsidRPr="00EA732E">
        <w:rPr>
          <w:noProof/>
        </w:rPr>
        <w:t xml:space="preserve"> </w:t>
      </w:r>
      <w:r w:rsidRPr="00EA732E">
        <w:rPr>
          <w:noProof/>
          <w:u w:val="single"/>
        </w:rPr>
        <w:t>1</w:t>
      </w:r>
      <w:r w:rsidRPr="00EA732E">
        <w:rPr>
          <w:noProof/>
          <w:u w:val="single"/>
          <w:vertAlign w:val="superscript"/>
        </w:rPr>
        <w:t>er</w:t>
      </w:r>
      <w:r w:rsidRPr="00EA732E">
        <w:rPr>
          <w:noProof/>
          <w:u w:val="single"/>
        </w:rPr>
        <w:t xml:space="preserve"> câble eth. Coté Citybox bleu qui se trouve dans le mat</w:t>
      </w:r>
      <w:r w:rsidRPr="00EA732E">
        <w:rPr>
          <w:noProof/>
        </w:rPr>
        <w:t> :</w:t>
      </w:r>
    </w:p>
    <w:p w14:paraId="2C6B61B7" w14:textId="77777777" w:rsidR="00A8165F" w:rsidRDefault="00604694" w:rsidP="00604694">
      <w:pPr>
        <w:rPr>
          <w:noProof/>
        </w:rPr>
      </w:pPr>
      <w:r w:rsidRPr="00EA732E">
        <w:rPr>
          <w:noProof/>
        </w:rPr>
        <w:t>Connecter la fiche male RJ45 sur la prise RJ45 du Citybox et l’autre bout sur la prise LAN du boitier UBIQUITI.</w:t>
      </w:r>
    </w:p>
    <w:p w14:paraId="2E9068CC" w14:textId="77777777" w:rsidR="00604694" w:rsidRDefault="00A8165F" w:rsidP="00A8165F">
      <w:pPr>
        <w:pStyle w:val="Annotationimportante"/>
        <w:rPr>
          <w:noProof/>
        </w:rPr>
      </w:pPr>
      <w:r>
        <w:rPr>
          <w:noProof/>
        </w:rPr>
        <w:t xml:space="preserve">ATENTION : </w:t>
      </w:r>
      <w:r w:rsidR="00604694" w:rsidRPr="00EA732E">
        <w:rPr>
          <w:noProof/>
        </w:rPr>
        <w:t>A ne pas connecter la Citybox sur la prise POE c</w:t>
      </w:r>
      <w:r w:rsidR="000C3BA4">
        <w:rPr>
          <w:noProof/>
        </w:rPr>
        <w:t>ela endommagerait le materiel</w:t>
      </w:r>
      <w:r>
        <w:rPr>
          <w:noProof/>
        </w:rPr>
        <w:t>.</w:t>
      </w:r>
    </w:p>
    <w:p w14:paraId="7511203D" w14:textId="77777777" w:rsidR="00A8165F" w:rsidRDefault="00A8165F" w:rsidP="00A8165F">
      <w:pPr>
        <w:pStyle w:val="Annotationimportante"/>
        <w:numPr>
          <w:ilvl w:val="0"/>
          <w:numId w:val="0"/>
        </w:numPr>
        <w:ind w:left="720" w:hanging="360"/>
        <w:rPr>
          <w:noProof/>
        </w:rPr>
      </w:pPr>
    </w:p>
    <w:p w14:paraId="2D0EC4F7" w14:textId="77777777" w:rsidR="00A8165F" w:rsidRPr="00EA732E" w:rsidRDefault="00A8165F" w:rsidP="00A8165F">
      <w:pPr>
        <w:pStyle w:val="Annotationimportante"/>
        <w:numPr>
          <w:ilvl w:val="0"/>
          <w:numId w:val="0"/>
        </w:numPr>
        <w:ind w:left="720" w:hanging="360"/>
        <w:rPr>
          <w:noProof/>
        </w:rPr>
      </w:pPr>
    </w:p>
    <w:p w14:paraId="2AA6F480" w14:textId="77777777" w:rsidR="00604694" w:rsidRPr="00EA732E" w:rsidRDefault="00604694" w:rsidP="00604694">
      <w:pPr>
        <w:rPr>
          <w:noProof/>
        </w:rPr>
      </w:pPr>
      <w:r w:rsidRPr="00EA732E">
        <w:rPr>
          <w:noProof/>
          <w:u w:val="single"/>
        </w:rPr>
        <w:t xml:space="preserve">2eme câble </w:t>
      </w:r>
      <w:r>
        <w:rPr>
          <w:noProof/>
          <w:u w:val="single"/>
        </w:rPr>
        <w:t>E</w:t>
      </w:r>
      <w:r w:rsidRPr="00EA732E">
        <w:rPr>
          <w:noProof/>
          <w:u w:val="single"/>
        </w:rPr>
        <w:t>t</w:t>
      </w:r>
      <w:r>
        <w:rPr>
          <w:noProof/>
          <w:u w:val="single"/>
        </w:rPr>
        <w:t>hernet</w:t>
      </w:r>
      <w:r w:rsidRPr="00EA732E">
        <w:rPr>
          <w:noProof/>
          <w:u w:val="single"/>
        </w:rPr>
        <w:t xml:space="preserve"> </w:t>
      </w:r>
      <w:r>
        <w:rPr>
          <w:noProof/>
          <w:u w:val="single"/>
        </w:rPr>
        <w:t>c</w:t>
      </w:r>
      <w:r w:rsidRPr="00EA732E">
        <w:rPr>
          <w:noProof/>
          <w:u w:val="single"/>
        </w:rPr>
        <w:t>oté Camera</w:t>
      </w:r>
      <w:r w:rsidRPr="00EA732E">
        <w:rPr>
          <w:noProof/>
        </w:rPr>
        <w:t> :</w:t>
      </w:r>
    </w:p>
    <w:p w14:paraId="61FE91E3" w14:textId="77777777" w:rsidR="00604694" w:rsidRPr="00EA732E" w:rsidRDefault="00604694" w:rsidP="00604694">
      <w:pPr>
        <w:rPr>
          <w:noProof/>
        </w:rPr>
      </w:pPr>
      <w:r w:rsidRPr="00EA732E">
        <w:rPr>
          <w:noProof/>
        </w:rPr>
        <w:t>Connecter d’une coté la fiche male RJ45 sur la prise femelle de la camera et l’autre bout sur la prise POE du boitier UBIQUITI.</w:t>
      </w:r>
    </w:p>
    <w:p w14:paraId="7E2FA4ED" w14:textId="77777777" w:rsidR="00604694" w:rsidRPr="00694F6B" w:rsidRDefault="00604694" w:rsidP="00604694">
      <w:pPr>
        <w:rPr>
          <w:noProof/>
          <w:u w:val="single"/>
        </w:rPr>
      </w:pPr>
      <w:r w:rsidRPr="00EA732E">
        <w:rPr>
          <w:noProof/>
          <w:u w:val="single"/>
        </w:rPr>
        <w:t xml:space="preserve">3eme câble </w:t>
      </w:r>
      <w:r>
        <w:rPr>
          <w:noProof/>
          <w:u w:val="single"/>
        </w:rPr>
        <w:t>Ethernet</w:t>
      </w:r>
      <w:r w:rsidRPr="00EA732E">
        <w:rPr>
          <w:noProof/>
          <w:u w:val="single"/>
        </w:rPr>
        <w:t xml:space="preserve"> </w:t>
      </w:r>
      <w:r>
        <w:rPr>
          <w:noProof/>
          <w:u w:val="single"/>
        </w:rPr>
        <w:t>c</w:t>
      </w:r>
      <w:r w:rsidRPr="00EA732E">
        <w:rPr>
          <w:noProof/>
          <w:u w:val="single"/>
        </w:rPr>
        <w:t>oté Citybox Controleur</w:t>
      </w:r>
      <w:r w:rsidRPr="00EA732E">
        <w:rPr>
          <w:noProof/>
        </w:rPr>
        <w:t> :</w:t>
      </w:r>
    </w:p>
    <w:p w14:paraId="04D714C8" w14:textId="77777777" w:rsidR="00604694" w:rsidRDefault="00604694" w:rsidP="00604694">
      <w:pPr>
        <w:rPr>
          <w:noProof/>
        </w:rPr>
      </w:pPr>
      <w:r w:rsidRPr="00EA732E">
        <w:rPr>
          <w:noProof/>
        </w:rPr>
        <w:t>D’une coté connecter la fiche RJ45 sur la prise femelle ETH2 du controleur et l’autre bout sur la prise RJ45 du PC.</w:t>
      </w:r>
    </w:p>
    <w:p w14:paraId="4A44F9B9" w14:textId="77777777" w:rsidR="00604694" w:rsidRDefault="00604694" w:rsidP="00604694"/>
    <w:p w14:paraId="532D0978" w14:textId="77777777" w:rsidR="00604694" w:rsidRDefault="00604694" w:rsidP="00604694"/>
    <w:p w14:paraId="01D12394" w14:textId="77777777" w:rsidR="00604694" w:rsidRDefault="00604694" w:rsidP="00604694"/>
    <w:p w14:paraId="4F4E9638" w14:textId="77777777" w:rsidR="00604694" w:rsidRDefault="00604694" w:rsidP="00604694"/>
    <w:p w14:paraId="14E5B7B1" w14:textId="77777777" w:rsidR="00604694" w:rsidRDefault="00604694" w:rsidP="00604694"/>
    <w:p w14:paraId="4BC4C782" w14:textId="77777777" w:rsidR="00604694" w:rsidRDefault="00604694" w:rsidP="00604694"/>
    <w:p w14:paraId="5726A7A2" w14:textId="77777777" w:rsidR="008F577D" w:rsidRDefault="008F577D" w:rsidP="00D13D23">
      <w:pPr>
        <w:sectPr w:rsidR="008F577D" w:rsidSect="000C3BA4">
          <w:headerReference w:type="default" r:id="rId30"/>
          <w:footerReference w:type="default" r:id="rId31"/>
          <w:type w:val="continuous"/>
          <w:pgSz w:w="11906" w:h="16838" w:code="9"/>
          <w:pgMar w:top="397" w:right="567" w:bottom="851" w:left="567" w:header="397" w:footer="397" w:gutter="0"/>
          <w:cols w:space="708"/>
          <w:docGrid w:linePitch="360"/>
        </w:sectPr>
      </w:pPr>
    </w:p>
    <w:p w14:paraId="00F9D0CA" w14:textId="77777777" w:rsidR="00D13D23" w:rsidRDefault="00192EA9" w:rsidP="00192EA9">
      <w:pPr>
        <w:pStyle w:val="Titre2"/>
      </w:pPr>
      <w:bookmarkStart w:id="5" w:name="_Toc529529199"/>
      <w:r>
        <w:lastRenderedPageBreak/>
        <w:t xml:space="preserve">Synoptique de câblage de la </w:t>
      </w:r>
      <w:r w:rsidR="007A3480">
        <w:t>caméra</w:t>
      </w:r>
      <w:r>
        <w:t xml:space="preserve"> IP</w:t>
      </w:r>
      <w:bookmarkEnd w:id="5"/>
    </w:p>
    <w:p w14:paraId="0ACB8E2F" w14:textId="77777777" w:rsidR="007A3480" w:rsidRDefault="007A3480" w:rsidP="007A3480"/>
    <w:p w14:paraId="3E1A486A" w14:textId="77777777" w:rsidR="007A3480" w:rsidRDefault="007A3480" w:rsidP="007A3480"/>
    <w:p w14:paraId="1158D75A" w14:textId="77777777" w:rsidR="007A3480" w:rsidRPr="007A3480" w:rsidRDefault="007A3480" w:rsidP="007A3480"/>
    <w:p w14:paraId="184A4268" w14:textId="77777777" w:rsidR="008F577D" w:rsidRDefault="007A3480" w:rsidP="00D13D23">
      <w:r>
        <w:rPr>
          <w:noProof/>
        </w:rPr>
        <w:drawing>
          <wp:inline distT="0" distB="0" distL="0" distR="0" wp14:anchorId="0C431413" wp14:editId="0465C285">
            <wp:extent cx="6840220" cy="3783965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2018-11-01_10263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257C9" w14:textId="77777777" w:rsidR="008F577D" w:rsidRDefault="008F577D" w:rsidP="00D13D23"/>
    <w:p w14:paraId="4D4EA936" w14:textId="77777777" w:rsidR="00192EA9" w:rsidRPr="00192EA9" w:rsidRDefault="00192EA9" w:rsidP="00192EA9"/>
    <w:p w14:paraId="5DBE6BBC" w14:textId="77777777" w:rsidR="00192EA9" w:rsidRPr="00192EA9" w:rsidRDefault="00192EA9" w:rsidP="00192EA9"/>
    <w:p w14:paraId="6D37F372" w14:textId="77777777" w:rsidR="00192EA9" w:rsidRPr="00192EA9" w:rsidRDefault="00192EA9" w:rsidP="00192EA9"/>
    <w:p w14:paraId="168348B0" w14:textId="77777777" w:rsidR="00192EA9" w:rsidRPr="00192EA9" w:rsidRDefault="00192EA9" w:rsidP="00192EA9"/>
    <w:p w14:paraId="45884D8C" w14:textId="77777777" w:rsidR="00192EA9" w:rsidRPr="00192EA9" w:rsidRDefault="00192EA9" w:rsidP="00192EA9"/>
    <w:p w14:paraId="1913C3E3" w14:textId="77777777" w:rsidR="00192EA9" w:rsidRPr="00192EA9" w:rsidRDefault="00192EA9" w:rsidP="00192EA9"/>
    <w:p w14:paraId="264E8EA5" w14:textId="77777777" w:rsidR="00192EA9" w:rsidRPr="00192EA9" w:rsidRDefault="00192EA9" w:rsidP="00192EA9"/>
    <w:p w14:paraId="2EC305BE" w14:textId="77777777" w:rsidR="00192EA9" w:rsidRPr="00192EA9" w:rsidRDefault="00192EA9" w:rsidP="00192EA9"/>
    <w:p w14:paraId="0AC00D8A" w14:textId="77777777" w:rsidR="00192EA9" w:rsidRPr="00192EA9" w:rsidRDefault="00192EA9" w:rsidP="00192EA9"/>
    <w:p w14:paraId="04D40D80" w14:textId="77777777" w:rsidR="00B26C84" w:rsidRPr="00192EA9" w:rsidRDefault="00B26C84" w:rsidP="007A3480">
      <w:pPr>
        <w:rPr>
          <w:b/>
        </w:rPr>
      </w:pPr>
    </w:p>
    <w:sectPr w:rsidR="00B26C84" w:rsidRPr="00192EA9" w:rsidSect="004762D7">
      <w:headerReference w:type="default" r:id="rId33"/>
      <w:footerReference w:type="default" r:id="rId34"/>
      <w:pgSz w:w="11906" w:h="16838" w:code="9"/>
      <w:pgMar w:top="397" w:right="567" w:bottom="851" w:left="567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84392" w14:textId="77777777" w:rsidR="00604694" w:rsidRDefault="00604694" w:rsidP="00CD447F">
      <w:pPr>
        <w:spacing w:after="0"/>
      </w:pPr>
      <w:r>
        <w:separator/>
      </w:r>
    </w:p>
  </w:endnote>
  <w:endnote w:type="continuationSeparator" w:id="0">
    <w:p w14:paraId="734A1BE9" w14:textId="77777777" w:rsidR="00604694" w:rsidRDefault="00604694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 Mono"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B304D" w14:textId="77777777" w:rsidR="009864B3" w:rsidRDefault="009864B3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6507A3" w14:paraId="495EA8FD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0548E6B3" w14:textId="77777777" w:rsidR="006507A3" w:rsidRDefault="006507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7CB4792F" wp14:editId="329A0A18">
                <wp:extent cx="1375200" cy="468000"/>
                <wp:effectExtent l="0" t="0" r="0" b="8255"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58C703A5" w14:textId="47AADEF4" w:rsidR="006507A3" w:rsidRDefault="006507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8967DB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8967DB" w:rsidRPr="003A6A2E">
            <w:rPr>
              <w:rFonts w:ascii="Arial Narrow" w:hAnsi="Arial Narrow"/>
            </w:rPr>
            <w:fldChar w:fldCharType="separate"/>
          </w:r>
          <w:r w:rsidR="004762D7">
            <w:rPr>
              <w:rFonts w:ascii="Arial Narrow" w:hAnsi="Arial Narrow"/>
              <w:noProof/>
            </w:rPr>
            <w:t>1</w:t>
          </w:r>
          <w:r w:rsidR="008967DB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8967DB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8967DB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8967DB">
            <w:rPr>
              <w:rFonts w:ascii="Arial Narrow" w:hAnsi="Arial Narrow"/>
            </w:rPr>
            <w:fldChar w:fldCharType="separate"/>
          </w:r>
          <w:r w:rsidR="000C3BA4">
            <w:rPr>
              <w:rFonts w:ascii="Arial Narrow" w:hAnsi="Arial Narrow"/>
              <w:noProof/>
            </w:rPr>
            <w:instrText>6</w:instrText>
          </w:r>
          <w:r w:rsidR="008967DB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8967DB">
            <w:rPr>
              <w:rFonts w:ascii="Arial Narrow" w:hAnsi="Arial Narrow"/>
            </w:rPr>
            <w:fldChar w:fldCharType="separate"/>
          </w:r>
          <w:r w:rsidR="000C3BA4">
            <w:rPr>
              <w:rFonts w:ascii="Arial Narrow" w:hAnsi="Arial Narrow"/>
              <w:noProof/>
            </w:rPr>
            <w:t>5</w:t>
          </w:r>
          <w:r w:rsidR="008967DB">
            <w:rPr>
              <w:rFonts w:ascii="Arial Narrow" w:hAnsi="Arial Narrow"/>
            </w:rPr>
            <w:fldChar w:fldCharType="end"/>
          </w:r>
        </w:p>
        <w:p w14:paraId="65E3A7A2" w14:textId="77777777" w:rsidR="006507A3" w:rsidRDefault="006507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69A2D1C2" w14:textId="77777777" w:rsidR="006507A3" w:rsidRDefault="000C3BA4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6507A3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2655EC80" w14:textId="77777777" w:rsidR="006507A3" w:rsidRDefault="006507A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F85DE7B" w14:textId="77777777" w:rsidR="0091479B" w:rsidRDefault="0091479B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486E8" w14:textId="77777777" w:rsidR="004762D7" w:rsidRDefault="004762D7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4762D7" w14:paraId="49D8D73B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2AA858A3" w14:textId="77777777" w:rsidR="004762D7" w:rsidRDefault="004762D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3E859355" wp14:editId="2571EF69">
                <wp:extent cx="1375200" cy="468000"/>
                <wp:effectExtent l="0" t="0" r="0" b="8255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175D1D57" w14:textId="282E6D1D" w:rsidR="004762D7" w:rsidRDefault="004762D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8967DB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8967DB" w:rsidRPr="003A6A2E">
            <w:rPr>
              <w:rFonts w:ascii="Arial Narrow" w:hAnsi="Arial Narrow"/>
            </w:rPr>
            <w:fldChar w:fldCharType="separate"/>
          </w:r>
          <w:r w:rsidR="00E41914">
            <w:rPr>
              <w:rFonts w:ascii="Arial Narrow" w:hAnsi="Arial Narrow"/>
              <w:noProof/>
            </w:rPr>
            <w:t>1</w:t>
          </w:r>
          <w:r w:rsidR="008967DB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8967DB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8967DB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8967DB">
            <w:rPr>
              <w:rFonts w:ascii="Arial Narrow" w:hAnsi="Arial Narrow"/>
            </w:rPr>
            <w:fldChar w:fldCharType="separate"/>
          </w:r>
          <w:r w:rsidR="000C3BA4">
            <w:rPr>
              <w:rFonts w:ascii="Arial Narrow" w:hAnsi="Arial Narrow"/>
              <w:noProof/>
            </w:rPr>
            <w:instrText>6</w:instrText>
          </w:r>
          <w:r w:rsidR="008967DB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8967DB">
            <w:rPr>
              <w:rFonts w:ascii="Arial Narrow" w:hAnsi="Arial Narrow"/>
            </w:rPr>
            <w:fldChar w:fldCharType="separate"/>
          </w:r>
          <w:r w:rsidR="000C3BA4">
            <w:rPr>
              <w:rFonts w:ascii="Arial Narrow" w:hAnsi="Arial Narrow"/>
              <w:noProof/>
            </w:rPr>
            <w:t>5</w:t>
          </w:r>
          <w:r w:rsidR="008967DB">
            <w:rPr>
              <w:rFonts w:ascii="Arial Narrow" w:hAnsi="Arial Narrow"/>
            </w:rPr>
            <w:fldChar w:fldCharType="end"/>
          </w:r>
        </w:p>
        <w:p w14:paraId="6A3B47F4" w14:textId="77777777" w:rsidR="004762D7" w:rsidRDefault="004762D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7F444210" w14:textId="77777777" w:rsidR="004762D7" w:rsidRDefault="000C3BA4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4762D7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78A76BA0" w14:textId="77777777" w:rsidR="004762D7" w:rsidRDefault="004762D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1EC5C0E3" w14:textId="77777777" w:rsidR="004762D7" w:rsidRDefault="000C3BA4" w:rsidP="000C3BA4">
    <w:pPr>
      <w:pStyle w:val="Pieddepage"/>
      <w:tabs>
        <w:tab w:val="clear" w:pos="4536"/>
        <w:tab w:val="clear" w:pos="9072"/>
        <w:tab w:val="right" w:pos="0"/>
        <w:tab w:val="left" w:pos="819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4C4254" w14:paraId="16C5EB59" w14:textId="77777777" w:rsidTr="00C82F14">
      <w:trPr>
        <w:trHeight w:val="847"/>
      </w:trPr>
      <w:tc>
        <w:tcPr>
          <w:tcW w:w="1667" w:type="pct"/>
          <w:vAlign w:val="center"/>
        </w:tcPr>
        <w:p w14:paraId="33F8DB2E" w14:textId="77777777" w:rsidR="004C4254" w:rsidRDefault="004C425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88E5365" wp14:editId="17222196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6CFD3A97" w14:textId="3425CBAD" w:rsidR="004C4254" w:rsidRDefault="004C425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8967DB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8967DB" w:rsidRPr="003A6A2E">
            <w:rPr>
              <w:rFonts w:ascii="Arial Narrow" w:hAnsi="Arial Narrow"/>
            </w:rPr>
            <w:fldChar w:fldCharType="separate"/>
          </w:r>
          <w:r w:rsidR="00280375">
            <w:rPr>
              <w:rFonts w:ascii="Arial Narrow" w:hAnsi="Arial Narrow"/>
              <w:noProof/>
            </w:rPr>
            <w:t>4</w:t>
          </w:r>
          <w:r w:rsidR="008967DB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8967DB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8967DB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8967DB">
            <w:rPr>
              <w:rFonts w:ascii="Arial Narrow" w:hAnsi="Arial Narrow"/>
            </w:rPr>
            <w:fldChar w:fldCharType="separate"/>
          </w:r>
          <w:r w:rsidR="000C3BA4">
            <w:rPr>
              <w:rFonts w:ascii="Arial Narrow" w:hAnsi="Arial Narrow"/>
              <w:noProof/>
            </w:rPr>
            <w:instrText>6</w:instrText>
          </w:r>
          <w:r w:rsidR="008967DB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8967DB">
            <w:rPr>
              <w:rFonts w:ascii="Arial Narrow" w:hAnsi="Arial Narrow"/>
            </w:rPr>
            <w:fldChar w:fldCharType="separate"/>
          </w:r>
          <w:r w:rsidR="000C3BA4">
            <w:rPr>
              <w:rFonts w:ascii="Arial Narrow" w:hAnsi="Arial Narrow"/>
              <w:noProof/>
            </w:rPr>
            <w:t>5</w:t>
          </w:r>
          <w:r w:rsidR="008967DB">
            <w:rPr>
              <w:rFonts w:ascii="Arial Narrow" w:hAnsi="Arial Narrow"/>
            </w:rPr>
            <w:fldChar w:fldCharType="end"/>
          </w:r>
        </w:p>
        <w:p w14:paraId="49BDAC9D" w14:textId="77777777" w:rsidR="004C4254" w:rsidRDefault="004C425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C93E352" w14:textId="77777777" w:rsidR="004C4254" w:rsidRDefault="000C3BA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4C4254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208483ED" w14:textId="77777777" w:rsidR="004C4254" w:rsidRDefault="004C4254" w:rsidP="00C82F14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1E27D6A" w14:textId="77777777" w:rsidR="00F05472" w:rsidRDefault="00F05472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6C122" w14:textId="77777777" w:rsidR="00604694" w:rsidRDefault="00604694" w:rsidP="00CD447F">
      <w:pPr>
        <w:spacing w:after="0"/>
      </w:pPr>
      <w:r>
        <w:separator/>
      </w:r>
    </w:p>
  </w:footnote>
  <w:footnote w:type="continuationSeparator" w:id="0">
    <w:p w14:paraId="32A1D8C8" w14:textId="77777777" w:rsidR="00604694" w:rsidRDefault="00604694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75678E" w14:paraId="09D18478" w14:textId="77777777" w:rsidTr="00521F84">
      <w:tc>
        <w:tcPr>
          <w:tcW w:w="1219" w:type="pct"/>
        </w:tcPr>
        <w:p w14:paraId="793E8244" w14:textId="77777777" w:rsidR="0075678E" w:rsidRDefault="0075678E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6E185553" w14:textId="77777777" w:rsidR="0075678E" w:rsidRDefault="0075678E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14:paraId="368E3D46" w14:textId="4C7494CB" w:rsidR="0075678E" w:rsidRDefault="007A3480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0C3BA4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45D3A17F" w14:textId="77777777" w:rsidR="007F4B3A" w:rsidRDefault="007F4B3A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1AF4B" w14:textId="77777777" w:rsidR="007F4B3A" w:rsidRDefault="007A3480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5A8204AC" wp14:editId="48FA1F0A">
              <wp:extent cx="6823710" cy="755015"/>
              <wp:effectExtent l="0" t="0" r="7620" b="2540"/>
              <wp:docPr id="78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79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1C7F90" w14:textId="77777777" w:rsidR="007F4B3A" w:rsidRDefault="007F4B3A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21568637" w14:textId="77777777" w:rsidR="007F4B3A" w:rsidRPr="00C866AD" w:rsidRDefault="007F4B3A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0F67B53A" w14:textId="77777777" w:rsidR="007F4B3A" w:rsidRDefault="007F4B3A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18A0279C" w14:textId="77777777" w:rsidR="007F4B3A" w:rsidRDefault="007F4B3A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531C49F9" w14:textId="77777777" w:rsidR="007F4B3A" w:rsidRPr="00C430F1" w:rsidRDefault="007F4B3A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7F4EC3C9" w14:textId="77777777" w:rsidR="007F4B3A" w:rsidRDefault="007F4B3A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81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82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6DCB9" w14:textId="77777777" w:rsidR="007F4B3A" w:rsidRPr="00DB621D" w:rsidRDefault="007F4B3A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 164" o:spid="_x0000_s1032" style="width:537.3pt;height:59.45pt;mso-position-horizontal-relative:char;mso-position-vertical-relative:line" coordorigin="433,278" coordsize="10746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33" type="#_x0000_t202" style="position:absolute;left:7556;top:301;width:362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" filled="f" strokecolor="#2c69b2">
                <v:fill opacity="32896f"/>
                <v:textbox inset="0,0,0,0">
                  <w:txbxContent>
                    <w:p w:rsidR="007F4B3A" w:rsidRDefault="007F4B3A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:rsidR="007F4B3A" w:rsidRPr="00C866AD" w:rsidRDefault="007F4B3A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:rsidR="007F4B3A" w:rsidRDefault="007F4B3A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:rsidR="007F4B3A" w:rsidRDefault="007F4B3A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:rsidR="007F4B3A" w:rsidRPr="00C430F1" w:rsidRDefault="007F4B3A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:rsidR="007F4B3A" w:rsidRDefault="007F4B3A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34" type="#_x0000_t75" alt="logo-erm-2015" style="position:absolute;left:433;top:278;width:3438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">
                <v:imagedata r:id="rId5" o:title="logo-erm-2015"/>
              </v:shape>
              <v:group id="Group 163" o:spid="_x0000_s1035" style="position:absolute;left:3683;top:294;width:3725;height:1173" coordorigin="3683,294" coordsize="3725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<v:shape id="Picture 160" o:spid="_x0000_s1036" type="#_x0000_t75" alt="Diapositive1" style="position:absolute;left:3683;top:294;width:372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">
                  <v:imagedata r:id="rId6" o:title="Diapositive1" croptop="21125f" cropbottom="27712f" cropleft="9153f" cropright="16602f" chromakey="white"/>
                </v:shape>
                <v:shape id="Text Box 149" o:spid="_x0000_s1037" type="#_x0000_t202" style="position:absolute;left:4445;top:602;width:2374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:rsidR="007F4B3A" w:rsidRPr="00DB621D" w:rsidRDefault="007F4B3A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8F577D" w14:paraId="5589FF5D" w14:textId="77777777" w:rsidTr="008F577D">
      <w:tc>
        <w:tcPr>
          <w:tcW w:w="1219" w:type="pct"/>
        </w:tcPr>
        <w:p w14:paraId="329C38B3" w14:textId="77777777" w:rsidR="008F577D" w:rsidRDefault="008F577D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2E38035F" w14:textId="77777777" w:rsidR="008F577D" w:rsidRDefault="008F577D" w:rsidP="0075678E">
          <w:pPr>
            <w:spacing w:before="240"/>
            <w:jc w:val="center"/>
          </w:pPr>
          <w:r>
            <w:rPr>
              <w:rFonts w:cs="Arial"/>
              <w:b/>
              <w:bCs/>
              <w:szCs w:val="20"/>
            </w:rPr>
            <w:t>Insérer nom de machine</w:t>
          </w:r>
        </w:p>
      </w:tc>
      <w:tc>
        <w:tcPr>
          <w:tcW w:w="1053" w:type="pct"/>
        </w:tcPr>
        <w:p w14:paraId="35E60CE8" w14:textId="18FC0FF3" w:rsidR="008F577D" w:rsidRDefault="007A3480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0C3BA4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2A167FE2" w14:textId="77777777" w:rsidR="008F577D" w:rsidRDefault="008F577D" w:rsidP="009864B3">
    <w:pPr>
      <w:pStyle w:val="En-tte"/>
      <w:spacing w:before="24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4762D7" w14:paraId="6F4D3015" w14:textId="77777777" w:rsidTr="0019048A">
      <w:trPr>
        <w:trHeight w:val="510"/>
      </w:trPr>
      <w:tc>
        <w:tcPr>
          <w:tcW w:w="1219" w:type="pct"/>
          <w:vAlign w:val="center"/>
        </w:tcPr>
        <w:p w14:paraId="4FB24466" w14:textId="77777777" w:rsidR="004762D7" w:rsidRDefault="004762D7" w:rsidP="0019048A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04F6DED7" w14:textId="30382086" w:rsidR="004762D7" w:rsidRDefault="007A3480" w:rsidP="0019048A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0C3BA4">
            <w:rPr>
              <w:rFonts w:cs="Arial"/>
              <w:b/>
              <w:bCs/>
              <w:szCs w:val="20"/>
            </w:rPr>
            <w:t>Camera IP CY17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053" w:type="pct"/>
          <w:vAlign w:val="center"/>
        </w:tcPr>
        <w:p w14:paraId="0DCF9328" w14:textId="019B7E58" w:rsidR="004762D7" w:rsidRDefault="000C3BA4" w:rsidP="0019048A">
          <w:pPr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>
            <w:t>Paramétrage Camera IP</w:t>
          </w:r>
          <w:r>
            <w:fldChar w:fldCharType="end"/>
          </w:r>
        </w:p>
      </w:tc>
    </w:tr>
  </w:tbl>
  <w:p w14:paraId="7F3A8B90" w14:textId="77777777" w:rsidR="004762D7" w:rsidRDefault="004762D7" w:rsidP="009864B3">
    <w:pPr>
      <w:pStyle w:val="En-tte"/>
      <w:spacing w:before="24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8F577D" w14:paraId="3D59C008" w14:textId="77777777" w:rsidTr="0019048A">
      <w:trPr>
        <w:trHeight w:val="510"/>
      </w:trPr>
      <w:tc>
        <w:tcPr>
          <w:tcW w:w="1219" w:type="pct"/>
          <w:vAlign w:val="center"/>
        </w:tcPr>
        <w:p w14:paraId="535CBE74" w14:textId="77777777" w:rsidR="008F577D" w:rsidRDefault="008F577D" w:rsidP="0019048A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28034A26" w14:textId="6FFC15C0" w:rsidR="008F577D" w:rsidRDefault="007A3480" w:rsidP="0019048A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0C3BA4">
            <w:rPr>
              <w:rFonts w:cs="Arial"/>
              <w:b/>
              <w:bCs/>
              <w:szCs w:val="20"/>
            </w:rPr>
            <w:t>Camera IP CY17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053" w:type="pct"/>
          <w:vAlign w:val="center"/>
        </w:tcPr>
        <w:p w14:paraId="21405DC3" w14:textId="5E1DE66D" w:rsidR="008F577D" w:rsidRDefault="000C3BA4" w:rsidP="0019048A">
          <w:pPr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>
            <w:t>Paramétrage Camera IP</w:t>
          </w:r>
          <w:r>
            <w:fldChar w:fldCharType="end"/>
          </w:r>
        </w:p>
      </w:tc>
    </w:tr>
  </w:tbl>
  <w:p w14:paraId="3728C39B" w14:textId="77777777" w:rsidR="00F05472" w:rsidRDefault="00F05472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084CD2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35pt;height:32.65pt" o:bullet="t">
        <v:imagedata r:id="rId1" o:title="icone_attention"/>
      </v:shape>
    </w:pict>
  </w:numPicBullet>
  <w:numPicBullet w:numPicBulletId="1">
    <w:pict>
      <v:shape id="_x0000_i1027" type="#_x0000_t75" style="width:192pt;height:192pt" o:bullet="t">
        <v:imagedata r:id="rId2" o:title="green_globe_exclamation_point_570"/>
      </v:shape>
    </w:pict>
  </w:numPicBullet>
  <w:abstractNum w:abstractNumId="0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CE0E65"/>
    <w:multiLevelType w:val="multilevel"/>
    <w:tmpl w:val="B136F8A2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694"/>
    <w:rsid w:val="00007D3A"/>
    <w:rsid w:val="0001494D"/>
    <w:rsid w:val="00022CBC"/>
    <w:rsid w:val="000236EA"/>
    <w:rsid w:val="00026967"/>
    <w:rsid w:val="00073F3D"/>
    <w:rsid w:val="00080670"/>
    <w:rsid w:val="00096569"/>
    <w:rsid w:val="000A1B9C"/>
    <w:rsid w:val="000C3BA4"/>
    <w:rsid w:val="000E4D65"/>
    <w:rsid w:val="001158F0"/>
    <w:rsid w:val="00131C63"/>
    <w:rsid w:val="00137666"/>
    <w:rsid w:val="00155991"/>
    <w:rsid w:val="00157A3C"/>
    <w:rsid w:val="001728ED"/>
    <w:rsid w:val="0019048A"/>
    <w:rsid w:val="00192EA9"/>
    <w:rsid w:val="001C59C8"/>
    <w:rsid w:val="00231A82"/>
    <w:rsid w:val="00241A18"/>
    <w:rsid w:val="00244710"/>
    <w:rsid w:val="00252F5B"/>
    <w:rsid w:val="00280375"/>
    <w:rsid w:val="00281A98"/>
    <w:rsid w:val="002D199A"/>
    <w:rsid w:val="00301F3A"/>
    <w:rsid w:val="0030262D"/>
    <w:rsid w:val="00305345"/>
    <w:rsid w:val="0032416C"/>
    <w:rsid w:val="00330A77"/>
    <w:rsid w:val="00353BF8"/>
    <w:rsid w:val="00392371"/>
    <w:rsid w:val="003D6844"/>
    <w:rsid w:val="0041118A"/>
    <w:rsid w:val="004301A5"/>
    <w:rsid w:val="00432F05"/>
    <w:rsid w:val="00435582"/>
    <w:rsid w:val="00470955"/>
    <w:rsid w:val="004762D7"/>
    <w:rsid w:val="00481235"/>
    <w:rsid w:val="004A6518"/>
    <w:rsid w:val="004C4254"/>
    <w:rsid w:val="004D57C9"/>
    <w:rsid w:val="00507C7B"/>
    <w:rsid w:val="00521F84"/>
    <w:rsid w:val="00561147"/>
    <w:rsid w:val="00566AF6"/>
    <w:rsid w:val="005A6C31"/>
    <w:rsid w:val="005E06FF"/>
    <w:rsid w:val="005F45B7"/>
    <w:rsid w:val="00604694"/>
    <w:rsid w:val="00604A36"/>
    <w:rsid w:val="006452EF"/>
    <w:rsid w:val="006507A3"/>
    <w:rsid w:val="0065159F"/>
    <w:rsid w:val="0068321E"/>
    <w:rsid w:val="006B49F2"/>
    <w:rsid w:val="006C12E9"/>
    <w:rsid w:val="006C278E"/>
    <w:rsid w:val="006D1484"/>
    <w:rsid w:val="006F242E"/>
    <w:rsid w:val="006F32E8"/>
    <w:rsid w:val="00701D0A"/>
    <w:rsid w:val="00741FA1"/>
    <w:rsid w:val="007424F0"/>
    <w:rsid w:val="0075678E"/>
    <w:rsid w:val="00780930"/>
    <w:rsid w:val="007A3480"/>
    <w:rsid w:val="007C1DB6"/>
    <w:rsid w:val="007C5857"/>
    <w:rsid w:val="007D2779"/>
    <w:rsid w:val="007F4B3A"/>
    <w:rsid w:val="007F54C5"/>
    <w:rsid w:val="007F6CA2"/>
    <w:rsid w:val="008155F9"/>
    <w:rsid w:val="008206D2"/>
    <w:rsid w:val="00842485"/>
    <w:rsid w:val="008515B7"/>
    <w:rsid w:val="00865E17"/>
    <w:rsid w:val="00867183"/>
    <w:rsid w:val="008717C7"/>
    <w:rsid w:val="00871F2F"/>
    <w:rsid w:val="008741B8"/>
    <w:rsid w:val="00892AEF"/>
    <w:rsid w:val="008967DB"/>
    <w:rsid w:val="008B3693"/>
    <w:rsid w:val="008E2F2E"/>
    <w:rsid w:val="008F577D"/>
    <w:rsid w:val="0091479B"/>
    <w:rsid w:val="009151B2"/>
    <w:rsid w:val="009151F8"/>
    <w:rsid w:val="009244CB"/>
    <w:rsid w:val="00976055"/>
    <w:rsid w:val="009801EB"/>
    <w:rsid w:val="00984CAC"/>
    <w:rsid w:val="009864B3"/>
    <w:rsid w:val="0098681C"/>
    <w:rsid w:val="00986DC5"/>
    <w:rsid w:val="009A02D2"/>
    <w:rsid w:val="009A70F6"/>
    <w:rsid w:val="009C2667"/>
    <w:rsid w:val="009D7BE4"/>
    <w:rsid w:val="009F679B"/>
    <w:rsid w:val="00A52258"/>
    <w:rsid w:val="00A62748"/>
    <w:rsid w:val="00A8165F"/>
    <w:rsid w:val="00A97925"/>
    <w:rsid w:val="00AB45D9"/>
    <w:rsid w:val="00AC4636"/>
    <w:rsid w:val="00AD5539"/>
    <w:rsid w:val="00AF7330"/>
    <w:rsid w:val="00B07C61"/>
    <w:rsid w:val="00B110C2"/>
    <w:rsid w:val="00B25299"/>
    <w:rsid w:val="00B26C84"/>
    <w:rsid w:val="00B5472D"/>
    <w:rsid w:val="00B56DF7"/>
    <w:rsid w:val="00B91D13"/>
    <w:rsid w:val="00B91F53"/>
    <w:rsid w:val="00B97AAE"/>
    <w:rsid w:val="00BA2155"/>
    <w:rsid w:val="00BD308E"/>
    <w:rsid w:val="00BE353B"/>
    <w:rsid w:val="00C03E2E"/>
    <w:rsid w:val="00C06A48"/>
    <w:rsid w:val="00C135D4"/>
    <w:rsid w:val="00C22ACB"/>
    <w:rsid w:val="00C47478"/>
    <w:rsid w:val="00C7247E"/>
    <w:rsid w:val="00C866AD"/>
    <w:rsid w:val="00C9021F"/>
    <w:rsid w:val="00CA1519"/>
    <w:rsid w:val="00CC7E37"/>
    <w:rsid w:val="00CD447F"/>
    <w:rsid w:val="00D13D23"/>
    <w:rsid w:val="00D2155A"/>
    <w:rsid w:val="00D349EF"/>
    <w:rsid w:val="00D559B8"/>
    <w:rsid w:val="00DB2642"/>
    <w:rsid w:val="00DB54C3"/>
    <w:rsid w:val="00E04C68"/>
    <w:rsid w:val="00E41914"/>
    <w:rsid w:val="00E87904"/>
    <w:rsid w:val="00EF202D"/>
    <w:rsid w:val="00F05472"/>
    <w:rsid w:val="00F15318"/>
    <w:rsid w:val="00F50695"/>
    <w:rsid w:val="00F945C5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3D3093"/>
  <w15:docId w15:val="{2ACC6111-D2CB-41ED-9213-17BB66ECE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8B3693"/>
    <w:pPr>
      <w:keepNext/>
      <w:keepLines/>
      <w:numPr>
        <w:numId w:val="6"/>
      </w:numPr>
      <w:spacing w:before="480" w:after="240"/>
      <w:ind w:left="431" w:hanging="431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8B3693"/>
    <w:pPr>
      <w:keepNext/>
      <w:keepLines/>
      <w:numPr>
        <w:ilvl w:val="1"/>
        <w:numId w:val="6"/>
      </w:numPr>
      <w:spacing w:before="200" w:after="120"/>
      <w:ind w:left="578" w:hanging="578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8B3693"/>
    <w:pPr>
      <w:keepNext/>
      <w:keepLines/>
      <w:numPr>
        <w:ilvl w:val="2"/>
        <w:numId w:val="6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uiPriority w:val="9"/>
    <w:qFormat/>
    <w:rsid w:val="008B3693"/>
    <w:pPr>
      <w:keepNext/>
      <w:keepLines/>
      <w:numPr>
        <w:ilvl w:val="3"/>
        <w:numId w:val="6"/>
      </w:numPr>
      <w:spacing w:before="200" w:after="120"/>
      <w:ind w:left="862" w:hanging="862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uiPriority w:val="9"/>
    <w:qFormat/>
    <w:rsid w:val="008B3693"/>
    <w:pPr>
      <w:keepNext/>
      <w:keepLines/>
      <w:numPr>
        <w:ilvl w:val="4"/>
        <w:numId w:val="6"/>
      </w:numPr>
      <w:spacing w:before="200" w:after="120"/>
      <w:ind w:left="1009" w:hanging="1009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741B8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41B8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41B8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41B8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B3693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B3693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8B369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uiPriority w:val="9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uiPriority w:val="9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9151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8037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9.jp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3.jpeg"/><Relationship Id="rId25" Type="http://schemas.openxmlformats.org/officeDocument/2006/relationships/image" Target="media/image14.jpeg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32" Type="http://schemas.openxmlformats.org/officeDocument/2006/relationships/image" Target="media/image22.jp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9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5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2.xml"/><Relationship Id="rId22" Type="http://schemas.openxmlformats.org/officeDocument/2006/relationships/image" Target="media/image18.jpeg"/><Relationship Id="rId27" Type="http://schemas.openxmlformats.org/officeDocument/2006/relationships/image" Target="media/image17.jpg"/><Relationship Id="rId30" Type="http://schemas.openxmlformats.org/officeDocument/2006/relationships/header" Target="header4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\AppData\Roaming\Microsoft\Templates\ERM_Proc&#233;dure_Table_des_mati&#232;res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EE92D-2554-4F9B-942B-FB9EA6A3E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ERM_Procédure_Table_des_matières_B.dotm</Template>
  <TotalTime>2</TotalTime>
  <Pages>6</Pages>
  <Words>595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PRXX100000XAProcédure</vt:lpstr>
    </vt:vector>
  </TitlesOfParts>
  <Company>Microsoft</Company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PRXX100000XAProcédure</dc:title>
  <dc:creator>cj</dc:creator>
  <cp:keywords>Camera IP CY17</cp:keywords>
  <cp:lastModifiedBy>ba</cp:lastModifiedBy>
  <cp:revision>6</cp:revision>
  <cp:lastPrinted>2018-11-09T11:17:00Z</cp:lastPrinted>
  <dcterms:created xsi:type="dcterms:W3CDTF">2018-11-01T09:06:00Z</dcterms:created>
  <dcterms:modified xsi:type="dcterms:W3CDTF">2018-11-09T11:18:00Z</dcterms:modified>
  <cp:category>Paramétrage Camera IP</cp:category>
</cp:coreProperties>
</file>