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D84800" w14:textId="77777777" w:rsidR="0030262D" w:rsidRDefault="009F6562" w:rsidP="007D624A">
      <w:pPr>
        <w:pStyle w:val="TM1"/>
        <w:pBdr>
          <w:bottom w:val="single" w:sz="4" w:space="0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590144" behindDoc="0" locked="1" layoutInCell="1" allowOverlap="1" wp14:anchorId="406E6628" wp14:editId="15A35E45">
                <wp:simplePos x="0" y="0"/>
                <wp:positionH relativeFrom="margin">
                  <wp:align>center</wp:align>
                </wp:positionH>
                <wp:positionV relativeFrom="paragraph">
                  <wp:posOffset>5456555</wp:posOffset>
                </wp:positionV>
                <wp:extent cx="6840220" cy="2628900"/>
                <wp:effectExtent l="19050" t="19050" r="17780" b="19050"/>
                <wp:wrapNone/>
                <wp:docPr id="19" name="Zone de dessi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AEBEF" w14:textId="77777777" w:rsidR="00497369" w:rsidRPr="00CC0759" w:rsidRDefault="00497369" w:rsidP="0028037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PROCEDURE</w:t>
                              </w:r>
                            </w:p>
                            <w:p w14:paraId="6AEA01A5" w14:textId="6224AFEC" w:rsidR="00497369" w:rsidRPr="00AF7330" w:rsidRDefault="00497369" w:rsidP="00280375">
                              <w:pPr>
                                <w:pStyle w:val="Fxpagedegarde"/>
                              </w:pPr>
                              <w:fldSimple w:instr=" DOCPROPERTY  Category  \* MERGEFORMAT ">
                                <w:r>
                                  <w:t>Paramétrage CY20</w:t>
                                </w:r>
                              </w:fldSimple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472" y="160020"/>
                            <a:ext cx="2705100" cy="21640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E6628" id="Zone de dessin 20" o:spid="_x0000_s1026" editas="canvas" style="position:absolute;left:0;text-align:left;margin-left:0;margin-top:429.65pt;width:538.6pt;height:207pt;z-index:251590144;mso-position-horizontal:center;mso-position-horizontal-relative:margin" coordsize="68402,2628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14:paraId="526AEBEF" w14:textId="77777777" w:rsidR="00497369" w:rsidRPr="00CC0759" w:rsidRDefault="00497369" w:rsidP="00280375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PROCEDURE</w:t>
                        </w:r>
                      </w:p>
                      <w:p w14:paraId="6AEA01A5" w14:textId="6224AFEC" w:rsidR="00497369" w:rsidRPr="00AF7330" w:rsidRDefault="00497369" w:rsidP="00280375">
                        <w:pPr>
                          <w:pStyle w:val="Fxpagedegarde"/>
                        </w:pPr>
                        <w:fldSimple w:instr=" DOCPROPERTY  Category  \* MERGEFORMAT ">
                          <w:r>
                            <w:t>Paramétrage CY20</w:t>
                          </w:r>
                        </w:fldSimple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xYnCAAAA2wAAAA8AAABkcnMvZG93bnJldi54bWxEj0FvwjAMhe9I+w+RJ+0GKQwh1hEQQkLb&#10;gQsFcbYak1Y0TmkCdP9+PiBxs/We3/u8WPW+UXfqYh3YwHiUgSIug63ZGTgetsM5qJiQLTaBycAf&#10;RVgt3wYLzG148J7uRXJKQjjmaKBKqc21jmVFHuMotMSinUPnMcnaOW07fEi4b/Qky2baY83SUGFL&#10;m4rKS3HzBqbT2u16X3yeeXOapas7fv1cM2M+3vv1N6hEfXqZn9e/VvAFVn6RAf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hMWJwgAAANsAAAAPAAAAAAAAAAAAAAAAAJ8C&#10;AABkcnMvZG93bnJldi54bWxQSwUGAAAAAAQABAD3AAAAjgMAAAAA&#10;">
                  <v:imagedata r:id="rId10" o:title=" Fiche technique"/>
                  <v:path arrowok="t"/>
                </v:shape>
                <v:shape id="Image 30" o:spid="_x0000_s1030" type="#_x0000_t75" style="position:absolute;left:2244;top:1600;width:27051;height:2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XZ3BAAAA2wAAAA8AAABkcnMvZG93bnJldi54bWxET89rwjAUvg/8H8ITvM20E5xUo8hgKMIO&#10;tg7m7dE822Lz0iWxdv+9OQg7fny/V5vBtKIn5xvLCtJpAoK4tLrhSsGp+HxdgPABWWNrmRT8kYfN&#10;evSywkzbOx+pz0MlYgj7DBXUIXSZlL6syaCf2o44chfrDIYIXSW1w3sMN618S5K5NNhwbKixo4+a&#10;ymt+Mwp2/e+3K/DwlZvq0r3zT4rnPlVqMh62SxCBhvAvfrr3WsEsro9f4g+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RXZ3BAAAA2wAAAA8AAAAAAAAAAAAAAAAAnwIA&#10;AGRycy9kb3ducmV2LnhtbFBLBQYAAAAABAAEAPcAAACNAwAAAAA=&#10;">
                  <v:imagedata r:id="rId11" o:title=""/>
                  <v:path arrowok="t"/>
                </v:shape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1" layoutInCell="0" allowOverlap="0" wp14:anchorId="6DF16856" wp14:editId="37644440">
                <wp:simplePos x="0" y="0"/>
                <wp:positionH relativeFrom="column">
                  <wp:posOffset>-2250440</wp:posOffset>
                </wp:positionH>
                <wp:positionV relativeFrom="margin">
                  <wp:posOffset>2376170</wp:posOffset>
                </wp:positionV>
                <wp:extent cx="5039995" cy="810895"/>
                <wp:effectExtent l="0" t="4445" r="3175" b="3810"/>
                <wp:wrapNone/>
                <wp:docPr id="14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06321" w14:textId="77777777" w:rsidR="00497369" w:rsidRPr="007C0102" w:rsidRDefault="00497369" w:rsidP="002803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F16856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2pt;margin-top:187.1pt;width:396.85pt;height:63.85pt;rotation:-90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01206321" w14:textId="77777777" w:rsidR="00497369" w:rsidRPr="007C0102" w:rsidRDefault="00497369" w:rsidP="00280375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0CA0CF7D" w14:textId="77777777" w:rsidR="00497369" w:rsidRDefault="008967DB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19693609" w:history="1">
        <w:r w:rsidR="00497369" w:rsidRPr="00904589">
          <w:rPr>
            <w:rStyle w:val="Lienhypertexte"/>
            <w:noProof/>
          </w:rPr>
          <w:t>1</w:t>
        </w:r>
        <w:r w:rsidR="00497369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497369" w:rsidRPr="00904589">
          <w:rPr>
            <w:rStyle w:val="Lienhypertexte"/>
            <w:noProof/>
          </w:rPr>
          <w:t>paramétrage des équipements dans slv</w:t>
        </w:r>
        <w:r w:rsidR="00497369">
          <w:rPr>
            <w:noProof/>
            <w:webHidden/>
          </w:rPr>
          <w:tab/>
        </w:r>
        <w:r w:rsidR="00497369">
          <w:rPr>
            <w:noProof/>
            <w:webHidden/>
          </w:rPr>
          <w:fldChar w:fldCharType="begin"/>
        </w:r>
        <w:r w:rsidR="00497369">
          <w:rPr>
            <w:noProof/>
            <w:webHidden/>
          </w:rPr>
          <w:instrText xml:space="preserve"> PAGEREF _Toc19693609 \h </w:instrText>
        </w:r>
        <w:r w:rsidR="00497369">
          <w:rPr>
            <w:noProof/>
            <w:webHidden/>
          </w:rPr>
        </w:r>
        <w:r w:rsidR="00497369">
          <w:rPr>
            <w:noProof/>
            <w:webHidden/>
          </w:rPr>
          <w:fldChar w:fldCharType="separate"/>
        </w:r>
        <w:r w:rsidR="00BB1A70">
          <w:rPr>
            <w:noProof/>
            <w:webHidden/>
          </w:rPr>
          <w:t>2</w:t>
        </w:r>
        <w:r w:rsidR="00497369">
          <w:rPr>
            <w:noProof/>
            <w:webHidden/>
          </w:rPr>
          <w:fldChar w:fldCharType="end"/>
        </w:r>
      </w:hyperlink>
    </w:p>
    <w:p w14:paraId="1044A2CA" w14:textId="77777777" w:rsidR="00497369" w:rsidRDefault="00497369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19693610" w:history="1">
        <w:r w:rsidRPr="00904589">
          <w:rPr>
            <w:rStyle w:val="Lienhypertexte"/>
            <w:noProof/>
          </w:rPr>
          <w:t>1.1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904589">
          <w:rPr>
            <w:rStyle w:val="Lienhypertexte"/>
            <w:noProof/>
          </w:rPr>
          <w:t>Aperçu de l’application SLV (Street Light Vision)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_Toc19693610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A7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425D196" w14:textId="77777777" w:rsidR="00497369" w:rsidRDefault="00497369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19693611" w:history="1">
        <w:r w:rsidRPr="00904589">
          <w:rPr>
            <w:rStyle w:val="Lienhypertexte"/>
            <w:noProof/>
          </w:rPr>
          <w:t>1.2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904589">
          <w:rPr>
            <w:rStyle w:val="Lienhypertexte"/>
            <w:noProof/>
          </w:rPr>
          <w:t>Ajouter un équipement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_Toc19693611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A7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635CB" w14:textId="77777777" w:rsidR="00497369" w:rsidRDefault="00497369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19693612" w:history="1">
        <w:r w:rsidRPr="00904589">
          <w:rPr>
            <w:rStyle w:val="Lienhypertexte"/>
            <w:noProof/>
          </w:rPr>
          <w:t>1.2.1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904589">
          <w:rPr>
            <w:rStyle w:val="Lienhypertexte"/>
            <w:noProof/>
          </w:rPr>
          <w:t>Paramétrage du mat éclairage 4 (menu équipement)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_Toc19693612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A7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FAA7F77" w14:textId="77777777" w:rsidR="00497369" w:rsidRDefault="00497369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19693613" w:history="1">
        <w:r w:rsidRPr="00904589">
          <w:rPr>
            <w:rStyle w:val="Lienhypertexte"/>
            <w:noProof/>
          </w:rPr>
          <w:t>1.2.2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904589">
          <w:rPr>
            <w:rStyle w:val="Lienhypertexte"/>
            <w:noProof/>
          </w:rPr>
          <w:t>Paramétrage du mat éclairage 5 (menu équipement)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_Toc19693613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A7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AE8E673" w14:textId="77777777" w:rsidR="00497369" w:rsidRDefault="00497369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19693614" w:history="1">
        <w:r w:rsidRPr="00904589">
          <w:rPr>
            <w:rStyle w:val="Lienhypertexte"/>
            <w:noProof/>
          </w:rPr>
          <w:t>1.2.3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904589">
          <w:rPr>
            <w:rStyle w:val="Lienhypertexte"/>
            <w:noProof/>
          </w:rPr>
          <w:t>Paramétrage de la sortie auxiliaire (AUX)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_Toc19693614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A7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DDAB1B" w14:textId="77777777" w:rsidR="00497369" w:rsidRDefault="00497369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19693615" w:history="1">
        <w:r w:rsidRPr="00904589">
          <w:rPr>
            <w:rStyle w:val="Lienhypertexte"/>
            <w:noProof/>
          </w:rPr>
          <w:t>1.2.4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904589">
          <w:rPr>
            <w:rStyle w:val="Lienhypertexte"/>
            <w:noProof/>
          </w:rPr>
          <w:t>Paramétrage de la sortie Ethernet (ETH)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_Toc19693615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A7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9FA2923" w14:textId="77777777" w:rsidR="00497369" w:rsidRDefault="00497369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19693616" w:history="1">
        <w:r w:rsidRPr="00904589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904589">
          <w:rPr>
            <w:rStyle w:val="Lienhypertexte"/>
            <w:noProof/>
          </w:rPr>
          <w:t>commissionnement du citybox controleur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_Toc19693616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A7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D0906FF" w14:textId="77777777" w:rsidR="00497369" w:rsidRDefault="00497369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19693617" w:history="1">
        <w:r w:rsidRPr="00904589">
          <w:rPr>
            <w:rStyle w:val="Lienhypertexte"/>
            <w:noProof/>
          </w:rPr>
          <w:t>3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904589">
          <w:rPr>
            <w:rStyle w:val="Lienhypertexte"/>
            <w:noProof/>
          </w:rPr>
          <w:t>Exporter la configuration sous format CSV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_Toc19693617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A7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1BB6AB4" w14:textId="37B35186" w:rsidR="00984CAC" w:rsidRPr="00984CAC" w:rsidRDefault="008967DB" w:rsidP="007D624A">
      <w:pPr>
        <w:pStyle w:val="TM1"/>
        <w:tabs>
          <w:tab w:val="left" w:pos="1771"/>
          <w:tab w:val="right" w:leader="dot" w:pos="10762"/>
        </w:tabs>
      </w:pPr>
      <w:r>
        <w:rPr>
          <w:rFonts w:asciiTheme="majorHAnsi" w:hAnsiTheme="majorHAnsi"/>
          <w:b w:val="0"/>
          <w:bCs w:val="0"/>
          <w:caps w:val="0"/>
        </w:rPr>
        <w:fldChar w:fldCharType="end"/>
      </w:r>
      <w:r w:rsidR="008206D2">
        <w:br w:type="page"/>
      </w:r>
    </w:p>
    <w:p w14:paraId="7376FC34" w14:textId="4125F863" w:rsidR="00910994" w:rsidRDefault="0062409C" w:rsidP="00D4259C">
      <w:pPr>
        <w:pStyle w:val="Titre1"/>
      </w:pPr>
      <w:bookmarkStart w:id="0" w:name="_Toc19693609"/>
      <w:r>
        <w:t>p</w:t>
      </w:r>
      <w:r w:rsidR="00D4259C">
        <w:t xml:space="preserve">aramétrage des équipements </w:t>
      </w:r>
      <w:r w:rsidR="001B0EE3">
        <w:t>dans slv</w:t>
      </w:r>
      <w:bookmarkEnd w:id="0"/>
    </w:p>
    <w:p w14:paraId="59584A32" w14:textId="6E0CC623" w:rsidR="00E045F8" w:rsidRDefault="00E045F8" w:rsidP="00300C98">
      <w:pPr>
        <w:pStyle w:val="Remarque"/>
      </w:pPr>
      <w:r>
        <w:t xml:space="preserve">Avant de procéder au paramétrage, il faut absolument que le raccordement électrique des MAT 4 et 5 soit réalisé. </w:t>
      </w:r>
      <w:r w:rsidR="00300C98">
        <w:t xml:space="preserve">Reportez-vous au schéma </w:t>
      </w:r>
      <w:r w:rsidR="00300C98" w:rsidRPr="00300C98">
        <w:t>SCCY2000001A</w:t>
      </w:r>
      <w:r w:rsidR="00300C98">
        <w:t xml:space="preserve">. </w:t>
      </w:r>
    </w:p>
    <w:p w14:paraId="079CAB0E" w14:textId="1B7DE553" w:rsidR="00E045F8" w:rsidRPr="00E045F8" w:rsidRDefault="006D087C" w:rsidP="00E045F8">
      <w:pPr>
        <w:pStyle w:val="Annotationimportante"/>
      </w:pPr>
      <w:r>
        <w:t xml:space="preserve">Attention : Pour réaliser le paramétrage, il faut impérativement utiliser le compte administrateur. Rapprochez-vous de l’enseignant afin d’obtenir les identifiants. </w:t>
      </w:r>
    </w:p>
    <w:p w14:paraId="36B65B4A" w14:textId="77777777" w:rsidR="00DB2F85" w:rsidRDefault="00DB2F85" w:rsidP="006D087C">
      <w:pPr>
        <w:pStyle w:val="Titre2"/>
      </w:pPr>
      <w:bookmarkStart w:id="1" w:name="_Toc528571175"/>
      <w:bookmarkStart w:id="2" w:name="_Toc19693610"/>
      <w:r>
        <w:t>Aperçu de l’application SLV (Street Light Vision)</w:t>
      </w:r>
      <w:bookmarkEnd w:id="1"/>
      <w:bookmarkEnd w:id="2"/>
    </w:p>
    <w:p w14:paraId="0CD8FE3A" w14:textId="16F8D4EF" w:rsidR="00DB2F85" w:rsidRDefault="00DB2F85" w:rsidP="00DB2F85">
      <w:pPr>
        <w:pStyle w:val="Paragraphedeliste"/>
        <w:numPr>
          <w:ilvl w:val="0"/>
          <w:numId w:val="11"/>
        </w:numPr>
        <w:rPr>
          <w:rStyle w:val="Lienhypertexte"/>
          <w:color w:val="000000" w:themeColor="text1"/>
          <w:u w:val="none"/>
        </w:rPr>
      </w:pPr>
      <w:bookmarkStart w:id="3" w:name="_Hlk534643292"/>
      <w:r>
        <w:t xml:space="preserve">Tapez sur un navigateur l’adresse : </w:t>
      </w:r>
      <w:hyperlink r:id="rId12" w:history="1">
        <w:r w:rsidRPr="007B37EF">
          <w:rPr>
            <w:rStyle w:val="Lienhypertexte"/>
          </w:rPr>
          <w:t>https://citybox2.axione.fr/reports</w:t>
        </w:r>
      </w:hyperlink>
      <w:r>
        <w:rPr>
          <w:rStyle w:val="Lienhypertexte"/>
        </w:rPr>
        <w:t xml:space="preserve"> </w:t>
      </w:r>
      <w:r w:rsidRPr="00DB2F85">
        <w:rPr>
          <w:rStyle w:val="Lienhypertexte"/>
          <w:color w:val="000000" w:themeColor="text1"/>
          <w:u w:val="none"/>
        </w:rPr>
        <w:t>puis entrer le login et le mot de passe attribué</w:t>
      </w:r>
      <w:r>
        <w:rPr>
          <w:rStyle w:val="Lienhypertexte"/>
          <w:color w:val="000000" w:themeColor="text1"/>
          <w:u w:val="none"/>
        </w:rPr>
        <w:t xml:space="preserve"> </w:t>
      </w:r>
    </w:p>
    <w:p w14:paraId="7B9DB076" w14:textId="77777777" w:rsidR="00674254" w:rsidRDefault="00674254" w:rsidP="00674254">
      <w:pPr>
        <w:rPr>
          <w:rStyle w:val="Lienhypertexte"/>
          <w:color w:val="000000" w:themeColor="text1"/>
          <w:u w:val="none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2250624" behindDoc="0" locked="0" layoutInCell="1" allowOverlap="1" wp14:anchorId="2CBAAE80" wp14:editId="1C9B1428">
            <wp:simplePos x="0" y="0"/>
            <wp:positionH relativeFrom="margin">
              <wp:posOffset>2209773</wp:posOffset>
            </wp:positionH>
            <wp:positionV relativeFrom="paragraph">
              <wp:posOffset>126889</wp:posOffset>
            </wp:positionV>
            <wp:extent cx="198755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324" y="21391"/>
                <wp:lineTo x="21324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1-07_1654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7A450" w14:textId="77777777" w:rsidR="00674254" w:rsidRDefault="00674254" w:rsidP="00674254">
      <w:pPr>
        <w:rPr>
          <w:rStyle w:val="Lienhypertexte"/>
          <w:color w:val="000000" w:themeColor="text1"/>
          <w:u w:val="none"/>
        </w:rPr>
      </w:pPr>
    </w:p>
    <w:p w14:paraId="4DB77E3C" w14:textId="77777777" w:rsidR="00674254" w:rsidRDefault="00674254" w:rsidP="00674254">
      <w:pPr>
        <w:rPr>
          <w:rStyle w:val="Lienhypertexte"/>
          <w:color w:val="000000" w:themeColor="text1"/>
          <w:u w:val="none"/>
        </w:rPr>
      </w:pPr>
    </w:p>
    <w:p w14:paraId="1372904D" w14:textId="77777777" w:rsidR="00674254" w:rsidRDefault="00674254" w:rsidP="00674254">
      <w:pPr>
        <w:rPr>
          <w:rStyle w:val="Lienhypertexte"/>
          <w:color w:val="000000" w:themeColor="text1"/>
          <w:u w:val="none"/>
        </w:rPr>
      </w:pPr>
    </w:p>
    <w:p w14:paraId="2D169EE8" w14:textId="77777777" w:rsidR="00674254" w:rsidRDefault="00674254" w:rsidP="00674254">
      <w:pPr>
        <w:rPr>
          <w:rStyle w:val="Lienhypertexte"/>
          <w:color w:val="000000" w:themeColor="text1"/>
          <w:u w:val="none"/>
        </w:rPr>
      </w:pPr>
    </w:p>
    <w:p w14:paraId="57DB0851" w14:textId="77777777" w:rsidR="00674254" w:rsidRDefault="00674254" w:rsidP="00674254">
      <w:pPr>
        <w:rPr>
          <w:rStyle w:val="Lienhypertexte"/>
          <w:color w:val="000000" w:themeColor="text1"/>
          <w:u w:val="none"/>
        </w:rPr>
      </w:pPr>
    </w:p>
    <w:p w14:paraId="08DAE3B2" w14:textId="77777777" w:rsidR="00674254" w:rsidRDefault="00674254" w:rsidP="00674254">
      <w:pPr>
        <w:rPr>
          <w:rStyle w:val="Lienhypertexte"/>
          <w:color w:val="000000" w:themeColor="text1"/>
          <w:u w:val="none"/>
        </w:rPr>
      </w:pPr>
    </w:p>
    <w:p w14:paraId="505DD617" w14:textId="77777777" w:rsidR="00674254" w:rsidRDefault="00674254" w:rsidP="00674254">
      <w:pPr>
        <w:rPr>
          <w:rStyle w:val="Lienhypertexte"/>
          <w:color w:val="000000" w:themeColor="text1"/>
          <w:u w:val="none"/>
        </w:rPr>
      </w:pPr>
    </w:p>
    <w:p w14:paraId="3AEB1390" w14:textId="77777777" w:rsidR="00674254" w:rsidRPr="00674254" w:rsidRDefault="00674254" w:rsidP="00674254">
      <w:pPr>
        <w:rPr>
          <w:rStyle w:val="Lienhypertexte"/>
          <w:color w:val="000000" w:themeColor="text1"/>
          <w:u w:val="none"/>
        </w:rPr>
      </w:pPr>
    </w:p>
    <w:p w14:paraId="675A41AB" w14:textId="77777777" w:rsidR="00DB2F85" w:rsidRPr="00DB2F85" w:rsidRDefault="00DB2F85" w:rsidP="00DB2F85">
      <w:pPr>
        <w:pStyle w:val="Paragraphedeliste"/>
        <w:numPr>
          <w:ilvl w:val="0"/>
          <w:numId w:val="11"/>
        </w:numPr>
        <w:rPr>
          <w:rStyle w:val="Lienhypertexte"/>
          <w:color w:val="000000" w:themeColor="text1"/>
          <w:u w:val="none"/>
        </w:rPr>
      </w:pPr>
      <w:r w:rsidRPr="00DB2F85">
        <w:rPr>
          <w:rStyle w:val="Lienhypertexte"/>
          <w:color w:val="000000" w:themeColor="text1"/>
          <w:u w:val="none"/>
        </w:rPr>
        <w:t>Accéder</w:t>
      </w:r>
      <w:r>
        <w:rPr>
          <w:rStyle w:val="Lienhypertexte"/>
          <w:color w:val="000000" w:themeColor="text1"/>
          <w:u w:val="none"/>
        </w:rPr>
        <w:t xml:space="preserve"> dans la fenêtre </w:t>
      </w:r>
      <w:r w:rsidRPr="00DB2F85">
        <w:rPr>
          <w:rStyle w:val="Lienhypertexte"/>
          <w:b/>
          <w:color w:val="000000" w:themeColor="text1"/>
          <w:u w:val="none"/>
        </w:rPr>
        <w:t>Equipements</w:t>
      </w:r>
      <w:r>
        <w:rPr>
          <w:rStyle w:val="Lienhypertexte"/>
          <w:b/>
          <w:color w:val="000000" w:themeColor="text1"/>
          <w:u w:val="none"/>
        </w:rPr>
        <w:t xml:space="preserve"> </w:t>
      </w:r>
      <w:r>
        <w:rPr>
          <w:rStyle w:val="Lienhypertexte"/>
          <w:color w:val="000000" w:themeColor="text1"/>
          <w:u w:val="none"/>
        </w:rPr>
        <w:t>pour créer les équipements liés au système.</w:t>
      </w:r>
    </w:p>
    <w:bookmarkEnd w:id="3"/>
    <w:p w14:paraId="0C962C78" w14:textId="77777777" w:rsidR="00D4259C" w:rsidRDefault="00DB2F85" w:rsidP="00F45D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546B734" wp14:editId="04611242">
                <wp:simplePos x="0" y="0"/>
                <wp:positionH relativeFrom="column">
                  <wp:posOffset>1838325</wp:posOffset>
                </wp:positionH>
                <wp:positionV relativeFrom="paragraph">
                  <wp:posOffset>3175</wp:posOffset>
                </wp:positionV>
                <wp:extent cx="903605" cy="908685"/>
                <wp:effectExtent l="0" t="0" r="10795" b="2476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9086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10D9D" id="Rectangle 70" o:spid="_x0000_s1026" style="position:absolute;margin-left:144.75pt;margin-top:.25pt;width:71.15pt;height:71.5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921C6BF" wp14:editId="1B062BA5">
            <wp:extent cx="6391275" cy="361808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3467" cy="36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4A7EB" w14:textId="77777777" w:rsidR="00DB2F85" w:rsidRDefault="00DB2F85">
      <w:pPr>
        <w:jc w:val="left"/>
      </w:pPr>
      <w:r>
        <w:br w:type="page"/>
      </w:r>
    </w:p>
    <w:p w14:paraId="1D8E7B52" w14:textId="1C05B6BF" w:rsidR="00535DCE" w:rsidRDefault="003A70FE" w:rsidP="003A70FE">
      <w:pPr>
        <w:pStyle w:val="Titre2"/>
      </w:pPr>
      <w:bookmarkStart w:id="4" w:name="_Hlk534632946"/>
      <w:bookmarkStart w:id="5" w:name="_Toc19693611"/>
      <w:r w:rsidRPr="003A70FE">
        <w:lastRenderedPageBreak/>
        <w:t>Ajouter un équipement</w:t>
      </w:r>
      <w:bookmarkEnd w:id="5"/>
    </w:p>
    <w:p w14:paraId="425CBF9D" w14:textId="18CACECB" w:rsidR="00497369" w:rsidRPr="00497369" w:rsidRDefault="00497369" w:rsidP="00497369">
      <w:pPr>
        <w:pStyle w:val="Annotationimportante"/>
      </w:pPr>
      <w:r>
        <w:t xml:space="preserve">Attention : afin d’éviter certain conflits avec les serveurs </w:t>
      </w:r>
      <w:proofErr w:type="spellStart"/>
      <w:r>
        <w:t>Bouyques</w:t>
      </w:r>
      <w:proofErr w:type="spellEnd"/>
      <w:r>
        <w:t xml:space="preserve">, n’utilisé pas d’accents dans la dénomination des équipements. </w:t>
      </w:r>
    </w:p>
    <w:p w14:paraId="01C3A8F9" w14:textId="286A021E" w:rsidR="00CC1BEB" w:rsidRDefault="003D2D85" w:rsidP="00CC1BEB">
      <w:pPr>
        <w:pStyle w:val="Titre3"/>
      </w:pPr>
      <w:bookmarkStart w:id="6" w:name="_Toc528571178"/>
      <w:bookmarkStart w:id="7" w:name="_Toc19693612"/>
      <w:bookmarkEnd w:id="4"/>
      <w:r>
        <w:t>Paramétrage</w:t>
      </w:r>
      <w:r w:rsidR="00CC1BEB" w:rsidRPr="00CC1BEB">
        <w:t xml:space="preserve"> d</w:t>
      </w:r>
      <w:r w:rsidR="00430E25">
        <w:t>u</w:t>
      </w:r>
      <w:r w:rsidR="00CC1BEB" w:rsidRPr="00CC1BEB">
        <w:t xml:space="preserve"> </w:t>
      </w:r>
      <w:r w:rsidR="00CC1BEB">
        <w:t>mat</w:t>
      </w:r>
      <w:r w:rsidR="00CC1BEB" w:rsidRPr="00CC1BEB">
        <w:t xml:space="preserve"> </w:t>
      </w:r>
      <w:r w:rsidR="00903752" w:rsidRPr="00CC1BEB">
        <w:t>éclairage</w:t>
      </w:r>
      <w:r w:rsidR="00D948DA">
        <w:t xml:space="preserve"> </w:t>
      </w:r>
      <w:r w:rsidR="00903752">
        <w:t>4</w:t>
      </w:r>
      <w:r w:rsidR="00D948DA">
        <w:t xml:space="preserve"> </w:t>
      </w:r>
      <w:bookmarkStart w:id="8" w:name="_Hlk521578619"/>
      <w:r w:rsidR="00CC1BEB" w:rsidRPr="00CC1BEB">
        <w:t>(menu équipement)</w:t>
      </w:r>
      <w:bookmarkEnd w:id="6"/>
      <w:bookmarkEnd w:id="7"/>
    </w:p>
    <w:bookmarkEnd w:id="8"/>
    <w:p w14:paraId="36F6BEDB" w14:textId="77777777" w:rsidR="0022380A" w:rsidRDefault="00F52667" w:rsidP="006F06E4">
      <w:pPr>
        <w:pStyle w:val="Paragraphedeliste"/>
        <w:numPr>
          <w:ilvl w:val="0"/>
          <w:numId w:val="2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360A79B" wp14:editId="634BB615">
                <wp:simplePos x="0" y="0"/>
                <wp:positionH relativeFrom="column">
                  <wp:posOffset>1107088</wp:posOffset>
                </wp:positionH>
                <wp:positionV relativeFrom="paragraph">
                  <wp:posOffset>159149</wp:posOffset>
                </wp:positionV>
                <wp:extent cx="334181" cy="1119112"/>
                <wp:effectExtent l="57150" t="0" r="27940" b="62230"/>
                <wp:wrapNone/>
                <wp:docPr id="299" name="Connecteur droit avec flèch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181" cy="111911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81F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9" o:spid="_x0000_s1026" type="#_x0000_t32" style="position:absolute;margin-left:87.15pt;margin-top:12.55pt;width:26.3pt;height:88.1pt;flip:x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" strokecolor="red" strokeweight="1pt">
                <v:stroke endarrow="block"/>
              </v:shape>
            </w:pict>
          </mc:Fallback>
        </mc:AlternateContent>
      </w:r>
      <w:r w:rsidR="00C84184">
        <w:t xml:space="preserve">Cliquer sur la </w:t>
      </w:r>
      <w:proofErr w:type="spellStart"/>
      <w:r w:rsidR="00C84184">
        <w:t>géozone</w:t>
      </w:r>
      <w:proofErr w:type="spellEnd"/>
      <w:r w:rsidR="00C84184">
        <w:t xml:space="preserve"> </w:t>
      </w:r>
      <w:r w:rsidR="00D948DA">
        <w:t>cré</w:t>
      </w:r>
      <w:r w:rsidR="006F06E4">
        <w:t>ée</w:t>
      </w:r>
      <w:r>
        <w:t xml:space="preserve"> comme dans cet exemple</w:t>
      </w:r>
      <w:r w:rsidR="006F06E4">
        <w:t xml:space="preserve"> puis</w:t>
      </w:r>
      <w:r>
        <w:t xml:space="preserve"> faire</w:t>
      </w:r>
      <w:r w:rsidR="006F06E4">
        <w:t xml:space="preserve"> dans l'ordre :</w:t>
      </w:r>
    </w:p>
    <w:p w14:paraId="3304A9FB" w14:textId="77777777" w:rsidR="005F64B9" w:rsidRDefault="00366C0F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2E0BDE33" wp14:editId="6A951E71">
                <wp:simplePos x="0" y="0"/>
                <wp:positionH relativeFrom="column">
                  <wp:posOffset>4744218</wp:posOffset>
                </wp:positionH>
                <wp:positionV relativeFrom="paragraph">
                  <wp:posOffset>230931</wp:posOffset>
                </wp:positionV>
                <wp:extent cx="1593414" cy="2866031"/>
                <wp:effectExtent l="0" t="0" r="6985" b="10795"/>
                <wp:wrapNone/>
                <wp:docPr id="350" name="Groupe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414" cy="2866031"/>
                          <a:chOff x="0" y="0"/>
                          <a:chExt cx="1593414" cy="2866031"/>
                        </a:xfrm>
                      </wpg:grpSpPr>
                      <wpg:grpSp>
                        <wpg:cNvPr id="131" name="Groupe 131"/>
                        <wpg:cNvGrpSpPr/>
                        <wpg:grpSpPr>
                          <a:xfrm>
                            <a:off x="341194" y="0"/>
                            <a:ext cx="1252220" cy="2626360"/>
                            <a:chOff x="0" y="0"/>
                            <a:chExt cx="1252220" cy="2626360"/>
                          </a:xfrm>
                        </wpg:grpSpPr>
                        <pic:pic xmlns:pic="http://schemas.openxmlformats.org/drawingml/2006/picture">
                          <pic:nvPicPr>
                            <pic:cNvPr id="127" name="Image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2220" cy="26263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564" y="2447209"/>
                              <a:ext cx="602552" cy="16894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4" name="Rectangle 204"/>
                        <wps:cNvSpPr/>
                        <wps:spPr>
                          <a:xfrm>
                            <a:off x="0" y="2620371"/>
                            <a:ext cx="252484" cy="2456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64A444C" w14:textId="77777777" w:rsidR="00497369" w:rsidRDefault="00497369" w:rsidP="006F06E4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Connecteur droit avec flèche 208"/>
                        <wps:cNvCnPr/>
                        <wps:spPr>
                          <a:xfrm flipV="1">
                            <a:off x="272955" y="2545308"/>
                            <a:ext cx="293702" cy="20533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BDE33" id="Groupe 350" o:spid="_x0000_s1032" style="position:absolute;margin-left:373.55pt;margin-top:18.2pt;width:125.45pt;height:225.65pt;z-index:251813376" coordsize="15934,28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">
                <v:group id="Groupe 131" o:spid="_x0000_s1033" style="position:absolute;left:3411;width:12523;height:26263" coordsize="12522,26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Image 127" o:spid="_x0000_s1034" type="#_x0000_t75" style="position:absolute;width:12522;height:26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3YZLBAAAA3AAAAA8AAABkcnMvZG93bnJldi54bWxET0uLwjAQvgv+hzDC3jRdF9bdahQRhS7q&#10;wQd4HZqxLdtMShK1/nsjCN7m43vOZNaaWlzJ+cqygs9BAoI4t7riQsHxsOr/gPABWWNtmRTcycNs&#10;2u1MMNX2xju67kMhYgj7FBWUITSplD4vyaAf2IY4cmfrDIYIXSG1w1sMN7UcJsm3NFhxbCixoUVJ&#10;+f/+YhTk2SXTf4elWf+uvUvurd+evjZKffTa+RhEoDa8xS93puP84Qiez8QL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3YZLBAAAA3AAAAA8AAAAAAAAAAAAAAAAAnwIA&#10;AGRycy9kb3ducmV2LnhtbFBLBQYAAAAABAAEAPcAAACNAwAAAAA=&#10;">
                    <v:imagedata r:id="rId16" o:title=""/>
                    <v:path arrowok="t"/>
                  </v:shape>
                  <v:rect id="Rectangle 38" o:spid="_x0000_s1035" style="position:absolute;left:2325;top:24472;width:602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u3sQA&#10;AADcAAAADwAAAGRycy9kb3ducmV2LnhtbERP32vCMBB+F/Y/hBvszaYTFVeNMgayyZhoJ+rj0dza&#10;suZSkqj1v18Ggm/38f282aIzjTiT87VlBc9JCoK4sLrmUsHue9mfgPABWWNjmRRcycNi/tCbYabt&#10;hbd0zkMpYgj7DBVUIbSZlL6oyKBPbEscuR/rDIYIXSm1w0sMN40cpOlYGqw5NlTY0ltFxW9+Mgo2&#10;rMcrf9DL/WE9/By9j4bF9euo1NNj9zoFEagLd/HN/aHj/MEL/D8TL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bt7EAAAA3AAAAA8AAAAAAAAAAAAAAAAAmAIAAGRycy9k&#10;b3ducmV2LnhtbFBLBQYAAAAABAAEAPUAAACJAwAAAAA=&#10;" filled="f" strokecolor="red" strokeweight="1pt"/>
                </v:group>
                <v:rect id="Rectangle 204" o:spid="_x0000_s1036" style="position:absolute;top:26203;width:2524;height:2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pz8QA&#10;AADcAAAADwAAAGRycy9kb3ducmV2LnhtbESPzWrDMBCE74W8g9hAb41cE1rjRDEloZDQU34g18Xa&#10;WqbWyliKo+Tpo0Khx2F2vtlZVtF2YqTBt44VvM4yEMS10y03Ck7Hz5cChA/IGjvHpOBGHqrV5GmJ&#10;pXZX3tN4CI1IEPYlKjAh9KWUvjZk0c9cT5y8bzdYDEkOjdQDXhPcdjLPsjdpseXUYLCntaH653Cx&#10;6Y1zvH1dcLtvfDxH8z7f3HfFXannafxYgAgUw//xX3qrFeTZHH7HJAL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+qc/EAAAA3AAAAA8AAAAAAAAAAAAAAAAAmAIAAGRycy9k&#10;b3ducmV2LnhtbFBLBQYAAAAABAAEAPUAAACJAwAAAAA=&#10;" fillcolor="window" strokecolor="red" strokeweight="1.5pt">
                  <v:textbox>
                    <w:txbxContent>
                      <w:p w14:paraId="264A444C" w14:textId="77777777" w:rsidR="00497369" w:rsidRDefault="00497369" w:rsidP="006F06E4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8" o:spid="_x0000_s1037" type="#_x0000_t32" style="position:absolute;left:2729;top:25453;width:2937;height:20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hv28IAAADcAAAADwAAAGRycy9kb3ducmV2LnhtbERPTWvCQBC9F/wPywheim6ag5boKiIU&#10;PBRbtXgesmMSzc6G3alJ/333UOjx8b5Xm8G16kEhNp4NvMwyUMSltw1XBr7Ob9NXUFGQLbaeycAP&#10;RdisR08rLKzv+UiPk1QqhXAs0EAt0hVax7Imh3HmO+LEXX1wKAmGStuAfQp3rc6zbK4dNpwaauxo&#10;V1N5P307A4tnPCwu7+e2D5/H/U22l4+55MZMxsN2CUpokH/xn3tvDeRZWpvOpCO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5hv28IAAADcAAAADwAAAAAAAAAAAAAA&#10;AAChAgAAZHJzL2Rvd25yZXYueG1sUEsFBgAAAAAEAAQA+QAAAJADAAAAAA==&#10;" strokecolor="red" strokeweight="1pt">
                  <v:stroke endarrow="block"/>
                </v:shape>
              </v:group>
            </w:pict>
          </mc:Fallback>
        </mc:AlternateContent>
      </w:r>
      <w:r w:rsidR="00F52667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9247410" wp14:editId="75BDB495">
                <wp:simplePos x="0" y="0"/>
                <wp:positionH relativeFrom="column">
                  <wp:posOffset>288224</wp:posOffset>
                </wp:positionH>
                <wp:positionV relativeFrom="paragraph">
                  <wp:posOffset>974734</wp:posOffset>
                </wp:positionV>
                <wp:extent cx="1782009" cy="279780"/>
                <wp:effectExtent l="0" t="0" r="27940" b="25400"/>
                <wp:wrapNone/>
                <wp:docPr id="29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2009" cy="279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56CBC" id="Rectangle 38" o:spid="_x0000_s1026" style="position:absolute;margin-left:22.7pt;margin-top:76.75pt;width:140.3pt;height:22.0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" filled="f" strokecolor="red" strokeweight="1pt"/>
            </w:pict>
          </mc:Fallback>
        </mc:AlternateContent>
      </w:r>
      <w:r w:rsidR="00F52667">
        <w:rPr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53AC2D9A" wp14:editId="09C5A8AD">
                <wp:simplePos x="0" y="0"/>
                <wp:positionH relativeFrom="column">
                  <wp:posOffset>2369507</wp:posOffset>
                </wp:positionH>
                <wp:positionV relativeFrom="paragraph">
                  <wp:posOffset>599421</wp:posOffset>
                </wp:positionV>
                <wp:extent cx="1866900" cy="2019319"/>
                <wp:effectExtent l="0" t="0" r="0" b="19050"/>
                <wp:wrapNone/>
                <wp:docPr id="297" name="Groupe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2019319"/>
                          <a:chOff x="0" y="0"/>
                          <a:chExt cx="1866900" cy="2019319"/>
                        </a:xfrm>
                      </wpg:grpSpPr>
                      <wpg:grpSp>
                        <wpg:cNvPr id="128" name="Groupe 128"/>
                        <wpg:cNvGrpSpPr/>
                        <wpg:grpSpPr>
                          <a:xfrm>
                            <a:off x="0" y="375313"/>
                            <a:ext cx="1866900" cy="1260475"/>
                            <a:chOff x="0" y="0"/>
                            <a:chExt cx="1866900" cy="1260475"/>
                          </a:xfrm>
                        </wpg:grpSpPr>
                        <wpg:grpSp>
                          <wpg:cNvPr id="132" name="Groupe 132"/>
                          <wpg:cNvGrpSpPr/>
                          <wpg:grpSpPr>
                            <a:xfrm>
                              <a:off x="0" y="0"/>
                              <a:ext cx="1866900" cy="1260475"/>
                              <a:chOff x="0" y="0"/>
                              <a:chExt cx="1866900" cy="1260475"/>
                            </a:xfrm>
                          </wpg:grpSpPr>
                          <pic:pic xmlns:pic="http://schemas.openxmlformats.org/drawingml/2006/picture">
                            <pic:nvPicPr>
                              <pic:cNvPr id="126" name="Image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66900" cy="1260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0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7983" y="909114"/>
                                <a:ext cx="1088823" cy="16894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10" y="122830"/>
                              <a:ext cx="296820" cy="25930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" name="Rectangle 156"/>
                        <wps:cNvSpPr/>
                        <wps:spPr>
                          <a:xfrm>
                            <a:off x="382138" y="0"/>
                            <a:ext cx="252484" cy="21154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315EC" w14:textId="77777777" w:rsidR="00497369" w:rsidRDefault="00497369" w:rsidP="006F06E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Connecteur droit avec flèche 160"/>
                        <wps:cNvCnPr/>
                        <wps:spPr>
                          <a:xfrm>
                            <a:off x="504967" y="211540"/>
                            <a:ext cx="136478" cy="2661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839338" y="1794681"/>
                            <a:ext cx="252095" cy="22463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7CF6E1A" w14:textId="77777777" w:rsidR="00497369" w:rsidRDefault="00497369" w:rsidP="006F06E4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Connecteur droit avec flèche 203"/>
                        <wps:cNvCnPr/>
                        <wps:spPr>
                          <a:xfrm flipV="1">
                            <a:off x="955344" y="1467134"/>
                            <a:ext cx="45719" cy="32748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C2D9A" id="Groupe 297" o:spid="_x0000_s1038" style="position:absolute;margin-left:186.6pt;margin-top:47.2pt;width:147pt;height:159pt;z-index:251808256" coordsize="18669,20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">
                <v:group id="Groupe 128" o:spid="_x0000_s1039" style="position:absolute;top:3753;width:18669;height:12604" coordsize="18669,12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group id="Groupe 132" o:spid="_x0000_s1040" style="position:absolute;width:18669;height:12604" coordsize="18669,12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<v:shape id="Image 126" o:spid="_x0000_s1041" type="#_x0000_t75" style="position:absolute;width:18669;height:1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n9gPCAAAA3AAAAA8AAABkcnMvZG93bnJldi54bWxET01rAjEQvQv+hzBCb5qtrSKrUUQQpHhZ&#10;7aHHcTPuLk0maxLd7b9vCgVv83ifs9r01ogH+dA4VvA6yUAQl043XCn4PO/HCxAhIms0jknBDwXY&#10;rIeDFebadVzQ4xQrkUI45KigjrHNpQxlTRbDxLXEibs6bzEm6CupPXYp3Bo5zbK5tNhwaqixpV1N&#10;5ffpbhUUxfv58nU3H9s3Os52x2zf+ZtR6mXUb5cgIvXxKf53H3SaP53D3zPpAr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J/YDwgAAANwAAAAPAAAAAAAAAAAAAAAAAJ8C&#10;AABkcnMvZG93bnJldi54bWxQSwUGAAAAAAQABAD3AAAAjgMAAAAA&#10;">
                      <v:imagedata r:id="rId18" o:title=""/>
                      <v:path arrowok="t"/>
                    </v:shape>
                    <v:rect id="Rectangle 38" o:spid="_x0000_s1042" style="position:absolute;left:5179;top:9091;width:1088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RnsYA&#10;AADcAAAADwAAAGRycy9kb3ducmV2LnhtbESPQWvCQBCF70L/wzKF3nSjVZHoKkWQVoqlVVGPQ3ZM&#10;QrOzIbtq/Pedg9DbDO/Ne9/MFq2r1JWaUHo20O8loIgzb0vODex3q+4EVIjIFivPZOBOARbzp84M&#10;U+tv/EPXbcyVhHBI0UARY51qHbKCHIaer4lFO/vGYZS1ybVt8CbhrtKDJBlrhyVLQ4E1LQvKfrcX&#10;Z+Cb7XgdjnZ1OH4NP0fvo2F235yMeXlu36agIrXx3/y4/rCC/yr4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JRnsYAAADcAAAADwAAAAAAAAAAAAAAAACYAgAAZHJz&#10;L2Rvd25yZXYueG1sUEsFBgAAAAAEAAQA9QAAAIsDAAAAAA==&#10;" filled="f" strokecolor="red" strokeweight="1pt"/>
                  </v:group>
                  <v:rect id="Rectangle 38" o:spid="_x0000_s1043" style="position:absolute;left:5459;top:1228;width:2968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8r8IA&#10;AADcAAAADwAAAGRycy9kb3ducmV2LnhtbERPTYvCMBC9C/6HMMLeNN2islSjLIKoiOKq6B6HZrYt&#10;NpPSZLX+eyMI3ubxPmc8bUwprlS7wrKCz14Egji1uuBMwfEw736BcB5ZY2mZFNzJwXTSbo0x0fbG&#10;P3Td+0yEEHYJKsi9rxIpXZqTQdezFXHg/mxt0AdYZ1LXeAvhppRxFA2lwYJDQ44VzXJKL/t/o2DH&#10;erhyZz0/nbf99WAx6Kf3za9SH53mewTCU+Pf4pd7qcP8OIbnM+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5fyvwgAAANwAAAAPAAAAAAAAAAAAAAAAAJgCAABkcnMvZG93&#10;bnJldi54bWxQSwUGAAAAAAQABAD1AAAAhwMAAAAA&#10;" filled="f" strokecolor="red" strokeweight="1pt"/>
                </v:group>
                <v:rect id="Rectangle 156" o:spid="_x0000_s1044" style="position:absolute;left:3821;width:2525;height:2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Eyr8A&#10;AADcAAAADwAAAGRycy9kb3ducmV2LnhtbERPS4vCMBC+C/6HMAteZE1XUJeuUVyh6NUHnodmbIrN&#10;pDSxrf/eCIK3+fies1z3thItNb50rOBnkoAgzp0uuVBwPmXfvyB8QNZYOSYFD/KwXg0HS0y16/hA&#10;7TEUIoawT1GBCaFOpfS5IYt+4mriyF1dYzFE2BRSN9jFcFvJaZLMpcWSY4PBmraG8tvxbhV014vL&#10;Ftvs9u/acR6ycX02u5lSo69+8wciUB8+4rd7r+P82R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LsTKvwAAANwAAAAPAAAAAAAAAAAAAAAAAJgCAABkcnMvZG93bnJl&#10;di54bWxQSwUGAAAAAAQABAD1AAAAhAMAAAAA&#10;" fillcolor="white [3201]" strokecolor="red" strokeweight="1.5pt">
                  <v:textbox>
                    <w:txbxContent>
                      <w:p w14:paraId="295315EC" w14:textId="77777777" w:rsidR="00497369" w:rsidRDefault="00497369" w:rsidP="006F06E4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shape id="Connecteur droit avec flèche 160" o:spid="_x0000_s1045" type="#_x0000_t32" style="position:absolute;left:5049;top:2115;width:1365;height:26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JPRsMAAADcAAAADwAAAGRycy9kb3ducmV2LnhtbESPQWvCQBCF74L/YRmhN93YQ9TUVYog&#10;eJPGFOptyE6T0OxsyG5j8u87h4K3N8ybb97bH0fXqoH60Hg2sF4loIhLbxuuDBS383ILKkRki61n&#10;MjBRgONhPttjZv2DP2jIY6UEwiFDA3WMXaZ1KGtyGFa+I5bdt+8dRhn7StseHwJ3rX5NklQ7bFg+&#10;1NjRqabyJ/91QhluzaZIv7bdpD+HHV/z4nSfjHlZjO9voCKN8Wn+v75YiZ9KfCkjCvTh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yT0bDAAAA3AAAAA8AAAAAAAAAAAAA&#10;AAAAoQIAAGRycy9kb3ducmV2LnhtbFBLBQYAAAAABAAEAPkAAACRAwAAAAA=&#10;" strokecolor="red" strokeweight="1pt">
                  <v:stroke endarrow="block"/>
                </v:shape>
                <v:rect id="Rectangle 169" o:spid="_x0000_s1046" style="position:absolute;left:8393;top:17946;width:2521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CjcUA&#10;AADcAAAADwAAAGRycy9kb3ducmV2LnhtbESPzWrDMBCE74W8g9hAbo3cUtLEjWJKS8Ghp/xArou1&#10;tUytlbGUWM7TR4FCb7vMfLOz6yLaVlyo941jBU/zDARx5XTDtYLj4etxCcIHZI2tY1IwkodiM3lY&#10;Y67dwDu67EMtUgj7HBWYELpcSl8ZsujnriNO2o/rLYa09rXUPQ4p3LbyOcsW0mLD6YLBjj4MVb/7&#10;s001TnH8PmO5q308RfP68nndLq9Kzabx/Q1EoBj+zX90qRO3WMH9mTSB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YKNxQAAANwAAAAPAAAAAAAAAAAAAAAAAJgCAABkcnMv&#10;ZG93bnJldi54bWxQSwUGAAAAAAQABAD1AAAAigMAAAAA&#10;" fillcolor="window" strokecolor="red" strokeweight="1.5pt">
                  <v:textbox>
                    <w:txbxContent>
                      <w:p w14:paraId="17CF6E1A" w14:textId="77777777" w:rsidR="00497369" w:rsidRDefault="00497369" w:rsidP="006F06E4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shape id="Connecteur droit avec flèche 203" o:spid="_x0000_s1047" type="#_x0000_t32" style="position:absolute;left:9553;top:14671;width:457;height:32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z9qsUAAADcAAAADwAAAGRycy9kb3ducmV2LnhtbESPX0vDQBDE3wW/w7GCL2IvptBI7LUU&#10;QeiD2H/S5yW3JtHcXrhbm/jte4WCj8PM/IaZL0fXqROF2Ho28DTJQBFX3rZcG/g8vD0+g4qCbLHz&#10;TAb+KMJycXszx9L6gXd02kutEoRjiQYakb7UOlYNOYwT3xMn78sHh5JkqLUNOCS463SeZTPtsOW0&#10;0GBPrw1VP/tfZ6B4wI/i+H7ohrDdrb9lddzMJDfm/m5cvYASGuU/fG2vrYE8m8LlTDoCen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z9qsUAAADcAAAADwAAAAAAAAAA&#10;AAAAAAChAgAAZHJzL2Rvd25yZXYueG1sUEsFBgAAAAAEAAQA+QAAAJMDAAAAAA==&#10;" strokecolor="red" strokeweight="1pt">
                  <v:stroke endarrow="block"/>
                </v:shape>
              </v:group>
            </w:pict>
          </mc:Fallback>
        </mc:AlternateContent>
      </w:r>
      <w:r w:rsidR="00F52667">
        <w:rPr>
          <w:noProof/>
        </w:rPr>
        <w:drawing>
          <wp:anchor distT="0" distB="0" distL="114300" distR="114300" simplePos="0" relativeHeight="251831808" behindDoc="0" locked="0" layoutInCell="1" allowOverlap="1" wp14:anchorId="2F86566A" wp14:editId="7EE4A1BA">
            <wp:simplePos x="0" y="0"/>
            <wp:positionH relativeFrom="column">
              <wp:posOffset>171867</wp:posOffset>
            </wp:positionH>
            <wp:positionV relativeFrom="paragraph">
              <wp:posOffset>975179</wp:posOffset>
            </wp:positionV>
            <wp:extent cx="1898032" cy="1153235"/>
            <wp:effectExtent l="0" t="0" r="6985" b="8890"/>
            <wp:wrapThrough wrapText="bothSides">
              <wp:wrapPolygon edited="0">
                <wp:start x="0" y="0"/>
                <wp:lineTo x="0" y="21410"/>
                <wp:lineTo x="21463" y="21410"/>
                <wp:lineTo x="21463" y="0"/>
                <wp:lineTo x="0" y="0"/>
              </wp:wrapPolygon>
            </wp:wrapThrough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2019-01-03_1633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32" cy="11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4B9">
        <w:br w:type="page"/>
      </w:r>
    </w:p>
    <w:p w14:paraId="54F9D487" w14:textId="4F827A52" w:rsidR="00162E85" w:rsidRDefault="00162E85" w:rsidP="005A6C31">
      <w:r w:rsidRPr="00DE70A6">
        <w:t xml:space="preserve">Renseigner les champs </w:t>
      </w:r>
      <w:r w:rsidR="006F06E4" w:rsidRPr="00DE70A6">
        <w:t xml:space="preserve">comme ceci </w:t>
      </w:r>
      <w:r w:rsidRPr="00DE70A6">
        <w:t>:</w:t>
      </w:r>
    </w:p>
    <w:p w14:paraId="0F5B30CA" w14:textId="65C9DD66" w:rsidR="00F52667" w:rsidRDefault="00DD3CA6" w:rsidP="005A6C31">
      <w:r>
        <w:rPr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1A791D1B" wp14:editId="241D5535">
                <wp:simplePos x="0" y="0"/>
                <wp:positionH relativeFrom="column">
                  <wp:posOffset>2346961</wp:posOffset>
                </wp:positionH>
                <wp:positionV relativeFrom="paragraph">
                  <wp:posOffset>80351</wp:posOffset>
                </wp:positionV>
                <wp:extent cx="2838714" cy="2675255"/>
                <wp:effectExtent l="0" t="0" r="0" b="0"/>
                <wp:wrapNone/>
                <wp:docPr id="314" name="Groupe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714" cy="2675255"/>
                          <a:chOff x="2304427" y="-34426"/>
                          <a:chExt cx="2839053" cy="2675437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4427" y="-34426"/>
                            <a:ext cx="2839053" cy="26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Rectangle 290"/>
                        <wps:cNvSpPr/>
                        <wps:spPr>
                          <a:xfrm>
                            <a:off x="3477749" y="931767"/>
                            <a:ext cx="1558877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262BC26" w14:textId="5EE676B7" w:rsidR="00497369" w:rsidRPr="004165E9" w:rsidRDefault="00497369" w:rsidP="00DD3CA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165E9">
                                <w:rPr>
                                  <w:sz w:val="16"/>
                                  <w:szCs w:val="16"/>
                                </w:rPr>
                                <w:t>MAT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791D1B" id="Groupe 314" o:spid="_x0000_s1048" style="position:absolute;left:0;text-align:left;margin-left:184.8pt;margin-top:6.35pt;width:223.5pt;height:210.65pt;z-index:251827712;mso-width-relative:margin" coordorigin="23044,-344" coordsize="28390,26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">
                <v:shape id="Image 133" o:spid="_x0000_s1049" type="#_x0000_t75" style="position:absolute;left:23044;top:-344;width:28390;height:2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4VbjDAAAA3AAAAA8AAABkcnMvZG93bnJldi54bWxET01rwkAQvQv9D8sUegl1YwNSYjYitYV6&#10;01TodciOSTA7G3bXmPbXu4WCt3m8zynWk+nFSM53lhUs5ikI4trqjhsFx6+P51cQPiBr7C2Tgh/y&#10;sC4fZgXm2l75QGMVGhFD2OeooA1hyKX0dUsG/dwOxJE7WWcwROgaqR1eY7jp5UuaLqXBjmNDiwO9&#10;tVSfq4tRQPvt+65eHH/d3l5cNiaJ234nSj09TpsViEBTuIv/3Z86zs8y+HsmXi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hVuMMAAADcAAAADwAAAAAAAAAAAAAAAACf&#10;AgAAZHJzL2Rvd25yZXYueG1sUEsFBgAAAAAEAAQA9wAAAI8DAAAAAA==&#10;">
                  <v:imagedata r:id="rId21" o:title=""/>
                  <v:path arrowok="t"/>
                </v:shape>
                <v:rect id="Rectangle 290" o:spid="_x0000_s1050" style="position:absolute;left:34777;top:9317;width:15589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McMEA&#10;AADcAAAADwAAAGRycy9kb3ducmV2LnhtbERPy4rCMBTdC/5DuII7TceFaMcoMijMQgQfm9ndaa5N&#10;x+amNBlN/XqzEFweznuxirYWN2p95VjBxzgDQVw4XXGp4HzajmYgfEDWWDsmBR15WC37vQXm2t35&#10;QLdjKEUKYZ+jAhNCk0vpC0MW/dg1xIm7uNZiSLAtpW7xnsJtLSdZNpUWK04NBhv6MlRcj/9Wgb3s&#10;TXzEH6p3XdlV02a/+fslpYaDuP4EESiGt/jl/tYKJvM0P5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FjHDBAAAA3AAAAA8AAAAAAAAAAAAAAAAAmAIAAGRycy9kb3du&#10;cmV2LnhtbFBLBQYAAAAABAAEAPUAAACGAwAAAAA=&#10;" fillcolor="white [3212]" strokecolor="red" strokeweight="1pt">
                  <v:textbox>
                    <w:txbxContent>
                      <w:p w14:paraId="0262BC26" w14:textId="5EE676B7" w:rsidR="00497369" w:rsidRPr="004165E9" w:rsidRDefault="00497369" w:rsidP="00DD3CA6">
                        <w:pPr>
                          <w:rPr>
                            <w:sz w:val="16"/>
                            <w:szCs w:val="16"/>
                          </w:rPr>
                        </w:pPr>
                        <w:r w:rsidRPr="004165E9">
                          <w:rPr>
                            <w:sz w:val="16"/>
                            <w:szCs w:val="16"/>
                          </w:rPr>
                          <w:t>MAT 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86B5E85" w14:textId="6963EA50" w:rsidR="00F52667" w:rsidRDefault="00F52667" w:rsidP="005A6C31"/>
    <w:p w14:paraId="0A15E372" w14:textId="2DFD42C4" w:rsidR="00F52667" w:rsidRDefault="00F52667" w:rsidP="005A6C31"/>
    <w:p w14:paraId="04C338B3" w14:textId="013F3565" w:rsidR="00F52667" w:rsidRDefault="00F52667" w:rsidP="005A6C31"/>
    <w:p w14:paraId="5062EBEA" w14:textId="3849EA7D" w:rsidR="00F52667" w:rsidRDefault="00DD3CA6" w:rsidP="005A6C31"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2AC1AB94" wp14:editId="145A96D1">
                <wp:simplePos x="0" y="0"/>
                <wp:positionH relativeFrom="column">
                  <wp:posOffset>3685744</wp:posOffset>
                </wp:positionH>
                <wp:positionV relativeFrom="paragraph">
                  <wp:posOffset>262722</wp:posOffset>
                </wp:positionV>
                <wp:extent cx="1811547" cy="219075"/>
                <wp:effectExtent l="0" t="0" r="17780" b="28575"/>
                <wp:wrapNone/>
                <wp:docPr id="564" name="Rectangl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62F58C" w14:textId="1590131B" w:rsidR="00497369" w:rsidRDefault="00497369" w:rsidP="00DD3C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Controleur_Nom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de l’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etablissement</w:t>
                            </w:r>
                            <w:proofErr w:type="spellEnd"/>
                          </w:p>
                          <w:p w14:paraId="7C2C5913" w14:textId="77777777" w:rsidR="00497369" w:rsidRPr="00DD3CA6" w:rsidRDefault="00497369" w:rsidP="00DD3C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1AB94" id="Rectangle 564" o:spid="_x0000_s1051" style="position:absolute;left:0;text-align:left;margin-left:290.2pt;margin-top:20.7pt;width:142.65pt;height:17.2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" fillcolor="white [3212]" strokecolor="red" strokeweight="1pt">
                <v:textbox>
                  <w:txbxContent>
                    <w:p w14:paraId="5D62F58C" w14:textId="1590131B" w:rsidR="00497369" w:rsidRDefault="00497369" w:rsidP="00DD3CA6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Controleur_Nom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de l’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etablissement</w:t>
                      </w:r>
                      <w:proofErr w:type="spellEnd"/>
                    </w:p>
                    <w:p w14:paraId="7C2C5913" w14:textId="77777777" w:rsidR="00497369" w:rsidRPr="00DD3CA6" w:rsidRDefault="00497369" w:rsidP="00DD3CA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E015562" w14:textId="1DB39319" w:rsidR="00AA1688" w:rsidRDefault="00DD3CA6" w:rsidP="005A6C31"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7D668ABC" wp14:editId="72588B1E">
                <wp:simplePos x="0" y="0"/>
                <wp:positionH relativeFrom="column">
                  <wp:posOffset>3700164</wp:posOffset>
                </wp:positionH>
                <wp:positionV relativeFrom="paragraph">
                  <wp:posOffset>223141</wp:posOffset>
                </wp:positionV>
                <wp:extent cx="1398895" cy="219075"/>
                <wp:effectExtent l="0" t="0" r="11430" b="28575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9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5F186D" w14:textId="77777777" w:rsidR="00497369" w:rsidRPr="00DD3CA6" w:rsidRDefault="00497369" w:rsidP="00DD3C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D3CA6">
                              <w:rPr>
                                <w:sz w:val="16"/>
                                <w:szCs w:val="16"/>
                              </w:rPr>
                              <w:t>MAT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68ABC" id="Rectangle 563" o:spid="_x0000_s1052" style="position:absolute;left:0;text-align:left;margin-left:291.35pt;margin-top:17.55pt;width:110.15pt;height:17.2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" fillcolor="white [3212]" strokecolor="red" strokeweight="1pt">
                <v:textbox>
                  <w:txbxContent>
                    <w:p w14:paraId="7A5F186D" w14:textId="77777777" w:rsidR="00497369" w:rsidRPr="00DD3CA6" w:rsidRDefault="00497369" w:rsidP="00DD3CA6">
                      <w:pPr>
                        <w:rPr>
                          <w:sz w:val="16"/>
                          <w:szCs w:val="16"/>
                        </w:rPr>
                      </w:pPr>
                      <w:r w:rsidRPr="00DD3CA6">
                        <w:rPr>
                          <w:sz w:val="16"/>
                          <w:szCs w:val="16"/>
                        </w:rPr>
                        <w:t>MAT 4</w:t>
                      </w:r>
                    </w:p>
                  </w:txbxContent>
                </v:textbox>
              </v:rect>
            </w:pict>
          </mc:Fallback>
        </mc:AlternateContent>
      </w:r>
    </w:p>
    <w:p w14:paraId="14358797" w14:textId="0D1EF582" w:rsidR="00AA1688" w:rsidRDefault="00DD3CA6" w:rsidP="005A6C31"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5798314D" wp14:editId="49DDEAC5">
                <wp:simplePos x="0" y="0"/>
                <wp:positionH relativeFrom="column">
                  <wp:posOffset>3694370</wp:posOffset>
                </wp:positionH>
                <wp:positionV relativeFrom="paragraph">
                  <wp:posOffset>190392</wp:posOffset>
                </wp:positionV>
                <wp:extent cx="1526876" cy="219075"/>
                <wp:effectExtent l="0" t="0" r="16510" b="28575"/>
                <wp:wrapNone/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43653F" w14:textId="77777777" w:rsidR="00497369" w:rsidRPr="00DD3CA6" w:rsidRDefault="00497369" w:rsidP="00DD3C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Citybox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V2[</w:t>
                            </w:r>
                            <w:proofErr w:type="gramEnd"/>
                            <w:r w:rsidRPr="00DD3CA6">
                              <w:rPr>
                                <w:sz w:val="16"/>
                                <w:szCs w:val="16"/>
                              </w:rPr>
                              <w:t>dali1switchmeter]</w:t>
                            </w:r>
                          </w:p>
                          <w:p w14:paraId="33F394C7" w14:textId="77777777" w:rsidR="00497369" w:rsidRPr="00DD3CA6" w:rsidRDefault="00497369" w:rsidP="00DD3C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8314D" id="Rectangle 568" o:spid="_x0000_s1053" style="position:absolute;left:0;text-align:left;margin-left:290.9pt;margin-top:15pt;width:120.25pt;height:17.25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" fillcolor="white [3212]" strokecolor="red" strokeweight="1pt">
                <v:textbox>
                  <w:txbxContent>
                    <w:p w14:paraId="5543653F" w14:textId="77777777" w:rsidR="00497369" w:rsidRPr="00DD3CA6" w:rsidRDefault="00497369" w:rsidP="00DD3CA6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D3CA6">
                        <w:rPr>
                          <w:sz w:val="16"/>
                          <w:szCs w:val="16"/>
                        </w:rPr>
                        <w:t>Citybox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D3CA6">
                        <w:rPr>
                          <w:sz w:val="16"/>
                          <w:szCs w:val="16"/>
                        </w:rPr>
                        <w:t>V2[</w:t>
                      </w:r>
                      <w:proofErr w:type="gramEnd"/>
                      <w:r w:rsidRPr="00DD3CA6">
                        <w:rPr>
                          <w:sz w:val="16"/>
                          <w:szCs w:val="16"/>
                        </w:rPr>
                        <w:t>dali1switchmeter]</w:t>
                      </w:r>
                    </w:p>
                    <w:p w14:paraId="33F394C7" w14:textId="77777777" w:rsidR="00497369" w:rsidRPr="00DD3CA6" w:rsidRDefault="00497369" w:rsidP="00DD3CA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9F706A" w14:textId="71A6F9F8" w:rsidR="00AA1688" w:rsidRDefault="00AA1688" w:rsidP="005A6C31"/>
    <w:p w14:paraId="53A87410" w14:textId="25030BB9" w:rsidR="00CC0AB5" w:rsidRDefault="00CC0AB5" w:rsidP="005A6C31"/>
    <w:p w14:paraId="007976B0" w14:textId="14CE9E69" w:rsidR="00162E85" w:rsidRDefault="00DD3CA6" w:rsidP="005A6C31"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12CDD31A" wp14:editId="61845E8E">
                <wp:simplePos x="0" y="0"/>
                <wp:positionH relativeFrom="column">
                  <wp:posOffset>4523740</wp:posOffset>
                </wp:positionH>
                <wp:positionV relativeFrom="paragraph">
                  <wp:posOffset>283845</wp:posOffset>
                </wp:positionV>
                <wp:extent cx="1835812" cy="682752"/>
                <wp:effectExtent l="628650" t="0" r="12065" b="22225"/>
                <wp:wrapNone/>
                <wp:docPr id="516" name="Légende : flèche courbé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812" cy="682752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4570"/>
                            <a:gd name="adj6" fmla="val -3347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DE29E" w14:textId="77777777" w:rsidR="00497369" w:rsidRDefault="00497369" w:rsidP="00DE70A6">
                            <w:pPr>
                              <w:jc w:val="center"/>
                            </w:pPr>
                            <w:r>
                              <w:t>Placer le mat sur la carte à côté du contrôleur et au niveau d'établissement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DD31A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516" o:spid="_x0000_s1054" type="#_x0000_t48" style="position:absolute;left:0;text-align:left;margin-left:356.2pt;margin-top:22.35pt;width:144.55pt;height:53.7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" adj="-7231,18267" fillcolor="white [3201]" strokecolor="red" strokeweight="1.5pt">
                <v:textbox>
                  <w:txbxContent>
                    <w:p w14:paraId="3F8DE29E" w14:textId="77777777" w:rsidR="00497369" w:rsidRDefault="00497369" w:rsidP="00DE70A6">
                      <w:pPr>
                        <w:jc w:val="center"/>
                      </w:pPr>
                      <w:r>
                        <w:t>Placer le mat sur la carte à côté du contrôleur et au niveau d'établissement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ECAEE7E" w14:textId="01397874" w:rsidR="00162E85" w:rsidRDefault="00DD3CA6" w:rsidP="005A6C31">
      <w:r>
        <w:rPr>
          <w:noProof/>
        </w:rPr>
        <w:drawing>
          <wp:anchor distT="0" distB="0" distL="114300" distR="114300" simplePos="0" relativeHeight="251579898" behindDoc="0" locked="0" layoutInCell="1" allowOverlap="1" wp14:anchorId="02845B40" wp14:editId="2E2C695E">
            <wp:simplePos x="0" y="0"/>
            <wp:positionH relativeFrom="column">
              <wp:posOffset>3451860</wp:posOffset>
            </wp:positionH>
            <wp:positionV relativeFrom="paragraph">
              <wp:posOffset>12065</wp:posOffset>
            </wp:positionV>
            <wp:extent cx="934720" cy="851535"/>
            <wp:effectExtent l="0" t="0" r="0" b="5715"/>
            <wp:wrapThrough wrapText="bothSides">
              <wp:wrapPolygon edited="0">
                <wp:start x="0" y="0"/>
                <wp:lineTo x="0" y="21262"/>
                <wp:lineTo x="21130" y="21262"/>
                <wp:lineTo x="21130" y="0"/>
                <wp:lineTo x="0" y="0"/>
              </wp:wrapPolygon>
            </wp:wrapThrough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2019-01-04_0850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22303" w14:textId="77777777" w:rsidR="00DD3CA6" w:rsidRDefault="00DD3CA6" w:rsidP="005A6C31"/>
    <w:p w14:paraId="3375D699" w14:textId="77777777" w:rsidR="00DD3CA6" w:rsidRDefault="00DD3CA6" w:rsidP="005A6C31"/>
    <w:p w14:paraId="4AB68160" w14:textId="64309A04" w:rsidR="00DD3CA6" w:rsidRDefault="00DD3CA6" w:rsidP="005A6C31"/>
    <w:p w14:paraId="5A2C2639" w14:textId="0BE1521E" w:rsidR="00162E85" w:rsidRDefault="007279C4" w:rsidP="005A6C31">
      <w:pPr>
        <w:rPr>
          <w:b/>
        </w:rPr>
      </w:pPr>
      <w:r>
        <w:t>Paramétrer dans l'onglet "</w:t>
      </w:r>
      <w:r w:rsidRPr="007279C4">
        <w:rPr>
          <w:b/>
        </w:rPr>
        <w:t>Identité</w:t>
      </w:r>
      <w:r>
        <w:rPr>
          <w:b/>
        </w:rPr>
        <w:t>"</w:t>
      </w:r>
    </w:p>
    <w:p w14:paraId="6AC344D4" w14:textId="5E180FC7" w:rsidR="007279C4" w:rsidRDefault="00583EC7" w:rsidP="005A6C31">
      <w:r>
        <w:rPr>
          <w:noProof/>
        </w:rPr>
        <mc:AlternateContent>
          <mc:Choice Requires="wpg">
            <w:drawing>
              <wp:anchor distT="0" distB="0" distL="114300" distR="114300" simplePos="0" relativeHeight="251913728" behindDoc="0" locked="0" layoutInCell="1" allowOverlap="1" wp14:anchorId="5815BDB5" wp14:editId="78D317AF">
                <wp:simplePos x="0" y="0"/>
                <wp:positionH relativeFrom="margin">
                  <wp:align>left</wp:align>
                </wp:positionH>
                <wp:positionV relativeFrom="paragraph">
                  <wp:posOffset>15827</wp:posOffset>
                </wp:positionV>
                <wp:extent cx="6299324" cy="3678555"/>
                <wp:effectExtent l="0" t="0" r="0" b="0"/>
                <wp:wrapNone/>
                <wp:docPr id="312" name="Groupe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324" cy="3678555"/>
                          <a:chOff x="-2776391" y="0"/>
                          <a:chExt cx="6299826" cy="3678958"/>
                        </a:xfrm>
                      </wpg:grpSpPr>
                      <wpg:grpSp>
                        <wpg:cNvPr id="311" name="Groupe 311"/>
                        <wpg:cNvGrpSpPr/>
                        <wpg:grpSpPr>
                          <a:xfrm>
                            <a:off x="-2776391" y="0"/>
                            <a:ext cx="6299826" cy="3678958"/>
                            <a:chOff x="-2776391" y="0"/>
                            <a:chExt cx="6299826" cy="3678958"/>
                          </a:xfrm>
                        </wpg:grpSpPr>
                        <wpg:grpSp>
                          <wpg:cNvPr id="307" name="Groupe 307"/>
                          <wpg:cNvGrpSpPr/>
                          <wpg:grpSpPr>
                            <a:xfrm>
                              <a:off x="2347415" y="0"/>
                              <a:ext cx="1176020" cy="3678958"/>
                              <a:chOff x="2347415" y="0"/>
                              <a:chExt cx="1176020" cy="3678958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Image 1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79177" y="0"/>
                                <a:ext cx="693603" cy="3207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35" name="Groupe 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47415" y="1487606"/>
                                <a:ext cx="1176020" cy="2191352"/>
                                <a:chOff x="9886" y="3728"/>
                                <a:chExt cx="1744" cy="3295"/>
                              </a:xfrm>
                            </wpg:grpSpPr>
                            <wps:wsp>
                              <wps:cNvPr id="136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53" y="3728"/>
                                  <a:ext cx="446" cy="1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AutoShape 44"/>
                              <wps:cNvCnPr>
                                <a:cxnSpLocks noChangeShapeType="1"/>
                                <a:stCxn id="138" idx="0"/>
                              </wps:cNvCnPr>
                              <wps:spPr bwMode="auto">
                                <a:xfrm flipV="1">
                                  <a:off x="10758" y="5713"/>
                                  <a:ext cx="186" cy="6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86" y="6329"/>
                                  <a:ext cx="1744" cy="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A7A22" w14:textId="77777777" w:rsidR="00497369" w:rsidRDefault="00497369" w:rsidP="008F6587">
                                    <w:pPr>
                                      <w:jc w:val="center"/>
                                    </w:pPr>
                                    <w:r>
                                      <w:t>CITYBOX de 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64" name="Image 1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776391" y="2182568"/>
                              <a:ext cx="3143792" cy="258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954740" y="1501254"/>
                            <a:ext cx="252483" cy="1072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15BDB5" id="Groupe 312" o:spid="_x0000_s1055" style="position:absolute;left:0;text-align:left;margin-left:0;margin-top:1.25pt;width:496pt;height:289.65pt;z-index:251913728;mso-position-horizontal:left;mso-position-horizontal-relative:margin;mso-width-relative:margin" coordorigin="-27763" coordsize="62998,3678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">
                <v:group id="Groupe 311" o:spid="_x0000_s1056" style="position:absolute;left:-27763;width:62997;height:36789" coordorigin="-27763" coordsize="62998,36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group id="Groupe 307" o:spid="_x0000_s1057" style="position:absolute;left:23474;width:11760;height:36789" coordorigin="23474" coordsize="11760,36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shape id="Image 134" o:spid="_x0000_s1058" type="#_x0000_t75" style="position:absolute;left:25791;width:6936;height:3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cAofDAAAA3AAAAA8AAABkcnMvZG93bnJldi54bWxET0trwkAQvgv+h2UK3nRTrdJGN9IqgvRm&#10;Km29DdnJA7OzMbtq+u+7guBtPr7nLJadqcWFWldZVvA8ikAQZ1ZXXCjYf22GryCcR9ZYWyYFf+Rg&#10;mfR7C4y1vfKOLqkvRAhhF6OC0vsmltJlJRl0I9sQBy63rUEfYFtI3eI1hJtajqNoJg1WHBpKbGhV&#10;UnZMz0bBd119TNOf7Tj/1HL/tvs9nNanRqnBU/c+B+Gp8w/x3b3VYf7kBW7Ph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wCh8MAAADcAAAADwAAAAAAAAAAAAAAAACf&#10;AgAAZHJzL2Rvd25yZXYueG1sUEsFBgAAAAAEAAQA9wAAAI8DAAAAAA==&#10;">
                      <v:imagedata r:id="rId25" o:title=""/>
                      <v:path arrowok="t"/>
                    </v:shape>
                    <v:group id="Groupe 135" o:spid="_x0000_s1059" style="position:absolute;left:23474;top:14876;width:11760;height:21913" coordorigin="9886,3728" coordsize="1744,3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<v:rect id="Rectangle 43" o:spid="_x0000_s1060" style="position:absolute;left:10753;top:3728;width:446;height:1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sccQA&#10;AADcAAAADwAAAGRycy9kb3ducmV2LnhtbERP22rCQBB9L/QflhH61my0GiTNRkpBVESpF2ofh+w0&#10;Cc3Ohuyq8e+7BaFvczjXyWa9acSFOldbVjCMYhDEhdU1lwqOh/nzFITzyBoby6TgRg5m+eNDhqm2&#10;V97RZe9LEULYpaig8r5NpXRFRQZdZFviwH3bzqAPsCul7vAawk0jR3GcSIM1h4YKW3qvqPjZn42C&#10;D9bJyp30/PO0Ha8ni8m4uG2+lHoa9G+vIDz1/l98dy91mP+SwN8z4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bHHEAAAA3AAAAA8AAAAAAAAAAAAAAAAAmAIAAGRycy9k&#10;b3ducmV2LnhtbFBLBQYAAAAABAAEAPUAAACJAwAAAAA=&#10;" filled="f" strokecolor="red" strokeweight="1pt"/>
                      <v:shape id="AutoShape 44" o:spid="_x0000_s1061" type="#_x0000_t32" style="position:absolute;left:10758;top:5713;width:186;height:6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qjsMAAADcAAAADwAAAGRycy9kb3ducmV2LnhtbERPS2vCQBC+F/wPywi91Y3aqkRXkZYS&#10;9VDwAV6H7JgNZmdDdhvjv3eFQm/z8T1nsepsJVpqfOlYwXCQgCDOnS65UHA6fr/NQPiArLFyTAru&#10;5GG17L0sMNXuxntqD6EQMYR9igpMCHUqpc8NWfQDVxNH7uIaiyHCppC6wVsMt5UcJclEWiw5Nhis&#10;6dNQfj38WgXbL//h2/ftMNuNfy7ZZJeVtTkr9drv1nMQgbrwL/5zb3ScP57C85l4gV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5ao7DAAAA3AAAAA8AAAAAAAAAAAAA&#10;AAAAoQIAAGRycy9kb3ducmV2LnhtbFBLBQYAAAAABAAEAPkAAACRAwAAAAA=&#10;" strokecolor="red">
                        <v:stroke endarrow="block"/>
                      </v:shape>
                      <v:shape id="Text Box 45" o:spid="_x0000_s1062" type="#_x0000_t202" style="position:absolute;left:9886;top:6329;width:1744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EGcUA&#10;AADcAAAADwAAAGRycy9kb3ducmV2LnhtbESPQWvDMAyF74P9B6NBb6vTFUqb1S1jbKzXdoF2NxFr&#10;sVksZ7GXpv++OhR2k3hP731ab8fQqoH65CMbmE0LUMR1tJ4bA9Xn++MSVMrIFtvIZOBCCbab+7s1&#10;ljaeeU/DITdKQjiVaMDl3JVap9pRwDSNHbFo37EPmGXtG217PEt4aPVTUSx0QM/S4LCjV0f1z+Ev&#10;GGjrYXUKK+er2fGjWuqvhZ+//RozeRhfnkFlGvO/+Xa9s4I/F1p5Rib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gQZxQAAANwAAAAPAAAAAAAAAAAAAAAAAJgCAABkcnMv&#10;ZG93bnJldi54bWxQSwUGAAAAAAQABAD1AAAAigMAAAAA&#10;" filled="f" stroked="f" strokecolor="red">
                        <v:textbox>
                          <w:txbxContent>
                            <w:p w14:paraId="29CA7A22" w14:textId="77777777" w:rsidR="00497369" w:rsidRDefault="00497369" w:rsidP="008F6587">
                              <w:pPr>
                                <w:jc w:val="center"/>
                              </w:pPr>
                              <w:r>
                                <w:t>CITYBOX de mat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Image 164" o:spid="_x0000_s1063" type="#_x0000_t75" style="position:absolute;left:-27763;top:21825;width:31437;height: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RALDAAAA3AAAAA8AAABkcnMvZG93bnJldi54bWxET01rwkAQvRf6H5Yp9CK6salaohuRQkFa&#10;L1HB6yQ7TYLZ2SW71fjvuwWht3m8z1mtB9OJC/W+taxgOklAEFdWt1wrOB4+xm8gfEDW2FkmBTfy&#10;sM4fH1aYaXvlgi77UIsYwj5DBU0ILpPSVw0Z9BPriCP3bXuDIcK+lrrHaww3nXxJkrk02HJsaNDR&#10;e0PVef9jFNCpcGX6VW7TmdOj2+5zwaEqlXp+GjZLEIGG8C++u7c6zp+/wt8z8QK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hEAsMAAADcAAAADwAAAAAAAAAAAAAAAACf&#10;AgAAZHJzL2Rvd25yZXYueG1sUEsFBgAAAAAEAAQA9wAAAI8DAAAAAA==&#10;">
                    <v:imagedata r:id="rId26" o:title=""/>
                    <v:path arrowok="t"/>
                  </v:shape>
                </v:group>
                <v:rect id="Rectangle 139" o:spid="_x0000_s1064" style="position:absolute;left:29547;top:15012;width:2525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4A8QA&#10;AADcAAAADwAAAGRycy9kb3ducmV2LnhtbERPTWvCQBC9C/6HZYTezKZWpabZSBHEilhaLbXHITtN&#10;QrOzIbvV+O9dQfA2j/c56bwztThS6yrLCh6jGARxbnXFhYKv/XL4DMJ5ZI21ZVJwJgfzrN9LMdH2&#10;xJ903PlChBB2CSoovW8SKV1ekkEX2YY4cL+2NegDbAupWzyFcFPLURxPpcGKQ0OJDS1Kyv92/0bB&#10;B+vp2h308vvwPt5MVpNxft7+KPUw6F5fQHjq/F18c7/pMP9pBtdnwgU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+APEAAAA3AAAAA8AAAAAAAAAAAAAAAAAmAIAAGRycy9k&#10;b3ducmV2LnhtbFBLBQYAAAAABAAEAPUAAACJAwAAAAA=&#10;" filled="f" strokecolor="red" strokeweight="1pt"/>
                <w10:wrap anchorx="margin"/>
              </v:group>
            </w:pict>
          </mc:Fallback>
        </mc:AlternateContent>
      </w:r>
    </w:p>
    <w:p w14:paraId="25E18BA8" w14:textId="01156D0B" w:rsidR="004165E9" w:rsidRDefault="004165E9" w:rsidP="005A6C31">
      <w:pPr>
        <w:rPr>
          <w:noProof/>
        </w:rPr>
      </w:pPr>
    </w:p>
    <w:p w14:paraId="603456F9" w14:textId="67EC0C97" w:rsidR="008F6587" w:rsidRDefault="00430E25" w:rsidP="005A6C31"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67056448" wp14:editId="55407AED">
                <wp:simplePos x="0" y="0"/>
                <wp:positionH relativeFrom="column">
                  <wp:posOffset>3340687</wp:posOffset>
                </wp:positionH>
                <wp:positionV relativeFrom="paragraph">
                  <wp:posOffset>655536</wp:posOffset>
                </wp:positionV>
                <wp:extent cx="1897811" cy="628015"/>
                <wp:effectExtent l="0" t="0" r="26670" b="19685"/>
                <wp:wrapNone/>
                <wp:docPr id="1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811" cy="628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B8F764" w14:textId="77777777" w:rsidR="00497369" w:rsidRDefault="00497369" w:rsidP="00583EC7">
                            <w:r w:rsidRPr="00D13B08">
                              <w:t xml:space="preserve">Code RQ à 18 chiffres (à relever sur le </w:t>
                            </w:r>
                            <w:r>
                              <w:t xml:space="preserve">MAT)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56448" id="Text Box 20" o:spid="_x0000_s1065" type="#_x0000_t202" style="position:absolute;left:0;text-align:left;margin-left:263.05pt;margin-top:51.6pt;width:149.45pt;height:49.4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" filled="f" strokecolor="red" strokeweight="1pt">
                <v:textbox>
                  <w:txbxContent>
                    <w:p w14:paraId="05B8F764" w14:textId="77777777" w:rsidR="00497369" w:rsidRDefault="00497369" w:rsidP="00583EC7">
                      <w:r w:rsidRPr="00D13B08">
                        <w:t xml:space="preserve">Code RQ à 18 chiffres (à relever sur le </w:t>
                      </w:r>
                      <w:r>
                        <w:t xml:space="preserve">MAT)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52F92679" wp14:editId="25B8B4BC">
                <wp:simplePos x="0" y="0"/>
                <wp:positionH relativeFrom="column">
                  <wp:posOffset>1474027</wp:posOffset>
                </wp:positionH>
                <wp:positionV relativeFrom="paragraph">
                  <wp:posOffset>1618687</wp:posOffset>
                </wp:positionV>
                <wp:extent cx="1639019" cy="219075"/>
                <wp:effectExtent l="0" t="0" r="18415" b="28575"/>
                <wp:wrapNone/>
                <wp:docPr id="594" name="Rectangl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6ECA54" w14:textId="401B9400" w:rsidR="00497369" w:rsidRPr="00DD3CA6" w:rsidRDefault="00497369" w:rsidP="00430E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92679" id="Rectangle 594" o:spid="_x0000_s1066" style="position:absolute;left:0;text-align:left;margin-left:116.05pt;margin-top:127.45pt;width:129.05pt;height:17.2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" fillcolor="white [3212]" strokecolor="red" strokeweight="1pt">
                <v:textbox>
                  <w:txbxContent>
                    <w:p w14:paraId="5C6ECA54" w14:textId="401B9400" w:rsidR="00497369" w:rsidRPr="00DD3CA6" w:rsidRDefault="00497369" w:rsidP="00430E2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THD</w:t>
                      </w:r>
                    </w:p>
                  </w:txbxContent>
                </v:textbox>
              </v:rect>
            </w:pict>
          </mc:Fallback>
        </mc:AlternateContent>
      </w:r>
      <w:r w:rsidR="00583EC7"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7007B7ED" wp14:editId="39FA5395">
                <wp:simplePos x="0" y="0"/>
                <wp:positionH relativeFrom="column">
                  <wp:posOffset>2837815</wp:posOffset>
                </wp:positionH>
                <wp:positionV relativeFrom="paragraph">
                  <wp:posOffset>815975</wp:posOffset>
                </wp:positionV>
                <wp:extent cx="500380" cy="142240"/>
                <wp:effectExtent l="38100" t="57150" r="13970" b="29210"/>
                <wp:wrapNone/>
                <wp:docPr id="58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0380" cy="142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65D7" id="AutoShape 49" o:spid="_x0000_s1026" type="#_x0000_t32" style="position:absolute;margin-left:223.45pt;margin-top:64.25pt;width:39.4pt;height:11.2pt;flip:x y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" strokecolor="red" strokeweight="1pt">
                <v:stroke endarrow="block"/>
              </v:shape>
            </w:pict>
          </mc:Fallback>
        </mc:AlternateContent>
      </w:r>
      <w:r w:rsidR="00884B18">
        <w:rPr>
          <w:noProof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263EBB0C" wp14:editId="53655950">
                <wp:simplePos x="0" y="0"/>
                <wp:positionH relativeFrom="column">
                  <wp:posOffset>1494633</wp:posOffset>
                </wp:positionH>
                <wp:positionV relativeFrom="paragraph">
                  <wp:posOffset>388117</wp:posOffset>
                </wp:positionV>
                <wp:extent cx="1639019" cy="219075"/>
                <wp:effectExtent l="0" t="0" r="18415" b="28575"/>
                <wp:wrapNone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55806A" w14:textId="77777777" w:rsidR="00497369" w:rsidRPr="00DD3CA6" w:rsidRDefault="00497369" w:rsidP="00884B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D3CA6">
                              <w:rPr>
                                <w:sz w:val="16"/>
                                <w:szCs w:val="16"/>
                              </w:rPr>
                              <w:t>MAT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EBB0C" id="Rectangle 570" o:spid="_x0000_s1067" style="position:absolute;left:0;text-align:left;margin-left:117.7pt;margin-top:30.55pt;width:129.05pt;height:17.2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" fillcolor="white [3212]" strokecolor="red" strokeweight="1pt">
                <v:textbox>
                  <w:txbxContent>
                    <w:p w14:paraId="4155806A" w14:textId="77777777" w:rsidR="00497369" w:rsidRPr="00DD3CA6" w:rsidRDefault="00497369" w:rsidP="00884B18">
                      <w:pPr>
                        <w:rPr>
                          <w:sz w:val="16"/>
                          <w:szCs w:val="16"/>
                        </w:rPr>
                      </w:pPr>
                      <w:r w:rsidRPr="00DD3CA6">
                        <w:rPr>
                          <w:sz w:val="16"/>
                          <w:szCs w:val="16"/>
                        </w:rPr>
                        <w:t>MAT 4</w:t>
                      </w:r>
                    </w:p>
                  </w:txbxContent>
                </v:textbox>
              </v:rect>
            </w:pict>
          </mc:Fallback>
        </mc:AlternateContent>
      </w:r>
      <w:r w:rsidR="00884B18">
        <w:rPr>
          <w:noProof/>
        </w:rPr>
        <w:drawing>
          <wp:inline distT="0" distB="0" distL="0" distR="0" wp14:anchorId="19CE1393" wp14:editId="72203843">
            <wp:extent cx="3286125" cy="15525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EC7" w:rsidRPr="00583EC7">
        <w:rPr>
          <w:noProof/>
        </w:rPr>
        <w:t xml:space="preserve"> </w:t>
      </w:r>
    </w:p>
    <w:p w14:paraId="52F9861E" w14:textId="7B0A5470" w:rsidR="008F6587" w:rsidRDefault="00B424AC" w:rsidP="005A6C31"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 wp14:anchorId="4DCB386A" wp14:editId="591B5940">
                <wp:simplePos x="0" y="0"/>
                <wp:positionH relativeFrom="column">
                  <wp:posOffset>1477382</wp:posOffset>
                </wp:positionH>
                <wp:positionV relativeFrom="paragraph">
                  <wp:posOffset>297216</wp:posOffset>
                </wp:positionV>
                <wp:extent cx="241540" cy="219075"/>
                <wp:effectExtent l="0" t="0" r="25400" b="28575"/>
                <wp:wrapNone/>
                <wp:docPr id="588" name="Rectangl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4C2245" w14:textId="0CDC9C66" w:rsidR="00497369" w:rsidRPr="00DD3CA6" w:rsidRDefault="00497369" w:rsidP="00B424A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B386A" id="Rectangle 588" o:spid="_x0000_s1068" style="position:absolute;left:0;text-align:left;margin-left:116.35pt;margin-top:23.4pt;width:19pt;height:17.25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" filled="f" strokecolor="red" strokeweight="1pt">
                <v:textbox>
                  <w:txbxContent>
                    <w:p w14:paraId="2E4C2245" w14:textId="0CDC9C66" w:rsidR="00497369" w:rsidRPr="00DD3CA6" w:rsidRDefault="00497369" w:rsidP="00B424A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2A3E04EE" wp14:editId="093BD048">
                <wp:simplePos x="0" y="0"/>
                <wp:positionH relativeFrom="column">
                  <wp:posOffset>1528781</wp:posOffset>
                </wp:positionH>
                <wp:positionV relativeFrom="paragraph">
                  <wp:posOffset>2427833</wp:posOffset>
                </wp:positionV>
                <wp:extent cx="1639019" cy="219075"/>
                <wp:effectExtent l="0" t="0" r="18415" b="28575"/>
                <wp:wrapNone/>
                <wp:docPr id="587" name="Rectangl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45ECB3" w14:textId="36FE57BF" w:rsidR="00497369" w:rsidRPr="00DD3CA6" w:rsidRDefault="00497369" w:rsidP="00B424A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E04EE" id="Rectangle 587" o:spid="_x0000_s1069" style="position:absolute;left:0;text-align:left;margin-left:120.4pt;margin-top:191.15pt;width:129.05pt;height:17.2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" fillcolor="white [3212]" strokecolor="red" strokeweight="1pt">
                <v:textbox>
                  <w:txbxContent>
                    <w:p w14:paraId="6E45ECB3" w14:textId="36FE57BF" w:rsidR="00497369" w:rsidRPr="00DD3CA6" w:rsidRDefault="00497369" w:rsidP="00B424A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 wp14:anchorId="3C5EF1CC" wp14:editId="56B22070">
                <wp:simplePos x="0" y="0"/>
                <wp:positionH relativeFrom="column">
                  <wp:posOffset>1546034</wp:posOffset>
                </wp:positionH>
                <wp:positionV relativeFrom="paragraph">
                  <wp:posOffset>2117282</wp:posOffset>
                </wp:positionV>
                <wp:extent cx="1639019" cy="219075"/>
                <wp:effectExtent l="0" t="0" r="18415" b="28575"/>
                <wp:wrapNone/>
                <wp:docPr id="586" name="Rectangl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BBEB9" w14:textId="01712FDD" w:rsidR="00497369" w:rsidRPr="00DD3CA6" w:rsidRDefault="00497369" w:rsidP="00B424A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EF1CC" id="Rectangle 586" o:spid="_x0000_s1070" style="position:absolute;left:0;text-align:left;margin-left:121.75pt;margin-top:166.7pt;width:129.05pt;height:17.2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" fillcolor="white [3212]" strokecolor="red" strokeweight="1pt">
                <v:textbox>
                  <w:txbxContent>
                    <w:p w14:paraId="516BBEB9" w14:textId="01712FDD" w:rsidR="00497369" w:rsidRPr="00DD3CA6" w:rsidRDefault="00497369" w:rsidP="00B424A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 wp14:anchorId="2A16F173" wp14:editId="0A935111">
                <wp:simplePos x="0" y="0"/>
                <wp:positionH relativeFrom="column">
                  <wp:posOffset>1552755</wp:posOffset>
                </wp:positionH>
                <wp:positionV relativeFrom="paragraph">
                  <wp:posOffset>1828800</wp:posOffset>
                </wp:positionV>
                <wp:extent cx="1639019" cy="219075"/>
                <wp:effectExtent l="0" t="0" r="18415" b="28575"/>
                <wp:wrapNone/>
                <wp:docPr id="585" name="Rectangl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B1CA65" w14:textId="2B009BF5" w:rsidR="00497369" w:rsidRPr="00DD3CA6" w:rsidRDefault="00497369" w:rsidP="00B424A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6F173" id="Rectangle 585" o:spid="_x0000_s1071" style="position:absolute;left:0;text-align:left;margin-left:122.25pt;margin-top:2in;width:129.05pt;height:17.2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" fillcolor="white [3212]" strokecolor="red" strokeweight="1pt">
                <v:textbox>
                  <w:txbxContent>
                    <w:p w14:paraId="3AB1CA65" w14:textId="2B009BF5" w:rsidR="00497369" w:rsidRPr="00DD3CA6" w:rsidRDefault="00497369" w:rsidP="00B424A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 wp14:anchorId="5DA4174A" wp14:editId="5099ADA0">
                <wp:simplePos x="0" y="0"/>
                <wp:positionH relativeFrom="column">
                  <wp:posOffset>1534831</wp:posOffset>
                </wp:positionH>
                <wp:positionV relativeFrom="paragraph">
                  <wp:posOffset>1518992</wp:posOffset>
                </wp:positionV>
                <wp:extent cx="1639019" cy="219075"/>
                <wp:effectExtent l="0" t="0" r="18415" b="28575"/>
                <wp:wrapNone/>
                <wp:docPr id="584" name="Rectangl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675E8C" w14:textId="36D8EABB" w:rsidR="00497369" w:rsidRPr="00DD3CA6" w:rsidRDefault="00497369" w:rsidP="00B424A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4174A" id="Rectangle 584" o:spid="_x0000_s1072" style="position:absolute;left:0;text-align:left;margin-left:120.85pt;margin-top:119.6pt;width:129.05pt;height:17.2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" fillcolor="white [3212]" strokecolor="red" strokeweight="1pt">
                <v:textbox>
                  <w:txbxContent>
                    <w:p w14:paraId="19675E8C" w14:textId="36D8EABB" w:rsidR="00497369" w:rsidRPr="00DD3CA6" w:rsidRDefault="00497369" w:rsidP="00B424A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0BB2671C" wp14:editId="32A6B2A9">
                <wp:simplePos x="0" y="0"/>
                <wp:positionH relativeFrom="column">
                  <wp:posOffset>1528781</wp:posOffset>
                </wp:positionH>
                <wp:positionV relativeFrom="paragraph">
                  <wp:posOffset>1202882</wp:posOffset>
                </wp:positionV>
                <wp:extent cx="1639019" cy="219075"/>
                <wp:effectExtent l="0" t="0" r="18415" b="28575"/>
                <wp:wrapNone/>
                <wp:docPr id="583" name="Rectangl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32208B" w14:textId="77777777" w:rsidR="00497369" w:rsidRPr="00DD3CA6" w:rsidRDefault="00497369" w:rsidP="00B424A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2671C" id="Rectangle 583" o:spid="_x0000_s1073" style="position:absolute;left:0;text-align:left;margin-left:120.4pt;margin-top:94.7pt;width:129.05pt;height:17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" fillcolor="white [3212]" strokecolor="red" strokeweight="1pt">
                <v:textbox>
                  <w:txbxContent>
                    <w:p w14:paraId="1732208B" w14:textId="77777777" w:rsidR="00497369" w:rsidRPr="00DD3CA6" w:rsidRDefault="00497369" w:rsidP="00B424A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9B38F2A" wp14:editId="4020C793">
                <wp:simplePos x="0" y="0"/>
                <wp:positionH relativeFrom="column">
                  <wp:posOffset>1534831</wp:posOffset>
                </wp:positionH>
                <wp:positionV relativeFrom="paragraph">
                  <wp:posOffset>897854</wp:posOffset>
                </wp:positionV>
                <wp:extent cx="1639019" cy="219075"/>
                <wp:effectExtent l="0" t="0" r="18415" b="28575"/>
                <wp:wrapNone/>
                <wp:docPr id="582" name="Rectangl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4191DC" w14:textId="15E13471" w:rsidR="00497369" w:rsidRPr="00DD3CA6" w:rsidRDefault="00497369" w:rsidP="00B424A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38F2A" id="Rectangle 582" o:spid="_x0000_s1074" style="position:absolute;left:0;text-align:left;margin-left:120.85pt;margin-top:70.7pt;width:129.05pt;height:17.2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" fillcolor="white [3212]" strokecolor="red" strokeweight="1pt">
                <v:textbox>
                  <w:txbxContent>
                    <w:p w14:paraId="2A4191DC" w14:textId="15E13471" w:rsidR="00497369" w:rsidRPr="00DD3CA6" w:rsidRDefault="00497369" w:rsidP="00B424A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0AE8E17" wp14:editId="4495257F">
                <wp:simplePos x="0" y="0"/>
                <wp:positionH relativeFrom="column">
                  <wp:posOffset>1526875</wp:posOffset>
                </wp:positionH>
                <wp:positionV relativeFrom="paragraph">
                  <wp:posOffset>3338422</wp:posOffset>
                </wp:positionV>
                <wp:extent cx="1639019" cy="219075"/>
                <wp:effectExtent l="0" t="0" r="18415" b="28575"/>
                <wp:wrapNone/>
                <wp:docPr id="579" name="Rectangl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95E716" w14:textId="074004A5" w:rsidR="00497369" w:rsidRPr="00DD3CA6" w:rsidRDefault="00497369" w:rsidP="00B424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TOUJOURS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E8E17" id="Rectangle 579" o:spid="_x0000_s1075" style="position:absolute;left:0;text-align:left;margin-left:120.25pt;margin-top:262.85pt;width:129.05pt;height:17.2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" fillcolor="white [3212]" strokecolor="red" strokeweight="1pt">
                <v:textbox>
                  <w:txbxContent>
                    <w:p w14:paraId="3995E716" w14:textId="074004A5" w:rsidR="00497369" w:rsidRPr="00DD3CA6" w:rsidRDefault="00497369" w:rsidP="00B424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TOUJOURS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18E9C90D" wp14:editId="28CC63D6">
                <wp:simplePos x="0" y="0"/>
                <wp:positionH relativeFrom="column">
                  <wp:posOffset>1518249</wp:posOffset>
                </wp:positionH>
                <wp:positionV relativeFrom="paragraph">
                  <wp:posOffset>2734574</wp:posOffset>
                </wp:positionV>
                <wp:extent cx="1639019" cy="219075"/>
                <wp:effectExtent l="0" t="0" r="18415" b="28575"/>
                <wp:wrapNone/>
                <wp:docPr id="578" name="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242E01" w14:textId="5BFB959A" w:rsidR="00497369" w:rsidRPr="00DD3CA6" w:rsidRDefault="00497369" w:rsidP="00B424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9C90D" id="Rectangle 578" o:spid="_x0000_s1076" style="position:absolute;left:0;text-align:left;margin-left:119.55pt;margin-top:215.3pt;width:129.05pt;height:17.2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" fillcolor="white [3212]" strokecolor="red" strokeweight="1pt">
                <v:textbox>
                  <w:txbxContent>
                    <w:p w14:paraId="51242E01" w14:textId="5BFB959A" w:rsidR="00497369" w:rsidRPr="00DD3CA6" w:rsidRDefault="00497369" w:rsidP="00B424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ALWAYS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D33CB6D" wp14:editId="441ED565">
                <wp:simplePos x="0" y="0"/>
                <wp:positionH relativeFrom="column">
                  <wp:posOffset>1537071</wp:posOffset>
                </wp:positionH>
                <wp:positionV relativeFrom="paragraph">
                  <wp:posOffset>3039637</wp:posOffset>
                </wp:positionV>
                <wp:extent cx="1639019" cy="219075"/>
                <wp:effectExtent l="0" t="0" r="18415" b="28575"/>
                <wp:wrapNone/>
                <wp:docPr id="577" name="Rectangl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557D9D" w14:textId="397D2282" w:rsidR="00497369" w:rsidRPr="00DD3CA6" w:rsidRDefault="00497369" w:rsidP="00B424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SCENARIO_DET_MAT_3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3CB6D" id="Rectangle 577" o:spid="_x0000_s1077" style="position:absolute;left:0;text-align:left;margin-left:121.05pt;margin-top:239.35pt;width:129.05pt;height:17.2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" fillcolor="white [3212]" strokecolor="red" strokeweight="1pt">
                <v:textbox>
                  <w:txbxContent>
                    <w:p w14:paraId="22557D9D" w14:textId="397D2282" w:rsidR="00497369" w:rsidRPr="00DD3CA6" w:rsidRDefault="00497369" w:rsidP="00B424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SCENARIO_DET_MAT_3</w:t>
                      </w:r>
                    </w:p>
                  </w:txbxContent>
                </v:textbox>
              </v:rect>
            </w:pict>
          </mc:Fallback>
        </mc:AlternateContent>
      </w:r>
      <w:r w:rsidR="00583EC7">
        <w:rPr>
          <w:noProof/>
        </w:rPr>
        <w:drawing>
          <wp:inline distT="0" distB="0" distL="0" distR="0" wp14:anchorId="1BDCB11C" wp14:editId="6DED568F">
            <wp:extent cx="3305175" cy="3771900"/>
            <wp:effectExtent l="0" t="0" r="9525" b="0"/>
            <wp:docPr id="572" name="Imag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10D7" w14:textId="5D317A4B" w:rsidR="00583EC7" w:rsidRDefault="00583EC7" w:rsidP="00583EC7">
      <w:pPr>
        <w:rPr>
          <w:b/>
        </w:rPr>
      </w:pPr>
      <w:r>
        <w:t>Paramétrer dans l'onglet "</w:t>
      </w:r>
      <w:r>
        <w:rPr>
          <w:b/>
        </w:rPr>
        <w:t>Inventaire"</w:t>
      </w:r>
    </w:p>
    <w:p w14:paraId="499B09CF" w14:textId="79C89B20" w:rsidR="00DD2210" w:rsidRDefault="00551929" w:rsidP="005A6C31"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5E9277EE" wp14:editId="451EA81B">
                <wp:simplePos x="0" y="0"/>
                <wp:positionH relativeFrom="column">
                  <wp:posOffset>1546034</wp:posOffset>
                </wp:positionH>
                <wp:positionV relativeFrom="paragraph">
                  <wp:posOffset>567438</wp:posOffset>
                </wp:positionV>
                <wp:extent cx="1639019" cy="219075"/>
                <wp:effectExtent l="0" t="0" r="18415" b="28575"/>
                <wp:wrapNone/>
                <wp:docPr id="590" name="Rectangl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195025" w14:textId="5645FA4D" w:rsidR="00497369" w:rsidRPr="00DD3CA6" w:rsidRDefault="00497369" w:rsidP="00551929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277EE" id="Rectangle 590" o:spid="_x0000_s1078" style="position:absolute;left:0;text-align:left;margin-left:121.75pt;margin-top:44.7pt;width:129.05pt;height:17.2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" fillcolor="white [3212]" strokecolor="red" strokeweight="1pt">
                <v:textbox>
                  <w:txbxContent>
                    <w:p w14:paraId="24195025" w14:textId="5645FA4D" w:rsidR="00497369" w:rsidRPr="00DD3CA6" w:rsidRDefault="00497369" w:rsidP="00551929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B424AC">
        <w:rPr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841A0FE" wp14:editId="4423ECE6">
                <wp:simplePos x="0" y="0"/>
                <wp:positionH relativeFrom="column">
                  <wp:posOffset>1534160</wp:posOffset>
                </wp:positionH>
                <wp:positionV relativeFrom="paragraph">
                  <wp:posOffset>269503</wp:posOffset>
                </wp:positionV>
                <wp:extent cx="1639019" cy="219075"/>
                <wp:effectExtent l="0" t="0" r="18415" b="28575"/>
                <wp:wrapNone/>
                <wp:docPr id="589" name="Rectangl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278E08" w14:textId="0B8280B1" w:rsidR="00497369" w:rsidRPr="00DD3CA6" w:rsidRDefault="00497369" w:rsidP="00B424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BYES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Unknown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1A0FE" id="Rectangle 589" o:spid="_x0000_s1079" style="position:absolute;left:0;text-align:left;margin-left:120.8pt;margin-top:21.2pt;width:129.05pt;height:17.2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" fillcolor="white [3212]" strokecolor="red" strokeweight="1pt">
                <v:textbox>
                  <w:txbxContent>
                    <w:p w14:paraId="2B278E08" w14:textId="0B8280B1" w:rsidR="00497369" w:rsidRPr="00DD3CA6" w:rsidRDefault="00497369" w:rsidP="00B424A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BYES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Unknown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3EC7">
        <w:rPr>
          <w:noProof/>
        </w:rPr>
        <w:drawing>
          <wp:inline distT="0" distB="0" distL="0" distR="0" wp14:anchorId="18EC843B" wp14:editId="31440C45">
            <wp:extent cx="3324225" cy="2495550"/>
            <wp:effectExtent l="0" t="0" r="9525" b="0"/>
            <wp:docPr id="573" name="Imag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2D07" w14:textId="3D766CAA" w:rsidR="00DC0ED9" w:rsidRDefault="00DC0ED9">
      <w:pPr>
        <w:jc w:val="left"/>
      </w:pPr>
      <w:r>
        <w:br w:type="page"/>
      </w:r>
    </w:p>
    <w:p w14:paraId="47AA9560" w14:textId="47D379B8" w:rsidR="00583EC7" w:rsidRDefault="00583EC7" w:rsidP="00583EC7">
      <w:pPr>
        <w:rPr>
          <w:b/>
        </w:rPr>
      </w:pPr>
      <w:r>
        <w:t>Paramétrer dans l'onglet "</w:t>
      </w:r>
      <w:r>
        <w:rPr>
          <w:b/>
        </w:rPr>
        <w:t>Réseau électrique"</w:t>
      </w:r>
    </w:p>
    <w:p w14:paraId="75D055C8" w14:textId="16F16D99" w:rsidR="0029043E" w:rsidRDefault="00551929" w:rsidP="00D411B4"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38AD99B2" wp14:editId="1A978F4E">
                <wp:simplePos x="0" y="0"/>
                <wp:positionH relativeFrom="column">
                  <wp:posOffset>1545135</wp:posOffset>
                </wp:positionH>
                <wp:positionV relativeFrom="paragraph">
                  <wp:posOffset>1268826</wp:posOffset>
                </wp:positionV>
                <wp:extent cx="1639019" cy="219075"/>
                <wp:effectExtent l="0" t="0" r="18415" b="28575"/>
                <wp:wrapNone/>
                <wp:docPr id="592" name="Rectangl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AE4F32" w14:textId="496FF196" w:rsidR="00497369" w:rsidRPr="00DD3CA6" w:rsidRDefault="00497369" w:rsidP="005519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230 Volts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D99B2" id="Rectangle 592" o:spid="_x0000_s1080" style="position:absolute;left:0;text-align:left;margin-left:121.65pt;margin-top:99.9pt;width:129.05pt;height:17.2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" fillcolor="white [3212]" strokecolor="red" strokeweight="1pt">
                <v:textbox>
                  <w:txbxContent>
                    <w:p w14:paraId="43AE4F32" w14:textId="496FF196" w:rsidR="00497369" w:rsidRPr="00DD3CA6" w:rsidRDefault="00497369" w:rsidP="0055192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230 Volts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23B3641B" wp14:editId="43616DD1">
                <wp:simplePos x="0" y="0"/>
                <wp:positionH relativeFrom="column">
                  <wp:posOffset>1534556</wp:posOffset>
                </wp:positionH>
                <wp:positionV relativeFrom="paragraph">
                  <wp:posOffset>658974</wp:posOffset>
                </wp:positionV>
                <wp:extent cx="1639019" cy="219075"/>
                <wp:effectExtent l="0" t="0" r="18415" b="28575"/>
                <wp:wrapNone/>
                <wp:docPr id="591" name="Rectangl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A049BE" w14:textId="13C33AAA" w:rsidR="00497369" w:rsidRPr="00DD3CA6" w:rsidRDefault="00497369" w:rsidP="005519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Providers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3641B" id="Rectangle 591" o:spid="_x0000_s1081" style="position:absolute;left:0;text-align:left;margin-left:120.85pt;margin-top:51.9pt;width:129.05pt;height:17.2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" fillcolor="white [3212]" strokecolor="red" strokeweight="1pt">
                <v:textbox>
                  <w:txbxContent>
                    <w:p w14:paraId="55A049BE" w14:textId="13C33AAA" w:rsidR="00497369" w:rsidRPr="00DD3CA6" w:rsidRDefault="00497369" w:rsidP="0055192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Providers</w:t>
                      </w:r>
                    </w:p>
                  </w:txbxContent>
                </v:textbox>
              </v:rect>
            </w:pict>
          </mc:Fallback>
        </mc:AlternateContent>
      </w:r>
      <w:r w:rsidR="00583EC7">
        <w:rPr>
          <w:noProof/>
        </w:rPr>
        <w:drawing>
          <wp:inline distT="0" distB="0" distL="0" distR="0" wp14:anchorId="0D5BE6D1" wp14:editId="0BBEB389">
            <wp:extent cx="3333750" cy="2800350"/>
            <wp:effectExtent l="0" t="0" r="0" b="0"/>
            <wp:docPr id="574" name="Imag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3E0F" w14:textId="77777777" w:rsidR="00993118" w:rsidRDefault="00F75C61" w:rsidP="00F31505">
      <w:bookmarkStart w:id="9" w:name="_Hlk534205936"/>
      <w:bookmarkStart w:id="10" w:name="_Hlk534211128"/>
      <w:r>
        <w:rPr>
          <w:noProof/>
        </w:rPr>
        <w:drawing>
          <wp:anchor distT="0" distB="0" distL="114300" distR="114300" simplePos="0" relativeHeight="251855360" behindDoc="0" locked="0" layoutInCell="1" allowOverlap="1" wp14:anchorId="55D2A941" wp14:editId="2DFA429F">
            <wp:simplePos x="0" y="0"/>
            <wp:positionH relativeFrom="column">
              <wp:posOffset>5903722</wp:posOffset>
            </wp:positionH>
            <wp:positionV relativeFrom="paragraph">
              <wp:posOffset>131445</wp:posOffset>
            </wp:positionV>
            <wp:extent cx="380365" cy="337185"/>
            <wp:effectExtent l="0" t="0" r="635" b="5715"/>
            <wp:wrapThrough wrapText="bothSides">
              <wp:wrapPolygon edited="0">
                <wp:start x="0" y="0"/>
                <wp:lineTo x="0" y="20746"/>
                <wp:lineTo x="20554" y="20746"/>
                <wp:lineTo x="20554" y="0"/>
                <wp:lineTo x="0" y="0"/>
              </wp:wrapPolygon>
            </wp:wrapThrough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2019-01-03_16533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240" behindDoc="0" locked="0" layoutInCell="1" allowOverlap="1" wp14:anchorId="5080966D" wp14:editId="74DA9BE9">
            <wp:simplePos x="0" y="0"/>
            <wp:positionH relativeFrom="column">
              <wp:posOffset>846455</wp:posOffset>
            </wp:positionH>
            <wp:positionV relativeFrom="paragraph">
              <wp:posOffset>146685</wp:posOffset>
            </wp:positionV>
            <wp:extent cx="343535" cy="292735"/>
            <wp:effectExtent l="0" t="0" r="0" b="0"/>
            <wp:wrapThrough wrapText="bothSides">
              <wp:wrapPolygon edited="0">
                <wp:start x="0" y="0"/>
                <wp:lineTo x="0" y="19679"/>
                <wp:lineTo x="20362" y="19679"/>
                <wp:lineTo x="20362" y="0"/>
                <wp:lineTo x="0" y="0"/>
              </wp:wrapPolygon>
            </wp:wrapThrough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2019-01-04_09534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39805" w14:textId="77777777" w:rsidR="00F31505" w:rsidRDefault="000F60C8" w:rsidP="00F31505">
      <w:r>
        <w:rPr>
          <w:noProof/>
        </w:rPr>
        <w:drawing>
          <wp:anchor distT="0" distB="0" distL="114300" distR="114300" simplePos="0" relativeHeight="252224000" behindDoc="0" locked="0" layoutInCell="1" allowOverlap="1" wp14:anchorId="5AEC0AC0" wp14:editId="019C24CC">
            <wp:simplePos x="0" y="0"/>
            <wp:positionH relativeFrom="column">
              <wp:posOffset>4930648</wp:posOffset>
            </wp:positionH>
            <wp:positionV relativeFrom="paragraph">
              <wp:posOffset>238379</wp:posOffset>
            </wp:positionV>
            <wp:extent cx="188595" cy="196215"/>
            <wp:effectExtent l="0" t="0" r="1905" b="0"/>
            <wp:wrapThrough wrapText="bothSides">
              <wp:wrapPolygon edited="0">
                <wp:start x="0" y="0"/>
                <wp:lineTo x="0" y="18874"/>
                <wp:lineTo x="19636" y="18874"/>
                <wp:lineTo x="19636" y="0"/>
                <wp:lineTo x="0" y="0"/>
              </wp:wrapPolygon>
            </wp:wrapThrough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2019-01-07_16193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505">
        <w:t xml:space="preserve">Sauvegarder après chaque ajout d'un matériel, puis commissionner le </w:t>
      </w:r>
      <w:r w:rsidR="00DB07C5">
        <w:t>Contrôleur avec l'icone</w:t>
      </w:r>
    </w:p>
    <w:p w14:paraId="745BD819" w14:textId="6330BA06" w:rsidR="000357D9" w:rsidRDefault="00551929" w:rsidP="00F31505">
      <w:r>
        <w:t>Lors du</w:t>
      </w:r>
      <w:r w:rsidR="000F60C8">
        <w:t xml:space="preserve"> commissionnement on ne doit pas avoir ces erreurs affichées avec le symbole</w:t>
      </w:r>
    </w:p>
    <w:p w14:paraId="027E2096" w14:textId="77777777" w:rsidR="00FC0831" w:rsidRDefault="000F60C8" w:rsidP="00F31505">
      <w:r>
        <w:rPr>
          <w:noProof/>
        </w:rPr>
        <w:drawing>
          <wp:anchor distT="0" distB="0" distL="114300" distR="114300" simplePos="0" relativeHeight="252222976" behindDoc="0" locked="0" layoutInCell="1" allowOverlap="1" wp14:anchorId="450D7E75" wp14:editId="5E3C4FFE">
            <wp:simplePos x="0" y="0"/>
            <wp:positionH relativeFrom="column">
              <wp:posOffset>2211959</wp:posOffset>
            </wp:positionH>
            <wp:positionV relativeFrom="paragraph">
              <wp:posOffset>33020</wp:posOffset>
            </wp:positionV>
            <wp:extent cx="1956435" cy="2285365"/>
            <wp:effectExtent l="0" t="0" r="5715" b="635"/>
            <wp:wrapThrough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hrough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019-01-07_1606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4C461" w14:textId="77777777" w:rsidR="00FC0831" w:rsidRDefault="00FC0831" w:rsidP="00F31505"/>
    <w:p w14:paraId="20DE8553" w14:textId="77777777" w:rsidR="00FC0831" w:rsidRDefault="00FC0831" w:rsidP="00F31505"/>
    <w:p w14:paraId="13AD8198" w14:textId="77777777" w:rsidR="00FC0831" w:rsidRDefault="000F60C8" w:rsidP="00F3150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2633D651" wp14:editId="4AD5B1B8">
                <wp:simplePos x="0" y="0"/>
                <wp:positionH relativeFrom="column">
                  <wp:posOffset>4845939</wp:posOffset>
                </wp:positionH>
                <wp:positionV relativeFrom="paragraph">
                  <wp:posOffset>8128</wp:posOffset>
                </wp:positionV>
                <wp:extent cx="1743075" cy="474980"/>
                <wp:effectExtent l="781050" t="0" r="28575" b="325120"/>
                <wp:wrapNone/>
                <wp:docPr id="268" name="Légende : flèche courbé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7498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2686"/>
                            <a:gd name="adj6" fmla="val -4365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58C9F" w14:textId="77777777" w:rsidR="00497369" w:rsidRDefault="00497369" w:rsidP="000F60C8">
                            <w:pPr>
                              <w:jc w:val="center"/>
                            </w:pPr>
                            <w:r>
                              <w:t>Erreur d'adresse mac sur le MAT1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D651" id="Légende : flèche courbée 268" o:spid="_x0000_s1082" type="#_x0000_t48" style="position:absolute;left:0;text-align:left;margin-left:381.55pt;margin-top:.65pt;width:137.25pt;height:37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" adj="-9429,35140" fillcolor="white [3201]" strokecolor="red" strokeweight="1.5pt">
                <v:textbox>
                  <w:txbxContent>
                    <w:p w14:paraId="6B858C9F" w14:textId="77777777" w:rsidR="00497369" w:rsidRDefault="00497369" w:rsidP="000F60C8">
                      <w:pPr>
                        <w:jc w:val="center"/>
                      </w:pPr>
                      <w:r>
                        <w:t>Erreur d'adresse mac sur le MAT1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2515FCA" w14:textId="77777777" w:rsidR="00FC0831" w:rsidRDefault="00FC0831" w:rsidP="00F31505"/>
    <w:bookmarkEnd w:id="9"/>
    <w:bookmarkEnd w:id="10"/>
    <w:p w14:paraId="06D48B5F" w14:textId="77777777" w:rsidR="00FC0831" w:rsidRDefault="000F60C8" w:rsidP="00DB07C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13A11173" wp14:editId="030FBB1C">
                <wp:simplePos x="0" y="0"/>
                <wp:positionH relativeFrom="column">
                  <wp:posOffset>2249043</wp:posOffset>
                </wp:positionH>
                <wp:positionV relativeFrom="paragraph">
                  <wp:posOffset>125349</wp:posOffset>
                </wp:positionV>
                <wp:extent cx="1822704" cy="268224"/>
                <wp:effectExtent l="0" t="0" r="25400" b="1778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704" cy="268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6751E" id="Rectangle 99" o:spid="_x0000_s1026" style="position:absolute;margin-left:177.1pt;margin-top:9.85pt;width:143.5pt;height:21.1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" filled="f" strokecolor="red" strokeweight="1.5pt"/>
            </w:pict>
          </mc:Fallback>
        </mc:AlternateContent>
      </w:r>
    </w:p>
    <w:p w14:paraId="22F37DD4" w14:textId="77777777" w:rsidR="00FC0831" w:rsidRDefault="00FC0831" w:rsidP="00DB07C5">
      <w:pPr>
        <w:rPr>
          <w:b/>
        </w:rPr>
      </w:pPr>
    </w:p>
    <w:p w14:paraId="722EEEF7" w14:textId="77777777" w:rsidR="00FC0831" w:rsidRDefault="00FC0831" w:rsidP="00DB07C5">
      <w:pPr>
        <w:rPr>
          <w:b/>
        </w:rPr>
      </w:pPr>
    </w:p>
    <w:p w14:paraId="0D927D32" w14:textId="77777777" w:rsidR="000F60C8" w:rsidRDefault="000F60C8" w:rsidP="000F60C8">
      <w:pPr>
        <w:jc w:val="left"/>
        <w:rPr>
          <w:b/>
        </w:rPr>
      </w:pPr>
      <w:r>
        <w:rPr>
          <w:b/>
        </w:rPr>
        <w:br w:type="page"/>
      </w:r>
    </w:p>
    <w:p w14:paraId="4019BE21" w14:textId="3A9BF024" w:rsidR="00CB2832" w:rsidRDefault="00CB2832" w:rsidP="00CB2832">
      <w:pPr>
        <w:pStyle w:val="Titre3"/>
      </w:pPr>
      <w:bookmarkStart w:id="11" w:name="_Toc19693613"/>
      <w:r>
        <w:t>Paramétrage</w:t>
      </w:r>
      <w:r w:rsidRPr="00CC1BEB">
        <w:t xml:space="preserve"> d</w:t>
      </w:r>
      <w:r>
        <w:t>u</w:t>
      </w:r>
      <w:r w:rsidRPr="00CC1BEB">
        <w:t xml:space="preserve"> </w:t>
      </w:r>
      <w:r>
        <w:t>mat</w:t>
      </w:r>
      <w:r w:rsidRPr="00CC1BEB">
        <w:t xml:space="preserve"> éclairage</w:t>
      </w:r>
      <w:r>
        <w:t xml:space="preserve"> </w:t>
      </w:r>
      <w:r w:rsidR="006D087C">
        <w:t>5</w:t>
      </w:r>
      <w:r>
        <w:t xml:space="preserve"> </w:t>
      </w:r>
      <w:r w:rsidRPr="00CC1BEB">
        <w:t>(menu équipement)</w:t>
      </w:r>
      <w:bookmarkEnd w:id="11"/>
    </w:p>
    <w:p w14:paraId="215C2EFD" w14:textId="77777777" w:rsidR="008713B3" w:rsidRDefault="008713B3" w:rsidP="008713B3">
      <w:r w:rsidRPr="00DE70A6">
        <w:t>Renseigner les champs comme ceci :</w:t>
      </w:r>
    </w:p>
    <w:p w14:paraId="68835542" w14:textId="77777777" w:rsidR="008713B3" w:rsidRDefault="008713B3" w:rsidP="008713B3">
      <w:r>
        <w:rPr>
          <w:noProof/>
        </w:rPr>
        <mc:AlternateContent>
          <mc:Choice Requires="wpg">
            <w:drawing>
              <wp:anchor distT="0" distB="0" distL="114300" distR="114300" simplePos="0" relativeHeight="252314112" behindDoc="0" locked="0" layoutInCell="1" allowOverlap="1" wp14:anchorId="782A6295" wp14:editId="0D89DDCB">
                <wp:simplePos x="0" y="0"/>
                <wp:positionH relativeFrom="column">
                  <wp:posOffset>2346961</wp:posOffset>
                </wp:positionH>
                <wp:positionV relativeFrom="paragraph">
                  <wp:posOffset>80351</wp:posOffset>
                </wp:positionV>
                <wp:extent cx="2838714" cy="2675255"/>
                <wp:effectExtent l="0" t="0" r="0" b="0"/>
                <wp:wrapNone/>
                <wp:docPr id="595" name="Groupe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714" cy="2675255"/>
                          <a:chOff x="2304427" y="-34426"/>
                          <a:chExt cx="2839053" cy="2675437"/>
                        </a:xfrm>
                      </wpg:grpSpPr>
                      <pic:pic xmlns:pic="http://schemas.openxmlformats.org/drawingml/2006/picture">
                        <pic:nvPicPr>
                          <pic:cNvPr id="596" name="Image 59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4427" y="-34426"/>
                            <a:ext cx="2839053" cy="26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Rectangle 597"/>
                        <wps:cNvSpPr/>
                        <wps:spPr>
                          <a:xfrm>
                            <a:off x="3477749" y="931767"/>
                            <a:ext cx="1558877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EDC366B" w14:textId="34D50A40" w:rsidR="00497369" w:rsidRPr="004165E9" w:rsidRDefault="00497369" w:rsidP="008713B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MAT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2A6295" id="Groupe 595" o:spid="_x0000_s1083" style="position:absolute;left:0;text-align:left;margin-left:184.8pt;margin-top:6.35pt;width:223.5pt;height:210.65pt;z-index:252314112;mso-width-relative:margin" coordorigin="23044,-344" coordsize="28390,26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">
                <v:shape id="Image 596" o:spid="_x0000_s1084" type="#_x0000_t75" style="position:absolute;left:23044;top:-344;width:28390;height:2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BQPEAAAA3AAAAA8AAABkcnMvZG93bnJldi54bWxEj0FrwkAUhO+C/2F5Qi+hbmxRbOoqohb0&#10;ZlXo9ZF9JsHs27C7xthf3xWEHoeZ+YaZLTpTi5acrywrGA1TEMS51RUXCk7Hr9cpCB+QNdaWScGd&#10;PCzm/d4MM21v/E3tIRQiQthnqKAMocmk9HlJBv3QNsTRO1tnMETpCqkd3iLc1PItTSfSYMVxocSG&#10;ViXll8PVKKD9erPLR6dft7dX994miVv/JEq9DLrlJ4hAXfgPP9tbrWD8MYHHmXg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mBQPEAAAA3AAAAA8AAAAAAAAAAAAAAAAA&#10;nwIAAGRycy9kb3ducmV2LnhtbFBLBQYAAAAABAAEAPcAAACQAwAAAAA=&#10;">
                  <v:imagedata r:id="rId21" o:title=""/>
                  <v:path arrowok="t"/>
                </v:shape>
                <v:rect id="Rectangle 597" o:spid="_x0000_s1085" style="position:absolute;left:34777;top:9317;width:15589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ZYcUA&#10;AADcAAAADwAAAGRycy9kb3ducmV2LnhtbESPQWsCMRSE74L/ITzBm2Zb0NbVKCIVPIhQ20tvz81z&#10;s3bzsmyiZvvrm0LB4zAz3zCLVbS1uFHrK8cKnsYZCOLC6YpLBZ8f29ErCB+QNdaOSUFHHlbLfm+B&#10;uXZ3fqfbMZQiQdjnqMCE0ORS+sKQRT92DXHyzq61GJJsS6lbvCe4reVzlk2lxYrTgsGGNoaK7+PV&#10;KrDng4k/8YvqfVd21bQ5vF1OpNRwENdzEIFieIT/2zutYDJ7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tlhxQAAANwAAAAPAAAAAAAAAAAAAAAAAJgCAABkcnMv&#10;ZG93bnJldi54bWxQSwUGAAAAAAQABAD1AAAAigMAAAAA&#10;" fillcolor="white [3212]" strokecolor="red" strokeweight="1pt">
                  <v:textbox>
                    <w:txbxContent>
                      <w:p w14:paraId="4EDC366B" w14:textId="34D50A40" w:rsidR="00497369" w:rsidRPr="004165E9" w:rsidRDefault="00497369" w:rsidP="008713B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MAT 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6AAB68" w14:textId="77777777" w:rsidR="008713B3" w:rsidRDefault="008713B3" w:rsidP="008713B3"/>
    <w:p w14:paraId="443E73DF" w14:textId="77777777" w:rsidR="008713B3" w:rsidRDefault="008713B3" w:rsidP="008713B3"/>
    <w:p w14:paraId="2AF0099B" w14:textId="77777777" w:rsidR="008713B3" w:rsidRDefault="008713B3" w:rsidP="008713B3"/>
    <w:p w14:paraId="55AD3FBF" w14:textId="77777777" w:rsidR="008713B3" w:rsidRDefault="008713B3" w:rsidP="008713B3"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32B311C" wp14:editId="7D0E6633">
                <wp:simplePos x="0" y="0"/>
                <wp:positionH relativeFrom="column">
                  <wp:posOffset>3685744</wp:posOffset>
                </wp:positionH>
                <wp:positionV relativeFrom="paragraph">
                  <wp:posOffset>262722</wp:posOffset>
                </wp:positionV>
                <wp:extent cx="1811547" cy="219075"/>
                <wp:effectExtent l="0" t="0" r="17780" b="28575"/>
                <wp:wrapNone/>
                <wp:docPr id="598" name="Rectangl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207A43" w14:textId="77777777" w:rsidR="00497369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Controleur_Nom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de l’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etablissement</w:t>
                            </w:r>
                            <w:proofErr w:type="spellEnd"/>
                          </w:p>
                          <w:p w14:paraId="05FF62EA" w14:textId="77777777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B311C" id="Rectangle 598" o:spid="_x0000_s1086" style="position:absolute;left:0;text-align:left;margin-left:290.2pt;margin-top:20.7pt;width:142.65pt;height:17.25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" fillcolor="white [3212]" strokecolor="red" strokeweight="1pt">
                <v:textbox>
                  <w:txbxContent>
                    <w:p w14:paraId="71207A43" w14:textId="77777777" w:rsidR="00497369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Controleur_Nom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de l’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etablissement</w:t>
                      </w:r>
                      <w:proofErr w:type="spellEnd"/>
                    </w:p>
                    <w:p w14:paraId="05FF62EA" w14:textId="77777777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736451" w14:textId="77777777" w:rsidR="008713B3" w:rsidRDefault="008713B3" w:rsidP="008713B3"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5D91EF8C" wp14:editId="2C739EE0">
                <wp:simplePos x="0" y="0"/>
                <wp:positionH relativeFrom="column">
                  <wp:posOffset>3700164</wp:posOffset>
                </wp:positionH>
                <wp:positionV relativeFrom="paragraph">
                  <wp:posOffset>223141</wp:posOffset>
                </wp:positionV>
                <wp:extent cx="1398895" cy="219075"/>
                <wp:effectExtent l="0" t="0" r="11430" b="28575"/>
                <wp:wrapNone/>
                <wp:docPr id="599" name="Rectangl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9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82672D" w14:textId="7E8AA335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1EF8C" id="Rectangle 599" o:spid="_x0000_s1087" style="position:absolute;left:0;text-align:left;margin-left:291.35pt;margin-top:17.55pt;width:110.15pt;height:17.25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" fillcolor="white [3212]" strokecolor="red" strokeweight="1pt">
                <v:textbox>
                  <w:txbxContent>
                    <w:p w14:paraId="3182672D" w14:textId="7E8AA335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 5</w:t>
                      </w:r>
                    </w:p>
                  </w:txbxContent>
                </v:textbox>
              </v:rect>
            </w:pict>
          </mc:Fallback>
        </mc:AlternateContent>
      </w:r>
    </w:p>
    <w:p w14:paraId="4FDC60C6" w14:textId="77777777" w:rsidR="008713B3" w:rsidRDefault="008713B3" w:rsidP="008713B3"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054CC909" wp14:editId="6AA2C406">
                <wp:simplePos x="0" y="0"/>
                <wp:positionH relativeFrom="column">
                  <wp:posOffset>3694370</wp:posOffset>
                </wp:positionH>
                <wp:positionV relativeFrom="paragraph">
                  <wp:posOffset>190392</wp:posOffset>
                </wp:positionV>
                <wp:extent cx="1526876" cy="219075"/>
                <wp:effectExtent l="0" t="0" r="16510" b="28575"/>
                <wp:wrapNone/>
                <wp:docPr id="600" name="Rectangl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BCFDB7" w14:textId="77777777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Citybox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V2[</w:t>
                            </w:r>
                            <w:proofErr w:type="gramEnd"/>
                            <w:r w:rsidRPr="00DD3CA6">
                              <w:rPr>
                                <w:sz w:val="16"/>
                                <w:szCs w:val="16"/>
                              </w:rPr>
                              <w:t>dali1switchmeter]</w:t>
                            </w:r>
                          </w:p>
                          <w:p w14:paraId="575E438D" w14:textId="77777777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CC909" id="Rectangle 600" o:spid="_x0000_s1088" style="position:absolute;left:0;text-align:left;margin-left:290.9pt;margin-top:15pt;width:120.25pt;height:17.2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" fillcolor="white [3212]" strokecolor="red" strokeweight="1pt">
                <v:textbox>
                  <w:txbxContent>
                    <w:p w14:paraId="72BCFDB7" w14:textId="77777777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D3CA6">
                        <w:rPr>
                          <w:sz w:val="16"/>
                          <w:szCs w:val="16"/>
                        </w:rPr>
                        <w:t>Citybox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D3CA6">
                        <w:rPr>
                          <w:sz w:val="16"/>
                          <w:szCs w:val="16"/>
                        </w:rPr>
                        <w:t>V2[</w:t>
                      </w:r>
                      <w:proofErr w:type="gramEnd"/>
                      <w:r w:rsidRPr="00DD3CA6">
                        <w:rPr>
                          <w:sz w:val="16"/>
                          <w:szCs w:val="16"/>
                        </w:rPr>
                        <w:t>dali1switchmeter]</w:t>
                      </w:r>
                    </w:p>
                    <w:p w14:paraId="575E438D" w14:textId="77777777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7974C1" w14:textId="77777777" w:rsidR="008713B3" w:rsidRDefault="008713B3" w:rsidP="008713B3"/>
    <w:p w14:paraId="5280EE5F" w14:textId="77777777" w:rsidR="008713B3" w:rsidRDefault="008713B3" w:rsidP="008713B3"/>
    <w:p w14:paraId="37459FAF" w14:textId="77777777" w:rsidR="008713B3" w:rsidRDefault="008713B3" w:rsidP="008713B3"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 wp14:anchorId="54FA06B9" wp14:editId="0147136B">
                <wp:simplePos x="0" y="0"/>
                <wp:positionH relativeFrom="column">
                  <wp:posOffset>4523740</wp:posOffset>
                </wp:positionH>
                <wp:positionV relativeFrom="paragraph">
                  <wp:posOffset>283845</wp:posOffset>
                </wp:positionV>
                <wp:extent cx="1835812" cy="682752"/>
                <wp:effectExtent l="628650" t="0" r="12065" b="22225"/>
                <wp:wrapNone/>
                <wp:docPr id="601" name="Légende : flèche courbé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812" cy="682752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4570"/>
                            <a:gd name="adj6" fmla="val -3347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24B9E" w14:textId="77777777" w:rsidR="00497369" w:rsidRDefault="00497369" w:rsidP="008713B3">
                            <w:pPr>
                              <w:jc w:val="center"/>
                            </w:pPr>
                            <w:r>
                              <w:t>Placer le mat sur la carte à côté du contrôleur et au niveau d'établissement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06B9" id="_x0000_s1089" type="#_x0000_t48" style="position:absolute;left:0;text-align:left;margin-left:356.2pt;margin-top:22.35pt;width:144.55pt;height:53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" adj="-7231,18267" fillcolor="white [3201]" strokecolor="red" strokeweight="1.5pt">
                <v:textbox>
                  <w:txbxContent>
                    <w:p w14:paraId="56524B9E" w14:textId="77777777" w:rsidR="00497369" w:rsidRDefault="00497369" w:rsidP="008713B3">
                      <w:pPr>
                        <w:jc w:val="center"/>
                      </w:pPr>
                      <w:r>
                        <w:t>Placer le mat sur la carte à côté du contrôleur et au niveau d'établissement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50BC901" w14:textId="77777777" w:rsidR="008713B3" w:rsidRDefault="008713B3" w:rsidP="008713B3">
      <w:r>
        <w:rPr>
          <w:noProof/>
        </w:rPr>
        <w:drawing>
          <wp:anchor distT="0" distB="0" distL="114300" distR="114300" simplePos="0" relativeHeight="252313088" behindDoc="0" locked="0" layoutInCell="1" allowOverlap="1" wp14:anchorId="486EAE9E" wp14:editId="1EC09F4E">
            <wp:simplePos x="0" y="0"/>
            <wp:positionH relativeFrom="column">
              <wp:posOffset>3451860</wp:posOffset>
            </wp:positionH>
            <wp:positionV relativeFrom="paragraph">
              <wp:posOffset>12065</wp:posOffset>
            </wp:positionV>
            <wp:extent cx="934720" cy="851535"/>
            <wp:effectExtent l="0" t="0" r="0" b="5715"/>
            <wp:wrapThrough wrapText="bothSides">
              <wp:wrapPolygon edited="0">
                <wp:start x="0" y="0"/>
                <wp:lineTo x="0" y="21262"/>
                <wp:lineTo x="21130" y="21262"/>
                <wp:lineTo x="21130" y="0"/>
                <wp:lineTo x="0" y="0"/>
              </wp:wrapPolygon>
            </wp:wrapThrough>
            <wp:docPr id="632" name="Imag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2019-01-04_0850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AE955" w14:textId="77777777" w:rsidR="008713B3" w:rsidRDefault="008713B3" w:rsidP="008713B3"/>
    <w:p w14:paraId="79461DAB" w14:textId="77777777" w:rsidR="008713B3" w:rsidRDefault="008713B3" w:rsidP="008713B3"/>
    <w:p w14:paraId="11ED2761" w14:textId="3CFC4F83" w:rsidR="008713B3" w:rsidRDefault="008713B3" w:rsidP="008713B3">
      <w:r>
        <w:rPr>
          <w:noProof/>
        </w:rPr>
        <mc:AlternateContent>
          <mc:Choice Requires="wpg">
            <w:drawing>
              <wp:anchor distT="0" distB="0" distL="114300" distR="114300" simplePos="0" relativeHeight="252316160" behindDoc="0" locked="0" layoutInCell="1" allowOverlap="1" wp14:anchorId="48E4744D" wp14:editId="5EAC25FD">
                <wp:simplePos x="0" y="0"/>
                <wp:positionH relativeFrom="margin">
                  <wp:posOffset>56515</wp:posOffset>
                </wp:positionH>
                <wp:positionV relativeFrom="paragraph">
                  <wp:posOffset>250825</wp:posOffset>
                </wp:positionV>
                <wp:extent cx="6299200" cy="3678555"/>
                <wp:effectExtent l="0" t="0" r="0" b="0"/>
                <wp:wrapNone/>
                <wp:docPr id="602" name="Groupe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3678555"/>
                          <a:chOff x="-2776391" y="0"/>
                          <a:chExt cx="6299826" cy="3678958"/>
                        </a:xfrm>
                      </wpg:grpSpPr>
                      <wpg:grpSp>
                        <wpg:cNvPr id="603" name="Groupe 603"/>
                        <wpg:cNvGrpSpPr/>
                        <wpg:grpSpPr>
                          <a:xfrm>
                            <a:off x="-2776391" y="0"/>
                            <a:ext cx="6299826" cy="3678958"/>
                            <a:chOff x="-2776391" y="0"/>
                            <a:chExt cx="6299826" cy="3678958"/>
                          </a:xfrm>
                        </wpg:grpSpPr>
                        <wpg:grpSp>
                          <wpg:cNvPr id="604" name="Groupe 604"/>
                          <wpg:cNvGrpSpPr/>
                          <wpg:grpSpPr>
                            <a:xfrm>
                              <a:off x="2347415" y="0"/>
                              <a:ext cx="1176020" cy="3678958"/>
                              <a:chOff x="2347415" y="0"/>
                              <a:chExt cx="1176020" cy="3678958"/>
                            </a:xfrm>
                          </wpg:grpSpPr>
                          <pic:pic xmlns:pic="http://schemas.openxmlformats.org/drawingml/2006/picture">
                            <pic:nvPicPr>
                              <pic:cNvPr id="605" name="Image 6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79177" y="0"/>
                                <a:ext cx="693603" cy="3207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606" name="Groupe 6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47415" y="1487606"/>
                                <a:ext cx="1176020" cy="2191352"/>
                                <a:chOff x="9886" y="3728"/>
                                <a:chExt cx="1744" cy="3295"/>
                              </a:xfrm>
                            </wpg:grpSpPr>
                            <wps:wsp>
                              <wps:cNvPr id="607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53" y="3728"/>
                                  <a:ext cx="446" cy="1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AutoShape 44"/>
                              <wps:cNvCnPr>
                                <a:cxnSpLocks noChangeShapeType="1"/>
                                <a:stCxn id="609" idx="0"/>
                              </wps:cNvCnPr>
                              <wps:spPr bwMode="auto">
                                <a:xfrm flipV="1">
                                  <a:off x="10758" y="5713"/>
                                  <a:ext cx="186" cy="6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86" y="6329"/>
                                  <a:ext cx="1744" cy="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2BCC9C" w14:textId="77777777" w:rsidR="00497369" w:rsidRDefault="00497369" w:rsidP="008713B3">
                                    <w:pPr>
                                      <w:jc w:val="center"/>
                                    </w:pPr>
                                    <w:r>
                                      <w:t>CITYBOX de 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610" name="Image 6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776391" y="2182568"/>
                              <a:ext cx="3143792" cy="258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11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2954740" y="1501254"/>
                            <a:ext cx="252483" cy="1072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E4744D" id="Groupe 602" o:spid="_x0000_s1090" style="position:absolute;left:0;text-align:left;margin-left:4.45pt;margin-top:19.75pt;width:496pt;height:289.65pt;z-index:252316160;mso-position-horizontal-relative:margin;mso-width-relative:margin" coordorigin="-27763" coordsize="62998,3678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">
                <v:group id="Groupe 603" o:spid="_x0000_s1091" style="position:absolute;left:-27763;width:62997;height:36789" coordorigin="-27763" coordsize="62998,36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group id="Groupe 604" o:spid="_x0000_s1092" style="position:absolute;left:23474;width:11760;height:36789" coordorigin="23474" coordsize="11760,36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<v:shape id="Image 605" o:spid="_x0000_s1093" type="#_x0000_t75" style="position:absolute;left:25791;width:6936;height:3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WoMTFAAAA3AAAAA8AAABkcnMvZG93bnJldi54bWxEj0FrwkAUhO+C/2F5Qm91o5CgqatoS0F6&#10;M4ptb4/sMwlm38bsNkn/fVcoeBxm5htmtRlMLTpqXWVZwWwagSDOra64UHA6vj8vQDiPrLG2TAp+&#10;ycFmPR6tMNW25wN1mS9EgLBLUUHpfZNK6fKSDLqpbYiDd7GtQR9kW0jdYh/gppbzKEqkwYrDQokN&#10;vZaUX7Mfo+BcV7s4+9zPLx9anpaHr+/b261R6mkybF9AeBr8I/zf3msFSRTD/Uw4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1qDExQAAANwAAAAPAAAAAAAAAAAAAAAA&#10;AJ8CAABkcnMvZG93bnJldi54bWxQSwUGAAAAAAQABAD3AAAAkQMAAAAA&#10;">
                      <v:imagedata r:id="rId25" o:title=""/>
                      <v:path arrowok="t"/>
                    </v:shape>
                    <v:group id="Groupe 606" o:spid="_x0000_s1094" style="position:absolute;left:23474;top:14876;width:11760;height:21913" coordorigin="9886,3728" coordsize="1744,3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    <v:rect id="Rectangle 43" o:spid="_x0000_s1095" style="position:absolute;left:10753;top:3728;width:446;height:1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OMsUA&#10;AADcAAAADwAAAGRycy9kb3ducmV2LnhtbESPQWvCQBSE7wX/w/IEb3WjaCzRVUpBVESxtqjHR/aZ&#10;BLNvQ3bV+O9dodDjMDPfMJNZY0pxo9oVlhX0uhEI4tTqgjMFvz/z9w8QziNrLC2Tggc5mE1bbxNM&#10;tL3zN932PhMBwi5BBbn3VSKlS3My6Lq2Ig7e2dYGfZB1JnWN9wA3pexHUSwNFhwWcqzoK6f0sr8a&#10;BTvW8cod9fxw3A7Ww8VwkD42J6U67eZzDMJT4//Df+2lVhBHI3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c4yxQAAANwAAAAPAAAAAAAAAAAAAAAAAJgCAABkcnMv&#10;ZG93bnJldi54bWxQSwUGAAAAAAQABAD1AAAAigMAAAAA&#10;" filled="f" strokecolor="red" strokeweight="1pt"/>
                      <v:shape id="AutoShape 44" o:spid="_x0000_s1096" type="#_x0000_t32" style="position:absolute;left:10758;top:5713;width:186;height:6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5JMEAAADcAAAADwAAAGRycy9kb3ducmV2LnhtbERPz2vCMBS+C/4P4QneNHXOMjqjyEQ6&#10;PQjqYNdH82yKzUtpYq3//XIYePz4fi/Xva1FR62vHCuYTRMQxIXTFZcKfi67yQcIH5A11o5JwZM8&#10;rFfDwRIz7R58ou4cShFD2GeowITQZFL6wpBFP3UNceSurrUYImxLqVt8xHBby7ckSaXFimODwYa+&#10;DBW3890q2G/9wnfv+1l+mB+veXrIq8b8KjUe9ZtPEIH68BL/u7+1gjSJa+OZe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PkkwQAAANwAAAAPAAAAAAAAAAAAAAAA&#10;AKECAABkcnMvZG93bnJldi54bWxQSwUGAAAAAAQABAD5AAAAjwMAAAAA&#10;" strokecolor="red">
                        <v:stroke endarrow="block"/>
                      </v:shape>
                      <v:shape id="Text Box 45" o:spid="_x0000_s1097" type="#_x0000_t202" style="position:absolute;left:9886;top:6329;width:1744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mWsQA&#10;AADcAAAADwAAAGRycy9kb3ducmV2LnhtbESPQWvCQBSE7wX/w/KE3urGFoKJriJiaa/aQOvtkX1m&#10;F7NvY3Yb03/vFgo9DjPzDbPajK4VA/XBelYwn2UgiGuvLTcKqo/XpwWIEJE1tp5JwQ8F2KwnDyss&#10;tb/xgYZjbESCcChRgYmxK6UMtSGHYeY74uSdfe8wJtk3Uvd4S3DXyucsy6VDy2nBYEc7Q/Xl+O0U&#10;tPVQfLnC2Gr++VYt5Cm3L/urUo/TcbsEEWmM/+G/9rtWkGcF/J5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8plrEAAAA3AAAAA8AAAAAAAAAAAAAAAAAmAIAAGRycy9k&#10;b3ducmV2LnhtbFBLBQYAAAAABAAEAPUAAACJAwAAAAA=&#10;" filled="f" stroked="f" strokecolor="red">
                        <v:textbox>
                          <w:txbxContent>
                            <w:p w14:paraId="2E2BCC9C" w14:textId="77777777" w:rsidR="00497369" w:rsidRDefault="00497369" w:rsidP="008713B3">
                              <w:pPr>
                                <w:jc w:val="center"/>
                              </w:pPr>
                              <w:r>
                                <w:t>CITYBOX de mat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Image 610" o:spid="_x0000_s1098" type="#_x0000_t75" style="position:absolute;left:-27763;top:21825;width:31437;height: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v/BnAAAAA3AAAAA8AAABkcnMvZG93bnJldi54bWxET8uKwjAU3Q/4D+EKbgZNVdShYxQRBFE3&#10;PmC2t82dttjchCZq/XuzEFweznu+bE0t7tT4yrKC4SABQZxbXXGh4HLe9H9A+ICssbZMCp7kYbno&#10;fM0x1fbBR7qfQiFiCPsUFZQhuFRKn5dk0A+sI47cv20MhgibQuoGHzHc1HKUJFNpsOLYUKKjdUn5&#10;9XQzCujv6LLxPtuOJ05/Pw+7GYc8U6rXbVe/IAK14SN+u7dawXQY58cz8Qj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/8GcAAAADcAAAADwAAAAAAAAAAAAAAAACfAgAA&#10;ZHJzL2Rvd25yZXYueG1sUEsFBgAAAAAEAAQA9wAAAIwDAAAAAA==&#10;">
                    <v:imagedata r:id="rId26" o:title=""/>
                    <v:path arrowok="t"/>
                  </v:shape>
                </v:group>
                <v:rect id="Rectangle 611" o:spid="_x0000_s1099" style="position:absolute;left:29547;top:15012;width:2525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lAMYA&#10;AADcAAAADwAAAGRycy9kb3ducmV2LnhtbESPQWvCQBSE7wX/w/IKvekmokFiNlIEaUtp0bSox0f2&#10;mQSzb0N2q/HfdwtCj8PMfMNkq8G04kK9aywriCcRCOLS6oYrBd9fm/EChPPIGlvLpOBGDlb56CHD&#10;VNsr7+hS+EoECLsUFdTed6mUrqzJoJvYjjh4J9sb9EH2ldQ9XgPctHIaRYk02HBYqLGjdU3lufgx&#10;Craskzd30Jv94XP2Pn+Zz8rbx1Gpp8fheQnC0+D/w/f2q1aQxDH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FlAMYAAADcAAAADwAAAAAAAAAAAAAAAACYAgAAZHJz&#10;L2Rvd25yZXYueG1sUEsFBgAAAAAEAAQA9QAAAIsDAAAAAA==&#10;" filled="f" strokecolor="red" strokeweight="1pt"/>
                <w10:wrap anchorx="margin"/>
              </v:group>
            </w:pict>
          </mc:Fallback>
        </mc:AlternateContent>
      </w:r>
    </w:p>
    <w:p w14:paraId="520C6A43" w14:textId="77777777" w:rsidR="008713B3" w:rsidRDefault="008713B3" w:rsidP="008713B3">
      <w:pPr>
        <w:rPr>
          <w:b/>
        </w:rPr>
      </w:pPr>
      <w:r>
        <w:t>Paramétrer dans l'onglet "</w:t>
      </w:r>
      <w:r w:rsidRPr="007279C4">
        <w:rPr>
          <w:b/>
        </w:rPr>
        <w:t>Identité</w:t>
      </w:r>
      <w:r>
        <w:rPr>
          <w:b/>
        </w:rPr>
        <w:t>"</w:t>
      </w:r>
    </w:p>
    <w:p w14:paraId="415564C1" w14:textId="0FDA18F6" w:rsidR="008713B3" w:rsidRDefault="008713B3" w:rsidP="008713B3"/>
    <w:p w14:paraId="040726D8" w14:textId="77777777" w:rsidR="008713B3" w:rsidRDefault="008713B3" w:rsidP="008713B3">
      <w:pPr>
        <w:rPr>
          <w:noProof/>
        </w:rPr>
      </w:pPr>
    </w:p>
    <w:p w14:paraId="2169E112" w14:textId="7F1AB30C" w:rsidR="008713B3" w:rsidRDefault="008713B3" w:rsidP="008713B3"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2DD94FC1" wp14:editId="0D3A3829">
                <wp:simplePos x="0" y="0"/>
                <wp:positionH relativeFrom="column">
                  <wp:posOffset>1508340</wp:posOffset>
                </wp:positionH>
                <wp:positionV relativeFrom="paragraph">
                  <wp:posOffset>1296024</wp:posOffset>
                </wp:positionV>
                <wp:extent cx="1639019" cy="219075"/>
                <wp:effectExtent l="0" t="0" r="18415" b="28575"/>
                <wp:wrapNone/>
                <wp:docPr id="613" name="Rectangl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72647A" w14:textId="77777777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94FC1" id="Rectangle 613" o:spid="_x0000_s1100" style="position:absolute;left:0;text-align:left;margin-left:118.75pt;margin-top:102.05pt;width:129.05pt;height:17.25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" fillcolor="white [3212]" strokecolor="red" strokeweight="1pt">
                <v:textbox>
                  <w:txbxContent>
                    <w:p w14:paraId="1D72647A" w14:textId="77777777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01B49423" wp14:editId="0D894594">
                <wp:simplePos x="0" y="0"/>
                <wp:positionH relativeFrom="column">
                  <wp:posOffset>3340687</wp:posOffset>
                </wp:positionH>
                <wp:positionV relativeFrom="paragraph">
                  <wp:posOffset>655536</wp:posOffset>
                </wp:positionV>
                <wp:extent cx="1897811" cy="628015"/>
                <wp:effectExtent l="0" t="0" r="26670" b="19685"/>
                <wp:wrapNone/>
                <wp:docPr id="6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811" cy="628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5538D6" w14:textId="77777777" w:rsidR="00497369" w:rsidRDefault="00497369" w:rsidP="008713B3">
                            <w:r w:rsidRPr="00D13B08">
                              <w:t xml:space="preserve">Code RQ à 18 chiffres (à relever sur le </w:t>
                            </w:r>
                            <w:r>
                              <w:t xml:space="preserve">MAT)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9423" id="_x0000_s1101" type="#_x0000_t202" style="position:absolute;left:0;text-align:left;margin-left:263.05pt;margin-top:51.6pt;width:149.45pt;height:49.4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" filled="f" strokecolor="red" strokeweight="1pt">
                <v:textbox>
                  <w:txbxContent>
                    <w:p w14:paraId="615538D6" w14:textId="77777777" w:rsidR="00497369" w:rsidRDefault="00497369" w:rsidP="008713B3">
                      <w:r w:rsidRPr="00D13B08">
                        <w:t xml:space="preserve">Code RQ à 18 chiffres (à relever sur le </w:t>
                      </w:r>
                      <w:r>
                        <w:t xml:space="preserve">MAT)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097721E8" wp14:editId="663EF995">
                <wp:simplePos x="0" y="0"/>
                <wp:positionH relativeFrom="column">
                  <wp:posOffset>2837815</wp:posOffset>
                </wp:positionH>
                <wp:positionV relativeFrom="paragraph">
                  <wp:posOffset>815975</wp:posOffset>
                </wp:positionV>
                <wp:extent cx="500380" cy="142240"/>
                <wp:effectExtent l="38100" t="57150" r="13970" b="29210"/>
                <wp:wrapNone/>
                <wp:docPr id="61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0380" cy="142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C2F7" id="AutoShape 49" o:spid="_x0000_s1026" type="#_x0000_t32" style="position:absolute;margin-left:223.45pt;margin-top:64.25pt;width:39.4pt;height:11.2pt;flip:x y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" strokecolor="red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085853D2" wp14:editId="18F9B986">
                <wp:simplePos x="0" y="0"/>
                <wp:positionH relativeFrom="column">
                  <wp:posOffset>1494633</wp:posOffset>
                </wp:positionH>
                <wp:positionV relativeFrom="paragraph">
                  <wp:posOffset>388117</wp:posOffset>
                </wp:positionV>
                <wp:extent cx="1639019" cy="219075"/>
                <wp:effectExtent l="0" t="0" r="18415" b="28575"/>
                <wp:wrapNone/>
                <wp:docPr id="615" name="Rectangl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856407" w14:textId="41E19FFB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D3CA6">
                              <w:rPr>
                                <w:sz w:val="16"/>
                                <w:szCs w:val="16"/>
                              </w:rPr>
                              <w:t xml:space="preserve">MAT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853D2" id="Rectangle 615" o:spid="_x0000_s1102" style="position:absolute;left:0;text-align:left;margin-left:117.7pt;margin-top:30.55pt;width:129.05pt;height:17.2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" fillcolor="white [3212]" strokecolor="red" strokeweight="1pt">
                <v:textbox>
                  <w:txbxContent>
                    <w:p w14:paraId="48856407" w14:textId="41E19FFB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r w:rsidRPr="00DD3CA6">
                        <w:rPr>
                          <w:sz w:val="16"/>
                          <w:szCs w:val="16"/>
                        </w:rPr>
                        <w:t xml:space="preserve">MAT 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794223F" wp14:editId="3F4F0ED7">
            <wp:extent cx="3286125" cy="1552575"/>
            <wp:effectExtent l="0" t="0" r="9525" b="9525"/>
            <wp:docPr id="633" name="Imag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EC7">
        <w:rPr>
          <w:noProof/>
        </w:rPr>
        <w:t xml:space="preserve"> </w:t>
      </w:r>
    </w:p>
    <w:p w14:paraId="75EC36A5" w14:textId="77777777" w:rsidR="008713B3" w:rsidRDefault="008713B3" w:rsidP="008713B3"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204A1DDF" wp14:editId="56F91AAE">
                <wp:simplePos x="0" y="0"/>
                <wp:positionH relativeFrom="column">
                  <wp:posOffset>1477382</wp:posOffset>
                </wp:positionH>
                <wp:positionV relativeFrom="paragraph">
                  <wp:posOffset>297216</wp:posOffset>
                </wp:positionV>
                <wp:extent cx="241540" cy="219075"/>
                <wp:effectExtent l="0" t="0" r="25400" b="28575"/>
                <wp:wrapNone/>
                <wp:docPr id="616" name="Rectangl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5B33DD" w14:textId="77777777" w:rsidR="00497369" w:rsidRPr="00DD3CA6" w:rsidRDefault="00497369" w:rsidP="008713B3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A1DDF" id="Rectangle 616" o:spid="_x0000_s1103" style="position:absolute;left:0;text-align:left;margin-left:116.35pt;margin-top:23.4pt;width:19pt;height:17.25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" filled="f" strokecolor="red" strokeweight="1pt">
                <v:textbox>
                  <w:txbxContent>
                    <w:p w14:paraId="405B33DD" w14:textId="77777777" w:rsidR="00497369" w:rsidRPr="00DD3CA6" w:rsidRDefault="00497369" w:rsidP="008713B3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0CE79ECB" wp14:editId="2D81777A">
                <wp:simplePos x="0" y="0"/>
                <wp:positionH relativeFrom="column">
                  <wp:posOffset>1528781</wp:posOffset>
                </wp:positionH>
                <wp:positionV relativeFrom="paragraph">
                  <wp:posOffset>2427833</wp:posOffset>
                </wp:positionV>
                <wp:extent cx="1639019" cy="219075"/>
                <wp:effectExtent l="0" t="0" r="18415" b="28575"/>
                <wp:wrapNone/>
                <wp:docPr id="617" name="Rectangl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E17E87" w14:textId="77777777" w:rsidR="00497369" w:rsidRPr="00DD3CA6" w:rsidRDefault="00497369" w:rsidP="008713B3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79ECB" id="Rectangle 617" o:spid="_x0000_s1104" style="position:absolute;left:0;text-align:left;margin-left:120.4pt;margin-top:191.15pt;width:129.05pt;height:17.2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" fillcolor="white [3212]" strokecolor="red" strokeweight="1pt">
                <v:textbox>
                  <w:txbxContent>
                    <w:p w14:paraId="05E17E87" w14:textId="77777777" w:rsidR="00497369" w:rsidRPr="00DD3CA6" w:rsidRDefault="00497369" w:rsidP="008713B3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6627F2DD" wp14:editId="5AD15D3C">
                <wp:simplePos x="0" y="0"/>
                <wp:positionH relativeFrom="column">
                  <wp:posOffset>1546034</wp:posOffset>
                </wp:positionH>
                <wp:positionV relativeFrom="paragraph">
                  <wp:posOffset>2117282</wp:posOffset>
                </wp:positionV>
                <wp:extent cx="1639019" cy="219075"/>
                <wp:effectExtent l="0" t="0" r="18415" b="28575"/>
                <wp:wrapNone/>
                <wp:docPr id="618" name="Rectangle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BFC155" w14:textId="77777777" w:rsidR="00497369" w:rsidRPr="00DD3CA6" w:rsidRDefault="00497369" w:rsidP="008713B3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7F2DD" id="Rectangle 618" o:spid="_x0000_s1105" style="position:absolute;left:0;text-align:left;margin-left:121.75pt;margin-top:166.7pt;width:129.05pt;height:17.2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" fillcolor="white [3212]" strokecolor="red" strokeweight="1pt">
                <v:textbox>
                  <w:txbxContent>
                    <w:p w14:paraId="36BFC155" w14:textId="77777777" w:rsidR="00497369" w:rsidRPr="00DD3CA6" w:rsidRDefault="00497369" w:rsidP="008713B3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142A9749" wp14:editId="2CF29F70">
                <wp:simplePos x="0" y="0"/>
                <wp:positionH relativeFrom="column">
                  <wp:posOffset>1552755</wp:posOffset>
                </wp:positionH>
                <wp:positionV relativeFrom="paragraph">
                  <wp:posOffset>1828800</wp:posOffset>
                </wp:positionV>
                <wp:extent cx="1639019" cy="219075"/>
                <wp:effectExtent l="0" t="0" r="18415" b="28575"/>
                <wp:wrapNone/>
                <wp:docPr id="619" name="Rectangle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68ADDF" w14:textId="77777777" w:rsidR="00497369" w:rsidRPr="00DD3CA6" w:rsidRDefault="00497369" w:rsidP="008713B3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A9749" id="Rectangle 619" o:spid="_x0000_s1106" style="position:absolute;left:0;text-align:left;margin-left:122.25pt;margin-top:2in;width:129.05pt;height:17.25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" fillcolor="white [3212]" strokecolor="red" strokeweight="1pt">
                <v:textbox>
                  <w:txbxContent>
                    <w:p w14:paraId="7568ADDF" w14:textId="77777777" w:rsidR="00497369" w:rsidRPr="00DD3CA6" w:rsidRDefault="00497369" w:rsidP="008713B3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63D5BA98" wp14:editId="72DB60F4">
                <wp:simplePos x="0" y="0"/>
                <wp:positionH relativeFrom="column">
                  <wp:posOffset>1534831</wp:posOffset>
                </wp:positionH>
                <wp:positionV relativeFrom="paragraph">
                  <wp:posOffset>1518992</wp:posOffset>
                </wp:positionV>
                <wp:extent cx="1639019" cy="219075"/>
                <wp:effectExtent l="0" t="0" r="18415" b="28575"/>
                <wp:wrapNone/>
                <wp:docPr id="620" name="Rectangle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E3359A" w14:textId="77777777" w:rsidR="00497369" w:rsidRPr="00DD3CA6" w:rsidRDefault="00497369" w:rsidP="008713B3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5BA98" id="Rectangle 620" o:spid="_x0000_s1107" style="position:absolute;left:0;text-align:left;margin-left:120.85pt;margin-top:119.6pt;width:129.05pt;height:17.2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" fillcolor="white [3212]" strokecolor="red" strokeweight="1pt">
                <v:textbox>
                  <w:txbxContent>
                    <w:p w14:paraId="4BE3359A" w14:textId="77777777" w:rsidR="00497369" w:rsidRPr="00DD3CA6" w:rsidRDefault="00497369" w:rsidP="008713B3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35242B52" wp14:editId="6523659A">
                <wp:simplePos x="0" y="0"/>
                <wp:positionH relativeFrom="column">
                  <wp:posOffset>1528781</wp:posOffset>
                </wp:positionH>
                <wp:positionV relativeFrom="paragraph">
                  <wp:posOffset>1202882</wp:posOffset>
                </wp:positionV>
                <wp:extent cx="1639019" cy="219075"/>
                <wp:effectExtent l="0" t="0" r="18415" b="2857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C3CDE" w14:textId="77777777" w:rsidR="00497369" w:rsidRPr="00DD3CA6" w:rsidRDefault="00497369" w:rsidP="008713B3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42B52" id="Rectangle 621" o:spid="_x0000_s1108" style="position:absolute;left:0;text-align:left;margin-left:120.4pt;margin-top:94.7pt;width:129.05pt;height:17.2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" fillcolor="white [3212]" strokecolor="red" strokeweight="1pt">
                <v:textbox>
                  <w:txbxContent>
                    <w:p w14:paraId="668C3CDE" w14:textId="77777777" w:rsidR="00497369" w:rsidRPr="00DD3CA6" w:rsidRDefault="00497369" w:rsidP="008713B3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2CE5F6F8" wp14:editId="19FDB39E">
                <wp:simplePos x="0" y="0"/>
                <wp:positionH relativeFrom="column">
                  <wp:posOffset>1534831</wp:posOffset>
                </wp:positionH>
                <wp:positionV relativeFrom="paragraph">
                  <wp:posOffset>897854</wp:posOffset>
                </wp:positionV>
                <wp:extent cx="1639019" cy="219075"/>
                <wp:effectExtent l="0" t="0" r="18415" b="28575"/>
                <wp:wrapNone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1C7123" w14:textId="77777777" w:rsidR="00497369" w:rsidRPr="00DD3CA6" w:rsidRDefault="00497369" w:rsidP="008713B3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5F6F8" id="Rectangle 622" o:spid="_x0000_s1109" style="position:absolute;left:0;text-align:left;margin-left:120.85pt;margin-top:70.7pt;width:129.05pt;height:17.2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" fillcolor="white [3212]" strokecolor="red" strokeweight="1pt">
                <v:textbox>
                  <w:txbxContent>
                    <w:p w14:paraId="291C7123" w14:textId="77777777" w:rsidR="00497369" w:rsidRPr="00DD3CA6" w:rsidRDefault="00497369" w:rsidP="008713B3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775C1DA0" wp14:editId="34E072BD">
                <wp:simplePos x="0" y="0"/>
                <wp:positionH relativeFrom="column">
                  <wp:posOffset>1526875</wp:posOffset>
                </wp:positionH>
                <wp:positionV relativeFrom="paragraph">
                  <wp:posOffset>3338422</wp:posOffset>
                </wp:positionV>
                <wp:extent cx="1639019" cy="219075"/>
                <wp:effectExtent l="0" t="0" r="18415" b="28575"/>
                <wp:wrapNone/>
                <wp:docPr id="623" name="Rectangl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57892B" w14:textId="77777777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TOUJOURS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C1DA0" id="Rectangle 623" o:spid="_x0000_s1110" style="position:absolute;left:0;text-align:left;margin-left:120.25pt;margin-top:262.85pt;width:129.05pt;height:17.2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" fillcolor="white [3212]" strokecolor="red" strokeweight="1pt">
                <v:textbox>
                  <w:txbxContent>
                    <w:p w14:paraId="3357892B" w14:textId="77777777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TOUJOURS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5079DE06" wp14:editId="219E9B4C">
                <wp:simplePos x="0" y="0"/>
                <wp:positionH relativeFrom="column">
                  <wp:posOffset>1518249</wp:posOffset>
                </wp:positionH>
                <wp:positionV relativeFrom="paragraph">
                  <wp:posOffset>2734574</wp:posOffset>
                </wp:positionV>
                <wp:extent cx="1639019" cy="219075"/>
                <wp:effectExtent l="0" t="0" r="18415" b="28575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3106E9" w14:textId="77777777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9DE06" id="Rectangle 624" o:spid="_x0000_s1111" style="position:absolute;left:0;text-align:left;margin-left:119.55pt;margin-top:215.3pt;width:129.05pt;height:17.25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" fillcolor="white [3212]" strokecolor="red" strokeweight="1pt">
                <v:textbox>
                  <w:txbxContent>
                    <w:p w14:paraId="733106E9" w14:textId="77777777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ALWAYS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44413E11" wp14:editId="5CB875E5">
                <wp:simplePos x="0" y="0"/>
                <wp:positionH relativeFrom="column">
                  <wp:posOffset>1537071</wp:posOffset>
                </wp:positionH>
                <wp:positionV relativeFrom="paragraph">
                  <wp:posOffset>3039637</wp:posOffset>
                </wp:positionV>
                <wp:extent cx="1639019" cy="219075"/>
                <wp:effectExtent l="0" t="0" r="18415" b="28575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C78AD4" w14:textId="6023DD13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SCENARIO_DET_MAT_1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13E11" id="Rectangle 625" o:spid="_x0000_s1112" style="position:absolute;left:0;text-align:left;margin-left:121.05pt;margin-top:239.35pt;width:129.05pt;height:17.2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" fillcolor="white [3212]" strokecolor="red" strokeweight="1pt">
                <v:textbox>
                  <w:txbxContent>
                    <w:p w14:paraId="32C78AD4" w14:textId="6023DD13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SCENARIO_DET_MAT_1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BAF73CD" wp14:editId="2B8FB061">
            <wp:extent cx="3305175" cy="3771900"/>
            <wp:effectExtent l="0" t="0" r="9525" b="0"/>
            <wp:docPr id="634" name="Imag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403F" w14:textId="77777777" w:rsidR="008713B3" w:rsidRDefault="008713B3" w:rsidP="008713B3">
      <w:pPr>
        <w:rPr>
          <w:b/>
        </w:rPr>
      </w:pPr>
      <w:r>
        <w:t>Paramétrer dans l'onglet "</w:t>
      </w:r>
      <w:r>
        <w:rPr>
          <w:b/>
        </w:rPr>
        <w:t>Inventaire"</w:t>
      </w:r>
    </w:p>
    <w:p w14:paraId="52225E5E" w14:textId="77777777" w:rsidR="008713B3" w:rsidRDefault="008713B3" w:rsidP="008713B3"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 wp14:anchorId="207843CF" wp14:editId="426E3914">
                <wp:simplePos x="0" y="0"/>
                <wp:positionH relativeFrom="column">
                  <wp:posOffset>1546034</wp:posOffset>
                </wp:positionH>
                <wp:positionV relativeFrom="paragraph">
                  <wp:posOffset>567438</wp:posOffset>
                </wp:positionV>
                <wp:extent cx="1639019" cy="219075"/>
                <wp:effectExtent l="0" t="0" r="18415" b="28575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98A36F" w14:textId="77777777" w:rsidR="00497369" w:rsidRPr="00DD3CA6" w:rsidRDefault="00497369" w:rsidP="008713B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843CF" id="Rectangle 626" o:spid="_x0000_s1113" style="position:absolute;left:0;text-align:left;margin-left:121.75pt;margin-top:44.7pt;width:129.05pt;height:17.25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" fillcolor="white [3212]" strokecolor="red" strokeweight="1pt">
                <v:textbox>
                  <w:txbxContent>
                    <w:p w14:paraId="3C98A36F" w14:textId="77777777" w:rsidR="00497369" w:rsidRPr="00DD3CA6" w:rsidRDefault="00497369" w:rsidP="008713B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3FD9C7E0" wp14:editId="199084D1">
                <wp:simplePos x="0" y="0"/>
                <wp:positionH relativeFrom="column">
                  <wp:posOffset>1534160</wp:posOffset>
                </wp:positionH>
                <wp:positionV relativeFrom="paragraph">
                  <wp:posOffset>269503</wp:posOffset>
                </wp:positionV>
                <wp:extent cx="1639019" cy="219075"/>
                <wp:effectExtent l="0" t="0" r="18415" b="28575"/>
                <wp:wrapNone/>
                <wp:docPr id="627" name="Rectangl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DC1564" w14:textId="77777777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BYES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Unknown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9C7E0" id="Rectangle 627" o:spid="_x0000_s1114" style="position:absolute;left:0;text-align:left;margin-left:120.8pt;margin-top:21.2pt;width:129.05pt;height:17.2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" fillcolor="white [3212]" strokecolor="red" strokeweight="1pt">
                <v:textbox>
                  <w:txbxContent>
                    <w:p w14:paraId="34DC1564" w14:textId="77777777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BYES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Unknown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069345" wp14:editId="58440384">
            <wp:extent cx="3324225" cy="2495550"/>
            <wp:effectExtent l="0" t="0" r="9525" b="0"/>
            <wp:docPr id="635" name="Imag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1FCF" w14:textId="6CF0488D" w:rsidR="00DC0ED9" w:rsidRDefault="00DC0ED9">
      <w:pPr>
        <w:jc w:val="left"/>
      </w:pPr>
      <w:r>
        <w:br w:type="page"/>
      </w:r>
    </w:p>
    <w:p w14:paraId="4DB80925" w14:textId="77777777" w:rsidR="008713B3" w:rsidRDefault="008713B3" w:rsidP="008713B3">
      <w:pPr>
        <w:rPr>
          <w:b/>
        </w:rPr>
      </w:pPr>
      <w:r>
        <w:t>Paramétrer dans l'onglet "</w:t>
      </w:r>
      <w:r>
        <w:rPr>
          <w:b/>
        </w:rPr>
        <w:t>Réseau électrique"</w:t>
      </w:r>
    </w:p>
    <w:p w14:paraId="28439EAB" w14:textId="77777777" w:rsidR="008713B3" w:rsidRDefault="008713B3" w:rsidP="008713B3"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 wp14:anchorId="54D9AC0A" wp14:editId="4447C4A2">
                <wp:simplePos x="0" y="0"/>
                <wp:positionH relativeFrom="column">
                  <wp:posOffset>1545135</wp:posOffset>
                </wp:positionH>
                <wp:positionV relativeFrom="paragraph">
                  <wp:posOffset>1268826</wp:posOffset>
                </wp:positionV>
                <wp:extent cx="1639019" cy="219075"/>
                <wp:effectExtent l="0" t="0" r="18415" b="28575"/>
                <wp:wrapNone/>
                <wp:docPr id="628" name="Rectangl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53400C" w14:textId="77777777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230 Volts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9AC0A" id="Rectangle 628" o:spid="_x0000_s1115" style="position:absolute;left:0;text-align:left;margin-left:121.65pt;margin-top:99.9pt;width:129.05pt;height:17.25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" fillcolor="white [3212]" strokecolor="red" strokeweight="1pt">
                <v:textbox>
                  <w:txbxContent>
                    <w:p w14:paraId="3A53400C" w14:textId="77777777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230 Volts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36E55AD6" wp14:editId="104F40FD">
                <wp:simplePos x="0" y="0"/>
                <wp:positionH relativeFrom="column">
                  <wp:posOffset>1534556</wp:posOffset>
                </wp:positionH>
                <wp:positionV relativeFrom="paragraph">
                  <wp:posOffset>658974</wp:posOffset>
                </wp:positionV>
                <wp:extent cx="1639019" cy="219075"/>
                <wp:effectExtent l="0" t="0" r="18415" b="28575"/>
                <wp:wrapNone/>
                <wp:docPr id="629" name="Rectangl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D04264" w14:textId="77777777" w:rsidR="00497369" w:rsidRPr="00DD3CA6" w:rsidRDefault="00497369" w:rsidP="0087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Providers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55AD6" id="Rectangle 629" o:spid="_x0000_s1116" style="position:absolute;left:0;text-align:left;margin-left:120.85pt;margin-top:51.9pt;width:129.05pt;height:17.25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" fillcolor="white [3212]" strokecolor="red" strokeweight="1pt">
                <v:textbox>
                  <w:txbxContent>
                    <w:p w14:paraId="1DD04264" w14:textId="77777777" w:rsidR="00497369" w:rsidRPr="00DD3CA6" w:rsidRDefault="00497369" w:rsidP="00871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Providers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B0E53B" wp14:editId="4B7CDDFC">
            <wp:extent cx="3333750" cy="2800350"/>
            <wp:effectExtent l="0" t="0" r="0" b="0"/>
            <wp:docPr id="636" name="Imag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D1E0" w14:textId="77777777" w:rsidR="008713B3" w:rsidRDefault="008713B3" w:rsidP="008713B3">
      <w:r>
        <w:rPr>
          <w:noProof/>
        </w:rPr>
        <w:drawing>
          <wp:anchor distT="0" distB="0" distL="114300" distR="114300" simplePos="0" relativeHeight="252315136" behindDoc="0" locked="0" layoutInCell="1" allowOverlap="1" wp14:anchorId="6A6CE683" wp14:editId="105CEF9B">
            <wp:simplePos x="0" y="0"/>
            <wp:positionH relativeFrom="column">
              <wp:posOffset>5903722</wp:posOffset>
            </wp:positionH>
            <wp:positionV relativeFrom="paragraph">
              <wp:posOffset>131445</wp:posOffset>
            </wp:positionV>
            <wp:extent cx="380365" cy="337185"/>
            <wp:effectExtent l="0" t="0" r="635" b="5715"/>
            <wp:wrapThrough wrapText="bothSides">
              <wp:wrapPolygon edited="0">
                <wp:start x="0" y="0"/>
                <wp:lineTo x="0" y="20746"/>
                <wp:lineTo x="20554" y="20746"/>
                <wp:lineTo x="20554" y="0"/>
                <wp:lineTo x="0" y="0"/>
              </wp:wrapPolygon>
            </wp:wrapThrough>
            <wp:docPr id="637" name="Imag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2019-01-03_16533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184" behindDoc="0" locked="0" layoutInCell="1" allowOverlap="1" wp14:anchorId="5C4E9B05" wp14:editId="5860C5BA">
            <wp:simplePos x="0" y="0"/>
            <wp:positionH relativeFrom="column">
              <wp:posOffset>846455</wp:posOffset>
            </wp:positionH>
            <wp:positionV relativeFrom="paragraph">
              <wp:posOffset>146685</wp:posOffset>
            </wp:positionV>
            <wp:extent cx="343535" cy="292735"/>
            <wp:effectExtent l="0" t="0" r="0" b="0"/>
            <wp:wrapThrough wrapText="bothSides">
              <wp:wrapPolygon edited="0">
                <wp:start x="0" y="0"/>
                <wp:lineTo x="0" y="19679"/>
                <wp:lineTo x="20362" y="19679"/>
                <wp:lineTo x="20362" y="0"/>
                <wp:lineTo x="0" y="0"/>
              </wp:wrapPolygon>
            </wp:wrapThrough>
            <wp:docPr id="638" name="Imag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2019-01-04_09534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24A5B" w14:textId="77777777" w:rsidR="008713B3" w:rsidRDefault="008713B3" w:rsidP="008713B3">
      <w:r>
        <w:rPr>
          <w:noProof/>
        </w:rPr>
        <w:drawing>
          <wp:anchor distT="0" distB="0" distL="114300" distR="114300" simplePos="0" relativeHeight="252320256" behindDoc="0" locked="0" layoutInCell="1" allowOverlap="1" wp14:anchorId="1F8811F1" wp14:editId="138E6829">
            <wp:simplePos x="0" y="0"/>
            <wp:positionH relativeFrom="column">
              <wp:posOffset>4930648</wp:posOffset>
            </wp:positionH>
            <wp:positionV relativeFrom="paragraph">
              <wp:posOffset>238379</wp:posOffset>
            </wp:positionV>
            <wp:extent cx="188595" cy="196215"/>
            <wp:effectExtent l="0" t="0" r="1905" b="0"/>
            <wp:wrapThrough wrapText="bothSides">
              <wp:wrapPolygon edited="0">
                <wp:start x="0" y="0"/>
                <wp:lineTo x="0" y="18874"/>
                <wp:lineTo x="19636" y="18874"/>
                <wp:lineTo x="19636" y="0"/>
                <wp:lineTo x="0" y="0"/>
              </wp:wrapPolygon>
            </wp:wrapThrough>
            <wp:docPr id="639" name="Imag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2019-01-07_16193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Sauvegarder après chaque ajout d'un matériel, puis commissionner le Contrôleur avec l'icone</w:t>
      </w:r>
    </w:p>
    <w:p w14:paraId="36AB3F94" w14:textId="77777777" w:rsidR="008713B3" w:rsidRDefault="008713B3" w:rsidP="008713B3">
      <w:r>
        <w:t>Lors du commissionnement on ne doit pas avoir ces erreurs affichées avec le symbole</w:t>
      </w:r>
    </w:p>
    <w:p w14:paraId="62B2E548" w14:textId="77777777" w:rsidR="008713B3" w:rsidRDefault="008713B3" w:rsidP="008713B3">
      <w:r>
        <w:rPr>
          <w:noProof/>
        </w:rPr>
        <w:drawing>
          <wp:anchor distT="0" distB="0" distL="114300" distR="114300" simplePos="0" relativeHeight="252319232" behindDoc="0" locked="0" layoutInCell="1" allowOverlap="1" wp14:anchorId="211DD99D" wp14:editId="593E9C79">
            <wp:simplePos x="0" y="0"/>
            <wp:positionH relativeFrom="column">
              <wp:posOffset>2211959</wp:posOffset>
            </wp:positionH>
            <wp:positionV relativeFrom="paragraph">
              <wp:posOffset>33020</wp:posOffset>
            </wp:positionV>
            <wp:extent cx="1956435" cy="2285365"/>
            <wp:effectExtent l="0" t="0" r="5715" b="635"/>
            <wp:wrapThrough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hrough>
            <wp:docPr id="640" name="Imag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019-01-07_1606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2F72B" w14:textId="77777777" w:rsidR="008713B3" w:rsidRDefault="008713B3" w:rsidP="008713B3"/>
    <w:p w14:paraId="66A0D155" w14:textId="77777777" w:rsidR="008713B3" w:rsidRDefault="008713B3" w:rsidP="008713B3"/>
    <w:p w14:paraId="428BAA3B" w14:textId="77777777" w:rsidR="008713B3" w:rsidRDefault="008713B3" w:rsidP="008713B3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49925A5D" wp14:editId="5205B4E8">
                <wp:simplePos x="0" y="0"/>
                <wp:positionH relativeFrom="column">
                  <wp:posOffset>4845939</wp:posOffset>
                </wp:positionH>
                <wp:positionV relativeFrom="paragraph">
                  <wp:posOffset>8128</wp:posOffset>
                </wp:positionV>
                <wp:extent cx="1743075" cy="474980"/>
                <wp:effectExtent l="781050" t="0" r="28575" b="325120"/>
                <wp:wrapNone/>
                <wp:docPr id="630" name="Légende : flèche courbé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7498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2686"/>
                            <a:gd name="adj6" fmla="val -4365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AF56F" w14:textId="77777777" w:rsidR="00497369" w:rsidRDefault="00497369" w:rsidP="008713B3">
                            <w:pPr>
                              <w:jc w:val="center"/>
                            </w:pPr>
                            <w:r>
                              <w:t>Erreur d'adresse mac sur le MAT1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25A5D" id="_x0000_s1117" type="#_x0000_t48" style="position:absolute;left:0;text-align:left;margin-left:381.55pt;margin-top:.65pt;width:137.25pt;height:37.4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" adj="-9429,35140" fillcolor="white [3201]" strokecolor="red" strokeweight="1.5pt">
                <v:textbox>
                  <w:txbxContent>
                    <w:p w14:paraId="7A3AF56F" w14:textId="77777777" w:rsidR="00497369" w:rsidRDefault="00497369" w:rsidP="008713B3">
                      <w:pPr>
                        <w:jc w:val="center"/>
                      </w:pPr>
                      <w:r>
                        <w:t>Erreur d'adresse mac sur le MAT1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30E790C" w14:textId="77777777" w:rsidR="008713B3" w:rsidRDefault="008713B3" w:rsidP="008713B3"/>
    <w:p w14:paraId="5D466C24" w14:textId="77777777" w:rsidR="008713B3" w:rsidRDefault="008713B3" w:rsidP="008713B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 wp14:anchorId="64ABB3D0" wp14:editId="3FFA1826">
                <wp:simplePos x="0" y="0"/>
                <wp:positionH relativeFrom="column">
                  <wp:posOffset>2249043</wp:posOffset>
                </wp:positionH>
                <wp:positionV relativeFrom="paragraph">
                  <wp:posOffset>125349</wp:posOffset>
                </wp:positionV>
                <wp:extent cx="1822704" cy="268224"/>
                <wp:effectExtent l="0" t="0" r="25400" b="17780"/>
                <wp:wrapNone/>
                <wp:docPr id="631" name="Rectangl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704" cy="268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FDEE8" id="Rectangle 631" o:spid="_x0000_s1026" style="position:absolute;margin-left:177.1pt;margin-top:9.85pt;width:143.5pt;height:21.1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" filled="f" strokecolor="red" strokeweight="1.5pt"/>
            </w:pict>
          </mc:Fallback>
        </mc:AlternateContent>
      </w:r>
    </w:p>
    <w:p w14:paraId="71AF966A" w14:textId="77777777" w:rsidR="008713B3" w:rsidRDefault="008713B3" w:rsidP="008713B3">
      <w:pPr>
        <w:rPr>
          <w:b/>
        </w:rPr>
      </w:pPr>
    </w:p>
    <w:p w14:paraId="04069577" w14:textId="77777777" w:rsidR="000D163C" w:rsidRDefault="000D163C">
      <w:pPr>
        <w:jc w:val="left"/>
      </w:pPr>
      <w:r>
        <w:br w:type="page"/>
      </w:r>
    </w:p>
    <w:p w14:paraId="2C06D993" w14:textId="77777777" w:rsidR="00F31505" w:rsidRPr="00DE70A6" w:rsidRDefault="003A4307" w:rsidP="00F31505">
      <w:pPr>
        <w:pStyle w:val="Titre3"/>
      </w:pPr>
      <w:bookmarkStart w:id="12" w:name="_Toc528571179"/>
      <w:bookmarkStart w:id="13" w:name="_Toc19693614"/>
      <w:r w:rsidRPr="00DE70A6">
        <w:t>Paramétrage</w:t>
      </w:r>
      <w:r w:rsidR="00F31505" w:rsidRPr="00DE70A6">
        <w:t xml:space="preserve"> de la sortie auxiliaire (AUX)</w:t>
      </w:r>
      <w:bookmarkEnd w:id="12"/>
      <w:bookmarkEnd w:id="13"/>
    </w:p>
    <w:p w14:paraId="2056FB53" w14:textId="62618D99" w:rsidR="00E01611" w:rsidRDefault="00E01611" w:rsidP="00E01611">
      <w:bookmarkStart w:id="14" w:name="_Hlk534299495"/>
      <w:r w:rsidRPr="00DE70A6">
        <w:t xml:space="preserve">Renseigner les champs comme ceci </w:t>
      </w:r>
      <w:r w:rsidR="00EF5319">
        <w:t xml:space="preserve">pour le MAT 4 </w:t>
      </w:r>
      <w:r w:rsidRPr="00DE70A6">
        <w:t>:</w:t>
      </w:r>
    </w:p>
    <w:p w14:paraId="43F473D2" w14:textId="77777777" w:rsidR="00E01611" w:rsidRDefault="00E01611" w:rsidP="00E01611">
      <w:r>
        <w:rPr>
          <w:noProof/>
        </w:rPr>
        <mc:AlternateContent>
          <mc:Choice Requires="wpg">
            <w:drawing>
              <wp:anchor distT="0" distB="0" distL="114300" distR="114300" simplePos="0" relativeHeight="252346880" behindDoc="0" locked="0" layoutInCell="1" allowOverlap="1" wp14:anchorId="55E43E7C" wp14:editId="787D4AE9">
                <wp:simplePos x="0" y="0"/>
                <wp:positionH relativeFrom="column">
                  <wp:posOffset>2346961</wp:posOffset>
                </wp:positionH>
                <wp:positionV relativeFrom="paragraph">
                  <wp:posOffset>80351</wp:posOffset>
                </wp:positionV>
                <wp:extent cx="2838714" cy="2675255"/>
                <wp:effectExtent l="0" t="0" r="0" b="0"/>
                <wp:wrapNone/>
                <wp:docPr id="641" name="Groupe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714" cy="2675255"/>
                          <a:chOff x="2304427" y="-34426"/>
                          <a:chExt cx="2839053" cy="2675437"/>
                        </a:xfrm>
                      </wpg:grpSpPr>
                      <pic:pic xmlns:pic="http://schemas.openxmlformats.org/drawingml/2006/picture">
                        <pic:nvPicPr>
                          <pic:cNvPr id="642" name="Image 64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4427" y="-34426"/>
                            <a:ext cx="2839053" cy="26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Rectangle 643"/>
                        <wps:cNvSpPr/>
                        <wps:spPr>
                          <a:xfrm>
                            <a:off x="3477749" y="931767"/>
                            <a:ext cx="1558877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B5A77D" w14:textId="0594D1DE" w:rsidR="00497369" w:rsidRPr="004165E9" w:rsidRDefault="00497369" w:rsidP="00E0161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MAT 4_AUX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E43E7C" id="Groupe 641" o:spid="_x0000_s1118" style="position:absolute;left:0;text-align:left;margin-left:184.8pt;margin-top:6.35pt;width:223.5pt;height:210.65pt;z-index:252346880;mso-width-relative:margin" coordorigin="23044,-344" coordsize="28390,26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">
                <v:shape id="Image 642" o:spid="_x0000_s1119" type="#_x0000_t75" style="position:absolute;left:23044;top:-344;width:28390;height:2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TjvEAAAA3AAAAA8AAABkcnMvZG93bnJldi54bWxEj0FrwkAUhO8F/8PyhF5C3ahFJHUVUQt6&#10;s1Ho9ZF9TYLZt2F3jWl/vSsIPQ4z8w2zWPWmER05X1tWMB6lIIgLq2suFZxPn29zED4ga2wsk4Jf&#10;8rBaDl4WmGl74y/q8lCKCGGfoYIqhDaT0hcVGfQj2xJH78c6gyFKV0rt8BbhppGTNJ1JgzXHhQpb&#10;2lRUXPKrUUDH7e5QjM9/7mivbtolidt+J0q9Dvv1B4hAffgPP9t7rWD2PoHHmX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YTjvEAAAA3AAAAA8AAAAAAAAAAAAAAAAA&#10;nwIAAGRycy9kb3ducmV2LnhtbFBLBQYAAAAABAAEAPcAAACQAwAAAAA=&#10;">
                  <v:imagedata r:id="rId21" o:title=""/>
                  <v:path arrowok="t"/>
                </v:shape>
                <v:rect id="Rectangle 643" o:spid="_x0000_s1120" style="position:absolute;left:34777;top:9317;width:15589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SWcQA&#10;AADcAAAADwAAAGRycy9kb3ducmV2LnhtbESPQWsCMRSE74L/ITzBm2arZZGtUYoo9CBCbS/eXjfP&#10;zbabl2WTatZf3xQEj8PMfMMs19E24kKdrx0reJpmIIhLp2uuFHx+7CYLED4ga2wck4KePKxXw8ES&#10;C+2u/E6XY6hEgrAvUIEJoS2k9KUhi37qWuLknV1nMSTZVVJ3eE1w28hZluXSYs1pwWBLG0Plz/HX&#10;KrDng4m3eKJm31d9nbeH7fcXKTUexdcXEIFieITv7TetIH+e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4klnEAAAA3AAAAA8AAAAAAAAAAAAAAAAAmAIAAGRycy9k&#10;b3ducmV2LnhtbFBLBQYAAAAABAAEAPUAAACJAwAAAAA=&#10;" fillcolor="white [3212]" strokecolor="red" strokeweight="1pt">
                  <v:textbox>
                    <w:txbxContent>
                      <w:p w14:paraId="3BB5A77D" w14:textId="0594D1DE" w:rsidR="00497369" w:rsidRPr="004165E9" w:rsidRDefault="00497369" w:rsidP="00E0161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MAT 4_AUX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40C22DF" w14:textId="77777777" w:rsidR="00E01611" w:rsidRDefault="00E01611" w:rsidP="00E01611"/>
    <w:p w14:paraId="30A287D9" w14:textId="77777777" w:rsidR="00E01611" w:rsidRDefault="00E01611" w:rsidP="00E01611"/>
    <w:p w14:paraId="66426A91" w14:textId="77777777" w:rsidR="00E01611" w:rsidRDefault="00E01611" w:rsidP="00E01611"/>
    <w:p w14:paraId="1CFF3B9B" w14:textId="77777777" w:rsidR="00E01611" w:rsidRDefault="00E01611" w:rsidP="00E01611"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55894762" wp14:editId="79AFB611">
                <wp:simplePos x="0" y="0"/>
                <wp:positionH relativeFrom="column">
                  <wp:posOffset>3685744</wp:posOffset>
                </wp:positionH>
                <wp:positionV relativeFrom="paragraph">
                  <wp:posOffset>262722</wp:posOffset>
                </wp:positionV>
                <wp:extent cx="1811547" cy="219075"/>
                <wp:effectExtent l="0" t="0" r="17780" b="28575"/>
                <wp:wrapNone/>
                <wp:docPr id="644" name="Rectangl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03B22D" w14:textId="77777777" w:rsidR="00497369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Controleur_Nom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de l’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etablissement</w:t>
                            </w:r>
                            <w:proofErr w:type="spellEnd"/>
                          </w:p>
                          <w:p w14:paraId="5DD74C00" w14:textId="77777777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94762" id="Rectangle 644" o:spid="_x0000_s1121" style="position:absolute;left:0;text-align:left;margin-left:290.2pt;margin-top:20.7pt;width:142.65pt;height:17.25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" fillcolor="white [3212]" strokecolor="red" strokeweight="1pt">
                <v:textbox>
                  <w:txbxContent>
                    <w:p w14:paraId="3903B22D" w14:textId="77777777" w:rsidR="00497369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Controleur_Nom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de l’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etablissement</w:t>
                      </w:r>
                      <w:proofErr w:type="spellEnd"/>
                    </w:p>
                    <w:p w14:paraId="5DD74C00" w14:textId="77777777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9E779D" w14:textId="77777777" w:rsidR="00E01611" w:rsidRDefault="00E01611" w:rsidP="00E01611"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0806C970" wp14:editId="64E899E4">
                <wp:simplePos x="0" y="0"/>
                <wp:positionH relativeFrom="column">
                  <wp:posOffset>3700164</wp:posOffset>
                </wp:positionH>
                <wp:positionV relativeFrom="paragraph">
                  <wp:posOffset>223141</wp:posOffset>
                </wp:positionV>
                <wp:extent cx="1398895" cy="219075"/>
                <wp:effectExtent l="0" t="0" r="11430" b="28575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9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8D243D" w14:textId="0C0A1D67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 4_AUX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6C970" id="Rectangle 645" o:spid="_x0000_s1122" style="position:absolute;left:0;text-align:left;margin-left:291.35pt;margin-top:17.55pt;width:110.15pt;height:17.2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" fillcolor="white [3212]" strokecolor="red" strokeweight="1pt">
                <v:textbox>
                  <w:txbxContent>
                    <w:p w14:paraId="2F8D243D" w14:textId="0C0A1D67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 4_AUX</w:t>
                      </w:r>
                    </w:p>
                  </w:txbxContent>
                </v:textbox>
              </v:rect>
            </w:pict>
          </mc:Fallback>
        </mc:AlternateContent>
      </w:r>
    </w:p>
    <w:p w14:paraId="085F6E65" w14:textId="77777777" w:rsidR="00E01611" w:rsidRDefault="00E01611" w:rsidP="00E01611"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1DC44498" wp14:editId="4A64B970">
                <wp:simplePos x="0" y="0"/>
                <wp:positionH relativeFrom="column">
                  <wp:posOffset>3694370</wp:posOffset>
                </wp:positionH>
                <wp:positionV relativeFrom="paragraph">
                  <wp:posOffset>190392</wp:posOffset>
                </wp:positionV>
                <wp:extent cx="1526876" cy="219075"/>
                <wp:effectExtent l="0" t="0" r="16510" b="28575"/>
                <wp:wrapNone/>
                <wp:docPr id="646" name="Rectangl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00DD3A" w14:textId="0132142C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Citybox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V2[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plug</w:t>
                            </w:r>
                            <w:r w:rsidRPr="00DD3CA6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0B33B830" w14:textId="77777777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44498" id="Rectangle 646" o:spid="_x0000_s1123" style="position:absolute;left:0;text-align:left;margin-left:290.9pt;margin-top:15pt;width:120.25pt;height:17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" fillcolor="white [3212]" strokecolor="red" strokeweight="1pt">
                <v:textbox>
                  <w:txbxContent>
                    <w:p w14:paraId="1B00DD3A" w14:textId="0132142C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D3CA6">
                        <w:rPr>
                          <w:sz w:val="16"/>
                          <w:szCs w:val="16"/>
                        </w:rPr>
                        <w:t>Citybox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D3CA6">
                        <w:rPr>
                          <w:sz w:val="16"/>
                          <w:szCs w:val="16"/>
                        </w:rPr>
                        <w:t>V2[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plug</w:t>
                      </w:r>
                      <w:r w:rsidRPr="00DD3CA6">
                        <w:rPr>
                          <w:sz w:val="16"/>
                          <w:szCs w:val="16"/>
                        </w:rPr>
                        <w:t>]</w:t>
                      </w:r>
                    </w:p>
                    <w:p w14:paraId="0B33B830" w14:textId="77777777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1AE08C" w14:textId="77777777" w:rsidR="00E01611" w:rsidRDefault="00E01611" w:rsidP="00E01611"/>
    <w:p w14:paraId="32253C1E" w14:textId="77777777" w:rsidR="00E01611" w:rsidRDefault="00E01611" w:rsidP="00E01611"/>
    <w:p w14:paraId="59801BE5" w14:textId="77777777" w:rsidR="00E01611" w:rsidRDefault="00E01611" w:rsidP="00E01611"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3DF842E1" wp14:editId="152ACFF6">
                <wp:simplePos x="0" y="0"/>
                <wp:positionH relativeFrom="column">
                  <wp:posOffset>4523740</wp:posOffset>
                </wp:positionH>
                <wp:positionV relativeFrom="paragraph">
                  <wp:posOffset>283845</wp:posOffset>
                </wp:positionV>
                <wp:extent cx="1835812" cy="682752"/>
                <wp:effectExtent l="628650" t="0" r="12065" b="22225"/>
                <wp:wrapNone/>
                <wp:docPr id="647" name="Légende : flèche courbé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812" cy="682752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4570"/>
                            <a:gd name="adj6" fmla="val -3347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AE845" w14:textId="77777777" w:rsidR="00497369" w:rsidRDefault="00497369" w:rsidP="00E01611">
                            <w:pPr>
                              <w:jc w:val="center"/>
                            </w:pPr>
                            <w:r>
                              <w:t>Placer le mat sur la carte à côté du contrôleur et au niveau d'établissement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842E1" id="_x0000_s1124" type="#_x0000_t48" style="position:absolute;left:0;text-align:left;margin-left:356.2pt;margin-top:22.35pt;width:144.55pt;height:53.75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" adj="-7231,18267" fillcolor="white [3201]" strokecolor="red" strokeweight="1.5pt">
                <v:textbox>
                  <w:txbxContent>
                    <w:p w14:paraId="2B0AE845" w14:textId="77777777" w:rsidR="00497369" w:rsidRDefault="00497369" w:rsidP="00E01611">
                      <w:pPr>
                        <w:jc w:val="center"/>
                      </w:pPr>
                      <w:r>
                        <w:t>Placer le mat sur la carte à côté du contrôleur et au niveau d'établissement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2BB0798" w14:textId="77777777" w:rsidR="00E01611" w:rsidRDefault="00E01611" w:rsidP="00E01611">
      <w:r>
        <w:rPr>
          <w:noProof/>
        </w:rPr>
        <w:drawing>
          <wp:anchor distT="0" distB="0" distL="114300" distR="114300" simplePos="0" relativeHeight="252345856" behindDoc="0" locked="0" layoutInCell="1" allowOverlap="1" wp14:anchorId="10458074" wp14:editId="2678D4C7">
            <wp:simplePos x="0" y="0"/>
            <wp:positionH relativeFrom="column">
              <wp:posOffset>3451860</wp:posOffset>
            </wp:positionH>
            <wp:positionV relativeFrom="paragraph">
              <wp:posOffset>12065</wp:posOffset>
            </wp:positionV>
            <wp:extent cx="934720" cy="851535"/>
            <wp:effectExtent l="0" t="0" r="0" b="5715"/>
            <wp:wrapThrough wrapText="bothSides">
              <wp:wrapPolygon edited="0">
                <wp:start x="0" y="0"/>
                <wp:lineTo x="0" y="21262"/>
                <wp:lineTo x="21130" y="21262"/>
                <wp:lineTo x="21130" y="0"/>
                <wp:lineTo x="0" y="0"/>
              </wp:wrapPolygon>
            </wp:wrapThrough>
            <wp:docPr id="678" name="Imag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2019-01-04_0850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F1F2B" w14:textId="77777777" w:rsidR="00E01611" w:rsidRDefault="00E01611" w:rsidP="00E01611"/>
    <w:p w14:paraId="50FBA35D" w14:textId="77777777" w:rsidR="00E01611" w:rsidRDefault="00E01611" w:rsidP="00E01611"/>
    <w:p w14:paraId="60B7129B" w14:textId="262A3621" w:rsidR="00E01611" w:rsidRDefault="00E01611" w:rsidP="00E01611"/>
    <w:p w14:paraId="6A51ACC2" w14:textId="77777777" w:rsidR="00E01611" w:rsidRDefault="00E01611" w:rsidP="00E01611">
      <w:pPr>
        <w:rPr>
          <w:b/>
        </w:rPr>
      </w:pPr>
      <w:r>
        <w:t>Paramétrer dans l'onglet "</w:t>
      </w:r>
      <w:r w:rsidRPr="007279C4">
        <w:rPr>
          <w:b/>
        </w:rPr>
        <w:t>Identité</w:t>
      </w:r>
      <w:r>
        <w:rPr>
          <w:b/>
        </w:rPr>
        <w:t>"</w:t>
      </w:r>
    </w:p>
    <w:p w14:paraId="5A5D7042" w14:textId="77777777" w:rsidR="00E01611" w:rsidRDefault="00E01611" w:rsidP="00E01611"/>
    <w:p w14:paraId="4DA86F63" w14:textId="77777777" w:rsidR="00E01611" w:rsidRDefault="00E01611" w:rsidP="00E01611">
      <w:pPr>
        <w:rPr>
          <w:noProof/>
        </w:rPr>
      </w:pPr>
    </w:p>
    <w:p w14:paraId="51C619E2" w14:textId="02B32E5B" w:rsidR="00E01611" w:rsidRDefault="00E01611" w:rsidP="00E01611"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7FCBE8C0" wp14:editId="73AD8883">
                <wp:simplePos x="0" y="0"/>
                <wp:positionH relativeFrom="column">
                  <wp:posOffset>3340686</wp:posOffset>
                </wp:positionH>
                <wp:positionV relativeFrom="paragraph">
                  <wp:posOffset>654086</wp:posOffset>
                </wp:positionV>
                <wp:extent cx="2139351" cy="628015"/>
                <wp:effectExtent l="0" t="0" r="13335" b="19685"/>
                <wp:wrapNone/>
                <wp:docPr id="6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51" cy="628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2C80C3" w14:textId="65A50AE1" w:rsidR="00497369" w:rsidRDefault="00497369" w:rsidP="00E01611">
                            <w:r>
                              <w:t xml:space="preserve">Code identique à celui du MAT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E8C0" id="_x0000_s1125" type="#_x0000_t202" style="position:absolute;left:0;text-align:left;margin-left:263.05pt;margin-top:51.5pt;width:168.45pt;height:49.45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" filled="f" strokecolor="red" strokeweight="1pt">
                <v:textbox>
                  <w:txbxContent>
                    <w:p w14:paraId="612C80C3" w14:textId="65A50AE1" w:rsidR="00497369" w:rsidRDefault="00497369" w:rsidP="00E01611">
                      <w:r>
                        <w:t xml:space="preserve">Code identique à celui du MAT 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50976" behindDoc="0" locked="0" layoutInCell="1" allowOverlap="1" wp14:anchorId="567640D0" wp14:editId="2284DEA9">
            <wp:simplePos x="0" y="0"/>
            <wp:positionH relativeFrom="column">
              <wp:posOffset>54023</wp:posOffset>
            </wp:positionH>
            <wp:positionV relativeFrom="paragraph">
              <wp:posOffset>1249310</wp:posOffset>
            </wp:positionV>
            <wp:extent cx="3143480" cy="258904"/>
            <wp:effectExtent l="0" t="0" r="0" b="8255"/>
            <wp:wrapNone/>
            <wp:docPr id="656" name="Imag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480" cy="25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701570D4" wp14:editId="2F060B30">
                <wp:simplePos x="0" y="0"/>
                <wp:positionH relativeFrom="column">
                  <wp:posOffset>1508340</wp:posOffset>
                </wp:positionH>
                <wp:positionV relativeFrom="paragraph">
                  <wp:posOffset>1296024</wp:posOffset>
                </wp:positionV>
                <wp:extent cx="1639019" cy="219075"/>
                <wp:effectExtent l="0" t="0" r="18415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1F50DA" w14:textId="77777777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570D4" id="Rectangle 658" o:spid="_x0000_s1126" style="position:absolute;left:0;text-align:left;margin-left:118.75pt;margin-top:102.05pt;width:129.05pt;height:17.25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" fillcolor="white [3212]" strokecolor="red" strokeweight="1pt">
                <v:textbox>
                  <w:txbxContent>
                    <w:p w14:paraId="401F50DA" w14:textId="77777777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22A76D43" wp14:editId="20B63B70">
                <wp:simplePos x="0" y="0"/>
                <wp:positionH relativeFrom="column">
                  <wp:posOffset>2837815</wp:posOffset>
                </wp:positionH>
                <wp:positionV relativeFrom="paragraph">
                  <wp:posOffset>815975</wp:posOffset>
                </wp:positionV>
                <wp:extent cx="500380" cy="142240"/>
                <wp:effectExtent l="38100" t="57150" r="13970" b="29210"/>
                <wp:wrapNone/>
                <wp:docPr id="66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0380" cy="142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C2AB" id="AutoShape 49" o:spid="_x0000_s1026" type="#_x0000_t32" style="position:absolute;margin-left:223.45pt;margin-top:64.25pt;width:39.4pt;height:11.2pt;flip:x y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" strokecolor="red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7B63C84E" wp14:editId="0A12F4D5">
                <wp:simplePos x="0" y="0"/>
                <wp:positionH relativeFrom="column">
                  <wp:posOffset>1494633</wp:posOffset>
                </wp:positionH>
                <wp:positionV relativeFrom="paragraph">
                  <wp:posOffset>388117</wp:posOffset>
                </wp:positionV>
                <wp:extent cx="1639019" cy="219075"/>
                <wp:effectExtent l="0" t="0" r="18415" b="28575"/>
                <wp:wrapNone/>
                <wp:docPr id="661" name="Rectangl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2CBC21" w14:textId="6CD1018C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ON PERMANENT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3C84E" id="Rectangle 661" o:spid="_x0000_s1127" style="position:absolute;left:0;text-align:left;margin-left:117.7pt;margin-top:30.55pt;width:129.05pt;height:17.2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" fillcolor="white [3212]" strokecolor="red" strokeweight="1pt">
                <v:textbox>
                  <w:txbxContent>
                    <w:p w14:paraId="602CBC21" w14:textId="6CD1018C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ON PERMANENT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C6FF82" wp14:editId="14474B40">
            <wp:extent cx="3286125" cy="1552575"/>
            <wp:effectExtent l="0" t="0" r="9525" b="9525"/>
            <wp:docPr id="679" name="Imag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EC7">
        <w:rPr>
          <w:noProof/>
        </w:rPr>
        <w:t xml:space="preserve"> </w:t>
      </w:r>
    </w:p>
    <w:p w14:paraId="37DBC2AD" w14:textId="77777777" w:rsidR="00E01611" w:rsidRDefault="00E01611" w:rsidP="00E01611"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0EBC980D" wp14:editId="4256CF18">
                <wp:simplePos x="0" y="0"/>
                <wp:positionH relativeFrom="column">
                  <wp:posOffset>1514022</wp:posOffset>
                </wp:positionH>
                <wp:positionV relativeFrom="paragraph">
                  <wp:posOffset>321644</wp:posOffset>
                </wp:positionV>
                <wp:extent cx="181070" cy="181070"/>
                <wp:effectExtent l="0" t="0" r="28575" b="28575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70" cy="181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0F8D67" w14:textId="7420F232" w:rsidR="00497369" w:rsidRPr="00DD3CA6" w:rsidRDefault="00497369" w:rsidP="00E01611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C980D" id="Rectangle 662" o:spid="_x0000_s1128" style="position:absolute;left:0;text-align:left;margin-left:119.2pt;margin-top:25.35pt;width:14.25pt;height:14.25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" fillcolor="white [3212]" strokecolor="red" strokeweight="1pt">
                <v:textbox>
                  <w:txbxContent>
                    <w:p w14:paraId="650F8D67" w14:textId="7420F232" w:rsidR="00497369" w:rsidRPr="00DD3CA6" w:rsidRDefault="00497369" w:rsidP="00E01611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5145087C" wp14:editId="0A8972BE">
                <wp:simplePos x="0" y="0"/>
                <wp:positionH relativeFrom="column">
                  <wp:posOffset>1528781</wp:posOffset>
                </wp:positionH>
                <wp:positionV relativeFrom="paragraph">
                  <wp:posOffset>2427833</wp:posOffset>
                </wp:positionV>
                <wp:extent cx="1639019" cy="219075"/>
                <wp:effectExtent l="0" t="0" r="18415" b="28575"/>
                <wp:wrapNone/>
                <wp:docPr id="663" name="Rectangl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0069F6" w14:textId="2AC20A4A" w:rsidR="00497369" w:rsidRPr="00DD3CA6" w:rsidRDefault="00497369" w:rsidP="00E01611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5087C" id="Rectangle 663" o:spid="_x0000_s1129" style="position:absolute;left:0;text-align:left;margin-left:120.4pt;margin-top:191.15pt;width:129.05pt;height:17.2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" fillcolor="white [3212]" strokecolor="red" strokeweight="1pt">
                <v:textbox>
                  <w:txbxContent>
                    <w:p w14:paraId="2F0069F6" w14:textId="2AC20A4A" w:rsidR="00497369" w:rsidRPr="00DD3CA6" w:rsidRDefault="00497369" w:rsidP="00E01611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5F288734" wp14:editId="37B0B897">
                <wp:simplePos x="0" y="0"/>
                <wp:positionH relativeFrom="column">
                  <wp:posOffset>1546034</wp:posOffset>
                </wp:positionH>
                <wp:positionV relativeFrom="paragraph">
                  <wp:posOffset>2117282</wp:posOffset>
                </wp:positionV>
                <wp:extent cx="1639019" cy="219075"/>
                <wp:effectExtent l="0" t="0" r="18415" b="28575"/>
                <wp:wrapNone/>
                <wp:docPr id="664" name="Rectangl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E71FCF" w14:textId="37770499" w:rsidR="00497369" w:rsidRPr="00DD3CA6" w:rsidRDefault="00497369" w:rsidP="00E01611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88734" id="Rectangle 664" o:spid="_x0000_s1130" style="position:absolute;left:0;text-align:left;margin-left:121.75pt;margin-top:166.7pt;width:129.05pt;height:17.2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" fillcolor="white [3212]" strokecolor="red" strokeweight="1pt">
                <v:textbox>
                  <w:txbxContent>
                    <w:p w14:paraId="64E71FCF" w14:textId="37770499" w:rsidR="00497369" w:rsidRPr="00DD3CA6" w:rsidRDefault="00497369" w:rsidP="00E01611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5EE79A4F" wp14:editId="11A639D2">
                <wp:simplePos x="0" y="0"/>
                <wp:positionH relativeFrom="column">
                  <wp:posOffset>1552755</wp:posOffset>
                </wp:positionH>
                <wp:positionV relativeFrom="paragraph">
                  <wp:posOffset>1828800</wp:posOffset>
                </wp:positionV>
                <wp:extent cx="1639019" cy="219075"/>
                <wp:effectExtent l="0" t="0" r="18415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DC83FC" w14:textId="77777777" w:rsidR="00497369" w:rsidRPr="00DD3CA6" w:rsidRDefault="00497369" w:rsidP="00E01611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79A4F" id="Rectangle 665" o:spid="_x0000_s1131" style="position:absolute;left:0;text-align:left;margin-left:122.25pt;margin-top:2in;width:129.05pt;height:17.2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" fillcolor="white [3212]" strokecolor="red" strokeweight="1pt">
                <v:textbox>
                  <w:txbxContent>
                    <w:p w14:paraId="7CDC83FC" w14:textId="77777777" w:rsidR="00497369" w:rsidRPr="00DD3CA6" w:rsidRDefault="00497369" w:rsidP="00E01611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 wp14:anchorId="065E3BCE" wp14:editId="3104F346">
                <wp:simplePos x="0" y="0"/>
                <wp:positionH relativeFrom="column">
                  <wp:posOffset>1534831</wp:posOffset>
                </wp:positionH>
                <wp:positionV relativeFrom="paragraph">
                  <wp:posOffset>1518992</wp:posOffset>
                </wp:positionV>
                <wp:extent cx="1639019" cy="219075"/>
                <wp:effectExtent l="0" t="0" r="18415" b="28575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4EF384" w14:textId="38E50ECF" w:rsidR="00497369" w:rsidRDefault="00497369" w:rsidP="00E01611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33D6220D" w14:textId="77777777" w:rsidR="00497369" w:rsidRPr="00DD3CA6" w:rsidRDefault="00497369" w:rsidP="00E01611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E3BCE" id="Rectangle 666" o:spid="_x0000_s1132" style="position:absolute;left:0;text-align:left;margin-left:120.85pt;margin-top:119.6pt;width:129.05pt;height:17.25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" fillcolor="white [3212]" strokecolor="red" strokeweight="1pt">
                <v:textbox>
                  <w:txbxContent>
                    <w:p w14:paraId="1A4EF384" w14:textId="38E50ECF" w:rsidR="00497369" w:rsidRDefault="00497369" w:rsidP="00E01611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14:paraId="33D6220D" w14:textId="77777777" w:rsidR="00497369" w:rsidRPr="00DD3CA6" w:rsidRDefault="00497369" w:rsidP="00E01611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088BA715" wp14:editId="25F590EF">
                <wp:simplePos x="0" y="0"/>
                <wp:positionH relativeFrom="column">
                  <wp:posOffset>1528781</wp:posOffset>
                </wp:positionH>
                <wp:positionV relativeFrom="paragraph">
                  <wp:posOffset>1202882</wp:posOffset>
                </wp:positionV>
                <wp:extent cx="1639019" cy="219075"/>
                <wp:effectExtent l="0" t="0" r="18415" b="28575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08ADB7" w14:textId="77777777" w:rsidR="00497369" w:rsidRPr="00DD3CA6" w:rsidRDefault="00497369" w:rsidP="00E01611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BA715" id="Rectangle 667" o:spid="_x0000_s1133" style="position:absolute;left:0;text-align:left;margin-left:120.4pt;margin-top:94.7pt;width:129.05pt;height:17.2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" fillcolor="white [3212]" strokecolor="red" strokeweight="1pt">
                <v:textbox>
                  <w:txbxContent>
                    <w:p w14:paraId="0608ADB7" w14:textId="77777777" w:rsidR="00497369" w:rsidRPr="00DD3CA6" w:rsidRDefault="00497369" w:rsidP="00E01611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 wp14:anchorId="33AC0977" wp14:editId="58C5E5C2">
                <wp:simplePos x="0" y="0"/>
                <wp:positionH relativeFrom="column">
                  <wp:posOffset>1534831</wp:posOffset>
                </wp:positionH>
                <wp:positionV relativeFrom="paragraph">
                  <wp:posOffset>897854</wp:posOffset>
                </wp:positionV>
                <wp:extent cx="1639019" cy="219075"/>
                <wp:effectExtent l="0" t="0" r="18415" b="28575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1E3E38" w14:textId="77777777" w:rsidR="00497369" w:rsidRPr="00DD3CA6" w:rsidRDefault="00497369" w:rsidP="00E01611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C0977" id="Rectangle 668" o:spid="_x0000_s1134" style="position:absolute;left:0;text-align:left;margin-left:120.85pt;margin-top:70.7pt;width:129.05pt;height:17.25pt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" fillcolor="white [3212]" strokecolor="red" strokeweight="1pt">
                <v:textbox>
                  <w:txbxContent>
                    <w:p w14:paraId="251E3E38" w14:textId="77777777" w:rsidR="00497369" w:rsidRPr="00DD3CA6" w:rsidRDefault="00497369" w:rsidP="00E01611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4B0A54B3" wp14:editId="3B0C2183">
                <wp:simplePos x="0" y="0"/>
                <wp:positionH relativeFrom="column">
                  <wp:posOffset>1526875</wp:posOffset>
                </wp:positionH>
                <wp:positionV relativeFrom="paragraph">
                  <wp:posOffset>3338422</wp:posOffset>
                </wp:positionV>
                <wp:extent cx="1639019" cy="219075"/>
                <wp:effectExtent l="0" t="0" r="18415" b="2857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36743D" w14:textId="77777777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TOUJOURS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A54B3" id="Rectangle 669" o:spid="_x0000_s1135" style="position:absolute;left:0;text-align:left;margin-left:120.25pt;margin-top:262.85pt;width:129.05pt;height:17.25p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" fillcolor="white [3212]" strokecolor="red" strokeweight="1pt">
                <v:textbox>
                  <w:txbxContent>
                    <w:p w14:paraId="5336743D" w14:textId="77777777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TOUJOURS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12E94A34" wp14:editId="5B6E76DB">
                <wp:simplePos x="0" y="0"/>
                <wp:positionH relativeFrom="column">
                  <wp:posOffset>1518249</wp:posOffset>
                </wp:positionH>
                <wp:positionV relativeFrom="paragraph">
                  <wp:posOffset>2734574</wp:posOffset>
                </wp:positionV>
                <wp:extent cx="1639019" cy="219075"/>
                <wp:effectExtent l="0" t="0" r="18415" b="28575"/>
                <wp:wrapNone/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7F530B" w14:textId="77777777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94A34" id="Rectangle 670" o:spid="_x0000_s1136" style="position:absolute;left:0;text-align:left;margin-left:119.55pt;margin-top:215.3pt;width:129.05pt;height:17.25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" fillcolor="white [3212]" strokecolor="red" strokeweight="1pt">
                <v:textbox>
                  <w:txbxContent>
                    <w:p w14:paraId="4A7F530B" w14:textId="77777777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ALWAYS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484439DA" wp14:editId="37D28859">
                <wp:simplePos x="0" y="0"/>
                <wp:positionH relativeFrom="column">
                  <wp:posOffset>1537071</wp:posOffset>
                </wp:positionH>
                <wp:positionV relativeFrom="paragraph">
                  <wp:posOffset>3039637</wp:posOffset>
                </wp:positionV>
                <wp:extent cx="1639019" cy="219075"/>
                <wp:effectExtent l="0" t="0" r="18415" b="28575"/>
                <wp:wrapNone/>
                <wp:docPr id="671" name="Rectangl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30E9EB" w14:textId="71118F1F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439DA" id="Rectangle 671" o:spid="_x0000_s1137" style="position:absolute;left:0;text-align:left;margin-left:121.05pt;margin-top:239.35pt;width:129.05pt;height:17.2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" fillcolor="white [3212]" strokecolor="red" strokeweight="1pt">
                <v:textbox>
                  <w:txbxContent>
                    <w:p w14:paraId="0230E9EB" w14:textId="71118F1F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346355" wp14:editId="22C5A18A">
            <wp:extent cx="3305175" cy="3771900"/>
            <wp:effectExtent l="0" t="0" r="9525" b="0"/>
            <wp:docPr id="680" name="Imag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3CF2" w14:textId="77777777" w:rsidR="00E01611" w:rsidRDefault="00E01611" w:rsidP="00E01611">
      <w:pPr>
        <w:rPr>
          <w:b/>
        </w:rPr>
      </w:pPr>
      <w:r>
        <w:t>Paramétrer dans l'onglet "</w:t>
      </w:r>
      <w:r>
        <w:rPr>
          <w:b/>
        </w:rPr>
        <w:t>Inventaire"</w:t>
      </w:r>
    </w:p>
    <w:p w14:paraId="10D6B814" w14:textId="77777777" w:rsidR="00E01611" w:rsidRDefault="00E01611" w:rsidP="00E01611"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20126DED" wp14:editId="12D2F17E">
                <wp:simplePos x="0" y="0"/>
                <wp:positionH relativeFrom="column">
                  <wp:posOffset>1546034</wp:posOffset>
                </wp:positionH>
                <wp:positionV relativeFrom="paragraph">
                  <wp:posOffset>567438</wp:posOffset>
                </wp:positionV>
                <wp:extent cx="1639019" cy="219075"/>
                <wp:effectExtent l="0" t="0" r="18415" b="28575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8D98B" w14:textId="77777777" w:rsidR="00497369" w:rsidRPr="00DD3CA6" w:rsidRDefault="00497369" w:rsidP="00E0161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26DED" id="Rectangle 672" o:spid="_x0000_s1138" style="position:absolute;left:0;text-align:left;margin-left:121.75pt;margin-top:44.7pt;width:129.05pt;height:17.25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" fillcolor="white [3212]" strokecolor="red" strokeweight="1pt">
                <v:textbox>
                  <w:txbxContent>
                    <w:p w14:paraId="4258D98B" w14:textId="77777777" w:rsidR="00497369" w:rsidRPr="00DD3CA6" w:rsidRDefault="00497369" w:rsidP="00E0161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 wp14:anchorId="42620AD0" wp14:editId="418737C1">
                <wp:simplePos x="0" y="0"/>
                <wp:positionH relativeFrom="column">
                  <wp:posOffset>1534160</wp:posOffset>
                </wp:positionH>
                <wp:positionV relativeFrom="paragraph">
                  <wp:posOffset>269503</wp:posOffset>
                </wp:positionV>
                <wp:extent cx="1639019" cy="219075"/>
                <wp:effectExtent l="0" t="0" r="18415" b="28575"/>
                <wp:wrapNone/>
                <wp:docPr id="673" name="Rect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9A31FF" w14:textId="77777777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BYES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Unknown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20AD0" id="Rectangle 673" o:spid="_x0000_s1139" style="position:absolute;left:0;text-align:left;margin-left:120.8pt;margin-top:21.2pt;width:129.05pt;height:17.2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" fillcolor="white [3212]" strokecolor="red" strokeweight="1pt">
                <v:textbox>
                  <w:txbxContent>
                    <w:p w14:paraId="0C9A31FF" w14:textId="77777777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BYES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Unknown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5975EA" wp14:editId="7B72BDCD">
            <wp:extent cx="3324225" cy="2495550"/>
            <wp:effectExtent l="0" t="0" r="9525" b="0"/>
            <wp:docPr id="681" name="Imag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9888" w14:textId="2CD527E0" w:rsidR="00DC0ED9" w:rsidRDefault="00DC0ED9">
      <w:pPr>
        <w:jc w:val="left"/>
      </w:pPr>
      <w:r>
        <w:br w:type="page"/>
      </w:r>
    </w:p>
    <w:p w14:paraId="694405B0" w14:textId="77777777" w:rsidR="00E01611" w:rsidRDefault="00E01611" w:rsidP="00E01611">
      <w:pPr>
        <w:rPr>
          <w:b/>
        </w:rPr>
      </w:pPr>
      <w:r>
        <w:t>Paramétrer dans l'onglet "</w:t>
      </w:r>
      <w:r>
        <w:rPr>
          <w:b/>
        </w:rPr>
        <w:t>Réseau électrique"</w:t>
      </w:r>
    </w:p>
    <w:p w14:paraId="719B1138" w14:textId="77777777" w:rsidR="00E01611" w:rsidRDefault="00E01611" w:rsidP="00E01611"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738F2946" wp14:editId="7BE867BE">
                <wp:simplePos x="0" y="0"/>
                <wp:positionH relativeFrom="column">
                  <wp:posOffset>1545135</wp:posOffset>
                </wp:positionH>
                <wp:positionV relativeFrom="paragraph">
                  <wp:posOffset>1268826</wp:posOffset>
                </wp:positionV>
                <wp:extent cx="1639019" cy="219075"/>
                <wp:effectExtent l="0" t="0" r="18415" b="28575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C042C0" w14:textId="77777777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230 Volts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F2946" id="Rectangle 674" o:spid="_x0000_s1140" style="position:absolute;left:0;text-align:left;margin-left:121.65pt;margin-top:99.9pt;width:129.05pt;height:17.25pt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" fillcolor="white [3212]" strokecolor="red" strokeweight="1pt">
                <v:textbox>
                  <w:txbxContent>
                    <w:p w14:paraId="55C042C0" w14:textId="77777777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230 Volts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71B4205C" wp14:editId="1DE0D10C">
                <wp:simplePos x="0" y="0"/>
                <wp:positionH relativeFrom="column">
                  <wp:posOffset>1534556</wp:posOffset>
                </wp:positionH>
                <wp:positionV relativeFrom="paragraph">
                  <wp:posOffset>658974</wp:posOffset>
                </wp:positionV>
                <wp:extent cx="1639019" cy="219075"/>
                <wp:effectExtent l="0" t="0" r="18415" b="28575"/>
                <wp:wrapNone/>
                <wp:docPr id="675" name="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3C6B05" w14:textId="77777777" w:rsidR="00497369" w:rsidRPr="00DD3CA6" w:rsidRDefault="00497369" w:rsidP="00E016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Providers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4205C" id="Rectangle 675" o:spid="_x0000_s1141" style="position:absolute;left:0;text-align:left;margin-left:120.85pt;margin-top:51.9pt;width:129.05pt;height:17.25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" fillcolor="white [3212]" strokecolor="red" strokeweight="1pt">
                <v:textbox>
                  <w:txbxContent>
                    <w:p w14:paraId="293C6B05" w14:textId="77777777" w:rsidR="00497369" w:rsidRPr="00DD3CA6" w:rsidRDefault="00497369" w:rsidP="00E0161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Providers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C93339" wp14:editId="54C077EC">
            <wp:extent cx="3333750" cy="2800350"/>
            <wp:effectExtent l="0" t="0" r="0" b="0"/>
            <wp:docPr id="682" name="Imag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7AD7" w14:textId="77777777" w:rsidR="00E01611" w:rsidRDefault="00E01611" w:rsidP="00E01611">
      <w:r>
        <w:rPr>
          <w:noProof/>
        </w:rPr>
        <w:drawing>
          <wp:anchor distT="0" distB="0" distL="114300" distR="114300" simplePos="0" relativeHeight="252347904" behindDoc="0" locked="0" layoutInCell="1" allowOverlap="1" wp14:anchorId="399419C6" wp14:editId="76C58C45">
            <wp:simplePos x="0" y="0"/>
            <wp:positionH relativeFrom="column">
              <wp:posOffset>5903722</wp:posOffset>
            </wp:positionH>
            <wp:positionV relativeFrom="paragraph">
              <wp:posOffset>131445</wp:posOffset>
            </wp:positionV>
            <wp:extent cx="380365" cy="337185"/>
            <wp:effectExtent l="0" t="0" r="635" b="5715"/>
            <wp:wrapThrough wrapText="bothSides">
              <wp:wrapPolygon edited="0">
                <wp:start x="0" y="0"/>
                <wp:lineTo x="0" y="20746"/>
                <wp:lineTo x="20554" y="20746"/>
                <wp:lineTo x="20554" y="0"/>
                <wp:lineTo x="0" y="0"/>
              </wp:wrapPolygon>
            </wp:wrapThrough>
            <wp:docPr id="683" name="Imag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2019-01-03_16533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2000" behindDoc="0" locked="0" layoutInCell="1" allowOverlap="1" wp14:anchorId="7BF7AAA8" wp14:editId="13A336B8">
            <wp:simplePos x="0" y="0"/>
            <wp:positionH relativeFrom="column">
              <wp:posOffset>846455</wp:posOffset>
            </wp:positionH>
            <wp:positionV relativeFrom="paragraph">
              <wp:posOffset>146685</wp:posOffset>
            </wp:positionV>
            <wp:extent cx="343535" cy="292735"/>
            <wp:effectExtent l="0" t="0" r="0" b="0"/>
            <wp:wrapThrough wrapText="bothSides">
              <wp:wrapPolygon edited="0">
                <wp:start x="0" y="0"/>
                <wp:lineTo x="0" y="19679"/>
                <wp:lineTo x="20362" y="19679"/>
                <wp:lineTo x="20362" y="0"/>
                <wp:lineTo x="0" y="0"/>
              </wp:wrapPolygon>
            </wp:wrapThrough>
            <wp:docPr id="684" name="Imag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2019-01-04_09534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580B7" w14:textId="77777777" w:rsidR="00E01611" w:rsidRDefault="00E01611" w:rsidP="00E01611">
      <w:r>
        <w:rPr>
          <w:noProof/>
        </w:rPr>
        <w:drawing>
          <wp:anchor distT="0" distB="0" distL="114300" distR="114300" simplePos="0" relativeHeight="252355072" behindDoc="0" locked="0" layoutInCell="1" allowOverlap="1" wp14:anchorId="2792CE4C" wp14:editId="7776E9DC">
            <wp:simplePos x="0" y="0"/>
            <wp:positionH relativeFrom="column">
              <wp:posOffset>4930648</wp:posOffset>
            </wp:positionH>
            <wp:positionV relativeFrom="paragraph">
              <wp:posOffset>238379</wp:posOffset>
            </wp:positionV>
            <wp:extent cx="188595" cy="196215"/>
            <wp:effectExtent l="0" t="0" r="1905" b="0"/>
            <wp:wrapThrough wrapText="bothSides">
              <wp:wrapPolygon edited="0">
                <wp:start x="0" y="0"/>
                <wp:lineTo x="0" y="18874"/>
                <wp:lineTo x="19636" y="18874"/>
                <wp:lineTo x="19636" y="0"/>
                <wp:lineTo x="0" y="0"/>
              </wp:wrapPolygon>
            </wp:wrapThrough>
            <wp:docPr id="685" name="Imag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2019-01-07_16193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Sauvegarder après chaque ajout d'un matériel, puis commissionner le Contrôleur avec l'icone</w:t>
      </w:r>
    </w:p>
    <w:p w14:paraId="0047DAEE" w14:textId="77777777" w:rsidR="00E01611" w:rsidRDefault="00E01611" w:rsidP="00E01611">
      <w:r>
        <w:t>Lors du commissionnement on ne doit pas avoir ces erreurs affichées avec le symbole</w:t>
      </w:r>
    </w:p>
    <w:p w14:paraId="5FA6860B" w14:textId="77777777" w:rsidR="00E01611" w:rsidRDefault="00E01611" w:rsidP="00E01611">
      <w:r>
        <w:rPr>
          <w:noProof/>
        </w:rPr>
        <w:drawing>
          <wp:anchor distT="0" distB="0" distL="114300" distR="114300" simplePos="0" relativeHeight="252354048" behindDoc="0" locked="0" layoutInCell="1" allowOverlap="1" wp14:anchorId="2FF56FBD" wp14:editId="27F6A5E5">
            <wp:simplePos x="0" y="0"/>
            <wp:positionH relativeFrom="column">
              <wp:posOffset>2211959</wp:posOffset>
            </wp:positionH>
            <wp:positionV relativeFrom="paragraph">
              <wp:posOffset>33020</wp:posOffset>
            </wp:positionV>
            <wp:extent cx="1956435" cy="2285365"/>
            <wp:effectExtent l="0" t="0" r="5715" b="635"/>
            <wp:wrapThrough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hrough>
            <wp:docPr id="686" name="Imag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019-01-07_1606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14CEF" w14:textId="77777777" w:rsidR="00E01611" w:rsidRDefault="00E01611" w:rsidP="00E01611"/>
    <w:p w14:paraId="1FA13522" w14:textId="77777777" w:rsidR="00E01611" w:rsidRDefault="00E01611" w:rsidP="00E01611"/>
    <w:p w14:paraId="068017B2" w14:textId="77777777" w:rsidR="00E01611" w:rsidRDefault="00E01611" w:rsidP="00E0161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3F475A10" wp14:editId="3C46F72B">
                <wp:simplePos x="0" y="0"/>
                <wp:positionH relativeFrom="column">
                  <wp:posOffset>4845939</wp:posOffset>
                </wp:positionH>
                <wp:positionV relativeFrom="paragraph">
                  <wp:posOffset>8128</wp:posOffset>
                </wp:positionV>
                <wp:extent cx="1743075" cy="474980"/>
                <wp:effectExtent l="781050" t="0" r="28575" b="325120"/>
                <wp:wrapNone/>
                <wp:docPr id="676" name="Légende : flèche courbé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7498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2686"/>
                            <a:gd name="adj6" fmla="val -4365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7BE13" w14:textId="77777777" w:rsidR="00497369" w:rsidRDefault="00497369" w:rsidP="00E01611">
                            <w:pPr>
                              <w:jc w:val="center"/>
                            </w:pPr>
                            <w:r>
                              <w:t>Erreur d'adresse mac sur le MAT1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75A10" id="_x0000_s1142" type="#_x0000_t48" style="position:absolute;left:0;text-align:left;margin-left:381.55pt;margin-top:.65pt;width:137.25pt;height:37.4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" adj="-9429,35140" fillcolor="white [3201]" strokecolor="red" strokeweight="1.5pt">
                <v:textbox>
                  <w:txbxContent>
                    <w:p w14:paraId="4397BE13" w14:textId="77777777" w:rsidR="00497369" w:rsidRDefault="00497369" w:rsidP="00E01611">
                      <w:pPr>
                        <w:jc w:val="center"/>
                      </w:pPr>
                      <w:r>
                        <w:t>Erreur d'adresse mac sur le MAT1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B19BFEF" w14:textId="77777777" w:rsidR="00E01611" w:rsidRDefault="00E01611" w:rsidP="00E01611"/>
    <w:p w14:paraId="25E51D7A" w14:textId="77777777" w:rsidR="00E01611" w:rsidRDefault="00E01611" w:rsidP="00E0161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35872515" wp14:editId="0984F036">
                <wp:simplePos x="0" y="0"/>
                <wp:positionH relativeFrom="column">
                  <wp:posOffset>2249043</wp:posOffset>
                </wp:positionH>
                <wp:positionV relativeFrom="paragraph">
                  <wp:posOffset>125349</wp:posOffset>
                </wp:positionV>
                <wp:extent cx="1822704" cy="268224"/>
                <wp:effectExtent l="0" t="0" r="25400" b="1778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704" cy="268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E213C" id="Rectangle 677" o:spid="_x0000_s1026" style="position:absolute;margin-left:177.1pt;margin-top:9.85pt;width:143.5pt;height:21.1pt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" filled="f" strokecolor="red" strokeweight="1.5pt"/>
            </w:pict>
          </mc:Fallback>
        </mc:AlternateContent>
      </w:r>
    </w:p>
    <w:p w14:paraId="61A8894A" w14:textId="77777777" w:rsidR="00E01611" w:rsidRDefault="00E01611" w:rsidP="00E01611">
      <w:pPr>
        <w:rPr>
          <w:b/>
        </w:rPr>
      </w:pPr>
    </w:p>
    <w:p w14:paraId="19A7D006" w14:textId="77777777" w:rsidR="00E01611" w:rsidRDefault="00E01611" w:rsidP="00E01611">
      <w:pPr>
        <w:jc w:val="left"/>
      </w:pPr>
      <w:r>
        <w:br w:type="page"/>
      </w:r>
    </w:p>
    <w:p w14:paraId="3AC7A3F8" w14:textId="2FD6D105" w:rsidR="00EF5319" w:rsidRDefault="00EF5319" w:rsidP="00EF5319">
      <w:r w:rsidRPr="00DE70A6">
        <w:t xml:space="preserve">Renseigner les champs comme ceci </w:t>
      </w:r>
      <w:r>
        <w:t xml:space="preserve">pour le MAT 5 </w:t>
      </w:r>
      <w:r w:rsidRPr="00DE70A6">
        <w:t>:</w:t>
      </w:r>
    </w:p>
    <w:p w14:paraId="17EA331A" w14:textId="77777777" w:rsidR="00EF5319" w:rsidRDefault="00EF5319" w:rsidP="00EF5319">
      <w:r>
        <w:rPr>
          <w:noProof/>
        </w:rPr>
        <mc:AlternateContent>
          <mc:Choice Requires="wpg">
            <w:drawing>
              <wp:anchor distT="0" distB="0" distL="114300" distR="114300" simplePos="0" relativeHeight="252381696" behindDoc="0" locked="0" layoutInCell="1" allowOverlap="1" wp14:anchorId="1769FA86" wp14:editId="57BC9B0E">
                <wp:simplePos x="0" y="0"/>
                <wp:positionH relativeFrom="column">
                  <wp:posOffset>2346961</wp:posOffset>
                </wp:positionH>
                <wp:positionV relativeFrom="paragraph">
                  <wp:posOffset>80351</wp:posOffset>
                </wp:positionV>
                <wp:extent cx="2838714" cy="2675255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714" cy="2675255"/>
                          <a:chOff x="2304427" y="-34426"/>
                          <a:chExt cx="2839053" cy="2675437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4427" y="-34426"/>
                            <a:ext cx="2839053" cy="26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3477749" y="931767"/>
                            <a:ext cx="1558877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E13F915" w14:textId="089EA568" w:rsidR="00497369" w:rsidRPr="004165E9" w:rsidRDefault="00497369" w:rsidP="00EF53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MAT 5_AUX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69FA86" id="Groupe 3" o:spid="_x0000_s1143" style="position:absolute;left:0;text-align:left;margin-left:184.8pt;margin-top:6.35pt;width:223.5pt;height:210.65pt;z-index:252381696;mso-width-relative:margin" coordorigin="23044,-344" coordsize="28390,26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">
                <v:shape id="Image 5" o:spid="_x0000_s1144" type="#_x0000_t75" style="position:absolute;left:23044;top:-344;width:28390;height:2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j/AjCAAAA2gAAAA8AAABkcnMvZG93bnJldi54bWxEj0FrwkAUhO8F/8PyBC9BNyotEl1FaoV6&#10;syp4fWSfSTD7NuyuMfbXu0Khx2FmvmEWq87UoiXnK8sKxqMUBHFudcWFgtNxO5yB8AFZY22ZFDzI&#10;w2rZe1tgpu2df6g9hEJECPsMFZQhNJmUPi/JoB/Zhjh6F+sMhihdIbXDe4SbWk7S9EMarDgulNjQ&#10;Z0n59XAzCmi/+drl49Ov29ubm7ZJ4jbnRKlBv1vPQQTqwn/4r/2tFbzD6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I/wIwgAAANoAAAAPAAAAAAAAAAAAAAAAAJ8C&#10;AABkcnMvZG93bnJldi54bWxQSwUGAAAAAAQABAD3AAAAjgMAAAAA&#10;">
                  <v:imagedata r:id="rId21" o:title=""/>
                  <v:path arrowok="t"/>
                </v:shape>
                <v:rect id="Rectangle 6" o:spid="_x0000_s1145" style="position:absolute;left:34777;top:9317;width:15589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stsMA&#10;AADaAAAADwAAAGRycy9kb3ducmV2LnhtbESPQWvCQBSE74X+h+UVequb9hAkugkiFnoQodqLt2f2&#10;mY1m34bsqpv++q4g9DjMzDfMvIq2E1cafOtYwfskA0FcO91yo+Bn9/k2BeEDssbOMSkYyUNVPj/N&#10;sdDuxt903YZGJAj7AhWYEPpCSl8bsugnridO3tENFkOSQyP1gLcEt538yLJcWmw5LRjsaWmoPm8v&#10;VoE9bkz8jXvq1mMztnm/WZ0OpNTrS1zMQASK4T/8aH9pBTncr6Qb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BstsMAAADaAAAADwAAAAAAAAAAAAAAAACYAgAAZHJzL2Rv&#10;d25yZXYueG1sUEsFBgAAAAAEAAQA9QAAAIgDAAAAAA==&#10;" fillcolor="white [3212]" strokecolor="red" strokeweight="1pt">
                  <v:textbox>
                    <w:txbxContent>
                      <w:p w14:paraId="3E13F915" w14:textId="089EA568" w:rsidR="00497369" w:rsidRPr="004165E9" w:rsidRDefault="00497369" w:rsidP="00EF53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MAT 5_AUX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EB73B0C" w14:textId="77777777" w:rsidR="00EF5319" w:rsidRDefault="00EF5319" w:rsidP="00EF5319"/>
    <w:p w14:paraId="26610398" w14:textId="77777777" w:rsidR="00EF5319" w:rsidRDefault="00EF5319" w:rsidP="00EF5319"/>
    <w:p w14:paraId="72D39597" w14:textId="77777777" w:rsidR="00EF5319" w:rsidRDefault="00EF5319" w:rsidP="00EF5319"/>
    <w:p w14:paraId="3A1EA49D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 wp14:anchorId="799540A6" wp14:editId="6DDE14F7">
                <wp:simplePos x="0" y="0"/>
                <wp:positionH relativeFrom="column">
                  <wp:posOffset>3685744</wp:posOffset>
                </wp:positionH>
                <wp:positionV relativeFrom="paragraph">
                  <wp:posOffset>262722</wp:posOffset>
                </wp:positionV>
                <wp:extent cx="1811547" cy="219075"/>
                <wp:effectExtent l="0" t="0" r="1778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79C3B0" w14:textId="77777777" w:rsidR="00497369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Controleur_Nom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de l’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etablissement</w:t>
                            </w:r>
                            <w:proofErr w:type="spellEnd"/>
                          </w:p>
                          <w:p w14:paraId="1E55059D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540A6" id="Rectangle 7" o:spid="_x0000_s1146" style="position:absolute;left:0;text-align:left;margin-left:290.2pt;margin-top:20.7pt;width:142.65pt;height:17.25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" fillcolor="white [3212]" strokecolor="red" strokeweight="1pt">
                <v:textbox>
                  <w:txbxContent>
                    <w:p w14:paraId="1479C3B0" w14:textId="77777777" w:rsidR="00497369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Controleur_Nom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de l’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etablissement</w:t>
                      </w:r>
                      <w:proofErr w:type="spellEnd"/>
                    </w:p>
                    <w:p w14:paraId="1E55059D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9DDE19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 wp14:anchorId="7BD740E3" wp14:editId="0BE139BB">
                <wp:simplePos x="0" y="0"/>
                <wp:positionH relativeFrom="column">
                  <wp:posOffset>3700164</wp:posOffset>
                </wp:positionH>
                <wp:positionV relativeFrom="paragraph">
                  <wp:posOffset>223141</wp:posOffset>
                </wp:positionV>
                <wp:extent cx="1398895" cy="219075"/>
                <wp:effectExtent l="0" t="0" r="1143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9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7F026A" w14:textId="297C4628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 5_AUX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740E3" id="Rectangle 8" o:spid="_x0000_s1147" style="position:absolute;left:0;text-align:left;margin-left:291.35pt;margin-top:17.55pt;width:110.15pt;height:17.25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" fillcolor="white [3212]" strokecolor="red" strokeweight="1pt">
                <v:textbox>
                  <w:txbxContent>
                    <w:p w14:paraId="2C7F026A" w14:textId="297C4628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 5_AUX</w:t>
                      </w:r>
                    </w:p>
                  </w:txbxContent>
                </v:textbox>
              </v:rect>
            </w:pict>
          </mc:Fallback>
        </mc:AlternateContent>
      </w:r>
    </w:p>
    <w:p w14:paraId="775E2E5C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 wp14:anchorId="5A7078C0" wp14:editId="27D531F9">
                <wp:simplePos x="0" y="0"/>
                <wp:positionH relativeFrom="column">
                  <wp:posOffset>3694370</wp:posOffset>
                </wp:positionH>
                <wp:positionV relativeFrom="paragraph">
                  <wp:posOffset>190392</wp:posOffset>
                </wp:positionV>
                <wp:extent cx="1526876" cy="219075"/>
                <wp:effectExtent l="0" t="0" r="1651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49B82E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Citybox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V2[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plug</w:t>
                            </w:r>
                            <w:r w:rsidRPr="00DD3CA6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352BB02D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078C0" id="Rectangle 9" o:spid="_x0000_s1148" style="position:absolute;left:0;text-align:left;margin-left:290.9pt;margin-top:15pt;width:120.25pt;height:17.25pt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" fillcolor="white [3212]" strokecolor="red" strokeweight="1pt">
                <v:textbox>
                  <w:txbxContent>
                    <w:p w14:paraId="6649B82E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D3CA6">
                        <w:rPr>
                          <w:sz w:val="16"/>
                          <w:szCs w:val="16"/>
                        </w:rPr>
                        <w:t>Citybox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D3CA6">
                        <w:rPr>
                          <w:sz w:val="16"/>
                          <w:szCs w:val="16"/>
                        </w:rPr>
                        <w:t>V2[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plug</w:t>
                      </w:r>
                      <w:r w:rsidRPr="00DD3CA6">
                        <w:rPr>
                          <w:sz w:val="16"/>
                          <w:szCs w:val="16"/>
                        </w:rPr>
                        <w:t>]</w:t>
                      </w:r>
                    </w:p>
                    <w:p w14:paraId="352BB02D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2571FC" w14:textId="77777777" w:rsidR="00EF5319" w:rsidRDefault="00EF5319" w:rsidP="00EF5319"/>
    <w:p w14:paraId="7E92C668" w14:textId="77777777" w:rsidR="00EF5319" w:rsidRDefault="00EF5319" w:rsidP="00EF5319"/>
    <w:p w14:paraId="5FD27958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38EAD73A" wp14:editId="244FA7A2">
                <wp:simplePos x="0" y="0"/>
                <wp:positionH relativeFrom="column">
                  <wp:posOffset>4523740</wp:posOffset>
                </wp:positionH>
                <wp:positionV relativeFrom="paragraph">
                  <wp:posOffset>283845</wp:posOffset>
                </wp:positionV>
                <wp:extent cx="1835812" cy="682752"/>
                <wp:effectExtent l="628650" t="0" r="12065" b="22225"/>
                <wp:wrapNone/>
                <wp:docPr id="10" name="Légende : flèche courbé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812" cy="682752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4570"/>
                            <a:gd name="adj6" fmla="val -3347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85130" w14:textId="77777777" w:rsidR="00497369" w:rsidRDefault="00497369" w:rsidP="00EF5319">
                            <w:pPr>
                              <w:jc w:val="center"/>
                            </w:pPr>
                            <w:r>
                              <w:t>Placer le mat sur la carte à côté du contrôleur et au niveau d'établissement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AD73A" id="_x0000_s1149" type="#_x0000_t48" style="position:absolute;left:0;text-align:left;margin-left:356.2pt;margin-top:22.35pt;width:144.55pt;height:53.75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" adj="-7231,18267" fillcolor="white [3201]" strokecolor="red" strokeweight="1.5pt">
                <v:textbox>
                  <w:txbxContent>
                    <w:p w14:paraId="29785130" w14:textId="77777777" w:rsidR="00497369" w:rsidRDefault="00497369" w:rsidP="00EF5319">
                      <w:pPr>
                        <w:jc w:val="center"/>
                      </w:pPr>
                      <w:r>
                        <w:t>Placer le mat sur la carte à côté du contrôleur et au niveau d'établissement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885FEA9" w14:textId="77777777" w:rsidR="00EF5319" w:rsidRDefault="00EF5319" w:rsidP="00EF5319">
      <w:r>
        <w:rPr>
          <w:noProof/>
        </w:rPr>
        <w:drawing>
          <wp:anchor distT="0" distB="0" distL="114300" distR="114300" simplePos="0" relativeHeight="252380672" behindDoc="0" locked="0" layoutInCell="1" allowOverlap="1" wp14:anchorId="1EDECA58" wp14:editId="6405594C">
            <wp:simplePos x="0" y="0"/>
            <wp:positionH relativeFrom="column">
              <wp:posOffset>3451860</wp:posOffset>
            </wp:positionH>
            <wp:positionV relativeFrom="paragraph">
              <wp:posOffset>12065</wp:posOffset>
            </wp:positionV>
            <wp:extent cx="934720" cy="851535"/>
            <wp:effectExtent l="0" t="0" r="0" b="5715"/>
            <wp:wrapThrough wrapText="bothSides">
              <wp:wrapPolygon edited="0">
                <wp:start x="0" y="0"/>
                <wp:lineTo x="0" y="21262"/>
                <wp:lineTo x="21130" y="21262"/>
                <wp:lineTo x="21130" y="0"/>
                <wp:lineTo x="0" y="0"/>
              </wp:wrapPolygon>
            </wp:wrapThrough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2019-01-04_0850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75D21" w14:textId="77777777" w:rsidR="00EF5319" w:rsidRDefault="00EF5319" w:rsidP="00EF5319"/>
    <w:p w14:paraId="5F0C9C9E" w14:textId="77777777" w:rsidR="00EF5319" w:rsidRDefault="00EF5319" w:rsidP="00EF5319"/>
    <w:p w14:paraId="01E14D3E" w14:textId="77777777" w:rsidR="00EF5319" w:rsidRDefault="00EF5319" w:rsidP="00EF5319"/>
    <w:p w14:paraId="3B5CEFF5" w14:textId="77777777" w:rsidR="00EF5319" w:rsidRDefault="00EF5319" w:rsidP="00EF5319">
      <w:pPr>
        <w:rPr>
          <w:b/>
        </w:rPr>
      </w:pPr>
      <w:r>
        <w:t>Paramétrer dans l'onglet "</w:t>
      </w:r>
      <w:r w:rsidRPr="007279C4">
        <w:rPr>
          <w:b/>
        </w:rPr>
        <w:t>Identité</w:t>
      </w:r>
      <w:r>
        <w:rPr>
          <w:b/>
        </w:rPr>
        <w:t>"</w:t>
      </w:r>
    </w:p>
    <w:p w14:paraId="776E58D4" w14:textId="77777777" w:rsidR="00EF5319" w:rsidRDefault="00EF5319" w:rsidP="00EF5319"/>
    <w:p w14:paraId="5F52B127" w14:textId="77777777" w:rsidR="00EF5319" w:rsidRDefault="00EF5319" w:rsidP="00EF5319">
      <w:pPr>
        <w:rPr>
          <w:noProof/>
        </w:rPr>
      </w:pPr>
    </w:p>
    <w:p w14:paraId="026313FE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 wp14:anchorId="3C3FB5D1" wp14:editId="732EDA68">
                <wp:simplePos x="0" y="0"/>
                <wp:positionH relativeFrom="column">
                  <wp:posOffset>3340686</wp:posOffset>
                </wp:positionH>
                <wp:positionV relativeFrom="paragraph">
                  <wp:posOffset>654086</wp:posOffset>
                </wp:positionV>
                <wp:extent cx="2139351" cy="628015"/>
                <wp:effectExtent l="0" t="0" r="13335" b="1968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51" cy="628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7CAB02" w14:textId="7F380CDF" w:rsidR="00497369" w:rsidRDefault="00497369" w:rsidP="00EF5319">
                            <w:r>
                              <w:t xml:space="preserve">Code identique à celui du MAT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B5D1" id="_x0000_s1150" type="#_x0000_t202" style="position:absolute;left:0;text-align:left;margin-left:263.05pt;margin-top:51.5pt;width:168.45pt;height:49.45pt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" filled="f" strokecolor="red" strokeweight="1pt">
                <v:textbox>
                  <w:txbxContent>
                    <w:p w14:paraId="3D7CAB02" w14:textId="7F380CDF" w:rsidR="00497369" w:rsidRDefault="00497369" w:rsidP="00EF5319">
                      <w:r>
                        <w:t xml:space="preserve">Code identique à celui du MAT 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3744" behindDoc="0" locked="0" layoutInCell="1" allowOverlap="1" wp14:anchorId="677DAC8F" wp14:editId="5B51CFA0">
            <wp:simplePos x="0" y="0"/>
            <wp:positionH relativeFrom="column">
              <wp:posOffset>54023</wp:posOffset>
            </wp:positionH>
            <wp:positionV relativeFrom="paragraph">
              <wp:posOffset>1249310</wp:posOffset>
            </wp:positionV>
            <wp:extent cx="3143480" cy="258904"/>
            <wp:effectExtent l="0" t="0" r="0" b="8255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480" cy="25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 wp14:anchorId="6C97199E" wp14:editId="7BBEC332">
                <wp:simplePos x="0" y="0"/>
                <wp:positionH relativeFrom="column">
                  <wp:posOffset>1508340</wp:posOffset>
                </wp:positionH>
                <wp:positionV relativeFrom="paragraph">
                  <wp:posOffset>1296024</wp:posOffset>
                </wp:positionV>
                <wp:extent cx="1639019" cy="219075"/>
                <wp:effectExtent l="0" t="0" r="1841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6100D7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7199E" id="Rectangle 12" o:spid="_x0000_s1151" style="position:absolute;left:0;text-align:left;margin-left:118.75pt;margin-top:102.05pt;width:129.05pt;height:17.25pt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" fillcolor="white [3212]" strokecolor="red" strokeweight="1pt">
                <v:textbox>
                  <w:txbxContent>
                    <w:p w14:paraId="486100D7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 wp14:anchorId="60535EA8" wp14:editId="796338DB">
                <wp:simplePos x="0" y="0"/>
                <wp:positionH relativeFrom="column">
                  <wp:posOffset>2837815</wp:posOffset>
                </wp:positionH>
                <wp:positionV relativeFrom="paragraph">
                  <wp:posOffset>815975</wp:posOffset>
                </wp:positionV>
                <wp:extent cx="500380" cy="142240"/>
                <wp:effectExtent l="38100" t="57150" r="13970" b="29210"/>
                <wp:wrapNone/>
                <wp:docPr id="1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0380" cy="142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79F7" id="AutoShape 49" o:spid="_x0000_s1026" type="#_x0000_t32" style="position:absolute;margin-left:223.45pt;margin-top:64.25pt;width:39.4pt;height:11.2pt;flip:x y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" strokecolor="red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 wp14:anchorId="6E8923FD" wp14:editId="1E36999F">
                <wp:simplePos x="0" y="0"/>
                <wp:positionH relativeFrom="column">
                  <wp:posOffset>1494633</wp:posOffset>
                </wp:positionH>
                <wp:positionV relativeFrom="paragraph">
                  <wp:posOffset>388117</wp:posOffset>
                </wp:positionV>
                <wp:extent cx="1639019" cy="219075"/>
                <wp:effectExtent l="0" t="0" r="1841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9E49D5" w14:textId="7A122B90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ON PERMANENT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923FD" id="Rectangle 16" o:spid="_x0000_s1152" style="position:absolute;left:0;text-align:left;margin-left:117.7pt;margin-top:30.55pt;width:129.05pt;height:17.2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" fillcolor="white [3212]" strokecolor="red" strokeweight="1pt">
                <v:textbox>
                  <w:txbxContent>
                    <w:p w14:paraId="1B9E49D5" w14:textId="7A122B90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ON PERMANENT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B03437" wp14:editId="15CFF873">
            <wp:extent cx="3286125" cy="1552575"/>
            <wp:effectExtent l="0" t="0" r="9525" b="952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EC7">
        <w:rPr>
          <w:noProof/>
        </w:rPr>
        <w:t xml:space="preserve"> </w:t>
      </w:r>
    </w:p>
    <w:p w14:paraId="2E029D30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 wp14:anchorId="667B1EC7" wp14:editId="1C58B1AE">
                <wp:simplePos x="0" y="0"/>
                <wp:positionH relativeFrom="column">
                  <wp:posOffset>1514022</wp:posOffset>
                </wp:positionH>
                <wp:positionV relativeFrom="paragraph">
                  <wp:posOffset>321644</wp:posOffset>
                </wp:positionV>
                <wp:extent cx="181070" cy="181070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70" cy="181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0919F9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B1EC7" id="Rectangle 20" o:spid="_x0000_s1153" style="position:absolute;left:0;text-align:left;margin-left:119.2pt;margin-top:25.35pt;width:14.25pt;height:14.25pt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" fillcolor="white [3212]" strokecolor="red" strokeweight="1pt">
                <v:textbox>
                  <w:txbxContent>
                    <w:p w14:paraId="1C0919F9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 wp14:anchorId="11A51D95" wp14:editId="066C878B">
                <wp:simplePos x="0" y="0"/>
                <wp:positionH relativeFrom="column">
                  <wp:posOffset>1528781</wp:posOffset>
                </wp:positionH>
                <wp:positionV relativeFrom="paragraph">
                  <wp:posOffset>2427833</wp:posOffset>
                </wp:positionV>
                <wp:extent cx="1639019" cy="219075"/>
                <wp:effectExtent l="0" t="0" r="1841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D9A748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51D95" id="Rectangle 21" o:spid="_x0000_s1154" style="position:absolute;left:0;text-align:left;margin-left:120.4pt;margin-top:191.15pt;width:129.05pt;height:17.25pt;z-index:2524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" fillcolor="white [3212]" strokecolor="red" strokeweight="1pt">
                <v:textbox>
                  <w:txbxContent>
                    <w:p w14:paraId="4ED9A748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224" behindDoc="0" locked="0" layoutInCell="1" allowOverlap="1" wp14:anchorId="0C988BA2" wp14:editId="533178CD">
                <wp:simplePos x="0" y="0"/>
                <wp:positionH relativeFrom="column">
                  <wp:posOffset>1546034</wp:posOffset>
                </wp:positionH>
                <wp:positionV relativeFrom="paragraph">
                  <wp:posOffset>2117282</wp:posOffset>
                </wp:positionV>
                <wp:extent cx="1639019" cy="219075"/>
                <wp:effectExtent l="0" t="0" r="1841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F8091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8BA2" id="Rectangle 22" o:spid="_x0000_s1155" style="position:absolute;left:0;text-align:left;margin-left:121.75pt;margin-top:166.7pt;width:129.05pt;height:17.25pt;z-index:2524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" fillcolor="white [3212]" strokecolor="red" strokeweight="1pt">
                <v:textbox>
                  <w:txbxContent>
                    <w:p w14:paraId="29BF8091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 wp14:anchorId="2BF43E18" wp14:editId="53FEEE97">
                <wp:simplePos x="0" y="0"/>
                <wp:positionH relativeFrom="column">
                  <wp:posOffset>1552755</wp:posOffset>
                </wp:positionH>
                <wp:positionV relativeFrom="paragraph">
                  <wp:posOffset>1828800</wp:posOffset>
                </wp:positionV>
                <wp:extent cx="1639019" cy="219075"/>
                <wp:effectExtent l="0" t="0" r="1841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620D38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43E18" id="Rectangle 23" o:spid="_x0000_s1156" style="position:absolute;left:0;text-align:left;margin-left:122.25pt;margin-top:2in;width:129.05pt;height:17.25pt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" fillcolor="white [3212]" strokecolor="red" strokeweight="1pt">
                <v:textbox>
                  <w:txbxContent>
                    <w:p w14:paraId="3D620D38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 wp14:anchorId="761408D2" wp14:editId="79A344B1">
                <wp:simplePos x="0" y="0"/>
                <wp:positionH relativeFrom="column">
                  <wp:posOffset>1534831</wp:posOffset>
                </wp:positionH>
                <wp:positionV relativeFrom="paragraph">
                  <wp:posOffset>1518992</wp:posOffset>
                </wp:positionV>
                <wp:extent cx="1639019" cy="219075"/>
                <wp:effectExtent l="0" t="0" r="1841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D1778F" w14:textId="77777777" w:rsidR="00497369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24E492AD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408D2" id="Rectangle 24" o:spid="_x0000_s1157" style="position:absolute;left:0;text-align:left;margin-left:120.85pt;margin-top:119.6pt;width:129.05pt;height:17.25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" fillcolor="white [3212]" strokecolor="red" strokeweight="1pt">
                <v:textbox>
                  <w:txbxContent>
                    <w:p w14:paraId="5ED1778F" w14:textId="77777777" w:rsidR="00497369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14:paraId="24E492AD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078F236E" wp14:editId="194EE072">
                <wp:simplePos x="0" y="0"/>
                <wp:positionH relativeFrom="column">
                  <wp:posOffset>1528781</wp:posOffset>
                </wp:positionH>
                <wp:positionV relativeFrom="paragraph">
                  <wp:posOffset>1202882</wp:posOffset>
                </wp:positionV>
                <wp:extent cx="1639019" cy="219075"/>
                <wp:effectExtent l="0" t="0" r="1841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D4104B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F236E" id="Rectangle 25" o:spid="_x0000_s1158" style="position:absolute;left:0;text-align:left;margin-left:120.4pt;margin-top:94.7pt;width:129.05pt;height:17.25pt;z-index:2524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" fillcolor="white [3212]" strokecolor="red" strokeweight="1pt">
                <v:textbox>
                  <w:txbxContent>
                    <w:p w14:paraId="5AD4104B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 wp14:anchorId="020532B6" wp14:editId="1C771390">
                <wp:simplePos x="0" y="0"/>
                <wp:positionH relativeFrom="column">
                  <wp:posOffset>1534831</wp:posOffset>
                </wp:positionH>
                <wp:positionV relativeFrom="paragraph">
                  <wp:posOffset>897854</wp:posOffset>
                </wp:positionV>
                <wp:extent cx="1639019" cy="219075"/>
                <wp:effectExtent l="0" t="0" r="1841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F795B5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532B6" id="Rectangle 26" o:spid="_x0000_s1159" style="position:absolute;left:0;text-align:left;margin-left:120.85pt;margin-top:70.7pt;width:129.05pt;height:17.25pt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" fillcolor="white [3212]" strokecolor="red" strokeweight="1pt">
                <v:textbox>
                  <w:txbxContent>
                    <w:p w14:paraId="5AF795B5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 wp14:anchorId="1F362B92" wp14:editId="7C32499E">
                <wp:simplePos x="0" y="0"/>
                <wp:positionH relativeFrom="column">
                  <wp:posOffset>1526875</wp:posOffset>
                </wp:positionH>
                <wp:positionV relativeFrom="paragraph">
                  <wp:posOffset>3338422</wp:posOffset>
                </wp:positionV>
                <wp:extent cx="1639019" cy="219075"/>
                <wp:effectExtent l="0" t="0" r="1841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D55EEB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TOUJOURS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2B92" id="Rectangle 27" o:spid="_x0000_s1160" style="position:absolute;left:0;text-align:left;margin-left:120.25pt;margin-top:262.85pt;width:129.05pt;height:17.25pt;z-index:252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" fillcolor="white [3212]" strokecolor="red" strokeweight="1pt">
                <v:textbox>
                  <w:txbxContent>
                    <w:p w14:paraId="4BD55EEB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TOUJOURS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 wp14:anchorId="303F1A7A" wp14:editId="7FE77955">
                <wp:simplePos x="0" y="0"/>
                <wp:positionH relativeFrom="column">
                  <wp:posOffset>1518249</wp:posOffset>
                </wp:positionH>
                <wp:positionV relativeFrom="paragraph">
                  <wp:posOffset>2734574</wp:posOffset>
                </wp:positionV>
                <wp:extent cx="1639019" cy="219075"/>
                <wp:effectExtent l="0" t="0" r="1841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AA0582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F1A7A" id="Rectangle 28" o:spid="_x0000_s1161" style="position:absolute;left:0;text-align:left;margin-left:119.55pt;margin-top:215.3pt;width:129.05pt;height:17.25pt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" fillcolor="white [3212]" strokecolor="red" strokeweight="1pt">
                <v:textbox>
                  <w:txbxContent>
                    <w:p w14:paraId="53AA0582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ALWAYS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 wp14:anchorId="6E26A8DD" wp14:editId="5C291135">
                <wp:simplePos x="0" y="0"/>
                <wp:positionH relativeFrom="column">
                  <wp:posOffset>1537071</wp:posOffset>
                </wp:positionH>
                <wp:positionV relativeFrom="paragraph">
                  <wp:posOffset>3039637</wp:posOffset>
                </wp:positionV>
                <wp:extent cx="1639019" cy="219075"/>
                <wp:effectExtent l="0" t="0" r="1841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080FEA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6A8DD" id="Rectangle 29" o:spid="_x0000_s1162" style="position:absolute;left:0;text-align:left;margin-left:121.05pt;margin-top:239.35pt;width:129.05pt;height:17.25pt;z-index:2523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" fillcolor="white [3212]" strokecolor="red" strokeweight="1pt">
                <v:textbox>
                  <w:txbxContent>
                    <w:p w14:paraId="36080FEA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85FFE3" wp14:editId="65B674F0">
            <wp:extent cx="3305175" cy="3771900"/>
            <wp:effectExtent l="0" t="0" r="9525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10D5" w14:textId="77777777" w:rsidR="00EF5319" w:rsidRDefault="00EF5319" w:rsidP="00EF5319">
      <w:pPr>
        <w:rPr>
          <w:b/>
        </w:rPr>
      </w:pPr>
      <w:r>
        <w:t>Paramétrer dans l'onglet "</w:t>
      </w:r>
      <w:r>
        <w:rPr>
          <w:b/>
        </w:rPr>
        <w:t>Inventaire"</w:t>
      </w:r>
    </w:p>
    <w:p w14:paraId="1B73966B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23B11459" wp14:editId="5B666928">
                <wp:simplePos x="0" y="0"/>
                <wp:positionH relativeFrom="column">
                  <wp:posOffset>1546034</wp:posOffset>
                </wp:positionH>
                <wp:positionV relativeFrom="paragraph">
                  <wp:posOffset>567438</wp:posOffset>
                </wp:positionV>
                <wp:extent cx="1639019" cy="219075"/>
                <wp:effectExtent l="0" t="0" r="1841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7BEDBB" w14:textId="77777777" w:rsidR="00497369" w:rsidRPr="00DD3CA6" w:rsidRDefault="00497369" w:rsidP="00EF5319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11459" id="Rectangle 31" o:spid="_x0000_s1163" style="position:absolute;left:0;text-align:left;margin-left:121.75pt;margin-top:44.7pt;width:129.05pt;height:17.25pt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" fillcolor="white [3212]" strokecolor="red" strokeweight="1pt">
                <v:textbox>
                  <w:txbxContent>
                    <w:p w14:paraId="277BEDBB" w14:textId="77777777" w:rsidR="00497369" w:rsidRPr="00DD3CA6" w:rsidRDefault="00497369" w:rsidP="00EF5319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 wp14:anchorId="02DD00AC" wp14:editId="736F717E">
                <wp:simplePos x="0" y="0"/>
                <wp:positionH relativeFrom="column">
                  <wp:posOffset>1534160</wp:posOffset>
                </wp:positionH>
                <wp:positionV relativeFrom="paragraph">
                  <wp:posOffset>269503</wp:posOffset>
                </wp:positionV>
                <wp:extent cx="1639019" cy="219075"/>
                <wp:effectExtent l="0" t="0" r="1841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442288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BYES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Unknown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D00AC" id="Rectangle 64" o:spid="_x0000_s1164" style="position:absolute;left:0;text-align:left;margin-left:120.8pt;margin-top:21.2pt;width:129.05pt;height:17.25pt;z-index:2524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" fillcolor="white [3212]" strokecolor="red" strokeweight="1pt">
                <v:textbox>
                  <w:txbxContent>
                    <w:p w14:paraId="5A442288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BYES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Unknown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61D2A8" wp14:editId="64DB4661">
            <wp:extent cx="3324225" cy="2495550"/>
            <wp:effectExtent l="0" t="0" r="952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54F2" w14:textId="77777777" w:rsidR="00EF5319" w:rsidRDefault="00EF5319" w:rsidP="00EF5319">
      <w:pPr>
        <w:jc w:val="left"/>
      </w:pPr>
      <w:r>
        <w:br w:type="page"/>
      </w:r>
    </w:p>
    <w:p w14:paraId="09EDAC19" w14:textId="77777777" w:rsidR="00EF5319" w:rsidRDefault="00EF5319" w:rsidP="00EF5319">
      <w:pPr>
        <w:rPr>
          <w:b/>
        </w:rPr>
      </w:pPr>
      <w:r>
        <w:t>Paramétrer dans l'onglet "</w:t>
      </w:r>
      <w:r>
        <w:rPr>
          <w:b/>
        </w:rPr>
        <w:t>Réseau électrique"</w:t>
      </w:r>
    </w:p>
    <w:p w14:paraId="7DEFE8EF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 wp14:anchorId="4B27DECA" wp14:editId="539AC645">
                <wp:simplePos x="0" y="0"/>
                <wp:positionH relativeFrom="column">
                  <wp:posOffset>1545135</wp:posOffset>
                </wp:positionH>
                <wp:positionV relativeFrom="paragraph">
                  <wp:posOffset>1268826</wp:posOffset>
                </wp:positionV>
                <wp:extent cx="1639019" cy="219075"/>
                <wp:effectExtent l="0" t="0" r="1841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B67330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230 Volts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7DECA" id="Rectangle 65" o:spid="_x0000_s1165" style="position:absolute;left:0;text-align:left;margin-left:121.65pt;margin-top:99.9pt;width:129.05pt;height:17.25pt;z-index:2524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" fillcolor="white [3212]" strokecolor="red" strokeweight="1pt">
                <v:textbox>
                  <w:txbxContent>
                    <w:p w14:paraId="73B67330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230 Volts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 wp14:anchorId="73B52B91" wp14:editId="0855461A">
                <wp:simplePos x="0" y="0"/>
                <wp:positionH relativeFrom="column">
                  <wp:posOffset>1534556</wp:posOffset>
                </wp:positionH>
                <wp:positionV relativeFrom="paragraph">
                  <wp:posOffset>658974</wp:posOffset>
                </wp:positionV>
                <wp:extent cx="1639019" cy="219075"/>
                <wp:effectExtent l="0" t="0" r="18415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D4A0AB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Providers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52B91" id="Rectangle 66" o:spid="_x0000_s1166" style="position:absolute;left:0;text-align:left;margin-left:120.85pt;margin-top:51.9pt;width:129.05pt;height:17.25pt;z-index:2524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" fillcolor="white [3212]" strokecolor="red" strokeweight="1pt">
                <v:textbox>
                  <w:txbxContent>
                    <w:p w14:paraId="49D4A0AB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Providers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6F00A0" wp14:editId="1F77E846">
            <wp:extent cx="3333750" cy="280035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1F51" w14:textId="77777777" w:rsidR="00EF5319" w:rsidRDefault="00EF5319" w:rsidP="00EF5319">
      <w:r>
        <w:rPr>
          <w:noProof/>
        </w:rPr>
        <w:drawing>
          <wp:anchor distT="0" distB="0" distL="114300" distR="114300" simplePos="0" relativeHeight="252382720" behindDoc="0" locked="0" layoutInCell="1" allowOverlap="1" wp14:anchorId="5616795B" wp14:editId="373A6D2E">
            <wp:simplePos x="0" y="0"/>
            <wp:positionH relativeFrom="column">
              <wp:posOffset>5903722</wp:posOffset>
            </wp:positionH>
            <wp:positionV relativeFrom="paragraph">
              <wp:posOffset>131445</wp:posOffset>
            </wp:positionV>
            <wp:extent cx="380365" cy="337185"/>
            <wp:effectExtent l="0" t="0" r="635" b="5715"/>
            <wp:wrapThrough wrapText="bothSides">
              <wp:wrapPolygon edited="0">
                <wp:start x="0" y="0"/>
                <wp:lineTo x="0" y="20746"/>
                <wp:lineTo x="20554" y="20746"/>
                <wp:lineTo x="20554" y="0"/>
                <wp:lineTo x="0" y="0"/>
              </wp:wrapPolygon>
            </wp:wrapThrough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2019-01-03_16533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768" behindDoc="0" locked="0" layoutInCell="1" allowOverlap="1" wp14:anchorId="577B3E5F" wp14:editId="2E14B959">
            <wp:simplePos x="0" y="0"/>
            <wp:positionH relativeFrom="column">
              <wp:posOffset>846455</wp:posOffset>
            </wp:positionH>
            <wp:positionV relativeFrom="paragraph">
              <wp:posOffset>146685</wp:posOffset>
            </wp:positionV>
            <wp:extent cx="343535" cy="292735"/>
            <wp:effectExtent l="0" t="0" r="0" b="0"/>
            <wp:wrapThrough wrapText="bothSides">
              <wp:wrapPolygon edited="0">
                <wp:start x="0" y="0"/>
                <wp:lineTo x="0" y="19679"/>
                <wp:lineTo x="20362" y="19679"/>
                <wp:lineTo x="20362" y="0"/>
                <wp:lineTo x="0" y="0"/>
              </wp:wrapPolygon>
            </wp:wrapThrough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2019-01-04_09534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6686D" w14:textId="77777777" w:rsidR="00EF5319" w:rsidRDefault="00EF5319" w:rsidP="00EF5319">
      <w:r>
        <w:rPr>
          <w:noProof/>
        </w:rPr>
        <w:drawing>
          <wp:anchor distT="0" distB="0" distL="114300" distR="114300" simplePos="0" relativeHeight="252387840" behindDoc="0" locked="0" layoutInCell="1" allowOverlap="1" wp14:anchorId="6C176851" wp14:editId="5909D539">
            <wp:simplePos x="0" y="0"/>
            <wp:positionH relativeFrom="column">
              <wp:posOffset>4930648</wp:posOffset>
            </wp:positionH>
            <wp:positionV relativeFrom="paragraph">
              <wp:posOffset>238379</wp:posOffset>
            </wp:positionV>
            <wp:extent cx="188595" cy="196215"/>
            <wp:effectExtent l="0" t="0" r="1905" b="0"/>
            <wp:wrapThrough wrapText="bothSides">
              <wp:wrapPolygon edited="0">
                <wp:start x="0" y="0"/>
                <wp:lineTo x="0" y="18874"/>
                <wp:lineTo x="19636" y="18874"/>
                <wp:lineTo x="19636" y="0"/>
                <wp:lineTo x="0" y="0"/>
              </wp:wrapPolygon>
            </wp:wrapThrough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2019-01-07_16193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Sauvegarder après chaque ajout d'un matériel, puis commissionner le Contrôleur avec l'icone</w:t>
      </w:r>
    </w:p>
    <w:p w14:paraId="1AC0FD22" w14:textId="77777777" w:rsidR="00EF5319" w:rsidRDefault="00EF5319" w:rsidP="00EF5319">
      <w:r>
        <w:t>Lors du commissionnement on ne doit pas avoir ces erreurs affichées avec le symbole</w:t>
      </w:r>
    </w:p>
    <w:p w14:paraId="78BBCB87" w14:textId="77777777" w:rsidR="00EF5319" w:rsidRDefault="00EF5319" w:rsidP="00EF5319">
      <w:r>
        <w:rPr>
          <w:noProof/>
        </w:rPr>
        <w:drawing>
          <wp:anchor distT="0" distB="0" distL="114300" distR="114300" simplePos="0" relativeHeight="252386816" behindDoc="0" locked="0" layoutInCell="1" allowOverlap="1" wp14:anchorId="6945D7D4" wp14:editId="3775BDFA">
            <wp:simplePos x="0" y="0"/>
            <wp:positionH relativeFrom="column">
              <wp:posOffset>2211959</wp:posOffset>
            </wp:positionH>
            <wp:positionV relativeFrom="paragraph">
              <wp:posOffset>33020</wp:posOffset>
            </wp:positionV>
            <wp:extent cx="1956435" cy="2285365"/>
            <wp:effectExtent l="0" t="0" r="5715" b="635"/>
            <wp:wrapThrough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hrough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019-01-07_1606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BF380" w14:textId="77777777" w:rsidR="00EF5319" w:rsidRDefault="00EF5319" w:rsidP="00EF5319"/>
    <w:p w14:paraId="49396046" w14:textId="77777777" w:rsidR="00EF5319" w:rsidRDefault="00EF5319" w:rsidP="00EF5319"/>
    <w:p w14:paraId="392F310D" w14:textId="77777777" w:rsidR="00EF5319" w:rsidRDefault="00EF5319" w:rsidP="00EF5319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 wp14:anchorId="3B05F11E" wp14:editId="6DFFE8CF">
                <wp:simplePos x="0" y="0"/>
                <wp:positionH relativeFrom="column">
                  <wp:posOffset>4845939</wp:posOffset>
                </wp:positionH>
                <wp:positionV relativeFrom="paragraph">
                  <wp:posOffset>8128</wp:posOffset>
                </wp:positionV>
                <wp:extent cx="1743075" cy="474980"/>
                <wp:effectExtent l="781050" t="0" r="28575" b="325120"/>
                <wp:wrapNone/>
                <wp:docPr id="67" name="Légende : flèche courbé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7498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2686"/>
                            <a:gd name="adj6" fmla="val -4365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21FC7" w14:textId="77777777" w:rsidR="00497369" w:rsidRDefault="00497369" w:rsidP="00EF5319">
                            <w:pPr>
                              <w:jc w:val="center"/>
                            </w:pPr>
                            <w:r>
                              <w:t>Erreur d'adresse mac sur le MAT1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F11E" id="_x0000_s1167" type="#_x0000_t48" style="position:absolute;left:0;text-align:left;margin-left:381.55pt;margin-top:.65pt;width:137.25pt;height:37.4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" adj="-9429,35140" fillcolor="white [3201]" strokecolor="red" strokeweight="1.5pt">
                <v:textbox>
                  <w:txbxContent>
                    <w:p w14:paraId="00921FC7" w14:textId="77777777" w:rsidR="00497369" w:rsidRDefault="00497369" w:rsidP="00EF5319">
                      <w:pPr>
                        <w:jc w:val="center"/>
                      </w:pPr>
                      <w:r>
                        <w:t>Erreur d'adresse mac sur le MAT1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798E78" w14:textId="77777777" w:rsidR="00EF5319" w:rsidRDefault="00EF5319" w:rsidP="00EF5319"/>
    <w:p w14:paraId="6C5B8E1F" w14:textId="77777777" w:rsidR="00EF5319" w:rsidRDefault="00EF5319" w:rsidP="00EF531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0D933008" wp14:editId="62A66CDC">
                <wp:simplePos x="0" y="0"/>
                <wp:positionH relativeFrom="column">
                  <wp:posOffset>2249043</wp:posOffset>
                </wp:positionH>
                <wp:positionV relativeFrom="paragraph">
                  <wp:posOffset>125349</wp:posOffset>
                </wp:positionV>
                <wp:extent cx="1822704" cy="268224"/>
                <wp:effectExtent l="0" t="0" r="25400" b="1778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704" cy="268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A82D8" id="Rectangle 68" o:spid="_x0000_s1026" style="position:absolute;margin-left:177.1pt;margin-top:9.85pt;width:143.5pt;height:21.1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" filled="f" strokecolor="red" strokeweight="1.5pt"/>
            </w:pict>
          </mc:Fallback>
        </mc:AlternateContent>
      </w:r>
    </w:p>
    <w:p w14:paraId="0F68371F" w14:textId="77777777" w:rsidR="00EF5319" w:rsidRDefault="00EF5319" w:rsidP="00EF5319">
      <w:pPr>
        <w:rPr>
          <w:b/>
        </w:rPr>
      </w:pPr>
    </w:p>
    <w:p w14:paraId="2C175D7B" w14:textId="77777777" w:rsidR="00EF5319" w:rsidRDefault="00EF5319" w:rsidP="00EF5319">
      <w:pPr>
        <w:jc w:val="left"/>
      </w:pPr>
      <w:r>
        <w:br w:type="page"/>
      </w:r>
    </w:p>
    <w:p w14:paraId="67ED19F0" w14:textId="58F1F292" w:rsidR="00F57AEC" w:rsidRPr="00DE70A6" w:rsidRDefault="00F57AEC" w:rsidP="00F57AEC">
      <w:pPr>
        <w:pStyle w:val="Titre3"/>
      </w:pPr>
      <w:bookmarkStart w:id="15" w:name="_Toc19693615"/>
      <w:r w:rsidRPr="00DE70A6">
        <w:t xml:space="preserve">Paramétrage de la sortie </w:t>
      </w:r>
      <w:r w:rsidR="006D087C">
        <w:t>Ethernet</w:t>
      </w:r>
      <w:r w:rsidRPr="00DE70A6">
        <w:t xml:space="preserve"> (</w:t>
      </w:r>
      <w:r>
        <w:t>ETH</w:t>
      </w:r>
      <w:r w:rsidR="00E045F8">
        <w:t>)</w:t>
      </w:r>
      <w:bookmarkEnd w:id="15"/>
    </w:p>
    <w:p w14:paraId="36F765A5" w14:textId="77777777" w:rsidR="00EF5319" w:rsidRDefault="00EF5319" w:rsidP="00EF5319">
      <w:r w:rsidRPr="00DE70A6">
        <w:t xml:space="preserve">Renseigner les champs comme ceci </w:t>
      </w:r>
      <w:r>
        <w:t xml:space="preserve">pour le MAT 4 </w:t>
      </w:r>
      <w:r w:rsidRPr="00DE70A6">
        <w:t>:</w:t>
      </w:r>
    </w:p>
    <w:p w14:paraId="4C033558" w14:textId="77777777" w:rsidR="00EF5319" w:rsidRDefault="00EF5319" w:rsidP="00EF5319">
      <w:r>
        <w:rPr>
          <w:noProof/>
        </w:rPr>
        <mc:AlternateContent>
          <mc:Choice Requires="wpg">
            <w:drawing>
              <wp:anchor distT="0" distB="0" distL="114300" distR="114300" simplePos="0" relativeHeight="252414464" behindDoc="0" locked="0" layoutInCell="1" allowOverlap="1" wp14:anchorId="7FDACD65" wp14:editId="080687AB">
                <wp:simplePos x="0" y="0"/>
                <wp:positionH relativeFrom="column">
                  <wp:posOffset>2346961</wp:posOffset>
                </wp:positionH>
                <wp:positionV relativeFrom="paragraph">
                  <wp:posOffset>80351</wp:posOffset>
                </wp:positionV>
                <wp:extent cx="2838714" cy="2675255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714" cy="2675255"/>
                          <a:chOff x="2304427" y="-34426"/>
                          <a:chExt cx="2839053" cy="2675437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4427" y="-34426"/>
                            <a:ext cx="2839053" cy="26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3477749" y="931767"/>
                            <a:ext cx="1558877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452C0C6" w14:textId="66E455AE" w:rsidR="00497369" w:rsidRPr="004165E9" w:rsidRDefault="00497369" w:rsidP="00EF531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MAT 4_ETH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DACD65" id="Groupe 82" o:spid="_x0000_s1168" style="position:absolute;left:0;text-align:left;margin-left:184.8pt;margin-top:6.35pt;width:223.5pt;height:210.65pt;z-index:252414464;mso-width-relative:margin" coordorigin="23044,-344" coordsize="28390,26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">
                <v:shape id="Image 83" o:spid="_x0000_s1169" type="#_x0000_t75" style="position:absolute;left:23044;top:-344;width:28390;height:2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hsXDAAAA2wAAAA8AAABkcnMvZG93bnJldi54bWxEj0+LwjAUxO/CfofwFryUNVVBpGsUWVfQ&#10;m/9gr4/mbVtsXkoSa/XTG0HwOMzMb5jZojO1aMn5yrKC4SAFQZxbXXGh4HRcf01B+ICssbZMCm7k&#10;YTH/6M0w0/bKe2oPoRARwj5DBWUITSalz0sy6Ae2IY7ev3UGQ5SukNrhNcJNLUdpOpEGK44LJTb0&#10;U1J+PlyMAtqtfrf58HR3O3tx4zZJ3OovUar/2S2/QQTqwjv8am+0gukY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aGxcMAAADbAAAADwAAAAAAAAAAAAAAAACf&#10;AgAAZHJzL2Rvd25yZXYueG1sUEsFBgAAAAAEAAQA9wAAAI8DAAAAAA==&#10;">
                  <v:imagedata r:id="rId21" o:title=""/>
                  <v:path arrowok="t"/>
                </v:shape>
                <v:rect id="Rectangle 84" o:spid="_x0000_s1170" style="position:absolute;left:34777;top:9317;width:15589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1tccMA&#10;AADbAAAADwAAAGRycy9kb3ducmV2LnhtbESPT2sCMRTE74LfITzBm2YtRWRrlFIs9FAE/1y8vW6e&#10;m9XNy7JJNeunN4LgcZiZ3zDzZbS1uFDrK8cKJuMMBHHhdMWlgv3uezQD4QOyxtoxKejIw3LR780x&#10;1+7KG7psQykShH2OCkwITS6lLwxZ9GPXECfv6FqLIcm2lLrFa4LbWr5l2VRarDgtGGzoy1Bx3v5b&#10;Bfa4NvEWD1T/dmVXTZv16vRHSg0H8fMDRKAYXuFn+0crmL3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1tccMAAADbAAAADwAAAAAAAAAAAAAAAACYAgAAZHJzL2Rv&#10;d25yZXYueG1sUEsFBgAAAAAEAAQA9QAAAIgDAAAAAA==&#10;" fillcolor="white [3212]" strokecolor="red" strokeweight="1pt">
                  <v:textbox>
                    <w:txbxContent>
                      <w:p w14:paraId="2452C0C6" w14:textId="66E455AE" w:rsidR="00497369" w:rsidRPr="004165E9" w:rsidRDefault="00497369" w:rsidP="00EF531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MAT 4_ETH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22258F8" w14:textId="77777777" w:rsidR="00EF5319" w:rsidRDefault="00EF5319" w:rsidP="00EF5319"/>
    <w:p w14:paraId="6ABC006D" w14:textId="77777777" w:rsidR="00EF5319" w:rsidRDefault="00EF5319" w:rsidP="00EF5319"/>
    <w:p w14:paraId="496949BC" w14:textId="77777777" w:rsidR="00EF5319" w:rsidRDefault="00EF5319" w:rsidP="00EF5319"/>
    <w:p w14:paraId="673E9FF7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7D8F54DA" wp14:editId="7EB73610">
                <wp:simplePos x="0" y="0"/>
                <wp:positionH relativeFrom="column">
                  <wp:posOffset>3685744</wp:posOffset>
                </wp:positionH>
                <wp:positionV relativeFrom="paragraph">
                  <wp:posOffset>262722</wp:posOffset>
                </wp:positionV>
                <wp:extent cx="1811547" cy="219075"/>
                <wp:effectExtent l="0" t="0" r="17780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4ADF55" w14:textId="77777777" w:rsidR="00497369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Controleur_Nom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de l’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etablissement</w:t>
                            </w:r>
                            <w:proofErr w:type="spellEnd"/>
                          </w:p>
                          <w:p w14:paraId="50669020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F54DA" id="Rectangle 85" o:spid="_x0000_s1171" style="position:absolute;left:0;text-align:left;margin-left:290.2pt;margin-top:20.7pt;width:142.65pt;height:17.25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" fillcolor="white [3212]" strokecolor="red" strokeweight="1pt">
                <v:textbox>
                  <w:txbxContent>
                    <w:p w14:paraId="214ADF55" w14:textId="77777777" w:rsidR="00497369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Controleur_Nom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de l’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etablissement</w:t>
                      </w:r>
                      <w:proofErr w:type="spellEnd"/>
                    </w:p>
                    <w:p w14:paraId="50669020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8BAB6F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55A20237" wp14:editId="433BE24E">
                <wp:simplePos x="0" y="0"/>
                <wp:positionH relativeFrom="column">
                  <wp:posOffset>3700164</wp:posOffset>
                </wp:positionH>
                <wp:positionV relativeFrom="paragraph">
                  <wp:posOffset>223141</wp:posOffset>
                </wp:positionV>
                <wp:extent cx="1398895" cy="219075"/>
                <wp:effectExtent l="0" t="0" r="11430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9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F32456" w14:textId="0A14901C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 4_ETH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20237" id="Rectangle 86" o:spid="_x0000_s1172" style="position:absolute;left:0;text-align:left;margin-left:291.35pt;margin-top:17.55pt;width:110.15pt;height:17.25pt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" fillcolor="white [3212]" strokecolor="red" strokeweight="1pt">
                <v:textbox>
                  <w:txbxContent>
                    <w:p w14:paraId="5AF32456" w14:textId="0A14901C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 4_ETH</w:t>
                      </w:r>
                    </w:p>
                  </w:txbxContent>
                </v:textbox>
              </v:rect>
            </w:pict>
          </mc:Fallback>
        </mc:AlternateContent>
      </w:r>
    </w:p>
    <w:p w14:paraId="513C9FF5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 wp14:anchorId="6B659A82" wp14:editId="33E554B4">
                <wp:simplePos x="0" y="0"/>
                <wp:positionH relativeFrom="column">
                  <wp:posOffset>3694370</wp:posOffset>
                </wp:positionH>
                <wp:positionV relativeFrom="paragraph">
                  <wp:posOffset>190392</wp:posOffset>
                </wp:positionV>
                <wp:extent cx="1526876" cy="219075"/>
                <wp:effectExtent l="0" t="0" r="16510" b="2857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8526B0" w14:textId="7A371260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Citybox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V2[</w:t>
                            </w:r>
                            <w:proofErr w:type="spellStart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ethernet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2529F053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59A82" id="Rectangle 87" o:spid="_x0000_s1173" style="position:absolute;left:0;text-align:left;margin-left:290.9pt;margin-top:15pt;width:120.25pt;height:17.25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" fillcolor="white [3212]" strokecolor="red" strokeweight="1pt">
                <v:textbox>
                  <w:txbxContent>
                    <w:p w14:paraId="0E8526B0" w14:textId="7A371260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D3CA6">
                        <w:rPr>
                          <w:sz w:val="16"/>
                          <w:szCs w:val="16"/>
                        </w:rPr>
                        <w:t>Citybox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D3CA6">
                        <w:rPr>
                          <w:sz w:val="16"/>
                          <w:szCs w:val="16"/>
                        </w:rPr>
                        <w:t>V2[</w:t>
                      </w:r>
                      <w:proofErr w:type="spellStart"/>
                      <w:proofErr w:type="gramEnd"/>
                      <w:r>
                        <w:rPr>
                          <w:sz w:val="16"/>
                          <w:szCs w:val="16"/>
                        </w:rPr>
                        <w:t>ethernet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>]</w:t>
                      </w:r>
                    </w:p>
                    <w:p w14:paraId="2529F053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D163A8" w14:textId="77777777" w:rsidR="00EF5319" w:rsidRDefault="00EF5319" w:rsidP="00EF5319"/>
    <w:p w14:paraId="04E8DBDB" w14:textId="77777777" w:rsidR="00EF5319" w:rsidRDefault="00EF5319" w:rsidP="00EF5319"/>
    <w:p w14:paraId="74472065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 wp14:anchorId="7FEF5162" wp14:editId="1B120E32">
                <wp:simplePos x="0" y="0"/>
                <wp:positionH relativeFrom="column">
                  <wp:posOffset>4523740</wp:posOffset>
                </wp:positionH>
                <wp:positionV relativeFrom="paragraph">
                  <wp:posOffset>283845</wp:posOffset>
                </wp:positionV>
                <wp:extent cx="1835812" cy="682752"/>
                <wp:effectExtent l="628650" t="0" r="12065" b="22225"/>
                <wp:wrapNone/>
                <wp:docPr id="88" name="Légende : flèche courbé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812" cy="682752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4570"/>
                            <a:gd name="adj6" fmla="val -3347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41B57" w14:textId="77777777" w:rsidR="00497369" w:rsidRDefault="00497369" w:rsidP="00EF5319">
                            <w:pPr>
                              <w:jc w:val="center"/>
                            </w:pPr>
                            <w:r>
                              <w:t>Placer le mat sur la carte à côté du contrôleur et au niveau d'établissement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F5162" id="_x0000_s1174" type="#_x0000_t48" style="position:absolute;left:0;text-align:left;margin-left:356.2pt;margin-top:22.35pt;width:144.55pt;height:53.75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" adj="-7231,18267" fillcolor="white [3201]" strokecolor="red" strokeweight="1.5pt">
                <v:textbox>
                  <w:txbxContent>
                    <w:p w14:paraId="67F41B57" w14:textId="77777777" w:rsidR="00497369" w:rsidRDefault="00497369" w:rsidP="00EF5319">
                      <w:pPr>
                        <w:jc w:val="center"/>
                      </w:pPr>
                      <w:r>
                        <w:t>Placer le mat sur la carte à côté du contrôleur et au niveau d'établissement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7B2B99A" w14:textId="77777777" w:rsidR="00EF5319" w:rsidRDefault="00EF5319" w:rsidP="00EF5319">
      <w:r>
        <w:rPr>
          <w:noProof/>
        </w:rPr>
        <w:drawing>
          <wp:anchor distT="0" distB="0" distL="114300" distR="114300" simplePos="0" relativeHeight="252413440" behindDoc="0" locked="0" layoutInCell="1" allowOverlap="1" wp14:anchorId="1EB755BB" wp14:editId="7A6097EF">
            <wp:simplePos x="0" y="0"/>
            <wp:positionH relativeFrom="column">
              <wp:posOffset>3451860</wp:posOffset>
            </wp:positionH>
            <wp:positionV relativeFrom="paragraph">
              <wp:posOffset>12065</wp:posOffset>
            </wp:positionV>
            <wp:extent cx="934720" cy="851535"/>
            <wp:effectExtent l="0" t="0" r="0" b="5715"/>
            <wp:wrapThrough wrapText="bothSides">
              <wp:wrapPolygon edited="0">
                <wp:start x="0" y="0"/>
                <wp:lineTo x="0" y="21262"/>
                <wp:lineTo x="21130" y="21262"/>
                <wp:lineTo x="21130" y="0"/>
                <wp:lineTo x="0" y="0"/>
              </wp:wrapPolygon>
            </wp:wrapThrough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2019-01-04_0850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72CF9" w14:textId="77777777" w:rsidR="00EF5319" w:rsidRDefault="00EF5319" w:rsidP="00EF5319"/>
    <w:p w14:paraId="32D5391B" w14:textId="77777777" w:rsidR="00EF5319" w:rsidRDefault="00EF5319" w:rsidP="00EF5319"/>
    <w:p w14:paraId="38FC82D2" w14:textId="77777777" w:rsidR="00EF5319" w:rsidRDefault="00EF5319" w:rsidP="00EF5319"/>
    <w:p w14:paraId="4A338D1A" w14:textId="77777777" w:rsidR="00EF5319" w:rsidRDefault="00EF5319" w:rsidP="00EF5319">
      <w:pPr>
        <w:rPr>
          <w:b/>
        </w:rPr>
      </w:pPr>
      <w:r>
        <w:t>Paramétrer dans l'onglet "</w:t>
      </w:r>
      <w:r w:rsidRPr="007279C4">
        <w:rPr>
          <w:b/>
        </w:rPr>
        <w:t>Identité</w:t>
      </w:r>
      <w:r>
        <w:rPr>
          <w:b/>
        </w:rPr>
        <w:t>"</w:t>
      </w:r>
    </w:p>
    <w:p w14:paraId="36B8FDFB" w14:textId="77777777" w:rsidR="00EF5319" w:rsidRDefault="00EF5319" w:rsidP="00EF5319"/>
    <w:p w14:paraId="71F4505C" w14:textId="77777777" w:rsidR="00EF5319" w:rsidRDefault="00EF5319" w:rsidP="00EF5319">
      <w:pPr>
        <w:rPr>
          <w:noProof/>
        </w:rPr>
      </w:pPr>
    </w:p>
    <w:p w14:paraId="44BBD2E1" w14:textId="50B93BAA" w:rsidR="00EF5319" w:rsidRDefault="00F57AEC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112BFC83" wp14:editId="64A1036E">
                <wp:simplePos x="0" y="0"/>
                <wp:positionH relativeFrom="column">
                  <wp:posOffset>1485900</wp:posOffset>
                </wp:positionH>
                <wp:positionV relativeFrom="paragraph">
                  <wp:posOffset>85725</wp:posOffset>
                </wp:positionV>
                <wp:extent cx="1526876" cy="219075"/>
                <wp:effectExtent l="0" t="0" r="16510" b="28575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082113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Citybox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V2[</w:t>
                            </w:r>
                            <w:proofErr w:type="spellStart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ethernet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26E9B669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BFC83" id="Rectangle 165" o:spid="_x0000_s1175" style="position:absolute;left:0;text-align:left;margin-left:117pt;margin-top:6.75pt;width:120.25pt;height:17.25pt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" fillcolor="white [3212]" strokecolor="red" strokeweight="1pt">
                <v:textbox>
                  <w:txbxContent>
                    <w:p w14:paraId="64082113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D3CA6">
                        <w:rPr>
                          <w:sz w:val="16"/>
                          <w:szCs w:val="16"/>
                        </w:rPr>
                        <w:t>Citybox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D3CA6">
                        <w:rPr>
                          <w:sz w:val="16"/>
                          <w:szCs w:val="16"/>
                        </w:rPr>
                        <w:t>V2[</w:t>
                      </w:r>
                      <w:proofErr w:type="spellStart"/>
                      <w:proofErr w:type="gramEnd"/>
                      <w:r>
                        <w:rPr>
                          <w:sz w:val="16"/>
                          <w:szCs w:val="16"/>
                        </w:rPr>
                        <w:t>ethernet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>]</w:t>
                      </w:r>
                    </w:p>
                    <w:p w14:paraId="26E9B669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F5319">
        <w:rPr>
          <w:noProof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66B1A415" wp14:editId="47F0A800">
                <wp:simplePos x="0" y="0"/>
                <wp:positionH relativeFrom="column">
                  <wp:posOffset>3340686</wp:posOffset>
                </wp:positionH>
                <wp:positionV relativeFrom="paragraph">
                  <wp:posOffset>654086</wp:posOffset>
                </wp:positionV>
                <wp:extent cx="2139351" cy="628015"/>
                <wp:effectExtent l="0" t="0" r="13335" b="19685"/>
                <wp:wrapNone/>
                <wp:docPr id="8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51" cy="628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7E66AB" w14:textId="77777777" w:rsidR="00497369" w:rsidRDefault="00497369" w:rsidP="00EF5319">
                            <w:r>
                              <w:t xml:space="preserve">Code identique à celui du MAT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A415" id="_x0000_s1176" type="#_x0000_t202" style="position:absolute;left:0;text-align:left;margin-left:263.05pt;margin-top:51.5pt;width:168.45pt;height:49.45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" filled="f" strokecolor="red" strokeweight="1pt">
                <v:textbox>
                  <w:txbxContent>
                    <w:p w14:paraId="4A7E66AB" w14:textId="77777777" w:rsidR="00497369" w:rsidRDefault="00497369" w:rsidP="00EF5319">
                      <w:r>
                        <w:t xml:space="preserve">Code identique à celui du MAT 4 </w:t>
                      </w:r>
                    </w:p>
                  </w:txbxContent>
                </v:textbox>
              </v:shape>
            </w:pict>
          </mc:Fallback>
        </mc:AlternateContent>
      </w:r>
      <w:r w:rsidR="00EF5319">
        <w:rPr>
          <w:noProof/>
        </w:rPr>
        <w:drawing>
          <wp:anchor distT="0" distB="0" distL="114300" distR="114300" simplePos="0" relativeHeight="252416512" behindDoc="0" locked="0" layoutInCell="1" allowOverlap="1" wp14:anchorId="7669D0D4" wp14:editId="547D4422">
            <wp:simplePos x="0" y="0"/>
            <wp:positionH relativeFrom="column">
              <wp:posOffset>54023</wp:posOffset>
            </wp:positionH>
            <wp:positionV relativeFrom="paragraph">
              <wp:posOffset>1249310</wp:posOffset>
            </wp:positionV>
            <wp:extent cx="3143480" cy="258904"/>
            <wp:effectExtent l="0" t="0" r="0" b="8255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480" cy="25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319">
        <w:rPr>
          <w:noProof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 wp14:anchorId="64ABB493" wp14:editId="2A3B5EA5">
                <wp:simplePos x="0" y="0"/>
                <wp:positionH relativeFrom="column">
                  <wp:posOffset>1508340</wp:posOffset>
                </wp:positionH>
                <wp:positionV relativeFrom="paragraph">
                  <wp:posOffset>1296024</wp:posOffset>
                </wp:positionV>
                <wp:extent cx="1639019" cy="219075"/>
                <wp:effectExtent l="0" t="0" r="18415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438A56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BB493" id="Rectangle 95" o:spid="_x0000_s1177" style="position:absolute;left:0;text-align:left;margin-left:118.75pt;margin-top:102.05pt;width:129.05pt;height:17.25pt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" fillcolor="white [3212]" strokecolor="red" strokeweight="1pt">
                <v:textbox>
                  <w:txbxContent>
                    <w:p w14:paraId="15438A56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THD</w:t>
                      </w:r>
                    </w:p>
                  </w:txbxContent>
                </v:textbox>
              </v:rect>
            </w:pict>
          </mc:Fallback>
        </mc:AlternateContent>
      </w:r>
      <w:r w:rsidR="00EF5319">
        <w:rPr>
          <w:noProof/>
        </w:rPr>
        <mc:AlternateContent>
          <mc:Choice Requires="wps">
            <w:drawing>
              <wp:anchor distT="0" distB="0" distL="114300" distR="114300" simplePos="0" relativeHeight="252428800" behindDoc="0" locked="0" layoutInCell="1" allowOverlap="1" wp14:anchorId="42AAA15B" wp14:editId="26FCE97D">
                <wp:simplePos x="0" y="0"/>
                <wp:positionH relativeFrom="column">
                  <wp:posOffset>2837815</wp:posOffset>
                </wp:positionH>
                <wp:positionV relativeFrom="paragraph">
                  <wp:posOffset>815975</wp:posOffset>
                </wp:positionV>
                <wp:extent cx="500380" cy="142240"/>
                <wp:effectExtent l="38100" t="57150" r="13970" b="29210"/>
                <wp:wrapNone/>
                <wp:docPr id="9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0380" cy="142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62E9" id="AutoShape 49" o:spid="_x0000_s1026" type="#_x0000_t32" style="position:absolute;margin-left:223.45pt;margin-top:64.25pt;width:39.4pt;height:11.2pt;flip:x y;z-index:2524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" strokecolor="red" strokeweight="1pt">
                <v:stroke endarrow="block"/>
              </v:shape>
            </w:pict>
          </mc:Fallback>
        </mc:AlternateContent>
      </w:r>
      <w:r w:rsidR="00EF5319">
        <w:rPr>
          <w:noProof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 wp14:anchorId="4F963A8C" wp14:editId="5150FA67">
                <wp:simplePos x="0" y="0"/>
                <wp:positionH relativeFrom="column">
                  <wp:posOffset>1494633</wp:posOffset>
                </wp:positionH>
                <wp:positionV relativeFrom="paragraph">
                  <wp:posOffset>388117</wp:posOffset>
                </wp:positionV>
                <wp:extent cx="1639019" cy="219075"/>
                <wp:effectExtent l="0" t="0" r="18415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A399DB" w14:textId="35E578F0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63A8C" id="Rectangle 97" o:spid="_x0000_s1178" style="position:absolute;left:0;text-align:left;margin-left:117.7pt;margin-top:30.55pt;width:129.05pt;height:17.25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" fillcolor="white [3212]" strokecolor="red" strokeweight="1pt">
                <v:textbox>
                  <w:txbxContent>
                    <w:p w14:paraId="47A399DB" w14:textId="35E578F0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F5319">
        <w:rPr>
          <w:noProof/>
        </w:rPr>
        <w:drawing>
          <wp:inline distT="0" distB="0" distL="0" distR="0" wp14:anchorId="2AA330B0" wp14:editId="518F9FA9">
            <wp:extent cx="3286125" cy="1552575"/>
            <wp:effectExtent l="0" t="0" r="9525" b="9525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319" w:rsidRPr="00583EC7">
        <w:rPr>
          <w:noProof/>
        </w:rPr>
        <w:t xml:space="preserve"> </w:t>
      </w:r>
    </w:p>
    <w:p w14:paraId="7495EC82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 wp14:anchorId="0DECFA6D" wp14:editId="574FEDE1">
                <wp:simplePos x="0" y="0"/>
                <wp:positionH relativeFrom="column">
                  <wp:posOffset>1514022</wp:posOffset>
                </wp:positionH>
                <wp:positionV relativeFrom="paragraph">
                  <wp:posOffset>321644</wp:posOffset>
                </wp:positionV>
                <wp:extent cx="181070" cy="181070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70" cy="181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A28D88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CFA6D" id="Rectangle 104" o:spid="_x0000_s1179" style="position:absolute;left:0;text-align:left;margin-left:119.2pt;margin-top:25.35pt;width:14.25pt;height:14.25pt;z-index:2524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" fillcolor="white [3212]" strokecolor="red" strokeweight="1pt">
                <v:textbox>
                  <w:txbxContent>
                    <w:p w14:paraId="71A28D88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 wp14:anchorId="3065B91D" wp14:editId="497B6859">
                <wp:simplePos x="0" y="0"/>
                <wp:positionH relativeFrom="column">
                  <wp:posOffset>1528781</wp:posOffset>
                </wp:positionH>
                <wp:positionV relativeFrom="paragraph">
                  <wp:posOffset>2427833</wp:posOffset>
                </wp:positionV>
                <wp:extent cx="1639019" cy="219075"/>
                <wp:effectExtent l="0" t="0" r="18415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22259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B91D" id="Rectangle 105" o:spid="_x0000_s1180" style="position:absolute;left:0;text-align:left;margin-left:120.4pt;margin-top:191.15pt;width:129.05pt;height:17.25pt;z-index:252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" fillcolor="white [3212]" strokecolor="red" strokeweight="1pt">
                <v:textbox>
                  <w:txbxContent>
                    <w:p w14:paraId="58922259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1E5EFDDE" wp14:editId="3D3DF7D4">
                <wp:simplePos x="0" y="0"/>
                <wp:positionH relativeFrom="column">
                  <wp:posOffset>1546034</wp:posOffset>
                </wp:positionH>
                <wp:positionV relativeFrom="paragraph">
                  <wp:posOffset>2117282</wp:posOffset>
                </wp:positionV>
                <wp:extent cx="1639019" cy="219075"/>
                <wp:effectExtent l="0" t="0" r="18415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258DC9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EFDDE" id="Rectangle 106" o:spid="_x0000_s1181" style="position:absolute;left:0;text-align:left;margin-left:121.75pt;margin-top:166.7pt;width:129.05pt;height:17.25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" fillcolor="white [3212]" strokecolor="red" strokeweight="1pt">
                <v:textbox>
                  <w:txbxContent>
                    <w:p w14:paraId="25258DC9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 wp14:anchorId="0D59531D" wp14:editId="36D643DF">
                <wp:simplePos x="0" y="0"/>
                <wp:positionH relativeFrom="column">
                  <wp:posOffset>1552755</wp:posOffset>
                </wp:positionH>
                <wp:positionV relativeFrom="paragraph">
                  <wp:posOffset>1828800</wp:posOffset>
                </wp:positionV>
                <wp:extent cx="1639019" cy="219075"/>
                <wp:effectExtent l="0" t="0" r="1841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718D2B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9531D" id="Rectangle 107" o:spid="_x0000_s1182" style="position:absolute;left:0;text-align:left;margin-left:122.25pt;margin-top:2in;width:129.05pt;height:17.25pt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" fillcolor="white [3212]" strokecolor="red" strokeweight="1pt">
                <v:textbox>
                  <w:txbxContent>
                    <w:p w14:paraId="6C718D2B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944" behindDoc="0" locked="0" layoutInCell="1" allowOverlap="1" wp14:anchorId="54F68EAA" wp14:editId="11CBE2A2">
                <wp:simplePos x="0" y="0"/>
                <wp:positionH relativeFrom="column">
                  <wp:posOffset>1534831</wp:posOffset>
                </wp:positionH>
                <wp:positionV relativeFrom="paragraph">
                  <wp:posOffset>1518992</wp:posOffset>
                </wp:positionV>
                <wp:extent cx="1639019" cy="219075"/>
                <wp:effectExtent l="0" t="0" r="1841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5ADF67" w14:textId="77777777" w:rsidR="00497369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22396177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68EAA" id="Rectangle 110" o:spid="_x0000_s1183" style="position:absolute;left:0;text-align:left;margin-left:120.85pt;margin-top:119.6pt;width:129.05pt;height:17.25pt;z-index:2524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" fillcolor="white [3212]" strokecolor="red" strokeweight="1pt">
                <v:textbox>
                  <w:txbxContent>
                    <w:p w14:paraId="7D5ADF67" w14:textId="77777777" w:rsidR="00497369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14:paraId="22396177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 wp14:anchorId="55C21048" wp14:editId="10F7732D">
                <wp:simplePos x="0" y="0"/>
                <wp:positionH relativeFrom="column">
                  <wp:posOffset>1528781</wp:posOffset>
                </wp:positionH>
                <wp:positionV relativeFrom="paragraph">
                  <wp:posOffset>1202882</wp:posOffset>
                </wp:positionV>
                <wp:extent cx="1639019" cy="219075"/>
                <wp:effectExtent l="0" t="0" r="18415" b="2857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38F57F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21048" id="Rectangle 113" o:spid="_x0000_s1184" style="position:absolute;left:0;text-align:left;margin-left:120.4pt;margin-top:94.7pt;width:129.05pt;height:17.25p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" fillcolor="white [3212]" strokecolor="red" strokeweight="1pt">
                <v:textbox>
                  <w:txbxContent>
                    <w:p w14:paraId="1938F57F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 wp14:anchorId="000A30BC" wp14:editId="21FC564B">
                <wp:simplePos x="0" y="0"/>
                <wp:positionH relativeFrom="column">
                  <wp:posOffset>1534831</wp:posOffset>
                </wp:positionH>
                <wp:positionV relativeFrom="paragraph">
                  <wp:posOffset>897854</wp:posOffset>
                </wp:positionV>
                <wp:extent cx="1639019" cy="219075"/>
                <wp:effectExtent l="0" t="0" r="18415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70D469" w14:textId="77777777" w:rsidR="00497369" w:rsidRPr="00DD3CA6" w:rsidRDefault="00497369" w:rsidP="00EF5319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A30BC" id="Rectangle 116" o:spid="_x0000_s1185" style="position:absolute;left:0;text-align:left;margin-left:120.85pt;margin-top:70.7pt;width:129.05pt;height:17.25pt;z-index:2524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" fillcolor="white [3212]" strokecolor="red" strokeweight="1pt">
                <v:textbox>
                  <w:txbxContent>
                    <w:p w14:paraId="5270D469" w14:textId="77777777" w:rsidR="00497369" w:rsidRPr="00DD3CA6" w:rsidRDefault="00497369" w:rsidP="00EF5319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68874559" wp14:editId="287C6776">
                <wp:simplePos x="0" y="0"/>
                <wp:positionH relativeFrom="column">
                  <wp:posOffset>1526875</wp:posOffset>
                </wp:positionH>
                <wp:positionV relativeFrom="paragraph">
                  <wp:posOffset>3338422</wp:posOffset>
                </wp:positionV>
                <wp:extent cx="1639019" cy="219075"/>
                <wp:effectExtent l="0" t="0" r="18415" b="2857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680C37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TOUJOURS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74559" id="Rectangle 117" o:spid="_x0000_s1186" style="position:absolute;left:0;text-align:left;margin-left:120.25pt;margin-top:262.85pt;width:129.05pt;height:17.25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" fillcolor="white [3212]" strokecolor="red" strokeweight="1pt">
                <v:textbox>
                  <w:txbxContent>
                    <w:p w14:paraId="68680C37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TOUJOURS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 wp14:anchorId="4799E492" wp14:editId="75E2928C">
                <wp:simplePos x="0" y="0"/>
                <wp:positionH relativeFrom="column">
                  <wp:posOffset>1518249</wp:posOffset>
                </wp:positionH>
                <wp:positionV relativeFrom="paragraph">
                  <wp:posOffset>2734574</wp:posOffset>
                </wp:positionV>
                <wp:extent cx="1639019" cy="219075"/>
                <wp:effectExtent l="0" t="0" r="18415" b="2857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2ECC90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9E492" id="Rectangle 118" o:spid="_x0000_s1187" style="position:absolute;left:0;text-align:left;margin-left:119.55pt;margin-top:215.3pt;width:129.05pt;height:17.25pt;z-index:2524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" fillcolor="white [3212]" strokecolor="red" strokeweight="1pt">
                <v:textbox>
                  <w:txbxContent>
                    <w:p w14:paraId="522ECC90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ALWAYS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101CF914" wp14:editId="428C1D40">
                <wp:simplePos x="0" y="0"/>
                <wp:positionH relativeFrom="column">
                  <wp:posOffset>1537071</wp:posOffset>
                </wp:positionH>
                <wp:positionV relativeFrom="paragraph">
                  <wp:posOffset>3039637</wp:posOffset>
                </wp:positionV>
                <wp:extent cx="1639019" cy="219075"/>
                <wp:effectExtent l="0" t="0" r="18415" b="2857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313598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CF914" id="Rectangle 119" o:spid="_x0000_s1188" style="position:absolute;left:0;text-align:left;margin-left:121.05pt;margin-top:239.35pt;width:129.05pt;height:17.25pt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" fillcolor="white [3212]" strokecolor="red" strokeweight="1pt">
                <v:textbox>
                  <w:txbxContent>
                    <w:p w14:paraId="5C313598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4B07CE" wp14:editId="1D771E5D">
            <wp:extent cx="3305175" cy="3771900"/>
            <wp:effectExtent l="0" t="0" r="9525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3136" w14:textId="77777777" w:rsidR="00EF5319" w:rsidRDefault="00EF5319" w:rsidP="00EF5319">
      <w:pPr>
        <w:rPr>
          <w:b/>
        </w:rPr>
      </w:pPr>
      <w:r>
        <w:t>Paramétrer dans l'onglet "</w:t>
      </w:r>
      <w:r>
        <w:rPr>
          <w:b/>
        </w:rPr>
        <w:t>Inventaire"</w:t>
      </w:r>
    </w:p>
    <w:p w14:paraId="142FB35F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 wp14:anchorId="7DD495EC" wp14:editId="5F886B27">
                <wp:simplePos x="0" y="0"/>
                <wp:positionH relativeFrom="column">
                  <wp:posOffset>1546034</wp:posOffset>
                </wp:positionH>
                <wp:positionV relativeFrom="paragraph">
                  <wp:posOffset>567438</wp:posOffset>
                </wp:positionV>
                <wp:extent cx="1639019" cy="219075"/>
                <wp:effectExtent l="0" t="0" r="18415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9B493E" w14:textId="77777777" w:rsidR="00497369" w:rsidRPr="00DD3CA6" w:rsidRDefault="00497369" w:rsidP="00EF5319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495EC" id="Rectangle 120" o:spid="_x0000_s1189" style="position:absolute;left:0;text-align:left;margin-left:121.75pt;margin-top:44.7pt;width:129.05pt;height:17.25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" fillcolor="white [3212]" strokecolor="red" strokeweight="1pt">
                <v:textbox>
                  <w:txbxContent>
                    <w:p w14:paraId="059B493E" w14:textId="77777777" w:rsidR="00497369" w:rsidRPr="00DD3CA6" w:rsidRDefault="00497369" w:rsidP="00EF5319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 wp14:anchorId="0F83B114" wp14:editId="4A2D140C">
                <wp:simplePos x="0" y="0"/>
                <wp:positionH relativeFrom="column">
                  <wp:posOffset>1534160</wp:posOffset>
                </wp:positionH>
                <wp:positionV relativeFrom="paragraph">
                  <wp:posOffset>269503</wp:posOffset>
                </wp:positionV>
                <wp:extent cx="1639019" cy="219075"/>
                <wp:effectExtent l="0" t="0" r="18415" b="2857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97305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BYES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Unknown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3B114" id="Rectangle 121" o:spid="_x0000_s1190" style="position:absolute;left:0;text-align:left;margin-left:120.8pt;margin-top:21.2pt;width:129.05pt;height:17.25pt;z-index:2524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" fillcolor="white [3212]" strokecolor="red" strokeweight="1pt">
                <v:textbox>
                  <w:txbxContent>
                    <w:p w14:paraId="37A97305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BYES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Unknown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66EAA6" wp14:editId="0D44B76D">
            <wp:extent cx="3324225" cy="2495550"/>
            <wp:effectExtent l="0" t="0" r="9525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F352" w14:textId="77777777" w:rsidR="00EF5319" w:rsidRDefault="00EF5319" w:rsidP="00EF5319">
      <w:pPr>
        <w:jc w:val="left"/>
      </w:pPr>
      <w:r>
        <w:br w:type="page"/>
      </w:r>
    </w:p>
    <w:p w14:paraId="10833FEC" w14:textId="77777777" w:rsidR="00EF5319" w:rsidRDefault="00EF5319" w:rsidP="00EF5319">
      <w:pPr>
        <w:rPr>
          <w:b/>
        </w:rPr>
      </w:pPr>
      <w:r>
        <w:t>Paramétrer dans l'onglet "</w:t>
      </w:r>
      <w:r>
        <w:rPr>
          <w:b/>
        </w:rPr>
        <w:t>Réseau électrique"</w:t>
      </w:r>
    </w:p>
    <w:p w14:paraId="1637FDE1" w14:textId="77777777" w:rsidR="00EF5319" w:rsidRDefault="00EF5319" w:rsidP="00EF5319">
      <w:r>
        <w:rPr>
          <w:noProof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 wp14:anchorId="203D9143" wp14:editId="74FA87CF">
                <wp:simplePos x="0" y="0"/>
                <wp:positionH relativeFrom="column">
                  <wp:posOffset>1545135</wp:posOffset>
                </wp:positionH>
                <wp:positionV relativeFrom="paragraph">
                  <wp:posOffset>1268826</wp:posOffset>
                </wp:positionV>
                <wp:extent cx="1639019" cy="219075"/>
                <wp:effectExtent l="0" t="0" r="18415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57BA62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230 Volts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D9143" id="Rectangle 124" o:spid="_x0000_s1191" style="position:absolute;left:0;text-align:left;margin-left:121.65pt;margin-top:99.9pt;width:129.05pt;height:17.25pt;z-index:2524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" fillcolor="white [3212]" strokecolor="red" strokeweight="1pt">
                <v:textbox>
                  <w:txbxContent>
                    <w:p w14:paraId="0C57BA62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230 Volts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 wp14:anchorId="4A39138C" wp14:editId="0AAFCBBD">
                <wp:simplePos x="0" y="0"/>
                <wp:positionH relativeFrom="column">
                  <wp:posOffset>1534556</wp:posOffset>
                </wp:positionH>
                <wp:positionV relativeFrom="paragraph">
                  <wp:posOffset>658974</wp:posOffset>
                </wp:positionV>
                <wp:extent cx="1639019" cy="219075"/>
                <wp:effectExtent l="0" t="0" r="18415" b="2857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C5537D" w14:textId="77777777" w:rsidR="00497369" w:rsidRPr="00DD3CA6" w:rsidRDefault="00497369" w:rsidP="00EF53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Providers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9138C" id="Rectangle 125" o:spid="_x0000_s1192" style="position:absolute;left:0;text-align:left;margin-left:120.85pt;margin-top:51.9pt;width:129.05pt;height:17.25pt;z-index:2524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" fillcolor="white [3212]" strokecolor="red" strokeweight="1pt">
                <v:textbox>
                  <w:txbxContent>
                    <w:p w14:paraId="3FC5537D" w14:textId="77777777" w:rsidR="00497369" w:rsidRPr="00DD3CA6" w:rsidRDefault="00497369" w:rsidP="00EF53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Providers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27B807" wp14:editId="2FCB9805">
            <wp:extent cx="3333750" cy="2800350"/>
            <wp:effectExtent l="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5C9A" w14:textId="77777777" w:rsidR="00EF5319" w:rsidRDefault="00EF5319" w:rsidP="00EF5319">
      <w:r>
        <w:rPr>
          <w:noProof/>
        </w:rPr>
        <w:drawing>
          <wp:anchor distT="0" distB="0" distL="114300" distR="114300" simplePos="0" relativeHeight="252415488" behindDoc="0" locked="0" layoutInCell="1" allowOverlap="1" wp14:anchorId="3093C97D" wp14:editId="30A599CD">
            <wp:simplePos x="0" y="0"/>
            <wp:positionH relativeFrom="column">
              <wp:posOffset>5903722</wp:posOffset>
            </wp:positionH>
            <wp:positionV relativeFrom="paragraph">
              <wp:posOffset>131445</wp:posOffset>
            </wp:positionV>
            <wp:extent cx="380365" cy="337185"/>
            <wp:effectExtent l="0" t="0" r="635" b="5715"/>
            <wp:wrapThrough wrapText="bothSides">
              <wp:wrapPolygon edited="0">
                <wp:start x="0" y="0"/>
                <wp:lineTo x="0" y="20746"/>
                <wp:lineTo x="20554" y="20746"/>
                <wp:lineTo x="20554" y="0"/>
                <wp:lineTo x="0" y="0"/>
              </wp:wrapPolygon>
            </wp:wrapThrough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2019-01-03_16533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7536" behindDoc="0" locked="0" layoutInCell="1" allowOverlap="1" wp14:anchorId="5C0A1BB2" wp14:editId="0AD56DC9">
            <wp:simplePos x="0" y="0"/>
            <wp:positionH relativeFrom="column">
              <wp:posOffset>846455</wp:posOffset>
            </wp:positionH>
            <wp:positionV relativeFrom="paragraph">
              <wp:posOffset>146685</wp:posOffset>
            </wp:positionV>
            <wp:extent cx="343535" cy="292735"/>
            <wp:effectExtent l="0" t="0" r="0" b="0"/>
            <wp:wrapThrough wrapText="bothSides">
              <wp:wrapPolygon edited="0">
                <wp:start x="0" y="0"/>
                <wp:lineTo x="0" y="19679"/>
                <wp:lineTo x="20362" y="19679"/>
                <wp:lineTo x="20362" y="0"/>
                <wp:lineTo x="0" y="0"/>
              </wp:wrapPolygon>
            </wp:wrapThrough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2019-01-04_09534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4852A" w14:textId="77777777" w:rsidR="00EF5319" w:rsidRDefault="00EF5319" w:rsidP="00EF5319">
      <w:r>
        <w:rPr>
          <w:noProof/>
        </w:rPr>
        <w:drawing>
          <wp:anchor distT="0" distB="0" distL="114300" distR="114300" simplePos="0" relativeHeight="252420608" behindDoc="0" locked="0" layoutInCell="1" allowOverlap="1" wp14:anchorId="38E15DA2" wp14:editId="38D1F0BC">
            <wp:simplePos x="0" y="0"/>
            <wp:positionH relativeFrom="column">
              <wp:posOffset>4930648</wp:posOffset>
            </wp:positionH>
            <wp:positionV relativeFrom="paragraph">
              <wp:posOffset>238379</wp:posOffset>
            </wp:positionV>
            <wp:extent cx="188595" cy="196215"/>
            <wp:effectExtent l="0" t="0" r="1905" b="0"/>
            <wp:wrapThrough wrapText="bothSides">
              <wp:wrapPolygon edited="0">
                <wp:start x="0" y="0"/>
                <wp:lineTo x="0" y="18874"/>
                <wp:lineTo x="19636" y="18874"/>
                <wp:lineTo x="19636" y="0"/>
                <wp:lineTo x="0" y="0"/>
              </wp:wrapPolygon>
            </wp:wrapThrough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2019-01-07_16193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Sauvegarder après chaque ajout d'un matériel, puis commissionner le Contrôleur avec l'icone</w:t>
      </w:r>
    </w:p>
    <w:p w14:paraId="76059AF5" w14:textId="77777777" w:rsidR="00EF5319" w:rsidRDefault="00EF5319" w:rsidP="00EF5319">
      <w:r>
        <w:t>Lors du commissionnement on ne doit pas avoir ces erreurs affichées avec le symbole</w:t>
      </w:r>
    </w:p>
    <w:p w14:paraId="5016AF33" w14:textId="77777777" w:rsidR="00EF5319" w:rsidRDefault="00EF5319" w:rsidP="00EF5319">
      <w:r>
        <w:rPr>
          <w:noProof/>
        </w:rPr>
        <w:drawing>
          <wp:anchor distT="0" distB="0" distL="114300" distR="114300" simplePos="0" relativeHeight="252419584" behindDoc="0" locked="0" layoutInCell="1" allowOverlap="1" wp14:anchorId="690D30D0" wp14:editId="3A169792">
            <wp:simplePos x="0" y="0"/>
            <wp:positionH relativeFrom="column">
              <wp:posOffset>2211959</wp:posOffset>
            </wp:positionH>
            <wp:positionV relativeFrom="paragraph">
              <wp:posOffset>33020</wp:posOffset>
            </wp:positionV>
            <wp:extent cx="1956435" cy="2285365"/>
            <wp:effectExtent l="0" t="0" r="5715" b="635"/>
            <wp:wrapThrough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hrough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019-01-07_1606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C1DA8" w14:textId="77777777" w:rsidR="00EF5319" w:rsidRDefault="00EF5319" w:rsidP="00EF5319"/>
    <w:p w14:paraId="301A7F9D" w14:textId="77777777" w:rsidR="00EF5319" w:rsidRDefault="00EF5319" w:rsidP="00EF5319"/>
    <w:p w14:paraId="039E6BC0" w14:textId="77777777" w:rsidR="00EF5319" w:rsidRDefault="00EF5319" w:rsidP="00EF5319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 wp14:anchorId="0FC1871F" wp14:editId="0E6963E4">
                <wp:simplePos x="0" y="0"/>
                <wp:positionH relativeFrom="column">
                  <wp:posOffset>4845939</wp:posOffset>
                </wp:positionH>
                <wp:positionV relativeFrom="paragraph">
                  <wp:posOffset>8128</wp:posOffset>
                </wp:positionV>
                <wp:extent cx="1743075" cy="474980"/>
                <wp:effectExtent l="781050" t="0" r="28575" b="325120"/>
                <wp:wrapNone/>
                <wp:docPr id="142" name="Légende : flèche courbé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7498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2686"/>
                            <a:gd name="adj6" fmla="val -4365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AE28F" w14:textId="77777777" w:rsidR="00497369" w:rsidRDefault="00497369" w:rsidP="00EF5319">
                            <w:pPr>
                              <w:jc w:val="center"/>
                            </w:pPr>
                            <w:r>
                              <w:t>Erreur d'adresse mac sur le MAT1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871F" id="_x0000_s1193" type="#_x0000_t48" style="position:absolute;left:0;text-align:left;margin-left:381.55pt;margin-top:.65pt;width:137.25pt;height:37.4pt;z-index:2524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" adj="-9429,35140" fillcolor="white [3201]" strokecolor="red" strokeweight="1.5pt">
                <v:textbox>
                  <w:txbxContent>
                    <w:p w14:paraId="547AE28F" w14:textId="77777777" w:rsidR="00497369" w:rsidRDefault="00497369" w:rsidP="00EF5319">
                      <w:pPr>
                        <w:jc w:val="center"/>
                      </w:pPr>
                      <w:r>
                        <w:t>Erreur d'adresse mac sur le MAT1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F9863B0" w14:textId="77777777" w:rsidR="00EF5319" w:rsidRDefault="00EF5319" w:rsidP="00EF5319"/>
    <w:p w14:paraId="443546F5" w14:textId="77777777" w:rsidR="00EF5319" w:rsidRDefault="00EF5319" w:rsidP="00EF531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 wp14:anchorId="7C29DB12" wp14:editId="6CC6390C">
                <wp:simplePos x="0" y="0"/>
                <wp:positionH relativeFrom="column">
                  <wp:posOffset>2249043</wp:posOffset>
                </wp:positionH>
                <wp:positionV relativeFrom="paragraph">
                  <wp:posOffset>125349</wp:posOffset>
                </wp:positionV>
                <wp:extent cx="1822704" cy="268224"/>
                <wp:effectExtent l="0" t="0" r="25400" b="1778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704" cy="268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56F80" id="Rectangle 143" o:spid="_x0000_s1026" style="position:absolute;margin-left:177.1pt;margin-top:9.85pt;width:143.5pt;height:21.1pt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" filled="f" strokecolor="red" strokeweight="1.5pt"/>
            </w:pict>
          </mc:Fallback>
        </mc:AlternateContent>
      </w:r>
    </w:p>
    <w:p w14:paraId="4AEFEDC2" w14:textId="77777777" w:rsidR="00EF5319" w:rsidRDefault="00EF5319" w:rsidP="00EF5319">
      <w:pPr>
        <w:rPr>
          <w:b/>
        </w:rPr>
      </w:pPr>
    </w:p>
    <w:p w14:paraId="718113A0" w14:textId="77777777" w:rsidR="00EF5319" w:rsidRDefault="00EF5319" w:rsidP="00EF5319">
      <w:pPr>
        <w:jc w:val="left"/>
      </w:pPr>
      <w:r>
        <w:br w:type="page"/>
      </w:r>
    </w:p>
    <w:p w14:paraId="363E0BDC" w14:textId="3A286B05" w:rsidR="00F57AEC" w:rsidRDefault="00F57AEC" w:rsidP="00F57AEC">
      <w:r w:rsidRPr="00DE70A6">
        <w:t xml:space="preserve">Renseigner les champs comme ceci </w:t>
      </w:r>
      <w:r>
        <w:t xml:space="preserve">pour le MAT </w:t>
      </w:r>
      <w:r w:rsidR="007468CD">
        <w:t>5</w:t>
      </w:r>
      <w:r>
        <w:t xml:space="preserve"> </w:t>
      </w:r>
      <w:r w:rsidRPr="00DE70A6">
        <w:t>:</w:t>
      </w:r>
    </w:p>
    <w:p w14:paraId="0559CF1E" w14:textId="77777777" w:rsidR="00F57AEC" w:rsidRDefault="00F57AEC" w:rsidP="00F57AEC">
      <w:r>
        <w:rPr>
          <w:noProof/>
        </w:rPr>
        <mc:AlternateContent>
          <mc:Choice Requires="wpg">
            <w:drawing>
              <wp:anchor distT="0" distB="0" distL="114300" distR="114300" simplePos="0" relativeHeight="252449280" behindDoc="0" locked="0" layoutInCell="1" allowOverlap="1" wp14:anchorId="56847D51" wp14:editId="33C87088">
                <wp:simplePos x="0" y="0"/>
                <wp:positionH relativeFrom="column">
                  <wp:posOffset>2346961</wp:posOffset>
                </wp:positionH>
                <wp:positionV relativeFrom="paragraph">
                  <wp:posOffset>80351</wp:posOffset>
                </wp:positionV>
                <wp:extent cx="2838714" cy="2675255"/>
                <wp:effectExtent l="0" t="0" r="0" b="0"/>
                <wp:wrapNone/>
                <wp:docPr id="167" name="Groupe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714" cy="2675255"/>
                          <a:chOff x="2304427" y="-34426"/>
                          <a:chExt cx="2839053" cy="2675437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4427" y="-34426"/>
                            <a:ext cx="2839053" cy="26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Rectangle 195"/>
                        <wps:cNvSpPr/>
                        <wps:spPr>
                          <a:xfrm>
                            <a:off x="3477749" y="931767"/>
                            <a:ext cx="1558877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30BEDE7" w14:textId="2E7D58A8" w:rsidR="00497369" w:rsidRPr="004165E9" w:rsidRDefault="00497369" w:rsidP="00F57AE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MAT 5_ETH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847D51" id="Groupe 167" o:spid="_x0000_s1194" style="position:absolute;left:0;text-align:left;margin-left:184.8pt;margin-top:6.35pt;width:223.5pt;height:210.65pt;z-index:252449280;mso-width-relative:margin" coordorigin="23044,-344" coordsize="28390,26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">
                <v:shape id="Image 194" o:spid="_x0000_s1195" type="#_x0000_t75" style="position:absolute;left:23044;top:-344;width:28390;height:2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3kvbCAAAA3AAAAA8AAABkcnMvZG93bnJldi54bWxET0trwkAQvgv+h2UEL6FutCI2dRVRC+3N&#10;F/Q6ZMckmJ0Nu2uM/fXdQsHbfHzPWaw6U4uWnK8sKxiPUhDEudUVFwrOp4+XOQgfkDXWlknBgzys&#10;lv3eAjNt73yg9hgKEUPYZ6igDKHJpPR5SQb9yDbEkbtYZzBE6AqpHd5juKnlJE1n0mDFsaHEhjYl&#10;5dfjzSig/Xb3lY/PP25vb+61TRK3/U6UGg669TuIQF14iv/dnzrOf5vC3zPxAr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5L2wgAAANwAAAAPAAAAAAAAAAAAAAAAAJ8C&#10;AABkcnMvZG93bnJldi54bWxQSwUGAAAAAAQABAD3AAAAjgMAAAAA&#10;">
                  <v:imagedata r:id="rId21" o:title=""/>
                  <v:path arrowok="t"/>
                </v:shape>
                <v:rect id="Rectangle 195" o:spid="_x0000_s1196" style="position:absolute;left:34777;top:9317;width:15589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OlMIA&#10;AADcAAAADwAAAGRycy9kb3ducmV2LnhtbERPTWsCMRC9C/6HMIK3mrWg1NUoIhY8FKG2F2/jZtys&#10;bibLJmq2v74pFLzN433OYhVtLe7U+sqxgvEoA0FcOF1xqeD76/3lDYQPyBprx6SgIw+rZb+3wFy7&#10;B3/S/RBKkULY56jAhNDkUvrCkEU/cg1x4s6utRgSbEupW3ykcFvL1yybSosVpwaDDW0MFdfDzSqw&#10;572JP/FI9UdXdtW02W8vJ1JqOIjrOYhAMTzF/+6dTvNnE/h7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06UwgAAANwAAAAPAAAAAAAAAAAAAAAAAJgCAABkcnMvZG93&#10;bnJldi54bWxQSwUGAAAAAAQABAD1AAAAhwMAAAAA&#10;" fillcolor="white [3212]" strokecolor="red" strokeweight="1pt">
                  <v:textbox>
                    <w:txbxContent>
                      <w:p w14:paraId="730BEDE7" w14:textId="2E7D58A8" w:rsidR="00497369" w:rsidRPr="004165E9" w:rsidRDefault="00497369" w:rsidP="00F57AE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MAT 5_ETH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16B5D5B" w14:textId="77777777" w:rsidR="00F57AEC" w:rsidRDefault="00F57AEC" w:rsidP="00F57AEC"/>
    <w:p w14:paraId="6EE95362" w14:textId="77777777" w:rsidR="00F57AEC" w:rsidRDefault="00F57AEC" w:rsidP="00F57AEC"/>
    <w:p w14:paraId="0830C2F4" w14:textId="77777777" w:rsidR="00F57AEC" w:rsidRDefault="00F57AEC" w:rsidP="00F57AEC"/>
    <w:p w14:paraId="51B3B0EE" w14:textId="77777777" w:rsidR="00F57AEC" w:rsidRDefault="00F57AEC" w:rsidP="00F57AEC">
      <w:r>
        <w:rPr>
          <w:noProof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 wp14:anchorId="2B91DEA9" wp14:editId="1617B74A">
                <wp:simplePos x="0" y="0"/>
                <wp:positionH relativeFrom="column">
                  <wp:posOffset>3685744</wp:posOffset>
                </wp:positionH>
                <wp:positionV relativeFrom="paragraph">
                  <wp:posOffset>262722</wp:posOffset>
                </wp:positionV>
                <wp:extent cx="1811547" cy="219075"/>
                <wp:effectExtent l="0" t="0" r="17780" b="2857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196726" w14:textId="77777777" w:rsidR="00497369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Controleur_Nom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de l’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etablissement</w:t>
                            </w:r>
                            <w:proofErr w:type="spellEnd"/>
                          </w:p>
                          <w:p w14:paraId="0096D5E7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1DEA9" id="Rectangle 196" o:spid="_x0000_s1197" style="position:absolute;left:0;text-align:left;margin-left:290.2pt;margin-top:20.7pt;width:142.65pt;height:17.25pt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" fillcolor="white [3212]" strokecolor="red" strokeweight="1pt">
                <v:textbox>
                  <w:txbxContent>
                    <w:p w14:paraId="03196726" w14:textId="77777777" w:rsidR="00497369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Controleur_Nom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de l’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etablissement</w:t>
                      </w:r>
                      <w:proofErr w:type="spellEnd"/>
                    </w:p>
                    <w:p w14:paraId="0096D5E7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976D54" w14:textId="77777777" w:rsidR="00F57AEC" w:rsidRDefault="00F57AEC" w:rsidP="00F57AEC">
      <w:r>
        <w:rPr>
          <w:noProof/>
        </w:rPr>
        <mc:AlternateContent>
          <mc:Choice Requires="wps">
            <w:drawing>
              <wp:anchor distT="0" distB="0" distL="114300" distR="114300" simplePos="0" relativeHeight="252458496" behindDoc="0" locked="0" layoutInCell="1" allowOverlap="1" wp14:anchorId="26DF46B6" wp14:editId="5EA869C4">
                <wp:simplePos x="0" y="0"/>
                <wp:positionH relativeFrom="column">
                  <wp:posOffset>3700164</wp:posOffset>
                </wp:positionH>
                <wp:positionV relativeFrom="paragraph">
                  <wp:posOffset>223141</wp:posOffset>
                </wp:positionV>
                <wp:extent cx="1398895" cy="219075"/>
                <wp:effectExtent l="0" t="0" r="11430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9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5C5A34" w14:textId="3A112AEA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 5_ETH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F46B6" id="Rectangle 198" o:spid="_x0000_s1198" style="position:absolute;left:0;text-align:left;margin-left:291.35pt;margin-top:17.55pt;width:110.15pt;height:17.25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" fillcolor="white [3212]" strokecolor="red" strokeweight="1pt">
                <v:textbox>
                  <w:txbxContent>
                    <w:p w14:paraId="405C5A34" w14:textId="3A112AEA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 5_ETH</w:t>
                      </w:r>
                    </w:p>
                  </w:txbxContent>
                </v:textbox>
              </v:rect>
            </w:pict>
          </mc:Fallback>
        </mc:AlternateContent>
      </w:r>
    </w:p>
    <w:p w14:paraId="4D4A2BAC" w14:textId="77777777" w:rsidR="00F57AEC" w:rsidRDefault="00F57AEC" w:rsidP="00F57AEC">
      <w:r>
        <w:rPr>
          <w:noProof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 wp14:anchorId="7DEE6023" wp14:editId="3CEB1A0C">
                <wp:simplePos x="0" y="0"/>
                <wp:positionH relativeFrom="column">
                  <wp:posOffset>3694370</wp:posOffset>
                </wp:positionH>
                <wp:positionV relativeFrom="paragraph">
                  <wp:posOffset>190392</wp:posOffset>
                </wp:positionV>
                <wp:extent cx="1526876" cy="219075"/>
                <wp:effectExtent l="0" t="0" r="16510" b="285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34A9C7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Citybox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V2[</w:t>
                            </w:r>
                            <w:proofErr w:type="spellStart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ethernet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48622DC1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E6023" id="Rectangle 199" o:spid="_x0000_s1199" style="position:absolute;left:0;text-align:left;margin-left:290.9pt;margin-top:15pt;width:120.25pt;height:17.25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" fillcolor="white [3212]" strokecolor="red" strokeweight="1pt">
                <v:textbox>
                  <w:txbxContent>
                    <w:p w14:paraId="5D34A9C7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D3CA6">
                        <w:rPr>
                          <w:sz w:val="16"/>
                          <w:szCs w:val="16"/>
                        </w:rPr>
                        <w:t>Citybox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D3CA6">
                        <w:rPr>
                          <w:sz w:val="16"/>
                          <w:szCs w:val="16"/>
                        </w:rPr>
                        <w:t>V2[</w:t>
                      </w:r>
                      <w:proofErr w:type="spellStart"/>
                      <w:proofErr w:type="gramEnd"/>
                      <w:r>
                        <w:rPr>
                          <w:sz w:val="16"/>
                          <w:szCs w:val="16"/>
                        </w:rPr>
                        <w:t>ethernet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>]</w:t>
                      </w:r>
                    </w:p>
                    <w:p w14:paraId="48622DC1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7A3E93" w14:textId="77777777" w:rsidR="00F57AEC" w:rsidRDefault="00F57AEC" w:rsidP="00F57AEC"/>
    <w:p w14:paraId="39BF661E" w14:textId="77777777" w:rsidR="00F57AEC" w:rsidRDefault="00F57AEC" w:rsidP="00F57AEC"/>
    <w:p w14:paraId="7EBD6922" w14:textId="77777777" w:rsidR="00F57AEC" w:rsidRDefault="00F57AEC" w:rsidP="00F57AEC">
      <w:r>
        <w:rPr>
          <w:noProof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2253179A" wp14:editId="68BD2F3B">
                <wp:simplePos x="0" y="0"/>
                <wp:positionH relativeFrom="column">
                  <wp:posOffset>4523740</wp:posOffset>
                </wp:positionH>
                <wp:positionV relativeFrom="paragraph">
                  <wp:posOffset>283845</wp:posOffset>
                </wp:positionV>
                <wp:extent cx="1835812" cy="682752"/>
                <wp:effectExtent l="628650" t="0" r="12065" b="22225"/>
                <wp:wrapNone/>
                <wp:docPr id="200" name="Légende : flèche courbé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812" cy="682752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4570"/>
                            <a:gd name="adj6" fmla="val -3347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A1CCE" w14:textId="77777777" w:rsidR="00497369" w:rsidRDefault="00497369" w:rsidP="00F57AEC">
                            <w:pPr>
                              <w:jc w:val="center"/>
                            </w:pPr>
                            <w:r>
                              <w:t>Placer le mat sur la carte à côté du contrôleur et au niveau d'établissement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3179A" id="_x0000_s1200" type="#_x0000_t48" style="position:absolute;left:0;text-align:left;margin-left:356.2pt;margin-top:22.35pt;width:144.55pt;height:53.75pt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" adj="-7231,18267" fillcolor="white [3201]" strokecolor="red" strokeweight="1.5pt">
                <v:textbox>
                  <w:txbxContent>
                    <w:p w14:paraId="10EA1CCE" w14:textId="77777777" w:rsidR="00497369" w:rsidRDefault="00497369" w:rsidP="00F57AEC">
                      <w:pPr>
                        <w:jc w:val="center"/>
                      </w:pPr>
                      <w:r>
                        <w:t>Placer le mat sur la carte à côté du contrôleur et au niveau d'établissement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3772E32" w14:textId="77777777" w:rsidR="00F57AEC" w:rsidRDefault="00F57AEC" w:rsidP="00F57AEC">
      <w:r>
        <w:rPr>
          <w:noProof/>
        </w:rPr>
        <w:drawing>
          <wp:anchor distT="0" distB="0" distL="114300" distR="114300" simplePos="0" relativeHeight="252448256" behindDoc="0" locked="0" layoutInCell="1" allowOverlap="1" wp14:anchorId="3CC9E4CB" wp14:editId="285B0AFA">
            <wp:simplePos x="0" y="0"/>
            <wp:positionH relativeFrom="column">
              <wp:posOffset>3451860</wp:posOffset>
            </wp:positionH>
            <wp:positionV relativeFrom="paragraph">
              <wp:posOffset>12065</wp:posOffset>
            </wp:positionV>
            <wp:extent cx="934720" cy="851535"/>
            <wp:effectExtent l="0" t="0" r="0" b="5715"/>
            <wp:wrapThrough wrapText="bothSides">
              <wp:wrapPolygon edited="0">
                <wp:start x="0" y="0"/>
                <wp:lineTo x="0" y="21262"/>
                <wp:lineTo x="21130" y="21262"/>
                <wp:lineTo x="21130" y="0"/>
                <wp:lineTo x="0" y="0"/>
              </wp:wrapPolygon>
            </wp:wrapThrough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2019-01-04_0850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3FCEB" w14:textId="77777777" w:rsidR="00F57AEC" w:rsidRDefault="00F57AEC" w:rsidP="00F57AEC"/>
    <w:p w14:paraId="3B7AAB86" w14:textId="77777777" w:rsidR="00F57AEC" w:rsidRDefault="00F57AEC" w:rsidP="00F57AEC"/>
    <w:p w14:paraId="6C12F996" w14:textId="77777777" w:rsidR="00F57AEC" w:rsidRDefault="00F57AEC" w:rsidP="00F57AEC"/>
    <w:p w14:paraId="2EFDDB64" w14:textId="77777777" w:rsidR="00F57AEC" w:rsidRDefault="00F57AEC" w:rsidP="00F57AEC">
      <w:pPr>
        <w:rPr>
          <w:b/>
        </w:rPr>
      </w:pPr>
      <w:r>
        <w:t>Paramétrer dans l'onglet "</w:t>
      </w:r>
      <w:r w:rsidRPr="007279C4">
        <w:rPr>
          <w:b/>
        </w:rPr>
        <w:t>Identité</w:t>
      </w:r>
      <w:r>
        <w:rPr>
          <w:b/>
        </w:rPr>
        <w:t>"</w:t>
      </w:r>
    </w:p>
    <w:p w14:paraId="5BD65462" w14:textId="77777777" w:rsidR="00F57AEC" w:rsidRDefault="00F57AEC" w:rsidP="00F57AEC"/>
    <w:p w14:paraId="48701143" w14:textId="77777777" w:rsidR="00F57AEC" w:rsidRDefault="00F57AEC" w:rsidP="00F57AEC">
      <w:pPr>
        <w:rPr>
          <w:noProof/>
        </w:rPr>
      </w:pPr>
    </w:p>
    <w:p w14:paraId="0E531321" w14:textId="10D08AF6" w:rsidR="00F57AEC" w:rsidRDefault="007468CD" w:rsidP="00F57AEC">
      <w:r>
        <w:rPr>
          <w:noProof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 wp14:anchorId="6772D3FD" wp14:editId="5FD8E8E1">
                <wp:simplePos x="0" y="0"/>
                <wp:positionH relativeFrom="column">
                  <wp:posOffset>3340735</wp:posOffset>
                </wp:positionH>
                <wp:positionV relativeFrom="paragraph">
                  <wp:posOffset>792480</wp:posOffset>
                </wp:positionV>
                <wp:extent cx="2139315" cy="276225"/>
                <wp:effectExtent l="0" t="0" r="13335" b="28575"/>
                <wp:wrapNone/>
                <wp:docPr id="20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74BA3B" w14:textId="4773CEA1" w:rsidR="00497369" w:rsidRDefault="00497369" w:rsidP="00F57AEC">
                            <w:r>
                              <w:t xml:space="preserve">Code identique à celui du MAT </w:t>
                            </w:r>
                            <w:r w:rsidR="007468CD">
                              <w:t>5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D3FD" id="_x0000_s1201" type="#_x0000_t202" style="position:absolute;left:0;text-align:left;margin-left:263.05pt;margin-top:62.4pt;width:168.45pt;height:21.75pt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" filled="f" strokecolor="red" strokeweight="1pt">
                <v:textbox>
                  <w:txbxContent>
                    <w:p w14:paraId="1A74BA3B" w14:textId="4773CEA1" w:rsidR="00497369" w:rsidRDefault="00497369" w:rsidP="00F57AEC">
                      <w:r>
                        <w:t xml:space="preserve">Code identique à celui du MAT </w:t>
                      </w:r>
                      <w:r w:rsidR="007468CD">
                        <w:t>5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57AEC">
        <w:rPr>
          <w:noProof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 wp14:anchorId="44BA45E7" wp14:editId="45697720">
                <wp:simplePos x="0" y="0"/>
                <wp:positionH relativeFrom="column">
                  <wp:posOffset>1532255</wp:posOffset>
                </wp:positionH>
                <wp:positionV relativeFrom="paragraph">
                  <wp:posOffset>378460</wp:posOffset>
                </wp:positionV>
                <wp:extent cx="1639019" cy="219075"/>
                <wp:effectExtent l="0" t="0" r="18415" b="2857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92E134" w14:textId="7A0BE88E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A45E7" id="Rectangle 207" o:spid="_x0000_s1202" style="position:absolute;left:0;text-align:left;margin-left:120.65pt;margin-top:29.8pt;width:129.05pt;height:17.25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" fillcolor="white [3212]" strokecolor="red" strokeweight="1pt">
                <v:textbox>
                  <w:txbxContent>
                    <w:p w14:paraId="5192E134" w14:textId="7A0BE88E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7AEC">
        <w:rPr>
          <w:noProof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 wp14:anchorId="47C0DA62" wp14:editId="2B6FC4FA">
                <wp:simplePos x="0" y="0"/>
                <wp:positionH relativeFrom="column">
                  <wp:posOffset>1485900</wp:posOffset>
                </wp:positionH>
                <wp:positionV relativeFrom="paragraph">
                  <wp:posOffset>85725</wp:posOffset>
                </wp:positionV>
                <wp:extent cx="1526876" cy="219075"/>
                <wp:effectExtent l="0" t="0" r="16510" b="2857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8D3848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Citybox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DD3CA6">
                              <w:rPr>
                                <w:sz w:val="16"/>
                                <w:szCs w:val="16"/>
                              </w:rPr>
                              <w:t>V2[</w:t>
                            </w:r>
                            <w:proofErr w:type="spellStart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ethernet</w:t>
                            </w:r>
                            <w:proofErr w:type="spellEnd"/>
                            <w:r w:rsidRPr="00DD3CA6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14:paraId="22B509A3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0DA62" id="Rectangle 201" o:spid="_x0000_s1203" style="position:absolute;left:0;text-align:left;margin-left:117pt;margin-top:6.75pt;width:120.25pt;height:17.25pt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" fillcolor="white [3212]" strokecolor="red" strokeweight="1pt">
                <v:textbox>
                  <w:txbxContent>
                    <w:p w14:paraId="768D3848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D3CA6">
                        <w:rPr>
                          <w:sz w:val="16"/>
                          <w:szCs w:val="16"/>
                        </w:rPr>
                        <w:t>Citybox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D3CA6">
                        <w:rPr>
                          <w:sz w:val="16"/>
                          <w:szCs w:val="16"/>
                        </w:rPr>
                        <w:t>V2[</w:t>
                      </w:r>
                      <w:proofErr w:type="spellStart"/>
                      <w:proofErr w:type="gramEnd"/>
                      <w:r>
                        <w:rPr>
                          <w:sz w:val="16"/>
                          <w:szCs w:val="16"/>
                        </w:rPr>
                        <w:t>ethernet</w:t>
                      </w:r>
                      <w:proofErr w:type="spellEnd"/>
                      <w:r w:rsidRPr="00DD3CA6">
                        <w:rPr>
                          <w:sz w:val="16"/>
                          <w:szCs w:val="16"/>
                        </w:rPr>
                        <w:t>]</w:t>
                      </w:r>
                    </w:p>
                    <w:p w14:paraId="22B509A3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7AEC">
        <w:rPr>
          <w:noProof/>
        </w:rPr>
        <w:drawing>
          <wp:anchor distT="0" distB="0" distL="114300" distR="114300" simplePos="0" relativeHeight="252451328" behindDoc="0" locked="0" layoutInCell="1" allowOverlap="1" wp14:anchorId="748BD61D" wp14:editId="33A209C7">
            <wp:simplePos x="0" y="0"/>
            <wp:positionH relativeFrom="column">
              <wp:posOffset>54023</wp:posOffset>
            </wp:positionH>
            <wp:positionV relativeFrom="paragraph">
              <wp:posOffset>1249310</wp:posOffset>
            </wp:positionV>
            <wp:extent cx="3143480" cy="258904"/>
            <wp:effectExtent l="0" t="0" r="0" b="8255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480" cy="25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AEC">
        <w:rPr>
          <w:noProof/>
        </w:rPr>
        <mc:AlternateContent>
          <mc:Choice Requires="wps">
            <w:drawing>
              <wp:anchor distT="0" distB="0" distL="114300" distR="114300" simplePos="0" relativeHeight="252478976" behindDoc="0" locked="0" layoutInCell="1" allowOverlap="1" wp14:anchorId="6A5DD8DA" wp14:editId="2D5520ED">
                <wp:simplePos x="0" y="0"/>
                <wp:positionH relativeFrom="column">
                  <wp:posOffset>1508340</wp:posOffset>
                </wp:positionH>
                <wp:positionV relativeFrom="paragraph">
                  <wp:posOffset>1296024</wp:posOffset>
                </wp:positionV>
                <wp:extent cx="1639019" cy="219075"/>
                <wp:effectExtent l="0" t="0" r="18415" b="2857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BB372C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DD8DA" id="Rectangle 205" o:spid="_x0000_s1204" style="position:absolute;left:0;text-align:left;margin-left:118.75pt;margin-top:102.05pt;width:129.05pt;height:17.25pt;z-index:2524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" fillcolor="white [3212]" strokecolor="red" strokeweight="1pt">
                <v:textbox>
                  <w:txbxContent>
                    <w:p w14:paraId="61BB372C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THD</w:t>
                      </w:r>
                    </w:p>
                  </w:txbxContent>
                </v:textbox>
              </v:rect>
            </w:pict>
          </mc:Fallback>
        </mc:AlternateContent>
      </w:r>
      <w:r w:rsidR="00F57AEC">
        <w:rPr>
          <w:noProof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 wp14:anchorId="35DCF5FF" wp14:editId="270FAB7E">
                <wp:simplePos x="0" y="0"/>
                <wp:positionH relativeFrom="column">
                  <wp:posOffset>2837815</wp:posOffset>
                </wp:positionH>
                <wp:positionV relativeFrom="paragraph">
                  <wp:posOffset>815975</wp:posOffset>
                </wp:positionV>
                <wp:extent cx="500380" cy="142240"/>
                <wp:effectExtent l="38100" t="57150" r="13970" b="29210"/>
                <wp:wrapNone/>
                <wp:docPr id="20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0380" cy="142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EB0E8" id="AutoShape 49" o:spid="_x0000_s1026" type="#_x0000_t32" style="position:absolute;margin-left:223.45pt;margin-top:64.25pt;width:39.4pt;height:11.2pt;flip:x y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" strokecolor="red" strokeweight="1pt">
                <v:stroke endarrow="block"/>
              </v:shape>
            </w:pict>
          </mc:Fallback>
        </mc:AlternateContent>
      </w:r>
      <w:r w:rsidR="00F57AEC">
        <w:rPr>
          <w:noProof/>
        </w:rPr>
        <w:drawing>
          <wp:inline distT="0" distB="0" distL="0" distR="0" wp14:anchorId="7B54E264" wp14:editId="027E0201">
            <wp:extent cx="3286125" cy="1552575"/>
            <wp:effectExtent l="0" t="0" r="9525" b="9525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AEC" w:rsidRPr="00583EC7">
        <w:rPr>
          <w:noProof/>
        </w:rPr>
        <w:t xml:space="preserve"> </w:t>
      </w:r>
      <w:bookmarkStart w:id="16" w:name="_GoBack"/>
      <w:bookmarkEnd w:id="16"/>
    </w:p>
    <w:p w14:paraId="2411A006" w14:textId="77777777" w:rsidR="00F57AEC" w:rsidRDefault="00F57AEC" w:rsidP="00F57AEC">
      <w:r>
        <w:rPr>
          <w:noProof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 wp14:anchorId="371F9497" wp14:editId="51942F7C">
                <wp:simplePos x="0" y="0"/>
                <wp:positionH relativeFrom="column">
                  <wp:posOffset>1514022</wp:posOffset>
                </wp:positionH>
                <wp:positionV relativeFrom="paragraph">
                  <wp:posOffset>321644</wp:posOffset>
                </wp:positionV>
                <wp:extent cx="181070" cy="181070"/>
                <wp:effectExtent l="0" t="0" r="28575" b="2857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70" cy="181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002528" w14:textId="77777777" w:rsidR="00497369" w:rsidRPr="00DD3CA6" w:rsidRDefault="00497369" w:rsidP="00F57AE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F9497" id="Rectangle 219" o:spid="_x0000_s1205" style="position:absolute;left:0;text-align:left;margin-left:119.2pt;margin-top:25.35pt;width:14.25pt;height:14.25pt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" fillcolor="white [3212]" strokecolor="red" strokeweight="1pt">
                <v:textbox>
                  <w:txbxContent>
                    <w:p w14:paraId="5C002528" w14:textId="77777777" w:rsidR="00497369" w:rsidRPr="00DD3CA6" w:rsidRDefault="00497369" w:rsidP="00F57AE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 wp14:anchorId="3CEE9598" wp14:editId="27EDB120">
                <wp:simplePos x="0" y="0"/>
                <wp:positionH relativeFrom="column">
                  <wp:posOffset>1528781</wp:posOffset>
                </wp:positionH>
                <wp:positionV relativeFrom="paragraph">
                  <wp:posOffset>2427833</wp:posOffset>
                </wp:positionV>
                <wp:extent cx="1639019" cy="219075"/>
                <wp:effectExtent l="0" t="0" r="18415" b="28575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B0224D" w14:textId="77777777" w:rsidR="00497369" w:rsidRPr="00DD3CA6" w:rsidRDefault="00497369" w:rsidP="00F57AE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E9598" id="Rectangle 270" o:spid="_x0000_s1206" style="position:absolute;left:0;text-align:left;margin-left:120.4pt;margin-top:191.15pt;width:129.05pt;height:17.25pt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" fillcolor="white [3212]" strokecolor="red" strokeweight="1pt">
                <v:textbox>
                  <w:txbxContent>
                    <w:p w14:paraId="33B0224D" w14:textId="77777777" w:rsidR="00497369" w:rsidRPr="00DD3CA6" w:rsidRDefault="00497369" w:rsidP="00F57AE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 wp14:anchorId="64B0E859" wp14:editId="71CE825C">
                <wp:simplePos x="0" y="0"/>
                <wp:positionH relativeFrom="column">
                  <wp:posOffset>1546034</wp:posOffset>
                </wp:positionH>
                <wp:positionV relativeFrom="paragraph">
                  <wp:posOffset>2117282</wp:posOffset>
                </wp:positionV>
                <wp:extent cx="1639019" cy="219075"/>
                <wp:effectExtent l="0" t="0" r="18415" b="28575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924F1B" w14:textId="77777777" w:rsidR="00497369" w:rsidRPr="00DD3CA6" w:rsidRDefault="00497369" w:rsidP="00F57AE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0E859" id="Rectangle 271" o:spid="_x0000_s1207" style="position:absolute;left:0;text-align:left;margin-left:121.75pt;margin-top:166.7pt;width:129.05pt;height:17.25pt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" fillcolor="white [3212]" strokecolor="red" strokeweight="1pt">
                <v:textbox>
                  <w:txbxContent>
                    <w:p w14:paraId="0A924F1B" w14:textId="77777777" w:rsidR="00497369" w:rsidRPr="00DD3CA6" w:rsidRDefault="00497369" w:rsidP="00F57AE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 wp14:anchorId="1A6BF012" wp14:editId="39E5A4B4">
                <wp:simplePos x="0" y="0"/>
                <wp:positionH relativeFrom="column">
                  <wp:posOffset>1552755</wp:posOffset>
                </wp:positionH>
                <wp:positionV relativeFrom="paragraph">
                  <wp:posOffset>1828800</wp:posOffset>
                </wp:positionV>
                <wp:extent cx="1639019" cy="219075"/>
                <wp:effectExtent l="0" t="0" r="18415" b="28575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587097" w14:textId="77777777" w:rsidR="00497369" w:rsidRPr="00DD3CA6" w:rsidRDefault="00497369" w:rsidP="00F57AE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BF012" id="Rectangle 272" o:spid="_x0000_s1208" style="position:absolute;left:0;text-align:left;margin-left:122.25pt;margin-top:2in;width:129.05pt;height:17.25pt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" fillcolor="white [3212]" strokecolor="red" strokeweight="1pt">
                <v:textbox>
                  <w:txbxContent>
                    <w:p w14:paraId="2E587097" w14:textId="77777777" w:rsidR="00497369" w:rsidRPr="00DD3CA6" w:rsidRDefault="00497369" w:rsidP="00F57AE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 wp14:anchorId="39EC4FC7" wp14:editId="39BD5C96">
                <wp:simplePos x="0" y="0"/>
                <wp:positionH relativeFrom="column">
                  <wp:posOffset>1534831</wp:posOffset>
                </wp:positionH>
                <wp:positionV relativeFrom="paragraph">
                  <wp:posOffset>1518992</wp:posOffset>
                </wp:positionV>
                <wp:extent cx="1639019" cy="219075"/>
                <wp:effectExtent l="0" t="0" r="18415" b="2857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35D821" w14:textId="77777777" w:rsidR="00497369" w:rsidRDefault="00497369" w:rsidP="00F57AE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67B160BF" w14:textId="77777777" w:rsidR="00497369" w:rsidRPr="00DD3CA6" w:rsidRDefault="00497369" w:rsidP="00F57AE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C4FC7" id="Rectangle 273" o:spid="_x0000_s1209" style="position:absolute;left:0;text-align:left;margin-left:120.85pt;margin-top:119.6pt;width:129.05pt;height:17.25pt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" fillcolor="white [3212]" strokecolor="red" strokeweight="1pt">
                <v:textbox>
                  <w:txbxContent>
                    <w:p w14:paraId="7735D821" w14:textId="77777777" w:rsidR="00497369" w:rsidRDefault="00497369" w:rsidP="00F57AE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14:paraId="67B160BF" w14:textId="77777777" w:rsidR="00497369" w:rsidRPr="00DD3CA6" w:rsidRDefault="00497369" w:rsidP="00F57AE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736" behindDoc="0" locked="0" layoutInCell="1" allowOverlap="1" wp14:anchorId="3095B16C" wp14:editId="79C44849">
                <wp:simplePos x="0" y="0"/>
                <wp:positionH relativeFrom="column">
                  <wp:posOffset>1528781</wp:posOffset>
                </wp:positionH>
                <wp:positionV relativeFrom="paragraph">
                  <wp:posOffset>1202882</wp:posOffset>
                </wp:positionV>
                <wp:extent cx="1639019" cy="219075"/>
                <wp:effectExtent l="0" t="0" r="18415" b="2857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70DBFF" w14:textId="77777777" w:rsidR="00497369" w:rsidRPr="00DD3CA6" w:rsidRDefault="00497369" w:rsidP="00F57AE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5B16C" id="Rectangle 274" o:spid="_x0000_s1210" style="position:absolute;left:0;text-align:left;margin-left:120.4pt;margin-top:94.7pt;width:129.05pt;height:17.25pt;z-index:2524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" fillcolor="white [3212]" strokecolor="red" strokeweight="1pt">
                <v:textbox>
                  <w:txbxContent>
                    <w:p w14:paraId="2470DBFF" w14:textId="77777777" w:rsidR="00497369" w:rsidRPr="00DD3CA6" w:rsidRDefault="00497369" w:rsidP="00F57AE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 wp14:anchorId="7A16005E" wp14:editId="39190D0F">
                <wp:simplePos x="0" y="0"/>
                <wp:positionH relativeFrom="column">
                  <wp:posOffset>1534831</wp:posOffset>
                </wp:positionH>
                <wp:positionV relativeFrom="paragraph">
                  <wp:posOffset>897854</wp:posOffset>
                </wp:positionV>
                <wp:extent cx="1639019" cy="219075"/>
                <wp:effectExtent l="0" t="0" r="1841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A80769" w14:textId="77777777" w:rsidR="00497369" w:rsidRPr="00DD3CA6" w:rsidRDefault="00497369" w:rsidP="00F57AEC">
                            <w:pPr>
                              <w:ind w:left="708" w:firstLine="70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6005E" id="Rectangle 276" o:spid="_x0000_s1211" style="position:absolute;left:0;text-align:left;margin-left:120.85pt;margin-top:70.7pt;width:129.05pt;height:17.25pt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" fillcolor="white [3212]" strokecolor="red" strokeweight="1pt">
                <v:textbox>
                  <w:txbxContent>
                    <w:p w14:paraId="60A80769" w14:textId="77777777" w:rsidR="00497369" w:rsidRPr="00DD3CA6" w:rsidRDefault="00497369" w:rsidP="00F57AEC">
                      <w:pPr>
                        <w:ind w:left="708" w:firstLine="708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 wp14:anchorId="1116DC7B" wp14:editId="351520F8">
                <wp:simplePos x="0" y="0"/>
                <wp:positionH relativeFrom="column">
                  <wp:posOffset>1526875</wp:posOffset>
                </wp:positionH>
                <wp:positionV relativeFrom="paragraph">
                  <wp:posOffset>3338422</wp:posOffset>
                </wp:positionV>
                <wp:extent cx="1639019" cy="219075"/>
                <wp:effectExtent l="0" t="0" r="18415" b="28575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12E679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TOUJOURS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6DC7B" id="Rectangle 277" o:spid="_x0000_s1212" style="position:absolute;left:0;text-align:left;margin-left:120.25pt;margin-top:262.85pt;width:129.05pt;height:17.25pt;z-index:2524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" fillcolor="white [3212]" strokecolor="red" strokeweight="1pt">
                <v:textbox>
                  <w:txbxContent>
                    <w:p w14:paraId="5E12E679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TOUJOURS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 wp14:anchorId="069E8C1C" wp14:editId="0B71C2A0">
                <wp:simplePos x="0" y="0"/>
                <wp:positionH relativeFrom="column">
                  <wp:posOffset>1518249</wp:posOffset>
                </wp:positionH>
                <wp:positionV relativeFrom="paragraph">
                  <wp:posOffset>2734574</wp:posOffset>
                </wp:positionV>
                <wp:extent cx="1639019" cy="219075"/>
                <wp:effectExtent l="0" t="0" r="18415" b="28575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9777A2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E8C1C" id="Rectangle 278" o:spid="_x0000_s1213" style="position:absolute;left:0;text-align:left;margin-left:119.55pt;margin-top:215.3pt;width:129.05pt;height:17.25pt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" fillcolor="white [3212]" strokecolor="red" strokeweight="1pt">
                <v:textbox>
                  <w:txbxContent>
                    <w:p w14:paraId="7D9777A2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ALWAYS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 wp14:anchorId="26442D4C" wp14:editId="208A86CA">
                <wp:simplePos x="0" y="0"/>
                <wp:positionH relativeFrom="column">
                  <wp:posOffset>1537071</wp:posOffset>
                </wp:positionH>
                <wp:positionV relativeFrom="paragraph">
                  <wp:posOffset>3039637</wp:posOffset>
                </wp:positionV>
                <wp:extent cx="1639019" cy="219075"/>
                <wp:effectExtent l="0" t="0" r="18415" b="2857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E259B6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42D4C" id="Rectangle 282" o:spid="_x0000_s1214" style="position:absolute;left:0;text-align:left;margin-left:121.05pt;margin-top:239.35pt;width:129.05pt;height:17.25pt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" fillcolor="white [3212]" strokecolor="red" strokeweight="1pt">
                <v:textbox>
                  <w:txbxContent>
                    <w:p w14:paraId="38E259B6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61C67A" wp14:editId="2B082105">
            <wp:extent cx="3305175" cy="3771900"/>
            <wp:effectExtent l="0" t="0" r="9525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C126" w14:textId="77777777" w:rsidR="00F57AEC" w:rsidRDefault="00F57AEC" w:rsidP="00F57AEC">
      <w:pPr>
        <w:rPr>
          <w:b/>
        </w:rPr>
      </w:pPr>
      <w:r>
        <w:t>Paramétrer dans l'onglet "</w:t>
      </w:r>
      <w:r>
        <w:rPr>
          <w:b/>
        </w:rPr>
        <w:t>Inventaire"</w:t>
      </w:r>
    </w:p>
    <w:p w14:paraId="29E2A6C6" w14:textId="77777777" w:rsidR="00F57AEC" w:rsidRDefault="00F57AEC" w:rsidP="00F57AEC">
      <w:r>
        <w:rPr>
          <w:noProof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 wp14:anchorId="71E78977" wp14:editId="5A919377">
                <wp:simplePos x="0" y="0"/>
                <wp:positionH relativeFrom="column">
                  <wp:posOffset>1546034</wp:posOffset>
                </wp:positionH>
                <wp:positionV relativeFrom="paragraph">
                  <wp:posOffset>567438</wp:posOffset>
                </wp:positionV>
                <wp:extent cx="1639019" cy="219075"/>
                <wp:effectExtent l="0" t="0" r="18415" b="285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671134" w14:textId="77777777" w:rsidR="00497369" w:rsidRPr="00DD3CA6" w:rsidRDefault="00497369" w:rsidP="00F57AEC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78977" id="Rectangle 283" o:spid="_x0000_s1215" style="position:absolute;left:0;text-align:left;margin-left:121.75pt;margin-top:44.7pt;width:129.05pt;height:17.25pt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" fillcolor="white [3212]" strokecolor="red" strokeweight="1pt">
                <v:textbox>
                  <w:txbxContent>
                    <w:p w14:paraId="19671134" w14:textId="77777777" w:rsidR="00497369" w:rsidRPr="00DD3CA6" w:rsidRDefault="00497369" w:rsidP="00F57AEC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 wp14:anchorId="1DD3122D" wp14:editId="456D08F0">
                <wp:simplePos x="0" y="0"/>
                <wp:positionH relativeFrom="column">
                  <wp:posOffset>1534160</wp:posOffset>
                </wp:positionH>
                <wp:positionV relativeFrom="paragraph">
                  <wp:posOffset>269503</wp:posOffset>
                </wp:positionV>
                <wp:extent cx="1639019" cy="219075"/>
                <wp:effectExtent l="0" t="0" r="1841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06F54A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BYES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Unknown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3122D" id="Rectangle 284" o:spid="_x0000_s1216" style="position:absolute;left:0;text-align:left;margin-left:120.8pt;margin-top:21.2pt;width:129.05pt;height:17.25pt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" fillcolor="white [3212]" strokecolor="red" strokeweight="1pt">
                <v:textbox>
                  <w:txbxContent>
                    <w:p w14:paraId="3906F54A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BYES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Unknown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FCA8B2" wp14:editId="31E06F69">
            <wp:extent cx="3324225" cy="2495550"/>
            <wp:effectExtent l="0" t="0" r="9525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B6D8" w14:textId="77777777" w:rsidR="00F57AEC" w:rsidRDefault="00F57AEC" w:rsidP="00F57AEC">
      <w:pPr>
        <w:jc w:val="left"/>
      </w:pPr>
      <w:r>
        <w:br w:type="page"/>
      </w:r>
    </w:p>
    <w:p w14:paraId="56877028" w14:textId="77777777" w:rsidR="00F57AEC" w:rsidRDefault="00F57AEC" w:rsidP="00F57AEC">
      <w:pPr>
        <w:rPr>
          <w:b/>
        </w:rPr>
      </w:pPr>
      <w:r>
        <w:t>Paramétrer dans l'onglet "</w:t>
      </w:r>
      <w:r>
        <w:rPr>
          <w:b/>
        </w:rPr>
        <w:t>Réseau électrique"</w:t>
      </w:r>
    </w:p>
    <w:p w14:paraId="24E699C1" w14:textId="77777777" w:rsidR="00F57AEC" w:rsidRDefault="00F57AEC" w:rsidP="00F57AEC">
      <w:r>
        <w:rPr>
          <w:noProof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 wp14:anchorId="0A1ED236" wp14:editId="5B731B89">
                <wp:simplePos x="0" y="0"/>
                <wp:positionH relativeFrom="column">
                  <wp:posOffset>1545135</wp:posOffset>
                </wp:positionH>
                <wp:positionV relativeFrom="paragraph">
                  <wp:posOffset>1268826</wp:posOffset>
                </wp:positionV>
                <wp:extent cx="1639019" cy="219075"/>
                <wp:effectExtent l="0" t="0" r="18415" b="2857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EF0219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230 Volts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ED236" id="Rectangle 285" o:spid="_x0000_s1217" style="position:absolute;left:0;text-align:left;margin-left:121.65pt;margin-top:99.9pt;width:129.05pt;height:17.25pt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" fillcolor="white [3212]" strokecolor="red" strokeweight="1pt">
                <v:textbox>
                  <w:txbxContent>
                    <w:p w14:paraId="33EF0219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230 Volts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928" behindDoc="0" locked="0" layoutInCell="1" allowOverlap="1" wp14:anchorId="69F44044" wp14:editId="5A526750">
                <wp:simplePos x="0" y="0"/>
                <wp:positionH relativeFrom="column">
                  <wp:posOffset>1534556</wp:posOffset>
                </wp:positionH>
                <wp:positionV relativeFrom="paragraph">
                  <wp:posOffset>658974</wp:posOffset>
                </wp:positionV>
                <wp:extent cx="1639019" cy="219075"/>
                <wp:effectExtent l="0" t="0" r="18415" b="28575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E4BC33" w14:textId="77777777" w:rsidR="00497369" w:rsidRPr="00DD3CA6" w:rsidRDefault="00497369" w:rsidP="00F57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Providers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44044" id="Rectangle 286" o:spid="_x0000_s1218" style="position:absolute;left:0;text-align:left;margin-left:120.85pt;margin-top:51.9pt;width:129.05pt;height:17.25pt;z-index:2524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" fillcolor="white [3212]" strokecolor="red" strokeweight="1pt">
                <v:textbox>
                  <w:txbxContent>
                    <w:p w14:paraId="1CE4BC33" w14:textId="77777777" w:rsidR="00497369" w:rsidRPr="00DD3CA6" w:rsidRDefault="00497369" w:rsidP="00F57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Providers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525682" wp14:editId="3FCD8907">
            <wp:extent cx="3333750" cy="2800350"/>
            <wp:effectExtent l="0" t="0" r="0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582E" w14:textId="77777777" w:rsidR="00F57AEC" w:rsidRDefault="00F57AEC" w:rsidP="00F57AEC">
      <w:r>
        <w:rPr>
          <w:noProof/>
        </w:rPr>
        <w:drawing>
          <wp:anchor distT="0" distB="0" distL="114300" distR="114300" simplePos="0" relativeHeight="252450304" behindDoc="0" locked="0" layoutInCell="1" allowOverlap="1" wp14:anchorId="4B0E962D" wp14:editId="09A424E0">
            <wp:simplePos x="0" y="0"/>
            <wp:positionH relativeFrom="column">
              <wp:posOffset>5903722</wp:posOffset>
            </wp:positionH>
            <wp:positionV relativeFrom="paragraph">
              <wp:posOffset>131445</wp:posOffset>
            </wp:positionV>
            <wp:extent cx="380365" cy="337185"/>
            <wp:effectExtent l="0" t="0" r="635" b="5715"/>
            <wp:wrapThrough wrapText="bothSides">
              <wp:wrapPolygon edited="0">
                <wp:start x="0" y="0"/>
                <wp:lineTo x="0" y="20746"/>
                <wp:lineTo x="20554" y="20746"/>
                <wp:lineTo x="20554" y="0"/>
                <wp:lineTo x="0" y="0"/>
              </wp:wrapPolygon>
            </wp:wrapThrough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2019-01-03_16533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352" behindDoc="0" locked="0" layoutInCell="1" allowOverlap="1" wp14:anchorId="792767C2" wp14:editId="77C47B21">
            <wp:simplePos x="0" y="0"/>
            <wp:positionH relativeFrom="column">
              <wp:posOffset>846455</wp:posOffset>
            </wp:positionH>
            <wp:positionV relativeFrom="paragraph">
              <wp:posOffset>146685</wp:posOffset>
            </wp:positionV>
            <wp:extent cx="343535" cy="292735"/>
            <wp:effectExtent l="0" t="0" r="0" b="0"/>
            <wp:wrapThrough wrapText="bothSides">
              <wp:wrapPolygon edited="0">
                <wp:start x="0" y="0"/>
                <wp:lineTo x="0" y="19679"/>
                <wp:lineTo x="20362" y="19679"/>
                <wp:lineTo x="20362" y="0"/>
                <wp:lineTo x="0" y="0"/>
              </wp:wrapPolygon>
            </wp:wrapThrough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2019-01-04_09534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4B91A" w14:textId="77777777" w:rsidR="00F57AEC" w:rsidRDefault="00F57AEC" w:rsidP="00F57AEC">
      <w:r>
        <w:rPr>
          <w:noProof/>
        </w:rPr>
        <w:drawing>
          <wp:anchor distT="0" distB="0" distL="114300" distR="114300" simplePos="0" relativeHeight="252455424" behindDoc="0" locked="0" layoutInCell="1" allowOverlap="1" wp14:anchorId="47B4925B" wp14:editId="755F8027">
            <wp:simplePos x="0" y="0"/>
            <wp:positionH relativeFrom="column">
              <wp:posOffset>4930648</wp:posOffset>
            </wp:positionH>
            <wp:positionV relativeFrom="paragraph">
              <wp:posOffset>238379</wp:posOffset>
            </wp:positionV>
            <wp:extent cx="188595" cy="196215"/>
            <wp:effectExtent l="0" t="0" r="1905" b="0"/>
            <wp:wrapThrough wrapText="bothSides">
              <wp:wrapPolygon edited="0">
                <wp:start x="0" y="0"/>
                <wp:lineTo x="0" y="18874"/>
                <wp:lineTo x="19636" y="18874"/>
                <wp:lineTo x="19636" y="0"/>
                <wp:lineTo x="0" y="0"/>
              </wp:wrapPolygon>
            </wp:wrapThrough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2019-01-07_16193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Sauvegarder après chaque ajout d'un matériel, puis commissionner le Contrôleur avec l'icone</w:t>
      </w:r>
    </w:p>
    <w:p w14:paraId="00ADCC80" w14:textId="77777777" w:rsidR="00F57AEC" w:rsidRDefault="00F57AEC" w:rsidP="00F57AEC">
      <w:r>
        <w:t>Lors du commissionnement on ne doit pas avoir ces erreurs affichées avec le symbole</w:t>
      </w:r>
    </w:p>
    <w:p w14:paraId="268B0ADE" w14:textId="77777777" w:rsidR="00F57AEC" w:rsidRDefault="00F57AEC" w:rsidP="00F57AEC">
      <w:r>
        <w:rPr>
          <w:noProof/>
        </w:rPr>
        <w:drawing>
          <wp:anchor distT="0" distB="0" distL="114300" distR="114300" simplePos="0" relativeHeight="252454400" behindDoc="0" locked="0" layoutInCell="1" allowOverlap="1" wp14:anchorId="6BC442DD" wp14:editId="63460B4C">
            <wp:simplePos x="0" y="0"/>
            <wp:positionH relativeFrom="column">
              <wp:posOffset>2211959</wp:posOffset>
            </wp:positionH>
            <wp:positionV relativeFrom="paragraph">
              <wp:posOffset>33020</wp:posOffset>
            </wp:positionV>
            <wp:extent cx="1956435" cy="2285365"/>
            <wp:effectExtent l="0" t="0" r="5715" b="635"/>
            <wp:wrapThrough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hrough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019-01-07_1606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C9B40" w14:textId="77777777" w:rsidR="00F57AEC" w:rsidRDefault="00F57AEC" w:rsidP="00F57AEC"/>
    <w:p w14:paraId="2D4CB8DC" w14:textId="77777777" w:rsidR="00F57AEC" w:rsidRDefault="00F57AEC" w:rsidP="00F57AEC"/>
    <w:p w14:paraId="735CA08B" w14:textId="77777777" w:rsidR="00F57AEC" w:rsidRDefault="00F57AEC" w:rsidP="00F57AE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 wp14:anchorId="112C5BEC" wp14:editId="6DCF2321">
                <wp:simplePos x="0" y="0"/>
                <wp:positionH relativeFrom="column">
                  <wp:posOffset>4845939</wp:posOffset>
                </wp:positionH>
                <wp:positionV relativeFrom="paragraph">
                  <wp:posOffset>8128</wp:posOffset>
                </wp:positionV>
                <wp:extent cx="1743075" cy="474980"/>
                <wp:effectExtent l="781050" t="0" r="28575" b="325120"/>
                <wp:wrapNone/>
                <wp:docPr id="287" name="Légende : flèche courbé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7498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2686"/>
                            <a:gd name="adj6" fmla="val -4365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DD389" w14:textId="77777777" w:rsidR="00497369" w:rsidRDefault="00497369" w:rsidP="00F57AEC">
                            <w:pPr>
                              <w:jc w:val="center"/>
                            </w:pPr>
                            <w:r>
                              <w:t>Erreur d'adresse mac sur le MAT1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5BEC" id="_x0000_s1219" type="#_x0000_t48" style="position:absolute;left:0;text-align:left;margin-left:381.55pt;margin-top:.65pt;width:137.25pt;height:37.4pt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" adj="-9429,35140" fillcolor="white [3201]" strokecolor="red" strokeweight="1.5pt">
                <v:textbox>
                  <w:txbxContent>
                    <w:p w14:paraId="483DD389" w14:textId="77777777" w:rsidR="00497369" w:rsidRDefault="00497369" w:rsidP="00F57AEC">
                      <w:pPr>
                        <w:jc w:val="center"/>
                      </w:pPr>
                      <w:r>
                        <w:t>Erreur d'adresse mac sur le MAT1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387DF6B" w14:textId="77777777" w:rsidR="00F57AEC" w:rsidRDefault="00F57AEC" w:rsidP="00F57AEC"/>
    <w:p w14:paraId="4E92ED81" w14:textId="77777777" w:rsidR="00F57AEC" w:rsidRDefault="00F57AEC" w:rsidP="00F57AE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56448" behindDoc="0" locked="0" layoutInCell="1" allowOverlap="1" wp14:anchorId="3E83A43F" wp14:editId="5B40D715">
                <wp:simplePos x="0" y="0"/>
                <wp:positionH relativeFrom="column">
                  <wp:posOffset>2249043</wp:posOffset>
                </wp:positionH>
                <wp:positionV relativeFrom="paragraph">
                  <wp:posOffset>125349</wp:posOffset>
                </wp:positionV>
                <wp:extent cx="1822704" cy="268224"/>
                <wp:effectExtent l="0" t="0" r="25400" b="1778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704" cy="268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541E6" id="Rectangle 288" o:spid="_x0000_s1026" style="position:absolute;margin-left:177.1pt;margin-top:9.85pt;width:143.5pt;height:21.1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" filled="f" strokecolor="red" strokeweight="1.5pt"/>
            </w:pict>
          </mc:Fallback>
        </mc:AlternateContent>
      </w:r>
    </w:p>
    <w:p w14:paraId="75AE3B56" w14:textId="77777777" w:rsidR="00F57AEC" w:rsidRDefault="00F57AEC" w:rsidP="00F57AEC">
      <w:pPr>
        <w:rPr>
          <w:b/>
        </w:rPr>
      </w:pPr>
    </w:p>
    <w:bookmarkEnd w:id="14"/>
    <w:p w14:paraId="38274B67" w14:textId="65552232" w:rsidR="00103288" w:rsidRDefault="00103288">
      <w:pPr>
        <w:jc w:val="left"/>
      </w:pPr>
      <w:r>
        <w:br w:type="page"/>
      </w:r>
    </w:p>
    <w:p w14:paraId="4F68FE1F" w14:textId="2C32E87A" w:rsidR="00497369" w:rsidRDefault="00497369" w:rsidP="00497369">
      <w:pPr>
        <w:pStyle w:val="Titre1"/>
      </w:pPr>
      <w:bookmarkStart w:id="17" w:name="_Toc19693616"/>
      <w:r>
        <w:t>commissionnement du citybox controleur</w:t>
      </w:r>
      <w:bookmarkEnd w:id="17"/>
      <w:r>
        <w:t xml:space="preserve"> </w:t>
      </w:r>
    </w:p>
    <w:p w14:paraId="7C0A24CE" w14:textId="1D35AD70" w:rsidR="00497369" w:rsidRDefault="00497369" w:rsidP="00497369">
      <w:r>
        <w:t xml:space="preserve">La dernière partie du paramétrage consiste à commissionner le </w:t>
      </w:r>
      <w:proofErr w:type="spellStart"/>
      <w:r>
        <w:t>citybox</w:t>
      </w:r>
      <w:proofErr w:type="spellEnd"/>
      <w:r>
        <w:t xml:space="preserve"> contrôleur. Pour se faire, suivez les étapes suivantes : </w:t>
      </w:r>
    </w:p>
    <w:p w14:paraId="73F1C594" w14:textId="08495E41" w:rsidR="00497369" w:rsidRDefault="00497369" w:rsidP="00497369">
      <w:r>
        <w:t xml:space="preserve">Dans la liste d’équipement, sélectionner le contrôleur. </w:t>
      </w:r>
    </w:p>
    <w:p w14:paraId="01B1A973" w14:textId="4E846FBC" w:rsidR="00497369" w:rsidRDefault="00497369" w:rsidP="00497369">
      <w:r>
        <w:rPr>
          <w:noProof/>
        </w:rPr>
        <w:drawing>
          <wp:inline distT="0" distB="0" distL="0" distR="0" wp14:anchorId="49BF5AA2" wp14:editId="508808A9">
            <wp:extent cx="3343275" cy="158115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123D" w14:textId="3F82394B" w:rsidR="00497369" w:rsidRDefault="00497369" w:rsidP="00497369">
      <w:r>
        <w:t xml:space="preserve">Ensuite cliquez sur commissionner. </w:t>
      </w:r>
    </w:p>
    <w:p w14:paraId="66E021EC" w14:textId="4123B06B" w:rsidR="00497369" w:rsidRDefault="00497369" w:rsidP="00497369">
      <w:r>
        <w:rPr>
          <w:noProof/>
        </w:rPr>
        <w:drawing>
          <wp:inline distT="0" distB="0" distL="0" distR="0" wp14:anchorId="1133D6C2" wp14:editId="0CC29ACF">
            <wp:extent cx="3343275" cy="2143125"/>
            <wp:effectExtent l="0" t="0" r="9525" b="9525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B1DF" w14:textId="3B51B132" w:rsidR="00497369" w:rsidRDefault="00497369" w:rsidP="00497369">
      <w:r>
        <w:t xml:space="preserve">L’onglet suivant apparait. </w:t>
      </w:r>
    </w:p>
    <w:p w14:paraId="73591398" w14:textId="648DCCDD" w:rsidR="00497369" w:rsidRDefault="00497369" w:rsidP="00497369">
      <w:r>
        <w:rPr>
          <w:noProof/>
        </w:rPr>
        <w:drawing>
          <wp:inline distT="0" distB="0" distL="0" distR="0" wp14:anchorId="2EF92D00" wp14:editId="2840365D">
            <wp:extent cx="3343275" cy="2343150"/>
            <wp:effectExtent l="0" t="0" r="9525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4DB3" w14:textId="0AEE38DF" w:rsidR="00497369" w:rsidRDefault="00497369" w:rsidP="00497369">
      <w:r>
        <w:t xml:space="preserve">Après avoir cliqué sur « Démarrer », l’onglet de vérification de la base de donnée apparait. </w:t>
      </w:r>
    </w:p>
    <w:p w14:paraId="700871EA" w14:textId="505C8742" w:rsidR="00497369" w:rsidRDefault="00497369" w:rsidP="00497369">
      <w:r>
        <w:rPr>
          <w:noProof/>
        </w:rPr>
        <w:drawing>
          <wp:inline distT="0" distB="0" distL="0" distR="0" wp14:anchorId="08BDBF87" wp14:editId="72695BA2">
            <wp:extent cx="3333750" cy="3505200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3B87" w14:textId="7F59B1B4" w:rsidR="00497369" w:rsidRDefault="00497369" w:rsidP="00497369">
      <w:r>
        <w:t xml:space="preserve">Si tous les voyants sont au vert, la configuration est terminée. </w:t>
      </w:r>
    </w:p>
    <w:p w14:paraId="2F033A75" w14:textId="3DD802BD" w:rsidR="00497369" w:rsidRDefault="00497369" w:rsidP="00497369">
      <w:pPr>
        <w:pStyle w:val="Remarque"/>
      </w:pPr>
      <w:r>
        <w:t xml:space="preserve">Lors du paramétrage des deux mats, vous devez compter 6 équipements supplémentaires à votre configuration initiale. </w:t>
      </w:r>
    </w:p>
    <w:p w14:paraId="22EDE514" w14:textId="77777777" w:rsidR="00497369" w:rsidRDefault="00497369">
      <w:pPr>
        <w:jc w:val="left"/>
        <w:rPr>
          <w:color w:val="00B050"/>
        </w:rPr>
      </w:pPr>
      <w:r>
        <w:br w:type="page"/>
      </w:r>
    </w:p>
    <w:p w14:paraId="1E63F9AF" w14:textId="33D8CA6A" w:rsidR="00103288" w:rsidRDefault="00103288" w:rsidP="00103288">
      <w:pPr>
        <w:pStyle w:val="Titre1"/>
      </w:pPr>
      <w:bookmarkStart w:id="18" w:name="_Toc535248651"/>
      <w:bookmarkStart w:id="19" w:name="_Toc19693617"/>
      <w:r>
        <w:t xml:space="preserve">Exporter la configuration sous </w:t>
      </w:r>
      <w:r w:rsidRPr="00DE70A6">
        <w:t>format CSV</w:t>
      </w:r>
      <w:bookmarkEnd w:id="18"/>
      <w:bookmarkEnd w:id="19"/>
    </w:p>
    <w:p w14:paraId="7C6E832A" w14:textId="2A458145" w:rsidR="00103288" w:rsidRDefault="00103288" w:rsidP="00103288">
      <w:r>
        <w:t>Lorsque le paramétrage est terminé, il faut sauvegarder la configuration sous format CSV pour garder une trace en cas de perte de configuration lors d'une mauvaise manipulation.</w:t>
      </w:r>
    </w:p>
    <w:p w14:paraId="36AAE53C" w14:textId="39196177" w:rsidR="00103288" w:rsidRDefault="00103288" w:rsidP="00103288">
      <w:r>
        <w:t xml:space="preserve">Pour cela il faut sélectionner la </w:t>
      </w:r>
      <w:proofErr w:type="spellStart"/>
      <w:r>
        <w:t>géozone</w:t>
      </w:r>
      <w:proofErr w:type="spellEnd"/>
      <w:r>
        <w:t xml:space="preserve"> paramétrée puis suivre toutes les étapes indiquées ci-dessous : </w:t>
      </w:r>
    </w:p>
    <w:p w14:paraId="5528F5C1" w14:textId="77777777" w:rsidR="00103288" w:rsidRDefault="00103288" w:rsidP="00103288">
      <w:r>
        <w:rPr>
          <w:noProof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 wp14:anchorId="385B85D5" wp14:editId="2A2A0B5B">
                <wp:simplePos x="0" y="0"/>
                <wp:positionH relativeFrom="column">
                  <wp:posOffset>6081698</wp:posOffset>
                </wp:positionH>
                <wp:positionV relativeFrom="paragraph">
                  <wp:posOffset>172966</wp:posOffset>
                </wp:positionV>
                <wp:extent cx="334370" cy="300014"/>
                <wp:effectExtent l="0" t="0" r="27940" b="2413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3000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A52B5" id="Rectangle 265" o:spid="_x0000_s1026" style="position:absolute;margin-left:478.85pt;margin-top:13.6pt;width:26.35pt;height:23.6pt;z-index: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6144" behindDoc="0" locked="0" layoutInCell="1" allowOverlap="1" wp14:anchorId="2A0266C5" wp14:editId="392D5CB2">
            <wp:simplePos x="0" y="0"/>
            <wp:positionH relativeFrom="column">
              <wp:posOffset>4354830</wp:posOffset>
            </wp:positionH>
            <wp:positionV relativeFrom="paragraph">
              <wp:posOffset>207010</wp:posOffset>
            </wp:positionV>
            <wp:extent cx="1992630" cy="2558415"/>
            <wp:effectExtent l="0" t="0" r="7620" b="0"/>
            <wp:wrapThrough wrapText="bothSides">
              <wp:wrapPolygon edited="0">
                <wp:start x="0" y="0"/>
                <wp:lineTo x="0" y="21391"/>
                <wp:lineTo x="21476" y="21391"/>
                <wp:lineTo x="21476" y="0"/>
                <wp:lineTo x="0" y="0"/>
              </wp:wrapPolygon>
            </wp:wrapThrough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2019-01-02_16575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4096" behindDoc="0" locked="0" layoutInCell="1" allowOverlap="1" wp14:anchorId="1C49FD4C" wp14:editId="5D86FDE9">
            <wp:simplePos x="0" y="0"/>
            <wp:positionH relativeFrom="margin">
              <wp:align>center</wp:align>
            </wp:positionH>
            <wp:positionV relativeFrom="paragraph">
              <wp:posOffset>200035</wp:posOffset>
            </wp:positionV>
            <wp:extent cx="1640840" cy="2592705"/>
            <wp:effectExtent l="0" t="0" r="0" b="0"/>
            <wp:wrapThrough wrapText="bothSides">
              <wp:wrapPolygon edited="0">
                <wp:start x="0" y="0"/>
                <wp:lineTo x="0" y="21425"/>
                <wp:lineTo x="21316" y="21425"/>
                <wp:lineTo x="21316" y="0"/>
                <wp:lineTo x="0" y="0"/>
              </wp:wrapPolygon>
            </wp:wrapThrough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2019-01-02_16573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 wp14:anchorId="1EC7C16B" wp14:editId="7053DD51">
                <wp:simplePos x="0" y="0"/>
                <wp:positionH relativeFrom="column">
                  <wp:posOffset>1386868</wp:posOffset>
                </wp:positionH>
                <wp:positionV relativeFrom="paragraph">
                  <wp:posOffset>241205</wp:posOffset>
                </wp:positionV>
                <wp:extent cx="238836" cy="232012"/>
                <wp:effectExtent l="0" t="0" r="27940" b="15875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A8DDB" id="Rectangle 260" o:spid="_x0000_s1026" style="position:absolute;margin-left:109.2pt;margin-top:19pt;width:18.8pt;height:18.2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2048" behindDoc="0" locked="0" layoutInCell="1" allowOverlap="1" wp14:anchorId="5C5E5626" wp14:editId="2A1BD509">
            <wp:simplePos x="0" y="0"/>
            <wp:positionH relativeFrom="column">
              <wp:posOffset>274320</wp:posOffset>
            </wp:positionH>
            <wp:positionV relativeFrom="paragraph">
              <wp:posOffset>200025</wp:posOffset>
            </wp:positionV>
            <wp:extent cx="2167255" cy="1842135"/>
            <wp:effectExtent l="0" t="0" r="4445" b="5715"/>
            <wp:wrapThrough wrapText="bothSides">
              <wp:wrapPolygon edited="0">
                <wp:start x="0" y="0"/>
                <wp:lineTo x="0" y="21444"/>
                <wp:lineTo x="21454" y="21444"/>
                <wp:lineTo x="21454" y="0"/>
                <wp:lineTo x="0" y="0"/>
              </wp:wrapPolygon>
            </wp:wrapThrough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2019-01-02_16571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1F68C77B" w14:textId="77777777" w:rsidR="00103288" w:rsidRDefault="00103288" w:rsidP="00103288"/>
    <w:p w14:paraId="11B96F69" w14:textId="77777777" w:rsidR="00103288" w:rsidRDefault="00103288" w:rsidP="00103288">
      <w:r>
        <w:rPr>
          <w:noProof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08C87CF6" wp14:editId="0E6E8FCF">
                <wp:simplePos x="0" y="0"/>
                <wp:positionH relativeFrom="column">
                  <wp:posOffset>2621991</wp:posOffset>
                </wp:positionH>
                <wp:positionV relativeFrom="paragraph">
                  <wp:posOffset>292734</wp:posOffset>
                </wp:positionV>
                <wp:extent cx="1132764" cy="532263"/>
                <wp:effectExtent l="0" t="0" r="10795" b="2032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64" cy="5322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4205BC" w14:textId="77777777" w:rsidR="00497369" w:rsidRDefault="00497369" w:rsidP="001032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87CF6" id="Rectangle 451" o:spid="_x0000_s1220" style="position:absolute;left:0;text-align:left;margin-left:206.45pt;margin-top:23.05pt;width:89.2pt;height:41.9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" filled="f" strokecolor="red" strokeweight="1pt">
                <v:textbox>
                  <w:txbxContent>
                    <w:p w14:paraId="164205BC" w14:textId="77777777" w:rsidR="00497369" w:rsidRDefault="00497369" w:rsidP="001032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F3CBB1" w14:textId="77777777" w:rsidR="00103288" w:rsidRDefault="00103288" w:rsidP="00103288"/>
    <w:p w14:paraId="50D9EFC9" w14:textId="77777777" w:rsidR="00103288" w:rsidRDefault="00103288" w:rsidP="00103288"/>
    <w:p w14:paraId="53D0CB7C" w14:textId="77777777" w:rsidR="00103288" w:rsidRDefault="00103288" w:rsidP="00103288"/>
    <w:p w14:paraId="0C1B293E" w14:textId="77777777" w:rsidR="00103288" w:rsidRDefault="00103288" w:rsidP="00103288"/>
    <w:p w14:paraId="0909F729" w14:textId="77777777" w:rsidR="00103288" w:rsidRDefault="00103288" w:rsidP="00103288"/>
    <w:p w14:paraId="5E5B85E2" w14:textId="77777777" w:rsidR="00103288" w:rsidRDefault="00103288" w:rsidP="00103288">
      <w:r>
        <w:rPr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428FB2A5" wp14:editId="1DC5317F">
                <wp:simplePos x="0" y="0"/>
                <wp:positionH relativeFrom="column">
                  <wp:posOffset>2635638</wp:posOffset>
                </wp:positionH>
                <wp:positionV relativeFrom="paragraph">
                  <wp:posOffset>270538</wp:posOffset>
                </wp:positionV>
                <wp:extent cx="812041" cy="163404"/>
                <wp:effectExtent l="0" t="0" r="26670" b="27305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041" cy="16340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6AF02F" w14:textId="77777777" w:rsidR="00497369" w:rsidRDefault="00497369" w:rsidP="001032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FB2A5" id="Rectangle 452" o:spid="_x0000_s1221" style="position:absolute;left:0;text-align:left;margin-left:207.55pt;margin-top:21.3pt;width:63.95pt;height:12.8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" filled="f" strokecolor="red" strokeweight="1pt">
                <v:textbox>
                  <w:txbxContent>
                    <w:p w14:paraId="7C6AF02F" w14:textId="77777777" w:rsidR="00497369" w:rsidRDefault="00497369" w:rsidP="001032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82C0C76" w14:textId="77777777" w:rsidR="00103288" w:rsidRDefault="00103288" w:rsidP="00103288">
      <w:r>
        <w:rPr>
          <w:noProof/>
        </w:rPr>
        <mc:AlternateContent>
          <mc:Choice Requires="wps">
            <w:drawing>
              <wp:anchor distT="0" distB="0" distL="114300" distR="114300" simplePos="0" relativeHeight="252487168" behindDoc="0" locked="0" layoutInCell="1" allowOverlap="1" wp14:anchorId="3108888A" wp14:editId="2F6AE0D6">
                <wp:simplePos x="0" y="0"/>
                <wp:positionH relativeFrom="column">
                  <wp:posOffset>4409848</wp:posOffset>
                </wp:positionH>
                <wp:positionV relativeFrom="paragraph">
                  <wp:posOffset>200451</wp:posOffset>
                </wp:positionV>
                <wp:extent cx="1620368" cy="259308"/>
                <wp:effectExtent l="0" t="0" r="18415" b="2667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368" cy="2593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F6DB3B" w14:textId="77777777" w:rsidR="00497369" w:rsidRDefault="00497369" w:rsidP="00103288">
                            <w:pPr>
                              <w:jc w:val="center"/>
                            </w:pPr>
                            <w:r>
                              <w:t>Appuyer sur enregistrer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8888A" id="Rectangle 264" o:spid="_x0000_s1222" style="position:absolute;left:0;text-align:left;margin-left:347.25pt;margin-top:15.8pt;width:127.6pt;height:20.4pt;z-index:25248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" fillcolor="window" strokecolor="red" strokeweight="1.5pt">
                <v:textbox>
                  <w:txbxContent>
                    <w:p w14:paraId="1EF6DB3B" w14:textId="77777777" w:rsidR="00497369" w:rsidRDefault="00497369" w:rsidP="00103288">
                      <w:pPr>
                        <w:jc w:val="center"/>
                      </w:pPr>
                      <w:r>
                        <w:t>Appuyer sur enregistrer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120" behindDoc="0" locked="0" layoutInCell="1" allowOverlap="1" wp14:anchorId="32404F41" wp14:editId="682D3E76">
                <wp:simplePos x="0" y="0"/>
                <wp:positionH relativeFrom="column">
                  <wp:posOffset>2621991</wp:posOffset>
                </wp:positionH>
                <wp:positionV relativeFrom="paragraph">
                  <wp:posOffset>193628</wp:posOffset>
                </wp:positionV>
                <wp:extent cx="1620368" cy="464023"/>
                <wp:effectExtent l="0" t="0" r="18415" b="1270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368" cy="46402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0D47B" w14:textId="77777777" w:rsidR="00497369" w:rsidRDefault="00497369" w:rsidP="00103288">
                            <w:pPr>
                              <w:jc w:val="center"/>
                            </w:pPr>
                            <w:r>
                              <w:t>Sélectionner tous les équipements paramétrés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04F41" id="Rectangle 262" o:spid="_x0000_s1223" style="position:absolute;left:0;text-align:left;margin-left:206.45pt;margin-top:15.25pt;width:127.6pt;height:36.55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" fillcolor="white [3201]" strokecolor="red" strokeweight="1.5pt">
                <v:textbox>
                  <w:txbxContent>
                    <w:p w14:paraId="1B80D47B" w14:textId="77777777" w:rsidR="00497369" w:rsidRDefault="00497369" w:rsidP="00103288">
                      <w:pPr>
                        <w:jc w:val="center"/>
                      </w:pPr>
                      <w:r>
                        <w:t>Sélectionner tous les équipements paramétrés</w:t>
                      </w:r>
                    </w:p>
                  </w:txbxContent>
                </v:textbox>
              </v:rect>
            </w:pict>
          </mc:Fallback>
        </mc:AlternateContent>
      </w:r>
    </w:p>
    <w:p w14:paraId="4CE6F125" w14:textId="77777777" w:rsidR="00103288" w:rsidRDefault="00103288" w:rsidP="00103288"/>
    <w:p w14:paraId="52BDF008" w14:textId="77777777" w:rsidR="00103288" w:rsidRDefault="00103288" w:rsidP="00103288"/>
    <w:p w14:paraId="5BAE49B5" w14:textId="77777777" w:rsidR="00103288" w:rsidRDefault="00103288" w:rsidP="00103288">
      <w:r>
        <w:t>Ensuite appuyer sur "Oui" dans la fenêtre de confirmation.</w:t>
      </w:r>
    </w:p>
    <w:p w14:paraId="484E86AF" w14:textId="77777777" w:rsidR="00103288" w:rsidRDefault="00103288" w:rsidP="00103288">
      <w:r>
        <w:rPr>
          <w:noProof/>
        </w:rPr>
        <w:drawing>
          <wp:anchor distT="0" distB="0" distL="114300" distR="114300" simplePos="0" relativeHeight="252489216" behindDoc="0" locked="0" layoutInCell="1" allowOverlap="1" wp14:anchorId="2AC22A82" wp14:editId="75E57771">
            <wp:simplePos x="0" y="0"/>
            <wp:positionH relativeFrom="column">
              <wp:posOffset>1952388</wp:posOffset>
            </wp:positionH>
            <wp:positionV relativeFrom="paragraph">
              <wp:posOffset>71755</wp:posOffset>
            </wp:positionV>
            <wp:extent cx="2190667" cy="1058412"/>
            <wp:effectExtent l="0" t="0" r="635" b="8890"/>
            <wp:wrapThrough wrapText="bothSides">
              <wp:wrapPolygon edited="0">
                <wp:start x="0" y="0"/>
                <wp:lineTo x="0" y="21393"/>
                <wp:lineTo x="21418" y="21393"/>
                <wp:lineTo x="21418" y="0"/>
                <wp:lineTo x="0" y="0"/>
              </wp:wrapPolygon>
            </wp:wrapThrough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2019-01-02_16580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667" cy="105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1D0ED" w14:textId="77777777" w:rsidR="00103288" w:rsidRDefault="00103288" w:rsidP="00103288"/>
    <w:p w14:paraId="0008D66A" w14:textId="77777777" w:rsidR="00103288" w:rsidRDefault="00103288" w:rsidP="00103288"/>
    <w:p w14:paraId="6E164A77" w14:textId="77777777" w:rsidR="00103288" w:rsidRDefault="00103288" w:rsidP="00103288">
      <w:r>
        <w:rPr>
          <w:noProof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 wp14:anchorId="7F242F6B" wp14:editId="2A3C285D">
                <wp:simplePos x="0" y="0"/>
                <wp:positionH relativeFrom="column">
                  <wp:posOffset>2669758</wp:posOffset>
                </wp:positionH>
                <wp:positionV relativeFrom="paragraph">
                  <wp:posOffset>60401</wp:posOffset>
                </wp:positionV>
                <wp:extent cx="381626" cy="150125"/>
                <wp:effectExtent l="0" t="0" r="19050" b="2159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26" cy="150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4C823C" w14:textId="77777777" w:rsidR="00497369" w:rsidRDefault="00497369" w:rsidP="001032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42F6B" id="Rectangle 453" o:spid="_x0000_s1224" style="position:absolute;left:0;text-align:left;margin-left:210.2pt;margin-top:4.75pt;width:30.05pt;height:11.8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" filled="f" strokecolor="red" strokeweight="1pt">
                <v:textbox>
                  <w:txbxContent>
                    <w:p w14:paraId="754C823C" w14:textId="77777777" w:rsidR="00497369" w:rsidRDefault="00497369" w:rsidP="001032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33ACA4" w14:textId="77777777" w:rsidR="00103288" w:rsidRDefault="00103288" w:rsidP="00103288"/>
    <w:p w14:paraId="21730F55" w14:textId="77777777" w:rsidR="00103288" w:rsidRDefault="00103288" w:rsidP="00103288"/>
    <w:p w14:paraId="091CFE7C" w14:textId="3A1DC34D" w:rsidR="00103288" w:rsidRDefault="00103288" w:rsidP="00103288">
      <w:r>
        <w:t xml:space="preserve">Sauvegarder le fichier CSV dans le répertoire de votre choix. </w:t>
      </w:r>
    </w:p>
    <w:p w14:paraId="0E0DB501" w14:textId="0D87CF6F" w:rsidR="00F57AEC" w:rsidRDefault="00F57AEC" w:rsidP="00F57AEC">
      <w:pPr>
        <w:jc w:val="left"/>
      </w:pPr>
    </w:p>
    <w:sectPr w:rsidR="00F57AEC" w:rsidSect="004762D7">
      <w:headerReference w:type="default" r:id="rId43"/>
      <w:footerReference w:type="default" r:id="rId44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2D5B6" w14:textId="77777777" w:rsidR="00497369" w:rsidRDefault="00497369" w:rsidP="00CD447F">
      <w:pPr>
        <w:spacing w:after="0"/>
      </w:pPr>
      <w:r>
        <w:separator/>
      </w:r>
    </w:p>
  </w:endnote>
  <w:endnote w:type="continuationSeparator" w:id="0">
    <w:p w14:paraId="359C8435" w14:textId="77777777" w:rsidR="00497369" w:rsidRDefault="00497369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97369" w14:paraId="4C020273" w14:textId="77777777" w:rsidTr="00F469E2">
      <w:trPr>
        <w:trHeight w:val="847"/>
      </w:trPr>
      <w:tc>
        <w:tcPr>
          <w:tcW w:w="1667" w:type="pct"/>
          <w:vAlign w:val="center"/>
        </w:tcPr>
        <w:p w14:paraId="0688FE13" w14:textId="77777777" w:rsidR="00497369" w:rsidRDefault="00497369" w:rsidP="00F469E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1C7117B3" wp14:editId="39A6E34E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5087D00E" w14:textId="3A13A028" w:rsidR="00497369" w:rsidRDefault="00497369" w:rsidP="00F469E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 w:rsidR="00BB1A70">
            <w:rPr>
              <w:rFonts w:ascii="Arial Narrow" w:hAnsi="Arial Narrow"/>
              <w:noProof/>
            </w:rPr>
            <w:t>25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/25</w:t>
          </w:r>
        </w:p>
        <w:p w14:paraId="054588EC" w14:textId="77777777" w:rsidR="00497369" w:rsidRDefault="00497369" w:rsidP="00F469E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7A2856C" w14:textId="5F10F450" w:rsidR="00497369" w:rsidRDefault="00497369" w:rsidP="00F469E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10E56936" w14:textId="77777777" w:rsidR="00497369" w:rsidRDefault="00497369" w:rsidP="00F469E2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0424DAB6" w14:textId="77777777" w:rsidR="00497369" w:rsidRDefault="00497369" w:rsidP="004C4254">
    <w:pPr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BD189" w14:textId="77777777" w:rsidR="00497369" w:rsidRDefault="00497369" w:rsidP="00CD447F">
      <w:pPr>
        <w:spacing w:after="0"/>
      </w:pPr>
      <w:r>
        <w:separator/>
      </w:r>
    </w:p>
  </w:footnote>
  <w:footnote w:type="continuationSeparator" w:id="0">
    <w:p w14:paraId="41F33A86" w14:textId="77777777" w:rsidR="00497369" w:rsidRDefault="00497369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497369" w14:paraId="35E0C4F1" w14:textId="77777777" w:rsidTr="0019048A">
      <w:trPr>
        <w:trHeight w:val="510"/>
      </w:trPr>
      <w:tc>
        <w:tcPr>
          <w:tcW w:w="1219" w:type="pct"/>
          <w:vAlign w:val="center"/>
        </w:tcPr>
        <w:p w14:paraId="2A739DBE" w14:textId="77777777" w:rsidR="00497369" w:rsidRDefault="00497369" w:rsidP="0019048A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30775B7D" w14:textId="77777777" w:rsidR="00497369" w:rsidRDefault="00497369" w:rsidP="0019048A">
          <w:pPr>
            <w:jc w:val="center"/>
          </w:pPr>
          <w:r>
            <w:rPr>
              <w:rFonts w:cs="Arial"/>
              <w:b/>
              <w:bCs/>
              <w:szCs w:val="20"/>
            </w:rPr>
            <w:t>SMART STREET CY10</w:t>
          </w:r>
        </w:p>
      </w:tc>
      <w:tc>
        <w:tcPr>
          <w:tcW w:w="1053" w:type="pct"/>
          <w:vAlign w:val="center"/>
        </w:tcPr>
        <w:p w14:paraId="6DFD9F9A" w14:textId="5CB3214A" w:rsidR="00497369" w:rsidRDefault="00497369" w:rsidP="0019048A">
          <w:pPr>
            <w:jc w:val="right"/>
          </w:pPr>
          <w:fldSimple w:instr=" DOCPROPERTY  Category  \* MERGEFORMAT ">
            <w:r w:rsidR="00BB1A70">
              <w:t>Paramétrage CY20</w:t>
            </w:r>
          </w:fldSimple>
        </w:p>
      </w:tc>
    </w:tr>
  </w:tbl>
  <w:p w14:paraId="0AF01DE8" w14:textId="77777777" w:rsidR="00497369" w:rsidRDefault="00497369" w:rsidP="009801E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9pt;height:32.25pt" o:bullet="t">
        <v:imagedata r:id="rId1" o:title="icone_attention"/>
      </v:shape>
    </w:pict>
  </w:numPicBullet>
  <w:numPicBullet w:numPicBulletId="1">
    <w:pict>
      <v:shape id="_x0000_i1043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020B175C"/>
    <w:multiLevelType w:val="hybridMultilevel"/>
    <w:tmpl w:val="3642D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B181D"/>
    <w:multiLevelType w:val="hybridMultilevel"/>
    <w:tmpl w:val="67F6E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B2669"/>
    <w:multiLevelType w:val="hybridMultilevel"/>
    <w:tmpl w:val="94DAE5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F4DEE"/>
    <w:multiLevelType w:val="hybridMultilevel"/>
    <w:tmpl w:val="0204AF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67F03"/>
    <w:multiLevelType w:val="hybridMultilevel"/>
    <w:tmpl w:val="F64AF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7651AF"/>
    <w:multiLevelType w:val="hybridMultilevel"/>
    <w:tmpl w:val="C0B2F7E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FB4D83"/>
    <w:multiLevelType w:val="hybridMultilevel"/>
    <w:tmpl w:val="B052C362"/>
    <w:lvl w:ilvl="0" w:tplc="2EEED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AD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65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8E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EB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428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76C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8AB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40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A45F0F"/>
    <w:multiLevelType w:val="hybridMultilevel"/>
    <w:tmpl w:val="4050A8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E13C4"/>
    <w:multiLevelType w:val="hybridMultilevel"/>
    <w:tmpl w:val="F8740C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10EC"/>
    <w:multiLevelType w:val="hybridMultilevel"/>
    <w:tmpl w:val="AC64FF86"/>
    <w:lvl w:ilvl="0" w:tplc="6FF0B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D27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B6A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62E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58F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6C8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8B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6E3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D46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84C99"/>
    <w:multiLevelType w:val="hybridMultilevel"/>
    <w:tmpl w:val="7ADCCA34"/>
    <w:lvl w:ilvl="0" w:tplc="E3B40C2E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95DF4"/>
    <w:multiLevelType w:val="hybridMultilevel"/>
    <w:tmpl w:val="24F63B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4524355"/>
    <w:multiLevelType w:val="hybridMultilevel"/>
    <w:tmpl w:val="0CDA5980"/>
    <w:lvl w:ilvl="0" w:tplc="048243DE">
      <w:start w:val="4"/>
      <w:numFmt w:val="decimal"/>
      <w:lvlText w:val="%1"/>
      <w:lvlJc w:val="left"/>
      <w:pPr>
        <w:ind w:left="1778" w:hanging="360"/>
      </w:pPr>
      <w:rPr>
        <w:rFonts w:ascii="Arial" w:hAnsi="Arial" w:hint="default"/>
        <w:b/>
        <w:color w:val="0000FF" w:themeColor="hyperlink"/>
        <w:sz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46F26A93"/>
    <w:multiLevelType w:val="hybridMultilevel"/>
    <w:tmpl w:val="8A28BE3A"/>
    <w:lvl w:ilvl="0" w:tplc="6B54F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44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FEB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40E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827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4A7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04C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28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04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74F76B0"/>
    <w:multiLevelType w:val="hybridMultilevel"/>
    <w:tmpl w:val="C526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8222F"/>
    <w:multiLevelType w:val="hybridMultilevel"/>
    <w:tmpl w:val="83420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E0E65"/>
    <w:multiLevelType w:val="multilevel"/>
    <w:tmpl w:val="6436C1D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D4B5689"/>
    <w:multiLevelType w:val="hybridMultilevel"/>
    <w:tmpl w:val="3CC6E70C"/>
    <w:lvl w:ilvl="0" w:tplc="A77AA0D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4564E"/>
    <w:multiLevelType w:val="hybridMultilevel"/>
    <w:tmpl w:val="6CA0B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B525B3"/>
    <w:multiLevelType w:val="hybridMultilevel"/>
    <w:tmpl w:val="82F8F48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DC11856"/>
    <w:multiLevelType w:val="hybridMultilevel"/>
    <w:tmpl w:val="B2DC3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4"/>
  </w:num>
  <w:num w:numId="8">
    <w:abstractNumId w:val="5"/>
  </w:num>
  <w:num w:numId="9">
    <w:abstractNumId w:val="13"/>
  </w:num>
  <w:num w:numId="10">
    <w:abstractNumId w:val="23"/>
  </w:num>
  <w:num w:numId="11">
    <w:abstractNumId w:val="4"/>
  </w:num>
  <w:num w:numId="12">
    <w:abstractNumId w:val="20"/>
  </w:num>
  <w:num w:numId="13">
    <w:abstractNumId w:val="26"/>
  </w:num>
  <w:num w:numId="14">
    <w:abstractNumId w:val="19"/>
  </w:num>
  <w:num w:numId="15">
    <w:abstractNumId w:val="12"/>
  </w:num>
  <w:num w:numId="16">
    <w:abstractNumId w:val="8"/>
  </w:num>
  <w:num w:numId="17">
    <w:abstractNumId w:val="1"/>
  </w:num>
  <w:num w:numId="18">
    <w:abstractNumId w:val="15"/>
  </w:num>
  <w:num w:numId="19">
    <w:abstractNumId w:val="9"/>
  </w:num>
  <w:num w:numId="20">
    <w:abstractNumId w:val="10"/>
  </w:num>
  <w:num w:numId="21">
    <w:abstractNumId w:val="24"/>
  </w:num>
  <w:num w:numId="22">
    <w:abstractNumId w:val="2"/>
  </w:num>
  <w:num w:numId="23">
    <w:abstractNumId w:val="3"/>
  </w:num>
  <w:num w:numId="24">
    <w:abstractNumId w:val="25"/>
  </w:num>
  <w:num w:numId="25">
    <w:abstractNumId w:val="11"/>
  </w:num>
  <w:num w:numId="26">
    <w:abstractNumId w:val="0"/>
  </w:num>
  <w:num w:numId="27">
    <w:abstractNumId w:val="21"/>
  </w:num>
  <w:num w:numId="28">
    <w:abstractNumId w:val="1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562"/>
    <w:rsid w:val="00007D3A"/>
    <w:rsid w:val="0001494D"/>
    <w:rsid w:val="00022CBC"/>
    <w:rsid w:val="000236EA"/>
    <w:rsid w:val="00024017"/>
    <w:rsid w:val="00026967"/>
    <w:rsid w:val="000277E5"/>
    <w:rsid w:val="000357D9"/>
    <w:rsid w:val="000377E6"/>
    <w:rsid w:val="000619D3"/>
    <w:rsid w:val="0006358E"/>
    <w:rsid w:val="000734E7"/>
    <w:rsid w:val="00073F3D"/>
    <w:rsid w:val="000770E8"/>
    <w:rsid w:val="00080670"/>
    <w:rsid w:val="00096569"/>
    <w:rsid w:val="000A1B9C"/>
    <w:rsid w:val="000B06EF"/>
    <w:rsid w:val="000C3582"/>
    <w:rsid w:val="000D163C"/>
    <w:rsid w:val="000D365E"/>
    <w:rsid w:val="000D3C5B"/>
    <w:rsid w:val="000E4D65"/>
    <w:rsid w:val="000F60C8"/>
    <w:rsid w:val="00103288"/>
    <w:rsid w:val="0011407C"/>
    <w:rsid w:val="001158F0"/>
    <w:rsid w:val="00131C63"/>
    <w:rsid w:val="0013228D"/>
    <w:rsid w:val="00137666"/>
    <w:rsid w:val="00137F9A"/>
    <w:rsid w:val="00155991"/>
    <w:rsid w:val="00157A3C"/>
    <w:rsid w:val="00162E85"/>
    <w:rsid w:val="001728ED"/>
    <w:rsid w:val="00172F81"/>
    <w:rsid w:val="0019048A"/>
    <w:rsid w:val="00193782"/>
    <w:rsid w:val="001B0EE3"/>
    <w:rsid w:val="001C59C8"/>
    <w:rsid w:val="001D007E"/>
    <w:rsid w:val="002122BF"/>
    <w:rsid w:val="0021449D"/>
    <w:rsid w:val="0022380A"/>
    <w:rsid w:val="00227959"/>
    <w:rsid w:val="00231A82"/>
    <w:rsid w:val="00241A18"/>
    <w:rsid w:val="00244710"/>
    <w:rsid w:val="00252F5B"/>
    <w:rsid w:val="00253215"/>
    <w:rsid w:val="00267DA5"/>
    <w:rsid w:val="0027607C"/>
    <w:rsid w:val="00280375"/>
    <w:rsid w:val="00281A98"/>
    <w:rsid w:val="0029043E"/>
    <w:rsid w:val="0029323F"/>
    <w:rsid w:val="002A038E"/>
    <w:rsid w:val="002A3E5B"/>
    <w:rsid w:val="002B4BDC"/>
    <w:rsid w:val="002D199A"/>
    <w:rsid w:val="002F49A4"/>
    <w:rsid w:val="00300C98"/>
    <w:rsid w:val="00301F3A"/>
    <w:rsid w:val="0030262D"/>
    <w:rsid w:val="00305345"/>
    <w:rsid w:val="00312AC2"/>
    <w:rsid w:val="0032416C"/>
    <w:rsid w:val="00330A77"/>
    <w:rsid w:val="00353BF8"/>
    <w:rsid w:val="00353E49"/>
    <w:rsid w:val="00364EF5"/>
    <w:rsid w:val="00366C0F"/>
    <w:rsid w:val="00392371"/>
    <w:rsid w:val="0039277E"/>
    <w:rsid w:val="00395F21"/>
    <w:rsid w:val="003A4307"/>
    <w:rsid w:val="003A70FE"/>
    <w:rsid w:val="003B57D0"/>
    <w:rsid w:val="003C3A72"/>
    <w:rsid w:val="003D2D85"/>
    <w:rsid w:val="003D6844"/>
    <w:rsid w:val="003D7672"/>
    <w:rsid w:val="003E3A1A"/>
    <w:rsid w:val="003E455F"/>
    <w:rsid w:val="003F0036"/>
    <w:rsid w:val="0041118A"/>
    <w:rsid w:val="00411AAE"/>
    <w:rsid w:val="004165E9"/>
    <w:rsid w:val="00422044"/>
    <w:rsid w:val="004301A5"/>
    <w:rsid w:val="00430E25"/>
    <w:rsid w:val="00432F05"/>
    <w:rsid w:val="00435582"/>
    <w:rsid w:val="0045397D"/>
    <w:rsid w:val="00470955"/>
    <w:rsid w:val="004724E3"/>
    <w:rsid w:val="00473D54"/>
    <w:rsid w:val="00475673"/>
    <w:rsid w:val="004762D7"/>
    <w:rsid w:val="00481235"/>
    <w:rsid w:val="004826E2"/>
    <w:rsid w:val="00482BB1"/>
    <w:rsid w:val="00490171"/>
    <w:rsid w:val="00494CAE"/>
    <w:rsid w:val="00497369"/>
    <w:rsid w:val="004A6518"/>
    <w:rsid w:val="004C4254"/>
    <w:rsid w:val="004D57C9"/>
    <w:rsid w:val="004E04B2"/>
    <w:rsid w:val="00507C7B"/>
    <w:rsid w:val="00521F84"/>
    <w:rsid w:val="00535DCE"/>
    <w:rsid w:val="005417C8"/>
    <w:rsid w:val="00551929"/>
    <w:rsid w:val="00561147"/>
    <w:rsid w:val="00566AF6"/>
    <w:rsid w:val="00582B22"/>
    <w:rsid w:val="00583EC7"/>
    <w:rsid w:val="005A30DC"/>
    <w:rsid w:val="005A6C31"/>
    <w:rsid w:val="005C2450"/>
    <w:rsid w:val="005C6C10"/>
    <w:rsid w:val="005C7BFD"/>
    <w:rsid w:val="005E06FF"/>
    <w:rsid w:val="005F45B7"/>
    <w:rsid w:val="005F64B9"/>
    <w:rsid w:val="00604A36"/>
    <w:rsid w:val="0060576A"/>
    <w:rsid w:val="00610CCD"/>
    <w:rsid w:val="00621004"/>
    <w:rsid w:val="0062409C"/>
    <w:rsid w:val="006452EF"/>
    <w:rsid w:val="006507A3"/>
    <w:rsid w:val="0065159F"/>
    <w:rsid w:val="006538DB"/>
    <w:rsid w:val="00674254"/>
    <w:rsid w:val="0068321E"/>
    <w:rsid w:val="006C12E9"/>
    <w:rsid w:val="006C278E"/>
    <w:rsid w:val="006C7873"/>
    <w:rsid w:val="006D087C"/>
    <w:rsid w:val="006D1484"/>
    <w:rsid w:val="006F06E4"/>
    <w:rsid w:val="006F242E"/>
    <w:rsid w:val="006F32E8"/>
    <w:rsid w:val="006F7697"/>
    <w:rsid w:val="00701D0A"/>
    <w:rsid w:val="00702EDC"/>
    <w:rsid w:val="007279C4"/>
    <w:rsid w:val="00737EE8"/>
    <w:rsid w:val="0074129B"/>
    <w:rsid w:val="00741FA1"/>
    <w:rsid w:val="00742405"/>
    <w:rsid w:val="007424F0"/>
    <w:rsid w:val="007468CD"/>
    <w:rsid w:val="0075678E"/>
    <w:rsid w:val="00780930"/>
    <w:rsid w:val="00793AEB"/>
    <w:rsid w:val="007B23C9"/>
    <w:rsid w:val="007C1DB6"/>
    <w:rsid w:val="007C5857"/>
    <w:rsid w:val="007D2779"/>
    <w:rsid w:val="007D624A"/>
    <w:rsid w:val="007F4B3A"/>
    <w:rsid w:val="007F54C5"/>
    <w:rsid w:val="007F6CA2"/>
    <w:rsid w:val="007F7ADE"/>
    <w:rsid w:val="00812DF6"/>
    <w:rsid w:val="008206D2"/>
    <w:rsid w:val="00826B5C"/>
    <w:rsid w:val="00836443"/>
    <w:rsid w:val="00841BD0"/>
    <w:rsid w:val="00842485"/>
    <w:rsid w:val="008515B7"/>
    <w:rsid w:val="00865E17"/>
    <w:rsid w:val="00867183"/>
    <w:rsid w:val="00870AF7"/>
    <w:rsid w:val="008713B3"/>
    <w:rsid w:val="008717C7"/>
    <w:rsid w:val="00871F2F"/>
    <w:rsid w:val="008741B8"/>
    <w:rsid w:val="00881BA7"/>
    <w:rsid w:val="00884B18"/>
    <w:rsid w:val="00886BE0"/>
    <w:rsid w:val="00892AEF"/>
    <w:rsid w:val="008967DB"/>
    <w:rsid w:val="008A7510"/>
    <w:rsid w:val="008B3693"/>
    <w:rsid w:val="008D2D46"/>
    <w:rsid w:val="008D3C09"/>
    <w:rsid w:val="008E2F2E"/>
    <w:rsid w:val="008E50A2"/>
    <w:rsid w:val="008E53D5"/>
    <w:rsid w:val="008E7BCA"/>
    <w:rsid w:val="008F577D"/>
    <w:rsid w:val="008F6587"/>
    <w:rsid w:val="00903752"/>
    <w:rsid w:val="00910994"/>
    <w:rsid w:val="0091479B"/>
    <w:rsid w:val="009151B2"/>
    <w:rsid w:val="009151F8"/>
    <w:rsid w:val="00915F41"/>
    <w:rsid w:val="009244CB"/>
    <w:rsid w:val="00953AA4"/>
    <w:rsid w:val="00963896"/>
    <w:rsid w:val="009657AB"/>
    <w:rsid w:val="00975AA4"/>
    <w:rsid w:val="00976055"/>
    <w:rsid w:val="009801EB"/>
    <w:rsid w:val="00984CAC"/>
    <w:rsid w:val="009864B3"/>
    <w:rsid w:val="0098681C"/>
    <w:rsid w:val="00986DC5"/>
    <w:rsid w:val="00993118"/>
    <w:rsid w:val="00997973"/>
    <w:rsid w:val="009A02D2"/>
    <w:rsid w:val="009A70F6"/>
    <w:rsid w:val="009C11E9"/>
    <w:rsid w:val="009C2667"/>
    <w:rsid w:val="009D7BE4"/>
    <w:rsid w:val="009F6562"/>
    <w:rsid w:val="009F679B"/>
    <w:rsid w:val="00A00AC5"/>
    <w:rsid w:val="00A15EAB"/>
    <w:rsid w:val="00A52258"/>
    <w:rsid w:val="00A56B2A"/>
    <w:rsid w:val="00A62748"/>
    <w:rsid w:val="00A820A9"/>
    <w:rsid w:val="00A903CC"/>
    <w:rsid w:val="00A97925"/>
    <w:rsid w:val="00AA1688"/>
    <w:rsid w:val="00AB0C19"/>
    <w:rsid w:val="00AB45D9"/>
    <w:rsid w:val="00AC4636"/>
    <w:rsid w:val="00AD0DC3"/>
    <w:rsid w:val="00AD5539"/>
    <w:rsid w:val="00AF7330"/>
    <w:rsid w:val="00B015AE"/>
    <w:rsid w:val="00B07C61"/>
    <w:rsid w:val="00B10D9C"/>
    <w:rsid w:val="00B110C2"/>
    <w:rsid w:val="00B26C84"/>
    <w:rsid w:val="00B424AC"/>
    <w:rsid w:val="00B46D9F"/>
    <w:rsid w:val="00B5472D"/>
    <w:rsid w:val="00B56DF7"/>
    <w:rsid w:val="00B91D13"/>
    <w:rsid w:val="00B91F53"/>
    <w:rsid w:val="00B92BBE"/>
    <w:rsid w:val="00B97AAE"/>
    <w:rsid w:val="00BA2155"/>
    <w:rsid w:val="00BB1A70"/>
    <w:rsid w:val="00BC4AFE"/>
    <w:rsid w:val="00BD308E"/>
    <w:rsid w:val="00BD6FEA"/>
    <w:rsid w:val="00BE353B"/>
    <w:rsid w:val="00BE55BC"/>
    <w:rsid w:val="00C03E2E"/>
    <w:rsid w:val="00C050E4"/>
    <w:rsid w:val="00C06A48"/>
    <w:rsid w:val="00C10C7F"/>
    <w:rsid w:val="00C10CF1"/>
    <w:rsid w:val="00C135D4"/>
    <w:rsid w:val="00C22ACB"/>
    <w:rsid w:val="00C47478"/>
    <w:rsid w:val="00C57432"/>
    <w:rsid w:val="00C7247E"/>
    <w:rsid w:val="00C84184"/>
    <w:rsid w:val="00C866AD"/>
    <w:rsid w:val="00C9021F"/>
    <w:rsid w:val="00C9299C"/>
    <w:rsid w:val="00C932BD"/>
    <w:rsid w:val="00CA1519"/>
    <w:rsid w:val="00CB2832"/>
    <w:rsid w:val="00CC0AB5"/>
    <w:rsid w:val="00CC1BEB"/>
    <w:rsid w:val="00CC7E37"/>
    <w:rsid w:val="00CD447F"/>
    <w:rsid w:val="00CD7279"/>
    <w:rsid w:val="00CE34C1"/>
    <w:rsid w:val="00CF6152"/>
    <w:rsid w:val="00D07CD5"/>
    <w:rsid w:val="00D13B08"/>
    <w:rsid w:val="00D13D23"/>
    <w:rsid w:val="00D16A44"/>
    <w:rsid w:val="00D2155A"/>
    <w:rsid w:val="00D3422F"/>
    <w:rsid w:val="00D349EF"/>
    <w:rsid w:val="00D411B4"/>
    <w:rsid w:val="00D4259C"/>
    <w:rsid w:val="00D426FE"/>
    <w:rsid w:val="00D442B2"/>
    <w:rsid w:val="00D46E26"/>
    <w:rsid w:val="00D52A94"/>
    <w:rsid w:val="00D53C4F"/>
    <w:rsid w:val="00D559B8"/>
    <w:rsid w:val="00D61EBC"/>
    <w:rsid w:val="00D67424"/>
    <w:rsid w:val="00D677CC"/>
    <w:rsid w:val="00D741D4"/>
    <w:rsid w:val="00D77F7C"/>
    <w:rsid w:val="00D918BC"/>
    <w:rsid w:val="00D948DA"/>
    <w:rsid w:val="00D951CA"/>
    <w:rsid w:val="00DB07C5"/>
    <w:rsid w:val="00DB2642"/>
    <w:rsid w:val="00DB2F85"/>
    <w:rsid w:val="00DB54C3"/>
    <w:rsid w:val="00DC0ED9"/>
    <w:rsid w:val="00DD2210"/>
    <w:rsid w:val="00DD3CA6"/>
    <w:rsid w:val="00DE1C04"/>
    <w:rsid w:val="00DE70A6"/>
    <w:rsid w:val="00E01611"/>
    <w:rsid w:val="00E045F8"/>
    <w:rsid w:val="00E04C68"/>
    <w:rsid w:val="00E12BC3"/>
    <w:rsid w:val="00E131F1"/>
    <w:rsid w:val="00E174DB"/>
    <w:rsid w:val="00E41914"/>
    <w:rsid w:val="00E44F9E"/>
    <w:rsid w:val="00E47457"/>
    <w:rsid w:val="00E51E41"/>
    <w:rsid w:val="00E53C1D"/>
    <w:rsid w:val="00E61CAC"/>
    <w:rsid w:val="00E87904"/>
    <w:rsid w:val="00EB0B3F"/>
    <w:rsid w:val="00EE125A"/>
    <w:rsid w:val="00EF202D"/>
    <w:rsid w:val="00EF5319"/>
    <w:rsid w:val="00F05472"/>
    <w:rsid w:val="00F05EAB"/>
    <w:rsid w:val="00F31505"/>
    <w:rsid w:val="00F3342D"/>
    <w:rsid w:val="00F3434E"/>
    <w:rsid w:val="00F45D98"/>
    <w:rsid w:val="00F469E2"/>
    <w:rsid w:val="00F50695"/>
    <w:rsid w:val="00F51F68"/>
    <w:rsid w:val="00F52667"/>
    <w:rsid w:val="00F552BD"/>
    <w:rsid w:val="00F56602"/>
    <w:rsid w:val="00F57AEC"/>
    <w:rsid w:val="00F75C61"/>
    <w:rsid w:val="00F945C5"/>
    <w:rsid w:val="00FA12AD"/>
    <w:rsid w:val="00FA7030"/>
    <w:rsid w:val="00FB1776"/>
    <w:rsid w:val="00FC0831"/>
    <w:rsid w:val="00FF2D66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BE08FC"/>
  <w15:docId w15:val="{BAF3EA8F-3A13-4F0F-BBE7-6A38FDB7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B3693"/>
    <w:pPr>
      <w:keepNext/>
      <w:keepLines/>
      <w:numPr>
        <w:numId w:val="6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3A70FE"/>
    <w:pPr>
      <w:keepNext/>
      <w:keepLines/>
      <w:numPr>
        <w:ilvl w:val="1"/>
        <w:numId w:val="6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CC1BEB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8B3693"/>
    <w:pPr>
      <w:keepNext/>
      <w:keepLines/>
      <w:numPr>
        <w:ilvl w:val="3"/>
        <w:numId w:val="6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B3693"/>
    <w:pPr>
      <w:keepNext/>
      <w:keepLines/>
      <w:numPr>
        <w:ilvl w:val="4"/>
        <w:numId w:val="6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3A70FE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C1BEB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uiPriority w:val="9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epl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9151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8037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C0AB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015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48234">
          <w:marLeft w:val="0"/>
          <w:marRight w:val="0"/>
          <w:marTop w:val="0"/>
          <w:marBottom w:val="4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393">
          <w:marLeft w:val="0"/>
          <w:marRight w:val="0"/>
          <w:marTop w:val="0"/>
          <w:marBottom w:val="4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4068">
          <w:marLeft w:val="0"/>
          <w:marRight w:val="0"/>
          <w:marTop w:val="0"/>
          <w:marBottom w:val="4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5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312">
          <w:marLeft w:val="0"/>
          <w:marRight w:val="0"/>
          <w:marTop w:val="0"/>
          <w:marBottom w:val="4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7" Type="http://schemas.openxmlformats.org/officeDocument/2006/relationships/endnotes" Target="endnotes.xml"/><Relationship Id="rId12" Type="http://schemas.openxmlformats.org/officeDocument/2006/relationships/hyperlink" Target="https://citybox2.axione.fr/reports" TargetMode="External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S\AppData\Roaming\Microsoft\Templates\ERM_Proc&#233;dure_Table_des_mati&#232;res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D8EAF-1DFF-426D-9BD1-3D6BFD23A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ERM_Procédure_Table_des_matières_B.dotm</Template>
  <TotalTime>290</TotalTime>
  <Pages>25</Pages>
  <Words>864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PRXX100000XAProcédure</vt:lpstr>
    </vt:vector>
  </TitlesOfParts>
  <Company>Microsoft</Company>
  <LinksUpToDate>false</LinksUpToDate>
  <CharactersWithSpaces>5605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PRXX100000XAProcédure</dc:title>
  <dc:creator>cj</dc:creator>
  <cp:keywords>Smart Street CY10</cp:keywords>
  <cp:lastModifiedBy>GS</cp:lastModifiedBy>
  <cp:revision>74</cp:revision>
  <cp:lastPrinted>2019-09-18T08:56:00Z</cp:lastPrinted>
  <dcterms:created xsi:type="dcterms:W3CDTF">2019-01-02T15:22:00Z</dcterms:created>
  <dcterms:modified xsi:type="dcterms:W3CDTF">2019-09-18T08:56:00Z</dcterms:modified>
  <cp:category>Paramétrage CY20</cp:category>
</cp:coreProperties>
</file>