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00767" w14:textId="77777777" w:rsidR="0030262D" w:rsidRDefault="00AF59AD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0800" behindDoc="0" locked="1" layoutInCell="1" allowOverlap="1" wp14:anchorId="7B785859" wp14:editId="52E256C7">
                <wp:simplePos x="0" y="0"/>
                <wp:positionH relativeFrom="column">
                  <wp:posOffset>635</wp:posOffset>
                </wp:positionH>
                <wp:positionV relativeFrom="paragraph">
                  <wp:posOffset>6451600</wp:posOffset>
                </wp:positionV>
                <wp:extent cx="6840220" cy="2628900"/>
                <wp:effectExtent l="19050" t="19050" r="17780" b="19050"/>
                <wp:wrapNone/>
                <wp:docPr id="21" name="Zone de dessi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79190" y="160020"/>
                            <a:ext cx="3048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54D0A" w14:textId="77777777" w:rsidR="00C62E37" w:rsidRPr="00CC0759" w:rsidRDefault="00C62E37" w:rsidP="00C62E3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CC0759"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DOSSIER TECHNIQUE</w:t>
                              </w:r>
                            </w:p>
                            <w:p w14:paraId="47A95924" w14:textId="77777777" w:rsidR="00C62E37" w:rsidRPr="00AF7330" w:rsidRDefault="00F86877" w:rsidP="00C62E37">
                              <w:pPr>
                                <w:pStyle w:val="Fxpagedegarde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DOCPROPERTY  Category  \* MERGEFORMAT </w:instrText>
                              </w:r>
                              <w:r>
                                <w:fldChar w:fldCharType="separate"/>
                              </w:r>
                              <w:r w:rsidR="00AF59AD">
                                <w:t>F2.3 - Utilisation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97" descr="Utilisation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445" y="1050925"/>
                            <a:ext cx="2216785" cy="1543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361" y="119615"/>
                            <a:ext cx="1762300" cy="237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19" o:spid="_x0000_s1026" editas="canvas" style="position:absolute;left:0;text-align:left;margin-left:.05pt;margin-top:508pt;width:538.6pt;height:207pt;z-index:251660800" coordsize="68402,262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6791;top:1600;width:30480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C62E37" w:rsidRPr="00CC0759" w:rsidRDefault="00C62E37" w:rsidP="00C62E37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CC0759"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DOSSIER TECHNIQUE</w:t>
                        </w:r>
                      </w:p>
                      <w:p w:rsidR="00C62E37" w:rsidRPr="00AF7330" w:rsidRDefault="00BD1797" w:rsidP="00C62E37">
                        <w:pPr>
                          <w:pStyle w:val="Fxpagedegarde"/>
                        </w:pPr>
                        <w:r>
                          <w:fldChar w:fldCharType="begin"/>
                        </w:r>
                        <w:r>
                          <w:instrText xml:space="preserve"> DOCPROPERTY  Category  \* MERGEFORMAT </w:instrText>
                        </w:r>
                        <w:r>
                          <w:fldChar w:fldCharType="separate"/>
                        </w:r>
                        <w:r w:rsidR="00AF59AD">
                          <w:t>F2.3 - Utilisation</w:t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  <v:shape id="Image 97" o:spid="_x0000_s1029" type="#_x0000_t75" alt="Utilisation" style="position:absolute;left:40684;top:10509;width:22168;height:15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OrzDAAAA2wAAAA8AAABkcnMvZG93bnJldi54bWxET01rAjEQvRf8D2EEL6Vm9VB0NUoRFA+F&#10;WhXqcbqZ7i7dTNYkjau/vikIvc3jfc582ZlGRHK+tqxgNMxAEBdW11wqOB7WTxMQPiBrbCyTgit5&#10;WC56D3PMtb3wO8V9KEUKYZ+jgiqENpfSFxUZ9EPbEifuyzqDIUFXSu3wksJNI8dZ9iwN1pwaKmxp&#10;VVHxvf8xCnbubfw52TweXz9Ot10bzzKuo1Rq0O9eZiACdeFffHdvdZo/hb9f0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Q6vMMAAADbAAAADwAAAAAAAAAAAAAAAACf&#10;AgAAZHJzL2Rvd25yZXYueG1sUEsFBgAAAAAEAAQA9wAAAI8DAAAAAA==&#10;">
                  <v:imagedata r:id="rId10" o:title="Utilisation"/>
                  <v:path arrowok="t"/>
                </v:shape>
                <v:shape id="Image 28" o:spid="_x0000_s1030" type="#_x0000_t75" style="position:absolute;left:9643;top:1196;width:17623;height:2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Jk4bAAAAA2wAAAA8AAABkcnMvZG93bnJldi54bWxET8uKwjAU3Qv+Q7jC7DQdF6LVKCIK40LF&#10;16wvzZ2kTHNTmkzt/L1ZCC4P571Yda4SLTWh9Kzgc5SBIC68LtkouF13wymIEJE1Vp5JwT8FWC37&#10;vQXm2j/4TO0lGpFCOOSowMZY51KGwpLDMPI1ceJ+fOMwJtgYqRt8pHBXyXGWTaTDklODxZo2lorf&#10;y59T0G7ao70XdJ1NT3tzqtaHb7M9KPUx6NZzEJG6+Ba/3F9awTiNTV/SD5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smThsAAAADbAAAADwAAAAAAAAAAAAAAAACfAgAA&#10;ZHJzL2Rvd25yZXYueG1sUEsFBgAAAAAEAAQA9wAAAIwD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0" wp14:anchorId="5027E14A" wp14:editId="24FABB49">
                <wp:simplePos x="0" y="0"/>
                <wp:positionH relativeFrom="column">
                  <wp:posOffset>-2259330</wp:posOffset>
                </wp:positionH>
                <wp:positionV relativeFrom="margin">
                  <wp:posOffset>2385060</wp:posOffset>
                </wp:positionV>
                <wp:extent cx="5039995" cy="791845"/>
                <wp:effectExtent l="0" t="3810" r="2540" b="4445"/>
                <wp:wrapNone/>
                <wp:docPr id="1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B7325" w14:textId="77777777" w:rsidR="00C62E37" w:rsidRPr="007C0102" w:rsidRDefault="00C62E37" w:rsidP="00C62E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96"/>
                                <w:szCs w:val="96"/>
                              </w:rPr>
                            </w:pPr>
                            <w:r w:rsidRPr="007C0102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96"/>
                                <w:szCs w:val="96"/>
                              </w:rPr>
                              <w:t>DOSSIER MACHINE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77.9pt;margin-top:187.8pt;width:396.85pt;height:62.35pt;rotation:-90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:rsidR="00C62E37" w:rsidRPr="007C0102" w:rsidRDefault="00C62E37" w:rsidP="00C62E37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96"/>
                          <w:szCs w:val="96"/>
                        </w:rPr>
                      </w:pPr>
                      <w:r w:rsidRPr="007C0102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96"/>
                          <w:szCs w:val="96"/>
                        </w:rPr>
                        <w:t>DOSSIER MACHINE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p w14:paraId="2488F48E" w14:textId="1FC5CFED" w:rsidR="00737345" w:rsidRDefault="004777A4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20234295" w:history="1">
        <w:r w:rsidR="00737345" w:rsidRPr="00972E81">
          <w:rPr>
            <w:rStyle w:val="Lienhypertexte"/>
            <w:noProof/>
          </w:rPr>
          <w:t>1</w:t>
        </w:r>
        <w:r w:rsidR="00737345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737345" w:rsidRPr="00972E81">
          <w:rPr>
            <w:rStyle w:val="Lienhypertexte"/>
            <w:noProof/>
          </w:rPr>
          <w:t>Preambule</w:t>
        </w:r>
        <w:r w:rsidR="00737345">
          <w:rPr>
            <w:noProof/>
            <w:webHidden/>
          </w:rPr>
          <w:tab/>
        </w:r>
        <w:r w:rsidR="00737345">
          <w:rPr>
            <w:noProof/>
            <w:webHidden/>
          </w:rPr>
          <w:fldChar w:fldCharType="begin"/>
        </w:r>
        <w:r w:rsidR="00737345">
          <w:rPr>
            <w:noProof/>
            <w:webHidden/>
          </w:rPr>
          <w:instrText xml:space="preserve"> PAGEREF _Toc20234295 \h </w:instrText>
        </w:r>
        <w:r w:rsidR="00737345">
          <w:rPr>
            <w:noProof/>
            <w:webHidden/>
          </w:rPr>
        </w:r>
        <w:r w:rsidR="00737345">
          <w:rPr>
            <w:noProof/>
            <w:webHidden/>
          </w:rPr>
          <w:fldChar w:fldCharType="separate"/>
        </w:r>
        <w:r w:rsidR="00F86877">
          <w:rPr>
            <w:noProof/>
            <w:webHidden/>
          </w:rPr>
          <w:t>1</w:t>
        </w:r>
        <w:r w:rsidR="00737345">
          <w:rPr>
            <w:noProof/>
            <w:webHidden/>
          </w:rPr>
          <w:fldChar w:fldCharType="end"/>
        </w:r>
      </w:hyperlink>
    </w:p>
    <w:p w14:paraId="351AA1E9" w14:textId="276A51FD" w:rsidR="00737345" w:rsidRDefault="00737345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34296" w:history="1">
        <w:r w:rsidRPr="00972E81">
          <w:rPr>
            <w:rStyle w:val="Lienhypertexte"/>
            <w:noProof/>
          </w:rPr>
          <w:t>2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972E81">
          <w:rPr>
            <w:rStyle w:val="Lienhypertexte"/>
            <w:noProof/>
          </w:rPr>
          <w:t>Contre indications et securité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8687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9C23592" w14:textId="5F414791" w:rsidR="00737345" w:rsidRDefault="00737345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34297" w:history="1">
        <w:r w:rsidRPr="00972E81">
          <w:rPr>
            <w:rStyle w:val="Lienhypertexte"/>
            <w:noProof/>
          </w:rPr>
          <w:t>3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972E81">
          <w:rPr>
            <w:rStyle w:val="Lienhypertexte"/>
            <w:noProof/>
          </w:rPr>
          <w:t>DESCRIPTIF DU PRODUIT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8687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A8DF849" w14:textId="0EE0CAC8" w:rsidR="00737345" w:rsidRDefault="00737345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34298" w:history="1">
        <w:r w:rsidRPr="00972E81">
          <w:rPr>
            <w:rStyle w:val="Lienhypertexte"/>
            <w:noProof/>
          </w:rPr>
          <w:t>4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972E81">
          <w:rPr>
            <w:rStyle w:val="Lienhypertexte"/>
            <w:noProof/>
          </w:rPr>
          <w:t>Instructions d’utilisation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8687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37ABE9F" w14:textId="29AC7529" w:rsidR="00737345" w:rsidRDefault="0073734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4299" w:history="1">
        <w:r w:rsidRPr="00972E81">
          <w:rPr>
            <w:rStyle w:val="Lienhypertexte"/>
            <w:noProof/>
          </w:rPr>
          <w:t>4.1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972E81">
          <w:rPr>
            <w:rStyle w:val="Lienhypertexte"/>
            <w:noProof/>
          </w:rPr>
          <w:t>Mise sous tension du système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8687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6EF92C9" w14:textId="1858634D" w:rsidR="00737345" w:rsidRDefault="0073734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4300" w:history="1">
        <w:r w:rsidRPr="00972E81">
          <w:rPr>
            <w:rStyle w:val="Lienhypertexte"/>
            <w:noProof/>
          </w:rPr>
          <w:t>4.2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972E81">
          <w:rPr>
            <w:rStyle w:val="Lienhypertexte"/>
            <w:noProof/>
          </w:rPr>
          <w:t>Arrêt du système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8687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FDEE542" w14:textId="4703F69F" w:rsidR="00737345" w:rsidRDefault="0073734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4301" w:history="1">
        <w:r w:rsidRPr="00972E81">
          <w:rPr>
            <w:rStyle w:val="Lienhypertexte"/>
            <w:noProof/>
          </w:rPr>
          <w:t>4.3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972E81">
          <w:rPr>
            <w:rStyle w:val="Lienhypertexte"/>
            <w:noProof/>
          </w:rPr>
          <w:t>Utilisation du système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8687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50E16AE" w14:textId="238291BD" w:rsidR="00737345" w:rsidRDefault="0073734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4302" w:history="1">
        <w:r w:rsidRPr="00972E81">
          <w:rPr>
            <w:rStyle w:val="Lienhypertexte"/>
            <w:noProof/>
          </w:rPr>
          <w:t>4.4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972E81">
          <w:rPr>
            <w:rStyle w:val="Lienhypertexte"/>
            <w:noProof/>
          </w:rPr>
          <w:t>Process pour publier un affichage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8687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888D4DF" w14:textId="072E8337" w:rsidR="00737345" w:rsidRDefault="0073734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4303" w:history="1">
        <w:r w:rsidRPr="00972E81">
          <w:rPr>
            <w:rStyle w:val="Lienhypertexte"/>
            <w:noProof/>
          </w:rPr>
          <w:t>4.5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972E81">
          <w:rPr>
            <w:rStyle w:val="Lienhypertexte"/>
            <w:noProof/>
          </w:rPr>
          <w:t>Prise en main à distance pour réaliser des opérations de télémaintenance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8687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45B49AD" w14:textId="77777777" w:rsidR="00D13D23" w:rsidRDefault="004777A4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5D264371" w14:textId="77777777" w:rsidR="00DB54C3" w:rsidRDefault="00DB54C3" w:rsidP="00D13D23">
      <w:pPr>
        <w:pBdr>
          <w:top w:val="single" w:sz="4" w:space="1" w:color="auto"/>
        </w:pBdr>
        <w:ind w:left="1418"/>
        <w:jc w:val="left"/>
        <w:sectPr w:rsidR="00DB54C3" w:rsidSect="008F577D">
          <w:headerReference w:type="default" r:id="rId15"/>
          <w:type w:val="continuous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</w:p>
    <w:p w14:paraId="1FF63ED6" w14:textId="77777777"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14:paraId="44D56A17" w14:textId="77777777" w:rsidR="00984CAC" w:rsidRPr="00984CAC" w:rsidRDefault="008206D2">
      <w:pPr>
        <w:jc w:val="left"/>
      </w:pPr>
      <w:r>
        <w:br w:type="page"/>
      </w:r>
      <w:bookmarkStart w:id="1" w:name="_GoBack"/>
      <w:bookmarkEnd w:id="1"/>
    </w:p>
    <w:p w14:paraId="4A53BFBC" w14:textId="77777777" w:rsidR="00096569" w:rsidRDefault="00D552C3" w:rsidP="00096569">
      <w:pPr>
        <w:pStyle w:val="Titre1"/>
      </w:pPr>
      <w:bookmarkStart w:id="2" w:name="_Toc20234295"/>
      <w:r>
        <w:lastRenderedPageBreak/>
        <w:t>Preambule</w:t>
      </w:r>
      <w:bookmarkEnd w:id="2"/>
    </w:p>
    <w:p w14:paraId="09EF5ECD" w14:textId="77777777" w:rsidR="007837A9" w:rsidRDefault="00AF59AD" w:rsidP="00C62E37">
      <w:r>
        <w:rPr>
          <w:noProof/>
        </w:rPr>
        <mc:AlternateContent>
          <mc:Choice Requires="wpc">
            <w:drawing>
              <wp:inline distT="0" distB="0" distL="0" distR="0" wp14:anchorId="78F064F4" wp14:editId="395DE212">
                <wp:extent cx="6840220" cy="1380227"/>
                <wp:effectExtent l="0" t="0" r="0" b="0"/>
                <wp:docPr id="32" name="Zone de dessin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636391" y="146347"/>
                            <a:ext cx="5054604" cy="1130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A3252" w14:textId="77777777" w:rsidR="00712245" w:rsidRDefault="00712245" w:rsidP="00712245">
                              <w:r>
                                <w:t xml:space="preserve">Le dossier technique de la machine est livré par la mise à disposition d’un lien de téléchargement temporaire. </w:t>
                              </w:r>
                            </w:p>
                            <w:p w14:paraId="00796DB4" w14:textId="77777777" w:rsidR="00712245" w:rsidRDefault="00712245" w:rsidP="0071224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t>Une fois le dossier technique téléchargé, il est donc fortement conseillé d’archiver ce dossier sur un serveur incluant une copie de sauvegarde vous permettant ainsi une mise à disposition de ces fichiers pour les utilisateurs du système en toute sécurité.</w:t>
                              </w:r>
                            </w:p>
                            <w:p w14:paraId="4D7233E2" w14:textId="77777777" w:rsidR="007837A9" w:rsidRDefault="007837A9" w:rsidP="007837A9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6" descr="j03463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253" y="240385"/>
                            <a:ext cx="1167130" cy="831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32" o:spid="_x0000_s1032" editas="canvas" style="width:538.6pt;height:108.7pt;mso-position-horizontal-relative:char;mso-position-vertical-relative:line" coordsize="68402,1379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">
                <v:shape id="_x0000_s1033" type="#_x0000_t75" style="position:absolute;width:68402;height:13798;visibility:visible;mso-wrap-style:square">
                  <v:fill o:detectmouseclick="t"/>
                  <v:path o:connecttype="none"/>
                </v:shape>
                <v:shape id="Text Box 7" o:spid="_x0000_s1034" type="#_x0000_t202" style="position:absolute;left:16363;top:1463;width:50546;height:1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qVcMA&#10;AADbAAAADwAAAGRycy9kb3ducmV2LnhtbERPTWvCQBC9C/0PyxR6EbNpKSqpmyBCoQcp1XjxNmTH&#10;JDQ7G7PbuPbXdwuCt3m8z1kVwXRipMG1lhU8JykI4srqlmsFh/J9tgThPLLGzjIpuJKDIn+YrDDT&#10;9sI7Gve+FjGEXYYKGu/7TEpXNWTQJbYnjtzJDgZ9hEMt9YCXGG46+ZKmc2mw5djQYE+bhqrv/Y9R&#10;8Pt5TKe7xTqMbsvX7Sl8leeqVurpMazfQHgK/i6+uT90nP8K/7/E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wqVcMAAADbAAAADwAAAAAAAAAAAAAAAACYAgAAZHJzL2Rv&#10;d25yZXYueG1sUEsFBgAAAAAEAAQA9QAAAIgDAAAAAA==&#10;" strokecolor="#36f" strokeweight="2.25pt">
                  <v:textbox>
                    <w:txbxContent>
                      <w:p w:rsidR="00712245" w:rsidRDefault="00712245" w:rsidP="00712245">
                        <w:r>
                          <w:t xml:space="preserve">Le dossier technique de la machine est livré par la mise à disposition d’un lien de téléchargement temporaire. </w:t>
                        </w:r>
                      </w:p>
                      <w:p w:rsidR="00712245" w:rsidRDefault="00712245" w:rsidP="00712245">
                        <w:pPr>
                          <w:rPr>
                            <w:sz w:val="24"/>
                          </w:rPr>
                        </w:pPr>
                        <w:r>
                          <w:t>Une fois le dossier technique téléchargé, il est donc fortement conseillé d’archiver ce dossier sur un serveur incluant une copie de sauvegarde vous permettant ainsi une mise à disposition de ces fichiers pour les utilisateurs du système en toute sécurité.</w:t>
                        </w:r>
                      </w:p>
                      <w:p w:rsidR="007837A9" w:rsidRDefault="007837A9" w:rsidP="007837A9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Picture 6" o:spid="_x0000_s1035" type="#_x0000_t75" alt="j0346317" style="position:absolute;left:1972;top:2403;width:11671;height:8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irjfEAAAA2wAAAA8AAABkcnMvZG93bnJldi54bWxEj81qwzAQhO+FvoPYQm+NXB+C60QJbalD&#10;LwlO4t4Xa2ObWitjqf55+ygQ6HGYmW+Y9XYyrRiod41lBa+LCARxaXXDlYLinL0kIJxH1thaJgUz&#10;OdhuHh/WmGo78pGGk69EgLBLUUHtfZdK6cqaDLqF7YiDd7G9QR9kX0nd4xjgppVxFC2lwYbDQo0d&#10;fdZU/p7+jIJs9HO+O5i9PHzkyZcpfor8kin1/DS9r0B4mvx/+N7+1griN7h9CT9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irjfEAAAA2wAAAA8AAAAAAAAAAAAAAAAA&#10;nwIAAGRycy9kb3ducmV2LnhtbFBLBQYAAAAABAAEAPcAAACQAwAAAAA=&#10;">
                  <v:imagedata r:id="rId17" o:title="j0346317"/>
                </v:shape>
                <w10:anchorlock/>
              </v:group>
            </w:pict>
          </mc:Fallback>
        </mc:AlternateContent>
      </w:r>
    </w:p>
    <w:p w14:paraId="3F14873C" w14:textId="77777777" w:rsidR="00D552C3" w:rsidRDefault="00D552C3" w:rsidP="00D552C3">
      <w:pPr>
        <w:pStyle w:val="Titre1"/>
      </w:pPr>
      <w:bookmarkStart w:id="3" w:name="_Toc20234296"/>
      <w:r>
        <w:t>Contre indications et securité</w:t>
      </w:r>
      <w:bookmarkEnd w:id="3"/>
    </w:p>
    <w:p w14:paraId="1194DB72" w14:textId="77777777" w:rsidR="007837A9" w:rsidRDefault="00712245" w:rsidP="007837A9">
      <w:r w:rsidRPr="00151074">
        <w:t xml:space="preserve">Le système </w:t>
      </w:r>
      <w:r w:rsidRPr="00151074">
        <w:rPr>
          <w:b/>
          <w:bCs/>
        </w:rPr>
        <w:t>TE10 - Affichage dynamique commercial publicitaire</w:t>
      </w:r>
      <w:r w:rsidRPr="00151074">
        <w:rPr>
          <w:i/>
        </w:rPr>
        <w:t xml:space="preserve"> </w:t>
      </w:r>
      <w:r w:rsidR="007837A9">
        <w:t>est prévu pour être utilisé dans les conditions définies par le présent dossier technique, toute autre utilisation de l’équipement est à proscrire.</w:t>
      </w:r>
    </w:p>
    <w:p w14:paraId="16B3654E" w14:textId="77777777" w:rsidR="007837A9" w:rsidRDefault="007837A9" w:rsidP="007837A9">
      <w:pPr>
        <w:rPr>
          <w:i/>
        </w:rPr>
      </w:pPr>
      <w:r>
        <w:t xml:space="preserve">L’ensemble des consignes de sécurités, des contre-indications d’emploi et procédures de consignation sont détaillées dans le document </w:t>
      </w:r>
      <w:r w:rsidR="005B3D45" w:rsidRPr="005B3D45">
        <w:rPr>
          <w:i/>
        </w:rPr>
        <w:t>DTTE1000008</w:t>
      </w:r>
      <w:r w:rsidR="005B3D45">
        <w:rPr>
          <w:i/>
        </w:rPr>
        <w:t>_</w:t>
      </w:r>
      <w:r w:rsidR="005B3D45" w:rsidRPr="005B3D45">
        <w:rPr>
          <w:i/>
        </w:rPr>
        <w:t xml:space="preserve"> - Sécurite_Contre-Indications</w:t>
      </w:r>
      <w:r w:rsidR="00712245" w:rsidRPr="00151074">
        <w:rPr>
          <w:i/>
        </w:rPr>
        <w:t>.pdf.</w:t>
      </w:r>
    </w:p>
    <w:p w14:paraId="7B422059" w14:textId="77777777" w:rsidR="00A85E06" w:rsidRDefault="00A85E06" w:rsidP="007837A9">
      <w:pPr>
        <w:pStyle w:val="Titre1"/>
      </w:pPr>
      <w:bookmarkStart w:id="4" w:name="_Toc20234297"/>
      <w:r>
        <w:t>DESCRIPTIF DU PRODUIT</w:t>
      </w:r>
      <w:bookmarkEnd w:id="4"/>
      <w:r>
        <w:t xml:space="preserve"> </w:t>
      </w:r>
    </w:p>
    <w:p w14:paraId="32DFED52" w14:textId="77777777" w:rsidR="00F953D5" w:rsidRDefault="00F953D5" w:rsidP="00F953D5">
      <w:pPr>
        <w:spacing w:line="240" w:lineRule="auto"/>
      </w:pPr>
      <w:r>
        <w:t xml:space="preserve">Le système d’affichage </w:t>
      </w:r>
      <w:r w:rsidR="005B3D45">
        <w:t>dynamique</w:t>
      </w:r>
      <w:r>
        <w:t xml:space="preserve"> prend toute son utilité dans une zone de passage, publique, ou un espace d’attente.</w:t>
      </w:r>
    </w:p>
    <w:p w14:paraId="53A02759" w14:textId="77777777" w:rsidR="00F953D5" w:rsidRDefault="00F953D5" w:rsidP="00F953D5">
      <w:pPr>
        <w:spacing w:line="240" w:lineRule="auto"/>
      </w:pPr>
      <w:r>
        <w:t>A l’aide des équipements du système il est possible de diffuser des contenus multimédia</w:t>
      </w:r>
      <w:r w:rsidR="005B3D45">
        <w:t>s</w:t>
      </w:r>
      <w:r>
        <w:t xml:space="preserve"> et de scinder la zone d’affichage. Le système dans son ensemble se compose des éléments représent</w:t>
      </w:r>
      <w:r w:rsidR="005B3D45">
        <w:t>és</w:t>
      </w:r>
      <w:r>
        <w:t xml:space="preserve"> sur le schéma ci-dessous.</w:t>
      </w:r>
    </w:p>
    <w:p w14:paraId="421262E4" w14:textId="77777777" w:rsidR="00A85E06" w:rsidRDefault="00573FD0" w:rsidP="007837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61B6A913" wp14:editId="37812441">
                <wp:simplePos x="0" y="0"/>
                <wp:positionH relativeFrom="column">
                  <wp:posOffset>3424495</wp:posOffset>
                </wp:positionH>
                <wp:positionV relativeFrom="paragraph">
                  <wp:posOffset>2173535</wp:posOffset>
                </wp:positionV>
                <wp:extent cx="430530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113E3" w14:textId="77777777" w:rsidR="00B275EF" w:rsidRDefault="00B275EF" w:rsidP="00B275EF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Écran Full HD : Affichage des documents multimédia</w:t>
                            </w:r>
                          </w:p>
                          <w:p w14:paraId="0824A47D" w14:textId="77777777" w:rsidR="00B275EF" w:rsidRDefault="00B275EF" w:rsidP="00B275EF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Point d’accès WIFI : Déploiement de la programmation</w:t>
                            </w:r>
                          </w:p>
                          <w:p w14:paraId="00C70BA8" w14:textId="77777777" w:rsidR="00B275EF" w:rsidRDefault="00B275EF" w:rsidP="00B275EF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Routeur 4G : Maintenance </w:t>
                            </w:r>
                            <w:r w:rsidR="007B15CE">
                              <w:t>+</w:t>
                            </w:r>
                            <w:r>
                              <w:t xml:space="preserve"> ressources distantes</w:t>
                            </w:r>
                          </w:p>
                          <w:p w14:paraId="6F16E101" w14:textId="77777777" w:rsidR="00B275EF" w:rsidRDefault="00B275EF" w:rsidP="00B275EF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Ordinateur NUC : Runtime </w:t>
                            </w:r>
                            <w:proofErr w:type="spellStart"/>
                            <w:r>
                              <w:t>Gekkota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5BC2CD50" w14:textId="77777777" w:rsidR="00B275EF" w:rsidRDefault="00B275EF" w:rsidP="00B275EF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Résistance chauffante : si température &lt; 25 °C</w:t>
                            </w:r>
                          </w:p>
                          <w:p w14:paraId="5B4B554C" w14:textId="77777777" w:rsidR="00B275EF" w:rsidRDefault="00B275EF" w:rsidP="00B275EF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Ventilateur : Créer un flux de circulation d’air</w:t>
                            </w:r>
                          </w:p>
                          <w:p w14:paraId="74141947" w14:textId="77777777" w:rsidR="00B275EF" w:rsidRDefault="00B275E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36" type="#_x0000_t202" style="position:absolute;left:0;text-align:left;margin-left:269.65pt;margin-top:171.15pt;width:339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" stroked="f">
                <v:fill opacity="0"/>
                <v:textbox style="mso-fit-shape-to-text:t">
                  <w:txbxContent>
                    <w:p w:rsidR="00B275EF" w:rsidRDefault="00B275EF" w:rsidP="00B275EF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</w:pPr>
                      <w:r>
                        <w:t>Écran Full HD : Affichage des documents multimédia</w:t>
                      </w:r>
                    </w:p>
                    <w:p w:rsidR="00B275EF" w:rsidRDefault="00B275EF" w:rsidP="00B275EF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</w:pPr>
                      <w:r>
                        <w:t>Point d’accès WIFI : Déploiement de la programmation</w:t>
                      </w:r>
                    </w:p>
                    <w:p w:rsidR="00B275EF" w:rsidRDefault="00B275EF" w:rsidP="00B275EF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</w:pPr>
                      <w:r>
                        <w:t xml:space="preserve">Routeur 4G : Maintenance </w:t>
                      </w:r>
                      <w:r w:rsidR="007B15CE">
                        <w:t>+</w:t>
                      </w:r>
                      <w:r>
                        <w:t xml:space="preserve"> ressources distantes</w:t>
                      </w:r>
                    </w:p>
                    <w:p w:rsidR="00B275EF" w:rsidRDefault="00B275EF" w:rsidP="00B275EF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</w:pPr>
                      <w:r>
                        <w:t xml:space="preserve">Ordinateur NUC : Runtime Gekkota </w:t>
                      </w:r>
                    </w:p>
                    <w:p w:rsidR="00B275EF" w:rsidRDefault="00B275EF" w:rsidP="00B275EF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</w:pPr>
                      <w:r>
                        <w:t>Résistance chauffante : si température &lt; 25 °C</w:t>
                      </w:r>
                    </w:p>
                    <w:p w:rsidR="00B275EF" w:rsidRDefault="00B275EF" w:rsidP="00B275EF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</w:pPr>
                      <w:r>
                        <w:t>Ventilateur : Créer un flux de circulation d’air</w:t>
                      </w:r>
                    </w:p>
                    <w:p w:rsidR="00B275EF" w:rsidRDefault="00B275EF"/>
                  </w:txbxContent>
                </v:textbox>
              </v:shape>
            </w:pict>
          </mc:Fallback>
        </mc:AlternateContent>
      </w:r>
      <w:r w:rsidR="007B15CE">
        <w:rPr>
          <w:noProof/>
        </w:rPr>
        <mc:AlternateContent>
          <mc:Choice Requires="wpc">
            <w:drawing>
              <wp:inline distT="0" distB="0" distL="0" distR="0" wp14:anchorId="7058B018" wp14:editId="15688ACC">
                <wp:extent cx="6748648" cy="3379470"/>
                <wp:effectExtent l="0" t="0" r="0" b="0"/>
                <wp:docPr id="8" name="Zone de dessi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7" name="Groupe 27"/>
                        <wpg:cNvGrpSpPr/>
                        <wpg:grpSpPr>
                          <a:xfrm>
                            <a:off x="178" y="34119"/>
                            <a:ext cx="4362837" cy="3274228"/>
                            <a:chOff x="0" y="-7"/>
                            <a:chExt cx="5525707" cy="3548387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8275" y="9525"/>
                              <a:ext cx="1569719" cy="3538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" name="Connecteur droit avec flèche 34"/>
                          <wps:cNvCnPr/>
                          <wps:spPr>
                            <a:xfrm flipV="1">
                              <a:off x="1343024" y="409575"/>
                              <a:ext cx="361951" cy="1095375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Connecteur droit avec flèche 39"/>
                          <wps:cNvCnPr/>
                          <wps:spPr>
                            <a:xfrm flipH="1">
                              <a:off x="2286000" y="133350"/>
                              <a:ext cx="1123950" cy="542925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Rectangle : coins arrondis 40"/>
                          <wps:cNvSpPr/>
                          <wps:spPr>
                            <a:xfrm>
                              <a:off x="1885951" y="1676400"/>
                              <a:ext cx="657224" cy="295275"/>
                            </a:xfrm>
                            <a:prstGeom prst="roundRect">
                              <a:avLst/>
                            </a:prstGeom>
                            <a:ln w="19050"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Connecteur droit avec flèche 41"/>
                          <wps:cNvCnPr/>
                          <wps:spPr>
                            <a:xfrm flipH="1">
                              <a:off x="2447924" y="1257300"/>
                              <a:ext cx="847725" cy="476251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Rectangle : coins arrondis 42"/>
                          <wps:cNvSpPr/>
                          <wps:spPr>
                            <a:xfrm>
                              <a:off x="2124075" y="2171699"/>
                              <a:ext cx="504824" cy="390526"/>
                            </a:xfrm>
                            <a:prstGeom prst="roundRect">
                              <a:avLst/>
                            </a:prstGeom>
                            <a:ln w="19050"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Connecteur droit avec flèche 43"/>
                          <wps:cNvCnPr/>
                          <wps:spPr>
                            <a:xfrm flipH="1">
                              <a:off x="2495549" y="1838325"/>
                              <a:ext cx="847725" cy="476249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5879" y="1724026"/>
                              <a:ext cx="1809641" cy="266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EDD1CA" w14:textId="77777777" w:rsidR="007B15CE" w:rsidRDefault="007B15CE" w:rsidP="007B15C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szCs w:val="20"/>
                                  </w:rPr>
                                  <w:t>Ordinateur PC NUC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" name="Rectangle : coins arrondis 45"/>
                          <wps:cNvSpPr/>
                          <wps:spPr>
                            <a:xfrm>
                              <a:off x="1762124" y="2362200"/>
                              <a:ext cx="219076" cy="390525"/>
                            </a:xfrm>
                            <a:prstGeom prst="roundRect">
                              <a:avLst/>
                            </a:prstGeom>
                            <a:ln w="19050"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Connecteur droit avec flèche 46"/>
                          <wps:cNvCnPr/>
                          <wps:spPr>
                            <a:xfrm>
                              <a:off x="1295400" y="2276476"/>
                              <a:ext cx="514349" cy="228599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7212" y="2442461"/>
                              <a:ext cx="1078536" cy="2381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CDCD03" w14:textId="77777777" w:rsidR="007B15CE" w:rsidRDefault="007B15CE" w:rsidP="007B15C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szCs w:val="20"/>
                                  </w:rPr>
                                  <w:t>Ventilateur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Rectangle : coins arrondis 48"/>
                          <wps:cNvSpPr/>
                          <wps:spPr>
                            <a:xfrm>
                              <a:off x="2579816" y="2858357"/>
                              <a:ext cx="141893" cy="232661"/>
                            </a:xfrm>
                            <a:prstGeom prst="roundRect">
                              <a:avLst/>
                            </a:prstGeom>
                            <a:ln w="19050"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Connecteur droit avec flèche 49"/>
                          <wps:cNvCnPr/>
                          <wps:spPr>
                            <a:xfrm flipH="1">
                              <a:off x="2721717" y="2686050"/>
                              <a:ext cx="809625" cy="295275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716" y="2124076"/>
                              <a:ext cx="1041538" cy="2381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525E22" w14:textId="77777777" w:rsidR="007B15CE" w:rsidRDefault="007B15CE" w:rsidP="007B15C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szCs w:val="20"/>
                                  </w:rPr>
                                  <w:t>Résistance chauffante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57188"/>
                              <a:ext cx="1560724" cy="4897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FE5CD1" w14:textId="77777777" w:rsidR="007B15CE" w:rsidRDefault="00773168" w:rsidP="007B15C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szCs w:val="20"/>
                                  </w:rPr>
                                  <w:t>Coffret</w:t>
                                </w:r>
                                <w:r w:rsidR="007B15CE">
                                  <w:rPr>
                                    <w:rFonts w:eastAsia="Times New Roman"/>
                                    <w:szCs w:val="20"/>
                                  </w:rPr>
                                  <w:t xml:space="preserve"> métallique vitré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0425" y="-7"/>
                              <a:ext cx="2041895" cy="2757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EC43DC" w14:textId="77777777" w:rsidR="007B15CE" w:rsidRDefault="007B15CE" w:rsidP="007B15C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szCs w:val="20"/>
                                  </w:rPr>
                                  <w:t>Ecran Full HD 1080*1920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9925" y="1123791"/>
                              <a:ext cx="2315782" cy="2381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EFBF00" w14:textId="77777777" w:rsidR="007B15CE" w:rsidRDefault="007B15CE" w:rsidP="007B15C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szCs w:val="20"/>
                                  </w:rPr>
                                  <w:t>Point d’accès WIFI + Routeur 4G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058B018" id="Zone de dessin 8" o:spid="_x0000_s1037" editas="canvas" style="width:531.4pt;height:266.1pt;mso-position-horizontal-relative:char;mso-position-vertical-relative:line" coordsize="67481,33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">
                <v:shape id="_x0000_s1038" type="#_x0000_t75" style="position:absolute;width:67481;height:33794;visibility:visible;mso-wrap-style:square">
                  <v:fill o:detectmouseclick="t"/>
                  <v:path o:connecttype="none"/>
                </v:shape>
                <v:group id="Groupe 27" o:spid="_x0000_s1039" style="position:absolute;left:1;top:341;width:43629;height:32742" coordorigin="" coordsize="55257,3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Image 31" o:spid="_x0000_s1040" type="#_x0000_t75" style="position:absolute;left:14382;top:95;width:15697;height:35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">
                    <v:imagedata r:id="rId19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34" o:spid="_x0000_s1041" type="#_x0000_t32" style="position:absolute;left:13430;top:4095;width:3619;height:109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" strokecolor="#4579b8 [3044]" strokeweight="3pt">
                    <v:stroke endarrow="block"/>
                  </v:shape>
                  <v:shape id="Connecteur droit avec flèche 39" o:spid="_x0000_s1042" type="#_x0000_t32" style="position:absolute;left:22860;top:1333;width:11239;height:5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" strokecolor="#4579b8 [3044]" strokeweight="3pt">
                    <v:stroke endarrow="block"/>
                  </v:shape>
                  <v:roundrect id="Rectangle : coins arrondis 40" o:spid="_x0000_s1043" style="position:absolute;left:18859;top:16764;width:6572;height:29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" fillcolor="white [3201]" strokecolor="black [3200]" strokeweight="1.5pt">
                    <v:stroke dashstyle="1 1"/>
                  </v:roundrect>
                  <v:shape id="Connecteur droit avec flèche 41" o:spid="_x0000_s1044" type="#_x0000_t32" style="position:absolute;left:24479;top:12573;width:8477;height:4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" strokecolor="#4579b8 [3044]" strokeweight="3pt">
                    <v:stroke endarrow="block"/>
                  </v:shape>
                  <v:roundrect id="Rectangle : coins arrondis 42" o:spid="_x0000_s1045" style="position:absolute;left:21240;top:21716;width:5048;height:3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" fillcolor="white [3201]" strokecolor="black [3200]" strokeweight="1.5pt">
                    <v:stroke dashstyle="1 1"/>
                  </v:roundrect>
                  <v:shape id="Connecteur droit avec flèche 43" o:spid="_x0000_s1046" type="#_x0000_t32" style="position:absolute;left:24955;top:18383;width:8477;height:4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" strokecolor="#4579b8 [3044]" strokeweight="3pt">
                    <v:stroke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7" type="#_x0000_t202" style="position:absolute;left:32858;top:17240;width:1809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">
                    <v:textbox>
                      <w:txbxContent>
                        <w:p w14:paraId="11EDD1CA" w14:textId="77777777" w:rsidR="007B15CE" w:rsidRDefault="007B15CE" w:rsidP="007B15CE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szCs w:val="20"/>
                            </w:rPr>
                            <w:t>Ordinateur PC NUC</w:t>
                          </w:r>
                        </w:p>
                      </w:txbxContent>
                    </v:textbox>
                  </v:shape>
                  <v:roundrect id="Rectangle : coins arrondis 45" o:spid="_x0000_s1048" style="position:absolute;left:17621;top:23622;width:2191;height:3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" fillcolor="white [3201]" strokecolor="black [3200]" strokeweight="1.5pt">
                    <v:stroke dashstyle="1 1"/>
                  </v:roundrect>
                  <v:shape id="Connecteur droit avec flèche 46" o:spid="_x0000_s1049" type="#_x0000_t32" style="position:absolute;left:12954;top:22764;width:5143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" strokecolor="#4579b8 [3044]" strokeweight="3pt">
                    <v:stroke endarrow="block"/>
                  </v:shape>
                  <v:shape id="_x0000_s1050" type="#_x0000_t202" style="position:absolute;left:31172;top:24424;width:1078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  <v:textbox>
                      <w:txbxContent>
                        <w:p w14:paraId="71CDCD03" w14:textId="77777777" w:rsidR="007B15CE" w:rsidRDefault="007B15CE" w:rsidP="007B15CE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szCs w:val="20"/>
                            </w:rPr>
                            <w:t>Ventilateur</w:t>
                          </w:r>
                        </w:p>
                      </w:txbxContent>
                    </v:textbox>
                  </v:shape>
                  <v:roundrect id="Rectangle : coins arrondis 48" o:spid="_x0000_s1051" style="position:absolute;left:25798;top:28583;width:1419;height:2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" fillcolor="white [3201]" strokecolor="black [3200]" strokeweight="1.5pt">
                    <v:stroke dashstyle="1 1"/>
                  </v:roundrect>
                  <v:shape id="Connecteur droit avec flèche 49" o:spid="_x0000_s1052" type="#_x0000_t32" style="position:absolute;left:27217;top:26860;width:8096;height:2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" strokecolor="#4579b8 [3044]" strokeweight="3pt">
                    <v:stroke endarrow="block"/>
                  </v:shape>
                  <v:shape id="_x0000_s1053" type="#_x0000_t202" style="position:absolute;left:3017;top:21240;width:10415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UW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">
                    <v:textbox>
                      <w:txbxContent>
                        <w:p w14:paraId="2A525E22" w14:textId="77777777" w:rsidR="007B15CE" w:rsidRDefault="007B15CE" w:rsidP="007B15CE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szCs w:val="20"/>
                            </w:rPr>
                            <w:t>Résistance chauffante</w:t>
                          </w:r>
                        </w:p>
                      </w:txbxContent>
                    </v:textbox>
                  </v:shape>
                  <v:shape id="_x0000_s1054" type="#_x0000_t202" style="position:absolute;top:14571;width:15607;height: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  <v:textbox>
                      <w:txbxContent>
                        <w:p w14:paraId="46FE5CD1" w14:textId="77777777" w:rsidR="007B15CE" w:rsidRDefault="00773168" w:rsidP="007B15CE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szCs w:val="20"/>
                            </w:rPr>
                            <w:t>Coffret</w:t>
                          </w:r>
                          <w:r w:rsidR="007B15CE">
                            <w:rPr>
                              <w:rFonts w:eastAsia="Times New Roman"/>
                              <w:szCs w:val="20"/>
                            </w:rPr>
                            <w:t xml:space="preserve"> métallique vitré</w:t>
                          </w:r>
                        </w:p>
                      </w:txbxContent>
                    </v:textbox>
                  </v:shape>
                  <v:shape id="_x0000_s1055" type="#_x0000_t202" style="position:absolute;left:34004;width:20419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76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">
                    <v:textbox>
                      <w:txbxContent>
                        <w:p w14:paraId="34EC43DC" w14:textId="77777777" w:rsidR="007B15CE" w:rsidRDefault="007B15CE" w:rsidP="007B15CE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szCs w:val="20"/>
                            </w:rPr>
                            <w:t>Ecran Full HD 1080*1920</w:t>
                          </w:r>
                        </w:p>
                      </w:txbxContent>
                    </v:textbox>
                  </v:shape>
                  <v:shape id="_x0000_s1056" type="#_x0000_t202" style="position:absolute;left:32099;top:11237;width:23158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  <v:textbox>
                      <w:txbxContent>
                        <w:p w14:paraId="3BEFBF00" w14:textId="77777777" w:rsidR="007B15CE" w:rsidRDefault="007B15CE" w:rsidP="007B15CE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szCs w:val="20"/>
                            </w:rPr>
                            <w:t>Point d’accès WIFI + Routeur 4G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br w:type="page"/>
      </w:r>
    </w:p>
    <w:p w14:paraId="56688B56" w14:textId="77777777" w:rsidR="00F30BF5" w:rsidRDefault="00F30BF5" w:rsidP="00F30BF5">
      <w:pPr>
        <w:pStyle w:val="Titre1"/>
      </w:pPr>
      <w:bookmarkStart w:id="5" w:name="_Toc20234298"/>
      <w:r>
        <w:lastRenderedPageBreak/>
        <w:t>Instructions d’utilisation</w:t>
      </w:r>
      <w:bookmarkEnd w:id="5"/>
    </w:p>
    <w:p w14:paraId="03B6392A" w14:textId="77777777" w:rsidR="00F30BF5" w:rsidRDefault="00F30BF5" w:rsidP="00F30BF5">
      <w:r>
        <w:t xml:space="preserve">Les interventions sur le système </w:t>
      </w:r>
      <w:r w:rsidRPr="00965F69">
        <w:rPr>
          <w:b/>
          <w:bCs/>
        </w:rPr>
        <w:t>TE10 - Affichage dynamique commercial publicitaire</w:t>
      </w:r>
      <w:r>
        <w:rPr>
          <w:i/>
        </w:rPr>
        <w:t xml:space="preserve"> </w:t>
      </w:r>
      <w:r>
        <w:t xml:space="preserve">sont à réaliser uniquement en présence d’un </w:t>
      </w:r>
      <w:r w:rsidR="00BD1797">
        <w:t>enseignant</w:t>
      </w:r>
      <w:r>
        <w:t>.</w:t>
      </w:r>
    </w:p>
    <w:p w14:paraId="00BBA859" w14:textId="77777777" w:rsidR="00F30BF5" w:rsidRDefault="00F30BF5">
      <w:pPr>
        <w:jc w:val="left"/>
      </w:pPr>
    </w:p>
    <w:p w14:paraId="3A3618A0" w14:textId="77777777" w:rsidR="00F30BF5" w:rsidRDefault="00F30BF5" w:rsidP="008E21BF">
      <w:pPr>
        <w:pStyle w:val="Titre2"/>
      </w:pPr>
      <w:bookmarkStart w:id="6" w:name="_Toc20234299"/>
      <w:r>
        <w:t>Mise sous tension du système</w:t>
      </w:r>
      <w:bookmarkEnd w:id="6"/>
    </w:p>
    <w:p w14:paraId="485B981A" w14:textId="77777777" w:rsidR="00F30BF5" w:rsidRPr="00756ED6" w:rsidRDefault="00F30BF5" w:rsidP="00F30BF5">
      <w:pPr>
        <w:pStyle w:val="Default"/>
        <w:rPr>
          <w:rFonts w:ascii="Arial" w:hAnsi="Arial" w:cs="Arial"/>
          <w:sz w:val="20"/>
          <w:szCs w:val="20"/>
        </w:rPr>
      </w:pPr>
    </w:p>
    <w:p w14:paraId="7CE70AEA" w14:textId="77777777" w:rsidR="00F30BF5" w:rsidRPr="00756ED6" w:rsidRDefault="00F30BF5" w:rsidP="00F30BF5">
      <w:pPr>
        <w:pStyle w:val="Paragraphedeliste"/>
        <w:numPr>
          <w:ilvl w:val="0"/>
          <w:numId w:val="11"/>
        </w:numPr>
      </w:pPr>
      <w:r w:rsidRPr="00756ED6">
        <w:t xml:space="preserve">Raccorder la fiche 2P+T mâle d'alimentation fournie avec le système sur une prise "secteur" 2P+T (230 VAC / 16A – 50 Hz) femelle protégée par un disjoncteur différentiel de calibre 16A et de sensibilité 30mA (fourniture et installation à la charge du client, même dans le cas d’une installation par ERM). </w:t>
      </w:r>
    </w:p>
    <w:p w14:paraId="469A9B4F" w14:textId="77777777" w:rsidR="00AA0FC0" w:rsidRDefault="00F30BF5" w:rsidP="00AA0FC0">
      <w:r>
        <w:rPr>
          <w:noProof/>
        </w:rPr>
        <mc:AlternateContent>
          <mc:Choice Requires="wpc">
            <w:drawing>
              <wp:inline distT="0" distB="0" distL="0" distR="0" wp14:anchorId="66A1742C" wp14:editId="5AF2A170">
                <wp:extent cx="6819900" cy="2072005"/>
                <wp:effectExtent l="0" t="0" r="0" b="4445"/>
                <wp:docPr id="23" name="Zone de dessi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98609" y="0"/>
                            <a:ext cx="2895641" cy="203625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BD36DB5" id="Zone de dessin 23" o:spid="_x0000_s1026" editas="canvas" style="width:537pt;height:163.15pt;mso-position-horizontal-relative:char;mso-position-vertical-relative:line" coordsize="68199,20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">
                <v:shape id="_x0000_s1027" type="#_x0000_t75" style="position:absolute;width:68199;height:20720;visibility:visible;mso-wrap-style:square">
                  <v:fill o:detectmouseclick="t"/>
                  <v:path o:connecttype="none"/>
                </v:shape>
                <v:shape id="Image 22" o:spid="_x0000_s1028" type="#_x0000_t75" style="position:absolute;left:18986;width:28956;height:20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">
                  <v:imagedata r:id="rId21" o:title=""/>
                </v:shape>
                <w10:anchorlock/>
              </v:group>
            </w:pict>
          </mc:Fallback>
        </mc:AlternateContent>
      </w:r>
    </w:p>
    <w:p w14:paraId="3444F98C" w14:textId="77777777" w:rsidR="00E522C5" w:rsidRDefault="00E522C5" w:rsidP="00AA0FC0"/>
    <w:p w14:paraId="55262D26" w14:textId="77777777" w:rsidR="00F30BF5" w:rsidRDefault="00F30BF5" w:rsidP="00F30BF5">
      <w:pPr>
        <w:pStyle w:val="Paragraphedeliste"/>
        <w:numPr>
          <w:ilvl w:val="0"/>
          <w:numId w:val="11"/>
        </w:numPr>
      </w:pPr>
      <w:r>
        <w:t>Fermer le disjoncteur Q0</w:t>
      </w:r>
    </w:p>
    <w:p w14:paraId="349EFAF9" w14:textId="77777777" w:rsidR="00F30BF5" w:rsidRDefault="00F30BF5" w:rsidP="00F30BF5">
      <w:pPr>
        <w:pStyle w:val="Paragraphedeliste"/>
        <w:numPr>
          <w:ilvl w:val="0"/>
          <w:numId w:val="11"/>
        </w:numPr>
      </w:pPr>
      <w:r>
        <w:t>Allumer le PC NUC à l’aide du bouton de démarrage présent sur le PC</w:t>
      </w:r>
    </w:p>
    <w:p w14:paraId="520EF913" w14:textId="77777777" w:rsidR="00F30BF5" w:rsidRDefault="00F30BF5" w:rsidP="00F30BF5">
      <w:pPr>
        <w:pStyle w:val="Paragraphedeliste"/>
        <w:numPr>
          <w:ilvl w:val="0"/>
          <w:numId w:val="11"/>
        </w:numPr>
      </w:pPr>
      <w:r>
        <w:t>Allumer le routeur TP-Link 4G en maintenant 5 secondes son bouton d’alimentation</w:t>
      </w:r>
    </w:p>
    <w:p w14:paraId="237626D8" w14:textId="77777777" w:rsidR="00F30BF5" w:rsidRDefault="00F30BF5" w:rsidP="00F30BF5">
      <w:pPr>
        <w:pStyle w:val="Paragraphedeliste"/>
      </w:pPr>
    </w:p>
    <w:p w14:paraId="06BCF740" w14:textId="77777777" w:rsidR="00F30BF5" w:rsidRDefault="00F30BF5" w:rsidP="00BD1797">
      <w:pPr>
        <w:pStyle w:val="Paragraphedeliste"/>
        <w:numPr>
          <w:ilvl w:val="0"/>
          <w:numId w:val="11"/>
        </w:numPr>
      </w:pPr>
      <w:r>
        <w:t>Le bouton « Menu » en haut du routeur TP-Link vous permet de naviguer dans le système et d’y trouver la clé WIFI (disponible aussi au dos derrière la batterie)</w:t>
      </w:r>
    </w:p>
    <w:p w14:paraId="1A66105E" w14:textId="77777777" w:rsidR="00F30BF5" w:rsidRDefault="00F30BF5" w:rsidP="00AA0FC0">
      <w:r>
        <w:rPr>
          <w:noProof/>
        </w:rPr>
        <mc:AlternateContent>
          <mc:Choice Requires="wpc">
            <w:drawing>
              <wp:inline distT="0" distB="0" distL="0" distR="0" wp14:anchorId="29281D48" wp14:editId="02F81399">
                <wp:extent cx="6153150" cy="1717482"/>
                <wp:effectExtent l="0" t="0" r="0" b="0"/>
                <wp:docPr id="30" name="Zone de dessin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6" name="Image 36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7575" y="310173"/>
                            <a:ext cx="900000" cy="118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3564" y="300650"/>
                            <a:ext cx="1249386" cy="118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3595" y="294300"/>
                            <a:ext cx="1450800" cy="1188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77CB0B7" id="Zone de dessin 30" o:spid="_x0000_s1026" editas="canvas" style="width:484.5pt;height:135.25pt;mso-position-horizontal-relative:char;mso-position-vertical-relative:line" coordsize="61531,17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">
                <v:shape id="_x0000_s1027" type="#_x0000_t75" style="position:absolute;width:61531;height:17170;visibility:visible;mso-wrap-style:square">
                  <v:fill o:detectmouseclick="t"/>
                  <v:path o:connecttype="none"/>
                </v:shape>
                <v:shape id="Image 36" o:spid="_x0000_s1028" type="#_x0000_t75" style="position:absolute;left:9175;top:3101;width:9000;height:11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">
                  <v:imagedata r:id="rId25" o:title=""/>
                </v:shape>
                <v:shape id="Image 37" o:spid="_x0000_s1029" type="#_x0000_t75" style="position:absolute;left:20335;top:3006;width:12494;height:11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">
                  <v:imagedata r:id="rId26" o:title=""/>
                </v:shape>
                <v:shape id="Image 38" o:spid="_x0000_s1030" type="#_x0000_t75" style="position:absolute;left:35435;top:2943;width:14508;height:11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">
                  <v:imagedata r:id="rId27" o:title=""/>
                </v:shape>
                <w10:anchorlock/>
              </v:group>
            </w:pict>
          </mc:Fallback>
        </mc:AlternateContent>
      </w:r>
    </w:p>
    <w:p w14:paraId="588EAFE0" w14:textId="77777777" w:rsidR="00E522C5" w:rsidRDefault="00E522C5">
      <w:pPr>
        <w:jc w:val="left"/>
      </w:pPr>
      <w:r>
        <w:br w:type="page"/>
      </w:r>
    </w:p>
    <w:p w14:paraId="74FE1A62" w14:textId="77777777" w:rsidR="00AA0FC0" w:rsidRDefault="00AA0FC0" w:rsidP="008E21BF">
      <w:pPr>
        <w:pStyle w:val="Titre2"/>
      </w:pPr>
      <w:bookmarkStart w:id="7" w:name="_Toc20234300"/>
      <w:r>
        <w:t xml:space="preserve">Arrêt du </w:t>
      </w:r>
      <w:r w:rsidR="00380909">
        <w:t>système</w:t>
      </w:r>
      <w:bookmarkEnd w:id="7"/>
    </w:p>
    <w:p w14:paraId="53472506" w14:textId="77777777" w:rsidR="008E21BF" w:rsidRDefault="008E21BF" w:rsidP="008E21BF">
      <w:pPr>
        <w:pStyle w:val="Paragraphedeliste"/>
        <w:numPr>
          <w:ilvl w:val="0"/>
          <w:numId w:val="14"/>
        </w:numPr>
        <w:spacing w:after="0"/>
        <w:jc w:val="left"/>
      </w:pPr>
      <w:r>
        <w:t>Arrêt du PC NUC : Appuyer sur le bouton d’alimentation du PC NUC (~1s) et attendre son arrêt complet</w:t>
      </w:r>
      <w:r w:rsidR="00BD1797">
        <w:t xml:space="preserve">. </w:t>
      </w:r>
    </w:p>
    <w:p w14:paraId="6B644818" w14:textId="77777777" w:rsidR="008E21BF" w:rsidRDefault="008E21BF" w:rsidP="008E21BF">
      <w:pPr>
        <w:pStyle w:val="Paragraphedeliste"/>
        <w:numPr>
          <w:ilvl w:val="0"/>
          <w:numId w:val="13"/>
        </w:numPr>
      </w:pPr>
      <w:r>
        <w:t>Arrêt du routeur : Appuyer 5 secondes sur le bouton d’alimentation du routeur TP-Link</w:t>
      </w:r>
      <w:r w:rsidR="00BD1797">
        <w:t xml:space="preserve">. </w:t>
      </w:r>
    </w:p>
    <w:p w14:paraId="012EB6A9" w14:textId="77777777" w:rsidR="008E21BF" w:rsidRDefault="008E21BF" w:rsidP="00D0023D">
      <w:pPr>
        <w:pStyle w:val="Paragraphedeliste"/>
        <w:numPr>
          <w:ilvl w:val="0"/>
          <w:numId w:val="13"/>
        </w:numPr>
        <w:jc w:val="left"/>
      </w:pPr>
      <w:r>
        <w:t>Ouvrir le disjoncteur Q0</w:t>
      </w:r>
      <w:r w:rsidR="00BD1797">
        <w:t xml:space="preserve">. </w:t>
      </w:r>
    </w:p>
    <w:p w14:paraId="78222145" w14:textId="77777777" w:rsidR="00E522C5" w:rsidRDefault="00E522C5" w:rsidP="00E522C5">
      <w:pPr>
        <w:pStyle w:val="Paragraphedeliste"/>
        <w:jc w:val="left"/>
      </w:pPr>
    </w:p>
    <w:p w14:paraId="506356E4" w14:textId="77777777" w:rsidR="004A378E" w:rsidRDefault="004A378E" w:rsidP="004A378E">
      <w:pPr>
        <w:pStyle w:val="Titre2"/>
        <w:spacing w:line="480" w:lineRule="auto"/>
      </w:pPr>
      <w:bookmarkStart w:id="8" w:name="_Toc20234301"/>
      <w:r>
        <w:t>Utilisation du système</w:t>
      </w:r>
      <w:bookmarkEnd w:id="8"/>
    </w:p>
    <w:p w14:paraId="0E0953C1" w14:textId="77777777" w:rsidR="004A378E" w:rsidRPr="004F629E" w:rsidRDefault="004A378E" w:rsidP="00BD1797">
      <w:pPr>
        <w:autoSpaceDE w:val="0"/>
        <w:autoSpaceDN w:val="0"/>
        <w:adjustRightInd w:val="0"/>
      </w:pPr>
      <w:r>
        <w:t>Le système est livré avec une application (Présentation ERM) chargée dans le PC NUC. Les explications suivantes concernent l’utilisation et la mise en œuvre du système.</w:t>
      </w:r>
    </w:p>
    <w:p w14:paraId="16DECE4F" w14:textId="77777777" w:rsidR="00F30BF5" w:rsidRDefault="00B048F1" w:rsidP="00F30BF5">
      <w:r>
        <w:rPr>
          <w:noProof/>
        </w:rPr>
        <mc:AlternateContent>
          <mc:Choice Requires="wpc">
            <w:drawing>
              <wp:inline distT="0" distB="0" distL="0" distR="0" wp14:anchorId="02149027" wp14:editId="69EAEB27">
                <wp:extent cx="6840220" cy="4415267"/>
                <wp:effectExtent l="0" t="0" r="0" b="4445"/>
                <wp:docPr id="33" name="Zone de dessin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4923" y="0"/>
                            <a:ext cx="3494994" cy="441515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8534BA7" id="Zone de dessin 33" o:spid="_x0000_s1026" editas="canvas" style="width:538.6pt;height:347.65pt;mso-position-horizontal-relative:char;mso-position-vertical-relative:line" coordsize="68402,44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CP+ClPw+/4WL+x14rg+2GzbTFi1RWEXmeYYJFk2YyMbsEZ5xnOD0rxv/gjx&#10;4jh8ZSfES6htfsQ0mTT9KZPNMnnlEmkMucDGfMxtwcADk19F/tpxrL+yl49V+F/sec/kua+Yf+CJ&#10;QaJfi+ny7P7ZsmBxgnMD9voBUKb5+TyK5E1zH3dRRRVk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lv7a5/4xS8d843aTKv1zgY/GvmH/gicxGofGNDv41TT2weg/cyjgf8AARX1H+2Y&#10;A/7LXjhShk3aVKMAdM8Z/Dr+FfMP/BF+LyNf+MK/wm90x88ckx3H+FY3/ffL9TWPwM+66KKK2M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">
                <v:shape id="_x0000_s1027" type="#_x0000_t75" style="position:absolute;width:68402;height:44151;visibility:visible;mso-wrap-style:square">
                  <v:fill o:detectmouseclick="t"/>
                  <v:path o:connecttype="none"/>
                </v:shape>
                <v:shape id="Image 35" o:spid="_x0000_s1028" type="#_x0000_t75" style="position:absolute;left:20949;width:34950;height:44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7C9D7334" w14:textId="77777777" w:rsidR="009E10D1" w:rsidRDefault="009E10D1" w:rsidP="00BD1797">
      <w:r>
        <w:t xml:space="preserve">Le programme d’affichage du TE10 utilise le logiciel « Screen Composer G3 + plugin </w:t>
      </w:r>
      <w:proofErr w:type="spellStart"/>
      <w:r>
        <w:t>Playzilla</w:t>
      </w:r>
      <w:proofErr w:type="spellEnd"/>
      <w:r w:rsidR="00737345">
        <w:t> »</w:t>
      </w:r>
      <w:r>
        <w:t xml:space="preserve">. Screen Composer G3 est un logiciel de composition d’écran capable de gérer plusieurs types de </w:t>
      </w:r>
      <w:r w:rsidR="00B66806">
        <w:t>formats numériques</w:t>
      </w:r>
      <w:r>
        <w:t xml:space="preserve"> sur un écran et de planifier une programmation au cours de la journée répétable à souhait.</w:t>
      </w:r>
    </w:p>
    <w:p w14:paraId="3F598F2C" w14:textId="77777777" w:rsidR="009E10D1" w:rsidRDefault="009E10D1" w:rsidP="00BD1797">
      <w:r>
        <w:t xml:space="preserve">Il est possible de créer ou de modifier le programme d’affichage </w:t>
      </w:r>
      <w:r w:rsidRPr="009E10D1">
        <w:t>à votre guise</w:t>
      </w:r>
      <w:r>
        <w:t xml:space="preserve">, pour cella veuillez-vous reporter à la procédure </w:t>
      </w:r>
      <w:r>
        <w:rPr>
          <w:i/>
        </w:rPr>
        <w:t>PR</w:t>
      </w:r>
      <w:r w:rsidRPr="00151074">
        <w:rPr>
          <w:i/>
        </w:rPr>
        <w:t>TE10000</w:t>
      </w:r>
      <w:r>
        <w:rPr>
          <w:i/>
        </w:rPr>
        <w:t>3x</w:t>
      </w:r>
      <w:r w:rsidRPr="00151074">
        <w:rPr>
          <w:i/>
        </w:rPr>
        <w:t xml:space="preserve"> </w:t>
      </w:r>
      <w:r>
        <w:rPr>
          <w:i/>
        </w:rPr>
        <w:t>–</w:t>
      </w:r>
      <w:r w:rsidRPr="00151074">
        <w:rPr>
          <w:i/>
        </w:rPr>
        <w:t xml:space="preserve"> </w:t>
      </w:r>
      <w:r>
        <w:rPr>
          <w:i/>
        </w:rPr>
        <w:t>Utilisation-Screen Composer</w:t>
      </w:r>
      <w:r w:rsidRPr="00151074">
        <w:rPr>
          <w:i/>
        </w:rPr>
        <w:t>.pdf</w:t>
      </w:r>
    </w:p>
    <w:p w14:paraId="69D6596F" w14:textId="77777777" w:rsidR="00BD5D06" w:rsidRDefault="00BD5D06">
      <w:pPr>
        <w:jc w:val="left"/>
      </w:pPr>
      <w:r>
        <w:br w:type="page"/>
      </w:r>
    </w:p>
    <w:p w14:paraId="5F31D7FB" w14:textId="77777777" w:rsidR="00BD5D06" w:rsidRDefault="00737345" w:rsidP="00BD5D06">
      <w:pPr>
        <w:pStyle w:val="Titre2"/>
        <w:spacing w:line="480" w:lineRule="auto"/>
      </w:pPr>
      <w:bookmarkStart w:id="9" w:name="_Toc20234302"/>
      <w:r>
        <w:t>Process</w:t>
      </w:r>
      <w:r w:rsidR="00773168">
        <w:t xml:space="preserve"> pour publier un affichage</w:t>
      </w:r>
      <w:bookmarkEnd w:id="9"/>
      <w:r w:rsidR="00BD5D06">
        <w:t xml:space="preserve"> </w:t>
      </w:r>
    </w:p>
    <w:p w14:paraId="16379E2A" w14:textId="77777777" w:rsidR="00BD5D06" w:rsidRDefault="00737345" w:rsidP="00BD5D06">
      <w:pPr>
        <w:pStyle w:val="Paragraphedeliste"/>
        <w:numPr>
          <w:ilvl w:val="0"/>
          <w:numId w:val="16"/>
        </w:numPr>
        <w:spacing w:line="360" w:lineRule="auto"/>
      </w:pPr>
      <w:r>
        <w:t>Générer ou s</w:t>
      </w:r>
      <w:r w:rsidR="00BD5D06">
        <w:t xml:space="preserve">électionner </w:t>
      </w:r>
      <w:proofErr w:type="gramStart"/>
      <w:r w:rsidR="00BD5D06">
        <w:t>les fichiers multimédia</w:t>
      </w:r>
      <w:proofErr w:type="gramEnd"/>
      <w:r w:rsidR="00BD5D06">
        <w:t xml:space="preserve"> </w:t>
      </w:r>
      <w:r>
        <w:t xml:space="preserve">à afficher </w:t>
      </w:r>
      <w:r w:rsidR="00BD5D06">
        <w:t>(</w:t>
      </w:r>
      <w:r w:rsidR="00BD1797">
        <w:t>cf.</w:t>
      </w:r>
      <w:r w:rsidR="00BD5D06">
        <w:t xml:space="preserve"> liste des média supportés)</w:t>
      </w:r>
    </w:p>
    <w:p w14:paraId="6EBB6CE6" w14:textId="77777777" w:rsidR="00BD5D06" w:rsidRDefault="00BD5D06" w:rsidP="00BD5D06">
      <w:pPr>
        <w:pStyle w:val="Paragraphedeliste"/>
        <w:numPr>
          <w:ilvl w:val="0"/>
          <w:numId w:val="16"/>
        </w:numPr>
        <w:spacing w:line="360" w:lineRule="auto"/>
      </w:pPr>
      <w:r>
        <w:t>Créer la planification avec le logiciel « INNES Screen Composer »</w:t>
      </w:r>
      <w:r w:rsidR="00737345">
        <w:t xml:space="preserve"> sur un PC local (hors fourniture ERM)</w:t>
      </w:r>
    </w:p>
    <w:p w14:paraId="274DA3E0" w14:textId="77777777" w:rsidR="00BD5D06" w:rsidRDefault="00BD5D06" w:rsidP="00BD5D06">
      <w:pPr>
        <w:pStyle w:val="Paragraphedeliste"/>
        <w:numPr>
          <w:ilvl w:val="0"/>
          <w:numId w:val="16"/>
        </w:numPr>
        <w:spacing w:line="360" w:lineRule="auto"/>
      </w:pPr>
      <w:r>
        <w:t>Publier la planification sur le PC NUC</w:t>
      </w:r>
      <w:r w:rsidR="00737345">
        <w:t xml:space="preserve"> en utilisant le routeur WIFI présent au sein de l’affichage dynamique</w:t>
      </w:r>
    </w:p>
    <w:p w14:paraId="689486A3" w14:textId="77777777" w:rsidR="00BD5D06" w:rsidRPr="00BD5D06" w:rsidRDefault="009B7E8D" w:rsidP="00BD5D06">
      <w:r>
        <w:rPr>
          <w:noProof/>
        </w:rPr>
        <mc:AlternateContent>
          <mc:Choice Requires="wpc">
            <w:drawing>
              <wp:inline distT="0" distB="0" distL="0" distR="0" wp14:anchorId="744C36D7" wp14:editId="2AE0BC16">
                <wp:extent cx="6831965" cy="1751162"/>
                <wp:effectExtent l="0" t="0" r="0" b="0"/>
                <wp:docPr id="12" name="Zone de dessi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54" name="Groupe 54"/>
                        <wpg:cNvGrpSpPr/>
                        <wpg:grpSpPr>
                          <a:xfrm>
                            <a:off x="1068511" y="128242"/>
                            <a:ext cx="4505215" cy="1459019"/>
                            <a:chOff x="0" y="0"/>
                            <a:chExt cx="5319395" cy="1771650"/>
                          </a:xfrm>
                        </wpg:grpSpPr>
                        <wps:wsp>
                          <wps:cNvPr id="55" name="Flèche : droite 55"/>
                          <wps:cNvSpPr/>
                          <wps:spPr>
                            <a:xfrm>
                              <a:off x="619125" y="676275"/>
                              <a:ext cx="1381125" cy="484505"/>
                            </a:xfrm>
                            <a:prstGeom prst="rightArrow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Imag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6925" y="0"/>
                              <a:ext cx="1492250" cy="17595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" name="Flèche : droite 57"/>
                          <wps:cNvSpPr/>
                          <wps:spPr>
                            <a:xfrm>
                              <a:off x="3705225" y="704850"/>
                              <a:ext cx="800100" cy="484505"/>
                            </a:xfrm>
                            <a:prstGeom prst="rightArrow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Imag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3900" y="0"/>
                              <a:ext cx="785495" cy="1771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Imag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1645" cy="17691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F1814AD" id="Zone de dessin 12" o:spid="_x0000_s1026" editas="canvas" style="width:537.95pt;height:137.9pt;mso-position-horizontal-relative:char;mso-position-vertical-relative:line" coordsize="68319,17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">
                <v:shape id="_x0000_s1027" type="#_x0000_t75" style="position:absolute;width:68319;height:17506;visibility:visible;mso-wrap-style:square">
                  <v:fill o:detectmouseclick="t"/>
                  <v:path o:connecttype="none"/>
                </v:shape>
                <v:group id="Groupe 54" o:spid="_x0000_s1028" style="position:absolute;left:10685;top:1282;width:45052;height:14590" coordsize="53193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Flèche : droite 55" o:spid="_x0000_s1029" type="#_x0000_t13" style="position:absolute;left:6191;top:6762;width:13811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" adj="17811" fillcolor="white [3201]" strokecolor="#4f81bd [3204]" strokeweight="2pt"/>
                  <v:shape id="Image 56" o:spid="_x0000_s1030" type="#_x0000_t75" style="position:absolute;left:20669;width:14922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">
                    <v:imagedata r:id="rId33" o:title=""/>
                  </v:shape>
                  <v:shape id="Flèche : droite 57" o:spid="_x0000_s1031" type="#_x0000_t13" style="position:absolute;left:37052;top:7048;width:8001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" adj="15060" fillcolor="white [3201]" strokecolor="#4f81bd [3204]" strokeweight="2pt"/>
                  <v:shape id="Image 58" o:spid="_x0000_s1032" type="#_x0000_t75" style="position:absolute;left:45339;width:7854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">
                    <v:imagedata r:id="rId34" o:title=""/>
                  </v:shape>
                  <v:shape id="Image 59" o:spid="_x0000_s1033" type="#_x0000_t75" style="position:absolute;width:4616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">
                    <v:imagedata r:id="rId35" o:title=""/>
                  </v:shape>
                </v:group>
                <w10:anchorlock/>
              </v:group>
            </w:pict>
          </mc:Fallback>
        </mc:AlternateContent>
      </w:r>
    </w:p>
    <w:p w14:paraId="24FE193F" w14:textId="77777777" w:rsidR="00F30BF5" w:rsidRDefault="00F30BF5" w:rsidP="00F30BF5"/>
    <w:p w14:paraId="431B4D4B" w14:textId="77777777" w:rsidR="00621CEC" w:rsidRDefault="00621CEC" w:rsidP="00F30BF5">
      <w:pPr>
        <w:pStyle w:val="Titre2"/>
        <w:spacing w:line="480" w:lineRule="auto"/>
      </w:pPr>
      <w:bookmarkStart w:id="10" w:name="_Toc20234303"/>
      <w:r>
        <w:t>Prise en main à distance</w:t>
      </w:r>
      <w:r w:rsidR="00773168">
        <w:t xml:space="preserve"> pour réaliser des opérations de télémaintenance</w:t>
      </w:r>
      <w:bookmarkEnd w:id="10"/>
      <w:r>
        <w:t xml:space="preserve"> </w:t>
      </w:r>
    </w:p>
    <w:p w14:paraId="0971140F" w14:textId="77777777" w:rsidR="00E32DDD" w:rsidRDefault="00A350DB" w:rsidP="00737345">
      <w:pPr>
        <w:jc w:val="left"/>
      </w:pPr>
      <w:r>
        <w:t>Afin d</w:t>
      </w:r>
      <w:r w:rsidR="00737345">
        <w:t>’autorise des opérations de télé</w:t>
      </w:r>
      <w:r>
        <w:t>maintenance, u</w:t>
      </w:r>
      <w:r w:rsidR="00E32DDD">
        <w:t>ne prise en main à distance est possible avec TeamViewer</w:t>
      </w:r>
      <w:r w:rsidR="00773168">
        <w:t xml:space="preserve"> (logiciel hors fourniture ERM)</w:t>
      </w:r>
      <w:r w:rsidR="00E32DDD">
        <w:t>, pour cela veuillez-vous reporter à la procédure</w:t>
      </w:r>
      <w:r w:rsidR="00737345">
        <w:t> :</w:t>
      </w:r>
      <w:r w:rsidR="00737345">
        <w:br/>
      </w:r>
      <w:r w:rsidR="00E32DDD">
        <w:rPr>
          <w:i/>
        </w:rPr>
        <w:t>PR</w:t>
      </w:r>
      <w:r w:rsidR="00E32DDD" w:rsidRPr="00151074">
        <w:rPr>
          <w:i/>
        </w:rPr>
        <w:t>TE10000</w:t>
      </w:r>
      <w:r w:rsidR="00E32DDD">
        <w:rPr>
          <w:i/>
        </w:rPr>
        <w:t>4x</w:t>
      </w:r>
      <w:r w:rsidR="00E32DDD" w:rsidRPr="00151074">
        <w:rPr>
          <w:i/>
        </w:rPr>
        <w:t xml:space="preserve"> </w:t>
      </w:r>
      <w:r w:rsidR="00E32DDD">
        <w:rPr>
          <w:i/>
        </w:rPr>
        <w:t>–</w:t>
      </w:r>
      <w:r w:rsidR="00E32DDD" w:rsidRPr="00151074">
        <w:rPr>
          <w:i/>
        </w:rPr>
        <w:t xml:space="preserve"> </w:t>
      </w:r>
      <w:r w:rsidR="00E32DDD" w:rsidRPr="00E32DDD">
        <w:rPr>
          <w:i/>
        </w:rPr>
        <w:t>Installation_Utilisation_TeamViewer</w:t>
      </w:r>
      <w:r w:rsidR="00E32DDD" w:rsidRPr="00151074">
        <w:rPr>
          <w:i/>
        </w:rPr>
        <w:t>.pdf</w:t>
      </w:r>
    </w:p>
    <w:p w14:paraId="521B46CF" w14:textId="77777777" w:rsidR="00E32DDD" w:rsidRPr="00E32DDD" w:rsidRDefault="007B6567" w:rsidP="00E32DDD">
      <w:r>
        <w:rPr>
          <w:noProof/>
        </w:rPr>
        <mc:AlternateContent>
          <mc:Choice Requires="wpc">
            <w:drawing>
              <wp:inline distT="0" distB="0" distL="0" distR="0" wp14:anchorId="474E26F2" wp14:editId="1C38F605">
                <wp:extent cx="6768936" cy="3674745"/>
                <wp:effectExtent l="0" t="0" r="13335" b="0"/>
                <wp:docPr id="26" name="Zone de dessi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1890" y="2394307"/>
                            <a:ext cx="1656875" cy="1161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799A8" w14:textId="77777777" w:rsidR="007B6567" w:rsidRDefault="007B6567" w:rsidP="007B656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szCs w:val="20"/>
                                </w:rPr>
                                <w:t>CTRL + ALT + Suppr</w:t>
                              </w:r>
                            </w:p>
                            <w:p w14:paraId="43CEA3F6" w14:textId="77777777" w:rsidR="007B6567" w:rsidRDefault="007B6567" w:rsidP="007B6567">
                              <w:r>
                                <w:rPr>
                                  <w:rFonts w:eastAsia="Times New Roman"/>
                                  <w:szCs w:val="20"/>
                                </w:rPr>
                                <w:t xml:space="preserve">Couper 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szCs w:val="20"/>
                                </w:rPr>
                                <w:t>Gekkota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szCs w:val="20"/>
                                </w:rPr>
                                <w:t xml:space="preserve"> RT</w:t>
                              </w:r>
                            </w:p>
                            <w:p w14:paraId="6974FDB7" w14:textId="77777777" w:rsidR="007B6567" w:rsidRDefault="007B6567" w:rsidP="007B6567">
                              <w:r>
                                <w:rPr>
                                  <w:rFonts w:eastAsia="Times New Roman"/>
                                  <w:szCs w:val="20"/>
                                </w:rPr>
                                <w:t>Lancer Explorer.exe</w:t>
                              </w:r>
                            </w:p>
                            <w:p w14:paraId="48363E28" w14:textId="77777777" w:rsidR="007B6567" w:rsidRDefault="007B6567" w:rsidP="007B6567">
                              <w:r>
                                <w:rPr>
                                  <w:rFonts w:eastAsia="Times New Roman"/>
                                  <w:szCs w:val="20"/>
                                </w:rPr>
                                <w:t>Lancer TeamViewer</w:t>
                              </w:r>
                            </w:p>
                            <w:p w14:paraId="63FB54DA" w14:textId="77777777" w:rsidR="007B6567" w:rsidRDefault="007B6567" w:rsidP="007B6567">
                              <w:r>
                                <w:rPr>
                                  <w:rFonts w:eastAsia="Times New Roman"/>
                                  <w:szCs w:val="20"/>
                                </w:rPr>
                                <w:t>Communiquer les codes à l’opérateur de télémaintenance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611" y="2478129"/>
                            <a:ext cx="1759211" cy="119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Nuage 65"/>
                        <wps:cNvSpPr/>
                        <wps:spPr>
                          <a:xfrm>
                            <a:off x="2061946" y="155275"/>
                            <a:ext cx="1485997" cy="743956"/>
                          </a:xfrm>
                          <a:prstGeom prst="cloud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038" y="284483"/>
                            <a:ext cx="1124804" cy="4041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04059" w14:textId="77777777" w:rsidR="007B6567" w:rsidRDefault="007B6567" w:rsidP="007B6567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szCs w:val="20"/>
                                </w:rPr>
                                <w:t>Opérateur de télémaintenance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3529" y="785360"/>
                            <a:ext cx="961988" cy="888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Connecteur droit avec flèche 68"/>
                        <wps:cNvCnPr/>
                        <wps:spPr>
                          <a:xfrm flipV="1">
                            <a:off x="1695401" y="747403"/>
                            <a:ext cx="367589" cy="227742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0351" y="234732"/>
                            <a:ext cx="1125708" cy="2463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Connecteur droit avec flèche 71"/>
                        <wps:cNvCnPr/>
                        <wps:spPr>
                          <a:xfrm>
                            <a:off x="3618854" y="512071"/>
                            <a:ext cx="1353039" cy="159419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9055" y="1824369"/>
                            <a:ext cx="1548565" cy="514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Forme libre : forme 73"/>
                        <wps:cNvSpPr/>
                        <wps:spPr>
                          <a:xfrm>
                            <a:off x="4119922" y="1298033"/>
                            <a:ext cx="1102765" cy="854284"/>
                          </a:xfrm>
                          <a:custGeom>
                            <a:avLst/>
                            <a:gdLst>
                              <a:gd name="connsiteX0" fmla="*/ 0 w 1343025"/>
                              <a:gd name="connsiteY0" fmla="*/ 556788 h 1072479"/>
                              <a:gd name="connsiteX1" fmla="*/ 266700 w 1343025"/>
                              <a:gd name="connsiteY1" fmla="*/ 13863 h 1072479"/>
                              <a:gd name="connsiteX2" fmla="*/ 847725 w 1343025"/>
                              <a:gd name="connsiteY2" fmla="*/ 1061613 h 1072479"/>
                              <a:gd name="connsiteX3" fmla="*/ 1343025 w 1343025"/>
                              <a:gd name="connsiteY3" fmla="*/ 556788 h 10724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43025" h="1072479">
                                <a:moveTo>
                                  <a:pt x="0" y="556788"/>
                                </a:moveTo>
                                <a:cubicBezTo>
                                  <a:pt x="62706" y="243257"/>
                                  <a:pt x="125413" y="-70274"/>
                                  <a:pt x="266700" y="13863"/>
                                </a:cubicBezTo>
                                <a:cubicBezTo>
                                  <a:pt x="407987" y="98000"/>
                                  <a:pt x="668337" y="971125"/>
                                  <a:pt x="847725" y="1061613"/>
                                </a:cubicBezTo>
                                <a:cubicBezTo>
                                  <a:pt x="1027113" y="1152101"/>
                                  <a:pt x="1276350" y="650451"/>
                                  <a:pt x="1343025" y="556788"/>
                                </a:cubicBezTo>
                              </a:path>
                            </a:pathLst>
                          </a:cu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8871" y="404185"/>
                            <a:ext cx="834300" cy="239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9BB77" w14:textId="77777777" w:rsidR="007B6567" w:rsidRDefault="007B6567" w:rsidP="007B656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shadow/>
                                  <w:color w:val="4F81BD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Légende : flèche courbée 7"/>
                        <wps:cNvSpPr/>
                        <wps:spPr>
                          <a:xfrm>
                            <a:off x="1923533" y="1052894"/>
                            <a:ext cx="1137721" cy="445273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3546"/>
                              <a:gd name="adj6" fmla="val -44746"/>
                            </a:avLst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6285CC" w14:textId="77777777" w:rsidR="00773168" w:rsidRDefault="00773168" w:rsidP="00773168">
                              <w:pPr>
                                <w:jc w:val="center"/>
                              </w:pPr>
                              <w:r>
                                <w:t>PC de télémaintenance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Légende : flèche courbée 75"/>
                        <wps:cNvSpPr/>
                        <wps:spPr>
                          <a:xfrm>
                            <a:off x="5631215" y="1927743"/>
                            <a:ext cx="1137721" cy="445273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3516"/>
                              <a:gd name="adj6" fmla="val -19001"/>
                            </a:avLst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531D38" w14:textId="77777777" w:rsidR="00773168" w:rsidRDefault="00773168" w:rsidP="00773168">
                              <w:pPr>
                                <w:jc w:val="center"/>
                              </w:pPr>
                              <w:r>
                                <w:t>Ordinateur PC NUC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247862" y="1486893"/>
                            <a:ext cx="333955" cy="42937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6066" y="2263158"/>
                            <a:ext cx="1124804" cy="290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4C52C" w14:textId="77777777" w:rsidR="00773168" w:rsidRDefault="00773168" w:rsidP="007B6567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szCs w:val="20"/>
                                </w:rPr>
                                <w:t>Utilisateur local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961863A" id="Zone de dessin 26" o:spid="_x0000_s1057" editas="canvas" style="width:533pt;height:289.35pt;mso-position-horizontal-relative:char;mso-position-vertical-relative:line" coordsize="67684,36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">
                <v:shape id="_x0000_s1058" type="#_x0000_t75" style="position:absolute;width:67684;height:36747;visibility:visible;mso-wrap-style:square">
                  <v:fill o:detectmouseclick="t"/>
                  <v:path o:connecttype="none"/>
                </v:shape>
                <v:shape id="_x0000_s1059" type="#_x0000_t202" style="position:absolute;left:30018;top:23943;width:16569;height:1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Hc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">
                  <v:textbox>
                    <w:txbxContent>
                      <w:p w:rsidR="007B6567" w:rsidRDefault="007B6567" w:rsidP="007B656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Cs w:val="20"/>
                          </w:rPr>
                          <w:t>CTRL + ALT + Suppr</w:t>
                        </w:r>
                      </w:p>
                      <w:p w:rsidR="007B6567" w:rsidRDefault="007B6567" w:rsidP="007B6567">
                        <w:r>
                          <w:rPr>
                            <w:rFonts w:eastAsia="Times New Roman"/>
                            <w:szCs w:val="20"/>
                          </w:rPr>
                          <w:t>Couper Gekkota RT</w:t>
                        </w:r>
                      </w:p>
                      <w:p w:rsidR="007B6567" w:rsidRDefault="007B6567" w:rsidP="007B6567">
                        <w:r>
                          <w:rPr>
                            <w:rFonts w:eastAsia="Times New Roman"/>
                            <w:szCs w:val="20"/>
                          </w:rPr>
                          <w:t>Lancer Explorer.exe</w:t>
                        </w:r>
                      </w:p>
                      <w:p w:rsidR="007B6567" w:rsidRDefault="007B6567" w:rsidP="007B6567">
                        <w:r>
                          <w:rPr>
                            <w:rFonts w:eastAsia="Times New Roman"/>
                            <w:szCs w:val="20"/>
                          </w:rPr>
                          <w:t>Lancer TeamViewer</w:t>
                        </w:r>
                      </w:p>
                      <w:p w:rsidR="007B6567" w:rsidRDefault="007B6567" w:rsidP="007B6567">
                        <w:r>
                          <w:rPr>
                            <w:rFonts w:eastAsia="Times New Roman"/>
                            <w:szCs w:val="20"/>
                          </w:rPr>
                          <w:t>Communiquer les codes à l’opérateur de télémaintenance</w:t>
                        </w:r>
                      </w:p>
                    </w:txbxContent>
                  </v:textbox>
                </v:shape>
                <v:shape id="Image 64" o:spid="_x0000_s1060" type="#_x0000_t75" style="position:absolute;left:15056;top:24781;width:17592;height:11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">
                  <v:imagedata r:id="rId40" o:title=""/>
                </v:shape>
                <v:shape id="Nuage 65" o:spid="_x0000_s1061" style="position:absolute;left:20619;top:1552;width:14860;height:7440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2pt">
                  <v:path arrowok="t" o:connecttype="custom" o:connectlocs="161430,450799;74300,437074;238310,601003;200197,607564;566812,673177;543834,643212;991593,598454;982409,631329;1173972,395296;1285800,518186;1437771,264414;1387962,310498;1318272,93442;1320886,115210;1000227,68058;1025751,40298;761608,81284;773957,57347;481573,89412;526291,112627;141961,271906;134153,247469" o:connectangles="0,0,0,0,0,0,0,0,0,0,0,0,0,0,0,0,0,0,0,0,0,0"/>
                </v:shape>
                <v:shape id="_x0000_s1062" type="#_x0000_t202" style="position:absolute;left:2220;top:2844;width:11248;height:4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JExAAAANs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E3h8SX+ALm4AwAA//8DAFBLAQItABQABgAIAAAAIQDb4fbL7gAAAIUBAAATAAAAAAAAAAAA&#10;AAAAAAAAAABbQ29udGVudF9UeXBlc10ueG1sUEsBAi0AFAAGAAgAAAAhAFr0LFu/AAAAFQEAAAsA&#10;AAAAAAAAAAAAAAAAHwEAAF9yZWxzLy5yZWxzUEsBAi0AFAAGAAgAAAAhAN7UwkTEAAAA2wAAAA8A&#10;AAAAAAAAAAAAAAAABwIAAGRycy9kb3ducmV2LnhtbFBLBQYAAAAAAwADALcAAAD4AgAAAAA=&#10;">
                  <v:textbox>
                    <w:txbxContent>
                      <w:p w:rsidR="007B6567" w:rsidRDefault="007B6567" w:rsidP="007B656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Cs w:val="20"/>
                          </w:rPr>
                          <w:t>Opérateur de télémaintenance</w:t>
                        </w:r>
                      </w:p>
                    </w:txbxContent>
                  </v:textbox>
                </v:shape>
                <v:shape id="Image 67" o:spid="_x0000_s1063" type="#_x0000_t75" style="position:absolute;left:5535;top:7853;width:9620;height:8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">
                  <v:imagedata r:id="rId41" o:title=""/>
                </v:shape>
                <v:shape id="Connecteur droit avec flèche 68" o:spid="_x0000_s1064" type="#_x0000_t32" style="position:absolute;left:16954;top:7474;width:3675;height:22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" strokecolor="#4579b8 [3044]">
                  <v:stroke startarrow="block" endarrow="block"/>
                </v:shape>
                <v:shape id="Image 70" o:spid="_x0000_s1065" type="#_x0000_t75" style="position:absolute;left:48003;top:2347;width:11257;height:2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">
                  <v:imagedata r:id="rId42" o:title=""/>
                </v:shape>
                <v:shape id="Connecteur droit avec flèche 71" o:spid="_x0000_s1066" type="#_x0000_t32" style="position:absolute;left:36188;top:5120;width:13530;height:15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" strokecolor="#4579b8 [3044]">
                  <v:stroke startarrow="block" endarrow="block"/>
                </v:shape>
                <v:shape id="Image 72" o:spid="_x0000_s1067" type="#_x0000_t75" style="position:absolute;left:30390;top:18243;width:15486;height:5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">
                  <v:imagedata r:id="rId43" o:title=""/>
                </v:shape>
                <v:shape id="Forme libre : forme 73" o:spid="_x0000_s1068" style="position:absolute;left:41199;top:12980;width:11027;height:8543;visibility:visible;mso-wrap-style:square;v-text-anchor:middle" coordsize="1343025,107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" path="m,556788c62706,243257,125413,-70274,266700,13863,407987,98000,668337,971125,847725,1061613v179388,90488,428625,-411162,495300,-504825e" filled="f" strokecolor="black [3040]">
                  <v:path arrowok="t" o:connecttype="custom" o:connectlocs="0,443510;218989,11043;696072,845629;1102765,443510" o:connectangles="0,0,0,0"/>
                </v:shape>
                <v:shape id="_x0000_s1069" type="#_x0000_t202" style="position:absolute;left:23588;top:4041;width:8343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" strokecolor="white [3212]">
                  <v:textbox>
                    <w:txbxContent>
                      <w:p w:rsidR="007B6567" w:rsidRDefault="007B6567" w:rsidP="007B656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hadow/>
                            <w:color w:val="4F81BD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INTERNET</w:t>
                        </w:r>
                      </w:p>
                    </w:txbxContent>
                  </v:textbox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Légende : flèche courbée 7" o:spid="_x0000_s1070" type="#_x0000_t48" style="position:absolute;left:19235;top:10528;width:11377;height:4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" adj="-9665,766" fillcolor="white [3201]" strokecolor="red" strokeweight="1.5pt">
                  <v:textbox>
                    <w:txbxContent>
                      <w:p w:rsidR="00773168" w:rsidRDefault="00773168" w:rsidP="00773168">
                        <w:pPr>
                          <w:jc w:val="center"/>
                        </w:pPr>
                        <w:r>
                          <w:t>PC de télémaintenance</w:t>
                        </w:r>
                      </w:p>
                    </w:txbxContent>
                  </v:textbox>
                </v:shape>
                <v:shape id="Légende : flèche courbée 75" o:spid="_x0000_s1071" type="#_x0000_t48" style="position:absolute;left:56312;top:19277;width:11377;height:4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" adj="-4104,759" fillcolor="white [3201]" strokecolor="red" strokeweight="1.5pt">
                  <v:textbox>
                    <w:txbxContent>
                      <w:p w:rsidR="00773168" w:rsidRDefault="00773168" w:rsidP="00773168">
                        <w:pPr>
                          <w:jc w:val="center"/>
                        </w:pPr>
                        <w:r>
                          <w:t>Ordinateur PC NUC</w:t>
                        </w:r>
                      </w:p>
                    </w:txbxContent>
                  </v:textbox>
                </v:shape>
                <v:rect id="Rectangle 9" o:spid="_x0000_s1072" style="position:absolute;left:52478;top:14868;width:3340;height: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" fillcolor="white [3201]" strokecolor="red" strokeweight="1.5pt"/>
                <v:shape id="_x0000_s1073" type="#_x0000_t202" style="position:absolute;left:17960;top:22631;width:11248;height:2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SZ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YJrC/Uv8AXJxAwAA//8DAFBLAQItABQABgAIAAAAIQDb4fbL7gAAAIUBAAATAAAAAAAAAAAA&#10;AAAAAAAAAABbQ29udGVudF9UeXBlc10ueG1sUEsBAi0AFAAGAAgAAAAhAFr0LFu/AAAAFQEAAAsA&#10;AAAAAAAAAAAAAAAAHwEAAF9yZWxzLy5yZWxzUEsBAi0AFAAGAAgAAAAhAFsNVJnEAAAA2wAAAA8A&#10;AAAAAAAAAAAAAAAABwIAAGRycy9kb3ducmV2LnhtbFBLBQYAAAAAAwADALcAAAD4AgAAAAA=&#10;">
                  <v:textbox>
                    <w:txbxContent>
                      <w:p w:rsidR="00773168" w:rsidRDefault="00773168" w:rsidP="007B656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Cs w:val="20"/>
                          </w:rPr>
                          <w:t>Utilisateur local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32DDD" w:rsidRPr="00E32DDD" w:rsidSect="00047948">
      <w:headerReference w:type="default" r:id="rId44"/>
      <w:footerReference w:type="default" r:id="rId45"/>
      <w:type w:val="continuous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7BE41" w14:textId="77777777" w:rsidR="00AF59AD" w:rsidRDefault="00AF59AD" w:rsidP="00CD447F">
      <w:pPr>
        <w:spacing w:after="0"/>
      </w:pPr>
      <w:r>
        <w:separator/>
      </w:r>
    </w:p>
  </w:endnote>
  <w:endnote w:type="continuationSeparator" w:id="0">
    <w:p w14:paraId="6AAA77F4" w14:textId="77777777" w:rsidR="00AF59AD" w:rsidRDefault="00AF59AD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B321C" w14:textId="77777777" w:rsidR="009864B3" w:rsidRDefault="009864B3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6507A3" w14:paraId="03F736E3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385E0EC0" w14:textId="77777777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4D9D990" wp14:editId="747C3B35">
                <wp:extent cx="1375200" cy="468000"/>
                <wp:effectExtent l="0" t="0" r="0" b="8255"/>
                <wp:docPr id="100" name="Image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0B68A688" w14:textId="015E0E38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4777A4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4777A4" w:rsidRPr="003A6A2E">
            <w:rPr>
              <w:rFonts w:ascii="Arial Narrow" w:hAnsi="Arial Narrow"/>
            </w:rPr>
            <w:fldChar w:fldCharType="separate"/>
          </w:r>
          <w:r w:rsidR="004762D7">
            <w:rPr>
              <w:rFonts w:ascii="Arial Narrow" w:hAnsi="Arial Narrow"/>
              <w:noProof/>
            </w:rPr>
            <w:t>1</w:t>
          </w:r>
          <w:r w:rsidR="004777A4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4777A4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4777A4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4777A4">
            <w:rPr>
              <w:rFonts w:ascii="Arial Narrow" w:hAnsi="Arial Narrow"/>
            </w:rPr>
            <w:fldChar w:fldCharType="separate"/>
          </w:r>
          <w:r w:rsidR="00F86877">
            <w:rPr>
              <w:rFonts w:ascii="Arial Narrow" w:hAnsi="Arial Narrow"/>
              <w:noProof/>
            </w:rPr>
            <w:instrText>5</w:instrText>
          </w:r>
          <w:r w:rsidR="004777A4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4777A4">
            <w:rPr>
              <w:rFonts w:ascii="Arial Narrow" w:hAnsi="Arial Narrow"/>
            </w:rPr>
            <w:fldChar w:fldCharType="separate"/>
          </w:r>
          <w:r w:rsidR="00F86877">
            <w:rPr>
              <w:rFonts w:ascii="Arial Narrow" w:hAnsi="Arial Narrow"/>
              <w:noProof/>
            </w:rPr>
            <w:t>4</w:t>
          </w:r>
          <w:r w:rsidR="004777A4">
            <w:rPr>
              <w:rFonts w:ascii="Arial Narrow" w:hAnsi="Arial Narrow"/>
            </w:rPr>
            <w:fldChar w:fldCharType="end"/>
          </w:r>
        </w:p>
        <w:p w14:paraId="48C96D86" w14:textId="77777777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727B7768" w14:textId="77777777" w:rsidR="006507A3" w:rsidRDefault="00F8687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6507A3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05A0C6CC" w14:textId="77777777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3E014D79" w14:textId="77777777" w:rsidR="0091479B" w:rsidRDefault="0091479B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4C4254" w14:paraId="28217D1D" w14:textId="77777777" w:rsidTr="00C82F14">
      <w:trPr>
        <w:trHeight w:val="847"/>
      </w:trPr>
      <w:tc>
        <w:tcPr>
          <w:tcW w:w="1667" w:type="pct"/>
          <w:vAlign w:val="center"/>
        </w:tcPr>
        <w:p w14:paraId="38E6498D" w14:textId="77777777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2B98608C" wp14:editId="0FBC9FA6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5A08B4C" w14:textId="778E2F99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4777A4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4777A4" w:rsidRPr="003A6A2E">
            <w:rPr>
              <w:rFonts w:ascii="Arial Narrow" w:hAnsi="Arial Narrow"/>
            </w:rPr>
            <w:fldChar w:fldCharType="separate"/>
          </w:r>
          <w:r w:rsidR="00BD1797">
            <w:rPr>
              <w:rFonts w:ascii="Arial Narrow" w:hAnsi="Arial Narrow"/>
              <w:noProof/>
            </w:rPr>
            <w:t>1</w:t>
          </w:r>
          <w:r w:rsidR="004777A4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4777A4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4777A4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4777A4">
            <w:rPr>
              <w:rFonts w:ascii="Arial Narrow" w:hAnsi="Arial Narrow"/>
            </w:rPr>
            <w:fldChar w:fldCharType="separate"/>
          </w:r>
          <w:r w:rsidR="00F86877">
            <w:rPr>
              <w:rFonts w:ascii="Arial Narrow" w:hAnsi="Arial Narrow"/>
              <w:noProof/>
            </w:rPr>
            <w:instrText>5</w:instrText>
          </w:r>
          <w:r w:rsidR="004777A4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4777A4">
            <w:rPr>
              <w:rFonts w:ascii="Arial Narrow" w:hAnsi="Arial Narrow"/>
            </w:rPr>
            <w:fldChar w:fldCharType="separate"/>
          </w:r>
          <w:r w:rsidR="00F86877">
            <w:rPr>
              <w:rFonts w:ascii="Arial Narrow" w:hAnsi="Arial Narrow"/>
              <w:noProof/>
            </w:rPr>
            <w:t>4</w:t>
          </w:r>
          <w:r w:rsidR="004777A4">
            <w:rPr>
              <w:rFonts w:ascii="Arial Narrow" w:hAnsi="Arial Narrow"/>
            </w:rPr>
            <w:fldChar w:fldCharType="end"/>
          </w:r>
        </w:p>
        <w:p w14:paraId="2B0CE416" w14:textId="77777777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2896F50A" w14:textId="77777777" w:rsidR="004C4254" w:rsidRDefault="00F86877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4C4254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2433A54" w14:textId="77777777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27C977C9" w14:textId="77777777" w:rsidR="00F05472" w:rsidRDefault="00F05472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C53B7" w14:textId="77777777" w:rsidR="00AF59AD" w:rsidRDefault="00AF59AD" w:rsidP="00CD447F">
      <w:pPr>
        <w:spacing w:after="0"/>
      </w:pPr>
      <w:r>
        <w:separator/>
      </w:r>
    </w:p>
  </w:footnote>
  <w:footnote w:type="continuationSeparator" w:id="0">
    <w:p w14:paraId="170CE611" w14:textId="77777777" w:rsidR="00AF59AD" w:rsidRDefault="00AF59AD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75678E" w14:paraId="0D989499" w14:textId="77777777" w:rsidTr="00521F84">
      <w:tc>
        <w:tcPr>
          <w:tcW w:w="1219" w:type="pct"/>
        </w:tcPr>
        <w:p w14:paraId="36A638A8" w14:textId="77777777" w:rsidR="0075678E" w:rsidRDefault="0075678E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21D84A91" w14:textId="77777777" w:rsidR="0075678E" w:rsidRDefault="0075678E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01B165BC" w14:textId="228F7036" w:rsidR="0075678E" w:rsidRDefault="004777A4" w:rsidP="0075678E">
          <w:pPr>
            <w:spacing w:before="240"/>
            <w:jc w:val="right"/>
          </w:pPr>
          <w:r>
            <w:fldChar w:fldCharType="begin"/>
          </w:r>
          <w:r w:rsidR="000E74F5">
            <w:instrText xml:space="preserve"> REF RepetitionFx  \* MERGEFORMAT </w:instrText>
          </w:r>
          <w:r>
            <w:fldChar w:fldCharType="separate"/>
          </w:r>
          <w:r w:rsidR="00F86877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31896702" w14:textId="77777777" w:rsidR="007F4B3A" w:rsidRDefault="007F4B3A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E3674" w14:textId="77777777" w:rsidR="007F4B3A" w:rsidRDefault="00AF59AD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5CF84E8C" wp14:editId="3CEA3916">
              <wp:extent cx="6823710" cy="755015"/>
              <wp:effectExtent l="0" t="0" r="7620" b="2540"/>
              <wp:docPr id="1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2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E4F889" w14:textId="77777777" w:rsidR="007F4B3A" w:rsidRDefault="007F4B3A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331F8EE4" w14:textId="77777777" w:rsidR="007F4B3A" w:rsidRPr="00C866AD" w:rsidRDefault="007F4B3A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5CB9829D" w14:textId="77777777" w:rsidR="007F4B3A" w:rsidRDefault="007F4B3A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53D4AD4E" w14:textId="77777777" w:rsidR="007F4B3A" w:rsidRDefault="007F4B3A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2109753C" w14:textId="77777777" w:rsidR="007F4B3A" w:rsidRPr="00C430F1" w:rsidRDefault="007F4B3A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02E347DB" w14:textId="77777777" w:rsidR="007F4B3A" w:rsidRDefault="007F4B3A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5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5D459" w14:textId="77777777" w:rsidR="007F4B3A" w:rsidRPr="00DB621D" w:rsidRDefault="007F4B3A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 164" o:spid="_x0000_s1071" style="width:537.3pt;height:59.45pt;mso-position-horizontal-relative:char;mso-position-vertical-relative:line" coordorigin="433,278" coordsize="10746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72" type="#_x0000_t202" style="position:absolute;left:7556;top:301;width:3623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8IsIA&#10;AADaAAAADwAAAGRycy9kb3ducmV2LnhtbESPQWvCQBSE70L/w/IKvemmHtKSuooUQkvtpdqLt0f2&#10;NQnNvg27Lyb+e1cQPA4z8w2z2kyuUycKsfVs4HmRgSKuvG25NvB7KOevoKIgW+w8k4EzRdisH2Yr&#10;LKwf+YdOe6lVgnAs0EAj0hdax6ohh3Hhe+Lk/fngUJIMtbYBxwR3nV5mWa4dtpwWGuzpvaHqfz84&#10;A/LR5UF0O7ip/D5+ZfxydNudMU+P0/YNlNAk9/Ct/WkNLOF6Jd0Av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nwiwgAAANoAAAAPAAAAAAAAAAAAAAAAAJgCAABkcnMvZG93&#10;bnJldi54bWxQSwUGAAAAAAQABAD1AAAAhwMAAAAA&#10;" filled="f" strokecolor="#2c69b2">
                <v:fill opacity="32896f"/>
                <v:textbox inset="0,0,0,0">
                  <w:txbxContent>
                    <w:p w:rsidR="007F4B3A" w:rsidRDefault="007F4B3A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:rsidR="007F4B3A" w:rsidRPr="00C866AD" w:rsidRDefault="007F4B3A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:rsidR="007F4B3A" w:rsidRDefault="007F4B3A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:rsidR="007F4B3A" w:rsidRDefault="007F4B3A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:rsidR="007F4B3A" w:rsidRPr="00C430F1" w:rsidRDefault="007F4B3A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:rsidR="007F4B3A" w:rsidRDefault="007F4B3A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73" type="#_x0000_t75" alt="logo-erm-2015" style="position:absolute;left:433;top:278;width:3438;height:1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s2SnAAAAA2gAAAA8AAABkcnMvZG93bnJldi54bWxEj0urwjAUhPcX/A/hCO6uqQ+qVKPIhQuu&#10;BB+4PjTHttqclCZ9+O+NILgcZuYbZr3tTSlaql1hWcFkHIEgTq0uOFNwOf//LkE4j6yxtEwKnuRg&#10;uxn8rDHRtuMjtSefiQBhl6CC3PsqkdKlORl0Y1sRB+9ma4M+yDqTusYuwE0pp1EUS4MFh4UcK/rL&#10;KX2cGqMg1s/p1XfX7NAsomM7vzfpOT4oNRr2uxUIT73/hj/tvVYwg/eVcA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zZKcAAAADaAAAADwAAAAAAAAAAAAAAAACfAgAA&#10;ZHJzL2Rvd25yZXYueG1sUEsFBgAAAAAEAAQA9wAAAIwDAAAAAA==&#10;">
                <v:imagedata r:id="rId5" o:title="logo-erm-2015"/>
              </v:shape>
              <v:group id="Group 163" o:spid="_x0000_s1074" style="position:absolute;left:3683;top:294;width:3725;height:1173" coordorigin="3683,294" coordsize="372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Picture 160" o:spid="_x0000_s1075" type="#_x0000_t75" alt="Diapositive1" style="position:absolute;left:3683;top:294;width:3725;height:1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gvzEAAAA2gAAAA8AAABkcnMvZG93bnJldi54bWxEj91qwkAUhO8LvsNyBG9ENxXsT3SVKhQD&#10;lUJjH+CQPckGs2dDdtXUp3eFgpfDzHzDLNe9bcSZOl87VvA8TUAQF07XXCn4PXxO3kD4gKyxcUwK&#10;/sjDejV4WmKq3YV/6JyHSkQI+xQVmBDaVEpfGLLop64ljl7pOoshyq6SusNLhNtGzpLkRVqsOS4Y&#10;bGlrqDjmJ6vgPfvej3en6+s4lGXOG5Pt9l9OqdGw/1iACNSHR/i/nWkFc7hfiTd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wgvzEAAAA2gAAAA8AAAAAAAAAAAAAAAAA&#10;nwIAAGRycy9kb3ducmV2LnhtbFBLBQYAAAAABAAEAPcAAACQAwAAAAA=&#10;">
                  <v:imagedata r:id="rId6" o:title="Diapositive1" croptop="21125f" cropbottom="27712f" cropleft="9153f" cropright="16602f" chromakey="white"/>
                </v:shape>
                <v:shape id="Text Box 149" o:spid="_x0000_s1076" type="#_x0000_t202" style="position:absolute;left:4445;top:602;width:2374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7F4B3A" w:rsidRPr="00DB621D" w:rsidRDefault="007F4B3A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8F577D" w14:paraId="492644DD" w14:textId="77777777" w:rsidTr="008F577D">
      <w:tc>
        <w:tcPr>
          <w:tcW w:w="1219" w:type="pct"/>
        </w:tcPr>
        <w:p w14:paraId="2AA05EC2" w14:textId="77777777" w:rsidR="008F577D" w:rsidRDefault="008F577D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655FF8B0" w14:textId="77777777" w:rsidR="008F577D" w:rsidRDefault="008F577D" w:rsidP="0075678E">
          <w:pPr>
            <w:spacing w:before="240"/>
            <w:jc w:val="center"/>
          </w:pPr>
          <w:r>
            <w:rPr>
              <w:rFonts w:cs="Arial"/>
              <w:b/>
              <w:bCs/>
              <w:szCs w:val="20"/>
            </w:rPr>
            <w:t>Insérer nom de machine</w:t>
          </w:r>
        </w:p>
      </w:tc>
      <w:tc>
        <w:tcPr>
          <w:tcW w:w="1053" w:type="pct"/>
        </w:tcPr>
        <w:p w14:paraId="2DD46B54" w14:textId="78077261" w:rsidR="008F577D" w:rsidRDefault="004777A4" w:rsidP="0075678E">
          <w:pPr>
            <w:spacing w:before="240"/>
            <w:jc w:val="right"/>
          </w:pPr>
          <w:r>
            <w:fldChar w:fldCharType="begin"/>
          </w:r>
          <w:r w:rsidR="000E74F5">
            <w:instrText xml:space="preserve"> REF RepetitionFx  \* MERGEFORMAT </w:instrText>
          </w:r>
          <w:r>
            <w:fldChar w:fldCharType="separate"/>
          </w:r>
          <w:r w:rsidR="00F86877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5C2CB9D6" w14:textId="77777777" w:rsidR="008F577D" w:rsidRDefault="008F577D" w:rsidP="009864B3">
    <w:pPr>
      <w:pStyle w:val="En-tte"/>
      <w:spacing w:before="24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8F577D" w14:paraId="5FF8A282" w14:textId="77777777" w:rsidTr="00A86D6E">
      <w:trPr>
        <w:trHeight w:val="510"/>
      </w:trPr>
      <w:tc>
        <w:tcPr>
          <w:tcW w:w="1219" w:type="pct"/>
          <w:vAlign w:val="center"/>
        </w:tcPr>
        <w:p w14:paraId="103103FE" w14:textId="77777777" w:rsidR="008F577D" w:rsidRDefault="008F577D" w:rsidP="00A86D6E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4372ED55" w14:textId="52C696BC" w:rsidR="008F577D" w:rsidRDefault="00AF59AD" w:rsidP="00A86D6E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F86877">
            <w:rPr>
              <w:rFonts w:cs="Arial"/>
              <w:b/>
              <w:bCs/>
              <w:szCs w:val="20"/>
            </w:rPr>
            <w:t>TE10 - Affichage dynamique commercial et publicitaire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2B07A95A" w14:textId="136A7131" w:rsidR="008F577D" w:rsidRDefault="00F86877" w:rsidP="00A86D6E">
          <w:pPr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>
            <w:t>F2.3 - Utilisation</w:t>
          </w:r>
          <w:r>
            <w:fldChar w:fldCharType="end"/>
          </w:r>
        </w:p>
      </w:tc>
    </w:tr>
  </w:tbl>
  <w:p w14:paraId="607F33A2" w14:textId="77777777" w:rsidR="00F05472" w:rsidRDefault="00F05472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39.9pt;height:32.1pt" o:bullet="t">
        <v:imagedata r:id="rId1" o:title="icone_attention"/>
      </v:shape>
    </w:pict>
  </w:numPicBullet>
  <w:numPicBullet w:numPicBulletId="1">
    <w:pict>
      <v:shape id="_x0000_i1167" type="#_x0000_t75" style="width:191.6pt;height:191.6pt" o:bullet="t">
        <v:imagedata r:id="rId2" o:title="green_globe_exclamation_point_570"/>
      </v:shape>
    </w:pict>
  </w:numPicBullet>
  <w:abstractNum w:abstractNumId="0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F2E57EE"/>
    <w:multiLevelType w:val="hybridMultilevel"/>
    <w:tmpl w:val="01FA12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A4144"/>
    <w:multiLevelType w:val="hybridMultilevel"/>
    <w:tmpl w:val="3446E0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24854"/>
    <w:multiLevelType w:val="hybridMultilevel"/>
    <w:tmpl w:val="9D74ED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301E4"/>
    <w:multiLevelType w:val="hybridMultilevel"/>
    <w:tmpl w:val="628857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42F90D5E"/>
    <w:multiLevelType w:val="hybridMultilevel"/>
    <w:tmpl w:val="A1FE246E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1CE0E65"/>
    <w:multiLevelType w:val="multilevel"/>
    <w:tmpl w:val="9744BBC8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E8F589C"/>
    <w:multiLevelType w:val="hybridMultilevel"/>
    <w:tmpl w:val="34505AA6"/>
    <w:lvl w:ilvl="0" w:tplc="038E9F8C">
      <w:start w:val="1"/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6B3D61D5"/>
    <w:multiLevelType w:val="hybridMultilevel"/>
    <w:tmpl w:val="D0A4DF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6"/>
  </w:num>
  <w:num w:numId="8">
    <w:abstractNumId w:val="0"/>
  </w:num>
  <w:num w:numId="9">
    <w:abstractNumId w:val="4"/>
  </w:num>
  <w:num w:numId="10">
    <w:abstractNumId w:val="10"/>
  </w:num>
  <w:num w:numId="11">
    <w:abstractNumId w:val="5"/>
  </w:num>
  <w:num w:numId="12">
    <w:abstractNumId w:val="12"/>
  </w:num>
  <w:num w:numId="13">
    <w:abstractNumId w:val="7"/>
  </w:num>
  <w:num w:numId="14">
    <w:abstractNumId w:val="8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9AD"/>
    <w:rsid w:val="00003DB9"/>
    <w:rsid w:val="00007D3A"/>
    <w:rsid w:val="0001494D"/>
    <w:rsid w:val="00022CBC"/>
    <w:rsid w:val="000236EA"/>
    <w:rsid w:val="00026967"/>
    <w:rsid w:val="00031CFC"/>
    <w:rsid w:val="00047948"/>
    <w:rsid w:val="00080670"/>
    <w:rsid w:val="00096569"/>
    <w:rsid w:val="000A1B9C"/>
    <w:rsid w:val="000E4D65"/>
    <w:rsid w:val="000E74F5"/>
    <w:rsid w:val="001158F0"/>
    <w:rsid w:val="00121F04"/>
    <w:rsid w:val="00131C63"/>
    <w:rsid w:val="00137666"/>
    <w:rsid w:val="00155991"/>
    <w:rsid w:val="00157A3C"/>
    <w:rsid w:val="001728ED"/>
    <w:rsid w:val="001C59C8"/>
    <w:rsid w:val="00231A82"/>
    <w:rsid w:val="00241A18"/>
    <w:rsid w:val="00244710"/>
    <w:rsid w:val="00252F5B"/>
    <w:rsid w:val="00281A98"/>
    <w:rsid w:val="002D199A"/>
    <w:rsid w:val="0030262D"/>
    <w:rsid w:val="00305345"/>
    <w:rsid w:val="0032416C"/>
    <w:rsid w:val="00330A77"/>
    <w:rsid w:val="00353BF8"/>
    <w:rsid w:val="00380909"/>
    <w:rsid w:val="00386DFB"/>
    <w:rsid w:val="00392371"/>
    <w:rsid w:val="003D6844"/>
    <w:rsid w:val="00432F05"/>
    <w:rsid w:val="00435582"/>
    <w:rsid w:val="00454BF3"/>
    <w:rsid w:val="00470955"/>
    <w:rsid w:val="004762D7"/>
    <w:rsid w:val="004777A4"/>
    <w:rsid w:val="00481235"/>
    <w:rsid w:val="004A378E"/>
    <w:rsid w:val="004A6518"/>
    <w:rsid w:val="004C22E6"/>
    <w:rsid w:val="004C4254"/>
    <w:rsid w:val="004D57C9"/>
    <w:rsid w:val="00507C7B"/>
    <w:rsid w:val="00521F84"/>
    <w:rsid w:val="00561147"/>
    <w:rsid w:val="00566AF6"/>
    <w:rsid w:val="00573FD0"/>
    <w:rsid w:val="005A6C31"/>
    <w:rsid w:val="005B3D45"/>
    <w:rsid w:val="005E06FF"/>
    <w:rsid w:val="005F45B7"/>
    <w:rsid w:val="00604A36"/>
    <w:rsid w:val="00621CEC"/>
    <w:rsid w:val="006507A3"/>
    <w:rsid w:val="0065159F"/>
    <w:rsid w:val="0068321E"/>
    <w:rsid w:val="006C12E9"/>
    <w:rsid w:val="006C278E"/>
    <w:rsid w:val="006D1484"/>
    <w:rsid w:val="006E2038"/>
    <w:rsid w:val="006F242E"/>
    <w:rsid w:val="006F32E8"/>
    <w:rsid w:val="00701D0A"/>
    <w:rsid w:val="00712245"/>
    <w:rsid w:val="00737345"/>
    <w:rsid w:val="00740148"/>
    <w:rsid w:val="00741FA1"/>
    <w:rsid w:val="007424F0"/>
    <w:rsid w:val="0075678E"/>
    <w:rsid w:val="00765CB0"/>
    <w:rsid w:val="00773168"/>
    <w:rsid w:val="00780930"/>
    <w:rsid w:val="007837A9"/>
    <w:rsid w:val="007B15CE"/>
    <w:rsid w:val="007B6567"/>
    <w:rsid w:val="007C5857"/>
    <w:rsid w:val="007D2779"/>
    <w:rsid w:val="007F4B3A"/>
    <w:rsid w:val="007F54C5"/>
    <w:rsid w:val="007F6CA2"/>
    <w:rsid w:val="008206D2"/>
    <w:rsid w:val="00842485"/>
    <w:rsid w:val="008515B7"/>
    <w:rsid w:val="00865E17"/>
    <w:rsid w:val="00867183"/>
    <w:rsid w:val="00871F2F"/>
    <w:rsid w:val="008741B8"/>
    <w:rsid w:val="00892AEF"/>
    <w:rsid w:val="008B3693"/>
    <w:rsid w:val="008E21BF"/>
    <w:rsid w:val="008E2F2E"/>
    <w:rsid w:val="008F577D"/>
    <w:rsid w:val="009111FD"/>
    <w:rsid w:val="0091479B"/>
    <w:rsid w:val="009151F8"/>
    <w:rsid w:val="009244CB"/>
    <w:rsid w:val="00976055"/>
    <w:rsid w:val="009801EB"/>
    <w:rsid w:val="00984CAC"/>
    <w:rsid w:val="009864B3"/>
    <w:rsid w:val="0098681C"/>
    <w:rsid w:val="00986DC5"/>
    <w:rsid w:val="009A02D2"/>
    <w:rsid w:val="009A70F6"/>
    <w:rsid w:val="009B7E8D"/>
    <w:rsid w:val="009C2667"/>
    <w:rsid w:val="009E10D1"/>
    <w:rsid w:val="009F679B"/>
    <w:rsid w:val="00A350DB"/>
    <w:rsid w:val="00A52258"/>
    <w:rsid w:val="00A62748"/>
    <w:rsid w:val="00A77CCC"/>
    <w:rsid w:val="00A85E06"/>
    <w:rsid w:val="00A86D6E"/>
    <w:rsid w:val="00A97925"/>
    <w:rsid w:val="00AA0FC0"/>
    <w:rsid w:val="00AB45D9"/>
    <w:rsid w:val="00AC4636"/>
    <w:rsid w:val="00AD5539"/>
    <w:rsid w:val="00AF59AD"/>
    <w:rsid w:val="00AF7330"/>
    <w:rsid w:val="00B048F1"/>
    <w:rsid w:val="00B07C61"/>
    <w:rsid w:val="00B110C2"/>
    <w:rsid w:val="00B24FE5"/>
    <w:rsid w:val="00B26C84"/>
    <w:rsid w:val="00B275EF"/>
    <w:rsid w:val="00B5472D"/>
    <w:rsid w:val="00B56DF7"/>
    <w:rsid w:val="00B66806"/>
    <w:rsid w:val="00B91F53"/>
    <w:rsid w:val="00B97AAE"/>
    <w:rsid w:val="00BA2155"/>
    <w:rsid w:val="00BD1797"/>
    <w:rsid w:val="00BD308E"/>
    <w:rsid w:val="00BD5D06"/>
    <w:rsid w:val="00BE353B"/>
    <w:rsid w:val="00C03E2E"/>
    <w:rsid w:val="00C06A48"/>
    <w:rsid w:val="00C135D4"/>
    <w:rsid w:val="00C22ACB"/>
    <w:rsid w:val="00C47478"/>
    <w:rsid w:val="00C62E37"/>
    <w:rsid w:val="00C7247E"/>
    <w:rsid w:val="00C83C38"/>
    <w:rsid w:val="00C866AD"/>
    <w:rsid w:val="00C9021F"/>
    <w:rsid w:val="00CA1519"/>
    <w:rsid w:val="00CC7E37"/>
    <w:rsid w:val="00CD447F"/>
    <w:rsid w:val="00CD4876"/>
    <w:rsid w:val="00D13D23"/>
    <w:rsid w:val="00D552C3"/>
    <w:rsid w:val="00D559B8"/>
    <w:rsid w:val="00DB2642"/>
    <w:rsid w:val="00DB54C3"/>
    <w:rsid w:val="00E04C68"/>
    <w:rsid w:val="00E2681B"/>
    <w:rsid w:val="00E32DDD"/>
    <w:rsid w:val="00E522C5"/>
    <w:rsid w:val="00E87904"/>
    <w:rsid w:val="00EB24D5"/>
    <w:rsid w:val="00EF202D"/>
    <w:rsid w:val="00F05472"/>
    <w:rsid w:val="00F30BF5"/>
    <w:rsid w:val="00F3410B"/>
    <w:rsid w:val="00F50695"/>
    <w:rsid w:val="00F75B2A"/>
    <w:rsid w:val="00F86877"/>
    <w:rsid w:val="00F945C5"/>
    <w:rsid w:val="00F953D5"/>
    <w:rsid w:val="00FE4020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0A3764"/>
  <w15:docId w15:val="{F27E0AD9-F06E-4E16-A9C7-6A662467C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8B3693"/>
    <w:pPr>
      <w:keepNext/>
      <w:keepLines/>
      <w:numPr>
        <w:numId w:val="6"/>
      </w:numPr>
      <w:spacing w:before="480" w:after="240"/>
      <w:ind w:left="431" w:hanging="431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8E21BF"/>
    <w:pPr>
      <w:keepNext/>
      <w:keepLines/>
      <w:numPr>
        <w:ilvl w:val="1"/>
        <w:numId w:val="6"/>
      </w:numPr>
      <w:spacing w:before="200" w:after="120" w:line="360" w:lineRule="auto"/>
      <w:ind w:left="578" w:hanging="578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8B3693"/>
    <w:pPr>
      <w:keepNext/>
      <w:keepLines/>
      <w:numPr>
        <w:ilvl w:val="2"/>
        <w:numId w:val="6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uiPriority w:val="9"/>
    <w:qFormat/>
    <w:rsid w:val="008B3693"/>
    <w:pPr>
      <w:keepNext/>
      <w:keepLines/>
      <w:numPr>
        <w:ilvl w:val="3"/>
        <w:numId w:val="6"/>
      </w:numPr>
      <w:spacing w:before="200" w:after="120"/>
      <w:ind w:left="862" w:hanging="862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8B3693"/>
    <w:pPr>
      <w:keepNext/>
      <w:keepLines/>
      <w:numPr>
        <w:ilvl w:val="4"/>
        <w:numId w:val="6"/>
      </w:numPr>
      <w:spacing w:before="200" w:after="120"/>
      <w:ind w:left="1009" w:hanging="1009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741B8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41B8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41B8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41B8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E21BF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8B369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uiPriority w:val="9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uiPriority w:val="9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454B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Date">
    <w:name w:val="Date"/>
    <w:basedOn w:val="Normal"/>
    <w:next w:val="Normal"/>
    <w:link w:val="DateCar"/>
    <w:semiHidden/>
    <w:unhideWhenUsed/>
    <w:rsid w:val="007837A9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ar">
    <w:name w:val="Date Car"/>
    <w:basedOn w:val="Policepardfaut"/>
    <w:link w:val="Date"/>
    <w:semiHidden/>
    <w:rsid w:val="007837A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62E37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F30B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3.wmf"/><Relationship Id="rId25" Type="http://schemas.openxmlformats.org/officeDocument/2006/relationships/image" Target="media/image190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2.png"/><Relationship Id="rId29" Type="http://schemas.openxmlformats.org/officeDocument/2006/relationships/image" Target="media/image23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4.png"/><Relationship Id="rId40" Type="http://schemas.openxmlformats.org/officeDocument/2006/relationships/image" Target="media/image30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4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image" Target="media/image21.png"/><Relationship Id="rId30" Type="http://schemas.openxmlformats.org/officeDocument/2006/relationships/image" Target="media/image18.png"/><Relationship Id="rId35" Type="http://schemas.openxmlformats.org/officeDocument/2006/relationships/image" Target="media/image27.png"/><Relationship Id="rId43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P\AppData\Roaming\Microsoft\Templates\ERM_F2_3_Utilisation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115D4-9D06-4FA0-AD67-FFBE85A41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ERM_F2_3_Utilisation_B</Template>
  <TotalTime>111</TotalTime>
  <Pages>5</Pages>
  <Words>632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DTTE100000XA - F2.3Utilisation</vt:lpstr>
    </vt:vector>
  </TitlesOfParts>
  <Company>Microsoft</Company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DTTE100000XA - F2.3Utilisation</dc:title>
  <dc:creator>GS</dc:creator>
  <cp:keywords>TE10 - Affichage dynamique commercial et publicitaire</cp:keywords>
  <cp:lastModifiedBy>RP</cp:lastModifiedBy>
  <cp:revision>28</cp:revision>
  <cp:lastPrinted>2019-09-24T14:18:00Z</cp:lastPrinted>
  <dcterms:created xsi:type="dcterms:W3CDTF">2019-09-19T07:51:00Z</dcterms:created>
  <dcterms:modified xsi:type="dcterms:W3CDTF">2019-09-24T14:18:00Z</dcterms:modified>
  <cp:category>F2.3 - Utilisation</cp:category>
</cp:coreProperties>
</file>