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F68AA" w14:textId="77777777" w:rsidR="0030262D" w:rsidRDefault="00241C67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w:pict w14:anchorId="1F4EC7C8">
          <v:group id="Zone de dessin 19" o:spid="_x0000_s1026" editas="canvas" style="position:absolute;left:0;text-align:left;margin-left:.05pt;margin-top:508pt;width:538.6pt;height:207pt;z-index:251660800" coordsize="68402,26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">
            <v:shape id="_x0000_s1027" type="#_x0000_t75" style="position:absolute;width:68402;height:26289;visibility:visible;mso-wrap-style:square" stroked="t" strokecolor="#969696" strokeweight="2.5pt">
              <v:fill o:detectmouseclick="t"/>
              <v:path o:connecttype="none"/>
            </v:shape>
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14:paraId="0FBC6453" w14:textId="77777777" w:rsidR="000B3026" w:rsidRPr="00CC0759" w:rsidRDefault="000B3026" w:rsidP="00503636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CC0759">
                      <w:rPr>
                        <w:b/>
                        <w:sz w:val="32"/>
                        <w:szCs w:val="32"/>
                        <w:u w:val="single"/>
                      </w:rPr>
                      <w:t>DOSSIER TECHNIQUE</w:t>
                    </w:r>
                  </w:p>
                  <w:p w14:paraId="49616DAA" w14:textId="77777777" w:rsidR="000B3026" w:rsidRPr="00AF7330" w:rsidRDefault="00241C67" w:rsidP="00503636">
                    <w:pPr>
                      <w:pStyle w:val="Fxpagedegarde"/>
                    </w:pPr>
                    <w:r>
                      <w:fldChar w:fldCharType="begin"/>
                    </w:r>
                    <w:r>
                      <w:instrText xml:space="preserve"> DOCPROPERTY  Category  \* MERGEFORMAT </w:instrText>
                    </w:r>
                    <w:r>
                      <w:fldChar w:fldCharType="separate"/>
                    </w:r>
                    <w:r w:rsidR="000B3026">
                      <w:t>Configuration départ usine</w:t>
                    </w:r>
                    <w:r>
                      <w:fldChar w:fldCharType="end"/>
                    </w:r>
                  </w:p>
                </w:txbxContent>
              </v:textbox>
            </v:rect>
            <v:shape id="Image 97" o:spid="_x0000_s1029" type="#_x0000_t75" alt="Utilisation" style="position:absolute;left:41065;top:8159;width:22168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">
              <v:imagedata r:id="rId8" o:title="Utilisation"/>
            </v:shape>
            <v:shape id="Picture 33" o:spid="_x0000_s1030" type="#_x0000_t75" style="position:absolute;top:3048;width:41941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">
              <v:imagedata r:id="rId9" o:title=""/>
            </v:shape>
            <w10:anchorlock/>
          </v:group>
        </w:pict>
      </w:r>
      <w:r>
        <w:rPr>
          <w:noProof/>
        </w:rPr>
        <w:pict w14:anchorId="2C5316E7"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31" type="#_x0000_t202" style="position:absolute;left:0;text-align:left;margin-left:-177.15pt;margin-top:187.05pt;width:396.85pt;height:63.85pt;rotation:-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" o:allowincell="f" o:allowoverlap="f" filled="f" stroked="f">
            <o:lock v:ext="edit" shapetype="t"/>
            <v:textbox style="layout-flow:vertical;mso-layout-flow-alt:bottom-to-top;mso-fit-shape-to-text:t">
              <w:txbxContent>
                <w:p w14:paraId="07A9CC20" w14:textId="77777777" w:rsidR="000B3026" w:rsidRPr="007C0102" w:rsidRDefault="000B3026" w:rsidP="00C62E37">
                  <w:pPr>
                    <w:pStyle w:val="NormalWeb"/>
                    <w:spacing w:before="0" w:beforeAutospacing="0" w:after="0" w:afterAutospacing="0"/>
                    <w:rPr>
                      <w:rFonts w:ascii="Arial Narrow" w:hAnsi="Arial Narrow"/>
                      <w:b/>
                      <w:sz w:val="96"/>
                      <w:szCs w:val="96"/>
                    </w:rPr>
                  </w:pPr>
                  <w:r w:rsidRPr="007C0102">
                    <w:rPr>
                      <w:rFonts w:ascii="Arial Narrow" w:eastAsia="Arial Unicode MS" w:hAnsi="Arial Narrow" w:cs="Arial Unicode MS"/>
                      <w:b/>
                      <w:color w:val="000000"/>
                      <w:sz w:val="96"/>
                      <w:szCs w:val="96"/>
                    </w:rPr>
                    <w:t>DOSSIER MACHINE</w:t>
                  </w:r>
                </w:p>
              </w:txbxContent>
            </v:textbox>
            <w10:wrap anchory="margin"/>
            <w10:anchorlock/>
          </v:shape>
        </w:pict>
      </w:r>
    </w:p>
    <w:p w14:paraId="28D27E4E" w14:textId="724ED4DA" w:rsidR="00241C67" w:rsidRDefault="00EF6DBE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232335" w:history="1">
        <w:r w:rsidR="00241C67" w:rsidRPr="00A94664">
          <w:rPr>
            <w:rStyle w:val="Lienhypertexte"/>
            <w:noProof/>
          </w:rPr>
          <w:t>1</w:t>
        </w:r>
        <w:r w:rsidR="00241C67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241C67" w:rsidRPr="00A94664">
          <w:rPr>
            <w:rStyle w:val="Lienhypertexte"/>
            <w:noProof/>
          </w:rPr>
          <w:t xml:space="preserve">Configuration DU PC NUC DE L’aFFICHAGE DYNAMIQUE  </w:t>
        </w:r>
        <w:r w:rsidR="00241C67" w:rsidRPr="00A94664">
          <w:rPr>
            <w:rStyle w:val="Lienhypertexte"/>
            <w:i/>
            <w:noProof/>
          </w:rPr>
          <w:t>(Mot de passe windows : ERM84)</w:t>
        </w:r>
        <w:r w:rsidR="00241C67">
          <w:rPr>
            <w:noProof/>
            <w:webHidden/>
          </w:rPr>
          <w:tab/>
        </w:r>
        <w:r w:rsidR="00241C67">
          <w:rPr>
            <w:noProof/>
            <w:webHidden/>
          </w:rPr>
          <w:fldChar w:fldCharType="begin"/>
        </w:r>
        <w:r w:rsidR="00241C67">
          <w:rPr>
            <w:noProof/>
            <w:webHidden/>
          </w:rPr>
          <w:instrText xml:space="preserve"> PAGEREF _Toc20232335 \h </w:instrText>
        </w:r>
        <w:r w:rsidR="00241C67">
          <w:rPr>
            <w:noProof/>
            <w:webHidden/>
          </w:rPr>
        </w:r>
        <w:r w:rsidR="00241C67">
          <w:rPr>
            <w:noProof/>
            <w:webHidden/>
          </w:rPr>
          <w:fldChar w:fldCharType="separate"/>
        </w:r>
        <w:r w:rsidR="00241C67">
          <w:rPr>
            <w:noProof/>
            <w:webHidden/>
          </w:rPr>
          <w:t>1</w:t>
        </w:r>
        <w:r w:rsidR="00241C67">
          <w:rPr>
            <w:noProof/>
            <w:webHidden/>
          </w:rPr>
          <w:fldChar w:fldCharType="end"/>
        </w:r>
      </w:hyperlink>
    </w:p>
    <w:p w14:paraId="2E443401" w14:textId="737A8D6E" w:rsidR="00241C67" w:rsidRDefault="00241C6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336" w:history="1">
        <w:r w:rsidRPr="00A94664">
          <w:rPr>
            <w:rStyle w:val="Lienhypertexte"/>
            <w:noProof/>
          </w:rPr>
          <w:t>1.1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A94664">
          <w:rPr>
            <w:rStyle w:val="Lienhypertexte"/>
            <w:noProof/>
          </w:rPr>
          <w:t>Configuration du BIOS (Redémarrage automatique en cas de perte de courant)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98BD0A6" w14:textId="2C8E8913" w:rsidR="00241C67" w:rsidRDefault="00241C6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337" w:history="1">
        <w:r w:rsidRPr="00A94664">
          <w:rPr>
            <w:rStyle w:val="Lienhypertexte"/>
            <w:noProof/>
          </w:rPr>
          <w:t>1.2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A94664">
          <w:rPr>
            <w:rStyle w:val="Lienhypertexte"/>
            <w:noProof/>
          </w:rPr>
          <w:t>Licence Gekkota RT v3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3D03251" w14:textId="2F5DC7F8" w:rsidR="00241C67" w:rsidRDefault="00241C6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338" w:history="1">
        <w:r w:rsidRPr="00A94664">
          <w:rPr>
            <w:rStyle w:val="Lienhypertexte"/>
            <w:noProof/>
          </w:rPr>
          <w:t>1.3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A94664">
          <w:rPr>
            <w:rStyle w:val="Lienhypertexte"/>
            <w:noProof/>
          </w:rPr>
          <w:t>Configuration réseau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527283C" w14:textId="4B3ADC73" w:rsidR="00241C67" w:rsidRDefault="00241C6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339" w:history="1">
        <w:r w:rsidRPr="00A94664">
          <w:rPr>
            <w:rStyle w:val="Lienhypertexte"/>
            <w:noProof/>
          </w:rPr>
          <w:t>1.4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A94664">
          <w:rPr>
            <w:rStyle w:val="Lienhypertexte"/>
            <w:noProof/>
          </w:rPr>
          <w:t>Environnement Windows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A3F8BB1" w14:textId="14F865E7" w:rsidR="00241C67" w:rsidRDefault="00241C6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340" w:history="1">
        <w:r w:rsidRPr="00A94664">
          <w:rPr>
            <w:rStyle w:val="Lienhypertexte"/>
            <w:noProof/>
          </w:rPr>
          <w:t>1.5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A94664">
          <w:rPr>
            <w:rStyle w:val="Lienhypertexte"/>
            <w:noProof/>
          </w:rPr>
          <w:t>Installation du pilote graphique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2DEF5EA" w14:textId="36CAE447" w:rsidR="00241C67" w:rsidRDefault="00241C6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341" w:history="1">
        <w:r w:rsidRPr="00A94664">
          <w:rPr>
            <w:rStyle w:val="Lienhypertexte"/>
            <w:noProof/>
          </w:rPr>
          <w:t>1.6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A94664">
          <w:rPr>
            <w:rStyle w:val="Lienhypertexte"/>
            <w:noProof/>
          </w:rPr>
          <w:t>Rotation écran format portrait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E8D1282" w14:textId="589D9F63" w:rsidR="00241C67" w:rsidRDefault="00241C6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342" w:history="1">
        <w:r w:rsidRPr="00A94664">
          <w:rPr>
            <w:rStyle w:val="Lienhypertexte"/>
            <w:noProof/>
          </w:rPr>
          <w:t>1.7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A94664">
          <w:rPr>
            <w:rStyle w:val="Lienhypertexte"/>
            <w:noProof/>
          </w:rPr>
          <w:t>Installation Gekkota 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0BF2D9" w14:textId="2610BB36" w:rsidR="00241C67" w:rsidRDefault="00241C6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32343" w:history="1">
        <w:r w:rsidRPr="00A94664">
          <w:rPr>
            <w:rStyle w:val="Lienhypertexte"/>
            <w:noProof/>
          </w:rPr>
          <w:t>1.8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A94664">
          <w:rPr>
            <w:rStyle w:val="Lienhypertexte"/>
            <w:noProof/>
          </w:rPr>
          <w:t>Installation de la licence Gekkota 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_Toc20232343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AF61730" w14:textId="1D0C4B00" w:rsidR="00D13D23" w:rsidRDefault="00EF6DBE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0"/>
          <w:footerReference w:type="default" r:id="rId11"/>
          <w:headerReference w:type="first" r:id="rId12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  <w:bookmarkStart w:id="1" w:name="_GoBack"/>
      <w:bookmarkEnd w:id="1"/>
    </w:p>
    <w:p w14:paraId="0DE45486" w14:textId="48DD4067" w:rsidR="006E59EC" w:rsidRDefault="006E59EC" w:rsidP="006E59EC">
      <w:pPr>
        <w:pStyle w:val="Titre1"/>
      </w:pPr>
      <w:bookmarkStart w:id="2" w:name="_Toc20232335"/>
      <w:r>
        <w:lastRenderedPageBreak/>
        <w:t xml:space="preserve">Configuration </w:t>
      </w:r>
      <w:r w:rsidR="00814190">
        <w:t xml:space="preserve">DU </w:t>
      </w:r>
      <w:r w:rsidR="003E7BB7">
        <w:t>PC NUC</w:t>
      </w:r>
      <w:r w:rsidR="00241C67">
        <w:t xml:space="preserve"> DE L’aFFICHAGE DYNAMIQUE</w:t>
      </w:r>
      <w:r w:rsidR="00D57BA3" w:rsidRPr="00D57BA3">
        <w:rPr>
          <w:u w:val="none"/>
        </w:rPr>
        <w:t xml:space="preserve"> </w:t>
      </w:r>
      <w:r w:rsidR="00241C67">
        <w:rPr>
          <w:u w:val="none"/>
        </w:rPr>
        <w:br/>
      </w:r>
      <w:r w:rsidR="00D57BA3" w:rsidRPr="00D57BA3">
        <w:rPr>
          <w:i/>
          <w:sz w:val="22"/>
          <w:u w:val="none"/>
        </w:rPr>
        <w:t>(Mot de passe windows</w:t>
      </w:r>
      <w:r w:rsidR="003C314B">
        <w:rPr>
          <w:i/>
          <w:sz w:val="22"/>
          <w:u w:val="none"/>
        </w:rPr>
        <w:t xml:space="preserve"> </w:t>
      </w:r>
      <w:r w:rsidR="00D57BA3" w:rsidRPr="00D57BA3">
        <w:rPr>
          <w:i/>
          <w:sz w:val="22"/>
          <w:u w:val="none"/>
        </w:rPr>
        <w:t>: ERM84)</w:t>
      </w:r>
      <w:bookmarkEnd w:id="2"/>
    </w:p>
    <w:p w14:paraId="0B8B421E" w14:textId="77777777" w:rsidR="00726D3A" w:rsidRDefault="00726D3A" w:rsidP="00726D3A">
      <w:pPr>
        <w:pStyle w:val="Titre2"/>
      </w:pPr>
      <w:bookmarkStart w:id="3" w:name="_Toc20232336"/>
      <w:r>
        <w:t>Configuration du BIOS (Redémarrage automatique en cas de perte de courant)</w:t>
      </w:r>
      <w:bookmarkEnd w:id="3"/>
    </w:p>
    <w:p w14:paraId="78743D88" w14:textId="77777777" w:rsidR="00726D3A" w:rsidRDefault="00726D3A" w:rsidP="00726D3A">
      <w:pPr>
        <w:pStyle w:val="Paragraphedeliste"/>
        <w:numPr>
          <w:ilvl w:val="0"/>
          <w:numId w:val="17"/>
        </w:numPr>
      </w:pPr>
      <w:r>
        <w:t>Au démarrage du PC NUC appuyer sur la touche « F2 » du clavier</w:t>
      </w:r>
    </w:p>
    <w:p w14:paraId="1E6972EF" w14:textId="77777777" w:rsidR="00726D3A" w:rsidRDefault="00726D3A" w:rsidP="00726D3A">
      <w:pPr>
        <w:pStyle w:val="Paragraphedeliste"/>
        <w:numPr>
          <w:ilvl w:val="1"/>
          <w:numId w:val="17"/>
        </w:numPr>
      </w:pPr>
      <w:r>
        <w:t>« Advanced »</w:t>
      </w:r>
    </w:p>
    <w:p w14:paraId="4E6AFD49" w14:textId="77777777" w:rsidR="00726D3A" w:rsidRDefault="00726D3A" w:rsidP="00726D3A">
      <w:pPr>
        <w:pStyle w:val="Paragraphedeliste"/>
        <w:numPr>
          <w:ilvl w:val="2"/>
          <w:numId w:val="17"/>
        </w:numPr>
      </w:pPr>
      <w:r>
        <w:t>« Power »</w:t>
      </w:r>
    </w:p>
    <w:p w14:paraId="7983B7C7" w14:textId="77777777" w:rsidR="00726D3A" w:rsidRDefault="00726D3A" w:rsidP="00726D3A">
      <w:pPr>
        <w:pStyle w:val="Paragraphedeliste"/>
        <w:numPr>
          <w:ilvl w:val="3"/>
          <w:numId w:val="17"/>
        </w:numPr>
      </w:pPr>
      <w:r>
        <w:t>« </w:t>
      </w:r>
      <w:proofErr w:type="spellStart"/>
      <w:r>
        <w:t>After</w:t>
      </w:r>
      <w:proofErr w:type="spellEnd"/>
      <w:r>
        <w:t xml:space="preserve"> power </w:t>
      </w:r>
      <w:proofErr w:type="spellStart"/>
      <w:r>
        <w:t>failure</w:t>
      </w:r>
      <w:proofErr w:type="spellEnd"/>
      <w:r>
        <w:t> »</w:t>
      </w:r>
    </w:p>
    <w:p w14:paraId="4D2E3A77" w14:textId="77777777" w:rsidR="00726D3A" w:rsidRDefault="00726D3A" w:rsidP="00726D3A">
      <w:pPr>
        <w:pStyle w:val="Paragraphedeliste"/>
        <w:numPr>
          <w:ilvl w:val="4"/>
          <w:numId w:val="17"/>
        </w:numPr>
      </w:pPr>
      <w:r>
        <w:t>Choisir « Power ON »</w:t>
      </w:r>
    </w:p>
    <w:p w14:paraId="0185B3BD" w14:textId="77777777" w:rsidR="00726D3A" w:rsidRDefault="00726D3A" w:rsidP="00726D3A">
      <w:pPr>
        <w:pStyle w:val="Paragraphedeliste"/>
        <w:numPr>
          <w:ilvl w:val="4"/>
          <w:numId w:val="17"/>
        </w:numPr>
      </w:pPr>
      <w:r>
        <w:t>« F10 » (Sauvegarde et Exit)</w:t>
      </w:r>
    </w:p>
    <w:p w14:paraId="014CF83C" w14:textId="77777777" w:rsidR="00726D3A" w:rsidRPr="00726D3A" w:rsidRDefault="00726D3A" w:rsidP="00726D3A">
      <w:pPr>
        <w:pStyle w:val="Paragraphedeliste"/>
        <w:numPr>
          <w:ilvl w:val="5"/>
          <w:numId w:val="17"/>
        </w:numPr>
      </w:pPr>
      <w:r>
        <w:t>« Yes »</w:t>
      </w:r>
    </w:p>
    <w:p w14:paraId="00DBCD79" w14:textId="77777777" w:rsidR="003E7BB7" w:rsidRDefault="003E7BB7" w:rsidP="003E7BB7">
      <w:pPr>
        <w:pStyle w:val="Titre2"/>
      </w:pPr>
      <w:bookmarkStart w:id="4" w:name="_Toc20232337"/>
      <w:r>
        <w:t xml:space="preserve">Licence </w:t>
      </w:r>
      <w:proofErr w:type="spellStart"/>
      <w:r>
        <w:t>Gekkota</w:t>
      </w:r>
      <w:proofErr w:type="spellEnd"/>
      <w:r>
        <w:t xml:space="preserve"> RT v3</w:t>
      </w:r>
      <w:bookmarkEnd w:id="4"/>
    </w:p>
    <w:p w14:paraId="0B66585D" w14:textId="77777777" w:rsidR="00B211A8" w:rsidRDefault="003E7BB7" w:rsidP="00D76CB8">
      <w:pPr>
        <w:pStyle w:val="Paragraphedeliste"/>
        <w:numPr>
          <w:ilvl w:val="0"/>
          <w:numId w:val="15"/>
        </w:numPr>
      </w:pPr>
      <w:r>
        <w:t>Faire la demande de licence à</w:t>
      </w:r>
      <w:r w:rsidR="00B211A8">
        <w:t xml:space="preserve"> INNES. A faire la première fois par ERM. </w:t>
      </w:r>
    </w:p>
    <w:p w14:paraId="705891DD" w14:textId="77777777" w:rsidR="00916C26" w:rsidRDefault="00B211A8" w:rsidP="00B211A8">
      <w:pPr>
        <w:pStyle w:val="Paragraphedeliste"/>
        <w:numPr>
          <w:ilvl w:val="1"/>
          <w:numId w:val="15"/>
        </w:numPr>
      </w:pPr>
      <w:r>
        <w:t xml:space="preserve">Voir procédure </w:t>
      </w:r>
      <w:r w:rsidRPr="00B211A8">
        <w:t>PRTE1000005</w:t>
      </w:r>
      <w:r>
        <w:t>_</w:t>
      </w:r>
      <w:r w:rsidRPr="00B211A8">
        <w:t xml:space="preserve"> - Demande Licence GEKKOTA PLAYZILLA</w:t>
      </w:r>
      <w:r>
        <w:t xml:space="preserve"> </w:t>
      </w:r>
    </w:p>
    <w:p w14:paraId="10E0BBBA" w14:textId="77777777" w:rsidR="0080429C" w:rsidRDefault="0080429C" w:rsidP="0080429C">
      <w:pPr>
        <w:pStyle w:val="Titre2"/>
      </w:pPr>
      <w:bookmarkStart w:id="5" w:name="_Toc20232338"/>
      <w:r>
        <w:t xml:space="preserve">Configuration </w:t>
      </w:r>
      <w:r w:rsidR="00726D3A">
        <w:t>réseau</w:t>
      </w:r>
      <w:bookmarkEnd w:id="5"/>
    </w:p>
    <w:p w14:paraId="188E936F" w14:textId="77777777" w:rsidR="0080429C" w:rsidRDefault="000B3026" w:rsidP="0080429C">
      <w:pPr>
        <w:pStyle w:val="Paragraphedeliste"/>
        <w:numPr>
          <w:ilvl w:val="0"/>
          <w:numId w:val="15"/>
        </w:numPr>
      </w:pPr>
      <w:r>
        <w:t>Carte réseau (</w:t>
      </w:r>
      <w:proofErr w:type="spellStart"/>
      <w:r>
        <w:t>Remote</w:t>
      </w:r>
      <w:proofErr w:type="spellEnd"/>
      <w:r>
        <w:t xml:space="preserve"> NDIS Base Internet Sharing </w:t>
      </w:r>
      <w:proofErr w:type="spellStart"/>
      <w:r>
        <w:t>Device</w:t>
      </w:r>
      <w:proofErr w:type="spellEnd"/>
      <w:r>
        <w:t>)</w:t>
      </w:r>
    </w:p>
    <w:p w14:paraId="30BABA07" w14:textId="77777777" w:rsidR="000B3026" w:rsidRDefault="000B3026" w:rsidP="000B3026">
      <w:pPr>
        <w:pStyle w:val="Paragraphedeliste"/>
        <w:numPr>
          <w:ilvl w:val="1"/>
          <w:numId w:val="15"/>
        </w:numPr>
      </w:pPr>
      <w:r>
        <w:t>IP :</w:t>
      </w:r>
      <w:r>
        <w:tab/>
      </w:r>
      <w:r>
        <w:tab/>
      </w:r>
      <w:r>
        <w:tab/>
        <w:t>192.168.0.50</w:t>
      </w:r>
    </w:p>
    <w:p w14:paraId="067F7AEF" w14:textId="77777777" w:rsidR="000B3026" w:rsidRDefault="000B3026" w:rsidP="000B3026">
      <w:pPr>
        <w:pStyle w:val="Paragraphedeliste"/>
        <w:numPr>
          <w:ilvl w:val="1"/>
          <w:numId w:val="15"/>
        </w:numPr>
      </w:pPr>
      <w:r>
        <w:t xml:space="preserve">Masque </w:t>
      </w:r>
      <w:proofErr w:type="spellStart"/>
      <w:r>
        <w:t>ss</w:t>
      </w:r>
      <w:proofErr w:type="spellEnd"/>
      <w:r>
        <w:t>-réseau :</w:t>
      </w:r>
      <w:r>
        <w:tab/>
        <w:t>255.255.255.0</w:t>
      </w:r>
    </w:p>
    <w:p w14:paraId="639BD4E0" w14:textId="77777777" w:rsidR="000B3026" w:rsidRDefault="000B3026" w:rsidP="000B3026">
      <w:pPr>
        <w:pStyle w:val="Paragraphedeliste"/>
        <w:numPr>
          <w:ilvl w:val="1"/>
          <w:numId w:val="15"/>
        </w:numPr>
      </w:pPr>
      <w:r>
        <w:t>Passerelle :</w:t>
      </w:r>
      <w:bookmarkStart w:id="6" w:name="_Hlk19197595"/>
      <w:r>
        <w:tab/>
      </w:r>
      <w:r>
        <w:tab/>
        <w:t>192.168.0.1</w:t>
      </w:r>
    </w:p>
    <w:bookmarkEnd w:id="6"/>
    <w:p w14:paraId="6C427C19" w14:textId="77777777" w:rsidR="00E852FA" w:rsidRDefault="00E852FA" w:rsidP="00E852FA">
      <w:pPr>
        <w:pStyle w:val="Paragraphedeliste"/>
        <w:numPr>
          <w:ilvl w:val="1"/>
          <w:numId w:val="15"/>
        </w:numPr>
      </w:pPr>
      <w:r>
        <w:t>DNS1</w:t>
      </w:r>
      <w:r w:rsidR="00B211A8">
        <w:t xml:space="preserve"> </w:t>
      </w:r>
      <w:r>
        <w:t>:</w:t>
      </w:r>
      <w:r w:rsidRPr="00E852FA">
        <w:t xml:space="preserve"> </w:t>
      </w:r>
      <w:r>
        <w:tab/>
      </w:r>
      <w:r>
        <w:tab/>
        <w:t>192.168.0.1</w:t>
      </w:r>
    </w:p>
    <w:p w14:paraId="4D9FCC68" w14:textId="77777777" w:rsidR="000B3026" w:rsidRDefault="000B3026" w:rsidP="00726D3A">
      <w:pPr>
        <w:pStyle w:val="Titre2"/>
      </w:pPr>
      <w:bookmarkStart w:id="7" w:name="_Toc20232339"/>
      <w:r>
        <w:t>Environnement Windows</w:t>
      </w:r>
      <w:bookmarkEnd w:id="7"/>
    </w:p>
    <w:p w14:paraId="06719F68" w14:textId="77777777" w:rsidR="000B3026" w:rsidRDefault="000B3026" w:rsidP="00726D3A">
      <w:pPr>
        <w:pStyle w:val="Paragraphedeliste"/>
        <w:numPr>
          <w:ilvl w:val="0"/>
          <w:numId w:val="15"/>
        </w:numPr>
      </w:pPr>
      <w:r>
        <w:t>Supprimer le mot de passe par défaut du compte d’utilisateur</w:t>
      </w:r>
    </w:p>
    <w:p w14:paraId="4FFD024A" w14:textId="77777777" w:rsidR="000B3026" w:rsidRDefault="000B3026" w:rsidP="00726D3A">
      <w:pPr>
        <w:pStyle w:val="Paragraphedeliste"/>
        <w:numPr>
          <w:ilvl w:val="1"/>
          <w:numId w:val="15"/>
        </w:numPr>
      </w:pPr>
      <w:r>
        <w:t>Clic droit sur « Ordinateur » / « Ce PC »</w:t>
      </w:r>
    </w:p>
    <w:p w14:paraId="384DC2D9" w14:textId="77777777" w:rsidR="000B3026" w:rsidRDefault="000B3026" w:rsidP="00726D3A">
      <w:pPr>
        <w:pStyle w:val="Paragraphedeliste"/>
        <w:numPr>
          <w:ilvl w:val="2"/>
          <w:numId w:val="15"/>
        </w:numPr>
      </w:pPr>
      <w:r>
        <w:t>Gérer</w:t>
      </w:r>
    </w:p>
    <w:p w14:paraId="1A38E33D" w14:textId="77777777" w:rsidR="000B3026" w:rsidRDefault="000B3026" w:rsidP="00726D3A">
      <w:pPr>
        <w:pStyle w:val="Paragraphedeliste"/>
        <w:numPr>
          <w:ilvl w:val="3"/>
          <w:numId w:val="15"/>
        </w:numPr>
      </w:pPr>
      <w:r>
        <w:t>« Utilisateurs et groupe locaux »</w:t>
      </w:r>
    </w:p>
    <w:p w14:paraId="13725DED" w14:textId="77777777" w:rsidR="000B3026" w:rsidRDefault="000B3026" w:rsidP="00726D3A">
      <w:pPr>
        <w:pStyle w:val="Paragraphedeliste"/>
        <w:numPr>
          <w:ilvl w:val="4"/>
          <w:numId w:val="15"/>
        </w:numPr>
      </w:pPr>
      <w:r>
        <w:t>Utilisateurs</w:t>
      </w:r>
    </w:p>
    <w:p w14:paraId="2589FA82" w14:textId="77777777" w:rsidR="000B3026" w:rsidRDefault="000B3026" w:rsidP="000B3026">
      <w:pPr>
        <w:pStyle w:val="Paragraphedeliste"/>
        <w:numPr>
          <w:ilvl w:val="6"/>
          <w:numId w:val="15"/>
        </w:numPr>
      </w:pPr>
      <w:r>
        <w:t>Clic droit sur « User »</w:t>
      </w:r>
    </w:p>
    <w:p w14:paraId="395C038D" w14:textId="77777777" w:rsidR="000B3026" w:rsidRDefault="000B3026" w:rsidP="000B3026">
      <w:pPr>
        <w:pStyle w:val="Paragraphedeliste"/>
        <w:numPr>
          <w:ilvl w:val="7"/>
          <w:numId w:val="15"/>
        </w:numPr>
      </w:pPr>
      <w:r>
        <w:t>Modifier le mot de passe</w:t>
      </w:r>
    </w:p>
    <w:p w14:paraId="1A010627" w14:textId="77777777" w:rsidR="000B3026" w:rsidRDefault="000B3026" w:rsidP="000B3026">
      <w:pPr>
        <w:pStyle w:val="Paragraphedeliste"/>
        <w:numPr>
          <w:ilvl w:val="8"/>
          <w:numId w:val="15"/>
        </w:numPr>
      </w:pPr>
      <w:r>
        <w:t xml:space="preserve">Laisser le champ vide </w:t>
      </w:r>
      <w:r>
        <w:sym w:font="Wingdings" w:char="F0E8"/>
      </w:r>
      <w:r>
        <w:t xml:space="preserve"> OK</w:t>
      </w:r>
    </w:p>
    <w:p w14:paraId="3455B60C" w14:textId="77777777" w:rsidR="00726D3A" w:rsidRDefault="00726D3A" w:rsidP="00726D3A">
      <w:r w:rsidRPr="00726D3A">
        <w:rPr>
          <w:noProof/>
        </w:rPr>
        <w:drawing>
          <wp:inline distT="0" distB="0" distL="0" distR="0" wp14:anchorId="4AB9E68B" wp14:editId="58CE4BFE">
            <wp:extent cx="2216602" cy="5143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488" cy="5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3A">
        <w:rPr>
          <w:noProof/>
        </w:rPr>
        <w:t xml:space="preserve"> </w:t>
      </w:r>
      <w:r w:rsidRPr="00726D3A">
        <w:rPr>
          <w:noProof/>
        </w:rPr>
        <w:drawing>
          <wp:inline distT="0" distB="0" distL="0" distR="0" wp14:anchorId="7D4645E2" wp14:editId="0BF3DD8D">
            <wp:extent cx="3134407" cy="971550"/>
            <wp:effectExtent l="0" t="0" r="889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963" cy="97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C6D2" w14:textId="77777777" w:rsidR="000B3026" w:rsidRDefault="000B3026" w:rsidP="000B3026">
      <w:pPr>
        <w:pStyle w:val="Paragraphedeliste"/>
        <w:numPr>
          <w:ilvl w:val="1"/>
          <w:numId w:val="15"/>
        </w:numPr>
      </w:pPr>
      <w:r>
        <w:t>Configurer l’audio</w:t>
      </w:r>
    </w:p>
    <w:p w14:paraId="451945AC" w14:textId="77777777" w:rsidR="000B3026" w:rsidRDefault="000B3026" w:rsidP="000B3026">
      <w:pPr>
        <w:pStyle w:val="Paragraphedeliste"/>
        <w:numPr>
          <w:ilvl w:val="2"/>
          <w:numId w:val="15"/>
        </w:numPr>
      </w:pPr>
      <w:r>
        <w:t xml:space="preserve">Clic gauche sur l’icône du son </w:t>
      </w:r>
      <w:r>
        <w:sym w:font="Wingdings" w:char="F0E8"/>
      </w:r>
      <w:r>
        <w:t xml:space="preserve"> menu déroulant</w:t>
      </w:r>
    </w:p>
    <w:p w14:paraId="7592BA16" w14:textId="77777777" w:rsidR="000B3026" w:rsidRDefault="000B3026" w:rsidP="000B3026">
      <w:pPr>
        <w:pStyle w:val="Paragraphedeliste"/>
        <w:numPr>
          <w:ilvl w:val="3"/>
          <w:numId w:val="15"/>
        </w:numPr>
      </w:pPr>
      <w:r>
        <w:t>Choisir « VX3276-HD (Son Intel pour écran) »</w:t>
      </w:r>
    </w:p>
    <w:p w14:paraId="18F9DFB2" w14:textId="77777777" w:rsidR="000B3026" w:rsidRDefault="000B3026" w:rsidP="000B3026">
      <w:pPr>
        <w:pStyle w:val="Paragraphedeliste"/>
        <w:numPr>
          <w:ilvl w:val="2"/>
          <w:numId w:val="15"/>
        </w:numPr>
      </w:pPr>
      <w:r>
        <w:t>Clic droit sur l’icône du son</w:t>
      </w:r>
    </w:p>
    <w:p w14:paraId="45077353" w14:textId="77777777" w:rsidR="000B3026" w:rsidRDefault="000B3026" w:rsidP="000B3026">
      <w:pPr>
        <w:pStyle w:val="Paragraphedeliste"/>
        <w:numPr>
          <w:ilvl w:val="3"/>
          <w:numId w:val="15"/>
        </w:numPr>
      </w:pPr>
      <w:r>
        <w:t>Choisir « Son »</w:t>
      </w:r>
    </w:p>
    <w:p w14:paraId="49E011D1" w14:textId="77777777" w:rsidR="000B3026" w:rsidRDefault="000B3026" w:rsidP="000B3026">
      <w:pPr>
        <w:pStyle w:val="Paragraphedeliste"/>
        <w:numPr>
          <w:ilvl w:val="4"/>
          <w:numId w:val="15"/>
        </w:numPr>
      </w:pPr>
      <w:r>
        <w:t>Modèle de sons</w:t>
      </w:r>
    </w:p>
    <w:p w14:paraId="34185086" w14:textId="77777777" w:rsidR="000B3026" w:rsidRDefault="000B3026" w:rsidP="000B3026">
      <w:pPr>
        <w:pStyle w:val="Paragraphedeliste"/>
        <w:numPr>
          <w:ilvl w:val="5"/>
          <w:numId w:val="15"/>
        </w:numPr>
      </w:pPr>
      <w:r>
        <w:t>Choisir « Aucun son »</w:t>
      </w:r>
    </w:p>
    <w:p w14:paraId="23D5F71A" w14:textId="77777777" w:rsidR="00D42A37" w:rsidRDefault="00D42A37" w:rsidP="00D42A37">
      <w:pPr>
        <w:pStyle w:val="Titre2"/>
      </w:pPr>
      <w:bookmarkStart w:id="8" w:name="_Toc20232340"/>
      <w:r>
        <w:lastRenderedPageBreak/>
        <w:t>Installation du pilote graphique</w:t>
      </w:r>
      <w:bookmarkEnd w:id="8"/>
    </w:p>
    <w:p w14:paraId="627572CA" w14:textId="77777777" w:rsidR="00D42A37" w:rsidRDefault="00864C8F" w:rsidP="00D42A37">
      <w:pPr>
        <w:pStyle w:val="Paragraphedeliste"/>
        <w:numPr>
          <w:ilvl w:val="0"/>
          <w:numId w:val="15"/>
        </w:numPr>
      </w:pPr>
      <w:r>
        <w:t xml:space="preserve">Copier le </w:t>
      </w:r>
      <w:r w:rsidR="00F53A65">
        <w:t>répertoire suivant</w:t>
      </w:r>
      <w:r>
        <w:t xml:space="preserve"> </w:t>
      </w:r>
      <w:r w:rsidR="00F53A65">
        <w:t xml:space="preserve">depuis le dossier technique de la machine : </w:t>
      </w:r>
      <w:r w:rsidR="00F53A65" w:rsidRPr="00F53A65">
        <w:t>PGTE10\PGTE1000002A PILOTE GRAPHIQUE PC-NUC</w:t>
      </w:r>
      <w:r>
        <w:t xml:space="preserve"> sur le bureau</w:t>
      </w:r>
    </w:p>
    <w:p w14:paraId="4EC1A120" w14:textId="77777777" w:rsidR="00864C8F" w:rsidRDefault="00864C8F" w:rsidP="00864C8F">
      <w:pPr>
        <w:pStyle w:val="Paragraphedeliste"/>
        <w:numPr>
          <w:ilvl w:val="1"/>
          <w:numId w:val="15"/>
        </w:numPr>
      </w:pPr>
      <w:r>
        <w:t>Exécuter le fichier install.bat</w:t>
      </w:r>
    </w:p>
    <w:p w14:paraId="754F181F" w14:textId="77777777" w:rsidR="00864C8F" w:rsidRDefault="00864C8F" w:rsidP="00864C8F">
      <w:pPr>
        <w:pStyle w:val="Paragraphedeliste"/>
        <w:numPr>
          <w:ilvl w:val="2"/>
          <w:numId w:val="15"/>
        </w:numPr>
      </w:pPr>
      <w:r>
        <w:t>Installation du pilote graphique</w:t>
      </w:r>
    </w:p>
    <w:p w14:paraId="765D52BF" w14:textId="77777777" w:rsidR="00864C8F" w:rsidRDefault="00864C8F" w:rsidP="00864C8F">
      <w:pPr>
        <w:pStyle w:val="Paragraphedeliste"/>
        <w:numPr>
          <w:ilvl w:val="3"/>
          <w:numId w:val="15"/>
        </w:numPr>
      </w:pPr>
      <w:r>
        <w:t xml:space="preserve">Redémarrage </w:t>
      </w:r>
      <w:r w:rsidR="0065678E">
        <w:t xml:space="preserve">automatique </w:t>
      </w:r>
      <w:r>
        <w:t>du pc</w:t>
      </w:r>
    </w:p>
    <w:p w14:paraId="753C6265" w14:textId="77777777" w:rsidR="00CD0F2F" w:rsidRDefault="00CD0F2F">
      <w:pPr>
        <w:jc w:val="left"/>
      </w:pPr>
      <w:r>
        <w:br w:type="page"/>
      </w:r>
    </w:p>
    <w:p w14:paraId="2897A405" w14:textId="77777777" w:rsidR="00864C8F" w:rsidRDefault="00864C8F" w:rsidP="00864C8F">
      <w:pPr>
        <w:pStyle w:val="Titre2"/>
      </w:pPr>
      <w:bookmarkStart w:id="9" w:name="_Toc20232341"/>
      <w:r>
        <w:t>Rotation écran format portrait</w:t>
      </w:r>
      <w:bookmarkEnd w:id="9"/>
    </w:p>
    <w:p w14:paraId="5C7C19DF" w14:textId="77777777" w:rsidR="00CD0F2F" w:rsidRPr="00864C8F" w:rsidRDefault="00CD0F2F" w:rsidP="00CD0F2F">
      <w:pPr>
        <w:pStyle w:val="Paragraphedeliste"/>
        <w:ind w:left="792"/>
      </w:pPr>
      <w:r>
        <w:rPr>
          <w:noProof/>
        </w:rPr>
        <w:drawing>
          <wp:inline distT="0" distB="0" distL="0" distR="0" wp14:anchorId="258713CF" wp14:editId="4A0FBEC5">
            <wp:extent cx="2333951" cy="1162212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ns titr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66BD9" wp14:editId="4C344D55">
            <wp:extent cx="3686689" cy="158137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ns titre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78621" wp14:editId="23316812">
            <wp:extent cx="1973025" cy="1695450"/>
            <wp:effectExtent l="0" t="0" r="825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ns titre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79" cy="169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24A57" wp14:editId="709AB03D">
            <wp:extent cx="4315427" cy="695422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ns titre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79D9" w14:textId="77777777" w:rsidR="000B3026" w:rsidRDefault="000B3026" w:rsidP="000B3026">
      <w:pPr>
        <w:ind w:left="6192"/>
      </w:pPr>
    </w:p>
    <w:p w14:paraId="40C43AA5" w14:textId="77777777" w:rsidR="00F977CE" w:rsidRDefault="00F977CE" w:rsidP="000B3026">
      <w:pPr>
        <w:ind w:left="6192"/>
      </w:pPr>
    </w:p>
    <w:p w14:paraId="430AAA5A" w14:textId="77777777" w:rsidR="00F977CE" w:rsidRDefault="00F977CE" w:rsidP="000B3026">
      <w:pPr>
        <w:ind w:left="6192"/>
      </w:pPr>
    </w:p>
    <w:p w14:paraId="0B361371" w14:textId="77777777" w:rsidR="00F977CE" w:rsidRDefault="00F977CE" w:rsidP="000B3026">
      <w:pPr>
        <w:ind w:left="6192"/>
      </w:pPr>
    </w:p>
    <w:p w14:paraId="34949A3D" w14:textId="77777777" w:rsidR="0080429C" w:rsidRDefault="000B3026" w:rsidP="000B3026">
      <w:pPr>
        <w:pStyle w:val="Titre2"/>
      </w:pPr>
      <w:bookmarkStart w:id="10" w:name="_Toc20232342"/>
      <w:r>
        <w:t xml:space="preserve">Installation </w:t>
      </w:r>
      <w:proofErr w:type="spellStart"/>
      <w:r>
        <w:t>Gekkota</w:t>
      </w:r>
      <w:proofErr w:type="spellEnd"/>
      <w:r>
        <w:t xml:space="preserve"> RT</w:t>
      </w:r>
      <w:bookmarkEnd w:id="10"/>
    </w:p>
    <w:p w14:paraId="43EDD4E0" w14:textId="77777777" w:rsidR="000B3026" w:rsidRDefault="00ED42DE" w:rsidP="000B3026">
      <w:pPr>
        <w:pStyle w:val="Paragraphedeliste"/>
        <w:numPr>
          <w:ilvl w:val="0"/>
          <w:numId w:val="15"/>
        </w:numPr>
      </w:pPr>
      <w:r w:rsidRPr="00ED42DE">
        <w:rPr>
          <w:noProof/>
        </w:rPr>
        <w:drawing>
          <wp:anchor distT="0" distB="0" distL="114300" distR="114300" simplePos="0" relativeHeight="251656192" behindDoc="0" locked="0" layoutInCell="1" allowOverlap="1" wp14:anchorId="7967FCAF" wp14:editId="2555AE67">
            <wp:simplePos x="0" y="0"/>
            <wp:positionH relativeFrom="column">
              <wp:posOffset>4869180</wp:posOffset>
            </wp:positionH>
            <wp:positionV relativeFrom="paragraph">
              <wp:posOffset>12700</wp:posOffset>
            </wp:positionV>
            <wp:extent cx="1867535" cy="698500"/>
            <wp:effectExtent l="0" t="0" r="0" b="635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026">
        <w:t xml:space="preserve">Connecter la clé USB </w:t>
      </w:r>
      <w:proofErr w:type="spellStart"/>
      <w:r w:rsidR="00726D3A">
        <w:t>Innes</w:t>
      </w:r>
      <w:proofErr w:type="spellEnd"/>
      <w:r w:rsidR="00726D3A">
        <w:t xml:space="preserve"> sur le PC NUC</w:t>
      </w:r>
      <w:r w:rsidRPr="00ED42DE">
        <w:rPr>
          <w:noProof/>
        </w:rPr>
        <w:t xml:space="preserve"> </w:t>
      </w:r>
    </w:p>
    <w:p w14:paraId="160C707E" w14:textId="77777777" w:rsidR="00726D3A" w:rsidRDefault="00726D3A" w:rsidP="00726D3A">
      <w:pPr>
        <w:pStyle w:val="Paragraphedeliste"/>
        <w:numPr>
          <w:ilvl w:val="1"/>
          <w:numId w:val="15"/>
        </w:numPr>
      </w:pPr>
      <w:r>
        <w:t>Exécuter le fichier gekkota_rt-nt_ia32-setup-x.xx.xx.exe</w:t>
      </w:r>
    </w:p>
    <w:p w14:paraId="76444073" w14:textId="77777777" w:rsidR="00726D3A" w:rsidRDefault="00726D3A" w:rsidP="00726D3A">
      <w:pPr>
        <w:pStyle w:val="Paragraphedeliste"/>
        <w:numPr>
          <w:ilvl w:val="2"/>
          <w:numId w:val="15"/>
        </w:numPr>
      </w:pPr>
      <w:r>
        <w:t>Se laisser guider pas l’installation (suivant…suivant…)</w:t>
      </w:r>
    </w:p>
    <w:p w14:paraId="33698233" w14:textId="77777777" w:rsidR="00726D3A" w:rsidRDefault="00726D3A" w:rsidP="00726D3A">
      <w:pPr>
        <w:pStyle w:val="Paragraphedeliste"/>
        <w:numPr>
          <w:ilvl w:val="1"/>
          <w:numId w:val="15"/>
        </w:numPr>
      </w:pPr>
      <w:r>
        <w:t>Retirer la clé USB pour terminer l’installation</w:t>
      </w:r>
    </w:p>
    <w:p w14:paraId="71B4B345" w14:textId="77777777" w:rsidR="00726D3A" w:rsidRDefault="00726D3A" w:rsidP="00726D3A">
      <w:pPr>
        <w:pStyle w:val="Paragraphedeliste"/>
        <w:numPr>
          <w:ilvl w:val="2"/>
          <w:numId w:val="15"/>
        </w:numPr>
      </w:pPr>
      <w:r>
        <w:t>Le PC NUC redémarre</w:t>
      </w:r>
    </w:p>
    <w:p w14:paraId="3C4E489D" w14:textId="77777777" w:rsidR="00F53A65" w:rsidRDefault="00726D3A" w:rsidP="00F53A65">
      <w:pPr>
        <w:jc w:val="left"/>
        <w:rPr>
          <w:i/>
          <w:iCs/>
        </w:rPr>
      </w:pPr>
      <w:r w:rsidRPr="00726D3A">
        <w:rPr>
          <w:i/>
          <w:iCs/>
        </w:rPr>
        <w:t xml:space="preserve">Note : Le PC redémarre en lançant </w:t>
      </w:r>
      <w:proofErr w:type="spellStart"/>
      <w:r w:rsidRPr="00726D3A">
        <w:rPr>
          <w:i/>
          <w:iCs/>
        </w:rPr>
        <w:t>Gekkota</w:t>
      </w:r>
      <w:proofErr w:type="spellEnd"/>
      <w:r w:rsidRPr="00726D3A">
        <w:rPr>
          <w:i/>
          <w:iCs/>
        </w:rPr>
        <w:t xml:space="preserve"> RT et coupe explorer.exe.</w:t>
      </w:r>
      <w:r w:rsidR="00ED42DE">
        <w:rPr>
          <w:i/>
          <w:iCs/>
        </w:rPr>
        <w:t xml:space="preserve"> </w:t>
      </w:r>
    </w:p>
    <w:p w14:paraId="22449444" w14:textId="77777777" w:rsidR="00B26375" w:rsidRDefault="00726D3A" w:rsidP="00F53A65">
      <w:pPr>
        <w:ind w:left="708" w:firstLine="708"/>
        <w:jc w:val="center"/>
      </w:pPr>
      <w:r w:rsidRPr="00726D3A">
        <w:rPr>
          <w:i/>
          <w:iCs/>
        </w:rPr>
        <w:t>Si besoin pour le retrouver (</w:t>
      </w:r>
      <w:proofErr w:type="spellStart"/>
      <w:r w:rsidRPr="00726D3A">
        <w:rPr>
          <w:i/>
          <w:iCs/>
        </w:rPr>
        <w:t>Ctrl+Alt+Suppr</w:t>
      </w:r>
      <w:proofErr w:type="spellEnd"/>
      <w:r w:rsidRPr="00726D3A">
        <w:rPr>
          <w:i/>
          <w:iCs/>
        </w:rPr>
        <w:t xml:space="preserve"> </w:t>
      </w:r>
      <w:r w:rsidRPr="00726D3A">
        <w:rPr>
          <w:i/>
          <w:iCs/>
        </w:rPr>
        <w:sym w:font="Wingdings" w:char="F0E8"/>
      </w:r>
      <w:r w:rsidRPr="00726D3A">
        <w:rPr>
          <w:i/>
          <w:iCs/>
        </w:rPr>
        <w:t xml:space="preserve"> Gestionnaire des taches </w:t>
      </w:r>
      <w:r w:rsidRPr="00726D3A">
        <w:rPr>
          <w:i/>
          <w:iCs/>
        </w:rPr>
        <w:sym w:font="Wingdings" w:char="F0E8"/>
      </w:r>
      <w:r w:rsidRPr="00726D3A">
        <w:rPr>
          <w:i/>
          <w:iCs/>
        </w:rPr>
        <w:t xml:space="preserve"> Fichier </w:t>
      </w:r>
      <w:r w:rsidRPr="00726D3A">
        <w:rPr>
          <w:i/>
          <w:iCs/>
        </w:rPr>
        <w:sym w:font="Wingdings" w:char="F0E8"/>
      </w:r>
      <w:r w:rsidRPr="00726D3A">
        <w:rPr>
          <w:i/>
          <w:iCs/>
        </w:rPr>
        <w:t xml:space="preserve"> Exécuter </w:t>
      </w:r>
      <w:r w:rsidRPr="00726D3A">
        <w:rPr>
          <w:i/>
          <w:iCs/>
        </w:rPr>
        <w:sym w:font="Wingdings" w:char="F0E8"/>
      </w:r>
      <w:r w:rsidRPr="00726D3A">
        <w:rPr>
          <w:i/>
          <w:iCs/>
        </w:rPr>
        <w:t xml:space="preserve"> explorer.exe </w:t>
      </w:r>
      <w:r w:rsidRPr="00726D3A">
        <w:rPr>
          <w:i/>
          <w:iCs/>
        </w:rPr>
        <w:sym w:font="Wingdings" w:char="F0E8"/>
      </w:r>
      <w:r w:rsidRPr="00726D3A">
        <w:rPr>
          <w:i/>
          <w:iCs/>
        </w:rPr>
        <w:t xml:space="preserve"> OK)</w:t>
      </w:r>
    </w:p>
    <w:p w14:paraId="3BF8B764" w14:textId="77777777" w:rsidR="00202B01" w:rsidRDefault="00202B01">
      <w:pPr>
        <w:jc w:val="left"/>
      </w:pPr>
      <w:r>
        <w:br w:type="page"/>
      </w:r>
    </w:p>
    <w:p w14:paraId="4FA04421" w14:textId="77777777" w:rsidR="00B26375" w:rsidRDefault="00B26375" w:rsidP="00B26375">
      <w:pPr>
        <w:pStyle w:val="Titre2"/>
      </w:pPr>
      <w:bookmarkStart w:id="11" w:name="_Toc20232343"/>
      <w:r w:rsidRPr="00B26375">
        <w:rPr>
          <w:noProof/>
        </w:rPr>
        <w:drawing>
          <wp:anchor distT="0" distB="0" distL="114300" distR="114300" simplePos="0" relativeHeight="251658240" behindDoc="0" locked="0" layoutInCell="1" allowOverlap="1" wp14:anchorId="63105D63" wp14:editId="05DB931C">
            <wp:simplePos x="0" y="0"/>
            <wp:positionH relativeFrom="column">
              <wp:posOffset>4764405</wp:posOffset>
            </wp:positionH>
            <wp:positionV relativeFrom="paragraph">
              <wp:posOffset>0</wp:posOffset>
            </wp:positionV>
            <wp:extent cx="1892300" cy="809625"/>
            <wp:effectExtent l="0" t="0" r="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Installation de la licence </w:t>
      </w:r>
      <w:proofErr w:type="spellStart"/>
      <w:r>
        <w:t>Gekkota</w:t>
      </w:r>
      <w:proofErr w:type="spellEnd"/>
      <w:r>
        <w:t xml:space="preserve"> RT</w:t>
      </w:r>
      <w:bookmarkEnd w:id="11"/>
    </w:p>
    <w:p w14:paraId="526286CB" w14:textId="77777777" w:rsidR="00B26375" w:rsidRDefault="00B26375" w:rsidP="00B26375">
      <w:pPr>
        <w:pStyle w:val="Paragraphedeliste"/>
        <w:numPr>
          <w:ilvl w:val="0"/>
          <w:numId w:val="15"/>
        </w:numPr>
      </w:pPr>
      <w:r>
        <w:t>Connecter un ordinateur au réseau wifi du point d’accès TP-Link 4G</w:t>
      </w:r>
      <w:r w:rsidRPr="00B26375">
        <w:rPr>
          <w:noProof/>
        </w:rPr>
        <w:t xml:space="preserve"> </w:t>
      </w:r>
    </w:p>
    <w:p w14:paraId="28DA0DA9" w14:textId="77777777" w:rsidR="00B26375" w:rsidRDefault="00B26375" w:rsidP="00B26375">
      <w:pPr>
        <w:pStyle w:val="Paragraphedeliste"/>
        <w:numPr>
          <w:ilvl w:val="0"/>
          <w:numId w:val="15"/>
        </w:numPr>
      </w:pPr>
      <w:r>
        <w:t>Ouvrir un navigateur internet</w:t>
      </w:r>
    </w:p>
    <w:p w14:paraId="504AE628" w14:textId="77777777" w:rsidR="00B26375" w:rsidRDefault="00B26375" w:rsidP="00B26375">
      <w:pPr>
        <w:pStyle w:val="Paragraphedeliste"/>
        <w:numPr>
          <w:ilvl w:val="0"/>
          <w:numId w:val="15"/>
        </w:numPr>
      </w:pPr>
      <w:r>
        <w:t xml:space="preserve">Saisir l’adresse </w:t>
      </w:r>
      <w:r w:rsidR="00BA6975">
        <w:t>IP</w:t>
      </w:r>
      <w:r>
        <w:t xml:space="preserve"> du PC NUC (</w:t>
      </w:r>
      <w:r w:rsidR="009502AB">
        <w:t>http://</w:t>
      </w:r>
      <w:r>
        <w:t>192.168.0.50)</w:t>
      </w:r>
    </w:p>
    <w:p w14:paraId="646C7D99" w14:textId="77777777" w:rsidR="009502AB" w:rsidRDefault="009502AB" w:rsidP="009502AB">
      <w:pPr>
        <w:pStyle w:val="Paragraphedeliste"/>
        <w:numPr>
          <w:ilvl w:val="0"/>
          <w:numId w:val="15"/>
        </w:numPr>
      </w:pPr>
      <w:r>
        <w:t>Identification</w:t>
      </w:r>
    </w:p>
    <w:p w14:paraId="311B3418" w14:textId="77777777" w:rsidR="009502AB" w:rsidRDefault="009502AB" w:rsidP="009502AB">
      <w:pPr>
        <w:pStyle w:val="Paragraphedeliste"/>
        <w:numPr>
          <w:ilvl w:val="1"/>
          <w:numId w:val="15"/>
        </w:numPr>
      </w:pPr>
      <w:r w:rsidRPr="009502AB">
        <w:rPr>
          <w:noProof/>
        </w:rPr>
        <w:drawing>
          <wp:anchor distT="0" distB="0" distL="114300" distR="114300" simplePos="0" relativeHeight="251663872" behindDoc="0" locked="0" layoutInCell="1" allowOverlap="1" wp14:anchorId="7CA7B0D5" wp14:editId="4837E060">
            <wp:simplePos x="0" y="0"/>
            <wp:positionH relativeFrom="column">
              <wp:posOffset>4408805</wp:posOffset>
            </wp:positionH>
            <wp:positionV relativeFrom="paragraph">
              <wp:posOffset>12700</wp:posOffset>
            </wp:positionV>
            <wp:extent cx="2247900" cy="2793365"/>
            <wp:effectExtent l="0" t="0" r="0" b="698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admin</w:t>
      </w:r>
      <w:proofErr w:type="gramEnd"/>
      <w:r>
        <w:t xml:space="preserve"> / admin</w:t>
      </w:r>
    </w:p>
    <w:p w14:paraId="7BAA4A91" w14:textId="77777777" w:rsidR="009502AB" w:rsidRDefault="009502AB" w:rsidP="009502AB">
      <w:pPr>
        <w:pStyle w:val="Paragraphedeliste"/>
        <w:numPr>
          <w:ilvl w:val="0"/>
          <w:numId w:val="15"/>
        </w:numPr>
      </w:pPr>
      <w:r>
        <w:t>Cliquer sur le lien en bas de page</w:t>
      </w:r>
    </w:p>
    <w:p w14:paraId="4EFB9250" w14:textId="77777777" w:rsidR="009502AB" w:rsidRDefault="009502AB" w:rsidP="009502AB">
      <w:pPr>
        <w:pStyle w:val="Paragraphedeliste"/>
        <w:numPr>
          <w:ilvl w:val="0"/>
          <w:numId w:val="15"/>
        </w:numPr>
      </w:pPr>
      <w:r>
        <w:t>Activer le plugin Flash si besoin</w:t>
      </w:r>
    </w:p>
    <w:p w14:paraId="2428E7CC" w14:textId="77777777" w:rsidR="009502AB" w:rsidRDefault="009502AB" w:rsidP="009502AB">
      <w:pPr>
        <w:pStyle w:val="Paragraphedeliste"/>
        <w:numPr>
          <w:ilvl w:val="0"/>
          <w:numId w:val="15"/>
        </w:numPr>
      </w:pPr>
      <w:r>
        <w:t>Choisir dans le bandeau de gauche « Licence »</w:t>
      </w:r>
    </w:p>
    <w:p w14:paraId="505143B1" w14:textId="77777777" w:rsidR="009502AB" w:rsidRDefault="00731B32" w:rsidP="009502AB">
      <w:pPr>
        <w:pStyle w:val="Paragraphedeliste"/>
        <w:numPr>
          <w:ilvl w:val="0"/>
          <w:numId w:val="15"/>
        </w:numPr>
      </w:pPr>
      <w:r w:rsidRPr="009502AB">
        <w:rPr>
          <w:noProof/>
        </w:rPr>
        <w:drawing>
          <wp:anchor distT="0" distB="0" distL="114300" distR="114300" simplePos="0" relativeHeight="251664896" behindDoc="0" locked="0" layoutInCell="1" allowOverlap="1" wp14:anchorId="22A7AC9A" wp14:editId="15954EBD">
            <wp:simplePos x="0" y="0"/>
            <wp:positionH relativeFrom="column">
              <wp:posOffset>297180</wp:posOffset>
            </wp:positionH>
            <wp:positionV relativeFrom="paragraph">
              <wp:posOffset>571555</wp:posOffset>
            </wp:positionV>
            <wp:extent cx="3810620" cy="3900352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620" cy="390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2AB">
        <w:t>Saisir l</w:t>
      </w:r>
      <w:r w:rsidR="00F53A65">
        <w:t>e N° de</w:t>
      </w:r>
      <w:r w:rsidR="009502AB">
        <w:t xml:space="preserve"> licence</w:t>
      </w:r>
      <w:r w:rsidR="00F53A65">
        <w:t> : cette opération est réalisée la première fois par ERM</w:t>
      </w:r>
    </w:p>
    <w:p w14:paraId="589EBB2F" w14:textId="77777777" w:rsidR="00731B32" w:rsidRDefault="00731B32" w:rsidP="00731B32"/>
    <w:p w14:paraId="5C7FEAC4" w14:textId="77777777" w:rsidR="00731B32" w:rsidRDefault="00731B32" w:rsidP="00731B32"/>
    <w:p w14:paraId="325E423D" w14:textId="77777777" w:rsidR="00731B32" w:rsidRDefault="00731B32" w:rsidP="00731B32"/>
    <w:p w14:paraId="651FDA40" w14:textId="77777777" w:rsidR="00731B32" w:rsidRDefault="00731B32" w:rsidP="00731B32"/>
    <w:p w14:paraId="1204BD04" w14:textId="77777777" w:rsidR="00731B32" w:rsidRDefault="00731B32" w:rsidP="00731B32"/>
    <w:p w14:paraId="5AD40E47" w14:textId="77777777" w:rsidR="00731B32" w:rsidRDefault="00731B32" w:rsidP="00731B32"/>
    <w:p w14:paraId="1434B31B" w14:textId="77777777" w:rsidR="00731B32" w:rsidRDefault="00731B32" w:rsidP="00731B32"/>
    <w:p w14:paraId="44C7C935" w14:textId="77777777" w:rsidR="00731B32" w:rsidRDefault="00731B32" w:rsidP="00731B32"/>
    <w:p w14:paraId="3F7ECB26" w14:textId="77777777" w:rsidR="00F53A65" w:rsidRDefault="00F53A65" w:rsidP="00731B32"/>
    <w:p w14:paraId="7E4442EC" w14:textId="77777777" w:rsidR="00731B32" w:rsidRDefault="00731B32" w:rsidP="00731B32">
      <w:pPr>
        <w:pStyle w:val="Paragraphedeliste"/>
        <w:numPr>
          <w:ilvl w:val="0"/>
          <w:numId w:val="15"/>
        </w:numPr>
      </w:pPr>
      <w:r>
        <w:t>Redémarrer l’appareil pour finaliser la procédure</w:t>
      </w:r>
    </w:p>
    <w:p w14:paraId="1BC85AF0" w14:textId="77777777" w:rsidR="00F53A65" w:rsidRDefault="00F53A65" w:rsidP="00F53A65"/>
    <w:p w14:paraId="70555EC2" w14:textId="77777777" w:rsidR="009502AB" w:rsidRDefault="00F53A65" w:rsidP="009502AB">
      <w:r>
        <w:t>Nota : en cas de perte des numéros de licence, se reporter à la fiche de contrôle de la machine qui contient ces informations.</w:t>
      </w:r>
    </w:p>
    <w:p w14:paraId="162133D0" w14:textId="77777777" w:rsidR="00731B32" w:rsidRDefault="00731B32" w:rsidP="009502AB"/>
    <w:p w14:paraId="12CD6571" w14:textId="77777777" w:rsidR="00731B32" w:rsidRDefault="00731B32" w:rsidP="009502AB"/>
    <w:p w14:paraId="6CB96056" w14:textId="77777777" w:rsidR="00731B32" w:rsidRDefault="00731B32" w:rsidP="009502AB"/>
    <w:p w14:paraId="1EB1BD9A" w14:textId="77777777" w:rsidR="00731B32" w:rsidRDefault="00731B32" w:rsidP="009502AB"/>
    <w:p w14:paraId="23C38840" w14:textId="77777777" w:rsidR="00731B32" w:rsidRPr="00B26375" w:rsidRDefault="00731B32" w:rsidP="009502AB"/>
    <w:sectPr w:rsidR="00731B32" w:rsidRPr="00B26375" w:rsidSect="004762D7">
      <w:headerReference w:type="default" r:id="rId23"/>
      <w:footerReference w:type="default" r:id="rId24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BCFE1" w14:textId="77777777" w:rsidR="000B3026" w:rsidRDefault="000B3026" w:rsidP="00CD447F">
      <w:pPr>
        <w:spacing w:after="0"/>
      </w:pPr>
      <w:r>
        <w:separator/>
      </w:r>
    </w:p>
  </w:endnote>
  <w:endnote w:type="continuationSeparator" w:id="0">
    <w:p w14:paraId="5EB6C050" w14:textId="77777777" w:rsidR="000B3026" w:rsidRDefault="000B3026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E07F9" w14:textId="77777777" w:rsidR="000B3026" w:rsidRDefault="000B3026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0B3026" w14:paraId="7F37A931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784C268" w14:textId="77777777" w:rsidR="000B3026" w:rsidRDefault="000B3026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6958FE46" wp14:editId="161FB3E6">
                <wp:extent cx="1375200" cy="468000"/>
                <wp:effectExtent l="0" t="0" r="0" b="8255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3B22FFA6" w14:textId="4A06CF3F" w:rsidR="000B3026" w:rsidRDefault="000B3026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EF6DBE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EF6DBE"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="00EF6DBE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EF6DBE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EF6DBE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EF6DBE">
            <w:rPr>
              <w:rFonts w:ascii="Arial Narrow" w:hAnsi="Arial Narrow"/>
            </w:rPr>
            <w:fldChar w:fldCharType="separate"/>
          </w:r>
          <w:r w:rsidR="00241C67">
            <w:rPr>
              <w:rFonts w:ascii="Arial Narrow" w:hAnsi="Arial Narrow"/>
              <w:noProof/>
            </w:rPr>
            <w:instrText>5</w:instrText>
          </w:r>
          <w:r w:rsidR="00EF6DB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EF6DBE">
            <w:rPr>
              <w:rFonts w:ascii="Arial Narrow" w:hAnsi="Arial Narrow"/>
            </w:rPr>
            <w:fldChar w:fldCharType="separate"/>
          </w:r>
          <w:r w:rsidR="00241C67">
            <w:rPr>
              <w:rFonts w:ascii="Arial Narrow" w:hAnsi="Arial Narrow"/>
              <w:noProof/>
            </w:rPr>
            <w:t>4</w:t>
          </w:r>
          <w:r w:rsidR="00EF6DBE">
            <w:rPr>
              <w:rFonts w:ascii="Arial Narrow" w:hAnsi="Arial Narrow"/>
            </w:rPr>
            <w:fldChar w:fldCharType="end"/>
          </w:r>
        </w:p>
        <w:p w14:paraId="48B6647D" w14:textId="77777777" w:rsidR="000B3026" w:rsidRDefault="000B3026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1839D971" w14:textId="77777777" w:rsidR="000B3026" w:rsidRDefault="00241C6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0B3026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E578935" w14:textId="77777777" w:rsidR="000B3026" w:rsidRDefault="000B3026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562AF38" w14:textId="77777777" w:rsidR="000B3026" w:rsidRDefault="000B3026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0B3026" w14:paraId="0EAA918E" w14:textId="77777777" w:rsidTr="00165CEE">
      <w:trPr>
        <w:trHeight w:val="847"/>
      </w:trPr>
      <w:tc>
        <w:tcPr>
          <w:tcW w:w="1667" w:type="pct"/>
          <w:vAlign w:val="center"/>
        </w:tcPr>
        <w:p w14:paraId="42169698" w14:textId="77777777" w:rsidR="000B3026" w:rsidRDefault="000B3026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3154150B" wp14:editId="01B82051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79C0E1F" w14:textId="50B9B3DD" w:rsidR="000B3026" w:rsidRDefault="000B3026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EF6DBE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EF6DBE" w:rsidRPr="003A6A2E">
            <w:rPr>
              <w:rFonts w:ascii="Arial Narrow" w:hAnsi="Arial Narrow"/>
            </w:rPr>
            <w:fldChar w:fldCharType="separate"/>
          </w:r>
          <w:r w:rsidR="00BA6975">
            <w:rPr>
              <w:rFonts w:ascii="Arial Narrow" w:hAnsi="Arial Narrow"/>
              <w:noProof/>
            </w:rPr>
            <w:t>1</w:t>
          </w:r>
          <w:r w:rsidR="00EF6DBE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EF6DBE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EF6DBE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EF6DBE">
            <w:rPr>
              <w:rFonts w:ascii="Arial Narrow" w:hAnsi="Arial Narrow"/>
            </w:rPr>
            <w:fldChar w:fldCharType="separate"/>
          </w:r>
          <w:r w:rsidR="00241C67">
            <w:rPr>
              <w:rFonts w:ascii="Arial Narrow" w:hAnsi="Arial Narrow"/>
              <w:noProof/>
            </w:rPr>
            <w:instrText>5</w:instrText>
          </w:r>
          <w:r w:rsidR="00EF6DB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EF6DBE">
            <w:rPr>
              <w:rFonts w:ascii="Arial Narrow" w:hAnsi="Arial Narrow"/>
            </w:rPr>
            <w:fldChar w:fldCharType="separate"/>
          </w:r>
          <w:r w:rsidR="00241C67">
            <w:rPr>
              <w:rFonts w:ascii="Arial Narrow" w:hAnsi="Arial Narrow"/>
              <w:noProof/>
            </w:rPr>
            <w:t>4</w:t>
          </w:r>
          <w:r w:rsidR="00EF6DBE">
            <w:rPr>
              <w:rFonts w:ascii="Arial Narrow" w:hAnsi="Arial Narrow"/>
            </w:rPr>
            <w:fldChar w:fldCharType="end"/>
          </w:r>
        </w:p>
        <w:p w14:paraId="38D6B159" w14:textId="77777777" w:rsidR="000B3026" w:rsidRDefault="000B3026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1F5E875D" w14:textId="77777777" w:rsidR="000B3026" w:rsidRDefault="00241C67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0B3026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087BC112" w14:textId="77777777" w:rsidR="000B3026" w:rsidRDefault="000B3026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09EA909" w14:textId="77777777" w:rsidR="000B3026" w:rsidRDefault="000B3026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73B1D" w14:textId="77777777" w:rsidR="000B3026" w:rsidRDefault="000B3026" w:rsidP="00CD447F">
      <w:pPr>
        <w:spacing w:after="0"/>
      </w:pPr>
      <w:r>
        <w:separator/>
      </w:r>
    </w:p>
  </w:footnote>
  <w:footnote w:type="continuationSeparator" w:id="0">
    <w:p w14:paraId="29437ECC" w14:textId="77777777" w:rsidR="000B3026" w:rsidRDefault="000B3026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0B3026" w14:paraId="1974051B" w14:textId="77777777" w:rsidTr="00521F84">
      <w:tc>
        <w:tcPr>
          <w:tcW w:w="1219" w:type="pct"/>
        </w:tcPr>
        <w:p w14:paraId="2DB9FC22" w14:textId="77777777" w:rsidR="000B3026" w:rsidRDefault="000B3026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30A6A7C" w14:textId="77777777" w:rsidR="000B3026" w:rsidRDefault="000B3026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51A3F17C" w14:textId="24C1E9B5" w:rsidR="000B3026" w:rsidRDefault="00EF6DBE" w:rsidP="0075678E">
          <w:pPr>
            <w:spacing w:before="240"/>
            <w:jc w:val="right"/>
          </w:pPr>
          <w:r>
            <w:fldChar w:fldCharType="begin"/>
          </w:r>
          <w:r w:rsidR="000B3026">
            <w:instrText xml:space="preserve"> REF RepetitionFx  \* MERGEFORMAT </w:instrText>
          </w:r>
          <w:r>
            <w:fldChar w:fldCharType="separate"/>
          </w:r>
          <w:r w:rsidR="00241C67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12F4953C" w14:textId="77777777" w:rsidR="000B3026" w:rsidRDefault="000B3026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A73A6" w14:textId="77777777" w:rsidR="000B3026" w:rsidRDefault="00241C67">
    <w:pPr>
      <w:pStyle w:val="En-tte"/>
    </w:pPr>
    <w:r>
      <w:rPr>
        <w:noProof/>
      </w:rPr>
    </w:r>
    <w:r>
      <w:rPr>
        <w:noProof/>
      </w:rPr>
      <w:pict w14:anchorId="37B18BFC">
        <v:group id="Group 164" o:spid="_x0000_s2049" style="width:537.3pt;height:59.45pt;mso-position-horizontal-relative:char;mso-position-vertical-relative:line" coordorigin="433,278" coordsize="10746,1189">
          <v:shapetype id="_x0000_t202" coordsize="21600,21600" o:spt="202" path="m,l,21600r21600,l21600,xe">
            <v:stroke joinstyle="miter"/>
            <v:path gradientshapeok="t" o:connecttype="rect"/>
          </v:shapetype>
          <v:shape id="Text Box 95" o:spid="_x0000_s2054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<v:fill opacity="32896f"/>
            <v:textbox inset="0,0,0,0">
              <w:txbxContent>
                <w:p w14:paraId="66A174C7" w14:textId="77777777" w:rsidR="000B3026" w:rsidRDefault="000B3026" w:rsidP="00780930">
                  <w:pPr>
                    <w:tabs>
                      <w:tab w:val="left" w:pos="426"/>
                    </w:tabs>
                    <w:spacing w:after="0"/>
                    <w:ind w:left="57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ERM AUTOMATISMES INDUSTRIELS</w:t>
                  </w:r>
                </w:p>
                <w:p w14:paraId="5B09EEB4" w14:textId="77777777" w:rsidR="000B3026" w:rsidRPr="00C866AD" w:rsidRDefault="000B3026" w:rsidP="008E2F2E">
                  <w:pPr>
                    <w:tabs>
                      <w:tab w:val="left" w:pos="426"/>
                      <w:tab w:val="left" w:pos="567"/>
                      <w:tab w:val="left" w:pos="1701"/>
                    </w:tabs>
                    <w:spacing w:after="0" w:line="240" w:lineRule="auto"/>
                    <w:ind w:left="57"/>
                    <w:rPr>
                      <w:rFonts w:ascii="Arial Narrow" w:hAnsi="Arial Narrow" w:cs="Arial"/>
                      <w:sz w:val="18"/>
                    </w:rPr>
                  </w:pPr>
                  <w:r w:rsidRPr="00C866AD">
                    <w:rPr>
                      <w:rFonts w:ascii="Arial Narrow" w:hAnsi="Arial Narrow" w:cs="Arial"/>
                      <w:sz w:val="18"/>
                    </w:rPr>
                    <w:t>561, allée de Bellecour</w:t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>84200 Carpentras</w:t>
                  </w:r>
                </w:p>
                <w:p w14:paraId="27174543" w14:textId="77777777" w:rsidR="000B3026" w:rsidRDefault="000B3026" w:rsidP="008E2F2E">
                  <w:pPr>
                    <w:tabs>
                      <w:tab w:val="left" w:pos="284"/>
                      <w:tab w:val="left" w:pos="426"/>
                      <w:tab w:val="left" w:pos="2127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>
                    <w:rPr>
                      <w:rFonts w:ascii="Arial Narrow" w:hAnsi="Arial Narrow" w:cs="Arial"/>
                      <w:sz w:val="18"/>
                    </w:rPr>
                    <w:t>Tél : 04 90 60 05 68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Fax :</w:t>
                  </w:r>
                  <w:r>
                    <w:rPr>
                      <w:rFonts w:ascii="Arial Narrow" w:hAnsi="Arial Narrow" w:cs="Arial"/>
                      <w:sz w:val="18"/>
                    </w:rPr>
                    <w:t xml:space="preserve"> </w:t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04 90 60 66 26</w:t>
                  </w:r>
                </w:p>
                <w:p w14:paraId="42C8D4F6" w14:textId="77777777" w:rsidR="000B3026" w:rsidRDefault="000B3026" w:rsidP="008E2F2E">
                  <w:pPr>
                    <w:tabs>
                      <w:tab w:val="left" w:pos="426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 w:rsidRPr="007D2779">
                    <w:rPr>
                      <w:rFonts w:ascii="Arial Narrow" w:hAnsi="Arial Narrow" w:cs="Arial"/>
                      <w:sz w:val="18"/>
                    </w:rPr>
                    <w:t>Site :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cs="Arial"/>
                      <w:sz w:val="18"/>
                    </w:rPr>
                    <w:tab/>
                  </w:r>
                  <w:r w:rsidRPr="00566AF6">
                    <w:rPr>
                      <w:rFonts w:ascii="Courier New" w:hAnsi="Courier New" w:cs="Courier New"/>
                      <w:color w:val="3366FF"/>
                      <w:sz w:val="16"/>
                      <w:u w:val="single"/>
                    </w:rPr>
                    <w:t>www.erm-automatismes.com</w:t>
                  </w:r>
                </w:p>
                <w:p w14:paraId="2D9EAEFF" w14:textId="77777777" w:rsidR="000B3026" w:rsidRPr="00C430F1" w:rsidRDefault="000B3026" w:rsidP="008E2F2E">
                  <w:pPr>
                    <w:spacing w:after="0" w:line="240" w:lineRule="auto"/>
                    <w:ind w:left="57"/>
                    <w:rPr>
                      <w:lang w:val="de-DE"/>
                    </w:rPr>
                  </w:pPr>
                  <w:r>
                    <w:rPr>
                      <w:rFonts w:ascii="Arial Narrow" w:hAnsi="Arial Narrow" w:cs="Arial"/>
                      <w:sz w:val="18"/>
                      <w:lang w:val="fr-BE"/>
                    </w:rPr>
                    <w:t>E-m</w:t>
                  </w:r>
                  <w:r w:rsidRPr="007D2779">
                    <w:rPr>
                      <w:rFonts w:ascii="Arial Narrow" w:hAnsi="Arial Narrow" w:cs="Arial"/>
                      <w:sz w:val="18"/>
                      <w:lang w:val="fr-BE"/>
                    </w:rPr>
                    <w:t>ail :</w:t>
                  </w:r>
                  <w:r>
                    <w:rPr>
                      <w:rFonts w:cs="Arial"/>
                      <w:sz w:val="18"/>
                      <w:lang w:val="fr-BE"/>
                    </w:rPr>
                    <w:tab/>
                  </w:r>
                  <w:hyperlink r:id="rId1" w:history="1">
                    <w:r w:rsidRPr="00657858">
                      <w:rPr>
                        <w:rStyle w:val="Lienhypertexte"/>
                        <w:rFonts w:ascii="Courier New" w:hAnsi="Courier New" w:cs="Courier New"/>
                        <w:sz w:val="16"/>
                        <w:lang w:val="de-DE"/>
                      </w:rPr>
                      <w:t>contact@erm-automatismes.com</w:t>
                    </w:r>
                  </w:hyperlink>
                </w:p>
                <w:p w14:paraId="3BAC2702" w14:textId="77777777" w:rsidR="000B3026" w:rsidRDefault="000B3026" w:rsidP="00231A82"/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8" o:spid="_x0000_s2053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<v:imagedata r:id="rId2" o:title="logo-erm-2015"/>
          </v:shape>
          <v:group id="Group 163" o:spid="_x0000_s2050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<v:shape id="Picture 160" o:spid="_x0000_s2052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<v:imagedata r:id="rId3" o:title="Diapositive1" croptop="21125f" cropbottom="27712f" cropleft="9153f" cropright="16602f" chromakey="white"/>
            </v:shape>
            <v:shape id="Text Box 149" o:spid="_x0000_s2051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<v:textbox>
                <w:txbxContent>
                  <w:p w14:paraId="6BA03A95" w14:textId="77777777" w:rsidR="000B3026" w:rsidRPr="00DB621D" w:rsidRDefault="000B3026" w:rsidP="00231A82">
                    <w:pPr>
                      <w:jc w:val="center"/>
                      <w:rPr>
                        <w:rFonts w:cs="Arial"/>
                        <w:b/>
                        <w:color w:val="2C69B2"/>
                        <w:szCs w:val="20"/>
                      </w:rPr>
                    </w:pPr>
                    <w:r w:rsidRPr="00DB621D">
                      <w:rPr>
                        <w:rFonts w:cs="Arial"/>
                        <w:b/>
                        <w:color w:val="2C69B2"/>
                        <w:szCs w:val="20"/>
                      </w:rPr>
                      <w:t>Concepteur de solutions didactiques</w:t>
                    </w:r>
                  </w:p>
                </w:txbxContent>
              </v:textbox>
            </v:shape>
          </v:group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0B3026" w14:paraId="44AD73CB" w14:textId="77777777" w:rsidTr="00A86D6E">
      <w:trPr>
        <w:trHeight w:val="510"/>
      </w:trPr>
      <w:tc>
        <w:tcPr>
          <w:tcW w:w="1219" w:type="pct"/>
          <w:vAlign w:val="center"/>
        </w:tcPr>
        <w:p w14:paraId="484D87D2" w14:textId="77777777" w:rsidR="000B3026" w:rsidRDefault="000B3026" w:rsidP="00A86D6E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61606B83" w14:textId="58CAD5D8" w:rsidR="000B3026" w:rsidRDefault="00BA6975" w:rsidP="00A86D6E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241C67">
            <w:rPr>
              <w:rFonts w:cs="Arial"/>
              <w:b/>
              <w:bCs/>
              <w:szCs w:val="20"/>
            </w:rPr>
            <w:t>TE10 - Affichage dynamique commercial et</w:t>
          </w:r>
          <w:r w:rsidR="00241C67" w:rsidRPr="00241C67">
            <w:rPr>
              <w:b/>
              <w:bCs/>
            </w:rPr>
            <w:t xml:space="preserve"> publicitaire</w:t>
          </w:r>
          <w:r>
            <w:rPr>
              <w:b/>
              <w:bCs/>
            </w:rPr>
            <w:fldChar w:fldCharType="end"/>
          </w:r>
        </w:p>
      </w:tc>
      <w:tc>
        <w:tcPr>
          <w:tcW w:w="1053" w:type="pct"/>
          <w:vAlign w:val="center"/>
        </w:tcPr>
        <w:p w14:paraId="4B0973D4" w14:textId="1446BE22" w:rsidR="000B3026" w:rsidRDefault="00241C67" w:rsidP="00A86D6E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>
            <w:t>Configuration départ usine</w:t>
          </w:r>
          <w:r>
            <w:fldChar w:fldCharType="end"/>
          </w:r>
        </w:p>
      </w:tc>
    </w:tr>
  </w:tbl>
  <w:p w14:paraId="4D3FFC2D" w14:textId="77777777" w:rsidR="000B3026" w:rsidRDefault="000B3026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38.8pt;height:32.55pt" o:bullet="t">
        <v:imagedata r:id="rId1" o:title="icone_attention"/>
      </v:shape>
    </w:pict>
  </w:numPicBullet>
  <w:numPicBullet w:numPicBulletId="1">
    <w:pict>
      <v:shape id="_x0000_i1141" type="#_x0000_t75" style="width:192.2pt;height:192.2pt" o:bullet="t">
        <v:imagedata r:id="rId2" o:title="green_globe_exclamation_point_570"/>
      </v:shape>
    </w:pict>
  </w:numPicBullet>
  <w:abstractNum w:abstractNumId="0" w15:restartNumberingAfterBreak="0">
    <w:nsid w:val="13DF0B08"/>
    <w:multiLevelType w:val="hybridMultilevel"/>
    <w:tmpl w:val="4114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C66F8"/>
    <w:multiLevelType w:val="hybridMultilevel"/>
    <w:tmpl w:val="BCDCF05E"/>
    <w:lvl w:ilvl="0" w:tplc="6FAA2BF4">
      <w:start w:val="1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06E0D"/>
    <w:multiLevelType w:val="hybridMultilevel"/>
    <w:tmpl w:val="6C30FC94"/>
    <w:lvl w:ilvl="0" w:tplc="B804236C">
      <w:start w:val="1"/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 w15:restartNumberingAfterBreak="0">
    <w:nsid w:val="3A84229D"/>
    <w:multiLevelType w:val="hybridMultilevel"/>
    <w:tmpl w:val="8B0CC4EA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6" w15:restartNumberingAfterBreak="0">
    <w:nsid w:val="44FD5FEA"/>
    <w:multiLevelType w:val="hybridMultilevel"/>
    <w:tmpl w:val="AA9E104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E584D48"/>
    <w:multiLevelType w:val="hybridMultilevel"/>
    <w:tmpl w:val="9872F06C"/>
    <w:lvl w:ilvl="0" w:tplc="DA465A46">
      <w:start w:val="192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8" w15:restartNumberingAfterBreak="0">
    <w:nsid w:val="51CE0E65"/>
    <w:multiLevelType w:val="multilevel"/>
    <w:tmpl w:val="0FD23CF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4034135"/>
    <w:multiLevelType w:val="hybridMultilevel"/>
    <w:tmpl w:val="AB881418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0" w15:restartNumberingAfterBreak="0">
    <w:nsid w:val="548F4976"/>
    <w:multiLevelType w:val="hybridMultilevel"/>
    <w:tmpl w:val="15E671AC"/>
    <w:lvl w:ilvl="0" w:tplc="040C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1" w15:restartNumberingAfterBreak="0">
    <w:nsid w:val="5C352612"/>
    <w:multiLevelType w:val="hybridMultilevel"/>
    <w:tmpl w:val="71D8EA56"/>
    <w:lvl w:ilvl="0" w:tplc="040C000F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2" w15:restartNumberingAfterBreak="0">
    <w:nsid w:val="5EA07B38"/>
    <w:multiLevelType w:val="multilevel"/>
    <w:tmpl w:val="8F1A6A1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932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3" w15:restartNumberingAfterBreak="0">
    <w:nsid w:val="6C9D1892"/>
    <w:multiLevelType w:val="hybridMultilevel"/>
    <w:tmpl w:val="ACE083F6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4" w15:restartNumberingAfterBreak="0">
    <w:nsid w:val="753E10B6"/>
    <w:multiLevelType w:val="hybridMultilevel"/>
    <w:tmpl w:val="7DB2A6C2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7CE77231"/>
    <w:multiLevelType w:val="hybridMultilevel"/>
    <w:tmpl w:val="83B6420E"/>
    <w:lvl w:ilvl="0" w:tplc="97D681D0"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2"/>
  </w:num>
  <w:num w:numId="5">
    <w:abstractNumId w:val="5"/>
  </w:num>
  <w:num w:numId="6">
    <w:abstractNumId w:val="13"/>
  </w:num>
  <w:num w:numId="7">
    <w:abstractNumId w:val="11"/>
  </w:num>
  <w:num w:numId="8">
    <w:abstractNumId w:val="10"/>
  </w:num>
  <w:num w:numId="9">
    <w:abstractNumId w:val="0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9"/>
  </w:num>
  <w:num w:numId="13">
    <w:abstractNumId w:val="14"/>
  </w:num>
  <w:num w:numId="14">
    <w:abstractNumId w:val="7"/>
  </w:num>
  <w:num w:numId="15">
    <w:abstractNumId w:val="15"/>
  </w:num>
  <w:num w:numId="16">
    <w:abstractNumId w:val="1"/>
  </w:num>
  <w:num w:numId="17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3636"/>
    <w:rsid w:val="00003DB9"/>
    <w:rsid w:val="00004253"/>
    <w:rsid w:val="00005AC1"/>
    <w:rsid w:val="00007D3A"/>
    <w:rsid w:val="0001494D"/>
    <w:rsid w:val="00022CBC"/>
    <w:rsid w:val="000236EA"/>
    <w:rsid w:val="00026967"/>
    <w:rsid w:val="00031CFC"/>
    <w:rsid w:val="00042955"/>
    <w:rsid w:val="000725DC"/>
    <w:rsid w:val="00080670"/>
    <w:rsid w:val="00096569"/>
    <w:rsid w:val="000A1266"/>
    <w:rsid w:val="000A1B9C"/>
    <w:rsid w:val="000A7682"/>
    <w:rsid w:val="000B3026"/>
    <w:rsid w:val="000D5114"/>
    <w:rsid w:val="000E4D65"/>
    <w:rsid w:val="000E74F5"/>
    <w:rsid w:val="000F13EA"/>
    <w:rsid w:val="000F714B"/>
    <w:rsid w:val="0010513C"/>
    <w:rsid w:val="001158F0"/>
    <w:rsid w:val="00121F04"/>
    <w:rsid w:val="00131C63"/>
    <w:rsid w:val="00135A25"/>
    <w:rsid w:val="00137666"/>
    <w:rsid w:val="001536E2"/>
    <w:rsid w:val="00155991"/>
    <w:rsid w:val="00157A3C"/>
    <w:rsid w:val="00160120"/>
    <w:rsid w:val="00165CEE"/>
    <w:rsid w:val="001728ED"/>
    <w:rsid w:val="00184B38"/>
    <w:rsid w:val="00193630"/>
    <w:rsid w:val="001A3005"/>
    <w:rsid w:val="001A7343"/>
    <w:rsid w:val="001B076E"/>
    <w:rsid w:val="001B15CF"/>
    <w:rsid w:val="001C3F31"/>
    <w:rsid w:val="001C59C8"/>
    <w:rsid w:val="001E5D16"/>
    <w:rsid w:val="00202B01"/>
    <w:rsid w:val="002045CC"/>
    <w:rsid w:val="00227599"/>
    <w:rsid w:val="00231A82"/>
    <w:rsid w:val="00241A18"/>
    <w:rsid w:val="00241C67"/>
    <w:rsid w:val="00244710"/>
    <w:rsid w:val="00252F5B"/>
    <w:rsid w:val="00281A98"/>
    <w:rsid w:val="00296997"/>
    <w:rsid w:val="00297403"/>
    <w:rsid w:val="002A4F3B"/>
    <w:rsid w:val="002D199A"/>
    <w:rsid w:val="0030216F"/>
    <w:rsid w:val="0030262D"/>
    <w:rsid w:val="00305345"/>
    <w:rsid w:val="00320721"/>
    <w:rsid w:val="0032416C"/>
    <w:rsid w:val="00330A77"/>
    <w:rsid w:val="003319AC"/>
    <w:rsid w:val="0033347E"/>
    <w:rsid w:val="003427F9"/>
    <w:rsid w:val="00353BF8"/>
    <w:rsid w:val="00372157"/>
    <w:rsid w:val="00380909"/>
    <w:rsid w:val="00382A86"/>
    <w:rsid w:val="00386DFB"/>
    <w:rsid w:val="00386F87"/>
    <w:rsid w:val="00392371"/>
    <w:rsid w:val="003B3153"/>
    <w:rsid w:val="003C314B"/>
    <w:rsid w:val="003D21F4"/>
    <w:rsid w:val="003D576F"/>
    <w:rsid w:val="003D6659"/>
    <w:rsid w:val="003D6844"/>
    <w:rsid w:val="003E090F"/>
    <w:rsid w:val="003E1D56"/>
    <w:rsid w:val="003E35B3"/>
    <w:rsid w:val="003E7BB7"/>
    <w:rsid w:val="00406CF4"/>
    <w:rsid w:val="00430B00"/>
    <w:rsid w:val="00432F05"/>
    <w:rsid w:val="00435582"/>
    <w:rsid w:val="0045397A"/>
    <w:rsid w:val="00454BF3"/>
    <w:rsid w:val="00470955"/>
    <w:rsid w:val="00470FE6"/>
    <w:rsid w:val="004762D7"/>
    <w:rsid w:val="004777A4"/>
    <w:rsid w:val="004801CA"/>
    <w:rsid w:val="00481235"/>
    <w:rsid w:val="0049316F"/>
    <w:rsid w:val="004A6518"/>
    <w:rsid w:val="004B6AD2"/>
    <w:rsid w:val="004C4254"/>
    <w:rsid w:val="004D15F0"/>
    <w:rsid w:val="004D57C9"/>
    <w:rsid w:val="004E4482"/>
    <w:rsid w:val="004F67BA"/>
    <w:rsid w:val="005012B2"/>
    <w:rsid w:val="00503636"/>
    <w:rsid w:val="00507C7B"/>
    <w:rsid w:val="00521F84"/>
    <w:rsid w:val="0052593E"/>
    <w:rsid w:val="00532217"/>
    <w:rsid w:val="00561147"/>
    <w:rsid w:val="00566AF6"/>
    <w:rsid w:val="0057503E"/>
    <w:rsid w:val="0057728D"/>
    <w:rsid w:val="00594ED6"/>
    <w:rsid w:val="005973F3"/>
    <w:rsid w:val="005A6C31"/>
    <w:rsid w:val="005D3FA3"/>
    <w:rsid w:val="005E06FF"/>
    <w:rsid w:val="005E5A3D"/>
    <w:rsid w:val="005F45B7"/>
    <w:rsid w:val="00604A36"/>
    <w:rsid w:val="00627103"/>
    <w:rsid w:val="00646597"/>
    <w:rsid w:val="006507A3"/>
    <w:rsid w:val="0065159F"/>
    <w:rsid w:val="0065678E"/>
    <w:rsid w:val="0068321E"/>
    <w:rsid w:val="00683C7B"/>
    <w:rsid w:val="00685140"/>
    <w:rsid w:val="006A4E7F"/>
    <w:rsid w:val="006B4865"/>
    <w:rsid w:val="006B7BCF"/>
    <w:rsid w:val="006C12E9"/>
    <w:rsid w:val="006C278E"/>
    <w:rsid w:val="006D1484"/>
    <w:rsid w:val="006E2038"/>
    <w:rsid w:val="006E59EC"/>
    <w:rsid w:val="006F242E"/>
    <w:rsid w:val="006F32E8"/>
    <w:rsid w:val="00701D0A"/>
    <w:rsid w:val="00726D3A"/>
    <w:rsid w:val="00731B32"/>
    <w:rsid w:val="00741FA1"/>
    <w:rsid w:val="007424F0"/>
    <w:rsid w:val="007435B8"/>
    <w:rsid w:val="0075678E"/>
    <w:rsid w:val="00756F8E"/>
    <w:rsid w:val="0076370B"/>
    <w:rsid w:val="00765CB0"/>
    <w:rsid w:val="00780930"/>
    <w:rsid w:val="007837A9"/>
    <w:rsid w:val="00792A4A"/>
    <w:rsid w:val="00795B54"/>
    <w:rsid w:val="007C5857"/>
    <w:rsid w:val="007D2779"/>
    <w:rsid w:val="007D3996"/>
    <w:rsid w:val="007F4B3A"/>
    <w:rsid w:val="007F54C5"/>
    <w:rsid w:val="007F6CA2"/>
    <w:rsid w:val="0080429C"/>
    <w:rsid w:val="00814190"/>
    <w:rsid w:val="008206D2"/>
    <w:rsid w:val="008279B0"/>
    <w:rsid w:val="00830870"/>
    <w:rsid w:val="00842485"/>
    <w:rsid w:val="008515B7"/>
    <w:rsid w:val="00864C8F"/>
    <w:rsid w:val="00865E17"/>
    <w:rsid w:val="00867183"/>
    <w:rsid w:val="00871F2F"/>
    <w:rsid w:val="008741B8"/>
    <w:rsid w:val="00892AEF"/>
    <w:rsid w:val="008B3693"/>
    <w:rsid w:val="008B5E33"/>
    <w:rsid w:val="008C0082"/>
    <w:rsid w:val="008D51AB"/>
    <w:rsid w:val="008E0699"/>
    <w:rsid w:val="008E2F2E"/>
    <w:rsid w:val="008E4F04"/>
    <w:rsid w:val="008F577D"/>
    <w:rsid w:val="009111FD"/>
    <w:rsid w:val="0091479B"/>
    <w:rsid w:val="009151F8"/>
    <w:rsid w:val="00916C26"/>
    <w:rsid w:val="00917507"/>
    <w:rsid w:val="009244CB"/>
    <w:rsid w:val="00935053"/>
    <w:rsid w:val="009502AB"/>
    <w:rsid w:val="00952EAE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D1872"/>
    <w:rsid w:val="009D57A5"/>
    <w:rsid w:val="009E73B9"/>
    <w:rsid w:val="009F679B"/>
    <w:rsid w:val="00A01BC3"/>
    <w:rsid w:val="00A1093D"/>
    <w:rsid w:val="00A13F32"/>
    <w:rsid w:val="00A52258"/>
    <w:rsid w:val="00A52C7D"/>
    <w:rsid w:val="00A62748"/>
    <w:rsid w:val="00A67089"/>
    <w:rsid w:val="00A77CCC"/>
    <w:rsid w:val="00A86D6E"/>
    <w:rsid w:val="00A97925"/>
    <w:rsid w:val="00AA0FC0"/>
    <w:rsid w:val="00AB45D9"/>
    <w:rsid w:val="00AC4636"/>
    <w:rsid w:val="00AD5539"/>
    <w:rsid w:val="00AD730A"/>
    <w:rsid w:val="00AE7019"/>
    <w:rsid w:val="00AF7330"/>
    <w:rsid w:val="00B01EA4"/>
    <w:rsid w:val="00B07C61"/>
    <w:rsid w:val="00B110C2"/>
    <w:rsid w:val="00B125E4"/>
    <w:rsid w:val="00B211A8"/>
    <w:rsid w:val="00B24FE5"/>
    <w:rsid w:val="00B26375"/>
    <w:rsid w:val="00B26C84"/>
    <w:rsid w:val="00B36452"/>
    <w:rsid w:val="00B3706B"/>
    <w:rsid w:val="00B374E2"/>
    <w:rsid w:val="00B51640"/>
    <w:rsid w:val="00B5472D"/>
    <w:rsid w:val="00B56DF7"/>
    <w:rsid w:val="00B57644"/>
    <w:rsid w:val="00B61DF1"/>
    <w:rsid w:val="00B70942"/>
    <w:rsid w:val="00B83EEC"/>
    <w:rsid w:val="00B8767B"/>
    <w:rsid w:val="00B91F53"/>
    <w:rsid w:val="00B97AAE"/>
    <w:rsid w:val="00BA2155"/>
    <w:rsid w:val="00BA6975"/>
    <w:rsid w:val="00BD308E"/>
    <w:rsid w:val="00BE353B"/>
    <w:rsid w:val="00C03E2E"/>
    <w:rsid w:val="00C06A48"/>
    <w:rsid w:val="00C135D4"/>
    <w:rsid w:val="00C22ACB"/>
    <w:rsid w:val="00C307BA"/>
    <w:rsid w:val="00C414B6"/>
    <w:rsid w:val="00C47478"/>
    <w:rsid w:val="00C62E37"/>
    <w:rsid w:val="00C7247E"/>
    <w:rsid w:val="00C7274E"/>
    <w:rsid w:val="00C83C38"/>
    <w:rsid w:val="00C86295"/>
    <w:rsid w:val="00C866AD"/>
    <w:rsid w:val="00C9021F"/>
    <w:rsid w:val="00C9309A"/>
    <w:rsid w:val="00CA1519"/>
    <w:rsid w:val="00CA56AE"/>
    <w:rsid w:val="00CA70B0"/>
    <w:rsid w:val="00CB7C9F"/>
    <w:rsid w:val="00CC0CA0"/>
    <w:rsid w:val="00CC103D"/>
    <w:rsid w:val="00CC3A8E"/>
    <w:rsid w:val="00CC44AB"/>
    <w:rsid w:val="00CC7E37"/>
    <w:rsid w:val="00CD0F2F"/>
    <w:rsid w:val="00CD447F"/>
    <w:rsid w:val="00D03FAD"/>
    <w:rsid w:val="00D13D23"/>
    <w:rsid w:val="00D273B2"/>
    <w:rsid w:val="00D42A37"/>
    <w:rsid w:val="00D52318"/>
    <w:rsid w:val="00D552C3"/>
    <w:rsid w:val="00D559B8"/>
    <w:rsid w:val="00D57BA3"/>
    <w:rsid w:val="00D80509"/>
    <w:rsid w:val="00D8605F"/>
    <w:rsid w:val="00D91D5C"/>
    <w:rsid w:val="00DA65B1"/>
    <w:rsid w:val="00DB1B9E"/>
    <w:rsid w:val="00DB2642"/>
    <w:rsid w:val="00DB54C3"/>
    <w:rsid w:val="00DE086D"/>
    <w:rsid w:val="00E04C68"/>
    <w:rsid w:val="00E16731"/>
    <w:rsid w:val="00E259BC"/>
    <w:rsid w:val="00E2681B"/>
    <w:rsid w:val="00E304F4"/>
    <w:rsid w:val="00E3569B"/>
    <w:rsid w:val="00E8185B"/>
    <w:rsid w:val="00E852FA"/>
    <w:rsid w:val="00E87904"/>
    <w:rsid w:val="00E902DE"/>
    <w:rsid w:val="00EB24D5"/>
    <w:rsid w:val="00EB27CA"/>
    <w:rsid w:val="00EC70C5"/>
    <w:rsid w:val="00ED42DE"/>
    <w:rsid w:val="00ED7953"/>
    <w:rsid w:val="00EE2587"/>
    <w:rsid w:val="00EF202D"/>
    <w:rsid w:val="00EF6DBE"/>
    <w:rsid w:val="00EF73F6"/>
    <w:rsid w:val="00F05472"/>
    <w:rsid w:val="00F16D6F"/>
    <w:rsid w:val="00F17625"/>
    <w:rsid w:val="00F3410B"/>
    <w:rsid w:val="00F4272F"/>
    <w:rsid w:val="00F50695"/>
    <w:rsid w:val="00F53A65"/>
    <w:rsid w:val="00F57214"/>
    <w:rsid w:val="00F65862"/>
    <w:rsid w:val="00F75B2A"/>
    <w:rsid w:val="00F8783D"/>
    <w:rsid w:val="00F92BA3"/>
    <w:rsid w:val="00F945C5"/>
    <w:rsid w:val="00F977CE"/>
    <w:rsid w:val="00F97AD7"/>
    <w:rsid w:val="00FA61B0"/>
    <w:rsid w:val="00FB3175"/>
    <w:rsid w:val="00FB6364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CDD15E5"/>
  <w15:docId w15:val="{7A10F9DC-69F6-4B5A-972C-418E6069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17625"/>
    <w:pPr>
      <w:keepNext/>
      <w:keepLines/>
      <w:numPr>
        <w:numId w:val="1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594ED6"/>
    <w:pPr>
      <w:keepNext/>
      <w:keepLines/>
      <w:numPr>
        <w:ilvl w:val="1"/>
        <w:numId w:val="1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1536E2"/>
    <w:pPr>
      <w:keepNext/>
      <w:keepLines/>
      <w:numPr>
        <w:ilvl w:val="2"/>
        <w:numId w:val="4"/>
      </w:numPr>
      <w:spacing w:before="200" w:after="120"/>
      <w:jc w:val="left"/>
      <w:outlineLvl w:val="2"/>
    </w:pPr>
    <w:rPr>
      <w:rFonts w:eastAsiaTheme="majorEastAsia" w:cstheme="majorBidi"/>
      <w:b/>
      <w:sz w:val="24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594ED6"/>
    <w:pPr>
      <w:keepNext/>
      <w:keepLines/>
      <w:numPr>
        <w:ilvl w:val="3"/>
        <w:numId w:val="1"/>
      </w:numPr>
      <w:spacing w:before="200" w:after="120"/>
      <w:ind w:left="2988"/>
      <w:jc w:val="left"/>
      <w:outlineLvl w:val="3"/>
    </w:pPr>
    <w:rPr>
      <w:rFonts w:eastAsiaTheme="majorEastAsia" w:cstheme="majorBidi"/>
      <w:b/>
      <w:bCs/>
      <w:iCs/>
      <w:u w:val="singl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470FE6"/>
    <w:pPr>
      <w:keepNext/>
      <w:keepLines/>
      <w:numPr>
        <w:ilvl w:val="4"/>
        <w:numId w:val="1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7625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94ED6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1536E2"/>
    <w:rPr>
      <w:rFonts w:ascii="Arial" w:eastAsiaTheme="majorEastAsia" w:hAnsi="Arial" w:cstheme="majorBidi"/>
      <w:b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594ED6"/>
    <w:rPr>
      <w:rFonts w:ascii="Arial" w:eastAsiaTheme="majorEastAsia" w:hAnsi="Arial" w:cstheme="majorBidi"/>
      <w:b/>
      <w:bCs/>
      <w:iCs/>
      <w:sz w:val="20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470FE6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3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2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454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Date">
    <w:name w:val="Date"/>
    <w:basedOn w:val="Normal"/>
    <w:next w:val="Normal"/>
    <w:link w:val="DateCar"/>
    <w:semiHidden/>
    <w:unhideWhenUsed/>
    <w:rsid w:val="007837A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ar">
    <w:name w:val="Date Car"/>
    <w:basedOn w:val="Policepardfaut"/>
    <w:link w:val="Date"/>
    <w:semiHidden/>
    <w:rsid w:val="007837A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62E3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B4865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E7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F2_3_Utilisation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51266-E083-4272-B5EE-FF477F43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ERM_F2_3_Utilisation_B</Template>
  <TotalTime>646</TotalTime>
  <Pages>5</Pages>
  <Words>529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DTVT1000009A - Configuration</vt:lpstr>
    </vt:vector>
  </TitlesOfParts>
  <Company>Microsoft</Company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DTVT1000009A - Configuration</dc:title>
  <dc:creator>nc</dc:creator>
  <cp:keywords>TE10 - Affichage dynamique commercial et publicitaire</cp:keywords>
  <cp:lastModifiedBy>RP</cp:lastModifiedBy>
  <cp:revision>48</cp:revision>
  <cp:lastPrinted>2019-09-24T13:45:00Z</cp:lastPrinted>
  <dcterms:created xsi:type="dcterms:W3CDTF">2019-08-09T09:34:00Z</dcterms:created>
  <dcterms:modified xsi:type="dcterms:W3CDTF">2019-09-24T13:45:00Z</dcterms:modified>
  <cp:category>Configuration départ usine</cp:category>
</cp:coreProperties>
</file>