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62117" w14:textId="77777777" w:rsidR="0030262D" w:rsidRDefault="00850261" w:rsidP="0030262D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rFonts w:asciiTheme="majorHAnsi" w:hAnsiTheme="majorHAnsi"/>
        </w:rPr>
      </w:pPr>
      <w:r>
        <w:rPr>
          <w:noProof/>
        </w:rPr>
        <w:pict w14:anchorId="518CA2FB">
          <v:group id="Zone de dessin 19" o:spid="_x0000_s1026" editas="canvas" style="position:absolute;left:0;text-align:left;margin-left:.05pt;margin-top:508pt;width:538.6pt;height:207pt;z-index:251660800" coordsize="68402,26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">
            <v:shape id="_x0000_s1027" type="#_x0000_t75" style="position:absolute;width:68402;height:26289;visibility:visible;mso-wrap-style:square" stroked="t" strokecolor="#969696" strokeweight="2.5pt">
              <v:fill o:detectmouseclick="t"/>
              <v:path o:connecttype="none"/>
            </v:shape>
            <v:rect id="Rectangle 68" o:spid="_x0000_s1028" style="position:absolute;left:36791;top:1600;width:3048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14:paraId="02016276" w14:textId="77777777" w:rsidR="008849FA" w:rsidRPr="00CC0759" w:rsidRDefault="008849FA" w:rsidP="00503636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CC0759">
                      <w:rPr>
                        <w:b/>
                        <w:sz w:val="32"/>
                        <w:szCs w:val="32"/>
                        <w:u w:val="single"/>
                      </w:rPr>
                      <w:t>DOSSIER TECHNIQUE</w:t>
                    </w:r>
                  </w:p>
                  <w:p w14:paraId="0A2B04D0" w14:textId="77777777" w:rsidR="008849FA" w:rsidRPr="00AF7330" w:rsidRDefault="00850261" w:rsidP="00503636">
                    <w:pPr>
                      <w:pStyle w:val="Fxpagedegarde"/>
                    </w:pPr>
                    <w:r>
                      <w:fldChar w:fldCharType="begin"/>
                    </w:r>
                    <w:r>
                      <w:instrText xml:space="preserve"> DOCPROPERTY  Category  \* MERGEFORMAT </w:instrText>
                    </w:r>
                    <w:r>
                      <w:fldChar w:fldCharType="separate"/>
                    </w:r>
                    <w:r w:rsidR="008849FA">
                      <w:t>Configuration départ usine</w:t>
                    </w:r>
                    <w:r>
                      <w:fldChar w:fldCharType="end"/>
                    </w:r>
                  </w:p>
                </w:txbxContent>
              </v:textbox>
            </v:rect>
            <v:shape id="Image 97" o:spid="_x0000_s1029" type="#_x0000_t75" alt="Utilisation" style="position:absolute;left:40684;top:10509;width:22168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">
              <v:imagedata r:id="rId8" o:title="Utilisation"/>
            </v:shape>
            <v:shape id="Picture 33" o:spid="_x0000_s1030" type="#_x0000_t75" style="position:absolute;top:3048;width:41941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">
              <v:imagedata r:id="rId9" o:title=""/>
            </v:shape>
            <w10:anchorlock/>
          </v:group>
        </w:pict>
      </w:r>
      <w:r>
        <w:rPr>
          <w:noProof/>
        </w:rPr>
        <w:pict w14:anchorId="1B556555">
          <v:shapetype id="_x0000_t202" coordsize="21600,21600" o:spt="202" path="m,l,21600r21600,l21600,xe">
            <v:stroke joinstyle="miter"/>
            <v:path gradientshapeok="t" o:connecttype="rect"/>
          </v:shapetype>
          <v:shape id="WordArt 17" o:spid="_x0000_s1031" type="#_x0000_t202" style="position:absolute;left:0;text-align:left;margin-left:-177.15pt;margin-top:187.05pt;width:396.85pt;height:63.85pt;rotation:-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" o:allowincell="f" o:allowoverlap="f" filled="f" stroked="f">
            <o:lock v:ext="edit" shapetype="t"/>
            <v:textbox style="layout-flow:vertical;mso-layout-flow-alt:bottom-to-top;mso-fit-shape-to-text:t">
              <w:txbxContent>
                <w:p w14:paraId="389E7A9B" w14:textId="77777777" w:rsidR="008849FA" w:rsidRPr="007C0102" w:rsidRDefault="008849FA" w:rsidP="00C62E37">
                  <w:pPr>
                    <w:pStyle w:val="NormalWeb"/>
                    <w:spacing w:before="0" w:beforeAutospacing="0" w:after="0" w:afterAutospacing="0"/>
                    <w:rPr>
                      <w:rFonts w:ascii="Arial Narrow" w:hAnsi="Arial Narrow"/>
                      <w:b/>
                      <w:sz w:val="96"/>
                      <w:szCs w:val="96"/>
                    </w:rPr>
                  </w:pPr>
                  <w:r w:rsidRPr="007C0102">
                    <w:rPr>
                      <w:rFonts w:ascii="Arial Narrow" w:eastAsia="Arial Unicode MS" w:hAnsi="Arial Narrow" w:cs="Arial Unicode MS"/>
                      <w:b/>
                      <w:color w:val="000000"/>
                      <w:sz w:val="96"/>
                      <w:szCs w:val="96"/>
                    </w:rPr>
                    <w:t>DOSSIER MACHINE</w:t>
                  </w:r>
                </w:p>
              </w:txbxContent>
            </v:textbox>
            <w10:wrap anchory="margin"/>
            <w10:anchorlock/>
          </v:shape>
        </w:pict>
      </w:r>
    </w:p>
    <w:bookmarkStart w:id="0" w:name="_GoBack"/>
    <w:bookmarkEnd w:id="0"/>
    <w:p w14:paraId="3DFAB62A" w14:textId="70A0AD46" w:rsidR="002F0BDA" w:rsidRDefault="00571C5E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r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>
        <w:rPr>
          <w:rFonts w:asciiTheme="majorHAnsi" w:hAnsiTheme="majorHAnsi"/>
          <w:b w:val="0"/>
          <w:bCs w:val="0"/>
          <w:caps w:val="0"/>
        </w:rPr>
        <w:fldChar w:fldCharType="separate"/>
      </w:r>
      <w:hyperlink w:anchor="_Toc20329172" w:history="1">
        <w:r w:rsidR="002F0BDA" w:rsidRPr="00EF3548">
          <w:rPr>
            <w:rStyle w:val="Lienhypertexte"/>
            <w:noProof/>
          </w:rPr>
          <w:t>1</w:t>
        </w:r>
        <w:r w:rsidR="002F0BDA"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="002F0BDA" w:rsidRPr="00EF3548">
          <w:rPr>
            <w:rStyle w:val="Lienhypertexte"/>
            <w:noProof/>
          </w:rPr>
          <w:t>Installation de screen composer - PLAYZILLA</w:t>
        </w:r>
        <w:r w:rsidR="002F0BDA">
          <w:rPr>
            <w:noProof/>
            <w:webHidden/>
          </w:rPr>
          <w:tab/>
        </w:r>
        <w:r w:rsidR="002F0BDA">
          <w:rPr>
            <w:noProof/>
            <w:webHidden/>
          </w:rPr>
          <w:fldChar w:fldCharType="begin"/>
        </w:r>
        <w:r w:rsidR="002F0BDA">
          <w:rPr>
            <w:noProof/>
            <w:webHidden/>
          </w:rPr>
          <w:instrText xml:space="preserve"> PAGEREF _Toc20329172 \h </w:instrText>
        </w:r>
        <w:r w:rsidR="002F0BDA">
          <w:rPr>
            <w:noProof/>
            <w:webHidden/>
          </w:rPr>
        </w:r>
        <w:r w:rsidR="002F0BDA"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1</w:t>
        </w:r>
        <w:r w:rsidR="002F0BDA">
          <w:rPr>
            <w:noProof/>
            <w:webHidden/>
          </w:rPr>
          <w:fldChar w:fldCharType="end"/>
        </w:r>
      </w:hyperlink>
    </w:p>
    <w:p w14:paraId="562B4E09" w14:textId="1AD38FF4" w:rsidR="002F0BDA" w:rsidRDefault="002F0BD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329173" w:history="1">
        <w:r w:rsidRPr="00EF3548">
          <w:rPr>
            <w:rStyle w:val="Lienhypertexte"/>
            <w:noProof/>
          </w:rPr>
          <w:t>1.1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EF3548">
          <w:rPr>
            <w:rStyle w:val="Lienhypertexte"/>
            <w:noProof/>
          </w:rPr>
          <w:t>Pré-requis : Ordinateur local de type PC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_Toc20329173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65D94DF" w14:textId="41244463" w:rsidR="002F0BDA" w:rsidRDefault="002F0BD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329174" w:history="1">
        <w:r w:rsidRPr="00EF3548">
          <w:rPr>
            <w:rStyle w:val="Lienhypertexte"/>
            <w:noProof/>
          </w:rPr>
          <w:t>1.2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EF3548">
          <w:rPr>
            <w:rStyle w:val="Lienhypertexte"/>
            <w:noProof/>
          </w:rPr>
          <w:t>Pré-requis : Connexion Wifi entre le PC local et l’AFFICHAGE DYNAMIQUE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_Toc20329174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F25148A" w14:textId="34A8ACA0" w:rsidR="002F0BDA" w:rsidRDefault="002F0BD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329175" w:history="1">
        <w:r w:rsidRPr="00EF3548">
          <w:rPr>
            <w:rStyle w:val="Lienhypertexte"/>
            <w:noProof/>
          </w:rPr>
          <w:t>1.3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EF3548">
          <w:rPr>
            <w:rStyle w:val="Lienhypertexte"/>
            <w:noProof/>
          </w:rPr>
          <w:t>Pré-requis : Java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_Toc20329175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C91D0B2" w14:textId="2144346F" w:rsidR="002F0BDA" w:rsidRDefault="002F0BD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329176" w:history="1">
        <w:r w:rsidRPr="00EF3548">
          <w:rPr>
            <w:rStyle w:val="Lienhypertexte"/>
            <w:noProof/>
          </w:rPr>
          <w:t>1.4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EF3548">
          <w:rPr>
            <w:rStyle w:val="Lienhypertexte"/>
            <w:noProof/>
          </w:rPr>
          <w:t>Installation de Screen Composer G3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_Toc20329176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FFF8FB" w14:textId="1442A092" w:rsidR="002F0BDA" w:rsidRDefault="002F0BDA">
      <w:pPr>
        <w:pStyle w:val="TM1"/>
        <w:tabs>
          <w:tab w:val="left" w:pos="177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  <w:sz w:val="22"/>
          <w:szCs w:val="22"/>
        </w:rPr>
      </w:pPr>
      <w:hyperlink w:anchor="_Toc20329177" w:history="1">
        <w:r w:rsidRPr="00EF3548">
          <w:rPr>
            <w:rStyle w:val="Lienhypertexte"/>
            <w:noProof/>
          </w:rPr>
          <w:t>2</w:t>
        </w:r>
        <w:r>
          <w:rPr>
            <w:rFonts w:asciiTheme="minorHAnsi" w:hAnsiTheme="minorHAnsi"/>
            <w:b w:val="0"/>
            <w:bCs w:val="0"/>
            <w:caps w:val="0"/>
            <w:noProof/>
            <w:sz w:val="22"/>
            <w:szCs w:val="22"/>
          </w:rPr>
          <w:tab/>
        </w:r>
        <w:r w:rsidRPr="00EF3548">
          <w:rPr>
            <w:rStyle w:val="Lienhypertexte"/>
            <w:noProof/>
          </w:rPr>
          <w:t>Ajout projet AFFICHAGE DEPART USINE ERM pour publication SUR LE PC NUC DE L’AFFICHAGE DYNAMIQUE (EXEMPLE D’AFFICHAGE)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_Toc20329177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6FF977E" w14:textId="12121260" w:rsidR="002F0BDA" w:rsidRDefault="002F0BD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329178" w:history="1">
        <w:r w:rsidRPr="00EF3548">
          <w:rPr>
            <w:rStyle w:val="Lienhypertexte"/>
            <w:noProof/>
          </w:rPr>
          <w:t>2.1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EF3548">
          <w:rPr>
            <w:rStyle w:val="Lienhypertexte"/>
            <w:noProof/>
          </w:rPr>
          <w:t>Copie du dossier du projet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_Toc20329178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637C3D" w14:textId="726123D1" w:rsidR="002F0BDA" w:rsidRDefault="002F0BDA">
      <w:pPr>
        <w:pStyle w:val="TM2"/>
        <w:rPr>
          <w:rFonts w:asciiTheme="minorHAnsi" w:hAnsiTheme="minorHAnsi"/>
          <w:b w:val="0"/>
          <w:bCs w:val="0"/>
          <w:noProof/>
          <w:sz w:val="22"/>
          <w:szCs w:val="22"/>
        </w:rPr>
      </w:pPr>
      <w:hyperlink w:anchor="_Toc20329179" w:history="1">
        <w:r w:rsidRPr="00EF3548">
          <w:rPr>
            <w:rStyle w:val="Lienhypertexte"/>
            <w:noProof/>
          </w:rPr>
          <w:t>2.2</w:t>
        </w:r>
        <w:r>
          <w:rPr>
            <w:rFonts w:asciiTheme="minorHAnsi" w:hAnsiTheme="minorHAnsi"/>
            <w:b w:val="0"/>
            <w:bCs w:val="0"/>
            <w:noProof/>
            <w:sz w:val="22"/>
            <w:szCs w:val="22"/>
          </w:rPr>
          <w:tab/>
        </w:r>
        <w:r w:rsidRPr="00EF3548">
          <w:rPr>
            <w:rStyle w:val="Lienhypertexte"/>
            <w:noProof/>
          </w:rPr>
          <w:t>Publier la programmation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_Toc20329179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5026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FE13D1" w14:textId="5991807A" w:rsidR="00D13D23" w:rsidRDefault="00571C5E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0A1B9C">
          <w:headerReference w:type="default" r:id="rId10"/>
          <w:footerReference w:type="default" r:id="rId11"/>
          <w:headerReference w:type="first" r:id="rId12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3D4B110B" w14:textId="77777777" w:rsidR="006E59EC" w:rsidRDefault="004F0174" w:rsidP="0099408D">
      <w:pPr>
        <w:pStyle w:val="Titre1"/>
        <w:spacing w:before="0" w:line="240" w:lineRule="auto"/>
      </w:pPr>
      <w:bookmarkStart w:id="2" w:name="_Toc20329172"/>
      <w:r>
        <w:lastRenderedPageBreak/>
        <w:t>Installation de screen composer</w:t>
      </w:r>
      <w:r w:rsidR="00791BFB">
        <w:t xml:space="preserve"> - PLAYZILLA</w:t>
      </w:r>
      <w:bookmarkEnd w:id="2"/>
    </w:p>
    <w:p w14:paraId="03D99DDA" w14:textId="39E944DF" w:rsidR="00AA3D72" w:rsidRDefault="00AA3D72" w:rsidP="00AA3D72">
      <w:pPr>
        <w:pStyle w:val="Titre2"/>
      </w:pPr>
      <w:bookmarkStart w:id="3" w:name="_Toc20329173"/>
      <w:proofErr w:type="spellStart"/>
      <w:r>
        <w:t>Pré-requis</w:t>
      </w:r>
      <w:proofErr w:type="spellEnd"/>
      <w:r>
        <w:t xml:space="preserve"> : </w:t>
      </w:r>
      <w:r w:rsidR="002F0BDA">
        <w:t>O</w:t>
      </w:r>
      <w:r>
        <w:t xml:space="preserve">rdinateur </w:t>
      </w:r>
      <w:r w:rsidR="00D27695">
        <w:t xml:space="preserve">local </w:t>
      </w:r>
      <w:r>
        <w:t>de type PC</w:t>
      </w:r>
      <w:bookmarkEnd w:id="3"/>
    </w:p>
    <w:p w14:paraId="4E897947" w14:textId="77777777" w:rsidR="00AA3D72" w:rsidRPr="002510A7" w:rsidRDefault="00AA3D72" w:rsidP="002651B7">
      <w:pPr>
        <w:spacing w:line="240" w:lineRule="auto"/>
      </w:pPr>
      <w:r w:rsidRPr="002510A7">
        <w:t xml:space="preserve">Le PC </w:t>
      </w:r>
      <w:r w:rsidR="002D2D63" w:rsidRPr="002510A7">
        <w:t xml:space="preserve">local </w:t>
      </w:r>
      <w:r w:rsidRPr="002510A7">
        <w:t>sur lequel sera installé le logiciel Screen Composer est à fournir par le client final.</w:t>
      </w:r>
    </w:p>
    <w:p w14:paraId="0AFE84C5" w14:textId="77777777" w:rsidR="00AA3D72" w:rsidRPr="002510A7" w:rsidRDefault="00AA3D72" w:rsidP="002651B7">
      <w:pPr>
        <w:spacing w:line="240" w:lineRule="auto"/>
      </w:pPr>
      <w:r w:rsidRPr="002510A7">
        <w:t>Caractéristiques techniques minimales requises :</w:t>
      </w:r>
    </w:p>
    <w:p w14:paraId="6138233A" w14:textId="29E8DC42" w:rsidR="00AA3D72" w:rsidRPr="002510A7" w:rsidRDefault="00AA3D72" w:rsidP="002651B7">
      <w:pPr>
        <w:spacing w:line="240" w:lineRule="auto"/>
      </w:pPr>
      <w:r w:rsidRPr="002510A7">
        <w:t xml:space="preserve">Processeur : Intel </w:t>
      </w:r>
      <w:proofErr w:type="spellStart"/>
      <w:r w:rsidRPr="002510A7">
        <w:t>Core</w:t>
      </w:r>
      <w:proofErr w:type="spellEnd"/>
      <w:r w:rsidRPr="002510A7">
        <w:t xml:space="preserve"> </w:t>
      </w:r>
      <w:r w:rsidR="002F0BDA">
        <w:t>i</w:t>
      </w:r>
      <w:r w:rsidR="00070FC1">
        <w:t>5</w:t>
      </w:r>
      <w:r w:rsidRPr="002510A7">
        <w:t xml:space="preserve"> </w:t>
      </w:r>
    </w:p>
    <w:p w14:paraId="41AC419C" w14:textId="77777777" w:rsidR="00AA3D72" w:rsidRPr="002510A7" w:rsidRDefault="00AA3D72" w:rsidP="002651B7">
      <w:pPr>
        <w:spacing w:line="240" w:lineRule="auto"/>
      </w:pPr>
      <w:r w:rsidRPr="002510A7">
        <w:t>Mémoire : RAM 8Go</w:t>
      </w:r>
    </w:p>
    <w:p w14:paraId="085DD9D6" w14:textId="77777777" w:rsidR="00AA3D72" w:rsidRPr="002510A7" w:rsidRDefault="00AA3D72" w:rsidP="002651B7">
      <w:pPr>
        <w:spacing w:line="240" w:lineRule="auto"/>
      </w:pPr>
      <w:r w:rsidRPr="002510A7">
        <w:t xml:space="preserve">Système d’exploitation : Windows </w:t>
      </w:r>
      <w:r w:rsidR="002D2D63" w:rsidRPr="002510A7">
        <w:t xml:space="preserve">7 ou </w:t>
      </w:r>
      <w:r w:rsidRPr="002510A7">
        <w:t>10</w:t>
      </w:r>
    </w:p>
    <w:p w14:paraId="137AAA41" w14:textId="09B3AF2D" w:rsidR="00AA3D72" w:rsidRPr="002510A7" w:rsidRDefault="00AA3D72" w:rsidP="002651B7">
      <w:pPr>
        <w:spacing w:line="240" w:lineRule="auto"/>
      </w:pPr>
      <w:r w:rsidRPr="002510A7">
        <w:t>Carte WIFI</w:t>
      </w:r>
    </w:p>
    <w:p w14:paraId="4D53F623" w14:textId="7B3FC94A" w:rsidR="002510A7" w:rsidRDefault="002510A7" w:rsidP="002651B7">
      <w:pPr>
        <w:spacing w:line="240" w:lineRule="auto"/>
      </w:pPr>
      <w:r w:rsidRPr="002510A7">
        <w:t>Port USB</w:t>
      </w:r>
    </w:p>
    <w:p w14:paraId="63E24C57" w14:textId="06DE3A77" w:rsidR="00AA3D72" w:rsidRDefault="00AA3D72" w:rsidP="00AA3D72"/>
    <w:p w14:paraId="16758C9F" w14:textId="77777777" w:rsidR="00ED0C8E" w:rsidRDefault="00ED0C8E" w:rsidP="00AA3D72"/>
    <w:p w14:paraId="7B977F71" w14:textId="536894D9" w:rsidR="00ED7B1B" w:rsidRDefault="00ED7B1B" w:rsidP="00ED7B1B">
      <w:pPr>
        <w:pStyle w:val="Titre2"/>
      </w:pPr>
      <w:bookmarkStart w:id="4" w:name="_Toc20329174"/>
      <w:proofErr w:type="spellStart"/>
      <w:r>
        <w:t>Pré-requis</w:t>
      </w:r>
      <w:proofErr w:type="spellEnd"/>
      <w:r>
        <w:t xml:space="preserve"> : Connexion Wifi entre le PC </w:t>
      </w:r>
      <w:r w:rsidR="002D2D63">
        <w:t xml:space="preserve">local </w:t>
      </w:r>
      <w:r w:rsidR="00C760AA">
        <w:t>et</w:t>
      </w:r>
      <w:r>
        <w:t xml:space="preserve"> </w:t>
      </w:r>
      <w:r w:rsidR="008849FA">
        <w:t>l</w:t>
      </w:r>
      <w:r w:rsidR="002D2D63">
        <w:t>’</w:t>
      </w:r>
      <w:r w:rsidRPr="00ED7B1B">
        <w:t xml:space="preserve">AFFICHAGE </w:t>
      </w:r>
      <w:r w:rsidR="001910E1">
        <w:t>DYNAMIQUE</w:t>
      </w:r>
      <w:bookmarkEnd w:id="4"/>
      <w:r>
        <w:t xml:space="preserve"> </w:t>
      </w:r>
    </w:p>
    <w:p w14:paraId="6E2333AD" w14:textId="77777777" w:rsidR="00ED0C8E" w:rsidRPr="00ED0C8E" w:rsidRDefault="00ED0C8E" w:rsidP="00ED0C8E"/>
    <w:p w14:paraId="7E010A15" w14:textId="09AA0BC6" w:rsidR="008849FA" w:rsidRPr="008849FA" w:rsidRDefault="008849FA" w:rsidP="008849FA">
      <w:pPr>
        <w:pStyle w:val="Paragraphedeliste"/>
        <w:numPr>
          <w:ilvl w:val="2"/>
          <w:numId w:val="1"/>
        </w:numPr>
        <w:spacing w:line="240" w:lineRule="auto"/>
        <w:rPr>
          <w:b/>
        </w:rPr>
      </w:pPr>
      <w:bookmarkStart w:id="5" w:name="_Hlk20228932"/>
      <w:bookmarkStart w:id="6" w:name="_Hlk20229374"/>
      <w:r w:rsidRPr="008849FA">
        <w:rPr>
          <w:b/>
        </w:rPr>
        <w:t xml:space="preserve">: </w:t>
      </w:r>
      <w:bookmarkEnd w:id="5"/>
      <w:r w:rsidR="00D27695">
        <w:rPr>
          <w:b/>
        </w:rPr>
        <w:t>A l’intérieur du coffret de l’</w:t>
      </w:r>
      <w:r w:rsidR="00ED7B1B" w:rsidRPr="008849FA">
        <w:rPr>
          <w:b/>
        </w:rPr>
        <w:t xml:space="preserve">AFFICHAGE </w:t>
      </w:r>
      <w:r w:rsidR="001910E1">
        <w:rPr>
          <w:b/>
        </w:rPr>
        <w:t>DYNAMIQUE</w:t>
      </w:r>
      <w:r w:rsidR="00D27695">
        <w:rPr>
          <w:b/>
        </w:rPr>
        <w:t xml:space="preserve"> </w:t>
      </w:r>
      <w:r w:rsidRPr="008849FA">
        <w:rPr>
          <w:b/>
        </w:rPr>
        <w:t>:</w:t>
      </w:r>
    </w:p>
    <w:bookmarkEnd w:id="6"/>
    <w:p w14:paraId="08ECC789" w14:textId="77777777" w:rsidR="008849FA" w:rsidRDefault="008849FA" w:rsidP="008849FA">
      <w:pPr>
        <w:pStyle w:val="Paragraphedeliste"/>
        <w:spacing w:line="240" w:lineRule="auto"/>
        <w:jc w:val="center"/>
      </w:pPr>
    </w:p>
    <w:p w14:paraId="7EAF88A4" w14:textId="77777777" w:rsidR="00D73276" w:rsidRPr="008849FA" w:rsidRDefault="008849FA" w:rsidP="008849FA">
      <w:pPr>
        <w:pStyle w:val="Paragraphedeliste"/>
        <w:spacing w:line="240" w:lineRule="auto"/>
        <w:jc w:val="center"/>
      </w:pPr>
      <w:r>
        <w:t>A</w:t>
      </w:r>
      <w:r w:rsidR="00ED7B1B" w:rsidRPr="008849FA">
        <w:t>ppuyer sur le bouton "Power" pour démarrer le routeur 4G / Wifi.</w:t>
      </w:r>
    </w:p>
    <w:p w14:paraId="2F19EC6C" w14:textId="77777777" w:rsidR="00ED7B1B" w:rsidRDefault="008849FA" w:rsidP="00ED7B1B">
      <w:pPr>
        <w:jc w:val="center"/>
      </w:pPr>
      <w:r w:rsidRPr="008849FA">
        <w:rPr>
          <w:noProof/>
        </w:rPr>
        <w:drawing>
          <wp:inline distT="0" distB="0" distL="0" distR="0" wp14:anchorId="580DB4A0" wp14:editId="20D73891">
            <wp:extent cx="2007235" cy="1426210"/>
            <wp:effectExtent l="19050" t="0" r="0" b="0"/>
            <wp:docPr id="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9B1334" w14:textId="77777777" w:rsidR="00ED0C8E" w:rsidRDefault="00ED0C8E" w:rsidP="00ED7B1B">
      <w:pPr>
        <w:jc w:val="left"/>
      </w:pPr>
    </w:p>
    <w:p w14:paraId="108FB3FE" w14:textId="67884A66" w:rsidR="00ED7B1B" w:rsidRDefault="00ED7B1B" w:rsidP="00ED7B1B">
      <w:pPr>
        <w:jc w:val="left"/>
      </w:pPr>
      <w:r>
        <w:t>Patientez 1 à 2</w:t>
      </w:r>
      <w:r w:rsidR="00D27695">
        <w:t xml:space="preserve"> </w:t>
      </w:r>
      <w:r>
        <w:t>mn puis appuyez sur le bouton "Menu" autant de fois que nécessaire pour afficher le menu "</w:t>
      </w:r>
      <w:proofErr w:type="spellStart"/>
      <w:r>
        <w:t>Device</w:t>
      </w:r>
      <w:proofErr w:type="spellEnd"/>
      <w:r>
        <w:t xml:space="preserve"> Info".</w:t>
      </w:r>
    </w:p>
    <w:p w14:paraId="73F8D90F" w14:textId="77777777" w:rsidR="008849FA" w:rsidRDefault="008849FA" w:rsidP="008849FA">
      <w:pPr>
        <w:jc w:val="center"/>
      </w:pPr>
      <w:r w:rsidRPr="008849FA">
        <w:rPr>
          <w:noProof/>
        </w:rPr>
        <w:drawing>
          <wp:inline distT="0" distB="0" distL="0" distR="0" wp14:anchorId="7BA1CF5D" wp14:editId="099D27F0">
            <wp:extent cx="1048385" cy="1045845"/>
            <wp:effectExtent l="19050" t="0" r="0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C00B9" w14:textId="77777777" w:rsidR="00D27695" w:rsidRDefault="00D27695" w:rsidP="008849FA">
      <w:pPr>
        <w:jc w:val="center"/>
      </w:pPr>
    </w:p>
    <w:p w14:paraId="49ACFE1D" w14:textId="77777777" w:rsidR="00ED0C8E" w:rsidRDefault="00ED0C8E" w:rsidP="00ED7B1B">
      <w:pPr>
        <w:jc w:val="left"/>
        <w:rPr>
          <w:noProof/>
        </w:rPr>
      </w:pPr>
    </w:p>
    <w:p w14:paraId="6F11662D" w14:textId="77777777" w:rsidR="00ED0C8E" w:rsidRDefault="00ED0C8E" w:rsidP="00ED7B1B">
      <w:pPr>
        <w:jc w:val="left"/>
        <w:rPr>
          <w:noProof/>
        </w:rPr>
      </w:pPr>
    </w:p>
    <w:p w14:paraId="5DA47ED0" w14:textId="50BB55B9" w:rsidR="00ED7B1B" w:rsidRDefault="002651B7" w:rsidP="00ED7B1B">
      <w:pPr>
        <w:jc w:val="left"/>
      </w:pPr>
      <w:r>
        <w:rPr>
          <w:noProof/>
        </w:rPr>
        <w:lastRenderedPageBreak/>
        <w:t xml:space="preserve">Appuyez sur </w:t>
      </w:r>
      <w:r w:rsidR="00ED7B1B">
        <w:rPr>
          <w:noProof/>
        </w:rPr>
        <w:t>l</w:t>
      </w:r>
      <w:r>
        <w:rPr>
          <w:noProof/>
        </w:rPr>
        <w:t>e</w:t>
      </w:r>
      <w:r w:rsidR="00ED7B1B">
        <w:rPr>
          <w:noProof/>
        </w:rPr>
        <w:t xml:space="preserve"> bouton</w:t>
      </w:r>
      <w:r>
        <w:rPr>
          <w:noProof/>
        </w:rPr>
        <w:t xml:space="preserve"> "Power" pour afficher le SSID (nom du reseau Wifi) et le mot de passe. </w:t>
      </w:r>
      <w:r>
        <w:t>Notez ces deux valeurs</w:t>
      </w:r>
      <w:r w:rsidR="00D27695">
        <w:t> :</w:t>
      </w:r>
    </w:p>
    <w:p w14:paraId="0AA1E7F4" w14:textId="2537C49D" w:rsidR="008849FA" w:rsidRDefault="008849FA" w:rsidP="004863E5">
      <w:pPr>
        <w:jc w:val="center"/>
      </w:pPr>
      <w:r w:rsidRPr="008849FA">
        <w:rPr>
          <w:noProof/>
        </w:rPr>
        <w:drawing>
          <wp:inline distT="0" distB="0" distL="0" distR="0" wp14:anchorId="6D11CD1E" wp14:editId="5EF6FB2C">
            <wp:extent cx="1033780" cy="1023620"/>
            <wp:effectExtent l="19050" t="0" r="0" b="0"/>
            <wp:docPr id="7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E7E18" w14:textId="77777777" w:rsidR="00ED0C8E" w:rsidRDefault="00ED0C8E" w:rsidP="004863E5">
      <w:pPr>
        <w:jc w:val="center"/>
      </w:pPr>
    </w:p>
    <w:p w14:paraId="004C2ED2" w14:textId="77777777" w:rsidR="008849FA" w:rsidRPr="008849FA" w:rsidRDefault="008849FA" w:rsidP="008849FA">
      <w:pPr>
        <w:pStyle w:val="Paragraphedeliste"/>
        <w:numPr>
          <w:ilvl w:val="2"/>
          <w:numId w:val="1"/>
        </w:numPr>
        <w:spacing w:line="240" w:lineRule="auto"/>
        <w:rPr>
          <w:b/>
        </w:rPr>
      </w:pPr>
      <w:r w:rsidRPr="008849FA">
        <w:rPr>
          <w:b/>
        </w:rPr>
        <w:t xml:space="preserve">: Sur </w:t>
      </w:r>
      <w:r>
        <w:rPr>
          <w:b/>
        </w:rPr>
        <w:t xml:space="preserve">le PC </w:t>
      </w:r>
      <w:r w:rsidR="00D27695">
        <w:rPr>
          <w:b/>
        </w:rPr>
        <w:t xml:space="preserve">local </w:t>
      </w:r>
      <w:r>
        <w:rPr>
          <w:b/>
        </w:rPr>
        <w:t xml:space="preserve">recevant SCREEN COMPOSER </w:t>
      </w:r>
      <w:r w:rsidR="00D27695">
        <w:rPr>
          <w:b/>
        </w:rPr>
        <w:t>–</w:t>
      </w:r>
      <w:r>
        <w:rPr>
          <w:b/>
        </w:rPr>
        <w:t xml:space="preserve"> PLAYZILLA</w:t>
      </w:r>
      <w:r w:rsidR="00D27695">
        <w:rPr>
          <w:b/>
        </w:rPr>
        <w:t xml:space="preserve"> </w:t>
      </w:r>
      <w:r w:rsidRPr="008849FA">
        <w:rPr>
          <w:b/>
        </w:rPr>
        <w:t>:</w:t>
      </w:r>
    </w:p>
    <w:p w14:paraId="05ACE417" w14:textId="77777777" w:rsidR="008849FA" w:rsidRDefault="002651B7" w:rsidP="002651B7">
      <w:r>
        <w:t>- cliquer sur l'icône réseau dans la zone de notification (en bas, à droite)</w:t>
      </w:r>
      <w:r w:rsidRPr="002651B7">
        <w:t xml:space="preserve"> </w:t>
      </w:r>
    </w:p>
    <w:p w14:paraId="54B709DE" w14:textId="77777777" w:rsidR="002651B7" w:rsidRDefault="008849FA" w:rsidP="008849FA">
      <w:pPr>
        <w:jc w:val="center"/>
      </w:pPr>
      <w:r>
        <w:rPr>
          <w:noProof/>
        </w:rPr>
        <w:drawing>
          <wp:inline distT="0" distB="0" distL="0" distR="0" wp14:anchorId="440EA9D1" wp14:editId="019580CF">
            <wp:extent cx="922655" cy="607060"/>
            <wp:effectExtent l="19050" t="0" r="0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8088" t="90710" r="3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0264C0" w14:textId="77777777" w:rsidR="002651B7" w:rsidRDefault="002651B7" w:rsidP="002651B7">
      <w:r>
        <w:t>- cliquer sur le nom du routeur 4G / Wifi (SSID) à lequel on veut se connecter,</w:t>
      </w:r>
    </w:p>
    <w:p w14:paraId="2FDFD7F1" w14:textId="77777777" w:rsidR="002651B7" w:rsidRDefault="002651B7" w:rsidP="002651B7">
      <w:r>
        <w:t>- cliquer sur "Connexion"</w:t>
      </w:r>
    </w:p>
    <w:p w14:paraId="396C0940" w14:textId="77777777" w:rsidR="008849FA" w:rsidRDefault="008849FA" w:rsidP="002651B7"/>
    <w:p w14:paraId="00ABA7C8" w14:textId="77777777" w:rsidR="002651B7" w:rsidRDefault="002651B7" w:rsidP="002651B7">
      <w:r>
        <w:t>Dans la fenêtre suivante :</w:t>
      </w:r>
    </w:p>
    <w:p w14:paraId="54505ABA" w14:textId="77777777" w:rsidR="008849FA" w:rsidRDefault="008849FA" w:rsidP="008849FA">
      <w:pPr>
        <w:jc w:val="center"/>
      </w:pPr>
      <w:r w:rsidRPr="008849FA">
        <w:rPr>
          <w:noProof/>
        </w:rPr>
        <w:drawing>
          <wp:inline distT="0" distB="0" distL="0" distR="0" wp14:anchorId="5F7B3C6B" wp14:editId="15C9D00F">
            <wp:extent cx="3218320" cy="1901952"/>
            <wp:effectExtent l="19050" t="0" r="1130" b="0"/>
            <wp:docPr id="1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89" t="3038" r="-60" b="1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57" cy="190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57ED2" w14:textId="77777777" w:rsidR="002651B7" w:rsidRDefault="008849FA" w:rsidP="002651B7">
      <w:r>
        <w:t>-</w:t>
      </w:r>
      <w:r w:rsidR="002651B7">
        <w:t xml:space="preserve"> rentre</w:t>
      </w:r>
      <w:r w:rsidR="004B7872">
        <w:t>r</w:t>
      </w:r>
      <w:r w:rsidR="002651B7">
        <w:t xml:space="preserve"> l</w:t>
      </w:r>
      <w:r w:rsidR="002D2D63">
        <w:t>e mot de passe (</w:t>
      </w:r>
      <w:r w:rsidR="002651B7">
        <w:t>clé de sécurité</w:t>
      </w:r>
      <w:r w:rsidR="002D2D63">
        <w:t>) relevé sur le routeur 4G WIFI</w:t>
      </w:r>
      <w:r w:rsidR="002651B7">
        <w:t>,</w:t>
      </w:r>
      <w:r>
        <w:t xml:space="preserve"> puis </w:t>
      </w:r>
      <w:r w:rsidR="002651B7">
        <w:t>clique</w:t>
      </w:r>
      <w:r>
        <w:t>z</w:t>
      </w:r>
      <w:r w:rsidR="002651B7">
        <w:t xml:space="preserve"> sur OK</w:t>
      </w:r>
    </w:p>
    <w:p w14:paraId="32CEF6C9" w14:textId="77777777" w:rsidR="008849FA" w:rsidRDefault="008849FA" w:rsidP="002651B7"/>
    <w:p w14:paraId="48DE5536" w14:textId="77777777" w:rsidR="002651B7" w:rsidRDefault="002651B7" w:rsidP="002651B7">
      <w:r>
        <w:t>La connexion s'effectue</w:t>
      </w:r>
      <w:r w:rsidR="008849FA">
        <w:t xml:space="preserve"> et vous demande de "Définir l'emplacement du réseau…"</w:t>
      </w:r>
    </w:p>
    <w:p w14:paraId="1477CA71" w14:textId="77777777" w:rsidR="008849FA" w:rsidRDefault="008849FA" w:rsidP="008849FA">
      <w:pPr>
        <w:jc w:val="center"/>
      </w:pPr>
      <w:r>
        <w:rPr>
          <w:noProof/>
        </w:rPr>
        <w:drawing>
          <wp:inline distT="0" distB="0" distL="0" distR="0" wp14:anchorId="7A3F7FB3" wp14:editId="7112F554">
            <wp:extent cx="3489325" cy="295529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E1203" w14:textId="77777777" w:rsidR="008849FA" w:rsidRDefault="008849FA" w:rsidP="008849FA">
      <w:pPr>
        <w:jc w:val="center"/>
      </w:pPr>
      <w:r>
        <w:t>Choisir "Réseau de bureau"</w:t>
      </w:r>
    </w:p>
    <w:p w14:paraId="1525E970" w14:textId="77777777" w:rsidR="008849FA" w:rsidRDefault="008849FA">
      <w:pPr>
        <w:jc w:val="left"/>
      </w:pPr>
      <w:r>
        <w:br w:type="page"/>
      </w:r>
    </w:p>
    <w:p w14:paraId="6A793A30" w14:textId="77777777" w:rsidR="00BE727B" w:rsidRDefault="00BE727B" w:rsidP="00BE727B">
      <w:pPr>
        <w:pStyle w:val="Titre2"/>
      </w:pPr>
      <w:bookmarkStart w:id="7" w:name="_Toc20329175"/>
      <w:proofErr w:type="spellStart"/>
      <w:r>
        <w:t>Pré-requis</w:t>
      </w:r>
      <w:proofErr w:type="spellEnd"/>
      <w:r>
        <w:t> : Java</w:t>
      </w:r>
      <w:bookmarkEnd w:id="7"/>
    </w:p>
    <w:p w14:paraId="47BA2EBC" w14:textId="77777777" w:rsidR="00AA3D72" w:rsidRDefault="00BE727B" w:rsidP="00505952">
      <w:pPr>
        <w:jc w:val="left"/>
      </w:pPr>
      <w:bookmarkStart w:id="8" w:name="_Hlk20227688"/>
      <w:r>
        <w:t xml:space="preserve">Exécuter le setup d’installation de java </w:t>
      </w:r>
      <w:r w:rsidR="00BF1ED6">
        <w:t xml:space="preserve">présent </w:t>
      </w:r>
      <w:r>
        <w:t xml:space="preserve">dans </w:t>
      </w:r>
      <w:r w:rsidR="00AA3D72">
        <w:t xml:space="preserve">le répertoire suivant du dossier technique : </w:t>
      </w:r>
    </w:p>
    <w:p w14:paraId="4C9FC055" w14:textId="77777777" w:rsidR="00AA3D72" w:rsidRDefault="00AA3D72" w:rsidP="00505952">
      <w:pPr>
        <w:jc w:val="left"/>
      </w:pPr>
      <w:r w:rsidRPr="00AA3D72">
        <w:t>PGTE10\PGTE1000004</w:t>
      </w:r>
      <w:r>
        <w:t>_</w:t>
      </w:r>
      <w:r w:rsidRPr="00AA3D72">
        <w:t>_JAVA</w:t>
      </w:r>
      <w:r>
        <w:t xml:space="preserve"> </w:t>
      </w:r>
    </w:p>
    <w:p w14:paraId="27A25525" w14:textId="77777777" w:rsidR="00AA3D72" w:rsidRDefault="00AA3D72" w:rsidP="00505952">
      <w:pPr>
        <w:jc w:val="left"/>
      </w:pPr>
      <w:r>
        <w:t>ou bien à partir d’</w:t>
      </w:r>
      <w:r w:rsidR="00BF1ED6">
        <w:t>I</w:t>
      </w:r>
      <w:r>
        <w:t xml:space="preserve">nternet : </w:t>
      </w:r>
      <w:r w:rsidRPr="00AA3D72">
        <w:t>https://www.java.com/fr/download/</w:t>
      </w:r>
    </w:p>
    <w:bookmarkEnd w:id="8"/>
    <w:p w14:paraId="0DD1CBA4" w14:textId="6AC8F2A2" w:rsidR="00D73276" w:rsidRDefault="00D73276" w:rsidP="00505952">
      <w:pPr>
        <w:jc w:val="left"/>
      </w:pPr>
    </w:p>
    <w:p w14:paraId="3A111BA0" w14:textId="77777777" w:rsidR="00ED0C8E" w:rsidRDefault="00ED0C8E" w:rsidP="00505952">
      <w:pPr>
        <w:jc w:val="left"/>
      </w:pPr>
    </w:p>
    <w:p w14:paraId="447E18F0" w14:textId="77777777" w:rsidR="00BE727B" w:rsidRPr="00BE727B" w:rsidRDefault="00BE727B" w:rsidP="00BE727B">
      <w:pPr>
        <w:pStyle w:val="Titre2"/>
      </w:pPr>
      <w:bookmarkStart w:id="9" w:name="_Toc20329176"/>
      <w:r>
        <w:t>Installation de Screen Composer G3</w:t>
      </w:r>
      <w:bookmarkEnd w:id="9"/>
    </w:p>
    <w:p w14:paraId="348F782B" w14:textId="77777777" w:rsidR="00AA3D72" w:rsidRDefault="00BD7817" w:rsidP="00505952">
      <w:r>
        <w:t xml:space="preserve">Exécuter le fichier d’installation </w:t>
      </w:r>
      <w:r w:rsidR="00AA3D72">
        <w:t xml:space="preserve">à partir du répertoire suivant du dossier technique : </w:t>
      </w:r>
    </w:p>
    <w:p w14:paraId="7F01E04F" w14:textId="77777777" w:rsidR="0033391E" w:rsidRDefault="00AA3D72" w:rsidP="00505952">
      <w:r w:rsidRPr="00AA3D72">
        <w:t>PGTE10\PGTE1000003</w:t>
      </w:r>
      <w:r>
        <w:t>_</w:t>
      </w:r>
      <w:r w:rsidRPr="00AA3D72">
        <w:t>_ScreenComposer-Playzilla</w:t>
      </w:r>
    </w:p>
    <w:p w14:paraId="06073CF9" w14:textId="77777777" w:rsidR="0033391E" w:rsidRDefault="00850261" w:rsidP="0033391E">
      <w:pPr>
        <w:ind w:left="432"/>
      </w:pPr>
      <w:r>
        <w:pict w14:anchorId="590925C4">
          <v:group id="_x0000_s1036" editas="canvas" style="width:499.3pt;height:534.4pt;mso-position-horizontal-relative:char;mso-position-vertical-relative:line" coordorigin="2355,10777" coordsize="6870,7352">
            <o:lock v:ext="edit" aspectratio="t"/>
            <v:shape id="_x0000_s1035" type="#_x0000_t75" style="position:absolute;left:2355;top:10777;width:6870;height:7352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left:2716;top:11132;width:2722;height:1452">
              <v:imagedata r:id="rId19" o:title=""/>
            </v:shape>
            <v:shape id="_x0000_s1038" type="#_x0000_t75" style="position:absolute;left:6069;top:10777;width:3156;height:2451">
              <v:imagedata r:id="rId20" o:title=""/>
            </v:shape>
            <v:shape id="_x0000_s1039" type="#_x0000_t75" style="position:absolute;left:2527;top:13313;width:3025;height:2353">
              <v:imagedata r:id="rId21" o:title=""/>
            </v:shape>
            <v:shape id="_x0000_s1040" type="#_x0000_t75" style="position:absolute;left:6099;top:13293;width:3034;height:2362">
              <v:imagedata r:id="rId22" o:title=""/>
            </v:shape>
            <v:shape id="_x0000_s1041" type="#_x0000_t75" style="position:absolute;left:2527;top:15759;width:3038;height:2370">
              <v:imagedata r:id="rId23" o:title=""/>
            </v:shape>
            <v:shape id="_x0000_s1042" type="#_x0000_t75" style="position:absolute;left:6099;top:15742;width:3016;height:2349">
              <v:imagedata r:id="rId24" o:title=""/>
            </v:shape>
            <w10:anchorlock/>
          </v:group>
        </w:pict>
      </w:r>
    </w:p>
    <w:p w14:paraId="5EBAE31D" w14:textId="77777777" w:rsidR="00AA3D72" w:rsidRDefault="00AA3D72">
      <w:pPr>
        <w:jc w:val="left"/>
      </w:pPr>
      <w:r>
        <w:br w:type="page"/>
      </w:r>
    </w:p>
    <w:p w14:paraId="42A7B464" w14:textId="23559C23" w:rsidR="00476E5D" w:rsidRDefault="00476E5D" w:rsidP="00476E5D">
      <w:pPr>
        <w:pStyle w:val="Titre1"/>
      </w:pPr>
      <w:bookmarkStart w:id="10" w:name="_Toc20329177"/>
      <w:r>
        <w:t xml:space="preserve">Ajout projet </w:t>
      </w:r>
      <w:r w:rsidR="00BF1ED6">
        <w:t xml:space="preserve">AFFICHAGE DEPART USINE </w:t>
      </w:r>
      <w:r>
        <w:t xml:space="preserve">ERM pour publication SUR </w:t>
      </w:r>
      <w:r w:rsidR="001910E1">
        <w:t xml:space="preserve">LE </w:t>
      </w:r>
      <w:r>
        <w:t>PC NUC</w:t>
      </w:r>
      <w:r w:rsidR="00BF1ED6">
        <w:t xml:space="preserve"> </w:t>
      </w:r>
      <w:r w:rsidR="001910E1">
        <w:t xml:space="preserve">DE L’AFFICHAGE DYNAMIQUE </w:t>
      </w:r>
      <w:r w:rsidR="00BF1ED6">
        <w:t>(EXEMPLE D’AFFICHAGE)</w:t>
      </w:r>
      <w:bookmarkEnd w:id="10"/>
    </w:p>
    <w:p w14:paraId="36C02689" w14:textId="77777777" w:rsidR="00AB5C58" w:rsidRPr="00AB5C58" w:rsidRDefault="00AB5C58" w:rsidP="00AB5C58">
      <w:pPr>
        <w:pStyle w:val="Titre2"/>
      </w:pPr>
      <w:bookmarkStart w:id="11" w:name="_Toc20329178"/>
      <w:r>
        <w:t>Copie du dossier du projet</w:t>
      </w:r>
      <w:bookmarkEnd w:id="11"/>
    </w:p>
    <w:p w14:paraId="0493372E" w14:textId="77777777" w:rsidR="00AA3D72" w:rsidRDefault="0033391E" w:rsidP="0065636E">
      <w:pPr>
        <w:pStyle w:val="Paragraphedeliste"/>
        <w:numPr>
          <w:ilvl w:val="0"/>
          <w:numId w:val="18"/>
        </w:numPr>
        <w:jc w:val="left"/>
      </w:pPr>
      <w:r>
        <w:t xml:space="preserve">Copier le contenu du </w:t>
      </w:r>
      <w:r w:rsidR="00BF1ED6">
        <w:t>répertoire suivant à partir du dossier technique de la machine :</w:t>
      </w:r>
      <w:r w:rsidR="0065636E">
        <w:t xml:space="preserve"> </w:t>
      </w:r>
    </w:p>
    <w:p w14:paraId="1EB89849" w14:textId="77777777" w:rsidR="00AA3D72" w:rsidRDefault="00BF1ED6" w:rsidP="00BF1ED6">
      <w:pPr>
        <w:pStyle w:val="Paragraphedeliste"/>
        <w:numPr>
          <w:ilvl w:val="1"/>
          <w:numId w:val="18"/>
        </w:numPr>
        <w:jc w:val="left"/>
      </w:pPr>
      <w:r w:rsidRPr="00BF1ED6">
        <w:t>PGTE1000005</w:t>
      </w:r>
      <w:r>
        <w:t>_</w:t>
      </w:r>
      <w:r w:rsidRPr="00BF1ED6">
        <w:t>_PROJET AFFICHAGE DEPART USINE</w:t>
      </w:r>
    </w:p>
    <w:p w14:paraId="2AB6E151" w14:textId="77777777" w:rsidR="0033391E" w:rsidRDefault="0065636E" w:rsidP="00BF1ED6">
      <w:pPr>
        <w:pStyle w:val="Paragraphedeliste"/>
        <w:numPr>
          <w:ilvl w:val="1"/>
          <w:numId w:val="18"/>
        </w:numPr>
        <w:jc w:val="left"/>
      </w:pPr>
      <w:r>
        <w:t xml:space="preserve">dans </w:t>
      </w:r>
      <w:r w:rsidR="00BF1ED6">
        <w:t>le répertoire suivant du PC sur lequel sera installé Composer-</w:t>
      </w:r>
      <w:proofErr w:type="spellStart"/>
      <w:r w:rsidR="00BF1ED6">
        <w:t>Playzilla</w:t>
      </w:r>
      <w:proofErr w:type="spellEnd"/>
      <w:r w:rsidR="00BF1ED6">
        <w:t xml:space="preserve"> : </w:t>
      </w:r>
      <w:r w:rsidRPr="0065636E">
        <w:t>C:\user\%username%\</w:t>
      </w:r>
    </w:p>
    <w:p w14:paraId="44EEAE20" w14:textId="77777777" w:rsidR="002C1FAD" w:rsidRDefault="00BF1ED6" w:rsidP="00BF1ED6">
      <w:pPr>
        <w:pStyle w:val="Paragraphedeliste"/>
        <w:numPr>
          <w:ilvl w:val="1"/>
          <w:numId w:val="18"/>
        </w:numPr>
        <w:jc w:val="left"/>
      </w:pPr>
      <w:r>
        <w:t xml:space="preserve">Remarque : </w:t>
      </w:r>
      <w:r w:rsidR="002C1FAD">
        <w:t>Copier et Remplacer en cas de doublon</w:t>
      </w:r>
      <w:r>
        <w:br/>
      </w:r>
    </w:p>
    <w:p w14:paraId="139AE954" w14:textId="77777777" w:rsidR="002C1FAD" w:rsidRDefault="002C1FAD" w:rsidP="002C1FAD">
      <w:pPr>
        <w:pStyle w:val="Paragraphedeliste"/>
        <w:numPr>
          <w:ilvl w:val="0"/>
          <w:numId w:val="18"/>
        </w:numPr>
      </w:pPr>
      <w:r>
        <w:t>Relancer « </w:t>
      </w:r>
      <w:proofErr w:type="spellStart"/>
      <w:r>
        <w:t>Innes</w:t>
      </w:r>
      <w:proofErr w:type="spellEnd"/>
      <w:r>
        <w:t xml:space="preserve"> Screen Composer G3 »</w:t>
      </w:r>
    </w:p>
    <w:p w14:paraId="38F5FDFA" w14:textId="77777777" w:rsidR="002C1FAD" w:rsidRDefault="002C1FAD" w:rsidP="002C1FAD">
      <w:pPr>
        <w:pStyle w:val="Paragraphedeliste"/>
        <w:numPr>
          <w:ilvl w:val="1"/>
          <w:numId w:val="18"/>
        </w:numPr>
      </w:pPr>
      <w:r>
        <w:t>Ouvrir le projet « </w:t>
      </w:r>
      <w:r w:rsidR="00BF1ED6" w:rsidRPr="00BF1ED6">
        <w:t>PGTE1000005</w:t>
      </w:r>
      <w:r w:rsidR="00BF1ED6">
        <w:t>_</w:t>
      </w:r>
      <w:r w:rsidR="00BF1ED6" w:rsidRPr="00BF1ED6">
        <w:t>_PROJET AFFICHAGE DEPART USINE</w:t>
      </w:r>
      <w:r>
        <w:t> » dans le dossier précédemment cré</w:t>
      </w:r>
      <w:r w:rsidR="00BF1ED6">
        <w:t>é</w:t>
      </w:r>
    </w:p>
    <w:p w14:paraId="501D3E14" w14:textId="77777777" w:rsidR="002C1FAD" w:rsidRDefault="002C1FAD" w:rsidP="002C1FAD">
      <w:pPr>
        <w:pStyle w:val="Paragraphedeliste"/>
        <w:numPr>
          <w:ilvl w:val="1"/>
          <w:numId w:val="18"/>
        </w:numPr>
      </w:pPr>
      <w:r>
        <w:t xml:space="preserve">Réglages </w:t>
      </w:r>
      <w:r>
        <w:sym w:font="Wingdings" w:char="F0E8"/>
      </w:r>
      <w:r>
        <w:t xml:space="preserve"> Préférences </w:t>
      </w:r>
      <w:r>
        <w:sym w:font="Wingdings" w:char="F0E8"/>
      </w:r>
      <w:r>
        <w:t xml:space="preserve"> Appareils</w:t>
      </w:r>
    </w:p>
    <w:p w14:paraId="0CE37271" w14:textId="77777777" w:rsidR="002C1FAD" w:rsidRDefault="002C1FAD" w:rsidP="002C1FAD">
      <w:pPr>
        <w:pStyle w:val="Paragraphedeliste"/>
        <w:numPr>
          <w:ilvl w:val="2"/>
          <w:numId w:val="18"/>
        </w:numPr>
      </w:pPr>
      <w:r>
        <w:t>Supprimer les appareils et relancer la détection</w:t>
      </w:r>
    </w:p>
    <w:p w14:paraId="0CA9FF1E" w14:textId="77777777" w:rsidR="002C1FAD" w:rsidRDefault="002C1FAD" w:rsidP="002C1FAD">
      <w:pPr>
        <w:pStyle w:val="Paragraphedeliste"/>
        <w:numPr>
          <w:ilvl w:val="3"/>
          <w:numId w:val="18"/>
        </w:numPr>
      </w:pPr>
      <w:r>
        <w:t>Penser à cocher la case et appliquer après la détection du PC NUC</w:t>
      </w:r>
    </w:p>
    <w:p w14:paraId="70ACDFDD" w14:textId="77777777" w:rsidR="002C1FAD" w:rsidRDefault="002C1FAD" w:rsidP="002C1FAD">
      <w:pPr>
        <w:pStyle w:val="Paragraphedeliste"/>
        <w:ind w:left="2952"/>
      </w:pPr>
      <w:r w:rsidRPr="00574AE5">
        <w:rPr>
          <w:noProof/>
        </w:rPr>
        <w:drawing>
          <wp:inline distT="0" distB="0" distL="0" distR="0" wp14:anchorId="5940AA28" wp14:editId="20CC9367">
            <wp:extent cx="3658870" cy="1953895"/>
            <wp:effectExtent l="0" t="0" r="0" b="825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0371" w14:textId="143498B6" w:rsidR="002C1FAD" w:rsidRDefault="002C1FAD" w:rsidP="002C1FAD">
      <w:pPr>
        <w:pStyle w:val="Paragraphedeliste"/>
        <w:ind w:left="792"/>
      </w:pPr>
    </w:p>
    <w:p w14:paraId="40D32F58" w14:textId="77777777" w:rsidR="00ED0C8E" w:rsidRDefault="00ED0C8E" w:rsidP="002C1FAD">
      <w:pPr>
        <w:pStyle w:val="Paragraphedeliste"/>
        <w:ind w:left="792"/>
      </w:pPr>
    </w:p>
    <w:p w14:paraId="4831DE17" w14:textId="77777777" w:rsidR="00385F50" w:rsidRDefault="00385F50" w:rsidP="00AB5C58">
      <w:pPr>
        <w:pStyle w:val="Titre2"/>
      </w:pPr>
      <w:bookmarkStart w:id="12" w:name="_Toc20329179"/>
      <w:r>
        <w:t>Publier la programmation</w:t>
      </w:r>
      <w:bookmarkEnd w:id="12"/>
    </w:p>
    <w:p w14:paraId="3C22029B" w14:textId="77777777" w:rsidR="00AB5C58" w:rsidRPr="00AB5C58" w:rsidRDefault="00AB5C58" w:rsidP="00AB5C58">
      <w:pPr>
        <w:pStyle w:val="Paragraphedeliste"/>
        <w:numPr>
          <w:ilvl w:val="0"/>
          <w:numId w:val="18"/>
        </w:numPr>
      </w:pPr>
      <w:r>
        <w:t>Publier la programmation répondre oui pour l’avertissement</w:t>
      </w:r>
    </w:p>
    <w:p w14:paraId="7FCABD83" w14:textId="77777777" w:rsidR="00476E5D" w:rsidRDefault="002C1FAD" w:rsidP="00476E5D">
      <w:r w:rsidRPr="00385F50">
        <w:rPr>
          <w:noProof/>
        </w:rPr>
        <w:drawing>
          <wp:anchor distT="0" distB="0" distL="114300" distR="114300" simplePos="0" relativeHeight="251668992" behindDoc="0" locked="0" layoutInCell="1" allowOverlap="1" wp14:anchorId="67DBD045" wp14:editId="76D1E76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390900" cy="134302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53630" w14:textId="77777777" w:rsidR="00476E5D" w:rsidRPr="004F0174" w:rsidRDefault="00476E5D" w:rsidP="0033391E">
      <w:pPr>
        <w:ind w:left="432"/>
      </w:pPr>
    </w:p>
    <w:sectPr w:rsidR="00476E5D" w:rsidRPr="004F0174" w:rsidSect="0099408D">
      <w:headerReference w:type="default" r:id="rId27"/>
      <w:footerReference w:type="default" r:id="rId28"/>
      <w:pgSz w:w="11906" w:h="16838" w:code="9"/>
      <w:pgMar w:top="720" w:right="720" w:bottom="720" w:left="720" w:header="39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054A8" w14:textId="77777777" w:rsidR="008849FA" w:rsidRDefault="008849FA" w:rsidP="00CD447F">
      <w:pPr>
        <w:spacing w:after="0"/>
      </w:pPr>
      <w:r>
        <w:separator/>
      </w:r>
    </w:p>
  </w:endnote>
  <w:endnote w:type="continuationSeparator" w:id="0">
    <w:p w14:paraId="502A5659" w14:textId="77777777" w:rsidR="008849FA" w:rsidRDefault="008849FA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60026FF" w:usb1="D200F1FB" w:usb2="02000028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AA6D8" w14:textId="77777777" w:rsidR="008849FA" w:rsidRDefault="008849FA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8849FA" w14:paraId="0F9B706F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1EF899A" w14:textId="77777777" w:rsidR="008849FA" w:rsidRDefault="008849F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1021BAD4" wp14:editId="79090E3C">
                <wp:extent cx="1375200" cy="468000"/>
                <wp:effectExtent l="0" t="0" r="0" b="8255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0D7ED0AF" w14:textId="7C7C725F" w:rsidR="008849FA" w:rsidRDefault="008849F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850261">
            <w:rPr>
              <w:rFonts w:ascii="Arial Narrow" w:hAnsi="Arial Narrow"/>
              <w:noProof/>
            </w:rPr>
            <w:instrText>7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850261">
            <w:rPr>
              <w:rFonts w:ascii="Arial Narrow" w:hAnsi="Arial Narrow"/>
              <w:noProof/>
            </w:rPr>
            <w:t>6</w:t>
          </w:r>
          <w:r>
            <w:rPr>
              <w:rFonts w:ascii="Arial Narrow" w:hAnsi="Arial Narrow"/>
            </w:rPr>
            <w:fldChar w:fldCharType="end"/>
          </w:r>
        </w:p>
        <w:p w14:paraId="5518873D" w14:textId="77777777" w:rsidR="008849FA" w:rsidRDefault="008849F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29091BCF" w14:textId="77777777" w:rsidR="008849FA" w:rsidRDefault="00850261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8849F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5D7C9636" w14:textId="77777777" w:rsidR="008849FA" w:rsidRDefault="008849FA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59350B7E" w14:textId="77777777" w:rsidR="008849FA" w:rsidRDefault="008849FA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8849FA" w14:paraId="0968C65B" w14:textId="77777777" w:rsidTr="00165CEE">
      <w:trPr>
        <w:trHeight w:val="847"/>
      </w:trPr>
      <w:tc>
        <w:tcPr>
          <w:tcW w:w="1667" w:type="pct"/>
          <w:vAlign w:val="center"/>
        </w:tcPr>
        <w:p w14:paraId="67DAAF62" w14:textId="77777777" w:rsidR="008849FA" w:rsidRDefault="008849FA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030DC26B" wp14:editId="41E825DD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4B873517" w14:textId="5E8EA80F" w:rsidR="008849FA" w:rsidRDefault="008849FA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 w:rsidR="00FD64E6">
            <w:rPr>
              <w:rFonts w:ascii="Arial Narrow" w:hAnsi="Arial Narrow"/>
              <w:noProof/>
            </w:rPr>
            <w:t>6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850261">
            <w:rPr>
              <w:rFonts w:ascii="Arial Narrow" w:hAnsi="Arial Narrow"/>
              <w:noProof/>
            </w:rPr>
            <w:instrText>7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850261">
            <w:rPr>
              <w:rFonts w:ascii="Arial Narrow" w:hAnsi="Arial Narrow"/>
              <w:noProof/>
            </w:rPr>
            <w:t>6</w:t>
          </w:r>
          <w:r>
            <w:rPr>
              <w:rFonts w:ascii="Arial Narrow" w:hAnsi="Arial Narrow"/>
            </w:rPr>
            <w:fldChar w:fldCharType="end"/>
          </w:r>
        </w:p>
        <w:p w14:paraId="1D0CA22D" w14:textId="77777777" w:rsidR="008849FA" w:rsidRDefault="008849FA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8B664A1" w14:textId="77777777" w:rsidR="008849FA" w:rsidRDefault="00850261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8849FA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583F2484" w14:textId="77777777" w:rsidR="008849FA" w:rsidRDefault="008849FA" w:rsidP="00165CE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38E41D7" w14:textId="77777777" w:rsidR="008849FA" w:rsidRDefault="008849FA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3FAC36" w14:textId="77777777" w:rsidR="008849FA" w:rsidRDefault="008849FA" w:rsidP="00CD447F">
      <w:pPr>
        <w:spacing w:after="0"/>
      </w:pPr>
      <w:r>
        <w:separator/>
      </w:r>
    </w:p>
  </w:footnote>
  <w:footnote w:type="continuationSeparator" w:id="0">
    <w:p w14:paraId="505A5499" w14:textId="77777777" w:rsidR="008849FA" w:rsidRDefault="008849FA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8849FA" w14:paraId="5D59E40E" w14:textId="77777777" w:rsidTr="00521F84">
      <w:tc>
        <w:tcPr>
          <w:tcW w:w="1219" w:type="pct"/>
        </w:tcPr>
        <w:p w14:paraId="3729D4DA" w14:textId="77777777" w:rsidR="008849FA" w:rsidRDefault="008849FA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AD7733B" w14:textId="77777777" w:rsidR="008849FA" w:rsidRDefault="008849FA" w:rsidP="0075678E">
          <w:pPr>
            <w:spacing w:before="240"/>
            <w:jc w:val="center"/>
          </w:pPr>
          <w:bookmarkStart w:id="1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1"/>
        </w:p>
      </w:tc>
      <w:tc>
        <w:tcPr>
          <w:tcW w:w="1053" w:type="pct"/>
        </w:tcPr>
        <w:p w14:paraId="166C8C95" w14:textId="0067FD9C" w:rsidR="008849FA" w:rsidRDefault="008849FA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 w:rsidR="00850261"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5C8EC234" w14:textId="77777777" w:rsidR="008849FA" w:rsidRDefault="008849FA" w:rsidP="009864B3">
    <w:pPr>
      <w:pStyle w:val="En-tte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8E386" w14:textId="77777777" w:rsidR="008849FA" w:rsidRDefault="00850261">
    <w:pPr>
      <w:pStyle w:val="En-tte"/>
    </w:pPr>
    <w:r>
      <w:rPr>
        <w:noProof/>
      </w:rPr>
    </w:r>
    <w:r>
      <w:rPr>
        <w:noProof/>
      </w:rPr>
      <w:pict w14:anchorId="24A90411">
        <v:group id="Group 164" o:spid="_x0000_s2049" style="width:537.3pt;height:59.45pt;mso-position-horizontal-relative:char;mso-position-vertical-relative:line" coordorigin="433,278" coordsize="10746,1189">
          <v:shapetype id="_x0000_t202" coordsize="21600,21600" o:spt="202" path="m,l,21600r21600,l21600,xe">
            <v:stroke joinstyle="miter"/>
            <v:path gradientshapeok="t" o:connecttype="rect"/>
          </v:shapetype>
          <v:shape id="Text Box 95" o:spid="_x0000_s2054" type="#_x0000_t202" style="position:absolute;left:7556;top:301;width:362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" filled="f" strokecolor="#2c69b2">
            <v:fill opacity="32896f"/>
            <v:textbox style="mso-next-textbox:#Text Box 95" inset="0,0,0,0">
              <w:txbxContent>
                <w:p w14:paraId="5B509C4C" w14:textId="77777777" w:rsidR="008849FA" w:rsidRDefault="008849FA" w:rsidP="00780930">
                  <w:pPr>
                    <w:tabs>
                      <w:tab w:val="left" w:pos="426"/>
                    </w:tabs>
                    <w:spacing w:after="0"/>
                    <w:ind w:left="57"/>
                    <w:rPr>
                      <w:rFonts w:cs="Arial"/>
                      <w:b/>
                      <w:bCs/>
                    </w:rPr>
                  </w:pPr>
                  <w:r>
                    <w:rPr>
                      <w:rFonts w:cs="Arial"/>
                      <w:b/>
                      <w:bCs/>
                    </w:rPr>
                    <w:t>ERM AUTOMATISMES INDUSTRIELS</w:t>
                  </w:r>
                </w:p>
                <w:p w14:paraId="3E88E8A0" w14:textId="77777777" w:rsidR="008849FA" w:rsidRPr="00C866AD" w:rsidRDefault="008849FA" w:rsidP="008E2F2E">
                  <w:pPr>
                    <w:tabs>
                      <w:tab w:val="left" w:pos="426"/>
                      <w:tab w:val="left" w:pos="567"/>
                      <w:tab w:val="left" w:pos="1701"/>
                    </w:tabs>
                    <w:spacing w:after="0" w:line="240" w:lineRule="auto"/>
                    <w:ind w:left="57"/>
                    <w:rPr>
                      <w:rFonts w:ascii="Arial Narrow" w:hAnsi="Arial Narrow" w:cs="Arial"/>
                      <w:sz w:val="18"/>
                    </w:rPr>
                  </w:pPr>
                  <w:r w:rsidRPr="00C866AD">
                    <w:rPr>
                      <w:rFonts w:ascii="Arial Narrow" w:hAnsi="Arial Narrow" w:cs="Arial"/>
                      <w:sz w:val="18"/>
                    </w:rPr>
                    <w:t>561, allée de Bellecour</w:t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C866AD">
                    <w:rPr>
                      <w:rFonts w:ascii="Arial Narrow" w:hAnsi="Arial Narrow" w:cs="Arial"/>
                      <w:sz w:val="18"/>
                    </w:rPr>
                    <w:t>84200 Carpentras</w:t>
                  </w:r>
                </w:p>
                <w:p w14:paraId="255113E0" w14:textId="77777777" w:rsidR="008849FA" w:rsidRDefault="008849FA" w:rsidP="008E2F2E">
                  <w:pPr>
                    <w:tabs>
                      <w:tab w:val="left" w:pos="284"/>
                      <w:tab w:val="left" w:pos="426"/>
                      <w:tab w:val="left" w:pos="2127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>
                    <w:rPr>
                      <w:rFonts w:ascii="Arial Narrow" w:hAnsi="Arial Narrow" w:cs="Arial"/>
                      <w:sz w:val="18"/>
                    </w:rPr>
                    <w:t>Tél : 04 90 60 05 68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Fax :</w:t>
                  </w:r>
                  <w:r>
                    <w:rPr>
                      <w:rFonts w:ascii="Arial Narrow" w:hAnsi="Arial Narrow" w:cs="Arial"/>
                      <w:sz w:val="18"/>
                    </w:rPr>
                    <w:t xml:space="preserve"> </w:t>
                  </w:r>
                  <w:r w:rsidRPr="007B0391">
                    <w:rPr>
                      <w:rFonts w:ascii="Arial Narrow" w:hAnsi="Arial Narrow" w:cs="Arial"/>
                      <w:sz w:val="18"/>
                    </w:rPr>
                    <w:t>04 90 60 66 26</w:t>
                  </w:r>
                </w:p>
                <w:p w14:paraId="3274325F" w14:textId="77777777" w:rsidR="008849FA" w:rsidRDefault="008849FA" w:rsidP="008E2F2E">
                  <w:pPr>
                    <w:tabs>
                      <w:tab w:val="left" w:pos="426"/>
                    </w:tabs>
                    <w:spacing w:after="0" w:line="240" w:lineRule="auto"/>
                    <w:ind w:left="57"/>
                    <w:rPr>
                      <w:rFonts w:cs="Arial"/>
                      <w:sz w:val="18"/>
                    </w:rPr>
                  </w:pPr>
                  <w:r w:rsidRPr="007D2779">
                    <w:rPr>
                      <w:rFonts w:ascii="Arial Narrow" w:hAnsi="Arial Narrow" w:cs="Arial"/>
                      <w:sz w:val="18"/>
                    </w:rPr>
                    <w:t>Site :</w:t>
                  </w:r>
                  <w:r>
                    <w:rPr>
                      <w:rFonts w:ascii="Arial Narrow" w:hAnsi="Arial Narrow" w:cs="Arial"/>
                      <w:sz w:val="18"/>
                    </w:rPr>
                    <w:tab/>
                  </w:r>
                  <w:r>
                    <w:rPr>
                      <w:rFonts w:cs="Arial"/>
                      <w:sz w:val="18"/>
                    </w:rPr>
                    <w:tab/>
                  </w:r>
                  <w:r w:rsidRPr="00566AF6">
                    <w:rPr>
                      <w:rFonts w:ascii="Courier New" w:hAnsi="Courier New" w:cs="Courier New"/>
                      <w:color w:val="3366FF"/>
                      <w:sz w:val="16"/>
                      <w:u w:val="single"/>
                    </w:rPr>
                    <w:t>www.erm-automatismes.com</w:t>
                  </w:r>
                </w:p>
                <w:p w14:paraId="2EBD309E" w14:textId="77777777" w:rsidR="008849FA" w:rsidRPr="00C430F1" w:rsidRDefault="008849FA" w:rsidP="008E2F2E">
                  <w:pPr>
                    <w:spacing w:after="0" w:line="240" w:lineRule="auto"/>
                    <w:ind w:left="57"/>
                    <w:rPr>
                      <w:lang w:val="de-DE"/>
                    </w:rPr>
                  </w:pPr>
                  <w:r>
                    <w:rPr>
                      <w:rFonts w:ascii="Arial Narrow" w:hAnsi="Arial Narrow" w:cs="Arial"/>
                      <w:sz w:val="18"/>
                      <w:lang w:val="fr-BE"/>
                    </w:rPr>
                    <w:t>E-m</w:t>
                  </w:r>
                  <w:r w:rsidRPr="007D2779">
                    <w:rPr>
                      <w:rFonts w:ascii="Arial Narrow" w:hAnsi="Arial Narrow" w:cs="Arial"/>
                      <w:sz w:val="18"/>
                      <w:lang w:val="fr-BE"/>
                    </w:rPr>
                    <w:t>ail :</w:t>
                  </w:r>
                  <w:r>
                    <w:rPr>
                      <w:rFonts w:cs="Arial"/>
                      <w:sz w:val="18"/>
                      <w:lang w:val="fr-BE"/>
                    </w:rPr>
                    <w:tab/>
                  </w:r>
                  <w:hyperlink r:id="rId1" w:history="1">
                    <w:r w:rsidRPr="00657858">
                      <w:rPr>
                        <w:rStyle w:val="Lienhypertexte"/>
                        <w:rFonts w:ascii="Courier New" w:hAnsi="Courier New" w:cs="Courier New"/>
                        <w:sz w:val="16"/>
                        <w:lang w:val="de-DE"/>
                      </w:rPr>
                      <w:t>contact@erm-automatismes.com</w:t>
                    </w:r>
                  </w:hyperlink>
                </w:p>
                <w:p w14:paraId="2AFEE987" w14:textId="77777777" w:rsidR="008849FA" w:rsidRDefault="008849FA" w:rsidP="00231A82"/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" o:spid="_x0000_s2053" type="#_x0000_t75" alt="logo-erm-2015" style="position:absolute;left:433;top:278;width:3438;height:1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">
            <v:imagedata r:id="rId2" o:title="logo-erm-2015"/>
          </v:shape>
          <v:group id="Group 163" o:spid="_x0000_s2050" style="position:absolute;left:3683;top:294;width:3725;height:1173" coordorigin="3683,294" coordsize="372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<v:shape id="Picture 160" o:spid="_x0000_s2052" type="#_x0000_t75" alt="Diapositive1" style="position:absolute;left:3683;top:294;width:3725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">
              <v:imagedata r:id="rId3" o:title="Diapositive1" croptop="21125f" cropbottom="27712f" cropleft="9153f" cropright="16602f" chromakey="white"/>
            </v:shape>
            <v:shape id="Text Box 149" o:spid="_x0000_s2051" type="#_x0000_t202" style="position:absolute;left:4445;top:602;width:2374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<v:textbox style="mso-next-textbox:#Text Box 149">
                <w:txbxContent>
                  <w:p w14:paraId="27BA02C7" w14:textId="77777777" w:rsidR="008849FA" w:rsidRPr="00DB621D" w:rsidRDefault="008849FA" w:rsidP="00231A82">
                    <w:pPr>
                      <w:jc w:val="center"/>
                      <w:rPr>
                        <w:rFonts w:cs="Arial"/>
                        <w:b/>
                        <w:color w:val="2C69B2"/>
                        <w:szCs w:val="20"/>
                      </w:rPr>
                    </w:pPr>
                    <w:r w:rsidRPr="00DB621D">
                      <w:rPr>
                        <w:rFonts w:cs="Arial"/>
                        <w:b/>
                        <w:color w:val="2C69B2"/>
                        <w:szCs w:val="20"/>
                      </w:rPr>
                      <w:t>Concepteur de solutions didactiques</w:t>
                    </w:r>
                  </w:p>
                </w:txbxContent>
              </v:textbox>
            </v:shape>
          </v:group>
          <w10:anchorlock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2"/>
      <w:gridCol w:w="5710"/>
      <w:gridCol w:w="2204"/>
    </w:tblGrid>
    <w:tr w:rsidR="008849FA" w14:paraId="0C3B4062" w14:textId="77777777" w:rsidTr="00A86D6E">
      <w:trPr>
        <w:trHeight w:val="510"/>
      </w:trPr>
      <w:tc>
        <w:tcPr>
          <w:tcW w:w="1219" w:type="pct"/>
          <w:vAlign w:val="center"/>
        </w:tcPr>
        <w:p w14:paraId="19D3761C" w14:textId="77777777" w:rsidR="008849FA" w:rsidRDefault="008849FA" w:rsidP="00A86D6E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  <w:vAlign w:val="center"/>
        </w:tcPr>
        <w:p w14:paraId="6066BCAD" w14:textId="293F3E8A" w:rsidR="008849FA" w:rsidRDefault="00850261" w:rsidP="00A86D6E">
          <w:pPr>
            <w:jc w:val="center"/>
          </w:pPr>
          <w:r>
            <w:fldChar w:fldCharType="begin"/>
          </w:r>
          <w:r>
            <w:instrText xml:space="preserve"> DOCPROPERTY  Keywords  \* MERGEFORMAT </w:instrText>
          </w:r>
          <w:r>
            <w:fldChar w:fldCharType="separate"/>
          </w:r>
          <w:r w:rsidRPr="00850261">
            <w:rPr>
              <w:rFonts w:cs="Arial"/>
              <w:b/>
              <w:bCs/>
              <w:szCs w:val="20"/>
            </w:rPr>
            <w:t>TE10 - Affichage dynamique commercial et publicitaire</w:t>
          </w:r>
          <w:r>
            <w:rPr>
              <w:rFonts w:cs="Arial"/>
              <w:b/>
              <w:bCs/>
              <w:szCs w:val="20"/>
            </w:rPr>
            <w:fldChar w:fldCharType="end"/>
          </w:r>
        </w:p>
      </w:tc>
      <w:tc>
        <w:tcPr>
          <w:tcW w:w="1053" w:type="pct"/>
          <w:vAlign w:val="center"/>
        </w:tcPr>
        <w:p w14:paraId="60613501" w14:textId="42F51C5E" w:rsidR="008849FA" w:rsidRDefault="00850261" w:rsidP="00A86D6E">
          <w:pPr>
            <w:jc w:val="right"/>
          </w:pPr>
          <w:r>
            <w:fldChar w:fldCharType="begin"/>
          </w:r>
          <w:r>
            <w:instrText xml:space="preserve"> DOCPROPERTY  Category  \* MERGEFORMAT </w:instrText>
          </w:r>
          <w:r>
            <w:fldChar w:fldCharType="separate"/>
          </w:r>
          <w:r>
            <w:t>Configuration départ usine</w:t>
          </w:r>
          <w:r>
            <w:fldChar w:fldCharType="end"/>
          </w:r>
        </w:p>
      </w:tc>
    </w:tr>
  </w:tbl>
  <w:p w14:paraId="58219AFC" w14:textId="77777777" w:rsidR="008849FA" w:rsidRDefault="008849FA" w:rsidP="0099408D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9.75pt;height:31.7pt" o:bullet="t">
        <v:imagedata r:id="rId1" o:title="icone_attention"/>
      </v:shape>
    </w:pict>
  </w:numPicBullet>
  <w:numPicBullet w:numPicBulletId="1">
    <w:pict>
      <v:shape id="_x0000_i1035" type="#_x0000_t75" style="width:191.8pt;height:191.8pt" o:bullet="t">
        <v:imagedata r:id="rId2" o:title="green_globe_exclamation_point_570"/>
      </v:shape>
    </w:pict>
  </w:numPicBullet>
  <w:abstractNum w:abstractNumId="0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23312"/>
    <w:multiLevelType w:val="hybridMultilevel"/>
    <w:tmpl w:val="6B6EE7B0"/>
    <w:lvl w:ilvl="0" w:tplc="5CFC8764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20CC66F8"/>
    <w:multiLevelType w:val="hybridMultilevel"/>
    <w:tmpl w:val="BCDCF05E"/>
    <w:lvl w:ilvl="0" w:tplc="6FAA2BF4">
      <w:start w:val="1"/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06E0D"/>
    <w:multiLevelType w:val="hybridMultilevel"/>
    <w:tmpl w:val="6C30FC94"/>
    <w:lvl w:ilvl="0" w:tplc="B804236C">
      <w:start w:val="1"/>
      <w:numFmt w:val="bullet"/>
      <w:lvlText w:val="-"/>
      <w:lvlJc w:val="left"/>
      <w:pPr>
        <w:ind w:left="93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6" w15:restartNumberingAfterBreak="0">
    <w:nsid w:val="3A84229D"/>
    <w:multiLevelType w:val="hybridMultilevel"/>
    <w:tmpl w:val="8B0CC4EA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" w15:restartNumberingAfterBreak="0">
    <w:nsid w:val="3E586440"/>
    <w:multiLevelType w:val="hybridMultilevel"/>
    <w:tmpl w:val="577A7F56"/>
    <w:lvl w:ilvl="0" w:tplc="8F288D1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D5FEA"/>
    <w:multiLevelType w:val="hybridMultilevel"/>
    <w:tmpl w:val="AA9E104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5CE41AC"/>
    <w:multiLevelType w:val="hybridMultilevel"/>
    <w:tmpl w:val="EF7285FA"/>
    <w:lvl w:ilvl="0" w:tplc="3EEA1B98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1" w15:restartNumberingAfterBreak="0">
    <w:nsid w:val="51CE0E65"/>
    <w:multiLevelType w:val="multilevel"/>
    <w:tmpl w:val="0FD23CF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4034135"/>
    <w:multiLevelType w:val="hybridMultilevel"/>
    <w:tmpl w:val="AB881418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548F4976"/>
    <w:multiLevelType w:val="hybridMultilevel"/>
    <w:tmpl w:val="15E671AC"/>
    <w:lvl w:ilvl="0" w:tplc="040C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4" w15:restartNumberingAfterBreak="0">
    <w:nsid w:val="59542DB9"/>
    <w:multiLevelType w:val="hybridMultilevel"/>
    <w:tmpl w:val="D4963CE0"/>
    <w:lvl w:ilvl="0" w:tplc="389C00FA">
      <w:start w:val="1"/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5C352612"/>
    <w:multiLevelType w:val="hybridMultilevel"/>
    <w:tmpl w:val="71D8EA56"/>
    <w:lvl w:ilvl="0" w:tplc="040C000F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6" w15:restartNumberingAfterBreak="0">
    <w:nsid w:val="5EA07B38"/>
    <w:multiLevelType w:val="multilevel"/>
    <w:tmpl w:val="8F1A6A1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17" w15:restartNumberingAfterBreak="0">
    <w:nsid w:val="5EB17B74"/>
    <w:multiLevelType w:val="hybridMultilevel"/>
    <w:tmpl w:val="62F23D22"/>
    <w:lvl w:ilvl="0" w:tplc="97C297C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D1892"/>
    <w:multiLevelType w:val="hybridMultilevel"/>
    <w:tmpl w:val="ACE083F6"/>
    <w:lvl w:ilvl="0" w:tplc="040C000F">
      <w:start w:val="1"/>
      <w:numFmt w:val="decimal"/>
      <w:lvlText w:val="%1."/>
      <w:lvlJc w:val="left"/>
      <w:pPr>
        <w:ind w:left="1296" w:hanging="360"/>
      </w:pPr>
    </w:lvl>
    <w:lvl w:ilvl="1" w:tplc="040C0019" w:tentative="1">
      <w:start w:val="1"/>
      <w:numFmt w:val="lowerLetter"/>
      <w:lvlText w:val="%2."/>
      <w:lvlJc w:val="left"/>
      <w:pPr>
        <w:ind w:left="2016" w:hanging="360"/>
      </w:pPr>
    </w:lvl>
    <w:lvl w:ilvl="2" w:tplc="040C001B" w:tentative="1">
      <w:start w:val="1"/>
      <w:numFmt w:val="lowerRoman"/>
      <w:lvlText w:val="%3."/>
      <w:lvlJc w:val="right"/>
      <w:pPr>
        <w:ind w:left="2736" w:hanging="180"/>
      </w:pPr>
    </w:lvl>
    <w:lvl w:ilvl="3" w:tplc="040C000F" w:tentative="1">
      <w:start w:val="1"/>
      <w:numFmt w:val="decimal"/>
      <w:lvlText w:val="%4."/>
      <w:lvlJc w:val="left"/>
      <w:pPr>
        <w:ind w:left="3456" w:hanging="360"/>
      </w:pPr>
    </w:lvl>
    <w:lvl w:ilvl="4" w:tplc="040C0019" w:tentative="1">
      <w:start w:val="1"/>
      <w:numFmt w:val="lowerLetter"/>
      <w:lvlText w:val="%5."/>
      <w:lvlJc w:val="left"/>
      <w:pPr>
        <w:ind w:left="4176" w:hanging="360"/>
      </w:pPr>
    </w:lvl>
    <w:lvl w:ilvl="5" w:tplc="040C001B" w:tentative="1">
      <w:start w:val="1"/>
      <w:numFmt w:val="lowerRoman"/>
      <w:lvlText w:val="%6."/>
      <w:lvlJc w:val="right"/>
      <w:pPr>
        <w:ind w:left="4896" w:hanging="180"/>
      </w:pPr>
    </w:lvl>
    <w:lvl w:ilvl="6" w:tplc="040C000F" w:tentative="1">
      <w:start w:val="1"/>
      <w:numFmt w:val="decimal"/>
      <w:lvlText w:val="%7."/>
      <w:lvlJc w:val="left"/>
      <w:pPr>
        <w:ind w:left="5616" w:hanging="360"/>
      </w:pPr>
    </w:lvl>
    <w:lvl w:ilvl="7" w:tplc="040C0019" w:tentative="1">
      <w:start w:val="1"/>
      <w:numFmt w:val="lowerLetter"/>
      <w:lvlText w:val="%8."/>
      <w:lvlJc w:val="left"/>
      <w:pPr>
        <w:ind w:left="6336" w:hanging="360"/>
      </w:pPr>
    </w:lvl>
    <w:lvl w:ilvl="8" w:tplc="040C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9" w15:restartNumberingAfterBreak="0">
    <w:nsid w:val="753E10B6"/>
    <w:multiLevelType w:val="hybridMultilevel"/>
    <w:tmpl w:val="7DB2A6C2"/>
    <w:lvl w:ilvl="0" w:tplc="040C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7CE77231"/>
    <w:multiLevelType w:val="hybridMultilevel"/>
    <w:tmpl w:val="83B6420E"/>
    <w:lvl w:ilvl="0" w:tplc="97D681D0">
      <w:numFmt w:val="bullet"/>
      <w:lvlText w:val="-"/>
      <w:lvlJc w:val="left"/>
      <w:pPr>
        <w:ind w:left="792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16"/>
  </w:num>
  <w:num w:numId="5">
    <w:abstractNumId w:val="6"/>
  </w:num>
  <w:num w:numId="6">
    <w:abstractNumId w:val="18"/>
  </w:num>
  <w:num w:numId="7">
    <w:abstractNumId w:val="15"/>
  </w:num>
  <w:num w:numId="8">
    <w:abstractNumId w:val="13"/>
  </w:num>
  <w:num w:numId="9">
    <w:abstractNumId w:val="0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2"/>
  </w:num>
  <w:num w:numId="13">
    <w:abstractNumId w:val="19"/>
  </w:num>
  <w:num w:numId="14">
    <w:abstractNumId w:val="10"/>
  </w:num>
  <w:num w:numId="15">
    <w:abstractNumId w:val="20"/>
  </w:num>
  <w:num w:numId="16">
    <w:abstractNumId w:val="2"/>
  </w:num>
  <w:num w:numId="17">
    <w:abstractNumId w:val="5"/>
  </w:num>
  <w:num w:numId="18">
    <w:abstractNumId w:val="1"/>
  </w:num>
  <w:num w:numId="19">
    <w:abstractNumId w:val="9"/>
  </w:num>
  <w:num w:numId="20">
    <w:abstractNumId w:val="14"/>
  </w:num>
  <w:num w:numId="21">
    <w:abstractNumId w:val="7"/>
  </w:num>
  <w:num w:numId="22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636"/>
    <w:rsid w:val="00003DB9"/>
    <w:rsid w:val="00004253"/>
    <w:rsid w:val="00005AC1"/>
    <w:rsid w:val="00007D3A"/>
    <w:rsid w:val="0001494D"/>
    <w:rsid w:val="00022CBC"/>
    <w:rsid w:val="000236EA"/>
    <w:rsid w:val="00026967"/>
    <w:rsid w:val="00031CFC"/>
    <w:rsid w:val="00042955"/>
    <w:rsid w:val="000507DC"/>
    <w:rsid w:val="00070FC1"/>
    <w:rsid w:val="000725DC"/>
    <w:rsid w:val="00080670"/>
    <w:rsid w:val="00096569"/>
    <w:rsid w:val="000A1266"/>
    <w:rsid w:val="000A1B9C"/>
    <w:rsid w:val="000A7682"/>
    <w:rsid w:val="000B3026"/>
    <w:rsid w:val="000D5114"/>
    <w:rsid w:val="000E4D65"/>
    <w:rsid w:val="000E74F5"/>
    <w:rsid w:val="000F13EA"/>
    <w:rsid w:val="000F714B"/>
    <w:rsid w:val="0010513C"/>
    <w:rsid w:val="001158F0"/>
    <w:rsid w:val="00121F04"/>
    <w:rsid w:val="00131C63"/>
    <w:rsid w:val="00135A25"/>
    <w:rsid w:val="00137666"/>
    <w:rsid w:val="001536E2"/>
    <w:rsid w:val="00155991"/>
    <w:rsid w:val="00157A3C"/>
    <w:rsid w:val="00160120"/>
    <w:rsid w:val="00165CEE"/>
    <w:rsid w:val="001728ED"/>
    <w:rsid w:val="00184B38"/>
    <w:rsid w:val="001910E1"/>
    <w:rsid w:val="00193630"/>
    <w:rsid w:val="001A3005"/>
    <w:rsid w:val="001B076E"/>
    <w:rsid w:val="001B15CF"/>
    <w:rsid w:val="001B69FC"/>
    <w:rsid w:val="001C3F31"/>
    <w:rsid w:val="001C59C8"/>
    <w:rsid w:val="001E5D16"/>
    <w:rsid w:val="002045CC"/>
    <w:rsid w:val="00227599"/>
    <w:rsid w:val="00231A82"/>
    <w:rsid w:val="00241A18"/>
    <w:rsid w:val="00244710"/>
    <w:rsid w:val="002510A7"/>
    <w:rsid w:val="00252F5B"/>
    <w:rsid w:val="002651B7"/>
    <w:rsid w:val="00273C61"/>
    <w:rsid w:val="00281A98"/>
    <w:rsid w:val="00296997"/>
    <w:rsid w:val="002A4F3B"/>
    <w:rsid w:val="002C1FAD"/>
    <w:rsid w:val="002D199A"/>
    <w:rsid w:val="002D2D63"/>
    <w:rsid w:val="002F0BDA"/>
    <w:rsid w:val="0030216F"/>
    <w:rsid w:val="0030262D"/>
    <w:rsid w:val="00305345"/>
    <w:rsid w:val="00320721"/>
    <w:rsid w:val="0032416C"/>
    <w:rsid w:val="00330A77"/>
    <w:rsid w:val="003319AC"/>
    <w:rsid w:val="0033347E"/>
    <w:rsid w:val="0033391E"/>
    <w:rsid w:val="003427F9"/>
    <w:rsid w:val="00353BF8"/>
    <w:rsid w:val="00372157"/>
    <w:rsid w:val="00380909"/>
    <w:rsid w:val="00382A86"/>
    <w:rsid w:val="00385F50"/>
    <w:rsid w:val="00386DFB"/>
    <w:rsid w:val="00392371"/>
    <w:rsid w:val="003B3153"/>
    <w:rsid w:val="003D21F4"/>
    <w:rsid w:val="003D2C34"/>
    <w:rsid w:val="003D576F"/>
    <w:rsid w:val="003D6659"/>
    <w:rsid w:val="003D6844"/>
    <w:rsid w:val="003E090F"/>
    <w:rsid w:val="003E1D56"/>
    <w:rsid w:val="003E35B3"/>
    <w:rsid w:val="003E7BB7"/>
    <w:rsid w:val="00406CF4"/>
    <w:rsid w:val="00430B00"/>
    <w:rsid w:val="00432F05"/>
    <w:rsid w:val="00435582"/>
    <w:rsid w:val="0045397A"/>
    <w:rsid w:val="00454BF3"/>
    <w:rsid w:val="00470955"/>
    <w:rsid w:val="00470FE6"/>
    <w:rsid w:val="004762D7"/>
    <w:rsid w:val="00476E5D"/>
    <w:rsid w:val="004777A4"/>
    <w:rsid w:val="004801CA"/>
    <w:rsid w:val="00481235"/>
    <w:rsid w:val="004863E5"/>
    <w:rsid w:val="0049316F"/>
    <w:rsid w:val="004A6518"/>
    <w:rsid w:val="004B6AD2"/>
    <w:rsid w:val="004B7872"/>
    <w:rsid w:val="004C4254"/>
    <w:rsid w:val="004D15F0"/>
    <w:rsid w:val="004D57C9"/>
    <w:rsid w:val="004E4482"/>
    <w:rsid w:val="004F0174"/>
    <w:rsid w:val="004F67BA"/>
    <w:rsid w:val="005012B2"/>
    <w:rsid w:val="00503636"/>
    <w:rsid w:val="00505952"/>
    <w:rsid w:val="00507C7B"/>
    <w:rsid w:val="00521F84"/>
    <w:rsid w:val="0052593E"/>
    <w:rsid w:val="00532217"/>
    <w:rsid w:val="00561147"/>
    <w:rsid w:val="00566AF6"/>
    <w:rsid w:val="00571C5E"/>
    <w:rsid w:val="00574AE5"/>
    <w:rsid w:val="0057503E"/>
    <w:rsid w:val="0057728D"/>
    <w:rsid w:val="00594ED6"/>
    <w:rsid w:val="005973F3"/>
    <w:rsid w:val="005A6C31"/>
    <w:rsid w:val="005D3FA3"/>
    <w:rsid w:val="005E06FF"/>
    <w:rsid w:val="005E5A3D"/>
    <w:rsid w:val="005F45B7"/>
    <w:rsid w:val="00604A36"/>
    <w:rsid w:val="00627103"/>
    <w:rsid w:val="00646597"/>
    <w:rsid w:val="006507A3"/>
    <w:rsid w:val="0065159F"/>
    <w:rsid w:val="0065636E"/>
    <w:rsid w:val="00675898"/>
    <w:rsid w:val="0068321E"/>
    <w:rsid w:val="00683C7B"/>
    <w:rsid w:val="00685140"/>
    <w:rsid w:val="006A4E7F"/>
    <w:rsid w:val="006B4865"/>
    <w:rsid w:val="006B7BCF"/>
    <w:rsid w:val="006C12E9"/>
    <w:rsid w:val="006C278E"/>
    <w:rsid w:val="006D1484"/>
    <w:rsid w:val="006E2038"/>
    <w:rsid w:val="006E59EC"/>
    <w:rsid w:val="006F242E"/>
    <w:rsid w:val="006F32E8"/>
    <w:rsid w:val="00701D0A"/>
    <w:rsid w:val="00726D3A"/>
    <w:rsid w:val="00741FA1"/>
    <w:rsid w:val="007424F0"/>
    <w:rsid w:val="007435B8"/>
    <w:rsid w:val="0075678E"/>
    <w:rsid w:val="00756F8E"/>
    <w:rsid w:val="0076370B"/>
    <w:rsid w:val="00765CB0"/>
    <w:rsid w:val="00780930"/>
    <w:rsid w:val="007837A9"/>
    <w:rsid w:val="00791BFB"/>
    <w:rsid w:val="00792A4A"/>
    <w:rsid w:val="00795B54"/>
    <w:rsid w:val="007C5857"/>
    <w:rsid w:val="007D2779"/>
    <w:rsid w:val="007D3996"/>
    <w:rsid w:val="007F4B3A"/>
    <w:rsid w:val="007F54C5"/>
    <w:rsid w:val="007F6CA2"/>
    <w:rsid w:val="0080429C"/>
    <w:rsid w:val="008206D2"/>
    <w:rsid w:val="008279B0"/>
    <w:rsid w:val="00830870"/>
    <w:rsid w:val="00842485"/>
    <w:rsid w:val="00850261"/>
    <w:rsid w:val="00851005"/>
    <w:rsid w:val="008515B7"/>
    <w:rsid w:val="00865E17"/>
    <w:rsid w:val="00867183"/>
    <w:rsid w:val="00871F2F"/>
    <w:rsid w:val="008741B8"/>
    <w:rsid w:val="008849FA"/>
    <w:rsid w:val="00892AEF"/>
    <w:rsid w:val="008B3693"/>
    <w:rsid w:val="008B5E33"/>
    <w:rsid w:val="008C0082"/>
    <w:rsid w:val="008D51AB"/>
    <w:rsid w:val="008E0699"/>
    <w:rsid w:val="008E2F2E"/>
    <w:rsid w:val="008E4F04"/>
    <w:rsid w:val="008F577D"/>
    <w:rsid w:val="009111FD"/>
    <w:rsid w:val="0091479B"/>
    <w:rsid w:val="009151F8"/>
    <w:rsid w:val="00917507"/>
    <w:rsid w:val="009244CB"/>
    <w:rsid w:val="00935053"/>
    <w:rsid w:val="00952EAE"/>
    <w:rsid w:val="00976055"/>
    <w:rsid w:val="009801EB"/>
    <w:rsid w:val="00984CAC"/>
    <w:rsid w:val="009864B3"/>
    <w:rsid w:val="0098681C"/>
    <w:rsid w:val="00986DC5"/>
    <w:rsid w:val="0099408D"/>
    <w:rsid w:val="009A02D2"/>
    <w:rsid w:val="009A70F6"/>
    <w:rsid w:val="009B6C41"/>
    <w:rsid w:val="009C2667"/>
    <w:rsid w:val="009D1872"/>
    <w:rsid w:val="009D57A5"/>
    <w:rsid w:val="009E73B9"/>
    <w:rsid w:val="009E7BA3"/>
    <w:rsid w:val="009F679B"/>
    <w:rsid w:val="00A01BC3"/>
    <w:rsid w:val="00A1093D"/>
    <w:rsid w:val="00A13F32"/>
    <w:rsid w:val="00A52258"/>
    <w:rsid w:val="00A52C7D"/>
    <w:rsid w:val="00A62748"/>
    <w:rsid w:val="00A67089"/>
    <w:rsid w:val="00A77CCC"/>
    <w:rsid w:val="00A86D6E"/>
    <w:rsid w:val="00A97925"/>
    <w:rsid w:val="00AA0FC0"/>
    <w:rsid w:val="00AA3D72"/>
    <w:rsid w:val="00AB45D9"/>
    <w:rsid w:val="00AB5C58"/>
    <w:rsid w:val="00AC4636"/>
    <w:rsid w:val="00AD5539"/>
    <w:rsid w:val="00AD730A"/>
    <w:rsid w:val="00AE7019"/>
    <w:rsid w:val="00AF7330"/>
    <w:rsid w:val="00B01EA4"/>
    <w:rsid w:val="00B07C61"/>
    <w:rsid w:val="00B110C2"/>
    <w:rsid w:val="00B125E4"/>
    <w:rsid w:val="00B24FE5"/>
    <w:rsid w:val="00B26C84"/>
    <w:rsid w:val="00B36452"/>
    <w:rsid w:val="00B3706B"/>
    <w:rsid w:val="00B374E2"/>
    <w:rsid w:val="00B51640"/>
    <w:rsid w:val="00B5472D"/>
    <w:rsid w:val="00B56DF7"/>
    <w:rsid w:val="00B57644"/>
    <w:rsid w:val="00B61DF1"/>
    <w:rsid w:val="00B70942"/>
    <w:rsid w:val="00B83EEC"/>
    <w:rsid w:val="00B8767B"/>
    <w:rsid w:val="00B91F53"/>
    <w:rsid w:val="00B97AAE"/>
    <w:rsid w:val="00BA2155"/>
    <w:rsid w:val="00BD308E"/>
    <w:rsid w:val="00BD7817"/>
    <w:rsid w:val="00BE353B"/>
    <w:rsid w:val="00BE727B"/>
    <w:rsid w:val="00BF1ED6"/>
    <w:rsid w:val="00C03E2E"/>
    <w:rsid w:val="00C06A48"/>
    <w:rsid w:val="00C135D4"/>
    <w:rsid w:val="00C22ACB"/>
    <w:rsid w:val="00C307BA"/>
    <w:rsid w:val="00C4075C"/>
    <w:rsid w:val="00C414B6"/>
    <w:rsid w:val="00C47478"/>
    <w:rsid w:val="00C62E37"/>
    <w:rsid w:val="00C7247E"/>
    <w:rsid w:val="00C760AA"/>
    <w:rsid w:val="00C83C38"/>
    <w:rsid w:val="00C86295"/>
    <w:rsid w:val="00C866AD"/>
    <w:rsid w:val="00C9021F"/>
    <w:rsid w:val="00C9309A"/>
    <w:rsid w:val="00CA1519"/>
    <w:rsid w:val="00CA70B0"/>
    <w:rsid w:val="00CB7C9F"/>
    <w:rsid w:val="00CC0CA0"/>
    <w:rsid w:val="00CC103D"/>
    <w:rsid w:val="00CC3A8E"/>
    <w:rsid w:val="00CC44AB"/>
    <w:rsid w:val="00CC7E37"/>
    <w:rsid w:val="00CD447F"/>
    <w:rsid w:val="00D03FAD"/>
    <w:rsid w:val="00D13D23"/>
    <w:rsid w:val="00D273B2"/>
    <w:rsid w:val="00D27695"/>
    <w:rsid w:val="00D475A3"/>
    <w:rsid w:val="00D52318"/>
    <w:rsid w:val="00D552C3"/>
    <w:rsid w:val="00D559B8"/>
    <w:rsid w:val="00D73276"/>
    <w:rsid w:val="00D80509"/>
    <w:rsid w:val="00D8605F"/>
    <w:rsid w:val="00D91D5C"/>
    <w:rsid w:val="00DA65B1"/>
    <w:rsid w:val="00DB1B9E"/>
    <w:rsid w:val="00DB2642"/>
    <w:rsid w:val="00DB54C3"/>
    <w:rsid w:val="00DE086D"/>
    <w:rsid w:val="00DF0527"/>
    <w:rsid w:val="00E04C68"/>
    <w:rsid w:val="00E16731"/>
    <w:rsid w:val="00E259BC"/>
    <w:rsid w:val="00E2681B"/>
    <w:rsid w:val="00E304F4"/>
    <w:rsid w:val="00E3569B"/>
    <w:rsid w:val="00E8185B"/>
    <w:rsid w:val="00E87904"/>
    <w:rsid w:val="00E902DE"/>
    <w:rsid w:val="00EB24D5"/>
    <w:rsid w:val="00EB27CA"/>
    <w:rsid w:val="00EC70C5"/>
    <w:rsid w:val="00ED0C8E"/>
    <w:rsid w:val="00ED42DE"/>
    <w:rsid w:val="00ED7B1B"/>
    <w:rsid w:val="00EE2587"/>
    <w:rsid w:val="00EE3C17"/>
    <w:rsid w:val="00EF202D"/>
    <w:rsid w:val="00EF73F6"/>
    <w:rsid w:val="00F05472"/>
    <w:rsid w:val="00F16D6F"/>
    <w:rsid w:val="00F17625"/>
    <w:rsid w:val="00F3410B"/>
    <w:rsid w:val="00F4272F"/>
    <w:rsid w:val="00F50695"/>
    <w:rsid w:val="00F5098C"/>
    <w:rsid w:val="00F57214"/>
    <w:rsid w:val="00F65862"/>
    <w:rsid w:val="00F75B2A"/>
    <w:rsid w:val="00F8783D"/>
    <w:rsid w:val="00F92BA3"/>
    <w:rsid w:val="00F945C5"/>
    <w:rsid w:val="00F97AD7"/>
    <w:rsid w:val="00FA61B0"/>
    <w:rsid w:val="00FB3175"/>
    <w:rsid w:val="00FB6364"/>
    <w:rsid w:val="00FD64E6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4B729A3"/>
  <w15:docId w15:val="{D99B4983-67E9-4E2D-A6A5-0937CFEA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7B1B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17625"/>
    <w:pPr>
      <w:keepNext/>
      <w:keepLines/>
      <w:numPr>
        <w:numId w:val="1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uiPriority w:val="9"/>
    <w:qFormat/>
    <w:rsid w:val="00594ED6"/>
    <w:pPr>
      <w:keepNext/>
      <w:keepLines/>
      <w:numPr>
        <w:ilvl w:val="1"/>
        <w:numId w:val="1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1536E2"/>
    <w:pPr>
      <w:keepNext/>
      <w:keepLines/>
      <w:numPr>
        <w:ilvl w:val="2"/>
        <w:numId w:val="4"/>
      </w:numPr>
      <w:spacing w:before="200" w:after="120"/>
      <w:jc w:val="left"/>
      <w:outlineLvl w:val="2"/>
    </w:pPr>
    <w:rPr>
      <w:rFonts w:eastAsiaTheme="majorEastAsia" w:cstheme="majorBidi"/>
      <w:b/>
      <w:sz w:val="24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"/>
    <w:qFormat/>
    <w:rsid w:val="00594ED6"/>
    <w:pPr>
      <w:keepNext/>
      <w:keepLines/>
      <w:numPr>
        <w:ilvl w:val="3"/>
        <w:numId w:val="1"/>
      </w:numPr>
      <w:spacing w:before="200" w:after="120"/>
      <w:ind w:left="2988"/>
      <w:jc w:val="left"/>
      <w:outlineLvl w:val="3"/>
    </w:pPr>
    <w:rPr>
      <w:rFonts w:eastAsiaTheme="majorEastAsia" w:cstheme="majorBidi"/>
      <w:b/>
      <w:bCs/>
      <w:iCs/>
      <w:u w:val="singl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470FE6"/>
    <w:pPr>
      <w:keepNext/>
      <w:keepLines/>
      <w:numPr>
        <w:ilvl w:val="4"/>
        <w:numId w:val="1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741B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41B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41B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41B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17625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4ED6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1536E2"/>
    <w:rPr>
      <w:rFonts w:ascii="Arial" w:eastAsiaTheme="majorEastAsia" w:hAnsi="Arial" w:cstheme="majorBidi"/>
      <w:b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594ED6"/>
    <w:rPr>
      <w:rFonts w:ascii="Arial" w:eastAsiaTheme="majorEastAsia" w:hAnsi="Arial" w:cstheme="majorBidi"/>
      <w:b/>
      <w:bCs/>
      <w:iCs/>
      <w:sz w:val="20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470FE6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uiPriority w:val="9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3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2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uiPriority w:val="59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454B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Date">
    <w:name w:val="Date"/>
    <w:basedOn w:val="Normal"/>
    <w:next w:val="Normal"/>
    <w:link w:val="DateCar"/>
    <w:semiHidden/>
    <w:unhideWhenUsed/>
    <w:rsid w:val="007837A9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ar">
    <w:name w:val="Date Car"/>
    <w:basedOn w:val="Policepardfaut"/>
    <w:link w:val="Date"/>
    <w:semiHidden/>
    <w:rsid w:val="007837A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62E3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B4865"/>
    <w:rPr>
      <w:color w:val="605E5C"/>
      <w:shd w:val="clear" w:color="auto" w:fill="E1DFDD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E7BB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5636E"/>
    <w:rPr>
      <w:color w:val="800080" w:themeColor="followedHyperlink"/>
      <w:u w:val="single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AA3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\AppData\Roaming\Microsoft\Templates\ERM_F2_3_Utilisation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1B464-B181-4274-A7BD-49D984ECC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ERM_F2_3_Utilisation_B</Template>
  <TotalTime>581</TotalTime>
  <Pages>7</Pages>
  <Words>526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DTVT1000009A - Configuration</vt:lpstr>
    </vt:vector>
  </TitlesOfParts>
  <Company>Microsoft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DTVT1000009A - Configuration</dc:title>
  <dc:creator>nc</dc:creator>
  <cp:keywords>TE10 - Affichage dynamique commercial et publicitaire</cp:keywords>
  <cp:lastModifiedBy>RP</cp:lastModifiedBy>
  <cp:revision>63</cp:revision>
  <cp:lastPrinted>2019-09-25T16:39:00Z</cp:lastPrinted>
  <dcterms:created xsi:type="dcterms:W3CDTF">2019-08-09T09:34:00Z</dcterms:created>
  <dcterms:modified xsi:type="dcterms:W3CDTF">2019-09-25T16:39:00Z</dcterms:modified>
  <cp:category>Configuration départ usine</cp:category>
</cp:coreProperties>
</file>