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B919A" w14:textId="77777777" w:rsidR="0030262D" w:rsidRDefault="003B3153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bookmarkStart w:id="0" w:name="_Hlk17380382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35E42ABC" wp14:editId="0D4843A5">
                <wp:simplePos x="0" y="0"/>
                <wp:positionH relativeFrom="column">
                  <wp:posOffset>635</wp:posOffset>
                </wp:positionH>
                <wp:positionV relativeFrom="paragraph">
                  <wp:posOffset>6451600</wp:posOffset>
                </wp:positionV>
                <wp:extent cx="6840220" cy="2628900"/>
                <wp:effectExtent l="36830" t="41275" r="38100" b="44450"/>
                <wp:wrapNone/>
                <wp:docPr id="21" name="Zone de dessi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9F7CE" w14:textId="77777777" w:rsidR="008E0E69" w:rsidRPr="00CC0759" w:rsidRDefault="008E0E69" w:rsidP="005036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4B649757" w14:textId="77777777" w:rsidR="008E0E69" w:rsidRPr="00AF7330" w:rsidRDefault="00786765" w:rsidP="00503636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E00551">
                                  <w:t>UTILISATION SCREEN COMPOSER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97" descr="Utilisatio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445" y="1050925"/>
                            <a:ext cx="2216785" cy="1543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4194175" cy="198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42ABC" id="Zone de dessin 19" o:spid="_x0000_s1026" editas="canvas" style="position:absolute;left:0;text-align:left;margin-left:.05pt;margin-top:508pt;width:538.6pt;height:207pt;z-index:251660800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AB9F7CE" w14:textId="77777777" w:rsidR="008E0E69" w:rsidRPr="00CC0759" w:rsidRDefault="008E0E69" w:rsidP="00503636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14:paraId="4B649757" w14:textId="77777777" w:rsidR="008E0E69" w:rsidRPr="00AF7330" w:rsidRDefault="00786765" w:rsidP="00503636">
                        <w:pPr>
                          <w:pStyle w:val="Fxpagedegarde"/>
                        </w:pPr>
                        <w:fldSimple w:instr=" DOCPROPERTY  Category  \* MERGEFORMAT ">
                          <w:r w:rsidR="00E00551">
                            <w:t>UTILISATION SCREEN COMPOSER</w:t>
                          </w:r>
                        </w:fldSimple>
                      </w:p>
                    </w:txbxContent>
                  </v:textbox>
                </v:rect>
                <v:shape id="Image 97" o:spid="_x0000_s1029" type="#_x0000_t75" alt="Utilisation" style="position:absolute;left:40684;top:10509;width:22168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">
                  <v:imagedata r:id="rId10" o:title="Utilisation"/>
                </v:shape>
                <v:shape id="Picture 33" o:spid="_x0000_s1030" type="#_x0000_t75" style="position:absolute;top:3048;width:4194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0" wp14:anchorId="2857C026" wp14:editId="497335EA">
                <wp:simplePos x="0" y="0"/>
                <wp:positionH relativeFrom="column">
                  <wp:posOffset>-2249805</wp:posOffset>
                </wp:positionH>
                <wp:positionV relativeFrom="margin">
                  <wp:posOffset>2375535</wp:posOffset>
                </wp:positionV>
                <wp:extent cx="5039995" cy="810895"/>
                <wp:effectExtent l="0" t="3810" r="2540" b="4445"/>
                <wp:wrapNone/>
                <wp:docPr id="1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CDC88" w14:textId="77777777" w:rsidR="008E0E69" w:rsidRPr="007C0102" w:rsidRDefault="008E0E69" w:rsidP="00C62E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15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:rsidR="008E0E69" w:rsidRPr="007C0102" w:rsidRDefault="008E0E69" w:rsidP="00C62E37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1EAD964A" w14:textId="68B4D9A5" w:rsidR="00A5145B" w:rsidRDefault="004777A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28476" w:history="1">
        <w:r w:rsidR="00A5145B" w:rsidRPr="0045786A">
          <w:rPr>
            <w:rStyle w:val="Lienhypertexte"/>
            <w:noProof/>
          </w:rPr>
          <w:t>1</w:t>
        </w:r>
        <w:r w:rsidR="00A5145B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A5145B" w:rsidRPr="0045786A">
          <w:rPr>
            <w:rStyle w:val="Lienhypertexte"/>
            <w:noProof/>
          </w:rPr>
          <w:t>Avant Propos</w:t>
        </w:r>
        <w:r w:rsidR="00A5145B">
          <w:rPr>
            <w:noProof/>
            <w:webHidden/>
          </w:rPr>
          <w:tab/>
        </w:r>
        <w:r w:rsidR="00A5145B">
          <w:rPr>
            <w:noProof/>
            <w:webHidden/>
          </w:rPr>
          <w:fldChar w:fldCharType="begin"/>
        </w:r>
        <w:r w:rsidR="00A5145B">
          <w:rPr>
            <w:noProof/>
            <w:webHidden/>
          </w:rPr>
          <w:instrText xml:space="preserve"> PAGEREF _Toc20228476 \h </w:instrText>
        </w:r>
        <w:r w:rsidR="00A5145B">
          <w:rPr>
            <w:noProof/>
            <w:webHidden/>
          </w:rPr>
        </w:r>
        <w:r w:rsidR="00A5145B">
          <w:rPr>
            <w:noProof/>
            <w:webHidden/>
          </w:rPr>
          <w:fldChar w:fldCharType="separate"/>
        </w:r>
        <w:r w:rsidR="00A5145B">
          <w:rPr>
            <w:noProof/>
            <w:webHidden/>
          </w:rPr>
          <w:t>1</w:t>
        </w:r>
        <w:r w:rsidR="00A5145B">
          <w:rPr>
            <w:noProof/>
            <w:webHidden/>
          </w:rPr>
          <w:fldChar w:fldCharType="end"/>
        </w:r>
      </w:hyperlink>
    </w:p>
    <w:p w14:paraId="046B6A74" w14:textId="6786C383" w:rsidR="00A5145B" w:rsidRDefault="00A5145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28477" w:history="1">
        <w:r w:rsidRPr="0045786A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Présentation de la zone de travail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7DFA841" w14:textId="0FFFC8F3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78" w:history="1">
        <w:r w:rsidRPr="0045786A">
          <w:rPr>
            <w:rStyle w:val="Lienhypertexte"/>
            <w:noProof/>
          </w:rPr>
          <w:t>2.1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Mes grilles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A467D5C" w14:textId="65FEE0F2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79" w:history="1">
        <w:r w:rsidRPr="0045786A">
          <w:rPr>
            <w:rStyle w:val="Lienhypertexte"/>
            <w:noProof/>
          </w:rPr>
          <w:t>2.2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Mon référentiel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D4411A9" w14:textId="29A46611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80" w:history="1">
        <w:r w:rsidRPr="0045786A">
          <w:rPr>
            <w:rStyle w:val="Lienhypertexte"/>
            <w:noProof/>
          </w:rPr>
          <w:t>2.3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Planification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7662EB4" w14:textId="63179B8A" w:rsidR="00A5145B" w:rsidRDefault="00A5145B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28481" w:history="1">
        <w:r w:rsidRPr="0045786A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Calendrier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61A6C9B" w14:textId="521C8C36" w:rsidR="00A5145B" w:rsidRDefault="00A5145B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28482" w:history="1">
        <w:r w:rsidRPr="0045786A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Scénario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C55F81" w14:textId="0FD535B1" w:rsidR="00A5145B" w:rsidRDefault="00A5145B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28483" w:history="1">
        <w:r w:rsidRPr="0045786A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Habillage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EDD8F7" w14:textId="2F42151E" w:rsidR="00A5145B" w:rsidRDefault="00A5145B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28484" w:history="1">
        <w:r w:rsidRPr="0045786A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Manifest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3A9545F" w14:textId="1134B87F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85" w:history="1">
        <w:r w:rsidRPr="0045786A">
          <w:rPr>
            <w:rStyle w:val="Lienhypertexte"/>
            <w:noProof/>
          </w:rPr>
          <w:t>2.4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Mettre en veille les écrans et redémarrage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21695C8" w14:textId="5FEDA3B0" w:rsidR="00A5145B" w:rsidRDefault="00A5145B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28486" w:history="1">
        <w:r w:rsidRPr="0045786A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1.1.5.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Mettre en veille les écrans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7CE841" w14:textId="2B495E61" w:rsidR="00A5145B" w:rsidRDefault="00A5145B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28487" w:history="1">
        <w:r w:rsidRPr="0045786A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1.1.6.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Redémarrage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E6F434" w14:textId="4A4BBD41" w:rsidR="00A5145B" w:rsidRDefault="00A5145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28488" w:history="1">
        <w:r w:rsidRPr="0045786A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Scenario typique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3372FD" w14:textId="0DB24B5A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89" w:history="1">
        <w:r w:rsidRPr="0045786A">
          <w:rPr>
            <w:rStyle w:val="Lienhypertexte"/>
            <w:noProof/>
          </w:rPr>
          <w:t>3.1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Créer un affichage en plein écran pour un média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CF36BD" w14:textId="312C18F7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90" w:history="1">
        <w:r w:rsidRPr="0045786A">
          <w:rPr>
            <w:rStyle w:val="Lienhypertexte"/>
            <w:noProof/>
          </w:rPr>
          <w:t>3.2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Ajouter un grille supplémentaire composé de plusieurs zones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73E0E8" w14:textId="70993F6C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91" w:history="1">
        <w:r w:rsidRPr="0045786A">
          <w:rPr>
            <w:rStyle w:val="Lienhypertexte"/>
            <w:noProof/>
          </w:rPr>
          <w:t>3.3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Ajouter un Widget météo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087DB80" w14:textId="527C52FE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92" w:history="1">
        <w:r w:rsidRPr="0045786A">
          <w:rPr>
            <w:rStyle w:val="Lienhypertexte"/>
            <w:noProof/>
          </w:rPr>
          <w:t>3.4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Ajouter un fil d’actualité twitter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6FCB8AE" w14:textId="4489B8AF" w:rsidR="00A5145B" w:rsidRDefault="00A5145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28493" w:history="1">
        <w:r w:rsidRPr="0045786A">
          <w:rPr>
            <w:rStyle w:val="Lienhypertexte"/>
            <w:noProof/>
          </w:rPr>
          <w:t>4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TRANSFERT DU Scenario typique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845DCBA" w14:textId="085107BF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94" w:history="1">
        <w:r w:rsidRPr="0045786A">
          <w:rPr>
            <w:rStyle w:val="Lienhypertexte"/>
            <w:noProof/>
          </w:rPr>
          <w:t>4.1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Enregistrement des appareils actifs pour la publication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31AC86" w14:textId="2E8DB44D" w:rsidR="00A5145B" w:rsidRDefault="00A5145B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28495" w:history="1">
        <w:r w:rsidRPr="0045786A">
          <w:rPr>
            <w:rStyle w:val="Lienhypertexte"/>
            <w:noProof/>
          </w:rPr>
          <w:t>4.2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45786A">
          <w:rPr>
            <w:rStyle w:val="Lienhypertexte"/>
            <w:noProof/>
          </w:rPr>
          <w:t>Publication du scénario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_Toc20228495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BB49287" w14:textId="77777777" w:rsidR="00D13D23" w:rsidRDefault="004777A4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  <w:bookmarkStart w:id="2" w:name="_GoBack"/>
      <w:bookmarkEnd w:id="2"/>
    </w:p>
    <w:p w14:paraId="09663D02" w14:textId="77777777" w:rsidR="0054034D" w:rsidRDefault="0054034D" w:rsidP="0054034D">
      <w:pPr>
        <w:pStyle w:val="Titre1"/>
      </w:pPr>
      <w:bookmarkStart w:id="3" w:name="_Toc20228476"/>
      <w:r>
        <w:lastRenderedPageBreak/>
        <w:t>Avant Propos</w:t>
      </w:r>
      <w:bookmarkEnd w:id="3"/>
    </w:p>
    <w:p w14:paraId="323F21DC" w14:textId="77777777" w:rsidR="0054034D" w:rsidRDefault="0054034D" w:rsidP="0054034D">
      <w:r>
        <w:t>Le logiciel « S</w:t>
      </w:r>
      <w:r w:rsidR="004D1AD7">
        <w:t>c</w:t>
      </w:r>
      <w:r>
        <w:t xml:space="preserve">reen Composer G3 + plugin </w:t>
      </w:r>
      <w:proofErr w:type="spellStart"/>
      <w:r>
        <w:t>Playzilla</w:t>
      </w:r>
      <w:proofErr w:type="spellEnd"/>
      <w:r w:rsidR="004D1AD7">
        <w:t xml:space="preserve"> </w:t>
      </w:r>
      <w:r>
        <w:t>» est un logiciel de composition d’écran capable de gérer plusieurs types de format</w:t>
      </w:r>
      <w:r w:rsidR="00E00551">
        <w:t>s</w:t>
      </w:r>
      <w:r>
        <w:t xml:space="preserve"> numérique</w:t>
      </w:r>
      <w:r w:rsidR="00E00551">
        <w:t>s</w:t>
      </w:r>
      <w:r>
        <w:t xml:space="preserve"> sur un écran et de planifier une programmation au cours de la journée répétable à souhait.</w:t>
      </w:r>
    </w:p>
    <w:p w14:paraId="3B02CE3D" w14:textId="77777777" w:rsidR="0054034D" w:rsidRDefault="00CC2763" w:rsidP="00266D67">
      <w:pPr>
        <w:pStyle w:val="Titre1"/>
      </w:pPr>
      <w:bookmarkStart w:id="4" w:name="_Toc20228477"/>
      <w:r>
        <w:t>Présentation de la zone de travail</w:t>
      </w:r>
      <w:bookmarkEnd w:id="4"/>
    </w:p>
    <w:p w14:paraId="75AEC16A" w14:textId="77777777" w:rsidR="00CC2763" w:rsidRDefault="00CC2763" w:rsidP="00266D67">
      <w:pPr>
        <w:pStyle w:val="Titre2"/>
      </w:pPr>
      <w:bookmarkStart w:id="5" w:name="_Toc20228478"/>
      <w:r>
        <w:t>Mes grilles :</w:t>
      </w:r>
      <w:bookmarkEnd w:id="5"/>
    </w:p>
    <w:p w14:paraId="4C3EF5BF" w14:textId="77777777" w:rsidR="00CC2763" w:rsidRDefault="007B1CBB" w:rsidP="00CC2763">
      <w:pPr>
        <w:ind w:left="360"/>
        <w:jc w:val="left"/>
      </w:pPr>
      <w:r w:rsidRPr="00CC2763">
        <w:rPr>
          <w:noProof/>
        </w:rPr>
        <w:drawing>
          <wp:anchor distT="0" distB="0" distL="114300" distR="114300" simplePos="0" relativeHeight="251661824" behindDoc="0" locked="0" layoutInCell="1" allowOverlap="1" wp14:anchorId="4CEC7B2B" wp14:editId="273DF1EC">
            <wp:simplePos x="0" y="0"/>
            <wp:positionH relativeFrom="column">
              <wp:posOffset>2907030</wp:posOffset>
            </wp:positionH>
            <wp:positionV relativeFrom="paragraph">
              <wp:posOffset>18415</wp:posOffset>
            </wp:positionV>
            <wp:extent cx="3858163" cy="1209844"/>
            <wp:effectExtent l="0" t="0" r="0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63">
        <w:t>Zone dans laquelle vous pouvez créer et définir plusieurs modèles de grilles.</w:t>
      </w:r>
    </w:p>
    <w:p w14:paraId="26666C24" w14:textId="77777777" w:rsidR="00CC2763" w:rsidRDefault="00CC2763" w:rsidP="00CC2763">
      <w:pPr>
        <w:pStyle w:val="Paragraphedeliste"/>
        <w:numPr>
          <w:ilvl w:val="0"/>
          <w:numId w:val="22"/>
        </w:numPr>
        <w:jc w:val="left"/>
      </w:pPr>
      <w:r>
        <w:t>Options :</w:t>
      </w:r>
    </w:p>
    <w:p w14:paraId="424F6D0E" w14:textId="77777777" w:rsidR="00CC2763" w:rsidRDefault="002923EF" w:rsidP="00CC2763">
      <w:pPr>
        <w:pStyle w:val="Paragraphedeliste"/>
        <w:numPr>
          <w:ilvl w:val="1"/>
          <w:numId w:val="22"/>
        </w:numPr>
        <w:jc w:val="left"/>
      </w:pPr>
      <w:r>
        <w:rPr>
          <w:noProof/>
        </w:rPr>
        <w:drawing>
          <wp:inline distT="0" distB="0" distL="0" distR="0" wp14:anchorId="0E76A149" wp14:editId="781629FC">
            <wp:extent cx="190500" cy="190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C2763">
        <w:t>Nouveau (grille)</w:t>
      </w:r>
    </w:p>
    <w:p w14:paraId="7C1792F7" w14:textId="77777777" w:rsidR="00CC2763" w:rsidRDefault="002923EF" w:rsidP="00CC2763">
      <w:pPr>
        <w:pStyle w:val="Paragraphedeliste"/>
        <w:numPr>
          <w:ilvl w:val="1"/>
          <w:numId w:val="22"/>
        </w:numPr>
        <w:jc w:val="left"/>
      </w:pPr>
      <w:r>
        <w:rPr>
          <w:noProof/>
        </w:rPr>
        <w:drawing>
          <wp:inline distT="0" distB="0" distL="0" distR="0" wp14:anchorId="055598CB" wp14:editId="3FD35B1E">
            <wp:extent cx="200025" cy="1905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C2763">
        <w:t>Editer (taille/zone)</w:t>
      </w:r>
    </w:p>
    <w:p w14:paraId="2F6E089D" w14:textId="77777777" w:rsidR="00CC2763" w:rsidRDefault="002923EF" w:rsidP="00CC2763">
      <w:pPr>
        <w:pStyle w:val="Paragraphedeliste"/>
        <w:numPr>
          <w:ilvl w:val="1"/>
          <w:numId w:val="22"/>
        </w:numPr>
        <w:jc w:val="left"/>
      </w:pPr>
      <w:r>
        <w:rPr>
          <w:noProof/>
        </w:rPr>
        <w:drawing>
          <wp:inline distT="0" distB="0" distL="0" distR="0" wp14:anchorId="2A5B70A8" wp14:editId="10FD9FF2">
            <wp:extent cx="209550" cy="190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C2763">
        <w:t>Propriété (nom/description)</w:t>
      </w:r>
    </w:p>
    <w:p w14:paraId="2B4D44AE" w14:textId="77777777" w:rsidR="00CC2763" w:rsidRDefault="002923EF" w:rsidP="007B1CBB">
      <w:pPr>
        <w:pStyle w:val="Paragraphedeliste"/>
        <w:numPr>
          <w:ilvl w:val="1"/>
          <w:numId w:val="22"/>
        </w:numPr>
        <w:jc w:val="left"/>
      </w:pPr>
      <w:r>
        <w:rPr>
          <w:noProof/>
        </w:rPr>
        <w:drawing>
          <wp:inline distT="0" distB="0" distL="0" distR="0" wp14:anchorId="6CEDC241" wp14:editId="7842326B">
            <wp:extent cx="190500" cy="1905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C2763">
        <w:t>Supprimer</w:t>
      </w:r>
    </w:p>
    <w:p w14:paraId="4E50924A" w14:textId="77777777" w:rsidR="007B1CBB" w:rsidRDefault="007B1CBB" w:rsidP="00266D67">
      <w:pPr>
        <w:pStyle w:val="Titre2"/>
      </w:pPr>
      <w:bookmarkStart w:id="6" w:name="_Toc20228479"/>
      <w:r w:rsidRPr="007B1CBB">
        <w:rPr>
          <w:noProof/>
        </w:rPr>
        <w:drawing>
          <wp:anchor distT="0" distB="0" distL="114300" distR="114300" simplePos="0" relativeHeight="251662848" behindDoc="0" locked="0" layoutInCell="1" allowOverlap="1" wp14:anchorId="1E9527FD" wp14:editId="5B2BC4C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383155" cy="2981325"/>
            <wp:effectExtent l="0" t="0" r="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Mon référentiel</w:t>
      </w:r>
      <w:bookmarkEnd w:id="6"/>
    </w:p>
    <w:p w14:paraId="0408FAE0" w14:textId="77777777" w:rsidR="007B1CBB" w:rsidRDefault="00814119" w:rsidP="007B1CBB">
      <w:pPr>
        <w:pStyle w:val="Paragraphedeliste"/>
        <w:numPr>
          <w:ilvl w:val="0"/>
          <w:numId w:val="22"/>
        </w:numPr>
      </w:pPr>
      <w:r>
        <w:t xml:space="preserve">Il se </w:t>
      </w:r>
      <w:r w:rsidR="007B1CBB">
        <w:t>décompose en plusieurs catégorie</w:t>
      </w:r>
      <w:r w:rsidR="00F967F7">
        <w:t>s</w:t>
      </w:r>
      <w:r w:rsidR="007B1CBB">
        <w:t> :</w:t>
      </w:r>
    </w:p>
    <w:p w14:paraId="678D1C9E" w14:textId="77777777" w:rsidR="007B1CBB" w:rsidRDefault="007B1CBB" w:rsidP="007B1CBB">
      <w:pPr>
        <w:pStyle w:val="Paragraphedeliste"/>
        <w:numPr>
          <w:ilvl w:val="0"/>
          <w:numId w:val="24"/>
        </w:numPr>
      </w:pPr>
      <w:r>
        <w:t>Fichiers (tout type de fichiers supporté</w:t>
      </w:r>
      <w:r w:rsidR="00F967F7">
        <w:t>s</w:t>
      </w:r>
      <w:r>
        <w:t xml:space="preserve"> voir annexe format.pdf)</w:t>
      </w:r>
      <w:r w:rsidR="00A46C1E">
        <w:t xml:space="preserve">. </w:t>
      </w:r>
    </w:p>
    <w:p w14:paraId="2B8FD0E9" w14:textId="77777777" w:rsidR="007B1CBB" w:rsidRDefault="007B1CBB" w:rsidP="007B1CBB">
      <w:pPr>
        <w:pStyle w:val="Paragraphedeliste"/>
        <w:numPr>
          <w:ilvl w:val="0"/>
          <w:numId w:val="24"/>
        </w:numPr>
      </w:pPr>
      <w:r>
        <w:t>Favoris réseau (URL vers ressource</w:t>
      </w:r>
      <w:r w:rsidR="00E00551">
        <w:t>s</w:t>
      </w:r>
      <w:r>
        <w:t xml:space="preserve"> distante</w:t>
      </w:r>
      <w:r w:rsidR="00E00551">
        <w:t>s</w:t>
      </w:r>
      <w:r>
        <w:t>)</w:t>
      </w:r>
      <w:r w:rsidR="00A46C1E">
        <w:t xml:space="preserve">. </w:t>
      </w:r>
    </w:p>
    <w:p w14:paraId="474E499E" w14:textId="77777777" w:rsidR="007B1CBB" w:rsidRDefault="007B1CBB" w:rsidP="007B1CBB">
      <w:pPr>
        <w:pStyle w:val="Paragraphedeliste"/>
        <w:numPr>
          <w:ilvl w:val="0"/>
          <w:numId w:val="24"/>
        </w:numPr>
      </w:pPr>
      <w:r>
        <w:t>Polices (fichier de police de caractère)</w:t>
      </w:r>
      <w:r w:rsidR="00A46C1E">
        <w:t xml:space="preserve">. </w:t>
      </w:r>
    </w:p>
    <w:p w14:paraId="216B1D79" w14:textId="77777777" w:rsidR="007B1CBB" w:rsidRDefault="007B1CBB" w:rsidP="007B1CBB">
      <w:pPr>
        <w:ind w:left="708"/>
      </w:pPr>
      <w:r>
        <w:t>Bibliothèque contenant l’ensemble des ressources nécessaire</w:t>
      </w:r>
      <w:r w:rsidR="00E00551">
        <w:t>s</w:t>
      </w:r>
      <w:r>
        <w:t xml:space="preserve"> à la publication des documents sur le PC NUC.</w:t>
      </w:r>
    </w:p>
    <w:p w14:paraId="25567417" w14:textId="77777777" w:rsidR="00F967F7" w:rsidRDefault="007B1CBB" w:rsidP="007B1CBB">
      <w:pPr>
        <w:ind w:left="708"/>
      </w:pPr>
      <w:r>
        <w:t>Vous avez une liberté totale sur l’organisation des différents dossier</w:t>
      </w:r>
      <w:r w:rsidR="00814119">
        <w:t>s</w:t>
      </w:r>
      <w:r>
        <w:t xml:space="preserve"> (Attention tout de même aux caractères spéciaux dans les noms de dossier</w:t>
      </w:r>
      <w:r w:rsidR="00E00551">
        <w:t>s</w:t>
      </w:r>
      <w:r>
        <w:t xml:space="preserve"> ou de fichier</w:t>
      </w:r>
      <w:r w:rsidR="00E00551">
        <w:t>s</w:t>
      </w:r>
      <w:r>
        <w:t>)</w:t>
      </w:r>
      <w:r w:rsidR="00A46C1E">
        <w:t xml:space="preserve">. </w:t>
      </w:r>
    </w:p>
    <w:p w14:paraId="00B054A0" w14:textId="77777777" w:rsidR="00F967F7" w:rsidRDefault="00F967F7" w:rsidP="00F967F7">
      <w:r>
        <w:br w:type="page"/>
      </w:r>
    </w:p>
    <w:p w14:paraId="07AB2F6E" w14:textId="77777777" w:rsidR="00F967F7" w:rsidRDefault="00F967F7" w:rsidP="00266D67">
      <w:pPr>
        <w:pStyle w:val="Titre2"/>
        <w:rPr>
          <w:noProof/>
        </w:rPr>
      </w:pPr>
      <w:bookmarkStart w:id="7" w:name="_Toc20228480"/>
      <w:r>
        <w:rPr>
          <w:noProof/>
        </w:rPr>
        <w:lastRenderedPageBreak/>
        <w:t>Planification</w:t>
      </w:r>
      <w:bookmarkEnd w:id="7"/>
    </w:p>
    <w:p w14:paraId="4D47565E" w14:textId="77777777" w:rsidR="00F967F7" w:rsidRDefault="00F967F7" w:rsidP="00266D67">
      <w:pPr>
        <w:pStyle w:val="Titre3"/>
      </w:pPr>
      <w:bookmarkStart w:id="8" w:name="_Toc20228481"/>
      <w:r>
        <w:t>Calendrier</w:t>
      </w:r>
      <w:bookmarkEnd w:id="8"/>
    </w:p>
    <w:p w14:paraId="44C93D76" w14:textId="77777777" w:rsidR="00F967F7" w:rsidRDefault="00F967F7" w:rsidP="00F967F7">
      <w:pPr>
        <w:pStyle w:val="Paragraphedeliste"/>
        <w:numPr>
          <w:ilvl w:val="1"/>
          <w:numId w:val="22"/>
        </w:numPr>
      </w:pPr>
      <w:r>
        <w:t>Zone dans laquelle vous aller glisser/déposer vos média/grille de diffusion</w:t>
      </w:r>
      <w:r w:rsidR="003A3C23">
        <w:t xml:space="preserve">. </w:t>
      </w:r>
    </w:p>
    <w:p w14:paraId="7747A9D6" w14:textId="77777777" w:rsidR="00F967F7" w:rsidRDefault="00995BEE" w:rsidP="00995BEE">
      <w:pPr>
        <w:jc w:val="center"/>
      </w:pPr>
      <w:r w:rsidRPr="00995BEE">
        <w:rPr>
          <w:noProof/>
        </w:rPr>
        <w:drawing>
          <wp:inline distT="0" distB="0" distL="0" distR="0" wp14:anchorId="392955D8" wp14:editId="01CF1EDB">
            <wp:extent cx="4973320" cy="2512976"/>
            <wp:effectExtent l="0" t="0" r="0" b="190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5164" cy="25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6C02" w14:textId="77777777" w:rsidR="00F967F7" w:rsidRDefault="00F967F7" w:rsidP="00266D67">
      <w:pPr>
        <w:pStyle w:val="Titre3"/>
      </w:pPr>
      <w:bookmarkStart w:id="9" w:name="_Toc20228482"/>
      <w:r>
        <w:t>Scénario</w:t>
      </w:r>
      <w:bookmarkEnd w:id="9"/>
    </w:p>
    <w:p w14:paraId="4F7B468B" w14:textId="77777777" w:rsidR="00F967F7" w:rsidRDefault="00F967F7" w:rsidP="00F967F7">
      <w:pPr>
        <w:pStyle w:val="Paragraphedeliste"/>
        <w:numPr>
          <w:ilvl w:val="1"/>
          <w:numId w:val="22"/>
        </w:numPr>
      </w:pPr>
      <w:r>
        <w:t>Récapitulatif des éléments du calendrier sous forme d’arborescence</w:t>
      </w:r>
      <w:r w:rsidR="003A3C23">
        <w:t xml:space="preserve">. </w:t>
      </w:r>
    </w:p>
    <w:p w14:paraId="474E16B7" w14:textId="77777777" w:rsidR="00995BEE" w:rsidRDefault="00995BEE" w:rsidP="00995BEE">
      <w:pPr>
        <w:jc w:val="center"/>
      </w:pPr>
      <w:r w:rsidRPr="00995BEE">
        <w:rPr>
          <w:noProof/>
        </w:rPr>
        <w:drawing>
          <wp:inline distT="0" distB="0" distL="0" distR="0" wp14:anchorId="01DF73CE" wp14:editId="746A5ACF">
            <wp:extent cx="3076756" cy="2730227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4953" cy="273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4A9E" w14:textId="77777777" w:rsidR="00995BEE" w:rsidRDefault="00995BEE" w:rsidP="00F967F7">
      <w:pPr>
        <w:pStyle w:val="Paragraphedeliste"/>
        <w:numPr>
          <w:ilvl w:val="1"/>
          <w:numId w:val="22"/>
        </w:numPr>
      </w:pPr>
      <w:r>
        <w:t>L’emplacement « Il n’y a rien à diffuser » permet d’afficher un contenu par défaut en dehors des plages de planification</w:t>
      </w:r>
      <w:r w:rsidR="003A3C23">
        <w:t xml:space="preserve">. </w:t>
      </w:r>
    </w:p>
    <w:p w14:paraId="009D449A" w14:textId="77777777" w:rsidR="00995BEE" w:rsidRDefault="00995BEE" w:rsidP="00F967F7">
      <w:pPr>
        <w:pStyle w:val="Paragraphedeliste"/>
        <w:numPr>
          <w:ilvl w:val="1"/>
          <w:numId w:val="22"/>
        </w:numPr>
      </w:pPr>
      <w:r>
        <w:t xml:space="preserve">Cette zone est éditable et permet d’y faire glisser par exemple une commande pour contrôler le volume audio (Réglages </w:t>
      </w:r>
      <w:r>
        <w:sym w:font="Wingdings" w:char="F0E8"/>
      </w:r>
      <w:r>
        <w:t xml:space="preserve"> Afficher la vue </w:t>
      </w:r>
      <w:r>
        <w:sym w:font="Wingdings" w:char="F0E8"/>
      </w:r>
      <w:r>
        <w:t xml:space="preserve"> Mes périphériques</w:t>
      </w:r>
      <w:r w:rsidR="003A3C23">
        <w:t xml:space="preserve">). </w:t>
      </w:r>
    </w:p>
    <w:p w14:paraId="2C5D7A13" w14:textId="77777777" w:rsidR="00995BEE" w:rsidRDefault="00995BEE" w:rsidP="00995BEE">
      <w:pPr>
        <w:pStyle w:val="Remarque"/>
      </w:pPr>
      <w:r>
        <w:t xml:space="preserve">La </w:t>
      </w:r>
      <w:r w:rsidR="003A3C23">
        <w:t>plupart</w:t>
      </w:r>
      <w:r>
        <w:t xml:space="preserve"> des commande</w:t>
      </w:r>
      <w:r w:rsidR="003A3C23">
        <w:t>s</w:t>
      </w:r>
      <w:r>
        <w:t xml:space="preserve"> de cette vue sont</w:t>
      </w:r>
      <w:r w:rsidR="003A3C23">
        <w:t xml:space="preserve"> prévues</w:t>
      </w:r>
      <w:r>
        <w:t xml:space="preserve"> pour une utilisation avec les équipements spécifique</w:t>
      </w:r>
      <w:r w:rsidR="00A46C1E">
        <w:t>s</w:t>
      </w:r>
      <w:r>
        <w:t xml:space="preserve"> INNES</w:t>
      </w:r>
      <w:r w:rsidR="00A46C1E">
        <w:t>.</w:t>
      </w:r>
    </w:p>
    <w:p w14:paraId="1920F23D" w14:textId="77777777" w:rsidR="00995BEE" w:rsidRPr="00647F93" w:rsidRDefault="00995BEE" w:rsidP="00995BEE">
      <w:pPr>
        <w:jc w:val="center"/>
      </w:pPr>
      <w:r w:rsidRPr="00647F93">
        <w:rPr>
          <w:noProof/>
        </w:rPr>
        <w:drawing>
          <wp:inline distT="0" distB="0" distL="0" distR="0" wp14:anchorId="2F2AB826" wp14:editId="14E74CDE">
            <wp:extent cx="2648320" cy="3315163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CA24" w14:textId="77777777" w:rsidR="00995BEE" w:rsidRPr="00647F93" w:rsidRDefault="00995BEE" w:rsidP="00995BEE">
      <w:pPr>
        <w:jc w:val="center"/>
      </w:pPr>
    </w:p>
    <w:p w14:paraId="4CCC9D35" w14:textId="77777777" w:rsidR="00F967F7" w:rsidRPr="00647F93" w:rsidRDefault="00F967F7" w:rsidP="00266D67">
      <w:pPr>
        <w:pStyle w:val="Titre3"/>
      </w:pPr>
      <w:bookmarkStart w:id="10" w:name="_Toc20228483"/>
      <w:r w:rsidRPr="00647F93">
        <w:t>Habillage</w:t>
      </w:r>
      <w:bookmarkEnd w:id="10"/>
    </w:p>
    <w:p w14:paraId="60B7DF71" w14:textId="77777777" w:rsidR="00F967F7" w:rsidRPr="00647F93" w:rsidRDefault="00F967F7" w:rsidP="00F967F7">
      <w:pPr>
        <w:pStyle w:val="Paragraphedeliste"/>
        <w:numPr>
          <w:ilvl w:val="1"/>
          <w:numId w:val="22"/>
        </w:numPr>
      </w:pPr>
      <w:r w:rsidRPr="00647F93">
        <w:t>Personnalisation des grilles d’affichage (plusieurs zones par grille)</w:t>
      </w:r>
    </w:p>
    <w:p w14:paraId="0903EAD7" w14:textId="77777777" w:rsidR="00F967F7" w:rsidRPr="00647F93" w:rsidRDefault="00F967F7" w:rsidP="00F967F7">
      <w:pPr>
        <w:pStyle w:val="Paragraphedeliste"/>
        <w:numPr>
          <w:ilvl w:val="2"/>
          <w:numId w:val="22"/>
        </w:numPr>
      </w:pPr>
      <w:r w:rsidRPr="00647F93">
        <w:t>Bandeau haut / bas / éléments flottant</w:t>
      </w:r>
      <w:r w:rsidR="00E00551">
        <w:t>s</w:t>
      </w:r>
    </w:p>
    <w:p w14:paraId="7654E616" w14:textId="77777777" w:rsidR="00F967F7" w:rsidRDefault="00732BA3" w:rsidP="00F967F7">
      <w:pPr>
        <w:pStyle w:val="Paragraphedeliste"/>
        <w:ind w:left="1440"/>
      </w:pPr>
      <w:r w:rsidRPr="007A4B11">
        <w:rPr>
          <w:noProof/>
          <w:highlight w:val="yellow"/>
        </w:rPr>
        <w:drawing>
          <wp:inline distT="0" distB="0" distL="0" distR="0" wp14:anchorId="087CA9EF" wp14:editId="318FDBAA">
            <wp:extent cx="4239895" cy="97967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2955" cy="98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CBBC" w14:textId="77777777" w:rsidR="00F967F7" w:rsidRDefault="00F967F7" w:rsidP="00266D67">
      <w:pPr>
        <w:pStyle w:val="Titre3"/>
      </w:pPr>
      <w:bookmarkStart w:id="11" w:name="_Toc20228484"/>
      <w:proofErr w:type="spellStart"/>
      <w:r>
        <w:t>Manifest</w:t>
      </w:r>
      <w:bookmarkEnd w:id="11"/>
      <w:proofErr w:type="spellEnd"/>
    </w:p>
    <w:p w14:paraId="0993BAF3" w14:textId="77777777" w:rsidR="00732BA3" w:rsidRDefault="00732BA3" w:rsidP="00732BA3">
      <w:pPr>
        <w:pStyle w:val="Paragraphedeliste"/>
        <w:numPr>
          <w:ilvl w:val="1"/>
          <w:numId w:val="22"/>
        </w:numPr>
      </w:pPr>
      <w:r>
        <w:t>Résum</w:t>
      </w:r>
      <w:r w:rsidR="00E00551">
        <w:t>é</w:t>
      </w:r>
      <w:r>
        <w:t xml:space="preserve"> des ressources à publier</w:t>
      </w:r>
    </w:p>
    <w:p w14:paraId="0377B2FB" w14:textId="77777777" w:rsidR="00AC4412" w:rsidRDefault="00AC4412" w:rsidP="00AC4412">
      <w:pPr>
        <w:pStyle w:val="Paragraphedeliste"/>
        <w:numPr>
          <w:ilvl w:val="2"/>
          <w:numId w:val="22"/>
        </w:numPr>
      </w:pPr>
      <w:r>
        <w:t>Vérification des polices d’écriture à publier</w:t>
      </w:r>
    </w:p>
    <w:p w14:paraId="2219EB3A" w14:textId="77777777" w:rsidR="008E0E69" w:rsidRDefault="00AC4412" w:rsidP="00AC4412">
      <w:pPr>
        <w:pStyle w:val="Paragraphedeliste"/>
        <w:numPr>
          <w:ilvl w:val="2"/>
          <w:numId w:val="22"/>
        </w:numPr>
      </w:pPr>
      <w:r>
        <w:t>Vérification des ressources du référentiel à publier</w:t>
      </w:r>
    </w:p>
    <w:p w14:paraId="5761D1B5" w14:textId="77777777" w:rsidR="00AC4412" w:rsidRDefault="008E0E69" w:rsidP="008E0E69">
      <w:r>
        <w:br w:type="page"/>
      </w:r>
    </w:p>
    <w:p w14:paraId="5EB6EB16" w14:textId="77777777" w:rsidR="008E0E69" w:rsidRDefault="007D59D8" w:rsidP="008E0E69">
      <w:pPr>
        <w:pStyle w:val="Titre2"/>
      </w:pPr>
      <w:bookmarkStart w:id="12" w:name="_Toc20228485"/>
      <w:r>
        <w:t>Mettre en v</w:t>
      </w:r>
      <w:r w:rsidR="008E0E69">
        <w:t xml:space="preserve">eille </w:t>
      </w:r>
      <w:r>
        <w:t xml:space="preserve">les </w:t>
      </w:r>
      <w:r w:rsidR="008E0E69">
        <w:t>écran</w:t>
      </w:r>
      <w:r w:rsidR="00AE2673">
        <w:t>s</w:t>
      </w:r>
      <w:r w:rsidR="008E0E69">
        <w:t xml:space="preserve"> et redémarrage système</w:t>
      </w:r>
      <w:bookmarkEnd w:id="12"/>
    </w:p>
    <w:p w14:paraId="2A659F22" w14:textId="77777777" w:rsidR="008E0E69" w:rsidRDefault="007D59D8" w:rsidP="008E0E69">
      <w:pPr>
        <w:pStyle w:val="Titre3"/>
      </w:pPr>
      <w:bookmarkStart w:id="13" w:name="_Toc20228486"/>
      <w:r>
        <w:t>Mettre en v</w:t>
      </w:r>
      <w:r w:rsidR="008E0E69">
        <w:t xml:space="preserve">eille </w:t>
      </w:r>
      <w:r>
        <w:t xml:space="preserve">les </w:t>
      </w:r>
      <w:r w:rsidR="008E0E69">
        <w:t>écran</w:t>
      </w:r>
      <w:r w:rsidR="00AE2673">
        <w:t>s</w:t>
      </w:r>
      <w:bookmarkEnd w:id="13"/>
    </w:p>
    <w:p w14:paraId="1796A3A9" w14:textId="77777777" w:rsidR="008E0E69" w:rsidRDefault="008E0E69" w:rsidP="008E0E69">
      <w:r>
        <w:t>Vous avez la possibilité de choisir une ou plusieurs plages horaires pour mettre en veille les écrans.</w:t>
      </w:r>
    </w:p>
    <w:p w14:paraId="091148BD" w14:textId="77777777" w:rsidR="008E0E69" w:rsidRDefault="008E0E69" w:rsidP="008E0E69">
      <w:r>
        <w:t xml:space="preserve">Réglages </w:t>
      </w:r>
      <w:r>
        <w:sym w:font="Wingdings" w:char="F0E8"/>
      </w:r>
      <w:r>
        <w:t xml:space="preserve"> Préférences </w:t>
      </w:r>
      <w:r>
        <w:sym w:font="Wingdings" w:char="F0E8"/>
      </w:r>
      <w:r>
        <w:t xml:space="preserve"> Taches </w:t>
      </w:r>
      <w:r>
        <w:sym w:font="Wingdings" w:char="F0E8"/>
      </w:r>
      <w:r>
        <w:t xml:space="preserve"> Mettre en veille les écrans</w:t>
      </w:r>
    </w:p>
    <w:p w14:paraId="772032EE" w14:textId="77777777" w:rsidR="008E0E69" w:rsidRDefault="008E0E69" w:rsidP="008E0E69">
      <w:r>
        <w:t>Ajouter une plage de mise en veille des écrans, ici 12h00 à 13h00 et 17h00 à 8h00</w:t>
      </w:r>
    </w:p>
    <w:p w14:paraId="294EBE1D" w14:textId="77777777" w:rsidR="008E0E69" w:rsidRDefault="008E0E69" w:rsidP="008E0E69">
      <w:pPr>
        <w:ind w:left="432"/>
      </w:pPr>
      <w:r w:rsidRPr="008E0E69">
        <w:rPr>
          <w:noProof/>
        </w:rPr>
        <w:drawing>
          <wp:inline distT="0" distB="0" distL="0" distR="0" wp14:anchorId="76EAD82E" wp14:editId="2A744B3B">
            <wp:extent cx="4678045" cy="2490151"/>
            <wp:effectExtent l="0" t="0" r="8255" b="571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176" cy="24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1682" w14:textId="77777777" w:rsidR="003D1FFB" w:rsidRPr="003D1FFB" w:rsidRDefault="008E0E69" w:rsidP="003D1FFB">
      <w:pPr>
        <w:pStyle w:val="Titre3"/>
      </w:pPr>
      <w:bookmarkStart w:id="14" w:name="_Toc20228487"/>
      <w:r>
        <w:t>Redémarrage système</w:t>
      </w:r>
      <w:bookmarkEnd w:id="14"/>
    </w:p>
    <w:p w14:paraId="4BCC4700" w14:textId="77777777" w:rsidR="008E0E69" w:rsidRDefault="008E0E69">
      <w:pPr>
        <w:jc w:val="left"/>
      </w:pPr>
      <w:r>
        <w:t>Vous avez la possibilité de choisir une ou plusieurs plages horaires pour effectuer un redémarrage du système.</w:t>
      </w:r>
    </w:p>
    <w:p w14:paraId="76CCB9AB" w14:textId="77777777" w:rsidR="008E0E69" w:rsidRDefault="008E0E69" w:rsidP="008E0E69">
      <w:r>
        <w:t xml:space="preserve">Réglages </w:t>
      </w:r>
      <w:r>
        <w:sym w:font="Wingdings" w:char="F0E8"/>
      </w:r>
      <w:r>
        <w:t xml:space="preserve"> Préférences </w:t>
      </w:r>
      <w:r>
        <w:sym w:font="Wingdings" w:char="F0E8"/>
      </w:r>
      <w:r>
        <w:t xml:space="preserve"> Taches </w:t>
      </w:r>
      <w:r>
        <w:sym w:font="Wingdings" w:char="F0E8"/>
      </w:r>
      <w:r>
        <w:t xml:space="preserve"> Redémarrer</w:t>
      </w:r>
    </w:p>
    <w:p w14:paraId="26FBB9D4" w14:textId="77777777" w:rsidR="008E0E69" w:rsidRDefault="003D1FFB" w:rsidP="003D1FFB">
      <w:pPr>
        <w:jc w:val="center"/>
      </w:pPr>
      <w:r w:rsidRPr="003D1FFB">
        <w:rPr>
          <w:noProof/>
        </w:rPr>
        <w:drawing>
          <wp:inline distT="0" distB="0" distL="0" distR="0" wp14:anchorId="4A76ED46" wp14:editId="4F798446">
            <wp:extent cx="3782695" cy="1986863"/>
            <wp:effectExtent l="0" t="0" r="825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6871" cy="19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B24A" w14:textId="77777777" w:rsidR="008E0E69" w:rsidRDefault="008E0E69">
      <w:pPr>
        <w:jc w:val="left"/>
      </w:pPr>
    </w:p>
    <w:p w14:paraId="0F08842C" w14:textId="77777777" w:rsidR="00266D67" w:rsidRDefault="00266D67">
      <w:pPr>
        <w:jc w:val="left"/>
      </w:pPr>
      <w:r>
        <w:br w:type="page"/>
      </w:r>
    </w:p>
    <w:p w14:paraId="54C343CE" w14:textId="77777777" w:rsidR="00266D67" w:rsidRDefault="00266D67" w:rsidP="00C17430">
      <w:pPr>
        <w:pStyle w:val="Titre1"/>
      </w:pPr>
      <w:bookmarkStart w:id="15" w:name="_Toc20228488"/>
      <w:r>
        <w:t xml:space="preserve">Scenario </w:t>
      </w:r>
      <w:r w:rsidR="003C1C73">
        <w:t>typique</w:t>
      </w:r>
      <w:bookmarkEnd w:id="15"/>
    </w:p>
    <w:p w14:paraId="620D1C09" w14:textId="77777777" w:rsidR="00C17430" w:rsidRDefault="00C17430" w:rsidP="00C17430">
      <w:pPr>
        <w:pStyle w:val="Titre2"/>
      </w:pPr>
      <w:bookmarkStart w:id="16" w:name="_Toc20228489"/>
      <w:r>
        <w:t>Créer un affichage en plein écran pour un</w:t>
      </w:r>
      <w:r w:rsidR="00B30AE6">
        <w:t xml:space="preserve"> média</w:t>
      </w:r>
      <w:bookmarkEnd w:id="16"/>
    </w:p>
    <w:p w14:paraId="2BF97C2F" w14:textId="77777777" w:rsidR="00C17430" w:rsidRDefault="00C17430" w:rsidP="00C17430">
      <w:pPr>
        <w:pStyle w:val="Paragraphedeliste"/>
        <w:numPr>
          <w:ilvl w:val="0"/>
          <w:numId w:val="22"/>
        </w:numPr>
      </w:pPr>
      <w:r>
        <w:t>Créer un nouveau projet</w:t>
      </w:r>
    </w:p>
    <w:p w14:paraId="1D1DD4AB" w14:textId="77777777" w:rsidR="00C17430" w:rsidRDefault="00C17430" w:rsidP="00C17430">
      <w:pPr>
        <w:pStyle w:val="Paragraphedeliste"/>
        <w:numPr>
          <w:ilvl w:val="1"/>
          <w:numId w:val="22"/>
        </w:numPr>
      </w:pPr>
      <w:r>
        <w:t>Editer la</w:t>
      </w:r>
      <w:r w:rsidR="00EF2098">
        <w:t xml:space="preserve"> grille </w:t>
      </w:r>
    </w:p>
    <w:p w14:paraId="1C746370" w14:textId="77777777" w:rsidR="00C17430" w:rsidRDefault="00C17430" w:rsidP="00C17430">
      <w:pPr>
        <w:pStyle w:val="Paragraphedeliste"/>
        <w:numPr>
          <w:ilvl w:val="2"/>
          <w:numId w:val="22"/>
        </w:numPr>
      </w:pPr>
      <w:r>
        <w:t>Sélectionner la zone principale</w:t>
      </w:r>
    </w:p>
    <w:p w14:paraId="381785D2" w14:textId="77777777" w:rsidR="00C17430" w:rsidRDefault="00C17430" w:rsidP="00C17430">
      <w:pPr>
        <w:pStyle w:val="Paragraphedeliste"/>
        <w:numPr>
          <w:ilvl w:val="2"/>
          <w:numId w:val="22"/>
        </w:numPr>
      </w:pPr>
      <w:r>
        <w:t>Choisir une résolution adaptée à votre écran</w:t>
      </w:r>
      <w:r w:rsidR="00EF2098">
        <w:t>, ici 1080*1920</w:t>
      </w:r>
    </w:p>
    <w:p w14:paraId="7975A3B9" w14:textId="77777777" w:rsidR="00AC4412" w:rsidRDefault="00EF2098" w:rsidP="00EF2098">
      <w:pPr>
        <w:jc w:val="center"/>
      </w:pPr>
      <w:r w:rsidRPr="00EF2098">
        <w:rPr>
          <w:noProof/>
        </w:rPr>
        <w:drawing>
          <wp:inline distT="0" distB="0" distL="0" distR="0" wp14:anchorId="03D45636" wp14:editId="03FC14DC">
            <wp:extent cx="2209800" cy="3256825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2275" cy="32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F9A0" w14:textId="77777777" w:rsidR="004B6679" w:rsidRDefault="004B6679" w:rsidP="004B6679">
      <w:pPr>
        <w:pStyle w:val="Paragraphedeliste"/>
        <w:numPr>
          <w:ilvl w:val="1"/>
          <w:numId w:val="22"/>
        </w:numPr>
      </w:pPr>
      <w:r>
        <w:t>Propriété de la grille</w:t>
      </w:r>
    </w:p>
    <w:p w14:paraId="59734E0F" w14:textId="77777777" w:rsidR="004B6679" w:rsidRDefault="004B6679" w:rsidP="004B6679">
      <w:pPr>
        <w:pStyle w:val="Paragraphedeliste"/>
        <w:numPr>
          <w:ilvl w:val="2"/>
          <w:numId w:val="22"/>
        </w:numPr>
      </w:pPr>
      <w:r>
        <w:t>Renommer le libellé « Grille » par « Plein écran »</w:t>
      </w:r>
    </w:p>
    <w:p w14:paraId="3786749C" w14:textId="77777777" w:rsidR="004B6679" w:rsidRDefault="004B6679" w:rsidP="004B6679">
      <w:pPr>
        <w:pStyle w:val="Paragraphedeliste"/>
        <w:numPr>
          <w:ilvl w:val="2"/>
          <w:numId w:val="22"/>
        </w:numPr>
      </w:pPr>
      <w:r>
        <w:t>Saisir une description détaillée ou bien la générer automatiquement (optionnelle)</w:t>
      </w:r>
    </w:p>
    <w:p w14:paraId="3C345260" w14:textId="77777777" w:rsidR="00EF2098" w:rsidRDefault="00EF2098" w:rsidP="00EF2098">
      <w:pPr>
        <w:jc w:val="center"/>
      </w:pPr>
      <w:r w:rsidRPr="00EF2098">
        <w:rPr>
          <w:noProof/>
        </w:rPr>
        <w:drawing>
          <wp:inline distT="0" distB="0" distL="0" distR="0" wp14:anchorId="78B8FB15" wp14:editId="6B85598D">
            <wp:extent cx="2305637" cy="227399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2436" cy="22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EE37" w14:textId="77777777" w:rsidR="00EF2098" w:rsidRDefault="00EF2098" w:rsidP="00EF2098">
      <w:pPr>
        <w:jc w:val="center"/>
      </w:pPr>
    </w:p>
    <w:p w14:paraId="0EE77672" w14:textId="77777777" w:rsidR="00EF2098" w:rsidRDefault="004B6679" w:rsidP="00EF2098">
      <w:pPr>
        <w:pStyle w:val="Paragraphedeliste"/>
        <w:numPr>
          <w:ilvl w:val="0"/>
          <w:numId w:val="22"/>
        </w:numPr>
      </w:pPr>
      <w:r>
        <w:t>Ajouter l</w:t>
      </w:r>
      <w:r w:rsidR="00EF2098">
        <w:t>es fichiers multimédias dans l’arborescence du projet ici un document au format PDF (en portrait)</w:t>
      </w:r>
    </w:p>
    <w:p w14:paraId="60B7AB4F" w14:textId="77777777" w:rsidR="00435783" w:rsidRDefault="00435783" w:rsidP="00435783">
      <w:pPr>
        <w:ind w:left="360"/>
        <w:jc w:val="center"/>
      </w:pPr>
    </w:p>
    <w:p w14:paraId="0133E2E0" w14:textId="77777777" w:rsidR="00F13B2F" w:rsidRDefault="00F13B2F" w:rsidP="00EF2098">
      <w:pPr>
        <w:pStyle w:val="Paragraphedeliste"/>
        <w:numPr>
          <w:ilvl w:val="0"/>
          <w:numId w:val="22"/>
        </w:numPr>
      </w:pPr>
      <w:r>
        <w:t xml:space="preserve">Clic droit sur le fichier PDF ajouté </w:t>
      </w:r>
      <w:r>
        <w:sym w:font="Wingdings" w:char="F0E8"/>
      </w:r>
      <w:r>
        <w:t xml:space="preserve"> Editer </w:t>
      </w:r>
      <w:r>
        <w:sym w:font="Wingdings" w:char="F0E8"/>
      </w:r>
      <w:r>
        <w:t xml:space="preserve"> Choisir une durée pour chaque page</w:t>
      </w:r>
    </w:p>
    <w:p w14:paraId="3E935170" w14:textId="77777777" w:rsidR="00F13B2F" w:rsidRDefault="00F13B2F" w:rsidP="00F13B2F">
      <w:pPr>
        <w:jc w:val="center"/>
      </w:pPr>
      <w:r w:rsidRPr="00F13B2F">
        <w:rPr>
          <w:noProof/>
        </w:rPr>
        <w:drawing>
          <wp:inline distT="0" distB="0" distL="0" distR="0" wp14:anchorId="75C9590D" wp14:editId="486A380A">
            <wp:extent cx="4830445" cy="2680242"/>
            <wp:effectExtent l="0" t="0" r="8255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2996" cy="26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1A05" w14:textId="77777777" w:rsidR="004B6679" w:rsidRDefault="004B6679" w:rsidP="004B6679">
      <w:pPr>
        <w:pStyle w:val="Paragraphedeliste"/>
        <w:numPr>
          <w:ilvl w:val="0"/>
          <w:numId w:val="22"/>
        </w:numPr>
      </w:pPr>
      <w:r>
        <w:t xml:space="preserve">Clic droit sur une zone du calendrier </w:t>
      </w:r>
      <w:r w:rsidR="00B30AE6">
        <w:t xml:space="preserve">(aujourd’hui) </w:t>
      </w:r>
      <w:r>
        <w:sym w:font="Wingdings" w:char="F0E8"/>
      </w:r>
      <w:r>
        <w:t xml:space="preserve"> « Ajouter au calendrier »</w:t>
      </w:r>
    </w:p>
    <w:p w14:paraId="2FFAF913" w14:textId="77777777" w:rsidR="004B6679" w:rsidRDefault="004B6679" w:rsidP="004B6679">
      <w:pPr>
        <w:pStyle w:val="Paragraphedeliste"/>
        <w:numPr>
          <w:ilvl w:val="0"/>
          <w:numId w:val="22"/>
        </w:numPr>
      </w:pPr>
      <w:r>
        <w:t xml:space="preserve">Utiliser les contrôles flèches pour ajouter ou supprimer </w:t>
      </w:r>
      <w:r w:rsidR="00925657">
        <w:t xml:space="preserve">les </w:t>
      </w:r>
      <w:r w:rsidR="00F13B2F">
        <w:t xml:space="preserve">grilles / </w:t>
      </w:r>
      <w:r w:rsidR="00925657">
        <w:t xml:space="preserve">fichiers </w:t>
      </w:r>
      <w:r w:rsidR="00925657">
        <w:sym w:font="Wingdings" w:char="F0E8"/>
      </w:r>
      <w:r w:rsidR="00925657">
        <w:t xml:space="preserve"> suivant</w:t>
      </w:r>
    </w:p>
    <w:p w14:paraId="4A321DC7" w14:textId="77777777" w:rsidR="00435783" w:rsidRDefault="00435783" w:rsidP="00435783">
      <w:pPr>
        <w:ind w:left="360"/>
        <w:jc w:val="center"/>
      </w:pPr>
      <w:r w:rsidRPr="00435783">
        <w:rPr>
          <w:noProof/>
        </w:rPr>
        <w:drawing>
          <wp:inline distT="0" distB="0" distL="0" distR="0" wp14:anchorId="2DF4BC43" wp14:editId="20E72E02">
            <wp:extent cx="4430395" cy="2491994"/>
            <wp:effectExtent l="0" t="0" r="8255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4741" cy="249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26E4" w14:textId="77777777" w:rsidR="00435783" w:rsidRDefault="00435783" w:rsidP="00435783">
      <w:pPr>
        <w:ind w:left="360"/>
        <w:jc w:val="center"/>
      </w:pPr>
    </w:p>
    <w:p w14:paraId="30BA0399" w14:textId="77777777" w:rsidR="00435783" w:rsidRDefault="00435783" w:rsidP="00435783">
      <w:pPr>
        <w:ind w:left="360"/>
        <w:jc w:val="center"/>
      </w:pPr>
    </w:p>
    <w:p w14:paraId="6B28C757" w14:textId="77777777" w:rsidR="00435783" w:rsidRDefault="00435783" w:rsidP="00435783">
      <w:pPr>
        <w:ind w:left="360"/>
        <w:jc w:val="center"/>
      </w:pPr>
    </w:p>
    <w:p w14:paraId="16744EBE" w14:textId="77777777" w:rsidR="00435783" w:rsidRDefault="00435783" w:rsidP="00435783">
      <w:pPr>
        <w:ind w:left="360"/>
        <w:jc w:val="center"/>
      </w:pPr>
    </w:p>
    <w:p w14:paraId="06FD8580" w14:textId="77777777" w:rsidR="00435783" w:rsidRDefault="00435783" w:rsidP="00435783">
      <w:pPr>
        <w:ind w:left="360"/>
        <w:jc w:val="center"/>
      </w:pPr>
    </w:p>
    <w:p w14:paraId="46F73500" w14:textId="77777777" w:rsidR="00435783" w:rsidRDefault="00435783" w:rsidP="00435783">
      <w:pPr>
        <w:pStyle w:val="Paragraphedeliste"/>
        <w:numPr>
          <w:ilvl w:val="0"/>
          <w:numId w:val="22"/>
        </w:numPr>
        <w:jc w:val="left"/>
      </w:pPr>
      <w:r>
        <w:t>Vous pouvez modifier le comportement des médias.</w:t>
      </w:r>
    </w:p>
    <w:p w14:paraId="14B90F01" w14:textId="77777777" w:rsidR="00435783" w:rsidRDefault="00435783" w:rsidP="00F13B2F">
      <w:pPr>
        <w:ind w:left="360"/>
        <w:jc w:val="center"/>
      </w:pPr>
      <w:r w:rsidRPr="00435783">
        <w:rPr>
          <w:noProof/>
        </w:rPr>
        <w:drawing>
          <wp:inline distT="0" distB="0" distL="0" distR="0" wp14:anchorId="5FDCCA22" wp14:editId="3443582A">
            <wp:extent cx="4410710" cy="3578010"/>
            <wp:effectExtent l="0" t="0" r="889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2111" cy="35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5037" w14:textId="77777777" w:rsidR="00925657" w:rsidRDefault="00925657" w:rsidP="00435783">
      <w:pPr>
        <w:pStyle w:val="Paragraphedeliste"/>
        <w:numPr>
          <w:ilvl w:val="0"/>
          <w:numId w:val="22"/>
        </w:numPr>
      </w:pPr>
      <w:r>
        <w:t>Choisir la planification</w:t>
      </w:r>
      <w:r w:rsidR="00F13B2F">
        <w:t>, ici de 8h00 à 12h00 et de 13h00 à 17h00</w:t>
      </w:r>
    </w:p>
    <w:p w14:paraId="6DEEFFF5" w14:textId="77777777" w:rsidR="00435783" w:rsidRDefault="00435783" w:rsidP="00435783">
      <w:pPr>
        <w:jc w:val="center"/>
      </w:pPr>
      <w:r w:rsidRPr="00F13B2F">
        <w:rPr>
          <w:noProof/>
        </w:rPr>
        <w:drawing>
          <wp:inline distT="0" distB="0" distL="0" distR="0" wp14:anchorId="169A069F" wp14:editId="2DFCC08E">
            <wp:extent cx="4563745" cy="2568272"/>
            <wp:effectExtent l="0" t="0" r="8255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5185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39C4" w14:textId="77777777" w:rsidR="00435783" w:rsidRDefault="00F13B2F" w:rsidP="00435783">
      <w:pPr>
        <w:pStyle w:val="Paragraphedeliste"/>
        <w:numPr>
          <w:ilvl w:val="0"/>
          <w:numId w:val="22"/>
        </w:numPr>
      </w:pPr>
      <w:r>
        <w:t>Vous pouvez définir une durée de tolérance afin de ne pas couper brutalement un média en cours d’exécution</w:t>
      </w:r>
      <w:r w:rsidR="00435783">
        <w:t>.</w:t>
      </w:r>
    </w:p>
    <w:p w14:paraId="5C5ACD13" w14:textId="77777777" w:rsidR="00435783" w:rsidRDefault="00F13B2F" w:rsidP="00435783">
      <w:pPr>
        <w:pStyle w:val="Paragraphedeliste"/>
        <w:numPr>
          <w:ilvl w:val="0"/>
          <w:numId w:val="22"/>
        </w:numPr>
      </w:pPr>
      <w:r>
        <w:t>Cliquer sur « Terminer » pour valider la planification.</w:t>
      </w:r>
    </w:p>
    <w:p w14:paraId="227A2693" w14:textId="77777777" w:rsidR="00FE0A35" w:rsidRDefault="00B30AE6" w:rsidP="00435783">
      <w:pPr>
        <w:pStyle w:val="Paragraphedeliste"/>
        <w:numPr>
          <w:ilvl w:val="0"/>
          <w:numId w:val="22"/>
        </w:numPr>
      </w:pPr>
      <w:r>
        <w:t xml:space="preserve">Publier sur le périphérique préalablement configuré dans les Réglages </w:t>
      </w:r>
      <w:r>
        <w:sym w:font="Wingdings" w:char="F0E8"/>
      </w:r>
      <w:r>
        <w:t xml:space="preserve"> Préférences </w:t>
      </w:r>
      <w:r>
        <w:sym w:font="Wingdings" w:char="F0E8"/>
      </w:r>
      <w:r>
        <w:t xml:space="preserve"> Appareils</w:t>
      </w:r>
    </w:p>
    <w:p w14:paraId="4326929E" w14:textId="77777777" w:rsidR="00FE7523" w:rsidRDefault="00FE7523">
      <w:pPr>
        <w:jc w:val="left"/>
      </w:pPr>
      <w:r>
        <w:br w:type="page"/>
      </w:r>
    </w:p>
    <w:p w14:paraId="39D3A099" w14:textId="77777777" w:rsidR="00B30AE6" w:rsidRDefault="00B30AE6" w:rsidP="00B30AE6">
      <w:pPr>
        <w:pStyle w:val="Titre2"/>
      </w:pPr>
      <w:bookmarkStart w:id="17" w:name="_Toc20228490"/>
      <w:r>
        <w:t>Ajouter un grille supplémentaire composé de plusieurs zones</w:t>
      </w:r>
      <w:bookmarkEnd w:id="17"/>
    </w:p>
    <w:p w14:paraId="06C4E853" w14:textId="77777777" w:rsidR="00B30AE6" w:rsidRDefault="00B30AE6" w:rsidP="00B30AE6">
      <w:pPr>
        <w:pStyle w:val="Paragraphedeliste"/>
        <w:numPr>
          <w:ilvl w:val="0"/>
          <w:numId w:val="22"/>
        </w:numPr>
      </w:pPr>
      <w:r>
        <w:t xml:space="preserve">Ajouter une nouvelle grille, la nommer </w:t>
      </w:r>
      <w:r w:rsidR="00941686">
        <w:t>« </w:t>
      </w:r>
      <w:r>
        <w:t>multizone</w:t>
      </w:r>
      <w:r w:rsidR="00941686">
        <w:t> »</w:t>
      </w:r>
    </w:p>
    <w:p w14:paraId="4B116A5B" w14:textId="77777777" w:rsidR="00B30AE6" w:rsidRDefault="00941686" w:rsidP="00941686">
      <w:pPr>
        <w:pStyle w:val="Paragraphedeliste"/>
        <w:numPr>
          <w:ilvl w:val="0"/>
          <w:numId w:val="22"/>
        </w:numPr>
      </w:pPr>
      <w:r>
        <w:t>Ajouter les bandeaux haut et bas dans la zone habillage</w:t>
      </w:r>
    </w:p>
    <w:p w14:paraId="7629F35B" w14:textId="77777777" w:rsidR="00435783" w:rsidRDefault="00435783" w:rsidP="00435783">
      <w:pPr>
        <w:jc w:val="center"/>
      </w:pPr>
      <w:r w:rsidRPr="00435783">
        <w:rPr>
          <w:noProof/>
        </w:rPr>
        <w:drawing>
          <wp:inline distT="0" distB="0" distL="0" distR="0" wp14:anchorId="5473C34E" wp14:editId="78185841">
            <wp:extent cx="4792345" cy="2882881"/>
            <wp:effectExtent l="0" t="0" r="825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7052" cy="28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E325" w14:textId="77777777" w:rsidR="00941686" w:rsidRDefault="00941686" w:rsidP="00941686">
      <w:pPr>
        <w:pStyle w:val="Paragraphedeliste"/>
        <w:numPr>
          <w:ilvl w:val="0"/>
          <w:numId w:val="22"/>
        </w:numPr>
      </w:pPr>
      <w:r>
        <w:t>Ajouter les bandeaux dans la grille nouvellement cré</w:t>
      </w:r>
      <w:r w:rsidR="007D59D8">
        <w:t>ée</w:t>
      </w:r>
      <w:r>
        <w:t xml:space="preserve"> (</w:t>
      </w:r>
      <w:r w:rsidR="001E6024">
        <w:t xml:space="preserve">Editer la grille </w:t>
      </w:r>
      <w:r>
        <w:t>multizone)</w:t>
      </w:r>
    </w:p>
    <w:p w14:paraId="733BCA4B" w14:textId="77777777" w:rsidR="001E6024" w:rsidRDefault="001E6024" w:rsidP="001E6024">
      <w:pPr>
        <w:pStyle w:val="Paragraphedeliste"/>
        <w:numPr>
          <w:ilvl w:val="1"/>
          <w:numId w:val="22"/>
        </w:numPr>
      </w:pPr>
      <w:r>
        <w:t>Editer la grille multizone et y ajouter les bandeaux haut et bas</w:t>
      </w:r>
    </w:p>
    <w:p w14:paraId="57CCA6DD" w14:textId="77777777" w:rsidR="001E6024" w:rsidRDefault="001E6024" w:rsidP="001E6024">
      <w:pPr>
        <w:jc w:val="center"/>
      </w:pPr>
      <w:r w:rsidRPr="001E6024">
        <w:rPr>
          <w:noProof/>
        </w:rPr>
        <w:drawing>
          <wp:inline distT="0" distB="0" distL="0" distR="0" wp14:anchorId="58FEBC68" wp14:editId="3F8ED94B">
            <wp:extent cx="1806585" cy="2647950"/>
            <wp:effectExtent l="0" t="0" r="317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7383" cy="26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A63CB" w14:textId="77777777" w:rsidR="001E6024" w:rsidRDefault="001E6024" w:rsidP="00941686">
      <w:pPr>
        <w:pStyle w:val="Paragraphedeliste"/>
        <w:numPr>
          <w:ilvl w:val="0"/>
          <w:numId w:val="22"/>
        </w:numPr>
      </w:pPr>
      <w:r>
        <w:t>Ajuster au mieux les proportions des zones</w:t>
      </w:r>
    </w:p>
    <w:p w14:paraId="32435816" w14:textId="77777777" w:rsidR="001E6024" w:rsidRDefault="001E6024" w:rsidP="001E6024"/>
    <w:p w14:paraId="5C9708B3" w14:textId="77777777" w:rsidR="001E6024" w:rsidRDefault="001E6024" w:rsidP="001E6024"/>
    <w:p w14:paraId="2935AA86" w14:textId="77777777" w:rsidR="001E6024" w:rsidRDefault="001E6024" w:rsidP="001E6024"/>
    <w:p w14:paraId="0ADB94F3" w14:textId="77777777" w:rsidR="00FE7523" w:rsidRDefault="00FE7523" w:rsidP="00941686">
      <w:pPr>
        <w:pStyle w:val="Paragraphedeliste"/>
        <w:numPr>
          <w:ilvl w:val="0"/>
          <w:numId w:val="22"/>
        </w:numPr>
      </w:pPr>
      <w:r>
        <w:t>Création d’un texte simple</w:t>
      </w:r>
      <w:r w:rsidR="001E6024">
        <w:t xml:space="preserve"> (pour le bandeau haut ou bas)</w:t>
      </w:r>
    </w:p>
    <w:p w14:paraId="24EDDF95" w14:textId="77777777" w:rsidR="00FE7523" w:rsidRDefault="00FE7523" w:rsidP="00FE7523">
      <w:pPr>
        <w:pStyle w:val="Paragraphedeliste"/>
        <w:numPr>
          <w:ilvl w:val="1"/>
          <w:numId w:val="22"/>
        </w:numPr>
      </w:pPr>
      <w:r>
        <w:t>Depuis le référentiel de fichiers</w:t>
      </w:r>
    </w:p>
    <w:p w14:paraId="54A71E89" w14:textId="77777777" w:rsidR="00FE7523" w:rsidRDefault="00FE7523" w:rsidP="00FE7523">
      <w:pPr>
        <w:pStyle w:val="Paragraphedeliste"/>
        <w:numPr>
          <w:ilvl w:val="2"/>
          <w:numId w:val="22"/>
        </w:numPr>
      </w:pPr>
      <w:r>
        <w:t xml:space="preserve">Clic droit sur un dossier </w:t>
      </w:r>
      <w:r>
        <w:sym w:font="Wingdings" w:char="F0E8"/>
      </w:r>
      <w:r>
        <w:t xml:space="preserve"> Nouveau </w:t>
      </w:r>
      <w:r>
        <w:sym w:font="Wingdings" w:char="F0E8"/>
      </w:r>
      <w:r>
        <w:t xml:space="preserve"> </w:t>
      </w:r>
      <w:proofErr w:type="spellStart"/>
      <w:r>
        <w:t>Nouveau</w:t>
      </w:r>
      <w:proofErr w:type="spellEnd"/>
      <w:r>
        <w:t xml:space="preserve"> fichier texte</w:t>
      </w:r>
    </w:p>
    <w:p w14:paraId="2A4B4B95" w14:textId="77777777" w:rsidR="00FE7523" w:rsidRDefault="00FE7523" w:rsidP="00FE7523">
      <w:pPr>
        <w:pStyle w:val="Paragraphedeliste"/>
        <w:numPr>
          <w:ilvl w:val="2"/>
          <w:numId w:val="22"/>
        </w:numPr>
      </w:pPr>
      <w:r>
        <w:t>Saisir le texte à afficher et le nom du fichier</w:t>
      </w:r>
    </w:p>
    <w:p w14:paraId="259F567E" w14:textId="77777777" w:rsidR="00FE7523" w:rsidRDefault="00FE7523" w:rsidP="00941686">
      <w:pPr>
        <w:pStyle w:val="Paragraphedeliste"/>
        <w:numPr>
          <w:ilvl w:val="0"/>
          <w:numId w:val="22"/>
        </w:numPr>
      </w:pPr>
      <w:r>
        <w:t>Création d’un texte défilant</w:t>
      </w:r>
    </w:p>
    <w:p w14:paraId="6CC5DE90" w14:textId="77777777" w:rsidR="00FE7523" w:rsidRDefault="00FE7523" w:rsidP="00FE7523">
      <w:pPr>
        <w:pStyle w:val="Paragraphedeliste"/>
        <w:numPr>
          <w:ilvl w:val="1"/>
          <w:numId w:val="22"/>
        </w:numPr>
      </w:pPr>
      <w:r>
        <w:t>Depuis le référentiel « Assistant génération de documents »</w:t>
      </w:r>
    </w:p>
    <w:p w14:paraId="7DF81C64" w14:textId="77777777" w:rsidR="001E6024" w:rsidRDefault="001E6024" w:rsidP="001E6024">
      <w:pPr>
        <w:jc w:val="center"/>
      </w:pPr>
      <w:r w:rsidRPr="001E6024">
        <w:rPr>
          <w:noProof/>
        </w:rPr>
        <w:drawing>
          <wp:inline distT="0" distB="0" distL="0" distR="0" wp14:anchorId="6632E138" wp14:editId="48F70C6B">
            <wp:extent cx="5078095" cy="2671515"/>
            <wp:effectExtent l="0" t="0" r="825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1806" cy="26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1FB1" w14:textId="77777777" w:rsidR="00FE7523" w:rsidRDefault="00FE7523" w:rsidP="00FE7523">
      <w:pPr>
        <w:pStyle w:val="Paragraphedeliste"/>
        <w:numPr>
          <w:ilvl w:val="2"/>
          <w:numId w:val="22"/>
        </w:numPr>
      </w:pPr>
      <w:r>
        <w:t>Choisir « Texte horizontal défilant par fichier »</w:t>
      </w:r>
    </w:p>
    <w:p w14:paraId="12DA8A6B" w14:textId="77777777" w:rsidR="00FE7523" w:rsidRDefault="00FE7523" w:rsidP="00FE7523">
      <w:pPr>
        <w:pStyle w:val="Paragraphedeliste"/>
        <w:numPr>
          <w:ilvl w:val="2"/>
          <w:numId w:val="22"/>
        </w:numPr>
      </w:pPr>
      <w:r>
        <w:t>Sélectionner le fichier texte précédemment cré</w:t>
      </w:r>
      <w:r w:rsidR="007D59D8">
        <w:t>é</w:t>
      </w:r>
    </w:p>
    <w:p w14:paraId="64FCD86D" w14:textId="77777777" w:rsidR="001E6024" w:rsidRDefault="001E6024" w:rsidP="001E6024">
      <w:pPr>
        <w:jc w:val="center"/>
      </w:pPr>
      <w:r w:rsidRPr="001E6024">
        <w:rPr>
          <w:noProof/>
        </w:rPr>
        <w:drawing>
          <wp:inline distT="0" distB="0" distL="0" distR="0" wp14:anchorId="48A42E00" wp14:editId="5D859AA1">
            <wp:extent cx="3487420" cy="2487037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0194" cy="24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B838" w14:textId="77777777" w:rsidR="00FE7523" w:rsidRDefault="00FE7523" w:rsidP="00FE7523">
      <w:pPr>
        <w:pStyle w:val="Paragraphedeliste"/>
        <w:numPr>
          <w:ilvl w:val="2"/>
          <w:numId w:val="22"/>
        </w:numPr>
      </w:pPr>
      <w:r>
        <w:t>Choisir un formatage de texte adapt</w:t>
      </w:r>
      <w:r w:rsidR="007D59D8">
        <w:t>é</w:t>
      </w:r>
      <w:r>
        <w:t xml:space="preserve"> pour la zone d’affichage du/des bandeaux</w:t>
      </w:r>
    </w:p>
    <w:p w14:paraId="6A332863" w14:textId="77777777" w:rsidR="00A5691C" w:rsidRDefault="001E6024" w:rsidP="00A5691C">
      <w:pPr>
        <w:pStyle w:val="Paragraphedeliste"/>
        <w:numPr>
          <w:ilvl w:val="3"/>
          <w:numId w:val="22"/>
        </w:numPr>
      </w:pPr>
      <w:r>
        <w:t xml:space="preserve">« Terminer » </w:t>
      </w:r>
      <w:r>
        <w:sym w:font="Wingdings" w:char="F0E8"/>
      </w:r>
      <w:r>
        <w:t xml:space="preserve"> </w:t>
      </w:r>
      <w:r w:rsidR="00A5691C">
        <w:t xml:space="preserve">Génération d’un fichier au format </w:t>
      </w:r>
      <w:proofErr w:type="gramStart"/>
      <w:r w:rsidR="00A5691C">
        <w:t>« .</w:t>
      </w:r>
      <w:proofErr w:type="spellStart"/>
      <w:r w:rsidR="00A5691C">
        <w:t>maff</w:t>
      </w:r>
      <w:proofErr w:type="spellEnd"/>
      <w:proofErr w:type="gramEnd"/>
      <w:r w:rsidR="00A5691C">
        <w:t> »</w:t>
      </w:r>
    </w:p>
    <w:p w14:paraId="47A15B52" w14:textId="77777777" w:rsidR="00CB63F5" w:rsidRDefault="00CB63F5" w:rsidP="00CB63F5"/>
    <w:p w14:paraId="14392E36" w14:textId="77777777" w:rsidR="00CB63F5" w:rsidRDefault="00CB63F5" w:rsidP="00CB63F5"/>
    <w:p w14:paraId="70AE83CA" w14:textId="77777777" w:rsidR="00CB63F5" w:rsidRDefault="00CB63F5" w:rsidP="00CB63F5"/>
    <w:p w14:paraId="7202C2BB" w14:textId="77777777" w:rsidR="00FE7523" w:rsidRDefault="00FE7523" w:rsidP="00941686">
      <w:pPr>
        <w:pStyle w:val="Paragraphedeliste"/>
        <w:numPr>
          <w:ilvl w:val="0"/>
          <w:numId w:val="22"/>
        </w:numPr>
      </w:pPr>
      <w:r>
        <w:t>Editer la planification</w:t>
      </w:r>
      <w:r w:rsidR="00CB63F5">
        <w:t xml:space="preserve"> actuelle</w:t>
      </w:r>
    </w:p>
    <w:p w14:paraId="6EF584EE" w14:textId="77777777" w:rsidR="00941686" w:rsidRDefault="00FE7523" w:rsidP="00FE7523">
      <w:pPr>
        <w:pStyle w:val="Paragraphedeliste"/>
        <w:numPr>
          <w:ilvl w:val="1"/>
          <w:numId w:val="22"/>
        </w:numPr>
      </w:pPr>
      <w:r>
        <w:t>Ajouter la grille « multizone » à la suite</w:t>
      </w:r>
      <w:r w:rsidR="007D59D8">
        <w:t>,</w:t>
      </w:r>
      <w:r>
        <w:t xml:space="preserve"> de sorte qu’</w:t>
      </w:r>
      <w:r w:rsidR="00CB63F5">
        <w:t>à</w:t>
      </w:r>
      <w:r>
        <w:t xml:space="preserve"> la fin d</w:t>
      </w:r>
      <w:r w:rsidR="00CB63F5">
        <w:t xml:space="preserve">u PDF le </w:t>
      </w:r>
      <w:r>
        <w:t>plein écran pas</w:t>
      </w:r>
      <w:r w:rsidR="00CB63F5">
        <w:t>se</w:t>
      </w:r>
      <w:r>
        <w:t xml:space="preserve"> en multizone</w:t>
      </w:r>
    </w:p>
    <w:p w14:paraId="5BF9882F" w14:textId="77777777" w:rsidR="00CB63F5" w:rsidRDefault="00CB63F5" w:rsidP="00CB63F5">
      <w:pPr>
        <w:pStyle w:val="Paragraphedeliste"/>
        <w:numPr>
          <w:ilvl w:val="2"/>
          <w:numId w:val="22"/>
        </w:numPr>
      </w:pPr>
      <w:r>
        <w:t>Sélectionner la/les zone d’affichage pour y déplacer les éléments</w:t>
      </w:r>
    </w:p>
    <w:p w14:paraId="0EEA584E" w14:textId="77777777" w:rsidR="00CB63F5" w:rsidRDefault="00CB63F5" w:rsidP="00CB63F5">
      <w:pPr>
        <w:pStyle w:val="Paragraphedeliste"/>
        <w:numPr>
          <w:ilvl w:val="3"/>
          <w:numId w:val="22"/>
        </w:numPr>
      </w:pPr>
      <w:r>
        <w:t xml:space="preserve">Zone Principale </w:t>
      </w:r>
      <w:r>
        <w:sym w:font="Wingdings" w:char="F0E8"/>
      </w:r>
      <w:r>
        <w:t xml:space="preserve"> Ajout fichier PDF</w:t>
      </w:r>
    </w:p>
    <w:p w14:paraId="4F4A6B06" w14:textId="77777777" w:rsidR="00CB63F5" w:rsidRDefault="00CB63F5" w:rsidP="00CB63F5">
      <w:pPr>
        <w:pStyle w:val="Paragraphedeliste"/>
        <w:numPr>
          <w:ilvl w:val="3"/>
          <w:numId w:val="22"/>
        </w:numPr>
      </w:pPr>
      <w:r>
        <w:t xml:space="preserve">Zone Bandeau haut </w:t>
      </w:r>
      <w:r>
        <w:sym w:font="Wingdings" w:char="F0E8"/>
      </w:r>
      <w:r>
        <w:t xml:space="preserve"> Ajout fichier ici </w:t>
      </w:r>
      <w:proofErr w:type="spellStart"/>
      <w:r>
        <w:t>Texte.maff</w:t>
      </w:r>
      <w:proofErr w:type="spellEnd"/>
    </w:p>
    <w:p w14:paraId="74F891FA" w14:textId="77777777" w:rsidR="00CB63F5" w:rsidRDefault="00CB63F5" w:rsidP="00CB63F5">
      <w:pPr>
        <w:pStyle w:val="Paragraphedeliste"/>
        <w:numPr>
          <w:ilvl w:val="3"/>
          <w:numId w:val="22"/>
        </w:numPr>
      </w:pPr>
      <w:r>
        <w:t>Idem pour la zone du bas</w:t>
      </w:r>
    </w:p>
    <w:p w14:paraId="7F052AFD" w14:textId="77777777" w:rsidR="00CB63F5" w:rsidRDefault="00CB63F5" w:rsidP="00CB63F5">
      <w:pPr>
        <w:pStyle w:val="Paragraphedeliste"/>
        <w:ind w:left="2160"/>
      </w:pPr>
    </w:p>
    <w:p w14:paraId="044F1FD4" w14:textId="77777777" w:rsidR="00A5691C" w:rsidRDefault="00A5691C" w:rsidP="00A5691C">
      <w:pPr>
        <w:pStyle w:val="Paragraphedeliste"/>
        <w:numPr>
          <w:ilvl w:val="0"/>
          <w:numId w:val="22"/>
        </w:numPr>
      </w:pPr>
      <w:r>
        <w:t xml:space="preserve">Prévisualiser la planification en cliquant </w:t>
      </w:r>
      <w:r w:rsidR="007D59D8">
        <w:t xml:space="preserve">avec le bouton </w:t>
      </w:r>
      <w:r>
        <w:t>droit</w:t>
      </w:r>
      <w:r w:rsidR="007D59D8">
        <w:t xml:space="preserve"> de la souris</w:t>
      </w:r>
      <w:r>
        <w:t xml:space="preserve"> sur le calendrier puis </w:t>
      </w:r>
      <w:r w:rsidR="007D59D8">
        <w:t>« </w:t>
      </w:r>
      <w:r>
        <w:t>Visualiser</w:t>
      </w:r>
      <w:r w:rsidR="007D59D8">
        <w:t> »</w:t>
      </w:r>
    </w:p>
    <w:p w14:paraId="6A84BB7D" w14:textId="77777777" w:rsidR="00A5691C" w:rsidRDefault="00A5691C" w:rsidP="00A5691C">
      <w:pPr>
        <w:pStyle w:val="Titre2"/>
      </w:pPr>
      <w:bookmarkStart w:id="18" w:name="_Toc20228491"/>
      <w:r>
        <w:t>Ajouter un Wid</w:t>
      </w:r>
      <w:r w:rsidR="00FE0A35">
        <w:t>g</w:t>
      </w:r>
      <w:r>
        <w:t>et météo</w:t>
      </w:r>
      <w:bookmarkEnd w:id="18"/>
    </w:p>
    <w:p w14:paraId="0119A273" w14:textId="77777777" w:rsidR="00CB63F5" w:rsidRPr="00CB63F5" w:rsidRDefault="00CB63F5" w:rsidP="00CB63F5">
      <w:pPr>
        <w:pStyle w:val="Remarque"/>
      </w:pPr>
      <w:r>
        <w:t>Nécessite une connexion internet</w:t>
      </w:r>
    </w:p>
    <w:p w14:paraId="4F79C8CE" w14:textId="77777777" w:rsidR="00A5691C" w:rsidRDefault="00A5691C" w:rsidP="00A5691C">
      <w:pPr>
        <w:pStyle w:val="Paragraphedeliste"/>
        <w:numPr>
          <w:ilvl w:val="0"/>
          <w:numId w:val="22"/>
        </w:numPr>
      </w:pPr>
      <w:r>
        <w:t>Ajouter un nouveau fichier texte</w:t>
      </w:r>
    </w:p>
    <w:p w14:paraId="0E195511" w14:textId="77777777" w:rsidR="00A5691C" w:rsidRDefault="00A5691C" w:rsidP="00A5691C">
      <w:pPr>
        <w:pStyle w:val="Paragraphedeliste"/>
        <w:numPr>
          <w:ilvl w:val="1"/>
          <w:numId w:val="22"/>
        </w:numPr>
      </w:pPr>
      <w:r>
        <w:t>Au moment de le nommer choisir .html comme extension de fichier</w:t>
      </w:r>
    </w:p>
    <w:p w14:paraId="7CE11E07" w14:textId="77777777" w:rsidR="00A5691C" w:rsidRDefault="008D2BEF" w:rsidP="00A5691C">
      <w:pPr>
        <w:pStyle w:val="Paragraphedeliste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989EA27" wp14:editId="6AE8C7F0">
                <wp:simplePos x="0" y="0"/>
                <wp:positionH relativeFrom="margin">
                  <wp:align>right</wp:align>
                </wp:positionH>
                <wp:positionV relativeFrom="paragraph">
                  <wp:posOffset>348615</wp:posOffset>
                </wp:positionV>
                <wp:extent cx="6810375" cy="1404620"/>
                <wp:effectExtent l="0" t="0" r="28575" b="273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DD98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&lt;html&gt;</w:t>
                            </w:r>
                          </w:p>
                          <w:p w14:paraId="7C390AA6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&lt;head&gt;</w:t>
                            </w:r>
                          </w:p>
                          <w:p w14:paraId="335A7B04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&lt;meta http-</w:t>
                            </w:r>
                            <w:proofErr w:type="spellStart"/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equiv</w:t>
                            </w:r>
                            <w:proofErr w:type="spellEnd"/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="content-type" content="text/html; charset=UTF-8"/&gt;</w:t>
                            </w:r>
                          </w:p>
                          <w:p w14:paraId="312E13E8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&lt;/head&gt;&lt;script charset='UTF-8' src='http://www.meteofrance.com/mf3-rpc-portlet/rest/vignettepartenaire/840310/type/VILLE_FRANCE/size/PORTRAIT_VIGNETTE' type='text/</w:t>
                            </w:r>
                            <w:proofErr w:type="spellStart"/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javascript</w:t>
                            </w:r>
                            <w:proofErr w:type="spellEnd"/>
                            <w:r w:rsidRPr="00191D51">
                              <w:rPr>
                                <w:rFonts w:ascii="Courier New" w:eastAsia="Times New Roman" w:hAnsi="Courier New" w:cs="Courier New"/>
                                <w:szCs w:val="20"/>
                                <w:lang w:val="en-GB"/>
                              </w:rPr>
                              <w:t>'&gt;&lt;/script&gt;&lt;/html&gt;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left:0;text-align:left;margin-left:485.05pt;margin-top:27.45pt;width:536.25pt;height:110.6pt;z-index:2516648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">
                <v:textbox style="mso-fit-shape-to-text:t">
                  <w:txbxContent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</w:pPr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&lt;html&gt;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</w:pPr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&lt;head&gt;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</w:pPr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&lt;meta http-</w:t>
                      </w:r>
                      <w:proofErr w:type="spellStart"/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equiv</w:t>
                      </w:r>
                      <w:proofErr w:type="spellEnd"/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="content-type" content="text/html; charset=UTF-8"/&gt;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lang w:val="en-GB"/>
                        </w:rPr>
                      </w:pPr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&lt;/head&gt;&lt;script charset='UTF-8' src='http://www.meteofrance.com/mf3-rpc-portlet/rest/vignettepartenaire/840310/type/VILLE_FRANCE/size/PORTRAIT_VIGNETTE' type='text/</w:t>
                      </w:r>
                      <w:proofErr w:type="spellStart"/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javascript</w:t>
                      </w:r>
                      <w:proofErr w:type="spellEnd"/>
                      <w:r w:rsidRPr="00191D51">
                        <w:rPr>
                          <w:rFonts w:ascii="Courier New" w:eastAsia="Times New Roman" w:hAnsi="Courier New" w:cs="Courier New"/>
                          <w:szCs w:val="20"/>
                          <w:lang w:val="en-GB"/>
                        </w:rPr>
                        <w:t>'&gt;&lt;/script&gt;&lt;/html&gt;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691C">
        <w:t>Copier / Coller le code d’intégration du widget dans la zone de texte</w:t>
      </w:r>
    </w:p>
    <w:p w14:paraId="6349DCDD" w14:textId="77777777" w:rsidR="00A5691C" w:rsidRDefault="00A5691C" w:rsidP="00A5691C">
      <w:pPr>
        <w:pStyle w:val="Paragraphedeliste"/>
        <w:numPr>
          <w:ilvl w:val="0"/>
          <w:numId w:val="22"/>
        </w:numPr>
      </w:pPr>
      <w:r>
        <w:t>Ajouter une zone flottante</w:t>
      </w:r>
    </w:p>
    <w:p w14:paraId="23AB00E6" w14:textId="77777777" w:rsidR="00A5691C" w:rsidRDefault="00A5691C" w:rsidP="00A5691C">
      <w:pPr>
        <w:pStyle w:val="Paragraphedeliste"/>
        <w:numPr>
          <w:ilvl w:val="1"/>
          <w:numId w:val="22"/>
        </w:numPr>
      </w:pPr>
      <w:r>
        <w:t xml:space="preserve">Habillage </w:t>
      </w:r>
      <w:r>
        <w:sym w:font="Wingdings" w:char="F0E8"/>
      </w:r>
      <w:r>
        <w:t xml:space="preserve"> Editer </w:t>
      </w:r>
      <w:r>
        <w:sym w:font="Wingdings" w:char="F0E8"/>
      </w:r>
      <w:r>
        <w:t xml:space="preserve"> </w:t>
      </w:r>
      <w:r w:rsidR="00FE0A35">
        <w:t xml:space="preserve">Ajouter </w:t>
      </w:r>
      <w:r w:rsidR="00FE0A35">
        <w:sym w:font="Wingdings" w:char="F0E8"/>
      </w:r>
      <w:r w:rsidR="00FE0A35">
        <w:t xml:space="preserve"> Elément flottant</w:t>
      </w:r>
    </w:p>
    <w:p w14:paraId="724E3FA2" w14:textId="77777777" w:rsidR="00FE0A35" w:rsidRDefault="00FE0A35" w:rsidP="00A5691C">
      <w:pPr>
        <w:pStyle w:val="Paragraphedeliste"/>
        <w:numPr>
          <w:ilvl w:val="1"/>
          <w:numId w:val="22"/>
        </w:numPr>
      </w:pPr>
      <w:r>
        <w:t>Choisir une taille adapt</w:t>
      </w:r>
      <w:r w:rsidR="007D59D8">
        <w:t>ée</w:t>
      </w:r>
      <w:r>
        <w:t xml:space="preserve"> au widget</w:t>
      </w:r>
    </w:p>
    <w:p w14:paraId="3EEC2004" w14:textId="77777777" w:rsidR="00FE0A35" w:rsidRDefault="00FE0A35" w:rsidP="00FE0A35">
      <w:pPr>
        <w:pStyle w:val="Titre2"/>
      </w:pPr>
      <w:bookmarkStart w:id="19" w:name="_Toc20228492"/>
      <w:r>
        <w:t>Ajouter un fil d’actualité twitter</w:t>
      </w:r>
      <w:bookmarkEnd w:id="19"/>
    </w:p>
    <w:p w14:paraId="0394FE2B" w14:textId="77777777" w:rsidR="0037465A" w:rsidRPr="0037465A" w:rsidRDefault="0037465A" w:rsidP="0037465A">
      <w:pPr>
        <w:pStyle w:val="Remarque"/>
      </w:pPr>
      <w:r>
        <w:t>Nécessite une connexion internet</w:t>
      </w:r>
    </w:p>
    <w:p w14:paraId="05E75A64" w14:textId="77777777" w:rsidR="00FE0A35" w:rsidRDefault="00FE0A35" w:rsidP="00FE0A35">
      <w:pPr>
        <w:pStyle w:val="Paragraphedeliste"/>
        <w:numPr>
          <w:ilvl w:val="0"/>
          <w:numId w:val="22"/>
        </w:numPr>
      </w:pPr>
      <w:r>
        <w:t>Ajouter un nouveau fichier texte</w:t>
      </w:r>
    </w:p>
    <w:p w14:paraId="17836C99" w14:textId="77777777" w:rsidR="00FE0A35" w:rsidRDefault="0037465A" w:rsidP="00FE0A35">
      <w:pPr>
        <w:pStyle w:val="Paragraphedeliste"/>
        <w:numPr>
          <w:ilvl w:val="1"/>
          <w:numId w:val="2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F4B1FFF" wp14:editId="0017635D">
                <wp:simplePos x="0" y="0"/>
                <wp:positionH relativeFrom="margin">
                  <wp:align>right</wp:align>
                </wp:positionH>
                <wp:positionV relativeFrom="paragraph">
                  <wp:posOffset>328930</wp:posOffset>
                </wp:positionV>
                <wp:extent cx="6810375" cy="1571625"/>
                <wp:effectExtent l="0" t="0" r="28575" b="28575"/>
                <wp:wrapSquare wrapText="bothSides"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6DC0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hAnsi="Courier New" w:cs="Courier New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&lt;html&gt;&lt;head&gt;</w:t>
                            </w:r>
                          </w:p>
                          <w:p w14:paraId="25735823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hAnsi="Courier New" w:cs="Courier New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&lt;meta http-</w:t>
                            </w:r>
                            <w:proofErr w:type="spellStart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equiv</w:t>
                            </w:r>
                            <w:proofErr w:type="spellEnd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="content-type" content="text/html; charset=UTF-8"&gt;</w:t>
                            </w:r>
                          </w:p>
                          <w:p w14:paraId="5508F415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hAnsi="Courier New" w:cs="Courier New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ab/>
                              <w:t>&lt;/head&gt;</w:t>
                            </w:r>
                          </w:p>
                          <w:p w14:paraId="53889A67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hAnsi="Courier New" w:cs="Courier New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ab/>
                              <w:t>&lt;body&gt;</w:t>
                            </w:r>
                          </w:p>
                          <w:p w14:paraId="3A9833EA" w14:textId="77777777" w:rsidR="008E0E69" w:rsidRPr="00191D51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hAnsi="Courier New" w:cs="Courier New"/>
                                <w:lang w:val="en-GB"/>
                              </w:rPr>
                            </w:pPr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 xml:space="preserve">      &lt;a class="twitter-timeline" </w:t>
                            </w:r>
                            <w:proofErr w:type="spellStart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href</w:t>
                            </w:r>
                            <w:proofErr w:type="spellEnd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="https://twitter.com/@</w:t>
                            </w:r>
                            <w:proofErr w:type="spellStart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ERMautomatismes</w:t>
                            </w:r>
                            <w:proofErr w:type="spellEnd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 xml:space="preserve">"&gt;&lt;/a&gt; &lt;script async="" </w:t>
                            </w:r>
                            <w:proofErr w:type="spellStart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src</w:t>
                            </w:r>
                            <w:proofErr w:type="spellEnd"/>
                            <w:r w:rsidRPr="00191D51">
                              <w:rPr>
                                <w:rFonts w:ascii="Courier New" w:hAnsi="Courier New" w:cs="Courier New"/>
                                <w:lang w:val="en-GB"/>
                              </w:rPr>
                              <w:t>="http://platform.twitter.com/widgets.js" charset="utf-8"&gt;&lt;/script&gt;</w:t>
                            </w:r>
                          </w:p>
                          <w:p w14:paraId="7C0C7152" w14:textId="77777777" w:rsidR="008E0E69" w:rsidRPr="0037465A" w:rsidRDefault="008E0E69" w:rsidP="0037465A">
                            <w:pPr>
                              <w:spacing w:after="0"/>
                              <w:jc w:val="left"/>
                              <w:rPr>
                                <w:rFonts w:ascii="Courier New" w:hAnsi="Courier New" w:cs="Courier New"/>
                              </w:rPr>
                            </w:pPr>
                            <w:r w:rsidRPr="0037465A">
                              <w:rPr>
                                <w:rFonts w:ascii="Courier New" w:hAnsi="Courier New" w:cs="Courier New"/>
                              </w:rPr>
                              <w:t>&lt;/body&gt;&lt;/html&gt;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85.05pt;margin-top:25.9pt;width:536.25pt;height:123.75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">
                <v:textbox>
                  <w:txbxContent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hAnsi="Courier New" w:cs="Courier New"/>
                          <w:lang w:val="en-GB"/>
                        </w:rPr>
                      </w:pPr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&lt;html&gt;&lt;head&gt;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hAnsi="Courier New" w:cs="Courier New"/>
                          <w:lang w:val="en-GB"/>
                        </w:rPr>
                      </w:pPr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&lt;meta http-</w:t>
                      </w:r>
                      <w:proofErr w:type="spellStart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equiv</w:t>
                      </w:r>
                      <w:proofErr w:type="spellEnd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="content-type" content="text/html; charset=UTF-8"&gt;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hAnsi="Courier New" w:cs="Courier New"/>
                          <w:lang w:val="en-GB"/>
                        </w:rPr>
                      </w:pPr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ab/>
                        <w:t>&lt;/head&gt;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hAnsi="Courier New" w:cs="Courier New"/>
                          <w:lang w:val="en-GB"/>
                        </w:rPr>
                      </w:pPr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ab/>
                        <w:t>&lt;body&gt;</w:t>
                      </w:r>
                    </w:p>
                    <w:p w:rsidR="008E0E69" w:rsidRPr="00191D51" w:rsidRDefault="008E0E69" w:rsidP="0037465A">
                      <w:pPr>
                        <w:spacing w:after="0"/>
                        <w:jc w:val="left"/>
                        <w:rPr>
                          <w:rFonts w:ascii="Courier New" w:hAnsi="Courier New" w:cs="Courier New"/>
                          <w:lang w:val="en-GB"/>
                        </w:rPr>
                      </w:pPr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 xml:space="preserve">      &lt;a class="twitter-timeline" </w:t>
                      </w:r>
                      <w:proofErr w:type="spellStart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href</w:t>
                      </w:r>
                      <w:proofErr w:type="spellEnd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="https://twitter.com/@</w:t>
                      </w:r>
                      <w:proofErr w:type="spellStart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ERMautomatismes</w:t>
                      </w:r>
                      <w:proofErr w:type="spellEnd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 xml:space="preserve">"&gt;&lt;/a&gt; &lt;script async="" </w:t>
                      </w:r>
                      <w:proofErr w:type="spellStart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src</w:t>
                      </w:r>
                      <w:proofErr w:type="spellEnd"/>
                      <w:r w:rsidRPr="00191D51">
                        <w:rPr>
                          <w:rFonts w:ascii="Courier New" w:hAnsi="Courier New" w:cs="Courier New"/>
                          <w:lang w:val="en-GB"/>
                        </w:rPr>
                        <w:t>="http://platform.twitter.com/widgets.js" charset="utf-8"&gt;&lt;/script&gt;</w:t>
                      </w:r>
                    </w:p>
                    <w:p w:rsidR="008E0E69" w:rsidRPr="0037465A" w:rsidRDefault="008E0E69" w:rsidP="0037465A">
                      <w:pPr>
                        <w:spacing w:after="0"/>
                        <w:jc w:val="left"/>
                        <w:rPr>
                          <w:rFonts w:ascii="Courier New" w:hAnsi="Courier New" w:cs="Courier New"/>
                        </w:rPr>
                      </w:pPr>
                      <w:r w:rsidRPr="0037465A">
                        <w:rPr>
                          <w:rFonts w:ascii="Courier New" w:hAnsi="Courier New" w:cs="Courier New"/>
                        </w:rPr>
                        <w:t>&lt;/body&gt;&lt;/html&gt;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0A35">
        <w:t xml:space="preserve">Renommer </w:t>
      </w:r>
      <w:r>
        <w:t xml:space="preserve">le fichier </w:t>
      </w:r>
      <w:r w:rsidR="00FE0A35">
        <w:t>au format html</w:t>
      </w:r>
    </w:p>
    <w:p w14:paraId="27E9DAE3" w14:textId="77777777" w:rsidR="003D1FFB" w:rsidRDefault="00FE0A35" w:rsidP="003D1FFB">
      <w:pPr>
        <w:pStyle w:val="Paragraphedeliste"/>
        <w:numPr>
          <w:ilvl w:val="0"/>
          <w:numId w:val="22"/>
        </w:numPr>
        <w:jc w:val="left"/>
      </w:pPr>
      <w:r>
        <w:t>Remplacer le widget météo par celui du twitter dans la planification, dans le bandeau flottant ou à tout autre endroit</w:t>
      </w:r>
      <w:r w:rsidR="003D1FFB">
        <w:t>.</w:t>
      </w:r>
    </w:p>
    <w:p w14:paraId="517EFDDF" w14:textId="77777777" w:rsidR="0043374B" w:rsidRDefault="0043374B" w:rsidP="0043374B">
      <w:pPr>
        <w:jc w:val="left"/>
      </w:pPr>
    </w:p>
    <w:p w14:paraId="0FDE31D3" w14:textId="77777777" w:rsidR="0043374B" w:rsidRDefault="0043374B">
      <w:pPr>
        <w:jc w:val="left"/>
      </w:pPr>
      <w:r>
        <w:br w:type="page"/>
      </w:r>
    </w:p>
    <w:p w14:paraId="5A2A2F03" w14:textId="77777777" w:rsidR="0043374B" w:rsidRDefault="0043374B" w:rsidP="0043374B">
      <w:pPr>
        <w:pStyle w:val="Titre1"/>
      </w:pPr>
      <w:bookmarkStart w:id="20" w:name="_Toc20228493"/>
      <w:r w:rsidRPr="0043374B">
        <w:t>TRANSFERT DU</w:t>
      </w:r>
      <w:r>
        <w:t xml:space="preserve"> Scenario typique</w:t>
      </w:r>
      <w:bookmarkEnd w:id="20"/>
    </w:p>
    <w:p w14:paraId="1F5A6B3F" w14:textId="77777777" w:rsidR="0043374B" w:rsidRPr="0043374B" w:rsidRDefault="0043374B" w:rsidP="0043374B">
      <w:r>
        <w:t xml:space="preserve">Une fois le scenario terminé, il est nécessaire d’enregistrer les appareils </w:t>
      </w:r>
      <w:r>
        <w:rPr>
          <w:rFonts w:ascii="Calibri" w:hAnsi="Calibri" w:cs="Calibri"/>
          <w:sz w:val="22"/>
        </w:rPr>
        <w:t>actifs sur lesquels vous souhaiter publier le sc</w:t>
      </w:r>
      <w:r w:rsidR="009F388C">
        <w:rPr>
          <w:rFonts w:ascii="Calibri" w:hAnsi="Calibri" w:cs="Calibri"/>
          <w:sz w:val="22"/>
        </w:rPr>
        <w:t>é</w:t>
      </w:r>
      <w:r>
        <w:rPr>
          <w:rFonts w:ascii="Calibri" w:hAnsi="Calibri" w:cs="Calibri"/>
          <w:sz w:val="22"/>
        </w:rPr>
        <w:t>nario</w:t>
      </w:r>
      <w:r w:rsidR="009F388C">
        <w:rPr>
          <w:rFonts w:ascii="Calibri" w:hAnsi="Calibri" w:cs="Calibri"/>
          <w:sz w:val="22"/>
        </w:rPr>
        <w:t xml:space="preserve"> et publier le scénario dans les appareils actifs.</w:t>
      </w:r>
    </w:p>
    <w:p w14:paraId="6AD10B9A" w14:textId="77777777" w:rsidR="0043374B" w:rsidRPr="0043374B" w:rsidRDefault="0043374B" w:rsidP="0043374B"/>
    <w:p w14:paraId="70B70A3A" w14:textId="77777777" w:rsidR="0043374B" w:rsidRDefault="0043374B" w:rsidP="0043374B">
      <w:pPr>
        <w:pStyle w:val="Titre2"/>
      </w:pPr>
      <w:bookmarkStart w:id="21" w:name="_Toc20228494"/>
      <w:r>
        <w:t>Enregistrement des appareils actifs pour la publication</w:t>
      </w:r>
      <w:bookmarkEnd w:id="21"/>
    </w:p>
    <w:p w14:paraId="391059DE" w14:textId="77777777" w:rsidR="0043374B" w:rsidRPr="0043374B" w:rsidRDefault="0043374B" w:rsidP="0043374B"/>
    <w:p w14:paraId="43546ACC" w14:textId="77777777" w:rsidR="009F388C" w:rsidRDefault="009F388C" w:rsidP="009F388C">
      <w:r>
        <w:t xml:space="preserve">A partir du menu Réglage </w:t>
      </w:r>
      <w:r>
        <w:sym w:font="Wingdings" w:char="F0E8"/>
      </w:r>
      <w:r>
        <w:t xml:space="preserve"> Référence</w:t>
      </w:r>
      <w:r w:rsidR="00F87D52">
        <w:t xml:space="preserve"> </w:t>
      </w:r>
      <w:r w:rsidR="00F87D52">
        <w:sym w:font="Wingdings" w:char="F0E8"/>
      </w:r>
      <w:r w:rsidR="00F87D52">
        <w:t xml:space="preserve"> </w:t>
      </w:r>
      <w:r>
        <w:t xml:space="preserve"> </w:t>
      </w:r>
      <w:r w:rsidR="00F87D52">
        <w:t xml:space="preserve">Appareils </w:t>
      </w:r>
      <w:r w:rsidR="00F87D52">
        <w:sym w:font="Wingdings" w:char="F0E8"/>
      </w:r>
      <w:r w:rsidR="00F87D52">
        <w:t xml:space="preserve"> Auto détection </w:t>
      </w:r>
      <w:r w:rsidR="00F87D52">
        <w:sym w:font="Wingdings" w:char="F0E8"/>
      </w:r>
      <w:r w:rsidR="00F87D52">
        <w:t xml:space="preserve"> Appareils disponibles  </w:t>
      </w:r>
    </w:p>
    <w:p w14:paraId="1891E316" w14:textId="77777777" w:rsidR="009F388C" w:rsidRDefault="009F388C" w:rsidP="009F388C">
      <w:r w:rsidRPr="009F388C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C4BA5A7" wp14:editId="1D1EBA5C">
            <wp:simplePos x="0" y="0"/>
            <wp:positionH relativeFrom="column">
              <wp:posOffset>35560</wp:posOffset>
            </wp:positionH>
            <wp:positionV relativeFrom="paragraph">
              <wp:posOffset>-635</wp:posOffset>
            </wp:positionV>
            <wp:extent cx="4181475" cy="2783205"/>
            <wp:effectExtent l="0" t="0" r="952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187B4" w14:textId="77777777" w:rsidR="0043374B" w:rsidRDefault="009F388C" w:rsidP="0043374B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EE00F7F" wp14:editId="34BF5E31">
                <wp:simplePos x="0" y="0"/>
                <wp:positionH relativeFrom="column">
                  <wp:posOffset>1207827</wp:posOffset>
                </wp:positionH>
                <wp:positionV relativeFrom="paragraph">
                  <wp:posOffset>88710</wp:posOffset>
                </wp:positionV>
                <wp:extent cx="762334" cy="1508078"/>
                <wp:effectExtent l="0" t="0" r="19050" b="54610"/>
                <wp:wrapNone/>
                <wp:docPr id="72" name="Forme libre : form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34" cy="1508078"/>
                        </a:xfrm>
                        <a:custGeom>
                          <a:avLst/>
                          <a:gdLst>
                            <a:gd name="connsiteX0" fmla="*/ 0 w 762334"/>
                            <a:gd name="connsiteY0" fmla="*/ 0 h 1508078"/>
                            <a:gd name="connsiteX1" fmla="*/ 743803 w 762334"/>
                            <a:gd name="connsiteY1" fmla="*/ 423081 h 1508078"/>
                            <a:gd name="connsiteX2" fmla="*/ 464024 w 762334"/>
                            <a:gd name="connsiteY2" fmla="*/ 1508078 h 1508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62334" h="1508078">
                              <a:moveTo>
                                <a:pt x="0" y="0"/>
                              </a:moveTo>
                              <a:cubicBezTo>
                                <a:pt x="333233" y="85867"/>
                                <a:pt x="666466" y="171735"/>
                                <a:pt x="743803" y="423081"/>
                              </a:cubicBezTo>
                              <a:cubicBezTo>
                                <a:pt x="821140" y="674427"/>
                                <a:pt x="642582" y="1091252"/>
                                <a:pt x="464024" y="150807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852DC" id="Forme libre : forme 72" o:spid="_x0000_s1026" style="position:absolute;margin-left:95.1pt;margin-top:7pt;width:60.05pt;height:118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334,150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" path="m,c333233,85867,666466,171735,743803,423081,821140,674427,642582,1091252,464024,1508078e" filled="f" strokecolor="red" strokeweight="1.5pt">
                <v:stroke endarrow="classic"/>
                <v:path arrowok="t" o:connecttype="custom" o:connectlocs="0,0;743803,423081;464024,1508078" o:connectangles="0,0,0"/>
              </v:shape>
            </w:pict>
          </mc:Fallback>
        </mc:AlternateContent>
      </w:r>
    </w:p>
    <w:p w14:paraId="2E7FCD86" w14:textId="77777777" w:rsidR="0043374B" w:rsidRDefault="0043374B" w:rsidP="0043374B">
      <w:pPr>
        <w:jc w:val="left"/>
      </w:pPr>
    </w:p>
    <w:p w14:paraId="77FC4BF1" w14:textId="77777777" w:rsidR="00F87D52" w:rsidRDefault="00F87D52" w:rsidP="009F388C">
      <w:pPr>
        <w:jc w:val="right"/>
      </w:pPr>
    </w:p>
    <w:p w14:paraId="24FA5A95" w14:textId="77777777" w:rsidR="00F87D52" w:rsidRDefault="00F87D52" w:rsidP="009F388C">
      <w:pPr>
        <w:jc w:val="right"/>
      </w:pPr>
    </w:p>
    <w:p w14:paraId="3371CDB0" w14:textId="77777777" w:rsidR="00F87D52" w:rsidRDefault="00F87D52" w:rsidP="009F388C">
      <w:pPr>
        <w:jc w:val="right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C8D5C96" wp14:editId="4625B7B7">
            <wp:simplePos x="0" y="0"/>
            <wp:positionH relativeFrom="column">
              <wp:posOffset>1238250</wp:posOffset>
            </wp:positionH>
            <wp:positionV relativeFrom="paragraph">
              <wp:posOffset>109220</wp:posOffset>
            </wp:positionV>
            <wp:extent cx="5197698" cy="2777863"/>
            <wp:effectExtent l="19050" t="19050" r="22225" b="2286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98" cy="2777863"/>
                    </a:xfrm>
                    <a:prstGeom prst="rect">
                      <a:avLst/>
                    </a:prstGeom>
                    <a:ln w="222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9E53" w14:textId="77777777" w:rsidR="00F87D52" w:rsidRDefault="00F87D52" w:rsidP="009F388C">
      <w:pPr>
        <w:jc w:val="right"/>
      </w:pPr>
    </w:p>
    <w:p w14:paraId="23829146" w14:textId="77777777" w:rsidR="00F87D52" w:rsidRDefault="00F87D52" w:rsidP="009F388C">
      <w:pPr>
        <w:jc w:val="right"/>
      </w:pPr>
    </w:p>
    <w:p w14:paraId="630BE9F8" w14:textId="77777777" w:rsidR="00F87D52" w:rsidRDefault="00F87D52" w:rsidP="009F388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05BD6D" wp14:editId="6740BF2F">
                <wp:simplePos x="0" y="0"/>
                <wp:positionH relativeFrom="column">
                  <wp:posOffset>4850130</wp:posOffset>
                </wp:positionH>
                <wp:positionV relativeFrom="paragraph">
                  <wp:posOffset>236855</wp:posOffset>
                </wp:positionV>
                <wp:extent cx="1057275" cy="273685"/>
                <wp:effectExtent l="38100" t="0" r="9525" b="50165"/>
                <wp:wrapNone/>
                <wp:docPr id="74" name="Forme libre : form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73685"/>
                        </a:xfrm>
                        <a:custGeom>
                          <a:avLst/>
                          <a:gdLst>
                            <a:gd name="connsiteX0" fmla="*/ 1057702 w 1057702"/>
                            <a:gd name="connsiteY0" fmla="*/ 96576 h 273997"/>
                            <a:gd name="connsiteX1" fmla="*/ 416257 w 1057702"/>
                            <a:gd name="connsiteY1" fmla="*/ 7865 h 273997"/>
                            <a:gd name="connsiteX2" fmla="*/ 0 w 1057702"/>
                            <a:gd name="connsiteY2" fmla="*/ 273997 h 2739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7702" h="273997">
                              <a:moveTo>
                                <a:pt x="1057702" y="96576"/>
                              </a:moveTo>
                              <a:cubicBezTo>
                                <a:pt x="825121" y="37435"/>
                                <a:pt x="592541" y="-21705"/>
                                <a:pt x="416257" y="7865"/>
                              </a:cubicBezTo>
                              <a:cubicBezTo>
                                <a:pt x="239973" y="37435"/>
                                <a:pt x="119986" y="155716"/>
                                <a:pt x="0" y="273997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41F6E" id="Forme libre : forme 74" o:spid="_x0000_s1026" style="position:absolute;margin-left:381.9pt;margin-top:18.65pt;width:83.25pt;height:21.5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702,27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" path="m1057702,96576c825121,37435,592541,-21705,416257,7865,239973,37435,119986,155716,,273997e" filled="f" strokecolor="red" strokeweight="1.5pt">
                <v:stroke endarrow="classic"/>
                <v:path arrowok="t" o:connecttype="custom" o:connectlocs="1057275,96466;416089,7856;0,273685" o:connectangles="0,0,0"/>
              </v:shape>
            </w:pict>
          </mc:Fallback>
        </mc:AlternateContent>
      </w:r>
    </w:p>
    <w:p w14:paraId="5B1BAA21" w14:textId="77777777" w:rsidR="00F87D52" w:rsidRDefault="00F87D52" w:rsidP="009F388C">
      <w:pPr>
        <w:jc w:val="right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9F35DF1" wp14:editId="4867C7A8">
            <wp:simplePos x="0" y="0"/>
            <wp:positionH relativeFrom="margin">
              <wp:posOffset>2050415</wp:posOffset>
            </wp:positionH>
            <wp:positionV relativeFrom="paragraph">
              <wp:posOffset>279400</wp:posOffset>
            </wp:positionV>
            <wp:extent cx="3111500" cy="2217420"/>
            <wp:effectExtent l="19050" t="19050" r="12700" b="1143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217420"/>
                    </a:xfrm>
                    <a:prstGeom prst="rect">
                      <a:avLst/>
                    </a:prstGeom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A86D" w14:textId="77777777" w:rsidR="00F87D52" w:rsidRDefault="00F87D52" w:rsidP="009F388C">
      <w:pPr>
        <w:jc w:val="right"/>
      </w:pPr>
    </w:p>
    <w:p w14:paraId="63FC41C6" w14:textId="77777777" w:rsidR="00F87D52" w:rsidRDefault="00F87D52" w:rsidP="009F388C">
      <w:pPr>
        <w:jc w:val="right"/>
      </w:pPr>
    </w:p>
    <w:p w14:paraId="5F744383" w14:textId="77777777" w:rsidR="00F87D52" w:rsidRDefault="00F87D52" w:rsidP="009F388C">
      <w:pPr>
        <w:jc w:val="right"/>
      </w:pPr>
    </w:p>
    <w:p w14:paraId="0A4ED8BA" w14:textId="77777777" w:rsidR="00F87D52" w:rsidRDefault="00F87D52" w:rsidP="009F388C">
      <w:pPr>
        <w:jc w:val="right"/>
      </w:pPr>
    </w:p>
    <w:p w14:paraId="0DDD0CC6" w14:textId="77777777" w:rsidR="00F87D52" w:rsidRDefault="00F87D52" w:rsidP="009F388C">
      <w:pPr>
        <w:jc w:val="right"/>
      </w:pPr>
    </w:p>
    <w:p w14:paraId="743FBA0E" w14:textId="77777777" w:rsidR="00F87D52" w:rsidRDefault="00F87D52" w:rsidP="009F388C">
      <w:pPr>
        <w:jc w:val="right"/>
      </w:pPr>
    </w:p>
    <w:p w14:paraId="4BD198C8" w14:textId="77777777" w:rsidR="00F87D52" w:rsidRDefault="00F87D52" w:rsidP="009F388C">
      <w:pPr>
        <w:jc w:val="right"/>
      </w:pPr>
    </w:p>
    <w:p w14:paraId="42DF0780" w14:textId="77777777" w:rsidR="00F87D52" w:rsidRDefault="00F87D52" w:rsidP="009F388C">
      <w:pPr>
        <w:jc w:val="right"/>
      </w:pPr>
    </w:p>
    <w:p w14:paraId="012F80FC" w14:textId="77777777" w:rsidR="00F87D52" w:rsidRDefault="00F87D52" w:rsidP="009F388C">
      <w:pPr>
        <w:jc w:val="right"/>
      </w:pPr>
    </w:p>
    <w:p w14:paraId="167401F7" w14:textId="77777777" w:rsidR="00F87D52" w:rsidRDefault="00F87D52">
      <w:pPr>
        <w:jc w:val="left"/>
      </w:pPr>
      <w:r>
        <w:br w:type="page"/>
      </w:r>
    </w:p>
    <w:p w14:paraId="7B7C1FF8" w14:textId="77777777" w:rsidR="00F87D52" w:rsidRDefault="00F87D52" w:rsidP="00F87D52">
      <w:r>
        <w:t>A partir de la fenêtre Préférences</w:t>
      </w:r>
      <w:r>
        <w:sym w:font="Wingdings" w:char="F0E8"/>
      </w:r>
      <w:r>
        <w:t xml:space="preserve"> Appareils </w:t>
      </w:r>
      <w:r>
        <w:sym w:font="Wingdings" w:char="F0E8"/>
      </w:r>
      <w:r>
        <w:t xml:space="preserve"> Sélectionner l’appareil dans la liste </w:t>
      </w:r>
      <w:r>
        <w:sym w:font="Wingdings" w:char="F0E8"/>
      </w:r>
      <w:r>
        <w:t xml:space="preserve"> Appliquer </w:t>
      </w:r>
      <w:r>
        <w:sym w:font="Wingdings" w:char="F0E8"/>
      </w:r>
      <w:r>
        <w:t xml:space="preserve"> OK </w:t>
      </w:r>
    </w:p>
    <w:p w14:paraId="63E35E1F" w14:textId="77777777" w:rsidR="00F87D52" w:rsidRDefault="00F87D52" w:rsidP="006A25E1">
      <w:pPr>
        <w:jc w:val="center"/>
      </w:pPr>
      <w:r>
        <w:rPr>
          <w:noProof/>
        </w:rPr>
        <w:drawing>
          <wp:inline distT="0" distB="0" distL="0" distR="0" wp14:anchorId="50636174" wp14:editId="0F9E8EC9">
            <wp:extent cx="6355191" cy="3389396"/>
            <wp:effectExtent l="0" t="0" r="7620" b="190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64396" cy="33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B896" w14:textId="77777777" w:rsidR="00E50969" w:rsidRDefault="00E50969" w:rsidP="00F87D52">
      <w:pPr>
        <w:jc w:val="left"/>
      </w:pPr>
    </w:p>
    <w:p w14:paraId="781C067D" w14:textId="77777777" w:rsidR="00E50969" w:rsidRDefault="00E50969" w:rsidP="00E50969">
      <w:pPr>
        <w:pStyle w:val="Titre2"/>
      </w:pPr>
      <w:bookmarkStart w:id="22" w:name="_Toc20228495"/>
      <w:r>
        <w:t>Publication du scénario</w:t>
      </w:r>
      <w:bookmarkEnd w:id="22"/>
      <w:r>
        <w:t xml:space="preserve"> </w:t>
      </w:r>
    </w:p>
    <w:p w14:paraId="6631EBDC" w14:textId="77777777" w:rsidR="005064D2" w:rsidRDefault="005064D2" w:rsidP="00E50969">
      <w:r>
        <w:rPr>
          <w:rFonts w:ascii="Calibri" w:hAnsi="Calibri" w:cs="Calibri"/>
          <w:sz w:val="22"/>
        </w:rPr>
        <w:t>N’oubliez pas de publier votre grille afin qu’elle soit prise en compte immédiatement par le ou les appareil(s)</w:t>
      </w:r>
      <w:r>
        <w:t>.</w:t>
      </w:r>
    </w:p>
    <w:p w14:paraId="243239E7" w14:textId="77777777" w:rsidR="0043374B" w:rsidRDefault="005064D2" w:rsidP="005064D2">
      <w:r>
        <w:rPr>
          <w:noProof/>
        </w:rPr>
        <w:drawing>
          <wp:inline distT="0" distB="0" distL="0" distR="0" wp14:anchorId="37821F50" wp14:editId="15F81E8D">
            <wp:extent cx="4819650" cy="295275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74B" w:rsidSect="004762D7">
      <w:headerReference w:type="default" r:id="rId42"/>
      <w:footerReference w:type="default" r:id="rId43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25726" w14:textId="77777777" w:rsidR="00241796" w:rsidRDefault="00241796" w:rsidP="00CD447F">
      <w:pPr>
        <w:spacing w:after="0"/>
      </w:pPr>
      <w:r>
        <w:separator/>
      </w:r>
    </w:p>
  </w:endnote>
  <w:endnote w:type="continuationSeparator" w:id="0">
    <w:p w14:paraId="0C971F9F" w14:textId="77777777" w:rsidR="00241796" w:rsidRDefault="00241796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CB33C" w14:textId="77777777" w:rsidR="008E0E69" w:rsidRDefault="008E0E69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8E0E69" w14:paraId="495EA931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4B4D3FE" w14:textId="77777777" w:rsidR="008E0E69" w:rsidRDefault="008E0E69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0BC12D51" wp14:editId="0CF42843">
                <wp:extent cx="1375200" cy="468000"/>
                <wp:effectExtent l="0" t="0" r="0" b="825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835B740" w14:textId="5EB4076C" w:rsidR="008E0E69" w:rsidRDefault="008E0E69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A5145B">
            <w:rPr>
              <w:rFonts w:ascii="Arial Narrow" w:hAnsi="Arial Narrow"/>
              <w:noProof/>
            </w:rPr>
            <w:instrText>13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A5145B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  <w:p w14:paraId="1FC3F562" w14:textId="77777777" w:rsidR="008E0E69" w:rsidRDefault="008E0E69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3BA96FFE" w14:textId="77777777" w:rsidR="008E0E69" w:rsidRDefault="00A5145B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8E0E69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6E3A305F" w14:textId="77777777" w:rsidR="008E0E69" w:rsidRDefault="008E0E69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F8DA03B" w14:textId="77777777" w:rsidR="008E0E69" w:rsidRDefault="008E0E69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8E0E69" w14:paraId="1C2B71D6" w14:textId="77777777" w:rsidTr="00165CEE">
      <w:trPr>
        <w:trHeight w:val="847"/>
      </w:trPr>
      <w:tc>
        <w:tcPr>
          <w:tcW w:w="1667" w:type="pct"/>
          <w:vAlign w:val="center"/>
        </w:tcPr>
        <w:p w14:paraId="0F27623D" w14:textId="77777777" w:rsidR="008E0E69" w:rsidRDefault="008E0E69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6A90A0EC" wp14:editId="497A7A7D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4F07AA0" w14:textId="2CD30AC1" w:rsidR="008E0E69" w:rsidRDefault="008E0E69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A5145B">
            <w:rPr>
              <w:rFonts w:ascii="Arial Narrow" w:hAnsi="Arial Narrow"/>
              <w:noProof/>
            </w:rPr>
            <w:instrText>13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A5145B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  <w:p w14:paraId="489D3C5E" w14:textId="77777777" w:rsidR="008E0E69" w:rsidRDefault="008E0E69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321BFE2" w14:textId="77777777" w:rsidR="008E0E69" w:rsidRDefault="00A5145B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8E0E69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50CB23DB" w14:textId="77777777" w:rsidR="008E0E69" w:rsidRDefault="008E0E69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9BADA16" w14:textId="77777777" w:rsidR="008E0E69" w:rsidRDefault="008E0E69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88139" w14:textId="77777777" w:rsidR="00241796" w:rsidRDefault="00241796" w:rsidP="00CD447F">
      <w:pPr>
        <w:spacing w:after="0"/>
      </w:pPr>
      <w:r>
        <w:separator/>
      </w:r>
    </w:p>
  </w:footnote>
  <w:footnote w:type="continuationSeparator" w:id="0">
    <w:p w14:paraId="2D69DB82" w14:textId="77777777" w:rsidR="00241796" w:rsidRDefault="00241796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E0E69" w14:paraId="2FE6BD69" w14:textId="77777777" w:rsidTr="00521F84">
      <w:tc>
        <w:tcPr>
          <w:tcW w:w="1219" w:type="pct"/>
        </w:tcPr>
        <w:p w14:paraId="7B36DD93" w14:textId="77777777" w:rsidR="008E0E69" w:rsidRDefault="008E0E69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02DF5794" w14:textId="77777777" w:rsidR="008E0E69" w:rsidRDefault="008E0E69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4D2F6FF4" w14:textId="7ED7D4A4" w:rsidR="008E0E69" w:rsidRDefault="008E0E69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A5145B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1FD207D" w14:textId="77777777" w:rsidR="008E0E69" w:rsidRDefault="008E0E69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7D9A6" w14:textId="77777777" w:rsidR="008E0E69" w:rsidRDefault="008E0E69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0DB94FC9" wp14:editId="19368366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24AB4A" w14:textId="77777777" w:rsidR="008E0E69" w:rsidRDefault="008E0E69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27CC162B" w14:textId="77777777" w:rsidR="008E0E69" w:rsidRPr="00C866AD" w:rsidRDefault="008E0E69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5B7B32C1" w14:textId="77777777" w:rsidR="008E0E69" w:rsidRDefault="008E0E69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20570CBA" w14:textId="77777777" w:rsidR="008E0E69" w:rsidRDefault="008E0E69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469003A7" w14:textId="77777777" w:rsidR="008E0E69" w:rsidRPr="00C430F1" w:rsidRDefault="008E0E69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1DE8ED78" w14:textId="77777777" w:rsidR="008E0E69" w:rsidRDefault="008E0E69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C6E98" w14:textId="77777777" w:rsidR="008E0E69" w:rsidRPr="00DB621D" w:rsidRDefault="008E0E69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164" o:spid="_x0000_s1034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5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:rsidR="008E0E69" w:rsidRDefault="008E0E69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:rsidR="008E0E69" w:rsidRPr="00C866AD" w:rsidRDefault="008E0E69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:rsidR="008E0E69" w:rsidRDefault="008E0E69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:rsidR="008E0E69" w:rsidRDefault="008E0E69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:rsidR="008E0E69" w:rsidRPr="00C430F1" w:rsidRDefault="008E0E69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:rsidR="008E0E69" w:rsidRDefault="008E0E69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6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37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38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39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8E0E69" w:rsidRPr="00DB621D" w:rsidRDefault="008E0E69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E0E69" w14:paraId="3198673B" w14:textId="77777777" w:rsidTr="00A86D6E">
      <w:trPr>
        <w:trHeight w:val="510"/>
      </w:trPr>
      <w:tc>
        <w:tcPr>
          <w:tcW w:w="1219" w:type="pct"/>
          <w:vAlign w:val="center"/>
        </w:tcPr>
        <w:p w14:paraId="6173F5D1" w14:textId="77777777" w:rsidR="008E0E69" w:rsidRDefault="008E0E69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38AA4EDC" w14:textId="41FD887F" w:rsidR="008E0E69" w:rsidRDefault="008E0E69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A5145B">
            <w:rPr>
              <w:rFonts w:cs="Arial"/>
              <w:b/>
              <w:bCs/>
              <w:szCs w:val="20"/>
            </w:rPr>
            <w:t>TE10 - Affichage dynamique commercial et publicitaire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78A01D7E" w14:textId="264BB181" w:rsidR="008E0E69" w:rsidRDefault="00786765" w:rsidP="00A86D6E">
          <w:pPr>
            <w:jc w:val="right"/>
          </w:pPr>
          <w:fldSimple w:instr=" DOCPROPERTY  Category  \* MERGEFORMAT ">
            <w:r w:rsidR="00A5145B">
              <w:t>UTILISATION SCREEN COMPOSER</w:t>
            </w:r>
          </w:fldSimple>
        </w:p>
      </w:tc>
    </w:tr>
  </w:tbl>
  <w:p w14:paraId="3EBD1109" w14:textId="77777777" w:rsidR="008E0E69" w:rsidRDefault="008E0E69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39pt;height:32.25pt" o:bullet="t">
        <v:imagedata r:id="rId1" o:title="icone_attention"/>
      </v:shape>
    </w:pict>
  </w:numPicBullet>
  <w:numPicBullet w:numPicBulletId="1">
    <w:pict>
      <v:shape id="_x0000_i1090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68679DE"/>
    <w:multiLevelType w:val="hybridMultilevel"/>
    <w:tmpl w:val="24A060B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21EAC"/>
    <w:multiLevelType w:val="hybridMultilevel"/>
    <w:tmpl w:val="9E9EBC4C"/>
    <w:lvl w:ilvl="0" w:tplc="B5D2C34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23312"/>
    <w:multiLevelType w:val="hybridMultilevel"/>
    <w:tmpl w:val="6B6EE7B0"/>
    <w:lvl w:ilvl="0" w:tplc="5CFC8764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20CC66F8"/>
    <w:multiLevelType w:val="hybridMultilevel"/>
    <w:tmpl w:val="BCDCF05E"/>
    <w:lvl w:ilvl="0" w:tplc="6FAA2BF4">
      <w:start w:val="1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3CC4A91"/>
    <w:multiLevelType w:val="hybridMultilevel"/>
    <w:tmpl w:val="BFBAEB9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06E0D"/>
    <w:multiLevelType w:val="hybridMultilevel"/>
    <w:tmpl w:val="6C30FC94"/>
    <w:lvl w:ilvl="0" w:tplc="B804236C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9" w15:restartNumberingAfterBreak="0">
    <w:nsid w:val="3A84229D"/>
    <w:multiLevelType w:val="hybridMultilevel"/>
    <w:tmpl w:val="8B0CC4EA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3E586440"/>
    <w:multiLevelType w:val="hybridMultilevel"/>
    <w:tmpl w:val="577A7F56"/>
    <w:lvl w:ilvl="0" w:tplc="8F288D1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D5FEA"/>
    <w:multiLevelType w:val="hybridMultilevel"/>
    <w:tmpl w:val="AA9E104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5CE41AC"/>
    <w:multiLevelType w:val="hybridMultilevel"/>
    <w:tmpl w:val="EF7285FA"/>
    <w:lvl w:ilvl="0" w:tplc="3EEA1B98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4" w15:restartNumberingAfterBreak="0">
    <w:nsid w:val="51CE0E65"/>
    <w:multiLevelType w:val="multilevel"/>
    <w:tmpl w:val="0FD23CF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4034135"/>
    <w:multiLevelType w:val="hybridMultilevel"/>
    <w:tmpl w:val="AB88141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548F4976"/>
    <w:multiLevelType w:val="hybridMultilevel"/>
    <w:tmpl w:val="15E671AC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7" w15:restartNumberingAfterBreak="0">
    <w:nsid w:val="59542DB9"/>
    <w:multiLevelType w:val="hybridMultilevel"/>
    <w:tmpl w:val="D4963CE0"/>
    <w:lvl w:ilvl="0" w:tplc="389C00FA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5C352612"/>
    <w:multiLevelType w:val="hybridMultilevel"/>
    <w:tmpl w:val="71D8EA56"/>
    <w:lvl w:ilvl="0" w:tplc="040C000F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9" w15:restartNumberingAfterBreak="0">
    <w:nsid w:val="5EA07B38"/>
    <w:multiLevelType w:val="multilevel"/>
    <w:tmpl w:val="5F582D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0" w15:restartNumberingAfterBreak="0">
    <w:nsid w:val="6C9D1892"/>
    <w:multiLevelType w:val="hybridMultilevel"/>
    <w:tmpl w:val="ACE083F6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1" w15:restartNumberingAfterBreak="0">
    <w:nsid w:val="753E10B6"/>
    <w:multiLevelType w:val="hybridMultilevel"/>
    <w:tmpl w:val="7DB2A6C2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2" w15:restartNumberingAfterBreak="0">
    <w:nsid w:val="7CE77231"/>
    <w:multiLevelType w:val="hybridMultilevel"/>
    <w:tmpl w:val="83B6420E"/>
    <w:lvl w:ilvl="0" w:tplc="97D681D0"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9"/>
  </w:num>
  <w:num w:numId="5">
    <w:abstractNumId w:val="9"/>
  </w:num>
  <w:num w:numId="6">
    <w:abstractNumId w:val="20"/>
  </w:num>
  <w:num w:numId="7">
    <w:abstractNumId w:val="18"/>
  </w:num>
  <w:num w:numId="8">
    <w:abstractNumId w:val="16"/>
  </w:num>
  <w:num w:numId="9">
    <w:abstractNumId w:val="2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5"/>
  </w:num>
  <w:num w:numId="13">
    <w:abstractNumId w:val="21"/>
  </w:num>
  <w:num w:numId="14">
    <w:abstractNumId w:val="13"/>
  </w:num>
  <w:num w:numId="15">
    <w:abstractNumId w:val="22"/>
  </w:num>
  <w:num w:numId="16">
    <w:abstractNumId w:val="4"/>
  </w:num>
  <w:num w:numId="17">
    <w:abstractNumId w:val="8"/>
  </w:num>
  <w:num w:numId="18">
    <w:abstractNumId w:val="3"/>
  </w:num>
  <w:num w:numId="19">
    <w:abstractNumId w:val="12"/>
  </w:num>
  <w:num w:numId="20">
    <w:abstractNumId w:val="17"/>
  </w:num>
  <w:num w:numId="21">
    <w:abstractNumId w:val="10"/>
  </w:num>
  <w:num w:numId="22">
    <w:abstractNumId w:val="1"/>
  </w:num>
  <w:num w:numId="23">
    <w:abstractNumId w:val="5"/>
  </w:num>
  <w:num w:numId="2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36"/>
    <w:rsid w:val="00003DB9"/>
    <w:rsid w:val="00004253"/>
    <w:rsid w:val="00005AC1"/>
    <w:rsid w:val="00007D3A"/>
    <w:rsid w:val="0001494D"/>
    <w:rsid w:val="00022CBC"/>
    <w:rsid w:val="000236EA"/>
    <w:rsid w:val="00026967"/>
    <w:rsid w:val="00031CFC"/>
    <w:rsid w:val="0003442C"/>
    <w:rsid w:val="00042955"/>
    <w:rsid w:val="000725DC"/>
    <w:rsid w:val="00080670"/>
    <w:rsid w:val="00096569"/>
    <w:rsid w:val="000A1266"/>
    <w:rsid w:val="000A1B9C"/>
    <w:rsid w:val="000A7682"/>
    <w:rsid w:val="000B3026"/>
    <w:rsid w:val="000D5114"/>
    <w:rsid w:val="000E4D65"/>
    <w:rsid w:val="000E74F5"/>
    <w:rsid w:val="000F13EA"/>
    <w:rsid w:val="000F714B"/>
    <w:rsid w:val="0010513C"/>
    <w:rsid w:val="001158F0"/>
    <w:rsid w:val="00121F04"/>
    <w:rsid w:val="00131C63"/>
    <w:rsid w:val="00135A25"/>
    <w:rsid w:val="00137666"/>
    <w:rsid w:val="001536E2"/>
    <w:rsid w:val="00155991"/>
    <w:rsid w:val="00157A3C"/>
    <w:rsid w:val="00160120"/>
    <w:rsid w:val="00165CEE"/>
    <w:rsid w:val="001728ED"/>
    <w:rsid w:val="00184B38"/>
    <w:rsid w:val="00191D51"/>
    <w:rsid w:val="00193630"/>
    <w:rsid w:val="001A3005"/>
    <w:rsid w:val="001B076E"/>
    <w:rsid w:val="001B15CF"/>
    <w:rsid w:val="001C3F31"/>
    <w:rsid w:val="001C59C8"/>
    <w:rsid w:val="001E5D16"/>
    <w:rsid w:val="001E6024"/>
    <w:rsid w:val="002045CC"/>
    <w:rsid w:val="00227599"/>
    <w:rsid w:val="00231A82"/>
    <w:rsid w:val="00241796"/>
    <w:rsid w:val="00241A18"/>
    <w:rsid w:val="00244710"/>
    <w:rsid w:val="00252F5B"/>
    <w:rsid w:val="00266D67"/>
    <w:rsid w:val="00281A98"/>
    <w:rsid w:val="002923CB"/>
    <w:rsid w:val="002923EF"/>
    <w:rsid w:val="00296997"/>
    <w:rsid w:val="002A4F3B"/>
    <w:rsid w:val="002D199A"/>
    <w:rsid w:val="0030216F"/>
    <w:rsid w:val="0030262D"/>
    <w:rsid w:val="00305345"/>
    <w:rsid w:val="00320721"/>
    <w:rsid w:val="0032416C"/>
    <w:rsid w:val="00330A77"/>
    <w:rsid w:val="003319AC"/>
    <w:rsid w:val="0033347E"/>
    <w:rsid w:val="0033391E"/>
    <w:rsid w:val="003427F9"/>
    <w:rsid w:val="00353BF8"/>
    <w:rsid w:val="00372157"/>
    <w:rsid w:val="0037465A"/>
    <w:rsid w:val="00380909"/>
    <w:rsid w:val="00382A86"/>
    <w:rsid w:val="00385F50"/>
    <w:rsid w:val="00386DFB"/>
    <w:rsid w:val="00392371"/>
    <w:rsid w:val="003A3C23"/>
    <w:rsid w:val="003B3153"/>
    <w:rsid w:val="003C1C73"/>
    <w:rsid w:val="003D1FFB"/>
    <w:rsid w:val="003D21F4"/>
    <w:rsid w:val="003D576F"/>
    <w:rsid w:val="003D6659"/>
    <w:rsid w:val="003D6844"/>
    <w:rsid w:val="003E090F"/>
    <w:rsid w:val="003E1D56"/>
    <w:rsid w:val="003E35B3"/>
    <w:rsid w:val="003E7BB7"/>
    <w:rsid w:val="00406CF4"/>
    <w:rsid w:val="00430B00"/>
    <w:rsid w:val="00432F05"/>
    <w:rsid w:val="0043374B"/>
    <w:rsid w:val="00435582"/>
    <w:rsid w:val="00435783"/>
    <w:rsid w:val="0045397A"/>
    <w:rsid w:val="00454BF3"/>
    <w:rsid w:val="00470955"/>
    <w:rsid w:val="00470FE6"/>
    <w:rsid w:val="004762D7"/>
    <w:rsid w:val="00476E5D"/>
    <w:rsid w:val="004777A4"/>
    <w:rsid w:val="004801CA"/>
    <w:rsid w:val="00481235"/>
    <w:rsid w:val="0049316F"/>
    <w:rsid w:val="004A6518"/>
    <w:rsid w:val="004B6679"/>
    <w:rsid w:val="004B6AD2"/>
    <w:rsid w:val="004C4254"/>
    <w:rsid w:val="004D15F0"/>
    <w:rsid w:val="004D1AD7"/>
    <w:rsid w:val="004D57C9"/>
    <w:rsid w:val="004E4482"/>
    <w:rsid w:val="004F0174"/>
    <w:rsid w:val="004F67BA"/>
    <w:rsid w:val="005012B2"/>
    <w:rsid w:val="00503636"/>
    <w:rsid w:val="005064D2"/>
    <w:rsid w:val="00507C7B"/>
    <w:rsid w:val="00521F84"/>
    <w:rsid w:val="0052593E"/>
    <w:rsid w:val="00532217"/>
    <w:rsid w:val="0054034D"/>
    <w:rsid w:val="00561147"/>
    <w:rsid w:val="00566AF6"/>
    <w:rsid w:val="00574AE5"/>
    <w:rsid w:val="0057503E"/>
    <w:rsid w:val="0057728D"/>
    <w:rsid w:val="005862C5"/>
    <w:rsid w:val="00594ED6"/>
    <w:rsid w:val="005973F3"/>
    <w:rsid w:val="005A6C31"/>
    <w:rsid w:val="005D3FA3"/>
    <w:rsid w:val="005E06FF"/>
    <w:rsid w:val="005E5A3D"/>
    <w:rsid w:val="005F45B7"/>
    <w:rsid w:val="00604A36"/>
    <w:rsid w:val="00627103"/>
    <w:rsid w:val="006431B7"/>
    <w:rsid w:val="00646597"/>
    <w:rsid w:val="006474D4"/>
    <w:rsid w:val="00647F93"/>
    <w:rsid w:val="006507A3"/>
    <w:rsid w:val="0065159F"/>
    <w:rsid w:val="0068321E"/>
    <w:rsid w:val="00683C7B"/>
    <w:rsid w:val="00685140"/>
    <w:rsid w:val="006A25E1"/>
    <w:rsid w:val="006A4E7F"/>
    <w:rsid w:val="006B4865"/>
    <w:rsid w:val="006B7BCF"/>
    <w:rsid w:val="006C12E9"/>
    <w:rsid w:val="006C278E"/>
    <w:rsid w:val="006D1484"/>
    <w:rsid w:val="006E2038"/>
    <w:rsid w:val="006E59EC"/>
    <w:rsid w:val="006F242E"/>
    <w:rsid w:val="006F32E8"/>
    <w:rsid w:val="00701D0A"/>
    <w:rsid w:val="00726D3A"/>
    <w:rsid w:val="00732BA3"/>
    <w:rsid w:val="00741FA1"/>
    <w:rsid w:val="007424F0"/>
    <w:rsid w:val="007435B8"/>
    <w:rsid w:val="0075678E"/>
    <w:rsid w:val="00756F8E"/>
    <w:rsid w:val="0076370B"/>
    <w:rsid w:val="00765CB0"/>
    <w:rsid w:val="00780930"/>
    <w:rsid w:val="007837A9"/>
    <w:rsid w:val="00786765"/>
    <w:rsid w:val="00792A4A"/>
    <w:rsid w:val="00795B54"/>
    <w:rsid w:val="007A4B11"/>
    <w:rsid w:val="007B1CBB"/>
    <w:rsid w:val="007C5857"/>
    <w:rsid w:val="007D2779"/>
    <w:rsid w:val="007D3996"/>
    <w:rsid w:val="007D59D8"/>
    <w:rsid w:val="007F4B3A"/>
    <w:rsid w:val="007F54C5"/>
    <w:rsid w:val="007F6CA2"/>
    <w:rsid w:val="0080429C"/>
    <w:rsid w:val="00814119"/>
    <w:rsid w:val="008206D2"/>
    <w:rsid w:val="008279B0"/>
    <w:rsid w:val="00830870"/>
    <w:rsid w:val="00842485"/>
    <w:rsid w:val="008515B7"/>
    <w:rsid w:val="00865E17"/>
    <w:rsid w:val="00867183"/>
    <w:rsid w:val="00871F2F"/>
    <w:rsid w:val="008741B8"/>
    <w:rsid w:val="00892AEF"/>
    <w:rsid w:val="008B3693"/>
    <w:rsid w:val="008B5E33"/>
    <w:rsid w:val="008C0082"/>
    <w:rsid w:val="008D2BEF"/>
    <w:rsid w:val="008D51AB"/>
    <w:rsid w:val="008E0699"/>
    <w:rsid w:val="008E0E69"/>
    <w:rsid w:val="008E2F2E"/>
    <w:rsid w:val="008E4F04"/>
    <w:rsid w:val="008F577D"/>
    <w:rsid w:val="009111FD"/>
    <w:rsid w:val="0091479B"/>
    <w:rsid w:val="009151F8"/>
    <w:rsid w:val="00917507"/>
    <w:rsid w:val="009244CB"/>
    <w:rsid w:val="00925657"/>
    <w:rsid w:val="00935053"/>
    <w:rsid w:val="00941686"/>
    <w:rsid w:val="00952EAE"/>
    <w:rsid w:val="00976055"/>
    <w:rsid w:val="009801EB"/>
    <w:rsid w:val="00984CAC"/>
    <w:rsid w:val="009864B3"/>
    <w:rsid w:val="0098681C"/>
    <w:rsid w:val="00986DC5"/>
    <w:rsid w:val="00995BEE"/>
    <w:rsid w:val="009A02D2"/>
    <w:rsid w:val="009A70F6"/>
    <w:rsid w:val="009C2667"/>
    <w:rsid w:val="009D1872"/>
    <w:rsid w:val="009D57A5"/>
    <w:rsid w:val="009E73B9"/>
    <w:rsid w:val="009E7BA3"/>
    <w:rsid w:val="009F388C"/>
    <w:rsid w:val="009F679B"/>
    <w:rsid w:val="00A01BC3"/>
    <w:rsid w:val="00A1093D"/>
    <w:rsid w:val="00A12A36"/>
    <w:rsid w:val="00A13F32"/>
    <w:rsid w:val="00A46C1E"/>
    <w:rsid w:val="00A5145B"/>
    <w:rsid w:val="00A52258"/>
    <w:rsid w:val="00A52C7D"/>
    <w:rsid w:val="00A5691C"/>
    <w:rsid w:val="00A62748"/>
    <w:rsid w:val="00A67089"/>
    <w:rsid w:val="00A77CCC"/>
    <w:rsid w:val="00A86D6E"/>
    <w:rsid w:val="00A97925"/>
    <w:rsid w:val="00AA0FC0"/>
    <w:rsid w:val="00AB45D9"/>
    <w:rsid w:val="00AC4412"/>
    <w:rsid w:val="00AC4636"/>
    <w:rsid w:val="00AD5539"/>
    <w:rsid w:val="00AD730A"/>
    <w:rsid w:val="00AE2673"/>
    <w:rsid w:val="00AE7019"/>
    <w:rsid w:val="00AF7330"/>
    <w:rsid w:val="00B01EA4"/>
    <w:rsid w:val="00B07C61"/>
    <w:rsid w:val="00B110C2"/>
    <w:rsid w:val="00B125E4"/>
    <w:rsid w:val="00B24FE5"/>
    <w:rsid w:val="00B26C84"/>
    <w:rsid w:val="00B30AE6"/>
    <w:rsid w:val="00B36452"/>
    <w:rsid w:val="00B3706B"/>
    <w:rsid w:val="00B374E2"/>
    <w:rsid w:val="00B51640"/>
    <w:rsid w:val="00B5472D"/>
    <w:rsid w:val="00B56DF7"/>
    <w:rsid w:val="00B57644"/>
    <w:rsid w:val="00B61DF1"/>
    <w:rsid w:val="00B70942"/>
    <w:rsid w:val="00B83EEC"/>
    <w:rsid w:val="00B8767B"/>
    <w:rsid w:val="00B91F53"/>
    <w:rsid w:val="00B97AAE"/>
    <w:rsid w:val="00BA2155"/>
    <w:rsid w:val="00BD308E"/>
    <w:rsid w:val="00BD7817"/>
    <w:rsid w:val="00BE353B"/>
    <w:rsid w:val="00C03E2E"/>
    <w:rsid w:val="00C06A48"/>
    <w:rsid w:val="00C135D4"/>
    <w:rsid w:val="00C17430"/>
    <w:rsid w:val="00C22ACB"/>
    <w:rsid w:val="00C307BA"/>
    <w:rsid w:val="00C31197"/>
    <w:rsid w:val="00C414B6"/>
    <w:rsid w:val="00C47478"/>
    <w:rsid w:val="00C57B50"/>
    <w:rsid w:val="00C62E37"/>
    <w:rsid w:val="00C7247E"/>
    <w:rsid w:val="00C83C38"/>
    <w:rsid w:val="00C86295"/>
    <w:rsid w:val="00C866AD"/>
    <w:rsid w:val="00C9021F"/>
    <w:rsid w:val="00C9309A"/>
    <w:rsid w:val="00CA1519"/>
    <w:rsid w:val="00CA70B0"/>
    <w:rsid w:val="00CB63F5"/>
    <w:rsid w:val="00CB7C9F"/>
    <w:rsid w:val="00CC0CA0"/>
    <w:rsid w:val="00CC103D"/>
    <w:rsid w:val="00CC2763"/>
    <w:rsid w:val="00CC3A8E"/>
    <w:rsid w:val="00CC44AB"/>
    <w:rsid w:val="00CC7E37"/>
    <w:rsid w:val="00CD447F"/>
    <w:rsid w:val="00D03FAD"/>
    <w:rsid w:val="00D13D23"/>
    <w:rsid w:val="00D273B2"/>
    <w:rsid w:val="00D52318"/>
    <w:rsid w:val="00D552C3"/>
    <w:rsid w:val="00D559B8"/>
    <w:rsid w:val="00D7735A"/>
    <w:rsid w:val="00D80509"/>
    <w:rsid w:val="00D8605F"/>
    <w:rsid w:val="00D91D5C"/>
    <w:rsid w:val="00DA65B1"/>
    <w:rsid w:val="00DB1B9E"/>
    <w:rsid w:val="00DB2642"/>
    <w:rsid w:val="00DB54C3"/>
    <w:rsid w:val="00DE086D"/>
    <w:rsid w:val="00DF0527"/>
    <w:rsid w:val="00E00551"/>
    <w:rsid w:val="00E04C68"/>
    <w:rsid w:val="00E16731"/>
    <w:rsid w:val="00E259BC"/>
    <w:rsid w:val="00E2681B"/>
    <w:rsid w:val="00E304F4"/>
    <w:rsid w:val="00E3569B"/>
    <w:rsid w:val="00E50969"/>
    <w:rsid w:val="00E8185B"/>
    <w:rsid w:val="00E87904"/>
    <w:rsid w:val="00E902DE"/>
    <w:rsid w:val="00EB24D5"/>
    <w:rsid w:val="00EB27CA"/>
    <w:rsid w:val="00EC70C5"/>
    <w:rsid w:val="00ED42DE"/>
    <w:rsid w:val="00EE2587"/>
    <w:rsid w:val="00EF202D"/>
    <w:rsid w:val="00EF2098"/>
    <w:rsid w:val="00EF73F6"/>
    <w:rsid w:val="00F05472"/>
    <w:rsid w:val="00F13B2F"/>
    <w:rsid w:val="00F16D6F"/>
    <w:rsid w:val="00F17625"/>
    <w:rsid w:val="00F3410B"/>
    <w:rsid w:val="00F4272F"/>
    <w:rsid w:val="00F50695"/>
    <w:rsid w:val="00F57214"/>
    <w:rsid w:val="00F65862"/>
    <w:rsid w:val="00F7073C"/>
    <w:rsid w:val="00F75B2A"/>
    <w:rsid w:val="00F8783D"/>
    <w:rsid w:val="00F87D52"/>
    <w:rsid w:val="00F92BA3"/>
    <w:rsid w:val="00F945C5"/>
    <w:rsid w:val="00F967F7"/>
    <w:rsid w:val="00F97AD7"/>
    <w:rsid w:val="00FA61B0"/>
    <w:rsid w:val="00FB3175"/>
    <w:rsid w:val="00FB6364"/>
    <w:rsid w:val="00FE0A35"/>
    <w:rsid w:val="00FE7523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3EB0"/>
  <w15:docId w15:val="{603C1F0F-F29F-49E5-A3D1-C2847F0C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17625"/>
    <w:pPr>
      <w:keepNext/>
      <w:keepLines/>
      <w:numPr>
        <w:numId w:val="1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594ED6"/>
    <w:pPr>
      <w:keepNext/>
      <w:keepLines/>
      <w:numPr>
        <w:ilvl w:val="1"/>
        <w:numId w:val="1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F967F7"/>
    <w:pPr>
      <w:keepNext/>
      <w:keepLines/>
      <w:numPr>
        <w:ilvl w:val="2"/>
        <w:numId w:val="4"/>
      </w:numPr>
      <w:spacing w:before="200" w:after="120"/>
      <w:jc w:val="left"/>
      <w:outlineLvl w:val="2"/>
    </w:pPr>
    <w:rPr>
      <w:rFonts w:eastAsiaTheme="majorEastAsia" w:cstheme="majorBidi"/>
      <w:b/>
      <w:sz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594ED6"/>
    <w:pPr>
      <w:keepNext/>
      <w:keepLines/>
      <w:numPr>
        <w:ilvl w:val="3"/>
        <w:numId w:val="1"/>
      </w:numPr>
      <w:spacing w:before="200" w:after="120"/>
      <w:ind w:left="2988"/>
      <w:jc w:val="left"/>
      <w:outlineLvl w:val="3"/>
    </w:pPr>
    <w:rPr>
      <w:rFonts w:eastAsiaTheme="majorEastAsia" w:cstheme="majorBidi"/>
      <w:b/>
      <w:bCs/>
      <w:iCs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470FE6"/>
    <w:pPr>
      <w:keepNext/>
      <w:keepLines/>
      <w:numPr>
        <w:ilvl w:val="4"/>
        <w:numId w:val="1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7625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ED6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F967F7"/>
    <w:rPr>
      <w:rFonts w:ascii="Arial" w:eastAsiaTheme="majorEastAsia" w:hAnsi="Arial" w:cstheme="majorBidi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594ED6"/>
    <w:rPr>
      <w:rFonts w:ascii="Arial" w:eastAsiaTheme="majorEastAsia" w:hAnsi="Arial" w:cstheme="majorBidi"/>
      <w:b/>
      <w:bCs/>
      <w:iCs/>
      <w:sz w:val="2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70FE6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3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2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4865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3E7BB7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E0A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E0A3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5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B7894-929D-4DFB-BEF3-45A276895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</Template>
  <TotalTime>59</TotalTime>
  <Pages>13</Pages>
  <Words>1218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DTVT1000009A - Configuration</vt:lpstr>
    </vt:vector>
  </TitlesOfParts>
  <Company>Microsoft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DTVT1000009A - Configuration</dc:title>
  <dc:creator>nc</dc:creator>
  <cp:keywords>TE10 - Affichage dynamique commercial et publicitaire</cp:keywords>
  <cp:lastModifiedBy>RP</cp:lastModifiedBy>
  <cp:revision>11</cp:revision>
  <cp:lastPrinted>2019-09-24T12:41:00Z</cp:lastPrinted>
  <dcterms:created xsi:type="dcterms:W3CDTF">2019-09-19T14:14:00Z</dcterms:created>
  <dcterms:modified xsi:type="dcterms:W3CDTF">2019-09-24T12:41:00Z</dcterms:modified>
  <cp:category>UTILISATION SCREEN COMPOSER</cp:category>
</cp:coreProperties>
</file>