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DA9EA" w14:textId="77777777" w:rsidR="007F336F" w:rsidRDefault="007F336F" w:rsidP="007F336F">
      <w:pPr>
        <w:spacing w:after="0"/>
      </w:pPr>
    </w:p>
    <w:tbl>
      <w:tblPr>
        <w:tblW w:w="107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76"/>
        <w:gridCol w:w="6590"/>
        <w:gridCol w:w="2034"/>
      </w:tblGrid>
      <w:tr w:rsidR="007F336F" w:rsidRPr="00170370" w14:paraId="1B697AB1" w14:textId="77777777" w:rsidTr="00B31A72">
        <w:trPr>
          <w:trHeight w:val="67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2FC7D8E" w14:textId="000254C6" w:rsidR="007F336F" w:rsidRDefault="00BF6FEA" w:rsidP="0090516D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VIDEOPROTECTION URBAINE</w:t>
            </w:r>
            <w:r w:rsidR="007F336F">
              <w:rPr>
                <w:b/>
                <w:caps/>
                <w:color w:val="000080"/>
                <w:sz w:val="28"/>
                <w:szCs w:val="28"/>
              </w:rPr>
              <w:t xml:space="preserve"> </w:t>
            </w:r>
            <w:r>
              <w:rPr>
                <w:b/>
                <w:caps/>
                <w:color w:val="000080"/>
                <w:sz w:val="28"/>
                <w:szCs w:val="28"/>
              </w:rPr>
              <w:t>VT</w:t>
            </w:r>
            <w:r w:rsidR="007F336F">
              <w:rPr>
                <w:b/>
                <w:caps/>
                <w:color w:val="000080"/>
                <w:sz w:val="28"/>
                <w:szCs w:val="28"/>
              </w:rPr>
              <w:t>10</w:t>
            </w:r>
          </w:p>
        </w:tc>
      </w:tr>
      <w:tr w:rsidR="007F336F" w:rsidRPr="00170370" w14:paraId="1EEC4591" w14:textId="77777777" w:rsidTr="00B31A72">
        <w:trPr>
          <w:trHeight w:val="899"/>
        </w:trPr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894A46E" w14:textId="77777777" w:rsidR="007F336F" w:rsidRPr="00170370" w:rsidRDefault="007F336F" w:rsidP="0090516D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Bac Pro MELEC</w:t>
            </w:r>
          </w:p>
        </w:tc>
        <w:tc>
          <w:tcPr>
            <w:tcW w:w="6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4D86B" w14:textId="77777777" w:rsidR="007F336F" w:rsidRPr="00170370" w:rsidRDefault="007F336F" w:rsidP="0090516D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Activite de DECOUVERTE D’INSTALLATION</w:t>
            </w:r>
          </w:p>
        </w:tc>
        <w:tc>
          <w:tcPr>
            <w:tcW w:w="20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29F4D26" w14:textId="77777777" w:rsidR="007F336F" w:rsidRDefault="007F336F" w:rsidP="0090516D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SECONDE</w:t>
            </w:r>
          </w:p>
          <w:p w14:paraId="445F8132" w14:textId="77777777" w:rsidR="007F336F" w:rsidRPr="00170370" w:rsidRDefault="007F336F" w:rsidP="0090516D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 w:rsidRPr="00FD50CD">
              <w:rPr>
                <w:b/>
                <w:caps/>
                <w:color w:val="000080"/>
                <w:sz w:val="24"/>
              </w:rPr>
              <w:t>1</w:t>
            </w:r>
            <w:r w:rsidRPr="00FD50CD">
              <w:rPr>
                <w:b/>
                <w:caps/>
                <w:color w:val="000080"/>
                <w:sz w:val="24"/>
                <w:vertAlign w:val="superscript"/>
              </w:rPr>
              <w:t xml:space="preserve">er </w:t>
            </w:r>
            <w:r>
              <w:rPr>
                <w:b/>
                <w:caps/>
                <w:color w:val="000080"/>
                <w:sz w:val="24"/>
              </w:rPr>
              <w:t>TRIMESTRE</w:t>
            </w:r>
          </w:p>
        </w:tc>
      </w:tr>
      <w:tr w:rsidR="007F336F" w:rsidRPr="00170370" w14:paraId="43F4517F" w14:textId="77777777" w:rsidTr="00B31A72">
        <w:trPr>
          <w:trHeight w:val="89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357C74" w14:textId="59BBE695" w:rsidR="007F336F" w:rsidRPr="00025ABE" w:rsidRDefault="007F336F" w:rsidP="0090516D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rFonts w:cs="Arial"/>
                <w:color w:val="000080"/>
                <w:sz w:val="28"/>
                <w:szCs w:val="28"/>
              </w:rPr>
              <w:t xml:space="preserve">DECOUVERTE DU SYSTEME </w:t>
            </w:r>
            <w:r w:rsidR="00BF6FEA">
              <w:rPr>
                <w:rFonts w:cs="Arial"/>
                <w:color w:val="000080"/>
                <w:sz w:val="28"/>
                <w:szCs w:val="28"/>
              </w:rPr>
              <w:t>DE VIDEOPROTECTION</w:t>
            </w:r>
          </w:p>
        </w:tc>
      </w:tr>
    </w:tbl>
    <w:p w14:paraId="5A4AF7E5" w14:textId="77777777" w:rsidR="0099203D" w:rsidRDefault="00315FB8" w:rsidP="007F336F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noProof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7456" behindDoc="0" locked="1" layoutInCell="1" allowOverlap="1" wp14:anchorId="39755E11" wp14:editId="4116B7AF">
                <wp:simplePos x="0" y="0"/>
                <wp:positionH relativeFrom="margin">
                  <wp:posOffset>635</wp:posOffset>
                </wp:positionH>
                <wp:positionV relativeFrom="paragraph">
                  <wp:posOffset>4765040</wp:posOffset>
                </wp:positionV>
                <wp:extent cx="6840220" cy="2628900"/>
                <wp:effectExtent l="12700" t="12700" r="30480" b="25400"/>
                <wp:wrapNone/>
                <wp:docPr id="40" name="Zone de dessi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3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759835" y="160020"/>
                            <a:ext cx="284099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6E29C" w14:textId="77777777" w:rsidR="004E6545" w:rsidRPr="00CC0759" w:rsidRDefault="004E6545" w:rsidP="0060389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ACTIVITE / SCENARIO</w:t>
                              </w:r>
                            </w:p>
                            <w:p w14:paraId="2C904D05" w14:textId="76F627A3" w:rsidR="004E6545" w:rsidRPr="00AF7330" w:rsidRDefault="004E6545" w:rsidP="0060389F">
                              <w:pPr>
                                <w:pStyle w:val="Fxpagedegarde"/>
                              </w:pPr>
                              <w:r>
                                <w:t>Découverte de la vidéoprotection urbaine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1029335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235600" y="432369"/>
                            <a:ext cx="2374602" cy="178095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55E11" id="Zone de dessin 32" o:spid="_x0000_s1026" editas="canvas" style="position:absolute;left:0;text-align:left;margin-left:.05pt;margin-top:375.2pt;width:538.6pt;height:207pt;z-index:251667456;mso-position-horizontal-relative:margin" coordsize="68402,262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&#13;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7598;top:1600;width:28410;height:9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D/Q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DPw/0MkAAADg&#13;&#10;AAAADwAAAAAAAAAAAAAAAAAHAgAAZHJzL2Rvd25yZXYueG1sUEsFBgAAAAADAAMAtwAAAP0CAAAA&#13;&#10;AA==&#13;&#10;" filled="f" stroked="f">
                  <v:textbox inset="0,0,0,0">
                    <w:txbxContent>
                      <w:p w14:paraId="58E6E29C" w14:textId="77777777" w:rsidR="004E6545" w:rsidRPr="00CC0759" w:rsidRDefault="004E6545" w:rsidP="0060389F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ACTIVITE / SCENARIO</w:t>
                        </w:r>
                      </w:p>
                      <w:p w14:paraId="2C904D05" w14:textId="76F627A3" w:rsidR="004E6545" w:rsidRPr="00AF7330" w:rsidRDefault="004E6545" w:rsidP="0060389F">
                        <w:pPr>
                          <w:pStyle w:val="Fxpagedegarde"/>
                        </w:pPr>
                        <w:r>
                          <w:t>Découverte de la vidéoprotection urbaine</w:t>
                        </w:r>
                      </w:p>
                    </w:txbxContent>
                  </v:textbox>
                </v:rect>
                <v:shape id="Picture 69" o:spid="_x0000_s1029" type="#_x0000_t75" alt=" Fiche technique" style="position:absolute;left:42360;top:10293;width:18453;height:13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">
                  <v:imagedata r:id="rId10" o:title=" Fiche technique"/>
                </v:shape>
                <v:shape id="Image 1" o:spid="_x0000_s1030" type="#_x0000_t75" style="position:absolute;left:2356;top:4323;width:23746;height:17809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">
                  <v:imagedata r:id="rId11" o:title=""/>
                </v:shape>
                <w10:wrap anchorx="margin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1" layoutInCell="0" allowOverlap="0" wp14:anchorId="1FAC57BD" wp14:editId="3B692914">
                <wp:simplePos x="0" y="0"/>
                <wp:positionH relativeFrom="column">
                  <wp:posOffset>-2312035</wp:posOffset>
                </wp:positionH>
                <wp:positionV relativeFrom="margin">
                  <wp:posOffset>3223260</wp:posOffset>
                </wp:positionV>
                <wp:extent cx="5039995" cy="631190"/>
                <wp:effectExtent l="2173605" t="0" r="2162810" b="0"/>
                <wp:wrapNone/>
                <wp:docPr id="3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741A9" w14:textId="77777777" w:rsidR="004E6545" w:rsidRPr="007F336F" w:rsidRDefault="004E6545" w:rsidP="006038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60"/>
                                <w:szCs w:val="60"/>
                              </w:rPr>
                            </w:pPr>
                            <w:r w:rsidRPr="007F336F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60"/>
                                <w:szCs w:val="60"/>
                              </w:rPr>
                              <w:t>DOSSIER PEDAGOGIQUE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C57BD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82.05pt;margin-top:253.8pt;width:396.85pt;height:49.7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&#13;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6AC741A9" w14:textId="77777777" w:rsidR="004E6545" w:rsidRPr="007F336F" w:rsidRDefault="004E6545" w:rsidP="0060389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60"/>
                          <w:szCs w:val="60"/>
                        </w:rPr>
                      </w:pPr>
                      <w:r w:rsidRPr="007F336F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60"/>
                          <w:szCs w:val="60"/>
                        </w:rPr>
                        <w:t>DOSSIER PEDAGOGIQUE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A36516"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 w:rsidR="00A36516">
        <w:rPr>
          <w:rFonts w:asciiTheme="majorHAnsi" w:hAnsiTheme="majorHAnsi"/>
          <w:b w:val="0"/>
          <w:bCs w:val="0"/>
          <w:caps w:val="0"/>
        </w:rPr>
        <w:fldChar w:fldCharType="separate"/>
      </w:r>
    </w:p>
    <w:p w14:paraId="0914E24A" w14:textId="76B93FFC" w:rsidR="0099203D" w:rsidRDefault="0099203D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68391" w:history="1">
        <w:r w:rsidRPr="00C419A8">
          <w:rPr>
            <w:rStyle w:val="Lienhypertexte"/>
            <w:noProof/>
          </w:rPr>
          <w:t>1</w:t>
        </w:r>
        <w:r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Pr="00C419A8">
          <w:rPr>
            <w:rStyle w:val="Lienhypertexte"/>
            <w:noProof/>
          </w:rPr>
          <w:t>ORGANISATION PEDAGOGIQUE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_Toc20568391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139D90C" w14:textId="731DE160" w:rsidR="0099203D" w:rsidRDefault="00A1533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392" w:history="1">
        <w:r w:rsidR="0099203D" w:rsidRPr="00C419A8">
          <w:rPr>
            <w:rStyle w:val="Lienhypertexte"/>
            <w:noProof/>
          </w:rPr>
          <w:t>1.1</w:t>
        </w:r>
        <w:r w:rsidR="0099203D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99203D" w:rsidRPr="00C419A8">
          <w:rPr>
            <w:rStyle w:val="Lienhypertexte"/>
            <w:noProof/>
          </w:rPr>
          <w:t>Données pédagogiques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_Toc20568392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1</w:t>
        </w:r>
        <w:r w:rsidR="0099203D">
          <w:rPr>
            <w:noProof/>
            <w:webHidden/>
          </w:rPr>
          <w:fldChar w:fldCharType="end"/>
        </w:r>
      </w:hyperlink>
    </w:p>
    <w:p w14:paraId="234862A0" w14:textId="172DA196" w:rsidR="0099203D" w:rsidRDefault="00A1533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393" w:history="1">
        <w:r w:rsidR="0099203D" w:rsidRPr="00C419A8">
          <w:rPr>
            <w:rStyle w:val="Lienhypertexte"/>
            <w:noProof/>
          </w:rPr>
          <w:t>1.2</w:t>
        </w:r>
        <w:r w:rsidR="0099203D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99203D" w:rsidRPr="00C419A8">
          <w:rPr>
            <w:rStyle w:val="Lienhypertexte"/>
            <w:noProof/>
          </w:rPr>
          <w:t>Mise en situation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_Toc20568393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1</w:t>
        </w:r>
        <w:r w:rsidR="0099203D">
          <w:rPr>
            <w:noProof/>
            <w:webHidden/>
          </w:rPr>
          <w:fldChar w:fldCharType="end"/>
        </w:r>
      </w:hyperlink>
    </w:p>
    <w:p w14:paraId="2AFC4F9F" w14:textId="1F8FC399" w:rsidR="0099203D" w:rsidRDefault="00A1533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394" w:history="1">
        <w:r w:rsidR="0099203D" w:rsidRPr="00C419A8">
          <w:rPr>
            <w:rStyle w:val="Lienhypertexte"/>
            <w:noProof/>
          </w:rPr>
          <w:t>1.3</w:t>
        </w:r>
        <w:r w:rsidR="0099203D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99203D" w:rsidRPr="00C419A8">
          <w:rPr>
            <w:rStyle w:val="Lienhypertexte"/>
            <w:noProof/>
          </w:rPr>
          <w:t>Secteur d’activité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_Toc20568394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1</w:t>
        </w:r>
        <w:r w:rsidR="0099203D">
          <w:rPr>
            <w:noProof/>
            <w:webHidden/>
          </w:rPr>
          <w:fldChar w:fldCharType="end"/>
        </w:r>
      </w:hyperlink>
    </w:p>
    <w:p w14:paraId="2C874E48" w14:textId="1BB77CD9" w:rsidR="0099203D" w:rsidRDefault="00A1533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395" w:history="1">
        <w:r w:rsidR="0099203D" w:rsidRPr="00C419A8">
          <w:rPr>
            <w:rStyle w:val="Lienhypertexte"/>
            <w:noProof/>
          </w:rPr>
          <w:t>1.4</w:t>
        </w:r>
        <w:r w:rsidR="0099203D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99203D" w:rsidRPr="00C419A8">
          <w:rPr>
            <w:rStyle w:val="Lienhypertexte"/>
            <w:noProof/>
          </w:rPr>
          <w:t>Objectifs pédagogiques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_Toc20568395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1</w:t>
        </w:r>
        <w:r w:rsidR="0099203D">
          <w:rPr>
            <w:noProof/>
            <w:webHidden/>
          </w:rPr>
          <w:fldChar w:fldCharType="end"/>
        </w:r>
      </w:hyperlink>
    </w:p>
    <w:p w14:paraId="5DD2F53C" w14:textId="5C9972C8" w:rsidR="0099203D" w:rsidRDefault="00A1533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396" w:history="1">
        <w:r w:rsidR="0099203D" w:rsidRPr="00C419A8">
          <w:rPr>
            <w:rStyle w:val="Lienhypertexte"/>
            <w:noProof/>
          </w:rPr>
          <w:t>1.5</w:t>
        </w:r>
        <w:r w:rsidR="0099203D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99203D" w:rsidRPr="00C419A8">
          <w:rPr>
            <w:rStyle w:val="Lienhypertexte"/>
            <w:noProof/>
          </w:rPr>
          <w:t>CRITERES D’EVALUATION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_Toc20568396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2</w:t>
        </w:r>
        <w:r w:rsidR="0099203D">
          <w:rPr>
            <w:noProof/>
            <w:webHidden/>
          </w:rPr>
          <w:fldChar w:fldCharType="end"/>
        </w:r>
      </w:hyperlink>
    </w:p>
    <w:p w14:paraId="0116F586" w14:textId="2368964B" w:rsidR="0099203D" w:rsidRDefault="00A1533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397" w:history="1">
        <w:r w:rsidR="0099203D" w:rsidRPr="00C419A8">
          <w:rPr>
            <w:rStyle w:val="Lienhypertexte"/>
            <w:noProof/>
          </w:rPr>
          <w:t>1.6</w:t>
        </w:r>
        <w:r w:rsidR="0099203D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99203D" w:rsidRPr="00C419A8">
          <w:rPr>
            <w:rStyle w:val="Lienhypertexte"/>
            <w:noProof/>
          </w:rPr>
          <w:t>COMPETENCES EVALUEES sur CPro STI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_Toc20568397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2</w:t>
        </w:r>
        <w:r w:rsidR="0099203D">
          <w:rPr>
            <w:noProof/>
            <w:webHidden/>
          </w:rPr>
          <w:fldChar w:fldCharType="end"/>
        </w:r>
      </w:hyperlink>
    </w:p>
    <w:p w14:paraId="68D5D511" w14:textId="3FAB8162" w:rsidR="0099203D" w:rsidRDefault="00A1533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398" w:history="1">
        <w:r w:rsidR="0099203D" w:rsidRPr="00C419A8">
          <w:rPr>
            <w:rStyle w:val="Lienhypertexte"/>
            <w:noProof/>
          </w:rPr>
          <w:t>1.7</w:t>
        </w:r>
        <w:r w:rsidR="0099203D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99203D" w:rsidRPr="00C419A8">
          <w:rPr>
            <w:rStyle w:val="Lienhypertexte"/>
            <w:noProof/>
          </w:rPr>
          <w:t>OBSERVATIONS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_Toc20568398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2</w:t>
        </w:r>
        <w:r w:rsidR="0099203D">
          <w:rPr>
            <w:noProof/>
            <w:webHidden/>
          </w:rPr>
          <w:fldChar w:fldCharType="end"/>
        </w:r>
      </w:hyperlink>
    </w:p>
    <w:p w14:paraId="6E5BE0A4" w14:textId="724C1DAE" w:rsidR="0099203D" w:rsidRDefault="00A15335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68399" w:history="1">
        <w:r w:rsidR="0099203D" w:rsidRPr="00C419A8">
          <w:rPr>
            <w:rStyle w:val="Lienhypertexte"/>
            <w:noProof/>
          </w:rPr>
          <w:t>2</w:t>
        </w:r>
        <w:r w:rsidR="0099203D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99203D" w:rsidRPr="00C419A8">
          <w:rPr>
            <w:rStyle w:val="Lienhypertexte"/>
            <w:noProof/>
          </w:rPr>
          <w:t>DECOUVERTE DE LA VIDEOPROTECTION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_Toc20568399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3</w:t>
        </w:r>
        <w:r w:rsidR="0099203D">
          <w:rPr>
            <w:noProof/>
            <w:webHidden/>
          </w:rPr>
          <w:fldChar w:fldCharType="end"/>
        </w:r>
      </w:hyperlink>
    </w:p>
    <w:p w14:paraId="55C5D55C" w14:textId="082A733C" w:rsidR="0099203D" w:rsidRDefault="00A1533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00" w:history="1">
        <w:r w:rsidR="0099203D" w:rsidRPr="00C419A8">
          <w:rPr>
            <w:rStyle w:val="Lienhypertexte"/>
            <w:noProof/>
          </w:rPr>
          <w:t>2.1</w:t>
        </w:r>
        <w:r w:rsidR="0099203D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99203D" w:rsidRPr="00C419A8">
          <w:rPr>
            <w:rStyle w:val="Lienhypertexte"/>
            <w:noProof/>
          </w:rPr>
          <w:t>Quel terme officiel est utilisé en France ?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_Toc20568400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3</w:t>
        </w:r>
        <w:r w:rsidR="0099203D">
          <w:rPr>
            <w:noProof/>
            <w:webHidden/>
          </w:rPr>
          <w:fldChar w:fldCharType="end"/>
        </w:r>
      </w:hyperlink>
    </w:p>
    <w:p w14:paraId="219705E9" w14:textId="24198CF0" w:rsidR="0099203D" w:rsidRDefault="00A1533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01" w:history="1">
        <w:r w:rsidR="0099203D" w:rsidRPr="00C419A8">
          <w:rPr>
            <w:rStyle w:val="Lienhypertexte"/>
            <w:noProof/>
          </w:rPr>
          <w:t>2.2</w:t>
        </w:r>
        <w:r w:rsidR="0099203D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99203D" w:rsidRPr="00C419A8">
          <w:rPr>
            <w:rStyle w:val="Lienhypertexte"/>
            <w:noProof/>
          </w:rPr>
          <w:t>Quels sont les objectifs principaux de la vidéoprotection.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_Toc20568401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3</w:t>
        </w:r>
        <w:r w:rsidR="0099203D">
          <w:rPr>
            <w:noProof/>
            <w:webHidden/>
          </w:rPr>
          <w:fldChar w:fldCharType="end"/>
        </w:r>
      </w:hyperlink>
    </w:p>
    <w:p w14:paraId="39CA8D2B" w14:textId="36520A94" w:rsidR="0099203D" w:rsidRDefault="00A1533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02" w:history="1">
        <w:r w:rsidR="0099203D" w:rsidRPr="00C419A8">
          <w:rPr>
            <w:rStyle w:val="Lienhypertexte"/>
            <w:noProof/>
          </w:rPr>
          <w:t>2.3</w:t>
        </w:r>
        <w:r w:rsidR="0099203D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99203D" w:rsidRPr="00C419A8">
          <w:rPr>
            <w:rStyle w:val="Lienhypertexte"/>
            <w:noProof/>
          </w:rPr>
          <w:t>Pour ou contre la vidéoprotection.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_Toc20568402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3</w:t>
        </w:r>
        <w:r w:rsidR="0099203D">
          <w:rPr>
            <w:noProof/>
            <w:webHidden/>
          </w:rPr>
          <w:fldChar w:fldCharType="end"/>
        </w:r>
      </w:hyperlink>
    </w:p>
    <w:p w14:paraId="2A967613" w14:textId="265DFADC" w:rsidR="0099203D" w:rsidRDefault="00A15335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68403" w:history="1">
        <w:r w:rsidR="0099203D" w:rsidRPr="00C419A8">
          <w:rPr>
            <w:rStyle w:val="Lienhypertexte"/>
            <w:noProof/>
          </w:rPr>
          <w:t>3</w:t>
        </w:r>
        <w:r w:rsidR="0099203D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99203D" w:rsidRPr="00C419A8">
          <w:rPr>
            <w:rStyle w:val="Lienhypertexte"/>
            <w:noProof/>
          </w:rPr>
          <w:t>DECOUVERTE DU SYSTEME VT10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_Toc20568403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4</w:t>
        </w:r>
        <w:r w:rsidR="0099203D">
          <w:rPr>
            <w:noProof/>
            <w:webHidden/>
          </w:rPr>
          <w:fldChar w:fldCharType="end"/>
        </w:r>
      </w:hyperlink>
    </w:p>
    <w:p w14:paraId="693C8D5E" w14:textId="4203B5AD" w:rsidR="0099203D" w:rsidRDefault="00A1533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04" w:history="1">
        <w:r w:rsidR="0099203D" w:rsidRPr="00C419A8">
          <w:rPr>
            <w:rStyle w:val="Lienhypertexte"/>
            <w:noProof/>
          </w:rPr>
          <w:t>3.1</w:t>
        </w:r>
        <w:r w:rsidR="0099203D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99203D" w:rsidRPr="00C419A8">
          <w:rPr>
            <w:rStyle w:val="Lienhypertexte"/>
            <w:noProof/>
          </w:rPr>
          <w:t>Découverte des ensembles matériels.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_Toc20568404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4</w:t>
        </w:r>
        <w:r w:rsidR="0099203D">
          <w:rPr>
            <w:noProof/>
            <w:webHidden/>
          </w:rPr>
          <w:fldChar w:fldCharType="end"/>
        </w:r>
      </w:hyperlink>
    </w:p>
    <w:p w14:paraId="53084084" w14:textId="45E3A095" w:rsidR="0099203D" w:rsidRDefault="00A1533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05" w:history="1">
        <w:r w:rsidR="0099203D" w:rsidRPr="00C419A8">
          <w:rPr>
            <w:rStyle w:val="Lienhypertexte"/>
            <w:noProof/>
          </w:rPr>
          <w:t>3.2</w:t>
        </w:r>
        <w:r w:rsidR="0099203D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99203D" w:rsidRPr="00C419A8">
          <w:rPr>
            <w:rStyle w:val="Lienhypertexte"/>
            <w:noProof/>
          </w:rPr>
          <w:t>Mise en énergie et essais du système.</w:t>
        </w:r>
        <w:r w:rsidR="0099203D">
          <w:rPr>
            <w:noProof/>
            <w:webHidden/>
          </w:rPr>
          <w:tab/>
        </w:r>
        <w:r w:rsidR="0099203D">
          <w:rPr>
            <w:noProof/>
            <w:webHidden/>
          </w:rPr>
          <w:fldChar w:fldCharType="begin"/>
        </w:r>
        <w:r w:rsidR="0099203D">
          <w:rPr>
            <w:noProof/>
            <w:webHidden/>
          </w:rPr>
          <w:instrText xml:space="preserve"> PAGEREF _Toc20568405 \h </w:instrText>
        </w:r>
        <w:r w:rsidR="0099203D">
          <w:rPr>
            <w:noProof/>
            <w:webHidden/>
          </w:rPr>
        </w:r>
        <w:r w:rsidR="0099203D">
          <w:rPr>
            <w:noProof/>
            <w:webHidden/>
          </w:rPr>
          <w:fldChar w:fldCharType="separate"/>
        </w:r>
        <w:r w:rsidR="0099203D">
          <w:rPr>
            <w:noProof/>
            <w:webHidden/>
          </w:rPr>
          <w:t>7</w:t>
        </w:r>
        <w:r w:rsidR="0099203D">
          <w:rPr>
            <w:noProof/>
            <w:webHidden/>
          </w:rPr>
          <w:fldChar w:fldCharType="end"/>
        </w:r>
      </w:hyperlink>
    </w:p>
    <w:p w14:paraId="01D0504C" w14:textId="77777777" w:rsidR="00D13D23" w:rsidRDefault="00A36516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2FA52570" w14:textId="77777777"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14:paraId="6D9A0B82" w14:textId="77777777" w:rsidR="00984CAC" w:rsidRPr="00984CAC" w:rsidRDefault="008206D2">
      <w:pPr>
        <w:jc w:val="left"/>
      </w:pPr>
      <w:r>
        <w:br w:type="page"/>
      </w:r>
    </w:p>
    <w:p w14:paraId="49B8788E" w14:textId="77777777" w:rsidR="007F336F" w:rsidRPr="00BE2751" w:rsidRDefault="007F336F" w:rsidP="007F336F">
      <w:pPr>
        <w:pStyle w:val="Titre1"/>
        <w:spacing w:line="240" w:lineRule="auto"/>
      </w:pPr>
      <w:bookmarkStart w:id="1" w:name="_Toc526094743"/>
      <w:bookmarkStart w:id="2" w:name="_Toc20568391"/>
      <w:r>
        <w:lastRenderedPageBreak/>
        <w:t>ORGANISATION PEDAGOGIQUE :</w:t>
      </w:r>
      <w:bookmarkEnd w:id="1"/>
      <w:bookmarkEnd w:id="2"/>
      <w:r>
        <w:t xml:space="preserve"> </w:t>
      </w:r>
    </w:p>
    <w:p w14:paraId="44F5C304" w14:textId="77777777" w:rsidR="007F336F" w:rsidRDefault="007F336F" w:rsidP="007F336F">
      <w:pPr>
        <w:pStyle w:val="Titre2"/>
        <w:spacing w:line="240" w:lineRule="auto"/>
      </w:pPr>
      <w:bookmarkStart w:id="3" w:name="_Toc526094744"/>
      <w:bookmarkStart w:id="4" w:name="_Toc20568392"/>
      <w:r>
        <w:t>Données pédagogiques</w:t>
      </w:r>
      <w:bookmarkEnd w:id="3"/>
      <w:bookmarkEnd w:id="4"/>
    </w:p>
    <w:p w14:paraId="23474BB8" w14:textId="77777777" w:rsidR="007F336F" w:rsidRPr="00966ACA" w:rsidRDefault="007F336F" w:rsidP="007F336F">
      <w:r>
        <w:rPr>
          <w:noProof/>
        </w:rPr>
        <w:drawing>
          <wp:inline distT="0" distB="0" distL="0" distR="0" wp14:anchorId="61ECAF80" wp14:editId="4C59AF32">
            <wp:extent cx="6840220" cy="3273624"/>
            <wp:effectExtent l="0" t="0" r="508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8-09-30 à 14.41.0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7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8E77" w14:textId="77777777" w:rsidR="007F336F" w:rsidRPr="00775A57" w:rsidRDefault="007F336F" w:rsidP="007F336F">
      <w:pPr>
        <w:pStyle w:val="Titre2"/>
        <w:spacing w:line="240" w:lineRule="auto"/>
      </w:pPr>
      <w:bookmarkStart w:id="5" w:name="_Toc526094745"/>
      <w:bookmarkStart w:id="6" w:name="_Toc20568393"/>
      <w:r w:rsidRPr="00775A57">
        <w:t>Mise en situation</w:t>
      </w:r>
      <w:bookmarkEnd w:id="5"/>
      <w:bookmarkEnd w:id="6"/>
      <w:r w:rsidRPr="00775A57">
        <w:t xml:space="preserve"> </w:t>
      </w:r>
    </w:p>
    <w:p w14:paraId="69F82D4E" w14:textId="77777777" w:rsidR="00BF6FEA" w:rsidRPr="00BF6FEA" w:rsidRDefault="00BF6FEA" w:rsidP="00BF6FEA">
      <w:pPr>
        <w:spacing w:after="0" w:line="240" w:lineRule="auto"/>
        <w:ind w:right="340"/>
      </w:pPr>
      <w:r w:rsidRPr="00BF6FEA">
        <w:t>Il est possible d'installer des caméras dans les lieux publics depuis le 17 octobre 1996.</w:t>
      </w:r>
    </w:p>
    <w:p w14:paraId="523BFBE6" w14:textId="00ED9865" w:rsidR="00BF6FEA" w:rsidRDefault="00BF6FEA" w:rsidP="00BF6FEA">
      <w:pPr>
        <w:spacing w:after="0" w:line="240" w:lineRule="auto"/>
        <w:ind w:right="340"/>
      </w:pPr>
      <w:r w:rsidRPr="00BF6FEA">
        <w:t>La vid</w:t>
      </w:r>
      <w:r>
        <w:t>é</w:t>
      </w:r>
      <w:r w:rsidRPr="00BF6FEA">
        <w:t>o</w:t>
      </w:r>
      <w:r w:rsidR="0089054B">
        <w:t xml:space="preserve">protection </w:t>
      </w:r>
      <w:r w:rsidRPr="00BF6FEA">
        <w:t>est un procédé technique qui peut être utilisé à différentes fins : surveiller son domicile, sécuriser une entreprise, garder un œil sur son bébé et même assurer la sécurité dans les villes via la vid</w:t>
      </w:r>
      <w:r w:rsidR="0089054B">
        <w:t>é</w:t>
      </w:r>
      <w:r w:rsidRPr="00BF6FEA">
        <w:t>o</w:t>
      </w:r>
      <w:r w:rsidR="0089054B">
        <w:t>protection</w:t>
      </w:r>
      <w:r w:rsidRPr="00BF6FEA">
        <w:t xml:space="preserve"> urbaine.</w:t>
      </w:r>
    </w:p>
    <w:p w14:paraId="4C3AC7B3" w14:textId="454E968B" w:rsidR="00BF6FEA" w:rsidRPr="00BF6FEA" w:rsidRDefault="00BF6FEA" w:rsidP="00BF6FEA">
      <w:pPr>
        <w:spacing w:after="0" w:line="240" w:lineRule="auto"/>
        <w:ind w:right="340"/>
      </w:pPr>
      <w:r w:rsidRPr="00BF6FEA">
        <w:t>Vid</w:t>
      </w:r>
      <w:r>
        <w:t>é</w:t>
      </w:r>
      <w:r w:rsidRPr="00BF6FEA">
        <w:t>o</w:t>
      </w:r>
      <w:r w:rsidR="0089054B">
        <w:t>protection</w:t>
      </w:r>
      <w:r w:rsidRPr="00BF6FEA">
        <w:t xml:space="preserve"> urbaine : sécuriser les villes</w:t>
      </w:r>
    </w:p>
    <w:p w14:paraId="060BEF54" w14:textId="77777777" w:rsidR="00BF6FEA" w:rsidRPr="00BF6FEA" w:rsidRDefault="00BF6FEA" w:rsidP="00BF6FEA">
      <w:pPr>
        <w:spacing w:after="0" w:line="240" w:lineRule="auto"/>
        <w:ind w:right="340"/>
      </w:pPr>
      <w:r w:rsidRPr="00BF6FEA">
        <w:t>L'objectif de ce type d'installation étant la prévention des risques de délinquance et la protection des personnes :</w:t>
      </w:r>
    </w:p>
    <w:p w14:paraId="147FE8A5" w14:textId="5EDCDF9E" w:rsidR="00BF6FEA" w:rsidRPr="00BF6FEA" w:rsidRDefault="00BF6FEA" w:rsidP="00BF6FEA">
      <w:pPr>
        <w:spacing w:after="0" w:line="240" w:lineRule="auto"/>
        <w:ind w:right="340"/>
      </w:pPr>
      <w:r w:rsidRPr="00BF6FEA">
        <w:t>à proximité ou devant les lieux, bâtiments et installations publics</w:t>
      </w:r>
      <w:r w:rsidR="00862E78">
        <w:t xml:space="preserve">, </w:t>
      </w:r>
      <w:r w:rsidRPr="00BF6FEA">
        <w:t>sur la voie publique.</w:t>
      </w:r>
    </w:p>
    <w:p w14:paraId="5B7B0B51" w14:textId="3E04D285" w:rsidR="00BF6FEA" w:rsidRPr="00BF6FEA" w:rsidRDefault="00BF6FEA" w:rsidP="00BF6FEA">
      <w:pPr>
        <w:spacing w:after="0" w:line="240" w:lineRule="auto"/>
        <w:ind w:right="340"/>
      </w:pPr>
      <w:r w:rsidRPr="00BF6FEA">
        <w:t>La vidéo</w:t>
      </w:r>
      <w:r w:rsidR="0089054B">
        <w:t>protection</w:t>
      </w:r>
      <w:r w:rsidRPr="00BF6FEA">
        <w:t xml:space="preserve"> urbaine peut être utilisée</w:t>
      </w:r>
      <w:r w:rsidR="0089054B">
        <w:t xml:space="preserve"> </w:t>
      </w:r>
      <w:r w:rsidRPr="00BF6FEA">
        <w:t>pour la protection des biens et des personnes dans les lieux particulièrement exposés à la délinquance (vols, agressions)</w:t>
      </w:r>
      <w:r w:rsidR="00A64207">
        <w:t xml:space="preserve">, </w:t>
      </w:r>
      <w:r w:rsidRPr="00BF6FEA">
        <w:t>pour la défense nationale et en prévention d'actes terroristes</w:t>
      </w:r>
      <w:r w:rsidR="00A64207">
        <w:t xml:space="preserve">, </w:t>
      </w:r>
      <w:r w:rsidRPr="00BF6FEA">
        <w:t>pour le contrôle du trafic routier et la constatation d'infractions au Code de la route.</w:t>
      </w:r>
    </w:p>
    <w:p w14:paraId="1A6E0363" w14:textId="04AC8968" w:rsidR="00BF6FEA" w:rsidRPr="00BF6FEA" w:rsidRDefault="00BF6FEA" w:rsidP="00BF6FEA">
      <w:pPr>
        <w:spacing w:after="0" w:line="240" w:lineRule="auto"/>
        <w:ind w:right="340"/>
      </w:pPr>
      <w:r w:rsidRPr="00BF6FEA">
        <w:rPr>
          <w:b/>
          <w:bCs/>
        </w:rPr>
        <w:t>On utilisera donc souvent la vid</w:t>
      </w:r>
      <w:r w:rsidR="00905DCA">
        <w:rPr>
          <w:b/>
          <w:bCs/>
        </w:rPr>
        <w:t>é</w:t>
      </w:r>
      <w:r w:rsidRPr="00BF6FEA">
        <w:rPr>
          <w:b/>
          <w:bCs/>
        </w:rPr>
        <w:t>o</w:t>
      </w:r>
      <w:r w:rsidR="0089054B">
        <w:rPr>
          <w:b/>
          <w:bCs/>
        </w:rPr>
        <w:t>protection</w:t>
      </w:r>
      <w:r w:rsidRPr="00BF6FEA">
        <w:rPr>
          <w:b/>
          <w:bCs/>
        </w:rPr>
        <w:t xml:space="preserve"> pour la sécurité des parkings, des stations de transport en commun, des rues (aussi bien les rues commerçantes que les rues souvent désertes), des routes, etc.</w:t>
      </w:r>
    </w:p>
    <w:p w14:paraId="0984A218" w14:textId="770557C7" w:rsidR="00BF6FEA" w:rsidRPr="00BF6FEA" w:rsidRDefault="00BF6FEA" w:rsidP="00BF6FEA">
      <w:pPr>
        <w:pStyle w:val="NormalWeb"/>
        <w:spacing w:before="0" w:beforeAutospacing="0" w:after="0" w:afterAutospacing="0"/>
        <w:rPr>
          <w:rFonts w:ascii="Arial" w:hAnsi="Arial" w:cstheme="minorBidi"/>
          <w:sz w:val="20"/>
          <w:szCs w:val="22"/>
        </w:rPr>
      </w:pPr>
      <w:r w:rsidRPr="00BF6FEA">
        <w:rPr>
          <w:rFonts w:ascii="Arial" w:hAnsi="Arial" w:cstheme="minorBidi"/>
          <w:sz w:val="20"/>
          <w:szCs w:val="22"/>
        </w:rPr>
        <w:t>En revanche, la vid</w:t>
      </w:r>
      <w:r w:rsidR="00905DCA">
        <w:rPr>
          <w:rFonts w:ascii="Arial" w:hAnsi="Arial" w:cstheme="minorBidi"/>
          <w:sz w:val="20"/>
          <w:szCs w:val="22"/>
        </w:rPr>
        <w:t>é</w:t>
      </w:r>
      <w:r w:rsidRPr="00BF6FEA">
        <w:rPr>
          <w:rFonts w:ascii="Arial" w:hAnsi="Arial" w:cstheme="minorBidi"/>
          <w:sz w:val="20"/>
          <w:szCs w:val="22"/>
        </w:rPr>
        <w:t>o</w:t>
      </w:r>
      <w:r w:rsidR="0089054B">
        <w:rPr>
          <w:rFonts w:ascii="Arial" w:hAnsi="Arial" w:cstheme="minorBidi"/>
          <w:sz w:val="20"/>
          <w:szCs w:val="22"/>
        </w:rPr>
        <w:t>protection</w:t>
      </w:r>
      <w:r w:rsidRPr="00BF6FEA">
        <w:rPr>
          <w:rFonts w:ascii="Arial" w:hAnsi="Arial" w:cstheme="minorBidi"/>
          <w:sz w:val="20"/>
          <w:szCs w:val="22"/>
        </w:rPr>
        <w:t xml:space="preserve"> ne peut pas être utilisée pour filmer l'entrée ou l'intérieur d'immeubles</w:t>
      </w:r>
      <w:r>
        <w:rPr>
          <w:rFonts w:ascii="Arial" w:hAnsi="Arial" w:cs="Arial"/>
          <w:color w:val="333333"/>
          <w:sz w:val="23"/>
          <w:szCs w:val="23"/>
        </w:rPr>
        <w:t xml:space="preserve"> </w:t>
      </w:r>
      <w:r w:rsidRPr="00BF6FEA">
        <w:rPr>
          <w:rFonts w:ascii="Arial" w:hAnsi="Arial" w:cstheme="minorBidi"/>
          <w:sz w:val="20"/>
          <w:szCs w:val="22"/>
        </w:rPr>
        <w:t>d'habitation.</w:t>
      </w:r>
    </w:p>
    <w:p w14:paraId="71BCC5C6" w14:textId="77777777" w:rsidR="007F336F" w:rsidRPr="00BF6FEA" w:rsidRDefault="007F336F" w:rsidP="007F336F">
      <w:pPr>
        <w:ind w:right="340"/>
        <w:rPr>
          <w:b/>
          <w:bCs/>
          <w:color w:val="0000FF"/>
          <w:sz w:val="16"/>
          <w:szCs w:val="13"/>
          <w:u w:val="single"/>
        </w:rPr>
      </w:pPr>
    </w:p>
    <w:p w14:paraId="71FC2F1E" w14:textId="77777777" w:rsidR="007F336F" w:rsidRPr="00775A57" w:rsidRDefault="007F336F" w:rsidP="007F336F">
      <w:pPr>
        <w:pStyle w:val="Titre2"/>
        <w:spacing w:line="240" w:lineRule="auto"/>
      </w:pPr>
      <w:bookmarkStart w:id="7" w:name="_Toc526094746"/>
      <w:bookmarkStart w:id="8" w:name="_Toc20568394"/>
      <w:r>
        <w:t>Secteur d’activité</w:t>
      </w:r>
      <w:bookmarkEnd w:id="7"/>
      <w:bookmarkEnd w:id="8"/>
    </w:p>
    <w:p w14:paraId="72A88B34" w14:textId="77777777" w:rsidR="007F336F" w:rsidRPr="00966ACA" w:rsidRDefault="007F336F" w:rsidP="007F336F">
      <w:pPr>
        <w:ind w:right="340"/>
      </w:pPr>
      <w:r w:rsidRPr="000120EB">
        <w:t>Secteurs</w:t>
      </w:r>
      <w:r>
        <w:t xml:space="preserve"> : </w:t>
      </w:r>
      <w:r w:rsidRPr="000120EB">
        <w:t>«</w:t>
      </w:r>
      <w:r>
        <w:t> Infrastructures » et « quartiers ».</w:t>
      </w:r>
    </w:p>
    <w:p w14:paraId="46F14D17" w14:textId="77777777" w:rsidR="007F336F" w:rsidRPr="00BF6FEA" w:rsidRDefault="007F336F" w:rsidP="007F336F">
      <w:pPr>
        <w:rPr>
          <w:b/>
          <w:color w:val="0000FF"/>
          <w:sz w:val="16"/>
          <w:szCs w:val="16"/>
        </w:rPr>
      </w:pPr>
    </w:p>
    <w:p w14:paraId="3227474B" w14:textId="77777777" w:rsidR="007F336F" w:rsidRPr="006F1FE5" w:rsidRDefault="007F336F" w:rsidP="007F336F">
      <w:pPr>
        <w:pStyle w:val="Titre2"/>
        <w:spacing w:line="240" w:lineRule="auto"/>
      </w:pPr>
      <w:bookmarkStart w:id="9" w:name="_Toc526094747"/>
      <w:bookmarkStart w:id="10" w:name="_Toc20568395"/>
      <w:r w:rsidRPr="00AC3447">
        <w:t>Objectifs pédagogiques</w:t>
      </w:r>
      <w:bookmarkEnd w:id="9"/>
      <w:bookmarkEnd w:id="10"/>
    </w:p>
    <w:p w14:paraId="27E6DD37" w14:textId="409FCFC1" w:rsidR="007F336F" w:rsidRDefault="007F336F" w:rsidP="007F336F">
      <w:r w:rsidRPr="00075808">
        <w:t xml:space="preserve">L’élève </w:t>
      </w:r>
      <w:r>
        <w:t xml:space="preserve">découvre </w:t>
      </w:r>
      <w:r w:rsidR="00BF6FEA">
        <w:t>le matériel utilisé pour l’installation d’un système de vidéoprotection urbaine.</w:t>
      </w:r>
    </w:p>
    <w:p w14:paraId="4DF1E818" w14:textId="77777777" w:rsidR="00BF6FEA" w:rsidRDefault="00BF6FEA" w:rsidP="007F336F"/>
    <w:p w14:paraId="5EC16012" w14:textId="77777777" w:rsidR="00A5549E" w:rsidRDefault="00A5549E">
      <w:pPr>
        <w:jc w:val="left"/>
        <w:rPr>
          <w:b/>
        </w:rPr>
      </w:pPr>
      <w:r>
        <w:rPr>
          <w:b/>
        </w:rPr>
        <w:br w:type="page"/>
      </w:r>
    </w:p>
    <w:p w14:paraId="3B8F6B41" w14:textId="77777777" w:rsidR="007F336F" w:rsidRPr="004B068D" w:rsidRDefault="007F336F" w:rsidP="007F336F">
      <w:pPr>
        <w:pStyle w:val="Titre2"/>
        <w:spacing w:line="240" w:lineRule="auto"/>
      </w:pPr>
      <w:bookmarkStart w:id="11" w:name="_Toc526094748"/>
      <w:bookmarkStart w:id="12" w:name="_Toc20568396"/>
      <w:r>
        <w:lastRenderedPageBreak/>
        <w:t>CRITERES D’EVALUATION</w:t>
      </w:r>
      <w:bookmarkEnd w:id="11"/>
      <w:bookmarkEnd w:id="12"/>
    </w:p>
    <w:p w14:paraId="081278DB" w14:textId="77777777" w:rsidR="007F336F" w:rsidRDefault="007F336F" w:rsidP="007F336F"/>
    <w:tbl>
      <w:tblPr>
        <w:tblStyle w:val="Grilledutableau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6094"/>
        <w:gridCol w:w="992"/>
        <w:gridCol w:w="993"/>
        <w:gridCol w:w="993"/>
      </w:tblGrid>
      <w:tr w:rsidR="007F336F" w:rsidRPr="002B18CB" w14:paraId="69112B66" w14:textId="77777777" w:rsidTr="00B31A72">
        <w:trPr>
          <w:jc w:val="center"/>
        </w:trPr>
        <w:tc>
          <w:tcPr>
            <w:tcW w:w="6804" w:type="dxa"/>
            <w:gridSpan w:val="2"/>
            <w:vAlign w:val="center"/>
          </w:tcPr>
          <w:p w14:paraId="47B30DAD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APTITUDES PROFESSIONNELLES</w:t>
            </w:r>
          </w:p>
        </w:tc>
        <w:tc>
          <w:tcPr>
            <w:tcW w:w="992" w:type="dxa"/>
            <w:vAlign w:val="center"/>
          </w:tcPr>
          <w:p w14:paraId="3B206E7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A0EB217" wp14:editId="27A2DD38">
                  <wp:extent cx="327872" cy="314747"/>
                  <wp:effectExtent l="0" t="0" r="254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18-03-05 à 08.30.49.png"/>
                          <pic:cNvPicPr/>
                        </pic:nvPicPr>
                        <pic:blipFill rotWithShape="1">
                          <a:blip r:embed="rId16"/>
                          <a:srcRect l="13776" t="13298" r="8562" b="14636"/>
                          <a:stretch/>
                        </pic:blipFill>
                        <pic:spPr bwMode="auto">
                          <a:xfrm>
                            <a:off x="0" y="0"/>
                            <a:ext cx="335155" cy="32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63A325A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D68D237" wp14:editId="2E0D6ED5">
                  <wp:extent cx="327258" cy="320587"/>
                  <wp:effectExtent l="0" t="0" r="3175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8-03-05 à 08.30.53.png"/>
                          <pic:cNvPicPr/>
                        </pic:nvPicPr>
                        <pic:blipFill rotWithShape="1">
                          <a:blip r:embed="rId17"/>
                          <a:srcRect l="8357" t="9269" r="8244" b="9030"/>
                          <a:stretch/>
                        </pic:blipFill>
                        <pic:spPr bwMode="auto">
                          <a:xfrm>
                            <a:off x="0" y="0"/>
                            <a:ext cx="332421" cy="32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1AA9B35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45880D" wp14:editId="5461B1C7">
                  <wp:extent cx="313020" cy="313301"/>
                  <wp:effectExtent l="0" t="0" r="5080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8-03-05 à 08.31.00.png"/>
                          <pic:cNvPicPr/>
                        </pic:nvPicPr>
                        <pic:blipFill rotWithShape="1">
                          <a:blip r:embed="rId18"/>
                          <a:srcRect l="13801" t="8605" r="7141" b="9101"/>
                          <a:stretch/>
                        </pic:blipFill>
                        <pic:spPr bwMode="auto">
                          <a:xfrm>
                            <a:off x="0" y="0"/>
                            <a:ext cx="322223" cy="32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6F" w:rsidRPr="002B18CB" w14:paraId="11E37846" w14:textId="77777777" w:rsidTr="00B31A72">
        <w:trPr>
          <w:jc w:val="center"/>
        </w:trPr>
        <w:tc>
          <w:tcPr>
            <w:tcW w:w="710" w:type="dxa"/>
            <w:vAlign w:val="center"/>
          </w:tcPr>
          <w:p w14:paraId="52BADE8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AP1</w:t>
            </w:r>
          </w:p>
        </w:tc>
        <w:tc>
          <w:tcPr>
            <w:tcW w:w="6094" w:type="dxa"/>
            <w:vAlign w:val="center"/>
          </w:tcPr>
          <w:p w14:paraId="65F74E75" w14:textId="77777777" w:rsidR="007F336F" w:rsidRPr="00A26862" w:rsidRDefault="007F336F" w:rsidP="00B31A72">
            <w:r w:rsidRPr="00A26862">
              <w:t>F</w:t>
            </w:r>
            <w:r>
              <w:t>aire preuve de rigueur et de précision</w:t>
            </w:r>
          </w:p>
        </w:tc>
        <w:tc>
          <w:tcPr>
            <w:tcW w:w="992" w:type="dxa"/>
            <w:vAlign w:val="center"/>
          </w:tcPr>
          <w:p w14:paraId="5B89DCE8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EC9A87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9F11C9C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46975FA5" w14:textId="77777777" w:rsidTr="00B31A72">
        <w:trPr>
          <w:jc w:val="center"/>
        </w:trPr>
        <w:tc>
          <w:tcPr>
            <w:tcW w:w="710" w:type="dxa"/>
            <w:vAlign w:val="center"/>
          </w:tcPr>
          <w:p w14:paraId="5E89C29C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AP2</w:t>
            </w:r>
          </w:p>
        </w:tc>
        <w:tc>
          <w:tcPr>
            <w:tcW w:w="6094" w:type="dxa"/>
            <w:vAlign w:val="center"/>
          </w:tcPr>
          <w:p w14:paraId="65FBC8D1" w14:textId="77777777" w:rsidR="007F336F" w:rsidRPr="00A26862" w:rsidRDefault="007F336F" w:rsidP="00B31A72">
            <w:r>
              <w:t>Faire preuve d’esprit d’équipe</w:t>
            </w:r>
          </w:p>
        </w:tc>
        <w:tc>
          <w:tcPr>
            <w:tcW w:w="992" w:type="dxa"/>
            <w:vAlign w:val="center"/>
          </w:tcPr>
          <w:p w14:paraId="0753D438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3601171A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62E0011B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6F5BE63B" w14:textId="77777777" w:rsidTr="00B31A72">
        <w:trPr>
          <w:jc w:val="center"/>
        </w:trPr>
        <w:tc>
          <w:tcPr>
            <w:tcW w:w="710" w:type="dxa"/>
            <w:vAlign w:val="center"/>
          </w:tcPr>
          <w:p w14:paraId="383D19EE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AP3</w:t>
            </w:r>
          </w:p>
        </w:tc>
        <w:tc>
          <w:tcPr>
            <w:tcW w:w="6094" w:type="dxa"/>
            <w:vAlign w:val="center"/>
          </w:tcPr>
          <w:p w14:paraId="1B1882E6" w14:textId="77777777" w:rsidR="007F336F" w:rsidRPr="00A26862" w:rsidRDefault="007F336F" w:rsidP="00B31A72">
            <w:r>
              <w:t>Faire preuve de curiosité et d’écoute</w:t>
            </w:r>
          </w:p>
        </w:tc>
        <w:tc>
          <w:tcPr>
            <w:tcW w:w="992" w:type="dxa"/>
            <w:vAlign w:val="center"/>
          </w:tcPr>
          <w:p w14:paraId="16627751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881605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31C1B57A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21A104D3" w14:textId="77777777" w:rsidTr="00B31A72">
        <w:trPr>
          <w:jc w:val="center"/>
        </w:trPr>
        <w:tc>
          <w:tcPr>
            <w:tcW w:w="710" w:type="dxa"/>
            <w:vAlign w:val="center"/>
          </w:tcPr>
          <w:p w14:paraId="339C484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AP4</w:t>
            </w:r>
          </w:p>
        </w:tc>
        <w:tc>
          <w:tcPr>
            <w:tcW w:w="6094" w:type="dxa"/>
            <w:vAlign w:val="center"/>
          </w:tcPr>
          <w:p w14:paraId="0D8D22A9" w14:textId="77777777" w:rsidR="007F336F" w:rsidRPr="00A26862" w:rsidRDefault="007F336F" w:rsidP="00B31A72">
            <w:r>
              <w:t>Faire preuve d’initiative</w:t>
            </w:r>
          </w:p>
        </w:tc>
        <w:tc>
          <w:tcPr>
            <w:tcW w:w="992" w:type="dxa"/>
            <w:vAlign w:val="center"/>
          </w:tcPr>
          <w:p w14:paraId="7A776B95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672A30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CA6567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2698EE79" w14:textId="77777777" w:rsidTr="00B31A72">
        <w:trPr>
          <w:jc w:val="center"/>
        </w:trPr>
        <w:tc>
          <w:tcPr>
            <w:tcW w:w="710" w:type="dxa"/>
            <w:vAlign w:val="center"/>
          </w:tcPr>
          <w:p w14:paraId="3942D56A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AP5</w:t>
            </w:r>
          </w:p>
        </w:tc>
        <w:tc>
          <w:tcPr>
            <w:tcW w:w="6094" w:type="dxa"/>
            <w:vAlign w:val="center"/>
          </w:tcPr>
          <w:p w14:paraId="54021747" w14:textId="77777777" w:rsidR="007F336F" w:rsidRPr="00A26862" w:rsidRDefault="007F336F" w:rsidP="00B31A72">
            <w:r>
              <w:t>Faire preuve d’analyse critique</w:t>
            </w:r>
          </w:p>
        </w:tc>
        <w:tc>
          <w:tcPr>
            <w:tcW w:w="992" w:type="dxa"/>
            <w:vAlign w:val="center"/>
          </w:tcPr>
          <w:p w14:paraId="6F43DB7A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1947CB9D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725AF5E9" w14:textId="77777777" w:rsidR="007F336F" w:rsidRPr="00A26862" w:rsidRDefault="007F336F" w:rsidP="00B31A72">
            <w:pPr>
              <w:jc w:val="center"/>
            </w:pPr>
          </w:p>
        </w:tc>
      </w:tr>
    </w:tbl>
    <w:p w14:paraId="54015120" w14:textId="77777777" w:rsidR="007F336F" w:rsidRDefault="007F336F" w:rsidP="007F336F">
      <w:pPr>
        <w:rPr>
          <w:b/>
          <w:sz w:val="28"/>
          <w:szCs w:val="28"/>
        </w:rPr>
      </w:pPr>
    </w:p>
    <w:p w14:paraId="5192292B" w14:textId="77777777" w:rsidR="007F336F" w:rsidRPr="004B068D" w:rsidRDefault="007F336F" w:rsidP="007F336F">
      <w:pPr>
        <w:pStyle w:val="Titre2"/>
        <w:spacing w:line="240" w:lineRule="auto"/>
      </w:pPr>
      <w:bookmarkStart w:id="13" w:name="_Toc526094749"/>
      <w:bookmarkStart w:id="14" w:name="_Toc20568397"/>
      <w:r>
        <w:t xml:space="preserve">COMPETENCES EVALUEES sur </w:t>
      </w:r>
      <w:proofErr w:type="spellStart"/>
      <w:r>
        <w:t>CPro</w:t>
      </w:r>
      <w:proofErr w:type="spellEnd"/>
      <w:r>
        <w:t xml:space="preserve"> STI</w:t>
      </w:r>
      <w:bookmarkEnd w:id="13"/>
      <w:bookmarkEnd w:id="14"/>
    </w:p>
    <w:p w14:paraId="6F4229B7" w14:textId="77777777" w:rsidR="007F336F" w:rsidRDefault="007F336F" w:rsidP="007F336F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599152B" wp14:editId="42EDF55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73215" cy="3103441"/>
            <wp:effectExtent l="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18-03-05 à 08.46.38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78333" cy="310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73C2D" w14:textId="77777777" w:rsidR="007F336F" w:rsidRDefault="007F336F" w:rsidP="007F336F">
      <w:pPr>
        <w:rPr>
          <w:b/>
        </w:rPr>
      </w:pPr>
    </w:p>
    <w:p w14:paraId="3FDC7D5D" w14:textId="77777777" w:rsidR="007F336F" w:rsidRDefault="007F336F" w:rsidP="007F336F">
      <w:pPr>
        <w:rPr>
          <w:b/>
        </w:rPr>
      </w:pPr>
    </w:p>
    <w:p w14:paraId="08C22BA9" w14:textId="77777777" w:rsidR="007F336F" w:rsidRDefault="007F336F" w:rsidP="007F336F"/>
    <w:p w14:paraId="1C11A1D4" w14:textId="77777777" w:rsidR="007F336F" w:rsidRDefault="007F336F" w:rsidP="007F336F">
      <w:pPr>
        <w:jc w:val="center"/>
      </w:pPr>
    </w:p>
    <w:p w14:paraId="6B79F4AA" w14:textId="77777777" w:rsidR="007F336F" w:rsidRDefault="007F336F" w:rsidP="007F336F"/>
    <w:p w14:paraId="40AC15DE" w14:textId="77777777" w:rsidR="007F336F" w:rsidRDefault="007F336F" w:rsidP="007F336F">
      <w:pPr>
        <w:rPr>
          <w:b/>
          <w:color w:val="0000FF"/>
          <w:sz w:val="28"/>
          <w:szCs w:val="28"/>
        </w:rPr>
      </w:pPr>
    </w:p>
    <w:p w14:paraId="24CFC615" w14:textId="77777777" w:rsidR="007F336F" w:rsidRDefault="007F336F" w:rsidP="007F336F">
      <w:pPr>
        <w:rPr>
          <w:b/>
          <w:color w:val="0000FF"/>
          <w:sz w:val="28"/>
          <w:szCs w:val="28"/>
        </w:rPr>
      </w:pPr>
    </w:p>
    <w:p w14:paraId="51EEE4B3" w14:textId="77777777" w:rsidR="007F336F" w:rsidRDefault="007F336F" w:rsidP="007F336F">
      <w:pPr>
        <w:rPr>
          <w:b/>
          <w:color w:val="0000FF"/>
          <w:sz w:val="28"/>
          <w:szCs w:val="28"/>
        </w:rPr>
      </w:pPr>
    </w:p>
    <w:p w14:paraId="54C89565" w14:textId="77777777" w:rsidR="007F336F" w:rsidRDefault="007F336F" w:rsidP="007F336F">
      <w:pPr>
        <w:rPr>
          <w:b/>
          <w:color w:val="0000FF"/>
          <w:sz w:val="28"/>
          <w:szCs w:val="28"/>
        </w:rPr>
      </w:pPr>
    </w:p>
    <w:p w14:paraId="2E1832E3" w14:textId="77777777" w:rsidR="007F336F" w:rsidRDefault="007F336F" w:rsidP="007F336F">
      <w:pPr>
        <w:rPr>
          <w:b/>
          <w:color w:val="0000FF"/>
          <w:sz w:val="28"/>
          <w:szCs w:val="28"/>
        </w:rPr>
      </w:pPr>
    </w:p>
    <w:p w14:paraId="7164F738" w14:textId="77777777" w:rsidR="007F336F" w:rsidRPr="00966ACA" w:rsidRDefault="007F336F" w:rsidP="007F336F">
      <w:pPr>
        <w:pStyle w:val="Titre2"/>
        <w:spacing w:line="240" w:lineRule="auto"/>
      </w:pPr>
      <w:bookmarkStart w:id="15" w:name="_Toc526094750"/>
      <w:bookmarkStart w:id="16" w:name="_Toc20568398"/>
      <w:r>
        <w:t>OBSERVATIONS</w:t>
      </w:r>
      <w:bookmarkEnd w:id="15"/>
      <w:bookmarkEnd w:id="16"/>
    </w:p>
    <w:p w14:paraId="496D077E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76C55931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0BFBA6A3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50347C2D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088CB6B3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1949972B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739118E" w14:textId="77777777" w:rsidR="007F336F" w:rsidRDefault="007F336F" w:rsidP="007F336F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br w:type="page"/>
      </w:r>
    </w:p>
    <w:p w14:paraId="2363529F" w14:textId="3BFE1963" w:rsidR="007F336F" w:rsidRDefault="00905DCA" w:rsidP="007F336F">
      <w:pPr>
        <w:pStyle w:val="Titre1"/>
        <w:spacing w:line="240" w:lineRule="auto"/>
      </w:pPr>
      <w:bookmarkStart w:id="17" w:name="_Toc20568399"/>
      <w:r>
        <w:lastRenderedPageBreak/>
        <w:t xml:space="preserve">DECOUVERTE DE </w:t>
      </w:r>
      <w:r w:rsidR="00BF6FEA">
        <w:t>LA VIDEO</w:t>
      </w:r>
      <w:r w:rsidR="0089054B">
        <w:t>PROTECTION</w:t>
      </w:r>
      <w:bookmarkEnd w:id="17"/>
    </w:p>
    <w:p w14:paraId="34657607" w14:textId="0955A4F2" w:rsidR="007F336F" w:rsidRDefault="007F336F" w:rsidP="007F336F">
      <w:pPr>
        <w:rPr>
          <w:rFonts w:cs="Arial"/>
        </w:rPr>
      </w:pPr>
      <w:r w:rsidRPr="00A62097">
        <w:rPr>
          <w:rFonts w:cs="Arial"/>
        </w:rPr>
        <w:t>En v</w:t>
      </w:r>
      <w:r>
        <w:rPr>
          <w:rFonts w:cs="Arial"/>
        </w:rPr>
        <w:t xml:space="preserve">ous aidant, de la ressource numérique ci-dessous, répondez aux questions concernant </w:t>
      </w:r>
      <w:r w:rsidR="0089054B">
        <w:rPr>
          <w:rFonts w:cs="Arial"/>
        </w:rPr>
        <w:t>la vidéoprotection</w:t>
      </w:r>
      <w:r>
        <w:rPr>
          <w:rFonts w:cs="Arial"/>
        </w:rPr>
        <w:t>.</w:t>
      </w:r>
    </w:p>
    <w:p w14:paraId="198889EA" w14:textId="02A1605B" w:rsidR="00BF6FEA" w:rsidRDefault="00A15335" w:rsidP="007F336F">
      <w:hyperlink r:id="rId20" w:history="1">
        <w:r w:rsidR="00BF6FEA" w:rsidRPr="00B64C7F">
          <w:rPr>
            <w:rStyle w:val="Lienhypertexte"/>
          </w:rPr>
          <w:t>https://fr.wikipedia.org/wiki/Vidéosurveillance</w:t>
        </w:r>
      </w:hyperlink>
    </w:p>
    <w:p w14:paraId="14EB7716" w14:textId="6B90EEE7" w:rsidR="007F336F" w:rsidRDefault="00905DCA" w:rsidP="007F336F">
      <w:pPr>
        <w:pStyle w:val="Titre2"/>
        <w:spacing w:line="240" w:lineRule="auto"/>
      </w:pPr>
      <w:bookmarkStart w:id="18" w:name="_Toc526094752"/>
      <w:bookmarkStart w:id="19" w:name="_Toc20568400"/>
      <w:r>
        <w:t>Quel terme officiel est utilisé en France</w:t>
      </w:r>
      <w:r w:rsidRPr="00905DCA">
        <w:rPr>
          <w:u w:val="none"/>
        </w:rPr>
        <w:t> ?</w:t>
      </w:r>
      <w:bookmarkEnd w:id="18"/>
      <w:bookmarkEnd w:id="19"/>
      <w:r w:rsidR="007F336F">
        <w:t xml:space="preserve"> </w:t>
      </w:r>
    </w:p>
    <w:p w14:paraId="28444D5A" w14:textId="7ADA3005" w:rsidR="007F336F" w:rsidRDefault="00905DCA" w:rsidP="00905DCA">
      <w:pPr>
        <w:jc w:val="center"/>
        <w:rPr>
          <w:rFonts w:cs="Arial"/>
          <w:color w:val="FF0000"/>
        </w:rPr>
      </w:pPr>
      <w:r>
        <w:rPr>
          <w:rFonts w:cs="Arial"/>
        </w:rPr>
        <w:sym w:font="Symbol" w:char="F07F"/>
      </w:r>
      <w:r>
        <w:rPr>
          <w:rFonts w:cs="Arial"/>
        </w:rPr>
        <w:t xml:space="preserve"> Vidéosurveillance </w:t>
      </w:r>
      <w:r>
        <w:rPr>
          <w:rFonts w:cs="Arial"/>
        </w:rPr>
        <w:tab/>
      </w:r>
      <w:r>
        <w:rPr>
          <w:rFonts w:cs="Arial"/>
        </w:rPr>
        <w:tab/>
      </w:r>
      <w:r w:rsidR="00352DFD">
        <w:rPr>
          <w:rFonts w:cs="Arial"/>
        </w:rPr>
        <w:sym w:font="Symbol" w:char="F07F"/>
      </w:r>
      <w:r>
        <w:rPr>
          <w:rFonts w:cs="Arial"/>
        </w:rPr>
        <w:t xml:space="preserve"> Vidéoprotection</w:t>
      </w:r>
    </w:p>
    <w:p w14:paraId="2BFC1E57" w14:textId="744F5F7B" w:rsidR="007F336F" w:rsidRDefault="00905DCA" w:rsidP="007F336F">
      <w:pPr>
        <w:pStyle w:val="Titre2"/>
        <w:spacing w:line="240" w:lineRule="auto"/>
      </w:pPr>
      <w:bookmarkStart w:id="20" w:name="_Toc526094753"/>
      <w:bookmarkStart w:id="21" w:name="_Toc20568401"/>
      <w:r>
        <w:t xml:space="preserve">Quels sont les objectifs </w:t>
      </w:r>
      <w:r w:rsidR="005B5162">
        <w:t>principaux</w:t>
      </w:r>
      <w:r>
        <w:t xml:space="preserve"> de la vidéoprotection</w:t>
      </w:r>
      <w:r w:rsidR="007F336F" w:rsidRPr="009A4DBD">
        <w:t>.</w:t>
      </w:r>
      <w:bookmarkEnd w:id="20"/>
      <w:bookmarkEnd w:id="21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3260"/>
        <w:gridCol w:w="3711"/>
      </w:tblGrid>
      <w:tr w:rsidR="00E94996" w14:paraId="6F37A7D2" w14:textId="77777777" w:rsidTr="00B31A72">
        <w:trPr>
          <w:trHeight w:val="624"/>
          <w:jc w:val="center"/>
        </w:trPr>
        <w:tc>
          <w:tcPr>
            <w:tcW w:w="2235" w:type="dxa"/>
            <w:shd w:val="pct15" w:color="auto" w:fill="auto"/>
            <w:vAlign w:val="center"/>
          </w:tcPr>
          <w:p w14:paraId="54F90CD1" w14:textId="5AD8BC19" w:rsidR="00E94996" w:rsidRDefault="00E94996" w:rsidP="00B31A72">
            <w:pPr>
              <w:jc w:val="center"/>
              <w:rPr>
                <w:rFonts w:cs="Arial"/>
              </w:rPr>
            </w:pPr>
          </w:p>
        </w:tc>
        <w:tc>
          <w:tcPr>
            <w:tcW w:w="3260" w:type="dxa"/>
            <w:shd w:val="pct15" w:color="auto" w:fill="auto"/>
            <w:vAlign w:val="center"/>
          </w:tcPr>
          <w:p w14:paraId="716D824B" w14:textId="7F72BC28" w:rsidR="00E94996" w:rsidRPr="001C54BE" w:rsidRDefault="00905DCA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Objectifs</w:t>
            </w:r>
          </w:p>
        </w:tc>
        <w:tc>
          <w:tcPr>
            <w:tcW w:w="3711" w:type="dxa"/>
            <w:shd w:val="pct15" w:color="auto" w:fill="auto"/>
            <w:vAlign w:val="center"/>
          </w:tcPr>
          <w:p w14:paraId="112C6552" w14:textId="1D67261E" w:rsidR="00E94996" w:rsidRPr="001C54BE" w:rsidRDefault="005B5162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Explications</w:t>
            </w:r>
          </w:p>
        </w:tc>
      </w:tr>
      <w:tr w:rsidR="00905DCA" w14:paraId="645E967A" w14:textId="77777777" w:rsidTr="00352DFD">
        <w:trPr>
          <w:trHeight w:val="1829"/>
          <w:jc w:val="center"/>
        </w:trPr>
        <w:tc>
          <w:tcPr>
            <w:tcW w:w="2235" w:type="dxa"/>
            <w:vAlign w:val="center"/>
          </w:tcPr>
          <w:p w14:paraId="452E037F" w14:textId="6C56D2A6" w:rsidR="00905DCA" w:rsidRDefault="00905DCA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3260" w:type="dxa"/>
            <w:vAlign w:val="center"/>
          </w:tcPr>
          <w:p w14:paraId="114901AC" w14:textId="685F24F6" w:rsidR="00905DCA" w:rsidRPr="00D4488B" w:rsidRDefault="00905DCA" w:rsidP="00B31A72">
            <w:pPr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711" w:type="dxa"/>
            <w:vAlign w:val="center"/>
          </w:tcPr>
          <w:p w14:paraId="38D1D17E" w14:textId="36734707" w:rsidR="00905DCA" w:rsidRPr="005B5162" w:rsidRDefault="00905DCA" w:rsidP="005B5162">
            <w:pPr>
              <w:jc w:val="left"/>
              <w:rPr>
                <w:rFonts w:cs="Arial"/>
                <w:color w:val="FF0000"/>
              </w:rPr>
            </w:pPr>
          </w:p>
        </w:tc>
      </w:tr>
      <w:tr w:rsidR="00905DCA" w14:paraId="7D878A93" w14:textId="77777777" w:rsidTr="00352DFD">
        <w:trPr>
          <w:trHeight w:val="2551"/>
          <w:jc w:val="center"/>
        </w:trPr>
        <w:tc>
          <w:tcPr>
            <w:tcW w:w="2235" w:type="dxa"/>
            <w:vAlign w:val="center"/>
          </w:tcPr>
          <w:p w14:paraId="1BBFC002" w14:textId="0EF06C30" w:rsidR="00905DCA" w:rsidRDefault="00905DCA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260" w:type="dxa"/>
            <w:vAlign w:val="center"/>
          </w:tcPr>
          <w:p w14:paraId="2635BF9B" w14:textId="6890D934" w:rsidR="00905DCA" w:rsidRPr="00D4488B" w:rsidRDefault="00905DCA" w:rsidP="00B31A72">
            <w:pPr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711" w:type="dxa"/>
            <w:vAlign w:val="center"/>
          </w:tcPr>
          <w:p w14:paraId="77045D98" w14:textId="4EF57F4F" w:rsidR="00905DCA" w:rsidRPr="00D4488B" w:rsidRDefault="00905DCA" w:rsidP="005B5162">
            <w:pPr>
              <w:jc w:val="left"/>
              <w:rPr>
                <w:rFonts w:cs="Arial"/>
                <w:color w:val="FF0000"/>
              </w:rPr>
            </w:pPr>
          </w:p>
        </w:tc>
      </w:tr>
      <w:tr w:rsidR="00905DCA" w14:paraId="772DC62E" w14:textId="77777777" w:rsidTr="00352DFD">
        <w:trPr>
          <w:trHeight w:val="1967"/>
          <w:jc w:val="center"/>
        </w:trPr>
        <w:tc>
          <w:tcPr>
            <w:tcW w:w="2235" w:type="dxa"/>
            <w:vAlign w:val="center"/>
          </w:tcPr>
          <w:p w14:paraId="53DC1B11" w14:textId="3B3B6F4F" w:rsidR="00905DCA" w:rsidRDefault="00905DCA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3260" w:type="dxa"/>
            <w:vAlign w:val="center"/>
          </w:tcPr>
          <w:p w14:paraId="3E074A25" w14:textId="5280FC00" w:rsidR="00905DCA" w:rsidRPr="00D4488B" w:rsidRDefault="00905DCA" w:rsidP="00B31A72">
            <w:pPr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711" w:type="dxa"/>
            <w:vAlign w:val="center"/>
          </w:tcPr>
          <w:p w14:paraId="38B447A8" w14:textId="34B236FD" w:rsidR="00905DCA" w:rsidRPr="00D4488B" w:rsidRDefault="00905DCA" w:rsidP="005B5162">
            <w:pPr>
              <w:jc w:val="left"/>
              <w:rPr>
                <w:rFonts w:cs="Arial"/>
                <w:color w:val="FF0000"/>
              </w:rPr>
            </w:pPr>
          </w:p>
        </w:tc>
      </w:tr>
      <w:tr w:rsidR="00905DCA" w14:paraId="4216F520" w14:textId="77777777" w:rsidTr="00352DFD">
        <w:trPr>
          <w:trHeight w:val="1544"/>
          <w:jc w:val="center"/>
        </w:trPr>
        <w:tc>
          <w:tcPr>
            <w:tcW w:w="2235" w:type="dxa"/>
            <w:vAlign w:val="center"/>
          </w:tcPr>
          <w:p w14:paraId="3218BDDC" w14:textId="7085EFAB" w:rsidR="00905DCA" w:rsidRDefault="00905DCA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3260" w:type="dxa"/>
            <w:vAlign w:val="center"/>
          </w:tcPr>
          <w:p w14:paraId="7A38712B" w14:textId="3A749BCB" w:rsidR="00905DCA" w:rsidRPr="00D4488B" w:rsidRDefault="00905DCA" w:rsidP="00B31A72">
            <w:pPr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711" w:type="dxa"/>
            <w:vAlign w:val="center"/>
          </w:tcPr>
          <w:p w14:paraId="625A6D10" w14:textId="0F43F606" w:rsidR="00905DCA" w:rsidRPr="005B5162" w:rsidRDefault="00905DCA" w:rsidP="005B5162">
            <w:pPr>
              <w:jc w:val="left"/>
              <w:rPr>
                <w:rFonts w:cs="Arial"/>
                <w:color w:val="FF0000"/>
              </w:rPr>
            </w:pPr>
          </w:p>
        </w:tc>
      </w:tr>
    </w:tbl>
    <w:p w14:paraId="6F191584" w14:textId="77777777" w:rsidR="00E94996" w:rsidRPr="00E94996" w:rsidRDefault="00E94996" w:rsidP="00E94996"/>
    <w:p w14:paraId="58F4DD19" w14:textId="5756096E" w:rsidR="007F336F" w:rsidRPr="00563FD0" w:rsidRDefault="005B5162" w:rsidP="007F336F">
      <w:pPr>
        <w:pStyle w:val="Titre2"/>
        <w:spacing w:line="240" w:lineRule="auto"/>
      </w:pPr>
      <w:bookmarkStart w:id="22" w:name="_Toc526094754"/>
      <w:bookmarkStart w:id="23" w:name="_Toc20568402"/>
      <w:r>
        <w:t>Pour ou contre la vidéoprotection</w:t>
      </w:r>
      <w:r w:rsidR="007F336F" w:rsidRPr="00563FD0">
        <w:t>.</w:t>
      </w:r>
      <w:bookmarkEnd w:id="22"/>
      <w:bookmarkEnd w:id="23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35"/>
        <w:gridCol w:w="7271"/>
      </w:tblGrid>
      <w:tr w:rsidR="007F336F" w14:paraId="2D172CE6" w14:textId="77777777" w:rsidTr="005B5162">
        <w:trPr>
          <w:trHeight w:val="236"/>
          <w:jc w:val="center"/>
        </w:trPr>
        <w:tc>
          <w:tcPr>
            <w:tcW w:w="293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BC11B5" w14:textId="4A0F63EB" w:rsidR="007F336F" w:rsidRDefault="005B5162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Pour ou contre</w:t>
            </w:r>
          </w:p>
        </w:tc>
        <w:tc>
          <w:tcPr>
            <w:tcW w:w="72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0035A8" w14:textId="5498394D" w:rsidR="007F336F" w:rsidRDefault="005B5162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Pourquoi ?</w:t>
            </w:r>
          </w:p>
        </w:tc>
      </w:tr>
      <w:tr w:rsidR="005B5162" w14:paraId="27EFCD73" w14:textId="77777777" w:rsidTr="00C0120C">
        <w:trPr>
          <w:trHeight w:val="849"/>
          <w:jc w:val="center"/>
        </w:trPr>
        <w:tc>
          <w:tcPr>
            <w:tcW w:w="2935" w:type="dxa"/>
            <w:shd w:val="clear" w:color="auto" w:fill="auto"/>
            <w:vAlign w:val="center"/>
          </w:tcPr>
          <w:p w14:paraId="0B2F976E" w14:textId="7B1030C4" w:rsidR="005B5162" w:rsidRDefault="005B5162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7F"/>
            </w:r>
            <w:r>
              <w:rPr>
                <w:rFonts w:cs="Arial"/>
              </w:rPr>
              <w:t xml:space="preserve"> Pour</w:t>
            </w:r>
          </w:p>
          <w:p w14:paraId="3C9E0230" w14:textId="2BB09F3A" w:rsidR="005B5162" w:rsidRDefault="005B5162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7F"/>
            </w:r>
            <w:r>
              <w:rPr>
                <w:rFonts w:cs="Arial"/>
              </w:rPr>
              <w:t xml:space="preserve"> Contre</w:t>
            </w:r>
          </w:p>
        </w:tc>
        <w:tc>
          <w:tcPr>
            <w:tcW w:w="7271" w:type="dxa"/>
            <w:shd w:val="clear" w:color="auto" w:fill="auto"/>
            <w:vAlign w:val="center"/>
          </w:tcPr>
          <w:p w14:paraId="14C6C13C" w14:textId="77777777" w:rsidR="005B5162" w:rsidRDefault="005B5162" w:rsidP="00B31A72">
            <w:pPr>
              <w:jc w:val="center"/>
              <w:rPr>
                <w:rFonts w:cs="Arial"/>
              </w:rPr>
            </w:pPr>
          </w:p>
        </w:tc>
      </w:tr>
    </w:tbl>
    <w:p w14:paraId="0128C35F" w14:textId="69CB2CB9" w:rsidR="007F336F" w:rsidRDefault="007F336F" w:rsidP="007F336F">
      <w:pPr>
        <w:pStyle w:val="Titre1"/>
        <w:spacing w:line="240" w:lineRule="auto"/>
      </w:pPr>
      <w:bookmarkStart w:id="24" w:name="_Toc526094756"/>
      <w:bookmarkStart w:id="25" w:name="_Toc20568403"/>
      <w:r>
        <w:lastRenderedPageBreak/>
        <w:t xml:space="preserve">DECOUVERTE </w:t>
      </w:r>
      <w:bookmarkEnd w:id="24"/>
      <w:r w:rsidR="0090516D">
        <w:t>DU SYSTEME</w:t>
      </w:r>
      <w:r w:rsidR="00BF6FEA">
        <w:t xml:space="preserve"> VT10</w:t>
      </w:r>
      <w:bookmarkEnd w:id="25"/>
      <w:r w:rsidR="00BF6FEA">
        <w:t xml:space="preserve"> </w:t>
      </w:r>
    </w:p>
    <w:p w14:paraId="13DBC3B2" w14:textId="1C825F57" w:rsidR="007F336F" w:rsidRDefault="007F336F" w:rsidP="007F336F">
      <w:pPr>
        <w:pStyle w:val="Titre2"/>
        <w:spacing w:line="240" w:lineRule="auto"/>
      </w:pPr>
      <w:r>
        <w:t xml:space="preserve"> </w:t>
      </w:r>
      <w:bookmarkStart w:id="26" w:name="_Toc526094757"/>
      <w:bookmarkStart w:id="27" w:name="_Toc20568404"/>
      <w:r>
        <w:t>Découverte des ensembles matériel</w:t>
      </w:r>
      <w:r w:rsidR="00564090">
        <w:t>s</w:t>
      </w:r>
      <w:r>
        <w:t>.</w:t>
      </w:r>
      <w:bookmarkStart w:id="28" w:name="_GoBack"/>
      <w:bookmarkEnd w:id="26"/>
      <w:bookmarkEnd w:id="27"/>
      <w:bookmarkEnd w:id="28"/>
    </w:p>
    <w:p w14:paraId="70EF2F45" w14:textId="2B705363" w:rsidR="007F336F" w:rsidRDefault="007F336F" w:rsidP="007F336F">
      <w:r>
        <w:t xml:space="preserve">Le système </w:t>
      </w:r>
      <w:r w:rsidR="002A3185">
        <w:t>de vidéoprotection</w:t>
      </w:r>
      <w:r>
        <w:t xml:space="preserve"> est composé de </w:t>
      </w:r>
      <w:r w:rsidR="00CD6C5A">
        <w:t>4</w:t>
      </w:r>
      <w:r>
        <w:t xml:space="preserve"> </w:t>
      </w:r>
      <w:r w:rsidR="00564090">
        <w:t>ensembles distincts</w:t>
      </w:r>
      <w:r>
        <w:t>.</w:t>
      </w:r>
      <w:bookmarkStart w:id="29" w:name="_Toc525985890"/>
      <w:r>
        <w:t xml:space="preserve"> </w:t>
      </w:r>
    </w:p>
    <w:p w14:paraId="3BEEA5B4" w14:textId="2D7AC943" w:rsidR="00564090" w:rsidRDefault="00564090" w:rsidP="007F336F">
      <w:r>
        <w:t xml:space="preserve">Le mat de rue pour la position des caméras, Le CIBE pour la mise en place des alimentations et des connexions des caméras, Armoire de contrôle pour l’arrivée Fibre et l’enregistreur. </w:t>
      </w:r>
    </w:p>
    <w:p w14:paraId="3C1039E2" w14:textId="058C2327" w:rsidR="007F336F" w:rsidRDefault="00564090" w:rsidP="007F336F">
      <w:r>
        <w:t>C</w:t>
      </w:r>
      <w:r w:rsidR="007F336F">
        <w:t>ompléter l</w:t>
      </w:r>
      <w:r>
        <w:t>es</w:t>
      </w:r>
      <w:r w:rsidR="007F336F">
        <w:t xml:space="preserve"> photo</w:t>
      </w:r>
      <w:r>
        <w:t>s</w:t>
      </w:r>
      <w:r w:rsidR="007F336F">
        <w:t xml:space="preserve"> avec le nom du matériel sélectionné </w:t>
      </w:r>
      <w:r>
        <w:t>et ses caractéristiques principales</w:t>
      </w:r>
      <w:r w:rsidR="00091B50">
        <w:t xml:space="preserve"> et vérifier l’état</w:t>
      </w:r>
      <w:r w:rsidR="007F336F">
        <w:t> :</w:t>
      </w:r>
    </w:p>
    <w:p w14:paraId="11032F4F" w14:textId="4F4516B1" w:rsidR="00A5549E" w:rsidRDefault="00104856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8846629" wp14:editId="0E7874A0">
                <wp:simplePos x="0" y="0"/>
                <wp:positionH relativeFrom="column">
                  <wp:posOffset>552768</wp:posOffset>
                </wp:positionH>
                <wp:positionV relativeFrom="paragraph">
                  <wp:posOffset>67628</wp:posOffset>
                </wp:positionV>
                <wp:extent cx="5877242" cy="3890327"/>
                <wp:effectExtent l="12700" t="12700" r="15875" b="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242" cy="3890327"/>
                          <a:chOff x="0" y="0"/>
                          <a:chExt cx="5877242" cy="3890327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525" y="315912"/>
                            <a:ext cx="4766310" cy="3574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Bulle rectangulaire 9"/>
                        <wps:cNvSpPr/>
                        <wps:spPr>
                          <a:xfrm>
                            <a:off x="1614487" y="0"/>
                            <a:ext cx="1303655" cy="444500"/>
                          </a:xfrm>
                          <a:prstGeom prst="wedgeRectCallout">
                            <a:avLst>
                              <a:gd name="adj1" fmla="val -2990"/>
                              <a:gd name="adj2" fmla="val 23248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02B9D9" w14:textId="5E0CD9E0" w:rsidR="004E6545" w:rsidRPr="00A17536" w:rsidRDefault="004E6545" w:rsidP="00091B50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Bulle rectangulaire 10"/>
                        <wps:cNvSpPr/>
                        <wps:spPr>
                          <a:xfrm>
                            <a:off x="4573587" y="642937"/>
                            <a:ext cx="1303655" cy="444500"/>
                          </a:xfrm>
                          <a:prstGeom prst="wedgeRectCallout">
                            <a:avLst>
                              <a:gd name="adj1" fmla="val -109433"/>
                              <a:gd name="adj2" fmla="val 12060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A77312" w14:textId="19FB6F02" w:rsidR="004E6545" w:rsidRPr="00A17536" w:rsidRDefault="004E6545" w:rsidP="00352DFD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Bulle rectangulaire 11"/>
                        <wps:cNvSpPr/>
                        <wps:spPr>
                          <a:xfrm>
                            <a:off x="4316412" y="2343150"/>
                            <a:ext cx="1303655" cy="444500"/>
                          </a:xfrm>
                          <a:prstGeom prst="wedgeRectCallout">
                            <a:avLst>
                              <a:gd name="adj1" fmla="val -109433"/>
                              <a:gd name="adj2" fmla="val 12060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FC5032" w14:textId="7F683AF4" w:rsidR="004E6545" w:rsidRPr="00A17536" w:rsidRDefault="004E6545" w:rsidP="00352DFD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Bulle rectangulaire 12"/>
                        <wps:cNvSpPr/>
                        <wps:spPr>
                          <a:xfrm>
                            <a:off x="0" y="2057400"/>
                            <a:ext cx="1303655" cy="444500"/>
                          </a:xfrm>
                          <a:prstGeom prst="wedgeRectCallout">
                            <a:avLst>
                              <a:gd name="adj1" fmla="val 113912"/>
                              <a:gd name="adj2" fmla="val 149474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8763AB" w14:textId="59E46615" w:rsidR="004E6545" w:rsidRPr="00A17536" w:rsidRDefault="004E6545" w:rsidP="00091B50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46629" id="Groupe 47" o:spid="_x0000_s1032" style="position:absolute;margin-left:43.55pt;margin-top:5.35pt;width:462.75pt;height:306.3pt;z-index:251680768" coordsize="58772,3890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">
                <v:shape id="Image 8" o:spid="_x0000_s1033" type="#_x0000_t75" style="position:absolute;left:6445;top:3159;width:47663;height:35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">
                  <v:imagedata r:id="rId22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Bulle rectangulaire 9" o:spid="_x0000_s1034" type="#_x0000_t61" style="position:absolute;left:16144;width:13037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" adj="10154,61016" fillcolor="white [3201]" strokecolor="#0070c0" strokeweight="1.5pt">
                  <v:textbox>
                    <w:txbxContent>
                      <w:p w14:paraId="1802B9D9" w14:textId="5E0CD9E0" w:rsidR="004E6545" w:rsidRPr="00A17536" w:rsidRDefault="004E6545" w:rsidP="00091B50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10" o:spid="_x0000_s1035" type="#_x0000_t61" style="position:absolute;left:45735;top:6429;width:13037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" adj="-12838,36850" fillcolor="white [3201]" strokecolor="#0070c0" strokeweight="1.5pt">
                  <v:textbox>
                    <w:txbxContent>
                      <w:p w14:paraId="41A77312" w14:textId="19FB6F02" w:rsidR="004E6545" w:rsidRPr="00A17536" w:rsidRDefault="004E6545" w:rsidP="00352DFD">
                        <w:pPr>
                          <w:spacing w:after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11" o:spid="_x0000_s1036" type="#_x0000_t61" style="position:absolute;left:43164;top:23431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" adj="-12838,36850" fillcolor="white [3201]" strokecolor="#0070c0" strokeweight="1.5pt">
                  <v:textbox>
                    <w:txbxContent>
                      <w:p w14:paraId="2FFC5032" w14:textId="7F683AF4" w:rsidR="004E6545" w:rsidRPr="00A17536" w:rsidRDefault="004E6545" w:rsidP="00352DFD">
                        <w:pPr>
                          <w:spacing w:after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12" o:spid="_x0000_s1037" type="#_x0000_t61" style="position:absolute;top:20574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" adj="35405,43086" fillcolor="white [3201]" strokecolor="#0070c0" strokeweight="1.5pt">
                  <v:textbox>
                    <w:txbxContent>
                      <w:p w14:paraId="7C8763AB" w14:textId="59E46615" w:rsidR="004E6545" w:rsidRPr="00A17536" w:rsidRDefault="004E6545" w:rsidP="00091B50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4DB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8EF7ED" wp14:editId="25F22A26">
                <wp:simplePos x="0" y="0"/>
                <wp:positionH relativeFrom="column">
                  <wp:posOffset>3467418</wp:posOffset>
                </wp:positionH>
                <wp:positionV relativeFrom="paragraph">
                  <wp:posOffset>4711065</wp:posOffset>
                </wp:positionV>
                <wp:extent cx="1303655" cy="629285"/>
                <wp:effectExtent l="12700" t="12700" r="804545" b="107315"/>
                <wp:wrapNone/>
                <wp:docPr id="17" name="Bulle rectangulai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629285"/>
                        </a:xfrm>
                        <a:prstGeom prst="wedgeRectCallout">
                          <a:avLst>
                            <a:gd name="adj1" fmla="val 109258"/>
                            <a:gd name="adj2" fmla="val 62919"/>
                          </a:avLst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701E1" w14:textId="7C90846A" w:rsidR="004E6545" w:rsidRPr="00A17536" w:rsidRDefault="004E6545" w:rsidP="00091B50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EF7ED" id="Bulle rectangulaire 17" o:spid="_x0000_s1038" type="#_x0000_t61" style="position:absolute;margin-left:273.05pt;margin-top:370.95pt;width:102.65pt;height:49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" adj="34400,24391" fillcolor="white [3201]" strokecolor="#0070c0" strokeweight="1.5pt">
                <v:textbox>
                  <w:txbxContent>
                    <w:p w14:paraId="5CC701E1" w14:textId="7C90846A" w:rsidR="004E6545" w:rsidRPr="00A17536" w:rsidRDefault="004E6545" w:rsidP="00091B50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DB7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2FEC824" wp14:editId="056B615A">
                <wp:simplePos x="0" y="0"/>
                <wp:positionH relativeFrom="column">
                  <wp:posOffset>4999990</wp:posOffset>
                </wp:positionH>
                <wp:positionV relativeFrom="paragraph">
                  <wp:posOffset>4542473</wp:posOffset>
                </wp:positionV>
                <wp:extent cx="1173639" cy="2002314"/>
                <wp:effectExtent l="0" t="0" r="0" b="444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639" cy="2002314"/>
                          <a:chOff x="0" y="0"/>
                          <a:chExt cx="1173639" cy="2002314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30" t="32282" r="32873"/>
                          <a:stretch/>
                        </pic:blipFill>
                        <pic:spPr bwMode="auto">
                          <a:xfrm rot="5400000">
                            <a:off x="100012" y="-100012"/>
                            <a:ext cx="964565" cy="1164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87"/>
                          <a:stretch/>
                        </pic:blipFill>
                        <pic:spPr bwMode="auto">
                          <a:xfrm rot="5400000">
                            <a:off x="50324" y="878999"/>
                            <a:ext cx="1074420" cy="117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AB4A4" id="Groupe 20" o:spid="_x0000_s1026" style="position:absolute;margin-left:393.7pt;margin-top:357.7pt;width:92.4pt;height:157.65pt;z-index:251689984" coordsize="11736,200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">
                <v:shape id="Image 16" o:spid="_x0000_s1027" type="#_x0000_t75" style="position:absolute;left:1000;top:-1000;width:9645;height:11645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">
                  <v:imagedata r:id="rId25" o:title="" croptop="21156f" cropleft="16404f" cropright="21544f"/>
                </v:shape>
                <v:shape id="Image 18" o:spid="_x0000_s1028" type="#_x0000_t75" style="position:absolute;left:502;top:8790;width:10745;height:11722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">
                  <v:imagedata r:id="rId26" o:title="" cropright="20504f"/>
                </v:shape>
              </v:group>
            </w:pict>
          </mc:Fallback>
        </mc:AlternateContent>
      </w:r>
      <w:r w:rsidR="001060D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F850B9" wp14:editId="03827352">
                <wp:simplePos x="0" y="0"/>
                <wp:positionH relativeFrom="column">
                  <wp:posOffset>1554981</wp:posOffset>
                </wp:positionH>
                <wp:positionV relativeFrom="paragraph">
                  <wp:posOffset>4164631</wp:posOffset>
                </wp:positionV>
                <wp:extent cx="1303655" cy="444500"/>
                <wp:effectExtent l="711200" t="12700" r="17145" b="304800"/>
                <wp:wrapNone/>
                <wp:docPr id="14" name="Bulle rectangulai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444500"/>
                        </a:xfrm>
                        <a:prstGeom prst="wedgeRectCallout">
                          <a:avLst>
                            <a:gd name="adj1" fmla="val -102665"/>
                            <a:gd name="adj2" fmla="val 113384"/>
                          </a:avLst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3DB24" w14:textId="3389BD8A" w:rsidR="004E6545" w:rsidRPr="00A17536" w:rsidRDefault="004E6545" w:rsidP="00091B50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50B9" id="Bulle rectangulaire 14" o:spid="_x0000_s1039" type="#_x0000_t61" style="position:absolute;margin-left:122.45pt;margin-top:327.9pt;width:102.65pt;height: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" adj="-11376,35291" fillcolor="white [3201]" strokecolor="#0070c0" strokeweight="1.5pt">
                <v:textbox>
                  <w:txbxContent>
                    <w:p w14:paraId="0B23DB24" w14:textId="3389BD8A" w:rsidR="004E6545" w:rsidRPr="00A17536" w:rsidRDefault="004E6545" w:rsidP="00091B50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7536">
        <w:rPr>
          <w:noProof/>
        </w:rPr>
        <w:drawing>
          <wp:anchor distT="0" distB="0" distL="114300" distR="114300" simplePos="0" relativeHeight="251681792" behindDoc="0" locked="0" layoutInCell="1" allowOverlap="1" wp14:anchorId="3C00E1A8" wp14:editId="4EC7FA87">
            <wp:simplePos x="0" y="0"/>
            <wp:positionH relativeFrom="column">
              <wp:posOffset>249567</wp:posOffset>
            </wp:positionH>
            <wp:positionV relativeFrom="paragraph">
              <wp:posOffset>4524696</wp:posOffset>
            </wp:positionV>
            <wp:extent cx="1095923" cy="813061"/>
            <wp:effectExtent l="1588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829.HEIC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3" r="15893"/>
                    <a:stretch/>
                  </pic:blipFill>
                  <pic:spPr bwMode="auto">
                    <a:xfrm rot="5400000">
                      <a:off x="0" y="0"/>
                      <a:ext cx="1100214" cy="81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49E">
        <w:br w:type="page"/>
      </w:r>
    </w:p>
    <w:p w14:paraId="423A9B9A" w14:textId="0BB66708" w:rsidR="007F336F" w:rsidRDefault="00091B50" w:rsidP="007F33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F9B60E4" wp14:editId="13646440">
                <wp:simplePos x="0" y="0"/>
                <wp:positionH relativeFrom="column">
                  <wp:posOffset>825182</wp:posOffset>
                </wp:positionH>
                <wp:positionV relativeFrom="paragraph">
                  <wp:posOffset>-84455</wp:posOffset>
                </wp:positionV>
                <wp:extent cx="5210809" cy="8570595"/>
                <wp:effectExtent l="0" t="12700" r="9525" b="1905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809" cy="8570595"/>
                          <a:chOff x="0" y="0"/>
                          <a:chExt cx="5210809" cy="857059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85" b="22125"/>
                          <a:stretch/>
                        </pic:blipFill>
                        <pic:spPr bwMode="auto">
                          <a:xfrm rot="5400000">
                            <a:off x="-2399983" y="2487613"/>
                            <a:ext cx="8482965" cy="368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Bulle rectangulaire 22"/>
                        <wps:cNvSpPr/>
                        <wps:spPr>
                          <a:xfrm>
                            <a:off x="1386204" y="71438"/>
                            <a:ext cx="1192213" cy="444500"/>
                          </a:xfrm>
                          <a:prstGeom prst="wedgeRectCallout">
                            <a:avLst>
                              <a:gd name="adj1" fmla="val -96281"/>
                              <a:gd name="adj2" fmla="val 268459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7457EC" w14:textId="48D8AAF1" w:rsidR="00161946" w:rsidRPr="00A17536" w:rsidRDefault="00161946" w:rsidP="00091B50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Bulle rectangulaire 23"/>
                        <wps:cNvSpPr/>
                        <wps:spPr>
                          <a:xfrm>
                            <a:off x="2956242" y="0"/>
                            <a:ext cx="1303655" cy="444500"/>
                          </a:xfrm>
                          <a:prstGeom prst="wedgeRectCallout">
                            <a:avLst>
                              <a:gd name="adj1" fmla="val -171902"/>
                              <a:gd name="adj2" fmla="val 34560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0AF2D9" w14:textId="2D6D06D0" w:rsidR="00161946" w:rsidRPr="00A17536" w:rsidRDefault="00161946" w:rsidP="00091B50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Bulle rectangulaire 24"/>
                        <wps:cNvSpPr/>
                        <wps:spPr>
                          <a:xfrm>
                            <a:off x="3886517" y="600075"/>
                            <a:ext cx="1303655" cy="444500"/>
                          </a:xfrm>
                          <a:prstGeom prst="wedgeRectCallout">
                            <a:avLst>
                              <a:gd name="adj1" fmla="val -126968"/>
                              <a:gd name="adj2" fmla="val 14310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DA193C" w14:textId="19A8478E" w:rsidR="00161946" w:rsidRPr="00A17536" w:rsidRDefault="00161946" w:rsidP="00161946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Bulle rectangulaire 25"/>
                        <wps:cNvSpPr/>
                        <wps:spPr>
                          <a:xfrm>
                            <a:off x="3888104" y="1271588"/>
                            <a:ext cx="1303655" cy="615950"/>
                          </a:xfrm>
                          <a:prstGeom prst="wedgeRectCallout">
                            <a:avLst>
                              <a:gd name="adj1" fmla="val -187246"/>
                              <a:gd name="adj2" fmla="val 80638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27BE06" w14:textId="4B8E1FDE" w:rsidR="00161946" w:rsidRPr="00A17536" w:rsidRDefault="00161946" w:rsidP="00091B50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Bulle rectangulaire 26"/>
                        <wps:cNvSpPr/>
                        <wps:spPr>
                          <a:xfrm>
                            <a:off x="3891279" y="2028825"/>
                            <a:ext cx="1303655" cy="444500"/>
                          </a:xfrm>
                          <a:prstGeom prst="wedgeRectCallout">
                            <a:avLst>
                              <a:gd name="adj1" fmla="val -167518"/>
                              <a:gd name="adj2" fmla="val 12060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FEAD95" w14:textId="33E81063" w:rsidR="00161946" w:rsidRPr="00A17536" w:rsidRDefault="00161946" w:rsidP="00091B50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Bulle rectangulaire 27"/>
                        <wps:cNvSpPr/>
                        <wps:spPr>
                          <a:xfrm>
                            <a:off x="3897629" y="2743200"/>
                            <a:ext cx="1303655" cy="444500"/>
                          </a:xfrm>
                          <a:prstGeom prst="wedgeRectCallout">
                            <a:avLst>
                              <a:gd name="adj1" fmla="val -243139"/>
                              <a:gd name="adj2" fmla="val 12060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466817" w14:textId="3AC4E2DB" w:rsidR="00161946" w:rsidRPr="00A17536" w:rsidRDefault="00161946" w:rsidP="00091B50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Bulle rectangulaire 28"/>
                        <wps:cNvSpPr/>
                        <wps:spPr>
                          <a:xfrm>
                            <a:off x="3884929" y="4400550"/>
                            <a:ext cx="1303655" cy="444500"/>
                          </a:xfrm>
                          <a:prstGeom prst="wedgeRectCallout">
                            <a:avLst>
                              <a:gd name="adj1" fmla="val -128064"/>
                              <a:gd name="adj2" fmla="val 152745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2CDA1F" w14:textId="6AF84FE2" w:rsidR="00161946" w:rsidRPr="00A17536" w:rsidRDefault="00161946" w:rsidP="00091B50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Bulle rectangulaire 29"/>
                        <wps:cNvSpPr/>
                        <wps:spPr>
                          <a:xfrm>
                            <a:off x="3899217" y="5457825"/>
                            <a:ext cx="1303655" cy="712470"/>
                          </a:xfrm>
                          <a:prstGeom prst="wedgeRectCallout">
                            <a:avLst>
                              <a:gd name="adj1" fmla="val -242044"/>
                              <a:gd name="adj2" fmla="val 31514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BAE7C1" w14:textId="0DA07ED5" w:rsidR="00161946" w:rsidRPr="00A17536" w:rsidRDefault="00161946" w:rsidP="00091B50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Bulle rectangulaire 30"/>
                        <wps:cNvSpPr/>
                        <wps:spPr>
                          <a:xfrm>
                            <a:off x="3897629" y="7845425"/>
                            <a:ext cx="1303655" cy="479425"/>
                          </a:xfrm>
                          <a:prstGeom prst="wedgeRectCallout">
                            <a:avLst>
                              <a:gd name="adj1" fmla="val -208069"/>
                              <a:gd name="adj2" fmla="val -92313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74DD01" w14:textId="55CF9726" w:rsidR="00091B50" w:rsidRPr="00A17536" w:rsidRDefault="00091B50" w:rsidP="00091B50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Bulle rectangulaire 31"/>
                        <wps:cNvSpPr/>
                        <wps:spPr>
                          <a:xfrm>
                            <a:off x="3907154" y="6843713"/>
                            <a:ext cx="1303655" cy="501650"/>
                          </a:xfrm>
                          <a:prstGeom prst="wedgeRectCallout">
                            <a:avLst>
                              <a:gd name="adj1" fmla="val -114913"/>
                              <a:gd name="adj2" fmla="val 95507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591699" w14:textId="761D4FC7" w:rsidR="00091B50" w:rsidRPr="00A17536" w:rsidRDefault="00091B50" w:rsidP="00091B50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B60E4" id="Groupe 32" o:spid="_x0000_s1040" style="position:absolute;left:0;text-align:left;margin-left:64.95pt;margin-top:-6.65pt;width:410.3pt;height:674.85pt;z-index:251713536" coordsize="52108,8570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">
                <v:shape id="Image 21" o:spid="_x0000_s1041" type="#_x0000_t75" style="position:absolute;left:-24000;top:24876;width:84829;height:36830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">
                  <v:imagedata r:id="rId29" o:title="" croptop="13097f" cropbottom="14500f"/>
                </v:shape>
                <v:shape id="Bulle rectangulaire 22" o:spid="_x0000_s1042" type="#_x0000_t61" style="position:absolute;left:13862;top:714;width:11922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" adj="-9997,68787" fillcolor="white [3201]" strokecolor="#0070c0" strokeweight="1.5pt">
                  <v:textbox>
                    <w:txbxContent>
                      <w:p w14:paraId="5C7457EC" w14:textId="48D8AAF1" w:rsidR="00161946" w:rsidRPr="00A17536" w:rsidRDefault="00161946" w:rsidP="00091B50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3" o:spid="_x0000_s1043" type="#_x0000_t61" style="position:absolute;left:29562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" adj="-26331,85450" fillcolor="white [3201]" strokecolor="#0070c0" strokeweight="1.5pt">
                  <v:textbox>
                    <w:txbxContent>
                      <w:p w14:paraId="720AF2D9" w14:textId="2D6D06D0" w:rsidR="00161946" w:rsidRPr="00A17536" w:rsidRDefault="00161946" w:rsidP="00091B50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4" o:spid="_x0000_s1044" type="#_x0000_t61" style="position:absolute;left:38865;top:6000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" adj="-16625,41710" fillcolor="white [3201]" strokecolor="#0070c0" strokeweight="1.5pt">
                  <v:textbox>
                    <w:txbxContent>
                      <w:p w14:paraId="09DA193C" w14:textId="19A8478E" w:rsidR="00161946" w:rsidRPr="00A17536" w:rsidRDefault="00161946" w:rsidP="00161946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5" o:spid="_x0000_s1045" type="#_x0000_t61" style="position:absolute;left:38881;top:12715;width:13036;height: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" adj="-29645,28218" fillcolor="white [3201]" strokecolor="#0070c0" strokeweight="1.5pt">
                  <v:textbox>
                    <w:txbxContent>
                      <w:p w14:paraId="5027BE06" w14:textId="4B8E1FDE" w:rsidR="00161946" w:rsidRPr="00A17536" w:rsidRDefault="00161946" w:rsidP="00091B50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6" o:spid="_x0000_s1046" type="#_x0000_t61" style="position:absolute;left:38912;top:20288;width:13037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" adj="-25384,36850" fillcolor="white [3201]" strokecolor="#0070c0" strokeweight="1.5pt">
                  <v:textbox>
                    <w:txbxContent>
                      <w:p w14:paraId="14FEAD95" w14:textId="33E81063" w:rsidR="00161946" w:rsidRPr="00A17536" w:rsidRDefault="00161946" w:rsidP="00091B50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7" o:spid="_x0000_s1047" type="#_x0000_t61" style="position:absolute;left:38976;top:27432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" adj="-41718,36850" fillcolor="white [3201]" strokecolor="#0070c0" strokeweight="1.5pt">
                  <v:textbox>
                    <w:txbxContent>
                      <w:p w14:paraId="07466817" w14:textId="3AC4E2DB" w:rsidR="00161946" w:rsidRPr="00A17536" w:rsidRDefault="00161946" w:rsidP="00091B50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8" o:spid="_x0000_s1048" type="#_x0000_t61" style="position:absolute;left:38849;top:44005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" adj="-16862,43793" fillcolor="white [3201]" strokecolor="#0070c0" strokeweight="1.5pt">
                  <v:textbox>
                    <w:txbxContent>
                      <w:p w14:paraId="5F2CDA1F" w14:textId="6AF84FE2" w:rsidR="00161946" w:rsidRPr="00A17536" w:rsidRDefault="00161946" w:rsidP="00091B50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9" o:spid="_x0000_s1049" type="#_x0000_t61" style="position:absolute;left:38992;top:54578;width:13036;height:71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" adj="-41482,17607" fillcolor="white [3201]" strokecolor="#0070c0" strokeweight="1.5pt">
                  <v:textbox>
                    <w:txbxContent>
                      <w:p w14:paraId="58BAE7C1" w14:textId="0DA07ED5" w:rsidR="00161946" w:rsidRPr="00A17536" w:rsidRDefault="00161946" w:rsidP="00091B50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Bulle rectangulaire 30" o:spid="_x0000_s1050" type="#_x0000_t61" style="position:absolute;left:38976;top:78454;width:13036;height:47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" adj="-34143,-9140" fillcolor="white [3201]" strokecolor="#0070c0" strokeweight="1.5pt">
                  <v:textbox>
                    <w:txbxContent>
                      <w:p w14:paraId="2674DD01" w14:textId="55CF9726" w:rsidR="00091B50" w:rsidRPr="00A17536" w:rsidRDefault="00091B50" w:rsidP="00091B50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31" o:spid="_x0000_s1051" type="#_x0000_t61" style="position:absolute;left:39071;top:68437;width:13037;height:5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" adj="-14021,31430" fillcolor="white [3201]" strokecolor="#0070c0" strokeweight="1.5pt">
                  <v:textbox>
                    <w:txbxContent>
                      <w:p w14:paraId="51591699" w14:textId="761D4FC7" w:rsidR="00091B50" w:rsidRPr="00A17536" w:rsidRDefault="00091B50" w:rsidP="00091B50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D703BBC" w14:textId="61301ADF" w:rsidR="007F336F" w:rsidRDefault="007F336F" w:rsidP="007F336F"/>
    <w:p w14:paraId="35B07E81" w14:textId="7201D951" w:rsidR="007F336F" w:rsidRDefault="007F336F" w:rsidP="007F336F"/>
    <w:p w14:paraId="4EF1E138" w14:textId="2CCC9BA2" w:rsidR="007F336F" w:rsidRDefault="007F336F" w:rsidP="007F336F"/>
    <w:p w14:paraId="305A10B0" w14:textId="43CDEA61" w:rsidR="007F336F" w:rsidRDefault="007F336F" w:rsidP="007F336F"/>
    <w:p w14:paraId="0A3F06A2" w14:textId="2E43616F" w:rsidR="007F336F" w:rsidRDefault="007F336F" w:rsidP="007F336F"/>
    <w:p w14:paraId="2EEE2E66" w14:textId="2E3B7E5F" w:rsidR="007F336F" w:rsidRDefault="007F336F" w:rsidP="007F336F"/>
    <w:p w14:paraId="0276C5B7" w14:textId="70D2EE52" w:rsidR="007F336F" w:rsidRDefault="007F336F" w:rsidP="007F336F"/>
    <w:p w14:paraId="218BBBF9" w14:textId="4C401799" w:rsidR="007F336F" w:rsidRDefault="007F336F" w:rsidP="007F336F"/>
    <w:p w14:paraId="08B705AC" w14:textId="6956B659" w:rsidR="007F336F" w:rsidRDefault="007F336F" w:rsidP="007F336F"/>
    <w:p w14:paraId="7061432A" w14:textId="77777777" w:rsidR="007F336F" w:rsidRDefault="007F336F" w:rsidP="007F336F"/>
    <w:p w14:paraId="5E5A9E7D" w14:textId="77777777" w:rsidR="007F336F" w:rsidRDefault="007F336F" w:rsidP="007F336F"/>
    <w:p w14:paraId="557F018B" w14:textId="77777777" w:rsidR="007F336F" w:rsidRDefault="007F336F" w:rsidP="007F336F"/>
    <w:p w14:paraId="046B0D10" w14:textId="49B1E374" w:rsidR="007F336F" w:rsidRDefault="007F336F" w:rsidP="007F336F"/>
    <w:p w14:paraId="19E0D0F1" w14:textId="1F4CCFC9" w:rsidR="007F336F" w:rsidRDefault="007F336F" w:rsidP="007F336F"/>
    <w:p w14:paraId="60BC74E1" w14:textId="5B390B86" w:rsidR="007F336F" w:rsidRDefault="007F336F" w:rsidP="007F336F"/>
    <w:p w14:paraId="38DCD8F2" w14:textId="77777777" w:rsidR="007F336F" w:rsidRDefault="007F336F" w:rsidP="007F336F"/>
    <w:p w14:paraId="0B7B8366" w14:textId="73EDE17F" w:rsidR="007F336F" w:rsidRDefault="007F336F" w:rsidP="007F336F"/>
    <w:p w14:paraId="1C6C9E79" w14:textId="0A0BD1F8" w:rsidR="007F336F" w:rsidRDefault="007F336F" w:rsidP="007F336F"/>
    <w:p w14:paraId="0E084733" w14:textId="7B17AC63" w:rsidR="007F336F" w:rsidRDefault="007F336F" w:rsidP="007F336F"/>
    <w:p w14:paraId="6EA02EB0" w14:textId="393DEBA3" w:rsidR="007F336F" w:rsidRDefault="007F336F" w:rsidP="007F336F"/>
    <w:p w14:paraId="122C1ADD" w14:textId="34CF8531" w:rsidR="007F336F" w:rsidRDefault="007F336F" w:rsidP="007F336F"/>
    <w:p w14:paraId="410F4CC1" w14:textId="3F1C38C9" w:rsidR="007F336F" w:rsidRDefault="007F336F" w:rsidP="007F336F"/>
    <w:p w14:paraId="030051FF" w14:textId="2871F196" w:rsidR="007F336F" w:rsidRDefault="007F336F" w:rsidP="007F336F"/>
    <w:p w14:paraId="3E565ADC" w14:textId="328E147A" w:rsidR="007F336F" w:rsidRDefault="007F336F" w:rsidP="007F336F"/>
    <w:p w14:paraId="11E87EBF" w14:textId="24B3A9DF" w:rsidR="00A5549E" w:rsidRDefault="00A5549E">
      <w:pPr>
        <w:jc w:val="left"/>
      </w:pPr>
      <w:bookmarkStart w:id="30" w:name="_Toc526094758"/>
      <w:r>
        <w:br w:type="page"/>
      </w:r>
    </w:p>
    <w:tbl>
      <w:tblPr>
        <w:tblpPr w:leftFromText="141" w:rightFromText="141" w:vertAnchor="page" w:horzAnchor="margin" w:tblpXSpec="center" w:tblpY="16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828"/>
        <w:gridCol w:w="992"/>
        <w:gridCol w:w="992"/>
        <w:gridCol w:w="992"/>
        <w:gridCol w:w="1418"/>
      </w:tblGrid>
      <w:tr w:rsidR="00161946" w14:paraId="09D9195A" w14:textId="77777777" w:rsidTr="00832E28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7A7CBCCE" w14:textId="77777777" w:rsidR="00161946" w:rsidRPr="009F1C13" w:rsidRDefault="00161946" w:rsidP="00091B50">
            <w:pPr>
              <w:spacing w:after="0"/>
              <w:jc w:val="center"/>
              <w:rPr>
                <w:rFonts w:cs="Arial"/>
                <w:b/>
                <w:sz w:val="16"/>
                <w:szCs w:val="16"/>
              </w:rPr>
            </w:pPr>
            <w:r w:rsidRPr="009F1C13">
              <w:rPr>
                <w:rFonts w:cs="Arial"/>
                <w:b/>
                <w:sz w:val="16"/>
                <w:szCs w:val="16"/>
              </w:rPr>
              <w:lastRenderedPageBreak/>
              <w:t>Appareils</w:t>
            </w:r>
          </w:p>
        </w:tc>
        <w:tc>
          <w:tcPr>
            <w:tcW w:w="3828" w:type="dxa"/>
            <w:shd w:val="clear" w:color="auto" w:fill="D9D9D9"/>
            <w:vAlign w:val="center"/>
          </w:tcPr>
          <w:p w14:paraId="1E6435AE" w14:textId="77777777" w:rsidR="00161946" w:rsidRPr="00261517" w:rsidRDefault="00161946" w:rsidP="00091B50">
            <w:pPr>
              <w:spacing w:after="0"/>
              <w:jc w:val="center"/>
              <w:rPr>
                <w:rFonts w:cs="Arial"/>
                <w:b/>
                <w:sz w:val="16"/>
                <w:szCs w:val="16"/>
              </w:rPr>
            </w:pPr>
            <w:r w:rsidRPr="00261517">
              <w:rPr>
                <w:rFonts w:cs="Arial"/>
                <w:b/>
                <w:sz w:val="16"/>
                <w:szCs w:val="16"/>
              </w:rPr>
              <w:t>Désignation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056C1E05" w14:textId="77777777" w:rsidR="00161946" w:rsidRPr="009F1C13" w:rsidRDefault="00161946" w:rsidP="00091B50">
            <w:pPr>
              <w:spacing w:after="0"/>
              <w:jc w:val="center"/>
              <w:rPr>
                <w:rFonts w:cs="Arial"/>
                <w:b/>
                <w:sz w:val="16"/>
                <w:szCs w:val="16"/>
              </w:rPr>
            </w:pPr>
            <w:r w:rsidRPr="009F1C13">
              <w:rPr>
                <w:rFonts w:cs="Arial"/>
                <w:b/>
                <w:sz w:val="16"/>
                <w:szCs w:val="16"/>
              </w:rPr>
              <w:t>Présence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1FC85613" w14:textId="77777777" w:rsidR="00161946" w:rsidRPr="009F1C13" w:rsidRDefault="00161946" w:rsidP="00091B50">
            <w:pPr>
              <w:spacing w:after="0"/>
              <w:jc w:val="center"/>
              <w:rPr>
                <w:rFonts w:cs="Arial"/>
                <w:b/>
                <w:sz w:val="16"/>
                <w:szCs w:val="16"/>
              </w:rPr>
            </w:pPr>
            <w:r w:rsidRPr="009F1C13">
              <w:rPr>
                <w:rFonts w:cs="Arial"/>
                <w:b/>
                <w:sz w:val="16"/>
                <w:szCs w:val="16"/>
              </w:rPr>
              <w:t>État Matériel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639AC97A" w14:textId="77777777" w:rsidR="00161946" w:rsidRPr="009F1C13" w:rsidRDefault="00161946" w:rsidP="00091B50">
            <w:pPr>
              <w:spacing w:after="0"/>
              <w:jc w:val="center"/>
              <w:rPr>
                <w:rFonts w:cs="Arial"/>
                <w:b/>
                <w:sz w:val="16"/>
                <w:szCs w:val="16"/>
              </w:rPr>
            </w:pPr>
            <w:r w:rsidRPr="009F1C13">
              <w:rPr>
                <w:rFonts w:cs="Arial"/>
                <w:b/>
                <w:sz w:val="16"/>
                <w:szCs w:val="16"/>
              </w:rPr>
              <w:t>CE et/ou NF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44303E76" w14:textId="77777777" w:rsidR="00161946" w:rsidRPr="009F1C13" w:rsidRDefault="00161946" w:rsidP="00091B50">
            <w:pPr>
              <w:spacing w:after="0"/>
              <w:jc w:val="center"/>
              <w:rPr>
                <w:rFonts w:cs="Arial"/>
                <w:b/>
                <w:sz w:val="16"/>
                <w:szCs w:val="16"/>
              </w:rPr>
            </w:pPr>
            <w:r w:rsidRPr="009F1C13">
              <w:rPr>
                <w:rFonts w:cs="Arial"/>
                <w:b/>
                <w:sz w:val="16"/>
                <w:szCs w:val="16"/>
              </w:rPr>
              <w:t>Position</w:t>
            </w:r>
            <w:r>
              <w:rPr>
                <w:rFonts w:cs="Arial"/>
                <w:b/>
                <w:sz w:val="16"/>
                <w:szCs w:val="16"/>
              </w:rPr>
              <w:t>nement correct</w:t>
            </w:r>
          </w:p>
        </w:tc>
      </w:tr>
      <w:tr w:rsidR="00161946" w14:paraId="375B63E8" w14:textId="77777777" w:rsidTr="00832E28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68AE350F" w14:textId="4A988F55" w:rsidR="00161946" w:rsidRPr="002D40BE" w:rsidRDefault="00091B50" w:rsidP="00BE6A0E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Q0</w:t>
            </w:r>
          </w:p>
        </w:tc>
        <w:tc>
          <w:tcPr>
            <w:tcW w:w="3828" w:type="dxa"/>
            <w:vAlign w:val="center"/>
          </w:tcPr>
          <w:p w14:paraId="0A6B69EF" w14:textId="2BF152F8" w:rsidR="00161946" w:rsidRPr="001707E4" w:rsidRDefault="00161946" w:rsidP="00BE6A0E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5CB9A03" w14:textId="77777777" w:rsidR="00161946" w:rsidRPr="00EC3748" w:rsidRDefault="00161946" w:rsidP="00BE6A0E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7EE05B06" w14:textId="77777777" w:rsidR="00161946" w:rsidRPr="002A25BA" w:rsidRDefault="00161946" w:rsidP="00BE6A0E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0010F1A4" w14:textId="77777777" w:rsidR="00161946" w:rsidRPr="002A25BA" w:rsidRDefault="00161946" w:rsidP="00BE6A0E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2512C8D1" w14:textId="77777777" w:rsidR="00161946" w:rsidRDefault="00161946" w:rsidP="00BE6A0E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</w:t>
            </w:r>
          </w:p>
          <w:p w14:paraId="5CAEC228" w14:textId="77777777" w:rsidR="00161946" w:rsidRPr="002A25BA" w:rsidRDefault="00161946" w:rsidP="00BE6A0E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161946" w14:paraId="6C4CD8BD" w14:textId="77777777" w:rsidTr="00832E28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481479EC" w14:textId="070EC86B" w:rsidR="00161946" w:rsidRPr="00513FA6" w:rsidRDefault="00091B50" w:rsidP="00BE6A0E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U2</w:t>
            </w:r>
          </w:p>
        </w:tc>
        <w:tc>
          <w:tcPr>
            <w:tcW w:w="3828" w:type="dxa"/>
            <w:vAlign w:val="center"/>
          </w:tcPr>
          <w:p w14:paraId="1F5E5EE8" w14:textId="6408D1AD" w:rsidR="00161946" w:rsidRPr="001707E4" w:rsidRDefault="00161946" w:rsidP="00BE6A0E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26BA39B" w14:textId="77777777" w:rsidR="00161946" w:rsidRPr="002A25BA" w:rsidRDefault="00161946" w:rsidP="00BE6A0E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7670230F" w14:textId="77777777" w:rsidR="00161946" w:rsidRPr="002A25BA" w:rsidRDefault="00161946" w:rsidP="00BE6A0E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46FDE7AB" w14:textId="77777777" w:rsidR="00161946" w:rsidRPr="002A25BA" w:rsidRDefault="00161946" w:rsidP="00BE6A0E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15AD6736" w14:textId="77777777" w:rsidR="00161946" w:rsidRDefault="00161946" w:rsidP="00BE6A0E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385D3F29" w14:textId="77777777" w:rsidR="00161946" w:rsidRPr="002A25BA" w:rsidRDefault="00161946" w:rsidP="00BE6A0E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161946" w14:paraId="58DBAE45" w14:textId="77777777" w:rsidTr="00832E28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5B23CA7D" w14:textId="4E902FF6" w:rsidR="00161946" w:rsidRDefault="00091B50" w:rsidP="00BE6A0E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U3</w:t>
            </w:r>
          </w:p>
        </w:tc>
        <w:tc>
          <w:tcPr>
            <w:tcW w:w="3828" w:type="dxa"/>
            <w:vAlign w:val="center"/>
          </w:tcPr>
          <w:p w14:paraId="563CABAE" w14:textId="4160D508" w:rsidR="00161946" w:rsidRPr="001707E4" w:rsidRDefault="00161946" w:rsidP="00BE6A0E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0931CAE" w14:textId="77777777" w:rsidR="00161946" w:rsidRPr="00EC3748" w:rsidRDefault="00161946" w:rsidP="00BE6A0E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56C043AF" w14:textId="77777777" w:rsidR="00161946" w:rsidRPr="00EC3748" w:rsidRDefault="00161946" w:rsidP="00BE6A0E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28F16FCF" w14:textId="77777777" w:rsidR="00161946" w:rsidRPr="00EC3748" w:rsidRDefault="00161946" w:rsidP="00BE6A0E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515B2CDE" w14:textId="77777777" w:rsidR="00161946" w:rsidRDefault="00161946" w:rsidP="00BE6A0E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31D5243B" w14:textId="77777777" w:rsidR="00161946" w:rsidRPr="00EC3748" w:rsidRDefault="00161946" w:rsidP="00BE6A0E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161946" w14:paraId="5F003560" w14:textId="77777777" w:rsidTr="00832E28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7EB967CD" w14:textId="260F04C7" w:rsidR="00161946" w:rsidRDefault="00091B50" w:rsidP="00BE6A0E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MOD1</w:t>
            </w:r>
          </w:p>
        </w:tc>
        <w:tc>
          <w:tcPr>
            <w:tcW w:w="3828" w:type="dxa"/>
            <w:vAlign w:val="center"/>
          </w:tcPr>
          <w:p w14:paraId="30C497DF" w14:textId="3AD95F0F" w:rsidR="00161946" w:rsidRPr="001707E4" w:rsidRDefault="00161946" w:rsidP="00BE6A0E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103004F" w14:textId="77777777" w:rsidR="00161946" w:rsidRPr="00EC3748" w:rsidRDefault="00161946" w:rsidP="00BE6A0E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6B2F9650" w14:textId="77777777" w:rsidR="00161946" w:rsidRPr="00EC3748" w:rsidRDefault="00161946" w:rsidP="00BE6A0E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1BA65D13" w14:textId="77777777" w:rsidR="00161946" w:rsidRPr="00EC3748" w:rsidRDefault="00161946" w:rsidP="00BE6A0E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584D5108" w14:textId="77777777" w:rsidR="00161946" w:rsidRDefault="00161946" w:rsidP="00BE6A0E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292A836A" w14:textId="77777777" w:rsidR="00161946" w:rsidRPr="00EC3748" w:rsidRDefault="00161946" w:rsidP="00BE6A0E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161946" w14:paraId="23E760F8" w14:textId="77777777" w:rsidTr="00832E28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260C82BC" w14:textId="2B2B1187" w:rsidR="00161946" w:rsidRDefault="00091B50" w:rsidP="00BE6A0E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MOD2</w:t>
            </w:r>
          </w:p>
        </w:tc>
        <w:tc>
          <w:tcPr>
            <w:tcW w:w="3828" w:type="dxa"/>
            <w:vAlign w:val="center"/>
          </w:tcPr>
          <w:p w14:paraId="296A133C" w14:textId="4020A368" w:rsidR="00161946" w:rsidRDefault="00161946" w:rsidP="00BE6A0E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570A5C2" w14:textId="77777777" w:rsidR="00161946" w:rsidRPr="00EC3748" w:rsidRDefault="00161946" w:rsidP="00BE6A0E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2D93EFD3" w14:textId="77777777" w:rsidR="00161946" w:rsidRPr="00EC3748" w:rsidRDefault="00161946" w:rsidP="00BE6A0E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1F643E28" w14:textId="77777777" w:rsidR="00161946" w:rsidRPr="00EC3748" w:rsidRDefault="00161946" w:rsidP="00BE6A0E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63B14977" w14:textId="77777777" w:rsidR="00161946" w:rsidRDefault="00161946" w:rsidP="00BE6A0E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235C3844" w14:textId="77777777" w:rsidR="00161946" w:rsidRPr="00EC3748" w:rsidRDefault="00161946" w:rsidP="00BE6A0E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091B50" w14:paraId="42454D21" w14:textId="77777777" w:rsidTr="00832E28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6397556C" w14:textId="37931C2C" w:rsidR="00091B50" w:rsidRDefault="00091B50" w:rsidP="00091B50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MOD3</w:t>
            </w:r>
          </w:p>
        </w:tc>
        <w:tc>
          <w:tcPr>
            <w:tcW w:w="3828" w:type="dxa"/>
            <w:vAlign w:val="center"/>
          </w:tcPr>
          <w:p w14:paraId="3FB50413" w14:textId="3F29A845" w:rsidR="00091B50" w:rsidRDefault="00091B50" w:rsidP="00091B50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E6A1FB3" w14:textId="2F811DF1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684EE4DA" w14:textId="07667DB2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35AE5C55" w14:textId="01F0D2A9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0ECE4B54" w14:textId="77777777" w:rsidR="00091B50" w:rsidRDefault="00091B50" w:rsidP="00091B50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</w:t>
            </w:r>
          </w:p>
          <w:p w14:paraId="7D18FA3F" w14:textId="1B2C9642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091B50" w14:paraId="291C0B25" w14:textId="77777777" w:rsidTr="00832E28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77ACC9C5" w14:textId="22A92E09" w:rsidR="00091B50" w:rsidRDefault="00091B50" w:rsidP="00091B50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MOD4</w:t>
            </w:r>
          </w:p>
        </w:tc>
        <w:tc>
          <w:tcPr>
            <w:tcW w:w="3828" w:type="dxa"/>
            <w:vAlign w:val="center"/>
          </w:tcPr>
          <w:p w14:paraId="3AC58227" w14:textId="3C293097" w:rsidR="00091B50" w:rsidRDefault="00091B50" w:rsidP="00091B50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61EE81C" w14:textId="188D2A0F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2ABB6120" w14:textId="7A93513F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7189D221" w14:textId="00A0C8E3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33476EA1" w14:textId="77777777" w:rsidR="00091B50" w:rsidRDefault="00091B50" w:rsidP="00091B50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4F4F1D18" w14:textId="566BD8E0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091B50" w14:paraId="5E3D9E3D" w14:textId="77777777" w:rsidTr="00832E28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776E7528" w14:textId="492CC023" w:rsidR="00091B50" w:rsidRDefault="00091B50" w:rsidP="00091B50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X</w:t>
            </w:r>
            <w:r w:rsidR="00EC2C06">
              <w:rPr>
                <w:rFonts w:cs="Arial"/>
                <w:b/>
                <w:sz w:val="16"/>
                <w:szCs w:val="16"/>
              </w:rPr>
              <w:t>F</w:t>
            </w:r>
            <w:r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3828" w:type="dxa"/>
            <w:vAlign w:val="center"/>
          </w:tcPr>
          <w:p w14:paraId="639168A7" w14:textId="1339DC50" w:rsidR="00091B50" w:rsidRDefault="00091B50" w:rsidP="00091B50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C68C8E0" w14:textId="026BEC2C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3AEF1D08" w14:textId="0150073D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023985B7" w14:textId="76326BED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07635FDA" w14:textId="77777777" w:rsidR="00091B50" w:rsidRDefault="00091B50" w:rsidP="00091B50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73CB6DBB" w14:textId="0A60DF21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091B50" w14:paraId="5AC05C9E" w14:textId="77777777" w:rsidTr="00832E28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7CEC6BF0" w14:textId="161BFD37" w:rsidR="00091B50" w:rsidRDefault="00091B50" w:rsidP="00091B50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PTO</w:t>
            </w:r>
          </w:p>
        </w:tc>
        <w:tc>
          <w:tcPr>
            <w:tcW w:w="3828" w:type="dxa"/>
            <w:vAlign w:val="center"/>
          </w:tcPr>
          <w:p w14:paraId="14F5D7F7" w14:textId="2DC5992B" w:rsidR="00091B50" w:rsidRDefault="00091B50" w:rsidP="00091B50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66AE949" w14:textId="415C998E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3E846518" w14:textId="187BA8A4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78271FCF" w14:textId="5B015D10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5E5C2593" w14:textId="77777777" w:rsidR="00091B50" w:rsidRDefault="00091B50" w:rsidP="00091B50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0FFC3D17" w14:textId="101A4E6C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091B50" w14:paraId="1ECEA9BB" w14:textId="77777777" w:rsidTr="00832E28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20ADFB42" w14:textId="24896D25" w:rsidR="00091B50" w:rsidRDefault="00091B50" w:rsidP="00091B50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Bornier de connexion</w:t>
            </w:r>
          </w:p>
        </w:tc>
        <w:tc>
          <w:tcPr>
            <w:tcW w:w="3828" w:type="dxa"/>
            <w:vAlign w:val="center"/>
          </w:tcPr>
          <w:p w14:paraId="4D8CCEFE" w14:textId="1091D1A1" w:rsidR="00091B50" w:rsidRDefault="00091B50" w:rsidP="00091B50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DEDD312" w14:textId="5C3F4CCA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17C7297E" w14:textId="0371CD22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4E8F72FB" w14:textId="3FD74C78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419D7D7F" w14:textId="77777777" w:rsidR="00091B50" w:rsidRDefault="00091B50" w:rsidP="00091B50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703AE777" w14:textId="51E44C2C" w:rsidR="00091B50" w:rsidRPr="00EC3748" w:rsidRDefault="00091B50" w:rsidP="00091B50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</w:tbl>
    <w:p w14:paraId="200094D7" w14:textId="77777777" w:rsidR="00161946" w:rsidRDefault="00161946">
      <w:pPr>
        <w:jc w:val="left"/>
        <w:rPr>
          <w:rFonts w:eastAsiaTheme="majorEastAsia" w:cstheme="majorBidi"/>
          <w:b/>
          <w:bCs/>
          <w:sz w:val="28"/>
          <w:szCs w:val="26"/>
          <w:u w:val="single"/>
        </w:rPr>
      </w:pPr>
    </w:p>
    <w:p w14:paraId="339D7B28" w14:textId="6B9FFFB2" w:rsidR="00091B50" w:rsidRDefault="00091B50" w:rsidP="00091B50">
      <w:pPr>
        <w:pStyle w:val="Titre2"/>
        <w:numPr>
          <w:ilvl w:val="0"/>
          <w:numId w:val="0"/>
        </w:numPr>
        <w:spacing w:line="240" w:lineRule="auto"/>
        <w:ind w:left="576"/>
      </w:pPr>
    </w:p>
    <w:p w14:paraId="7421515D" w14:textId="72E42DAB" w:rsidR="00091B50" w:rsidRDefault="00091B50" w:rsidP="00091B50"/>
    <w:p w14:paraId="36B8F414" w14:textId="5D59410B" w:rsidR="00091B50" w:rsidRDefault="00091B50" w:rsidP="00091B50"/>
    <w:p w14:paraId="44213017" w14:textId="64A9A060" w:rsidR="00091B50" w:rsidRDefault="00091B50" w:rsidP="00091B50"/>
    <w:p w14:paraId="5A7A810E" w14:textId="71DD6AE2" w:rsidR="00091B50" w:rsidRDefault="00091B50" w:rsidP="00091B50"/>
    <w:p w14:paraId="565A4EC5" w14:textId="0A5DE557" w:rsidR="00091B50" w:rsidRDefault="00091B50" w:rsidP="00091B50"/>
    <w:p w14:paraId="4F33F19A" w14:textId="3B81251A" w:rsidR="00091B50" w:rsidRDefault="00091B50" w:rsidP="00091B50"/>
    <w:p w14:paraId="64792531" w14:textId="5001BEA8" w:rsidR="00091B50" w:rsidRDefault="00091B50" w:rsidP="00091B50"/>
    <w:p w14:paraId="6DFC0AD8" w14:textId="5708EED9" w:rsidR="00091B50" w:rsidRDefault="00091B50" w:rsidP="00091B50"/>
    <w:p w14:paraId="0CBFE3A9" w14:textId="57C08434" w:rsidR="00091B50" w:rsidRDefault="00091B50" w:rsidP="00091B50"/>
    <w:p w14:paraId="0F9CB4FB" w14:textId="679BDD46" w:rsidR="00091B50" w:rsidRDefault="00091B50" w:rsidP="00091B50"/>
    <w:p w14:paraId="6184BB8A" w14:textId="131202D7" w:rsidR="00091B50" w:rsidRDefault="00091B50" w:rsidP="00091B50"/>
    <w:p w14:paraId="3503B252" w14:textId="1733558C" w:rsidR="00091B50" w:rsidRDefault="00091B50" w:rsidP="00091B50"/>
    <w:p w14:paraId="3B774A15" w14:textId="450EBD1A" w:rsidR="00091B50" w:rsidRDefault="00832E28" w:rsidP="00091B50"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1795912" wp14:editId="67969CA8">
                <wp:simplePos x="0" y="0"/>
                <wp:positionH relativeFrom="column">
                  <wp:posOffset>-162243</wp:posOffset>
                </wp:positionH>
                <wp:positionV relativeFrom="paragraph">
                  <wp:posOffset>106045</wp:posOffset>
                </wp:positionV>
                <wp:extent cx="6612255" cy="4201478"/>
                <wp:effectExtent l="12700" t="0" r="17145" b="1524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255" cy="4201478"/>
                          <a:chOff x="0" y="0"/>
                          <a:chExt cx="6612255" cy="4201478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2" t="9299" b="16005"/>
                          <a:stretch/>
                        </pic:blipFill>
                        <pic:spPr bwMode="auto">
                          <a:xfrm rot="5400000">
                            <a:off x="1104266" y="703580"/>
                            <a:ext cx="4173220" cy="2766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Bulle rectangulaire 34"/>
                        <wps:cNvSpPr/>
                        <wps:spPr>
                          <a:xfrm>
                            <a:off x="5308600" y="170815"/>
                            <a:ext cx="1303655" cy="444500"/>
                          </a:xfrm>
                          <a:prstGeom prst="wedgeRectCallout">
                            <a:avLst>
                              <a:gd name="adj1" fmla="val -193629"/>
                              <a:gd name="adj2" fmla="val 29813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5B7302" w14:textId="4191A2B2" w:rsidR="00832E28" w:rsidRPr="00A17536" w:rsidRDefault="00832E28" w:rsidP="00832E28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Bulle rectangulaire 35"/>
                        <wps:cNvSpPr/>
                        <wps:spPr>
                          <a:xfrm>
                            <a:off x="5151438" y="1270953"/>
                            <a:ext cx="1303655" cy="444500"/>
                          </a:xfrm>
                          <a:prstGeom prst="wedgeRectCallout">
                            <a:avLst>
                              <a:gd name="adj1" fmla="val -193629"/>
                              <a:gd name="adj2" fmla="val 29813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0694BC" w14:textId="5D3126C4" w:rsidR="00832E28" w:rsidRPr="00A17536" w:rsidRDefault="00832E28" w:rsidP="00832E28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Bulle rectangulaire 38"/>
                        <wps:cNvSpPr/>
                        <wps:spPr>
                          <a:xfrm>
                            <a:off x="428625" y="1613853"/>
                            <a:ext cx="1303655" cy="444500"/>
                          </a:xfrm>
                          <a:prstGeom prst="wedgeRectCallout">
                            <a:avLst>
                              <a:gd name="adj1" fmla="val 141734"/>
                              <a:gd name="adj2" fmla="val 16956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5F768E" w14:textId="0972CFBF" w:rsidR="00832E28" w:rsidRPr="00A17536" w:rsidRDefault="00832E28" w:rsidP="00832E28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Bulle rectangulaire 41"/>
                        <wps:cNvSpPr/>
                        <wps:spPr>
                          <a:xfrm>
                            <a:off x="114300" y="2399665"/>
                            <a:ext cx="1303655" cy="444500"/>
                          </a:xfrm>
                          <a:prstGeom prst="wedgeRectCallout">
                            <a:avLst>
                              <a:gd name="adj1" fmla="val 152694"/>
                              <a:gd name="adj2" fmla="val -98758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87C025" w14:textId="0B572EA8" w:rsidR="00832E28" w:rsidRPr="00A17536" w:rsidRDefault="00832E28" w:rsidP="00832E28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Bulle rectangulaire 42"/>
                        <wps:cNvSpPr/>
                        <wps:spPr>
                          <a:xfrm>
                            <a:off x="114300" y="3075940"/>
                            <a:ext cx="1303655" cy="444500"/>
                          </a:xfrm>
                          <a:prstGeom prst="wedgeRectCallout">
                            <a:avLst>
                              <a:gd name="adj1" fmla="val 181189"/>
                              <a:gd name="adj2" fmla="val -143758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78478F" w14:textId="12BB1C8A" w:rsidR="00832E28" w:rsidRPr="00A17536" w:rsidRDefault="00832E28" w:rsidP="00832E28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Bulle rectangulaire 44"/>
                        <wps:cNvSpPr/>
                        <wps:spPr>
                          <a:xfrm>
                            <a:off x="0" y="3756978"/>
                            <a:ext cx="1303655" cy="444500"/>
                          </a:xfrm>
                          <a:prstGeom prst="wedgeRectCallout">
                            <a:avLst>
                              <a:gd name="adj1" fmla="val 220643"/>
                              <a:gd name="adj2" fmla="val -30447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B8C359" w14:textId="22869CC5" w:rsidR="00104856" w:rsidRPr="00A17536" w:rsidRDefault="00104856" w:rsidP="00832E28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95912" id="Groupe 45" o:spid="_x0000_s1052" style="position:absolute;left:0;text-align:left;margin-left:-12.8pt;margin-top:8.35pt;width:520.65pt;height:330.85pt;z-index:251727872" coordsize="66122,4201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">
                <v:shape id="Image 33" o:spid="_x0000_s1053" type="#_x0000_t75" style="position:absolute;left:11043;top:7035;width:41732;height:27661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">
                  <v:imagedata r:id="rId31" o:title="" croptop="6094f" cropbottom="10489f" cropleft="10153f"/>
                </v:shape>
                <v:shape id="Bulle rectangulaire 34" o:spid="_x0000_s1054" type="#_x0000_t61" style="position:absolute;left:53086;top:1708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" adj="-31024,17240" fillcolor="white [3201]" strokecolor="#0070c0" strokeweight="1.5pt">
                  <v:textbox>
                    <w:txbxContent>
                      <w:p w14:paraId="625B7302" w14:textId="4191A2B2" w:rsidR="00832E28" w:rsidRPr="00A17536" w:rsidRDefault="00832E28" w:rsidP="00832E28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35" o:spid="_x0000_s1055" type="#_x0000_t61" style="position:absolute;left:51514;top:12709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" adj="-31024,17240" fillcolor="white [3201]" strokecolor="#0070c0" strokeweight="1.5pt">
                  <v:textbox>
                    <w:txbxContent>
                      <w:p w14:paraId="740694BC" w14:textId="5D3126C4" w:rsidR="00832E28" w:rsidRPr="00A17536" w:rsidRDefault="00832E28" w:rsidP="00832E28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38" o:spid="_x0000_s1056" type="#_x0000_t61" style="position:absolute;left:4286;top:16138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" adj="41415,14462" fillcolor="white [3201]" strokecolor="#0070c0" strokeweight="1.5pt">
                  <v:textbox>
                    <w:txbxContent>
                      <w:p w14:paraId="725F768E" w14:textId="0972CFBF" w:rsidR="00832E28" w:rsidRPr="00A17536" w:rsidRDefault="00832E28" w:rsidP="00832E28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41" o:spid="_x0000_s1057" type="#_x0000_t61" style="position:absolute;left:1143;top:23996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" adj="43782,-10532" fillcolor="white [3201]" strokecolor="#0070c0" strokeweight="1.5pt">
                  <v:textbox>
                    <w:txbxContent>
                      <w:p w14:paraId="3387C025" w14:textId="0B572EA8" w:rsidR="00832E28" w:rsidRPr="00A17536" w:rsidRDefault="00832E28" w:rsidP="00832E28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42" o:spid="_x0000_s1058" type="#_x0000_t61" style="position:absolute;left:1143;top:30759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" adj="49937,-20252" fillcolor="white [3201]" strokecolor="#0070c0" strokeweight="1.5pt">
                  <v:textbox>
                    <w:txbxContent>
                      <w:p w14:paraId="1F78478F" w14:textId="12BB1C8A" w:rsidR="00832E28" w:rsidRPr="00A17536" w:rsidRDefault="00832E28" w:rsidP="00832E28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44" o:spid="_x0000_s1059" type="#_x0000_t61" style="position:absolute;top:37569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" adj="58459,-54966" fillcolor="white [3201]" strokecolor="#0070c0" strokeweight="1.5pt">
                  <v:textbox>
                    <w:txbxContent>
                      <w:p w14:paraId="16B8C359" w14:textId="22869CC5" w:rsidR="00104856" w:rsidRPr="00A17536" w:rsidRDefault="00104856" w:rsidP="00832E28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A1B22F5" w14:textId="44E7CAE4" w:rsidR="00091B50" w:rsidRDefault="00091B50" w:rsidP="00091B50"/>
    <w:p w14:paraId="4B34E865" w14:textId="131A8984" w:rsidR="00091B50" w:rsidRDefault="00091B50" w:rsidP="00091B50"/>
    <w:p w14:paraId="1B903554" w14:textId="6AD5D737" w:rsidR="00091B50" w:rsidRDefault="00091B50" w:rsidP="00091B50"/>
    <w:p w14:paraId="53B8CDA4" w14:textId="4AC2A734" w:rsidR="00026A0F" w:rsidRDefault="00026A0F" w:rsidP="00091B50"/>
    <w:p w14:paraId="0262A842" w14:textId="6DC8EE8B" w:rsidR="00091B50" w:rsidRDefault="00091B50" w:rsidP="00091B50"/>
    <w:p w14:paraId="116BDC40" w14:textId="155B5DAE" w:rsidR="00832E28" w:rsidRDefault="00104856">
      <w:pPr>
        <w:jc w:val="left"/>
        <w:rPr>
          <w:rFonts w:eastAsiaTheme="majorEastAsia" w:cstheme="majorBidi"/>
          <w:b/>
          <w:bCs/>
          <w:sz w:val="28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259635" wp14:editId="1905E95D">
                <wp:simplePos x="0" y="0"/>
                <wp:positionH relativeFrom="column">
                  <wp:posOffset>4767580</wp:posOffset>
                </wp:positionH>
                <wp:positionV relativeFrom="paragraph">
                  <wp:posOffset>2086928</wp:posOffset>
                </wp:positionV>
                <wp:extent cx="1530350" cy="444500"/>
                <wp:effectExtent l="12700" t="1041400" r="19050" b="12700"/>
                <wp:wrapNone/>
                <wp:docPr id="48" name="Bulle rectangulair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444500"/>
                        </a:xfrm>
                        <a:prstGeom prst="wedgeRectCallout">
                          <a:avLst>
                            <a:gd name="adj1" fmla="val 3074"/>
                            <a:gd name="adj2" fmla="val -278759"/>
                          </a:avLst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366A9" w14:textId="335C9EF3" w:rsidR="00104856" w:rsidRPr="00A17536" w:rsidRDefault="00104856" w:rsidP="00104856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9635" id="Bulle rectangulaire 48" o:spid="_x0000_s1060" type="#_x0000_t61" style="position:absolute;margin-left:375.4pt;margin-top:164.35pt;width:120.5pt;height: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" adj="11464,-49412" fillcolor="white [3201]" strokecolor="#0070c0" strokeweight="1.5pt">
                <v:textbox>
                  <w:txbxContent>
                    <w:p w14:paraId="6D2366A9" w14:textId="335C9EF3" w:rsidR="00104856" w:rsidRPr="00A17536" w:rsidRDefault="00104856" w:rsidP="00104856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bookmarkStart w:id="32" w:name="_GoBack"/>
                      <w:bookmarkEnd w:id="32"/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 w:cstheme="majorBidi"/>
          <w:b/>
          <w:bCs/>
          <w:noProof/>
          <w:sz w:val="28"/>
          <w:szCs w:val="26"/>
          <w:u w:val="single"/>
        </w:rPr>
        <w:drawing>
          <wp:anchor distT="0" distB="0" distL="114300" distR="114300" simplePos="0" relativeHeight="251728896" behindDoc="0" locked="0" layoutInCell="1" allowOverlap="1" wp14:anchorId="43D54124" wp14:editId="67B5DCE8">
            <wp:simplePos x="0" y="0"/>
            <wp:positionH relativeFrom="column">
              <wp:posOffset>4992688</wp:posOffset>
            </wp:positionH>
            <wp:positionV relativeFrom="paragraph">
              <wp:posOffset>489798</wp:posOffset>
            </wp:positionV>
            <wp:extent cx="1047600" cy="1306800"/>
            <wp:effectExtent l="0" t="0" r="0" b="190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BO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E28">
        <w:br w:type="page"/>
      </w:r>
    </w:p>
    <w:p w14:paraId="1F53212F" w14:textId="244E6707" w:rsidR="007F336F" w:rsidRDefault="007F336F" w:rsidP="007F336F">
      <w:pPr>
        <w:pStyle w:val="Titre2"/>
        <w:spacing w:line="240" w:lineRule="auto"/>
      </w:pPr>
      <w:bookmarkStart w:id="31" w:name="_Toc20568405"/>
      <w:r>
        <w:lastRenderedPageBreak/>
        <w:t>Mise en énergie</w:t>
      </w:r>
      <w:r w:rsidR="00545420">
        <w:t xml:space="preserve"> et essais</w:t>
      </w:r>
      <w:r>
        <w:t xml:space="preserve"> du système.</w:t>
      </w:r>
      <w:bookmarkEnd w:id="30"/>
      <w:bookmarkEnd w:id="31"/>
    </w:p>
    <w:p w14:paraId="532CB99A" w14:textId="28243416" w:rsidR="007F336F" w:rsidRDefault="007F336F" w:rsidP="007F336F">
      <w:r>
        <w:t xml:space="preserve">La mise en énergie de l’ensemble se fait à l’aide </w:t>
      </w:r>
      <w:r w:rsidR="00EC2C06">
        <w:t>de la prise 2P+T</w:t>
      </w:r>
      <w:r w:rsidR="004D5F6D">
        <w:t xml:space="preserve"> </w:t>
      </w:r>
      <w:r w:rsidR="003A4780">
        <w:t xml:space="preserve">et l’interrupteur de la multiprise </w:t>
      </w:r>
      <w:r w:rsidR="004D5F6D">
        <w:t>de la baie de vidéoprotection</w:t>
      </w:r>
      <w:r w:rsidR="00EC2C06">
        <w:t xml:space="preserve"> et l</w:t>
      </w:r>
      <w:r w:rsidR="004D5F6D">
        <w:t>a protection installée dans le CIBE (disjoncteur différentiel C10A 30mA type AC).</w:t>
      </w:r>
    </w:p>
    <w:p w14:paraId="2677266D" w14:textId="200BA952" w:rsidR="007F336F" w:rsidRDefault="004D5F6D" w:rsidP="007F336F">
      <w:pPr>
        <w:pStyle w:val="Paragraphedeliste"/>
        <w:numPr>
          <w:ilvl w:val="0"/>
          <w:numId w:val="21"/>
        </w:numPr>
        <w:jc w:val="left"/>
      </w:pPr>
      <w:r>
        <w:t>Après branchement de la prise de courant et enclenchement de</w:t>
      </w:r>
      <w:r w:rsidR="003A4780">
        <w:t xml:space="preserve"> l’interrupteur et</w:t>
      </w:r>
      <w:r>
        <w:t xml:space="preserve"> </w:t>
      </w:r>
      <w:r w:rsidR="003A4780">
        <w:t xml:space="preserve">de la </w:t>
      </w:r>
      <w:r>
        <w:t>protection, vérifier que les 3 caméras sont affichées sur l’écran d’évaluation.</w:t>
      </w:r>
    </w:p>
    <w:p w14:paraId="1BC61FF2" w14:textId="0D25496D" w:rsidR="004D5F6D" w:rsidRDefault="003A4780" w:rsidP="003A4780">
      <w:pPr>
        <w:ind w:left="360"/>
        <w:jc w:val="left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6A7E9843" wp14:editId="766AB983">
            <wp:simplePos x="0" y="0"/>
            <wp:positionH relativeFrom="column">
              <wp:posOffset>226060</wp:posOffset>
            </wp:positionH>
            <wp:positionV relativeFrom="paragraph">
              <wp:posOffset>1270</wp:posOffset>
            </wp:positionV>
            <wp:extent cx="2081530" cy="1206500"/>
            <wp:effectExtent l="0" t="0" r="127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843.HEIC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13789" r="2052" b="13459"/>
                    <a:stretch/>
                  </pic:blipFill>
                  <pic:spPr bwMode="auto">
                    <a:xfrm>
                      <a:off x="0" y="0"/>
                      <a:ext cx="208153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E1243" w14:textId="77777777" w:rsidR="003A4780" w:rsidRDefault="003A4780" w:rsidP="003A4780"/>
    <w:p w14:paraId="4409E828" w14:textId="5F29B127" w:rsidR="007F336F" w:rsidRDefault="003A4780" w:rsidP="003A4780">
      <w:r>
        <w:t>Sélectionner « Français »</w:t>
      </w:r>
    </w:p>
    <w:p w14:paraId="4B1C2816" w14:textId="772E4FC6" w:rsidR="007F336F" w:rsidRDefault="007F336F" w:rsidP="007F336F">
      <w:pPr>
        <w:pStyle w:val="Paragraphedeliste"/>
      </w:pPr>
    </w:p>
    <w:p w14:paraId="123AC0DE" w14:textId="16743CD8" w:rsidR="007F336F" w:rsidRDefault="003A4780" w:rsidP="007F336F">
      <w:pPr>
        <w:pStyle w:val="Paragraphedeliste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8703A7F" wp14:editId="41FC62B8">
            <wp:simplePos x="0" y="0"/>
            <wp:positionH relativeFrom="column">
              <wp:posOffset>4498184</wp:posOffset>
            </wp:positionH>
            <wp:positionV relativeFrom="paragraph">
              <wp:posOffset>114935</wp:posOffset>
            </wp:positionV>
            <wp:extent cx="2202180" cy="1339215"/>
            <wp:effectExtent l="0" t="0" r="0" b="0"/>
            <wp:wrapSquare wrapText="bothSides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843.HEIC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9" t="15826" r="3855" b="19657"/>
                    <a:stretch/>
                  </pic:blipFill>
                  <pic:spPr bwMode="auto">
                    <a:xfrm>
                      <a:off x="0" y="0"/>
                      <a:ext cx="2202180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5B533" w14:textId="25606272" w:rsidR="007F336F" w:rsidRDefault="007F336F" w:rsidP="007F336F">
      <w:pPr>
        <w:pStyle w:val="Paragraphedeliste"/>
      </w:pPr>
    </w:p>
    <w:p w14:paraId="3D055A57" w14:textId="76D480DA" w:rsidR="007F336F" w:rsidRDefault="007F336F" w:rsidP="007F336F">
      <w:pPr>
        <w:pStyle w:val="Paragraphedeliste"/>
      </w:pPr>
    </w:p>
    <w:p w14:paraId="11679C57" w14:textId="3CAEBC22" w:rsidR="007F336F" w:rsidRDefault="007F336F" w:rsidP="007F336F">
      <w:pPr>
        <w:pStyle w:val="Paragraphedeliste"/>
      </w:pPr>
    </w:p>
    <w:p w14:paraId="4EE57C30" w14:textId="48F0E4E1" w:rsidR="007F336F" w:rsidRDefault="003A4780" w:rsidP="007F336F">
      <w:pPr>
        <w:pStyle w:val="Paragraphedeliste"/>
      </w:pPr>
      <w:r>
        <w:t>Le tutoriel démarre pour télécharger si besoin l’application mobile de gestion des caméras</w:t>
      </w:r>
      <w:r w:rsidR="004E11D7">
        <w:t>.</w:t>
      </w:r>
    </w:p>
    <w:p w14:paraId="5C89571D" w14:textId="47EF736B" w:rsidR="004E11D7" w:rsidRDefault="004E11D7" w:rsidP="007F336F">
      <w:pPr>
        <w:pStyle w:val="Paragraphedeliste"/>
      </w:pPr>
      <w:r>
        <w:t>Dans notre cas, cliquer sur « Quitter ».</w:t>
      </w:r>
    </w:p>
    <w:p w14:paraId="482B9AB9" w14:textId="7968789C" w:rsidR="004E11D7" w:rsidRDefault="004E11D7" w:rsidP="007F336F">
      <w:pPr>
        <w:pStyle w:val="Paragraphedeliste"/>
      </w:pPr>
    </w:p>
    <w:p w14:paraId="37E7F9B3" w14:textId="77777777" w:rsidR="004E11D7" w:rsidRDefault="004E11D7" w:rsidP="007F336F">
      <w:pPr>
        <w:pStyle w:val="Paragraphedeliste"/>
      </w:pPr>
    </w:p>
    <w:p w14:paraId="54DA1B52" w14:textId="4E006399" w:rsidR="007F336F" w:rsidRDefault="007F336F" w:rsidP="007F336F">
      <w:pPr>
        <w:pStyle w:val="Paragraphedeliste"/>
      </w:pPr>
    </w:p>
    <w:p w14:paraId="4E57097B" w14:textId="3BA8870E" w:rsidR="007F336F" w:rsidRDefault="004E11D7" w:rsidP="007F336F">
      <w:pPr>
        <w:pStyle w:val="Paragraphedeliste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AABD453" wp14:editId="0E8F6AA5">
            <wp:simplePos x="0" y="0"/>
            <wp:positionH relativeFrom="column">
              <wp:posOffset>208915</wp:posOffset>
            </wp:positionH>
            <wp:positionV relativeFrom="paragraph">
              <wp:posOffset>6350</wp:posOffset>
            </wp:positionV>
            <wp:extent cx="2222500" cy="1666875"/>
            <wp:effectExtent l="0" t="0" r="0" b="0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843.HEIC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394B6" w14:textId="6F62C83C" w:rsidR="007F336F" w:rsidRDefault="007F336F" w:rsidP="007F336F">
      <w:pPr>
        <w:pStyle w:val="Paragraphedeliste"/>
      </w:pPr>
    </w:p>
    <w:p w14:paraId="163D12F0" w14:textId="77777777" w:rsidR="007F336F" w:rsidRDefault="007F336F" w:rsidP="007F336F">
      <w:pPr>
        <w:pStyle w:val="Paragraphedeliste"/>
      </w:pPr>
    </w:p>
    <w:p w14:paraId="68928288" w14:textId="77777777" w:rsidR="004E11D7" w:rsidRDefault="004E11D7" w:rsidP="007F336F">
      <w:pPr>
        <w:pStyle w:val="Paragraphedeliste"/>
      </w:pPr>
    </w:p>
    <w:p w14:paraId="400C4EBD" w14:textId="4D2D93F8" w:rsidR="007F336F" w:rsidRDefault="004E11D7" w:rsidP="007F336F">
      <w:pPr>
        <w:pStyle w:val="Paragraphedeliste"/>
      </w:pPr>
      <w:r>
        <w:t>On demande de quitter l’assistant, cliquer sur « Oui »</w:t>
      </w:r>
    </w:p>
    <w:p w14:paraId="3335826D" w14:textId="77777777" w:rsidR="007F336F" w:rsidRDefault="007F336F" w:rsidP="007F336F">
      <w:pPr>
        <w:pStyle w:val="Paragraphedeliste"/>
      </w:pPr>
    </w:p>
    <w:p w14:paraId="26D95A4E" w14:textId="77777777" w:rsidR="007F336F" w:rsidRDefault="007F336F" w:rsidP="007F336F">
      <w:pPr>
        <w:pStyle w:val="Paragraphedeliste"/>
      </w:pPr>
    </w:p>
    <w:p w14:paraId="7B6A197B" w14:textId="77777777" w:rsidR="007F336F" w:rsidRDefault="007F336F" w:rsidP="007F336F">
      <w:pPr>
        <w:pStyle w:val="Paragraphedeliste"/>
      </w:pPr>
    </w:p>
    <w:p w14:paraId="306077E6" w14:textId="47FC08D8" w:rsidR="007F336F" w:rsidRDefault="007F336F" w:rsidP="007F336F">
      <w:pPr>
        <w:pStyle w:val="Paragraphedeliste"/>
      </w:pPr>
    </w:p>
    <w:p w14:paraId="7FE481E6" w14:textId="11DF5A68" w:rsidR="007F336F" w:rsidRDefault="007F336F" w:rsidP="007F336F">
      <w:pPr>
        <w:pStyle w:val="Paragraphedeliste"/>
      </w:pPr>
    </w:p>
    <w:p w14:paraId="7C586277" w14:textId="03537387" w:rsidR="007F336F" w:rsidRDefault="007F336F" w:rsidP="007F336F">
      <w:pPr>
        <w:pStyle w:val="Paragraphedeliste"/>
      </w:pPr>
    </w:p>
    <w:p w14:paraId="65C670A1" w14:textId="6194693E" w:rsidR="007F336F" w:rsidRDefault="007F336F" w:rsidP="007F336F">
      <w:pPr>
        <w:pStyle w:val="Paragraphedeliste"/>
      </w:pPr>
    </w:p>
    <w:p w14:paraId="08DBC501" w14:textId="2AEC2508" w:rsidR="007F336F" w:rsidRDefault="004E11D7" w:rsidP="007F336F">
      <w:pPr>
        <w:pStyle w:val="Paragraphedeliste"/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4FB6EDC6" wp14:editId="671B1BBD">
            <wp:simplePos x="0" y="0"/>
            <wp:positionH relativeFrom="column">
              <wp:posOffset>3158643</wp:posOffset>
            </wp:positionH>
            <wp:positionV relativeFrom="paragraph">
              <wp:posOffset>83957</wp:posOffset>
            </wp:positionV>
            <wp:extent cx="3629025" cy="2069465"/>
            <wp:effectExtent l="0" t="0" r="3175" b="635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843.HEIC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14477" r="5029" b="16800"/>
                    <a:stretch/>
                  </pic:blipFill>
                  <pic:spPr bwMode="auto">
                    <a:xfrm>
                      <a:off x="0" y="0"/>
                      <a:ext cx="3629025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17C25" w14:textId="06DCD8A6" w:rsidR="007F336F" w:rsidRDefault="007F336F" w:rsidP="007F336F">
      <w:pPr>
        <w:pStyle w:val="Paragraphedeliste"/>
      </w:pPr>
    </w:p>
    <w:p w14:paraId="2C614A46" w14:textId="673BCFDF" w:rsidR="004E11D7" w:rsidRDefault="004E11D7" w:rsidP="007F336F">
      <w:pPr>
        <w:pStyle w:val="Paragraphedeliste"/>
      </w:pPr>
    </w:p>
    <w:p w14:paraId="7CA28F4D" w14:textId="77777777" w:rsidR="00763F81" w:rsidRDefault="00763F81" w:rsidP="007F336F">
      <w:pPr>
        <w:pStyle w:val="Paragraphedeliste"/>
      </w:pPr>
    </w:p>
    <w:p w14:paraId="6B39F8B0" w14:textId="77777777" w:rsidR="004E11D7" w:rsidRDefault="004E11D7" w:rsidP="007F336F">
      <w:pPr>
        <w:pStyle w:val="Paragraphedeliste"/>
      </w:pPr>
    </w:p>
    <w:p w14:paraId="09A48DE8" w14:textId="276F1309" w:rsidR="007F336F" w:rsidRDefault="004E11D7" w:rsidP="007F336F">
      <w:pPr>
        <w:pStyle w:val="Paragraphedeliste"/>
      </w:pPr>
      <w:r>
        <w:t>Les trois caméras s’affichent à l’écran.</w:t>
      </w:r>
    </w:p>
    <w:p w14:paraId="6CDBBFE2" w14:textId="015EB4C0" w:rsidR="004E11D7" w:rsidRDefault="004E11D7" w:rsidP="007F336F">
      <w:pPr>
        <w:pStyle w:val="Paragraphedeliste"/>
      </w:pPr>
    </w:p>
    <w:p w14:paraId="2948E0D3" w14:textId="66C7F45A" w:rsidR="004E11D7" w:rsidRDefault="004E11D7" w:rsidP="007F336F">
      <w:pPr>
        <w:pStyle w:val="Paragraphedeliste"/>
      </w:pPr>
      <w:r>
        <w:t>Dans le cas contraire appeler le professeur</w:t>
      </w:r>
    </w:p>
    <w:p w14:paraId="08E4B781" w14:textId="77777777" w:rsidR="007F336F" w:rsidRDefault="007F336F" w:rsidP="007F336F">
      <w:pPr>
        <w:pStyle w:val="Paragraphedeliste"/>
      </w:pPr>
    </w:p>
    <w:p w14:paraId="49608882" w14:textId="77777777" w:rsidR="007F336F" w:rsidRDefault="007F336F" w:rsidP="007F336F">
      <w:pPr>
        <w:pStyle w:val="Paragraphedeliste"/>
      </w:pPr>
    </w:p>
    <w:p w14:paraId="1761C95B" w14:textId="77777777" w:rsidR="007F336F" w:rsidRDefault="007F336F" w:rsidP="007F336F">
      <w:pPr>
        <w:pStyle w:val="Paragraphedeliste"/>
      </w:pPr>
    </w:p>
    <w:p w14:paraId="1D7671A4" w14:textId="77777777" w:rsidR="007F336F" w:rsidRDefault="007F336F" w:rsidP="007F336F">
      <w:pPr>
        <w:pStyle w:val="Paragraphedeliste"/>
      </w:pPr>
    </w:p>
    <w:bookmarkEnd w:id="29"/>
    <w:p w14:paraId="7BAB946E" w14:textId="10055A93" w:rsidR="007F336F" w:rsidRPr="004D5F6D" w:rsidRDefault="007F336F" w:rsidP="004D5F6D">
      <w:pPr>
        <w:jc w:val="left"/>
        <w:rPr>
          <w:rFonts w:eastAsiaTheme="majorEastAsia" w:cstheme="majorBidi"/>
          <w:b/>
          <w:bCs/>
          <w:sz w:val="28"/>
          <w:szCs w:val="26"/>
          <w:u w:val="single"/>
        </w:rPr>
      </w:pPr>
    </w:p>
    <w:sectPr w:rsidR="007F336F" w:rsidRPr="004D5F6D" w:rsidSect="007F336F">
      <w:headerReference w:type="default" r:id="rId37"/>
      <w:footerReference w:type="default" r:id="rId38"/>
      <w:type w:val="continuous"/>
      <w:pgSz w:w="11906" w:h="16838" w:code="9"/>
      <w:pgMar w:top="397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557CF" w14:textId="77777777" w:rsidR="00A15335" w:rsidRDefault="00A15335" w:rsidP="00CD447F">
      <w:pPr>
        <w:spacing w:after="0"/>
      </w:pPr>
      <w:r>
        <w:separator/>
      </w:r>
    </w:p>
  </w:endnote>
  <w:endnote w:type="continuationSeparator" w:id="0">
    <w:p w14:paraId="371875C8" w14:textId="77777777" w:rsidR="00A15335" w:rsidRDefault="00A15335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altName w:val="Sylfaen"/>
    <w:panose1 w:val="020B0604020202020204"/>
    <w:charset w:val="00"/>
    <w:family w:val="modern"/>
    <w:pitch w:val="fixed"/>
    <w:sig w:usb0="E6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 SmBd Ital">
    <w:altName w:val="Constantia"/>
    <w:panose1 w:val="020B0604020202020204"/>
    <w:charset w:val="00"/>
    <w:family w:val="auto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05EEB" w14:textId="77777777" w:rsidR="004E6545" w:rsidRDefault="004E6545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4E6545" w14:paraId="34AF4F92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9A64166" w14:textId="77777777" w:rsidR="004E6545" w:rsidRDefault="004E6545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7F5DCA3" wp14:editId="0E1E499C">
                <wp:extent cx="1375200" cy="468000"/>
                <wp:effectExtent l="0" t="0" r="0" b="8255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A27D2B3" w14:textId="5C2F7B15" w:rsidR="004E6545" w:rsidRDefault="004E6545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instrText>10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9</w:t>
          </w:r>
          <w:r>
            <w:rPr>
              <w:rFonts w:ascii="Arial Narrow" w:hAnsi="Arial Narrow"/>
            </w:rPr>
            <w:fldChar w:fldCharType="end"/>
          </w:r>
        </w:p>
        <w:p w14:paraId="64CB058D" w14:textId="77777777" w:rsidR="004E6545" w:rsidRDefault="004E6545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BA0DB0C" w14:textId="77777777" w:rsidR="004E6545" w:rsidRDefault="00A15335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4E6545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500399F" w14:textId="77777777" w:rsidR="004E6545" w:rsidRDefault="004E6545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48C6077" w14:textId="77777777" w:rsidR="004E6545" w:rsidRDefault="004E6545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4E6545" w14:paraId="0A12DC39" w14:textId="77777777" w:rsidTr="0070255E">
      <w:trPr>
        <w:trHeight w:val="847"/>
      </w:trPr>
      <w:tc>
        <w:tcPr>
          <w:tcW w:w="1667" w:type="pct"/>
          <w:vAlign w:val="center"/>
        </w:tcPr>
        <w:p w14:paraId="7239B318" w14:textId="77777777" w:rsidR="004E6545" w:rsidRDefault="004E6545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119C1DA" wp14:editId="142E91C7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A989BF4" w14:textId="1AEE1890" w:rsidR="004E6545" w:rsidRDefault="004E6545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8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CD6C5A">
            <w:rPr>
              <w:rFonts w:ascii="Arial Narrow" w:hAnsi="Arial Narrow"/>
              <w:noProof/>
            </w:rPr>
            <w:instrText>8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CD6C5A">
            <w:rPr>
              <w:rFonts w:ascii="Arial Narrow" w:hAnsi="Arial Narrow"/>
              <w:noProof/>
            </w:rPr>
            <w:t>7</w:t>
          </w:r>
          <w:r>
            <w:rPr>
              <w:rFonts w:ascii="Arial Narrow" w:hAnsi="Arial Narrow"/>
            </w:rPr>
            <w:fldChar w:fldCharType="end"/>
          </w:r>
        </w:p>
        <w:p w14:paraId="3BA39969" w14:textId="77777777" w:rsidR="004E6545" w:rsidRDefault="004E6545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E412CB6" w14:textId="77777777" w:rsidR="004E6545" w:rsidRDefault="00A15335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4E6545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55CF43E" w14:textId="77777777" w:rsidR="004E6545" w:rsidRDefault="004E6545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10972730" w14:textId="77777777" w:rsidR="004E6545" w:rsidRDefault="004E6545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791B2" w14:textId="77777777" w:rsidR="00A15335" w:rsidRDefault="00A15335" w:rsidP="00CD447F">
      <w:pPr>
        <w:spacing w:after="0"/>
      </w:pPr>
      <w:r>
        <w:separator/>
      </w:r>
    </w:p>
  </w:footnote>
  <w:footnote w:type="continuationSeparator" w:id="0">
    <w:p w14:paraId="536C4D34" w14:textId="77777777" w:rsidR="00A15335" w:rsidRDefault="00A15335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4E6545" w14:paraId="5C6FEA66" w14:textId="77777777" w:rsidTr="00521F84">
      <w:tc>
        <w:tcPr>
          <w:tcW w:w="1219" w:type="pct"/>
        </w:tcPr>
        <w:p w14:paraId="1D8A1837" w14:textId="77777777" w:rsidR="004E6545" w:rsidRDefault="004E6545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55CFB764" w14:textId="77777777" w:rsidR="004E6545" w:rsidRDefault="004E6545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1CBB6720" w14:textId="671AC72F" w:rsidR="004E6545" w:rsidRDefault="004E6545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4C803899" w14:textId="77777777" w:rsidR="004E6545" w:rsidRDefault="004E6545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8E51C" w14:textId="77777777" w:rsidR="004E6545" w:rsidRDefault="004E6545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3AFAAAD5" wp14:editId="3D7879F5">
              <wp:extent cx="6823710" cy="755015"/>
              <wp:effectExtent l="0" t="0" r="7620" b="2540"/>
              <wp:docPr id="2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3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20E57C" w14:textId="77777777" w:rsidR="004E6545" w:rsidRDefault="004E6545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3910AA9A" w14:textId="77777777" w:rsidR="004E6545" w:rsidRPr="00C866AD" w:rsidRDefault="004E6545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4F6DA6CB" w14:textId="77777777" w:rsidR="004E6545" w:rsidRDefault="004E6545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3CA49336" w14:textId="77777777" w:rsidR="004E6545" w:rsidRDefault="004E6545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10B053D0" w14:textId="77777777" w:rsidR="004E6545" w:rsidRPr="00C430F1" w:rsidRDefault="004E6545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578C1A31" w14:textId="77777777" w:rsidR="004E6545" w:rsidRDefault="004E6545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6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DF151" w14:textId="77777777" w:rsidR="004E6545" w:rsidRPr="00DB621D" w:rsidRDefault="004E6545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3AFAAAD5" id="Group 164" o:spid="_x0000_s1061" style="width:537.3pt;height:59.45pt;mso-position-horizontal-relative:char;mso-position-vertical-relative:line" coordorigin="433,278" coordsize="10746,11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62" type="#_x0000_t202" style="position:absolute;left:7556;top:301;width:3623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" filled="f" strokecolor="#2c69b2">
                <v:fill opacity="32896f"/>
                <v:textbox inset="0,0,0,0">
                  <w:txbxContent>
                    <w:p w14:paraId="7020E57C" w14:textId="77777777" w:rsidR="004E6545" w:rsidRDefault="004E6545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3910AA9A" w14:textId="77777777" w:rsidR="004E6545" w:rsidRPr="00C866AD" w:rsidRDefault="004E6545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4F6DA6CB" w14:textId="77777777" w:rsidR="004E6545" w:rsidRDefault="004E6545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3CA49336" w14:textId="77777777" w:rsidR="004E6545" w:rsidRDefault="004E6545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10B053D0" w14:textId="77777777" w:rsidR="004E6545" w:rsidRPr="00C430F1" w:rsidRDefault="004E6545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578C1A31" w14:textId="77777777" w:rsidR="004E6545" w:rsidRDefault="004E6545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63" type="#_x0000_t75" alt="logo-erm-2015" style="position:absolute;left:433;top:278;width:3438;height:1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">
                <v:imagedata r:id="rId5" o:title="logo-erm-2015"/>
              </v:shape>
              <v:group id="Group 163" o:spid="_x0000_s1064" style="position:absolute;left:3683;top:294;width:3725;height:1173" coordorigin="3683,294" coordsize="3725,1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<v:shape id="Picture 160" o:spid="_x0000_s1065" type="#_x0000_t75" alt="Diapositive1" style="position:absolute;left:3683;top:294;width:3725;height:1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">
                  <v:imagedata r:id="rId6" o:title="Diapositive1" croptop="21125f" cropbottom="27712f" cropleft="9153f" cropright="16602f" chromakey="white"/>
                </v:shape>
                <v:shape id="Text Box 149" o:spid="_x0000_s1066" type="#_x0000_t202" style="position:absolute;left:4445;top:602;width:2374;height: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<v:textbox>
                    <w:txbxContent>
                      <w:p w14:paraId="06ADF151" w14:textId="77777777" w:rsidR="004E6545" w:rsidRPr="00DB621D" w:rsidRDefault="004E6545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4E6545" w14:paraId="4CE7B6A0" w14:textId="77777777" w:rsidTr="00A63DA8">
      <w:trPr>
        <w:trHeight w:val="510"/>
      </w:trPr>
      <w:tc>
        <w:tcPr>
          <w:tcW w:w="1219" w:type="pct"/>
          <w:vAlign w:val="center"/>
        </w:tcPr>
        <w:p w14:paraId="3958F357" w14:textId="75E4AFBF" w:rsidR="004E6545" w:rsidRDefault="004E6545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 xml:space="preserve">DOSSIER </w:t>
          </w:r>
          <w:r>
            <w:rPr>
              <w:b/>
              <w:bCs/>
              <w:color w:val="3366CC"/>
              <w:sz w:val="24"/>
              <w:szCs w:val="24"/>
            </w:rPr>
            <w:t>PEDAGOGIQUE</w:t>
          </w:r>
        </w:p>
      </w:tc>
      <w:tc>
        <w:tcPr>
          <w:tcW w:w="2466" w:type="pct"/>
          <w:vAlign w:val="center"/>
        </w:tcPr>
        <w:p w14:paraId="247C220E" w14:textId="2BAB440C" w:rsidR="004E6545" w:rsidRDefault="004E6545" w:rsidP="00A63DA8">
          <w:pPr>
            <w:jc w:val="center"/>
          </w:pPr>
          <w:r>
            <w:rPr>
              <w:rFonts w:cs="Arial"/>
              <w:b/>
              <w:bCs/>
              <w:szCs w:val="20"/>
            </w:rPr>
            <w:t>VIDEOPROTECTION URBAINE VT10</w:t>
          </w:r>
        </w:p>
      </w:tc>
      <w:tc>
        <w:tcPr>
          <w:tcW w:w="1315" w:type="pct"/>
          <w:vAlign w:val="center"/>
        </w:tcPr>
        <w:p w14:paraId="49333792" w14:textId="4C77DF2C" w:rsidR="004E6545" w:rsidRDefault="004E6545" w:rsidP="00A63DA8">
          <w:pPr>
            <w:jc w:val="right"/>
          </w:pPr>
          <w:r>
            <w:t>Découverte de la vidéoprotection urbaine</w:t>
          </w:r>
          <w:r w:rsidR="00352DFD">
            <w:t xml:space="preserve"> Sujet</w:t>
          </w:r>
        </w:p>
      </w:tc>
    </w:tr>
  </w:tbl>
  <w:p w14:paraId="7056091D" w14:textId="77777777" w:rsidR="004E6545" w:rsidRDefault="004E6545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26pt;height:21.5pt" o:bullet="t">
        <v:imagedata r:id="rId1" o:title="icone_attention"/>
      </v:shape>
    </w:pict>
  </w:numPicBullet>
  <w:numPicBullet w:numPicBulletId="1">
    <w:pict>
      <v:shape id="_x0000_i1159" type="#_x0000_t75" style="width:128pt;height:128pt" o:bullet="t">
        <v:imagedata r:id="rId2" o:title="green_globe_exclamation_point_570"/>
      </v:shape>
    </w:pict>
  </w:numPicBullet>
  <w:abstractNum w:abstractNumId="0" w15:restartNumberingAfterBreak="0">
    <w:nsid w:val="0517713B"/>
    <w:multiLevelType w:val="hybridMultilevel"/>
    <w:tmpl w:val="7196FD2E"/>
    <w:lvl w:ilvl="0" w:tplc="F7BEDF5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FE5706"/>
    <w:multiLevelType w:val="multilevel"/>
    <w:tmpl w:val="7D1E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79A2F6B"/>
    <w:multiLevelType w:val="hybridMultilevel"/>
    <w:tmpl w:val="B4CEE0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5C94A32"/>
    <w:multiLevelType w:val="hybridMultilevel"/>
    <w:tmpl w:val="7FFC4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C1CBD"/>
    <w:multiLevelType w:val="hybridMultilevel"/>
    <w:tmpl w:val="15F47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54751"/>
    <w:multiLevelType w:val="hybridMultilevel"/>
    <w:tmpl w:val="84985EBC"/>
    <w:lvl w:ilvl="0" w:tplc="B2F869E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0634577"/>
    <w:multiLevelType w:val="hybridMultilevel"/>
    <w:tmpl w:val="4E6A9A6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5E6517B"/>
    <w:multiLevelType w:val="hybridMultilevel"/>
    <w:tmpl w:val="4E2A1D7E"/>
    <w:lvl w:ilvl="0" w:tplc="815C181C">
      <w:start w:val="3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E0E65"/>
    <w:multiLevelType w:val="multilevel"/>
    <w:tmpl w:val="EDB014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8004AA0"/>
    <w:multiLevelType w:val="multilevel"/>
    <w:tmpl w:val="393AE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663686"/>
    <w:multiLevelType w:val="multilevel"/>
    <w:tmpl w:val="C37AB6E0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68025E0B"/>
    <w:multiLevelType w:val="hybridMultilevel"/>
    <w:tmpl w:val="437AF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72477"/>
    <w:multiLevelType w:val="hybridMultilevel"/>
    <w:tmpl w:val="BD8E739E"/>
    <w:lvl w:ilvl="0" w:tplc="FFFFFFFF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6BE9164E"/>
    <w:multiLevelType w:val="hybridMultilevel"/>
    <w:tmpl w:val="D812C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B1396C"/>
    <w:multiLevelType w:val="hybridMultilevel"/>
    <w:tmpl w:val="411C3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8F1F01"/>
    <w:multiLevelType w:val="hybridMultilevel"/>
    <w:tmpl w:val="4F8AF084"/>
    <w:lvl w:ilvl="0" w:tplc="3C52A1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5343A"/>
    <w:multiLevelType w:val="hybridMultilevel"/>
    <w:tmpl w:val="0E32F2A4"/>
    <w:lvl w:ilvl="0" w:tplc="67E084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5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0"/>
  </w:num>
  <w:num w:numId="8">
    <w:abstractNumId w:val="2"/>
  </w:num>
  <w:num w:numId="9">
    <w:abstractNumId w:val="9"/>
  </w:num>
  <w:num w:numId="10">
    <w:abstractNumId w:val="16"/>
  </w:num>
  <w:num w:numId="11">
    <w:abstractNumId w:val="12"/>
  </w:num>
  <w:num w:numId="12">
    <w:abstractNumId w:val="18"/>
  </w:num>
  <w:num w:numId="13">
    <w:abstractNumId w:val="17"/>
  </w:num>
  <w:num w:numId="14">
    <w:abstractNumId w:val="6"/>
  </w:num>
  <w:num w:numId="15">
    <w:abstractNumId w:val="20"/>
  </w:num>
  <w:num w:numId="16">
    <w:abstractNumId w:val="4"/>
  </w:num>
  <w:num w:numId="17">
    <w:abstractNumId w:val="21"/>
  </w:num>
  <w:num w:numId="18">
    <w:abstractNumId w:val="7"/>
  </w:num>
  <w:num w:numId="19">
    <w:abstractNumId w:val="19"/>
  </w:num>
  <w:num w:numId="20">
    <w:abstractNumId w:val="22"/>
  </w:num>
  <w:num w:numId="21">
    <w:abstractNumId w:val="13"/>
  </w:num>
  <w:num w:numId="22">
    <w:abstractNumId w:val="8"/>
  </w:num>
  <w:num w:numId="23">
    <w:abstractNumId w:val="0"/>
  </w:num>
  <w:num w:numId="24">
    <w:abstractNumId w:val="15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B8"/>
    <w:rsid w:val="00007D3A"/>
    <w:rsid w:val="0001494D"/>
    <w:rsid w:val="00014953"/>
    <w:rsid w:val="00022CBC"/>
    <w:rsid w:val="000236EA"/>
    <w:rsid w:val="00026967"/>
    <w:rsid w:val="00026A0F"/>
    <w:rsid w:val="0003567A"/>
    <w:rsid w:val="000537A5"/>
    <w:rsid w:val="00080670"/>
    <w:rsid w:val="00083C3B"/>
    <w:rsid w:val="00091B50"/>
    <w:rsid w:val="00096569"/>
    <w:rsid w:val="000A1B9C"/>
    <w:rsid w:val="000A4DB7"/>
    <w:rsid w:val="000D669A"/>
    <w:rsid w:val="000E4D65"/>
    <w:rsid w:val="00104856"/>
    <w:rsid w:val="001060D5"/>
    <w:rsid w:val="001158F0"/>
    <w:rsid w:val="00131C63"/>
    <w:rsid w:val="00137666"/>
    <w:rsid w:val="00146921"/>
    <w:rsid w:val="00155991"/>
    <w:rsid w:val="00157A3C"/>
    <w:rsid w:val="00161946"/>
    <w:rsid w:val="001728ED"/>
    <w:rsid w:val="0018123A"/>
    <w:rsid w:val="001B13D3"/>
    <w:rsid w:val="001C59C8"/>
    <w:rsid w:val="002268E0"/>
    <w:rsid w:val="00231A82"/>
    <w:rsid w:val="00241A18"/>
    <w:rsid w:val="00244710"/>
    <w:rsid w:val="00251A7E"/>
    <w:rsid w:val="00252F5B"/>
    <w:rsid w:val="00281A98"/>
    <w:rsid w:val="002A3185"/>
    <w:rsid w:val="002D199A"/>
    <w:rsid w:val="002D4465"/>
    <w:rsid w:val="00301F3A"/>
    <w:rsid w:val="0030262D"/>
    <w:rsid w:val="00305345"/>
    <w:rsid w:val="00315FB8"/>
    <w:rsid w:val="0032416C"/>
    <w:rsid w:val="00330A77"/>
    <w:rsid w:val="00352DFD"/>
    <w:rsid w:val="00353BF8"/>
    <w:rsid w:val="00392371"/>
    <w:rsid w:val="003A4780"/>
    <w:rsid w:val="003B2406"/>
    <w:rsid w:val="003D6844"/>
    <w:rsid w:val="003F7750"/>
    <w:rsid w:val="00432F05"/>
    <w:rsid w:val="00435582"/>
    <w:rsid w:val="00444694"/>
    <w:rsid w:val="00470579"/>
    <w:rsid w:val="00470955"/>
    <w:rsid w:val="00472F35"/>
    <w:rsid w:val="004762D7"/>
    <w:rsid w:val="00481235"/>
    <w:rsid w:val="004A2DF2"/>
    <w:rsid w:val="004A6518"/>
    <w:rsid w:val="004C4254"/>
    <w:rsid w:val="004D1E13"/>
    <w:rsid w:val="004D57C9"/>
    <w:rsid w:val="004D5F6D"/>
    <w:rsid w:val="004E11D7"/>
    <w:rsid w:val="004E6545"/>
    <w:rsid w:val="005058CE"/>
    <w:rsid w:val="00507C7B"/>
    <w:rsid w:val="00512B8E"/>
    <w:rsid w:val="00521F84"/>
    <w:rsid w:val="00525A6B"/>
    <w:rsid w:val="00533FE8"/>
    <w:rsid w:val="00535D12"/>
    <w:rsid w:val="005363D1"/>
    <w:rsid w:val="00544F21"/>
    <w:rsid w:val="00545420"/>
    <w:rsid w:val="00554C97"/>
    <w:rsid w:val="00561147"/>
    <w:rsid w:val="00564090"/>
    <w:rsid w:val="00566AF6"/>
    <w:rsid w:val="005A0026"/>
    <w:rsid w:val="005A6C31"/>
    <w:rsid w:val="005B2438"/>
    <w:rsid w:val="005B3666"/>
    <w:rsid w:val="005B5162"/>
    <w:rsid w:val="005B6BA2"/>
    <w:rsid w:val="005E06FF"/>
    <w:rsid w:val="005F45B7"/>
    <w:rsid w:val="0060389F"/>
    <w:rsid w:val="00604A36"/>
    <w:rsid w:val="0063462F"/>
    <w:rsid w:val="006507A3"/>
    <w:rsid w:val="0065159F"/>
    <w:rsid w:val="0068321E"/>
    <w:rsid w:val="006A73EF"/>
    <w:rsid w:val="006C12E9"/>
    <w:rsid w:val="006C1BBB"/>
    <w:rsid w:val="006C278E"/>
    <w:rsid w:val="006D1484"/>
    <w:rsid w:val="006F242E"/>
    <w:rsid w:val="006F32E8"/>
    <w:rsid w:val="006F70D1"/>
    <w:rsid w:val="00701D0A"/>
    <w:rsid w:val="0070255E"/>
    <w:rsid w:val="007228A1"/>
    <w:rsid w:val="00726FD6"/>
    <w:rsid w:val="00741FA1"/>
    <w:rsid w:val="007424F0"/>
    <w:rsid w:val="0075678E"/>
    <w:rsid w:val="00763F81"/>
    <w:rsid w:val="00780930"/>
    <w:rsid w:val="007C5857"/>
    <w:rsid w:val="007D2779"/>
    <w:rsid w:val="007F336F"/>
    <w:rsid w:val="007F4B3A"/>
    <w:rsid w:val="007F54C5"/>
    <w:rsid w:val="007F6027"/>
    <w:rsid w:val="007F6CA2"/>
    <w:rsid w:val="008206D2"/>
    <w:rsid w:val="00832E28"/>
    <w:rsid w:val="00842485"/>
    <w:rsid w:val="008515B7"/>
    <w:rsid w:val="00862E78"/>
    <w:rsid w:val="00865E17"/>
    <w:rsid w:val="00867183"/>
    <w:rsid w:val="00871F2F"/>
    <w:rsid w:val="008741B8"/>
    <w:rsid w:val="0089054B"/>
    <w:rsid w:val="00892AEF"/>
    <w:rsid w:val="008A29E3"/>
    <w:rsid w:val="008B3693"/>
    <w:rsid w:val="008D2C79"/>
    <w:rsid w:val="008E2F2E"/>
    <w:rsid w:val="008E454A"/>
    <w:rsid w:val="008F577D"/>
    <w:rsid w:val="0090516D"/>
    <w:rsid w:val="00905DCA"/>
    <w:rsid w:val="0090602E"/>
    <w:rsid w:val="0091479B"/>
    <w:rsid w:val="009151F8"/>
    <w:rsid w:val="009244CB"/>
    <w:rsid w:val="00976055"/>
    <w:rsid w:val="009801EB"/>
    <w:rsid w:val="00984CAC"/>
    <w:rsid w:val="009864B3"/>
    <w:rsid w:val="0098681C"/>
    <w:rsid w:val="00986DC5"/>
    <w:rsid w:val="0099203D"/>
    <w:rsid w:val="009A02D2"/>
    <w:rsid w:val="009A70F6"/>
    <w:rsid w:val="009C2667"/>
    <w:rsid w:val="009F679B"/>
    <w:rsid w:val="00A15335"/>
    <w:rsid w:val="00A17536"/>
    <w:rsid w:val="00A36516"/>
    <w:rsid w:val="00A52258"/>
    <w:rsid w:val="00A52A13"/>
    <w:rsid w:val="00A5549E"/>
    <w:rsid w:val="00A62748"/>
    <w:rsid w:val="00A63DA8"/>
    <w:rsid w:val="00A64207"/>
    <w:rsid w:val="00A97925"/>
    <w:rsid w:val="00AB45D9"/>
    <w:rsid w:val="00AC4636"/>
    <w:rsid w:val="00AD5539"/>
    <w:rsid w:val="00AF7330"/>
    <w:rsid w:val="00B07C61"/>
    <w:rsid w:val="00B110C2"/>
    <w:rsid w:val="00B266CB"/>
    <w:rsid w:val="00B26C84"/>
    <w:rsid w:val="00B30A15"/>
    <w:rsid w:val="00B31A72"/>
    <w:rsid w:val="00B5472D"/>
    <w:rsid w:val="00B56DF7"/>
    <w:rsid w:val="00B5771B"/>
    <w:rsid w:val="00B91F53"/>
    <w:rsid w:val="00B97AAE"/>
    <w:rsid w:val="00BA2155"/>
    <w:rsid w:val="00BB049B"/>
    <w:rsid w:val="00BB57A5"/>
    <w:rsid w:val="00BC1B7B"/>
    <w:rsid w:val="00BD308E"/>
    <w:rsid w:val="00BE353B"/>
    <w:rsid w:val="00BF6FEA"/>
    <w:rsid w:val="00C0120C"/>
    <w:rsid w:val="00C03E2E"/>
    <w:rsid w:val="00C06A48"/>
    <w:rsid w:val="00C135D4"/>
    <w:rsid w:val="00C22ACB"/>
    <w:rsid w:val="00C332F1"/>
    <w:rsid w:val="00C47478"/>
    <w:rsid w:val="00C7247E"/>
    <w:rsid w:val="00C866AD"/>
    <w:rsid w:val="00C9021F"/>
    <w:rsid w:val="00CA1519"/>
    <w:rsid w:val="00CB0271"/>
    <w:rsid w:val="00CC7E37"/>
    <w:rsid w:val="00CD447F"/>
    <w:rsid w:val="00CD6C5A"/>
    <w:rsid w:val="00D13D23"/>
    <w:rsid w:val="00D512E8"/>
    <w:rsid w:val="00D559B8"/>
    <w:rsid w:val="00DB2642"/>
    <w:rsid w:val="00DB54C3"/>
    <w:rsid w:val="00DB6C50"/>
    <w:rsid w:val="00E04C68"/>
    <w:rsid w:val="00E86FAC"/>
    <w:rsid w:val="00E87904"/>
    <w:rsid w:val="00E94996"/>
    <w:rsid w:val="00EB351D"/>
    <w:rsid w:val="00EC2C06"/>
    <w:rsid w:val="00EC4BA2"/>
    <w:rsid w:val="00ED724F"/>
    <w:rsid w:val="00EE6D72"/>
    <w:rsid w:val="00EF202D"/>
    <w:rsid w:val="00F05472"/>
    <w:rsid w:val="00F16E27"/>
    <w:rsid w:val="00F42735"/>
    <w:rsid w:val="00F50695"/>
    <w:rsid w:val="00F945C5"/>
    <w:rsid w:val="00FE0726"/>
    <w:rsid w:val="00FF2D66"/>
    <w:rsid w:val="00F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89ECC"/>
  <w15:docId w15:val="{3CFF9D23-5D0B-4DE9-A37F-C282C6FE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8B3693"/>
    <w:pPr>
      <w:keepNext/>
      <w:keepLines/>
      <w:numPr>
        <w:numId w:val="10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10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10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10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10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sstitre">
    <w:name w:val="sstitre"/>
    <w:basedOn w:val="Normal"/>
    <w:rsid w:val="00BF6FE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BF6FEA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BF6FE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05DC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5B5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3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2.png"/><Relationship Id="rId25" Type="http://schemas.openxmlformats.org/officeDocument/2006/relationships/image" Target="media/image21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fr.wikipedia.org/wiki/Vid&#233;osurveillance" TargetMode="External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1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2.xml"/><Relationship Id="rId22" Type="http://schemas.openxmlformats.org/officeDocument/2006/relationships/image" Target="media/image170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7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a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62DA4-5C84-AC4B-B346-378F9AA8B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C:\Users\ba\AppData\Roaming\Microsoft\Templates\ERM_Cahier_des _charges_pedagogique_B.dotm</Template>
  <TotalTime>213</TotalTime>
  <Pages>8</Pages>
  <Words>918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ba</dc:creator>
  <cp:keywords>SMART STREET CY10</cp:keywords>
  <cp:lastModifiedBy>sf sf</cp:lastModifiedBy>
  <cp:revision>32</cp:revision>
  <cp:lastPrinted>2018-11-01T14:19:00Z</cp:lastPrinted>
  <dcterms:created xsi:type="dcterms:W3CDTF">2018-10-31T14:13:00Z</dcterms:created>
  <dcterms:modified xsi:type="dcterms:W3CDTF">2019-09-29T05:52:00Z</dcterms:modified>
  <cp:category>Découverte des éclairages publiques</cp:category>
</cp:coreProperties>
</file>