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B31A72">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000254C6" w:rsidR="007F336F" w:rsidRDefault="00BF6FEA" w:rsidP="00AC2EF0">
            <w:pPr>
              <w:spacing w:after="0"/>
              <w:jc w:val="center"/>
              <w:rPr>
                <w:b/>
                <w:caps/>
                <w:color w:val="000080"/>
                <w:sz w:val="28"/>
                <w:szCs w:val="28"/>
              </w:rPr>
            </w:pPr>
            <w:r>
              <w:rPr>
                <w:b/>
                <w:caps/>
                <w:color w:val="000080"/>
                <w:sz w:val="28"/>
                <w:szCs w:val="28"/>
              </w:rPr>
              <w:t>VIDEOPROTECTION URBAINE</w:t>
            </w:r>
            <w:r w:rsidR="007F336F">
              <w:rPr>
                <w:b/>
                <w:caps/>
                <w:color w:val="000080"/>
                <w:sz w:val="28"/>
                <w:szCs w:val="28"/>
              </w:rPr>
              <w:t xml:space="preserve"> </w:t>
            </w:r>
            <w:r>
              <w:rPr>
                <w:b/>
                <w:caps/>
                <w:color w:val="000080"/>
                <w:sz w:val="28"/>
                <w:szCs w:val="28"/>
              </w:rPr>
              <w:t>VT</w:t>
            </w:r>
            <w:r w:rsidR="007F336F">
              <w:rPr>
                <w:b/>
                <w:caps/>
                <w:color w:val="000080"/>
                <w:sz w:val="28"/>
                <w:szCs w:val="28"/>
              </w:rPr>
              <w:t>10</w:t>
            </w:r>
          </w:p>
        </w:tc>
      </w:tr>
      <w:tr w:rsidR="007F336F" w:rsidRPr="00170370" w14:paraId="1EEC4591" w14:textId="77777777" w:rsidTr="00E315FE">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076F5B18" w:rsidR="007F336F" w:rsidRPr="00170370" w:rsidRDefault="007F336F" w:rsidP="00AC2EF0">
            <w:pPr>
              <w:spacing w:after="0"/>
              <w:jc w:val="center"/>
              <w:rPr>
                <w:b/>
                <w:caps/>
                <w:color w:val="000080"/>
                <w:sz w:val="28"/>
                <w:szCs w:val="28"/>
              </w:rPr>
            </w:pPr>
            <w:r>
              <w:rPr>
                <w:b/>
                <w:caps/>
                <w:color w:val="000080"/>
                <w:sz w:val="28"/>
                <w:szCs w:val="28"/>
              </w:rPr>
              <w:t xml:space="preserve">Bac Pro </w:t>
            </w:r>
            <w:r w:rsidR="00E315FE">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77777777" w:rsidR="007F336F" w:rsidRPr="00170370" w:rsidRDefault="007F336F" w:rsidP="00AC2EF0">
            <w:pPr>
              <w:spacing w:after="0"/>
              <w:jc w:val="center"/>
              <w:rPr>
                <w:b/>
                <w:caps/>
                <w:color w:val="000080"/>
                <w:sz w:val="28"/>
                <w:szCs w:val="28"/>
              </w:rPr>
            </w:pPr>
            <w:r>
              <w:rPr>
                <w:b/>
                <w:caps/>
                <w:color w:val="000080"/>
                <w:sz w:val="28"/>
                <w:szCs w:val="28"/>
              </w:rPr>
              <w:t>Activite de DECOUVERTE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AC2EF0">
            <w:pPr>
              <w:spacing w:after="0"/>
              <w:jc w:val="center"/>
              <w:rPr>
                <w:b/>
                <w:caps/>
                <w:color w:val="000080"/>
                <w:sz w:val="28"/>
                <w:szCs w:val="28"/>
              </w:rPr>
            </w:pPr>
            <w:r>
              <w:rPr>
                <w:b/>
                <w:caps/>
                <w:color w:val="000080"/>
                <w:sz w:val="28"/>
                <w:szCs w:val="28"/>
              </w:rPr>
              <w:t>SECONDE</w:t>
            </w:r>
          </w:p>
          <w:p w14:paraId="445F8132" w14:textId="77777777" w:rsidR="007F336F" w:rsidRPr="00170370" w:rsidRDefault="007F336F" w:rsidP="00AC2EF0">
            <w:pPr>
              <w:spacing w:after="0"/>
              <w:jc w:val="center"/>
              <w:rPr>
                <w:b/>
                <w:caps/>
                <w:color w:val="000080"/>
                <w:sz w:val="28"/>
                <w:szCs w:val="28"/>
              </w:rPr>
            </w:pPr>
            <w:r w:rsidRPr="00FD50CD">
              <w:rPr>
                <w:b/>
                <w:caps/>
                <w:color w:val="000080"/>
                <w:sz w:val="24"/>
              </w:rPr>
              <w:t>1</w:t>
            </w:r>
            <w:r w:rsidRPr="00FD50CD">
              <w:rPr>
                <w:b/>
                <w:caps/>
                <w:color w:val="000080"/>
                <w:sz w:val="24"/>
                <w:vertAlign w:val="superscript"/>
              </w:rPr>
              <w:t xml:space="preserve">er </w:t>
            </w:r>
            <w:r>
              <w:rPr>
                <w:b/>
                <w:caps/>
                <w:color w:val="000080"/>
                <w:sz w:val="24"/>
              </w:rPr>
              <w:t>TRIMESTRE</w:t>
            </w:r>
          </w:p>
        </w:tc>
      </w:tr>
      <w:tr w:rsidR="007F336F" w:rsidRPr="00170370" w14:paraId="43F4517F" w14:textId="77777777" w:rsidTr="00B31A72">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59BBE695" w:rsidR="007F336F" w:rsidRPr="00025ABE" w:rsidRDefault="007F336F" w:rsidP="00AC2EF0">
            <w:pPr>
              <w:spacing w:after="0"/>
              <w:jc w:val="center"/>
              <w:rPr>
                <w:b/>
                <w:caps/>
                <w:color w:val="000080"/>
                <w:sz w:val="28"/>
                <w:szCs w:val="28"/>
              </w:rPr>
            </w:pPr>
            <w:r>
              <w:rPr>
                <w:rFonts w:cs="Arial"/>
                <w:color w:val="000080"/>
                <w:sz w:val="28"/>
                <w:szCs w:val="28"/>
              </w:rPr>
              <w:t xml:space="preserve">DECOUVERTE DU SYSTEME </w:t>
            </w:r>
            <w:r w:rsidR="00BF6FEA">
              <w:rPr>
                <w:rFonts w:cs="Arial"/>
                <w:color w:val="000080"/>
                <w:sz w:val="28"/>
                <w:szCs w:val="28"/>
              </w:rPr>
              <w:t>DE VIDEOPROTECTION</w:t>
            </w:r>
          </w:p>
        </w:tc>
      </w:tr>
    </w:tbl>
    <w:p w14:paraId="0ED4FACF" w14:textId="77777777" w:rsidR="00B464BD" w:rsidRDefault="00315FB8" w:rsidP="007F336F">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67456" behindDoc="0" locked="1" layoutInCell="1" allowOverlap="1" wp14:anchorId="39755E11" wp14:editId="610DD900">
                <wp:simplePos x="0" y="0"/>
                <wp:positionH relativeFrom="margin">
                  <wp:posOffset>635</wp:posOffset>
                </wp:positionH>
                <wp:positionV relativeFrom="paragraph">
                  <wp:posOffset>4765040</wp:posOffset>
                </wp:positionV>
                <wp:extent cx="6840220" cy="2628900"/>
                <wp:effectExtent l="12700" t="12700" r="30480" b="2540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60020"/>
                            <a:ext cx="2840990"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4E6545" w:rsidRPr="00CC0759" w:rsidRDefault="004E6545" w:rsidP="0060389F">
                              <w:pPr>
                                <w:jc w:val="center"/>
                                <w:rPr>
                                  <w:b/>
                                  <w:sz w:val="32"/>
                                  <w:szCs w:val="32"/>
                                  <w:u w:val="single"/>
                                </w:rPr>
                              </w:pPr>
                              <w:r>
                                <w:rPr>
                                  <w:b/>
                                  <w:sz w:val="32"/>
                                  <w:szCs w:val="32"/>
                                  <w:u w:val="single"/>
                                </w:rPr>
                                <w:t>ACTIVITE / SCENARIO</w:t>
                              </w:r>
                            </w:p>
                            <w:p w14:paraId="2C904D05" w14:textId="76F627A3" w:rsidR="004E6545" w:rsidRPr="00AF7330" w:rsidRDefault="004E6545" w:rsidP="0060389F">
                              <w:pPr>
                                <w:pStyle w:val="Fxpagedegarde"/>
                              </w:pPr>
                              <w:r>
                                <w:t>Découverte de la vidéoprotection urbaine</w:t>
                              </w:r>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029335"/>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rot="5400000">
                            <a:off x="235600" y="432369"/>
                            <a:ext cx="2374602" cy="1780952"/>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67456;mso-position-horizontal-relative:margin" coordsize="68402,2628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&#13;&#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600;width:28410;height:9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58E6E29C" w14:textId="77777777" w:rsidR="004E6545" w:rsidRPr="00CC0759" w:rsidRDefault="004E6545" w:rsidP="0060389F">
                        <w:pPr>
                          <w:jc w:val="center"/>
                          <w:rPr>
                            <w:b/>
                            <w:sz w:val="32"/>
                            <w:szCs w:val="32"/>
                            <w:u w:val="single"/>
                          </w:rPr>
                        </w:pPr>
                        <w:r>
                          <w:rPr>
                            <w:b/>
                            <w:sz w:val="32"/>
                            <w:szCs w:val="32"/>
                            <w:u w:val="single"/>
                          </w:rPr>
                          <w:t>ACTIVITE / SCENARIO</w:t>
                        </w:r>
                      </w:p>
                      <w:p w14:paraId="2C904D05" w14:textId="76F627A3" w:rsidR="004E6545" w:rsidRPr="00AF7330" w:rsidRDefault="004E6545" w:rsidP="0060389F">
                        <w:pPr>
                          <w:pStyle w:val="Fxpagedegarde"/>
                        </w:pPr>
                        <w:r>
                          <w:t>Découverte de la vidéoprotection urbaine</w:t>
                        </w:r>
                      </w:p>
                    </w:txbxContent>
                  </v:textbox>
                </v:rect>
                <v:shape id="Picture 69" o:spid="_x0000_s1029" type="#_x0000_t75" alt=" Fiche technique" style="position:absolute;left:42360;top:10293;width:18453;height:137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">
                  <v:imagedata r:id="rId10" o:title=" Fiche technique"/>
                </v:shape>
                <v:shape id="Image 1" o:spid="_x0000_s1030" type="#_x0000_t75" style="position:absolute;left:2356;top:4323;width:23746;height:1780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">
                  <v:imagedata r:id="rId11" o:title=""/>
                </v:shape>
                <w10:wrap anchorx="margin"/>
                <w10:anchorlock/>
              </v:group>
            </w:pict>
          </mc:Fallback>
        </mc:AlternateContent>
      </w:r>
      <w:r>
        <w:rPr>
          <w:noProof/>
        </w:rPr>
        <mc:AlternateContent>
          <mc:Choice Requires="wps">
            <w:drawing>
              <wp:anchor distT="0" distB="0" distL="114300" distR="114300" simplePos="0" relativeHeight="251666432" behindDoc="1" locked="1" layoutInCell="0" allowOverlap="0" wp14:anchorId="1FAC57BD" wp14:editId="3B692914">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4E6545" w:rsidRPr="007F336F" w:rsidRDefault="004E654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" o:allowincell="f" o:allowoverlap="f" filled="f" stroked="f">
                <o:lock v:ext="edit" shapetype="t"/>
                <v:textbox style="layout-flow:vertical;mso-layout-flow-alt:bottom-to-top;mso-fit-shape-to-text:t">
                  <w:txbxContent>
                    <w:p w14:paraId="6AC741A9" w14:textId="77777777" w:rsidR="004E6545" w:rsidRPr="007F336F" w:rsidRDefault="004E6545"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A36516">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sidR="00A36516">
        <w:rPr>
          <w:rFonts w:asciiTheme="majorHAnsi" w:hAnsiTheme="majorHAnsi"/>
          <w:b w:val="0"/>
          <w:bCs w:val="0"/>
          <w:caps w:val="0"/>
        </w:rPr>
        <w:fldChar w:fldCharType="separate"/>
      </w:r>
    </w:p>
    <w:p w14:paraId="1BA6807D" w14:textId="7C5137E6" w:rsidR="00B464BD" w:rsidRDefault="00B464BD">
      <w:pPr>
        <w:pStyle w:val="TM1"/>
        <w:tabs>
          <w:tab w:val="left" w:pos="1791"/>
          <w:tab w:val="right" w:leader="dot" w:pos="10762"/>
        </w:tabs>
        <w:rPr>
          <w:rFonts w:asciiTheme="minorHAnsi" w:hAnsiTheme="minorHAnsi"/>
          <w:b w:val="0"/>
          <w:bCs w:val="0"/>
          <w:caps w:val="0"/>
          <w:noProof/>
        </w:rPr>
      </w:pPr>
      <w:hyperlink w:anchor="_Toc20568518" w:history="1">
        <w:r w:rsidRPr="00814ACE">
          <w:rPr>
            <w:rStyle w:val="Lienhypertexte"/>
            <w:noProof/>
          </w:rPr>
          <w:t>1</w:t>
        </w:r>
        <w:r>
          <w:rPr>
            <w:rFonts w:asciiTheme="minorHAnsi" w:hAnsiTheme="minorHAnsi"/>
            <w:b w:val="0"/>
            <w:bCs w:val="0"/>
            <w:caps w:val="0"/>
            <w:noProof/>
          </w:rPr>
          <w:tab/>
        </w:r>
        <w:r w:rsidRPr="00814ACE">
          <w:rPr>
            <w:rStyle w:val="Lienhypertexte"/>
            <w:noProof/>
          </w:rPr>
          <w:t>ORGANISATION PEDAGOGIQUE :</w:t>
        </w:r>
        <w:r>
          <w:rPr>
            <w:noProof/>
            <w:webHidden/>
          </w:rPr>
          <w:tab/>
        </w:r>
        <w:r>
          <w:rPr>
            <w:noProof/>
            <w:webHidden/>
          </w:rPr>
          <w:fldChar w:fldCharType="begin"/>
        </w:r>
        <w:r>
          <w:rPr>
            <w:noProof/>
            <w:webHidden/>
          </w:rPr>
          <w:instrText xml:space="preserve"> PAGEREF _Toc20568518 \h </w:instrText>
        </w:r>
        <w:r>
          <w:rPr>
            <w:noProof/>
            <w:webHidden/>
          </w:rPr>
        </w:r>
        <w:r>
          <w:rPr>
            <w:noProof/>
            <w:webHidden/>
          </w:rPr>
          <w:fldChar w:fldCharType="separate"/>
        </w:r>
        <w:r>
          <w:rPr>
            <w:noProof/>
            <w:webHidden/>
          </w:rPr>
          <w:t>1</w:t>
        </w:r>
        <w:r>
          <w:rPr>
            <w:noProof/>
            <w:webHidden/>
          </w:rPr>
          <w:fldChar w:fldCharType="end"/>
        </w:r>
      </w:hyperlink>
    </w:p>
    <w:p w14:paraId="5D9BF21B" w14:textId="5B45ED8F" w:rsidR="00B464BD" w:rsidRDefault="00F540DA">
      <w:pPr>
        <w:pStyle w:val="TM2"/>
        <w:rPr>
          <w:rFonts w:asciiTheme="minorHAnsi" w:hAnsiTheme="minorHAnsi"/>
          <w:b w:val="0"/>
          <w:bCs w:val="0"/>
          <w:noProof/>
          <w:sz w:val="24"/>
          <w:szCs w:val="24"/>
        </w:rPr>
      </w:pPr>
      <w:hyperlink w:anchor="_Toc20568519" w:history="1">
        <w:r w:rsidR="00B464BD" w:rsidRPr="00814ACE">
          <w:rPr>
            <w:rStyle w:val="Lienhypertexte"/>
            <w:noProof/>
          </w:rPr>
          <w:t>1.1</w:t>
        </w:r>
        <w:r w:rsidR="00B464BD">
          <w:rPr>
            <w:rFonts w:asciiTheme="minorHAnsi" w:hAnsiTheme="minorHAnsi"/>
            <w:b w:val="0"/>
            <w:bCs w:val="0"/>
            <w:noProof/>
            <w:sz w:val="24"/>
            <w:szCs w:val="24"/>
          </w:rPr>
          <w:tab/>
        </w:r>
        <w:r w:rsidR="00B464BD" w:rsidRPr="00814ACE">
          <w:rPr>
            <w:rStyle w:val="Lienhypertexte"/>
            <w:noProof/>
          </w:rPr>
          <w:t>Données pédagogiques</w:t>
        </w:r>
        <w:r w:rsidR="00B464BD">
          <w:rPr>
            <w:noProof/>
            <w:webHidden/>
          </w:rPr>
          <w:tab/>
        </w:r>
        <w:r w:rsidR="00B464BD">
          <w:rPr>
            <w:noProof/>
            <w:webHidden/>
          </w:rPr>
          <w:fldChar w:fldCharType="begin"/>
        </w:r>
        <w:r w:rsidR="00B464BD">
          <w:rPr>
            <w:noProof/>
            <w:webHidden/>
          </w:rPr>
          <w:instrText xml:space="preserve"> PAGEREF _Toc20568519 \h </w:instrText>
        </w:r>
        <w:r w:rsidR="00B464BD">
          <w:rPr>
            <w:noProof/>
            <w:webHidden/>
          </w:rPr>
        </w:r>
        <w:r w:rsidR="00B464BD">
          <w:rPr>
            <w:noProof/>
            <w:webHidden/>
          </w:rPr>
          <w:fldChar w:fldCharType="separate"/>
        </w:r>
        <w:r w:rsidR="00B464BD">
          <w:rPr>
            <w:noProof/>
            <w:webHidden/>
          </w:rPr>
          <w:t>1</w:t>
        </w:r>
        <w:r w:rsidR="00B464BD">
          <w:rPr>
            <w:noProof/>
            <w:webHidden/>
          </w:rPr>
          <w:fldChar w:fldCharType="end"/>
        </w:r>
      </w:hyperlink>
    </w:p>
    <w:p w14:paraId="42A3E693" w14:textId="778FDA6C" w:rsidR="00B464BD" w:rsidRDefault="00F540DA">
      <w:pPr>
        <w:pStyle w:val="TM2"/>
        <w:rPr>
          <w:rFonts w:asciiTheme="minorHAnsi" w:hAnsiTheme="minorHAnsi"/>
          <w:b w:val="0"/>
          <w:bCs w:val="0"/>
          <w:noProof/>
          <w:sz w:val="24"/>
          <w:szCs w:val="24"/>
        </w:rPr>
      </w:pPr>
      <w:hyperlink w:anchor="_Toc20568520" w:history="1">
        <w:r w:rsidR="00B464BD" w:rsidRPr="00814ACE">
          <w:rPr>
            <w:rStyle w:val="Lienhypertexte"/>
            <w:noProof/>
          </w:rPr>
          <w:t>1.2</w:t>
        </w:r>
        <w:r w:rsidR="00B464BD">
          <w:rPr>
            <w:rFonts w:asciiTheme="minorHAnsi" w:hAnsiTheme="minorHAnsi"/>
            <w:b w:val="0"/>
            <w:bCs w:val="0"/>
            <w:noProof/>
            <w:sz w:val="24"/>
            <w:szCs w:val="24"/>
          </w:rPr>
          <w:tab/>
        </w:r>
        <w:r w:rsidR="00B464BD" w:rsidRPr="00814ACE">
          <w:rPr>
            <w:rStyle w:val="Lienhypertexte"/>
            <w:noProof/>
          </w:rPr>
          <w:t>Mise en situation</w:t>
        </w:r>
        <w:r w:rsidR="00B464BD">
          <w:rPr>
            <w:noProof/>
            <w:webHidden/>
          </w:rPr>
          <w:tab/>
        </w:r>
        <w:r w:rsidR="00B464BD">
          <w:rPr>
            <w:noProof/>
            <w:webHidden/>
          </w:rPr>
          <w:fldChar w:fldCharType="begin"/>
        </w:r>
        <w:r w:rsidR="00B464BD">
          <w:rPr>
            <w:noProof/>
            <w:webHidden/>
          </w:rPr>
          <w:instrText xml:space="preserve"> PAGEREF _Toc20568520 \h </w:instrText>
        </w:r>
        <w:r w:rsidR="00B464BD">
          <w:rPr>
            <w:noProof/>
            <w:webHidden/>
          </w:rPr>
        </w:r>
        <w:r w:rsidR="00B464BD">
          <w:rPr>
            <w:noProof/>
            <w:webHidden/>
          </w:rPr>
          <w:fldChar w:fldCharType="separate"/>
        </w:r>
        <w:r w:rsidR="00B464BD">
          <w:rPr>
            <w:noProof/>
            <w:webHidden/>
          </w:rPr>
          <w:t>1</w:t>
        </w:r>
        <w:r w:rsidR="00B464BD">
          <w:rPr>
            <w:noProof/>
            <w:webHidden/>
          </w:rPr>
          <w:fldChar w:fldCharType="end"/>
        </w:r>
      </w:hyperlink>
    </w:p>
    <w:p w14:paraId="24D17D68" w14:textId="7541AA9B" w:rsidR="00B464BD" w:rsidRDefault="00F540DA">
      <w:pPr>
        <w:pStyle w:val="TM2"/>
        <w:rPr>
          <w:rFonts w:asciiTheme="minorHAnsi" w:hAnsiTheme="minorHAnsi"/>
          <w:b w:val="0"/>
          <w:bCs w:val="0"/>
          <w:noProof/>
          <w:sz w:val="24"/>
          <w:szCs w:val="24"/>
        </w:rPr>
      </w:pPr>
      <w:hyperlink w:anchor="_Toc20568521" w:history="1">
        <w:r w:rsidR="00B464BD" w:rsidRPr="00814ACE">
          <w:rPr>
            <w:rStyle w:val="Lienhypertexte"/>
            <w:noProof/>
          </w:rPr>
          <w:t>1.3</w:t>
        </w:r>
        <w:r w:rsidR="00B464BD">
          <w:rPr>
            <w:rFonts w:asciiTheme="minorHAnsi" w:hAnsiTheme="minorHAnsi"/>
            <w:b w:val="0"/>
            <w:bCs w:val="0"/>
            <w:noProof/>
            <w:sz w:val="24"/>
            <w:szCs w:val="24"/>
          </w:rPr>
          <w:tab/>
        </w:r>
        <w:r w:rsidR="00B464BD" w:rsidRPr="00814ACE">
          <w:rPr>
            <w:rStyle w:val="Lienhypertexte"/>
            <w:noProof/>
          </w:rPr>
          <w:t>Secteur d’activité</w:t>
        </w:r>
        <w:r w:rsidR="00B464BD">
          <w:rPr>
            <w:noProof/>
            <w:webHidden/>
          </w:rPr>
          <w:tab/>
        </w:r>
        <w:r w:rsidR="00B464BD">
          <w:rPr>
            <w:noProof/>
            <w:webHidden/>
          </w:rPr>
          <w:fldChar w:fldCharType="begin"/>
        </w:r>
        <w:r w:rsidR="00B464BD">
          <w:rPr>
            <w:noProof/>
            <w:webHidden/>
          </w:rPr>
          <w:instrText xml:space="preserve"> PAGEREF _Toc20568521 \h </w:instrText>
        </w:r>
        <w:r w:rsidR="00B464BD">
          <w:rPr>
            <w:noProof/>
            <w:webHidden/>
          </w:rPr>
        </w:r>
        <w:r w:rsidR="00B464BD">
          <w:rPr>
            <w:noProof/>
            <w:webHidden/>
          </w:rPr>
          <w:fldChar w:fldCharType="separate"/>
        </w:r>
        <w:r w:rsidR="00B464BD">
          <w:rPr>
            <w:noProof/>
            <w:webHidden/>
          </w:rPr>
          <w:t>1</w:t>
        </w:r>
        <w:r w:rsidR="00B464BD">
          <w:rPr>
            <w:noProof/>
            <w:webHidden/>
          </w:rPr>
          <w:fldChar w:fldCharType="end"/>
        </w:r>
      </w:hyperlink>
    </w:p>
    <w:p w14:paraId="13C4B6C1" w14:textId="5A0B3BB0" w:rsidR="00B464BD" w:rsidRDefault="00F540DA">
      <w:pPr>
        <w:pStyle w:val="TM2"/>
        <w:rPr>
          <w:rFonts w:asciiTheme="minorHAnsi" w:hAnsiTheme="minorHAnsi"/>
          <w:b w:val="0"/>
          <w:bCs w:val="0"/>
          <w:noProof/>
          <w:sz w:val="24"/>
          <w:szCs w:val="24"/>
        </w:rPr>
      </w:pPr>
      <w:hyperlink w:anchor="_Toc20568522" w:history="1">
        <w:r w:rsidR="00B464BD" w:rsidRPr="00814ACE">
          <w:rPr>
            <w:rStyle w:val="Lienhypertexte"/>
            <w:noProof/>
          </w:rPr>
          <w:t>1.4</w:t>
        </w:r>
        <w:r w:rsidR="00B464BD">
          <w:rPr>
            <w:rFonts w:asciiTheme="minorHAnsi" w:hAnsiTheme="minorHAnsi"/>
            <w:b w:val="0"/>
            <w:bCs w:val="0"/>
            <w:noProof/>
            <w:sz w:val="24"/>
            <w:szCs w:val="24"/>
          </w:rPr>
          <w:tab/>
        </w:r>
        <w:r w:rsidR="00B464BD" w:rsidRPr="00814ACE">
          <w:rPr>
            <w:rStyle w:val="Lienhypertexte"/>
            <w:noProof/>
          </w:rPr>
          <w:t>Objectifs pédagogiques</w:t>
        </w:r>
        <w:r w:rsidR="00B464BD">
          <w:rPr>
            <w:noProof/>
            <w:webHidden/>
          </w:rPr>
          <w:tab/>
        </w:r>
        <w:r w:rsidR="00B464BD">
          <w:rPr>
            <w:noProof/>
            <w:webHidden/>
          </w:rPr>
          <w:fldChar w:fldCharType="begin"/>
        </w:r>
        <w:r w:rsidR="00B464BD">
          <w:rPr>
            <w:noProof/>
            <w:webHidden/>
          </w:rPr>
          <w:instrText xml:space="preserve"> PAGEREF _Toc20568522 \h </w:instrText>
        </w:r>
        <w:r w:rsidR="00B464BD">
          <w:rPr>
            <w:noProof/>
            <w:webHidden/>
          </w:rPr>
        </w:r>
        <w:r w:rsidR="00B464BD">
          <w:rPr>
            <w:noProof/>
            <w:webHidden/>
          </w:rPr>
          <w:fldChar w:fldCharType="separate"/>
        </w:r>
        <w:r w:rsidR="00B464BD">
          <w:rPr>
            <w:noProof/>
            <w:webHidden/>
          </w:rPr>
          <w:t>1</w:t>
        </w:r>
        <w:r w:rsidR="00B464BD">
          <w:rPr>
            <w:noProof/>
            <w:webHidden/>
          </w:rPr>
          <w:fldChar w:fldCharType="end"/>
        </w:r>
      </w:hyperlink>
    </w:p>
    <w:p w14:paraId="7CA3D7E3" w14:textId="56B55761" w:rsidR="00B464BD" w:rsidRDefault="00F540DA">
      <w:pPr>
        <w:pStyle w:val="TM2"/>
        <w:rPr>
          <w:rFonts w:asciiTheme="minorHAnsi" w:hAnsiTheme="minorHAnsi"/>
          <w:b w:val="0"/>
          <w:bCs w:val="0"/>
          <w:noProof/>
          <w:sz w:val="24"/>
          <w:szCs w:val="24"/>
        </w:rPr>
      </w:pPr>
      <w:hyperlink w:anchor="_Toc20568523" w:history="1">
        <w:r w:rsidR="00B464BD" w:rsidRPr="00814ACE">
          <w:rPr>
            <w:rStyle w:val="Lienhypertexte"/>
            <w:noProof/>
          </w:rPr>
          <w:t>1.5</w:t>
        </w:r>
        <w:r w:rsidR="00B464BD">
          <w:rPr>
            <w:rFonts w:asciiTheme="minorHAnsi" w:hAnsiTheme="minorHAnsi"/>
            <w:b w:val="0"/>
            <w:bCs w:val="0"/>
            <w:noProof/>
            <w:sz w:val="24"/>
            <w:szCs w:val="24"/>
          </w:rPr>
          <w:tab/>
        </w:r>
        <w:r w:rsidR="00B464BD" w:rsidRPr="00814ACE">
          <w:rPr>
            <w:rStyle w:val="Lienhypertexte"/>
            <w:noProof/>
          </w:rPr>
          <w:t>CRITERES D’EVALUATION</w:t>
        </w:r>
        <w:r w:rsidR="00B464BD">
          <w:rPr>
            <w:noProof/>
            <w:webHidden/>
          </w:rPr>
          <w:tab/>
        </w:r>
        <w:r w:rsidR="00B464BD">
          <w:rPr>
            <w:noProof/>
            <w:webHidden/>
          </w:rPr>
          <w:fldChar w:fldCharType="begin"/>
        </w:r>
        <w:r w:rsidR="00B464BD">
          <w:rPr>
            <w:noProof/>
            <w:webHidden/>
          </w:rPr>
          <w:instrText xml:space="preserve"> PAGEREF _Toc20568523 \h </w:instrText>
        </w:r>
        <w:r w:rsidR="00B464BD">
          <w:rPr>
            <w:noProof/>
            <w:webHidden/>
          </w:rPr>
        </w:r>
        <w:r w:rsidR="00B464BD">
          <w:rPr>
            <w:noProof/>
            <w:webHidden/>
          </w:rPr>
          <w:fldChar w:fldCharType="separate"/>
        </w:r>
        <w:r w:rsidR="00B464BD">
          <w:rPr>
            <w:noProof/>
            <w:webHidden/>
          </w:rPr>
          <w:t>2</w:t>
        </w:r>
        <w:r w:rsidR="00B464BD">
          <w:rPr>
            <w:noProof/>
            <w:webHidden/>
          </w:rPr>
          <w:fldChar w:fldCharType="end"/>
        </w:r>
      </w:hyperlink>
    </w:p>
    <w:p w14:paraId="349E0E23" w14:textId="752E7444" w:rsidR="00B464BD" w:rsidRDefault="00F540DA">
      <w:pPr>
        <w:pStyle w:val="TM2"/>
        <w:rPr>
          <w:rFonts w:asciiTheme="minorHAnsi" w:hAnsiTheme="minorHAnsi"/>
          <w:b w:val="0"/>
          <w:bCs w:val="0"/>
          <w:noProof/>
          <w:sz w:val="24"/>
          <w:szCs w:val="24"/>
        </w:rPr>
      </w:pPr>
      <w:hyperlink w:anchor="_Toc20568524" w:history="1">
        <w:r w:rsidR="00B464BD" w:rsidRPr="00814ACE">
          <w:rPr>
            <w:rStyle w:val="Lienhypertexte"/>
            <w:noProof/>
          </w:rPr>
          <w:t>1.6</w:t>
        </w:r>
        <w:r w:rsidR="00B464BD">
          <w:rPr>
            <w:rFonts w:asciiTheme="minorHAnsi" w:hAnsiTheme="minorHAnsi"/>
            <w:b w:val="0"/>
            <w:bCs w:val="0"/>
            <w:noProof/>
            <w:sz w:val="24"/>
            <w:szCs w:val="24"/>
          </w:rPr>
          <w:tab/>
        </w:r>
        <w:r w:rsidR="00B464BD" w:rsidRPr="00814ACE">
          <w:rPr>
            <w:rStyle w:val="Lienhypertexte"/>
            <w:noProof/>
          </w:rPr>
          <w:t>COMPETENCES EVALUEES sur CPro STI</w:t>
        </w:r>
        <w:r w:rsidR="00B464BD">
          <w:rPr>
            <w:noProof/>
            <w:webHidden/>
          </w:rPr>
          <w:tab/>
        </w:r>
        <w:r w:rsidR="00B464BD">
          <w:rPr>
            <w:noProof/>
            <w:webHidden/>
          </w:rPr>
          <w:fldChar w:fldCharType="begin"/>
        </w:r>
        <w:r w:rsidR="00B464BD">
          <w:rPr>
            <w:noProof/>
            <w:webHidden/>
          </w:rPr>
          <w:instrText xml:space="preserve"> PAGEREF _Toc20568524 \h </w:instrText>
        </w:r>
        <w:r w:rsidR="00B464BD">
          <w:rPr>
            <w:noProof/>
            <w:webHidden/>
          </w:rPr>
        </w:r>
        <w:r w:rsidR="00B464BD">
          <w:rPr>
            <w:noProof/>
            <w:webHidden/>
          </w:rPr>
          <w:fldChar w:fldCharType="separate"/>
        </w:r>
        <w:r w:rsidR="00B464BD">
          <w:rPr>
            <w:noProof/>
            <w:webHidden/>
          </w:rPr>
          <w:t>2</w:t>
        </w:r>
        <w:r w:rsidR="00B464BD">
          <w:rPr>
            <w:noProof/>
            <w:webHidden/>
          </w:rPr>
          <w:fldChar w:fldCharType="end"/>
        </w:r>
      </w:hyperlink>
    </w:p>
    <w:p w14:paraId="2E911322" w14:textId="26A5FE88" w:rsidR="00B464BD" w:rsidRDefault="00F540DA">
      <w:pPr>
        <w:pStyle w:val="TM2"/>
        <w:rPr>
          <w:rFonts w:asciiTheme="minorHAnsi" w:hAnsiTheme="minorHAnsi"/>
          <w:b w:val="0"/>
          <w:bCs w:val="0"/>
          <w:noProof/>
          <w:sz w:val="24"/>
          <w:szCs w:val="24"/>
        </w:rPr>
      </w:pPr>
      <w:hyperlink w:anchor="_Toc20568525" w:history="1">
        <w:r w:rsidR="00B464BD" w:rsidRPr="00814ACE">
          <w:rPr>
            <w:rStyle w:val="Lienhypertexte"/>
            <w:noProof/>
          </w:rPr>
          <w:t>1.7</w:t>
        </w:r>
        <w:r w:rsidR="00B464BD">
          <w:rPr>
            <w:rFonts w:asciiTheme="minorHAnsi" w:hAnsiTheme="minorHAnsi"/>
            <w:b w:val="0"/>
            <w:bCs w:val="0"/>
            <w:noProof/>
            <w:sz w:val="24"/>
            <w:szCs w:val="24"/>
          </w:rPr>
          <w:tab/>
        </w:r>
        <w:r w:rsidR="00B464BD" w:rsidRPr="00814ACE">
          <w:rPr>
            <w:rStyle w:val="Lienhypertexte"/>
            <w:noProof/>
          </w:rPr>
          <w:t>OBSERVATIONS</w:t>
        </w:r>
        <w:r w:rsidR="00B464BD">
          <w:rPr>
            <w:noProof/>
            <w:webHidden/>
          </w:rPr>
          <w:tab/>
        </w:r>
        <w:r w:rsidR="00B464BD">
          <w:rPr>
            <w:noProof/>
            <w:webHidden/>
          </w:rPr>
          <w:fldChar w:fldCharType="begin"/>
        </w:r>
        <w:r w:rsidR="00B464BD">
          <w:rPr>
            <w:noProof/>
            <w:webHidden/>
          </w:rPr>
          <w:instrText xml:space="preserve"> PAGEREF _Toc20568525 \h </w:instrText>
        </w:r>
        <w:r w:rsidR="00B464BD">
          <w:rPr>
            <w:noProof/>
            <w:webHidden/>
          </w:rPr>
        </w:r>
        <w:r w:rsidR="00B464BD">
          <w:rPr>
            <w:noProof/>
            <w:webHidden/>
          </w:rPr>
          <w:fldChar w:fldCharType="separate"/>
        </w:r>
        <w:r w:rsidR="00B464BD">
          <w:rPr>
            <w:noProof/>
            <w:webHidden/>
          </w:rPr>
          <w:t>2</w:t>
        </w:r>
        <w:r w:rsidR="00B464BD">
          <w:rPr>
            <w:noProof/>
            <w:webHidden/>
          </w:rPr>
          <w:fldChar w:fldCharType="end"/>
        </w:r>
      </w:hyperlink>
    </w:p>
    <w:p w14:paraId="0E97BE98" w14:textId="0CE20ABE" w:rsidR="00B464BD" w:rsidRDefault="00F540DA">
      <w:pPr>
        <w:pStyle w:val="TM1"/>
        <w:tabs>
          <w:tab w:val="left" w:pos="1791"/>
          <w:tab w:val="right" w:leader="dot" w:pos="10762"/>
        </w:tabs>
        <w:rPr>
          <w:rFonts w:asciiTheme="minorHAnsi" w:hAnsiTheme="minorHAnsi"/>
          <w:b w:val="0"/>
          <w:bCs w:val="0"/>
          <w:caps w:val="0"/>
          <w:noProof/>
        </w:rPr>
      </w:pPr>
      <w:hyperlink w:anchor="_Toc20568526" w:history="1">
        <w:r w:rsidR="00B464BD" w:rsidRPr="00814ACE">
          <w:rPr>
            <w:rStyle w:val="Lienhypertexte"/>
            <w:noProof/>
          </w:rPr>
          <w:t>2</w:t>
        </w:r>
        <w:r w:rsidR="00B464BD">
          <w:rPr>
            <w:rFonts w:asciiTheme="minorHAnsi" w:hAnsiTheme="minorHAnsi"/>
            <w:b w:val="0"/>
            <w:bCs w:val="0"/>
            <w:caps w:val="0"/>
            <w:noProof/>
          </w:rPr>
          <w:tab/>
        </w:r>
        <w:r w:rsidR="00B464BD" w:rsidRPr="00814ACE">
          <w:rPr>
            <w:rStyle w:val="Lienhypertexte"/>
            <w:noProof/>
          </w:rPr>
          <w:t>DECOUVERTE DE LA VIDEOPROTECTION</w:t>
        </w:r>
        <w:r w:rsidR="00B464BD">
          <w:rPr>
            <w:noProof/>
            <w:webHidden/>
          </w:rPr>
          <w:tab/>
        </w:r>
        <w:r w:rsidR="00B464BD">
          <w:rPr>
            <w:noProof/>
            <w:webHidden/>
          </w:rPr>
          <w:fldChar w:fldCharType="begin"/>
        </w:r>
        <w:r w:rsidR="00B464BD">
          <w:rPr>
            <w:noProof/>
            <w:webHidden/>
          </w:rPr>
          <w:instrText xml:space="preserve"> PAGEREF _Toc20568526 \h </w:instrText>
        </w:r>
        <w:r w:rsidR="00B464BD">
          <w:rPr>
            <w:noProof/>
            <w:webHidden/>
          </w:rPr>
        </w:r>
        <w:r w:rsidR="00B464BD">
          <w:rPr>
            <w:noProof/>
            <w:webHidden/>
          </w:rPr>
          <w:fldChar w:fldCharType="separate"/>
        </w:r>
        <w:r w:rsidR="00B464BD">
          <w:rPr>
            <w:noProof/>
            <w:webHidden/>
          </w:rPr>
          <w:t>3</w:t>
        </w:r>
        <w:r w:rsidR="00B464BD">
          <w:rPr>
            <w:noProof/>
            <w:webHidden/>
          </w:rPr>
          <w:fldChar w:fldCharType="end"/>
        </w:r>
      </w:hyperlink>
    </w:p>
    <w:p w14:paraId="6E778C61" w14:textId="3C9F5512" w:rsidR="00B464BD" w:rsidRDefault="00F540DA">
      <w:pPr>
        <w:pStyle w:val="TM2"/>
        <w:rPr>
          <w:rFonts w:asciiTheme="minorHAnsi" w:hAnsiTheme="minorHAnsi"/>
          <w:b w:val="0"/>
          <w:bCs w:val="0"/>
          <w:noProof/>
          <w:sz w:val="24"/>
          <w:szCs w:val="24"/>
        </w:rPr>
      </w:pPr>
      <w:hyperlink w:anchor="_Toc20568527" w:history="1">
        <w:r w:rsidR="00B464BD" w:rsidRPr="00814ACE">
          <w:rPr>
            <w:rStyle w:val="Lienhypertexte"/>
            <w:noProof/>
          </w:rPr>
          <w:t>2.1</w:t>
        </w:r>
        <w:r w:rsidR="00B464BD">
          <w:rPr>
            <w:rFonts w:asciiTheme="minorHAnsi" w:hAnsiTheme="minorHAnsi"/>
            <w:b w:val="0"/>
            <w:bCs w:val="0"/>
            <w:noProof/>
            <w:sz w:val="24"/>
            <w:szCs w:val="24"/>
          </w:rPr>
          <w:tab/>
        </w:r>
        <w:r w:rsidR="00B464BD" w:rsidRPr="00814ACE">
          <w:rPr>
            <w:rStyle w:val="Lienhypertexte"/>
            <w:noProof/>
          </w:rPr>
          <w:t>Quel terme officiel est utilisé en France ?</w:t>
        </w:r>
        <w:r w:rsidR="00B464BD">
          <w:rPr>
            <w:noProof/>
            <w:webHidden/>
          </w:rPr>
          <w:tab/>
        </w:r>
        <w:r w:rsidR="00B464BD">
          <w:rPr>
            <w:noProof/>
            <w:webHidden/>
          </w:rPr>
          <w:fldChar w:fldCharType="begin"/>
        </w:r>
        <w:r w:rsidR="00B464BD">
          <w:rPr>
            <w:noProof/>
            <w:webHidden/>
          </w:rPr>
          <w:instrText xml:space="preserve"> PAGEREF _Toc20568527 \h </w:instrText>
        </w:r>
        <w:r w:rsidR="00B464BD">
          <w:rPr>
            <w:noProof/>
            <w:webHidden/>
          </w:rPr>
        </w:r>
        <w:r w:rsidR="00B464BD">
          <w:rPr>
            <w:noProof/>
            <w:webHidden/>
          </w:rPr>
          <w:fldChar w:fldCharType="separate"/>
        </w:r>
        <w:r w:rsidR="00B464BD">
          <w:rPr>
            <w:noProof/>
            <w:webHidden/>
          </w:rPr>
          <w:t>3</w:t>
        </w:r>
        <w:r w:rsidR="00B464BD">
          <w:rPr>
            <w:noProof/>
            <w:webHidden/>
          </w:rPr>
          <w:fldChar w:fldCharType="end"/>
        </w:r>
      </w:hyperlink>
    </w:p>
    <w:p w14:paraId="7B516A28" w14:textId="0FE8CE44" w:rsidR="00B464BD" w:rsidRDefault="00F540DA">
      <w:pPr>
        <w:pStyle w:val="TM2"/>
        <w:rPr>
          <w:rFonts w:asciiTheme="minorHAnsi" w:hAnsiTheme="minorHAnsi"/>
          <w:b w:val="0"/>
          <w:bCs w:val="0"/>
          <w:noProof/>
          <w:sz w:val="24"/>
          <w:szCs w:val="24"/>
        </w:rPr>
      </w:pPr>
      <w:hyperlink w:anchor="_Toc20568528" w:history="1">
        <w:r w:rsidR="00B464BD" w:rsidRPr="00814ACE">
          <w:rPr>
            <w:rStyle w:val="Lienhypertexte"/>
            <w:noProof/>
          </w:rPr>
          <w:t>2.2</w:t>
        </w:r>
        <w:r w:rsidR="00B464BD">
          <w:rPr>
            <w:rFonts w:asciiTheme="minorHAnsi" w:hAnsiTheme="minorHAnsi"/>
            <w:b w:val="0"/>
            <w:bCs w:val="0"/>
            <w:noProof/>
            <w:sz w:val="24"/>
            <w:szCs w:val="24"/>
          </w:rPr>
          <w:tab/>
        </w:r>
        <w:r w:rsidR="00B464BD" w:rsidRPr="00814ACE">
          <w:rPr>
            <w:rStyle w:val="Lienhypertexte"/>
            <w:noProof/>
          </w:rPr>
          <w:t>Quels sont les objectifs principaux de la vidéoprotection.</w:t>
        </w:r>
        <w:r w:rsidR="00B464BD">
          <w:rPr>
            <w:noProof/>
            <w:webHidden/>
          </w:rPr>
          <w:tab/>
        </w:r>
        <w:r w:rsidR="00B464BD">
          <w:rPr>
            <w:noProof/>
            <w:webHidden/>
          </w:rPr>
          <w:fldChar w:fldCharType="begin"/>
        </w:r>
        <w:r w:rsidR="00B464BD">
          <w:rPr>
            <w:noProof/>
            <w:webHidden/>
          </w:rPr>
          <w:instrText xml:space="preserve"> PAGEREF _Toc20568528 \h </w:instrText>
        </w:r>
        <w:r w:rsidR="00B464BD">
          <w:rPr>
            <w:noProof/>
            <w:webHidden/>
          </w:rPr>
        </w:r>
        <w:r w:rsidR="00B464BD">
          <w:rPr>
            <w:noProof/>
            <w:webHidden/>
          </w:rPr>
          <w:fldChar w:fldCharType="separate"/>
        </w:r>
        <w:r w:rsidR="00B464BD">
          <w:rPr>
            <w:noProof/>
            <w:webHidden/>
          </w:rPr>
          <w:t>3</w:t>
        </w:r>
        <w:r w:rsidR="00B464BD">
          <w:rPr>
            <w:noProof/>
            <w:webHidden/>
          </w:rPr>
          <w:fldChar w:fldCharType="end"/>
        </w:r>
      </w:hyperlink>
    </w:p>
    <w:p w14:paraId="7D6289B9" w14:textId="594CDD5C" w:rsidR="00B464BD" w:rsidRDefault="00F540DA">
      <w:pPr>
        <w:pStyle w:val="TM2"/>
        <w:rPr>
          <w:rFonts w:asciiTheme="minorHAnsi" w:hAnsiTheme="minorHAnsi"/>
          <w:b w:val="0"/>
          <w:bCs w:val="0"/>
          <w:noProof/>
          <w:sz w:val="24"/>
          <w:szCs w:val="24"/>
        </w:rPr>
      </w:pPr>
      <w:hyperlink w:anchor="_Toc20568529" w:history="1">
        <w:r w:rsidR="00B464BD" w:rsidRPr="00814ACE">
          <w:rPr>
            <w:rStyle w:val="Lienhypertexte"/>
            <w:noProof/>
          </w:rPr>
          <w:t>2.3</w:t>
        </w:r>
        <w:r w:rsidR="00B464BD">
          <w:rPr>
            <w:rFonts w:asciiTheme="minorHAnsi" w:hAnsiTheme="minorHAnsi"/>
            <w:b w:val="0"/>
            <w:bCs w:val="0"/>
            <w:noProof/>
            <w:sz w:val="24"/>
            <w:szCs w:val="24"/>
          </w:rPr>
          <w:tab/>
        </w:r>
        <w:r w:rsidR="00B464BD" w:rsidRPr="00814ACE">
          <w:rPr>
            <w:rStyle w:val="Lienhypertexte"/>
            <w:noProof/>
          </w:rPr>
          <w:t>Pour ou contre la vidéoprotection.</w:t>
        </w:r>
        <w:r w:rsidR="00B464BD">
          <w:rPr>
            <w:noProof/>
            <w:webHidden/>
          </w:rPr>
          <w:tab/>
        </w:r>
        <w:r w:rsidR="00B464BD">
          <w:rPr>
            <w:noProof/>
            <w:webHidden/>
          </w:rPr>
          <w:fldChar w:fldCharType="begin"/>
        </w:r>
        <w:r w:rsidR="00B464BD">
          <w:rPr>
            <w:noProof/>
            <w:webHidden/>
          </w:rPr>
          <w:instrText xml:space="preserve"> PAGEREF _Toc20568529 \h </w:instrText>
        </w:r>
        <w:r w:rsidR="00B464BD">
          <w:rPr>
            <w:noProof/>
            <w:webHidden/>
          </w:rPr>
        </w:r>
        <w:r w:rsidR="00B464BD">
          <w:rPr>
            <w:noProof/>
            <w:webHidden/>
          </w:rPr>
          <w:fldChar w:fldCharType="separate"/>
        </w:r>
        <w:r w:rsidR="00B464BD">
          <w:rPr>
            <w:noProof/>
            <w:webHidden/>
          </w:rPr>
          <w:t>3</w:t>
        </w:r>
        <w:r w:rsidR="00B464BD">
          <w:rPr>
            <w:noProof/>
            <w:webHidden/>
          </w:rPr>
          <w:fldChar w:fldCharType="end"/>
        </w:r>
      </w:hyperlink>
    </w:p>
    <w:p w14:paraId="484A6E86" w14:textId="34D6C61F" w:rsidR="00B464BD" w:rsidRDefault="00F540DA">
      <w:pPr>
        <w:pStyle w:val="TM1"/>
        <w:tabs>
          <w:tab w:val="left" w:pos="1791"/>
          <w:tab w:val="right" w:leader="dot" w:pos="10762"/>
        </w:tabs>
        <w:rPr>
          <w:rFonts w:asciiTheme="minorHAnsi" w:hAnsiTheme="minorHAnsi"/>
          <w:b w:val="0"/>
          <w:bCs w:val="0"/>
          <w:caps w:val="0"/>
          <w:noProof/>
        </w:rPr>
      </w:pPr>
      <w:hyperlink w:anchor="_Toc20568530" w:history="1">
        <w:r w:rsidR="00B464BD" w:rsidRPr="00814ACE">
          <w:rPr>
            <w:rStyle w:val="Lienhypertexte"/>
            <w:noProof/>
          </w:rPr>
          <w:t>3</w:t>
        </w:r>
        <w:r w:rsidR="00B464BD">
          <w:rPr>
            <w:rFonts w:asciiTheme="minorHAnsi" w:hAnsiTheme="minorHAnsi"/>
            <w:b w:val="0"/>
            <w:bCs w:val="0"/>
            <w:caps w:val="0"/>
            <w:noProof/>
          </w:rPr>
          <w:tab/>
        </w:r>
        <w:r w:rsidR="00B464BD" w:rsidRPr="00814ACE">
          <w:rPr>
            <w:rStyle w:val="Lienhypertexte"/>
            <w:noProof/>
          </w:rPr>
          <w:t>DECOUVERTE DU SYSTEME VT10</w:t>
        </w:r>
        <w:r w:rsidR="00B464BD">
          <w:rPr>
            <w:noProof/>
            <w:webHidden/>
          </w:rPr>
          <w:tab/>
        </w:r>
        <w:r w:rsidR="00B464BD">
          <w:rPr>
            <w:noProof/>
            <w:webHidden/>
          </w:rPr>
          <w:fldChar w:fldCharType="begin"/>
        </w:r>
        <w:r w:rsidR="00B464BD">
          <w:rPr>
            <w:noProof/>
            <w:webHidden/>
          </w:rPr>
          <w:instrText xml:space="preserve"> PAGEREF _Toc20568530 \h </w:instrText>
        </w:r>
        <w:r w:rsidR="00B464BD">
          <w:rPr>
            <w:noProof/>
            <w:webHidden/>
          </w:rPr>
        </w:r>
        <w:r w:rsidR="00B464BD">
          <w:rPr>
            <w:noProof/>
            <w:webHidden/>
          </w:rPr>
          <w:fldChar w:fldCharType="separate"/>
        </w:r>
        <w:r w:rsidR="00B464BD">
          <w:rPr>
            <w:noProof/>
            <w:webHidden/>
          </w:rPr>
          <w:t>4</w:t>
        </w:r>
        <w:r w:rsidR="00B464BD">
          <w:rPr>
            <w:noProof/>
            <w:webHidden/>
          </w:rPr>
          <w:fldChar w:fldCharType="end"/>
        </w:r>
      </w:hyperlink>
    </w:p>
    <w:p w14:paraId="6A7EEF4E" w14:textId="35366C7F" w:rsidR="00B464BD" w:rsidRDefault="00F540DA">
      <w:pPr>
        <w:pStyle w:val="TM2"/>
        <w:rPr>
          <w:rFonts w:asciiTheme="minorHAnsi" w:hAnsiTheme="minorHAnsi"/>
          <w:b w:val="0"/>
          <w:bCs w:val="0"/>
          <w:noProof/>
          <w:sz w:val="24"/>
          <w:szCs w:val="24"/>
        </w:rPr>
      </w:pPr>
      <w:hyperlink w:anchor="_Toc20568531" w:history="1">
        <w:r w:rsidR="00B464BD" w:rsidRPr="00814ACE">
          <w:rPr>
            <w:rStyle w:val="Lienhypertexte"/>
            <w:noProof/>
          </w:rPr>
          <w:t>3.1</w:t>
        </w:r>
        <w:r w:rsidR="00B464BD">
          <w:rPr>
            <w:rFonts w:asciiTheme="minorHAnsi" w:hAnsiTheme="minorHAnsi"/>
            <w:b w:val="0"/>
            <w:bCs w:val="0"/>
            <w:noProof/>
            <w:sz w:val="24"/>
            <w:szCs w:val="24"/>
          </w:rPr>
          <w:tab/>
        </w:r>
        <w:r w:rsidR="00B464BD" w:rsidRPr="00814ACE">
          <w:rPr>
            <w:rStyle w:val="Lienhypertexte"/>
            <w:noProof/>
          </w:rPr>
          <w:t>Découverte des ensembles matériels.</w:t>
        </w:r>
        <w:r w:rsidR="00B464BD">
          <w:rPr>
            <w:noProof/>
            <w:webHidden/>
          </w:rPr>
          <w:tab/>
        </w:r>
        <w:r w:rsidR="00B464BD">
          <w:rPr>
            <w:noProof/>
            <w:webHidden/>
          </w:rPr>
          <w:fldChar w:fldCharType="begin"/>
        </w:r>
        <w:r w:rsidR="00B464BD">
          <w:rPr>
            <w:noProof/>
            <w:webHidden/>
          </w:rPr>
          <w:instrText xml:space="preserve"> PAGEREF _Toc20568531 \h </w:instrText>
        </w:r>
        <w:r w:rsidR="00B464BD">
          <w:rPr>
            <w:noProof/>
            <w:webHidden/>
          </w:rPr>
        </w:r>
        <w:r w:rsidR="00B464BD">
          <w:rPr>
            <w:noProof/>
            <w:webHidden/>
          </w:rPr>
          <w:fldChar w:fldCharType="separate"/>
        </w:r>
        <w:r w:rsidR="00B464BD">
          <w:rPr>
            <w:noProof/>
            <w:webHidden/>
          </w:rPr>
          <w:t>4</w:t>
        </w:r>
        <w:r w:rsidR="00B464BD">
          <w:rPr>
            <w:noProof/>
            <w:webHidden/>
          </w:rPr>
          <w:fldChar w:fldCharType="end"/>
        </w:r>
      </w:hyperlink>
    </w:p>
    <w:p w14:paraId="22AF815E" w14:textId="16EC17C4" w:rsidR="00B464BD" w:rsidRDefault="00F540DA">
      <w:pPr>
        <w:pStyle w:val="TM2"/>
        <w:rPr>
          <w:rFonts w:asciiTheme="minorHAnsi" w:hAnsiTheme="minorHAnsi"/>
          <w:b w:val="0"/>
          <w:bCs w:val="0"/>
          <w:noProof/>
          <w:sz w:val="24"/>
          <w:szCs w:val="24"/>
        </w:rPr>
      </w:pPr>
      <w:hyperlink w:anchor="_Toc20568532" w:history="1">
        <w:r w:rsidR="00B464BD" w:rsidRPr="00814ACE">
          <w:rPr>
            <w:rStyle w:val="Lienhypertexte"/>
            <w:noProof/>
          </w:rPr>
          <w:t>3.2</w:t>
        </w:r>
        <w:r w:rsidR="00B464BD">
          <w:rPr>
            <w:rFonts w:asciiTheme="minorHAnsi" w:hAnsiTheme="minorHAnsi"/>
            <w:b w:val="0"/>
            <w:bCs w:val="0"/>
            <w:noProof/>
            <w:sz w:val="24"/>
            <w:szCs w:val="24"/>
          </w:rPr>
          <w:tab/>
        </w:r>
        <w:r w:rsidR="00B464BD" w:rsidRPr="00814ACE">
          <w:rPr>
            <w:rStyle w:val="Lienhypertexte"/>
            <w:noProof/>
          </w:rPr>
          <w:t>Mise en énergie et essais du système.</w:t>
        </w:r>
        <w:r w:rsidR="00B464BD">
          <w:rPr>
            <w:noProof/>
            <w:webHidden/>
          </w:rPr>
          <w:tab/>
        </w:r>
        <w:r w:rsidR="00B464BD">
          <w:rPr>
            <w:noProof/>
            <w:webHidden/>
          </w:rPr>
          <w:fldChar w:fldCharType="begin"/>
        </w:r>
        <w:r w:rsidR="00B464BD">
          <w:rPr>
            <w:noProof/>
            <w:webHidden/>
          </w:rPr>
          <w:instrText xml:space="preserve"> PAGEREF _Toc20568532 \h </w:instrText>
        </w:r>
        <w:r w:rsidR="00B464BD">
          <w:rPr>
            <w:noProof/>
            <w:webHidden/>
          </w:rPr>
        </w:r>
        <w:r w:rsidR="00B464BD">
          <w:rPr>
            <w:noProof/>
            <w:webHidden/>
          </w:rPr>
          <w:fldChar w:fldCharType="separate"/>
        </w:r>
        <w:r w:rsidR="00B464BD">
          <w:rPr>
            <w:noProof/>
            <w:webHidden/>
          </w:rPr>
          <w:t>7</w:t>
        </w:r>
        <w:r w:rsidR="00B464BD">
          <w:rPr>
            <w:noProof/>
            <w:webHidden/>
          </w:rPr>
          <w:fldChar w:fldCharType="end"/>
        </w:r>
      </w:hyperlink>
    </w:p>
    <w:p w14:paraId="01D0504C" w14:textId="77777777" w:rsidR="00D13D23" w:rsidRDefault="00A36516" w:rsidP="00D13D23">
      <w:pPr>
        <w:ind w:left="1418"/>
        <w:jc w:val="left"/>
        <w:rPr>
          <w:rFonts w:asciiTheme="majorHAnsi" w:hAnsiTheme="majorHAnsi"/>
          <w:b/>
          <w:bCs/>
          <w:caps/>
          <w:sz w:val="24"/>
          <w:szCs w:val="24"/>
        </w:rPr>
        <w:sectPr w:rsidR="00D13D23" w:rsidSect="00DC3B4E">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20568518"/>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20568519"/>
      <w:r>
        <w:t>Données pédagogiques</w:t>
      </w:r>
      <w:bookmarkEnd w:id="3"/>
      <w:bookmarkEnd w:id="4"/>
    </w:p>
    <w:p w14:paraId="23474BB8" w14:textId="2C2D03AE" w:rsidR="007F336F" w:rsidRPr="00966ACA" w:rsidRDefault="00E315FE" w:rsidP="007F336F">
      <w:r>
        <w:rPr>
          <w:noProof/>
        </w:rPr>
        <w:drawing>
          <wp:inline distT="0" distB="0" distL="0" distR="0" wp14:anchorId="55F2EB19" wp14:editId="1DAF2B95">
            <wp:extent cx="6840220" cy="3271520"/>
            <wp:effectExtent l="0" t="0" r="5080" b="5080"/>
            <wp:docPr id="99" name="Image 99"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apture d’écran 2019-08-27 à 08.26.2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3271520"/>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5" w:name="_Toc526094745"/>
      <w:bookmarkStart w:id="6" w:name="_Toc20568520"/>
      <w:r w:rsidRPr="00775A57">
        <w:t>Mise en situation</w:t>
      </w:r>
      <w:bookmarkEnd w:id="5"/>
      <w:bookmarkEnd w:id="6"/>
      <w:r w:rsidRPr="00775A57">
        <w:t xml:space="preserve"> </w:t>
      </w:r>
    </w:p>
    <w:p w14:paraId="69F82D4E" w14:textId="77777777" w:rsidR="00BF6FEA" w:rsidRPr="00BF6FEA" w:rsidRDefault="00BF6FEA" w:rsidP="00BF6FEA">
      <w:pPr>
        <w:spacing w:after="0" w:line="240" w:lineRule="auto"/>
        <w:ind w:right="340"/>
      </w:pPr>
      <w:r w:rsidRPr="00BF6FEA">
        <w:t>Il est possible d'installer des caméras dans les lieux publics depuis le 17 octobre 1996.</w:t>
      </w:r>
    </w:p>
    <w:p w14:paraId="523BFBE6" w14:textId="00ED9865" w:rsidR="00BF6FEA" w:rsidRDefault="00BF6FEA" w:rsidP="00BF6FEA">
      <w:pPr>
        <w:spacing w:after="0" w:line="240" w:lineRule="auto"/>
        <w:ind w:right="340"/>
      </w:pPr>
      <w:r w:rsidRPr="00BF6FEA">
        <w:t>La vid</w:t>
      </w:r>
      <w:r>
        <w:t>é</w:t>
      </w:r>
      <w:r w:rsidRPr="00BF6FEA">
        <w:t>o</w:t>
      </w:r>
      <w:r w:rsidR="0089054B">
        <w:t xml:space="preserve">protection </w:t>
      </w:r>
      <w:r w:rsidRPr="00BF6FEA">
        <w:t>est un procédé technique qui peut être utilisé à différentes fins : surveiller son domicile, sécuriser une entreprise, garder un œil sur son bébé et même assurer la sécurité dans les villes via la vid</w:t>
      </w:r>
      <w:r w:rsidR="0089054B">
        <w:t>é</w:t>
      </w:r>
      <w:r w:rsidRPr="00BF6FEA">
        <w:t>o</w:t>
      </w:r>
      <w:r w:rsidR="0089054B">
        <w:t>protection</w:t>
      </w:r>
      <w:r w:rsidRPr="00BF6FEA">
        <w:t xml:space="preserve"> urbaine.</w:t>
      </w:r>
    </w:p>
    <w:p w14:paraId="4C3AC7B3" w14:textId="454E968B" w:rsidR="00BF6FEA" w:rsidRPr="00BF6FEA" w:rsidRDefault="00BF6FEA" w:rsidP="00BF6FEA">
      <w:pPr>
        <w:spacing w:after="0" w:line="240" w:lineRule="auto"/>
        <w:ind w:right="340"/>
      </w:pPr>
      <w:r w:rsidRPr="00BF6FEA">
        <w:t>Vid</w:t>
      </w:r>
      <w:r>
        <w:t>é</w:t>
      </w:r>
      <w:r w:rsidRPr="00BF6FEA">
        <w:t>o</w:t>
      </w:r>
      <w:r w:rsidR="0089054B">
        <w:t>protection</w:t>
      </w:r>
      <w:r w:rsidRPr="00BF6FEA">
        <w:t xml:space="preserve"> urbaine : sécuriser les villes</w:t>
      </w:r>
    </w:p>
    <w:p w14:paraId="060BEF54" w14:textId="77777777" w:rsidR="00BF6FEA" w:rsidRPr="00BF6FEA" w:rsidRDefault="00BF6FEA" w:rsidP="00BF6FEA">
      <w:pPr>
        <w:spacing w:after="0" w:line="240" w:lineRule="auto"/>
        <w:ind w:right="340"/>
      </w:pPr>
      <w:r w:rsidRPr="00BF6FEA">
        <w:t>L'objectif de ce type d'installation étant la prévention des risques de délinquance et la protection des personnes :</w:t>
      </w:r>
    </w:p>
    <w:p w14:paraId="147FE8A5" w14:textId="73022A4F" w:rsidR="00BF6FEA" w:rsidRPr="00BF6FEA" w:rsidRDefault="00BF6FEA" w:rsidP="00BF6FEA">
      <w:pPr>
        <w:spacing w:after="0" w:line="240" w:lineRule="auto"/>
        <w:ind w:right="340"/>
      </w:pPr>
      <w:r w:rsidRPr="00BF6FEA">
        <w:t>à proximité ou devant les lieux, bâtiments et installations publics</w:t>
      </w:r>
      <w:r w:rsidR="0060179F">
        <w:t xml:space="preserve">, </w:t>
      </w:r>
      <w:r w:rsidRPr="00BF6FEA">
        <w:t>sur la voie publique.</w:t>
      </w:r>
    </w:p>
    <w:p w14:paraId="5B7B0B51" w14:textId="737FA48E" w:rsidR="00BF6FEA" w:rsidRPr="00BF6FEA" w:rsidRDefault="00BF6FEA" w:rsidP="00BF6FEA">
      <w:pPr>
        <w:spacing w:after="0" w:line="240" w:lineRule="auto"/>
        <w:ind w:right="340"/>
      </w:pPr>
      <w:r w:rsidRPr="00BF6FEA">
        <w:t>La vidéo</w:t>
      </w:r>
      <w:r w:rsidR="0089054B">
        <w:t>protection</w:t>
      </w:r>
      <w:r w:rsidRPr="00BF6FEA">
        <w:t xml:space="preserve"> urbaine peut être utilisée</w:t>
      </w:r>
      <w:r w:rsidR="0089054B">
        <w:t xml:space="preserve"> </w:t>
      </w:r>
      <w:r w:rsidRPr="00BF6FEA">
        <w:t>pour la protection des biens et des personnes dans les lieux particulièrement exposés à la délinquance (vols, agressions)</w:t>
      </w:r>
      <w:r w:rsidR="0060179F">
        <w:t xml:space="preserve">, </w:t>
      </w:r>
      <w:r w:rsidRPr="00BF6FEA">
        <w:t>pour la défense nationale et en prévention d'actes terroristes</w:t>
      </w:r>
      <w:r w:rsidR="0060179F">
        <w:t xml:space="preserve">, </w:t>
      </w:r>
      <w:r w:rsidRPr="00BF6FEA">
        <w:t>pour le contrôle du trafic routier et la constatation d'infractions au Code de la route.</w:t>
      </w:r>
    </w:p>
    <w:p w14:paraId="1A6E0363" w14:textId="04AC8968" w:rsidR="00BF6FEA" w:rsidRPr="00BF6FEA" w:rsidRDefault="00BF6FEA" w:rsidP="00BF6FEA">
      <w:pPr>
        <w:spacing w:after="0" w:line="240" w:lineRule="auto"/>
        <w:ind w:right="340"/>
      </w:pPr>
      <w:r w:rsidRPr="00BF6FEA">
        <w:rPr>
          <w:b/>
          <w:bCs/>
        </w:rPr>
        <w:t>On utilisera donc souvent la vid</w:t>
      </w:r>
      <w:r w:rsidR="00905DCA">
        <w:rPr>
          <w:b/>
          <w:bCs/>
        </w:rPr>
        <w:t>é</w:t>
      </w:r>
      <w:r w:rsidRPr="00BF6FEA">
        <w:rPr>
          <w:b/>
          <w:bCs/>
        </w:rPr>
        <w:t>o</w:t>
      </w:r>
      <w:r w:rsidR="0089054B">
        <w:rPr>
          <w:b/>
          <w:bCs/>
        </w:rPr>
        <w:t>protection</w:t>
      </w:r>
      <w:r w:rsidRPr="00BF6FEA">
        <w:rPr>
          <w:b/>
          <w:bCs/>
        </w:rPr>
        <w:t xml:space="preserve"> pour la sécurité des parkings, des stations de transport en commun, des rues (aussi bien les rues commerçantes que les rues souvent désertes), des routes, etc.</w:t>
      </w:r>
    </w:p>
    <w:p w14:paraId="0984A218" w14:textId="770557C7" w:rsidR="00BF6FEA" w:rsidRPr="00BF6FEA" w:rsidRDefault="00BF6FEA" w:rsidP="00BF6FEA">
      <w:pPr>
        <w:pStyle w:val="NormalWeb"/>
        <w:spacing w:before="0" w:beforeAutospacing="0" w:after="0" w:afterAutospacing="0"/>
        <w:rPr>
          <w:rFonts w:ascii="Arial" w:hAnsi="Arial" w:cstheme="minorBidi"/>
          <w:sz w:val="20"/>
          <w:szCs w:val="22"/>
        </w:rPr>
      </w:pPr>
      <w:r w:rsidRPr="00BF6FEA">
        <w:rPr>
          <w:rFonts w:ascii="Arial" w:hAnsi="Arial" w:cstheme="minorBidi"/>
          <w:sz w:val="20"/>
          <w:szCs w:val="22"/>
        </w:rPr>
        <w:t>En revanche, la vid</w:t>
      </w:r>
      <w:r w:rsidR="00905DCA">
        <w:rPr>
          <w:rFonts w:ascii="Arial" w:hAnsi="Arial" w:cstheme="minorBidi"/>
          <w:sz w:val="20"/>
          <w:szCs w:val="22"/>
        </w:rPr>
        <w:t>é</w:t>
      </w:r>
      <w:r w:rsidRPr="00BF6FEA">
        <w:rPr>
          <w:rFonts w:ascii="Arial" w:hAnsi="Arial" w:cstheme="minorBidi"/>
          <w:sz w:val="20"/>
          <w:szCs w:val="22"/>
        </w:rPr>
        <w:t>o</w:t>
      </w:r>
      <w:r w:rsidR="0089054B">
        <w:rPr>
          <w:rFonts w:ascii="Arial" w:hAnsi="Arial" w:cstheme="minorBidi"/>
          <w:sz w:val="20"/>
          <w:szCs w:val="22"/>
        </w:rPr>
        <w:t>protection</w:t>
      </w:r>
      <w:r w:rsidRPr="00BF6FEA">
        <w:rPr>
          <w:rFonts w:ascii="Arial" w:hAnsi="Arial" w:cstheme="minorBidi"/>
          <w:sz w:val="20"/>
          <w:szCs w:val="22"/>
        </w:rPr>
        <w:t xml:space="preserve"> ne peut pas être utilisée pour filmer l'entrée ou l'intérieur d'immeubles</w:t>
      </w:r>
      <w:r>
        <w:rPr>
          <w:rFonts w:ascii="Arial" w:hAnsi="Arial" w:cs="Arial"/>
          <w:color w:val="333333"/>
          <w:sz w:val="23"/>
          <w:szCs w:val="23"/>
        </w:rPr>
        <w:t xml:space="preserve"> </w:t>
      </w:r>
      <w:r w:rsidRPr="00BF6FEA">
        <w:rPr>
          <w:rFonts w:ascii="Arial" w:hAnsi="Arial" w:cstheme="minorBidi"/>
          <w:sz w:val="20"/>
          <w:szCs w:val="22"/>
        </w:rPr>
        <w:t>d'habitation.</w:t>
      </w:r>
    </w:p>
    <w:p w14:paraId="71BCC5C6" w14:textId="77777777" w:rsidR="007F336F" w:rsidRPr="00BF6FEA" w:rsidRDefault="007F336F" w:rsidP="007F336F">
      <w:pPr>
        <w:ind w:right="340"/>
        <w:rPr>
          <w:b/>
          <w:bCs/>
          <w:color w:val="0000FF"/>
          <w:sz w:val="16"/>
          <w:szCs w:val="13"/>
          <w:u w:val="single"/>
        </w:rPr>
      </w:pPr>
    </w:p>
    <w:p w14:paraId="71FC2F1E" w14:textId="77777777" w:rsidR="007F336F" w:rsidRPr="00775A57" w:rsidRDefault="007F336F" w:rsidP="007F336F">
      <w:pPr>
        <w:pStyle w:val="Titre2"/>
        <w:spacing w:line="240" w:lineRule="auto"/>
      </w:pPr>
      <w:bookmarkStart w:id="7" w:name="_Toc526094746"/>
      <w:bookmarkStart w:id="8" w:name="_Toc20568521"/>
      <w:r>
        <w:t>Secteur d’activité</w:t>
      </w:r>
      <w:bookmarkEnd w:id="7"/>
      <w:bookmarkEnd w:id="8"/>
    </w:p>
    <w:p w14:paraId="72A88B34" w14:textId="1C9A820A" w:rsidR="007F336F" w:rsidRPr="00966ACA" w:rsidRDefault="007F336F" w:rsidP="007F336F">
      <w:pPr>
        <w:ind w:right="340"/>
      </w:pPr>
      <w:r w:rsidRPr="000120EB">
        <w:t>Secteurs</w:t>
      </w:r>
      <w:r>
        <w:t xml:space="preserve"> : </w:t>
      </w:r>
      <w:r w:rsidR="00E315FE">
        <w:t>« avenue technique »</w:t>
      </w:r>
    </w:p>
    <w:p w14:paraId="46F14D17" w14:textId="77777777" w:rsidR="007F336F" w:rsidRPr="00BF6FEA" w:rsidRDefault="007F336F" w:rsidP="007F336F">
      <w:pPr>
        <w:rPr>
          <w:b/>
          <w:color w:val="0000FF"/>
          <w:sz w:val="16"/>
          <w:szCs w:val="16"/>
        </w:rPr>
      </w:pPr>
    </w:p>
    <w:p w14:paraId="3227474B" w14:textId="77777777" w:rsidR="007F336F" w:rsidRPr="006F1FE5" w:rsidRDefault="007F336F" w:rsidP="007F336F">
      <w:pPr>
        <w:pStyle w:val="Titre2"/>
        <w:spacing w:line="240" w:lineRule="auto"/>
      </w:pPr>
      <w:bookmarkStart w:id="9" w:name="_Toc526094747"/>
      <w:bookmarkStart w:id="10" w:name="_Toc20568522"/>
      <w:r w:rsidRPr="00AC3447">
        <w:t>Objectifs pédagogiques</w:t>
      </w:r>
      <w:bookmarkEnd w:id="9"/>
      <w:bookmarkEnd w:id="10"/>
    </w:p>
    <w:p w14:paraId="27E6DD37" w14:textId="409FCFC1" w:rsidR="007F336F" w:rsidRDefault="007F336F" w:rsidP="007F336F">
      <w:r w:rsidRPr="00075808">
        <w:t xml:space="preserve">L’élève </w:t>
      </w:r>
      <w:r>
        <w:t xml:space="preserve">découvre </w:t>
      </w:r>
      <w:r w:rsidR="00BF6FEA">
        <w:t>le matériel utilisé pour l’installation d’un système de vidéoprotection urbaine.</w:t>
      </w:r>
    </w:p>
    <w:p w14:paraId="4DF1E818" w14:textId="77777777" w:rsidR="00BF6FEA" w:rsidRDefault="00BF6FEA" w:rsidP="007F336F"/>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1" w:name="_Toc526094748"/>
      <w:bookmarkStart w:id="12" w:name="_Toc20568523"/>
      <w:r>
        <w:lastRenderedPageBreak/>
        <w:t>CRITERES D’EVALUATION</w:t>
      </w:r>
      <w:bookmarkEnd w:id="11"/>
      <w:bookmarkEnd w:id="12"/>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B31A72">
        <w:trPr>
          <w:jc w:val="center"/>
        </w:trPr>
        <w:tc>
          <w:tcPr>
            <w:tcW w:w="6804" w:type="dxa"/>
            <w:gridSpan w:val="2"/>
            <w:vAlign w:val="center"/>
          </w:tcPr>
          <w:p w14:paraId="47B30DAD" w14:textId="77777777" w:rsidR="007F336F" w:rsidRPr="002B18CB" w:rsidRDefault="007F336F" w:rsidP="00B31A72">
            <w:pPr>
              <w:jc w:val="center"/>
              <w:rPr>
                <w:b/>
              </w:rPr>
            </w:pPr>
            <w:r>
              <w:rPr>
                <w:b/>
              </w:rPr>
              <w:t>APTITUDES PROFESSIONNELLES</w:t>
            </w:r>
          </w:p>
        </w:tc>
        <w:tc>
          <w:tcPr>
            <w:tcW w:w="992" w:type="dxa"/>
            <w:vAlign w:val="center"/>
          </w:tcPr>
          <w:p w14:paraId="3B206E74" w14:textId="77777777" w:rsidR="007F336F" w:rsidRPr="002B18CB" w:rsidRDefault="007F336F" w:rsidP="00B31A72">
            <w:pPr>
              <w:jc w:val="center"/>
              <w:rPr>
                <w:b/>
              </w:rPr>
            </w:pPr>
            <w:r>
              <w:rPr>
                <w:b/>
                <w:noProof/>
              </w:rPr>
              <w:drawing>
                <wp:inline distT="0" distB="0" distL="0" distR="0" wp14:anchorId="6A0EB217" wp14:editId="27A2DD38">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B31A72">
            <w:pPr>
              <w:jc w:val="center"/>
              <w:rPr>
                <w:b/>
              </w:rPr>
            </w:pPr>
            <w:r>
              <w:rPr>
                <w:b/>
                <w:noProof/>
              </w:rPr>
              <w:drawing>
                <wp:inline distT="0" distB="0" distL="0" distR="0" wp14:anchorId="4D68D237" wp14:editId="2E0D6ED5">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B31A72">
            <w:pPr>
              <w:jc w:val="center"/>
              <w:rPr>
                <w:b/>
              </w:rPr>
            </w:pPr>
            <w:r>
              <w:rPr>
                <w:b/>
                <w:noProof/>
              </w:rPr>
              <w:drawing>
                <wp:inline distT="0" distB="0" distL="0" distR="0" wp14:anchorId="6E45880D" wp14:editId="5461B1C7">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B31A72">
        <w:trPr>
          <w:jc w:val="center"/>
        </w:trPr>
        <w:tc>
          <w:tcPr>
            <w:tcW w:w="710" w:type="dxa"/>
            <w:vAlign w:val="center"/>
          </w:tcPr>
          <w:p w14:paraId="52BADE84" w14:textId="77777777" w:rsidR="007F336F" w:rsidRPr="002B18CB" w:rsidRDefault="007F336F" w:rsidP="00B31A72">
            <w:pPr>
              <w:jc w:val="center"/>
              <w:rPr>
                <w:b/>
              </w:rPr>
            </w:pPr>
            <w:r>
              <w:rPr>
                <w:b/>
              </w:rPr>
              <w:t>AP1</w:t>
            </w:r>
          </w:p>
        </w:tc>
        <w:tc>
          <w:tcPr>
            <w:tcW w:w="6094" w:type="dxa"/>
            <w:vAlign w:val="center"/>
          </w:tcPr>
          <w:p w14:paraId="65F74E75" w14:textId="77777777" w:rsidR="007F336F" w:rsidRPr="00A26862" w:rsidRDefault="007F336F" w:rsidP="00B31A72">
            <w:r w:rsidRPr="00A26862">
              <w:t>F</w:t>
            </w:r>
            <w:r>
              <w:t>aire preuve de rigueur et de précision</w:t>
            </w:r>
          </w:p>
        </w:tc>
        <w:tc>
          <w:tcPr>
            <w:tcW w:w="992" w:type="dxa"/>
            <w:vAlign w:val="center"/>
          </w:tcPr>
          <w:p w14:paraId="5B89DCE8" w14:textId="77777777" w:rsidR="007F336F" w:rsidRPr="00A26862" w:rsidRDefault="007F336F" w:rsidP="00B31A72">
            <w:pPr>
              <w:jc w:val="center"/>
            </w:pPr>
          </w:p>
        </w:tc>
        <w:tc>
          <w:tcPr>
            <w:tcW w:w="993" w:type="dxa"/>
            <w:vAlign w:val="center"/>
          </w:tcPr>
          <w:p w14:paraId="52EC9A87" w14:textId="77777777" w:rsidR="007F336F" w:rsidRPr="00A26862" w:rsidRDefault="007F336F" w:rsidP="00B31A72">
            <w:pPr>
              <w:jc w:val="center"/>
            </w:pPr>
          </w:p>
        </w:tc>
        <w:tc>
          <w:tcPr>
            <w:tcW w:w="993" w:type="dxa"/>
            <w:vAlign w:val="center"/>
          </w:tcPr>
          <w:p w14:paraId="59F11C9C" w14:textId="77777777" w:rsidR="007F336F" w:rsidRPr="00A26862" w:rsidRDefault="007F336F" w:rsidP="00B31A72">
            <w:pPr>
              <w:jc w:val="center"/>
            </w:pPr>
          </w:p>
        </w:tc>
      </w:tr>
      <w:tr w:rsidR="007F336F" w:rsidRPr="002B18CB" w14:paraId="46975FA5" w14:textId="77777777" w:rsidTr="00B31A72">
        <w:trPr>
          <w:jc w:val="center"/>
        </w:trPr>
        <w:tc>
          <w:tcPr>
            <w:tcW w:w="710" w:type="dxa"/>
            <w:vAlign w:val="center"/>
          </w:tcPr>
          <w:p w14:paraId="5E89C29C" w14:textId="77777777" w:rsidR="007F336F" w:rsidRPr="002B18CB" w:rsidRDefault="007F336F" w:rsidP="00B31A72">
            <w:pPr>
              <w:jc w:val="center"/>
              <w:rPr>
                <w:b/>
              </w:rPr>
            </w:pPr>
            <w:r>
              <w:rPr>
                <w:b/>
              </w:rPr>
              <w:t>AP2</w:t>
            </w:r>
          </w:p>
        </w:tc>
        <w:tc>
          <w:tcPr>
            <w:tcW w:w="6094" w:type="dxa"/>
            <w:vAlign w:val="center"/>
          </w:tcPr>
          <w:p w14:paraId="65FBC8D1" w14:textId="77777777" w:rsidR="007F336F" w:rsidRPr="00A26862" w:rsidRDefault="007F336F" w:rsidP="00B31A72">
            <w:r>
              <w:t>Faire preuve d’esprit d’équipe</w:t>
            </w:r>
          </w:p>
        </w:tc>
        <w:tc>
          <w:tcPr>
            <w:tcW w:w="992" w:type="dxa"/>
            <w:vAlign w:val="center"/>
          </w:tcPr>
          <w:p w14:paraId="0753D438" w14:textId="77777777" w:rsidR="007F336F" w:rsidRPr="00A26862" w:rsidRDefault="007F336F" w:rsidP="00B31A72">
            <w:pPr>
              <w:jc w:val="center"/>
            </w:pPr>
          </w:p>
        </w:tc>
        <w:tc>
          <w:tcPr>
            <w:tcW w:w="993" w:type="dxa"/>
            <w:vAlign w:val="center"/>
          </w:tcPr>
          <w:p w14:paraId="3601171A" w14:textId="77777777" w:rsidR="007F336F" w:rsidRPr="00A26862" w:rsidRDefault="007F336F" w:rsidP="00B31A72">
            <w:pPr>
              <w:jc w:val="center"/>
            </w:pPr>
          </w:p>
        </w:tc>
        <w:tc>
          <w:tcPr>
            <w:tcW w:w="993" w:type="dxa"/>
            <w:vAlign w:val="center"/>
          </w:tcPr>
          <w:p w14:paraId="62E0011B" w14:textId="77777777" w:rsidR="007F336F" w:rsidRPr="00A26862" w:rsidRDefault="007F336F" w:rsidP="00B31A72">
            <w:pPr>
              <w:jc w:val="center"/>
            </w:pPr>
          </w:p>
        </w:tc>
      </w:tr>
      <w:tr w:rsidR="007F336F" w:rsidRPr="002B18CB" w14:paraId="6F5BE63B" w14:textId="77777777" w:rsidTr="00B31A72">
        <w:trPr>
          <w:jc w:val="center"/>
        </w:trPr>
        <w:tc>
          <w:tcPr>
            <w:tcW w:w="710" w:type="dxa"/>
            <w:vAlign w:val="center"/>
          </w:tcPr>
          <w:p w14:paraId="383D19EE" w14:textId="77777777" w:rsidR="007F336F" w:rsidRPr="002B18CB" w:rsidRDefault="007F336F" w:rsidP="00B31A72">
            <w:pPr>
              <w:jc w:val="center"/>
              <w:rPr>
                <w:b/>
              </w:rPr>
            </w:pPr>
            <w:r>
              <w:rPr>
                <w:b/>
              </w:rPr>
              <w:t>AP3</w:t>
            </w:r>
          </w:p>
        </w:tc>
        <w:tc>
          <w:tcPr>
            <w:tcW w:w="6094" w:type="dxa"/>
            <w:vAlign w:val="center"/>
          </w:tcPr>
          <w:p w14:paraId="1B1882E6" w14:textId="77777777" w:rsidR="007F336F" w:rsidRPr="00A26862" w:rsidRDefault="007F336F" w:rsidP="00B31A72">
            <w:r>
              <w:t>Faire preuve de curiosité et d’écoute</w:t>
            </w:r>
          </w:p>
        </w:tc>
        <w:tc>
          <w:tcPr>
            <w:tcW w:w="992" w:type="dxa"/>
            <w:vAlign w:val="center"/>
          </w:tcPr>
          <w:p w14:paraId="16627751" w14:textId="77777777" w:rsidR="007F336F" w:rsidRPr="00A26862" w:rsidRDefault="007F336F" w:rsidP="00B31A72">
            <w:pPr>
              <w:jc w:val="center"/>
            </w:pPr>
          </w:p>
        </w:tc>
        <w:tc>
          <w:tcPr>
            <w:tcW w:w="993" w:type="dxa"/>
            <w:vAlign w:val="center"/>
          </w:tcPr>
          <w:p w14:paraId="5A881605" w14:textId="77777777" w:rsidR="007F336F" w:rsidRPr="00A26862" w:rsidRDefault="007F336F" w:rsidP="00B31A72">
            <w:pPr>
              <w:jc w:val="center"/>
            </w:pPr>
          </w:p>
        </w:tc>
        <w:tc>
          <w:tcPr>
            <w:tcW w:w="993" w:type="dxa"/>
            <w:vAlign w:val="center"/>
          </w:tcPr>
          <w:p w14:paraId="31C1B57A" w14:textId="77777777" w:rsidR="007F336F" w:rsidRPr="00A26862" w:rsidRDefault="007F336F" w:rsidP="00B31A72">
            <w:pPr>
              <w:jc w:val="center"/>
            </w:pPr>
          </w:p>
        </w:tc>
      </w:tr>
      <w:tr w:rsidR="007F336F" w:rsidRPr="002B18CB" w14:paraId="21A104D3" w14:textId="77777777" w:rsidTr="00B31A72">
        <w:trPr>
          <w:jc w:val="center"/>
        </w:trPr>
        <w:tc>
          <w:tcPr>
            <w:tcW w:w="710" w:type="dxa"/>
            <w:vAlign w:val="center"/>
          </w:tcPr>
          <w:p w14:paraId="339C4844" w14:textId="77777777" w:rsidR="007F336F" w:rsidRPr="002B18CB" w:rsidRDefault="007F336F" w:rsidP="00B31A72">
            <w:pPr>
              <w:jc w:val="center"/>
              <w:rPr>
                <w:b/>
              </w:rPr>
            </w:pPr>
            <w:r>
              <w:rPr>
                <w:b/>
              </w:rPr>
              <w:t>AP4</w:t>
            </w:r>
          </w:p>
        </w:tc>
        <w:tc>
          <w:tcPr>
            <w:tcW w:w="6094" w:type="dxa"/>
            <w:vAlign w:val="center"/>
          </w:tcPr>
          <w:p w14:paraId="0D8D22A9" w14:textId="77777777" w:rsidR="007F336F" w:rsidRPr="00A26862" w:rsidRDefault="007F336F" w:rsidP="00B31A72">
            <w:r>
              <w:t>Faire preuve d’initiative</w:t>
            </w:r>
          </w:p>
        </w:tc>
        <w:tc>
          <w:tcPr>
            <w:tcW w:w="992" w:type="dxa"/>
            <w:vAlign w:val="center"/>
          </w:tcPr>
          <w:p w14:paraId="7A776B95" w14:textId="77777777" w:rsidR="007F336F" w:rsidRPr="00A26862" w:rsidRDefault="007F336F" w:rsidP="00B31A72">
            <w:pPr>
              <w:jc w:val="center"/>
            </w:pPr>
          </w:p>
        </w:tc>
        <w:tc>
          <w:tcPr>
            <w:tcW w:w="993" w:type="dxa"/>
            <w:vAlign w:val="center"/>
          </w:tcPr>
          <w:p w14:paraId="52672A30" w14:textId="77777777" w:rsidR="007F336F" w:rsidRPr="00A26862" w:rsidRDefault="007F336F" w:rsidP="00B31A72">
            <w:pPr>
              <w:jc w:val="center"/>
            </w:pPr>
          </w:p>
        </w:tc>
        <w:tc>
          <w:tcPr>
            <w:tcW w:w="993" w:type="dxa"/>
            <w:vAlign w:val="center"/>
          </w:tcPr>
          <w:p w14:paraId="5ACA6567" w14:textId="77777777" w:rsidR="007F336F" w:rsidRPr="00A26862" w:rsidRDefault="007F336F" w:rsidP="00B31A72">
            <w:pPr>
              <w:jc w:val="center"/>
            </w:pPr>
          </w:p>
        </w:tc>
      </w:tr>
      <w:tr w:rsidR="007F336F" w:rsidRPr="002B18CB" w14:paraId="2698EE79" w14:textId="77777777" w:rsidTr="00B31A72">
        <w:trPr>
          <w:jc w:val="center"/>
        </w:trPr>
        <w:tc>
          <w:tcPr>
            <w:tcW w:w="710" w:type="dxa"/>
            <w:vAlign w:val="center"/>
          </w:tcPr>
          <w:p w14:paraId="3942D56A" w14:textId="77777777" w:rsidR="007F336F" w:rsidRPr="002B18CB" w:rsidRDefault="007F336F" w:rsidP="00B31A72">
            <w:pPr>
              <w:jc w:val="center"/>
              <w:rPr>
                <w:b/>
              </w:rPr>
            </w:pPr>
            <w:r>
              <w:rPr>
                <w:b/>
              </w:rPr>
              <w:t>AP5</w:t>
            </w:r>
          </w:p>
        </w:tc>
        <w:tc>
          <w:tcPr>
            <w:tcW w:w="6094" w:type="dxa"/>
            <w:vAlign w:val="center"/>
          </w:tcPr>
          <w:p w14:paraId="54021747" w14:textId="77777777" w:rsidR="007F336F" w:rsidRPr="00A26862" w:rsidRDefault="007F336F" w:rsidP="00B31A72">
            <w:r>
              <w:t>Faire preuve d’analyse critique</w:t>
            </w:r>
          </w:p>
        </w:tc>
        <w:tc>
          <w:tcPr>
            <w:tcW w:w="992" w:type="dxa"/>
            <w:vAlign w:val="center"/>
          </w:tcPr>
          <w:p w14:paraId="6F43DB7A" w14:textId="77777777" w:rsidR="007F336F" w:rsidRPr="00A26862" w:rsidRDefault="007F336F" w:rsidP="00B31A72">
            <w:pPr>
              <w:jc w:val="center"/>
            </w:pPr>
          </w:p>
        </w:tc>
        <w:tc>
          <w:tcPr>
            <w:tcW w:w="993" w:type="dxa"/>
            <w:vAlign w:val="center"/>
          </w:tcPr>
          <w:p w14:paraId="1947CB9D" w14:textId="77777777" w:rsidR="007F336F" w:rsidRPr="00A26862" w:rsidRDefault="007F336F" w:rsidP="00B31A72">
            <w:pPr>
              <w:jc w:val="center"/>
            </w:pPr>
          </w:p>
        </w:tc>
        <w:tc>
          <w:tcPr>
            <w:tcW w:w="993" w:type="dxa"/>
            <w:vAlign w:val="center"/>
          </w:tcPr>
          <w:p w14:paraId="725AF5E9" w14:textId="77777777" w:rsidR="007F336F" w:rsidRPr="00A26862" w:rsidRDefault="007F336F" w:rsidP="00B31A72">
            <w:pPr>
              <w:jc w:val="center"/>
            </w:pPr>
          </w:p>
        </w:tc>
      </w:tr>
    </w:tbl>
    <w:p w14:paraId="54015120" w14:textId="77777777" w:rsidR="007F336F" w:rsidRDefault="007F336F" w:rsidP="007F336F">
      <w:pPr>
        <w:rPr>
          <w:b/>
          <w:sz w:val="28"/>
          <w:szCs w:val="28"/>
        </w:rPr>
      </w:pPr>
    </w:p>
    <w:p w14:paraId="5192292B" w14:textId="77777777" w:rsidR="007F336F" w:rsidRPr="004B068D" w:rsidRDefault="007F336F" w:rsidP="007F336F">
      <w:pPr>
        <w:pStyle w:val="Titre2"/>
        <w:spacing w:line="240" w:lineRule="auto"/>
      </w:pPr>
      <w:bookmarkStart w:id="13" w:name="_Toc526094749"/>
      <w:bookmarkStart w:id="14" w:name="_Toc20568524"/>
      <w:r>
        <w:t>COMPETENCES EVALUEES sur CPro STI</w:t>
      </w:r>
      <w:bookmarkEnd w:id="13"/>
      <w:bookmarkEnd w:id="14"/>
    </w:p>
    <w:p w14:paraId="6F4229B7" w14:textId="44FE9EBC" w:rsidR="007F336F" w:rsidRDefault="007F336F" w:rsidP="007F336F">
      <w:pPr>
        <w:rPr>
          <w:b/>
          <w:sz w:val="28"/>
          <w:szCs w:val="28"/>
        </w:rPr>
      </w:pPr>
    </w:p>
    <w:p w14:paraId="58473C2D" w14:textId="771C64CA" w:rsidR="007F336F" w:rsidRDefault="00E315FE" w:rsidP="007F336F">
      <w:pPr>
        <w:rPr>
          <w:b/>
        </w:rPr>
      </w:pPr>
      <w:r>
        <w:rPr>
          <w:noProof/>
        </w:rPr>
        <w:drawing>
          <wp:anchor distT="0" distB="0" distL="114300" distR="114300" simplePos="0" relativeHeight="251740160" behindDoc="0" locked="0" layoutInCell="1" allowOverlap="1" wp14:anchorId="25D3A43F" wp14:editId="7113A9F5">
            <wp:simplePos x="0" y="0"/>
            <wp:positionH relativeFrom="column">
              <wp:posOffset>0</wp:posOffset>
            </wp:positionH>
            <wp:positionV relativeFrom="paragraph">
              <wp:posOffset>31589</wp:posOffset>
            </wp:positionV>
            <wp:extent cx="6673215" cy="2613025"/>
            <wp:effectExtent l="0" t="0" r="0" b="3175"/>
            <wp:wrapNone/>
            <wp:docPr id="100" name="Image 10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a:stretch>
                      <a:fillRect/>
                    </a:stretch>
                  </pic:blipFill>
                  <pic:spPr>
                    <a:xfrm>
                      <a:off x="0" y="0"/>
                      <a:ext cx="6673215" cy="2613025"/>
                    </a:xfrm>
                    <a:prstGeom prst="rect">
                      <a:avLst/>
                    </a:prstGeom>
                  </pic:spPr>
                </pic:pic>
              </a:graphicData>
            </a:graphic>
            <wp14:sizeRelH relativeFrom="margin">
              <wp14:pctWidth>0</wp14:pctWidth>
            </wp14:sizeRelH>
            <wp14:sizeRelV relativeFrom="margin">
              <wp14:pctHeight>0</wp14:pctHeight>
            </wp14:sizeRelV>
          </wp:anchor>
        </w:drawing>
      </w:r>
    </w:p>
    <w:p w14:paraId="3FDC7D5D" w14:textId="77777777" w:rsidR="007F336F" w:rsidRDefault="007F336F" w:rsidP="007F336F">
      <w:pPr>
        <w:rPr>
          <w:b/>
        </w:rPr>
      </w:pPr>
    </w:p>
    <w:p w14:paraId="08C22BA9" w14:textId="77777777" w:rsidR="007F336F" w:rsidRDefault="007F336F" w:rsidP="007F336F"/>
    <w:p w14:paraId="1C11A1D4" w14:textId="77777777" w:rsidR="007F336F" w:rsidRDefault="007F336F" w:rsidP="007F336F">
      <w:pPr>
        <w:jc w:val="center"/>
      </w:pPr>
    </w:p>
    <w:p w14:paraId="6B79F4AA" w14:textId="77777777" w:rsidR="007F336F" w:rsidRDefault="007F336F" w:rsidP="007F336F"/>
    <w:p w14:paraId="40AC15DE" w14:textId="77777777" w:rsidR="007F336F" w:rsidRDefault="007F336F" w:rsidP="007F336F">
      <w:pPr>
        <w:rPr>
          <w:b/>
          <w:color w:val="0000FF"/>
          <w:sz w:val="28"/>
          <w:szCs w:val="28"/>
        </w:rPr>
      </w:pPr>
    </w:p>
    <w:p w14:paraId="24CFC615" w14:textId="77777777" w:rsidR="007F336F" w:rsidRDefault="007F336F" w:rsidP="007F336F">
      <w:pPr>
        <w:rPr>
          <w:b/>
          <w:color w:val="0000FF"/>
          <w:sz w:val="28"/>
          <w:szCs w:val="28"/>
        </w:rPr>
      </w:pPr>
    </w:p>
    <w:p w14:paraId="51EEE4B3" w14:textId="77777777" w:rsidR="007F336F" w:rsidRDefault="007F336F" w:rsidP="007F336F">
      <w:pPr>
        <w:rPr>
          <w:b/>
          <w:color w:val="0000FF"/>
          <w:sz w:val="28"/>
          <w:szCs w:val="28"/>
        </w:rPr>
      </w:pPr>
    </w:p>
    <w:p w14:paraId="54C89565" w14:textId="77777777" w:rsidR="007F336F" w:rsidRDefault="007F336F" w:rsidP="007F336F">
      <w:pPr>
        <w:rPr>
          <w:b/>
          <w:color w:val="0000FF"/>
          <w:sz w:val="28"/>
          <w:szCs w:val="28"/>
        </w:rPr>
      </w:pPr>
    </w:p>
    <w:p w14:paraId="2E1832E3" w14:textId="77777777" w:rsidR="007F336F" w:rsidRDefault="007F336F" w:rsidP="007F336F">
      <w:pPr>
        <w:rPr>
          <w:b/>
          <w:color w:val="0000FF"/>
          <w:sz w:val="28"/>
          <w:szCs w:val="28"/>
        </w:rPr>
      </w:pPr>
    </w:p>
    <w:p w14:paraId="7164F738" w14:textId="77777777" w:rsidR="007F336F" w:rsidRPr="00966ACA" w:rsidRDefault="007F336F" w:rsidP="007F336F">
      <w:pPr>
        <w:pStyle w:val="Titre2"/>
        <w:spacing w:line="240" w:lineRule="auto"/>
      </w:pPr>
      <w:bookmarkStart w:id="15" w:name="_Toc526094750"/>
      <w:bookmarkStart w:id="16" w:name="_Toc20568525"/>
      <w:r>
        <w:t>OBSERVATIONS</w:t>
      </w:r>
      <w:bookmarkEnd w:id="15"/>
      <w:bookmarkEnd w:id="16"/>
    </w:p>
    <w:p w14:paraId="496D077E"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6C55931"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BFBA6A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50347C2D"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3739118E" w14:textId="77777777" w:rsidR="007F336F" w:rsidRDefault="007F336F" w:rsidP="007F336F">
      <w:pPr>
        <w:rPr>
          <w:b/>
          <w:color w:val="0000FF"/>
          <w:sz w:val="28"/>
          <w:szCs w:val="28"/>
        </w:rPr>
      </w:pPr>
      <w:r>
        <w:rPr>
          <w:b/>
          <w:color w:val="0000FF"/>
          <w:sz w:val="28"/>
          <w:szCs w:val="28"/>
        </w:rPr>
        <w:br w:type="page"/>
      </w:r>
    </w:p>
    <w:p w14:paraId="2363529F" w14:textId="3BFE1963" w:rsidR="007F336F" w:rsidRDefault="00905DCA" w:rsidP="007F336F">
      <w:pPr>
        <w:pStyle w:val="Titre1"/>
        <w:spacing w:line="240" w:lineRule="auto"/>
      </w:pPr>
      <w:bookmarkStart w:id="17" w:name="_Toc20568526"/>
      <w:r>
        <w:lastRenderedPageBreak/>
        <w:t xml:space="preserve">DECOUVERTE DE </w:t>
      </w:r>
      <w:r w:rsidR="00BF6FEA">
        <w:t>LA VIDEO</w:t>
      </w:r>
      <w:r w:rsidR="0089054B">
        <w:t>PROTECTION</w:t>
      </w:r>
      <w:bookmarkEnd w:id="17"/>
    </w:p>
    <w:p w14:paraId="34657607" w14:textId="0955A4F2" w:rsidR="007F336F" w:rsidRDefault="007F336F" w:rsidP="007F336F">
      <w:pPr>
        <w:rPr>
          <w:rFonts w:cs="Arial"/>
        </w:rPr>
      </w:pPr>
      <w:r w:rsidRPr="00A62097">
        <w:rPr>
          <w:rFonts w:cs="Arial"/>
        </w:rPr>
        <w:t>En v</w:t>
      </w:r>
      <w:r>
        <w:rPr>
          <w:rFonts w:cs="Arial"/>
        </w:rPr>
        <w:t xml:space="preserve">ous aidant, de la ressource numérique ci-dessous, répondez aux questions concernant </w:t>
      </w:r>
      <w:r w:rsidR="0089054B">
        <w:rPr>
          <w:rFonts w:cs="Arial"/>
        </w:rPr>
        <w:t>la vidéoprotection</w:t>
      </w:r>
      <w:r>
        <w:rPr>
          <w:rFonts w:cs="Arial"/>
        </w:rPr>
        <w:t>.</w:t>
      </w:r>
    </w:p>
    <w:p w14:paraId="198889EA" w14:textId="02A1605B" w:rsidR="00BF6FEA" w:rsidRDefault="00F540DA" w:rsidP="007F336F">
      <w:hyperlink r:id="rId20" w:history="1">
        <w:r w:rsidR="00BF6FEA" w:rsidRPr="00B64C7F">
          <w:rPr>
            <w:rStyle w:val="Lienhypertexte"/>
          </w:rPr>
          <w:t>https://fr.wikipedia.org/wiki/Vidéosurveillance</w:t>
        </w:r>
      </w:hyperlink>
    </w:p>
    <w:p w14:paraId="14EB7716" w14:textId="6B90EEE7" w:rsidR="007F336F" w:rsidRDefault="00905DCA" w:rsidP="007F336F">
      <w:pPr>
        <w:pStyle w:val="Titre2"/>
        <w:spacing w:line="240" w:lineRule="auto"/>
      </w:pPr>
      <w:bookmarkStart w:id="18" w:name="_Toc526094752"/>
      <w:bookmarkStart w:id="19" w:name="_Toc20568527"/>
      <w:r>
        <w:t>Quel terme officiel est utilisé en France</w:t>
      </w:r>
      <w:r w:rsidRPr="00905DCA">
        <w:rPr>
          <w:u w:val="none"/>
        </w:rPr>
        <w:t> ?</w:t>
      </w:r>
      <w:bookmarkEnd w:id="18"/>
      <w:bookmarkEnd w:id="19"/>
      <w:r w:rsidR="007F336F">
        <w:t xml:space="preserve"> </w:t>
      </w:r>
    </w:p>
    <w:p w14:paraId="28444D5A" w14:textId="5E66C986" w:rsidR="007F336F" w:rsidRDefault="00905DCA" w:rsidP="00905DCA">
      <w:pPr>
        <w:jc w:val="center"/>
        <w:rPr>
          <w:rFonts w:cs="Arial"/>
          <w:color w:val="FF0000"/>
        </w:rPr>
      </w:pPr>
      <w:r>
        <w:rPr>
          <w:rFonts w:cs="Arial"/>
        </w:rPr>
        <w:sym w:font="Symbol" w:char="F07F"/>
      </w:r>
      <w:r>
        <w:rPr>
          <w:rFonts w:cs="Arial"/>
        </w:rPr>
        <w:t xml:space="preserve"> Vidéosurveillance </w:t>
      </w:r>
      <w:r>
        <w:rPr>
          <w:rFonts w:cs="Arial"/>
        </w:rPr>
        <w:tab/>
      </w:r>
      <w:r>
        <w:rPr>
          <w:rFonts w:cs="Arial"/>
        </w:rPr>
        <w:tab/>
      </w:r>
      <w:r w:rsidRPr="00905DCA">
        <w:rPr>
          <w:rFonts w:cs="Arial"/>
          <w:b/>
          <w:bCs/>
          <w:color w:val="FF0000"/>
        </w:rPr>
        <w:t>X</w:t>
      </w:r>
      <w:r>
        <w:rPr>
          <w:rFonts w:cs="Arial"/>
        </w:rPr>
        <w:t xml:space="preserve"> Vidéoprotection</w:t>
      </w:r>
    </w:p>
    <w:p w14:paraId="2BFC1E57" w14:textId="744F5F7B" w:rsidR="007F336F" w:rsidRDefault="00905DCA" w:rsidP="007F336F">
      <w:pPr>
        <w:pStyle w:val="Titre2"/>
        <w:spacing w:line="240" w:lineRule="auto"/>
      </w:pPr>
      <w:bookmarkStart w:id="20" w:name="_Toc526094753"/>
      <w:bookmarkStart w:id="21" w:name="_Toc20568528"/>
      <w:r>
        <w:t xml:space="preserve">Quels sont les objectifs </w:t>
      </w:r>
      <w:r w:rsidR="005B5162">
        <w:t>principaux</w:t>
      </w:r>
      <w:r>
        <w:t xml:space="preserve"> de la vidéoprotection</w:t>
      </w:r>
      <w:r w:rsidR="007F336F" w:rsidRPr="009A4DBD">
        <w:t>.</w:t>
      </w:r>
      <w:bookmarkEnd w:id="20"/>
      <w:bookmarkEnd w:id="21"/>
    </w:p>
    <w:p w14:paraId="328FC902" w14:textId="77777777" w:rsidR="00905DCA" w:rsidRPr="00905DCA" w:rsidRDefault="00905DCA" w:rsidP="00905DCA"/>
    <w:tbl>
      <w:tblPr>
        <w:tblStyle w:val="Grilledutableau"/>
        <w:tblW w:w="0" w:type="auto"/>
        <w:jc w:val="center"/>
        <w:tblLook w:val="04A0" w:firstRow="1" w:lastRow="0" w:firstColumn="1" w:lastColumn="0" w:noHBand="0" w:noVBand="1"/>
      </w:tblPr>
      <w:tblGrid>
        <w:gridCol w:w="2235"/>
        <w:gridCol w:w="3260"/>
        <w:gridCol w:w="3711"/>
      </w:tblGrid>
      <w:tr w:rsidR="00E94996" w14:paraId="6F37A7D2" w14:textId="77777777" w:rsidTr="00B31A72">
        <w:trPr>
          <w:trHeight w:val="624"/>
          <w:jc w:val="center"/>
        </w:trPr>
        <w:tc>
          <w:tcPr>
            <w:tcW w:w="2235" w:type="dxa"/>
            <w:shd w:val="pct15" w:color="auto" w:fill="auto"/>
            <w:vAlign w:val="center"/>
          </w:tcPr>
          <w:p w14:paraId="54F90CD1" w14:textId="5AD8BC19" w:rsidR="00E94996" w:rsidRDefault="00E94996" w:rsidP="00B31A72">
            <w:pPr>
              <w:jc w:val="center"/>
              <w:rPr>
                <w:rFonts w:cs="Arial"/>
              </w:rPr>
            </w:pPr>
          </w:p>
        </w:tc>
        <w:tc>
          <w:tcPr>
            <w:tcW w:w="3260" w:type="dxa"/>
            <w:shd w:val="pct15" w:color="auto" w:fill="auto"/>
            <w:vAlign w:val="center"/>
          </w:tcPr>
          <w:p w14:paraId="716D824B" w14:textId="7F72BC28" w:rsidR="00E94996" w:rsidRPr="001C54BE" w:rsidRDefault="00905DCA" w:rsidP="00B31A72">
            <w:pPr>
              <w:jc w:val="center"/>
              <w:rPr>
                <w:rFonts w:cs="Arial"/>
              </w:rPr>
            </w:pPr>
            <w:r>
              <w:rPr>
                <w:rFonts w:cs="Arial"/>
              </w:rPr>
              <w:t>Objectifs</w:t>
            </w:r>
          </w:p>
        </w:tc>
        <w:tc>
          <w:tcPr>
            <w:tcW w:w="3711" w:type="dxa"/>
            <w:shd w:val="pct15" w:color="auto" w:fill="auto"/>
            <w:vAlign w:val="center"/>
          </w:tcPr>
          <w:p w14:paraId="112C6552" w14:textId="1D67261E" w:rsidR="00E94996" w:rsidRPr="001C54BE" w:rsidRDefault="005B5162" w:rsidP="00B31A72">
            <w:pPr>
              <w:jc w:val="center"/>
              <w:rPr>
                <w:rFonts w:cs="Arial"/>
              </w:rPr>
            </w:pPr>
            <w:r>
              <w:rPr>
                <w:rFonts w:cs="Arial"/>
              </w:rPr>
              <w:t>Explications</w:t>
            </w:r>
          </w:p>
        </w:tc>
      </w:tr>
      <w:tr w:rsidR="00905DCA" w14:paraId="645E967A" w14:textId="77777777" w:rsidTr="005B5162">
        <w:trPr>
          <w:trHeight w:val="624"/>
          <w:jc w:val="center"/>
        </w:trPr>
        <w:tc>
          <w:tcPr>
            <w:tcW w:w="2235" w:type="dxa"/>
            <w:vAlign w:val="center"/>
          </w:tcPr>
          <w:p w14:paraId="452E037F" w14:textId="6C56D2A6" w:rsidR="00905DCA" w:rsidRDefault="00905DCA" w:rsidP="00B31A72">
            <w:pPr>
              <w:jc w:val="center"/>
              <w:rPr>
                <w:rFonts w:cs="Arial"/>
              </w:rPr>
            </w:pPr>
            <w:r>
              <w:rPr>
                <w:rFonts w:cs="Arial"/>
              </w:rPr>
              <w:t>1</w:t>
            </w:r>
          </w:p>
        </w:tc>
        <w:tc>
          <w:tcPr>
            <w:tcW w:w="3260" w:type="dxa"/>
            <w:vAlign w:val="center"/>
          </w:tcPr>
          <w:p w14:paraId="114901AC" w14:textId="163E57D2" w:rsidR="00905DCA" w:rsidRPr="00D4488B" w:rsidRDefault="005B5162" w:rsidP="00B31A72">
            <w:pPr>
              <w:jc w:val="center"/>
              <w:rPr>
                <w:rFonts w:cs="Arial"/>
                <w:color w:val="FF0000"/>
              </w:rPr>
            </w:pPr>
            <w:r>
              <w:rPr>
                <w:rFonts w:cs="Arial"/>
                <w:color w:val="FF0000"/>
              </w:rPr>
              <w:t>Prévention de la criminalité</w:t>
            </w:r>
          </w:p>
        </w:tc>
        <w:tc>
          <w:tcPr>
            <w:tcW w:w="3711" w:type="dxa"/>
            <w:vAlign w:val="center"/>
          </w:tcPr>
          <w:p w14:paraId="38D1D17E" w14:textId="4FB5A912" w:rsidR="00905DCA" w:rsidRPr="005B5162" w:rsidRDefault="005B5162" w:rsidP="005B5162">
            <w:pPr>
              <w:jc w:val="left"/>
              <w:rPr>
                <w:rFonts w:cs="Arial"/>
                <w:color w:val="FF0000"/>
              </w:rPr>
            </w:pPr>
            <w:r w:rsidRPr="005B5162">
              <w:rPr>
                <w:rFonts w:cs="Arial"/>
                <w:color w:val="FF0000"/>
              </w:rPr>
              <w:t>La vidéoprotection permettrait l'augmentation des taux d'élucidation des crimes et délits. Seulement, ce taux est très faible, comme en France où les caméras de surveillance ne permettraient l'élucidation de 1 % à 3 % des infractions commises sur la voie publique</w:t>
            </w:r>
          </w:p>
        </w:tc>
      </w:tr>
      <w:tr w:rsidR="00905DCA" w14:paraId="7D878A93" w14:textId="77777777" w:rsidTr="005B5162">
        <w:trPr>
          <w:trHeight w:val="624"/>
          <w:jc w:val="center"/>
        </w:trPr>
        <w:tc>
          <w:tcPr>
            <w:tcW w:w="2235" w:type="dxa"/>
            <w:vAlign w:val="center"/>
          </w:tcPr>
          <w:p w14:paraId="1BBFC002" w14:textId="0EF06C30" w:rsidR="00905DCA" w:rsidRDefault="00905DCA" w:rsidP="00B31A72">
            <w:pPr>
              <w:jc w:val="center"/>
              <w:rPr>
                <w:rFonts w:cs="Arial"/>
              </w:rPr>
            </w:pPr>
            <w:r>
              <w:rPr>
                <w:rFonts w:cs="Arial"/>
              </w:rPr>
              <w:t>2</w:t>
            </w:r>
          </w:p>
        </w:tc>
        <w:tc>
          <w:tcPr>
            <w:tcW w:w="3260" w:type="dxa"/>
            <w:vAlign w:val="center"/>
          </w:tcPr>
          <w:p w14:paraId="2635BF9B" w14:textId="2A252516" w:rsidR="00905DCA" w:rsidRPr="00D4488B" w:rsidRDefault="005B5162" w:rsidP="00B31A72">
            <w:pPr>
              <w:jc w:val="center"/>
              <w:rPr>
                <w:rFonts w:cs="Arial"/>
                <w:color w:val="FF0000"/>
              </w:rPr>
            </w:pPr>
            <w:r>
              <w:rPr>
                <w:rFonts w:cs="Arial"/>
                <w:color w:val="FF0000"/>
              </w:rPr>
              <w:t>Sécurité routière</w:t>
            </w:r>
          </w:p>
        </w:tc>
        <w:tc>
          <w:tcPr>
            <w:tcW w:w="3711" w:type="dxa"/>
            <w:vAlign w:val="center"/>
          </w:tcPr>
          <w:p w14:paraId="77045D98" w14:textId="58A328F6" w:rsidR="00905DCA" w:rsidRPr="00D4488B" w:rsidRDefault="005B5162" w:rsidP="005B5162">
            <w:pPr>
              <w:jc w:val="left"/>
              <w:rPr>
                <w:rFonts w:cs="Arial"/>
                <w:color w:val="FF0000"/>
              </w:rPr>
            </w:pPr>
            <w:r w:rsidRPr="005B5162">
              <w:rPr>
                <w:rFonts w:cs="Arial"/>
                <w:color w:val="FF0000"/>
              </w:rPr>
              <w:t>La vidéo</w:t>
            </w:r>
            <w:r>
              <w:rPr>
                <w:rFonts w:cs="Arial"/>
                <w:color w:val="FF0000"/>
              </w:rPr>
              <w:t>protection</w:t>
            </w:r>
            <w:r w:rsidRPr="005B5162">
              <w:rPr>
                <w:rFonts w:cs="Arial"/>
                <w:color w:val="FF0000"/>
              </w:rPr>
              <w:t xml:space="preserve"> se développe pour l’accès en temps réel de la circulation routière des voies les plus fréquentées (autoroutes, voies rapides) ainsi que pour la détection d’accident. Des compagnies privées mesurent le niveau de circulation pour informer les conducteurs équipés d’un GPS. À ce jour, la vidéosurveillance n’est pas utilisée pour détecter les excès de vitesse</w:t>
            </w:r>
          </w:p>
        </w:tc>
      </w:tr>
      <w:tr w:rsidR="00905DCA" w14:paraId="772DC62E" w14:textId="77777777" w:rsidTr="005B5162">
        <w:trPr>
          <w:trHeight w:val="624"/>
          <w:jc w:val="center"/>
        </w:trPr>
        <w:tc>
          <w:tcPr>
            <w:tcW w:w="2235" w:type="dxa"/>
            <w:vAlign w:val="center"/>
          </w:tcPr>
          <w:p w14:paraId="53DC1B11" w14:textId="3B3B6F4F" w:rsidR="00905DCA" w:rsidRDefault="00905DCA" w:rsidP="00B31A72">
            <w:pPr>
              <w:jc w:val="center"/>
              <w:rPr>
                <w:rFonts w:cs="Arial"/>
              </w:rPr>
            </w:pPr>
            <w:r>
              <w:rPr>
                <w:rFonts w:cs="Arial"/>
              </w:rPr>
              <w:t>3</w:t>
            </w:r>
          </w:p>
        </w:tc>
        <w:tc>
          <w:tcPr>
            <w:tcW w:w="3260" w:type="dxa"/>
            <w:vAlign w:val="center"/>
          </w:tcPr>
          <w:p w14:paraId="3E074A25" w14:textId="20524AEB" w:rsidR="00905DCA" w:rsidRPr="00D4488B" w:rsidRDefault="005B5162" w:rsidP="00B31A72">
            <w:pPr>
              <w:jc w:val="center"/>
              <w:rPr>
                <w:rFonts w:cs="Arial"/>
                <w:color w:val="FF0000"/>
              </w:rPr>
            </w:pPr>
            <w:r>
              <w:rPr>
                <w:rFonts w:cs="Arial"/>
                <w:color w:val="FF0000"/>
              </w:rPr>
              <w:t>Sécurité industrielle</w:t>
            </w:r>
          </w:p>
        </w:tc>
        <w:tc>
          <w:tcPr>
            <w:tcW w:w="3711" w:type="dxa"/>
            <w:vAlign w:val="center"/>
          </w:tcPr>
          <w:p w14:paraId="38B447A8" w14:textId="5C559331" w:rsidR="00905DCA" w:rsidRPr="00D4488B" w:rsidRDefault="005B5162" w:rsidP="005B5162">
            <w:pPr>
              <w:jc w:val="left"/>
              <w:rPr>
                <w:rFonts w:cs="Arial"/>
                <w:color w:val="FF0000"/>
              </w:rPr>
            </w:pPr>
            <w:r w:rsidRPr="005B5162">
              <w:rPr>
                <w:rFonts w:cs="Arial"/>
                <w:color w:val="FF0000"/>
              </w:rPr>
              <w:t>Dans le domaine de la</w:t>
            </w:r>
            <w:r w:rsidRPr="005B5162">
              <w:rPr>
                <w:color w:val="FF0000"/>
              </w:rPr>
              <w:t> </w:t>
            </w:r>
            <w:r w:rsidRPr="005B5162">
              <w:rPr>
                <w:rFonts w:cs="Arial"/>
                <w:color w:val="FF0000"/>
              </w:rPr>
              <w:t>sécurité industrielle, des sites de production sont équipés de systèmes de</w:t>
            </w:r>
            <w:r w:rsidRPr="005B5162">
              <w:rPr>
                <w:color w:val="FF0000"/>
              </w:rPr>
              <w:t> </w:t>
            </w:r>
            <w:r w:rsidRPr="005B5162">
              <w:rPr>
                <w:rFonts w:cs="Arial"/>
                <w:color w:val="FF0000"/>
              </w:rPr>
              <w:t>vidéo</w:t>
            </w:r>
            <w:r>
              <w:rPr>
                <w:rFonts w:cs="Arial"/>
                <w:color w:val="FF0000"/>
              </w:rPr>
              <w:t>protection</w:t>
            </w:r>
            <w:r w:rsidRPr="005B5162">
              <w:rPr>
                <w:color w:val="FF0000"/>
              </w:rPr>
              <w:t> </w:t>
            </w:r>
            <w:r w:rsidRPr="005B5162">
              <w:rPr>
                <w:rFonts w:cs="Arial"/>
                <w:color w:val="FF0000"/>
              </w:rPr>
              <w:t>permettant notamment de multiplier les points d'observation en temps réel de l'état des installations et du déroulement du procédé.</w:t>
            </w:r>
          </w:p>
        </w:tc>
      </w:tr>
      <w:tr w:rsidR="00905DCA" w14:paraId="4216F520" w14:textId="77777777" w:rsidTr="005B5162">
        <w:trPr>
          <w:trHeight w:val="624"/>
          <w:jc w:val="center"/>
        </w:trPr>
        <w:tc>
          <w:tcPr>
            <w:tcW w:w="2235" w:type="dxa"/>
            <w:vAlign w:val="center"/>
          </w:tcPr>
          <w:p w14:paraId="3218BDDC" w14:textId="7085EFAB" w:rsidR="00905DCA" w:rsidRDefault="00905DCA" w:rsidP="00B31A72">
            <w:pPr>
              <w:jc w:val="center"/>
              <w:rPr>
                <w:rFonts w:cs="Arial"/>
              </w:rPr>
            </w:pPr>
            <w:r>
              <w:rPr>
                <w:rFonts w:cs="Arial"/>
              </w:rPr>
              <w:t>4</w:t>
            </w:r>
          </w:p>
        </w:tc>
        <w:tc>
          <w:tcPr>
            <w:tcW w:w="3260" w:type="dxa"/>
            <w:vAlign w:val="center"/>
          </w:tcPr>
          <w:p w14:paraId="7A38712B" w14:textId="235177D9" w:rsidR="00905DCA" w:rsidRPr="00D4488B" w:rsidRDefault="005B5162" w:rsidP="00B31A72">
            <w:pPr>
              <w:jc w:val="center"/>
              <w:rPr>
                <w:rFonts w:cs="Arial"/>
                <w:color w:val="FF0000"/>
              </w:rPr>
            </w:pPr>
            <w:r>
              <w:rPr>
                <w:rFonts w:cs="Arial"/>
                <w:color w:val="FF0000"/>
              </w:rPr>
              <w:t>Sûreté</w:t>
            </w:r>
          </w:p>
        </w:tc>
        <w:tc>
          <w:tcPr>
            <w:tcW w:w="3711" w:type="dxa"/>
            <w:vAlign w:val="center"/>
          </w:tcPr>
          <w:p w14:paraId="625A6D10" w14:textId="092E69B2" w:rsidR="00905DCA" w:rsidRPr="005B5162" w:rsidRDefault="005B5162" w:rsidP="005B5162">
            <w:pPr>
              <w:jc w:val="left"/>
              <w:rPr>
                <w:rFonts w:cs="Arial"/>
                <w:color w:val="FF0000"/>
              </w:rPr>
            </w:pPr>
            <w:r w:rsidRPr="005B5162">
              <w:rPr>
                <w:rFonts w:cs="Arial"/>
                <w:color w:val="FF0000"/>
              </w:rPr>
              <w:t>Au titre de la</w:t>
            </w:r>
            <w:r w:rsidRPr="005B5162">
              <w:rPr>
                <w:color w:val="FF0000"/>
              </w:rPr>
              <w:t> </w:t>
            </w:r>
            <w:r w:rsidRPr="005B5162">
              <w:rPr>
                <w:rFonts w:cs="Arial"/>
                <w:color w:val="FF0000"/>
              </w:rPr>
              <w:t>sûreté, divers lieux (sites industriels, installations stratégiques, objets du patrimoine...) sont vidéosurveillés pour prévenir les intrusions et les dégradations de la part de personnes malveillantes.</w:t>
            </w:r>
          </w:p>
        </w:tc>
      </w:tr>
    </w:tbl>
    <w:p w14:paraId="6F191584" w14:textId="77777777" w:rsidR="00E94996" w:rsidRPr="00E94996" w:rsidRDefault="00E94996" w:rsidP="00E94996"/>
    <w:p w14:paraId="58F4DD19" w14:textId="5756096E" w:rsidR="007F336F" w:rsidRPr="00563FD0" w:rsidRDefault="005B5162" w:rsidP="007F336F">
      <w:pPr>
        <w:pStyle w:val="Titre2"/>
        <w:spacing w:line="240" w:lineRule="auto"/>
      </w:pPr>
      <w:bookmarkStart w:id="22" w:name="_Toc526094754"/>
      <w:bookmarkStart w:id="23" w:name="_Toc20568529"/>
      <w:r>
        <w:t>Pour ou contre la vidéoprotection</w:t>
      </w:r>
      <w:r w:rsidR="007F336F" w:rsidRPr="00563FD0">
        <w:t>.</w:t>
      </w:r>
      <w:bookmarkEnd w:id="22"/>
      <w:bookmarkEnd w:id="23"/>
    </w:p>
    <w:tbl>
      <w:tblPr>
        <w:tblStyle w:val="Grilledutableau"/>
        <w:tblW w:w="0" w:type="auto"/>
        <w:jc w:val="center"/>
        <w:tblLook w:val="04A0" w:firstRow="1" w:lastRow="0" w:firstColumn="1" w:lastColumn="0" w:noHBand="0" w:noVBand="1"/>
      </w:tblPr>
      <w:tblGrid>
        <w:gridCol w:w="2935"/>
        <w:gridCol w:w="7271"/>
      </w:tblGrid>
      <w:tr w:rsidR="007F336F" w14:paraId="2D172CE6" w14:textId="77777777" w:rsidTr="005B5162">
        <w:trPr>
          <w:trHeight w:val="236"/>
          <w:jc w:val="center"/>
        </w:trPr>
        <w:tc>
          <w:tcPr>
            <w:tcW w:w="2935" w:type="dxa"/>
            <w:tcBorders>
              <w:bottom w:val="single" w:sz="4" w:space="0" w:color="auto"/>
            </w:tcBorders>
            <w:shd w:val="clear" w:color="auto" w:fill="D9D9D9" w:themeFill="background1" w:themeFillShade="D9"/>
            <w:vAlign w:val="center"/>
          </w:tcPr>
          <w:p w14:paraId="68BC11B5" w14:textId="4A0F63EB" w:rsidR="007F336F" w:rsidRDefault="005B5162" w:rsidP="00B31A72">
            <w:pPr>
              <w:jc w:val="center"/>
              <w:rPr>
                <w:rFonts w:cs="Arial"/>
              </w:rPr>
            </w:pPr>
            <w:r>
              <w:rPr>
                <w:rFonts w:cs="Arial"/>
              </w:rPr>
              <w:t>Pour ou contre</w:t>
            </w:r>
          </w:p>
        </w:tc>
        <w:tc>
          <w:tcPr>
            <w:tcW w:w="7271" w:type="dxa"/>
            <w:tcBorders>
              <w:bottom w:val="single" w:sz="4" w:space="0" w:color="auto"/>
            </w:tcBorders>
            <w:shd w:val="clear" w:color="auto" w:fill="D9D9D9" w:themeFill="background1" w:themeFillShade="D9"/>
            <w:vAlign w:val="center"/>
          </w:tcPr>
          <w:p w14:paraId="120035A8" w14:textId="5498394D" w:rsidR="007F336F" w:rsidRDefault="005B5162" w:rsidP="00B31A72">
            <w:pPr>
              <w:jc w:val="center"/>
              <w:rPr>
                <w:rFonts w:cs="Arial"/>
              </w:rPr>
            </w:pPr>
            <w:r>
              <w:rPr>
                <w:rFonts w:cs="Arial"/>
              </w:rPr>
              <w:t>Pourquoi ?</w:t>
            </w:r>
          </w:p>
        </w:tc>
      </w:tr>
      <w:tr w:rsidR="005B5162" w14:paraId="27EFCD73" w14:textId="77777777" w:rsidTr="00C0120C">
        <w:trPr>
          <w:trHeight w:val="849"/>
          <w:jc w:val="center"/>
        </w:trPr>
        <w:tc>
          <w:tcPr>
            <w:tcW w:w="2935" w:type="dxa"/>
            <w:shd w:val="clear" w:color="auto" w:fill="auto"/>
            <w:vAlign w:val="center"/>
          </w:tcPr>
          <w:p w14:paraId="0B2F976E" w14:textId="7B1030C4" w:rsidR="005B5162" w:rsidRDefault="005B5162" w:rsidP="00B31A72">
            <w:pPr>
              <w:jc w:val="center"/>
              <w:rPr>
                <w:rFonts w:cs="Arial"/>
              </w:rPr>
            </w:pPr>
            <w:r>
              <w:rPr>
                <w:rFonts w:cs="Arial"/>
              </w:rPr>
              <w:sym w:font="Symbol" w:char="F07F"/>
            </w:r>
            <w:r>
              <w:rPr>
                <w:rFonts w:cs="Arial"/>
              </w:rPr>
              <w:t xml:space="preserve"> Pour</w:t>
            </w:r>
          </w:p>
          <w:p w14:paraId="3C9E0230" w14:textId="2BB09F3A" w:rsidR="005B5162" w:rsidRDefault="005B5162" w:rsidP="00B31A72">
            <w:pPr>
              <w:jc w:val="center"/>
              <w:rPr>
                <w:rFonts w:cs="Arial"/>
              </w:rPr>
            </w:pPr>
            <w:r>
              <w:rPr>
                <w:rFonts w:cs="Arial"/>
              </w:rPr>
              <w:sym w:font="Symbol" w:char="F07F"/>
            </w:r>
            <w:r>
              <w:rPr>
                <w:rFonts w:cs="Arial"/>
              </w:rPr>
              <w:t xml:space="preserve"> Contre</w:t>
            </w:r>
          </w:p>
        </w:tc>
        <w:tc>
          <w:tcPr>
            <w:tcW w:w="7271" w:type="dxa"/>
            <w:shd w:val="clear" w:color="auto" w:fill="auto"/>
            <w:vAlign w:val="center"/>
          </w:tcPr>
          <w:p w14:paraId="14C6C13C" w14:textId="77777777" w:rsidR="005B5162" w:rsidRDefault="005B5162" w:rsidP="00B31A72">
            <w:pPr>
              <w:jc w:val="center"/>
              <w:rPr>
                <w:rFonts w:cs="Arial"/>
              </w:rPr>
            </w:pPr>
          </w:p>
        </w:tc>
      </w:tr>
    </w:tbl>
    <w:p w14:paraId="0128C35F" w14:textId="4856E7E5" w:rsidR="007F336F" w:rsidRDefault="007F336F" w:rsidP="007F336F">
      <w:pPr>
        <w:pStyle w:val="Titre1"/>
        <w:spacing w:line="240" w:lineRule="auto"/>
      </w:pPr>
      <w:bookmarkStart w:id="24" w:name="_Toc526094756"/>
      <w:bookmarkStart w:id="25" w:name="_Toc20568530"/>
      <w:r>
        <w:lastRenderedPageBreak/>
        <w:t xml:space="preserve">DECOUVERTE </w:t>
      </w:r>
      <w:bookmarkEnd w:id="24"/>
      <w:r w:rsidR="00AC2EF0">
        <w:t>DU SYSTEME</w:t>
      </w:r>
      <w:r w:rsidR="00BF6FEA">
        <w:t xml:space="preserve"> VT10</w:t>
      </w:r>
      <w:bookmarkEnd w:id="25"/>
      <w:r w:rsidR="00BF6FEA">
        <w:t xml:space="preserve"> </w:t>
      </w:r>
    </w:p>
    <w:p w14:paraId="13DBC3B2" w14:textId="1C825F57" w:rsidR="007F336F" w:rsidRDefault="007F336F" w:rsidP="007F336F">
      <w:pPr>
        <w:pStyle w:val="Titre2"/>
        <w:spacing w:line="240" w:lineRule="auto"/>
      </w:pPr>
      <w:r>
        <w:t xml:space="preserve"> </w:t>
      </w:r>
      <w:bookmarkStart w:id="26" w:name="_Toc526094757"/>
      <w:bookmarkStart w:id="27" w:name="_Toc20568531"/>
      <w:r>
        <w:t>Découverte des ensembles matériel</w:t>
      </w:r>
      <w:r w:rsidR="00564090">
        <w:t>s</w:t>
      </w:r>
      <w:r>
        <w:t>.</w:t>
      </w:r>
      <w:bookmarkEnd w:id="26"/>
      <w:bookmarkEnd w:id="27"/>
    </w:p>
    <w:p w14:paraId="70EF2F45" w14:textId="336F5C6B" w:rsidR="007F336F" w:rsidRDefault="007F336F" w:rsidP="007F336F">
      <w:r>
        <w:t xml:space="preserve">Le système </w:t>
      </w:r>
      <w:r w:rsidR="002A3185">
        <w:t>de vidéoprotection</w:t>
      </w:r>
      <w:r>
        <w:t xml:space="preserve"> est composé de </w:t>
      </w:r>
      <w:r w:rsidR="0095750E">
        <w:t>4</w:t>
      </w:r>
      <w:bookmarkStart w:id="28" w:name="_GoBack"/>
      <w:bookmarkEnd w:id="28"/>
      <w:r>
        <w:t xml:space="preserve"> </w:t>
      </w:r>
      <w:r w:rsidR="00564090">
        <w:t>ensembles distincts</w:t>
      </w:r>
      <w:r>
        <w:t>.</w:t>
      </w:r>
      <w:bookmarkStart w:id="29" w:name="_Toc525985890"/>
      <w:r>
        <w:t xml:space="preserve"> </w:t>
      </w:r>
    </w:p>
    <w:p w14:paraId="3BEEA5B4" w14:textId="2D7AC943" w:rsidR="00564090" w:rsidRDefault="00564090" w:rsidP="007F336F">
      <w:r>
        <w:t xml:space="preserve">Le mat de rue pour la position des caméras, Le CIBE pour la mise en place des alimentations et des connexions des caméras, Armoire de contrôle pour l’arrivée Fibre et l’enregistreur. </w:t>
      </w:r>
    </w:p>
    <w:p w14:paraId="3C1039E2" w14:textId="058C2327" w:rsidR="007F336F" w:rsidRDefault="00564090" w:rsidP="007F336F">
      <w:r>
        <w:t>C</w:t>
      </w:r>
      <w:r w:rsidR="007F336F">
        <w:t>ompléter l</w:t>
      </w:r>
      <w:r>
        <w:t>es</w:t>
      </w:r>
      <w:r w:rsidR="007F336F">
        <w:t xml:space="preserve"> photo</w:t>
      </w:r>
      <w:r>
        <w:t>s</w:t>
      </w:r>
      <w:r w:rsidR="007F336F">
        <w:t xml:space="preserve"> avec le nom du matériel sélectionné </w:t>
      </w:r>
      <w:r>
        <w:t>et ses caractéristiques principales</w:t>
      </w:r>
      <w:r w:rsidR="00091B50">
        <w:t xml:space="preserve"> et vérifier l’état</w:t>
      </w:r>
      <w:r w:rsidR="007F336F">
        <w:t> :</w:t>
      </w:r>
    </w:p>
    <w:p w14:paraId="11032F4F" w14:textId="4F4516B1" w:rsidR="00A5549E" w:rsidRDefault="00104856">
      <w:pPr>
        <w:jc w:val="left"/>
      </w:pPr>
      <w:r>
        <w:rPr>
          <w:noProof/>
        </w:rPr>
        <mc:AlternateContent>
          <mc:Choice Requires="wpg">
            <w:drawing>
              <wp:anchor distT="0" distB="0" distL="114300" distR="114300" simplePos="0" relativeHeight="251680768" behindDoc="0" locked="0" layoutInCell="1" allowOverlap="1" wp14:anchorId="28846629" wp14:editId="7C760C77">
                <wp:simplePos x="0" y="0"/>
                <wp:positionH relativeFrom="column">
                  <wp:posOffset>552768</wp:posOffset>
                </wp:positionH>
                <wp:positionV relativeFrom="paragraph">
                  <wp:posOffset>67628</wp:posOffset>
                </wp:positionV>
                <wp:extent cx="5877242" cy="3890327"/>
                <wp:effectExtent l="12700" t="12700" r="15875" b="0"/>
                <wp:wrapNone/>
                <wp:docPr id="47" name="Groupe 47"/>
                <wp:cNvGraphicFramePr/>
                <a:graphic xmlns:a="http://schemas.openxmlformats.org/drawingml/2006/main">
                  <a:graphicData uri="http://schemas.microsoft.com/office/word/2010/wordprocessingGroup">
                    <wpg:wgp>
                      <wpg:cNvGrpSpPr/>
                      <wpg:grpSpPr>
                        <a:xfrm>
                          <a:off x="0" y="0"/>
                          <a:ext cx="5877242" cy="3890327"/>
                          <a:chOff x="0" y="0"/>
                          <a:chExt cx="5877242" cy="3890327"/>
                        </a:xfrm>
                      </wpg:grpSpPr>
                      <pic:pic xmlns:pic="http://schemas.openxmlformats.org/drawingml/2006/picture">
                        <pic:nvPicPr>
                          <pic:cNvPr id="8" name="Image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644525" y="315912"/>
                            <a:ext cx="4766310" cy="3574415"/>
                          </a:xfrm>
                          <a:prstGeom prst="rect">
                            <a:avLst/>
                          </a:prstGeom>
                        </pic:spPr>
                      </pic:pic>
                      <wps:wsp>
                        <wps:cNvPr id="9" name="Bulle rectangulaire 9"/>
                        <wps:cNvSpPr/>
                        <wps:spPr>
                          <a:xfrm>
                            <a:off x="1614487" y="0"/>
                            <a:ext cx="1303655" cy="444500"/>
                          </a:xfrm>
                          <a:prstGeom prst="wedgeRectCallout">
                            <a:avLst>
                              <a:gd name="adj1" fmla="val -2990"/>
                              <a:gd name="adj2" fmla="val 23248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802B9D9" w14:textId="238D8460" w:rsidR="004E6545" w:rsidRPr="00A17536" w:rsidRDefault="004E6545" w:rsidP="00091B50">
                              <w:pPr>
                                <w:spacing w:after="0"/>
                                <w:jc w:val="center"/>
                                <w:rPr>
                                  <w:color w:val="FF0000"/>
                                </w:rPr>
                              </w:pPr>
                              <w:r w:rsidRPr="00A17536">
                                <w:rPr>
                                  <w:color w:val="FF0000"/>
                                </w:rPr>
                                <w:t>E</w:t>
                              </w:r>
                              <w:r>
                                <w:rPr>
                                  <w:color w:val="FF0000"/>
                                </w:rPr>
                                <w:t>cran de visualisation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Bulle rectangulaire 10"/>
                        <wps:cNvSpPr/>
                        <wps:spPr>
                          <a:xfrm>
                            <a:off x="4573587" y="642937"/>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1A77312" w14:textId="3BE5D89B" w:rsidR="004E6545" w:rsidRPr="00A17536" w:rsidRDefault="004E6545" w:rsidP="00091B50">
                              <w:pPr>
                                <w:spacing w:after="0"/>
                                <w:jc w:val="center"/>
                                <w:rPr>
                                  <w:color w:val="FF0000"/>
                                </w:rPr>
                              </w:pPr>
                              <w:r>
                                <w:rPr>
                                  <w:color w:val="FF0000"/>
                                </w:rPr>
                                <w:t>Mat et caméras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Bulle rectangulaire 11"/>
                        <wps:cNvSpPr/>
                        <wps:spPr>
                          <a:xfrm>
                            <a:off x="4316412" y="2343150"/>
                            <a:ext cx="1303655" cy="444500"/>
                          </a:xfrm>
                          <a:prstGeom prst="wedgeRectCallout">
                            <a:avLst>
                              <a:gd name="adj1" fmla="val -109433"/>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FFC5032" w14:textId="13853B5B" w:rsidR="004E6545" w:rsidRPr="00A17536" w:rsidRDefault="004E6545" w:rsidP="00091B50">
                              <w:pPr>
                                <w:spacing w:after="0"/>
                                <w:jc w:val="center"/>
                                <w:rPr>
                                  <w:color w:val="FF0000"/>
                                </w:rPr>
                              </w:pPr>
                              <w:r>
                                <w:rPr>
                                  <w:color w:val="FF0000"/>
                                </w:rPr>
                                <w:t>Coffret de raccordement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Bulle rectangulaire 12"/>
                        <wps:cNvSpPr/>
                        <wps:spPr>
                          <a:xfrm>
                            <a:off x="0" y="2057400"/>
                            <a:ext cx="1303655" cy="444500"/>
                          </a:xfrm>
                          <a:prstGeom prst="wedgeRectCallout">
                            <a:avLst>
                              <a:gd name="adj1" fmla="val 113912"/>
                              <a:gd name="adj2" fmla="val 14947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C8763AB" w14:textId="275F89F9" w:rsidR="004E6545" w:rsidRPr="00A17536" w:rsidRDefault="004E6545" w:rsidP="00091B50">
                              <w:pPr>
                                <w:spacing w:after="0"/>
                                <w:jc w:val="center"/>
                                <w:rPr>
                                  <w:color w:val="FF0000"/>
                                </w:rPr>
                              </w:pPr>
                              <w:r>
                                <w:rPr>
                                  <w:color w:val="FF0000"/>
                                </w:rPr>
                                <w:t xml:space="preserve"> Baie de vidéoprotection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846629" id="Groupe 47" o:spid="_x0000_s1032" style="position:absolute;margin-left:43.55pt;margin-top:5.35pt;width:462.75pt;height:306.3pt;z-index:251680768" coordsize="58772,389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">
                <v:shape id="Image 8" o:spid="_x0000_s1033" type="#_x0000_t75" style="position:absolute;left:6445;top:3159;width:47663;height:35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">
                  <v:imagedata r:id="rId22"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ulle rectangulaire 9" o:spid="_x0000_s1034" type="#_x0000_t61" style="position:absolute;left:16144;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" adj="10154,61016" fillcolor="white [3201]" strokecolor="#0070c0" strokeweight="1.5pt">
                  <v:textbox>
                    <w:txbxContent>
                      <w:p w14:paraId="1802B9D9" w14:textId="238D8460" w:rsidR="004E6545" w:rsidRPr="00A17536" w:rsidRDefault="004E6545" w:rsidP="00091B50">
                        <w:pPr>
                          <w:spacing w:after="0"/>
                          <w:jc w:val="center"/>
                          <w:rPr>
                            <w:color w:val="FF0000"/>
                          </w:rPr>
                        </w:pPr>
                        <w:r w:rsidRPr="00A17536">
                          <w:rPr>
                            <w:color w:val="FF0000"/>
                          </w:rPr>
                          <w:t>E</w:t>
                        </w:r>
                        <w:r>
                          <w:rPr>
                            <w:color w:val="FF0000"/>
                          </w:rPr>
                          <w:t>cran de visualisation</w:t>
                        </w:r>
                      </w:p>
                    </w:txbxContent>
                  </v:textbox>
                </v:shape>
                <v:shape id="Bulle rectangulaire 10" o:spid="_x0000_s1035" type="#_x0000_t61" style="position:absolute;left:45735;top:6429;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" adj="-12838,36850" fillcolor="white [3201]" strokecolor="#0070c0" strokeweight="1.5pt">
                  <v:textbox>
                    <w:txbxContent>
                      <w:p w14:paraId="41A77312" w14:textId="3BE5D89B" w:rsidR="004E6545" w:rsidRPr="00A17536" w:rsidRDefault="004E6545" w:rsidP="00091B50">
                        <w:pPr>
                          <w:spacing w:after="0"/>
                          <w:jc w:val="center"/>
                          <w:rPr>
                            <w:color w:val="FF0000"/>
                          </w:rPr>
                        </w:pPr>
                        <w:r>
                          <w:rPr>
                            <w:color w:val="FF0000"/>
                          </w:rPr>
                          <w:t>Mat et caméras</w:t>
                        </w:r>
                      </w:p>
                    </w:txbxContent>
                  </v:textbox>
                </v:shape>
                <v:shape id="Bulle rectangulaire 11" o:spid="_x0000_s1036" type="#_x0000_t61" style="position:absolute;left:43164;top:23431;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" adj="-12838,36850" fillcolor="white [3201]" strokecolor="#0070c0" strokeweight="1.5pt">
                  <v:textbox>
                    <w:txbxContent>
                      <w:p w14:paraId="2FFC5032" w14:textId="13853B5B" w:rsidR="004E6545" w:rsidRPr="00A17536" w:rsidRDefault="004E6545" w:rsidP="00091B50">
                        <w:pPr>
                          <w:spacing w:after="0"/>
                          <w:jc w:val="center"/>
                          <w:rPr>
                            <w:color w:val="FF0000"/>
                          </w:rPr>
                        </w:pPr>
                        <w:r>
                          <w:rPr>
                            <w:color w:val="FF0000"/>
                          </w:rPr>
                          <w:t>Coffret de raccordement</w:t>
                        </w:r>
                      </w:p>
                    </w:txbxContent>
                  </v:textbox>
                </v:shape>
                <v:shape id="Bulle rectangulaire 12" o:spid="_x0000_s1037" type="#_x0000_t61" style="position:absolute;top:20574;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" adj="35405,43086" fillcolor="white [3201]" strokecolor="#0070c0" strokeweight="1.5pt">
                  <v:textbox>
                    <w:txbxContent>
                      <w:p w14:paraId="7C8763AB" w14:textId="275F89F9" w:rsidR="004E6545" w:rsidRPr="00A17536" w:rsidRDefault="004E6545" w:rsidP="00091B50">
                        <w:pPr>
                          <w:spacing w:after="0"/>
                          <w:jc w:val="center"/>
                          <w:rPr>
                            <w:color w:val="FF0000"/>
                          </w:rPr>
                        </w:pPr>
                        <w:r>
                          <w:rPr>
                            <w:color w:val="FF0000"/>
                          </w:rPr>
                          <w:t xml:space="preserve"> Baie de vidéoprotection</w:t>
                        </w:r>
                      </w:p>
                    </w:txbxContent>
                  </v:textbox>
                </v:shape>
              </v:group>
            </w:pict>
          </mc:Fallback>
        </mc:AlternateContent>
      </w:r>
      <w:r w:rsidR="000A4DB7">
        <w:rPr>
          <w:noProof/>
        </w:rPr>
        <mc:AlternateContent>
          <mc:Choice Requires="wps">
            <w:drawing>
              <wp:anchor distT="0" distB="0" distL="114300" distR="114300" simplePos="0" relativeHeight="251691008" behindDoc="0" locked="0" layoutInCell="1" allowOverlap="1" wp14:anchorId="138EF7ED" wp14:editId="25F22A26">
                <wp:simplePos x="0" y="0"/>
                <wp:positionH relativeFrom="column">
                  <wp:posOffset>3467418</wp:posOffset>
                </wp:positionH>
                <wp:positionV relativeFrom="paragraph">
                  <wp:posOffset>4711065</wp:posOffset>
                </wp:positionV>
                <wp:extent cx="1303655" cy="629285"/>
                <wp:effectExtent l="12700" t="12700" r="804545" b="107315"/>
                <wp:wrapNone/>
                <wp:docPr id="17" name="Bulle rectangulaire 17"/>
                <wp:cNvGraphicFramePr/>
                <a:graphic xmlns:a="http://schemas.openxmlformats.org/drawingml/2006/main">
                  <a:graphicData uri="http://schemas.microsoft.com/office/word/2010/wordprocessingShape">
                    <wps:wsp>
                      <wps:cNvSpPr/>
                      <wps:spPr>
                        <a:xfrm>
                          <a:off x="0" y="0"/>
                          <a:ext cx="1303655" cy="629285"/>
                        </a:xfrm>
                        <a:prstGeom prst="wedgeRectCallout">
                          <a:avLst>
                            <a:gd name="adj1" fmla="val 109258"/>
                            <a:gd name="adj2" fmla="val 6291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C701E1" w14:textId="745F3F11" w:rsidR="004E6545" w:rsidRDefault="004E6545" w:rsidP="00091B50">
                            <w:pPr>
                              <w:spacing w:after="0"/>
                              <w:jc w:val="center"/>
                              <w:rPr>
                                <w:color w:val="FF0000"/>
                              </w:rPr>
                            </w:pPr>
                            <w:r>
                              <w:rPr>
                                <w:color w:val="FF0000"/>
                              </w:rPr>
                              <w:t>Caméra Tube</w:t>
                            </w:r>
                          </w:p>
                          <w:p w14:paraId="050361E5" w14:textId="60AC6C07" w:rsidR="00DC3B4E" w:rsidRPr="00A17536" w:rsidRDefault="00DC3B4E" w:rsidP="00091B50">
                            <w:pPr>
                              <w:spacing w:after="0"/>
                              <w:jc w:val="center"/>
                              <w:rPr>
                                <w:color w:val="FF0000"/>
                              </w:rPr>
                            </w:pPr>
                            <w:r>
                              <w:rPr>
                                <w:color w:val="FF0000"/>
                              </w:rPr>
                              <w:t>N°1 et N°2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8EF7ED" id="Bulle rectangulaire 17" o:spid="_x0000_s1038" type="#_x0000_t61" style="position:absolute;margin-left:273.05pt;margin-top:370.95pt;width:102.65pt;height:49.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" adj="34400,24391" fillcolor="white [3201]" strokecolor="#0070c0" strokeweight="1.5pt">
                <v:textbox>
                  <w:txbxContent>
                    <w:p w14:paraId="5CC701E1" w14:textId="745F3F11" w:rsidR="004E6545" w:rsidRDefault="004E6545" w:rsidP="00091B50">
                      <w:pPr>
                        <w:spacing w:after="0"/>
                        <w:jc w:val="center"/>
                        <w:rPr>
                          <w:color w:val="FF0000"/>
                        </w:rPr>
                      </w:pPr>
                      <w:r>
                        <w:rPr>
                          <w:color w:val="FF0000"/>
                        </w:rPr>
                        <w:t>Caméra Tube</w:t>
                      </w:r>
                    </w:p>
                    <w:p w14:paraId="050361E5" w14:textId="60AC6C07" w:rsidR="00DC3B4E" w:rsidRPr="00A17536" w:rsidRDefault="00DC3B4E" w:rsidP="00091B50">
                      <w:pPr>
                        <w:spacing w:after="0"/>
                        <w:jc w:val="center"/>
                        <w:rPr>
                          <w:color w:val="FF0000"/>
                        </w:rPr>
                      </w:pPr>
                      <w:r>
                        <w:rPr>
                          <w:color w:val="FF0000"/>
                        </w:rPr>
                        <w:t>N°1 et N°2</w:t>
                      </w:r>
                    </w:p>
                  </w:txbxContent>
                </v:textbox>
              </v:shape>
            </w:pict>
          </mc:Fallback>
        </mc:AlternateContent>
      </w:r>
      <w:r w:rsidR="000A4DB7">
        <w:rPr>
          <w:noProof/>
        </w:rPr>
        <mc:AlternateContent>
          <mc:Choice Requires="wpg">
            <w:drawing>
              <wp:anchor distT="0" distB="0" distL="114300" distR="114300" simplePos="0" relativeHeight="251689984" behindDoc="0" locked="0" layoutInCell="1" allowOverlap="1" wp14:anchorId="42FEC824" wp14:editId="056B615A">
                <wp:simplePos x="0" y="0"/>
                <wp:positionH relativeFrom="column">
                  <wp:posOffset>4999990</wp:posOffset>
                </wp:positionH>
                <wp:positionV relativeFrom="paragraph">
                  <wp:posOffset>4542473</wp:posOffset>
                </wp:positionV>
                <wp:extent cx="1173639" cy="2002314"/>
                <wp:effectExtent l="0" t="0" r="0" b="4445"/>
                <wp:wrapNone/>
                <wp:docPr id="20" name="Groupe 20"/>
                <wp:cNvGraphicFramePr/>
                <a:graphic xmlns:a="http://schemas.openxmlformats.org/drawingml/2006/main">
                  <a:graphicData uri="http://schemas.microsoft.com/office/word/2010/wordprocessingGroup">
                    <wpg:wgp>
                      <wpg:cNvGrpSpPr/>
                      <wpg:grpSpPr>
                        <a:xfrm>
                          <a:off x="0" y="0"/>
                          <a:ext cx="1173639" cy="2002314"/>
                          <a:chOff x="0" y="0"/>
                          <a:chExt cx="1173639" cy="2002314"/>
                        </a:xfrm>
                      </wpg:grpSpPr>
                      <pic:pic xmlns:pic="http://schemas.openxmlformats.org/drawingml/2006/picture">
                        <pic:nvPicPr>
                          <pic:cNvPr id="16" name="Image 16"/>
                          <pic:cNvPicPr>
                            <a:picLocks noChangeAspect="1"/>
                          </pic:cNvPicPr>
                        </pic:nvPicPr>
                        <pic:blipFill rotWithShape="1">
                          <a:blip r:embed="rId23" cstate="print">
                            <a:extLst>
                              <a:ext uri="{28A0092B-C50C-407E-A947-70E740481C1C}">
                                <a14:useLocalDpi xmlns:a14="http://schemas.microsoft.com/office/drawing/2010/main" val="0"/>
                              </a:ext>
                            </a:extLst>
                          </a:blip>
                          <a:srcRect l="25030" t="32282" r="32873"/>
                          <a:stretch/>
                        </pic:blipFill>
                        <pic:spPr bwMode="auto">
                          <a:xfrm rot="5400000">
                            <a:off x="100012" y="-100012"/>
                            <a:ext cx="964565" cy="1164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Image 18"/>
                          <pic:cNvPicPr>
                            <a:picLocks noChangeAspect="1"/>
                          </pic:cNvPicPr>
                        </pic:nvPicPr>
                        <pic:blipFill rotWithShape="1">
                          <a:blip r:embed="rId24" cstate="print">
                            <a:extLst>
                              <a:ext uri="{28A0092B-C50C-407E-A947-70E740481C1C}">
                                <a14:useLocalDpi xmlns:a14="http://schemas.microsoft.com/office/drawing/2010/main" val="0"/>
                              </a:ext>
                            </a:extLst>
                          </a:blip>
                          <a:srcRect r="31287"/>
                          <a:stretch/>
                        </pic:blipFill>
                        <pic:spPr bwMode="auto">
                          <a:xfrm rot="5400000">
                            <a:off x="50324" y="878999"/>
                            <a:ext cx="1074420" cy="11722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2AB4A4" id="Groupe 20" o:spid="_x0000_s1026" style="position:absolute;margin-left:393.7pt;margin-top:357.7pt;width:92.4pt;height:157.65pt;z-index:251689984" coordsize="11736,2002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">
                <v:shape id="Image 16" o:spid="_x0000_s1027" type="#_x0000_t75" style="position:absolute;left:1000;top:-1000;width:9645;height:1164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">
                  <v:imagedata r:id="rId25" o:title="" croptop="21156f" cropleft="16404f" cropright="21544f"/>
                </v:shape>
                <v:shape id="Image 18" o:spid="_x0000_s1028" type="#_x0000_t75" style="position:absolute;left:502;top:8790;width:10745;height:11722;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">
                  <v:imagedata r:id="rId26" o:title="" cropright="20504f"/>
                </v:shape>
              </v:group>
            </w:pict>
          </mc:Fallback>
        </mc:AlternateContent>
      </w:r>
      <w:r w:rsidR="001060D5">
        <w:rPr>
          <w:noProof/>
        </w:rPr>
        <mc:AlternateContent>
          <mc:Choice Requires="wps">
            <w:drawing>
              <wp:anchor distT="0" distB="0" distL="114300" distR="114300" simplePos="0" relativeHeight="251683840" behindDoc="0" locked="0" layoutInCell="1" allowOverlap="1" wp14:anchorId="22F850B9" wp14:editId="03827352">
                <wp:simplePos x="0" y="0"/>
                <wp:positionH relativeFrom="column">
                  <wp:posOffset>1554981</wp:posOffset>
                </wp:positionH>
                <wp:positionV relativeFrom="paragraph">
                  <wp:posOffset>4164631</wp:posOffset>
                </wp:positionV>
                <wp:extent cx="1303655" cy="444500"/>
                <wp:effectExtent l="711200" t="12700" r="17145" b="304800"/>
                <wp:wrapNone/>
                <wp:docPr id="14" name="Bulle rectangulaire 14"/>
                <wp:cNvGraphicFramePr/>
                <a:graphic xmlns:a="http://schemas.openxmlformats.org/drawingml/2006/main">
                  <a:graphicData uri="http://schemas.microsoft.com/office/word/2010/wordprocessingShape">
                    <wps:wsp>
                      <wps:cNvSpPr/>
                      <wps:spPr>
                        <a:xfrm>
                          <a:off x="0" y="0"/>
                          <a:ext cx="1303655" cy="444500"/>
                        </a:xfrm>
                        <a:prstGeom prst="wedgeRectCallout">
                          <a:avLst>
                            <a:gd name="adj1" fmla="val -102665"/>
                            <a:gd name="adj2" fmla="val 11338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B23DB24" w14:textId="28688F69" w:rsidR="004E6545" w:rsidRPr="00A17536" w:rsidRDefault="004E6545" w:rsidP="00091B50">
                            <w:pPr>
                              <w:spacing w:after="0"/>
                              <w:jc w:val="center"/>
                              <w:rPr>
                                <w:color w:val="FF0000"/>
                              </w:rPr>
                            </w:pPr>
                            <w:r>
                              <w:rPr>
                                <w:color w:val="FF0000"/>
                              </w:rPr>
                              <w:t>Caméra PTZ</w:t>
                            </w:r>
                            <w:r w:rsidR="00161946">
                              <w:rPr>
                                <w:color w:val="FF0000"/>
                              </w:rPr>
                              <w:t xml:space="preserve"> N°3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F850B9" id="Bulle rectangulaire 14" o:spid="_x0000_s1039" type="#_x0000_t61" style="position:absolute;margin-left:122.45pt;margin-top:327.9pt;width:102.65pt;height:3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" adj="-11376,35291" fillcolor="white [3201]" strokecolor="#0070c0" strokeweight="1.5pt">
                <v:textbox>
                  <w:txbxContent>
                    <w:p w14:paraId="0B23DB24" w14:textId="28688F69" w:rsidR="004E6545" w:rsidRPr="00A17536" w:rsidRDefault="004E6545" w:rsidP="00091B50">
                      <w:pPr>
                        <w:spacing w:after="0"/>
                        <w:jc w:val="center"/>
                        <w:rPr>
                          <w:color w:val="FF0000"/>
                        </w:rPr>
                      </w:pPr>
                      <w:r>
                        <w:rPr>
                          <w:color w:val="FF0000"/>
                        </w:rPr>
                        <w:t>Caméra PTZ</w:t>
                      </w:r>
                      <w:r w:rsidR="00161946">
                        <w:rPr>
                          <w:color w:val="FF0000"/>
                        </w:rPr>
                        <w:t xml:space="preserve"> N°3</w:t>
                      </w:r>
                    </w:p>
                  </w:txbxContent>
                </v:textbox>
              </v:shape>
            </w:pict>
          </mc:Fallback>
        </mc:AlternateContent>
      </w:r>
      <w:r w:rsidR="00A17536">
        <w:rPr>
          <w:noProof/>
        </w:rPr>
        <w:drawing>
          <wp:anchor distT="0" distB="0" distL="114300" distR="114300" simplePos="0" relativeHeight="251681792" behindDoc="0" locked="0" layoutInCell="1" allowOverlap="1" wp14:anchorId="3C00E1A8" wp14:editId="4EC7FA87">
            <wp:simplePos x="0" y="0"/>
            <wp:positionH relativeFrom="column">
              <wp:posOffset>249567</wp:posOffset>
            </wp:positionH>
            <wp:positionV relativeFrom="paragraph">
              <wp:posOffset>4524696</wp:posOffset>
            </wp:positionV>
            <wp:extent cx="1095923" cy="813061"/>
            <wp:effectExtent l="1588"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829.HEIC"/>
                    <pic:cNvPicPr/>
                  </pic:nvPicPr>
                  <pic:blipFill rotWithShape="1">
                    <a:blip r:embed="rId27" cstate="print">
                      <a:extLst>
                        <a:ext uri="{28A0092B-C50C-407E-A947-70E740481C1C}">
                          <a14:useLocalDpi xmlns:a14="http://schemas.microsoft.com/office/drawing/2010/main" val="0"/>
                        </a:ext>
                      </a:extLst>
                    </a:blip>
                    <a:srcRect t="16803" r="15893"/>
                    <a:stretch/>
                  </pic:blipFill>
                  <pic:spPr bwMode="auto">
                    <a:xfrm rot="5400000">
                      <a:off x="0" y="0"/>
                      <a:ext cx="1100214" cy="816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49E">
        <w:br w:type="page"/>
      </w:r>
    </w:p>
    <w:p w14:paraId="423A9B9A" w14:textId="0BB66708" w:rsidR="007F336F" w:rsidRDefault="00091B50" w:rsidP="007F336F">
      <w:r>
        <w:rPr>
          <w:noProof/>
        </w:rPr>
        <w:lastRenderedPageBreak/>
        <mc:AlternateContent>
          <mc:Choice Requires="wpg">
            <w:drawing>
              <wp:anchor distT="0" distB="0" distL="114300" distR="114300" simplePos="0" relativeHeight="251713536" behindDoc="0" locked="0" layoutInCell="1" allowOverlap="1" wp14:anchorId="6F9B60E4" wp14:editId="68E2E6BB">
                <wp:simplePos x="0" y="0"/>
                <wp:positionH relativeFrom="column">
                  <wp:posOffset>825182</wp:posOffset>
                </wp:positionH>
                <wp:positionV relativeFrom="paragraph">
                  <wp:posOffset>-84455</wp:posOffset>
                </wp:positionV>
                <wp:extent cx="5210809" cy="8570595"/>
                <wp:effectExtent l="0" t="12700" r="9525" b="1905"/>
                <wp:wrapNone/>
                <wp:docPr id="32" name="Groupe 32"/>
                <wp:cNvGraphicFramePr/>
                <a:graphic xmlns:a="http://schemas.openxmlformats.org/drawingml/2006/main">
                  <a:graphicData uri="http://schemas.microsoft.com/office/word/2010/wordprocessingGroup">
                    <wpg:wgp>
                      <wpg:cNvGrpSpPr/>
                      <wpg:grpSpPr>
                        <a:xfrm>
                          <a:off x="0" y="0"/>
                          <a:ext cx="5210809" cy="8570595"/>
                          <a:chOff x="0" y="0"/>
                          <a:chExt cx="5210809" cy="8570595"/>
                        </a:xfrm>
                      </wpg:grpSpPr>
                      <pic:pic xmlns:pic="http://schemas.openxmlformats.org/drawingml/2006/picture">
                        <pic:nvPicPr>
                          <pic:cNvPr id="21" name="Image 21"/>
                          <pic:cNvPicPr>
                            <a:picLocks noChangeAspect="1"/>
                          </pic:cNvPicPr>
                        </pic:nvPicPr>
                        <pic:blipFill rotWithShape="1">
                          <a:blip r:embed="rId28" cstate="print">
                            <a:extLst>
                              <a:ext uri="{28A0092B-C50C-407E-A947-70E740481C1C}">
                                <a14:useLocalDpi xmlns:a14="http://schemas.microsoft.com/office/drawing/2010/main" val="0"/>
                              </a:ext>
                            </a:extLst>
                          </a:blip>
                          <a:srcRect t="19985" b="22125"/>
                          <a:stretch/>
                        </pic:blipFill>
                        <pic:spPr bwMode="auto">
                          <a:xfrm rot="5400000">
                            <a:off x="-2399983" y="2487613"/>
                            <a:ext cx="8482965" cy="3683000"/>
                          </a:xfrm>
                          <a:prstGeom prst="rect">
                            <a:avLst/>
                          </a:prstGeom>
                          <a:ln>
                            <a:noFill/>
                          </a:ln>
                          <a:extLst>
                            <a:ext uri="{53640926-AAD7-44D8-BBD7-CCE9431645EC}">
                              <a14:shadowObscured xmlns:a14="http://schemas.microsoft.com/office/drawing/2010/main"/>
                            </a:ext>
                          </a:extLst>
                        </pic:spPr>
                      </pic:pic>
                      <wps:wsp>
                        <wps:cNvPr id="22" name="Bulle rectangulaire 22"/>
                        <wps:cNvSpPr/>
                        <wps:spPr>
                          <a:xfrm>
                            <a:off x="1386204" y="71438"/>
                            <a:ext cx="1192213" cy="444500"/>
                          </a:xfrm>
                          <a:prstGeom prst="wedgeRectCallout">
                            <a:avLst>
                              <a:gd name="adj1" fmla="val -96281"/>
                              <a:gd name="adj2" fmla="val 26845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C7457EC" w14:textId="5C301563" w:rsidR="00161946" w:rsidRPr="00A17536" w:rsidRDefault="00161946" w:rsidP="00091B50">
                              <w:pPr>
                                <w:spacing w:after="0"/>
                                <w:jc w:val="center"/>
                                <w:rPr>
                                  <w:color w:val="FF0000"/>
                                </w:rPr>
                              </w:pPr>
                              <w:r>
                                <w:rPr>
                                  <w:color w:val="FF0000"/>
                                </w:rPr>
                                <w:t>Disjoncteur différentiel Q0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Bulle rectangulaire 23"/>
                        <wps:cNvSpPr/>
                        <wps:spPr>
                          <a:xfrm>
                            <a:off x="2956242" y="0"/>
                            <a:ext cx="1303655" cy="444500"/>
                          </a:xfrm>
                          <a:prstGeom prst="wedgeRectCallout">
                            <a:avLst>
                              <a:gd name="adj1" fmla="val -171902"/>
                              <a:gd name="adj2" fmla="val 345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20AF2D9" w14:textId="2A1A4F2B" w:rsidR="00161946" w:rsidRPr="00A17536" w:rsidRDefault="00161946" w:rsidP="00091B50">
                              <w:pPr>
                                <w:spacing w:after="0"/>
                                <w:jc w:val="center"/>
                                <w:rPr>
                                  <w:color w:val="FF0000"/>
                                </w:rPr>
                              </w:pPr>
                              <w:r>
                                <w:rPr>
                                  <w:color w:val="FF0000"/>
                                </w:rPr>
                                <w:t>Bornier de connexion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Bulle rectangulaire 24"/>
                        <wps:cNvSpPr/>
                        <wps:spPr>
                          <a:xfrm>
                            <a:off x="3886517" y="600075"/>
                            <a:ext cx="1303655" cy="444500"/>
                          </a:xfrm>
                          <a:prstGeom prst="wedgeRectCallout">
                            <a:avLst>
                              <a:gd name="adj1" fmla="val -126968"/>
                              <a:gd name="adj2" fmla="val 1431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4C150D9" w14:textId="4C3AE117" w:rsidR="00161946" w:rsidRDefault="00161946" w:rsidP="00161946">
                              <w:pPr>
                                <w:spacing w:after="0"/>
                                <w:jc w:val="center"/>
                                <w:rPr>
                                  <w:color w:val="FF0000"/>
                                </w:rPr>
                              </w:pPr>
                              <w:r>
                                <w:rPr>
                                  <w:color w:val="FF0000"/>
                                </w:rPr>
                                <w:t>Alimentation switch</w:t>
                              </w:r>
                            </w:p>
                            <w:p w14:paraId="09DA193C" w14:textId="04F117F2" w:rsidR="00161946" w:rsidRPr="00A17536" w:rsidRDefault="00161946" w:rsidP="00161946">
                              <w:pPr>
                                <w:spacing w:after="0"/>
                                <w:jc w:val="center"/>
                                <w:rPr>
                                  <w:color w:val="FF0000"/>
                                </w:rPr>
                              </w:pPr>
                              <w:r>
                                <w:rPr>
                                  <w:color w:val="FF0000"/>
                                </w:rPr>
                                <w:t>U3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Bulle rectangulaire 25"/>
                        <wps:cNvSpPr/>
                        <wps:spPr>
                          <a:xfrm>
                            <a:off x="3888104" y="1271588"/>
                            <a:ext cx="1303655" cy="615950"/>
                          </a:xfrm>
                          <a:prstGeom prst="wedgeRectCallout">
                            <a:avLst>
                              <a:gd name="adj1" fmla="val -187246"/>
                              <a:gd name="adj2" fmla="val 8063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027BE06" w14:textId="6C257EA6" w:rsidR="00161946" w:rsidRPr="00A17536" w:rsidRDefault="00161946" w:rsidP="00091B50">
                              <w:pPr>
                                <w:spacing w:after="0"/>
                                <w:jc w:val="center"/>
                                <w:rPr>
                                  <w:color w:val="FF0000"/>
                                </w:rPr>
                              </w:pPr>
                              <w:r>
                                <w:rPr>
                                  <w:color w:val="FF0000"/>
                                </w:rPr>
                                <w:t>Alimentation Injecteur POE 48V U2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Bulle rectangulaire 26"/>
                        <wps:cNvSpPr/>
                        <wps:spPr>
                          <a:xfrm>
                            <a:off x="3891279" y="2028825"/>
                            <a:ext cx="1303655" cy="444500"/>
                          </a:xfrm>
                          <a:prstGeom prst="wedgeRectCallout">
                            <a:avLst>
                              <a:gd name="adj1" fmla="val -167518"/>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4FEAD95" w14:textId="24689855" w:rsidR="00161946" w:rsidRPr="00A17536" w:rsidRDefault="00161946" w:rsidP="00091B50">
                              <w:pPr>
                                <w:spacing w:after="0"/>
                                <w:jc w:val="center"/>
                                <w:rPr>
                                  <w:color w:val="FF0000"/>
                                </w:rPr>
                              </w:pPr>
                              <w:r>
                                <w:rPr>
                                  <w:color w:val="FF0000"/>
                                </w:rPr>
                                <w:t>Injecteur POE 24V MOD3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Bulle rectangulaire 27"/>
                        <wps:cNvSpPr/>
                        <wps:spPr>
                          <a:xfrm>
                            <a:off x="3897629" y="2743200"/>
                            <a:ext cx="1303655" cy="444500"/>
                          </a:xfrm>
                          <a:prstGeom prst="wedgeRectCallout">
                            <a:avLst>
                              <a:gd name="adj1" fmla="val -243139"/>
                              <a:gd name="adj2" fmla="val 12060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0576B7CE" w14:textId="24A7B9AB" w:rsidR="00091B50" w:rsidRPr="00A17536" w:rsidRDefault="00091B50" w:rsidP="00091B50">
                              <w:pPr>
                                <w:spacing w:after="0"/>
                                <w:jc w:val="center"/>
                                <w:rPr>
                                  <w:color w:val="FF0000"/>
                                </w:rPr>
                              </w:pPr>
                              <w:r>
                                <w:rPr>
                                  <w:color w:val="FF0000"/>
                                </w:rPr>
                                <w:t>Injecteur POE 48V MOD1</w:t>
                              </w:r>
                            </w:p>
                            <w:p w14:paraId="07466817" w14:textId="3AC4E2DB" w:rsidR="00161946" w:rsidRPr="00A17536" w:rsidRDefault="00161946" w:rsidP="00091B50">
                              <w:pPr>
                                <w:spacing w:after="0"/>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Bulle rectangulaire 28"/>
                        <wps:cNvSpPr/>
                        <wps:spPr>
                          <a:xfrm>
                            <a:off x="3884929" y="4400550"/>
                            <a:ext cx="1303655" cy="444500"/>
                          </a:xfrm>
                          <a:prstGeom prst="wedgeRectCallout">
                            <a:avLst>
                              <a:gd name="adj1" fmla="val -128064"/>
                              <a:gd name="adj2" fmla="val 152745"/>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F2CDA1F" w14:textId="154D3B5A" w:rsidR="00161946" w:rsidRPr="00A17536" w:rsidRDefault="00251A7E" w:rsidP="00091B50">
                              <w:pPr>
                                <w:spacing w:after="0"/>
                                <w:jc w:val="center"/>
                                <w:rPr>
                                  <w:color w:val="FF0000"/>
                                </w:rPr>
                              </w:pPr>
                              <w:r>
                                <w:rPr>
                                  <w:color w:val="FF0000"/>
                                </w:rPr>
                                <w:t xml:space="preserve">Prise Terminale Optique </w:t>
                              </w:r>
                              <w:r w:rsidR="00091B50">
                                <w:rPr>
                                  <w:color w:val="FF0000"/>
                                </w:rPr>
                                <w:t>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Bulle rectangulaire 29"/>
                        <wps:cNvSpPr/>
                        <wps:spPr>
                          <a:xfrm>
                            <a:off x="3899217" y="5457825"/>
                            <a:ext cx="1303655" cy="712470"/>
                          </a:xfrm>
                          <a:prstGeom prst="wedgeRectCallout">
                            <a:avLst>
                              <a:gd name="adj1" fmla="val -242044"/>
                              <a:gd name="adj2" fmla="val 31514"/>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54DB9BDC" w14:textId="77777777" w:rsidR="00091B50" w:rsidRDefault="00091B50" w:rsidP="00091B50">
                              <w:pPr>
                                <w:spacing w:after="0"/>
                                <w:jc w:val="center"/>
                                <w:rPr>
                                  <w:color w:val="FF0000"/>
                                </w:rPr>
                              </w:pPr>
                              <w:r>
                                <w:rPr>
                                  <w:color w:val="FF0000"/>
                                </w:rPr>
                                <w:t xml:space="preserve">Convertisseur Fibre / RJ45 </w:t>
                              </w:r>
                            </w:p>
                            <w:p w14:paraId="58BAE7C1" w14:textId="29DA2617" w:rsidR="00161946" w:rsidRPr="00A17536" w:rsidRDefault="00091B50" w:rsidP="00091B50">
                              <w:pPr>
                                <w:spacing w:after="0"/>
                                <w:jc w:val="center"/>
                                <w:rPr>
                                  <w:color w:val="FF0000"/>
                                </w:rPr>
                              </w:pPr>
                              <w:r>
                                <w:rPr>
                                  <w:color w:val="FF0000"/>
                                </w:rPr>
                                <w:t>MOD4</w:t>
                              </w:r>
                              <w:r w:rsidR="00161946">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Bulle rectangulaire 30"/>
                        <wps:cNvSpPr/>
                        <wps:spPr>
                          <a:xfrm>
                            <a:off x="3897629" y="7845425"/>
                            <a:ext cx="1303655" cy="479425"/>
                          </a:xfrm>
                          <a:prstGeom prst="wedgeRectCallout">
                            <a:avLst>
                              <a:gd name="adj1" fmla="val -208069"/>
                              <a:gd name="adj2" fmla="val -923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C1D16D7" w14:textId="19ECA4A4" w:rsidR="00161946" w:rsidRDefault="00091B50" w:rsidP="00091B50">
                              <w:pPr>
                                <w:spacing w:after="0"/>
                                <w:jc w:val="center"/>
                                <w:rPr>
                                  <w:color w:val="FF0000"/>
                                </w:rPr>
                              </w:pPr>
                              <w:r>
                                <w:rPr>
                                  <w:color w:val="FF0000"/>
                                </w:rPr>
                                <w:t>Switch POE</w:t>
                              </w:r>
                            </w:p>
                            <w:p w14:paraId="2674DD01" w14:textId="275F1ACC" w:rsidR="00091B50" w:rsidRPr="00A17536" w:rsidRDefault="00091B50" w:rsidP="00091B50">
                              <w:pPr>
                                <w:spacing w:after="0"/>
                                <w:jc w:val="center"/>
                                <w:rPr>
                                  <w:color w:val="FF0000"/>
                                </w:rPr>
                              </w:pPr>
                              <w:r>
                                <w:rPr>
                                  <w:color w:val="FF0000"/>
                                </w:rPr>
                                <w:t>MOD2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Bulle rectangulaire 31"/>
                        <wps:cNvSpPr/>
                        <wps:spPr>
                          <a:xfrm>
                            <a:off x="3907154" y="6843713"/>
                            <a:ext cx="1303655" cy="501650"/>
                          </a:xfrm>
                          <a:prstGeom prst="wedgeRectCallout">
                            <a:avLst>
                              <a:gd name="adj1" fmla="val -114913"/>
                              <a:gd name="adj2" fmla="val 95507"/>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D7C2BC0" w14:textId="4A8A2DFE" w:rsidR="00091B50" w:rsidRDefault="00091B50" w:rsidP="00091B50">
                              <w:pPr>
                                <w:spacing w:after="0"/>
                                <w:jc w:val="center"/>
                                <w:rPr>
                                  <w:color w:val="FF0000"/>
                                </w:rPr>
                              </w:pPr>
                              <w:r>
                                <w:rPr>
                                  <w:color w:val="FF0000"/>
                                </w:rPr>
                                <w:t>Connecteur RJ45</w:t>
                              </w:r>
                            </w:p>
                            <w:p w14:paraId="51591699" w14:textId="4C871CD4" w:rsidR="00091B50" w:rsidRPr="00A17536" w:rsidRDefault="00091B50" w:rsidP="00091B50">
                              <w:pPr>
                                <w:spacing w:after="0"/>
                                <w:jc w:val="center"/>
                                <w:rPr>
                                  <w:color w:val="FF0000"/>
                                </w:rPr>
                              </w:pPr>
                              <w:r>
                                <w:rPr>
                                  <w:color w:val="FF0000"/>
                                </w:rPr>
                                <w:t>X</w:t>
                              </w:r>
                              <w:r w:rsidR="00EC2C06">
                                <w:rPr>
                                  <w:color w:val="FF0000"/>
                                </w:rPr>
                                <w:t>F</w:t>
                              </w:r>
                              <w:r>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9B60E4" id="Groupe 32" o:spid="_x0000_s1040" style="position:absolute;left:0;text-align:left;margin-left:64.95pt;margin-top:-6.65pt;width:410.3pt;height:674.85pt;z-index:251713536" coordsize="52108,8570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">
                <v:shape id="Image 21" o:spid="_x0000_s1041" type="#_x0000_t75" style="position:absolute;left:-24000;top:24876;width:84829;height:36830;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">
                  <v:imagedata r:id="rId29" o:title="" croptop="13097f" cropbottom="14500f"/>
                </v:shape>
                <v:shape id="Bulle rectangulaire 22" o:spid="_x0000_s1042" type="#_x0000_t61" style="position:absolute;left:13862;top:714;width:11922;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" adj="-9997,68787" fillcolor="white [3201]" strokecolor="#0070c0" strokeweight="1.5pt">
                  <v:textbox>
                    <w:txbxContent>
                      <w:p w14:paraId="5C7457EC" w14:textId="5C301563" w:rsidR="00161946" w:rsidRPr="00A17536" w:rsidRDefault="00161946" w:rsidP="00091B50">
                        <w:pPr>
                          <w:spacing w:after="0"/>
                          <w:jc w:val="center"/>
                          <w:rPr>
                            <w:color w:val="FF0000"/>
                          </w:rPr>
                        </w:pPr>
                        <w:r>
                          <w:rPr>
                            <w:color w:val="FF0000"/>
                          </w:rPr>
                          <w:t>Disjoncteur différentiel Q0</w:t>
                        </w:r>
                      </w:p>
                    </w:txbxContent>
                  </v:textbox>
                </v:shape>
                <v:shape id="Bulle rectangulaire 23" o:spid="_x0000_s1043" type="#_x0000_t61" style="position:absolute;left:2956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" adj="-26331,85450" fillcolor="white [3201]" strokecolor="#0070c0" strokeweight="1.5pt">
                  <v:textbox>
                    <w:txbxContent>
                      <w:p w14:paraId="720AF2D9" w14:textId="2A1A4F2B" w:rsidR="00161946" w:rsidRPr="00A17536" w:rsidRDefault="00161946" w:rsidP="00091B50">
                        <w:pPr>
                          <w:spacing w:after="0"/>
                          <w:jc w:val="center"/>
                          <w:rPr>
                            <w:color w:val="FF0000"/>
                          </w:rPr>
                        </w:pPr>
                        <w:r>
                          <w:rPr>
                            <w:color w:val="FF0000"/>
                          </w:rPr>
                          <w:t>Bornier de connexion</w:t>
                        </w:r>
                      </w:p>
                    </w:txbxContent>
                  </v:textbox>
                </v:shape>
                <v:shape id="Bulle rectangulaire 24" o:spid="_x0000_s1044" type="#_x0000_t61" style="position:absolute;left:38865;top:6000;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" adj="-16625,41710" fillcolor="white [3201]" strokecolor="#0070c0" strokeweight="1.5pt">
                  <v:textbox>
                    <w:txbxContent>
                      <w:p w14:paraId="14C150D9" w14:textId="4C3AE117" w:rsidR="00161946" w:rsidRDefault="00161946" w:rsidP="00161946">
                        <w:pPr>
                          <w:spacing w:after="0"/>
                          <w:jc w:val="center"/>
                          <w:rPr>
                            <w:color w:val="FF0000"/>
                          </w:rPr>
                        </w:pPr>
                        <w:r>
                          <w:rPr>
                            <w:color w:val="FF0000"/>
                          </w:rPr>
                          <w:t>Alimentation switch</w:t>
                        </w:r>
                      </w:p>
                      <w:p w14:paraId="09DA193C" w14:textId="04F117F2" w:rsidR="00161946" w:rsidRPr="00A17536" w:rsidRDefault="00161946" w:rsidP="00161946">
                        <w:pPr>
                          <w:spacing w:after="0"/>
                          <w:jc w:val="center"/>
                          <w:rPr>
                            <w:color w:val="FF0000"/>
                          </w:rPr>
                        </w:pPr>
                        <w:r>
                          <w:rPr>
                            <w:color w:val="FF0000"/>
                          </w:rPr>
                          <w:t>U3</w:t>
                        </w:r>
                      </w:p>
                    </w:txbxContent>
                  </v:textbox>
                </v:shape>
                <v:shape id="Bulle rectangulaire 25" o:spid="_x0000_s1045" type="#_x0000_t61" style="position:absolute;left:38881;top:12715;width:13036;height:616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" adj="-29645,28218" fillcolor="white [3201]" strokecolor="#0070c0" strokeweight="1.5pt">
                  <v:textbox>
                    <w:txbxContent>
                      <w:p w14:paraId="5027BE06" w14:textId="6C257EA6" w:rsidR="00161946" w:rsidRPr="00A17536" w:rsidRDefault="00161946" w:rsidP="00091B50">
                        <w:pPr>
                          <w:spacing w:after="0"/>
                          <w:jc w:val="center"/>
                          <w:rPr>
                            <w:color w:val="FF0000"/>
                          </w:rPr>
                        </w:pPr>
                        <w:r>
                          <w:rPr>
                            <w:color w:val="FF0000"/>
                          </w:rPr>
                          <w:t>Alimentation Injecteur POE 48V U2</w:t>
                        </w:r>
                      </w:p>
                    </w:txbxContent>
                  </v:textbox>
                </v:shape>
                <v:shape id="Bulle rectangulaire 26" o:spid="_x0000_s1046" type="#_x0000_t61" style="position:absolute;left:38912;top:20288;width:13037;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" adj="-25384,36850" fillcolor="white [3201]" strokecolor="#0070c0" strokeweight="1.5pt">
                  <v:textbox>
                    <w:txbxContent>
                      <w:p w14:paraId="14FEAD95" w14:textId="24689855" w:rsidR="00161946" w:rsidRPr="00A17536" w:rsidRDefault="00161946" w:rsidP="00091B50">
                        <w:pPr>
                          <w:spacing w:after="0"/>
                          <w:jc w:val="center"/>
                          <w:rPr>
                            <w:color w:val="FF0000"/>
                          </w:rPr>
                        </w:pPr>
                        <w:r>
                          <w:rPr>
                            <w:color w:val="FF0000"/>
                          </w:rPr>
                          <w:t>Injecteur POE 24V MOD3</w:t>
                        </w:r>
                      </w:p>
                    </w:txbxContent>
                  </v:textbox>
                </v:shape>
                <v:shape id="Bulle rectangulaire 27" o:spid="_x0000_s1047" type="#_x0000_t61" style="position:absolute;left:38976;top:27432;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" adj="-41718,36850" fillcolor="white [3201]" strokecolor="#0070c0" strokeweight="1.5pt">
                  <v:textbox>
                    <w:txbxContent>
                      <w:p w14:paraId="0576B7CE" w14:textId="24A7B9AB" w:rsidR="00091B50" w:rsidRPr="00A17536" w:rsidRDefault="00091B50" w:rsidP="00091B50">
                        <w:pPr>
                          <w:spacing w:after="0"/>
                          <w:jc w:val="center"/>
                          <w:rPr>
                            <w:color w:val="FF0000"/>
                          </w:rPr>
                        </w:pPr>
                        <w:r>
                          <w:rPr>
                            <w:color w:val="FF0000"/>
                          </w:rPr>
                          <w:t>Injecteur POE 48V MOD1</w:t>
                        </w:r>
                      </w:p>
                      <w:p w14:paraId="07466817" w14:textId="3AC4E2DB" w:rsidR="00161946" w:rsidRPr="00A17536" w:rsidRDefault="00161946" w:rsidP="00091B50">
                        <w:pPr>
                          <w:spacing w:after="0"/>
                          <w:jc w:val="center"/>
                          <w:rPr>
                            <w:color w:val="FF0000"/>
                          </w:rPr>
                        </w:pPr>
                      </w:p>
                    </w:txbxContent>
                  </v:textbox>
                </v:shape>
                <v:shape id="Bulle rectangulaire 28" o:spid="_x0000_s1048" type="#_x0000_t61" style="position:absolute;left:38849;top:44005;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" adj="-16862,43793" fillcolor="white [3201]" strokecolor="#0070c0" strokeweight="1.5pt">
                  <v:textbox>
                    <w:txbxContent>
                      <w:p w14:paraId="5F2CDA1F" w14:textId="154D3B5A" w:rsidR="00161946" w:rsidRPr="00A17536" w:rsidRDefault="00251A7E" w:rsidP="00091B50">
                        <w:pPr>
                          <w:spacing w:after="0"/>
                          <w:jc w:val="center"/>
                          <w:rPr>
                            <w:color w:val="FF0000"/>
                          </w:rPr>
                        </w:pPr>
                        <w:r>
                          <w:rPr>
                            <w:color w:val="FF0000"/>
                          </w:rPr>
                          <w:t xml:space="preserve">Prise Terminale Optique </w:t>
                        </w:r>
                        <w:r w:rsidR="00091B50">
                          <w:rPr>
                            <w:color w:val="FF0000"/>
                          </w:rPr>
                          <w:t>PTO</w:t>
                        </w:r>
                      </w:p>
                    </w:txbxContent>
                  </v:textbox>
                </v:shape>
                <v:shape id="Bulle rectangulaire 29" o:spid="_x0000_s1049" type="#_x0000_t61" style="position:absolute;left:38992;top:54578;width:13036;height:71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" adj="-41482,17607" fillcolor="white [3201]" strokecolor="#0070c0" strokeweight="1.5pt">
                  <v:textbox>
                    <w:txbxContent>
                      <w:p w14:paraId="54DB9BDC" w14:textId="77777777" w:rsidR="00091B50" w:rsidRDefault="00091B50" w:rsidP="00091B50">
                        <w:pPr>
                          <w:spacing w:after="0"/>
                          <w:jc w:val="center"/>
                          <w:rPr>
                            <w:color w:val="FF0000"/>
                          </w:rPr>
                        </w:pPr>
                        <w:r>
                          <w:rPr>
                            <w:color w:val="FF0000"/>
                          </w:rPr>
                          <w:t xml:space="preserve">Convertisseur Fibre / RJ45 </w:t>
                        </w:r>
                      </w:p>
                      <w:p w14:paraId="58BAE7C1" w14:textId="29DA2617" w:rsidR="00161946" w:rsidRPr="00A17536" w:rsidRDefault="00091B50" w:rsidP="00091B50">
                        <w:pPr>
                          <w:spacing w:after="0"/>
                          <w:jc w:val="center"/>
                          <w:rPr>
                            <w:color w:val="FF0000"/>
                          </w:rPr>
                        </w:pPr>
                        <w:r>
                          <w:rPr>
                            <w:color w:val="FF0000"/>
                          </w:rPr>
                          <w:t>MOD4</w:t>
                        </w:r>
                        <w:r w:rsidR="00161946">
                          <w:rPr>
                            <w:color w:val="FF0000"/>
                          </w:rPr>
                          <w:t xml:space="preserve"> </w:t>
                        </w:r>
                      </w:p>
                    </w:txbxContent>
                  </v:textbox>
                </v:shape>
                <v:shape id="Bulle rectangulaire 30" o:spid="_x0000_s1050" type="#_x0000_t61" style="position:absolute;left:38976;top:78454;width:13036;height:47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" adj="-34143,-9140" fillcolor="white [3201]" strokecolor="#0070c0" strokeweight="1.5pt">
                  <v:textbox>
                    <w:txbxContent>
                      <w:p w14:paraId="1C1D16D7" w14:textId="19ECA4A4" w:rsidR="00161946" w:rsidRDefault="00091B50" w:rsidP="00091B50">
                        <w:pPr>
                          <w:spacing w:after="0"/>
                          <w:jc w:val="center"/>
                          <w:rPr>
                            <w:color w:val="FF0000"/>
                          </w:rPr>
                        </w:pPr>
                        <w:r>
                          <w:rPr>
                            <w:color w:val="FF0000"/>
                          </w:rPr>
                          <w:t>Switch POE</w:t>
                        </w:r>
                      </w:p>
                      <w:p w14:paraId="2674DD01" w14:textId="275F1ACC" w:rsidR="00091B50" w:rsidRPr="00A17536" w:rsidRDefault="00091B50" w:rsidP="00091B50">
                        <w:pPr>
                          <w:spacing w:after="0"/>
                          <w:jc w:val="center"/>
                          <w:rPr>
                            <w:color w:val="FF0000"/>
                          </w:rPr>
                        </w:pPr>
                        <w:r>
                          <w:rPr>
                            <w:color w:val="FF0000"/>
                          </w:rPr>
                          <w:t>MOD2</w:t>
                        </w:r>
                      </w:p>
                    </w:txbxContent>
                  </v:textbox>
                </v:shape>
                <v:shape id="Bulle rectangulaire 31" o:spid="_x0000_s1051" type="#_x0000_t61" style="position:absolute;left:39071;top:68437;width:13037;height:50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" adj="-14021,31430" fillcolor="white [3201]" strokecolor="#0070c0" strokeweight="1.5pt">
                  <v:textbox>
                    <w:txbxContent>
                      <w:p w14:paraId="2D7C2BC0" w14:textId="4A8A2DFE" w:rsidR="00091B50" w:rsidRDefault="00091B50" w:rsidP="00091B50">
                        <w:pPr>
                          <w:spacing w:after="0"/>
                          <w:jc w:val="center"/>
                          <w:rPr>
                            <w:color w:val="FF0000"/>
                          </w:rPr>
                        </w:pPr>
                        <w:r>
                          <w:rPr>
                            <w:color w:val="FF0000"/>
                          </w:rPr>
                          <w:t>Connecteur RJ45</w:t>
                        </w:r>
                      </w:p>
                      <w:p w14:paraId="51591699" w14:textId="4C871CD4" w:rsidR="00091B50" w:rsidRPr="00A17536" w:rsidRDefault="00091B50" w:rsidP="00091B50">
                        <w:pPr>
                          <w:spacing w:after="0"/>
                          <w:jc w:val="center"/>
                          <w:rPr>
                            <w:color w:val="FF0000"/>
                          </w:rPr>
                        </w:pPr>
                        <w:r>
                          <w:rPr>
                            <w:color w:val="FF0000"/>
                          </w:rPr>
                          <w:t>X</w:t>
                        </w:r>
                        <w:r w:rsidR="00EC2C06">
                          <w:rPr>
                            <w:color w:val="FF0000"/>
                          </w:rPr>
                          <w:t>F</w:t>
                        </w:r>
                        <w:r>
                          <w:rPr>
                            <w:color w:val="FF0000"/>
                          </w:rPr>
                          <w:t>1</w:t>
                        </w:r>
                      </w:p>
                    </w:txbxContent>
                  </v:textbox>
                </v:shape>
              </v:group>
            </w:pict>
          </mc:Fallback>
        </mc:AlternateContent>
      </w:r>
    </w:p>
    <w:p w14:paraId="5D703BBC" w14:textId="61301ADF" w:rsidR="007F336F" w:rsidRDefault="007F336F" w:rsidP="007F336F"/>
    <w:p w14:paraId="35B07E81" w14:textId="7201D951" w:rsidR="007F336F" w:rsidRDefault="007F336F" w:rsidP="007F336F"/>
    <w:p w14:paraId="4EF1E138" w14:textId="2CCC9BA2" w:rsidR="007F336F" w:rsidRDefault="007F336F" w:rsidP="007F336F"/>
    <w:p w14:paraId="305A10B0" w14:textId="43CDEA61" w:rsidR="007F336F" w:rsidRDefault="007F336F" w:rsidP="007F336F"/>
    <w:p w14:paraId="0A3F06A2" w14:textId="2E43616F" w:rsidR="007F336F" w:rsidRDefault="007F336F" w:rsidP="007F336F"/>
    <w:p w14:paraId="2EEE2E66" w14:textId="2E3B7E5F" w:rsidR="007F336F" w:rsidRDefault="007F336F" w:rsidP="007F336F"/>
    <w:p w14:paraId="0276C5B7" w14:textId="70D2EE52" w:rsidR="007F336F" w:rsidRDefault="007F336F" w:rsidP="007F336F"/>
    <w:p w14:paraId="218BBBF9" w14:textId="4C401799" w:rsidR="007F336F" w:rsidRDefault="007F336F" w:rsidP="007F336F"/>
    <w:p w14:paraId="08B705AC" w14:textId="6956B659" w:rsidR="007F336F" w:rsidRDefault="007F336F" w:rsidP="007F336F"/>
    <w:p w14:paraId="7061432A" w14:textId="77777777" w:rsidR="007F336F" w:rsidRDefault="007F336F" w:rsidP="007F336F"/>
    <w:p w14:paraId="5E5A9E7D" w14:textId="77777777" w:rsidR="007F336F" w:rsidRDefault="007F336F" w:rsidP="007F336F"/>
    <w:p w14:paraId="557F018B" w14:textId="77777777" w:rsidR="007F336F" w:rsidRDefault="007F336F" w:rsidP="007F336F"/>
    <w:p w14:paraId="046B0D10" w14:textId="49B1E374" w:rsidR="007F336F" w:rsidRDefault="007F336F" w:rsidP="007F336F"/>
    <w:p w14:paraId="19E0D0F1" w14:textId="1F4CCFC9" w:rsidR="007F336F" w:rsidRDefault="007F336F" w:rsidP="007F336F"/>
    <w:p w14:paraId="60BC74E1" w14:textId="5B390B86" w:rsidR="007F336F" w:rsidRDefault="007F336F" w:rsidP="007F336F"/>
    <w:p w14:paraId="38DCD8F2" w14:textId="77777777" w:rsidR="007F336F" w:rsidRDefault="007F336F" w:rsidP="007F336F"/>
    <w:p w14:paraId="0B7B8366" w14:textId="73EDE17F" w:rsidR="007F336F" w:rsidRDefault="007F336F" w:rsidP="007F336F"/>
    <w:p w14:paraId="1C6C9E79" w14:textId="0A0BD1F8" w:rsidR="007F336F" w:rsidRDefault="007F336F" w:rsidP="007F336F"/>
    <w:p w14:paraId="0E084733" w14:textId="7B17AC63" w:rsidR="007F336F" w:rsidRDefault="007F336F" w:rsidP="007F336F"/>
    <w:p w14:paraId="6EA02EB0" w14:textId="393DEBA3" w:rsidR="007F336F" w:rsidRDefault="007F336F" w:rsidP="007F336F"/>
    <w:p w14:paraId="122C1ADD" w14:textId="34CF8531" w:rsidR="007F336F" w:rsidRDefault="007F336F" w:rsidP="007F336F"/>
    <w:p w14:paraId="410F4CC1" w14:textId="3F1C38C9" w:rsidR="007F336F" w:rsidRDefault="007F336F" w:rsidP="007F336F"/>
    <w:p w14:paraId="030051FF" w14:textId="2871F196" w:rsidR="007F336F" w:rsidRDefault="007F336F" w:rsidP="007F336F"/>
    <w:p w14:paraId="3E565ADC" w14:textId="328E147A" w:rsidR="007F336F" w:rsidRDefault="007F336F" w:rsidP="007F336F"/>
    <w:p w14:paraId="11E87EBF" w14:textId="24B3A9DF" w:rsidR="00A5549E" w:rsidRDefault="00A5549E">
      <w:pPr>
        <w:jc w:val="left"/>
      </w:pPr>
      <w:bookmarkStart w:id="30" w:name="_Toc526094758"/>
      <w:r>
        <w:br w:type="page"/>
      </w:r>
    </w:p>
    <w:tbl>
      <w:tblPr>
        <w:tblpPr w:leftFromText="141" w:rightFromText="141" w:vertAnchor="page" w:horzAnchor="margin" w:tblpXSpec="center" w:tblpY="162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828"/>
        <w:gridCol w:w="992"/>
        <w:gridCol w:w="992"/>
        <w:gridCol w:w="992"/>
        <w:gridCol w:w="1418"/>
      </w:tblGrid>
      <w:tr w:rsidR="00161946" w14:paraId="09D9195A" w14:textId="77777777" w:rsidTr="00832E28">
        <w:trPr>
          <w:trHeight w:val="567"/>
        </w:trPr>
        <w:tc>
          <w:tcPr>
            <w:tcW w:w="1129" w:type="dxa"/>
            <w:shd w:val="clear" w:color="auto" w:fill="D9D9D9"/>
            <w:vAlign w:val="center"/>
          </w:tcPr>
          <w:p w14:paraId="7A7CBCCE" w14:textId="77777777" w:rsidR="00161946" w:rsidRPr="009F1C13" w:rsidRDefault="00161946" w:rsidP="00091B50">
            <w:pPr>
              <w:spacing w:after="0"/>
              <w:jc w:val="center"/>
              <w:rPr>
                <w:rFonts w:cs="Arial"/>
                <w:b/>
                <w:sz w:val="16"/>
                <w:szCs w:val="16"/>
              </w:rPr>
            </w:pPr>
            <w:r w:rsidRPr="009F1C13">
              <w:rPr>
                <w:rFonts w:cs="Arial"/>
                <w:b/>
                <w:sz w:val="16"/>
                <w:szCs w:val="16"/>
              </w:rPr>
              <w:lastRenderedPageBreak/>
              <w:t>Appareils</w:t>
            </w:r>
          </w:p>
        </w:tc>
        <w:tc>
          <w:tcPr>
            <w:tcW w:w="3828" w:type="dxa"/>
            <w:shd w:val="clear" w:color="auto" w:fill="D9D9D9"/>
            <w:vAlign w:val="center"/>
          </w:tcPr>
          <w:p w14:paraId="1E6435AE" w14:textId="77777777" w:rsidR="00161946" w:rsidRPr="00261517" w:rsidRDefault="00161946" w:rsidP="00091B50">
            <w:pPr>
              <w:spacing w:after="0"/>
              <w:jc w:val="center"/>
              <w:rPr>
                <w:rFonts w:cs="Arial"/>
                <w:b/>
                <w:sz w:val="16"/>
                <w:szCs w:val="16"/>
              </w:rPr>
            </w:pPr>
            <w:r w:rsidRPr="00261517">
              <w:rPr>
                <w:rFonts w:cs="Arial"/>
                <w:b/>
                <w:sz w:val="16"/>
                <w:szCs w:val="16"/>
              </w:rPr>
              <w:t>Désignation</w:t>
            </w:r>
          </w:p>
        </w:tc>
        <w:tc>
          <w:tcPr>
            <w:tcW w:w="992" w:type="dxa"/>
            <w:shd w:val="clear" w:color="auto" w:fill="D9D9D9"/>
            <w:vAlign w:val="center"/>
          </w:tcPr>
          <w:p w14:paraId="056C1E05" w14:textId="77777777" w:rsidR="00161946" w:rsidRPr="009F1C13" w:rsidRDefault="00161946" w:rsidP="00091B50">
            <w:pPr>
              <w:spacing w:after="0"/>
              <w:jc w:val="center"/>
              <w:rPr>
                <w:rFonts w:cs="Arial"/>
                <w:b/>
                <w:sz w:val="16"/>
                <w:szCs w:val="16"/>
              </w:rPr>
            </w:pPr>
            <w:r w:rsidRPr="009F1C13">
              <w:rPr>
                <w:rFonts w:cs="Arial"/>
                <w:b/>
                <w:sz w:val="16"/>
                <w:szCs w:val="16"/>
              </w:rPr>
              <w:t>Présence</w:t>
            </w:r>
          </w:p>
        </w:tc>
        <w:tc>
          <w:tcPr>
            <w:tcW w:w="992" w:type="dxa"/>
            <w:shd w:val="clear" w:color="auto" w:fill="D9D9D9"/>
            <w:vAlign w:val="center"/>
          </w:tcPr>
          <w:p w14:paraId="1FC85613" w14:textId="77777777" w:rsidR="00161946" w:rsidRPr="009F1C13" w:rsidRDefault="00161946" w:rsidP="00091B50">
            <w:pPr>
              <w:spacing w:after="0"/>
              <w:jc w:val="center"/>
              <w:rPr>
                <w:rFonts w:cs="Arial"/>
                <w:b/>
                <w:sz w:val="16"/>
                <w:szCs w:val="16"/>
              </w:rPr>
            </w:pPr>
            <w:r w:rsidRPr="009F1C13">
              <w:rPr>
                <w:rFonts w:cs="Arial"/>
                <w:b/>
                <w:sz w:val="16"/>
                <w:szCs w:val="16"/>
              </w:rPr>
              <w:t>État Matériel</w:t>
            </w:r>
          </w:p>
        </w:tc>
        <w:tc>
          <w:tcPr>
            <w:tcW w:w="992" w:type="dxa"/>
            <w:shd w:val="clear" w:color="auto" w:fill="D9D9D9"/>
            <w:vAlign w:val="center"/>
          </w:tcPr>
          <w:p w14:paraId="639AC97A" w14:textId="77777777" w:rsidR="00161946" w:rsidRPr="009F1C13" w:rsidRDefault="00161946" w:rsidP="00091B50">
            <w:pPr>
              <w:spacing w:after="0"/>
              <w:jc w:val="center"/>
              <w:rPr>
                <w:rFonts w:cs="Arial"/>
                <w:b/>
                <w:sz w:val="16"/>
                <w:szCs w:val="16"/>
              </w:rPr>
            </w:pPr>
            <w:r w:rsidRPr="009F1C13">
              <w:rPr>
                <w:rFonts w:cs="Arial"/>
                <w:b/>
                <w:sz w:val="16"/>
                <w:szCs w:val="16"/>
              </w:rPr>
              <w:t>CE et/ou NF</w:t>
            </w:r>
          </w:p>
        </w:tc>
        <w:tc>
          <w:tcPr>
            <w:tcW w:w="1418" w:type="dxa"/>
            <w:shd w:val="clear" w:color="auto" w:fill="D9D9D9"/>
            <w:vAlign w:val="center"/>
          </w:tcPr>
          <w:p w14:paraId="44303E76" w14:textId="77777777" w:rsidR="00161946" w:rsidRPr="009F1C13" w:rsidRDefault="00161946" w:rsidP="00091B50">
            <w:pPr>
              <w:spacing w:after="0"/>
              <w:jc w:val="center"/>
              <w:rPr>
                <w:rFonts w:cs="Arial"/>
                <w:b/>
                <w:sz w:val="16"/>
                <w:szCs w:val="16"/>
              </w:rPr>
            </w:pPr>
            <w:r w:rsidRPr="009F1C13">
              <w:rPr>
                <w:rFonts w:cs="Arial"/>
                <w:b/>
                <w:sz w:val="16"/>
                <w:szCs w:val="16"/>
              </w:rPr>
              <w:t>Position</w:t>
            </w:r>
            <w:r>
              <w:rPr>
                <w:rFonts w:cs="Arial"/>
                <w:b/>
                <w:sz w:val="16"/>
                <w:szCs w:val="16"/>
              </w:rPr>
              <w:t>nement correct</w:t>
            </w:r>
          </w:p>
        </w:tc>
      </w:tr>
      <w:tr w:rsidR="00161946" w14:paraId="375B63E8" w14:textId="77777777" w:rsidTr="00832E28">
        <w:trPr>
          <w:trHeight w:val="567"/>
        </w:trPr>
        <w:tc>
          <w:tcPr>
            <w:tcW w:w="1129" w:type="dxa"/>
            <w:shd w:val="clear" w:color="auto" w:fill="D9D9D9"/>
            <w:vAlign w:val="center"/>
          </w:tcPr>
          <w:p w14:paraId="68AE350F" w14:textId="4A988F55" w:rsidR="00161946" w:rsidRPr="002D40BE" w:rsidRDefault="00091B50" w:rsidP="00BE6A0E">
            <w:pPr>
              <w:contextualSpacing/>
              <w:jc w:val="center"/>
              <w:rPr>
                <w:rFonts w:cs="Arial"/>
                <w:b/>
                <w:sz w:val="16"/>
                <w:szCs w:val="16"/>
              </w:rPr>
            </w:pPr>
            <w:r>
              <w:rPr>
                <w:rFonts w:cs="Arial"/>
                <w:b/>
                <w:sz w:val="16"/>
                <w:szCs w:val="16"/>
              </w:rPr>
              <w:t>Q0</w:t>
            </w:r>
          </w:p>
        </w:tc>
        <w:tc>
          <w:tcPr>
            <w:tcW w:w="3828" w:type="dxa"/>
            <w:vAlign w:val="center"/>
          </w:tcPr>
          <w:p w14:paraId="0A6B69EF" w14:textId="22CA63C1" w:rsidR="00161946" w:rsidRPr="001707E4" w:rsidRDefault="00091B50" w:rsidP="00BE6A0E">
            <w:pPr>
              <w:contextualSpacing/>
              <w:jc w:val="center"/>
              <w:rPr>
                <w:rFonts w:eastAsia="MS Gothic" w:cs="Minion Pro SmBd Ital"/>
                <w:color w:val="FF0000"/>
                <w:sz w:val="16"/>
                <w:szCs w:val="16"/>
              </w:rPr>
            </w:pPr>
            <w:r>
              <w:rPr>
                <w:rFonts w:eastAsia="MS Gothic" w:cs="Minion Pro SmBd Ital"/>
                <w:color w:val="FF0000"/>
                <w:sz w:val="16"/>
                <w:szCs w:val="16"/>
              </w:rPr>
              <w:t>Disjoncteur différentiel C10A 30mA Type AC</w:t>
            </w:r>
          </w:p>
        </w:tc>
        <w:tc>
          <w:tcPr>
            <w:tcW w:w="992" w:type="dxa"/>
            <w:vAlign w:val="center"/>
          </w:tcPr>
          <w:p w14:paraId="55CB9A03" w14:textId="77777777" w:rsidR="00161946" w:rsidRPr="00EC3748"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EE05B06"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010F1A4"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2512C8D1"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5CAEC228" w14:textId="77777777" w:rsidR="00161946" w:rsidRPr="002A25BA" w:rsidRDefault="00161946" w:rsidP="00BE6A0E">
            <w:pPr>
              <w:spacing w:after="0"/>
              <w:jc w:val="center"/>
              <w:rPr>
                <w:rFonts w:cs="Arial"/>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6C4CD8BD" w14:textId="77777777" w:rsidTr="00832E28">
        <w:trPr>
          <w:trHeight w:val="567"/>
        </w:trPr>
        <w:tc>
          <w:tcPr>
            <w:tcW w:w="1129" w:type="dxa"/>
            <w:shd w:val="clear" w:color="auto" w:fill="D9D9D9"/>
            <w:vAlign w:val="center"/>
          </w:tcPr>
          <w:p w14:paraId="481479EC" w14:textId="070EC86B" w:rsidR="00161946" w:rsidRPr="00513FA6" w:rsidRDefault="00091B50" w:rsidP="00BE6A0E">
            <w:pPr>
              <w:contextualSpacing/>
              <w:jc w:val="center"/>
              <w:rPr>
                <w:rFonts w:cs="Arial"/>
                <w:b/>
                <w:sz w:val="16"/>
                <w:szCs w:val="16"/>
              </w:rPr>
            </w:pPr>
            <w:r>
              <w:rPr>
                <w:rFonts w:cs="Arial"/>
                <w:b/>
                <w:sz w:val="16"/>
                <w:szCs w:val="16"/>
              </w:rPr>
              <w:t>U2</w:t>
            </w:r>
          </w:p>
        </w:tc>
        <w:tc>
          <w:tcPr>
            <w:tcW w:w="3828" w:type="dxa"/>
            <w:vAlign w:val="center"/>
          </w:tcPr>
          <w:p w14:paraId="1F5E5EE8" w14:textId="35D0C30D"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Alimentation 230VAC / 56VDC</w:t>
            </w:r>
          </w:p>
        </w:tc>
        <w:tc>
          <w:tcPr>
            <w:tcW w:w="992" w:type="dxa"/>
            <w:vAlign w:val="center"/>
          </w:tcPr>
          <w:p w14:paraId="026BA39B"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7670230F"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6FDE7AB"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15AD6736"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85D3F29" w14:textId="77777777" w:rsidR="00161946" w:rsidRPr="002A25BA" w:rsidRDefault="00161946" w:rsidP="00BE6A0E">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8DBAE45" w14:textId="77777777" w:rsidTr="00832E28">
        <w:trPr>
          <w:trHeight w:val="567"/>
        </w:trPr>
        <w:tc>
          <w:tcPr>
            <w:tcW w:w="1129" w:type="dxa"/>
            <w:shd w:val="clear" w:color="auto" w:fill="D9D9D9"/>
            <w:vAlign w:val="center"/>
          </w:tcPr>
          <w:p w14:paraId="5B23CA7D" w14:textId="4E902FF6" w:rsidR="00161946" w:rsidRDefault="00091B50" w:rsidP="00BE6A0E">
            <w:pPr>
              <w:contextualSpacing/>
              <w:jc w:val="center"/>
              <w:rPr>
                <w:rFonts w:cs="Arial"/>
                <w:b/>
                <w:sz w:val="16"/>
                <w:szCs w:val="16"/>
              </w:rPr>
            </w:pPr>
            <w:r>
              <w:rPr>
                <w:rFonts w:cs="Arial"/>
                <w:b/>
                <w:sz w:val="16"/>
                <w:szCs w:val="16"/>
              </w:rPr>
              <w:t>U3</w:t>
            </w:r>
          </w:p>
        </w:tc>
        <w:tc>
          <w:tcPr>
            <w:tcW w:w="3828" w:type="dxa"/>
            <w:vAlign w:val="center"/>
          </w:tcPr>
          <w:p w14:paraId="563CABAE" w14:textId="66041289"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Alimentation 230VAC / 55VDC</w:t>
            </w:r>
          </w:p>
        </w:tc>
        <w:tc>
          <w:tcPr>
            <w:tcW w:w="992" w:type="dxa"/>
            <w:vAlign w:val="center"/>
          </w:tcPr>
          <w:p w14:paraId="70931CAE"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56C043A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28F16FC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15B2CDE"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31D5243B"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5F003560" w14:textId="77777777" w:rsidTr="00832E28">
        <w:trPr>
          <w:trHeight w:val="567"/>
        </w:trPr>
        <w:tc>
          <w:tcPr>
            <w:tcW w:w="1129" w:type="dxa"/>
            <w:shd w:val="clear" w:color="auto" w:fill="D9D9D9"/>
            <w:vAlign w:val="center"/>
          </w:tcPr>
          <w:p w14:paraId="7EB967CD" w14:textId="260F04C7" w:rsidR="00161946" w:rsidRDefault="00091B50" w:rsidP="00BE6A0E">
            <w:pPr>
              <w:contextualSpacing/>
              <w:jc w:val="center"/>
              <w:rPr>
                <w:rFonts w:cs="Arial"/>
                <w:b/>
                <w:sz w:val="16"/>
                <w:szCs w:val="16"/>
              </w:rPr>
            </w:pPr>
            <w:r>
              <w:rPr>
                <w:rFonts w:cs="Arial"/>
                <w:b/>
                <w:sz w:val="16"/>
                <w:szCs w:val="16"/>
              </w:rPr>
              <w:t>MOD1</w:t>
            </w:r>
          </w:p>
        </w:tc>
        <w:tc>
          <w:tcPr>
            <w:tcW w:w="3828" w:type="dxa"/>
            <w:vAlign w:val="center"/>
          </w:tcPr>
          <w:p w14:paraId="30C497DF" w14:textId="78F4F5B7" w:rsidR="00161946" w:rsidRPr="001707E4"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Injecteur POE 48V</w:t>
            </w:r>
          </w:p>
        </w:tc>
        <w:tc>
          <w:tcPr>
            <w:tcW w:w="992" w:type="dxa"/>
            <w:vAlign w:val="center"/>
          </w:tcPr>
          <w:p w14:paraId="0103004F"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B2F9650"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BA65D13"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84D5108"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92A836A"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161946" w14:paraId="23E760F8" w14:textId="77777777" w:rsidTr="00832E28">
        <w:trPr>
          <w:trHeight w:val="567"/>
        </w:trPr>
        <w:tc>
          <w:tcPr>
            <w:tcW w:w="1129" w:type="dxa"/>
            <w:shd w:val="clear" w:color="auto" w:fill="D9D9D9"/>
            <w:vAlign w:val="center"/>
          </w:tcPr>
          <w:p w14:paraId="260C82BC" w14:textId="2B2B1187" w:rsidR="00161946" w:rsidRDefault="00091B50" w:rsidP="00BE6A0E">
            <w:pPr>
              <w:contextualSpacing/>
              <w:jc w:val="center"/>
              <w:rPr>
                <w:rFonts w:cs="Arial"/>
                <w:b/>
                <w:sz w:val="16"/>
                <w:szCs w:val="16"/>
              </w:rPr>
            </w:pPr>
            <w:r>
              <w:rPr>
                <w:rFonts w:cs="Arial"/>
                <w:b/>
                <w:sz w:val="16"/>
                <w:szCs w:val="16"/>
              </w:rPr>
              <w:t>MOD2</w:t>
            </w:r>
          </w:p>
        </w:tc>
        <w:tc>
          <w:tcPr>
            <w:tcW w:w="3828" w:type="dxa"/>
            <w:vAlign w:val="center"/>
          </w:tcPr>
          <w:p w14:paraId="296A133C" w14:textId="648FB515" w:rsidR="00161946" w:rsidRDefault="00026A0F" w:rsidP="00BE6A0E">
            <w:pPr>
              <w:contextualSpacing/>
              <w:jc w:val="center"/>
              <w:rPr>
                <w:rFonts w:eastAsia="MS Gothic" w:cs="Minion Pro SmBd Ital"/>
                <w:color w:val="FF0000"/>
                <w:sz w:val="16"/>
                <w:szCs w:val="16"/>
              </w:rPr>
            </w:pPr>
            <w:r>
              <w:rPr>
                <w:rFonts w:eastAsia="MS Gothic" w:cs="Minion Pro SmBd Ital"/>
                <w:color w:val="FF0000"/>
                <w:sz w:val="16"/>
                <w:szCs w:val="16"/>
              </w:rPr>
              <w:t>Switch POE</w:t>
            </w:r>
          </w:p>
        </w:tc>
        <w:tc>
          <w:tcPr>
            <w:tcW w:w="992" w:type="dxa"/>
            <w:vAlign w:val="center"/>
          </w:tcPr>
          <w:p w14:paraId="6570A5C2"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D93EFD3"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1F643E28"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63B14977" w14:textId="77777777" w:rsidR="00161946" w:rsidRDefault="00161946" w:rsidP="00BE6A0E">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235C3844" w14:textId="77777777" w:rsidR="00161946" w:rsidRPr="00EC3748" w:rsidRDefault="00161946" w:rsidP="00BE6A0E">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42454D21" w14:textId="77777777" w:rsidTr="00832E28">
        <w:trPr>
          <w:trHeight w:val="567"/>
        </w:trPr>
        <w:tc>
          <w:tcPr>
            <w:tcW w:w="1129" w:type="dxa"/>
            <w:shd w:val="clear" w:color="auto" w:fill="D9D9D9"/>
            <w:vAlign w:val="center"/>
          </w:tcPr>
          <w:p w14:paraId="6397556C" w14:textId="37931C2C" w:rsidR="00091B50" w:rsidRDefault="00091B50" w:rsidP="00091B50">
            <w:pPr>
              <w:contextualSpacing/>
              <w:jc w:val="center"/>
              <w:rPr>
                <w:rFonts w:cs="Arial"/>
                <w:b/>
                <w:sz w:val="16"/>
                <w:szCs w:val="16"/>
              </w:rPr>
            </w:pPr>
            <w:r>
              <w:rPr>
                <w:rFonts w:cs="Arial"/>
                <w:b/>
                <w:sz w:val="16"/>
                <w:szCs w:val="16"/>
              </w:rPr>
              <w:t>MOD3</w:t>
            </w:r>
          </w:p>
        </w:tc>
        <w:tc>
          <w:tcPr>
            <w:tcW w:w="3828" w:type="dxa"/>
            <w:vAlign w:val="center"/>
          </w:tcPr>
          <w:p w14:paraId="3FB50413" w14:textId="5E6144B0"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Injecteur POE 24V</w:t>
            </w:r>
          </w:p>
        </w:tc>
        <w:tc>
          <w:tcPr>
            <w:tcW w:w="992" w:type="dxa"/>
            <w:vAlign w:val="center"/>
          </w:tcPr>
          <w:p w14:paraId="1E6A1FB3" w14:textId="2F811DF1"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684EE4DA" w14:textId="07667DB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35AE5C55" w14:textId="01F0D2A9"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ECE4B54"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D18FA3F" w14:textId="1B2C964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291C0B25" w14:textId="77777777" w:rsidTr="00832E28">
        <w:trPr>
          <w:trHeight w:val="567"/>
        </w:trPr>
        <w:tc>
          <w:tcPr>
            <w:tcW w:w="1129" w:type="dxa"/>
            <w:shd w:val="clear" w:color="auto" w:fill="D9D9D9"/>
            <w:vAlign w:val="center"/>
          </w:tcPr>
          <w:p w14:paraId="77ACC9C5" w14:textId="22A92E09" w:rsidR="00091B50" w:rsidRDefault="00091B50" w:rsidP="00091B50">
            <w:pPr>
              <w:contextualSpacing/>
              <w:jc w:val="center"/>
              <w:rPr>
                <w:rFonts w:cs="Arial"/>
                <w:b/>
                <w:sz w:val="16"/>
                <w:szCs w:val="16"/>
              </w:rPr>
            </w:pPr>
            <w:r>
              <w:rPr>
                <w:rFonts w:cs="Arial"/>
                <w:b/>
                <w:sz w:val="16"/>
                <w:szCs w:val="16"/>
              </w:rPr>
              <w:t>MOD4</w:t>
            </w:r>
          </w:p>
        </w:tc>
        <w:tc>
          <w:tcPr>
            <w:tcW w:w="3828" w:type="dxa"/>
            <w:vAlign w:val="center"/>
          </w:tcPr>
          <w:p w14:paraId="3AC58227" w14:textId="3718ECB4"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Convertisseur Fibre / RJ45</w:t>
            </w:r>
          </w:p>
        </w:tc>
        <w:tc>
          <w:tcPr>
            <w:tcW w:w="992" w:type="dxa"/>
            <w:vAlign w:val="center"/>
          </w:tcPr>
          <w:p w14:paraId="461EE81C" w14:textId="188D2A0F"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2ABB6120" w14:textId="7A93513F"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189D221" w14:textId="00A0C8E3"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33476EA1"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4F4F1D18" w14:textId="566BD8E0"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E3D9E3D" w14:textId="77777777" w:rsidTr="00832E28">
        <w:trPr>
          <w:trHeight w:val="567"/>
        </w:trPr>
        <w:tc>
          <w:tcPr>
            <w:tcW w:w="1129" w:type="dxa"/>
            <w:shd w:val="clear" w:color="auto" w:fill="D9D9D9"/>
            <w:vAlign w:val="center"/>
          </w:tcPr>
          <w:p w14:paraId="776E7528" w14:textId="492CC023" w:rsidR="00091B50" w:rsidRDefault="00091B50" w:rsidP="00091B50">
            <w:pPr>
              <w:contextualSpacing/>
              <w:jc w:val="center"/>
              <w:rPr>
                <w:rFonts w:cs="Arial"/>
                <w:b/>
                <w:sz w:val="16"/>
                <w:szCs w:val="16"/>
              </w:rPr>
            </w:pPr>
            <w:r>
              <w:rPr>
                <w:rFonts w:cs="Arial"/>
                <w:b/>
                <w:sz w:val="16"/>
                <w:szCs w:val="16"/>
              </w:rPr>
              <w:t>X</w:t>
            </w:r>
            <w:r w:rsidR="00EC2C06">
              <w:rPr>
                <w:rFonts w:cs="Arial"/>
                <w:b/>
                <w:sz w:val="16"/>
                <w:szCs w:val="16"/>
              </w:rPr>
              <w:t>F</w:t>
            </w:r>
            <w:r>
              <w:rPr>
                <w:rFonts w:cs="Arial"/>
                <w:b/>
                <w:sz w:val="16"/>
                <w:szCs w:val="16"/>
              </w:rPr>
              <w:t>1</w:t>
            </w:r>
          </w:p>
        </w:tc>
        <w:tc>
          <w:tcPr>
            <w:tcW w:w="3828" w:type="dxa"/>
            <w:vAlign w:val="center"/>
          </w:tcPr>
          <w:p w14:paraId="639168A7" w14:textId="33F49DA8"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Noyau de connexion RJ45</w:t>
            </w:r>
          </w:p>
        </w:tc>
        <w:tc>
          <w:tcPr>
            <w:tcW w:w="992" w:type="dxa"/>
            <w:vAlign w:val="center"/>
          </w:tcPr>
          <w:p w14:paraId="5C68C8E0" w14:textId="026BEC2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AEF1D08" w14:textId="0150073D"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023985B7" w14:textId="76326BED"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07635FDA"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3CB6DBB" w14:textId="0A60DF21"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5AC05C9E" w14:textId="77777777" w:rsidTr="00832E28">
        <w:trPr>
          <w:trHeight w:val="567"/>
        </w:trPr>
        <w:tc>
          <w:tcPr>
            <w:tcW w:w="1129" w:type="dxa"/>
            <w:shd w:val="clear" w:color="auto" w:fill="D9D9D9"/>
            <w:vAlign w:val="center"/>
          </w:tcPr>
          <w:p w14:paraId="7CEC6BF0" w14:textId="161BFD37" w:rsidR="00091B50" w:rsidRDefault="00091B50" w:rsidP="00091B50">
            <w:pPr>
              <w:contextualSpacing/>
              <w:jc w:val="center"/>
              <w:rPr>
                <w:rFonts w:cs="Arial"/>
                <w:b/>
                <w:sz w:val="16"/>
                <w:szCs w:val="16"/>
              </w:rPr>
            </w:pPr>
            <w:r>
              <w:rPr>
                <w:rFonts w:cs="Arial"/>
                <w:b/>
                <w:sz w:val="16"/>
                <w:szCs w:val="16"/>
              </w:rPr>
              <w:t>PTO</w:t>
            </w:r>
          </w:p>
        </w:tc>
        <w:tc>
          <w:tcPr>
            <w:tcW w:w="3828" w:type="dxa"/>
            <w:vAlign w:val="center"/>
          </w:tcPr>
          <w:p w14:paraId="14F5D7F7" w14:textId="6A411E6D"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Prise de terminaison Optique</w:t>
            </w:r>
          </w:p>
        </w:tc>
        <w:tc>
          <w:tcPr>
            <w:tcW w:w="992" w:type="dxa"/>
            <w:vAlign w:val="center"/>
          </w:tcPr>
          <w:p w14:paraId="366AE949" w14:textId="415C998E"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3E846518" w14:textId="187BA8A4"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78271FCF" w14:textId="5B015D10"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5E5C2593"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0FFC3D17" w14:textId="101A4E6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91B50" w14:paraId="1ECEA9BB" w14:textId="77777777" w:rsidTr="00832E28">
        <w:trPr>
          <w:trHeight w:val="567"/>
        </w:trPr>
        <w:tc>
          <w:tcPr>
            <w:tcW w:w="1129" w:type="dxa"/>
            <w:shd w:val="clear" w:color="auto" w:fill="D9D9D9"/>
            <w:vAlign w:val="center"/>
          </w:tcPr>
          <w:p w14:paraId="20ADFB42" w14:textId="24896D25" w:rsidR="00091B50" w:rsidRDefault="00091B50" w:rsidP="00091B50">
            <w:pPr>
              <w:contextualSpacing/>
              <w:jc w:val="center"/>
              <w:rPr>
                <w:rFonts w:cs="Arial"/>
                <w:b/>
                <w:sz w:val="16"/>
                <w:szCs w:val="16"/>
              </w:rPr>
            </w:pPr>
            <w:r>
              <w:rPr>
                <w:rFonts w:cs="Arial"/>
                <w:b/>
                <w:sz w:val="16"/>
                <w:szCs w:val="16"/>
              </w:rPr>
              <w:t>Bornier de connexion</w:t>
            </w:r>
          </w:p>
        </w:tc>
        <w:tc>
          <w:tcPr>
            <w:tcW w:w="3828" w:type="dxa"/>
            <w:vAlign w:val="center"/>
          </w:tcPr>
          <w:p w14:paraId="4D8CCEFE" w14:textId="4E53FA9A" w:rsidR="00091B50" w:rsidRDefault="00026A0F" w:rsidP="00091B50">
            <w:pPr>
              <w:contextualSpacing/>
              <w:jc w:val="center"/>
              <w:rPr>
                <w:rFonts w:eastAsia="MS Gothic" w:cs="Minion Pro SmBd Ital"/>
                <w:color w:val="FF0000"/>
                <w:sz w:val="16"/>
                <w:szCs w:val="16"/>
              </w:rPr>
            </w:pPr>
            <w:r>
              <w:rPr>
                <w:rFonts w:eastAsia="MS Gothic" w:cs="Minion Pro SmBd Ital"/>
                <w:color w:val="FF0000"/>
                <w:sz w:val="16"/>
                <w:szCs w:val="16"/>
              </w:rPr>
              <w:t>Bornier de connexion Phase, Neutre et PE</w:t>
            </w:r>
          </w:p>
        </w:tc>
        <w:tc>
          <w:tcPr>
            <w:tcW w:w="992" w:type="dxa"/>
            <w:vAlign w:val="center"/>
          </w:tcPr>
          <w:p w14:paraId="2DEDD312" w14:textId="5C3F4CCA"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992" w:type="dxa"/>
            <w:vAlign w:val="center"/>
          </w:tcPr>
          <w:p w14:paraId="17C7297E" w14:textId="0371CD22"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992" w:type="dxa"/>
            <w:vAlign w:val="center"/>
          </w:tcPr>
          <w:p w14:paraId="4E8F72FB" w14:textId="3FD74C78"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418" w:type="dxa"/>
            <w:vAlign w:val="center"/>
          </w:tcPr>
          <w:p w14:paraId="419D7D7F" w14:textId="77777777" w:rsidR="00091B50" w:rsidRDefault="00091B50" w:rsidP="00091B50">
            <w:pPr>
              <w:spacing w:after="0"/>
              <w:jc w:val="center"/>
              <w:rPr>
                <w:rFonts w:cs="Arial"/>
                <w:b/>
                <w:i/>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p>
          <w:p w14:paraId="703AE777" w14:textId="51E44C2C" w:rsidR="00091B50" w:rsidRPr="00EC3748" w:rsidRDefault="00091B50" w:rsidP="00091B50">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200094D7" w14:textId="77777777" w:rsidR="00161946" w:rsidRDefault="00161946">
      <w:pPr>
        <w:jc w:val="left"/>
        <w:rPr>
          <w:rFonts w:eastAsiaTheme="majorEastAsia" w:cstheme="majorBidi"/>
          <w:b/>
          <w:bCs/>
          <w:sz w:val="28"/>
          <w:szCs w:val="26"/>
          <w:u w:val="single"/>
        </w:rPr>
      </w:pPr>
    </w:p>
    <w:p w14:paraId="339D7B28" w14:textId="6B9FFFB2" w:rsidR="00091B50" w:rsidRDefault="00091B50" w:rsidP="00091B50">
      <w:pPr>
        <w:pStyle w:val="Titre2"/>
        <w:numPr>
          <w:ilvl w:val="0"/>
          <w:numId w:val="0"/>
        </w:numPr>
        <w:spacing w:line="240" w:lineRule="auto"/>
        <w:ind w:left="576"/>
      </w:pPr>
    </w:p>
    <w:p w14:paraId="7421515D" w14:textId="72E42DAB" w:rsidR="00091B50" w:rsidRDefault="00091B50" w:rsidP="00091B50"/>
    <w:p w14:paraId="36B8F414" w14:textId="5D59410B" w:rsidR="00091B50" w:rsidRDefault="00091B50" w:rsidP="00091B50"/>
    <w:p w14:paraId="44213017" w14:textId="64A9A060" w:rsidR="00091B50" w:rsidRDefault="00091B50" w:rsidP="00091B50"/>
    <w:p w14:paraId="5A7A810E" w14:textId="71DD6AE2" w:rsidR="00091B50" w:rsidRDefault="00091B50" w:rsidP="00091B50"/>
    <w:p w14:paraId="565A4EC5" w14:textId="0A5DE557" w:rsidR="00091B50" w:rsidRDefault="00091B50" w:rsidP="00091B50"/>
    <w:p w14:paraId="4F33F19A" w14:textId="3B81251A" w:rsidR="00091B50" w:rsidRDefault="00091B50" w:rsidP="00091B50"/>
    <w:p w14:paraId="64792531" w14:textId="5001BEA8" w:rsidR="00091B50" w:rsidRDefault="00091B50" w:rsidP="00091B50"/>
    <w:p w14:paraId="6DFC0AD8" w14:textId="5708EED9" w:rsidR="00091B50" w:rsidRDefault="00091B50" w:rsidP="00091B50"/>
    <w:p w14:paraId="0CBFE3A9" w14:textId="57C08434" w:rsidR="00091B50" w:rsidRDefault="00091B50" w:rsidP="00091B50"/>
    <w:p w14:paraId="0F9CB4FB" w14:textId="679BDD46" w:rsidR="00091B50" w:rsidRDefault="00091B50" w:rsidP="00091B50"/>
    <w:p w14:paraId="6184BB8A" w14:textId="131202D7" w:rsidR="00091B50" w:rsidRDefault="00091B50" w:rsidP="00091B50"/>
    <w:p w14:paraId="3503B252" w14:textId="1733558C" w:rsidR="00091B50" w:rsidRDefault="00091B50" w:rsidP="00091B50"/>
    <w:p w14:paraId="3B774A15" w14:textId="450EBD1A" w:rsidR="00091B50" w:rsidRDefault="00832E28" w:rsidP="00091B50">
      <w:r>
        <w:rPr>
          <w:noProof/>
        </w:rPr>
        <mc:AlternateContent>
          <mc:Choice Requires="wpg">
            <w:drawing>
              <wp:anchor distT="0" distB="0" distL="114300" distR="114300" simplePos="0" relativeHeight="251727872" behindDoc="0" locked="0" layoutInCell="1" allowOverlap="1" wp14:anchorId="61795912" wp14:editId="4D2A89C4">
                <wp:simplePos x="0" y="0"/>
                <wp:positionH relativeFrom="column">
                  <wp:posOffset>-162243</wp:posOffset>
                </wp:positionH>
                <wp:positionV relativeFrom="paragraph">
                  <wp:posOffset>106045</wp:posOffset>
                </wp:positionV>
                <wp:extent cx="6612255" cy="4201478"/>
                <wp:effectExtent l="12700" t="0" r="17145" b="15240"/>
                <wp:wrapNone/>
                <wp:docPr id="45" name="Groupe 45"/>
                <wp:cNvGraphicFramePr/>
                <a:graphic xmlns:a="http://schemas.openxmlformats.org/drawingml/2006/main">
                  <a:graphicData uri="http://schemas.microsoft.com/office/word/2010/wordprocessingGroup">
                    <wpg:wgp>
                      <wpg:cNvGrpSpPr/>
                      <wpg:grpSpPr>
                        <a:xfrm>
                          <a:off x="0" y="0"/>
                          <a:ext cx="6612255" cy="4201478"/>
                          <a:chOff x="0" y="0"/>
                          <a:chExt cx="6612255" cy="4201478"/>
                        </a:xfrm>
                      </wpg:grpSpPr>
                      <pic:pic xmlns:pic="http://schemas.openxmlformats.org/drawingml/2006/picture">
                        <pic:nvPicPr>
                          <pic:cNvPr id="33" name="Image 33"/>
                          <pic:cNvPicPr>
                            <a:picLocks noChangeAspect="1"/>
                          </pic:cNvPicPr>
                        </pic:nvPicPr>
                        <pic:blipFill rotWithShape="1">
                          <a:blip r:embed="rId30" cstate="print">
                            <a:extLst>
                              <a:ext uri="{28A0092B-C50C-407E-A947-70E740481C1C}">
                                <a14:useLocalDpi xmlns:a14="http://schemas.microsoft.com/office/drawing/2010/main" val="0"/>
                              </a:ext>
                            </a:extLst>
                          </a:blip>
                          <a:srcRect l="15492" t="9299" b="16005"/>
                          <a:stretch/>
                        </pic:blipFill>
                        <pic:spPr bwMode="auto">
                          <a:xfrm rot="5400000">
                            <a:off x="1104266" y="703580"/>
                            <a:ext cx="4173220" cy="2766060"/>
                          </a:xfrm>
                          <a:prstGeom prst="rect">
                            <a:avLst/>
                          </a:prstGeom>
                          <a:ln>
                            <a:noFill/>
                          </a:ln>
                          <a:extLst>
                            <a:ext uri="{53640926-AAD7-44D8-BBD7-CCE9431645EC}">
                              <a14:shadowObscured xmlns:a14="http://schemas.microsoft.com/office/drawing/2010/main"/>
                            </a:ext>
                          </a:extLst>
                        </pic:spPr>
                      </pic:pic>
                      <wps:wsp>
                        <wps:cNvPr id="34" name="Bulle rectangulaire 34"/>
                        <wps:cNvSpPr/>
                        <wps:spPr>
                          <a:xfrm>
                            <a:off x="5308600" y="170815"/>
                            <a:ext cx="1303655" cy="444500"/>
                          </a:xfrm>
                          <a:prstGeom prst="wedgeRectCallout">
                            <a:avLst>
                              <a:gd name="adj1" fmla="val -193629"/>
                              <a:gd name="adj2" fmla="val 298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25B7302" w14:textId="5D8D4F45" w:rsidR="00832E28" w:rsidRPr="00A17536" w:rsidRDefault="00832E28" w:rsidP="00832E28">
                              <w:pPr>
                                <w:spacing w:after="0"/>
                                <w:jc w:val="center"/>
                                <w:rPr>
                                  <w:color w:val="FF0000"/>
                                </w:rPr>
                              </w:pPr>
                              <w:r>
                                <w:rPr>
                                  <w:color w:val="FF0000"/>
                                </w:rPr>
                                <w:t>Enregistreur Vidéo et alimentation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Bulle rectangulaire 35"/>
                        <wps:cNvSpPr/>
                        <wps:spPr>
                          <a:xfrm>
                            <a:off x="5151438" y="1270953"/>
                            <a:ext cx="1303655" cy="444500"/>
                          </a:xfrm>
                          <a:prstGeom prst="wedgeRectCallout">
                            <a:avLst>
                              <a:gd name="adj1" fmla="val -193629"/>
                              <a:gd name="adj2" fmla="val 29813"/>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40694BC" w14:textId="034BD8BD" w:rsidR="00832E28" w:rsidRPr="00A17536" w:rsidRDefault="00832E28" w:rsidP="00832E28">
                              <w:pPr>
                                <w:spacing w:after="0"/>
                                <w:jc w:val="center"/>
                                <w:rPr>
                                  <w:color w:val="FF0000"/>
                                </w:rPr>
                              </w:pPr>
                              <w:r>
                                <w:rPr>
                                  <w:color w:val="FF0000"/>
                                </w:rPr>
                                <w:t>Switch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Bulle rectangulaire 38"/>
                        <wps:cNvSpPr/>
                        <wps:spPr>
                          <a:xfrm>
                            <a:off x="428625" y="1613853"/>
                            <a:ext cx="1303655" cy="444500"/>
                          </a:xfrm>
                          <a:prstGeom prst="wedgeRectCallout">
                            <a:avLst>
                              <a:gd name="adj1" fmla="val 141734"/>
                              <a:gd name="adj2" fmla="val 16956"/>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725F768E" w14:textId="13C6AD74" w:rsidR="00832E28" w:rsidRPr="00A17536" w:rsidRDefault="00832E28" w:rsidP="00832E28">
                              <w:pPr>
                                <w:spacing w:after="0"/>
                                <w:jc w:val="center"/>
                                <w:rPr>
                                  <w:color w:val="FF0000"/>
                                </w:rPr>
                              </w:pPr>
                              <w:r>
                                <w:rPr>
                                  <w:color w:val="FF0000"/>
                                </w:rPr>
                                <w:t>Tiroir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Bulle rectangulaire 41"/>
                        <wps:cNvSpPr/>
                        <wps:spPr>
                          <a:xfrm>
                            <a:off x="114300" y="2399665"/>
                            <a:ext cx="1303655" cy="444500"/>
                          </a:xfrm>
                          <a:prstGeom prst="wedgeRectCallout">
                            <a:avLst>
                              <a:gd name="adj1" fmla="val 152694"/>
                              <a:gd name="adj2" fmla="val -9875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387C025" w14:textId="07F40EDC" w:rsidR="00832E28" w:rsidRPr="00A17536" w:rsidRDefault="00832E28" w:rsidP="00832E28">
                              <w:pPr>
                                <w:spacing w:after="0"/>
                                <w:jc w:val="center"/>
                                <w:rPr>
                                  <w:color w:val="FF0000"/>
                                </w:rPr>
                              </w:pPr>
                              <w:r>
                                <w:rPr>
                                  <w:color w:val="FF0000"/>
                                </w:rPr>
                                <w:t>Multiprise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Bulle rectangulaire 42"/>
                        <wps:cNvSpPr/>
                        <wps:spPr>
                          <a:xfrm>
                            <a:off x="114300" y="3075940"/>
                            <a:ext cx="1303655" cy="444500"/>
                          </a:xfrm>
                          <a:prstGeom prst="wedgeRectCallout">
                            <a:avLst>
                              <a:gd name="adj1" fmla="val 181189"/>
                              <a:gd name="adj2" fmla="val -143758"/>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F78478F" w14:textId="40631D13" w:rsidR="00832E28" w:rsidRPr="00A17536" w:rsidRDefault="00832E28" w:rsidP="00832E28">
                              <w:pPr>
                                <w:spacing w:after="0"/>
                                <w:jc w:val="center"/>
                                <w:rPr>
                                  <w:color w:val="FF0000"/>
                                </w:rPr>
                              </w:pPr>
                              <w:r>
                                <w:rPr>
                                  <w:color w:val="FF0000"/>
                                </w:rPr>
                                <w:t xml:space="preserve">Prise de courant </w:t>
                              </w:r>
                              <w:r w:rsidR="00104856">
                                <w:rPr>
                                  <w:color w:val="FF0000"/>
                                </w:rPr>
                                <w:t>XP1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Bulle rectangulaire 44"/>
                        <wps:cNvSpPr/>
                        <wps:spPr>
                          <a:xfrm>
                            <a:off x="0" y="3756978"/>
                            <a:ext cx="1303655" cy="444500"/>
                          </a:xfrm>
                          <a:prstGeom prst="wedgeRectCallout">
                            <a:avLst>
                              <a:gd name="adj1" fmla="val 220643"/>
                              <a:gd name="adj2" fmla="val -304472"/>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71F5B67" w14:textId="4A576B36" w:rsidR="00832E28" w:rsidRDefault="00832E28" w:rsidP="00832E28">
                              <w:pPr>
                                <w:spacing w:after="0"/>
                                <w:jc w:val="center"/>
                                <w:rPr>
                                  <w:color w:val="FF0000"/>
                                </w:rPr>
                              </w:pPr>
                              <w:r>
                                <w:rPr>
                                  <w:color w:val="FF0000"/>
                                </w:rPr>
                                <w:t>Prise RJ45</w:t>
                              </w:r>
                            </w:p>
                            <w:p w14:paraId="16B8C359" w14:textId="687BDFD4" w:rsidR="00104856" w:rsidRPr="00A17536" w:rsidRDefault="00104856" w:rsidP="00832E28">
                              <w:pPr>
                                <w:spacing w:after="0"/>
                                <w:jc w:val="center"/>
                                <w:rPr>
                                  <w:color w:val="FF0000"/>
                                </w:rPr>
                              </w:pPr>
                              <w:r>
                                <w:rPr>
                                  <w:color w:val="FF0000"/>
                                </w:rPr>
                                <w:t>X</w:t>
                              </w:r>
                              <w:r w:rsidR="00EC2C06">
                                <w:rPr>
                                  <w:color w:val="FF0000"/>
                                </w:rP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95912" id="Groupe 45" o:spid="_x0000_s1052" style="position:absolute;left:0;text-align:left;margin-left:-12.8pt;margin-top:8.35pt;width:520.65pt;height:330.85pt;z-index:251727872" coordsize="66122,4201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">
                <v:shape id="Image 33" o:spid="_x0000_s1053" type="#_x0000_t75" style="position:absolute;left:11043;top:7035;width:41732;height:27661;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">
                  <v:imagedata r:id="rId31" o:title="" croptop="6094f" cropbottom="10489f" cropleft="10153f"/>
                </v:shape>
                <v:shape id="Bulle rectangulaire 34" o:spid="_x0000_s1054" type="#_x0000_t61" style="position:absolute;left:53086;top:170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" adj="-31024,17240" fillcolor="white [3201]" strokecolor="#0070c0" strokeweight="1.5pt">
                  <v:textbox>
                    <w:txbxContent>
                      <w:p w14:paraId="625B7302" w14:textId="5D8D4F45" w:rsidR="00832E28" w:rsidRPr="00A17536" w:rsidRDefault="00832E28" w:rsidP="00832E28">
                        <w:pPr>
                          <w:spacing w:after="0"/>
                          <w:jc w:val="center"/>
                          <w:rPr>
                            <w:color w:val="FF0000"/>
                          </w:rPr>
                        </w:pPr>
                        <w:r>
                          <w:rPr>
                            <w:color w:val="FF0000"/>
                          </w:rPr>
                          <w:t>Enregistreur Vidéo et alimentation</w:t>
                        </w:r>
                      </w:p>
                    </w:txbxContent>
                  </v:textbox>
                </v:shape>
                <v:shape id="Bulle rectangulaire 35" o:spid="_x0000_s1055" type="#_x0000_t61" style="position:absolute;left:51514;top:1270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" adj="-31024,17240" fillcolor="white [3201]" strokecolor="#0070c0" strokeweight="1.5pt">
                  <v:textbox>
                    <w:txbxContent>
                      <w:p w14:paraId="740694BC" w14:textId="034BD8BD" w:rsidR="00832E28" w:rsidRPr="00A17536" w:rsidRDefault="00832E28" w:rsidP="00832E28">
                        <w:pPr>
                          <w:spacing w:after="0"/>
                          <w:jc w:val="center"/>
                          <w:rPr>
                            <w:color w:val="FF0000"/>
                          </w:rPr>
                        </w:pPr>
                        <w:r>
                          <w:rPr>
                            <w:color w:val="FF0000"/>
                          </w:rPr>
                          <w:t>Switch optique</w:t>
                        </w:r>
                      </w:p>
                    </w:txbxContent>
                  </v:textbox>
                </v:shape>
                <v:shape id="Bulle rectangulaire 38" o:spid="_x0000_s1056" type="#_x0000_t61" style="position:absolute;left:4286;top:16138;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" adj="41415,14462" fillcolor="white [3201]" strokecolor="#0070c0" strokeweight="1.5pt">
                  <v:textbox>
                    <w:txbxContent>
                      <w:p w14:paraId="725F768E" w14:textId="13C6AD74" w:rsidR="00832E28" w:rsidRPr="00A17536" w:rsidRDefault="00832E28" w:rsidP="00832E28">
                        <w:pPr>
                          <w:spacing w:after="0"/>
                          <w:jc w:val="center"/>
                          <w:rPr>
                            <w:color w:val="FF0000"/>
                          </w:rPr>
                        </w:pPr>
                        <w:r>
                          <w:rPr>
                            <w:color w:val="FF0000"/>
                          </w:rPr>
                          <w:t>Tiroir optique</w:t>
                        </w:r>
                      </w:p>
                    </w:txbxContent>
                  </v:textbox>
                </v:shape>
                <v:shape id="Bulle rectangulaire 41" o:spid="_x0000_s1057" type="#_x0000_t61" style="position:absolute;left:1143;top:23996;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" adj="43782,-10532" fillcolor="white [3201]" strokecolor="#0070c0" strokeweight="1.5pt">
                  <v:textbox>
                    <w:txbxContent>
                      <w:p w14:paraId="3387C025" w14:textId="07F40EDC" w:rsidR="00832E28" w:rsidRPr="00A17536" w:rsidRDefault="00832E28" w:rsidP="00832E28">
                        <w:pPr>
                          <w:spacing w:after="0"/>
                          <w:jc w:val="center"/>
                          <w:rPr>
                            <w:color w:val="FF0000"/>
                          </w:rPr>
                        </w:pPr>
                        <w:r>
                          <w:rPr>
                            <w:color w:val="FF0000"/>
                          </w:rPr>
                          <w:t>Multiprise</w:t>
                        </w:r>
                      </w:p>
                    </w:txbxContent>
                  </v:textbox>
                </v:shape>
                <v:shape id="Bulle rectangulaire 42" o:spid="_x0000_s1058" type="#_x0000_t61" style="position:absolute;left:1143;top:3075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" adj="49937,-20252" fillcolor="white [3201]" strokecolor="#0070c0" strokeweight="1.5pt">
                  <v:textbox>
                    <w:txbxContent>
                      <w:p w14:paraId="1F78478F" w14:textId="40631D13" w:rsidR="00832E28" w:rsidRPr="00A17536" w:rsidRDefault="00832E28" w:rsidP="00832E28">
                        <w:pPr>
                          <w:spacing w:after="0"/>
                          <w:jc w:val="center"/>
                          <w:rPr>
                            <w:color w:val="FF0000"/>
                          </w:rPr>
                        </w:pPr>
                        <w:r>
                          <w:rPr>
                            <w:color w:val="FF0000"/>
                          </w:rPr>
                          <w:t xml:space="preserve">Prise de courant </w:t>
                        </w:r>
                        <w:r w:rsidR="00104856">
                          <w:rPr>
                            <w:color w:val="FF0000"/>
                          </w:rPr>
                          <w:t>XP1</w:t>
                        </w:r>
                      </w:p>
                    </w:txbxContent>
                  </v:textbox>
                </v:shape>
                <v:shape id="Bulle rectangulaire 44" o:spid="_x0000_s1059" type="#_x0000_t61" style="position:absolute;top:37569;width:13036;height:4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" adj="58459,-54966" fillcolor="white [3201]" strokecolor="#0070c0" strokeweight="1.5pt">
                  <v:textbox>
                    <w:txbxContent>
                      <w:p w14:paraId="171F5B67" w14:textId="4A576B36" w:rsidR="00832E28" w:rsidRDefault="00832E28" w:rsidP="00832E28">
                        <w:pPr>
                          <w:spacing w:after="0"/>
                          <w:jc w:val="center"/>
                          <w:rPr>
                            <w:color w:val="FF0000"/>
                          </w:rPr>
                        </w:pPr>
                        <w:r>
                          <w:rPr>
                            <w:color w:val="FF0000"/>
                          </w:rPr>
                          <w:t>Prise RJ45</w:t>
                        </w:r>
                      </w:p>
                      <w:p w14:paraId="16B8C359" w14:textId="687BDFD4" w:rsidR="00104856" w:rsidRPr="00A17536" w:rsidRDefault="00104856" w:rsidP="00832E28">
                        <w:pPr>
                          <w:spacing w:after="0"/>
                          <w:jc w:val="center"/>
                          <w:rPr>
                            <w:color w:val="FF0000"/>
                          </w:rPr>
                        </w:pPr>
                        <w:r>
                          <w:rPr>
                            <w:color w:val="FF0000"/>
                          </w:rPr>
                          <w:t>X</w:t>
                        </w:r>
                        <w:r w:rsidR="00EC2C06">
                          <w:rPr>
                            <w:color w:val="FF0000"/>
                          </w:rPr>
                          <w:t>F2</w:t>
                        </w:r>
                      </w:p>
                    </w:txbxContent>
                  </v:textbox>
                </v:shape>
              </v:group>
            </w:pict>
          </mc:Fallback>
        </mc:AlternateContent>
      </w:r>
    </w:p>
    <w:p w14:paraId="4A1B22F5" w14:textId="44E7CAE4" w:rsidR="00091B50" w:rsidRDefault="00091B50" w:rsidP="00091B50"/>
    <w:p w14:paraId="4B34E865" w14:textId="131A8984" w:rsidR="00091B50" w:rsidRDefault="00091B50" w:rsidP="00091B50"/>
    <w:p w14:paraId="1B903554" w14:textId="6AD5D737" w:rsidR="00091B50" w:rsidRDefault="00091B50" w:rsidP="00091B50"/>
    <w:p w14:paraId="53B8CDA4" w14:textId="4AC2A734" w:rsidR="00026A0F" w:rsidRDefault="00026A0F" w:rsidP="00091B50"/>
    <w:p w14:paraId="0262A842" w14:textId="6DC8EE8B" w:rsidR="00091B50" w:rsidRDefault="00091B50" w:rsidP="00091B50"/>
    <w:p w14:paraId="116BDC40" w14:textId="155B5DAE" w:rsidR="00832E28" w:rsidRDefault="00104856">
      <w:pPr>
        <w:jc w:val="left"/>
        <w:rPr>
          <w:rFonts w:eastAsiaTheme="majorEastAsia" w:cstheme="majorBidi"/>
          <w:b/>
          <w:bCs/>
          <w:sz w:val="28"/>
          <w:szCs w:val="26"/>
          <w:u w:val="single"/>
        </w:rPr>
      </w:pPr>
      <w:r>
        <w:rPr>
          <w:noProof/>
        </w:rPr>
        <mc:AlternateContent>
          <mc:Choice Requires="wps">
            <w:drawing>
              <wp:anchor distT="0" distB="0" distL="114300" distR="114300" simplePos="0" relativeHeight="251730944" behindDoc="0" locked="0" layoutInCell="1" allowOverlap="1" wp14:anchorId="6D259635" wp14:editId="393EB9CF">
                <wp:simplePos x="0" y="0"/>
                <wp:positionH relativeFrom="column">
                  <wp:posOffset>4767580</wp:posOffset>
                </wp:positionH>
                <wp:positionV relativeFrom="paragraph">
                  <wp:posOffset>2086928</wp:posOffset>
                </wp:positionV>
                <wp:extent cx="1530350" cy="444500"/>
                <wp:effectExtent l="12700" t="1041400" r="19050" b="12700"/>
                <wp:wrapNone/>
                <wp:docPr id="48" name="Bulle rectangulaire 48"/>
                <wp:cNvGraphicFramePr/>
                <a:graphic xmlns:a="http://schemas.openxmlformats.org/drawingml/2006/main">
                  <a:graphicData uri="http://schemas.microsoft.com/office/word/2010/wordprocessingShape">
                    <wps:wsp>
                      <wps:cNvSpPr/>
                      <wps:spPr>
                        <a:xfrm>
                          <a:off x="0" y="0"/>
                          <a:ext cx="1530350" cy="444500"/>
                        </a:xfrm>
                        <a:prstGeom prst="wedgeRectCallout">
                          <a:avLst>
                            <a:gd name="adj1" fmla="val 3074"/>
                            <a:gd name="adj2" fmla="val -278759"/>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6D2366A9" w14:textId="50CF0D54" w:rsidR="00104856" w:rsidRPr="00A17536" w:rsidRDefault="00104856" w:rsidP="00104856">
                            <w:pPr>
                              <w:spacing w:after="0"/>
                              <w:jc w:val="center"/>
                              <w:rPr>
                                <w:color w:val="FF0000"/>
                              </w:rPr>
                            </w:pPr>
                            <w:r>
                              <w:rPr>
                                <w:color w:val="FF0000"/>
                              </w:rPr>
                              <w:t>Point de branchement optique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59635" id="Bulle rectangulaire 48" o:spid="_x0000_s1060" type="#_x0000_t61" style="position:absolute;margin-left:375.4pt;margin-top:164.35pt;width:120.5pt;height: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" adj="11464,-49412" fillcolor="white [3201]" strokecolor="#0070c0" strokeweight="1.5pt">
                <v:textbox>
                  <w:txbxContent>
                    <w:p w14:paraId="6D2366A9" w14:textId="50CF0D54" w:rsidR="00104856" w:rsidRPr="00A17536" w:rsidRDefault="00104856" w:rsidP="00104856">
                      <w:pPr>
                        <w:spacing w:after="0"/>
                        <w:jc w:val="center"/>
                        <w:rPr>
                          <w:color w:val="FF0000"/>
                        </w:rPr>
                      </w:pPr>
                      <w:r>
                        <w:rPr>
                          <w:color w:val="FF0000"/>
                        </w:rPr>
                        <w:t>Point de branchement optique</w:t>
                      </w:r>
                    </w:p>
                  </w:txbxContent>
                </v:textbox>
              </v:shape>
            </w:pict>
          </mc:Fallback>
        </mc:AlternateContent>
      </w:r>
      <w:r>
        <w:rPr>
          <w:rFonts w:eastAsiaTheme="majorEastAsia" w:cstheme="majorBidi"/>
          <w:b/>
          <w:bCs/>
          <w:noProof/>
          <w:sz w:val="28"/>
          <w:szCs w:val="26"/>
          <w:u w:val="single"/>
        </w:rPr>
        <w:drawing>
          <wp:anchor distT="0" distB="0" distL="114300" distR="114300" simplePos="0" relativeHeight="251728896" behindDoc="0" locked="0" layoutInCell="1" allowOverlap="1" wp14:anchorId="43D54124" wp14:editId="67B5DCE8">
            <wp:simplePos x="0" y="0"/>
            <wp:positionH relativeFrom="column">
              <wp:posOffset>4992688</wp:posOffset>
            </wp:positionH>
            <wp:positionV relativeFrom="paragraph">
              <wp:posOffset>489798</wp:posOffset>
            </wp:positionV>
            <wp:extent cx="1047600" cy="1306800"/>
            <wp:effectExtent l="0" t="0" r="0" b="190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B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7600" cy="1306800"/>
                    </a:xfrm>
                    <a:prstGeom prst="rect">
                      <a:avLst/>
                    </a:prstGeom>
                  </pic:spPr>
                </pic:pic>
              </a:graphicData>
            </a:graphic>
            <wp14:sizeRelH relativeFrom="margin">
              <wp14:pctWidth>0</wp14:pctWidth>
            </wp14:sizeRelH>
            <wp14:sizeRelV relativeFrom="margin">
              <wp14:pctHeight>0</wp14:pctHeight>
            </wp14:sizeRelV>
          </wp:anchor>
        </w:drawing>
      </w:r>
      <w:r w:rsidR="00832E28">
        <w:br w:type="page"/>
      </w:r>
    </w:p>
    <w:p w14:paraId="1F53212F" w14:textId="244E6707" w:rsidR="007F336F" w:rsidRDefault="007F336F" w:rsidP="007F336F">
      <w:pPr>
        <w:pStyle w:val="Titre2"/>
        <w:spacing w:line="240" w:lineRule="auto"/>
      </w:pPr>
      <w:bookmarkStart w:id="31" w:name="_Toc20568532"/>
      <w:r>
        <w:lastRenderedPageBreak/>
        <w:t>Mise en énergie</w:t>
      </w:r>
      <w:r w:rsidR="00545420">
        <w:t xml:space="preserve"> et essais</w:t>
      </w:r>
      <w:r>
        <w:t xml:space="preserve"> du système.</w:t>
      </w:r>
      <w:bookmarkEnd w:id="30"/>
      <w:bookmarkEnd w:id="31"/>
    </w:p>
    <w:p w14:paraId="532CB99A" w14:textId="28243416" w:rsidR="007F336F" w:rsidRDefault="007F336F" w:rsidP="007F336F">
      <w:r>
        <w:t xml:space="preserve">La mise en énergie de l’ensemble se fait à l’aide </w:t>
      </w:r>
      <w:r w:rsidR="00EC2C06">
        <w:t>de la prise 2P+T</w:t>
      </w:r>
      <w:r w:rsidR="004D5F6D">
        <w:t xml:space="preserve"> </w:t>
      </w:r>
      <w:r w:rsidR="003A4780">
        <w:t xml:space="preserve">et l’interrupteur de la multiprise </w:t>
      </w:r>
      <w:r w:rsidR="004D5F6D">
        <w:t>de la baie de vidéoprotection</w:t>
      </w:r>
      <w:r w:rsidR="00EC2C06">
        <w:t xml:space="preserve"> et l</w:t>
      </w:r>
      <w:r w:rsidR="004D5F6D">
        <w:t>a protection installée dans le CIBE (disjoncteur différentiel C10A 30mA type AC).</w:t>
      </w:r>
    </w:p>
    <w:p w14:paraId="2677266D" w14:textId="200BA952" w:rsidR="007F336F" w:rsidRDefault="004D5F6D" w:rsidP="007F336F">
      <w:pPr>
        <w:pStyle w:val="Paragraphedeliste"/>
        <w:numPr>
          <w:ilvl w:val="0"/>
          <w:numId w:val="21"/>
        </w:numPr>
        <w:jc w:val="left"/>
      </w:pPr>
      <w:r>
        <w:t>Après branchement de la prise de courant et enclenchement de</w:t>
      </w:r>
      <w:r w:rsidR="003A4780">
        <w:t xml:space="preserve"> l’interrupteur et</w:t>
      </w:r>
      <w:r>
        <w:t xml:space="preserve"> </w:t>
      </w:r>
      <w:r w:rsidR="003A4780">
        <w:t xml:space="preserve">de la </w:t>
      </w:r>
      <w:r>
        <w:t>protection, vérifier que les 3 caméras sont affichées sur l’écran d’évaluation.</w:t>
      </w:r>
    </w:p>
    <w:p w14:paraId="1BC61FF2" w14:textId="0D25496D" w:rsidR="004D5F6D" w:rsidRDefault="003A4780" w:rsidP="003A4780">
      <w:pPr>
        <w:ind w:left="360"/>
        <w:jc w:val="left"/>
      </w:pPr>
      <w:r>
        <w:rPr>
          <w:noProof/>
        </w:rPr>
        <w:drawing>
          <wp:anchor distT="0" distB="0" distL="114300" distR="114300" simplePos="0" relativeHeight="251731968" behindDoc="0" locked="0" layoutInCell="1" allowOverlap="1" wp14:anchorId="6A7E9843" wp14:editId="766AB983">
            <wp:simplePos x="0" y="0"/>
            <wp:positionH relativeFrom="column">
              <wp:posOffset>226060</wp:posOffset>
            </wp:positionH>
            <wp:positionV relativeFrom="paragraph">
              <wp:posOffset>1270</wp:posOffset>
            </wp:positionV>
            <wp:extent cx="2081530" cy="1206500"/>
            <wp:effectExtent l="0" t="0" r="127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3" cstate="print">
                      <a:extLst>
                        <a:ext uri="{28A0092B-C50C-407E-A947-70E740481C1C}">
                          <a14:useLocalDpi xmlns:a14="http://schemas.microsoft.com/office/drawing/2010/main" val="0"/>
                        </a:ext>
                      </a:extLst>
                    </a:blip>
                    <a:srcRect l="3868" t="13789" r="2052" b="13459"/>
                    <a:stretch/>
                  </pic:blipFill>
                  <pic:spPr bwMode="auto">
                    <a:xfrm>
                      <a:off x="0" y="0"/>
                      <a:ext cx="2081530" cy="1206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E1243" w14:textId="77777777" w:rsidR="003A4780" w:rsidRDefault="003A4780" w:rsidP="003A4780"/>
    <w:p w14:paraId="4409E828" w14:textId="5F29B127" w:rsidR="007F336F" w:rsidRDefault="003A4780" w:rsidP="003A4780">
      <w:r>
        <w:t>Sélectionner « Français »</w:t>
      </w:r>
    </w:p>
    <w:p w14:paraId="4B1C2816" w14:textId="772E4FC6" w:rsidR="007F336F" w:rsidRDefault="007F336F" w:rsidP="007F336F">
      <w:pPr>
        <w:pStyle w:val="Paragraphedeliste"/>
      </w:pPr>
    </w:p>
    <w:p w14:paraId="123AC0DE" w14:textId="16743CD8" w:rsidR="007F336F" w:rsidRDefault="003A4780" w:rsidP="007F336F">
      <w:pPr>
        <w:pStyle w:val="Paragraphedeliste"/>
      </w:pPr>
      <w:r>
        <w:rPr>
          <w:noProof/>
        </w:rPr>
        <w:drawing>
          <wp:anchor distT="0" distB="0" distL="114300" distR="114300" simplePos="0" relativeHeight="251734016" behindDoc="0" locked="0" layoutInCell="1" allowOverlap="1" wp14:anchorId="58703A7F" wp14:editId="41FC62B8">
            <wp:simplePos x="0" y="0"/>
            <wp:positionH relativeFrom="column">
              <wp:posOffset>4498184</wp:posOffset>
            </wp:positionH>
            <wp:positionV relativeFrom="paragraph">
              <wp:posOffset>114935</wp:posOffset>
            </wp:positionV>
            <wp:extent cx="2202180" cy="1339215"/>
            <wp:effectExtent l="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4" cstate="print">
                      <a:extLst>
                        <a:ext uri="{28A0092B-C50C-407E-A947-70E740481C1C}">
                          <a14:useLocalDpi xmlns:a14="http://schemas.microsoft.com/office/drawing/2010/main" val="0"/>
                        </a:ext>
                      </a:extLst>
                    </a:blip>
                    <a:srcRect l="16619" t="15826" r="3855" b="19657"/>
                    <a:stretch/>
                  </pic:blipFill>
                  <pic:spPr bwMode="auto">
                    <a:xfrm>
                      <a:off x="0" y="0"/>
                      <a:ext cx="2202180" cy="133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05B533" w14:textId="25606272" w:rsidR="007F336F" w:rsidRDefault="007F336F" w:rsidP="007F336F">
      <w:pPr>
        <w:pStyle w:val="Paragraphedeliste"/>
      </w:pPr>
    </w:p>
    <w:p w14:paraId="3D055A57" w14:textId="76D480DA" w:rsidR="007F336F" w:rsidRDefault="007F336F" w:rsidP="007F336F">
      <w:pPr>
        <w:pStyle w:val="Paragraphedeliste"/>
      </w:pPr>
    </w:p>
    <w:p w14:paraId="11679C57" w14:textId="3CAEBC22" w:rsidR="007F336F" w:rsidRDefault="007F336F" w:rsidP="007F336F">
      <w:pPr>
        <w:pStyle w:val="Paragraphedeliste"/>
      </w:pPr>
    </w:p>
    <w:p w14:paraId="4EE57C30" w14:textId="48F0E4E1" w:rsidR="007F336F" w:rsidRDefault="003A4780" w:rsidP="007F336F">
      <w:pPr>
        <w:pStyle w:val="Paragraphedeliste"/>
      </w:pPr>
      <w:r>
        <w:t>Le tutoriel démarre pour télécharger si besoin l’application mobile de gestion des caméras</w:t>
      </w:r>
      <w:r w:rsidR="004E11D7">
        <w:t>.</w:t>
      </w:r>
    </w:p>
    <w:p w14:paraId="5C89571D" w14:textId="47EF736B" w:rsidR="004E11D7" w:rsidRDefault="004E11D7" w:rsidP="007F336F">
      <w:pPr>
        <w:pStyle w:val="Paragraphedeliste"/>
      </w:pPr>
      <w:r>
        <w:t>Dans notre cas, cliquer sur « Quitter ».</w:t>
      </w:r>
    </w:p>
    <w:p w14:paraId="482B9AB9" w14:textId="7968789C" w:rsidR="004E11D7" w:rsidRDefault="004E11D7" w:rsidP="007F336F">
      <w:pPr>
        <w:pStyle w:val="Paragraphedeliste"/>
      </w:pPr>
    </w:p>
    <w:p w14:paraId="37E7F9B3" w14:textId="77777777" w:rsidR="004E11D7" w:rsidRDefault="004E11D7" w:rsidP="007F336F">
      <w:pPr>
        <w:pStyle w:val="Paragraphedeliste"/>
      </w:pPr>
    </w:p>
    <w:p w14:paraId="54DA1B52" w14:textId="4E006399" w:rsidR="007F336F" w:rsidRDefault="007F336F" w:rsidP="007F336F">
      <w:pPr>
        <w:pStyle w:val="Paragraphedeliste"/>
      </w:pPr>
    </w:p>
    <w:p w14:paraId="4E57097B" w14:textId="3BA8870E" w:rsidR="007F336F" w:rsidRDefault="004E11D7" w:rsidP="007F336F">
      <w:pPr>
        <w:pStyle w:val="Paragraphedeliste"/>
      </w:pPr>
      <w:r>
        <w:rPr>
          <w:noProof/>
        </w:rPr>
        <w:drawing>
          <wp:anchor distT="0" distB="0" distL="114300" distR="114300" simplePos="0" relativeHeight="251736064" behindDoc="0" locked="0" layoutInCell="1" allowOverlap="1" wp14:anchorId="4AABD453" wp14:editId="0E8F6AA5">
            <wp:simplePos x="0" y="0"/>
            <wp:positionH relativeFrom="column">
              <wp:posOffset>208915</wp:posOffset>
            </wp:positionH>
            <wp:positionV relativeFrom="paragraph">
              <wp:posOffset>6350</wp:posOffset>
            </wp:positionV>
            <wp:extent cx="2222500" cy="1666875"/>
            <wp:effectExtent l="0" t="0" r="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22500" cy="1666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394B6" w14:textId="6F62C83C" w:rsidR="007F336F" w:rsidRDefault="007F336F" w:rsidP="007F336F">
      <w:pPr>
        <w:pStyle w:val="Paragraphedeliste"/>
      </w:pPr>
    </w:p>
    <w:p w14:paraId="163D12F0" w14:textId="77777777" w:rsidR="007F336F" w:rsidRDefault="007F336F" w:rsidP="007F336F">
      <w:pPr>
        <w:pStyle w:val="Paragraphedeliste"/>
      </w:pPr>
    </w:p>
    <w:p w14:paraId="68928288" w14:textId="77777777" w:rsidR="004E11D7" w:rsidRDefault="004E11D7" w:rsidP="007F336F">
      <w:pPr>
        <w:pStyle w:val="Paragraphedeliste"/>
      </w:pPr>
    </w:p>
    <w:p w14:paraId="400C4EBD" w14:textId="4D2D93F8" w:rsidR="007F336F" w:rsidRDefault="004E11D7" w:rsidP="007F336F">
      <w:pPr>
        <w:pStyle w:val="Paragraphedeliste"/>
      </w:pPr>
      <w:r>
        <w:t>On demande de quitter l’assistant, cliquer sur « Oui »</w:t>
      </w:r>
    </w:p>
    <w:p w14:paraId="3335826D" w14:textId="77777777" w:rsidR="007F336F" w:rsidRDefault="007F336F" w:rsidP="007F336F">
      <w:pPr>
        <w:pStyle w:val="Paragraphedeliste"/>
      </w:pPr>
    </w:p>
    <w:p w14:paraId="26D95A4E" w14:textId="77777777" w:rsidR="007F336F" w:rsidRDefault="007F336F" w:rsidP="007F336F">
      <w:pPr>
        <w:pStyle w:val="Paragraphedeliste"/>
      </w:pPr>
    </w:p>
    <w:p w14:paraId="7B6A197B" w14:textId="77777777" w:rsidR="007F336F" w:rsidRDefault="007F336F" w:rsidP="007F336F">
      <w:pPr>
        <w:pStyle w:val="Paragraphedeliste"/>
      </w:pPr>
    </w:p>
    <w:p w14:paraId="306077E6" w14:textId="47FC08D8" w:rsidR="007F336F" w:rsidRDefault="007F336F" w:rsidP="007F336F">
      <w:pPr>
        <w:pStyle w:val="Paragraphedeliste"/>
      </w:pPr>
    </w:p>
    <w:p w14:paraId="7FE481E6" w14:textId="11DF5A68" w:rsidR="007F336F" w:rsidRDefault="007F336F" w:rsidP="007F336F">
      <w:pPr>
        <w:pStyle w:val="Paragraphedeliste"/>
      </w:pPr>
    </w:p>
    <w:p w14:paraId="7C586277" w14:textId="03537387" w:rsidR="007F336F" w:rsidRDefault="007F336F" w:rsidP="007F336F">
      <w:pPr>
        <w:pStyle w:val="Paragraphedeliste"/>
      </w:pPr>
    </w:p>
    <w:p w14:paraId="65C670A1" w14:textId="6194693E" w:rsidR="007F336F" w:rsidRDefault="007F336F" w:rsidP="007F336F">
      <w:pPr>
        <w:pStyle w:val="Paragraphedeliste"/>
      </w:pPr>
    </w:p>
    <w:p w14:paraId="08DBC501" w14:textId="2AEC2508" w:rsidR="007F336F" w:rsidRDefault="004E11D7" w:rsidP="007F336F">
      <w:pPr>
        <w:pStyle w:val="Paragraphedeliste"/>
      </w:pPr>
      <w:r>
        <w:rPr>
          <w:noProof/>
        </w:rPr>
        <w:drawing>
          <wp:anchor distT="0" distB="0" distL="114300" distR="114300" simplePos="0" relativeHeight="251738112" behindDoc="0" locked="0" layoutInCell="1" allowOverlap="1" wp14:anchorId="4FB6EDC6" wp14:editId="671B1BBD">
            <wp:simplePos x="0" y="0"/>
            <wp:positionH relativeFrom="column">
              <wp:posOffset>3158643</wp:posOffset>
            </wp:positionH>
            <wp:positionV relativeFrom="paragraph">
              <wp:posOffset>83957</wp:posOffset>
            </wp:positionV>
            <wp:extent cx="3629025" cy="2069465"/>
            <wp:effectExtent l="0" t="0" r="3175" b="635"/>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843.HEIC"/>
                    <pic:cNvPicPr/>
                  </pic:nvPicPr>
                  <pic:blipFill rotWithShape="1">
                    <a:blip r:embed="rId36" cstate="print">
                      <a:extLst>
                        <a:ext uri="{28A0092B-C50C-407E-A947-70E740481C1C}">
                          <a14:useLocalDpi xmlns:a14="http://schemas.microsoft.com/office/drawing/2010/main" val="0"/>
                        </a:ext>
                      </a:extLst>
                    </a:blip>
                    <a:srcRect l="4571" t="14477" r="5029" b="16800"/>
                    <a:stretch/>
                  </pic:blipFill>
                  <pic:spPr bwMode="auto">
                    <a:xfrm>
                      <a:off x="0" y="0"/>
                      <a:ext cx="3629025" cy="2069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217C25" w14:textId="06DCD8A6" w:rsidR="007F336F" w:rsidRDefault="007F336F" w:rsidP="007F336F">
      <w:pPr>
        <w:pStyle w:val="Paragraphedeliste"/>
      </w:pPr>
    </w:p>
    <w:p w14:paraId="2C614A46" w14:textId="673BCFDF" w:rsidR="004E11D7" w:rsidRDefault="004E11D7" w:rsidP="007F336F">
      <w:pPr>
        <w:pStyle w:val="Paragraphedeliste"/>
      </w:pPr>
    </w:p>
    <w:p w14:paraId="7CA28F4D" w14:textId="77777777" w:rsidR="00763F81" w:rsidRDefault="00763F81" w:rsidP="007F336F">
      <w:pPr>
        <w:pStyle w:val="Paragraphedeliste"/>
      </w:pPr>
    </w:p>
    <w:p w14:paraId="6B39F8B0" w14:textId="77777777" w:rsidR="004E11D7" w:rsidRDefault="004E11D7" w:rsidP="007F336F">
      <w:pPr>
        <w:pStyle w:val="Paragraphedeliste"/>
      </w:pPr>
    </w:p>
    <w:p w14:paraId="09A48DE8" w14:textId="276F1309" w:rsidR="007F336F" w:rsidRDefault="004E11D7" w:rsidP="007F336F">
      <w:pPr>
        <w:pStyle w:val="Paragraphedeliste"/>
      </w:pPr>
      <w:r>
        <w:t>Les trois caméras s’affichent à l’écran.</w:t>
      </w:r>
    </w:p>
    <w:p w14:paraId="6CDBBFE2" w14:textId="015EB4C0" w:rsidR="004E11D7" w:rsidRDefault="004E11D7" w:rsidP="007F336F">
      <w:pPr>
        <w:pStyle w:val="Paragraphedeliste"/>
      </w:pPr>
    </w:p>
    <w:p w14:paraId="2948E0D3" w14:textId="66C7F45A" w:rsidR="004E11D7" w:rsidRDefault="004E11D7" w:rsidP="007F336F">
      <w:pPr>
        <w:pStyle w:val="Paragraphedeliste"/>
      </w:pPr>
      <w:r>
        <w:t>Dans le cas contraire appeler le professeur</w:t>
      </w:r>
    </w:p>
    <w:p w14:paraId="08E4B781" w14:textId="77777777" w:rsidR="007F336F" w:rsidRDefault="007F336F" w:rsidP="007F336F">
      <w:pPr>
        <w:pStyle w:val="Paragraphedeliste"/>
      </w:pPr>
    </w:p>
    <w:p w14:paraId="49608882" w14:textId="77777777" w:rsidR="007F336F" w:rsidRDefault="007F336F" w:rsidP="007F336F">
      <w:pPr>
        <w:pStyle w:val="Paragraphedeliste"/>
      </w:pPr>
    </w:p>
    <w:p w14:paraId="1761C95B" w14:textId="77777777" w:rsidR="007F336F" w:rsidRDefault="007F336F" w:rsidP="007F336F">
      <w:pPr>
        <w:pStyle w:val="Paragraphedeliste"/>
      </w:pPr>
    </w:p>
    <w:p w14:paraId="1D7671A4" w14:textId="77777777" w:rsidR="007F336F" w:rsidRDefault="007F336F" w:rsidP="007F336F">
      <w:pPr>
        <w:pStyle w:val="Paragraphedeliste"/>
      </w:pPr>
    </w:p>
    <w:bookmarkEnd w:id="29"/>
    <w:p w14:paraId="7BAB946E" w14:textId="10055A93" w:rsidR="007F336F" w:rsidRPr="004D5F6D" w:rsidRDefault="007F336F" w:rsidP="004D5F6D">
      <w:pPr>
        <w:jc w:val="left"/>
        <w:rPr>
          <w:rFonts w:eastAsiaTheme="majorEastAsia" w:cstheme="majorBidi"/>
          <w:b/>
          <w:bCs/>
          <w:sz w:val="28"/>
          <w:szCs w:val="26"/>
          <w:u w:val="single"/>
        </w:rPr>
      </w:pPr>
    </w:p>
    <w:sectPr w:rsidR="007F336F" w:rsidRPr="004D5F6D" w:rsidSect="007F336F">
      <w:headerReference w:type="default" r:id="rId37"/>
      <w:footerReference w:type="default" r:id="rId38"/>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55B72A" w14:textId="77777777" w:rsidR="00F540DA" w:rsidRDefault="00F540DA" w:rsidP="00CD447F">
      <w:pPr>
        <w:spacing w:after="0"/>
      </w:pPr>
      <w:r>
        <w:separator/>
      </w:r>
    </w:p>
  </w:endnote>
  <w:endnote w:type="continuationSeparator" w:id="0">
    <w:p w14:paraId="4EC806CC" w14:textId="77777777" w:rsidR="00F540DA" w:rsidRDefault="00F540DA"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Sylfaen"/>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6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4E6545" w:rsidRDefault="004E6545"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E6545" w14:paraId="34AF4F92" w14:textId="77777777" w:rsidTr="00155991">
      <w:trPr>
        <w:trHeight w:val="847"/>
        <w:jc w:val="center"/>
      </w:trPr>
      <w:tc>
        <w:tcPr>
          <w:tcW w:w="1667" w:type="pct"/>
          <w:vAlign w:val="center"/>
        </w:tcPr>
        <w:p w14:paraId="79A64166" w14:textId="77777777" w:rsidR="004E6545" w:rsidRDefault="004E6545"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C2F7B15" w:rsidR="004E6545" w:rsidRDefault="004E6545"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Pr>
              <w:rFonts w:ascii="Arial Narrow" w:hAnsi="Arial Narrow"/>
              <w:noProof/>
            </w:rPr>
            <w:t>9</w:t>
          </w:r>
          <w:r>
            <w:rPr>
              <w:rFonts w:ascii="Arial Narrow" w:hAnsi="Arial Narrow"/>
            </w:rPr>
            <w:fldChar w:fldCharType="end"/>
          </w:r>
        </w:p>
        <w:p w14:paraId="64CB058D" w14:textId="77777777" w:rsidR="004E6545" w:rsidRDefault="004E6545" w:rsidP="00155991">
          <w:pPr>
            <w:pStyle w:val="Pieddepage"/>
            <w:tabs>
              <w:tab w:val="clear" w:pos="4536"/>
              <w:tab w:val="clear" w:pos="9072"/>
              <w:tab w:val="right" w:pos="0"/>
              <w:tab w:val="left" w:pos="3045"/>
            </w:tabs>
            <w:ind w:right="360"/>
            <w:rPr>
              <w:bCs/>
              <w:szCs w:val="20"/>
            </w:rPr>
          </w:pPr>
        </w:p>
        <w:p w14:paraId="5BA0DB0C" w14:textId="77777777" w:rsidR="004E6545" w:rsidRDefault="00F540DA" w:rsidP="00155991">
          <w:pPr>
            <w:pStyle w:val="Pieddepage"/>
            <w:tabs>
              <w:tab w:val="clear" w:pos="4536"/>
              <w:tab w:val="clear" w:pos="9072"/>
              <w:tab w:val="right" w:pos="0"/>
              <w:tab w:val="left" w:pos="3045"/>
            </w:tabs>
            <w:ind w:right="360"/>
            <w:jc w:val="center"/>
            <w:rPr>
              <w:color w:val="3366FF"/>
            </w:rPr>
          </w:pPr>
          <w:hyperlink w:anchor="_top" w:history="1">
            <w:r w:rsidR="004E6545" w:rsidRPr="006D1484">
              <w:rPr>
                <w:rStyle w:val="Lienhypertexte"/>
                <w:bCs/>
                <w:szCs w:val="20"/>
              </w:rPr>
              <w:t>Retour page de garde</w:t>
            </w:r>
          </w:hyperlink>
        </w:p>
      </w:tc>
      <w:tc>
        <w:tcPr>
          <w:tcW w:w="1666" w:type="pct"/>
          <w:vAlign w:val="center"/>
        </w:tcPr>
        <w:p w14:paraId="4500399F" w14:textId="77777777" w:rsidR="004E6545" w:rsidRDefault="004E6545"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4E6545" w:rsidRDefault="004E6545"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E6545" w14:paraId="0A12DC39" w14:textId="77777777" w:rsidTr="0070255E">
      <w:trPr>
        <w:trHeight w:val="847"/>
      </w:trPr>
      <w:tc>
        <w:tcPr>
          <w:tcW w:w="1667" w:type="pct"/>
          <w:vAlign w:val="center"/>
        </w:tcPr>
        <w:p w14:paraId="7239B318" w14:textId="77777777" w:rsidR="004E6545" w:rsidRDefault="004E6545"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57E3A42F" w:rsidR="004E6545" w:rsidRDefault="004E6545"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95750E">
            <w:rPr>
              <w:rFonts w:ascii="Arial Narrow" w:hAnsi="Arial Narrow"/>
              <w:noProof/>
            </w:rPr>
            <w:instrText>8</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95750E">
            <w:rPr>
              <w:rFonts w:ascii="Arial Narrow" w:hAnsi="Arial Narrow"/>
              <w:noProof/>
            </w:rPr>
            <w:t>7</w:t>
          </w:r>
          <w:r>
            <w:rPr>
              <w:rFonts w:ascii="Arial Narrow" w:hAnsi="Arial Narrow"/>
            </w:rPr>
            <w:fldChar w:fldCharType="end"/>
          </w:r>
        </w:p>
        <w:p w14:paraId="3BA39969" w14:textId="77777777" w:rsidR="004E6545" w:rsidRDefault="004E6545" w:rsidP="0070255E">
          <w:pPr>
            <w:pStyle w:val="Pieddepage"/>
            <w:tabs>
              <w:tab w:val="clear" w:pos="4536"/>
              <w:tab w:val="clear" w:pos="9072"/>
              <w:tab w:val="right" w:pos="0"/>
              <w:tab w:val="left" w:pos="3045"/>
            </w:tabs>
            <w:ind w:right="360"/>
            <w:rPr>
              <w:bCs/>
              <w:szCs w:val="20"/>
            </w:rPr>
          </w:pPr>
        </w:p>
        <w:p w14:paraId="0E412CB6" w14:textId="77777777" w:rsidR="004E6545" w:rsidRDefault="00F540DA" w:rsidP="0070255E">
          <w:pPr>
            <w:pStyle w:val="Pieddepage"/>
            <w:tabs>
              <w:tab w:val="clear" w:pos="4536"/>
              <w:tab w:val="clear" w:pos="9072"/>
              <w:tab w:val="right" w:pos="0"/>
              <w:tab w:val="left" w:pos="3045"/>
            </w:tabs>
            <w:ind w:right="360"/>
            <w:jc w:val="center"/>
            <w:rPr>
              <w:color w:val="3366FF"/>
            </w:rPr>
          </w:pPr>
          <w:hyperlink w:anchor="_top" w:history="1">
            <w:r w:rsidR="004E6545" w:rsidRPr="006D1484">
              <w:rPr>
                <w:rStyle w:val="Lienhypertexte"/>
                <w:bCs/>
                <w:szCs w:val="20"/>
              </w:rPr>
              <w:t>Retour page de garde</w:t>
            </w:r>
          </w:hyperlink>
        </w:p>
      </w:tc>
      <w:tc>
        <w:tcPr>
          <w:tcW w:w="1666" w:type="pct"/>
          <w:vAlign w:val="center"/>
        </w:tcPr>
        <w:p w14:paraId="755CF43E" w14:textId="77777777" w:rsidR="004E6545" w:rsidRDefault="004E6545"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4E6545" w:rsidRDefault="004E6545"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C5853" w14:textId="77777777" w:rsidR="00F540DA" w:rsidRDefault="00F540DA" w:rsidP="00CD447F">
      <w:pPr>
        <w:spacing w:after="0"/>
      </w:pPr>
      <w:r>
        <w:separator/>
      </w:r>
    </w:p>
  </w:footnote>
  <w:footnote w:type="continuationSeparator" w:id="0">
    <w:p w14:paraId="36C56821" w14:textId="77777777" w:rsidR="00F540DA" w:rsidRDefault="00F540DA"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4E6545" w14:paraId="5C6FEA66" w14:textId="77777777" w:rsidTr="00521F84">
      <w:tc>
        <w:tcPr>
          <w:tcW w:w="1219" w:type="pct"/>
        </w:tcPr>
        <w:p w14:paraId="1D8A1837" w14:textId="77777777" w:rsidR="004E6545" w:rsidRDefault="004E6545" w:rsidP="009C2667">
          <w:pPr>
            <w:spacing w:before="240"/>
            <w:jc w:val="left"/>
          </w:pPr>
          <w:r w:rsidRPr="00CD447F">
            <w:rPr>
              <w:b/>
              <w:bCs/>
              <w:color w:val="3366CC"/>
              <w:sz w:val="24"/>
              <w:szCs w:val="24"/>
            </w:rPr>
            <w:t>DOSSIER MACHINE</w:t>
          </w:r>
        </w:p>
      </w:tc>
      <w:tc>
        <w:tcPr>
          <w:tcW w:w="2728" w:type="pct"/>
        </w:tcPr>
        <w:p w14:paraId="55CFB764" w14:textId="77777777" w:rsidR="004E6545" w:rsidRDefault="004E6545"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71AC72F" w:rsidR="004E6545" w:rsidRDefault="004E6545" w:rsidP="0075678E">
          <w:pPr>
            <w:spacing w:before="240"/>
            <w:jc w:val="right"/>
          </w:pPr>
          <w:r>
            <w:fldChar w:fldCharType="begin"/>
          </w:r>
          <w:r>
            <w:instrText xml:space="preserve"> REF RepetitionFx  \* MERGEFORMAT </w:instrText>
          </w:r>
          <w:r>
            <w:fldChar w:fldCharType="separate"/>
          </w:r>
          <w:r>
            <w:rPr>
              <w:b/>
              <w:bCs/>
            </w:rPr>
            <w:t>Erreur ! Source du renvoi introuvable.</w:t>
          </w:r>
          <w:r>
            <w:fldChar w:fldCharType="end"/>
          </w:r>
        </w:p>
      </w:tc>
    </w:tr>
  </w:tbl>
  <w:p w14:paraId="4C803899" w14:textId="77777777" w:rsidR="004E6545" w:rsidRDefault="004E6545"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4E6545" w:rsidRDefault="004E6545">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4E6545" w:rsidRDefault="004E6545" w:rsidP="00780930">
                            <w:pPr>
                              <w:tabs>
                                <w:tab w:val="left" w:pos="426"/>
                              </w:tabs>
                              <w:spacing w:after="0"/>
                              <w:ind w:left="57"/>
                              <w:rPr>
                                <w:rFonts w:cs="Arial"/>
                                <w:b/>
                                <w:bCs/>
                              </w:rPr>
                            </w:pPr>
                            <w:r>
                              <w:rPr>
                                <w:rFonts w:cs="Arial"/>
                                <w:b/>
                                <w:bCs/>
                              </w:rPr>
                              <w:t>ERM AUTOMATISMES INDUSTRIELS</w:t>
                            </w:r>
                          </w:p>
                          <w:p w14:paraId="3910AA9A" w14:textId="77777777" w:rsidR="004E6545" w:rsidRPr="00C866AD" w:rsidRDefault="004E654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4E6545" w:rsidRDefault="004E654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4E6545" w:rsidRDefault="004E654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4E6545" w:rsidRPr="00C430F1" w:rsidRDefault="004E654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4E6545" w:rsidRDefault="004E6545"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4E6545" w:rsidRPr="00DB621D" w:rsidRDefault="004E6545"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61" style="width:537.3pt;height:59.45pt;mso-position-horizontal-relative:char;mso-position-vertical-relative:line" coordorigin="433,278" coordsize="10746,11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">
              <v:shapetype id="_x0000_t202" coordsize="21600,21600" o:spt="202" path="m,l,21600r21600,l21600,xe">
                <v:stroke joinstyle="miter"/>
                <v:path gradientshapeok="t" o:connecttype="rect"/>
              </v:shapetype>
              <v:shape id="Text Box 95" o:spid="_x0000_s1062" type="#_x0000_t202" style="position:absolute;left:7556;top:301;width:3623;height:11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" filled="f" strokecolor="#2c69b2">
                <v:fill opacity="32896f"/>
                <v:textbox inset="0,0,0,0">
                  <w:txbxContent>
                    <w:p w14:paraId="7020E57C" w14:textId="77777777" w:rsidR="004E6545" w:rsidRDefault="004E6545" w:rsidP="00780930">
                      <w:pPr>
                        <w:tabs>
                          <w:tab w:val="left" w:pos="426"/>
                        </w:tabs>
                        <w:spacing w:after="0"/>
                        <w:ind w:left="57"/>
                        <w:rPr>
                          <w:rFonts w:cs="Arial"/>
                          <w:b/>
                          <w:bCs/>
                        </w:rPr>
                      </w:pPr>
                      <w:r>
                        <w:rPr>
                          <w:rFonts w:cs="Arial"/>
                          <w:b/>
                          <w:bCs/>
                        </w:rPr>
                        <w:t>ERM AUTOMATISMES INDUSTRIELS</w:t>
                      </w:r>
                    </w:p>
                    <w:p w14:paraId="3910AA9A" w14:textId="77777777" w:rsidR="004E6545" w:rsidRPr="00C866AD" w:rsidRDefault="004E6545"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4E6545" w:rsidRDefault="004E6545"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4E6545" w:rsidRDefault="004E6545"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4E6545" w:rsidRPr="00C430F1" w:rsidRDefault="004E6545"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4E6545" w:rsidRDefault="004E6545"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63" type="#_x0000_t75" alt="logo-erm-2015" style="position:absolute;left:433;top:278;width:3438;height:117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">
                <v:imagedata r:id="rId5" o:title="logo-erm-2015"/>
              </v:shape>
              <v:group id="Group 163" o:spid="_x0000_s1064" style="position:absolute;left:3683;top:294;width:3725;height:1173" coordorigin="3683,294" coordsize="3725,1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">
                <v:shape id="Picture 160" o:spid="_x0000_s1065" type="#_x0000_t75" alt="Diapositive1" style="position:absolute;left:3683;top:294;width:3725;height:11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">
                  <v:imagedata r:id="rId6" o:title="Diapositive1" croptop="21125f" cropbottom="27712f" cropleft="9153f" cropright="16602f" chromakey="white"/>
                </v:shape>
                <v:shape id="Text Box 149" o:spid="_x0000_s1066" type="#_x0000_t202" style="position:absolute;left:4445;top:602;width:2374;height:7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6ADF151" w14:textId="77777777" w:rsidR="004E6545" w:rsidRPr="00DB621D" w:rsidRDefault="004E6545"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4E6545" w14:paraId="4CE7B6A0" w14:textId="77777777" w:rsidTr="00A63DA8">
      <w:trPr>
        <w:trHeight w:val="510"/>
      </w:trPr>
      <w:tc>
        <w:tcPr>
          <w:tcW w:w="1219" w:type="pct"/>
          <w:vAlign w:val="center"/>
        </w:tcPr>
        <w:p w14:paraId="3958F357" w14:textId="75E4AFBF" w:rsidR="004E6545" w:rsidRDefault="004E6545"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2BAB440C" w:rsidR="004E6545" w:rsidRDefault="004E6545" w:rsidP="00A63DA8">
          <w:pPr>
            <w:jc w:val="center"/>
          </w:pPr>
          <w:r>
            <w:rPr>
              <w:rFonts w:cs="Arial"/>
              <w:b/>
              <w:bCs/>
              <w:szCs w:val="20"/>
            </w:rPr>
            <w:t>VIDEOPROTECTION URBAINE VT10</w:t>
          </w:r>
        </w:p>
      </w:tc>
      <w:tc>
        <w:tcPr>
          <w:tcW w:w="1315" w:type="pct"/>
          <w:vAlign w:val="center"/>
        </w:tcPr>
        <w:p w14:paraId="49333792" w14:textId="03D65604" w:rsidR="004E6545" w:rsidRDefault="004E6545" w:rsidP="00A63DA8">
          <w:pPr>
            <w:jc w:val="right"/>
          </w:pPr>
          <w:r>
            <w:t>Découverte de la vidéoprotection urbaine</w:t>
          </w:r>
          <w:r w:rsidR="00DC3B4E">
            <w:t xml:space="preserve"> Corrigé</w:t>
          </w:r>
        </w:p>
      </w:tc>
    </w:tr>
  </w:tbl>
  <w:p w14:paraId="7056091D" w14:textId="77777777" w:rsidR="004E6545" w:rsidRDefault="004E6545"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26pt;height:21.5pt" o:bullet="t">
        <v:imagedata r:id="rId1" o:title="icone_attention"/>
      </v:shape>
    </w:pict>
  </w:numPicBullet>
  <w:numPicBullet w:numPicBulletId="1">
    <w:pict>
      <v:shape id="_x0000_i1165" type="#_x0000_t75" style="width:128pt;height:128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0EFE5706"/>
    <w:multiLevelType w:val="multilevel"/>
    <w:tmpl w:val="7D1E8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9"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8004AA0"/>
    <w:multiLevelType w:val="multilevel"/>
    <w:tmpl w:val="393A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70A42"/>
    <w:multiLevelType w:val="multilevel"/>
    <w:tmpl w:val="C57E0078"/>
    <w:lvl w:ilvl="0">
      <w:start w:val="1"/>
      <w:numFmt w:val="decimal"/>
      <w:lvlText w:val="%1"/>
      <w:lvlJc w:val="left"/>
      <w:pPr>
        <w:ind w:left="420" w:hanging="420"/>
      </w:pPr>
      <w:rPr>
        <w:rFonts w:hint="default"/>
      </w:rPr>
    </w:lvl>
    <w:lvl w:ilvl="1">
      <w:start w:val="1"/>
      <w:numFmt w:val="decimal"/>
      <w:lvlText w:val="3-%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7"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18"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0"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5"/>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0"/>
  </w:num>
  <w:num w:numId="8">
    <w:abstractNumId w:val="2"/>
  </w:num>
  <w:num w:numId="9">
    <w:abstractNumId w:val="9"/>
  </w:num>
  <w:num w:numId="10">
    <w:abstractNumId w:val="17"/>
  </w:num>
  <w:num w:numId="11">
    <w:abstractNumId w:val="12"/>
  </w:num>
  <w:num w:numId="12">
    <w:abstractNumId w:val="19"/>
  </w:num>
  <w:num w:numId="13">
    <w:abstractNumId w:val="18"/>
  </w:num>
  <w:num w:numId="14">
    <w:abstractNumId w:val="6"/>
  </w:num>
  <w:num w:numId="15">
    <w:abstractNumId w:val="21"/>
  </w:num>
  <w:num w:numId="16">
    <w:abstractNumId w:val="4"/>
  </w:num>
  <w:num w:numId="17">
    <w:abstractNumId w:val="22"/>
  </w:num>
  <w:num w:numId="18">
    <w:abstractNumId w:val="7"/>
  </w:num>
  <w:num w:numId="19">
    <w:abstractNumId w:val="20"/>
  </w:num>
  <w:num w:numId="20">
    <w:abstractNumId w:val="23"/>
  </w:num>
  <w:num w:numId="21">
    <w:abstractNumId w:val="13"/>
  </w:num>
  <w:num w:numId="22">
    <w:abstractNumId w:val="8"/>
  </w:num>
  <w:num w:numId="23">
    <w:abstractNumId w:val="0"/>
  </w:num>
  <w:num w:numId="24">
    <w:abstractNumId w:val="15"/>
  </w:num>
  <w:num w:numId="25">
    <w:abstractNumId w:val="1"/>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2CBC"/>
    <w:rsid w:val="000236EA"/>
    <w:rsid w:val="00026967"/>
    <w:rsid w:val="00026A0F"/>
    <w:rsid w:val="0003567A"/>
    <w:rsid w:val="000537A5"/>
    <w:rsid w:val="00080670"/>
    <w:rsid w:val="00083C3B"/>
    <w:rsid w:val="00091B50"/>
    <w:rsid w:val="00096569"/>
    <w:rsid w:val="000A1B9C"/>
    <w:rsid w:val="000A4DB7"/>
    <w:rsid w:val="000D669A"/>
    <w:rsid w:val="000E4D65"/>
    <w:rsid w:val="00104856"/>
    <w:rsid w:val="001060D5"/>
    <w:rsid w:val="001158F0"/>
    <w:rsid w:val="00131C63"/>
    <w:rsid w:val="00137666"/>
    <w:rsid w:val="00146921"/>
    <w:rsid w:val="00155991"/>
    <w:rsid w:val="00157A3C"/>
    <w:rsid w:val="00161946"/>
    <w:rsid w:val="001728ED"/>
    <w:rsid w:val="0018123A"/>
    <w:rsid w:val="001842E8"/>
    <w:rsid w:val="001B13D3"/>
    <w:rsid w:val="001C59C8"/>
    <w:rsid w:val="002268E0"/>
    <w:rsid w:val="00231A82"/>
    <w:rsid w:val="00241A18"/>
    <w:rsid w:val="00244710"/>
    <w:rsid w:val="00251A7E"/>
    <w:rsid w:val="00252F5B"/>
    <w:rsid w:val="00281A98"/>
    <w:rsid w:val="002A3185"/>
    <w:rsid w:val="002D199A"/>
    <w:rsid w:val="002D4465"/>
    <w:rsid w:val="00301F3A"/>
    <w:rsid w:val="0030262D"/>
    <w:rsid w:val="00305345"/>
    <w:rsid w:val="00315FB8"/>
    <w:rsid w:val="0032416C"/>
    <w:rsid w:val="00330A77"/>
    <w:rsid w:val="00353BF8"/>
    <w:rsid w:val="00392371"/>
    <w:rsid w:val="003A4780"/>
    <w:rsid w:val="003A57CE"/>
    <w:rsid w:val="003B2406"/>
    <w:rsid w:val="003D6844"/>
    <w:rsid w:val="003F7750"/>
    <w:rsid w:val="00432F05"/>
    <w:rsid w:val="00435582"/>
    <w:rsid w:val="00444694"/>
    <w:rsid w:val="00470579"/>
    <w:rsid w:val="00470955"/>
    <w:rsid w:val="00472F35"/>
    <w:rsid w:val="004762D7"/>
    <w:rsid w:val="00481235"/>
    <w:rsid w:val="004816CE"/>
    <w:rsid w:val="004A2DF2"/>
    <w:rsid w:val="004A6518"/>
    <w:rsid w:val="004C4254"/>
    <w:rsid w:val="004D1E13"/>
    <w:rsid w:val="004D57C9"/>
    <w:rsid w:val="004D5F6D"/>
    <w:rsid w:val="004E11D7"/>
    <w:rsid w:val="004E6545"/>
    <w:rsid w:val="005058CE"/>
    <w:rsid w:val="00507C7B"/>
    <w:rsid w:val="00521F84"/>
    <w:rsid w:val="00533FE8"/>
    <w:rsid w:val="00535D12"/>
    <w:rsid w:val="00544F21"/>
    <w:rsid w:val="00545420"/>
    <w:rsid w:val="00554C97"/>
    <w:rsid w:val="00561147"/>
    <w:rsid w:val="00564090"/>
    <w:rsid w:val="00566AF6"/>
    <w:rsid w:val="005A0026"/>
    <w:rsid w:val="005A6C31"/>
    <w:rsid w:val="005B2438"/>
    <w:rsid w:val="005B3666"/>
    <w:rsid w:val="005B5162"/>
    <w:rsid w:val="005B6BA2"/>
    <w:rsid w:val="005E06FF"/>
    <w:rsid w:val="005F45B7"/>
    <w:rsid w:val="0060179F"/>
    <w:rsid w:val="0060389F"/>
    <w:rsid w:val="00604A36"/>
    <w:rsid w:val="0063462F"/>
    <w:rsid w:val="006507A3"/>
    <w:rsid w:val="0065159F"/>
    <w:rsid w:val="0068321E"/>
    <w:rsid w:val="0069221C"/>
    <w:rsid w:val="006A73EF"/>
    <w:rsid w:val="006C12E9"/>
    <w:rsid w:val="006C1BBB"/>
    <w:rsid w:val="006C278E"/>
    <w:rsid w:val="006D1484"/>
    <w:rsid w:val="006F242E"/>
    <w:rsid w:val="006F32E8"/>
    <w:rsid w:val="006F70D1"/>
    <w:rsid w:val="00701D0A"/>
    <w:rsid w:val="0070255E"/>
    <w:rsid w:val="007126E0"/>
    <w:rsid w:val="007228A1"/>
    <w:rsid w:val="00726FD6"/>
    <w:rsid w:val="00741FA1"/>
    <w:rsid w:val="007424F0"/>
    <w:rsid w:val="0075678E"/>
    <w:rsid w:val="00763F81"/>
    <w:rsid w:val="00780930"/>
    <w:rsid w:val="007C5857"/>
    <w:rsid w:val="007D2779"/>
    <w:rsid w:val="007F336F"/>
    <w:rsid w:val="007F4B3A"/>
    <w:rsid w:val="007F54C5"/>
    <w:rsid w:val="007F6027"/>
    <w:rsid w:val="007F6CA2"/>
    <w:rsid w:val="008206D2"/>
    <w:rsid w:val="00832E28"/>
    <w:rsid w:val="00842485"/>
    <w:rsid w:val="008515B7"/>
    <w:rsid w:val="00865E17"/>
    <w:rsid w:val="00867183"/>
    <w:rsid w:val="00871F2F"/>
    <w:rsid w:val="008741B8"/>
    <w:rsid w:val="0089054B"/>
    <w:rsid w:val="00892AEF"/>
    <w:rsid w:val="008A29E3"/>
    <w:rsid w:val="008B3693"/>
    <w:rsid w:val="008B5841"/>
    <w:rsid w:val="008D2C79"/>
    <w:rsid w:val="008E2F2E"/>
    <w:rsid w:val="008E454A"/>
    <w:rsid w:val="008F577D"/>
    <w:rsid w:val="00905DCA"/>
    <w:rsid w:val="0090602E"/>
    <w:rsid w:val="0091479B"/>
    <w:rsid w:val="009151F8"/>
    <w:rsid w:val="009244CB"/>
    <w:rsid w:val="0095750E"/>
    <w:rsid w:val="00976055"/>
    <w:rsid w:val="009801EB"/>
    <w:rsid w:val="00984CAC"/>
    <w:rsid w:val="009864B3"/>
    <w:rsid w:val="0098681C"/>
    <w:rsid w:val="00986DC5"/>
    <w:rsid w:val="009A02D2"/>
    <w:rsid w:val="009A70F6"/>
    <w:rsid w:val="009C2667"/>
    <w:rsid w:val="009F679B"/>
    <w:rsid w:val="00A17536"/>
    <w:rsid w:val="00A36516"/>
    <w:rsid w:val="00A52258"/>
    <w:rsid w:val="00A52A13"/>
    <w:rsid w:val="00A5549E"/>
    <w:rsid w:val="00A62748"/>
    <w:rsid w:val="00A63DA8"/>
    <w:rsid w:val="00A97925"/>
    <w:rsid w:val="00AB45D9"/>
    <w:rsid w:val="00AC2EF0"/>
    <w:rsid w:val="00AC4636"/>
    <w:rsid w:val="00AD5539"/>
    <w:rsid w:val="00AF7330"/>
    <w:rsid w:val="00B024A4"/>
    <w:rsid w:val="00B07C61"/>
    <w:rsid w:val="00B110C2"/>
    <w:rsid w:val="00B266CB"/>
    <w:rsid w:val="00B26C84"/>
    <w:rsid w:val="00B30A15"/>
    <w:rsid w:val="00B31A72"/>
    <w:rsid w:val="00B464BD"/>
    <w:rsid w:val="00B5006E"/>
    <w:rsid w:val="00B5472D"/>
    <w:rsid w:val="00B56DF7"/>
    <w:rsid w:val="00B5771B"/>
    <w:rsid w:val="00B91F53"/>
    <w:rsid w:val="00B97AAE"/>
    <w:rsid w:val="00BA2155"/>
    <w:rsid w:val="00BB049B"/>
    <w:rsid w:val="00BC1B7B"/>
    <w:rsid w:val="00BD308E"/>
    <w:rsid w:val="00BE353B"/>
    <w:rsid w:val="00BF6FEA"/>
    <w:rsid w:val="00C0120C"/>
    <w:rsid w:val="00C03E2E"/>
    <w:rsid w:val="00C06A48"/>
    <w:rsid w:val="00C135D4"/>
    <w:rsid w:val="00C22ACB"/>
    <w:rsid w:val="00C332F1"/>
    <w:rsid w:val="00C47478"/>
    <w:rsid w:val="00C7247E"/>
    <w:rsid w:val="00C866AD"/>
    <w:rsid w:val="00C9021F"/>
    <w:rsid w:val="00CA1519"/>
    <w:rsid w:val="00CB0271"/>
    <w:rsid w:val="00CC7E37"/>
    <w:rsid w:val="00CD447F"/>
    <w:rsid w:val="00CF7255"/>
    <w:rsid w:val="00D13D23"/>
    <w:rsid w:val="00D512E8"/>
    <w:rsid w:val="00D559B8"/>
    <w:rsid w:val="00DB2642"/>
    <w:rsid w:val="00DB54C3"/>
    <w:rsid w:val="00DB6C50"/>
    <w:rsid w:val="00DC3B4E"/>
    <w:rsid w:val="00E04C68"/>
    <w:rsid w:val="00E315FE"/>
    <w:rsid w:val="00E86FAC"/>
    <w:rsid w:val="00E87904"/>
    <w:rsid w:val="00E94996"/>
    <w:rsid w:val="00EB351D"/>
    <w:rsid w:val="00EC2C06"/>
    <w:rsid w:val="00EC4BA2"/>
    <w:rsid w:val="00EE6D72"/>
    <w:rsid w:val="00EF202D"/>
    <w:rsid w:val="00F05472"/>
    <w:rsid w:val="00F16E27"/>
    <w:rsid w:val="00F42735"/>
    <w:rsid w:val="00F50695"/>
    <w:rsid w:val="00F540DA"/>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semiHidden/>
    <w:unhideWhenUsed/>
    <w:rsid w:val="0060389F"/>
    <w:pPr>
      <w:spacing w:before="100" w:beforeAutospacing="1" w:after="100" w:afterAutospacing="1" w:line="240" w:lineRule="auto"/>
      <w:jc w:val="left"/>
    </w:pPr>
    <w:rPr>
      <w:rFonts w:ascii="Times New Roman" w:hAnsi="Times New Roman" w:cs="Times New Roman"/>
      <w:sz w:val="24"/>
      <w:szCs w:val="24"/>
    </w:rPr>
  </w:style>
  <w:style w:type="paragraph" w:customStyle="1" w:styleId="sstitre">
    <w:name w:val="sstitre"/>
    <w:basedOn w:val="Normal"/>
    <w:rsid w:val="00BF6FEA"/>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lev">
    <w:name w:val="Strong"/>
    <w:basedOn w:val="Policepardfaut"/>
    <w:uiPriority w:val="22"/>
    <w:qFormat/>
    <w:rsid w:val="00BF6FEA"/>
    <w:rPr>
      <w:b/>
      <w:bCs/>
    </w:rPr>
  </w:style>
  <w:style w:type="character" w:styleId="Mentionnonrsolue">
    <w:name w:val="Unresolved Mention"/>
    <w:basedOn w:val="Policepardfaut"/>
    <w:uiPriority w:val="99"/>
    <w:semiHidden/>
    <w:unhideWhenUsed/>
    <w:rsid w:val="00BF6FEA"/>
    <w:rPr>
      <w:color w:val="605E5C"/>
      <w:shd w:val="clear" w:color="auto" w:fill="E1DFDD"/>
    </w:rPr>
  </w:style>
  <w:style w:type="character" w:styleId="Lienhypertextesuivivisit">
    <w:name w:val="FollowedHyperlink"/>
    <w:basedOn w:val="Policepardfaut"/>
    <w:uiPriority w:val="99"/>
    <w:semiHidden/>
    <w:unhideWhenUsed/>
    <w:rsid w:val="00905DCA"/>
    <w:rPr>
      <w:color w:val="800080" w:themeColor="followedHyperlink"/>
      <w:u w:val="single"/>
    </w:rPr>
  </w:style>
  <w:style w:type="character" w:customStyle="1" w:styleId="apple-converted-space">
    <w:name w:val="apple-converted-space"/>
    <w:basedOn w:val="Policepardfaut"/>
    <w:rsid w:val="005B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34095794">
      <w:bodyDiv w:val="1"/>
      <w:marLeft w:val="0"/>
      <w:marRight w:val="0"/>
      <w:marTop w:val="0"/>
      <w:marBottom w:val="0"/>
      <w:divBdr>
        <w:top w:val="none" w:sz="0" w:space="0" w:color="auto"/>
        <w:left w:val="none" w:sz="0" w:space="0" w:color="auto"/>
        <w:bottom w:val="none" w:sz="0" w:space="0" w:color="auto"/>
        <w:right w:val="none" w:sz="0" w:space="0" w:color="auto"/>
      </w:divBdr>
    </w:div>
    <w:div w:id="458229800">
      <w:bodyDiv w:val="1"/>
      <w:marLeft w:val="0"/>
      <w:marRight w:val="0"/>
      <w:marTop w:val="0"/>
      <w:marBottom w:val="0"/>
      <w:divBdr>
        <w:top w:val="none" w:sz="0" w:space="0" w:color="auto"/>
        <w:left w:val="none" w:sz="0" w:space="0" w:color="auto"/>
        <w:bottom w:val="none" w:sz="0" w:space="0" w:color="auto"/>
        <w:right w:val="none" w:sz="0" w:space="0" w:color="auto"/>
      </w:divBdr>
    </w:div>
    <w:div w:id="663315586">
      <w:bodyDiv w:val="1"/>
      <w:marLeft w:val="0"/>
      <w:marRight w:val="0"/>
      <w:marTop w:val="0"/>
      <w:marBottom w:val="0"/>
      <w:divBdr>
        <w:top w:val="none" w:sz="0" w:space="0" w:color="auto"/>
        <w:left w:val="none" w:sz="0" w:space="0" w:color="auto"/>
        <w:bottom w:val="none" w:sz="0" w:space="0" w:color="auto"/>
        <w:right w:val="none" w:sz="0" w:space="0" w:color="auto"/>
      </w:divBdr>
    </w:div>
    <w:div w:id="1236552840">
      <w:bodyDiv w:val="1"/>
      <w:marLeft w:val="0"/>
      <w:marRight w:val="0"/>
      <w:marTop w:val="0"/>
      <w:marBottom w:val="0"/>
      <w:divBdr>
        <w:top w:val="none" w:sz="0" w:space="0" w:color="auto"/>
        <w:left w:val="none" w:sz="0" w:space="0" w:color="auto"/>
        <w:bottom w:val="none" w:sz="0" w:space="0" w:color="auto"/>
        <w:right w:val="none" w:sz="0" w:space="0" w:color="auto"/>
      </w:divBdr>
    </w:div>
    <w:div w:id="1477064360">
      <w:bodyDiv w:val="1"/>
      <w:marLeft w:val="0"/>
      <w:marRight w:val="0"/>
      <w:marTop w:val="0"/>
      <w:marBottom w:val="0"/>
      <w:divBdr>
        <w:top w:val="none" w:sz="0" w:space="0" w:color="auto"/>
        <w:left w:val="none" w:sz="0" w:space="0" w:color="auto"/>
        <w:bottom w:val="none" w:sz="0" w:space="0" w:color="auto"/>
        <w:right w:val="none" w:sz="0" w:space="0" w:color="auto"/>
      </w:divBdr>
    </w:div>
    <w:div w:id="1772776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22.jpeg"/><Relationship Id="rId39" Type="http://schemas.openxmlformats.org/officeDocument/2006/relationships/fontTable" Target="fontTable.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21.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fr.wikipedia.org/wiki/Vid&#233;osurveillance" TargetMode="External"/><Relationship Id="rId29"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30.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eader" Target="header2.xml"/><Relationship Id="rId22" Type="http://schemas.openxmlformats.org/officeDocument/2006/relationships/image" Target="media/image18.jpeg"/><Relationship Id="rId27" Type="http://schemas.openxmlformats.org/officeDocument/2006/relationships/image" Target="media/image19.jpeg"/><Relationship Id="rId30" Type="http://schemas.openxmlformats.org/officeDocument/2006/relationships/image" Target="media/image23.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573F1-34F8-FC40-9E71-4CEB162B8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214</TotalTime>
  <Pages>8</Pages>
  <Words>1134</Words>
  <Characters>6243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33</cp:revision>
  <cp:lastPrinted>2018-11-01T14:19:00Z</cp:lastPrinted>
  <dcterms:created xsi:type="dcterms:W3CDTF">2018-10-31T14:13:00Z</dcterms:created>
  <dcterms:modified xsi:type="dcterms:W3CDTF">2019-09-29T05:53:00Z</dcterms:modified>
  <cp:category>Découverte des éclairages publiques</cp:category>
</cp:coreProperties>
</file>