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000254C6" w:rsidR="007F336F" w:rsidRDefault="00BF6FEA" w:rsidP="00FA0FC4">
            <w:pPr>
              <w:spacing w:after="0"/>
              <w:jc w:val="center"/>
              <w:rPr>
                <w:b/>
                <w:caps/>
                <w:color w:val="000080"/>
                <w:sz w:val="28"/>
                <w:szCs w:val="28"/>
              </w:rPr>
            </w:pPr>
            <w:r>
              <w:rPr>
                <w:b/>
                <w:caps/>
                <w:color w:val="000080"/>
                <w:sz w:val="28"/>
                <w:szCs w:val="28"/>
              </w:rPr>
              <w:t>VIDEOPROTECTION URBAINE</w:t>
            </w:r>
            <w:r w:rsidR="007F336F">
              <w:rPr>
                <w:b/>
                <w:caps/>
                <w:color w:val="000080"/>
                <w:sz w:val="28"/>
                <w:szCs w:val="28"/>
              </w:rPr>
              <w:t xml:space="preserve"> </w:t>
            </w:r>
            <w:r>
              <w:rPr>
                <w:b/>
                <w:caps/>
                <w:color w:val="000080"/>
                <w:sz w:val="28"/>
                <w:szCs w:val="28"/>
              </w:rPr>
              <w:t>VT</w:t>
            </w:r>
            <w:r w:rsidR="007F336F">
              <w:rPr>
                <w:b/>
                <w:caps/>
                <w:color w:val="000080"/>
                <w:sz w:val="28"/>
                <w:szCs w:val="28"/>
              </w:rPr>
              <w:t>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D15C9E0" w:rsidR="007F336F" w:rsidRPr="00170370" w:rsidRDefault="007F336F" w:rsidP="00FA0FC4">
            <w:pPr>
              <w:spacing w:after="0"/>
              <w:jc w:val="center"/>
              <w:rPr>
                <w:b/>
                <w:caps/>
                <w:color w:val="000080"/>
                <w:sz w:val="28"/>
                <w:szCs w:val="28"/>
              </w:rPr>
            </w:pPr>
            <w:r>
              <w:rPr>
                <w:b/>
                <w:caps/>
                <w:color w:val="000080"/>
                <w:sz w:val="28"/>
                <w:szCs w:val="28"/>
              </w:rPr>
              <w:t xml:space="preserve">Bac Pro </w:t>
            </w:r>
            <w:r w:rsidR="00153A71">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9FB6E40" w:rsidR="007F336F" w:rsidRPr="00170370" w:rsidRDefault="007F336F" w:rsidP="00FA0FC4">
            <w:pPr>
              <w:spacing w:after="0"/>
              <w:jc w:val="center"/>
              <w:rPr>
                <w:b/>
                <w:caps/>
                <w:color w:val="000080"/>
                <w:sz w:val="28"/>
                <w:szCs w:val="28"/>
              </w:rPr>
            </w:pPr>
            <w:r>
              <w:rPr>
                <w:b/>
                <w:caps/>
                <w:color w:val="000080"/>
                <w:sz w:val="28"/>
                <w:szCs w:val="28"/>
              </w:rPr>
              <w:t xml:space="preserve">Activite de </w:t>
            </w:r>
            <w:r w:rsidR="004D2422">
              <w:rPr>
                <w:b/>
                <w:caps/>
                <w:color w:val="000080"/>
                <w:sz w:val="28"/>
                <w:szCs w:val="28"/>
              </w:rPr>
              <w:t>Réalisation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FA0FC4">
            <w:pPr>
              <w:spacing w:after="0"/>
              <w:jc w:val="center"/>
              <w:rPr>
                <w:b/>
                <w:caps/>
                <w:color w:val="000080"/>
                <w:sz w:val="28"/>
                <w:szCs w:val="28"/>
              </w:rPr>
            </w:pPr>
            <w:r>
              <w:rPr>
                <w:b/>
                <w:caps/>
                <w:color w:val="000080"/>
                <w:sz w:val="28"/>
                <w:szCs w:val="28"/>
              </w:rPr>
              <w:t>SECONDE</w:t>
            </w:r>
          </w:p>
          <w:p w14:paraId="445F8132" w14:textId="646B77AD" w:rsidR="007F336F" w:rsidRPr="00170370" w:rsidRDefault="004D2422" w:rsidP="00FA0FC4">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A024E25" w:rsidR="007F336F" w:rsidRPr="00025ABE" w:rsidRDefault="004D2422" w:rsidP="00FA0FC4">
            <w:pPr>
              <w:spacing w:after="0"/>
              <w:jc w:val="center"/>
              <w:rPr>
                <w:b/>
                <w:caps/>
                <w:color w:val="000080"/>
                <w:sz w:val="28"/>
                <w:szCs w:val="28"/>
              </w:rPr>
            </w:pPr>
            <w:r>
              <w:rPr>
                <w:rFonts w:cs="Arial"/>
                <w:color w:val="000080"/>
                <w:sz w:val="28"/>
                <w:szCs w:val="28"/>
              </w:rPr>
              <w:t>INSTALLATION FIBRE OPTIQUE</w:t>
            </w:r>
            <w:r w:rsidR="007F336F">
              <w:rPr>
                <w:rFonts w:cs="Arial"/>
                <w:color w:val="000080"/>
                <w:sz w:val="28"/>
                <w:szCs w:val="28"/>
              </w:rPr>
              <w:t xml:space="preserve"> DU SYSTEME </w:t>
            </w:r>
            <w:r w:rsidR="00BF6FEA">
              <w:rPr>
                <w:rFonts w:cs="Arial"/>
                <w:color w:val="000080"/>
                <w:sz w:val="28"/>
                <w:szCs w:val="28"/>
              </w:rPr>
              <w:t>DE VIDEOPROTECTION</w:t>
            </w:r>
          </w:p>
        </w:tc>
      </w:tr>
    </w:tbl>
    <w:p w14:paraId="3B9904F0" w14:textId="77777777" w:rsidR="00D22FE0"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41B99259">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7F5C1C" w:rsidRPr="00CC0759" w:rsidRDefault="007F5C1C" w:rsidP="0060389F">
                              <w:pPr>
                                <w:jc w:val="center"/>
                                <w:rPr>
                                  <w:b/>
                                  <w:sz w:val="32"/>
                                  <w:szCs w:val="32"/>
                                  <w:u w:val="single"/>
                                </w:rPr>
                              </w:pPr>
                              <w:r>
                                <w:rPr>
                                  <w:b/>
                                  <w:sz w:val="32"/>
                                  <w:szCs w:val="32"/>
                                  <w:u w:val="single"/>
                                </w:rPr>
                                <w:t>ACTIVITE / SCENARIO</w:t>
                              </w:r>
                            </w:p>
                            <w:p w14:paraId="2C904D05" w14:textId="3B6FAA31" w:rsidR="007F5C1C" w:rsidRPr="00AF7330" w:rsidRDefault="007F5C1C" w:rsidP="0060389F">
                              <w:pPr>
                                <w:pStyle w:val="Fxpagedegarde"/>
                              </w:pPr>
                              <w:r>
                                <w:t>Installation Fibre Optique de la vidéoprotection urbaine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Image 56"/>
                          <pic:cNvPicPr/>
                        </pic:nvPicPr>
                        <pic:blipFill>
                          <a:blip r:embed="rId9" cstate="print">
                            <a:extLst>
                              <a:ext uri="{28A0092B-C50C-407E-A947-70E740481C1C}">
                                <a14:useLocalDpi xmlns:a14="http://schemas.microsoft.com/office/drawing/2010/main" val="0"/>
                              </a:ext>
                            </a:extLst>
                          </a:blip>
                          <a:srcRect/>
                          <a:stretch/>
                        </pic:blipFill>
                        <pic:spPr>
                          <a:xfrm rot="5400000">
                            <a:off x="730220" y="456883"/>
                            <a:ext cx="2374265" cy="178054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5721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n11AIxWQEAMVk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7F5C1C" w:rsidRPr="00CC0759" w:rsidRDefault="007F5C1C" w:rsidP="0060389F">
                        <w:pPr>
                          <w:jc w:val="center"/>
                          <w:rPr>
                            <w:b/>
                            <w:sz w:val="32"/>
                            <w:szCs w:val="32"/>
                            <w:u w:val="single"/>
                          </w:rPr>
                        </w:pPr>
                        <w:r>
                          <w:rPr>
                            <w:b/>
                            <w:sz w:val="32"/>
                            <w:szCs w:val="32"/>
                            <w:u w:val="single"/>
                          </w:rPr>
                          <w:t>ACTIVITE / SCENARIO</w:t>
                        </w:r>
                      </w:p>
                      <w:p w14:paraId="2C904D05" w14:textId="3B6FAA31" w:rsidR="007F5C1C" w:rsidRPr="00AF7330" w:rsidRDefault="007F5C1C" w:rsidP="0060389F">
                        <w:pPr>
                          <w:pStyle w:val="Fxpagedegarde"/>
                        </w:pPr>
                        <w:r>
                          <w:t>Installation Fibre Optique de la vidéoprotection urbaine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56" o:spid="_x0000_s1030" type="#_x0000_t75" style="position:absolute;left:7302;top:4568;width:23742;height:1780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&#13;&#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7F5C1C" w:rsidRPr="007F336F" w:rsidRDefault="007F5C1C"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7F5C1C" w:rsidRPr="007F336F" w:rsidRDefault="007F5C1C"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785F349D" w14:textId="434C3535" w:rsidR="00D22FE0" w:rsidRDefault="0002451E">
      <w:pPr>
        <w:pStyle w:val="TM1"/>
        <w:tabs>
          <w:tab w:val="left" w:pos="1791"/>
          <w:tab w:val="right" w:leader="dot" w:pos="10762"/>
        </w:tabs>
        <w:rPr>
          <w:rFonts w:asciiTheme="minorHAnsi" w:hAnsiTheme="minorHAnsi"/>
          <w:b w:val="0"/>
          <w:bCs w:val="0"/>
          <w:caps w:val="0"/>
          <w:noProof/>
        </w:rPr>
      </w:pPr>
      <w:hyperlink w:anchor="_Toc20562833" w:history="1">
        <w:r w:rsidR="00D22FE0" w:rsidRPr="005E77C3">
          <w:rPr>
            <w:rStyle w:val="Lienhypertexte"/>
            <w:noProof/>
          </w:rPr>
          <w:t>1</w:t>
        </w:r>
        <w:r w:rsidR="00D22FE0">
          <w:rPr>
            <w:rFonts w:asciiTheme="minorHAnsi" w:hAnsiTheme="minorHAnsi"/>
            <w:b w:val="0"/>
            <w:bCs w:val="0"/>
            <w:caps w:val="0"/>
            <w:noProof/>
          </w:rPr>
          <w:tab/>
        </w:r>
        <w:r w:rsidR="00D22FE0" w:rsidRPr="005E77C3">
          <w:rPr>
            <w:rStyle w:val="Lienhypertexte"/>
            <w:noProof/>
          </w:rPr>
          <w:t>ORGANISATION PEDAGOGIQUE :</w:t>
        </w:r>
        <w:r w:rsidR="00D22FE0">
          <w:rPr>
            <w:noProof/>
            <w:webHidden/>
          </w:rPr>
          <w:tab/>
        </w:r>
        <w:r w:rsidR="00D22FE0">
          <w:rPr>
            <w:noProof/>
            <w:webHidden/>
          </w:rPr>
          <w:fldChar w:fldCharType="begin"/>
        </w:r>
        <w:r w:rsidR="00D22FE0">
          <w:rPr>
            <w:noProof/>
            <w:webHidden/>
          </w:rPr>
          <w:instrText xml:space="preserve"> PAGEREF _Toc20562833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7726B89" w14:textId="5006FF6A" w:rsidR="00D22FE0" w:rsidRDefault="0002451E">
      <w:pPr>
        <w:pStyle w:val="TM2"/>
        <w:rPr>
          <w:rFonts w:asciiTheme="minorHAnsi" w:hAnsiTheme="minorHAnsi"/>
          <w:b w:val="0"/>
          <w:bCs w:val="0"/>
          <w:noProof/>
          <w:sz w:val="24"/>
          <w:szCs w:val="24"/>
        </w:rPr>
      </w:pPr>
      <w:hyperlink w:anchor="_Toc20562834" w:history="1">
        <w:r w:rsidR="00D22FE0" w:rsidRPr="005E77C3">
          <w:rPr>
            <w:rStyle w:val="Lienhypertexte"/>
            <w:noProof/>
          </w:rPr>
          <w:t>1.1</w:t>
        </w:r>
        <w:r w:rsidR="00D22FE0">
          <w:rPr>
            <w:rFonts w:asciiTheme="minorHAnsi" w:hAnsiTheme="minorHAnsi"/>
            <w:b w:val="0"/>
            <w:bCs w:val="0"/>
            <w:noProof/>
            <w:sz w:val="24"/>
            <w:szCs w:val="24"/>
          </w:rPr>
          <w:tab/>
        </w:r>
        <w:r w:rsidR="00D22FE0" w:rsidRPr="005E77C3">
          <w:rPr>
            <w:rStyle w:val="Lienhypertexte"/>
            <w:noProof/>
          </w:rPr>
          <w:t>Données pédagogiques</w:t>
        </w:r>
        <w:r w:rsidR="00D22FE0">
          <w:rPr>
            <w:noProof/>
            <w:webHidden/>
          </w:rPr>
          <w:tab/>
        </w:r>
        <w:r w:rsidR="00D22FE0">
          <w:rPr>
            <w:noProof/>
            <w:webHidden/>
          </w:rPr>
          <w:fldChar w:fldCharType="begin"/>
        </w:r>
        <w:r w:rsidR="00D22FE0">
          <w:rPr>
            <w:noProof/>
            <w:webHidden/>
          </w:rPr>
          <w:instrText xml:space="preserve"> PAGEREF _Toc20562834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B945463" w14:textId="0ECA33B2" w:rsidR="00D22FE0" w:rsidRDefault="0002451E">
      <w:pPr>
        <w:pStyle w:val="TM2"/>
        <w:rPr>
          <w:rFonts w:asciiTheme="minorHAnsi" w:hAnsiTheme="minorHAnsi"/>
          <w:b w:val="0"/>
          <w:bCs w:val="0"/>
          <w:noProof/>
          <w:sz w:val="24"/>
          <w:szCs w:val="24"/>
        </w:rPr>
      </w:pPr>
      <w:hyperlink w:anchor="_Toc20562835" w:history="1">
        <w:r w:rsidR="00D22FE0" w:rsidRPr="005E77C3">
          <w:rPr>
            <w:rStyle w:val="Lienhypertexte"/>
            <w:noProof/>
          </w:rPr>
          <w:t>1.2</w:t>
        </w:r>
        <w:r w:rsidR="00D22FE0">
          <w:rPr>
            <w:rFonts w:asciiTheme="minorHAnsi" w:hAnsiTheme="minorHAnsi"/>
            <w:b w:val="0"/>
            <w:bCs w:val="0"/>
            <w:noProof/>
            <w:sz w:val="24"/>
            <w:szCs w:val="24"/>
          </w:rPr>
          <w:tab/>
        </w:r>
        <w:r w:rsidR="00D22FE0" w:rsidRPr="005E77C3">
          <w:rPr>
            <w:rStyle w:val="Lienhypertexte"/>
            <w:noProof/>
          </w:rPr>
          <w:t>Mise en situation</w:t>
        </w:r>
        <w:r w:rsidR="00D22FE0">
          <w:rPr>
            <w:noProof/>
            <w:webHidden/>
          </w:rPr>
          <w:tab/>
        </w:r>
        <w:r w:rsidR="00D22FE0">
          <w:rPr>
            <w:noProof/>
            <w:webHidden/>
          </w:rPr>
          <w:fldChar w:fldCharType="begin"/>
        </w:r>
        <w:r w:rsidR="00D22FE0">
          <w:rPr>
            <w:noProof/>
            <w:webHidden/>
          </w:rPr>
          <w:instrText xml:space="preserve"> PAGEREF _Toc20562835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04765048" w14:textId="38E7C8C6" w:rsidR="00D22FE0" w:rsidRDefault="0002451E">
      <w:pPr>
        <w:pStyle w:val="TM2"/>
        <w:rPr>
          <w:rFonts w:asciiTheme="minorHAnsi" w:hAnsiTheme="minorHAnsi"/>
          <w:b w:val="0"/>
          <w:bCs w:val="0"/>
          <w:noProof/>
          <w:sz w:val="24"/>
          <w:szCs w:val="24"/>
        </w:rPr>
      </w:pPr>
      <w:hyperlink w:anchor="_Toc20562836" w:history="1">
        <w:r w:rsidR="00D22FE0" w:rsidRPr="005E77C3">
          <w:rPr>
            <w:rStyle w:val="Lienhypertexte"/>
            <w:noProof/>
          </w:rPr>
          <w:t>1.3</w:t>
        </w:r>
        <w:r w:rsidR="00D22FE0">
          <w:rPr>
            <w:rFonts w:asciiTheme="minorHAnsi" w:hAnsiTheme="minorHAnsi"/>
            <w:b w:val="0"/>
            <w:bCs w:val="0"/>
            <w:noProof/>
            <w:sz w:val="24"/>
            <w:szCs w:val="24"/>
          </w:rPr>
          <w:tab/>
        </w:r>
        <w:r w:rsidR="00D22FE0" w:rsidRPr="005E77C3">
          <w:rPr>
            <w:rStyle w:val="Lienhypertexte"/>
            <w:noProof/>
          </w:rPr>
          <w:t>Secteur d’activité</w:t>
        </w:r>
        <w:r w:rsidR="00D22FE0">
          <w:rPr>
            <w:noProof/>
            <w:webHidden/>
          </w:rPr>
          <w:tab/>
        </w:r>
        <w:r w:rsidR="00D22FE0">
          <w:rPr>
            <w:noProof/>
            <w:webHidden/>
          </w:rPr>
          <w:fldChar w:fldCharType="begin"/>
        </w:r>
        <w:r w:rsidR="00D22FE0">
          <w:rPr>
            <w:noProof/>
            <w:webHidden/>
          </w:rPr>
          <w:instrText xml:space="preserve"> PAGEREF _Toc20562836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49F28670" w14:textId="2D2DB2C8" w:rsidR="00D22FE0" w:rsidRDefault="0002451E">
      <w:pPr>
        <w:pStyle w:val="TM2"/>
        <w:rPr>
          <w:rFonts w:asciiTheme="minorHAnsi" w:hAnsiTheme="minorHAnsi"/>
          <w:b w:val="0"/>
          <w:bCs w:val="0"/>
          <w:noProof/>
          <w:sz w:val="24"/>
          <w:szCs w:val="24"/>
        </w:rPr>
      </w:pPr>
      <w:hyperlink w:anchor="_Toc20562837" w:history="1">
        <w:r w:rsidR="00D22FE0" w:rsidRPr="005E77C3">
          <w:rPr>
            <w:rStyle w:val="Lienhypertexte"/>
            <w:noProof/>
          </w:rPr>
          <w:t>1.4</w:t>
        </w:r>
        <w:r w:rsidR="00D22FE0">
          <w:rPr>
            <w:rFonts w:asciiTheme="minorHAnsi" w:hAnsiTheme="minorHAnsi"/>
            <w:b w:val="0"/>
            <w:bCs w:val="0"/>
            <w:noProof/>
            <w:sz w:val="24"/>
            <w:szCs w:val="24"/>
          </w:rPr>
          <w:tab/>
        </w:r>
        <w:r w:rsidR="00D22FE0" w:rsidRPr="005E77C3">
          <w:rPr>
            <w:rStyle w:val="Lienhypertexte"/>
            <w:noProof/>
          </w:rPr>
          <w:t>Objectifs pédagogiques</w:t>
        </w:r>
        <w:r w:rsidR="00D22FE0">
          <w:rPr>
            <w:noProof/>
            <w:webHidden/>
          </w:rPr>
          <w:tab/>
        </w:r>
        <w:r w:rsidR="00D22FE0">
          <w:rPr>
            <w:noProof/>
            <w:webHidden/>
          </w:rPr>
          <w:fldChar w:fldCharType="begin"/>
        </w:r>
        <w:r w:rsidR="00D22FE0">
          <w:rPr>
            <w:noProof/>
            <w:webHidden/>
          </w:rPr>
          <w:instrText xml:space="preserve"> PAGEREF _Toc20562837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81C5DF0" w14:textId="232A4477" w:rsidR="00D22FE0" w:rsidRDefault="0002451E">
      <w:pPr>
        <w:pStyle w:val="TM2"/>
        <w:rPr>
          <w:rFonts w:asciiTheme="minorHAnsi" w:hAnsiTheme="minorHAnsi"/>
          <w:b w:val="0"/>
          <w:bCs w:val="0"/>
          <w:noProof/>
          <w:sz w:val="24"/>
          <w:szCs w:val="24"/>
        </w:rPr>
      </w:pPr>
      <w:hyperlink w:anchor="_Toc20562838" w:history="1">
        <w:r w:rsidR="00D22FE0" w:rsidRPr="005E77C3">
          <w:rPr>
            <w:rStyle w:val="Lienhypertexte"/>
            <w:noProof/>
          </w:rPr>
          <w:t>1.5</w:t>
        </w:r>
        <w:r w:rsidR="00D22FE0">
          <w:rPr>
            <w:rFonts w:asciiTheme="minorHAnsi" w:hAnsiTheme="minorHAnsi"/>
            <w:b w:val="0"/>
            <w:bCs w:val="0"/>
            <w:noProof/>
            <w:sz w:val="24"/>
            <w:szCs w:val="24"/>
          </w:rPr>
          <w:tab/>
        </w:r>
        <w:r w:rsidR="00D22FE0" w:rsidRPr="005E77C3">
          <w:rPr>
            <w:rStyle w:val="Lienhypertexte"/>
            <w:noProof/>
          </w:rPr>
          <w:t>CRITERES D’EVALUATION</w:t>
        </w:r>
        <w:r w:rsidR="00D22FE0">
          <w:rPr>
            <w:noProof/>
            <w:webHidden/>
          </w:rPr>
          <w:tab/>
        </w:r>
        <w:r w:rsidR="00D22FE0">
          <w:rPr>
            <w:noProof/>
            <w:webHidden/>
          </w:rPr>
          <w:fldChar w:fldCharType="begin"/>
        </w:r>
        <w:r w:rsidR="00D22FE0">
          <w:rPr>
            <w:noProof/>
            <w:webHidden/>
          </w:rPr>
          <w:instrText xml:space="preserve"> PAGEREF _Toc20562838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734CA590" w14:textId="057DA9FD" w:rsidR="00D22FE0" w:rsidRDefault="0002451E">
      <w:pPr>
        <w:pStyle w:val="TM2"/>
        <w:rPr>
          <w:rFonts w:asciiTheme="minorHAnsi" w:hAnsiTheme="minorHAnsi"/>
          <w:b w:val="0"/>
          <w:bCs w:val="0"/>
          <w:noProof/>
          <w:sz w:val="24"/>
          <w:szCs w:val="24"/>
        </w:rPr>
      </w:pPr>
      <w:hyperlink w:anchor="_Toc20562839" w:history="1">
        <w:r w:rsidR="00D22FE0" w:rsidRPr="005E77C3">
          <w:rPr>
            <w:rStyle w:val="Lienhypertexte"/>
            <w:noProof/>
          </w:rPr>
          <w:t>1.6</w:t>
        </w:r>
        <w:r w:rsidR="00D22FE0">
          <w:rPr>
            <w:rFonts w:asciiTheme="minorHAnsi" w:hAnsiTheme="minorHAnsi"/>
            <w:b w:val="0"/>
            <w:bCs w:val="0"/>
            <w:noProof/>
            <w:sz w:val="24"/>
            <w:szCs w:val="24"/>
          </w:rPr>
          <w:tab/>
        </w:r>
        <w:r w:rsidR="00D22FE0" w:rsidRPr="005E77C3">
          <w:rPr>
            <w:rStyle w:val="Lienhypertexte"/>
            <w:noProof/>
          </w:rPr>
          <w:t>COMPETENCES EVALUEES sur CPro STI</w:t>
        </w:r>
        <w:r w:rsidR="00D22FE0">
          <w:rPr>
            <w:noProof/>
            <w:webHidden/>
          </w:rPr>
          <w:tab/>
        </w:r>
        <w:r w:rsidR="00D22FE0">
          <w:rPr>
            <w:noProof/>
            <w:webHidden/>
          </w:rPr>
          <w:fldChar w:fldCharType="begin"/>
        </w:r>
        <w:r w:rsidR="00D22FE0">
          <w:rPr>
            <w:noProof/>
            <w:webHidden/>
          </w:rPr>
          <w:instrText xml:space="preserve"> PAGEREF _Toc20562839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5E787C5F" w14:textId="256A6F06" w:rsidR="00D22FE0" w:rsidRDefault="0002451E">
      <w:pPr>
        <w:pStyle w:val="TM2"/>
        <w:rPr>
          <w:rFonts w:asciiTheme="minorHAnsi" w:hAnsiTheme="minorHAnsi"/>
          <w:b w:val="0"/>
          <w:bCs w:val="0"/>
          <w:noProof/>
          <w:sz w:val="24"/>
          <w:szCs w:val="24"/>
        </w:rPr>
      </w:pPr>
      <w:hyperlink w:anchor="_Toc20562840" w:history="1">
        <w:r w:rsidR="00D22FE0" w:rsidRPr="005E77C3">
          <w:rPr>
            <w:rStyle w:val="Lienhypertexte"/>
            <w:noProof/>
          </w:rPr>
          <w:t>1.7</w:t>
        </w:r>
        <w:r w:rsidR="00D22FE0">
          <w:rPr>
            <w:rFonts w:asciiTheme="minorHAnsi" w:hAnsiTheme="minorHAnsi"/>
            <w:b w:val="0"/>
            <w:bCs w:val="0"/>
            <w:noProof/>
            <w:sz w:val="24"/>
            <w:szCs w:val="24"/>
          </w:rPr>
          <w:tab/>
        </w:r>
        <w:r w:rsidR="00D22FE0" w:rsidRPr="005E77C3">
          <w:rPr>
            <w:rStyle w:val="Lienhypertexte"/>
            <w:noProof/>
          </w:rPr>
          <w:t>OBSERVATIONS</w:t>
        </w:r>
        <w:r w:rsidR="00D22FE0">
          <w:rPr>
            <w:noProof/>
            <w:webHidden/>
          </w:rPr>
          <w:tab/>
        </w:r>
        <w:r w:rsidR="00D22FE0">
          <w:rPr>
            <w:noProof/>
            <w:webHidden/>
          </w:rPr>
          <w:fldChar w:fldCharType="begin"/>
        </w:r>
        <w:r w:rsidR="00D22FE0">
          <w:rPr>
            <w:noProof/>
            <w:webHidden/>
          </w:rPr>
          <w:instrText xml:space="preserve"> PAGEREF _Toc20562840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4F483A7A" w14:textId="11EEE0AB" w:rsidR="00D22FE0" w:rsidRDefault="0002451E">
      <w:pPr>
        <w:pStyle w:val="TM1"/>
        <w:tabs>
          <w:tab w:val="left" w:pos="1791"/>
          <w:tab w:val="right" w:leader="dot" w:pos="10762"/>
        </w:tabs>
        <w:rPr>
          <w:rFonts w:asciiTheme="minorHAnsi" w:hAnsiTheme="minorHAnsi"/>
          <w:b w:val="0"/>
          <w:bCs w:val="0"/>
          <w:caps w:val="0"/>
          <w:noProof/>
        </w:rPr>
      </w:pPr>
      <w:hyperlink w:anchor="_Toc20562841" w:history="1">
        <w:r w:rsidR="00D22FE0" w:rsidRPr="005E77C3">
          <w:rPr>
            <w:rStyle w:val="Lienhypertexte"/>
            <w:noProof/>
          </w:rPr>
          <w:t>2</w:t>
        </w:r>
        <w:r w:rsidR="00D22FE0">
          <w:rPr>
            <w:rFonts w:asciiTheme="minorHAnsi" w:hAnsiTheme="minorHAnsi"/>
            <w:b w:val="0"/>
            <w:bCs w:val="0"/>
            <w:caps w:val="0"/>
            <w:noProof/>
          </w:rPr>
          <w:tab/>
        </w:r>
        <w:r w:rsidR="00D22FE0" w:rsidRPr="005E77C3">
          <w:rPr>
            <w:rStyle w:val="Lienhypertexte"/>
            <w:noProof/>
          </w:rPr>
          <w:t>DECOUVERTE DE LA fibre optique</w:t>
        </w:r>
        <w:r w:rsidR="00D22FE0">
          <w:rPr>
            <w:noProof/>
            <w:webHidden/>
          </w:rPr>
          <w:tab/>
        </w:r>
        <w:r w:rsidR="00D22FE0">
          <w:rPr>
            <w:noProof/>
            <w:webHidden/>
          </w:rPr>
          <w:fldChar w:fldCharType="begin"/>
        </w:r>
        <w:r w:rsidR="00D22FE0">
          <w:rPr>
            <w:noProof/>
            <w:webHidden/>
          </w:rPr>
          <w:instrText xml:space="preserve"> PAGEREF _Toc20562841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20F83EBA" w14:textId="0D98CFDC" w:rsidR="00D22FE0" w:rsidRDefault="0002451E">
      <w:pPr>
        <w:pStyle w:val="TM2"/>
        <w:rPr>
          <w:rFonts w:asciiTheme="minorHAnsi" w:hAnsiTheme="minorHAnsi"/>
          <w:b w:val="0"/>
          <w:bCs w:val="0"/>
          <w:noProof/>
          <w:sz w:val="24"/>
          <w:szCs w:val="24"/>
        </w:rPr>
      </w:pPr>
      <w:hyperlink w:anchor="_Toc20562842" w:history="1">
        <w:r w:rsidR="00D22FE0" w:rsidRPr="005E77C3">
          <w:rPr>
            <w:rStyle w:val="Lienhypertexte"/>
            <w:noProof/>
          </w:rPr>
          <w:t>2.1</w:t>
        </w:r>
        <w:r w:rsidR="00D22FE0">
          <w:rPr>
            <w:rFonts w:asciiTheme="minorHAnsi" w:hAnsiTheme="minorHAnsi"/>
            <w:b w:val="0"/>
            <w:bCs w:val="0"/>
            <w:noProof/>
            <w:sz w:val="24"/>
            <w:szCs w:val="24"/>
          </w:rPr>
          <w:tab/>
        </w:r>
        <w:r w:rsidR="00D22FE0" w:rsidRPr="005E77C3">
          <w:rPr>
            <w:rStyle w:val="Lienhypertexte"/>
            <w:noProof/>
          </w:rPr>
          <w:t>Composition de la fibre</w:t>
        </w:r>
        <w:r w:rsidR="00D22FE0">
          <w:rPr>
            <w:noProof/>
            <w:webHidden/>
          </w:rPr>
          <w:tab/>
        </w:r>
        <w:r w:rsidR="00D22FE0">
          <w:rPr>
            <w:noProof/>
            <w:webHidden/>
          </w:rPr>
          <w:fldChar w:fldCharType="begin"/>
        </w:r>
        <w:r w:rsidR="00D22FE0">
          <w:rPr>
            <w:noProof/>
            <w:webHidden/>
          </w:rPr>
          <w:instrText xml:space="preserve"> PAGEREF _Toc20562842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6E8B2854" w14:textId="2B0A8D3D" w:rsidR="00D22FE0" w:rsidRDefault="0002451E">
      <w:pPr>
        <w:pStyle w:val="TM2"/>
        <w:rPr>
          <w:rFonts w:asciiTheme="minorHAnsi" w:hAnsiTheme="minorHAnsi"/>
          <w:b w:val="0"/>
          <w:bCs w:val="0"/>
          <w:noProof/>
          <w:sz w:val="24"/>
          <w:szCs w:val="24"/>
        </w:rPr>
      </w:pPr>
      <w:hyperlink w:anchor="_Toc20562843" w:history="1">
        <w:r w:rsidR="00D22FE0" w:rsidRPr="005E77C3">
          <w:rPr>
            <w:rStyle w:val="Lienhypertexte"/>
            <w:noProof/>
          </w:rPr>
          <w:t>2.2</w:t>
        </w:r>
        <w:r w:rsidR="00D22FE0">
          <w:rPr>
            <w:rFonts w:asciiTheme="minorHAnsi" w:hAnsiTheme="minorHAnsi"/>
            <w:b w:val="0"/>
            <w:bCs w:val="0"/>
            <w:noProof/>
            <w:sz w:val="24"/>
            <w:szCs w:val="24"/>
          </w:rPr>
          <w:tab/>
        </w:r>
        <w:r w:rsidR="00D22FE0" w:rsidRPr="005E77C3">
          <w:rPr>
            <w:rStyle w:val="Lienhypertexte"/>
            <w:noProof/>
          </w:rPr>
          <w:t>Catégories de fibre.</w:t>
        </w:r>
        <w:r w:rsidR="00D22FE0">
          <w:rPr>
            <w:noProof/>
            <w:webHidden/>
          </w:rPr>
          <w:tab/>
        </w:r>
        <w:r w:rsidR="00D22FE0">
          <w:rPr>
            <w:noProof/>
            <w:webHidden/>
          </w:rPr>
          <w:fldChar w:fldCharType="begin"/>
        </w:r>
        <w:r w:rsidR="00D22FE0">
          <w:rPr>
            <w:noProof/>
            <w:webHidden/>
          </w:rPr>
          <w:instrText xml:space="preserve"> PAGEREF _Toc20562843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6B9718A5" w14:textId="2315204E" w:rsidR="00D22FE0" w:rsidRDefault="0002451E">
      <w:pPr>
        <w:pStyle w:val="TM2"/>
        <w:rPr>
          <w:rFonts w:asciiTheme="minorHAnsi" w:hAnsiTheme="minorHAnsi"/>
          <w:b w:val="0"/>
          <w:bCs w:val="0"/>
          <w:noProof/>
          <w:sz w:val="24"/>
          <w:szCs w:val="24"/>
        </w:rPr>
      </w:pPr>
      <w:hyperlink w:anchor="_Toc20562844" w:history="1">
        <w:r w:rsidR="00D22FE0" w:rsidRPr="005E77C3">
          <w:rPr>
            <w:rStyle w:val="Lienhypertexte"/>
            <w:noProof/>
          </w:rPr>
          <w:t>2.3</w:t>
        </w:r>
        <w:r w:rsidR="00D22FE0">
          <w:rPr>
            <w:rFonts w:asciiTheme="minorHAnsi" w:hAnsiTheme="minorHAnsi"/>
            <w:b w:val="0"/>
            <w:bCs w:val="0"/>
            <w:noProof/>
            <w:sz w:val="24"/>
            <w:szCs w:val="24"/>
          </w:rPr>
          <w:tab/>
        </w:r>
        <w:r w:rsidR="00D22FE0" w:rsidRPr="005E77C3">
          <w:rPr>
            <w:rStyle w:val="Lienhypertexte"/>
            <w:noProof/>
          </w:rPr>
          <w:t>Principe de la fibre.</w:t>
        </w:r>
        <w:r w:rsidR="00D22FE0">
          <w:rPr>
            <w:noProof/>
            <w:webHidden/>
          </w:rPr>
          <w:tab/>
        </w:r>
        <w:r w:rsidR="00D22FE0">
          <w:rPr>
            <w:noProof/>
            <w:webHidden/>
          </w:rPr>
          <w:fldChar w:fldCharType="begin"/>
        </w:r>
        <w:r w:rsidR="00D22FE0">
          <w:rPr>
            <w:noProof/>
            <w:webHidden/>
          </w:rPr>
          <w:instrText xml:space="preserve"> PAGEREF _Toc20562844 \h </w:instrText>
        </w:r>
        <w:r w:rsidR="00D22FE0">
          <w:rPr>
            <w:noProof/>
            <w:webHidden/>
          </w:rPr>
        </w:r>
        <w:r w:rsidR="00D22FE0">
          <w:rPr>
            <w:noProof/>
            <w:webHidden/>
          </w:rPr>
          <w:fldChar w:fldCharType="separate"/>
        </w:r>
        <w:r w:rsidR="00D22FE0">
          <w:rPr>
            <w:noProof/>
            <w:webHidden/>
          </w:rPr>
          <w:t>4</w:t>
        </w:r>
        <w:r w:rsidR="00D22FE0">
          <w:rPr>
            <w:noProof/>
            <w:webHidden/>
          </w:rPr>
          <w:fldChar w:fldCharType="end"/>
        </w:r>
      </w:hyperlink>
    </w:p>
    <w:p w14:paraId="1E997525" w14:textId="0012A2C3" w:rsidR="00D22FE0" w:rsidRDefault="0002451E">
      <w:pPr>
        <w:pStyle w:val="TM1"/>
        <w:tabs>
          <w:tab w:val="left" w:pos="1791"/>
          <w:tab w:val="right" w:leader="dot" w:pos="10762"/>
        </w:tabs>
        <w:rPr>
          <w:rFonts w:asciiTheme="minorHAnsi" w:hAnsiTheme="minorHAnsi"/>
          <w:b w:val="0"/>
          <w:bCs w:val="0"/>
          <w:caps w:val="0"/>
          <w:noProof/>
        </w:rPr>
      </w:pPr>
      <w:hyperlink w:anchor="_Toc20562845" w:history="1">
        <w:r w:rsidR="00D22FE0" w:rsidRPr="005E77C3">
          <w:rPr>
            <w:rStyle w:val="Lienhypertexte"/>
            <w:noProof/>
          </w:rPr>
          <w:t>3</w:t>
        </w:r>
        <w:r w:rsidR="00D22FE0">
          <w:rPr>
            <w:rFonts w:asciiTheme="minorHAnsi" w:hAnsiTheme="minorHAnsi"/>
            <w:b w:val="0"/>
            <w:bCs w:val="0"/>
            <w:caps w:val="0"/>
            <w:noProof/>
          </w:rPr>
          <w:tab/>
        </w:r>
        <w:r w:rsidR="00D22FE0" w:rsidRPr="005E77C3">
          <w:rPr>
            <w:rStyle w:val="Lienhypertexte"/>
            <w:noProof/>
          </w:rPr>
          <w:t>Installation de la fibre optiquE</w:t>
        </w:r>
        <w:r w:rsidR="00D22FE0">
          <w:rPr>
            <w:noProof/>
            <w:webHidden/>
          </w:rPr>
          <w:tab/>
        </w:r>
        <w:r w:rsidR="00D22FE0">
          <w:rPr>
            <w:noProof/>
            <w:webHidden/>
          </w:rPr>
          <w:fldChar w:fldCharType="begin"/>
        </w:r>
        <w:r w:rsidR="00D22FE0">
          <w:rPr>
            <w:noProof/>
            <w:webHidden/>
          </w:rPr>
          <w:instrText xml:space="preserve"> PAGEREF _Toc20562845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002FC205" w14:textId="5F20B4F4" w:rsidR="00D22FE0" w:rsidRDefault="0002451E">
      <w:pPr>
        <w:pStyle w:val="TM2"/>
        <w:rPr>
          <w:rFonts w:asciiTheme="minorHAnsi" w:hAnsiTheme="minorHAnsi"/>
          <w:b w:val="0"/>
          <w:bCs w:val="0"/>
          <w:noProof/>
          <w:sz w:val="24"/>
          <w:szCs w:val="24"/>
        </w:rPr>
      </w:pPr>
      <w:hyperlink w:anchor="_Toc20562846" w:history="1">
        <w:r w:rsidR="00D22FE0" w:rsidRPr="005E77C3">
          <w:rPr>
            <w:rStyle w:val="Lienhypertexte"/>
            <w:noProof/>
          </w:rPr>
          <w:t>3.1</w:t>
        </w:r>
        <w:r w:rsidR="00D22FE0">
          <w:rPr>
            <w:rFonts w:asciiTheme="minorHAnsi" w:hAnsiTheme="minorHAnsi"/>
            <w:b w:val="0"/>
            <w:bCs w:val="0"/>
            <w:noProof/>
            <w:sz w:val="24"/>
            <w:szCs w:val="24"/>
          </w:rPr>
          <w:tab/>
        </w:r>
        <w:r w:rsidR="00D22FE0" w:rsidRPr="005E77C3">
          <w:rPr>
            <w:rStyle w:val="Lienhypertexte"/>
            <w:noProof/>
          </w:rPr>
          <w:t>Raccordement Fibre optique entre le PTO et le PBO.</w:t>
        </w:r>
        <w:r w:rsidR="00D22FE0">
          <w:rPr>
            <w:noProof/>
            <w:webHidden/>
          </w:rPr>
          <w:tab/>
        </w:r>
        <w:r w:rsidR="00D22FE0">
          <w:rPr>
            <w:noProof/>
            <w:webHidden/>
          </w:rPr>
          <w:fldChar w:fldCharType="begin"/>
        </w:r>
        <w:r w:rsidR="00D22FE0">
          <w:rPr>
            <w:noProof/>
            <w:webHidden/>
          </w:rPr>
          <w:instrText xml:space="preserve"> PAGEREF _Toc20562846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4332E86C" w14:textId="47C3B123" w:rsidR="00D22FE0" w:rsidRDefault="0002451E">
      <w:pPr>
        <w:pStyle w:val="TM3"/>
        <w:tabs>
          <w:tab w:val="left" w:pos="2298"/>
          <w:tab w:val="right" w:leader="dot" w:pos="10762"/>
        </w:tabs>
        <w:rPr>
          <w:rFonts w:asciiTheme="minorHAnsi" w:hAnsiTheme="minorHAnsi"/>
          <w:noProof/>
          <w:sz w:val="24"/>
          <w:szCs w:val="24"/>
        </w:rPr>
      </w:pPr>
      <w:hyperlink w:anchor="_Toc20562847" w:history="1">
        <w:r w:rsidR="00D22FE0" w:rsidRPr="005E77C3">
          <w:rPr>
            <w:rStyle w:val="Lienhypertexte"/>
            <w:noProof/>
          </w:rPr>
          <w:t>3.1.1</w:t>
        </w:r>
        <w:r w:rsidR="00D22FE0">
          <w:rPr>
            <w:rFonts w:asciiTheme="minorHAnsi" w:hAnsiTheme="minorHAnsi"/>
            <w:noProof/>
            <w:sz w:val="24"/>
            <w:szCs w:val="24"/>
          </w:rPr>
          <w:tab/>
        </w:r>
        <w:r w:rsidR="00D22FE0" w:rsidRPr="005E77C3">
          <w:rPr>
            <w:rStyle w:val="Lienhypertexte"/>
            <w:noProof/>
          </w:rPr>
          <w:t>Raccordement Fibre optique du PTO.</w:t>
        </w:r>
        <w:r w:rsidR="00D22FE0">
          <w:rPr>
            <w:noProof/>
            <w:webHidden/>
          </w:rPr>
          <w:tab/>
        </w:r>
        <w:r w:rsidR="00D22FE0">
          <w:rPr>
            <w:noProof/>
            <w:webHidden/>
          </w:rPr>
          <w:fldChar w:fldCharType="begin"/>
        </w:r>
        <w:r w:rsidR="00D22FE0">
          <w:rPr>
            <w:noProof/>
            <w:webHidden/>
          </w:rPr>
          <w:instrText xml:space="preserve"> PAGEREF _Toc20562847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130B5054" w14:textId="0FE05D3B" w:rsidR="00D22FE0" w:rsidRDefault="0002451E">
      <w:pPr>
        <w:pStyle w:val="TM3"/>
        <w:tabs>
          <w:tab w:val="left" w:pos="2298"/>
          <w:tab w:val="right" w:leader="dot" w:pos="10762"/>
        </w:tabs>
        <w:rPr>
          <w:rFonts w:asciiTheme="minorHAnsi" w:hAnsiTheme="minorHAnsi"/>
          <w:noProof/>
          <w:sz w:val="24"/>
          <w:szCs w:val="24"/>
        </w:rPr>
      </w:pPr>
      <w:hyperlink w:anchor="_Toc20562848" w:history="1">
        <w:r w:rsidR="00D22FE0" w:rsidRPr="005E77C3">
          <w:rPr>
            <w:rStyle w:val="Lienhypertexte"/>
            <w:noProof/>
          </w:rPr>
          <w:t>3.1.2</w:t>
        </w:r>
        <w:r w:rsidR="00D22FE0">
          <w:rPr>
            <w:rFonts w:asciiTheme="minorHAnsi" w:hAnsiTheme="minorHAnsi"/>
            <w:noProof/>
            <w:sz w:val="24"/>
            <w:szCs w:val="24"/>
          </w:rPr>
          <w:tab/>
        </w:r>
        <w:r w:rsidR="00D22FE0" w:rsidRPr="005E77C3">
          <w:rPr>
            <w:rStyle w:val="Lienhypertexte"/>
            <w:noProof/>
          </w:rPr>
          <w:t>Raccordement Fibre optique du PBO.</w:t>
        </w:r>
        <w:r w:rsidR="00D22FE0">
          <w:rPr>
            <w:noProof/>
            <w:webHidden/>
          </w:rPr>
          <w:tab/>
        </w:r>
        <w:r w:rsidR="00D22FE0">
          <w:rPr>
            <w:noProof/>
            <w:webHidden/>
          </w:rPr>
          <w:fldChar w:fldCharType="begin"/>
        </w:r>
        <w:r w:rsidR="00D22FE0">
          <w:rPr>
            <w:noProof/>
            <w:webHidden/>
          </w:rPr>
          <w:instrText xml:space="preserve"> PAGEREF _Toc20562848 \h </w:instrText>
        </w:r>
        <w:r w:rsidR="00D22FE0">
          <w:rPr>
            <w:noProof/>
            <w:webHidden/>
          </w:rPr>
        </w:r>
        <w:r w:rsidR="00D22FE0">
          <w:rPr>
            <w:noProof/>
            <w:webHidden/>
          </w:rPr>
          <w:fldChar w:fldCharType="separate"/>
        </w:r>
        <w:r w:rsidR="00D22FE0">
          <w:rPr>
            <w:noProof/>
            <w:webHidden/>
          </w:rPr>
          <w:t>8</w:t>
        </w:r>
        <w:r w:rsidR="00D22FE0">
          <w:rPr>
            <w:noProof/>
            <w:webHidden/>
          </w:rPr>
          <w:fldChar w:fldCharType="end"/>
        </w:r>
      </w:hyperlink>
    </w:p>
    <w:p w14:paraId="34156741" w14:textId="7FFB56D3" w:rsidR="00D22FE0" w:rsidRDefault="0002451E">
      <w:pPr>
        <w:pStyle w:val="TM2"/>
        <w:rPr>
          <w:rFonts w:asciiTheme="minorHAnsi" w:hAnsiTheme="minorHAnsi"/>
          <w:b w:val="0"/>
          <w:bCs w:val="0"/>
          <w:noProof/>
          <w:sz w:val="24"/>
          <w:szCs w:val="24"/>
        </w:rPr>
      </w:pPr>
      <w:hyperlink w:anchor="_Toc20562849" w:history="1">
        <w:r w:rsidR="00D22FE0" w:rsidRPr="005E77C3">
          <w:rPr>
            <w:rStyle w:val="Lienhypertexte"/>
            <w:noProof/>
          </w:rPr>
          <w:t>3.2</w:t>
        </w:r>
        <w:r w:rsidR="00D22FE0">
          <w:rPr>
            <w:rFonts w:asciiTheme="minorHAnsi" w:hAnsiTheme="minorHAnsi"/>
            <w:b w:val="0"/>
            <w:bCs w:val="0"/>
            <w:noProof/>
            <w:sz w:val="24"/>
            <w:szCs w:val="24"/>
          </w:rPr>
          <w:tab/>
        </w:r>
        <w:r w:rsidR="00D22FE0" w:rsidRPr="005E77C3">
          <w:rPr>
            <w:rStyle w:val="Lienhypertexte"/>
            <w:noProof/>
          </w:rPr>
          <w:t>Raccordement Fibre optique entre le Tiroir fibre optique et le PBO.</w:t>
        </w:r>
        <w:r w:rsidR="00D22FE0">
          <w:rPr>
            <w:noProof/>
            <w:webHidden/>
          </w:rPr>
          <w:tab/>
        </w:r>
        <w:r w:rsidR="00D22FE0">
          <w:rPr>
            <w:noProof/>
            <w:webHidden/>
          </w:rPr>
          <w:fldChar w:fldCharType="begin"/>
        </w:r>
        <w:r w:rsidR="00D22FE0">
          <w:rPr>
            <w:noProof/>
            <w:webHidden/>
          </w:rPr>
          <w:instrText xml:space="preserve"> PAGEREF _Toc20562849 \h </w:instrText>
        </w:r>
        <w:r w:rsidR="00D22FE0">
          <w:rPr>
            <w:noProof/>
            <w:webHidden/>
          </w:rPr>
        </w:r>
        <w:r w:rsidR="00D22FE0">
          <w:rPr>
            <w:noProof/>
            <w:webHidden/>
          </w:rPr>
          <w:fldChar w:fldCharType="separate"/>
        </w:r>
        <w:r w:rsidR="00D22FE0">
          <w:rPr>
            <w:noProof/>
            <w:webHidden/>
          </w:rPr>
          <w:t>9</w:t>
        </w:r>
        <w:r w:rsidR="00D22FE0">
          <w:rPr>
            <w:noProof/>
            <w:webHidden/>
          </w:rPr>
          <w:fldChar w:fldCharType="end"/>
        </w:r>
      </w:hyperlink>
    </w:p>
    <w:p w14:paraId="3427000E" w14:textId="5FC51A28" w:rsidR="00D22FE0" w:rsidRDefault="0002451E">
      <w:pPr>
        <w:pStyle w:val="TM2"/>
        <w:rPr>
          <w:rFonts w:asciiTheme="minorHAnsi" w:hAnsiTheme="minorHAnsi"/>
          <w:b w:val="0"/>
          <w:bCs w:val="0"/>
          <w:noProof/>
          <w:sz w:val="24"/>
          <w:szCs w:val="24"/>
        </w:rPr>
      </w:pPr>
      <w:hyperlink w:anchor="_Toc20562850" w:history="1">
        <w:r w:rsidR="00D22FE0" w:rsidRPr="005E77C3">
          <w:rPr>
            <w:rStyle w:val="Lienhypertexte"/>
            <w:noProof/>
          </w:rPr>
          <w:t>3.3</w:t>
        </w:r>
        <w:r w:rsidR="00D22FE0">
          <w:rPr>
            <w:rFonts w:asciiTheme="minorHAnsi" w:hAnsiTheme="minorHAnsi"/>
            <w:b w:val="0"/>
            <w:bCs w:val="0"/>
            <w:noProof/>
            <w:sz w:val="24"/>
            <w:szCs w:val="24"/>
          </w:rPr>
          <w:tab/>
        </w:r>
        <w:r w:rsidR="00D22FE0" w:rsidRPr="005E77C3">
          <w:rPr>
            <w:rStyle w:val="Lienhypertexte"/>
            <w:noProof/>
          </w:rPr>
          <w:t>Mise en énergie et essais du système.</w:t>
        </w:r>
        <w:r w:rsidR="00D22FE0">
          <w:rPr>
            <w:noProof/>
            <w:webHidden/>
          </w:rPr>
          <w:tab/>
        </w:r>
        <w:r w:rsidR="00D22FE0">
          <w:rPr>
            <w:noProof/>
            <w:webHidden/>
          </w:rPr>
          <w:fldChar w:fldCharType="begin"/>
        </w:r>
        <w:r w:rsidR="00D22FE0">
          <w:rPr>
            <w:noProof/>
            <w:webHidden/>
          </w:rPr>
          <w:instrText xml:space="preserve"> PAGEREF _Toc20562850 \h </w:instrText>
        </w:r>
        <w:r w:rsidR="00D22FE0">
          <w:rPr>
            <w:noProof/>
            <w:webHidden/>
          </w:rPr>
        </w:r>
        <w:r w:rsidR="00D22FE0">
          <w:rPr>
            <w:noProof/>
            <w:webHidden/>
          </w:rPr>
          <w:fldChar w:fldCharType="separate"/>
        </w:r>
        <w:r w:rsidR="00D22FE0">
          <w:rPr>
            <w:noProof/>
            <w:webHidden/>
          </w:rPr>
          <w:t>9</w:t>
        </w:r>
        <w:r w:rsidR="00D22FE0">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562833"/>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562834"/>
      <w:r>
        <w:t>Données pédagogiques</w:t>
      </w:r>
      <w:bookmarkEnd w:id="3"/>
      <w:bookmarkEnd w:id="4"/>
    </w:p>
    <w:p w14:paraId="23474BB8" w14:textId="5AAEC5D2" w:rsidR="007F336F" w:rsidRPr="00966ACA" w:rsidRDefault="00153A71" w:rsidP="007F336F">
      <w:bookmarkStart w:id="5" w:name="_GoBack"/>
      <w:r>
        <w:rPr>
          <w:noProof/>
        </w:rPr>
        <w:drawing>
          <wp:inline distT="0" distB="0" distL="0" distR="0" wp14:anchorId="4567AD34" wp14:editId="65D59B59">
            <wp:extent cx="6387922" cy="2850387"/>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387922" cy="2850387"/>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20562835"/>
      <w:r w:rsidRPr="00775A57">
        <w:t>Mise en situation</w:t>
      </w:r>
      <w:bookmarkEnd w:id="6"/>
      <w:bookmarkEnd w:id="7"/>
      <w:r w:rsidRPr="00775A57">
        <w:t xml:space="preserve"> </w:t>
      </w:r>
    </w:p>
    <w:p w14:paraId="69F82D4E" w14:textId="77777777" w:rsidR="00BF6FEA" w:rsidRPr="00BF6FEA" w:rsidRDefault="00BF6FEA" w:rsidP="00BF6FEA">
      <w:pPr>
        <w:spacing w:after="0" w:line="240" w:lineRule="auto"/>
        <w:ind w:right="340"/>
      </w:pPr>
      <w:r w:rsidRPr="00BF6FEA">
        <w:t>Il est possible d'installer des caméras dans les lieux publics depuis le 17 octobre 1996.</w:t>
      </w:r>
    </w:p>
    <w:p w14:paraId="523BFBE6" w14:textId="00ED9865" w:rsidR="00BF6FEA" w:rsidRDefault="00BF6FEA" w:rsidP="00BF6FEA">
      <w:pPr>
        <w:spacing w:after="0" w:line="240" w:lineRule="auto"/>
        <w:ind w:right="340"/>
      </w:pPr>
      <w:r w:rsidRPr="00BF6FEA">
        <w:t>La vid</w:t>
      </w:r>
      <w:r>
        <w:t>é</w:t>
      </w:r>
      <w:r w:rsidRPr="00BF6FEA">
        <w:t>o</w:t>
      </w:r>
      <w:r w:rsidR="0089054B">
        <w:t xml:space="preserve">protection </w:t>
      </w:r>
      <w:r w:rsidRPr="00BF6FEA">
        <w:t>est un procédé technique qui peut être utilisé à différentes fins : surveiller son domicile, sécuriser une entreprise, garder un œil sur son bébé et même assurer la sécurité dans les villes via la vid</w:t>
      </w:r>
      <w:r w:rsidR="0089054B">
        <w:t>é</w:t>
      </w:r>
      <w:r w:rsidRPr="00BF6FEA">
        <w:t>o</w:t>
      </w:r>
      <w:r w:rsidR="0089054B">
        <w:t>protection</w:t>
      </w:r>
      <w:r w:rsidRPr="00BF6FEA">
        <w:t xml:space="preserve"> urbaine.</w:t>
      </w:r>
    </w:p>
    <w:p w14:paraId="4C3AC7B3" w14:textId="454E968B" w:rsidR="00BF6FEA" w:rsidRPr="00BF6FEA" w:rsidRDefault="00BF6FEA" w:rsidP="00BF6FEA">
      <w:pPr>
        <w:spacing w:after="0" w:line="240" w:lineRule="auto"/>
        <w:ind w:right="340"/>
      </w:pPr>
      <w:r w:rsidRPr="00BF6FEA">
        <w:t>Vid</w:t>
      </w:r>
      <w:r>
        <w:t>é</w:t>
      </w:r>
      <w:r w:rsidRPr="00BF6FEA">
        <w:t>o</w:t>
      </w:r>
      <w:r w:rsidR="0089054B">
        <w:t>protection</w:t>
      </w:r>
      <w:r w:rsidRPr="00BF6FEA">
        <w:t xml:space="preserve"> urbaine : sécuriser les villes</w:t>
      </w:r>
    </w:p>
    <w:p w14:paraId="060BEF54" w14:textId="77777777" w:rsidR="00BF6FEA" w:rsidRPr="00BF6FEA" w:rsidRDefault="00BF6FEA" w:rsidP="00BF6FEA">
      <w:pPr>
        <w:spacing w:after="0" w:line="240" w:lineRule="auto"/>
        <w:ind w:right="340"/>
      </w:pPr>
      <w:r w:rsidRPr="00BF6FEA">
        <w:t>L'objectif de ce type d'installation étant la prévention des risques de délinquance et la protection des personnes :</w:t>
      </w:r>
    </w:p>
    <w:p w14:paraId="147FE8A5" w14:textId="4D63637A" w:rsidR="00BF6FEA" w:rsidRPr="00BF6FEA" w:rsidRDefault="00BF6FEA" w:rsidP="00BF6FEA">
      <w:pPr>
        <w:spacing w:after="0" w:line="240" w:lineRule="auto"/>
        <w:ind w:right="340"/>
      </w:pPr>
      <w:r w:rsidRPr="00BF6FEA">
        <w:t>à proximité ou devant les lieux, bâtiments et installations publics</w:t>
      </w:r>
      <w:r w:rsidR="003F26F6">
        <w:t xml:space="preserve">, </w:t>
      </w:r>
      <w:r w:rsidRPr="00BF6FEA">
        <w:t>sur la voie publique.</w:t>
      </w:r>
    </w:p>
    <w:p w14:paraId="5B7B0B51" w14:textId="50C11F13" w:rsidR="00BF6FEA" w:rsidRPr="00BF6FEA" w:rsidRDefault="00BF6FEA" w:rsidP="00BF6FEA">
      <w:pPr>
        <w:spacing w:after="0" w:line="240" w:lineRule="auto"/>
        <w:ind w:right="340"/>
      </w:pPr>
      <w:r w:rsidRPr="00BF6FEA">
        <w:t>La vidéo</w:t>
      </w:r>
      <w:r w:rsidR="0089054B">
        <w:t>protection</w:t>
      </w:r>
      <w:r w:rsidRPr="00BF6FEA">
        <w:t xml:space="preserve"> urbaine peut être utilisée</w:t>
      </w:r>
      <w:r w:rsidR="0089054B">
        <w:t xml:space="preserve"> </w:t>
      </w:r>
      <w:r w:rsidRPr="00BF6FEA">
        <w:t>pour la protection des biens et des personnes dans les lieux particulièrement exposés à la délinquance (vols, agressions)</w:t>
      </w:r>
      <w:r w:rsidR="00B510A9">
        <w:t xml:space="preserve">, </w:t>
      </w:r>
      <w:r w:rsidRPr="00BF6FEA">
        <w:t>pour la défense nationale et en prévention d'actes terroristes</w:t>
      </w:r>
      <w:r w:rsidR="00B510A9">
        <w:t xml:space="preserve">, </w:t>
      </w:r>
      <w:r w:rsidRPr="00BF6FEA">
        <w:t>pour le contrôle du trafic routier et la constatation d'infractions au Code de la route.</w:t>
      </w:r>
    </w:p>
    <w:p w14:paraId="1A6E0363" w14:textId="04AC8968" w:rsidR="00BF6FEA" w:rsidRPr="00BF6FEA" w:rsidRDefault="00BF6FEA" w:rsidP="00BF6FEA">
      <w:pPr>
        <w:spacing w:after="0" w:line="240" w:lineRule="auto"/>
        <w:ind w:right="340"/>
      </w:pPr>
      <w:r w:rsidRPr="00BF6FEA">
        <w:rPr>
          <w:b/>
          <w:bCs/>
        </w:rPr>
        <w:t>On utilisera donc souvent la vid</w:t>
      </w:r>
      <w:r w:rsidR="00905DCA">
        <w:rPr>
          <w:b/>
          <w:bCs/>
        </w:rPr>
        <w:t>é</w:t>
      </w:r>
      <w:r w:rsidRPr="00BF6FEA">
        <w:rPr>
          <w:b/>
          <w:bCs/>
        </w:rPr>
        <w:t>o</w:t>
      </w:r>
      <w:r w:rsidR="0089054B">
        <w:rPr>
          <w:b/>
          <w:bCs/>
        </w:rPr>
        <w:t>protection</w:t>
      </w:r>
      <w:r w:rsidRPr="00BF6FEA">
        <w:rPr>
          <w:b/>
          <w:bCs/>
        </w:rPr>
        <w:t xml:space="preserve"> pour la sécurité des parkings, des stations de transport en commun, des rues (aussi bien les rues commerçantes que les rues souvent désertes), des routes, etc.</w:t>
      </w:r>
    </w:p>
    <w:p w14:paraId="71BCC5C6" w14:textId="7FA4617E" w:rsidR="007F336F" w:rsidRPr="00153A71" w:rsidRDefault="00BF6FEA" w:rsidP="00153A71">
      <w:pPr>
        <w:pStyle w:val="NormalWeb"/>
        <w:spacing w:before="0" w:beforeAutospacing="0" w:after="0" w:afterAutospacing="0"/>
        <w:rPr>
          <w:rFonts w:ascii="Arial" w:hAnsi="Arial" w:cstheme="minorBidi"/>
          <w:sz w:val="20"/>
          <w:szCs w:val="22"/>
        </w:rPr>
      </w:pPr>
      <w:r w:rsidRPr="00BF6FEA">
        <w:rPr>
          <w:rFonts w:ascii="Arial" w:hAnsi="Arial" w:cstheme="minorBidi"/>
          <w:sz w:val="20"/>
          <w:szCs w:val="22"/>
        </w:rPr>
        <w:t>En revanche, la vid</w:t>
      </w:r>
      <w:r w:rsidR="00905DCA">
        <w:rPr>
          <w:rFonts w:ascii="Arial" w:hAnsi="Arial" w:cstheme="minorBidi"/>
          <w:sz w:val="20"/>
          <w:szCs w:val="22"/>
        </w:rPr>
        <w:t>é</w:t>
      </w:r>
      <w:r w:rsidRPr="00BF6FEA">
        <w:rPr>
          <w:rFonts w:ascii="Arial" w:hAnsi="Arial" w:cstheme="minorBidi"/>
          <w:sz w:val="20"/>
          <w:szCs w:val="22"/>
        </w:rPr>
        <w:t>o</w:t>
      </w:r>
      <w:r w:rsidR="0089054B">
        <w:rPr>
          <w:rFonts w:ascii="Arial" w:hAnsi="Arial" w:cstheme="minorBidi"/>
          <w:sz w:val="20"/>
          <w:szCs w:val="22"/>
        </w:rPr>
        <w:t>protection</w:t>
      </w:r>
      <w:r w:rsidRPr="00BF6FEA">
        <w:rPr>
          <w:rFonts w:ascii="Arial" w:hAnsi="Arial" w:cstheme="minorBidi"/>
          <w:sz w:val="20"/>
          <w:szCs w:val="22"/>
        </w:rPr>
        <w:t xml:space="preserve"> ne peut pas être utilisée pour filmer l'entrée ou l'intérieur d'immeubles</w:t>
      </w:r>
      <w:r>
        <w:rPr>
          <w:rFonts w:ascii="Arial" w:hAnsi="Arial" w:cs="Arial"/>
          <w:color w:val="333333"/>
          <w:sz w:val="23"/>
          <w:szCs w:val="23"/>
        </w:rPr>
        <w:t xml:space="preserve"> </w:t>
      </w:r>
      <w:r w:rsidRPr="00BF6FEA">
        <w:rPr>
          <w:rFonts w:ascii="Arial" w:hAnsi="Arial" w:cstheme="minorBidi"/>
          <w:sz w:val="20"/>
          <w:szCs w:val="22"/>
        </w:rPr>
        <w:t>d'habitation.</w:t>
      </w:r>
    </w:p>
    <w:p w14:paraId="71FC2F1E" w14:textId="77777777" w:rsidR="007F336F" w:rsidRPr="00775A57" w:rsidRDefault="007F336F" w:rsidP="007F336F">
      <w:pPr>
        <w:pStyle w:val="Titre2"/>
        <w:spacing w:line="240" w:lineRule="auto"/>
      </w:pPr>
      <w:bookmarkStart w:id="8" w:name="_Toc526094746"/>
      <w:bookmarkStart w:id="9" w:name="_Toc20562836"/>
      <w:r>
        <w:t>Secteur d’activité</w:t>
      </w:r>
      <w:bookmarkEnd w:id="8"/>
      <w:bookmarkEnd w:id="9"/>
    </w:p>
    <w:p w14:paraId="46F14D17" w14:textId="5937F41C" w:rsidR="007F336F" w:rsidRPr="00153A71" w:rsidRDefault="007F336F" w:rsidP="00153A71">
      <w:pPr>
        <w:ind w:right="340"/>
      </w:pPr>
      <w:r w:rsidRPr="000120EB">
        <w:t>Secteurs</w:t>
      </w:r>
      <w:r>
        <w:t xml:space="preserve"> : </w:t>
      </w:r>
      <w:r w:rsidR="004D00F8" w:rsidRPr="004D00F8">
        <w:t>Avenue technique, rue pédagogique</w:t>
      </w:r>
    </w:p>
    <w:p w14:paraId="3227474B" w14:textId="77777777" w:rsidR="007F336F" w:rsidRPr="006F1FE5" w:rsidRDefault="007F336F" w:rsidP="007F336F">
      <w:pPr>
        <w:pStyle w:val="Titre2"/>
        <w:spacing w:line="240" w:lineRule="auto"/>
      </w:pPr>
      <w:bookmarkStart w:id="10" w:name="_Toc526094747"/>
      <w:bookmarkStart w:id="11" w:name="_Toc20562837"/>
      <w:r w:rsidRPr="00AC3447">
        <w:t>Objectifs pédagogiques</w:t>
      </w:r>
      <w:bookmarkEnd w:id="10"/>
      <w:bookmarkEnd w:id="11"/>
    </w:p>
    <w:p w14:paraId="27E6DD37" w14:textId="219A7BD7" w:rsidR="007F336F" w:rsidRDefault="007F336F" w:rsidP="007F336F">
      <w:r w:rsidRPr="00075808">
        <w:t xml:space="preserve">L’élève </w:t>
      </w:r>
      <w:r w:rsidR="004D2422">
        <w:t xml:space="preserve">pose, raccorde et câble la liaison fibre optique entre le </w:t>
      </w:r>
      <w:r w:rsidR="00D22FE0">
        <w:t>coffret de rue</w:t>
      </w:r>
      <w:r w:rsidR="004D2422">
        <w:t xml:space="preserve"> et la baie</w:t>
      </w:r>
      <w:r w:rsidR="00BF6FEA">
        <w:t xml:space="preserve"> d’un système de vidéoprotection urbaine.</w:t>
      </w:r>
    </w:p>
    <w:p w14:paraId="081278DB" w14:textId="65D9DA05" w:rsidR="007F336F" w:rsidRDefault="007F336F" w:rsidP="007F336F">
      <w:pPr>
        <w:pStyle w:val="Titre2"/>
        <w:spacing w:line="240" w:lineRule="auto"/>
      </w:pPr>
      <w:bookmarkStart w:id="12" w:name="_Toc526094748"/>
      <w:bookmarkStart w:id="13" w:name="_Toc20562838"/>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20562839"/>
      <w:r>
        <w:lastRenderedPageBreak/>
        <w:t>COMPETENCES EVALUEES sur CPro STI</w:t>
      </w:r>
      <w:bookmarkEnd w:id="14"/>
      <w:bookmarkEnd w:id="15"/>
    </w:p>
    <w:p w14:paraId="6F4229B7" w14:textId="6B0083F1" w:rsidR="007F336F" w:rsidRDefault="00153A71" w:rsidP="007F336F">
      <w:pPr>
        <w:rPr>
          <w:b/>
          <w:sz w:val="28"/>
          <w:szCs w:val="28"/>
        </w:rPr>
      </w:pPr>
      <w:r>
        <w:rPr>
          <w:noProof/>
        </w:rPr>
        <w:drawing>
          <wp:anchor distT="0" distB="0" distL="114300" distR="114300" simplePos="0" relativeHeight="251821056" behindDoc="0" locked="0" layoutInCell="1" allowOverlap="1" wp14:anchorId="2DF65746" wp14:editId="7B9BD393">
            <wp:simplePos x="0" y="0"/>
            <wp:positionH relativeFrom="column">
              <wp:posOffset>410210</wp:posOffset>
            </wp:positionH>
            <wp:positionV relativeFrom="paragraph">
              <wp:posOffset>141654</wp:posOffset>
            </wp:positionV>
            <wp:extent cx="6200494" cy="6145113"/>
            <wp:effectExtent l="12700" t="12700" r="10160" b="14605"/>
            <wp:wrapNone/>
            <wp:docPr id="28" name="Image 2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0494" cy="6145113"/>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A3F8297" w:rsidR="007F336F" w:rsidRDefault="007F336F" w:rsidP="007F336F">
      <w:pPr>
        <w:rPr>
          <w:b/>
          <w:color w:val="0000FF"/>
          <w:sz w:val="28"/>
          <w:szCs w:val="28"/>
        </w:rPr>
      </w:pPr>
    </w:p>
    <w:p w14:paraId="7181E04D" w14:textId="52C99421" w:rsidR="00153A71" w:rsidRDefault="00153A71" w:rsidP="007F336F">
      <w:pPr>
        <w:rPr>
          <w:b/>
          <w:color w:val="0000FF"/>
          <w:sz w:val="28"/>
          <w:szCs w:val="28"/>
        </w:rPr>
      </w:pPr>
    </w:p>
    <w:p w14:paraId="1A449B5E" w14:textId="33C81F79" w:rsidR="00153A71" w:rsidRDefault="00153A71" w:rsidP="007F336F">
      <w:pPr>
        <w:rPr>
          <w:b/>
          <w:color w:val="0000FF"/>
          <w:sz w:val="28"/>
          <w:szCs w:val="28"/>
        </w:rPr>
      </w:pPr>
    </w:p>
    <w:p w14:paraId="1F6C29F8" w14:textId="7ABE8878" w:rsidR="00153A71" w:rsidRDefault="00153A71" w:rsidP="007F336F">
      <w:pPr>
        <w:rPr>
          <w:b/>
          <w:color w:val="0000FF"/>
          <w:sz w:val="28"/>
          <w:szCs w:val="28"/>
        </w:rPr>
      </w:pPr>
    </w:p>
    <w:p w14:paraId="7A8665BE" w14:textId="2EDD997E" w:rsidR="00153A71" w:rsidRDefault="00153A71" w:rsidP="007F336F">
      <w:pPr>
        <w:rPr>
          <w:b/>
          <w:color w:val="0000FF"/>
          <w:sz w:val="28"/>
          <w:szCs w:val="28"/>
        </w:rPr>
      </w:pPr>
    </w:p>
    <w:p w14:paraId="0656418E" w14:textId="49E3A603" w:rsidR="00153A71" w:rsidRDefault="00153A71" w:rsidP="007F336F">
      <w:pPr>
        <w:rPr>
          <w:b/>
          <w:color w:val="0000FF"/>
          <w:sz w:val="28"/>
          <w:szCs w:val="28"/>
        </w:rPr>
      </w:pPr>
    </w:p>
    <w:p w14:paraId="3D649B3B" w14:textId="5317D381" w:rsidR="00153A71" w:rsidRDefault="00153A71" w:rsidP="007F336F">
      <w:pPr>
        <w:rPr>
          <w:b/>
          <w:color w:val="0000FF"/>
          <w:sz w:val="28"/>
          <w:szCs w:val="28"/>
        </w:rPr>
      </w:pPr>
    </w:p>
    <w:p w14:paraId="5419EC08" w14:textId="200EA33B" w:rsidR="00153A71" w:rsidRDefault="00153A71" w:rsidP="007F336F">
      <w:pPr>
        <w:rPr>
          <w:b/>
          <w:color w:val="0000FF"/>
          <w:sz w:val="28"/>
          <w:szCs w:val="28"/>
        </w:rPr>
      </w:pPr>
    </w:p>
    <w:p w14:paraId="6C98C4FB" w14:textId="77777777" w:rsidR="00153A71" w:rsidRDefault="00153A71"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20562840"/>
      <w:r>
        <w:t>OBSERVATIONS</w:t>
      </w:r>
      <w:bookmarkEnd w:id="16"/>
      <w:bookmarkEnd w:id="17"/>
    </w:p>
    <w:p w14:paraId="1949972B" w14:textId="2D0F6ED6"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441BE57A" w14:textId="2BB9C7B5" w:rsidR="00153A71" w:rsidRDefault="00153A71" w:rsidP="007F336F">
      <w:pPr>
        <w:pBdr>
          <w:top w:val="single" w:sz="4" w:space="1" w:color="auto"/>
          <w:left w:val="single" w:sz="4" w:space="4" w:color="auto"/>
          <w:bottom w:val="single" w:sz="4" w:space="1" w:color="auto"/>
          <w:right w:val="single" w:sz="4" w:space="4" w:color="auto"/>
        </w:pBdr>
        <w:rPr>
          <w:b/>
          <w:color w:val="0000FF"/>
          <w:sz w:val="28"/>
          <w:szCs w:val="28"/>
        </w:rPr>
      </w:pPr>
    </w:p>
    <w:p w14:paraId="112F2AF8" w14:textId="6A37F0D8" w:rsidR="00153A71" w:rsidRDefault="00153A71" w:rsidP="007F336F">
      <w:pPr>
        <w:pBdr>
          <w:top w:val="single" w:sz="4" w:space="1" w:color="auto"/>
          <w:left w:val="single" w:sz="4" w:space="4" w:color="auto"/>
          <w:bottom w:val="single" w:sz="4" w:space="1" w:color="auto"/>
          <w:right w:val="single" w:sz="4" w:space="4" w:color="auto"/>
        </w:pBdr>
        <w:rPr>
          <w:b/>
          <w:color w:val="0000FF"/>
          <w:sz w:val="28"/>
          <w:szCs w:val="28"/>
        </w:rPr>
      </w:pPr>
    </w:p>
    <w:p w14:paraId="7F1F7844" w14:textId="77777777" w:rsidR="00153A71" w:rsidRDefault="00153A71" w:rsidP="007F336F">
      <w:pPr>
        <w:pBdr>
          <w:top w:val="single" w:sz="4" w:space="1" w:color="auto"/>
          <w:left w:val="single" w:sz="4" w:space="4" w:color="auto"/>
          <w:bottom w:val="single" w:sz="4" w:space="1" w:color="auto"/>
          <w:right w:val="single" w:sz="4" w:space="4" w:color="auto"/>
        </w:pBdr>
        <w:rPr>
          <w:b/>
          <w:color w:val="0000FF"/>
          <w:sz w:val="28"/>
          <w:szCs w:val="28"/>
        </w:rPr>
      </w:pPr>
    </w:p>
    <w:p w14:paraId="2363529F" w14:textId="0B478A90" w:rsidR="007F336F" w:rsidRDefault="00905DCA" w:rsidP="007F336F">
      <w:pPr>
        <w:pStyle w:val="Titre1"/>
        <w:spacing w:line="240" w:lineRule="auto"/>
      </w:pPr>
      <w:bookmarkStart w:id="18" w:name="_Toc20562841"/>
      <w:r>
        <w:lastRenderedPageBreak/>
        <w:t xml:space="preserve">DECOUVERTE DE </w:t>
      </w:r>
      <w:r w:rsidR="00BF6FEA">
        <w:t xml:space="preserve">LA </w:t>
      </w:r>
      <w:r w:rsidR="00CC48ED">
        <w:t>fibre optique</w:t>
      </w:r>
      <w:bookmarkEnd w:id="18"/>
    </w:p>
    <w:p w14:paraId="34657607" w14:textId="0955A4F2"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89054B">
        <w:rPr>
          <w:rFonts w:cs="Arial"/>
        </w:rPr>
        <w:t>la vidéoprotection</w:t>
      </w:r>
      <w:r>
        <w:rPr>
          <w:rFonts w:cs="Arial"/>
        </w:rPr>
        <w:t>.</w:t>
      </w:r>
    </w:p>
    <w:p w14:paraId="198889EA" w14:textId="798ED036" w:rsidR="00BF6FEA" w:rsidRDefault="0002451E" w:rsidP="007F336F">
      <w:hyperlink r:id="rId20" w:history="1">
        <w:r w:rsidR="00CC48ED" w:rsidRPr="00C012C0">
          <w:rPr>
            <w:rStyle w:val="Lienhypertexte"/>
          </w:rPr>
          <w:t>https://fr.wikipedia.org/wiki/Fibre_optique</w:t>
        </w:r>
      </w:hyperlink>
    </w:p>
    <w:p w14:paraId="14EB7716" w14:textId="51589633" w:rsidR="007F336F" w:rsidRDefault="00CC48ED" w:rsidP="007F336F">
      <w:pPr>
        <w:pStyle w:val="Titre2"/>
        <w:spacing w:line="240" w:lineRule="auto"/>
      </w:pPr>
      <w:bookmarkStart w:id="19" w:name="_Toc526094752"/>
      <w:bookmarkStart w:id="20" w:name="_Toc20562842"/>
      <w:r>
        <w:t>Composition de la fibre</w:t>
      </w:r>
      <w:bookmarkEnd w:id="19"/>
      <w:bookmarkEnd w:id="20"/>
      <w:r w:rsidR="007F336F">
        <w:t xml:space="preserve"> </w:t>
      </w:r>
    </w:p>
    <w:p w14:paraId="28444D5A" w14:textId="440190AA" w:rsidR="007F336F" w:rsidRDefault="00CC48ED" w:rsidP="00CC48ED">
      <w:pPr>
        <w:jc w:val="left"/>
        <w:rPr>
          <w:rFonts w:cs="Arial"/>
        </w:rPr>
      </w:pPr>
      <w:r>
        <w:rPr>
          <w:rFonts w:cs="Arial"/>
        </w:rPr>
        <w:t>Compléter le schéma ci-dessous</w:t>
      </w:r>
      <w:r w:rsidR="00EF6373">
        <w:rPr>
          <w:rFonts w:cs="Arial"/>
        </w:rPr>
        <w:t> :</w:t>
      </w:r>
    </w:p>
    <w:p w14:paraId="0B17AC84" w14:textId="30529220" w:rsidR="00EF6373" w:rsidRDefault="00EF6373" w:rsidP="001C23A3">
      <w:pPr>
        <w:jc w:val="center"/>
        <w:rPr>
          <w:rFonts w:cs="Arial"/>
          <w:color w:val="FF0000"/>
        </w:rPr>
      </w:pPr>
      <w:r>
        <w:rPr>
          <w:rFonts w:cs="Arial"/>
          <w:noProof/>
          <w:color w:val="FF0000"/>
        </w:rPr>
        <w:drawing>
          <wp:inline distT="0" distB="0" distL="0" distR="0" wp14:anchorId="6ABCADE3" wp14:editId="44850B3D">
            <wp:extent cx="5195943" cy="3577366"/>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incipe_fibre_optique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9711" cy="3579960"/>
                    </a:xfrm>
                    <a:prstGeom prst="rect">
                      <a:avLst/>
                    </a:prstGeom>
                  </pic:spPr>
                </pic:pic>
              </a:graphicData>
            </a:graphic>
          </wp:inline>
        </w:drawing>
      </w:r>
    </w:p>
    <w:p w14:paraId="2BFC1E57" w14:textId="3390B6E6" w:rsidR="007F336F" w:rsidRDefault="00EF6373" w:rsidP="007F336F">
      <w:pPr>
        <w:pStyle w:val="Titre2"/>
        <w:spacing w:line="240" w:lineRule="auto"/>
      </w:pPr>
      <w:bookmarkStart w:id="21" w:name="_Toc526094753"/>
      <w:bookmarkStart w:id="22" w:name="_Toc20562843"/>
      <w:r>
        <w:t>Catégories de fibre</w:t>
      </w:r>
      <w:r w:rsidR="007F336F" w:rsidRPr="009A4DBD">
        <w:t>.</w:t>
      </w:r>
      <w:bookmarkEnd w:id="21"/>
      <w:bookmarkEnd w:id="22"/>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2978"/>
        <w:gridCol w:w="7231"/>
      </w:tblGrid>
      <w:tr w:rsidR="00EF6373" w14:paraId="6F37A7D2" w14:textId="77777777" w:rsidTr="00A26600">
        <w:trPr>
          <w:trHeight w:val="624"/>
          <w:jc w:val="center"/>
        </w:trPr>
        <w:tc>
          <w:tcPr>
            <w:tcW w:w="2978" w:type="dxa"/>
            <w:shd w:val="pct15" w:color="auto" w:fill="auto"/>
            <w:vAlign w:val="center"/>
          </w:tcPr>
          <w:p w14:paraId="54F90CD1" w14:textId="5AD8BC19" w:rsidR="00EF6373" w:rsidRDefault="00EF6373" w:rsidP="00B31A72">
            <w:pPr>
              <w:jc w:val="center"/>
              <w:rPr>
                <w:rFonts w:cs="Arial"/>
              </w:rPr>
            </w:pPr>
          </w:p>
        </w:tc>
        <w:tc>
          <w:tcPr>
            <w:tcW w:w="7231" w:type="dxa"/>
            <w:shd w:val="pct15" w:color="auto" w:fill="auto"/>
            <w:vAlign w:val="center"/>
          </w:tcPr>
          <w:p w14:paraId="112C6552" w14:textId="29F5DC4A" w:rsidR="00EF6373" w:rsidRPr="001C54BE" w:rsidRDefault="00EF6373" w:rsidP="00B31A72">
            <w:pPr>
              <w:jc w:val="center"/>
              <w:rPr>
                <w:rFonts w:cs="Arial"/>
              </w:rPr>
            </w:pPr>
            <w:r>
              <w:rPr>
                <w:rFonts w:cs="Arial"/>
              </w:rPr>
              <w:t>Explications</w:t>
            </w:r>
          </w:p>
        </w:tc>
      </w:tr>
      <w:tr w:rsidR="00EF6373" w14:paraId="645E967A" w14:textId="77777777" w:rsidTr="00A26600">
        <w:trPr>
          <w:trHeight w:val="3784"/>
          <w:jc w:val="center"/>
        </w:trPr>
        <w:tc>
          <w:tcPr>
            <w:tcW w:w="2978" w:type="dxa"/>
            <w:vAlign w:val="center"/>
          </w:tcPr>
          <w:p w14:paraId="452E037F" w14:textId="7E03959B" w:rsidR="00EF6373" w:rsidRDefault="00EF6373" w:rsidP="00B31A72">
            <w:pPr>
              <w:jc w:val="center"/>
              <w:rPr>
                <w:rFonts w:cs="Arial"/>
              </w:rPr>
            </w:pPr>
            <w:r>
              <w:rPr>
                <w:rFonts w:cs="Arial"/>
              </w:rPr>
              <w:t>Fibre monomode</w:t>
            </w:r>
          </w:p>
        </w:tc>
        <w:tc>
          <w:tcPr>
            <w:tcW w:w="7231" w:type="dxa"/>
            <w:vAlign w:val="center"/>
          </w:tcPr>
          <w:p w14:paraId="38D1D17E" w14:textId="5F1ECB7C" w:rsidR="00EF6373" w:rsidRPr="00EF6373" w:rsidRDefault="00EF6373" w:rsidP="005B5162">
            <w:pPr>
              <w:jc w:val="left"/>
              <w:rPr>
                <w:rFonts w:ascii="Times New Roman" w:hAnsi="Times New Roman"/>
              </w:rPr>
            </w:pPr>
          </w:p>
        </w:tc>
      </w:tr>
      <w:tr w:rsidR="00EF6373" w14:paraId="7D878A93" w14:textId="77777777" w:rsidTr="007E75E6">
        <w:trPr>
          <w:trHeight w:val="5259"/>
          <w:jc w:val="center"/>
        </w:trPr>
        <w:tc>
          <w:tcPr>
            <w:tcW w:w="2978" w:type="dxa"/>
            <w:vAlign w:val="center"/>
          </w:tcPr>
          <w:p w14:paraId="1BBFC002" w14:textId="0C3FF7EC" w:rsidR="00EF6373" w:rsidRDefault="00EF6373" w:rsidP="00B31A72">
            <w:pPr>
              <w:jc w:val="center"/>
              <w:rPr>
                <w:rFonts w:cs="Arial"/>
              </w:rPr>
            </w:pPr>
            <w:r>
              <w:rPr>
                <w:rFonts w:cs="Arial"/>
              </w:rPr>
              <w:lastRenderedPageBreak/>
              <w:t>Fibre multimode</w:t>
            </w:r>
          </w:p>
        </w:tc>
        <w:tc>
          <w:tcPr>
            <w:tcW w:w="7231" w:type="dxa"/>
            <w:vAlign w:val="center"/>
          </w:tcPr>
          <w:p w14:paraId="77045D98" w14:textId="43EE41FF" w:rsidR="007E75E6" w:rsidRPr="007E75E6" w:rsidRDefault="007E75E6" w:rsidP="005B5162">
            <w:pPr>
              <w:jc w:val="left"/>
              <w:rPr>
                <w:rFonts w:cs="Arial"/>
                <w:color w:val="FF0000"/>
                <w:sz w:val="21"/>
                <w:szCs w:val="21"/>
                <w:shd w:val="clear" w:color="auto" w:fill="FFFFFF"/>
              </w:rPr>
            </w:pPr>
          </w:p>
        </w:tc>
      </w:tr>
    </w:tbl>
    <w:p w14:paraId="6F191584" w14:textId="77777777" w:rsidR="00E94996" w:rsidRPr="00E94996" w:rsidRDefault="00E94996" w:rsidP="00E94996"/>
    <w:p w14:paraId="58F4DD19" w14:textId="2C548EC9" w:rsidR="007F336F" w:rsidRDefault="001C23A3" w:rsidP="007F336F">
      <w:pPr>
        <w:pStyle w:val="Titre2"/>
        <w:spacing w:line="240" w:lineRule="auto"/>
      </w:pPr>
      <w:bookmarkStart w:id="23" w:name="_Toc526094754"/>
      <w:bookmarkStart w:id="24" w:name="_Toc20562844"/>
      <w:r>
        <w:t>Principe de la fibre</w:t>
      </w:r>
      <w:r w:rsidR="007F336F" w:rsidRPr="00563FD0">
        <w:t>.</w:t>
      </w:r>
      <w:bookmarkEnd w:id="23"/>
      <w:bookmarkEnd w:id="24"/>
    </w:p>
    <w:p w14:paraId="42F677C8" w14:textId="77777777" w:rsidR="007E75E6" w:rsidRPr="007E75E6" w:rsidRDefault="007E75E6" w:rsidP="007E75E6"/>
    <w:tbl>
      <w:tblPr>
        <w:tblStyle w:val="Grilledutableau"/>
        <w:tblW w:w="0" w:type="auto"/>
        <w:jc w:val="center"/>
        <w:tblLook w:val="04A0" w:firstRow="1" w:lastRow="0" w:firstColumn="1" w:lastColumn="0" w:noHBand="0" w:noVBand="1"/>
      </w:tblPr>
      <w:tblGrid>
        <w:gridCol w:w="2935"/>
        <w:gridCol w:w="7271"/>
      </w:tblGrid>
      <w:tr w:rsidR="007F336F" w14:paraId="2D172CE6" w14:textId="77777777" w:rsidTr="005B5162">
        <w:trPr>
          <w:trHeight w:val="236"/>
          <w:jc w:val="center"/>
        </w:trPr>
        <w:tc>
          <w:tcPr>
            <w:tcW w:w="2935" w:type="dxa"/>
            <w:tcBorders>
              <w:bottom w:val="single" w:sz="4" w:space="0" w:color="auto"/>
            </w:tcBorders>
            <w:shd w:val="clear" w:color="auto" w:fill="D9D9D9" w:themeFill="background1" w:themeFillShade="D9"/>
            <w:vAlign w:val="center"/>
          </w:tcPr>
          <w:p w14:paraId="68BC11B5" w14:textId="158FAE20" w:rsidR="007F336F" w:rsidRDefault="007F336F" w:rsidP="00B31A72">
            <w:pPr>
              <w:jc w:val="center"/>
              <w:rPr>
                <w:rFonts w:cs="Arial"/>
              </w:rPr>
            </w:pPr>
          </w:p>
        </w:tc>
        <w:tc>
          <w:tcPr>
            <w:tcW w:w="7271" w:type="dxa"/>
            <w:tcBorders>
              <w:bottom w:val="single" w:sz="4" w:space="0" w:color="auto"/>
            </w:tcBorders>
            <w:shd w:val="clear" w:color="auto" w:fill="D9D9D9" w:themeFill="background1" w:themeFillShade="D9"/>
            <w:vAlign w:val="center"/>
          </w:tcPr>
          <w:p w14:paraId="120035A8" w14:textId="4176692E" w:rsidR="007F336F" w:rsidRDefault="007F336F" w:rsidP="00B31A72">
            <w:pPr>
              <w:jc w:val="center"/>
              <w:rPr>
                <w:rFonts w:cs="Arial"/>
              </w:rPr>
            </w:pPr>
          </w:p>
        </w:tc>
      </w:tr>
      <w:tr w:rsidR="005B5162" w14:paraId="27EFCD73" w14:textId="77777777" w:rsidTr="00B351E1">
        <w:trPr>
          <w:trHeight w:val="4984"/>
          <w:jc w:val="center"/>
        </w:trPr>
        <w:tc>
          <w:tcPr>
            <w:tcW w:w="2935" w:type="dxa"/>
            <w:shd w:val="clear" w:color="auto" w:fill="auto"/>
            <w:vAlign w:val="center"/>
          </w:tcPr>
          <w:p w14:paraId="3C9E0230" w14:textId="30CA7882" w:rsidR="005B5162" w:rsidRDefault="001C23A3" w:rsidP="00B31A72">
            <w:pPr>
              <w:jc w:val="center"/>
              <w:rPr>
                <w:rFonts w:cs="Arial"/>
              </w:rPr>
            </w:pPr>
            <w:r>
              <w:rPr>
                <w:rFonts w:cs="Arial"/>
              </w:rPr>
              <w:t>Fibre Optique</w:t>
            </w:r>
          </w:p>
        </w:tc>
        <w:tc>
          <w:tcPr>
            <w:tcW w:w="7271" w:type="dxa"/>
            <w:shd w:val="clear" w:color="auto" w:fill="auto"/>
            <w:vAlign w:val="center"/>
          </w:tcPr>
          <w:p w14:paraId="14C6C13C" w14:textId="4E9F30BB" w:rsidR="005B5162" w:rsidRPr="00A26600" w:rsidRDefault="005B5162" w:rsidP="001C23A3">
            <w:pPr>
              <w:pStyle w:val="NormalWeb"/>
              <w:spacing w:before="120" w:beforeAutospacing="0" w:after="120" w:afterAutospacing="0"/>
              <w:rPr>
                <w:rFonts w:ascii="Arial" w:hAnsi="Arial" w:cs="Arial"/>
                <w:color w:val="FF0000"/>
                <w:sz w:val="21"/>
                <w:szCs w:val="21"/>
              </w:rPr>
            </w:pPr>
          </w:p>
        </w:tc>
      </w:tr>
    </w:tbl>
    <w:p w14:paraId="5CB91A0F" w14:textId="77777777" w:rsidR="00B351E1" w:rsidRDefault="00B351E1" w:rsidP="00B351E1">
      <w:pPr>
        <w:pStyle w:val="Titre1"/>
        <w:numPr>
          <w:ilvl w:val="0"/>
          <w:numId w:val="0"/>
        </w:numPr>
        <w:spacing w:line="240" w:lineRule="auto"/>
        <w:ind w:left="432" w:hanging="432"/>
      </w:pPr>
      <w:bookmarkStart w:id="25" w:name="_Toc526094756"/>
    </w:p>
    <w:p w14:paraId="091F0411" w14:textId="77777777" w:rsidR="00B351E1" w:rsidRDefault="00B351E1">
      <w:pPr>
        <w:jc w:val="left"/>
        <w:rPr>
          <w:rFonts w:eastAsiaTheme="majorEastAsia" w:cstheme="majorBidi"/>
          <w:b/>
          <w:bCs/>
          <w:caps/>
          <w:sz w:val="32"/>
          <w:szCs w:val="28"/>
          <w:u w:val="single"/>
        </w:rPr>
      </w:pPr>
      <w:r>
        <w:br w:type="page"/>
      </w:r>
    </w:p>
    <w:p w14:paraId="0128C35F" w14:textId="360FCF13" w:rsidR="007F336F" w:rsidRDefault="00B351E1" w:rsidP="007F336F">
      <w:pPr>
        <w:pStyle w:val="Titre1"/>
        <w:spacing w:line="240" w:lineRule="auto"/>
      </w:pPr>
      <w:bookmarkStart w:id="26" w:name="_Toc20562845"/>
      <w:bookmarkEnd w:id="25"/>
      <w:r>
        <w:lastRenderedPageBreak/>
        <w:t>Installation de la fibre optiqu</w:t>
      </w:r>
      <w:r w:rsidR="000A794F">
        <w:t>E</w:t>
      </w:r>
      <w:bookmarkEnd w:id="26"/>
    </w:p>
    <w:p w14:paraId="13DBC3B2" w14:textId="43F2D237" w:rsidR="007F336F" w:rsidRDefault="00436427" w:rsidP="007F336F">
      <w:pPr>
        <w:pStyle w:val="Titre2"/>
        <w:spacing w:line="240" w:lineRule="auto"/>
      </w:pPr>
      <w:bookmarkStart w:id="27" w:name="_Toc526094757"/>
      <w:bookmarkStart w:id="28" w:name="_Toc20562846"/>
      <w:r>
        <w:t>Raccordement Fibre optique entre le P</w:t>
      </w:r>
      <w:r w:rsidR="00886AC9">
        <w:t>T</w:t>
      </w:r>
      <w:r>
        <w:t>O et le P</w:t>
      </w:r>
      <w:r w:rsidR="00886AC9">
        <w:t>B</w:t>
      </w:r>
      <w:r>
        <w:t>O</w:t>
      </w:r>
      <w:r w:rsidR="007F336F">
        <w:t>.</w:t>
      </w:r>
      <w:bookmarkEnd w:id="27"/>
      <w:bookmarkEnd w:id="28"/>
    </w:p>
    <w:p w14:paraId="325FE7EC" w14:textId="77777777" w:rsidR="00653473" w:rsidRPr="00653473" w:rsidRDefault="00653473" w:rsidP="00653473"/>
    <w:p w14:paraId="5D703BBC" w14:textId="4D99F356" w:rsidR="007F336F" w:rsidRDefault="00436427" w:rsidP="007F336F">
      <w:bookmarkStart w:id="29" w:name="_Toc525985890"/>
      <w:r>
        <w:t>La liaison entre la baie de vidéoprotection et le coffret de raccordement se réalise avec un câble 1 fibre optique, il est nécessaire de réaliser l’interconnexion sur le PBO (Point de Branchement Optique) et le PTO (Point de Terminaison Optique)</w:t>
      </w:r>
    </w:p>
    <w:p w14:paraId="1570E4FC" w14:textId="1509442F" w:rsidR="00436427" w:rsidRDefault="00214F47" w:rsidP="007F336F">
      <w:r>
        <w:rPr>
          <w:noProof/>
        </w:rPr>
        <mc:AlternateContent>
          <mc:Choice Requires="wpg">
            <w:drawing>
              <wp:anchor distT="0" distB="0" distL="114300" distR="114300" simplePos="0" relativeHeight="251735040" behindDoc="0" locked="0" layoutInCell="1" allowOverlap="1" wp14:anchorId="1F896930" wp14:editId="3F0D0AB6">
                <wp:simplePos x="0" y="0"/>
                <wp:positionH relativeFrom="column">
                  <wp:posOffset>937813</wp:posOffset>
                </wp:positionH>
                <wp:positionV relativeFrom="paragraph">
                  <wp:posOffset>56105</wp:posOffset>
                </wp:positionV>
                <wp:extent cx="5218430" cy="3339547"/>
                <wp:effectExtent l="0" t="0" r="1270" b="13335"/>
                <wp:wrapNone/>
                <wp:docPr id="18" name="Groupe 18"/>
                <wp:cNvGraphicFramePr/>
                <a:graphic xmlns:a="http://schemas.openxmlformats.org/drawingml/2006/main">
                  <a:graphicData uri="http://schemas.microsoft.com/office/word/2010/wordprocessingGroup">
                    <wpg:wgp>
                      <wpg:cNvGrpSpPr/>
                      <wpg:grpSpPr>
                        <a:xfrm>
                          <a:off x="0" y="0"/>
                          <a:ext cx="5218430" cy="3339547"/>
                          <a:chOff x="0" y="0"/>
                          <a:chExt cx="5218430" cy="3339547"/>
                        </a:xfrm>
                      </wpg:grpSpPr>
                      <pic:pic xmlns:pic="http://schemas.openxmlformats.org/drawingml/2006/picture">
                        <pic:nvPicPr>
                          <pic:cNvPr id="82" name="Image 8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18430" cy="3329305"/>
                          </a:xfrm>
                          <a:prstGeom prst="rect">
                            <a:avLst/>
                          </a:prstGeom>
                        </pic:spPr>
                      </pic:pic>
                      <wps:wsp>
                        <wps:cNvPr id="118" name="Rectangle 118"/>
                        <wps:cNvSpPr/>
                        <wps:spPr>
                          <a:xfrm>
                            <a:off x="1118829" y="1686642"/>
                            <a:ext cx="3384550" cy="1652905"/>
                          </a:xfrm>
                          <a:prstGeom prst="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E57F4" id="Groupe 18" o:spid="_x0000_s1026" style="position:absolute;margin-left:73.85pt;margin-top:4.4pt;width:410.9pt;height:262.95pt;z-index:251735040" coordsize="52184,3339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">
                <v:shape id="Image 82" o:spid="_x0000_s1027" type="#_x0000_t75" style="position:absolute;width:52184;height:33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">
                  <v:imagedata r:id="rId23" o:title=""/>
                </v:shape>
                <v:rect id="Rectangle 118" o:spid="_x0000_s1028" style="position:absolute;left:11188;top:16866;width:33845;height:165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" filled="f" strokecolor="red" strokeweight="1.5pt"/>
              </v:group>
            </w:pict>
          </mc:Fallback>
        </mc:AlternateContent>
      </w:r>
    </w:p>
    <w:p w14:paraId="0A6DEA39" w14:textId="11AF3F21" w:rsidR="00436427" w:rsidRDefault="00436427" w:rsidP="007F336F"/>
    <w:p w14:paraId="60D02CFF" w14:textId="0F9574CD" w:rsidR="00436427" w:rsidRDefault="00436427" w:rsidP="007F336F"/>
    <w:p w14:paraId="73AE9018" w14:textId="57E2077E" w:rsidR="00436427" w:rsidRDefault="00436427" w:rsidP="007F336F"/>
    <w:p w14:paraId="15465BF8" w14:textId="0AAE4CF1" w:rsidR="00436427" w:rsidRDefault="00436427" w:rsidP="007F336F"/>
    <w:p w14:paraId="5BCA8082" w14:textId="4F380655" w:rsidR="00436427" w:rsidRDefault="00436427" w:rsidP="007F336F"/>
    <w:p w14:paraId="7EA68E03" w14:textId="57F3B808" w:rsidR="00436427" w:rsidRDefault="00436427" w:rsidP="007F336F"/>
    <w:p w14:paraId="4BFCB3FA" w14:textId="67EB5FEB" w:rsidR="00436427" w:rsidRDefault="00436427" w:rsidP="007F336F"/>
    <w:p w14:paraId="2FFE7482" w14:textId="3278435E" w:rsidR="00436427" w:rsidRDefault="00436427" w:rsidP="007F336F"/>
    <w:p w14:paraId="4ABD421E" w14:textId="68C231C8" w:rsidR="00436427" w:rsidRDefault="00436427" w:rsidP="007F336F"/>
    <w:p w14:paraId="7CFCA483" w14:textId="77777777" w:rsidR="00436427" w:rsidRDefault="00436427" w:rsidP="007F336F"/>
    <w:p w14:paraId="1921470B" w14:textId="78861D50" w:rsidR="00436427" w:rsidRDefault="00436427" w:rsidP="007F336F"/>
    <w:p w14:paraId="6FFAB9CD" w14:textId="0E8DAA45" w:rsidR="00653473" w:rsidRDefault="00653473" w:rsidP="00653473">
      <w:pPr>
        <w:pStyle w:val="Titre3"/>
      </w:pPr>
      <w:bookmarkStart w:id="30" w:name="_Toc20562847"/>
      <w:r>
        <w:t>Raccordement Fibre optique du PTO.</w:t>
      </w:r>
      <w:bookmarkEnd w:id="30"/>
    </w:p>
    <w:p w14:paraId="4C1F740F" w14:textId="77777777" w:rsidR="00653473" w:rsidRDefault="00653473" w:rsidP="007F336F"/>
    <w:tbl>
      <w:tblPr>
        <w:tblStyle w:val="Grilledutableau"/>
        <w:tblW w:w="0" w:type="auto"/>
        <w:tblLook w:val="04A0" w:firstRow="1" w:lastRow="0" w:firstColumn="1" w:lastColumn="0" w:noHBand="0" w:noVBand="1"/>
      </w:tblPr>
      <w:tblGrid>
        <w:gridCol w:w="3571"/>
        <w:gridCol w:w="5355"/>
        <w:gridCol w:w="1836"/>
      </w:tblGrid>
      <w:tr w:rsidR="00281935" w14:paraId="13D24899" w14:textId="77777777" w:rsidTr="007B3D95">
        <w:trPr>
          <w:trHeight w:val="637"/>
        </w:trPr>
        <w:tc>
          <w:tcPr>
            <w:tcW w:w="3571" w:type="dxa"/>
            <w:vAlign w:val="center"/>
          </w:tcPr>
          <w:p w14:paraId="5CC8D488" w14:textId="77777777" w:rsidR="00281935" w:rsidRDefault="00281935" w:rsidP="009C5C84">
            <w:pPr>
              <w:jc w:val="center"/>
              <w:rPr>
                <w:noProof/>
              </w:rPr>
            </w:pPr>
            <w:r>
              <w:rPr>
                <w:noProof/>
              </w:rPr>
              <w:t>Explications</w:t>
            </w:r>
          </w:p>
        </w:tc>
        <w:tc>
          <w:tcPr>
            <w:tcW w:w="5355" w:type="dxa"/>
            <w:vAlign w:val="center"/>
          </w:tcPr>
          <w:p w14:paraId="1F8E4A0A" w14:textId="77777777" w:rsidR="00281935" w:rsidRDefault="00281935" w:rsidP="009C5C84">
            <w:pPr>
              <w:jc w:val="center"/>
              <w:rPr>
                <w:noProof/>
              </w:rPr>
            </w:pPr>
            <w:r>
              <w:rPr>
                <w:noProof/>
              </w:rPr>
              <w:t>Visualisations</w:t>
            </w:r>
          </w:p>
        </w:tc>
        <w:tc>
          <w:tcPr>
            <w:tcW w:w="1836" w:type="dxa"/>
            <w:vAlign w:val="center"/>
          </w:tcPr>
          <w:p w14:paraId="30BB12F0" w14:textId="77777777" w:rsidR="00281935" w:rsidRDefault="00281935" w:rsidP="009C5C84">
            <w:pPr>
              <w:jc w:val="center"/>
              <w:rPr>
                <w:noProof/>
              </w:rPr>
            </w:pPr>
            <w:r>
              <w:rPr>
                <w:noProof/>
              </w:rPr>
              <w:t>Réalisé</w:t>
            </w:r>
          </w:p>
        </w:tc>
      </w:tr>
      <w:tr w:rsidR="00281935" w14:paraId="1E05F5EF" w14:textId="77777777" w:rsidTr="007B3D95">
        <w:trPr>
          <w:trHeight w:val="2268"/>
        </w:trPr>
        <w:tc>
          <w:tcPr>
            <w:tcW w:w="3571" w:type="dxa"/>
            <w:vAlign w:val="center"/>
          </w:tcPr>
          <w:p w14:paraId="7BB47051" w14:textId="4BEF8F1E" w:rsidR="00281935" w:rsidRDefault="00436427" w:rsidP="009C5C84">
            <w:pPr>
              <w:jc w:val="center"/>
            </w:pPr>
            <w:r>
              <w:t xml:space="preserve">Positionner la gaine TPC verte </w:t>
            </w:r>
            <w:r>
              <w:sym w:font="Symbol" w:char="F0C6"/>
            </w:r>
            <w:r>
              <w:t>40</w:t>
            </w:r>
            <w:r w:rsidR="009C5C84">
              <w:t xml:space="preserve"> (synoptique ci-dessus)</w:t>
            </w:r>
          </w:p>
          <w:p w14:paraId="0537CD08" w14:textId="7447E71C" w:rsidR="009C5C84" w:rsidRDefault="009C5C84" w:rsidP="009C5C84">
            <w:pPr>
              <w:jc w:val="center"/>
            </w:pPr>
            <w:r>
              <w:t>Passer le câble 1 fibre dans la gaine TPC</w:t>
            </w:r>
          </w:p>
        </w:tc>
        <w:tc>
          <w:tcPr>
            <w:tcW w:w="5355" w:type="dxa"/>
            <w:vAlign w:val="center"/>
          </w:tcPr>
          <w:p w14:paraId="48C16F44" w14:textId="13160320" w:rsidR="00281935" w:rsidRDefault="009C5C84" w:rsidP="009C5C84">
            <w:pPr>
              <w:jc w:val="center"/>
            </w:pPr>
            <w:r>
              <w:rPr>
                <w:noProof/>
              </w:rPr>
              <w:drawing>
                <wp:inline distT="0" distB="0" distL="0" distR="0" wp14:anchorId="4E82926E" wp14:editId="7260C301">
                  <wp:extent cx="1422400" cy="1422400"/>
                  <wp:effectExtent l="0" t="0" r="0" b="0"/>
                  <wp:docPr id="1" name="Image 1" descr="Une image contenant ver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ne-tpc-verte-diam-40-P-362751-4551212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1836" w:type="dxa"/>
            <w:vAlign w:val="center"/>
          </w:tcPr>
          <w:p w14:paraId="3FD668DB"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F817BA4" w14:textId="77777777" w:rsidR="00281935" w:rsidRDefault="00281935" w:rsidP="009C5C84">
            <w:pPr>
              <w:jc w:val="center"/>
              <w:rPr>
                <w:rFonts w:eastAsia="MS Gothic" w:cs="Arial"/>
                <w:b/>
                <w:i/>
                <w:color w:val="000000"/>
                <w:szCs w:val="20"/>
              </w:rPr>
            </w:pPr>
          </w:p>
          <w:p w14:paraId="45711380" w14:textId="77777777" w:rsidR="00281935" w:rsidRDefault="00281935" w:rsidP="009C5C84">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4F6D979A" w14:textId="77777777" w:rsidTr="00B34EE2">
        <w:trPr>
          <w:trHeight w:val="2268"/>
        </w:trPr>
        <w:tc>
          <w:tcPr>
            <w:tcW w:w="3571" w:type="dxa"/>
            <w:vAlign w:val="center"/>
          </w:tcPr>
          <w:p w14:paraId="5832DD96" w14:textId="77777777" w:rsidR="00E3106F" w:rsidRDefault="00E3106F" w:rsidP="00B34EE2">
            <w:pPr>
              <w:jc w:val="center"/>
            </w:pPr>
            <w:r>
              <w:lastRenderedPageBreak/>
              <w:t>Dégainer le câble fibre optique à l’aide du filin marron</w:t>
            </w:r>
          </w:p>
        </w:tc>
        <w:tc>
          <w:tcPr>
            <w:tcW w:w="5355" w:type="dxa"/>
            <w:vAlign w:val="center"/>
          </w:tcPr>
          <w:p w14:paraId="326BAFEA" w14:textId="77777777" w:rsidR="00E3106F" w:rsidRDefault="00E3106F" w:rsidP="00B34EE2">
            <w:pPr>
              <w:jc w:val="center"/>
            </w:pPr>
            <w:r>
              <w:rPr>
                <w:noProof/>
              </w:rPr>
              <w:drawing>
                <wp:anchor distT="0" distB="0" distL="114300" distR="114300" simplePos="0" relativeHeight="251763712" behindDoc="0" locked="0" layoutInCell="1" allowOverlap="1" wp14:anchorId="459F5652" wp14:editId="0525E3DE">
                  <wp:simplePos x="0" y="0"/>
                  <wp:positionH relativeFrom="margin">
                    <wp:posOffset>5080</wp:posOffset>
                  </wp:positionH>
                  <wp:positionV relativeFrom="paragraph">
                    <wp:posOffset>20320</wp:posOffset>
                  </wp:positionV>
                  <wp:extent cx="1576705" cy="1184275"/>
                  <wp:effectExtent l="0" t="0" r="0" b="0"/>
                  <wp:wrapNone/>
                  <wp:docPr id="11" name="Image 11"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223CCFC1" wp14:editId="19A381B6">
                  <wp:simplePos x="0" y="0"/>
                  <wp:positionH relativeFrom="margin">
                    <wp:posOffset>1675765</wp:posOffset>
                  </wp:positionH>
                  <wp:positionV relativeFrom="paragraph">
                    <wp:posOffset>-1055370</wp:posOffset>
                  </wp:positionV>
                  <wp:extent cx="1585595" cy="1188085"/>
                  <wp:effectExtent l="0" t="0" r="1905" b="5715"/>
                  <wp:wrapSquare wrapText="bothSides"/>
                  <wp:docPr id="13" name="Image 13"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6848777A"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1C6A7F" w14:textId="77777777" w:rsidR="00E3106F" w:rsidRDefault="00E3106F" w:rsidP="00B34EE2">
            <w:pPr>
              <w:jc w:val="center"/>
              <w:rPr>
                <w:rFonts w:eastAsia="MS Gothic" w:cs="Arial"/>
                <w:b/>
                <w:i/>
                <w:color w:val="000000"/>
                <w:szCs w:val="20"/>
              </w:rPr>
            </w:pPr>
          </w:p>
          <w:p w14:paraId="402E688C" w14:textId="77777777" w:rsidR="00E3106F" w:rsidRDefault="00E3106F"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5854BB39" w14:textId="77777777" w:rsidTr="00B34EE2">
        <w:trPr>
          <w:trHeight w:val="2268"/>
        </w:trPr>
        <w:tc>
          <w:tcPr>
            <w:tcW w:w="3571" w:type="dxa"/>
            <w:vAlign w:val="center"/>
          </w:tcPr>
          <w:p w14:paraId="3A5DD97E" w14:textId="77777777" w:rsidR="00E3106F" w:rsidRDefault="00E3106F" w:rsidP="00B34EE2">
            <w:pPr>
              <w:jc w:val="center"/>
            </w:pPr>
            <w:r>
              <w:t>Couper à la base les deux porteurs d’ancrage</w:t>
            </w:r>
          </w:p>
        </w:tc>
        <w:tc>
          <w:tcPr>
            <w:tcW w:w="5355" w:type="dxa"/>
            <w:vAlign w:val="center"/>
          </w:tcPr>
          <w:p w14:paraId="3D6D9BDA" w14:textId="77777777" w:rsidR="00E3106F" w:rsidRDefault="00E3106F" w:rsidP="00B34EE2">
            <w:pPr>
              <w:jc w:val="center"/>
            </w:pPr>
            <w:r>
              <w:rPr>
                <w:noProof/>
              </w:rPr>
              <w:drawing>
                <wp:anchor distT="0" distB="0" distL="114300" distR="114300" simplePos="0" relativeHeight="251766784" behindDoc="0" locked="0" layoutInCell="1" allowOverlap="1" wp14:anchorId="5EC3F8A5" wp14:editId="30B3D03A">
                  <wp:simplePos x="0" y="0"/>
                  <wp:positionH relativeFrom="margin">
                    <wp:posOffset>1675765</wp:posOffset>
                  </wp:positionH>
                  <wp:positionV relativeFrom="paragraph">
                    <wp:posOffset>-111125</wp:posOffset>
                  </wp:positionV>
                  <wp:extent cx="1522730" cy="1141095"/>
                  <wp:effectExtent l="0" t="0" r="1270" b="1905"/>
                  <wp:wrapThrough wrapText="bothSides">
                    <wp:wrapPolygon edited="0">
                      <wp:start x="0" y="0"/>
                      <wp:lineTo x="0" y="21396"/>
                      <wp:lineTo x="21438" y="21396"/>
                      <wp:lineTo x="21438" y="0"/>
                      <wp:lineTo x="0" y="0"/>
                    </wp:wrapPolygon>
                  </wp:wrapThrough>
                  <wp:docPr id="14" name="Image 14" descr="Une image contenant intérieur, m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SC087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2DFFB6A2" wp14:editId="7D4801E1">
                  <wp:simplePos x="0" y="0"/>
                  <wp:positionH relativeFrom="margin">
                    <wp:posOffset>635</wp:posOffset>
                  </wp:positionH>
                  <wp:positionV relativeFrom="paragraph">
                    <wp:posOffset>-15240</wp:posOffset>
                  </wp:positionV>
                  <wp:extent cx="1522730" cy="1141095"/>
                  <wp:effectExtent l="0" t="0" r="1270" b="1905"/>
                  <wp:wrapNone/>
                  <wp:docPr id="16" name="Image 16" descr="Une image contenant personne, plancher, tenant, 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SC087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100D54F"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8040CBF" w14:textId="77777777" w:rsidR="00E3106F" w:rsidRDefault="00E3106F" w:rsidP="00B34EE2">
            <w:pPr>
              <w:jc w:val="center"/>
              <w:rPr>
                <w:rFonts w:eastAsia="MS Gothic" w:cs="Arial"/>
                <w:b/>
                <w:i/>
                <w:color w:val="000000"/>
                <w:szCs w:val="20"/>
              </w:rPr>
            </w:pPr>
          </w:p>
          <w:p w14:paraId="1E69B515" w14:textId="77777777" w:rsidR="00E3106F" w:rsidRPr="00D87844" w:rsidRDefault="00E3106F"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281935" w14:paraId="68332555" w14:textId="77777777" w:rsidTr="007B3D95">
        <w:trPr>
          <w:trHeight w:val="2268"/>
        </w:trPr>
        <w:tc>
          <w:tcPr>
            <w:tcW w:w="3571" w:type="dxa"/>
            <w:vAlign w:val="center"/>
          </w:tcPr>
          <w:p w14:paraId="65B8A2E5" w14:textId="0BBDBCC3" w:rsidR="00281935" w:rsidRDefault="009C5C84" w:rsidP="009C5C84">
            <w:pPr>
              <w:jc w:val="center"/>
            </w:pPr>
            <w:r>
              <w:t>Détuber la fibre optique du côté du PTO, puis écarter le Kevlar en deux parties</w:t>
            </w:r>
          </w:p>
        </w:tc>
        <w:tc>
          <w:tcPr>
            <w:tcW w:w="5355" w:type="dxa"/>
            <w:vAlign w:val="center"/>
          </w:tcPr>
          <w:p w14:paraId="774E198F" w14:textId="2D23A4B5" w:rsidR="00281935" w:rsidRDefault="009C5C84" w:rsidP="009C5C84">
            <w:pPr>
              <w:jc w:val="center"/>
            </w:pPr>
            <w:r>
              <w:rPr>
                <w:noProof/>
              </w:rPr>
              <w:drawing>
                <wp:anchor distT="0" distB="0" distL="114300" distR="114300" simplePos="0" relativeHeight="251737088" behindDoc="0" locked="0" layoutInCell="1" allowOverlap="1" wp14:anchorId="4B72850D" wp14:editId="4E7D1983">
                  <wp:simplePos x="0" y="0"/>
                  <wp:positionH relativeFrom="page">
                    <wp:posOffset>824865</wp:posOffset>
                  </wp:positionH>
                  <wp:positionV relativeFrom="paragraph">
                    <wp:posOffset>-4445</wp:posOffset>
                  </wp:positionV>
                  <wp:extent cx="1872615" cy="1404620"/>
                  <wp:effectExtent l="0" t="0" r="0" b="5080"/>
                  <wp:wrapThrough wrapText="bothSides">
                    <wp:wrapPolygon edited="0">
                      <wp:start x="0" y="0"/>
                      <wp:lineTo x="0" y="21385"/>
                      <wp:lineTo x="21314" y="21385"/>
                      <wp:lineTo x="21314"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8792.JPG"/>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1872615"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A377225"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C22BE33" w14:textId="77777777" w:rsidR="00281935" w:rsidRDefault="00281935" w:rsidP="009C5C84">
            <w:pPr>
              <w:jc w:val="center"/>
              <w:rPr>
                <w:rFonts w:eastAsia="MS Gothic" w:cs="Arial"/>
                <w:b/>
                <w:i/>
                <w:color w:val="000000"/>
                <w:szCs w:val="20"/>
              </w:rPr>
            </w:pPr>
          </w:p>
          <w:p w14:paraId="2BE76C51" w14:textId="77777777" w:rsidR="00281935" w:rsidRDefault="00281935" w:rsidP="009C5C84">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281935" w14:paraId="60AC0A95" w14:textId="77777777" w:rsidTr="007B3D95">
        <w:trPr>
          <w:trHeight w:val="2268"/>
        </w:trPr>
        <w:tc>
          <w:tcPr>
            <w:tcW w:w="3571" w:type="dxa"/>
            <w:vAlign w:val="center"/>
          </w:tcPr>
          <w:p w14:paraId="0D2C19C7" w14:textId="2F7311CC" w:rsidR="00281935" w:rsidRDefault="009C5C84" w:rsidP="009C5C84">
            <w:pPr>
              <w:jc w:val="center"/>
            </w:pPr>
            <w:r>
              <w:t>Passer la fibre dans le PTO, en mettant le Kevlar de chaque côté de la zone d’amarrage disponible sur le socle arrière du PTO.</w:t>
            </w:r>
          </w:p>
        </w:tc>
        <w:tc>
          <w:tcPr>
            <w:tcW w:w="5355" w:type="dxa"/>
            <w:vAlign w:val="center"/>
          </w:tcPr>
          <w:p w14:paraId="6FE5B058" w14:textId="3E87B673" w:rsidR="00281935" w:rsidRDefault="009C5C84" w:rsidP="009C5C84">
            <w:pPr>
              <w:jc w:val="center"/>
            </w:pPr>
            <w:r>
              <w:rPr>
                <w:noProof/>
              </w:rPr>
              <w:drawing>
                <wp:anchor distT="0" distB="0" distL="114300" distR="114300" simplePos="0" relativeHeight="251739136" behindDoc="0" locked="0" layoutInCell="1" allowOverlap="1" wp14:anchorId="776F217B" wp14:editId="30488B56">
                  <wp:simplePos x="0" y="0"/>
                  <wp:positionH relativeFrom="margin">
                    <wp:posOffset>768350</wp:posOffset>
                  </wp:positionH>
                  <wp:positionV relativeFrom="paragraph">
                    <wp:posOffset>-3175</wp:posOffset>
                  </wp:positionV>
                  <wp:extent cx="1863090" cy="1396365"/>
                  <wp:effectExtent l="0" t="0" r="3810" b="0"/>
                  <wp:wrapThrough wrapText="bothSides">
                    <wp:wrapPolygon edited="0">
                      <wp:start x="0" y="0"/>
                      <wp:lineTo x="0" y="21217"/>
                      <wp:lineTo x="21423" y="21217"/>
                      <wp:lineTo x="21423"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8794.JPG"/>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63090" cy="139636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9AB23FE"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590A337" w14:textId="77777777" w:rsidR="00281935" w:rsidRDefault="00281935" w:rsidP="009C5C84">
            <w:pPr>
              <w:jc w:val="center"/>
              <w:rPr>
                <w:rFonts w:cs="Arial"/>
                <w:b/>
                <w:i/>
                <w:szCs w:val="20"/>
              </w:rPr>
            </w:pPr>
          </w:p>
          <w:p w14:paraId="68D22395" w14:textId="77777777" w:rsidR="00281935" w:rsidRDefault="00281935" w:rsidP="009C5C84">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50592823" w14:textId="77777777" w:rsidTr="007B3D95">
        <w:trPr>
          <w:trHeight w:val="2268"/>
        </w:trPr>
        <w:tc>
          <w:tcPr>
            <w:tcW w:w="3571" w:type="dxa"/>
            <w:vAlign w:val="center"/>
          </w:tcPr>
          <w:p w14:paraId="0599CE0A" w14:textId="3FC73519" w:rsidR="009C5C84" w:rsidRDefault="009C5C84" w:rsidP="009C5C84">
            <w:pPr>
              <w:jc w:val="center"/>
            </w:pPr>
            <w:r>
              <w:t>Accrocher le Kevlar sur la zone d’amarrage</w:t>
            </w:r>
          </w:p>
        </w:tc>
        <w:tc>
          <w:tcPr>
            <w:tcW w:w="5355" w:type="dxa"/>
            <w:vAlign w:val="center"/>
          </w:tcPr>
          <w:p w14:paraId="78820E80" w14:textId="41A5B146" w:rsidR="009C5C84" w:rsidRDefault="009C5C84" w:rsidP="009C5C84">
            <w:pPr>
              <w:jc w:val="center"/>
              <w:rPr>
                <w:noProof/>
              </w:rPr>
            </w:pPr>
            <w:r>
              <w:rPr>
                <w:noProof/>
              </w:rPr>
              <w:drawing>
                <wp:anchor distT="0" distB="0" distL="114300" distR="114300" simplePos="0" relativeHeight="251741184" behindDoc="0" locked="0" layoutInCell="1" allowOverlap="1" wp14:anchorId="0C8EA9F7" wp14:editId="6A16266D">
                  <wp:simplePos x="0" y="0"/>
                  <wp:positionH relativeFrom="margin">
                    <wp:posOffset>765175</wp:posOffset>
                  </wp:positionH>
                  <wp:positionV relativeFrom="paragraph">
                    <wp:posOffset>-1905</wp:posOffset>
                  </wp:positionV>
                  <wp:extent cx="1870075" cy="1402080"/>
                  <wp:effectExtent l="0" t="0" r="0" b="7620"/>
                  <wp:wrapThrough wrapText="bothSides">
                    <wp:wrapPolygon edited="0">
                      <wp:start x="0" y="0"/>
                      <wp:lineTo x="0" y="21424"/>
                      <wp:lineTo x="21343" y="21424"/>
                      <wp:lineTo x="21343"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8795.JPG"/>
                          <pic:cNvPicPr/>
                        </pic:nvPicPr>
                        <pic:blipFill>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70075" cy="140208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1D06DE4" w14:textId="77777777" w:rsidR="009C5C84" w:rsidRDefault="009C5C84"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4148611" w14:textId="77777777" w:rsidR="009C5C84" w:rsidRDefault="009C5C84" w:rsidP="009C5C84">
            <w:pPr>
              <w:jc w:val="center"/>
              <w:rPr>
                <w:rFonts w:cs="Arial"/>
                <w:b/>
                <w:i/>
                <w:szCs w:val="20"/>
              </w:rPr>
            </w:pPr>
          </w:p>
          <w:p w14:paraId="30733F89" w14:textId="42680388" w:rsidR="009C5C84" w:rsidRPr="00D87844" w:rsidRDefault="009C5C84" w:rsidP="009C5C84">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52176614" w14:textId="77777777" w:rsidTr="007B3D95">
        <w:trPr>
          <w:trHeight w:val="2268"/>
        </w:trPr>
        <w:tc>
          <w:tcPr>
            <w:tcW w:w="3571" w:type="dxa"/>
            <w:vAlign w:val="center"/>
          </w:tcPr>
          <w:p w14:paraId="5C07FF0C" w14:textId="77777777" w:rsidR="009C5C84" w:rsidRDefault="009C5C84" w:rsidP="009C5C84">
            <w:pPr>
              <w:jc w:val="center"/>
            </w:pPr>
            <w:r>
              <w:t xml:space="preserve">Réaliser la soudure gaine à gaine ou cœur à cœur suivant la machine à fusion disponible </w:t>
            </w:r>
          </w:p>
          <w:p w14:paraId="37165093" w14:textId="77777777" w:rsidR="005A0A78" w:rsidRDefault="005A0A78" w:rsidP="009C5C84">
            <w:pPr>
              <w:jc w:val="center"/>
            </w:pPr>
          </w:p>
          <w:p w14:paraId="1ABFD3BB" w14:textId="42295642" w:rsidR="005A0A78" w:rsidRDefault="005A0A78" w:rsidP="009C5C84">
            <w:pPr>
              <w:jc w:val="center"/>
            </w:pPr>
            <w:r>
              <w:t>(Voir Fichier PTO CAHORS dans le répertoire d’activité)</w:t>
            </w:r>
          </w:p>
        </w:tc>
        <w:tc>
          <w:tcPr>
            <w:tcW w:w="5355" w:type="dxa"/>
            <w:vAlign w:val="center"/>
          </w:tcPr>
          <w:p w14:paraId="4C2A5B17" w14:textId="12604A10" w:rsidR="009C5C84" w:rsidRDefault="009C5C84" w:rsidP="009C5C84">
            <w:pPr>
              <w:jc w:val="center"/>
              <w:rPr>
                <w:noProof/>
              </w:rPr>
            </w:pPr>
            <w:r>
              <w:rPr>
                <w:noProof/>
              </w:rPr>
              <w:drawing>
                <wp:anchor distT="0" distB="0" distL="114300" distR="114300" simplePos="0" relativeHeight="251743232" behindDoc="0" locked="0" layoutInCell="1" allowOverlap="1" wp14:anchorId="130615F7" wp14:editId="6ECD08AC">
                  <wp:simplePos x="0" y="0"/>
                  <wp:positionH relativeFrom="page">
                    <wp:posOffset>833120</wp:posOffset>
                  </wp:positionH>
                  <wp:positionV relativeFrom="paragraph">
                    <wp:posOffset>-45720</wp:posOffset>
                  </wp:positionV>
                  <wp:extent cx="1873250" cy="1404620"/>
                  <wp:effectExtent l="0" t="0" r="0" b="5080"/>
                  <wp:wrapThrough wrapText="bothSides">
                    <wp:wrapPolygon edited="0">
                      <wp:start x="0" y="0"/>
                      <wp:lineTo x="0" y="21385"/>
                      <wp:lineTo x="21307" y="21385"/>
                      <wp:lineTo x="21307" y="0"/>
                      <wp:lineTo x="0"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8802.JPG"/>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73250"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230B1915" w14:textId="77777777" w:rsidR="009C5C84" w:rsidRDefault="009C5C84"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BCDF1C6" w14:textId="77777777" w:rsidR="009C5C84" w:rsidRDefault="009C5C84" w:rsidP="009C5C84">
            <w:pPr>
              <w:jc w:val="center"/>
              <w:rPr>
                <w:rFonts w:cs="Arial"/>
                <w:b/>
                <w:i/>
                <w:szCs w:val="20"/>
              </w:rPr>
            </w:pPr>
          </w:p>
          <w:p w14:paraId="0FF55700" w14:textId="26C12D25" w:rsidR="009C5C84" w:rsidRPr="00D87844" w:rsidRDefault="009C5C84" w:rsidP="009C5C84">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5A0A78" w14:paraId="51E6DC03" w14:textId="77777777" w:rsidTr="007B3D95">
        <w:trPr>
          <w:trHeight w:val="2268"/>
        </w:trPr>
        <w:tc>
          <w:tcPr>
            <w:tcW w:w="3571" w:type="dxa"/>
            <w:vAlign w:val="center"/>
          </w:tcPr>
          <w:p w14:paraId="202F4949" w14:textId="76C94626" w:rsidR="005A0A78" w:rsidRDefault="0048425E" w:rsidP="009C5C84">
            <w:pPr>
              <w:jc w:val="center"/>
            </w:pPr>
            <w:r>
              <w:lastRenderedPageBreak/>
              <w:t>Mettre en place le transmetteur LC dans le port SFP</w:t>
            </w:r>
          </w:p>
        </w:tc>
        <w:tc>
          <w:tcPr>
            <w:tcW w:w="5355" w:type="dxa"/>
            <w:vAlign w:val="center"/>
          </w:tcPr>
          <w:p w14:paraId="511B2A6B" w14:textId="017BACAC" w:rsidR="005A0A78" w:rsidRDefault="0048425E" w:rsidP="0048425E">
            <w:pPr>
              <w:rPr>
                <w:noProof/>
              </w:rPr>
            </w:pPr>
            <w:r>
              <w:rPr>
                <w:noProof/>
              </w:rPr>
              <w:drawing>
                <wp:anchor distT="0" distB="0" distL="114300" distR="114300" simplePos="0" relativeHeight="251747328" behindDoc="0" locked="0" layoutInCell="1" allowOverlap="1" wp14:anchorId="63870282" wp14:editId="4AD2AFF6">
                  <wp:simplePos x="0" y="0"/>
                  <wp:positionH relativeFrom="margin">
                    <wp:posOffset>809625</wp:posOffset>
                  </wp:positionH>
                  <wp:positionV relativeFrom="paragraph">
                    <wp:posOffset>-7620</wp:posOffset>
                  </wp:positionV>
                  <wp:extent cx="1781810" cy="133731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8738.JPG"/>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81810" cy="133731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4662B71B"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4176930" w14:textId="77777777" w:rsidR="005A0A78" w:rsidRDefault="005A0A78" w:rsidP="005A0A78">
            <w:pPr>
              <w:jc w:val="center"/>
              <w:rPr>
                <w:rFonts w:cs="Arial"/>
                <w:b/>
                <w:i/>
                <w:szCs w:val="20"/>
              </w:rPr>
            </w:pPr>
          </w:p>
          <w:p w14:paraId="1A372DDB" w14:textId="212B433C" w:rsidR="005A0A78"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3AD693AF" w14:textId="77777777" w:rsidTr="007B3D95">
        <w:trPr>
          <w:trHeight w:val="2268"/>
        </w:trPr>
        <w:tc>
          <w:tcPr>
            <w:tcW w:w="3571" w:type="dxa"/>
            <w:vAlign w:val="center"/>
          </w:tcPr>
          <w:p w14:paraId="570C24FD" w14:textId="7F713210" w:rsidR="005A0A78" w:rsidRDefault="005A0A78" w:rsidP="005A0A78">
            <w:pPr>
              <w:jc w:val="center"/>
            </w:pPr>
            <w:r>
              <w:t>Connecter la jarretière SC/APC – LC</w:t>
            </w:r>
            <w:r w:rsidR="0048425E">
              <w:t xml:space="preserve"> sur le </w:t>
            </w:r>
            <w:r>
              <w:t xml:space="preserve">convertisseur </w:t>
            </w:r>
            <w:r w:rsidR="004D4FDA">
              <w:t>F</w:t>
            </w:r>
            <w:r>
              <w:t>ibre / RJ45</w:t>
            </w:r>
          </w:p>
          <w:p w14:paraId="4F885D08" w14:textId="77777777" w:rsidR="0048425E" w:rsidRDefault="0048425E" w:rsidP="005A0A78">
            <w:pPr>
              <w:jc w:val="center"/>
            </w:pPr>
          </w:p>
          <w:p w14:paraId="7C481DA3" w14:textId="12A39085" w:rsidR="0048425E" w:rsidRDefault="0048425E" w:rsidP="005A0A78">
            <w:pPr>
              <w:jc w:val="center"/>
            </w:pPr>
            <w:r>
              <w:t>Penser à enlever le bouchon de protection en plastique en bout de la fiche LC</w:t>
            </w:r>
          </w:p>
        </w:tc>
        <w:tc>
          <w:tcPr>
            <w:tcW w:w="5355" w:type="dxa"/>
            <w:vAlign w:val="center"/>
          </w:tcPr>
          <w:p w14:paraId="75A5F0F2" w14:textId="60150AA7" w:rsidR="009C5C84" w:rsidRDefault="0048425E" w:rsidP="009C5C84">
            <w:pPr>
              <w:jc w:val="center"/>
              <w:rPr>
                <w:noProof/>
              </w:rPr>
            </w:pPr>
            <w:r>
              <w:rPr>
                <w:noProof/>
              </w:rPr>
              <w:drawing>
                <wp:anchor distT="0" distB="0" distL="114300" distR="114300" simplePos="0" relativeHeight="251749376" behindDoc="0" locked="0" layoutInCell="1" allowOverlap="1" wp14:anchorId="22468A87" wp14:editId="0FB5456A">
                  <wp:simplePos x="0" y="0"/>
                  <wp:positionH relativeFrom="margin">
                    <wp:posOffset>810895</wp:posOffset>
                  </wp:positionH>
                  <wp:positionV relativeFrom="paragraph">
                    <wp:posOffset>20320</wp:posOffset>
                  </wp:positionV>
                  <wp:extent cx="1831975" cy="1373505"/>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8742.JPG"/>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31975" cy="137350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36FD24F"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3E408A1" w14:textId="77777777" w:rsidR="005A0A78" w:rsidRDefault="005A0A78" w:rsidP="005A0A78">
            <w:pPr>
              <w:jc w:val="center"/>
              <w:rPr>
                <w:rFonts w:cs="Arial"/>
                <w:b/>
                <w:i/>
                <w:szCs w:val="20"/>
              </w:rPr>
            </w:pPr>
          </w:p>
          <w:p w14:paraId="7A196221" w14:textId="5E2BB97D" w:rsidR="009C5C84"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2BBF3D5A" w14:textId="77777777" w:rsidTr="007B3D95">
        <w:trPr>
          <w:trHeight w:val="2268"/>
        </w:trPr>
        <w:tc>
          <w:tcPr>
            <w:tcW w:w="3571" w:type="dxa"/>
            <w:vAlign w:val="center"/>
          </w:tcPr>
          <w:p w14:paraId="4A19DD9B" w14:textId="77777777" w:rsidR="0048425E" w:rsidRDefault="0048425E" w:rsidP="0048425E">
            <w:pPr>
              <w:jc w:val="center"/>
            </w:pPr>
            <w:r>
              <w:t>Connecter la jarretière SC/APC – LC sur le convertisseur fibre / RJ45</w:t>
            </w:r>
          </w:p>
          <w:p w14:paraId="5D576577" w14:textId="77777777" w:rsidR="0048425E" w:rsidRDefault="0048425E" w:rsidP="0048425E">
            <w:pPr>
              <w:jc w:val="center"/>
            </w:pPr>
          </w:p>
          <w:p w14:paraId="0C2DD941" w14:textId="156A182E" w:rsidR="009C5C84" w:rsidRDefault="0048425E" w:rsidP="0048425E">
            <w:pPr>
              <w:jc w:val="center"/>
            </w:pPr>
            <w:r>
              <w:t>Penser à enlever le bouchon de protection en plastique en bout de la fiche SC</w:t>
            </w:r>
          </w:p>
        </w:tc>
        <w:tc>
          <w:tcPr>
            <w:tcW w:w="5355" w:type="dxa"/>
            <w:vAlign w:val="center"/>
          </w:tcPr>
          <w:p w14:paraId="55F43B86" w14:textId="24151399" w:rsidR="009C5C84" w:rsidRDefault="0048425E" w:rsidP="009C5C84">
            <w:pPr>
              <w:jc w:val="center"/>
              <w:rPr>
                <w:noProof/>
              </w:rPr>
            </w:pPr>
            <w:r>
              <w:rPr>
                <w:noProof/>
              </w:rPr>
              <w:drawing>
                <wp:anchor distT="0" distB="0" distL="114300" distR="114300" simplePos="0" relativeHeight="251751424" behindDoc="0" locked="0" layoutInCell="1" allowOverlap="1" wp14:anchorId="579DA5A7" wp14:editId="3834AD34">
                  <wp:simplePos x="0" y="0"/>
                  <wp:positionH relativeFrom="margin">
                    <wp:posOffset>762000</wp:posOffset>
                  </wp:positionH>
                  <wp:positionV relativeFrom="paragraph">
                    <wp:posOffset>-29845</wp:posOffset>
                  </wp:positionV>
                  <wp:extent cx="1824990" cy="1368425"/>
                  <wp:effectExtent l="0" t="0" r="3810" b="317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SC08745.JPG"/>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24990" cy="136842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F58D145"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D611DE8" w14:textId="77777777" w:rsidR="005A0A78" w:rsidRDefault="005A0A78" w:rsidP="005A0A78">
            <w:pPr>
              <w:jc w:val="center"/>
              <w:rPr>
                <w:rFonts w:cs="Arial"/>
                <w:b/>
                <w:i/>
                <w:szCs w:val="20"/>
              </w:rPr>
            </w:pPr>
          </w:p>
          <w:p w14:paraId="159C6444" w14:textId="21C51EF5" w:rsidR="009C5C84"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4D4FDA" w14:paraId="220E0D3D" w14:textId="77777777" w:rsidTr="007B3D95">
        <w:trPr>
          <w:trHeight w:val="2268"/>
        </w:trPr>
        <w:tc>
          <w:tcPr>
            <w:tcW w:w="3571" w:type="dxa"/>
            <w:vAlign w:val="center"/>
          </w:tcPr>
          <w:p w14:paraId="5EA59CF0" w14:textId="462477D8" w:rsidR="004D4FDA" w:rsidRDefault="004D4FDA" w:rsidP="0048425E">
            <w:pPr>
              <w:jc w:val="center"/>
            </w:pPr>
            <w:r>
              <w:t>Brancher le Câble RJ45 entre le convertisseur Fibre / RJ45 et l’injecteur POE 24V</w:t>
            </w:r>
            <w:r w:rsidR="007D29D9">
              <w:t>, attention de bien mettre le câble dans le port LAN de l’injecteur</w:t>
            </w:r>
          </w:p>
          <w:p w14:paraId="3E62BB88" w14:textId="77777777" w:rsidR="004D4FDA" w:rsidRDefault="004D4FDA" w:rsidP="0048425E">
            <w:pPr>
              <w:jc w:val="center"/>
            </w:pPr>
          </w:p>
          <w:p w14:paraId="78700C3E" w14:textId="6F00079E" w:rsidR="004D4FDA" w:rsidRDefault="004D4FDA" w:rsidP="0048425E">
            <w:pPr>
              <w:jc w:val="center"/>
            </w:pPr>
            <w:r>
              <w:t>(Voir synoptique ci-dessus)</w:t>
            </w:r>
          </w:p>
        </w:tc>
        <w:tc>
          <w:tcPr>
            <w:tcW w:w="5355" w:type="dxa"/>
            <w:vAlign w:val="center"/>
          </w:tcPr>
          <w:p w14:paraId="7D92AD51" w14:textId="0AC487C6" w:rsidR="004D4FDA" w:rsidRDefault="004D4FDA" w:rsidP="009C5C84">
            <w:pPr>
              <w:jc w:val="center"/>
              <w:rPr>
                <w:noProof/>
              </w:rPr>
            </w:pPr>
            <w:r>
              <w:rPr>
                <w:noProof/>
              </w:rPr>
              <w:drawing>
                <wp:anchor distT="0" distB="0" distL="114300" distR="114300" simplePos="0" relativeHeight="251753472" behindDoc="0" locked="0" layoutInCell="1" allowOverlap="1" wp14:anchorId="30429A34" wp14:editId="57E5787C">
                  <wp:simplePos x="0" y="0"/>
                  <wp:positionH relativeFrom="margin">
                    <wp:posOffset>808990</wp:posOffset>
                  </wp:positionH>
                  <wp:positionV relativeFrom="paragraph">
                    <wp:posOffset>1270</wp:posOffset>
                  </wp:positionV>
                  <wp:extent cx="1775460" cy="1331595"/>
                  <wp:effectExtent l="0" t="0" r="2540" b="1905"/>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5460" cy="13315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21A5B6F" w14:textId="77777777" w:rsidR="004D4FDA" w:rsidRDefault="004D4FDA" w:rsidP="004D4FDA">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832712A" w14:textId="77777777" w:rsidR="004D4FDA" w:rsidRDefault="004D4FDA" w:rsidP="004D4FDA">
            <w:pPr>
              <w:jc w:val="center"/>
              <w:rPr>
                <w:rFonts w:cs="Arial"/>
                <w:b/>
                <w:i/>
                <w:szCs w:val="20"/>
              </w:rPr>
            </w:pPr>
          </w:p>
          <w:p w14:paraId="7F0FF3EF" w14:textId="522C28CF" w:rsidR="004D4FDA" w:rsidRPr="00D87844" w:rsidRDefault="004D4FDA" w:rsidP="004D4FDA">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0276C5B7" w14:textId="70D2EE52" w:rsidR="007F336F" w:rsidRDefault="007F336F" w:rsidP="007F336F"/>
    <w:p w14:paraId="218BBBF9" w14:textId="646D80E4" w:rsidR="007F336F" w:rsidRDefault="00DD13A2" w:rsidP="007F336F">
      <w:r>
        <w:t>Le câble 1 fibre optique est maintenant raccordé</w:t>
      </w:r>
      <w:r w:rsidR="00653473">
        <w:t xml:space="preserve"> du côté du PTO</w:t>
      </w:r>
    </w:p>
    <w:p w14:paraId="3485A4E8" w14:textId="77777777" w:rsidR="00E3106F" w:rsidRDefault="00E3106F">
      <w:pPr>
        <w:jc w:val="left"/>
        <w:rPr>
          <w:rFonts w:eastAsiaTheme="majorEastAsia" w:cstheme="majorBidi"/>
          <w:bCs/>
          <w:sz w:val="24"/>
        </w:rPr>
      </w:pPr>
      <w:r>
        <w:br w:type="page"/>
      </w:r>
    </w:p>
    <w:p w14:paraId="74EDF3ED" w14:textId="3D0374AC" w:rsidR="00653473" w:rsidRDefault="00653473" w:rsidP="00653473">
      <w:pPr>
        <w:pStyle w:val="Titre3"/>
      </w:pPr>
      <w:bookmarkStart w:id="31" w:name="_Toc20562848"/>
      <w:r>
        <w:lastRenderedPageBreak/>
        <w:t>Raccordement Fibre optique du PBO.</w:t>
      </w:r>
      <w:bookmarkEnd w:id="31"/>
    </w:p>
    <w:p w14:paraId="57F68873" w14:textId="2C71A204" w:rsidR="00653473" w:rsidRDefault="00DD52C5" w:rsidP="007F336F">
      <w:r>
        <w:t>La gaine TPC est déjà en position et la fibre est placée à l’intérieur</w:t>
      </w:r>
    </w:p>
    <w:tbl>
      <w:tblPr>
        <w:tblStyle w:val="Grilledutableau"/>
        <w:tblW w:w="0" w:type="auto"/>
        <w:tblLook w:val="04A0" w:firstRow="1" w:lastRow="0" w:firstColumn="1" w:lastColumn="0" w:noHBand="0" w:noVBand="1"/>
      </w:tblPr>
      <w:tblGrid>
        <w:gridCol w:w="3571"/>
        <w:gridCol w:w="5355"/>
        <w:gridCol w:w="1836"/>
      </w:tblGrid>
      <w:tr w:rsidR="00DD52C5" w14:paraId="5E64534C" w14:textId="77777777" w:rsidTr="007B3D95">
        <w:trPr>
          <w:trHeight w:val="637"/>
        </w:trPr>
        <w:tc>
          <w:tcPr>
            <w:tcW w:w="3571" w:type="dxa"/>
            <w:vAlign w:val="center"/>
          </w:tcPr>
          <w:p w14:paraId="0A804D3D" w14:textId="6A6748F6" w:rsidR="00DD52C5" w:rsidRDefault="00DD52C5" w:rsidP="007B3D95">
            <w:pPr>
              <w:jc w:val="center"/>
              <w:rPr>
                <w:noProof/>
              </w:rPr>
            </w:pPr>
            <w:r>
              <w:rPr>
                <w:noProof/>
              </w:rPr>
              <w:t>Explications</w:t>
            </w:r>
          </w:p>
        </w:tc>
        <w:tc>
          <w:tcPr>
            <w:tcW w:w="5355" w:type="dxa"/>
            <w:vAlign w:val="center"/>
          </w:tcPr>
          <w:p w14:paraId="771FE025" w14:textId="58FDBD6F" w:rsidR="00DD52C5" w:rsidRDefault="00DD52C5" w:rsidP="007B3D95">
            <w:pPr>
              <w:jc w:val="center"/>
              <w:rPr>
                <w:noProof/>
              </w:rPr>
            </w:pPr>
            <w:r>
              <w:rPr>
                <w:noProof/>
              </w:rPr>
              <w:t>Visualisations</w:t>
            </w:r>
          </w:p>
        </w:tc>
        <w:tc>
          <w:tcPr>
            <w:tcW w:w="1836" w:type="dxa"/>
            <w:vAlign w:val="center"/>
          </w:tcPr>
          <w:p w14:paraId="1CE6D41E" w14:textId="77777777" w:rsidR="00DD52C5" w:rsidRDefault="00DD52C5" w:rsidP="007B3D95">
            <w:pPr>
              <w:jc w:val="center"/>
              <w:rPr>
                <w:noProof/>
              </w:rPr>
            </w:pPr>
            <w:r>
              <w:rPr>
                <w:noProof/>
              </w:rPr>
              <w:t>Réalisé</w:t>
            </w:r>
          </w:p>
        </w:tc>
      </w:tr>
      <w:tr w:rsidR="00DD52C5" w14:paraId="4292FF99" w14:textId="77777777" w:rsidTr="007B3D95">
        <w:trPr>
          <w:trHeight w:val="2268"/>
        </w:trPr>
        <w:tc>
          <w:tcPr>
            <w:tcW w:w="3571" w:type="dxa"/>
            <w:vAlign w:val="center"/>
          </w:tcPr>
          <w:p w14:paraId="2673C80C" w14:textId="76F2E3FA" w:rsidR="00DD52C5" w:rsidRDefault="007B3D95" w:rsidP="007B3D95">
            <w:pPr>
              <w:jc w:val="center"/>
            </w:pPr>
            <w:r>
              <w:t>Dégainer le câble fibre optique à l’aide du filin marron</w:t>
            </w:r>
          </w:p>
        </w:tc>
        <w:tc>
          <w:tcPr>
            <w:tcW w:w="5355" w:type="dxa"/>
            <w:vAlign w:val="center"/>
          </w:tcPr>
          <w:p w14:paraId="42CE39BE" w14:textId="19592BD6" w:rsidR="00DD52C5" w:rsidRDefault="007B3D95" w:rsidP="007B3D95">
            <w:pPr>
              <w:jc w:val="center"/>
            </w:pPr>
            <w:r>
              <w:rPr>
                <w:noProof/>
              </w:rPr>
              <w:drawing>
                <wp:anchor distT="0" distB="0" distL="114300" distR="114300" simplePos="0" relativeHeight="251755520" behindDoc="0" locked="0" layoutInCell="1" allowOverlap="1" wp14:anchorId="60C02013" wp14:editId="194C09A9">
                  <wp:simplePos x="0" y="0"/>
                  <wp:positionH relativeFrom="margin">
                    <wp:posOffset>5080</wp:posOffset>
                  </wp:positionH>
                  <wp:positionV relativeFrom="paragraph">
                    <wp:posOffset>20320</wp:posOffset>
                  </wp:positionV>
                  <wp:extent cx="1576705" cy="1184275"/>
                  <wp:effectExtent l="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23434899" wp14:editId="151B5F5B">
                  <wp:simplePos x="0" y="0"/>
                  <wp:positionH relativeFrom="margin">
                    <wp:posOffset>1675765</wp:posOffset>
                  </wp:positionH>
                  <wp:positionV relativeFrom="paragraph">
                    <wp:posOffset>-1055370</wp:posOffset>
                  </wp:positionV>
                  <wp:extent cx="1585595" cy="1188085"/>
                  <wp:effectExtent l="0" t="0" r="1905" b="5715"/>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7C8A0F80" w14:textId="77777777" w:rsidR="00DD52C5" w:rsidRDefault="00DD52C5" w:rsidP="007B3D9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781ADC4" w14:textId="77777777" w:rsidR="00DD52C5" w:rsidRDefault="00DD52C5" w:rsidP="007B3D95">
            <w:pPr>
              <w:jc w:val="center"/>
              <w:rPr>
                <w:rFonts w:eastAsia="MS Gothic" w:cs="Arial"/>
                <w:b/>
                <w:i/>
                <w:color w:val="000000"/>
                <w:szCs w:val="20"/>
              </w:rPr>
            </w:pPr>
          </w:p>
          <w:p w14:paraId="24F4133E" w14:textId="77777777" w:rsidR="00DD52C5" w:rsidRDefault="00DD52C5" w:rsidP="007B3D9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65BB11E1" w14:textId="77777777" w:rsidTr="007B3D95">
        <w:trPr>
          <w:trHeight w:val="2268"/>
        </w:trPr>
        <w:tc>
          <w:tcPr>
            <w:tcW w:w="3571" w:type="dxa"/>
            <w:vAlign w:val="center"/>
          </w:tcPr>
          <w:p w14:paraId="379D7ADE" w14:textId="1657C6AC" w:rsidR="00DD52C5" w:rsidRDefault="00E3106F" w:rsidP="007B3D95">
            <w:pPr>
              <w:jc w:val="center"/>
            </w:pPr>
            <w:r>
              <w:t>Couper à la base les deux porteurs d’ancrage</w:t>
            </w:r>
          </w:p>
        </w:tc>
        <w:tc>
          <w:tcPr>
            <w:tcW w:w="5355" w:type="dxa"/>
            <w:vAlign w:val="center"/>
          </w:tcPr>
          <w:p w14:paraId="2F7F78CE" w14:textId="4C02A57D" w:rsidR="00DD52C5" w:rsidRDefault="00E3106F" w:rsidP="007B3D95">
            <w:pPr>
              <w:jc w:val="center"/>
            </w:pPr>
            <w:r>
              <w:rPr>
                <w:noProof/>
              </w:rPr>
              <w:drawing>
                <wp:anchor distT="0" distB="0" distL="114300" distR="114300" simplePos="0" relativeHeight="251761664" behindDoc="0" locked="0" layoutInCell="1" allowOverlap="1" wp14:anchorId="5FFDBFD3" wp14:editId="5625DA0F">
                  <wp:simplePos x="0" y="0"/>
                  <wp:positionH relativeFrom="margin">
                    <wp:posOffset>1675765</wp:posOffset>
                  </wp:positionH>
                  <wp:positionV relativeFrom="paragraph">
                    <wp:posOffset>-111125</wp:posOffset>
                  </wp:positionV>
                  <wp:extent cx="1522730" cy="1141095"/>
                  <wp:effectExtent l="0" t="0" r="1270" b="1905"/>
                  <wp:wrapThrough wrapText="bothSides">
                    <wp:wrapPolygon edited="0">
                      <wp:start x="0" y="0"/>
                      <wp:lineTo x="0" y="21396"/>
                      <wp:lineTo x="21438" y="21396"/>
                      <wp:lineTo x="21438" y="0"/>
                      <wp:lineTo x="0" y="0"/>
                    </wp:wrapPolygon>
                  </wp:wrapThrough>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SC087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75C19B84" wp14:editId="052B4D8A">
                  <wp:simplePos x="0" y="0"/>
                  <wp:positionH relativeFrom="margin">
                    <wp:posOffset>635</wp:posOffset>
                  </wp:positionH>
                  <wp:positionV relativeFrom="paragraph">
                    <wp:posOffset>-15240</wp:posOffset>
                  </wp:positionV>
                  <wp:extent cx="1522730" cy="1141095"/>
                  <wp:effectExtent l="0" t="0" r="1270" b="190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SC087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3E33EB5"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E9613F" w14:textId="77777777" w:rsidR="00DD52C5" w:rsidRDefault="00DD52C5" w:rsidP="00DD52C5">
            <w:pPr>
              <w:jc w:val="center"/>
              <w:rPr>
                <w:rFonts w:eastAsia="MS Gothic" w:cs="Arial"/>
                <w:b/>
                <w:i/>
                <w:color w:val="000000"/>
                <w:szCs w:val="20"/>
              </w:rPr>
            </w:pPr>
          </w:p>
          <w:p w14:paraId="484A4EBA" w14:textId="77449044"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6372E96E" w14:textId="77777777" w:rsidTr="00B34EE2">
        <w:trPr>
          <w:trHeight w:val="2268"/>
        </w:trPr>
        <w:tc>
          <w:tcPr>
            <w:tcW w:w="3571" w:type="dxa"/>
            <w:vAlign w:val="center"/>
          </w:tcPr>
          <w:p w14:paraId="220F220B" w14:textId="3C8B2181" w:rsidR="00E3106F" w:rsidRDefault="00E3106F" w:rsidP="00B34EE2">
            <w:pPr>
              <w:jc w:val="center"/>
            </w:pPr>
            <w:r>
              <w:t>Détuber la fibre optique du côté du P</w:t>
            </w:r>
            <w:r w:rsidR="009F570D">
              <w:t>B</w:t>
            </w:r>
            <w:r>
              <w:t>O, puis couper le Kevlar</w:t>
            </w:r>
          </w:p>
        </w:tc>
        <w:tc>
          <w:tcPr>
            <w:tcW w:w="5355" w:type="dxa"/>
            <w:vAlign w:val="center"/>
          </w:tcPr>
          <w:p w14:paraId="3999BA5E" w14:textId="6E22C3D3" w:rsidR="00E3106F" w:rsidRDefault="00E3106F" w:rsidP="00B34EE2">
            <w:pPr>
              <w:jc w:val="center"/>
            </w:pPr>
            <w:r>
              <w:rPr>
                <w:noProof/>
              </w:rPr>
              <w:drawing>
                <wp:anchor distT="0" distB="0" distL="114300" distR="114300" simplePos="0" relativeHeight="251768832" behindDoc="0" locked="0" layoutInCell="1" allowOverlap="1" wp14:anchorId="4A72036B" wp14:editId="694A63AC">
                  <wp:simplePos x="0" y="0"/>
                  <wp:positionH relativeFrom="page">
                    <wp:posOffset>824865</wp:posOffset>
                  </wp:positionH>
                  <wp:positionV relativeFrom="paragraph">
                    <wp:posOffset>-4445</wp:posOffset>
                  </wp:positionV>
                  <wp:extent cx="1872615" cy="1404620"/>
                  <wp:effectExtent l="0" t="0" r="0" b="5080"/>
                  <wp:wrapThrough wrapText="bothSides">
                    <wp:wrapPolygon edited="0">
                      <wp:start x="0" y="0"/>
                      <wp:lineTo x="0" y="21385"/>
                      <wp:lineTo x="21314" y="21385"/>
                      <wp:lineTo x="21314"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8792.JPG"/>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1872615"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98F6EBB"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E97D9D1" w14:textId="77777777" w:rsidR="00E3106F" w:rsidRDefault="00E3106F" w:rsidP="00B34EE2">
            <w:pPr>
              <w:jc w:val="center"/>
              <w:rPr>
                <w:rFonts w:eastAsia="MS Gothic" w:cs="Arial"/>
                <w:b/>
                <w:i/>
                <w:color w:val="000000"/>
                <w:szCs w:val="20"/>
              </w:rPr>
            </w:pPr>
          </w:p>
          <w:p w14:paraId="528C179E" w14:textId="77777777" w:rsidR="00E3106F" w:rsidRDefault="00E3106F"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319083F0" w14:textId="77777777" w:rsidTr="007B3D95">
        <w:trPr>
          <w:trHeight w:val="2268"/>
        </w:trPr>
        <w:tc>
          <w:tcPr>
            <w:tcW w:w="3571" w:type="dxa"/>
            <w:vAlign w:val="center"/>
          </w:tcPr>
          <w:p w14:paraId="21C64585" w14:textId="74B6C0C8" w:rsidR="00DD52C5" w:rsidRDefault="00E3106F" w:rsidP="007B3D95">
            <w:pPr>
              <w:jc w:val="center"/>
            </w:pPr>
            <w:r>
              <w:t>Insérer le câble dans le PBO, puis la fixer à l’aide d’un collier sur le point d’amarrage</w:t>
            </w:r>
          </w:p>
        </w:tc>
        <w:tc>
          <w:tcPr>
            <w:tcW w:w="5355" w:type="dxa"/>
            <w:vAlign w:val="center"/>
          </w:tcPr>
          <w:p w14:paraId="4E65B7D0" w14:textId="611E2119" w:rsidR="00DD52C5" w:rsidRDefault="00631AA8" w:rsidP="007B3D95">
            <w:pPr>
              <w:jc w:val="center"/>
            </w:pPr>
            <w:r w:rsidRPr="00E3106F">
              <w:rPr>
                <w:noProof/>
              </w:rPr>
              <mc:AlternateContent>
                <mc:Choice Requires="wps">
                  <w:drawing>
                    <wp:anchor distT="0" distB="0" distL="114300" distR="114300" simplePos="0" relativeHeight="251771904" behindDoc="0" locked="0" layoutInCell="1" allowOverlap="1" wp14:anchorId="47C07CE0" wp14:editId="551CA7BE">
                      <wp:simplePos x="0" y="0"/>
                      <wp:positionH relativeFrom="margin">
                        <wp:posOffset>5715</wp:posOffset>
                      </wp:positionH>
                      <wp:positionV relativeFrom="paragraph">
                        <wp:posOffset>339725</wp:posOffset>
                      </wp:positionV>
                      <wp:extent cx="981075" cy="436880"/>
                      <wp:effectExtent l="12700" t="12700" r="454025" b="71120"/>
                      <wp:wrapNone/>
                      <wp:docPr id="245" name="Légende : encadrée 245"/>
                      <wp:cNvGraphicFramePr/>
                      <a:graphic xmlns:a="http://schemas.openxmlformats.org/drawingml/2006/main">
                        <a:graphicData uri="http://schemas.microsoft.com/office/word/2010/wordprocessingShape">
                          <wps:wsp>
                            <wps:cNvSpPr/>
                            <wps:spPr>
                              <a:xfrm>
                                <a:off x="2704281" y="6627352"/>
                                <a:ext cx="981075" cy="436880"/>
                              </a:xfrm>
                              <a:prstGeom prst="borderCallout1">
                                <a:avLst>
                                  <a:gd name="adj1" fmla="val 114266"/>
                                  <a:gd name="adj2" fmla="val 145078"/>
                                  <a:gd name="adj3" fmla="val 79587"/>
                                  <a:gd name="adj4" fmla="val 99861"/>
                                </a:avLst>
                              </a:prstGeom>
                              <a:solidFill>
                                <a:sysClr val="window" lastClr="FFFFFF"/>
                              </a:solidFill>
                              <a:ln w="19050" cap="flat" cmpd="sng" algn="ctr">
                                <a:solidFill>
                                  <a:srgbClr val="FF0000"/>
                                </a:solidFill>
                                <a:prstDash val="solid"/>
                              </a:ln>
                              <a:effectLst/>
                            </wps:spPr>
                            <wps:txbx>
                              <w:txbxContent>
                                <w:p w14:paraId="179EECD3" w14:textId="77777777" w:rsidR="007F5C1C" w:rsidRDefault="007F5C1C" w:rsidP="00E3106F">
                                  <w:pPr>
                                    <w:jc w:val="center"/>
                                  </w:pPr>
                                  <w:r>
                                    <w:t>Point d'amarrage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07CE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45" o:spid="_x0000_s1032" type="#_x0000_t47" style="position:absolute;left:0;text-align:left;margin-left:.45pt;margin-top:26.75pt;width:77.25pt;height:34.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" adj="21570,17191,31337,24681" fillcolor="window" strokecolor="red" strokeweight="1.5pt">
                      <v:textbox>
                        <w:txbxContent>
                          <w:p w14:paraId="179EECD3" w14:textId="77777777" w:rsidR="007F5C1C" w:rsidRDefault="007F5C1C" w:rsidP="00E3106F">
                            <w:pPr>
                              <w:jc w:val="center"/>
                            </w:pPr>
                            <w:r>
                              <w:t>Point d'amarrage</w:t>
                            </w:r>
                          </w:p>
                        </w:txbxContent>
                      </v:textbox>
                      <w10:wrap anchorx="margin"/>
                    </v:shape>
                  </w:pict>
                </mc:Fallback>
              </mc:AlternateContent>
            </w:r>
            <w:r w:rsidR="00E3106F" w:rsidRPr="00E3106F">
              <w:rPr>
                <w:noProof/>
              </w:rPr>
              <mc:AlternateContent>
                <mc:Choice Requires="wps">
                  <w:drawing>
                    <wp:anchor distT="0" distB="0" distL="114300" distR="114300" simplePos="0" relativeHeight="251772928" behindDoc="0" locked="0" layoutInCell="1" allowOverlap="1" wp14:anchorId="54957536" wp14:editId="65DEB4B1">
                      <wp:simplePos x="0" y="0"/>
                      <wp:positionH relativeFrom="margin">
                        <wp:posOffset>300990</wp:posOffset>
                      </wp:positionH>
                      <wp:positionV relativeFrom="paragraph">
                        <wp:posOffset>1137285</wp:posOffset>
                      </wp:positionV>
                      <wp:extent cx="598805" cy="269875"/>
                      <wp:effectExtent l="12700" t="241300" r="633095" b="9525"/>
                      <wp:wrapNone/>
                      <wp:docPr id="241" name="Légende : encadrée 241"/>
                      <wp:cNvGraphicFramePr/>
                      <a:graphic xmlns:a="http://schemas.openxmlformats.org/drawingml/2006/main">
                        <a:graphicData uri="http://schemas.microsoft.com/office/word/2010/wordprocessingShape">
                          <wps:wsp>
                            <wps:cNvSpPr/>
                            <wps:spPr>
                              <a:xfrm>
                                <a:off x="2999248" y="7424584"/>
                                <a:ext cx="598805" cy="269875"/>
                              </a:xfrm>
                              <a:prstGeom prst="borderCallout1">
                                <a:avLst>
                                  <a:gd name="adj1" fmla="val -83362"/>
                                  <a:gd name="adj2" fmla="val 205779"/>
                                  <a:gd name="adj3" fmla="val 533"/>
                                  <a:gd name="adj4" fmla="val 61529"/>
                                </a:avLst>
                              </a:prstGeom>
                              <a:solidFill>
                                <a:sysClr val="window" lastClr="FFFFFF"/>
                              </a:solidFill>
                              <a:ln w="19050" cap="flat" cmpd="sng" algn="ctr">
                                <a:solidFill>
                                  <a:srgbClr val="FF0000"/>
                                </a:solidFill>
                                <a:prstDash val="solid"/>
                              </a:ln>
                              <a:effectLst/>
                            </wps:spPr>
                            <wps:txbx>
                              <w:txbxContent>
                                <w:p w14:paraId="0246BA92" w14:textId="77777777" w:rsidR="007F5C1C" w:rsidRDefault="007F5C1C" w:rsidP="00E3106F">
                                  <w:pPr>
                                    <w:jc w:val="center"/>
                                  </w:pPr>
                                  <w:r>
                                    <w:t xml:space="preserve">Collier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7536" id="Légende : encadrée 241" o:spid="_x0000_s1033" type="#_x0000_t47" style="position:absolute;left:0;text-align:left;margin-left:23.7pt;margin-top:89.55pt;width:47.15pt;height:21.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" adj="13290,115,44448,-18006" fillcolor="window" strokecolor="red" strokeweight="1.5pt">
                      <v:textbox>
                        <w:txbxContent>
                          <w:p w14:paraId="0246BA92" w14:textId="77777777" w:rsidR="007F5C1C" w:rsidRDefault="007F5C1C" w:rsidP="00E3106F">
                            <w:pPr>
                              <w:jc w:val="center"/>
                            </w:pPr>
                            <w:r>
                              <w:t xml:space="preserve">Collier </w:t>
                            </w:r>
                          </w:p>
                        </w:txbxContent>
                      </v:textbox>
                      <o:callout v:ext="edit" minusy="t"/>
                      <w10:wrap anchorx="margin"/>
                    </v:shape>
                  </w:pict>
                </mc:Fallback>
              </mc:AlternateContent>
            </w:r>
            <w:r w:rsidR="00E3106F" w:rsidRPr="00E3106F">
              <w:rPr>
                <w:noProof/>
              </w:rPr>
              <mc:AlternateContent>
                <mc:Choice Requires="wps">
                  <w:drawing>
                    <wp:anchor distT="0" distB="0" distL="114300" distR="114300" simplePos="0" relativeHeight="251773952" behindDoc="0" locked="0" layoutInCell="1" allowOverlap="1" wp14:anchorId="1962025E" wp14:editId="2D663B37">
                      <wp:simplePos x="0" y="0"/>
                      <wp:positionH relativeFrom="margin">
                        <wp:posOffset>2249805</wp:posOffset>
                      </wp:positionH>
                      <wp:positionV relativeFrom="paragraph">
                        <wp:posOffset>1138555</wp:posOffset>
                      </wp:positionV>
                      <wp:extent cx="1010285" cy="292100"/>
                      <wp:effectExtent l="711200" t="647700" r="18415" b="12700"/>
                      <wp:wrapNone/>
                      <wp:docPr id="140" name="Légende : encadrée 140"/>
                      <wp:cNvGraphicFramePr/>
                      <a:graphic xmlns:a="http://schemas.openxmlformats.org/drawingml/2006/main">
                        <a:graphicData uri="http://schemas.microsoft.com/office/word/2010/wordprocessingShape">
                          <wps:wsp>
                            <wps:cNvSpPr/>
                            <wps:spPr>
                              <a:xfrm>
                                <a:off x="4948084" y="7426223"/>
                                <a:ext cx="1010285" cy="292100"/>
                              </a:xfrm>
                              <a:prstGeom prst="borderCallout1">
                                <a:avLst>
                                  <a:gd name="adj1" fmla="val -216694"/>
                                  <a:gd name="adj2" fmla="val -68305"/>
                                  <a:gd name="adj3" fmla="val 38618"/>
                                  <a:gd name="adj4" fmla="val -250"/>
                                </a:avLst>
                              </a:prstGeom>
                              <a:solidFill>
                                <a:sysClr val="window" lastClr="FFFFFF"/>
                              </a:solidFill>
                              <a:ln w="19050" cap="flat" cmpd="sng" algn="ctr">
                                <a:solidFill>
                                  <a:srgbClr val="FF0000"/>
                                </a:solidFill>
                                <a:prstDash val="solid"/>
                              </a:ln>
                              <a:effectLst/>
                            </wps:spPr>
                            <wps:txbx>
                              <w:txbxContent>
                                <w:p w14:paraId="5E0418D3" w14:textId="77777777" w:rsidR="007F5C1C" w:rsidRDefault="007F5C1C" w:rsidP="00E3106F">
                                  <w:pPr>
                                    <w:jc w:val="center"/>
                                  </w:pPr>
                                  <w:r>
                                    <w:t>Câble 1 fibre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025E" id="Légende : encadrée 140" o:spid="_x0000_s1034" type="#_x0000_t47" style="position:absolute;left:0;text-align:left;margin-left:177.15pt;margin-top:89.65pt;width:79.55pt;height:2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" adj="-54,8341,-14754,-46806" fillcolor="window" strokecolor="red" strokeweight="1.5pt">
                      <v:textbox>
                        <w:txbxContent>
                          <w:p w14:paraId="5E0418D3" w14:textId="77777777" w:rsidR="007F5C1C" w:rsidRDefault="007F5C1C" w:rsidP="00E3106F">
                            <w:pPr>
                              <w:jc w:val="center"/>
                            </w:pPr>
                            <w:r>
                              <w:t>Câble 1 fibre optique</w:t>
                            </w:r>
                          </w:p>
                        </w:txbxContent>
                      </v:textbox>
                      <o:callout v:ext="edit" minusx="t" minusy="t"/>
                      <w10:wrap anchorx="margin"/>
                    </v:shape>
                  </w:pict>
                </mc:Fallback>
              </mc:AlternateContent>
            </w:r>
            <w:r w:rsidR="00E3106F" w:rsidRPr="00E3106F">
              <w:rPr>
                <w:noProof/>
              </w:rPr>
              <w:drawing>
                <wp:anchor distT="0" distB="0" distL="114300" distR="114300" simplePos="0" relativeHeight="251770880" behindDoc="0" locked="0" layoutInCell="1" allowOverlap="1" wp14:anchorId="28C3F4D3" wp14:editId="6402D7B4">
                  <wp:simplePos x="0" y="0"/>
                  <wp:positionH relativeFrom="column">
                    <wp:posOffset>525780</wp:posOffset>
                  </wp:positionH>
                  <wp:positionV relativeFrom="paragraph">
                    <wp:posOffset>15875</wp:posOffset>
                  </wp:positionV>
                  <wp:extent cx="2157095" cy="1410335"/>
                  <wp:effectExtent l="0" t="0" r="1905" b="0"/>
                  <wp:wrapThrough wrapText="bothSides">
                    <wp:wrapPolygon edited="0">
                      <wp:start x="0" y="0"/>
                      <wp:lineTo x="0" y="21396"/>
                      <wp:lineTo x="21492" y="21396"/>
                      <wp:lineTo x="21492" y="0"/>
                      <wp:lineTo x="0" y="0"/>
                    </wp:wrapPolygon>
                  </wp:wrapThrough>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9-09-05_14193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7095" cy="141033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F93703D"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645A0D1" w14:textId="77777777" w:rsidR="00DD52C5" w:rsidRDefault="00DD52C5" w:rsidP="00DD52C5">
            <w:pPr>
              <w:jc w:val="center"/>
              <w:rPr>
                <w:rFonts w:eastAsia="MS Gothic" w:cs="Arial"/>
                <w:b/>
                <w:i/>
                <w:color w:val="000000"/>
                <w:szCs w:val="20"/>
              </w:rPr>
            </w:pPr>
          </w:p>
          <w:p w14:paraId="2F497EC1" w14:textId="08371E70"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51C1BE56" w14:textId="77777777" w:rsidTr="007B3D95">
        <w:trPr>
          <w:trHeight w:val="2268"/>
        </w:trPr>
        <w:tc>
          <w:tcPr>
            <w:tcW w:w="3571" w:type="dxa"/>
            <w:vAlign w:val="center"/>
          </w:tcPr>
          <w:p w14:paraId="5B162550" w14:textId="38E4E618" w:rsidR="00DD52C5" w:rsidRDefault="00812DE7" w:rsidP="007B3D95">
            <w:pPr>
              <w:jc w:val="center"/>
            </w:pPr>
            <w:r>
              <w:t>Rentrer la fibre optique dans la cassette afin de la mettre en attente avant d'effectuer les soudures avec le câble 12 fibres</w:t>
            </w:r>
          </w:p>
        </w:tc>
        <w:tc>
          <w:tcPr>
            <w:tcW w:w="5355" w:type="dxa"/>
            <w:vAlign w:val="center"/>
          </w:tcPr>
          <w:p w14:paraId="7BA24D5E" w14:textId="2C198DE4" w:rsidR="00DD52C5" w:rsidRDefault="00812DE7" w:rsidP="007B3D95">
            <w:pPr>
              <w:jc w:val="center"/>
            </w:pPr>
            <w:r>
              <w:rPr>
                <w:noProof/>
              </w:rPr>
              <mc:AlternateContent>
                <mc:Choice Requires="wpg">
                  <w:drawing>
                    <wp:anchor distT="0" distB="0" distL="114300" distR="114300" simplePos="0" relativeHeight="251782144" behindDoc="0" locked="0" layoutInCell="1" allowOverlap="1" wp14:anchorId="6B652B28" wp14:editId="5C1A071B">
                      <wp:simplePos x="0" y="0"/>
                      <wp:positionH relativeFrom="column">
                        <wp:posOffset>798195</wp:posOffset>
                      </wp:positionH>
                      <wp:positionV relativeFrom="paragraph">
                        <wp:posOffset>-34290</wp:posOffset>
                      </wp:positionV>
                      <wp:extent cx="1558290" cy="1423035"/>
                      <wp:effectExtent l="0" t="0" r="3810" b="12065"/>
                      <wp:wrapNone/>
                      <wp:docPr id="87" name="Groupe 87"/>
                      <wp:cNvGraphicFramePr/>
                      <a:graphic xmlns:a="http://schemas.openxmlformats.org/drawingml/2006/main">
                        <a:graphicData uri="http://schemas.microsoft.com/office/word/2010/wordprocessingGroup">
                          <wpg:wgp>
                            <wpg:cNvGrpSpPr/>
                            <wpg:grpSpPr>
                              <a:xfrm>
                                <a:off x="0" y="0"/>
                                <a:ext cx="1558290" cy="1423035"/>
                                <a:chOff x="0" y="0"/>
                                <a:chExt cx="2957830" cy="2585788"/>
                              </a:xfrm>
                            </wpg:grpSpPr>
                            <wpg:grpSp>
                              <wpg:cNvPr id="207" name="Groupe 207"/>
                              <wpg:cNvGrpSpPr/>
                              <wpg:grpSpPr>
                                <a:xfrm>
                                  <a:off x="0" y="0"/>
                                  <a:ext cx="2957830" cy="2585788"/>
                                  <a:chOff x="0" y="0"/>
                                  <a:chExt cx="2957830" cy="2585788"/>
                                </a:xfrm>
                              </wpg:grpSpPr>
                              <wpg:grpSp>
                                <wpg:cNvPr id="169" name="Groupe 169"/>
                                <wpg:cNvGrpSpPr/>
                                <wpg:grpSpPr>
                                  <a:xfrm>
                                    <a:off x="0" y="0"/>
                                    <a:ext cx="2957830" cy="2585788"/>
                                    <a:chOff x="0" y="0"/>
                                    <a:chExt cx="2957830" cy="2585788"/>
                                  </a:xfrm>
                                </wpg:grpSpPr>
                                <pic:pic xmlns:pic="http://schemas.openxmlformats.org/drawingml/2006/picture">
                                  <pic:nvPicPr>
                                    <pic:cNvPr id="77" name="Image 7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7830" cy="2218691"/>
                                    </a:xfrm>
                                    <a:prstGeom prst="rect">
                                      <a:avLst/>
                                    </a:prstGeom>
                                  </pic:spPr>
                                </pic:pic>
                                <wps:wsp>
                                  <wps:cNvPr id="138" name="Forme libre : forme 138"/>
                                  <wps:cNvSpPr/>
                                  <wps:spPr>
                                    <a:xfrm>
                                      <a:off x="400830" y="1531033"/>
                                      <a:ext cx="147312" cy="1054755"/>
                                    </a:xfrm>
                                    <a:custGeom>
                                      <a:avLst/>
                                      <a:gdLst>
                                        <a:gd name="connsiteX0" fmla="*/ 151075 w 151075"/>
                                        <a:gd name="connsiteY0" fmla="*/ 0 h 1558456"/>
                                        <a:gd name="connsiteX1" fmla="*/ 15902 w 151075"/>
                                        <a:gd name="connsiteY1" fmla="*/ 755374 h 1558456"/>
                                        <a:gd name="connsiteX2" fmla="*/ 7951 w 151075"/>
                                        <a:gd name="connsiteY2" fmla="*/ 1558456 h 1558456"/>
                                      </a:gdLst>
                                      <a:ahLst/>
                                      <a:cxnLst>
                                        <a:cxn ang="0">
                                          <a:pos x="connsiteX0" y="connsiteY0"/>
                                        </a:cxn>
                                        <a:cxn ang="0">
                                          <a:pos x="connsiteX1" y="connsiteY1"/>
                                        </a:cxn>
                                        <a:cxn ang="0">
                                          <a:pos x="connsiteX2" y="connsiteY2"/>
                                        </a:cxn>
                                      </a:cxnLst>
                                      <a:rect l="l" t="t" r="r" b="b"/>
                                      <a:pathLst>
                                        <a:path w="151075" h="1558456">
                                          <a:moveTo>
                                            <a:pt x="151075" y="0"/>
                                          </a:moveTo>
                                          <a:cubicBezTo>
                                            <a:pt x="95415" y="247815"/>
                                            <a:pt x="39756" y="495631"/>
                                            <a:pt x="15902" y="755374"/>
                                          </a:cubicBezTo>
                                          <a:cubicBezTo>
                                            <a:pt x="-7952" y="1015117"/>
                                            <a:pt x="-1" y="1286786"/>
                                            <a:pt x="7951" y="1558456"/>
                                          </a:cubicBezTo>
                                        </a:path>
                                      </a:pathLst>
                                    </a:custGeom>
                                    <a:noFill/>
                                    <a:ln w="7620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orme libre : forme 149"/>
                                  <wps:cNvSpPr/>
                                  <wps:spPr>
                                    <a:xfrm rot="20099827" flipH="1">
                                      <a:off x="613424" y="1221352"/>
                                      <a:ext cx="45719" cy="45719"/>
                                    </a:xfrm>
                                    <a:custGeom>
                                      <a:avLst/>
                                      <a:gdLst>
                                        <a:gd name="connsiteX0" fmla="*/ 28963 w 28963"/>
                                        <a:gd name="connsiteY0" fmla="*/ 74476 h 74476"/>
                                        <a:gd name="connsiteX1" fmla="*/ 0 w 28963"/>
                                        <a:gd name="connsiteY1" fmla="*/ 0 h 74476"/>
                                        <a:gd name="connsiteX2" fmla="*/ 0 w 28963"/>
                                        <a:gd name="connsiteY2" fmla="*/ 0 h 74476"/>
                                      </a:gdLst>
                                      <a:ahLst/>
                                      <a:cxnLst>
                                        <a:cxn ang="0">
                                          <a:pos x="connsiteX0" y="connsiteY0"/>
                                        </a:cxn>
                                        <a:cxn ang="0">
                                          <a:pos x="connsiteX1" y="connsiteY1"/>
                                        </a:cxn>
                                        <a:cxn ang="0">
                                          <a:pos x="connsiteX2" y="connsiteY2"/>
                                        </a:cxn>
                                      </a:cxnLst>
                                      <a:rect l="l" t="t" r="r" b="b"/>
                                      <a:pathLst>
                                        <a:path w="28963" h="74476">
                                          <a:moveTo>
                                            <a:pt x="28963" y="74476"/>
                                          </a:moveTo>
                                          <a:lnTo>
                                            <a:pt x="0" y="0"/>
                                          </a:lnTo>
                                          <a:lnTo>
                                            <a:pt x="0" y="0"/>
                                          </a:lnTo>
                                        </a:path>
                                      </a:pathLst>
                                    </a:custGeom>
                                    <a:noFill/>
                                    <a:ln w="952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Forme libre : forme 151"/>
                                  <wps:cNvSpPr/>
                                  <wps:spPr>
                                    <a:xfrm>
                                      <a:off x="790273" y="1427457"/>
                                      <a:ext cx="278883" cy="136837"/>
                                    </a:xfrm>
                                    <a:custGeom>
                                      <a:avLst/>
                                      <a:gdLst>
                                        <a:gd name="connsiteX0" fmla="*/ 0 w 278883"/>
                                        <a:gd name="connsiteY0" fmla="*/ 0 h 136837"/>
                                        <a:gd name="connsiteX1" fmla="*/ 45513 w 278883"/>
                                        <a:gd name="connsiteY1" fmla="*/ 115851 h 136837"/>
                                        <a:gd name="connsiteX2" fmla="*/ 132402 w 278883"/>
                                        <a:gd name="connsiteY2" fmla="*/ 136539 h 136837"/>
                                        <a:gd name="connsiteX3" fmla="*/ 239979 w 278883"/>
                                        <a:gd name="connsiteY3" fmla="*/ 111714 h 136837"/>
                                        <a:gd name="connsiteX4" fmla="*/ 277217 w 278883"/>
                                        <a:gd name="connsiteY4" fmla="*/ 115851 h 136837"/>
                                        <a:gd name="connsiteX5" fmla="*/ 268941 w 278883"/>
                                        <a:gd name="connsiteY5" fmla="*/ 115851 h 136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8883" h="136837">
                                          <a:moveTo>
                                            <a:pt x="0" y="0"/>
                                          </a:moveTo>
                                          <a:cubicBezTo>
                                            <a:pt x="11723" y="46547"/>
                                            <a:pt x="23446" y="93095"/>
                                            <a:pt x="45513" y="115851"/>
                                          </a:cubicBezTo>
                                          <a:cubicBezTo>
                                            <a:pt x="67580" y="138607"/>
                                            <a:pt x="99991" y="137229"/>
                                            <a:pt x="132402" y="136539"/>
                                          </a:cubicBezTo>
                                          <a:cubicBezTo>
                                            <a:pt x="164813" y="135850"/>
                                            <a:pt x="215843" y="115162"/>
                                            <a:pt x="239979" y="111714"/>
                                          </a:cubicBezTo>
                                          <a:cubicBezTo>
                                            <a:pt x="264115" y="108266"/>
                                            <a:pt x="277217" y="115851"/>
                                            <a:pt x="277217" y="115851"/>
                                          </a:cubicBezTo>
                                          <a:cubicBezTo>
                                            <a:pt x="282044" y="116540"/>
                                            <a:pt x="275492" y="116195"/>
                                            <a:pt x="268941" y="115851"/>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orme libre : forme 152"/>
                                  <wps:cNvSpPr/>
                                  <wps:spPr>
                                    <a:xfrm>
                                      <a:off x="1117140" y="1448144"/>
                                      <a:ext cx="338029" cy="100715"/>
                                    </a:xfrm>
                                    <a:custGeom>
                                      <a:avLst/>
                                      <a:gdLst>
                                        <a:gd name="connsiteX0" fmla="*/ 0 w 338029"/>
                                        <a:gd name="connsiteY0" fmla="*/ 97748 h 100715"/>
                                        <a:gd name="connsiteX1" fmla="*/ 86889 w 338029"/>
                                        <a:gd name="connsiteY1" fmla="*/ 89473 h 100715"/>
                                        <a:gd name="connsiteX2" fmla="*/ 310317 w 338029"/>
                                        <a:gd name="connsiteY2" fmla="*/ 6722 h 100715"/>
                                        <a:gd name="connsiteX3" fmla="*/ 326867 w 338029"/>
                                        <a:gd name="connsiteY3" fmla="*/ 10859 h 100715"/>
                                      </a:gdLst>
                                      <a:ahLst/>
                                      <a:cxnLst>
                                        <a:cxn ang="0">
                                          <a:pos x="connsiteX0" y="connsiteY0"/>
                                        </a:cxn>
                                        <a:cxn ang="0">
                                          <a:pos x="connsiteX1" y="connsiteY1"/>
                                        </a:cxn>
                                        <a:cxn ang="0">
                                          <a:pos x="connsiteX2" y="connsiteY2"/>
                                        </a:cxn>
                                        <a:cxn ang="0">
                                          <a:pos x="connsiteX3" y="connsiteY3"/>
                                        </a:cxn>
                                      </a:cxnLst>
                                      <a:rect l="l" t="t" r="r" b="b"/>
                                      <a:pathLst>
                                        <a:path w="338029" h="100715">
                                          <a:moveTo>
                                            <a:pt x="0" y="97748"/>
                                          </a:moveTo>
                                          <a:cubicBezTo>
                                            <a:pt x="17584" y="101196"/>
                                            <a:pt x="35169" y="104644"/>
                                            <a:pt x="86889" y="89473"/>
                                          </a:cubicBezTo>
                                          <a:cubicBezTo>
                                            <a:pt x="138609" y="74302"/>
                                            <a:pt x="270321" y="19824"/>
                                            <a:pt x="310317" y="6722"/>
                                          </a:cubicBezTo>
                                          <a:cubicBezTo>
                                            <a:pt x="350313" y="-6380"/>
                                            <a:pt x="338590" y="2239"/>
                                            <a:pt x="326867" y="10859"/>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Forme libre : forme 158"/>
                                  <wps:cNvSpPr/>
                                  <wps:spPr>
                                    <a:xfrm>
                                      <a:off x="1518483" y="686834"/>
                                      <a:ext cx="347555" cy="335142"/>
                                    </a:xfrm>
                                    <a:custGeom>
                                      <a:avLst/>
                                      <a:gdLst>
                                        <a:gd name="connsiteX0" fmla="*/ 347555 w 347555"/>
                                        <a:gd name="connsiteY0" fmla="*/ 335142 h 335142"/>
                                        <a:gd name="connsiteX1" fmla="*/ 293767 w 347555"/>
                                        <a:gd name="connsiteY1" fmla="*/ 157227 h 335142"/>
                                        <a:gd name="connsiteX2" fmla="*/ 186190 w 347555"/>
                                        <a:gd name="connsiteY2" fmla="*/ 41376 h 335142"/>
                                        <a:gd name="connsiteX3" fmla="*/ 0 w 347555"/>
                                        <a:gd name="connsiteY3" fmla="*/ 0 h 335142"/>
                                      </a:gdLst>
                                      <a:ahLst/>
                                      <a:cxnLst>
                                        <a:cxn ang="0">
                                          <a:pos x="connsiteX0" y="connsiteY0"/>
                                        </a:cxn>
                                        <a:cxn ang="0">
                                          <a:pos x="connsiteX1" y="connsiteY1"/>
                                        </a:cxn>
                                        <a:cxn ang="0">
                                          <a:pos x="connsiteX2" y="connsiteY2"/>
                                        </a:cxn>
                                        <a:cxn ang="0">
                                          <a:pos x="connsiteX3" y="connsiteY3"/>
                                        </a:cxn>
                                      </a:cxnLst>
                                      <a:rect l="l" t="t" r="r" b="b"/>
                                      <a:pathLst>
                                        <a:path w="347555" h="335142">
                                          <a:moveTo>
                                            <a:pt x="347555" y="335142"/>
                                          </a:moveTo>
                                          <a:cubicBezTo>
                                            <a:pt x="334108" y="270665"/>
                                            <a:pt x="320661" y="206188"/>
                                            <a:pt x="293767" y="157227"/>
                                          </a:cubicBezTo>
                                          <a:cubicBezTo>
                                            <a:pt x="266873" y="108266"/>
                                            <a:pt x="235151" y="67580"/>
                                            <a:pt x="186190" y="41376"/>
                                          </a:cubicBezTo>
                                          <a:cubicBezTo>
                                            <a:pt x="137229" y="15172"/>
                                            <a:pt x="68614" y="7586"/>
                                            <a:pt x="0"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orme libre : forme 159"/>
                                  <wps:cNvSpPr/>
                                  <wps:spPr>
                                    <a:xfrm>
                                      <a:off x="1510208" y="1084039"/>
                                      <a:ext cx="355830" cy="359968"/>
                                    </a:xfrm>
                                    <a:custGeom>
                                      <a:avLst/>
                                      <a:gdLst>
                                        <a:gd name="connsiteX0" fmla="*/ 0 w 355830"/>
                                        <a:gd name="connsiteY0" fmla="*/ 359968 h 359968"/>
                                        <a:gd name="connsiteX1" fmla="*/ 153090 w 355830"/>
                                        <a:gd name="connsiteY1" fmla="*/ 314455 h 359968"/>
                                        <a:gd name="connsiteX2" fmla="*/ 310317 w 355830"/>
                                        <a:gd name="connsiteY2" fmla="*/ 173778 h 359968"/>
                                        <a:gd name="connsiteX3" fmla="*/ 355830 w 355830"/>
                                        <a:gd name="connsiteY3" fmla="*/ 0 h 359968"/>
                                      </a:gdLst>
                                      <a:ahLst/>
                                      <a:cxnLst>
                                        <a:cxn ang="0">
                                          <a:pos x="connsiteX0" y="connsiteY0"/>
                                        </a:cxn>
                                        <a:cxn ang="0">
                                          <a:pos x="connsiteX1" y="connsiteY1"/>
                                        </a:cxn>
                                        <a:cxn ang="0">
                                          <a:pos x="connsiteX2" y="connsiteY2"/>
                                        </a:cxn>
                                        <a:cxn ang="0">
                                          <a:pos x="connsiteX3" y="connsiteY3"/>
                                        </a:cxn>
                                      </a:cxnLst>
                                      <a:rect l="l" t="t" r="r" b="b"/>
                                      <a:pathLst>
                                        <a:path w="355830" h="359968">
                                          <a:moveTo>
                                            <a:pt x="0" y="359968"/>
                                          </a:moveTo>
                                          <a:cubicBezTo>
                                            <a:pt x="50685" y="352727"/>
                                            <a:pt x="101371" y="345487"/>
                                            <a:pt x="153090" y="314455"/>
                                          </a:cubicBezTo>
                                          <a:cubicBezTo>
                                            <a:pt x="204809" y="283423"/>
                                            <a:pt x="276527" y="226187"/>
                                            <a:pt x="310317" y="173778"/>
                                          </a:cubicBezTo>
                                          <a:cubicBezTo>
                                            <a:pt x="344107" y="121369"/>
                                            <a:pt x="349968" y="60684"/>
                                            <a:pt x="355830"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orme libre : forme 160"/>
                                  <wps:cNvSpPr/>
                                  <wps:spPr>
                                    <a:xfrm>
                                      <a:off x="1088177" y="686834"/>
                                      <a:ext cx="364105" cy="326867"/>
                                    </a:xfrm>
                                    <a:custGeom>
                                      <a:avLst/>
                                      <a:gdLst>
                                        <a:gd name="connsiteX0" fmla="*/ 364105 w 364105"/>
                                        <a:gd name="connsiteY0" fmla="*/ 0 h 326867"/>
                                        <a:gd name="connsiteX1" fmla="*/ 157227 w 364105"/>
                                        <a:gd name="connsiteY1" fmla="*/ 49651 h 326867"/>
                                        <a:gd name="connsiteX2" fmla="*/ 45513 w 364105"/>
                                        <a:gd name="connsiteY2" fmla="*/ 194465 h 326867"/>
                                        <a:gd name="connsiteX3" fmla="*/ 0 w 364105"/>
                                        <a:gd name="connsiteY3" fmla="*/ 326867 h 326867"/>
                                      </a:gdLst>
                                      <a:ahLst/>
                                      <a:cxnLst>
                                        <a:cxn ang="0">
                                          <a:pos x="connsiteX0" y="connsiteY0"/>
                                        </a:cxn>
                                        <a:cxn ang="0">
                                          <a:pos x="connsiteX1" y="connsiteY1"/>
                                        </a:cxn>
                                        <a:cxn ang="0">
                                          <a:pos x="connsiteX2" y="connsiteY2"/>
                                        </a:cxn>
                                        <a:cxn ang="0">
                                          <a:pos x="connsiteX3" y="connsiteY3"/>
                                        </a:cxn>
                                      </a:cxnLst>
                                      <a:rect l="l" t="t" r="r" b="b"/>
                                      <a:pathLst>
                                        <a:path w="364105" h="326867">
                                          <a:moveTo>
                                            <a:pt x="364105" y="0"/>
                                          </a:moveTo>
                                          <a:cubicBezTo>
                                            <a:pt x="287215" y="8620"/>
                                            <a:pt x="210326" y="17240"/>
                                            <a:pt x="157227" y="49651"/>
                                          </a:cubicBezTo>
                                          <a:cubicBezTo>
                                            <a:pt x="104128" y="82062"/>
                                            <a:pt x="71717" y="148262"/>
                                            <a:pt x="45513" y="194465"/>
                                          </a:cubicBezTo>
                                          <a:cubicBezTo>
                                            <a:pt x="19309" y="240668"/>
                                            <a:pt x="9654" y="283767"/>
                                            <a:pt x="0" y="326867"/>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Forme libre : forme 161"/>
                                  <wps:cNvSpPr/>
                                  <wps:spPr>
                                    <a:xfrm>
                                      <a:off x="1082402" y="1084039"/>
                                      <a:ext cx="371310" cy="372381"/>
                                    </a:xfrm>
                                    <a:custGeom>
                                      <a:avLst/>
                                      <a:gdLst>
                                        <a:gd name="connsiteX0" fmla="*/ 3068 w 371310"/>
                                        <a:gd name="connsiteY0" fmla="*/ 0 h 372381"/>
                                        <a:gd name="connsiteX1" fmla="*/ 27893 w 371310"/>
                                        <a:gd name="connsiteY1" fmla="*/ 136540 h 372381"/>
                                        <a:gd name="connsiteX2" fmla="*/ 205808 w 371310"/>
                                        <a:gd name="connsiteY2" fmla="*/ 314455 h 372381"/>
                                        <a:gd name="connsiteX3" fmla="*/ 371310 w 371310"/>
                                        <a:gd name="connsiteY3" fmla="*/ 372381 h 372381"/>
                                      </a:gdLst>
                                      <a:ahLst/>
                                      <a:cxnLst>
                                        <a:cxn ang="0">
                                          <a:pos x="connsiteX0" y="connsiteY0"/>
                                        </a:cxn>
                                        <a:cxn ang="0">
                                          <a:pos x="connsiteX1" y="connsiteY1"/>
                                        </a:cxn>
                                        <a:cxn ang="0">
                                          <a:pos x="connsiteX2" y="connsiteY2"/>
                                        </a:cxn>
                                        <a:cxn ang="0">
                                          <a:pos x="connsiteX3" y="connsiteY3"/>
                                        </a:cxn>
                                      </a:cxnLst>
                                      <a:rect l="l" t="t" r="r" b="b"/>
                                      <a:pathLst>
                                        <a:path w="371310" h="372381">
                                          <a:moveTo>
                                            <a:pt x="3068" y="0"/>
                                          </a:moveTo>
                                          <a:cubicBezTo>
                                            <a:pt x="-1415" y="42065"/>
                                            <a:pt x="-5897" y="84131"/>
                                            <a:pt x="27893" y="136540"/>
                                          </a:cubicBezTo>
                                          <a:cubicBezTo>
                                            <a:pt x="61683" y="188949"/>
                                            <a:pt x="148572" y="275148"/>
                                            <a:pt x="205808" y="314455"/>
                                          </a:cubicBezTo>
                                          <a:cubicBezTo>
                                            <a:pt x="263044" y="353762"/>
                                            <a:pt x="317177" y="363071"/>
                                            <a:pt x="371310" y="372381"/>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orme libre : forme 164"/>
                                  <wps:cNvSpPr/>
                                  <wps:spPr>
                                    <a:xfrm>
                                      <a:off x="1795699" y="1357118"/>
                                      <a:ext cx="393068" cy="111565"/>
                                    </a:xfrm>
                                    <a:custGeom>
                                      <a:avLst/>
                                      <a:gdLst>
                                        <a:gd name="connsiteX0" fmla="*/ 0 w 393068"/>
                                        <a:gd name="connsiteY0" fmla="*/ 103439 h 111565"/>
                                        <a:gd name="connsiteX1" fmla="*/ 190328 w 393068"/>
                                        <a:gd name="connsiteY1" fmla="*/ 107577 h 111565"/>
                                        <a:gd name="connsiteX2" fmla="*/ 331005 w 393068"/>
                                        <a:gd name="connsiteY2" fmla="*/ 53788 h 111565"/>
                                        <a:gd name="connsiteX3" fmla="*/ 393068 w 393068"/>
                                        <a:gd name="connsiteY3" fmla="*/ 0 h 111565"/>
                                      </a:gdLst>
                                      <a:ahLst/>
                                      <a:cxnLst>
                                        <a:cxn ang="0">
                                          <a:pos x="connsiteX0" y="connsiteY0"/>
                                        </a:cxn>
                                        <a:cxn ang="0">
                                          <a:pos x="connsiteX1" y="connsiteY1"/>
                                        </a:cxn>
                                        <a:cxn ang="0">
                                          <a:pos x="connsiteX2" y="connsiteY2"/>
                                        </a:cxn>
                                        <a:cxn ang="0">
                                          <a:pos x="connsiteX3" y="connsiteY3"/>
                                        </a:cxn>
                                      </a:cxnLst>
                                      <a:rect l="l" t="t" r="r" b="b"/>
                                      <a:pathLst>
                                        <a:path w="393068" h="111565">
                                          <a:moveTo>
                                            <a:pt x="0" y="103439"/>
                                          </a:moveTo>
                                          <a:cubicBezTo>
                                            <a:pt x="67580" y="109645"/>
                                            <a:pt x="135161" y="115852"/>
                                            <a:pt x="190328" y="107577"/>
                                          </a:cubicBezTo>
                                          <a:cubicBezTo>
                                            <a:pt x="245495" y="99302"/>
                                            <a:pt x="297215" y="71717"/>
                                            <a:pt x="331005" y="53788"/>
                                          </a:cubicBezTo>
                                          <a:cubicBezTo>
                                            <a:pt x="364795" y="35859"/>
                                            <a:pt x="378931" y="17929"/>
                                            <a:pt x="393068"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orme libre : forme 165"/>
                                  <wps:cNvSpPr/>
                                  <wps:spPr>
                                    <a:xfrm>
                                      <a:off x="2226005" y="914400"/>
                                      <a:ext cx="74706" cy="397205"/>
                                    </a:xfrm>
                                    <a:custGeom>
                                      <a:avLst/>
                                      <a:gdLst>
                                        <a:gd name="connsiteX0" fmla="*/ 0 w 74706"/>
                                        <a:gd name="connsiteY0" fmla="*/ 397205 h 397205"/>
                                        <a:gd name="connsiteX1" fmla="*/ 70339 w 74706"/>
                                        <a:gd name="connsiteY1" fmla="*/ 268941 h 397205"/>
                                        <a:gd name="connsiteX2" fmla="*/ 66201 w 74706"/>
                                        <a:gd name="connsiteY2" fmla="*/ 157227 h 397205"/>
                                        <a:gd name="connsiteX3" fmla="*/ 57926 w 74706"/>
                                        <a:gd name="connsiteY3" fmla="*/ 0 h 397205"/>
                                      </a:gdLst>
                                      <a:ahLst/>
                                      <a:cxnLst>
                                        <a:cxn ang="0">
                                          <a:pos x="connsiteX0" y="connsiteY0"/>
                                        </a:cxn>
                                        <a:cxn ang="0">
                                          <a:pos x="connsiteX1" y="connsiteY1"/>
                                        </a:cxn>
                                        <a:cxn ang="0">
                                          <a:pos x="connsiteX2" y="connsiteY2"/>
                                        </a:cxn>
                                        <a:cxn ang="0">
                                          <a:pos x="connsiteX3" y="connsiteY3"/>
                                        </a:cxn>
                                      </a:cxnLst>
                                      <a:rect l="l" t="t" r="r" b="b"/>
                                      <a:pathLst>
                                        <a:path w="74706" h="397205">
                                          <a:moveTo>
                                            <a:pt x="0" y="397205"/>
                                          </a:moveTo>
                                          <a:cubicBezTo>
                                            <a:pt x="29653" y="353071"/>
                                            <a:pt x="59306" y="308937"/>
                                            <a:pt x="70339" y="268941"/>
                                          </a:cubicBezTo>
                                          <a:cubicBezTo>
                                            <a:pt x="81372" y="228945"/>
                                            <a:pt x="68270" y="202050"/>
                                            <a:pt x="66201" y="157227"/>
                                          </a:cubicBezTo>
                                          <a:cubicBezTo>
                                            <a:pt x="64132" y="112404"/>
                                            <a:pt x="61029" y="56202"/>
                                            <a:pt x="57926"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orme libre : forme 168"/>
                                  <wps:cNvSpPr/>
                                  <wps:spPr>
                                    <a:xfrm>
                                      <a:off x="707522" y="455131"/>
                                      <a:ext cx="1572171" cy="399806"/>
                                    </a:xfrm>
                                    <a:custGeom>
                                      <a:avLst/>
                                      <a:gdLst>
                                        <a:gd name="connsiteX0" fmla="*/ 1571871 w 1572171"/>
                                        <a:gd name="connsiteY0" fmla="*/ 399806 h 399806"/>
                                        <a:gd name="connsiteX1" fmla="*/ 1559458 w 1572171"/>
                                        <a:gd name="connsiteY1" fmla="*/ 341880 h 399806"/>
                                        <a:gd name="connsiteX2" fmla="*/ 1489119 w 1572171"/>
                                        <a:gd name="connsiteY2" fmla="*/ 234304 h 399806"/>
                                        <a:gd name="connsiteX3" fmla="*/ 1286379 w 1572171"/>
                                        <a:gd name="connsiteY3" fmla="*/ 130865 h 399806"/>
                                        <a:gd name="connsiteX4" fmla="*/ 1104327 w 1572171"/>
                                        <a:gd name="connsiteY4" fmla="*/ 97764 h 399806"/>
                                        <a:gd name="connsiteX5" fmla="*/ 736084 w 1572171"/>
                                        <a:gd name="connsiteY5" fmla="*/ 101902 h 399806"/>
                                        <a:gd name="connsiteX6" fmla="*/ 384392 w 1572171"/>
                                        <a:gd name="connsiteY6" fmla="*/ 89489 h 399806"/>
                                        <a:gd name="connsiteX7" fmla="*/ 169239 w 1572171"/>
                                        <a:gd name="connsiteY7" fmla="*/ 60526 h 399806"/>
                                        <a:gd name="connsiteX8" fmla="*/ 16149 w 1572171"/>
                                        <a:gd name="connsiteY8" fmla="*/ 6738 h 399806"/>
                                        <a:gd name="connsiteX9" fmla="*/ 12012 w 1572171"/>
                                        <a:gd name="connsiteY9" fmla="*/ 2600 h 399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72171" h="399806">
                                          <a:moveTo>
                                            <a:pt x="1571871" y="399806"/>
                                          </a:moveTo>
                                          <a:cubicBezTo>
                                            <a:pt x="1572560" y="384635"/>
                                            <a:pt x="1573250" y="369464"/>
                                            <a:pt x="1559458" y="341880"/>
                                          </a:cubicBezTo>
                                          <a:cubicBezTo>
                                            <a:pt x="1545666" y="314296"/>
                                            <a:pt x="1534632" y="269473"/>
                                            <a:pt x="1489119" y="234304"/>
                                          </a:cubicBezTo>
                                          <a:cubicBezTo>
                                            <a:pt x="1443606" y="199135"/>
                                            <a:pt x="1350511" y="153622"/>
                                            <a:pt x="1286379" y="130865"/>
                                          </a:cubicBezTo>
                                          <a:cubicBezTo>
                                            <a:pt x="1222247" y="108108"/>
                                            <a:pt x="1196043" y="102591"/>
                                            <a:pt x="1104327" y="97764"/>
                                          </a:cubicBezTo>
                                          <a:cubicBezTo>
                                            <a:pt x="1012611" y="92937"/>
                                            <a:pt x="856073" y="103281"/>
                                            <a:pt x="736084" y="101902"/>
                                          </a:cubicBezTo>
                                          <a:cubicBezTo>
                                            <a:pt x="616095" y="100523"/>
                                            <a:pt x="478866" y="96385"/>
                                            <a:pt x="384392" y="89489"/>
                                          </a:cubicBezTo>
                                          <a:cubicBezTo>
                                            <a:pt x="289918" y="82593"/>
                                            <a:pt x="230613" y="74318"/>
                                            <a:pt x="169239" y="60526"/>
                                          </a:cubicBezTo>
                                          <a:cubicBezTo>
                                            <a:pt x="107865" y="46734"/>
                                            <a:pt x="16149" y="6738"/>
                                            <a:pt x="16149" y="6738"/>
                                          </a:cubicBezTo>
                                          <a:cubicBezTo>
                                            <a:pt x="-10056" y="-2916"/>
                                            <a:pt x="978" y="-158"/>
                                            <a:pt x="12012" y="2600"/>
                                          </a:cubicBezTo>
                                        </a:path>
                                      </a:pathLst>
                                    </a:custGeom>
                                    <a:noFill/>
                                    <a:ln w="3175">
                                      <a:solidFill>
                                        <a:schemeClr val="accent6">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Forme libre : forme 162"/>
                                <wps:cNvSpPr/>
                                <wps:spPr>
                                  <a:xfrm>
                                    <a:off x="1517302" y="1457011"/>
                                    <a:ext cx="231703" cy="4534"/>
                                  </a:xfrm>
                                  <a:custGeom>
                                    <a:avLst/>
                                    <a:gdLst>
                                      <a:gd name="connsiteX0" fmla="*/ 0 w 231703"/>
                                      <a:gd name="connsiteY0" fmla="*/ 4534 h 4534"/>
                                      <a:gd name="connsiteX1" fmla="*/ 144814 w 231703"/>
                                      <a:gd name="connsiteY1" fmla="*/ 397 h 4534"/>
                                      <a:gd name="connsiteX2" fmla="*/ 231703 w 231703"/>
                                      <a:gd name="connsiteY2" fmla="*/ 397 h 4534"/>
                                    </a:gdLst>
                                    <a:ahLst/>
                                    <a:cxnLst>
                                      <a:cxn ang="0">
                                        <a:pos x="connsiteX0" y="connsiteY0"/>
                                      </a:cxn>
                                      <a:cxn ang="0">
                                        <a:pos x="connsiteX1" y="connsiteY1"/>
                                      </a:cxn>
                                      <a:cxn ang="0">
                                        <a:pos x="connsiteX2" y="connsiteY2"/>
                                      </a:cxn>
                                    </a:cxnLst>
                                    <a:rect l="l" t="t" r="r" b="b"/>
                                    <a:pathLst>
                                      <a:path w="231703" h="4534">
                                        <a:moveTo>
                                          <a:pt x="0" y="4534"/>
                                        </a:moveTo>
                                        <a:lnTo>
                                          <a:pt x="144814" y="397"/>
                                        </a:lnTo>
                                        <a:cubicBezTo>
                                          <a:pt x="183431" y="-292"/>
                                          <a:pt x="207567" y="52"/>
                                          <a:pt x="231703" y="397"/>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Forme libre : forme 248"/>
                              <wps:cNvSpPr/>
                              <wps:spPr>
                                <a:xfrm rot="402622" flipH="1">
                                  <a:off x="565639" y="1271117"/>
                                  <a:ext cx="49972" cy="262027"/>
                                </a:xfrm>
                                <a:custGeom>
                                  <a:avLst/>
                                  <a:gdLst>
                                    <a:gd name="connsiteX0" fmla="*/ 81202 w 81202"/>
                                    <a:gd name="connsiteY0" fmla="*/ 278910 h 278910"/>
                                    <a:gd name="connsiteX1" fmla="*/ 56488 w 81202"/>
                                    <a:gd name="connsiteY1" fmla="*/ 172995 h 278910"/>
                                    <a:gd name="connsiteX2" fmla="*/ 24714 w 81202"/>
                                    <a:gd name="connsiteY2" fmla="*/ 35305 h 278910"/>
                                    <a:gd name="connsiteX3" fmla="*/ 0 w 81202"/>
                                    <a:gd name="connsiteY3" fmla="*/ 0 h 278910"/>
                                    <a:gd name="connsiteX4" fmla="*/ 0 w 81202"/>
                                    <a:gd name="connsiteY4" fmla="*/ 0 h 278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202" h="278910">
                                      <a:moveTo>
                                        <a:pt x="81202" y="278910"/>
                                      </a:moveTo>
                                      <a:cubicBezTo>
                                        <a:pt x="73552" y="246253"/>
                                        <a:pt x="65903" y="213596"/>
                                        <a:pt x="56488" y="172995"/>
                                      </a:cubicBezTo>
                                      <a:cubicBezTo>
                                        <a:pt x="47073" y="132394"/>
                                        <a:pt x="34129" y="64138"/>
                                        <a:pt x="24714" y="35305"/>
                                      </a:cubicBezTo>
                                      <a:cubicBezTo>
                                        <a:pt x="15299" y="6472"/>
                                        <a:pt x="0" y="0"/>
                                        <a:pt x="0" y="0"/>
                                      </a:cubicBezTo>
                                      <a:lnTo>
                                        <a:pt x="0" y="0"/>
                                      </a:lnTo>
                                    </a:path>
                                  </a:pathLst>
                                </a:custGeom>
                                <a:noFill/>
                                <a:ln w="19050">
                                  <a:solidFill>
                                    <a:schemeClr val="bg2">
                                      <a:lumMod val="9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67ADF" id="Groupe 87" o:spid="_x0000_s1026" style="position:absolute;margin-left:62.85pt;margin-top:-2.7pt;width:122.7pt;height:112.05pt;z-index:251782144;mso-width-relative:margin;mso-height-relative:margin" coordsize="29578,258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">
                      <v:group id="Groupe 207" o:spid="_x0000_s1027" style="position:absolute;width:29578;height:25857" coordsize="29578,2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e 169" o:spid="_x0000_s1028" style="position:absolute;width:29578;height:25857" coordsize="29578,2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Yv8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">
                          <v:shape id="Image 77" o:spid="_x0000_s1029" type="#_x0000_t75" style="position:absolute;width:29578;height:22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">
                            <v:imagedata r:id="rId48" o:title=""/>
                          </v:shape>
                          <v:shape id="Forme libre : forme 138" o:spid="_x0000_s1030" style="position:absolute;left:4008;top:15310;width:1473;height:10547;visibility:visible;mso-wrap-style:square;v-text-anchor:middle" coordsize="151075,1558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" path="m151075,c95415,247815,39756,495631,15902,755374,-7952,1015117,-1,1286786,7951,1558456e" filled="f" strokecolor="#0d0d0d [3069]" strokeweight="6pt">
                            <v:path arrowok="t" o:connecttype="custom" o:connectlocs="147312,0;15506,511233;7753,1054755" o:connectangles="0,0,0"/>
                          </v:shape>
                          <v:shape id="Forme libre : forme 149" o:spid="_x0000_s1031" style="position:absolute;left:6134;top:12213;width:457;height:457;rotation:1638589fd;flip:x;visibility:visible;mso-wrap-style:square;v-text-anchor:middle" coordsize="28963,74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" path="m28963,74476l,,,e" filled="f" strokecolor="red">
                            <v:path arrowok="t" o:connecttype="custom" o:connectlocs="45719,45719;0,0;0,0" o:connectangles="0,0,0"/>
                          </v:shape>
                          <v:shape id="Forme libre : forme 151" o:spid="_x0000_s1032" style="position:absolute;left:7902;top:14274;width:2789;height:1368;visibility:visible;mso-wrap-style:square;v-text-anchor:middle" coordsize="278883,136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" path="m,c11723,46547,23446,93095,45513,115851v22067,22756,54478,21378,86889,20688c164813,135850,215843,115162,239979,111714v24136,-3448,37238,4137,37238,4137c282044,116540,275492,116195,268941,115851e" filled="f" strokecolor="#900">
                            <v:path arrowok="t" o:connecttype="custom" o:connectlocs="0,0;45513,115851;132402,136539;239979,111714;277217,115851;268941,115851" o:connectangles="0,0,0,0,0,0"/>
                          </v:shape>
                          <v:shape id="Forme libre : forme 152" o:spid="_x0000_s1033" style="position:absolute;left:11171;top:14481;width:3380;height:1007;visibility:visible;mso-wrap-style:square;v-text-anchor:middle" coordsize="338029,100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" path="m,97748v17584,3448,35169,6896,86889,-8275c138609,74302,270321,19824,310317,6722v39996,-13102,28273,-4483,16550,4137e" filled="f" strokecolor="#900">
                            <v:path arrowok="t" o:connecttype="custom" o:connectlocs="0,97748;86889,89473;310317,6722;326867,10859" o:connectangles="0,0,0,0"/>
                          </v:shape>
                          <v:shape id="Forme libre : forme 158" o:spid="_x0000_s1034" style="position:absolute;left:15184;top:6868;width:3476;height:3351;visibility:visible;mso-wrap-style:square;v-text-anchor:middle" coordsize="347555,335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" path="m347555,335142c334108,270665,320661,206188,293767,157227,266873,108266,235151,67580,186190,41376,137229,15172,68614,7586,,e" filled="f" strokecolor="#900">
                            <v:path arrowok="t" o:connecttype="custom" o:connectlocs="347555,335142;293767,157227;186190,41376;0,0" o:connectangles="0,0,0,0"/>
                          </v:shape>
                          <v:shape id="Forme libre : forme 159" o:spid="_x0000_s1035" style="position:absolute;left:15102;top:10840;width:3558;height:3600;visibility:visible;mso-wrap-style:square;v-text-anchor:middle" coordsize="355830,359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" path="m,359968v50685,-7241,101371,-14481,153090,-45513c204809,283423,276527,226187,310317,173778,344107,121369,349968,60684,355830,e" filled="f" strokecolor="#900">
                            <v:path arrowok="t" o:connecttype="custom" o:connectlocs="0,359968;153090,314455;310317,173778;355830,0" o:connectangles="0,0,0,0"/>
                          </v:shape>
                          <v:shape id="Forme libre : forme 160" o:spid="_x0000_s1036" style="position:absolute;left:10881;top:6868;width:3641;height:3269;visibility:visible;mso-wrap-style:square;v-text-anchor:middle" coordsize="364105,326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" path="m364105,c287215,8620,210326,17240,157227,49651,104128,82062,71717,148262,45513,194465,19309,240668,9654,283767,,326867e" filled="f" strokecolor="#900">
                            <v:path arrowok="t" o:connecttype="custom" o:connectlocs="364105,0;157227,49651;45513,194465;0,326867" o:connectangles="0,0,0,0"/>
                          </v:shape>
                          <v:shape id="Forme libre : forme 161" o:spid="_x0000_s1037" style="position:absolute;left:10824;top:10840;width:3713;height:3724;visibility:visible;mso-wrap-style:square;v-text-anchor:middle" coordsize="371310,372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" path="m3068,c-1415,42065,-5897,84131,27893,136540v33790,52409,120679,138608,177915,177915c263044,353762,317177,363071,371310,372381e" filled="f" strokecolor="#900">
                            <v:path arrowok="t" o:connecttype="custom" o:connectlocs="3068,0;27893,136540;205808,314455;371310,372381" o:connectangles="0,0,0,0"/>
                          </v:shape>
                          <v:shape id="Forme libre : forme 164" o:spid="_x0000_s1038" style="position:absolute;left:17956;top:13571;width:3931;height:1115;visibility:visible;mso-wrap-style:square;v-text-anchor:middle" coordsize="393068,111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" path="m,103439v67580,6206,135161,12413,190328,4138c245495,99302,297215,71717,331005,53788,364795,35859,378931,17929,393068,e" filled="f" strokecolor="#900">
                            <v:path arrowok="t" o:connecttype="custom" o:connectlocs="0,103439;190328,107577;331005,53788;393068,0" o:connectangles="0,0,0,0"/>
                          </v:shape>
                          <v:shape id="Forme libre : forme 165" o:spid="_x0000_s1039" style="position:absolute;left:22260;top:9144;width:747;height:3972;visibility:visible;mso-wrap-style:square;v-text-anchor:middle" coordsize="74706,397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" path="m,397205c29653,353071,59306,308937,70339,268941,81372,228945,68270,202050,66201,157227,64132,112404,61029,56202,57926,e" filled="f" strokecolor="#900">
                            <v:path arrowok="t" o:connecttype="custom" o:connectlocs="0,397205;70339,268941;66201,157227;57926,0" o:connectangles="0,0,0,0"/>
                          </v:shape>
                          <v:shape id="Forme libre : forme 168" o:spid="_x0000_s1040" style="position:absolute;left:7075;top:4551;width:15721;height:3998;visibility:visible;mso-wrap-style:square;v-text-anchor:middle" coordsize="1572171,399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" path="m1571871,399806v689,-15171,1379,-30342,-12413,-57926c1545666,314296,1534632,269473,1489119,234304,1443606,199135,1350511,153622,1286379,130865v-64132,-22757,-90336,-28274,-182052,-33101c1012611,92937,856073,103281,736084,101902,616095,100523,478866,96385,384392,89489,289918,82593,230613,74318,169239,60526,107865,46734,16149,6738,16149,6738,-10056,-2916,978,-158,12012,2600e" filled="f" strokecolor="#e36c0a [2409]" strokeweight=".25pt">
                            <v:path arrowok="t" o:connecttype="custom" o:connectlocs="1571871,399806;1559458,341880;1489119,234304;1286379,130865;1104327,97764;736084,101902;384392,89489;169239,60526;16149,6738;12012,2600" o:connectangles="0,0,0,0,0,0,0,0,0,0"/>
                          </v:shape>
                        </v:group>
                        <v:shape id="Forme libre : forme 162" o:spid="_x0000_s1041" style="position:absolute;left:15173;top:14570;width:2317;height:45;visibility:visible;mso-wrap-style:square;v-text-anchor:middle" coordsize="231703,4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" path="m,4534l144814,397v38617,-689,62753,-345,86889,e" filled="f" strokecolor="#900">
                          <v:path arrowok="t" o:connecttype="custom" o:connectlocs="0,4534;144814,397;231703,397" o:connectangles="0,0,0"/>
                        </v:shape>
                      </v:group>
                      <v:shape id="Forme libre : forme 248" o:spid="_x0000_s1042" style="position:absolute;left:5656;top:12711;width:500;height:2620;rotation:-439771fd;flip:x;visibility:visible;mso-wrap-style:square;v-text-anchor:middle" coordsize="81202,27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" path="m81202,278910c73552,246253,65903,213596,56488,172995,47073,132394,34129,64138,24714,35305,15299,6472,,,,l,e" filled="f" strokecolor="#ddd8c2 [2894]" strokeweight="1.5pt">
                        <v:path arrowok="t" o:connecttype="custom" o:connectlocs="49972,262027;34763,162523;15209,33168;0,0;0,0" o:connectangles="0,0,0,0,0"/>
                      </v:shape>
                    </v:group>
                  </w:pict>
                </mc:Fallback>
              </mc:AlternateContent>
            </w:r>
          </w:p>
        </w:tc>
        <w:tc>
          <w:tcPr>
            <w:tcW w:w="1836" w:type="dxa"/>
            <w:vAlign w:val="center"/>
          </w:tcPr>
          <w:p w14:paraId="274BE301"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5070AF" w14:textId="77777777" w:rsidR="00DD52C5" w:rsidRDefault="00DD52C5" w:rsidP="00DD52C5">
            <w:pPr>
              <w:jc w:val="center"/>
              <w:rPr>
                <w:rFonts w:eastAsia="MS Gothic" w:cs="Arial"/>
                <w:b/>
                <w:i/>
                <w:color w:val="000000"/>
                <w:szCs w:val="20"/>
              </w:rPr>
            </w:pPr>
          </w:p>
          <w:p w14:paraId="1C7F1127" w14:textId="19FFC2D1"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12A4425A" w14:textId="77777777" w:rsidR="00DD52C5" w:rsidRDefault="00DD52C5" w:rsidP="007F336F"/>
    <w:p w14:paraId="0CD8ADA6" w14:textId="77777777" w:rsidR="00653473" w:rsidRDefault="00653473" w:rsidP="007F336F"/>
    <w:p w14:paraId="1536F472" w14:textId="51E9C5F9" w:rsidR="00214F47" w:rsidRDefault="00214F47" w:rsidP="00214F47">
      <w:pPr>
        <w:pStyle w:val="Titre2"/>
        <w:spacing w:line="240" w:lineRule="auto"/>
      </w:pPr>
      <w:bookmarkStart w:id="32" w:name="_Toc20562849"/>
      <w:r>
        <w:t>Raccordement Fibre optique entre le Tiroir fibre optique et le PBO.</w:t>
      </w:r>
      <w:bookmarkEnd w:id="32"/>
    </w:p>
    <w:p w14:paraId="08B705AC" w14:textId="6956B659" w:rsidR="007F336F" w:rsidRDefault="007F336F" w:rsidP="007F336F"/>
    <w:p w14:paraId="583D35B1" w14:textId="608C2D39" w:rsidR="007778A0" w:rsidRDefault="00741E59" w:rsidP="007778A0">
      <w:r>
        <w:rPr>
          <w:noProof/>
        </w:rPr>
        <mc:AlternateContent>
          <mc:Choice Requires="wpg">
            <w:drawing>
              <wp:anchor distT="0" distB="0" distL="114300" distR="114300" simplePos="0" relativeHeight="251787264" behindDoc="0" locked="0" layoutInCell="1" allowOverlap="1" wp14:anchorId="3ECA8905" wp14:editId="47EB3B37">
                <wp:simplePos x="0" y="0"/>
                <wp:positionH relativeFrom="column">
                  <wp:posOffset>450850</wp:posOffset>
                </wp:positionH>
                <wp:positionV relativeFrom="paragraph">
                  <wp:posOffset>387063</wp:posOffset>
                </wp:positionV>
                <wp:extent cx="5925820" cy="3951605"/>
                <wp:effectExtent l="0" t="0" r="5080" b="0"/>
                <wp:wrapNone/>
                <wp:docPr id="19" name="Groupe 19"/>
                <wp:cNvGraphicFramePr/>
                <a:graphic xmlns:a="http://schemas.openxmlformats.org/drawingml/2006/main">
                  <a:graphicData uri="http://schemas.microsoft.com/office/word/2010/wordprocessingGroup">
                    <wpg:wgp>
                      <wpg:cNvGrpSpPr/>
                      <wpg:grpSpPr>
                        <a:xfrm>
                          <a:off x="0" y="0"/>
                          <a:ext cx="5925820" cy="3951605"/>
                          <a:chOff x="0" y="0"/>
                          <a:chExt cx="5925820" cy="3951605"/>
                        </a:xfrm>
                      </wpg:grpSpPr>
                      <pic:pic xmlns:pic="http://schemas.openxmlformats.org/drawingml/2006/picture">
                        <pic:nvPicPr>
                          <pic:cNvPr id="84" name="Image 84" descr="Une image contenant microscope&#10;&#10;Description générée automatiquemen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25820" cy="3951605"/>
                          </a:xfrm>
                          <a:prstGeom prst="rect">
                            <a:avLst/>
                          </a:prstGeom>
                        </pic:spPr>
                      </pic:pic>
                      <wps:wsp>
                        <wps:cNvPr id="171" name="Rectangle 171"/>
                        <wps:cNvSpPr/>
                        <wps:spPr>
                          <a:xfrm>
                            <a:off x="440404" y="2099597"/>
                            <a:ext cx="1333971" cy="1745672"/>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D349D0" id="Groupe 19" o:spid="_x0000_s1026" style="position:absolute;margin-left:35.5pt;margin-top:30.5pt;width:466.6pt;height:311.15pt;z-index:251787264" coordsize="59258,3951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">
                <v:shape id="Image 84" o:spid="_x0000_s1027" type="#_x0000_t75" alt="Une image contenant microscope&#10;&#10;Description générée automatiquement" style="position:absolute;width:59258;height:39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">
                  <v:imagedata r:id="rId23" o:title="Une image contenant microscope&#10;&#10;Description générée automatiquement"/>
                </v:shape>
                <v:rect id="Rectangle 171" o:spid="_x0000_s1028" style="position:absolute;left:4404;top:20995;width:13339;height:17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" filled="f" strokecolor="red" strokeweight="1.5pt"/>
              </v:group>
            </w:pict>
          </mc:Fallback>
        </mc:AlternateContent>
      </w:r>
      <w:r w:rsidR="007778A0">
        <w:t>La liaison entre la baie de vidéoprotection et le PBO se réalise avec un câble 12 fibres optiques, il est nécessaire de réaliser l’interconnexion sur le PBO (Point de Branchement Optique) et tiroir optique de la baie</w:t>
      </w:r>
    </w:p>
    <w:p w14:paraId="557F018B" w14:textId="5108FAD9" w:rsidR="007F336F" w:rsidRDefault="007F336F" w:rsidP="007F336F"/>
    <w:p w14:paraId="046B0D10" w14:textId="56CA471D" w:rsidR="007F336F" w:rsidRDefault="007F336F" w:rsidP="007F336F"/>
    <w:p w14:paraId="19E0D0F1" w14:textId="1F4CCFC9" w:rsidR="007F336F" w:rsidRDefault="007F336F" w:rsidP="007F336F"/>
    <w:p w14:paraId="60BC74E1" w14:textId="15A9A5D0" w:rsidR="007F336F" w:rsidRDefault="007F336F" w:rsidP="007F336F"/>
    <w:p w14:paraId="38DCD8F2" w14:textId="754F41BA" w:rsidR="007F336F" w:rsidRDefault="007F336F" w:rsidP="007F336F"/>
    <w:p w14:paraId="0B7B8366" w14:textId="20BBF265" w:rsidR="007F336F" w:rsidRDefault="007F336F" w:rsidP="007F336F"/>
    <w:p w14:paraId="1C6C9E79" w14:textId="0AF3DF12" w:rsidR="007F336F" w:rsidRDefault="007F336F" w:rsidP="007F336F"/>
    <w:p w14:paraId="0E084733" w14:textId="7B17AC63" w:rsidR="007F336F" w:rsidRDefault="007F336F" w:rsidP="007F336F"/>
    <w:p w14:paraId="6EA02EB0" w14:textId="393DEBA3" w:rsidR="007F336F" w:rsidRDefault="007F336F" w:rsidP="007F336F"/>
    <w:p w14:paraId="122C1ADD" w14:textId="34CF8531" w:rsidR="007F336F" w:rsidRDefault="007F336F" w:rsidP="007F336F"/>
    <w:p w14:paraId="410F4CC1" w14:textId="3F1C38C9" w:rsidR="007F336F" w:rsidRDefault="007F336F" w:rsidP="007F336F"/>
    <w:p w14:paraId="030051FF" w14:textId="2871F196" w:rsidR="007F336F" w:rsidRDefault="007F336F" w:rsidP="007F336F"/>
    <w:p w14:paraId="0F9CB4FB" w14:textId="679BDD46" w:rsidR="00091B50" w:rsidRDefault="00091B50" w:rsidP="00091B50">
      <w:bookmarkStart w:id="33" w:name="_Toc526094758"/>
    </w:p>
    <w:p w14:paraId="6184BB8A" w14:textId="7E3CAC19" w:rsidR="00091B50" w:rsidRDefault="00091B50" w:rsidP="00091B50"/>
    <w:p w14:paraId="1015316C" w14:textId="3531E245" w:rsidR="00B34EE2" w:rsidRDefault="00B34EE2" w:rsidP="00B34EE2">
      <w:pPr>
        <w:pStyle w:val="Titre3"/>
      </w:pPr>
      <w:r>
        <w:t>Raccordement Fibre optique du tiroir optique.</w:t>
      </w:r>
    </w:p>
    <w:p w14:paraId="78A32ACC" w14:textId="77777777" w:rsidR="00B34EE2" w:rsidRDefault="00B34EE2" w:rsidP="00091B50"/>
    <w:tbl>
      <w:tblPr>
        <w:tblStyle w:val="Grilledutableau"/>
        <w:tblW w:w="0" w:type="auto"/>
        <w:tblLook w:val="04A0" w:firstRow="1" w:lastRow="0" w:firstColumn="1" w:lastColumn="0" w:noHBand="0" w:noVBand="1"/>
      </w:tblPr>
      <w:tblGrid>
        <w:gridCol w:w="3571"/>
        <w:gridCol w:w="5355"/>
        <w:gridCol w:w="1836"/>
      </w:tblGrid>
      <w:tr w:rsidR="00B34EE2" w14:paraId="4425FCB3" w14:textId="77777777" w:rsidTr="00B34EE2">
        <w:trPr>
          <w:trHeight w:val="637"/>
        </w:trPr>
        <w:tc>
          <w:tcPr>
            <w:tcW w:w="3571" w:type="dxa"/>
            <w:vAlign w:val="center"/>
          </w:tcPr>
          <w:p w14:paraId="3DF52877" w14:textId="77777777" w:rsidR="00741E59" w:rsidRDefault="00741E59" w:rsidP="00B34EE2">
            <w:pPr>
              <w:jc w:val="center"/>
              <w:rPr>
                <w:noProof/>
              </w:rPr>
            </w:pPr>
            <w:r>
              <w:rPr>
                <w:noProof/>
              </w:rPr>
              <w:t>Explications</w:t>
            </w:r>
          </w:p>
        </w:tc>
        <w:tc>
          <w:tcPr>
            <w:tcW w:w="5355" w:type="dxa"/>
            <w:vAlign w:val="center"/>
          </w:tcPr>
          <w:p w14:paraId="011E4190" w14:textId="77777777" w:rsidR="00741E59" w:rsidRDefault="00741E59" w:rsidP="00B34EE2">
            <w:pPr>
              <w:jc w:val="center"/>
              <w:rPr>
                <w:noProof/>
              </w:rPr>
            </w:pPr>
            <w:r>
              <w:rPr>
                <w:noProof/>
              </w:rPr>
              <w:t>Visualisations</w:t>
            </w:r>
          </w:p>
        </w:tc>
        <w:tc>
          <w:tcPr>
            <w:tcW w:w="1836" w:type="dxa"/>
            <w:vAlign w:val="center"/>
          </w:tcPr>
          <w:p w14:paraId="00C5ED1C" w14:textId="77777777" w:rsidR="00741E59" w:rsidRDefault="00741E59" w:rsidP="00B34EE2">
            <w:pPr>
              <w:jc w:val="center"/>
              <w:rPr>
                <w:noProof/>
              </w:rPr>
            </w:pPr>
            <w:r>
              <w:rPr>
                <w:noProof/>
              </w:rPr>
              <w:t>Réalisé</w:t>
            </w:r>
          </w:p>
        </w:tc>
      </w:tr>
      <w:tr w:rsidR="00B34EE2" w14:paraId="0F164F0B" w14:textId="77777777" w:rsidTr="00B34EE2">
        <w:trPr>
          <w:trHeight w:val="2268"/>
        </w:trPr>
        <w:tc>
          <w:tcPr>
            <w:tcW w:w="3571" w:type="dxa"/>
            <w:vAlign w:val="center"/>
          </w:tcPr>
          <w:p w14:paraId="6F166F3C" w14:textId="327E7DF0" w:rsidR="00741E59" w:rsidRDefault="00741E59" w:rsidP="00B34EE2">
            <w:pPr>
              <w:jc w:val="center"/>
            </w:pPr>
            <w:r>
              <w:t>Passer le câble 12 fibres optiques dans la gaine TPC</w:t>
            </w:r>
            <w:r w:rsidR="00E10707">
              <w:t xml:space="preserve"> entre le point de branchement et la baie de vidéoprotection</w:t>
            </w:r>
          </w:p>
        </w:tc>
        <w:tc>
          <w:tcPr>
            <w:tcW w:w="5355" w:type="dxa"/>
            <w:vAlign w:val="center"/>
          </w:tcPr>
          <w:p w14:paraId="4AB6356D" w14:textId="77777777" w:rsidR="00741E59" w:rsidRDefault="00741E59" w:rsidP="00B34EE2">
            <w:pPr>
              <w:jc w:val="center"/>
            </w:pPr>
            <w:r>
              <w:rPr>
                <w:noProof/>
              </w:rPr>
              <w:drawing>
                <wp:inline distT="0" distB="0" distL="0" distR="0" wp14:anchorId="7CA3E6B7" wp14:editId="36D70147">
                  <wp:extent cx="1422400" cy="1422400"/>
                  <wp:effectExtent l="0" t="0" r="0" b="0"/>
                  <wp:docPr id="20" name="Image 20" descr="Une image contenant ver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ne-tpc-verte-diam-40-P-362751-4551212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1836" w:type="dxa"/>
            <w:vAlign w:val="center"/>
          </w:tcPr>
          <w:p w14:paraId="4B2C7CB9"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4B9B527" w14:textId="77777777" w:rsidR="00741E59" w:rsidRDefault="00741E59" w:rsidP="00B34EE2">
            <w:pPr>
              <w:jc w:val="center"/>
              <w:rPr>
                <w:rFonts w:eastAsia="MS Gothic" w:cs="Arial"/>
                <w:b/>
                <w:i/>
                <w:color w:val="000000"/>
                <w:szCs w:val="20"/>
              </w:rPr>
            </w:pPr>
          </w:p>
          <w:p w14:paraId="63675AE1" w14:textId="77777777" w:rsidR="00741E59" w:rsidRDefault="00741E59"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5732B968" w14:textId="77777777" w:rsidTr="00B34EE2">
        <w:trPr>
          <w:trHeight w:val="2268"/>
        </w:trPr>
        <w:tc>
          <w:tcPr>
            <w:tcW w:w="3571" w:type="dxa"/>
            <w:vAlign w:val="center"/>
          </w:tcPr>
          <w:p w14:paraId="65E322A6" w14:textId="77777777" w:rsidR="00741E59" w:rsidRDefault="00741E59" w:rsidP="00B34EE2">
            <w:pPr>
              <w:jc w:val="center"/>
            </w:pPr>
            <w:r>
              <w:t>Dégainer le câble fibre optique à l’aide du filin marron</w:t>
            </w:r>
          </w:p>
        </w:tc>
        <w:tc>
          <w:tcPr>
            <w:tcW w:w="5355" w:type="dxa"/>
            <w:vAlign w:val="center"/>
          </w:tcPr>
          <w:p w14:paraId="55B52959" w14:textId="77777777" w:rsidR="00741E59" w:rsidRDefault="00741E59" w:rsidP="00B34EE2">
            <w:pPr>
              <w:jc w:val="center"/>
            </w:pPr>
            <w:r>
              <w:rPr>
                <w:noProof/>
              </w:rPr>
              <w:drawing>
                <wp:anchor distT="0" distB="0" distL="114300" distR="114300" simplePos="0" relativeHeight="251797504" behindDoc="0" locked="0" layoutInCell="1" allowOverlap="1" wp14:anchorId="7158D1F0" wp14:editId="777AD986">
                  <wp:simplePos x="0" y="0"/>
                  <wp:positionH relativeFrom="margin">
                    <wp:posOffset>5080</wp:posOffset>
                  </wp:positionH>
                  <wp:positionV relativeFrom="paragraph">
                    <wp:posOffset>20320</wp:posOffset>
                  </wp:positionV>
                  <wp:extent cx="1576705" cy="1184275"/>
                  <wp:effectExtent l="0" t="0" r="0" b="0"/>
                  <wp:wrapNone/>
                  <wp:docPr id="21" name="Image 21"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3EF7D4E7" wp14:editId="44AF790F">
                  <wp:simplePos x="0" y="0"/>
                  <wp:positionH relativeFrom="margin">
                    <wp:posOffset>1675765</wp:posOffset>
                  </wp:positionH>
                  <wp:positionV relativeFrom="paragraph">
                    <wp:posOffset>-1055370</wp:posOffset>
                  </wp:positionV>
                  <wp:extent cx="1585595" cy="1188085"/>
                  <wp:effectExtent l="0" t="0" r="1905" b="5715"/>
                  <wp:wrapSquare wrapText="bothSides"/>
                  <wp:docPr id="22" name="Image 22"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22001C84"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952BDFB" w14:textId="77777777" w:rsidR="00741E59" w:rsidRDefault="00741E59" w:rsidP="00B34EE2">
            <w:pPr>
              <w:jc w:val="center"/>
              <w:rPr>
                <w:rFonts w:eastAsia="MS Gothic" w:cs="Arial"/>
                <w:b/>
                <w:i/>
                <w:color w:val="000000"/>
                <w:szCs w:val="20"/>
              </w:rPr>
            </w:pPr>
          </w:p>
          <w:p w14:paraId="764F31B4" w14:textId="77777777" w:rsidR="00741E59" w:rsidRDefault="00741E59"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683E14CF" w14:textId="77777777" w:rsidTr="00B34EE2">
        <w:trPr>
          <w:trHeight w:val="2268"/>
        </w:trPr>
        <w:tc>
          <w:tcPr>
            <w:tcW w:w="3571" w:type="dxa"/>
            <w:vAlign w:val="center"/>
          </w:tcPr>
          <w:p w14:paraId="4FFF9DBA" w14:textId="272F4BAC" w:rsidR="00741E59" w:rsidRDefault="00E10707" w:rsidP="00B34EE2">
            <w:pPr>
              <w:jc w:val="center"/>
            </w:pPr>
            <w:r>
              <w:t>Faire une tresse avec le Kevlar</w:t>
            </w:r>
          </w:p>
        </w:tc>
        <w:tc>
          <w:tcPr>
            <w:tcW w:w="5355" w:type="dxa"/>
            <w:vAlign w:val="center"/>
          </w:tcPr>
          <w:p w14:paraId="1C52C556" w14:textId="6A4680D6" w:rsidR="00741E59" w:rsidRDefault="00E10707" w:rsidP="00B34EE2">
            <w:pPr>
              <w:jc w:val="center"/>
            </w:pPr>
            <w:r>
              <w:rPr>
                <w:noProof/>
              </w:rPr>
              <w:drawing>
                <wp:inline distT="0" distB="0" distL="0" distR="0" wp14:anchorId="2DC97B9E" wp14:editId="496CAC92">
                  <wp:extent cx="2713703" cy="1356852"/>
                  <wp:effectExtent l="0" t="0" r="4445" b="2540"/>
                  <wp:docPr id="33" name="Image 33"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19-09-28 à 11.43.08.png"/>
                          <pic:cNvPicPr/>
                        </pic:nvPicPr>
                        <pic:blipFill>
                          <a:blip r:embed="rId49">
                            <a:extLst>
                              <a:ext uri="{28A0092B-C50C-407E-A947-70E740481C1C}">
                                <a14:useLocalDpi xmlns:a14="http://schemas.microsoft.com/office/drawing/2010/main" val="0"/>
                              </a:ext>
                            </a:extLst>
                          </a:blip>
                          <a:stretch>
                            <a:fillRect/>
                          </a:stretch>
                        </pic:blipFill>
                        <pic:spPr>
                          <a:xfrm>
                            <a:off x="0" y="0"/>
                            <a:ext cx="2723645" cy="1361823"/>
                          </a:xfrm>
                          <a:prstGeom prst="rect">
                            <a:avLst/>
                          </a:prstGeom>
                        </pic:spPr>
                      </pic:pic>
                    </a:graphicData>
                  </a:graphic>
                </wp:inline>
              </w:drawing>
            </w:r>
          </w:p>
        </w:tc>
        <w:tc>
          <w:tcPr>
            <w:tcW w:w="1836" w:type="dxa"/>
            <w:vAlign w:val="center"/>
          </w:tcPr>
          <w:p w14:paraId="2E6922C6"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267D80E" w14:textId="77777777" w:rsidR="00741E59" w:rsidRDefault="00741E59" w:rsidP="00B34EE2">
            <w:pPr>
              <w:jc w:val="center"/>
              <w:rPr>
                <w:rFonts w:eastAsia="MS Gothic" w:cs="Arial"/>
                <w:b/>
                <w:i/>
                <w:color w:val="000000"/>
                <w:szCs w:val="20"/>
              </w:rPr>
            </w:pPr>
          </w:p>
          <w:p w14:paraId="34D8478F" w14:textId="77777777" w:rsidR="00741E59" w:rsidRPr="00D87844" w:rsidRDefault="00741E59"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7F494224" w14:textId="77777777" w:rsidTr="00B34EE2">
        <w:trPr>
          <w:trHeight w:val="2268"/>
        </w:trPr>
        <w:tc>
          <w:tcPr>
            <w:tcW w:w="3571" w:type="dxa"/>
            <w:vAlign w:val="center"/>
          </w:tcPr>
          <w:p w14:paraId="30B13D90" w14:textId="7F6E1891" w:rsidR="00741E59" w:rsidRDefault="00631AA8" w:rsidP="00B34EE2">
            <w:pPr>
              <w:jc w:val="center"/>
            </w:pPr>
            <w:r>
              <w:rPr>
                <w:noProof/>
              </w:rPr>
              <w:t>Attacher la tresse en kevlar à l'aide d'un collier sur l'anneau de fixation prés de l'orifice de passage de câble</w:t>
            </w:r>
          </w:p>
        </w:tc>
        <w:tc>
          <w:tcPr>
            <w:tcW w:w="5355" w:type="dxa"/>
            <w:vAlign w:val="center"/>
          </w:tcPr>
          <w:p w14:paraId="1A939A87" w14:textId="65EDB5C5" w:rsidR="00741E59" w:rsidRDefault="00631AA8" w:rsidP="00B34EE2">
            <w:pPr>
              <w:jc w:val="center"/>
            </w:pPr>
            <w:r w:rsidRPr="00E3106F">
              <w:rPr>
                <w:noProof/>
              </w:rPr>
              <mc:AlternateContent>
                <mc:Choice Requires="wps">
                  <w:drawing>
                    <wp:anchor distT="0" distB="0" distL="114300" distR="114300" simplePos="0" relativeHeight="251800576" behindDoc="0" locked="0" layoutInCell="1" allowOverlap="1" wp14:anchorId="6B6341AC" wp14:editId="263B0F81">
                      <wp:simplePos x="0" y="0"/>
                      <wp:positionH relativeFrom="margin">
                        <wp:posOffset>-1270</wp:posOffset>
                      </wp:positionH>
                      <wp:positionV relativeFrom="paragraph">
                        <wp:posOffset>62230</wp:posOffset>
                      </wp:positionV>
                      <wp:extent cx="981075" cy="525145"/>
                      <wp:effectExtent l="12700" t="12700" r="911225" b="8255"/>
                      <wp:wrapNone/>
                      <wp:docPr id="43" name="Légende : encadrée 245"/>
                      <wp:cNvGraphicFramePr/>
                      <a:graphic xmlns:a="http://schemas.openxmlformats.org/drawingml/2006/main">
                        <a:graphicData uri="http://schemas.microsoft.com/office/word/2010/wordprocessingShape">
                          <wps:wsp>
                            <wps:cNvSpPr/>
                            <wps:spPr>
                              <a:xfrm>
                                <a:off x="2696906" y="2519926"/>
                                <a:ext cx="981075" cy="525145"/>
                              </a:xfrm>
                              <a:prstGeom prst="borderCallout1">
                                <a:avLst>
                                  <a:gd name="adj1" fmla="val 63255"/>
                                  <a:gd name="adj2" fmla="val 192431"/>
                                  <a:gd name="adj3" fmla="val 37460"/>
                                  <a:gd name="adj4" fmla="val 99109"/>
                                </a:avLst>
                              </a:prstGeom>
                              <a:solidFill>
                                <a:sysClr val="window" lastClr="FFFFFF"/>
                              </a:solidFill>
                              <a:ln w="19050" cap="flat" cmpd="sng" algn="ctr">
                                <a:solidFill>
                                  <a:srgbClr val="FF0000"/>
                                </a:solidFill>
                                <a:prstDash val="solid"/>
                              </a:ln>
                              <a:effectLst/>
                            </wps:spPr>
                            <wps:txbx>
                              <w:txbxContent>
                                <w:p w14:paraId="6C828323" w14:textId="77777777" w:rsidR="007F5C1C" w:rsidRDefault="007F5C1C" w:rsidP="00631AA8">
                                  <w:pPr>
                                    <w:jc w:val="center"/>
                                  </w:pPr>
                                  <w:r>
                                    <w:t>Point d'amarrage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41AC" id="_x0000_s1035" type="#_x0000_t47" style="position:absolute;left:0;text-align:left;margin-left:-.1pt;margin-top:4.9pt;width:77.25pt;height:41.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" adj="21408,8091,41565,13663" fillcolor="window" strokecolor="red" strokeweight="1.5pt">
                      <v:textbox>
                        <w:txbxContent>
                          <w:p w14:paraId="6C828323" w14:textId="77777777" w:rsidR="007F5C1C" w:rsidRDefault="007F5C1C" w:rsidP="00631AA8">
                            <w:pPr>
                              <w:jc w:val="center"/>
                            </w:pPr>
                            <w:r>
                              <w:t>Point d'amarrage</w:t>
                            </w:r>
                          </w:p>
                        </w:txbxContent>
                      </v:textbox>
                      <w10:wrap anchorx="margin"/>
                    </v:shape>
                  </w:pict>
                </mc:Fallback>
              </mc:AlternateContent>
            </w:r>
            <w:r>
              <w:rPr>
                <w:noProof/>
              </w:rPr>
              <w:drawing>
                <wp:inline distT="0" distB="0" distL="0" distR="0" wp14:anchorId="345E3CB7" wp14:editId="7EAF5673">
                  <wp:extent cx="1319980" cy="1344886"/>
                  <wp:effectExtent l="0" t="0" r="1270" b="1905"/>
                  <wp:docPr id="42" name="Image 42" descr="Une image contenant intérieur, plancher, noi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 d’écran 2019-09-28 à 11.47.1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8836" cy="1364097"/>
                          </a:xfrm>
                          <a:prstGeom prst="rect">
                            <a:avLst/>
                          </a:prstGeom>
                        </pic:spPr>
                      </pic:pic>
                    </a:graphicData>
                  </a:graphic>
                </wp:inline>
              </w:drawing>
            </w:r>
          </w:p>
        </w:tc>
        <w:tc>
          <w:tcPr>
            <w:tcW w:w="1836" w:type="dxa"/>
            <w:vAlign w:val="center"/>
          </w:tcPr>
          <w:p w14:paraId="2B9BDF06"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5C7A294" w14:textId="77777777" w:rsidR="00741E59" w:rsidRDefault="00741E59" w:rsidP="00B34EE2">
            <w:pPr>
              <w:jc w:val="center"/>
              <w:rPr>
                <w:rFonts w:eastAsia="MS Gothic" w:cs="Arial"/>
                <w:b/>
                <w:i/>
                <w:color w:val="000000"/>
                <w:szCs w:val="20"/>
              </w:rPr>
            </w:pPr>
          </w:p>
          <w:p w14:paraId="26B4C07D" w14:textId="77777777" w:rsidR="00741E59" w:rsidRDefault="00741E59"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43029F42" w14:textId="77777777" w:rsidTr="00B34EE2">
        <w:trPr>
          <w:trHeight w:val="2268"/>
        </w:trPr>
        <w:tc>
          <w:tcPr>
            <w:tcW w:w="3571" w:type="dxa"/>
            <w:vAlign w:val="center"/>
          </w:tcPr>
          <w:p w14:paraId="387B4AE7" w14:textId="1F67895D" w:rsidR="00741E59" w:rsidRDefault="00826759" w:rsidP="00B34EE2">
            <w:pPr>
              <w:jc w:val="center"/>
            </w:pPr>
            <w:r>
              <w:t>Dé-tuber la protection bleue de la fibre pour avoir les 12 fibres en séparées</w:t>
            </w:r>
          </w:p>
        </w:tc>
        <w:tc>
          <w:tcPr>
            <w:tcW w:w="5355" w:type="dxa"/>
            <w:vAlign w:val="center"/>
          </w:tcPr>
          <w:p w14:paraId="6CF54214" w14:textId="6E2CE2FC" w:rsidR="00741E59" w:rsidRDefault="00826759" w:rsidP="00B34EE2">
            <w:pPr>
              <w:jc w:val="center"/>
            </w:pPr>
            <w:r>
              <w:rPr>
                <w:noProof/>
              </w:rPr>
              <w:drawing>
                <wp:anchor distT="0" distB="0" distL="114300" distR="114300" simplePos="0" relativeHeight="251802624" behindDoc="0" locked="0" layoutInCell="1" allowOverlap="1" wp14:anchorId="47BC5CBA" wp14:editId="4B4E387C">
                  <wp:simplePos x="0" y="0"/>
                  <wp:positionH relativeFrom="margin">
                    <wp:posOffset>-1905</wp:posOffset>
                  </wp:positionH>
                  <wp:positionV relativeFrom="paragraph">
                    <wp:posOffset>41275</wp:posOffset>
                  </wp:positionV>
                  <wp:extent cx="1605280" cy="1205865"/>
                  <wp:effectExtent l="0" t="0" r="0" b="635"/>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SC0959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05280" cy="1205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33EE68BB" wp14:editId="07A4FF09">
                  <wp:simplePos x="0" y="0"/>
                  <wp:positionH relativeFrom="column">
                    <wp:posOffset>1655445</wp:posOffset>
                  </wp:positionH>
                  <wp:positionV relativeFrom="paragraph">
                    <wp:posOffset>45720</wp:posOffset>
                  </wp:positionV>
                  <wp:extent cx="1630045" cy="1219200"/>
                  <wp:effectExtent l="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SC0959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0045" cy="121920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17F4E205" w14:textId="3FC03D18"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88F8AE5" w14:textId="77777777" w:rsidR="00741E59" w:rsidRDefault="00741E59" w:rsidP="00B34EE2">
            <w:pPr>
              <w:jc w:val="center"/>
              <w:rPr>
                <w:rFonts w:cs="Arial"/>
                <w:b/>
                <w:i/>
                <w:szCs w:val="20"/>
              </w:rPr>
            </w:pPr>
          </w:p>
          <w:p w14:paraId="25D04C0F" w14:textId="77777777" w:rsidR="00741E59" w:rsidRDefault="00741E59" w:rsidP="00B34EE2">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3B72A75C" w14:textId="77777777" w:rsidTr="00B34EE2">
        <w:trPr>
          <w:trHeight w:val="2268"/>
        </w:trPr>
        <w:tc>
          <w:tcPr>
            <w:tcW w:w="3571" w:type="dxa"/>
            <w:vAlign w:val="center"/>
          </w:tcPr>
          <w:p w14:paraId="5882842C" w14:textId="77777777" w:rsidR="00741E59" w:rsidRDefault="00826759" w:rsidP="00B34EE2">
            <w:pPr>
              <w:jc w:val="center"/>
            </w:pPr>
            <w:r>
              <w:t>Rentrer les 12 fibres dans la cassette afin d'effectuer les soudures avec les pigtails du tiroir</w:t>
            </w:r>
          </w:p>
          <w:p w14:paraId="209902E9" w14:textId="77777777" w:rsidR="00B34EE2" w:rsidRDefault="00B34EE2" w:rsidP="00B34EE2">
            <w:pPr>
              <w:jc w:val="center"/>
            </w:pPr>
          </w:p>
          <w:p w14:paraId="56A48F93" w14:textId="5DDBD938" w:rsidR="00B34EE2" w:rsidRDefault="00B34EE2" w:rsidP="00B34EE2">
            <w:pPr>
              <w:jc w:val="center"/>
            </w:pPr>
            <w:r>
              <w:t>Faire attention au lovage des fibres</w:t>
            </w:r>
          </w:p>
        </w:tc>
        <w:tc>
          <w:tcPr>
            <w:tcW w:w="5355" w:type="dxa"/>
            <w:vAlign w:val="center"/>
          </w:tcPr>
          <w:p w14:paraId="0224EA20" w14:textId="77E051C1" w:rsidR="00741E59" w:rsidRDefault="00826759" w:rsidP="00B34EE2">
            <w:pPr>
              <w:jc w:val="center"/>
              <w:rPr>
                <w:noProof/>
              </w:rPr>
            </w:pPr>
            <w:r>
              <w:rPr>
                <w:noProof/>
              </w:rPr>
              <w:drawing>
                <wp:anchor distT="0" distB="0" distL="114300" distR="114300" simplePos="0" relativeHeight="251806720" behindDoc="0" locked="0" layoutInCell="1" allowOverlap="1" wp14:anchorId="73AD5B43" wp14:editId="0E7129A0">
                  <wp:simplePos x="0" y="0"/>
                  <wp:positionH relativeFrom="margin">
                    <wp:posOffset>812800</wp:posOffset>
                  </wp:positionH>
                  <wp:positionV relativeFrom="paragraph">
                    <wp:posOffset>-635</wp:posOffset>
                  </wp:positionV>
                  <wp:extent cx="1806575" cy="1354455"/>
                  <wp:effectExtent l="0" t="0" r="0" b="4445"/>
                  <wp:wrapThrough wrapText="bothSides">
                    <wp:wrapPolygon edited="0">
                      <wp:start x="0" y="0"/>
                      <wp:lineTo x="0" y="21468"/>
                      <wp:lineTo x="21410" y="21468"/>
                      <wp:lineTo x="21410" y="0"/>
                      <wp:lineTo x="0" y="0"/>
                    </wp:wrapPolygon>
                  </wp:wrapThrough>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SC0959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6575" cy="135445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D367A6E"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E03BFA2" w14:textId="77777777" w:rsidR="00741E59" w:rsidRDefault="00741E59" w:rsidP="00B34EE2">
            <w:pPr>
              <w:jc w:val="center"/>
              <w:rPr>
                <w:rFonts w:cs="Arial"/>
                <w:b/>
                <w:i/>
                <w:szCs w:val="20"/>
              </w:rPr>
            </w:pPr>
          </w:p>
          <w:p w14:paraId="40DB6306" w14:textId="77777777" w:rsidR="00741E59" w:rsidRPr="00D87844" w:rsidRDefault="00741E59"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31F27742" w14:textId="77777777" w:rsidTr="00B34EE2">
        <w:trPr>
          <w:trHeight w:val="2268"/>
        </w:trPr>
        <w:tc>
          <w:tcPr>
            <w:tcW w:w="3571" w:type="dxa"/>
            <w:vAlign w:val="center"/>
          </w:tcPr>
          <w:p w14:paraId="57A7BAB1" w14:textId="77777777" w:rsidR="00B34EE2" w:rsidRDefault="00B34EE2" w:rsidP="00B34EE2">
            <w:pPr>
              <w:jc w:val="center"/>
            </w:pPr>
            <w:r>
              <w:t xml:space="preserve">Effectuer la soudure entre la fibre de couleur bleu du câble 12 fibres et le pigtail de la même couleur déjà installé dans le tiroir optique </w:t>
            </w:r>
          </w:p>
          <w:p w14:paraId="033CBB81" w14:textId="77777777" w:rsidR="00B34EE2" w:rsidRDefault="00B34EE2" w:rsidP="00B34EE2">
            <w:pPr>
              <w:jc w:val="center"/>
            </w:pPr>
          </w:p>
          <w:p w14:paraId="02383C53" w14:textId="671A9E6D" w:rsidR="00741E59" w:rsidRDefault="00747D13" w:rsidP="00B34EE2">
            <w:pPr>
              <w:jc w:val="center"/>
            </w:pPr>
            <w:r>
              <w:t>Réaliser la soudure gaine à gaine ou cœur à cœur suivant la machine à fusion disponible</w:t>
            </w:r>
          </w:p>
        </w:tc>
        <w:tc>
          <w:tcPr>
            <w:tcW w:w="5355" w:type="dxa"/>
            <w:vAlign w:val="center"/>
          </w:tcPr>
          <w:p w14:paraId="426EE8A9" w14:textId="6054B662" w:rsidR="00741E59" w:rsidRDefault="00B34EE2" w:rsidP="00B34EE2">
            <w:pPr>
              <w:jc w:val="center"/>
              <w:rPr>
                <w:noProof/>
              </w:rPr>
            </w:pPr>
            <w:r>
              <w:rPr>
                <w:noProof/>
              </w:rPr>
              <w:drawing>
                <wp:inline distT="0" distB="0" distL="0" distR="0" wp14:anchorId="2CE5ADF6" wp14:editId="3CE79BE6">
                  <wp:extent cx="1224116" cy="172767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d’écran 2019-09-28 à 12.00.5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1106" cy="1737538"/>
                          </a:xfrm>
                          <a:prstGeom prst="rect">
                            <a:avLst/>
                          </a:prstGeom>
                        </pic:spPr>
                      </pic:pic>
                    </a:graphicData>
                  </a:graphic>
                </wp:inline>
              </w:drawing>
            </w:r>
          </w:p>
        </w:tc>
        <w:tc>
          <w:tcPr>
            <w:tcW w:w="1836" w:type="dxa"/>
            <w:vAlign w:val="center"/>
          </w:tcPr>
          <w:p w14:paraId="33E07131"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4632E75" w14:textId="77777777" w:rsidR="00741E59" w:rsidRDefault="00741E59" w:rsidP="00B34EE2">
            <w:pPr>
              <w:jc w:val="center"/>
              <w:rPr>
                <w:rFonts w:cs="Arial"/>
                <w:b/>
                <w:i/>
                <w:szCs w:val="20"/>
              </w:rPr>
            </w:pPr>
          </w:p>
          <w:p w14:paraId="2BFA0730" w14:textId="77777777" w:rsidR="00741E59" w:rsidRPr="00D87844" w:rsidRDefault="00741E59"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64A58452" w14:textId="77777777" w:rsidR="00741E59" w:rsidRDefault="00741E59" w:rsidP="00091B50"/>
    <w:p w14:paraId="27944B02" w14:textId="77777777" w:rsidR="00B34EE2" w:rsidRDefault="00B34EE2" w:rsidP="00B34EE2">
      <w:pPr>
        <w:pStyle w:val="Titre3"/>
      </w:pPr>
      <w:r>
        <w:t>Raccordement Fibre optique du PBO.</w:t>
      </w:r>
    </w:p>
    <w:p w14:paraId="3503B252" w14:textId="06E68106" w:rsidR="00091B50" w:rsidRDefault="00091B50" w:rsidP="00091B50"/>
    <w:tbl>
      <w:tblPr>
        <w:tblStyle w:val="Grilledutableau"/>
        <w:tblW w:w="0" w:type="auto"/>
        <w:tblLook w:val="04A0" w:firstRow="1" w:lastRow="0" w:firstColumn="1" w:lastColumn="0" w:noHBand="0" w:noVBand="1"/>
      </w:tblPr>
      <w:tblGrid>
        <w:gridCol w:w="3571"/>
        <w:gridCol w:w="5355"/>
        <w:gridCol w:w="1836"/>
      </w:tblGrid>
      <w:tr w:rsidR="006B3AA7" w14:paraId="59981115" w14:textId="77777777" w:rsidTr="00B34EE2">
        <w:trPr>
          <w:trHeight w:val="637"/>
        </w:trPr>
        <w:tc>
          <w:tcPr>
            <w:tcW w:w="3571" w:type="dxa"/>
            <w:vAlign w:val="center"/>
          </w:tcPr>
          <w:p w14:paraId="76952502" w14:textId="77777777" w:rsidR="00B34EE2" w:rsidRDefault="00B34EE2" w:rsidP="00B34EE2">
            <w:pPr>
              <w:jc w:val="center"/>
              <w:rPr>
                <w:noProof/>
              </w:rPr>
            </w:pPr>
            <w:r>
              <w:rPr>
                <w:noProof/>
              </w:rPr>
              <w:t>Explications</w:t>
            </w:r>
          </w:p>
        </w:tc>
        <w:tc>
          <w:tcPr>
            <w:tcW w:w="5355" w:type="dxa"/>
            <w:vAlign w:val="center"/>
          </w:tcPr>
          <w:p w14:paraId="52B9AD12" w14:textId="77777777" w:rsidR="00B34EE2" w:rsidRDefault="00B34EE2" w:rsidP="00B34EE2">
            <w:pPr>
              <w:jc w:val="center"/>
              <w:rPr>
                <w:noProof/>
              </w:rPr>
            </w:pPr>
            <w:r>
              <w:rPr>
                <w:noProof/>
              </w:rPr>
              <w:t>Visualisations</w:t>
            </w:r>
          </w:p>
        </w:tc>
        <w:tc>
          <w:tcPr>
            <w:tcW w:w="1836" w:type="dxa"/>
            <w:vAlign w:val="center"/>
          </w:tcPr>
          <w:p w14:paraId="38316262" w14:textId="77777777" w:rsidR="00B34EE2" w:rsidRDefault="00B34EE2" w:rsidP="00B34EE2">
            <w:pPr>
              <w:jc w:val="center"/>
              <w:rPr>
                <w:noProof/>
              </w:rPr>
            </w:pPr>
            <w:r>
              <w:rPr>
                <w:noProof/>
              </w:rPr>
              <w:t>Réalisé</w:t>
            </w:r>
          </w:p>
        </w:tc>
      </w:tr>
      <w:tr w:rsidR="006B3AA7" w14:paraId="09778905" w14:textId="77777777" w:rsidTr="00B34EE2">
        <w:trPr>
          <w:trHeight w:val="2268"/>
        </w:trPr>
        <w:tc>
          <w:tcPr>
            <w:tcW w:w="3571" w:type="dxa"/>
            <w:vAlign w:val="center"/>
          </w:tcPr>
          <w:p w14:paraId="21DA7684" w14:textId="77777777" w:rsidR="00B34EE2" w:rsidRDefault="00B34EE2" w:rsidP="00B34EE2">
            <w:pPr>
              <w:jc w:val="center"/>
            </w:pPr>
            <w:r>
              <w:t>Dégainer le câble fibre optique à l’aide du filin marron</w:t>
            </w:r>
          </w:p>
        </w:tc>
        <w:tc>
          <w:tcPr>
            <w:tcW w:w="5355" w:type="dxa"/>
            <w:vAlign w:val="center"/>
          </w:tcPr>
          <w:p w14:paraId="55017A06" w14:textId="77777777" w:rsidR="00B34EE2" w:rsidRDefault="00B34EE2" w:rsidP="00B34EE2">
            <w:pPr>
              <w:jc w:val="center"/>
            </w:pPr>
            <w:r>
              <w:rPr>
                <w:noProof/>
              </w:rPr>
              <w:drawing>
                <wp:anchor distT="0" distB="0" distL="114300" distR="114300" simplePos="0" relativeHeight="251808768" behindDoc="0" locked="0" layoutInCell="1" allowOverlap="1" wp14:anchorId="2C4F85E4" wp14:editId="01D03CDF">
                  <wp:simplePos x="0" y="0"/>
                  <wp:positionH relativeFrom="margin">
                    <wp:posOffset>5080</wp:posOffset>
                  </wp:positionH>
                  <wp:positionV relativeFrom="paragraph">
                    <wp:posOffset>20320</wp:posOffset>
                  </wp:positionV>
                  <wp:extent cx="1576705" cy="1184275"/>
                  <wp:effectExtent l="0" t="0" r="0" b="0"/>
                  <wp:wrapNone/>
                  <wp:docPr id="47" name="Image 47"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0" locked="0" layoutInCell="1" allowOverlap="1" wp14:anchorId="2CBBDD9A" wp14:editId="3E312554">
                  <wp:simplePos x="0" y="0"/>
                  <wp:positionH relativeFrom="margin">
                    <wp:posOffset>1675765</wp:posOffset>
                  </wp:positionH>
                  <wp:positionV relativeFrom="paragraph">
                    <wp:posOffset>-1055370</wp:posOffset>
                  </wp:positionV>
                  <wp:extent cx="1585595" cy="1188085"/>
                  <wp:effectExtent l="0" t="0" r="1905" b="5715"/>
                  <wp:wrapSquare wrapText="bothSides"/>
                  <wp:docPr id="48" name="Image 48"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4B30A61"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3A1E8AE" w14:textId="77777777" w:rsidR="00B34EE2" w:rsidRDefault="00B34EE2" w:rsidP="00B34EE2">
            <w:pPr>
              <w:jc w:val="center"/>
              <w:rPr>
                <w:rFonts w:eastAsia="MS Gothic" w:cs="Arial"/>
                <w:b/>
                <w:i/>
                <w:color w:val="000000"/>
                <w:szCs w:val="20"/>
              </w:rPr>
            </w:pPr>
          </w:p>
          <w:p w14:paraId="056832F5" w14:textId="77777777" w:rsidR="00B34EE2" w:rsidRDefault="00B34EE2"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489898C9" w14:textId="77777777" w:rsidTr="007F5C1C">
        <w:trPr>
          <w:trHeight w:val="2268"/>
        </w:trPr>
        <w:tc>
          <w:tcPr>
            <w:tcW w:w="3571" w:type="dxa"/>
            <w:vAlign w:val="center"/>
          </w:tcPr>
          <w:p w14:paraId="2729BC32" w14:textId="77777777" w:rsidR="009F570D" w:rsidRDefault="009F570D" w:rsidP="007F5C1C">
            <w:pPr>
              <w:jc w:val="center"/>
            </w:pPr>
            <w:r>
              <w:t>Dé-tuber la protection bleue de la fibre pour avoir les 12 fibres en séparées</w:t>
            </w:r>
          </w:p>
        </w:tc>
        <w:tc>
          <w:tcPr>
            <w:tcW w:w="5355" w:type="dxa"/>
            <w:vAlign w:val="center"/>
          </w:tcPr>
          <w:p w14:paraId="072582F7" w14:textId="77777777" w:rsidR="009F570D" w:rsidRDefault="009F570D" w:rsidP="007F5C1C">
            <w:pPr>
              <w:jc w:val="center"/>
            </w:pPr>
            <w:r>
              <w:rPr>
                <w:noProof/>
              </w:rPr>
              <w:drawing>
                <wp:anchor distT="0" distB="0" distL="114300" distR="114300" simplePos="0" relativeHeight="251812864" behindDoc="0" locked="0" layoutInCell="1" allowOverlap="1" wp14:anchorId="212A4458" wp14:editId="6D8C97F7">
                  <wp:simplePos x="0" y="0"/>
                  <wp:positionH relativeFrom="column">
                    <wp:posOffset>1793240</wp:posOffset>
                  </wp:positionH>
                  <wp:positionV relativeFrom="paragraph">
                    <wp:posOffset>40640</wp:posOffset>
                  </wp:positionV>
                  <wp:extent cx="1494790" cy="1219200"/>
                  <wp:effectExtent l="0" t="0" r="3810" b="0"/>
                  <wp:wrapNone/>
                  <wp:docPr id="54" name="Image 5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SC09593.JPG"/>
                          <pic:cNvPicPr/>
                        </pic:nvPicPr>
                        <pic:blipFill rotWithShape="1">
                          <a:blip r:embed="rId52" cstate="print">
                            <a:extLst>
                              <a:ext uri="{28A0092B-C50C-407E-A947-70E740481C1C}">
                                <a14:useLocalDpi xmlns:a14="http://schemas.microsoft.com/office/drawing/2010/main" val="0"/>
                              </a:ext>
                            </a:extLst>
                          </a:blip>
                          <a:srcRect l="8277"/>
                          <a:stretch/>
                        </pic:blipFill>
                        <pic:spPr bwMode="auto">
                          <a:xfrm>
                            <a:off x="0" y="0"/>
                            <a:ext cx="149479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45AEE12E" wp14:editId="610184B1">
                  <wp:simplePos x="0" y="0"/>
                  <wp:positionH relativeFrom="margin">
                    <wp:posOffset>323850</wp:posOffset>
                  </wp:positionH>
                  <wp:positionV relativeFrom="paragraph">
                    <wp:posOffset>33020</wp:posOffset>
                  </wp:positionV>
                  <wp:extent cx="1282700" cy="1205865"/>
                  <wp:effectExtent l="0" t="0" r="0" b="635"/>
                  <wp:wrapNone/>
                  <wp:docPr id="53" name="Image 53" descr="Une image contenant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SC09592.JPG"/>
                          <pic:cNvPicPr/>
                        </pic:nvPicPr>
                        <pic:blipFill rotWithShape="1">
                          <a:blip r:embed="rId51" cstate="print">
                            <a:extLst>
                              <a:ext uri="{28A0092B-C50C-407E-A947-70E740481C1C}">
                                <a14:useLocalDpi xmlns:a14="http://schemas.microsoft.com/office/drawing/2010/main" val="0"/>
                              </a:ext>
                            </a:extLst>
                          </a:blip>
                          <a:srcRect l="20077"/>
                          <a:stretch/>
                        </pic:blipFill>
                        <pic:spPr bwMode="auto">
                          <a:xfrm>
                            <a:off x="0" y="0"/>
                            <a:ext cx="1282700" cy="120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36" w:type="dxa"/>
            <w:vAlign w:val="center"/>
          </w:tcPr>
          <w:p w14:paraId="451DE511" w14:textId="77777777" w:rsidR="009F570D" w:rsidRDefault="009F570D" w:rsidP="007F5C1C">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6E9A4E1" w14:textId="77777777" w:rsidR="009F570D" w:rsidRDefault="009F570D" w:rsidP="007F5C1C">
            <w:pPr>
              <w:jc w:val="center"/>
              <w:rPr>
                <w:rFonts w:cs="Arial"/>
                <w:b/>
                <w:i/>
                <w:szCs w:val="20"/>
              </w:rPr>
            </w:pPr>
          </w:p>
          <w:p w14:paraId="6C670E33" w14:textId="77777777" w:rsidR="009F570D" w:rsidRDefault="009F570D" w:rsidP="007F5C1C">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59A4A0A0" w14:textId="77777777" w:rsidTr="00B34EE2">
        <w:trPr>
          <w:trHeight w:val="2268"/>
        </w:trPr>
        <w:tc>
          <w:tcPr>
            <w:tcW w:w="3571" w:type="dxa"/>
            <w:vAlign w:val="center"/>
          </w:tcPr>
          <w:p w14:paraId="49D03824" w14:textId="375C0737" w:rsidR="00B34EE2" w:rsidRDefault="002D2C06" w:rsidP="00B34EE2">
            <w:pPr>
              <w:jc w:val="center"/>
            </w:pPr>
            <w:r>
              <w:t>Couper le kevl</w:t>
            </w:r>
            <w:r w:rsidR="006B3AA7">
              <w:t>ar</w:t>
            </w:r>
          </w:p>
        </w:tc>
        <w:tc>
          <w:tcPr>
            <w:tcW w:w="5355" w:type="dxa"/>
            <w:vAlign w:val="center"/>
          </w:tcPr>
          <w:p w14:paraId="5406A72D" w14:textId="2AB08679" w:rsidR="00B34EE2" w:rsidRDefault="002D2C06" w:rsidP="00B34EE2">
            <w:pPr>
              <w:jc w:val="center"/>
            </w:pPr>
            <w:r>
              <w:rPr>
                <w:noProof/>
              </w:rPr>
              <w:t>r</w:t>
            </w:r>
            <w:r w:rsidR="00B34EE2">
              <w:rPr>
                <w:noProof/>
              </w:rPr>
              <w:drawing>
                <wp:inline distT="0" distB="0" distL="0" distR="0" wp14:anchorId="7E71E3D3" wp14:editId="723E0D76">
                  <wp:extent cx="2713703" cy="1356852"/>
                  <wp:effectExtent l="0" t="0" r="4445" b="2540"/>
                  <wp:docPr id="49" name="Image 49"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19-09-28 à 11.43.08.png"/>
                          <pic:cNvPicPr/>
                        </pic:nvPicPr>
                        <pic:blipFill>
                          <a:blip r:embed="rId49">
                            <a:extLst>
                              <a:ext uri="{28A0092B-C50C-407E-A947-70E740481C1C}">
                                <a14:useLocalDpi xmlns:a14="http://schemas.microsoft.com/office/drawing/2010/main" val="0"/>
                              </a:ext>
                            </a:extLst>
                          </a:blip>
                          <a:stretch>
                            <a:fillRect/>
                          </a:stretch>
                        </pic:blipFill>
                        <pic:spPr>
                          <a:xfrm>
                            <a:off x="0" y="0"/>
                            <a:ext cx="2723645" cy="1361823"/>
                          </a:xfrm>
                          <a:prstGeom prst="rect">
                            <a:avLst/>
                          </a:prstGeom>
                        </pic:spPr>
                      </pic:pic>
                    </a:graphicData>
                  </a:graphic>
                </wp:inline>
              </w:drawing>
            </w:r>
          </w:p>
        </w:tc>
        <w:tc>
          <w:tcPr>
            <w:tcW w:w="1836" w:type="dxa"/>
            <w:vAlign w:val="center"/>
          </w:tcPr>
          <w:p w14:paraId="1E484AFB"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6714CA9" w14:textId="77777777" w:rsidR="00B34EE2" w:rsidRDefault="00B34EE2" w:rsidP="00B34EE2">
            <w:pPr>
              <w:jc w:val="center"/>
              <w:rPr>
                <w:rFonts w:eastAsia="MS Gothic" w:cs="Arial"/>
                <w:b/>
                <w:i/>
                <w:color w:val="000000"/>
                <w:szCs w:val="20"/>
              </w:rPr>
            </w:pPr>
          </w:p>
          <w:p w14:paraId="5396C230" w14:textId="77777777" w:rsidR="00B34EE2" w:rsidRPr="00D87844" w:rsidRDefault="00B34EE2"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67A6B48E" w14:textId="77777777" w:rsidTr="00B34EE2">
        <w:trPr>
          <w:trHeight w:val="2268"/>
        </w:trPr>
        <w:tc>
          <w:tcPr>
            <w:tcW w:w="3571" w:type="dxa"/>
            <w:vAlign w:val="center"/>
          </w:tcPr>
          <w:p w14:paraId="1BB2F743" w14:textId="131ABC13" w:rsidR="00B34EE2" w:rsidRDefault="00B34EE2" w:rsidP="00B34EE2">
            <w:pPr>
              <w:jc w:val="center"/>
            </w:pPr>
            <w:r>
              <w:rPr>
                <w:noProof/>
              </w:rPr>
              <w:t xml:space="preserve">Attacher </w:t>
            </w:r>
            <w:r w:rsidR="006B3AA7">
              <w:rPr>
                <w:noProof/>
              </w:rPr>
              <w:t>la fibre</w:t>
            </w:r>
            <w:r>
              <w:rPr>
                <w:noProof/>
              </w:rPr>
              <w:t xml:space="preserve"> à l'aide d'un collier sur l'anneau de fixation prés de l'orifice de passage de câble</w:t>
            </w:r>
          </w:p>
        </w:tc>
        <w:tc>
          <w:tcPr>
            <w:tcW w:w="5355" w:type="dxa"/>
            <w:vAlign w:val="center"/>
          </w:tcPr>
          <w:p w14:paraId="3BC496B6" w14:textId="53E014D3" w:rsidR="00B34EE2" w:rsidRDefault="009F570D" w:rsidP="00B34EE2">
            <w:pPr>
              <w:jc w:val="center"/>
            </w:pPr>
            <w:r>
              <w:rPr>
                <w:noProof/>
              </w:rPr>
              <w:drawing>
                <wp:inline distT="0" distB="0" distL="0" distR="0" wp14:anchorId="568BD55E" wp14:editId="38EF26C6">
                  <wp:extent cx="2681020" cy="1294963"/>
                  <wp:effectExtent l="0" t="0" r="0" b="635"/>
                  <wp:docPr id="58" name="Image 5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 d’écran 2019-09-28 à 12.04.4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9887" cy="1308906"/>
                          </a:xfrm>
                          <a:prstGeom prst="rect">
                            <a:avLst/>
                          </a:prstGeom>
                        </pic:spPr>
                      </pic:pic>
                    </a:graphicData>
                  </a:graphic>
                </wp:inline>
              </w:drawing>
            </w:r>
          </w:p>
        </w:tc>
        <w:tc>
          <w:tcPr>
            <w:tcW w:w="1836" w:type="dxa"/>
            <w:vAlign w:val="center"/>
          </w:tcPr>
          <w:p w14:paraId="7FD6A7FE"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8F7C058" w14:textId="77777777" w:rsidR="00B34EE2" w:rsidRDefault="00B34EE2" w:rsidP="00B34EE2">
            <w:pPr>
              <w:jc w:val="center"/>
              <w:rPr>
                <w:rFonts w:eastAsia="MS Gothic" w:cs="Arial"/>
                <w:b/>
                <w:i/>
                <w:color w:val="000000"/>
                <w:szCs w:val="20"/>
              </w:rPr>
            </w:pPr>
          </w:p>
          <w:p w14:paraId="039AE097" w14:textId="77777777" w:rsidR="00B34EE2" w:rsidRDefault="00B34EE2"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7616207A" w14:textId="77777777" w:rsidTr="00B34EE2">
        <w:trPr>
          <w:trHeight w:val="2268"/>
        </w:trPr>
        <w:tc>
          <w:tcPr>
            <w:tcW w:w="3571" w:type="dxa"/>
            <w:vAlign w:val="center"/>
          </w:tcPr>
          <w:p w14:paraId="6A09C5FB" w14:textId="77777777" w:rsidR="00B34EE2" w:rsidRDefault="006B3AA7" w:rsidP="00B34EE2">
            <w:pPr>
              <w:jc w:val="center"/>
            </w:pPr>
            <w:r>
              <w:t>Enrouler les 12 fibres dans la casette puis choisir la fibre bleue pour la souder avec la fibre orange dans la protection d'épissure</w:t>
            </w:r>
          </w:p>
          <w:p w14:paraId="1CCEE250" w14:textId="77777777" w:rsidR="006B3AA7" w:rsidRDefault="006B3AA7" w:rsidP="00B34EE2">
            <w:pPr>
              <w:jc w:val="center"/>
            </w:pPr>
          </w:p>
          <w:p w14:paraId="2917FC75" w14:textId="77777777" w:rsidR="006B3AA7" w:rsidRDefault="006B3AA7" w:rsidP="00B34EE2">
            <w:pPr>
              <w:jc w:val="center"/>
            </w:pPr>
            <w:r>
              <w:t>Faire le soudage des deux fibres</w:t>
            </w:r>
          </w:p>
          <w:p w14:paraId="62AF534B" w14:textId="52DC220D" w:rsidR="006B3AA7" w:rsidRDefault="006B3AA7" w:rsidP="00B34EE2">
            <w:pPr>
              <w:jc w:val="center"/>
            </w:pPr>
            <w:r>
              <w:t>La bleue du câble 12 fibres et la fibre venant du coffret de rue</w:t>
            </w:r>
          </w:p>
        </w:tc>
        <w:tc>
          <w:tcPr>
            <w:tcW w:w="5355" w:type="dxa"/>
            <w:vAlign w:val="center"/>
          </w:tcPr>
          <w:p w14:paraId="7B1B4BA5" w14:textId="385F17B3" w:rsidR="00B34EE2" w:rsidRDefault="006B3AA7" w:rsidP="00B34EE2">
            <w:pPr>
              <w:jc w:val="center"/>
              <w:rPr>
                <w:noProof/>
              </w:rPr>
            </w:pPr>
            <w:r>
              <w:rPr>
                <w:noProof/>
              </w:rPr>
              <w:drawing>
                <wp:inline distT="0" distB="0" distL="0" distR="0" wp14:anchorId="331D101C" wp14:editId="3EE13815">
                  <wp:extent cx="2633020" cy="185458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9-09-28 à 12.12.3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33020" cy="1854589"/>
                          </a:xfrm>
                          <a:prstGeom prst="rect">
                            <a:avLst/>
                          </a:prstGeom>
                        </pic:spPr>
                      </pic:pic>
                    </a:graphicData>
                  </a:graphic>
                </wp:inline>
              </w:drawing>
            </w:r>
          </w:p>
        </w:tc>
        <w:tc>
          <w:tcPr>
            <w:tcW w:w="1836" w:type="dxa"/>
            <w:vAlign w:val="center"/>
          </w:tcPr>
          <w:p w14:paraId="61320342"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6B3E0CE" w14:textId="77777777" w:rsidR="00B34EE2" w:rsidRDefault="00B34EE2" w:rsidP="00B34EE2">
            <w:pPr>
              <w:jc w:val="center"/>
              <w:rPr>
                <w:rFonts w:cs="Arial"/>
                <w:b/>
                <w:i/>
                <w:szCs w:val="20"/>
              </w:rPr>
            </w:pPr>
          </w:p>
          <w:p w14:paraId="4DC412E8" w14:textId="77777777" w:rsidR="00B34EE2" w:rsidRPr="00D87844" w:rsidRDefault="00B34EE2"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53F06DF6" w14:textId="77777777" w:rsidR="00B34EE2" w:rsidRDefault="00B34EE2" w:rsidP="00091B50"/>
    <w:p w14:paraId="1F53212F" w14:textId="244E6707" w:rsidR="007F336F" w:rsidRDefault="007F336F" w:rsidP="007F336F">
      <w:pPr>
        <w:pStyle w:val="Titre2"/>
        <w:spacing w:line="240" w:lineRule="auto"/>
      </w:pPr>
      <w:bookmarkStart w:id="34" w:name="_Toc20562850"/>
      <w:r>
        <w:t>Mise en énergie</w:t>
      </w:r>
      <w:r w:rsidR="00545420">
        <w:t xml:space="preserve"> et essais</w:t>
      </w:r>
      <w:r>
        <w:t xml:space="preserve"> du système.</w:t>
      </w:r>
      <w:bookmarkEnd w:id="33"/>
      <w:bookmarkEnd w:id="34"/>
    </w:p>
    <w:p w14:paraId="3DFC0E67" w14:textId="1045423D" w:rsidR="009B41D7" w:rsidRDefault="009B41D7" w:rsidP="009B41D7">
      <w:pPr>
        <w:pStyle w:val="Titre3"/>
      </w:pPr>
      <w:r>
        <w:t>Contrôle des raccordement fibres</w:t>
      </w:r>
    </w:p>
    <w:p w14:paraId="6ACF0424" w14:textId="63AAC88E" w:rsidR="009B41D7" w:rsidRDefault="009B41D7" w:rsidP="009B41D7">
      <w:r>
        <w:t xml:space="preserve">Définir </w:t>
      </w:r>
      <w:r w:rsidR="007E4A8F">
        <w:t xml:space="preserve">quand faire un </w:t>
      </w:r>
      <w:r>
        <w:t>contrôle par photométrie ou réflectométrie</w:t>
      </w:r>
      <w:r w:rsidR="007E4A8F">
        <w:t>, en vous aidant du document</w:t>
      </w:r>
      <w:r w:rsidR="007F5C1C">
        <w:t xml:space="preserve"> « 6484 – </w:t>
      </w:r>
      <w:r w:rsidR="0010237B">
        <w:t>Fluke Networks</w:t>
      </w:r>
      <w:r w:rsidR="007F5C1C">
        <w:t> »</w:t>
      </w:r>
    </w:p>
    <w:tbl>
      <w:tblPr>
        <w:tblStyle w:val="Grilledutableau"/>
        <w:tblW w:w="0" w:type="auto"/>
        <w:tblLook w:val="04A0" w:firstRow="1" w:lastRow="0" w:firstColumn="1" w:lastColumn="0" w:noHBand="0" w:noVBand="1"/>
      </w:tblPr>
      <w:tblGrid>
        <w:gridCol w:w="2689"/>
        <w:gridCol w:w="7371"/>
      </w:tblGrid>
      <w:tr w:rsidR="007F5C1C" w14:paraId="06033D14" w14:textId="77777777" w:rsidTr="00C93508">
        <w:tc>
          <w:tcPr>
            <w:tcW w:w="2689" w:type="dxa"/>
            <w:vAlign w:val="center"/>
          </w:tcPr>
          <w:p w14:paraId="0292E475" w14:textId="61E9C561" w:rsidR="007F5C1C" w:rsidRDefault="00C93508" w:rsidP="00C93508">
            <w:pPr>
              <w:jc w:val="center"/>
            </w:pPr>
            <w:r>
              <w:t>Certificat</w:t>
            </w:r>
          </w:p>
        </w:tc>
        <w:tc>
          <w:tcPr>
            <w:tcW w:w="7371" w:type="dxa"/>
            <w:vAlign w:val="center"/>
          </w:tcPr>
          <w:p w14:paraId="585312C0" w14:textId="7832602B" w:rsidR="007F5C1C" w:rsidRDefault="00C93508" w:rsidP="00C93508">
            <w:pPr>
              <w:jc w:val="center"/>
            </w:pPr>
            <w:r>
              <w:t>Quand le faire ?</w:t>
            </w:r>
          </w:p>
        </w:tc>
      </w:tr>
      <w:tr w:rsidR="007F5C1C" w14:paraId="22CCDD43" w14:textId="77777777" w:rsidTr="00C93508">
        <w:trPr>
          <w:trHeight w:val="1750"/>
        </w:trPr>
        <w:tc>
          <w:tcPr>
            <w:tcW w:w="2689" w:type="dxa"/>
            <w:vAlign w:val="center"/>
          </w:tcPr>
          <w:p w14:paraId="2C4ED8E5" w14:textId="5D885205" w:rsidR="007F5C1C" w:rsidRDefault="007F5C1C" w:rsidP="00C93508">
            <w:pPr>
              <w:jc w:val="center"/>
            </w:pPr>
            <w:r>
              <w:t>Photométrie</w:t>
            </w:r>
            <w:r w:rsidR="00C93508">
              <w:t xml:space="preserve"> (certificat niveau 1)</w:t>
            </w:r>
          </w:p>
        </w:tc>
        <w:tc>
          <w:tcPr>
            <w:tcW w:w="7371" w:type="dxa"/>
            <w:vAlign w:val="center"/>
          </w:tcPr>
          <w:p w14:paraId="67E3A20E" w14:textId="69127C5A" w:rsidR="007F5C1C" w:rsidRDefault="007F5C1C" w:rsidP="00C93508">
            <w:pPr>
              <w:jc w:val="left"/>
            </w:pPr>
          </w:p>
        </w:tc>
      </w:tr>
      <w:tr w:rsidR="007F5C1C" w14:paraId="5699B06E" w14:textId="77777777" w:rsidTr="00C93508">
        <w:trPr>
          <w:trHeight w:val="1745"/>
        </w:trPr>
        <w:tc>
          <w:tcPr>
            <w:tcW w:w="2689" w:type="dxa"/>
            <w:vAlign w:val="center"/>
          </w:tcPr>
          <w:p w14:paraId="28511594" w14:textId="2FD0F566" w:rsidR="007F5C1C" w:rsidRDefault="007F5C1C" w:rsidP="00C93508">
            <w:pPr>
              <w:jc w:val="center"/>
            </w:pPr>
            <w:r>
              <w:t>R</w:t>
            </w:r>
            <w:r w:rsidR="00C93508">
              <w:t>é</w:t>
            </w:r>
            <w:r>
              <w:t>flectométrie</w:t>
            </w:r>
            <w:r w:rsidR="00C93508">
              <w:t xml:space="preserve"> (certificat niveau 2)</w:t>
            </w:r>
          </w:p>
        </w:tc>
        <w:tc>
          <w:tcPr>
            <w:tcW w:w="7371" w:type="dxa"/>
            <w:vAlign w:val="center"/>
          </w:tcPr>
          <w:p w14:paraId="49B5981F" w14:textId="05396F80" w:rsidR="007F5C1C" w:rsidRDefault="007F5C1C" w:rsidP="00C93508">
            <w:pPr>
              <w:jc w:val="left"/>
            </w:pPr>
          </w:p>
        </w:tc>
      </w:tr>
    </w:tbl>
    <w:p w14:paraId="6BC8ABB0" w14:textId="686EC292" w:rsidR="007F5C1C" w:rsidRDefault="0010237B" w:rsidP="009B41D7">
      <w:r>
        <w:rPr>
          <w:rFonts w:eastAsiaTheme="majorEastAsia" w:cstheme="majorBidi"/>
          <w:bCs/>
          <w:noProof/>
          <w:sz w:val="24"/>
        </w:rPr>
        <w:drawing>
          <wp:anchor distT="0" distB="0" distL="114300" distR="114300" simplePos="0" relativeHeight="251819008" behindDoc="0" locked="0" layoutInCell="1" allowOverlap="1" wp14:anchorId="148B6DB5" wp14:editId="3A2D8F1A">
            <wp:simplePos x="0" y="0"/>
            <wp:positionH relativeFrom="column">
              <wp:posOffset>4085338</wp:posOffset>
            </wp:positionH>
            <wp:positionV relativeFrom="paragraph">
              <wp:posOffset>86037</wp:posOffset>
            </wp:positionV>
            <wp:extent cx="1466215" cy="1741805"/>
            <wp:effectExtent l="0" t="0" r="0" b="0"/>
            <wp:wrapNone/>
            <wp:docPr id="27" name="Image 2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19-09-28 à 12.38.12.png"/>
                    <pic:cNvPicPr/>
                  </pic:nvPicPr>
                  <pic:blipFill rotWithShape="1">
                    <a:blip r:embed="rId57" cstate="print">
                      <a:extLst>
                        <a:ext uri="{28A0092B-C50C-407E-A947-70E740481C1C}">
                          <a14:useLocalDpi xmlns:a14="http://schemas.microsoft.com/office/drawing/2010/main" val="0"/>
                        </a:ext>
                      </a:extLst>
                    </a:blip>
                    <a:srcRect l="2597" t="5630" r="2140"/>
                    <a:stretch/>
                  </pic:blipFill>
                  <pic:spPr bwMode="auto">
                    <a:xfrm>
                      <a:off x="0" y="0"/>
                      <a:ext cx="1466215" cy="174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21CA9" w14:textId="6FD772DD" w:rsidR="0010237B" w:rsidRDefault="0010237B" w:rsidP="009B41D7">
      <w:r>
        <w:t>Exécuter le</w:t>
      </w:r>
      <w:r w:rsidR="009B41D7">
        <w:t xml:space="preserve"> contrôle de fibre par photométrie</w:t>
      </w:r>
      <w:r>
        <w:t>, noter les valeurs</w:t>
      </w:r>
      <w:r w:rsidR="00080A03">
        <w:t> :</w:t>
      </w:r>
    </w:p>
    <w:tbl>
      <w:tblPr>
        <w:tblStyle w:val="Grilledutableau"/>
        <w:tblW w:w="4673" w:type="dxa"/>
        <w:tblInd w:w="769" w:type="dxa"/>
        <w:tblLook w:val="04A0" w:firstRow="1" w:lastRow="0" w:firstColumn="1" w:lastColumn="0" w:noHBand="0" w:noVBand="1"/>
      </w:tblPr>
      <w:tblGrid>
        <w:gridCol w:w="1696"/>
        <w:gridCol w:w="2977"/>
      </w:tblGrid>
      <w:tr w:rsidR="00080A03" w14:paraId="306068CF" w14:textId="77777777" w:rsidTr="00080A03">
        <w:trPr>
          <w:trHeight w:val="567"/>
        </w:trPr>
        <w:tc>
          <w:tcPr>
            <w:tcW w:w="1696" w:type="dxa"/>
            <w:vAlign w:val="center"/>
          </w:tcPr>
          <w:p w14:paraId="05D9C665" w14:textId="356C2286" w:rsidR="00080A03" w:rsidRDefault="00080A03" w:rsidP="00080A03">
            <w:pPr>
              <w:jc w:val="left"/>
            </w:pPr>
            <w:r>
              <w:t>Perte</w:t>
            </w:r>
          </w:p>
        </w:tc>
        <w:tc>
          <w:tcPr>
            <w:tcW w:w="2977" w:type="dxa"/>
            <w:vAlign w:val="center"/>
          </w:tcPr>
          <w:p w14:paraId="0E9CCC90" w14:textId="4F588CD8" w:rsidR="00080A03" w:rsidRDefault="00080A03" w:rsidP="00080A03">
            <w:pPr>
              <w:jc w:val="right"/>
            </w:pPr>
            <w:r>
              <w:t>dB</w:t>
            </w:r>
          </w:p>
        </w:tc>
      </w:tr>
      <w:tr w:rsidR="00080A03" w14:paraId="2A7BFC22" w14:textId="77777777" w:rsidTr="00080A03">
        <w:trPr>
          <w:trHeight w:val="567"/>
        </w:trPr>
        <w:tc>
          <w:tcPr>
            <w:tcW w:w="1696" w:type="dxa"/>
            <w:vAlign w:val="center"/>
          </w:tcPr>
          <w:p w14:paraId="7DA1A563" w14:textId="3650AF94" w:rsidR="00080A03" w:rsidRDefault="00080A03" w:rsidP="00080A03">
            <w:pPr>
              <w:jc w:val="left"/>
            </w:pPr>
            <w:r>
              <w:t>Longueur</w:t>
            </w:r>
          </w:p>
        </w:tc>
        <w:tc>
          <w:tcPr>
            <w:tcW w:w="2977" w:type="dxa"/>
            <w:vAlign w:val="center"/>
          </w:tcPr>
          <w:p w14:paraId="3D52BF26" w14:textId="7BC8EA08" w:rsidR="00080A03" w:rsidRDefault="00080A03" w:rsidP="00080A03">
            <w:pPr>
              <w:jc w:val="right"/>
            </w:pPr>
            <w:r>
              <w:t>m</w:t>
            </w:r>
          </w:p>
        </w:tc>
      </w:tr>
    </w:tbl>
    <w:p w14:paraId="7AF6C047" w14:textId="73615CCE" w:rsidR="00142345" w:rsidRDefault="00142345" w:rsidP="009B41D7"/>
    <w:p w14:paraId="3B4366AC" w14:textId="67328996" w:rsidR="0010237B" w:rsidRDefault="0010237B">
      <w:pPr>
        <w:jc w:val="left"/>
        <w:rPr>
          <w:rFonts w:eastAsiaTheme="majorEastAsia" w:cstheme="majorBidi"/>
          <w:bCs/>
          <w:sz w:val="24"/>
        </w:rPr>
      </w:pPr>
      <w:r>
        <w:br w:type="page"/>
      </w:r>
    </w:p>
    <w:p w14:paraId="35708A42" w14:textId="3555E51D" w:rsidR="00142345" w:rsidRDefault="00142345" w:rsidP="00142345">
      <w:pPr>
        <w:pStyle w:val="Titre3"/>
      </w:pPr>
      <w:r>
        <w:t>Essai de fonctionnement</w:t>
      </w:r>
    </w:p>
    <w:p w14:paraId="2949C905" w14:textId="77777777" w:rsidR="009B41D7" w:rsidRDefault="009B41D7" w:rsidP="009B41D7">
      <w:r>
        <w:t>La mise en énergie de l’ensemble se fait à l’aide de la prise 2P+T et l’interrupteur de la multiprise de la baie de vidéoprotection et la protection installée dans le CIBE (disjoncteur différentiel C10A 30mA type AC).</w:t>
      </w:r>
    </w:p>
    <w:p w14:paraId="0EB18BB4" w14:textId="77777777" w:rsidR="009B41D7" w:rsidRDefault="009B41D7" w:rsidP="009B41D7">
      <w:pPr>
        <w:pStyle w:val="Paragraphedeliste"/>
        <w:numPr>
          <w:ilvl w:val="0"/>
          <w:numId w:val="21"/>
        </w:numPr>
        <w:jc w:val="left"/>
      </w:pPr>
      <w:r>
        <w:t>Après branchement de la prise de courant et enclenchement de l’interrupteur et de la protection, vérifier que les 3 caméras sont affichées sur l’écran d’évaluation.</w:t>
      </w:r>
    </w:p>
    <w:p w14:paraId="4C49256C" w14:textId="77777777" w:rsidR="009B41D7" w:rsidRDefault="009B41D7" w:rsidP="009B41D7">
      <w:pPr>
        <w:ind w:left="360"/>
        <w:jc w:val="left"/>
      </w:pPr>
      <w:r>
        <w:rPr>
          <w:noProof/>
        </w:rPr>
        <w:drawing>
          <wp:anchor distT="0" distB="0" distL="114300" distR="114300" simplePos="0" relativeHeight="251814912" behindDoc="0" locked="0" layoutInCell="1" allowOverlap="1" wp14:anchorId="5E7234F7" wp14:editId="5E66C876">
            <wp:simplePos x="0" y="0"/>
            <wp:positionH relativeFrom="column">
              <wp:posOffset>226060</wp:posOffset>
            </wp:positionH>
            <wp:positionV relativeFrom="paragraph">
              <wp:posOffset>1270</wp:posOffset>
            </wp:positionV>
            <wp:extent cx="2081530" cy="1206500"/>
            <wp:effectExtent l="0" t="0" r="1270" b="0"/>
            <wp:wrapSquare wrapText="bothSides"/>
            <wp:docPr id="23" name="Image 23" descr="Une image contenant intérieur, plafond, ordinateur, guich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58" cstate="print">
                      <a:extLst>
                        <a:ext uri="{28A0092B-C50C-407E-A947-70E740481C1C}">
                          <a14:useLocalDpi xmlns:a14="http://schemas.microsoft.com/office/drawing/2010/main" val="0"/>
                        </a:ext>
                      </a:extLst>
                    </a:blip>
                    <a:srcRect l="3868" t="13789" r="2052" b="13459"/>
                    <a:stretch/>
                  </pic:blipFill>
                  <pic:spPr bwMode="auto">
                    <a:xfrm>
                      <a:off x="0" y="0"/>
                      <a:ext cx="208153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D8072" w14:textId="77777777" w:rsidR="009B41D7" w:rsidRDefault="009B41D7" w:rsidP="009B41D7"/>
    <w:p w14:paraId="45A55195" w14:textId="77777777" w:rsidR="009B41D7" w:rsidRDefault="009B41D7" w:rsidP="009B41D7">
      <w:r>
        <w:t>Sélectionner « Français »</w:t>
      </w:r>
    </w:p>
    <w:p w14:paraId="7237957F" w14:textId="77777777" w:rsidR="009B41D7" w:rsidRDefault="009B41D7" w:rsidP="009B41D7">
      <w:pPr>
        <w:pStyle w:val="Paragraphedeliste"/>
      </w:pPr>
    </w:p>
    <w:p w14:paraId="596F1735" w14:textId="77777777" w:rsidR="009B41D7" w:rsidRDefault="009B41D7" w:rsidP="009B41D7">
      <w:pPr>
        <w:pStyle w:val="Paragraphedeliste"/>
      </w:pPr>
      <w:r>
        <w:rPr>
          <w:noProof/>
        </w:rPr>
        <w:drawing>
          <wp:anchor distT="0" distB="0" distL="114300" distR="114300" simplePos="0" relativeHeight="251815936" behindDoc="0" locked="0" layoutInCell="1" allowOverlap="1" wp14:anchorId="282543D1" wp14:editId="38A76073">
            <wp:simplePos x="0" y="0"/>
            <wp:positionH relativeFrom="column">
              <wp:posOffset>4498184</wp:posOffset>
            </wp:positionH>
            <wp:positionV relativeFrom="paragraph">
              <wp:posOffset>114935</wp:posOffset>
            </wp:positionV>
            <wp:extent cx="2202180" cy="1339215"/>
            <wp:effectExtent l="0" t="0" r="0" b="0"/>
            <wp:wrapSquare wrapText="bothSides"/>
            <wp:docPr id="24" name="Image 24" descr="Une image contenant intérieur, plafond, ta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59" cstate="print">
                      <a:extLst>
                        <a:ext uri="{28A0092B-C50C-407E-A947-70E740481C1C}">
                          <a14:useLocalDpi xmlns:a14="http://schemas.microsoft.com/office/drawing/2010/main" val="0"/>
                        </a:ext>
                      </a:extLst>
                    </a:blip>
                    <a:srcRect l="16619" t="15826" r="3855" b="19657"/>
                    <a:stretch/>
                  </pic:blipFill>
                  <pic:spPr bwMode="auto">
                    <a:xfrm>
                      <a:off x="0" y="0"/>
                      <a:ext cx="2202180" cy="133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DA1FA7" w14:textId="77777777" w:rsidR="009B41D7" w:rsidRDefault="009B41D7" w:rsidP="009B41D7">
      <w:pPr>
        <w:pStyle w:val="Paragraphedeliste"/>
      </w:pPr>
    </w:p>
    <w:p w14:paraId="6BFD0383" w14:textId="77777777" w:rsidR="009B41D7" w:rsidRDefault="009B41D7" w:rsidP="009B41D7">
      <w:pPr>
        <w:pStyle w:val="Paragraphedeliste"/>
      </w:pPr>
    </w:p>
    <w:p w14:paraId="647C9B1E" w14:textId="77777777" w:rsidR="009B41D7" w:rsidRDefault="009B41D7" w:rsidP="009B41D7">
      <w:pPr>
        <w:pStyle w:val="Paragraphedeliste"/>
      </w:pPr>
    </w:p>
    <w:p w14:paraId="1B57C8B5" w14:textId="77777777" w:rsidR="009B41D7" w:rsidRDefault="009B41D7" w:rsidP="009B41D7">
      <w:pPr>
        <w:pStyle w:val="Paragraphedeliste"/>
      </w:pPr>
      <w:r>
        <w:t>Le tutoriel démarre pour télécharger si besoin l’application mobile de gestion des caméras.</w:t>
      </w:r>
    </w:p>
    <w:p w14:paraId="11BB966F" w14:textId="77777777" w:rsidR="009B41D7" w:rsidRDefault="009B41D7" w:rsidP="009B41D7">
      <w:pPr>
        <w:pStyle w:val="Paragraphedeliste"/>
      </w:pPr>
      <w:r>
        <w:t>Dans notre cas, cliquer sur « Quitter ».</w:t>
      </w:r>
    </w:p>
    <w:p w14:paraId="6486C929" w14:textId="77777777" w:rsidR="009B41D7" w:rsidRDefault="009B41D7" w:rsidP="009B41D7">
      <w:pPr>
        <w:pStyle w:val="Paragraphedeliste"/>
      </w:pPr>
    </w:p>
    <w:p w14:paraId="21E00383" w14:textId="77777777" w:rsidR="009B41D7" w:rsidRDefault="009B41D7" w:rsidP="009B41D7">
      <w:pPr>
        <w:pStyle w:val="Paragraphedeliste"/>
      </w:pPr>
    </w:p>
    <w:p w14:paraId="29F3755C" w14:textId="77777777" w:rsidR="009B41D7" w:rsidRDefault="009B41D7" w:rsidP="009B41D7">
      <w:pPr>
        <w:pStyle w:val="Paragraphedeliste"/>
      </w:pPr>
    </w:p>
    <w:p w14:paraId="7BEA09CF" w14:textId="77777777" w:rsidR="009B41D7" w:rsidRDefault="009B41D7" w:rsidP="009B41D7">
      <w:pPr>
        <w:pStyle w:val="Paragraphedeliste"/>
      </w:pPr>
      <w:r>
        <w:rPr>
          <w:noProof/>
        </w:rPr>
        <w:drawing>
          <wp:anchor distT="0" distB="0" distL="114300" distR="114300" simplePos="0" relativeHeight="251816960" behindDoc="0" locked="0" layoutInCell="1" allowOverlap="1" wp14:anchorId="082BE61C" wp14:editId="17277AD8">
            <wp:simplePos x="0" y="0"/>
            <wp:positionH relativeFrom="column">
              <wp:posOffset>208915</wp:posOffset>
            </wp:positionH>
            <wp:positionV relativeFrom="paragraph">
              <wp:posOffset>6350</wp:posOffset>
            </wp:positionV>
            <wp:extent cx="2222500" cy="1666875"/>
            <wp:effectExtent l="0" t="0" r="0" b="0"/>
            <wp:wrapSquare wrapText="bothSides"/>
            <wp:docPr id="25" name="Image 25" descr="Une image contenant intérieur,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2225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73DAA" w14:textId="77777777" w:rsidR="009B41D7" w:rsidRDefault="009B41D7" w:rsidP="009B41D7">
      <w:pPr>
        <w:pStyle w:val="Paragraphedeliste"/>
      </w:pPr>
    </w:p>
    <w:p w14:paraId="4B557926" w14:textId="77777777" w:rsidR="009B41D7" w:rsidRDefault="009B41D7" w:rsidP="009B41D7">
      <w:pPr>
        <w:pStyle w:val="Paragraphedeliste"/>
      </w:pPr>
    </w:p>
    <w:p w14:paraId="29159134" w14:textId="77777777" w:rsidR="009B41D7" w:rsidRDefault="009B41D7" w:rsidP="009B41D7">
      <w:pPr>
        <w:pStyle w:val="Paragraphedeliste"/>
      </w:pPr>
    </w:p>
    <w:p w14:paraId="3B704F08" w14:textId="77777777" w:rsidR="009B41D7" w:rsidRDefault="009B41D7" w:rsidP="009B41D7">
      <w:pPr>
        <w:pStyle w:val="Paragraphedeliste"/>
      </w:pPr>
      <w:r>
        <w:t>On demande de quitter l’assistant, cliquer sur « Oui »</w:t>
      </w:r>
    </w:p>
    <w:p w14:paraId="5E94C942" w14:textId="77777777" w:rsidR="009B41D7" w:rsidRDefault="009B41D7" w:rsidP="009B41D7">
      <w:pPr>
        <w:pStyle w:val="Paragraphedeliste"/>
      </w:pPr>
    </w:p>
    <w:p w14:paraId="0CF9E3A3" w14:textId="77777777" w:rsidR="009B41D7" w:rsidRDefault="009B41D7" w:rsidP="009B41D7">
      <w:pPr>
        <w:pStyle w:val="Paragraphedeliste"/>
      </w:pPr>
    </w:p>
    <w:p w14:paraId="699EA4F3" w14:textId="77777777" w:rsidR="009B41D7" w:rsidRDefault="009B41D7" w:rsidP="009B41D7">
      <w:pPr>
        <w:pStyle w:val="Paragraphedeliste"/>
      </w:pPr>
    </w:p>
    <w:p w14:paraId="062AFC16" w14:textId="77777777" w:rsidR="009B41D7" w:rsidRDefault="009B41D7" w:rsidP="009B41D7">
      <w:pPr>
        <w:pStyle w:val="Paragraphedeliste"/>
      </w:pPr>
    </w:p>
    <w:p w14:paraId="3A158A7F" w14:textId="77777777" w:rsidR="009B41D7" w:rsidRDefault="009B41D7" w:rsidP="009B41D7">
      <w:pPr>
        <w:pStyle w:val="Paragraphedeliste"/>
      </w:pPr>
    </w:p>
    <w:p w14:paraId="676EEDF2" w14:textId="77777777" w:rsidR="009B41D7" w:rsidRDefault="009B41D7" w:rsidP="009B41D7">
      <w:pPr>
        <w:pStyle w:val="Paragraphedeliste"/>
      </w:pPr>
    </w:p>
    <w:p w14:paraId="25AB4584" w14:textId="77777777" w:rsidR="009B41D7" w:rsidRDefault="009B41D7" w:rsidP="009B41D7">
      <w:pPr>
        <w:pStyle w:val="Paragraphedeliste"/>
      </w:pPr>
    </w:p>
    <w:p w14:paraId="3696A24F" w14:textId="77777777" w:rsidR="009B41D7" w:rsidRDefault="009B41D7" w:rsidP="009B41D7">
      <w:pPr>
        <w:pStyle w:val="Paragraphedeliste"/>
      </w:pPr>
      <w:r>
        <w:rPr>
          <w:noProof/>
        </w:rPr>
        <w:drawing>
          <wp:anchor distT="0" distB="0" distL="114300" distR="114300" simplePos="0" relativeHeight="251817984" behindDoc="0" locked="0" layoutInCell="1" allowOverlap="1" wp14:anchorId="60A06C8F" wp14:editId="05719DB8">
            <wp:simplePos x="0" y="0"/>
            <wp:positionH relativeFrom="column">
              <wp:posOffset>3158643</wp:posOffset>
            </wp:positionH>
            <wp:positionV relativeFrom="paragraph">
              <wp:posOffset>83957</wp:posOffset>
            </wp:positionV>
            <wp:extent cx="3629025" cy="2069465"/>
            <wp:effectExtent l="0" t="0" r="3175" b="635"/>
            <wp:wrapSquare wrapText="bothSides"/>
            <wp:docPr id="50" name="Image 50" descr="Une image contenant intérieur, plafond, ta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61" cstate="print">
                      <a:extLst>
                        <a:ext uri="{28A0092B-C50C-407E-A947-70E740481C1C}">
                          <a14:useLocalDpi xmlns:a14="http://schemas.microsoft.com/office/drawing/2010/main" val="0"/>
                        </a:ext>
                      </a:extLst>
                    </a:blip>
                    <a:srcRect l="4571" t="14477" r="5029" b="16800"/>
                    <a:stretch/>
                  </pic:blipFill>
                  <pic:spPr bwMode="auto">
                    <a:xfrm>
                      <a:off x="0" y="0"/>
                      <a:ext cx="3629025"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DD83DF" w14:textId="77777777" w:rsidR="009B41D7" w:rsidRDefault="009B41D7" w:rsidP="009B41D7">
      <w:pPr>
        <w:pStyle w:val="Paragraphedeliste"/>
      </w:pPr>
    </w:p>
    <w:p w14:paraId="0C18CD51" w14:textId="77777777" w:rsidR="009B41D7" w:rsidRDefault="009B41D7" w:rsidP="009B41D7">
      <w:pPr>
        <w:pStyle w:val="Paragraphedeliste"/>
      </w:pPr>
    </w:p>
    <w:p w14:paraId="2E8964F5" w14:textId="77777777" w:rsidR="009B41D7" w:rsidRDefault="009B41D7" w:rsidP="009B41D7">
      <w:pPr>
        <w:pStyle w:val="Paragraphedeliste"/>
      </w:pPr>
    </w:p>
    <w:p w14:paraId="67F2DE3F" w14:textId="77777777" w:rsidR="009B41D7" w:rsidRDefault="009B41D7" w:rsidP="009B41D7">
      <w:pPr>
        <w:pStyle w:val="Paragraphedeliste"/>
      </w:pPr>
    </w:p>
    <w:p w14:paraId="6B450F85" w14:textId="77777777" w:rsidR="009B41D7" w:rsidRDefault="009B41D7" w:rsidP="009B41D7">
      <w:pPr>
        <w:pStyle w:val="Paragraphedeliste"/>
      </w:pPr>
      <w:r>
        <w:t>Les trois caméras s’affichent à l’écran.</w:t>
      </w:r>
    </w:p>
    <w:p w14:paraId="53714C17" w14:textId="77777777" w:rsidR="009B41D7" w:rsidRDefault="009B41D7" w:rsidP="009B41D7">
      <w:pPr>
        <w:pStyle w:val="Paragraphedeliste"/>
      </w:pPr>
    </w:p>
    <w:p w14:paraId="3C80E20D" w14:textId="77777777" w:rsidR="009B41D7" w:rsidRDefault="009B41D7" w:rsidP="009B41D7">
      <w:pPr>
        <w:pStyle w:val="Paragraphedeliste"/>
      </w:pPr>
      <w:r>
        <w:t>Dans le cas contraire appeler le professeur</w:t>
      </w:r>
    </w:p>
    <w:p w14:paraId="376CE271" w14:textId="77777777" w:rsidR="009B41D7" w:rsidRDefault="009B41D7" w:rsidP="009B41D7">
      <w:pPr>
        <w:pStyle w:val="Paragraphedeliste"/>
      </w:pPr>
    </w:p>
    <w:p w14:paraId="6737DB18" w14:textId="77777777" w:rsidR="009B41D7" w:rsidRDefault="009B41D7" w:rsidP="009B41D7">
      <w:pPr>
        <w:pStyle w:val="Paragraphedeliste"/>
      </w:pPr>
    </w:p>
    <w:p w14:paraId="64DD23F3" w14:textId="77777777" w:rsidR="009B41D7" w:rsidRDefault="009B41D7" w:rsidP="009B41D7">
      <w:pPr>
        <w:pStyle w:val="Paragraphedeliste"/>
      </w:pPr>
    </w:p>
    <w:p w14:paraId="12B90143" w14:textId="77777777" w:rsidR="009B41D7" w:rsidRDefault="009B41D7" w:rsidP="009B41D7">
      <w:pPr>
        <w:pStyle w:val="Paragraphedeliste"/>
      </w:pPr>
    </w:p>
    <w:bookmarkEnd w:id="29"/>
    <w:p w14:paraId="7BAB946E" w14:textId="0E7AAA4F" w:rsidR="007F336F" w:rsidRPr="004D5F6D" w:rsidRDefault="007F336F" w:rsidP="004D5F6D">
      <w:pPr>
        <w:jc w:val="left"/>
        <w:rPr>
          <w:rFonts w:eastAsiaTheme="majorEastAsia" w:cstheme="majorBidi"/>
          <w:b/>
          <w:bCs/>
          <w:sz w:val="28"/>
          <w:szCs w:val="26"/>
          <w:u w:val="single"/>
        </w:rPr>
      </w:pPr>
    </w:p>
    <w:sectPr w:rsidR="007F336F" w:rsidRPr="004D5F6D" w:rsidSect="00960B9B">
      <w:headerReference w:type="default" r:id="rId62"/>
      <w:footerReference w:type="default" r:id="rId63"/>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96764" w14:textId="77777777" w:rsidR="0002451E" w:rsidRDefault="0002451E" w:rsidP="00CD447F">
      <w:pPr>
        <w:spacing w:after="0"/>
      </w:pPr>
      <w:r>
        <w:separator/>
      </w:r>
    </w:p>
  </w:endnote>
  <w:endnote w:type="continuationSeparator" w:id="0">
    <w:p w14:paraId="2661B9D8" w14:textId="77777777" w:rsidR="0002451E" w:rsidRDefault="0002451E"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7F5C1C" w:rsidRDefault="007F5C1C"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F5C1C" w14:paraId="34AF4F92" w14:textId="77777777" w:rsidTr="00155991">
      <w:trPr>
        <w:trHeight w:val="847"/>
        <w:jc w:val="center"/>
      </w:trPr>
      <w:tc>
        <w:tcPr>
          <w:tcW w:w="1667" w:type="pct"/>
          <w:vAlign w:val="center"/>
        </w:tcPr>
        <w:p w14:paraId="79A64166" w14:textId="77777777" w:rsidR="007F5C1C" w:rsidRDefault="007F5C1C"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7F5C1C" w:rsidRDefault="007F5C1C"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7F5C1C" w:rsidRDefault="007F5C1C" w:rsidP="00155991">
          <w:pPr>
            <w:pStyle w:val="Pieddepage"/>
            <w:tabs>
              <w:tab w:val="clear" w:pos="4536"/>
              <w:tab w:val="clear" w:pos="9072"/>
              <w:tab w:val="right" w:pos="0"/>
              <w:tab w:val="left" w:pos="3045"/>
            </w:tabs>
            <w:ind w:right="360"/>
            <w:rPr>
              <w:bCs/>
              <w:szCs w:val="20"/>
            </w:rPr>
          </w:pPr>
        </w:p>
        <w:p w14:paraId="5BA0DB0C" w14:textId="77777777" w:rsidR="007F5C1C" w:rsidRDefault="0002451E" w:rsidP="00155991">
          <w:pPr>
            <w:pStyle w:val="Pieddepage"/>
            <w:tabs>
              <w:tab w:val="clear" w:pos="4536"/>
              <w:tab w:val="clear" w:pos="9072"/>
              <w:tab w:val="right" w:pos="0"/>
              <w:tab w:val="left" w:pos="3045"/>
            </w:tabs>
            <w:ind w:right="360"/>
            <w:jc w:val="center"/>
            <w:rPr>
              <w:color w:val="3366FF"/>
            </w:rPr>
          </w:pPr>
          <w:hyperlink w:anchor="_top" w:history="1">
            <w:r w:rsidR="007F5C1C" w:rsidRPr="006D1484">
              <w:rPr>
                <w:rStyle w:val="Lienhypertexte"/>
                <w:bCs/>
                <w:szCs w:val="20"/>
              </w:rPr>
              <w:t>Retour page de garde</w:t>
            </w:r>
          </w:hyperlink>
        </w:p>
      </w:tc>
      <w:tc>
        <w:tcPr>
          <w:tcW w:w="1666" w:type="pct"/>
          <w:vAlign w:val="center"/>
        </w:tcPr>
        <w:p w14:paraId="4500399F" w14:textId="77777777" w:rsidR="007F5C1C" w:rsidRDefault="007F5C1C"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7F5C1C" w:rsidRDefault="007F5C1C"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F5C1C" w14:paraId="0A12DC39" w14:textId="77777777" w:rsidTr="0070255E">
      <w:trPr>
        <w:trHeight w:val="847"/>
      </w:trPr>
      <w:tc>
        <w:tcPr>
          <w:tcW w:w="1667" w:type="pct"/>
          <w:vAlign w:val="center"/>
        </w:tcPr>
        <w:p w14:paraId="7239B318" w14:textId="77777777" w:rsidR="007F5C1C" w:rsidRDefault="007F5C1C"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35A5327" w:rsidR="007F5C1C" w:rsidRDefault="007F5C1C"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72CD0">
            <w:rPr>
              <w:rFonts w:ascii="Arial Narrow" w:hAnsi="Arial Narrow"/>
              <w:noProof/>
            </w:rPr>
            <w:instrText>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72CD0">
            <w:rPr>
              <w:rFonts w:ascii="Arial Narrow" w:hAnsi="Arial Narrow"/>
              <w:noProof/>
            </w:rPr>
            <w:t>8</w:t>
          </w:r>
          <w:r>
            <w:rPr>
              <w:rFonts w:ascii="Arial Narrow" w:hAnsi="Arial Narrow"/>
            </w:rPr>
            <w:fldChar w:fldCharType="end"/>
          </w:r>
        </w:p>
        <w:p w14:paraId="3BA39969" w14:textId="77777777" w:rsidR="007F5C1C" w:rsidRDefault="007F5C1C" w:rsidP="0070255E">
          <w:pPr>
            <w:pStyle w:val="Pieddepage"/>
            <w:tabs>
              <w:tab w:val="clear" w:pos="4536"/>
              <w:tab w:val="clear" w:pos="9072"/>
              <w:tab w:val="right" w:pos="0"/>
              <w:tab w:val="left" w:pos="3045"/>
            </w:tabs>
            <w:ind w:right="360"/>
            <w:rPr>
              <w:bCs/>
              <w:szCs w:val="20"/>
            </w:rPr>
          </w:pPr>
        </w:p>
        <w:p w14:paraId="0E412CB6" w14:textId="77777777" w:rsidR="007F5C1C" w:rsidRDefault="0002451E" w:rsidP="0070255E">
          <w:pPr>
            <w:pStyle w:val="Pieddepage"/>
            <w:tabs>
              <w:tab w:val="clear" w:pos="4536"/>
              <w:tab w:val="clear" w:pos="9072"/>
              <w:tab w:val="right" w:pos="0"/>
              <w:tab w:val="left" w:pos="3045"/>
            </w:tabs>
            <w:ind w:right="360"/>
            <w:jc w:val="center"/>
            <w:rPr>
              <w:color w:val="3366FF"/>
            </w:rPr>
          </w:pPr>
          <w:hyperlink w:anchor="_top" w:history="1">
            <w:r w:rsidR="007F5C1C" w:rsidRPr="006D1484">
              <w:rPr>
                <w:rStyle w:val="Lienhypertexte"/>
                <w:bCs/>
                <w:szCs w:val="20"/>
              </w:rPr>
              <w:t>Retour page de garde</w:t>
            </w:r>
          </w:hyperlink>
        </w:p>
      </w:tc>
      <w:tc>
        <w:tcPr>
          <w:tcW w:w="1666" w:type="pct"/>
          <w:vAlign w:val="center"/>
        </w:tcPr>
        <w:p w14:paraId="755CF43E" w14:textId="77777777" w:rsidR="007F5C1C" w:rsidRDefault="007F5C1C"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7F5C1C" w:rsidRDefault="007F5C1C"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90BA6" w14:textId="77777777" w:rsidR="0002451E" w:rsidRDefault="0002451E" w:rsidP="00CD447F">
      <w:pPr>
        <w:spacing w:after="0"/>
      </w:pPr>
      <w:r>
        <w:separator/>
      </w:r>
    </w:p>
  </w:footnote>
  <w:footnote w:type="continuationSeparator" w:id="0">
    <w:p w14:paraId="5D0EB873" w14:textId="77777777" w:rsidR="0002451E" w:rsidRDefault="0002451E"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7F5C1C" w14:paraId="5C6FEA66" w14:textId="77777777" w:rsidTr="00521F84">
      <w:tc>
        <w:tcPr>
          <w:tcW w:w="1219" w:type="pct"/>
        </w:tcPr>
        <w:p w14:paraId="1D8A1837" w14:textId="77777777" w:rsidR="007F5C1C" w:rsidRDefault="007F5C1C" w:rsidP="009C2667">
          <w:pPr>
            <w:spacing w:before="240"/>
            <w:jc w:val="left"/>
          </w:pPr>
          <w:r w:rsidRPr="00CD447F">
            <w:rPr>
              <w:b/>
              <w:bCs/>
              <w:color w:val="3366CC"/>
              <w:sz w:val="24"/>
              <w:szCs w:val="24"/>
            </w:rPr>
            <w:t>DOSSIER MACHINE</w:t>
          </w:r>
        </w:p>
      </w:tc>
      <w:tc>
        <w:tcPr>
          <w:tcW w:w="2728" w:type="pct"/>
        </w:tcPr>
        <w:p w14:paraId="55CFB764" w14:textId="77777777" w:rsidR="007F5C1C" w:rsidRDefault="007F5C1C"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7F5C1C" w:rsidRDefault="007F5C1C"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7F5C1C" w:rsidRDefault="007F5C1C"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7F5C1C" w:rsidRDefault="007F5C1C">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7F5C1C" w:rsidRDefault="007F5C1C" w:rsidP="00780930">
                            <w:pPr>
                              <w:tabs>
                                <w:tab w:val="left" w:pos="426"/>
                              </w:tabs>
                              <w:spacing w:after="0"/>
                              <w:ind w:left="57"/>
                              <w:rPr>
                                <w:rFonts w:cs="Arial"/>
                                <w:b/>
                                <w:bCs/>
                              </w:rPr>
                            </w:pPr>
                            <w:r>
                              <w:rPr>
                                <w:rFonts w:cs="Arial"/>
                                <w:b/>
                                <w:bCs/>
                              </w:rPr>
                              <w:t>ERM AUTOMATISMES INDUSTRIELS</w:t>
                            </w:r>
                          </w:p>
                          <w:p w14:paraId="3910AA9A" w14:textId="77777777" w:rsidR="007F5C1C" w:rsidRPr="00C866AD" w:rsidRDefault="007F5C1C"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F5C1C" w:rsidRDefault="007F5C1C"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F5C1C" w:rsidRDefault="007F5C1C"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F5C1C" w:rsidRPr="00C430F1" w:rsidRDefault="007F5C1C"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7F5C1C" w:rsidRDefault="007F5C1C"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7F5C1C" w:rsidRPr="00DB621D" w:rsidRDefault="007F5C1C"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6"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7"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7F5C1C" w:rsidRDefault="007F5C1C" w:rsidP="00780930">
                      <w:pPr>
                        <w:tabs>
                          <w:tab w:val="left" w:pos="426"/>
                        </w:tabs>
                        <w:spacing w:after="0"/>
                        <w:ind w:left="57"/>
                        <w:rPr>
                          <w:rFonts w:cs="Arial"/>
                          <w:b/>
                          <w:bCs/>
                        </w:rPr>
                      </w:pPr>
                      <w:r>
                        <w:rPr>
                          <w:rFonts w:cs="Arial"/>
                          <w:b/>
                          <w:bCs/>
                        </w:rPr>
                        <w:t>ERM AUTOMATISMES INDUSTRIELS</w:t>
                      </w:r>
                    </w:p>
                    <w:p w14:paraId="3910AA9A" w14:textId="77777777" w:rsidR="007F5C1C" w:rsidRPr="00C866AD" w:rsidRDefault="007F5C1C"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F5C1C" w:rsidRDefault="007F5C1C"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F5C1C" w:rsidRDefault="007F5C1C"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F5C1C" w:rsidRPr="00C430F1" w:rsidRDefault="007F5C1C"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7F5C1C" w:rsidRDefault="007F5C1C"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8"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9"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40"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41"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7F5C1C" w:rsidRPr="00DB621D" w:rsidRDefault="007F5C1C"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7F5C1C" w14:paraId="4CE7B6A0" w14:textId="77777777" w:rsidTr="00A63DA8">
      <w:trPr>
        <w:trHeight w:val="510"/>
      </w:trPr>
      <w:tc>
        <w:tcPr>
          <w:tcW w:w="1219" w:type="pct"/>
          <w:vAlign w:val="center"/>
        </w:tcPr>
        <w:p w14:paraId="3958F357" w14:textId="75E4AFBF" w:rsidR="007F5C1C" w:rsidRDefault="007F5C1C"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2BAB440C" w:rsidR="007F5C1C" w:rsidRDefault="007F5C1C" w:rsidP="00A63DA8">
          <w:pPr>
            <w:jc w:val="center"/>
          </w:pPr>
          <w:r>
            <w:rPr>
              <w:rFonts w:cs="Arial"/>
              <w:b/>
              <w:bCs/>
              <w:szCs w:val="20"/>
            </w:rPr>
            <w:t>VIDEOPROTECTION URBAINE VT10</w:t>
          </w:r>
        </w:p>
      </w:tc>
      <w:tc>
        <w:tcPr>
          <w:tcW w:w="1315" w:type="pct"/>
          <w:vAlign w:val="center"/>
        </w:tcPr>
        <w:p w14:paraId="49333792" w14:textId="7257E45C" w:rsidR="007F5C1C" w:rsidRDefault="007F5C1C" w:rsidP="00A63DA8">
          <w:pPr>
            <w:jc w:val="right"/>
          </w:pPr>
          <w:r>
            <w:t xml:space="preserve">Installation Fibre Optique de la vidéoprotection urbaine </w:t>
          </w:r>
          <w:r w:rsidR="00960B9B">
            <w:t>Sujet</w:t>
          </w:r>
        </w:p>
      </w:tc>
    </w:tr>
  </w:tbl>
  <w:p w14:paraId="7056091D" w14:textId="77777777" w:rsidR="007F5C1C" w:rsidRDefault="007F5C1C"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style="width:26pt;height:21.5pt" o:bullet="t">
        <v:imagedata r:id="rId1" o:title="icone_attention"/>
      </v:shape>
    </w:pict>
  </w:numPicBullet>
  <w:numPicBullet w:numPicBulletId="1">
    <w:pict>
      <v:shape id="_x0000_i1317"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7D3A"/>
    <w:rsid w:val="0001494D"/>
    <w:rsid w:val="00014953"/>
    <w:rsid w:val="00022CBC"/>
    <w:rsid w:val="000236EA"/>
    <w:rsid w:val="0002451E"/>
    <w:rsid w:val="00026967"/>
    <w:rsid w:val="00026A0F"/>
    <w:rsid w:val="0003567A"/>
    <w:rsid w:val="000537A5"/>
    <w:rsid w:val="00080670"/>
    <w:rsid w:val="00080A03"/>
    <w:rsid w:val="00083C3B"/>
    <w:rsid w:val="00091B50"/>
    <w:rsid w:val="00096569"/>
    <w:rsid w:val="000A1B9C"/>
    <w:rsid w:val="000A4DB7"/>
    <w:rsid w:val="000A794F"/>
    <w:rsid w:val="000D669A"/>
    <w:rsid w:val="000E4D65"/>
    <w:rsid w:val="0010237B"/>
    <w:rsid w:val="00104856"/>
    <w:rsid w:val="001060D5"/>
    <w:rsid w:val="001158F0"/>
    <w:rsid w:val="00131C63"/>
    <w:rsid w:val="00137666"/>
    <w:rsid w:val="00142345"/>
    <w:rsid w:val="00146921"/>
    <w:rsid w:val="00153A71"/>
    <w:rsid w:val="00155991"/>
    <w:rsid w:val="00157A3C"/>
    <w:rsid w:val="00161946"/>
    <w:rsid w:val="001728ED"/>
    <w:rsid w:val="0018123A"/>
    <w:rsid w:val="001B13D3"/>
    <w:rsid w:val="001C23A3"/>
    <w:rsid w:val="001C59C8"/>
    <w:rsid w:val="00214F47"/>
    <w:rsid w:val="002268E0"/>
    <w:rsid w:val="00231A82"/>
    <w:rsid w:val="00241A18"/>
    <w:rsid w:val="00244710"/>
    <w:rsid w:val="00251A7E"/>
    <w:rsid w:val="00252F5B"/>
    <w:rsid w:val="00281935"/>
    <w:rsid w:val="00281A98"/>
    <w:rsid w:val="002A3185"/>
    <w:rsid w:val="002A335E"/>
    <w:rsid w:val="002D199A"/>
    <w:rsid w:val="002D2C06"/>
    <w:rsid w:val="002D4465"/>
    <w:rsid w:val="002E4601"/>
    <w:rsid w:val="00301F3A"/>
    <w:rsid w:val="0030262D"/>
    <w:rsid w:val="00305345"/>
    <w:rsid w:val="00315FB8"/>
    <w:rsid w:val="0032416C"/>
    <w:rsid w:val="00330A77"/>
    <w:rsid w:val="00353BF8"/>
    <w:rsid w:val="00392371"/>
    <w:rsid w:val="003A4780"/>
    <w:rsid w:val="003B2406"/>
    <w:rsid w:val="003D6844"/>
    <w:rsid w:val="003E4844"/>
    <w:rsid w:val="003F26F6"/>
    <w:rsid w:val="003F7750"/>
    <w:rsid w:val="00432F05"/>
    <w:rsid w:val="00435582"/>
    <w:rsid w:val="00436427"/>
    <w:rsid w:val="00444694"/>
    <w:rsid w:val="00470579"/>
    <w:rsid w:val="00470955"/>
    <w:rsid w:val="00472F35"/>
    <w:rsid w:val="004762D7"/>
    <w:rsid w:val="00481235"/>
    <w:rsid w:val="004816CE"/>
    <w:rsid w:val="0048425E"/>
    <w:rsid w:val="004A2DF2"/>
    <w:rsid w:val="004A6518"/>
    <w:rsid w:val="004C4254"/>
    <w:rsid w:val="004D00F8"/>
    <w:rsid w:val="004D0252"/>
    <w:rsid w:val="004D1E13"/>
    <w:rsid w:val="004D2422"/>
    <w:rsid w:val="004D4FDA"/>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A0026"/>
    <w:rsid w:val="005A0A78"/>
    <w:rsid w:val="005A6C31"/>
    <w:rsid w:val="005B2438"/>
    <w:rsid w:val="005B3666"/>
    <w:rsid w:val="005B5162"/>
    <w:rsid w:val="005B6BA2"/>
    <w:rsid w:val="005D76B6"/>
    <w:rsid w:val="005E06FF"/>
    <w:rsid w:val="005F45B7"/>
    <w:rsid w:val="0060389F"/>
    <w:rsid w:val="00604A36"/>
    <w:rsid w:val="00631AA8"/>
    <w:rsid w:val="0063462F"/>
    <w:rsid w:val="006507A3"/>
    <w:rsid w:val="0065159F"/>
    <w:rsid w:val="00653473"/>
    <w:rsid w:val="0068321E"/>
    <w:rsid w:val="006A73EF"/>
    <w:rsid w:val="006B3AA7"/>
    <w:rsid w:val="006C12E9"/>
    <w:rsid w:val="006C1BBB"/>
    <w:rsid w:val="006C278E"/>
    <w:rsid w:val="006D1484"/>
    <w:rsid w:val="006F242E"/>
    <w:rsid w:val="006F32E8"/>
    <w:rsid w:val="006F70D1"/>
    <w:rsid w:val="00701D0A"/>
    <w:rsid w:val="0070255E"/>
    <w:rsid w:val="007228A1"/>
    <w:rsid w:val="00726FD6"/>
    <w:rsid w:val="00741E59"/>
    <w:rsid w:val="00741FA1"/>
    <w:rsid w:val="007424F0"/>
    <w:rsid w:val="00747D13"/>
    <w:rsid w:val="0075678E"/>
    <w:rsid w:val="00763F81"/>
    <w:rsid w:val="007778A0"/>
    <w:rsid w:val="00780930"/>
    <w:rsid w:val="00792A03"/>
    <w:rsid w:val="007B3D95"/>
    <w:rsid w:val="007C5857"/>
    <w:rsid w:val="007D2779"/>
    <w:rsid w:val="007D29D9"/>
    <w:rsid w:val="007E4A8F"/>
    <w:rsid w:val="007E75E6"/>
    <w:rsid w:val="007F336F"/>
    <w:rsid w:val="007F4B3A"/>
    <w:rsid w:val="007F54C5"/>
    <w:rsid w:val="007F5C1C"/>
    <w:rsid w:val="007F6027"/>
    <w:rsid w:val="007F6CA2"/>
    <w:rsid w:val="00812DE7"/>
    <w:rsid w:val="008206D2"/>
    <w:rsid w:val="00826759"/>
    <w:rsid w:val="00832E28"/>
    <w:rsid w:val="00842485"/>
    <w:rsid w:val="008515B7"/>
    <w:rsid w:val="00865E17"/>
    <w:rsid w:val="00867183"/>
    <w:rsid w:val="00871F2F"/>
    <w:rsid w:val="008741B8"/>
    <w:rsid w:val="00886AC9"/>
    <w:rsid w:val="0089054B"/>
    <w:rsid w:val="00892AEF"/>
    <w:rsid w:val="008A29E3"/>
    <w:rsid w:val="008B3693"/>
    <w:rsid w:val="008D2C79"/>
    <w:rsid w:val="008E2F2E"/>
    <w:rsid w:val="008E454A"/>
    <w:rsid w:val="008F577D"/>
    <w:rsid w:val="00905DCA"/>
    <w:rsid w:val="0090602E"/>
    <w:rsid w:val="0091479B"/>
    <w:rsid w:val="009151F8"/>
    <w:rsid w:val="009205BE"/>
    <w:rsid w:val="009244CB"/>
    <w:rsid w:val="00960B9B"/>
    <w:rsid w:val="00976055"/>
    <w:rsid w:val="009801EB"/>
    <w:rsid w:val="00984CAC"/>
    <w:rsid w:val="009864B3"/>
    <w:rsid w:val="0098681C"/>
    <w:rsid w:val="00986DC5"/>
    <w:rsid w:val="009A02D2"/>
    <w:rsid w:val="009A70F6"/>
    <w:rsid w:val="009B41D7"/>
    <w:rsid w:val="009C2667"/>
    <w:rsid w:val="009C5C84"/>
    <w:rsid w:val="009D7A3E"/>
    <w:rsid w:val="009F570D"/>
    <w:rsid w:val="009F679B"/>
    <w:rsid w:val="00A17536"/>
    <w:rsid w:val="00A26600"/>
    <w:rsid w:val="00A36516"/>
    <w:rsid w:val="00A52258"/>
    <w:rsid w:val="00A52A13"/>
    <w:rsid w:val="00A5549E"/>
    <w:rsid w:val="00A62748"/>
    <w:rsid w:val="00A63DA8"/>
    <w:rsid w:val="00A85A3A"/>
    <w:rsid w:val="00A97925"/>
    <w:rsid w:val="00AB45D9"/>
    <w:rsid w:val="00AC4636"/>
    <w:rsid w:val="00AD5539"/>
    <w:rsid w:val="00AF7330"/>
    <w:rsid w:val="00B07C61"/>
    <w:rsid w:val="00B110C2"/>
    <w:rsid w:val="00B266CB"/>
    <w:rsid w:val="00B26C84"/>
    <w:rsid w:val="00B30A15"/>
    <w:rsid w:val="00B31A72"/>
    <w:rsid w:val="00B34EE2"/>
    <w:rsid w:val="00B351E1"/>
    <w:rsid w:val="00B510A9"/>
    <w:rsid w:val="00B5472D"/>
    <w:rsid w:val="00B56DF7"/>
    <w:rsid w:val="00B5771B"/>
    <w:rsid w:val="00B91F53"/>
    <w:rsid w:val="00B97AAE"/>
    <w:rsid w:val="00BA2155"/>
    <w:rsid w:val="00BB049B"/>
    <w:rsid w:val="00BC1B7B"/>
    <w:rsid w:val="00BD308E"/>
    <w:rsid w:val="00BE353B"/>
    <w:rsid w:val="00BE4B31"/>
    <w:rsid w:val="00BF6FEA"/>
    <w:rsid w:val="00C0120C"/>
    <w:rsid w:val="00C03E2E"/>
    <w:rsid w:val="00C06A48"/>
    <w:rsid w:val="00C135D4"/>
    <w:rsid w:val="00C22ACB"/>
    <w:rsid w:val="00C332F1"/>
    <w:rsid w:val="00C47478"/>
    <w:rsid w:val="00C62826"/>
    <w:rsid w:val="00C7247E"/>
    <w:rsid w:val="00C866AD"/>
    <w:rsid w:val="00C9021F"/>
    <w:rsid w:val="00C93508"/>
    <w:rsid w:val="00CA1519"/>
    <w:rsid w:val="00CB0271"/>
    <w:rsid w:val="00CC48ED"/>
    <w:rsid w:val="00CC7E37"/>
    <w:rsid w:val="00CD447F"/>
    <w:rsid w:val="00CF2E4F"/>
    <w:rsid w:val="00D13D23"/>
    <w:rsid w:val="00D22FE0"/>
    <w:rsid w:val="00D512E8"/>
    <w:rsid w:val="00D559B8"/>
    <w:rsid w:val="00DB2642"/>
    <w:rsid w:val="00DB54C3"/>
    <w:rsid w:val="00DB6C50"/>
    <w:rsid w:val="00DC3B4E"/>
    <w:rsid w:val="00DD13A2"/>
    <w:rsid w:val="00DD52C5"/>
    <w:rsid w:val="00E04C68"/>
    <w:rsid w:val="00E10707"/>
    <w:rsid w:val="00E3106F"/>
    <w:rsid w:val="00E86FAC"/>
    <w:rsid w:val="00E87904"/>
    <w:rsid w:val="00E94996"/>
    <w:rsid w:val="00EB1C65"/>
    <w:rsid w:val="00EB351D"/>
    <w:rsid w:val="00EC2C06"/>
    <w:rsid w:val="00EC4BA2"/>
    <w:rsid w:val="00EE6D72"/>
    <w:rsid w:val="00EF202D"/>
    <w:rsid w:val="00EF6373"/>
    <w:rsid w:val="00F05472"/>
    <w:rsid w:val="00F16E27"/>
    <w:rsid w:val="00F42735"/>
    <w:rsid w:val="00F50695"/>
    <w:rsid w:val="00F56C2C"/>
    <w:rsid w:val="00F72CD0"/>
    <w:rsid w:val="00F945C5"/>
    <w:rsid w:val="00FA0FC4"/>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5.pn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image" Target="media/image39.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7.jpeg"/><Relationship Id="rId32" Type="http://schemas.microsoft.com/office/2007/relationships/hdphoto" Target="media/hdphoto3.wdp"/><Relationship Id="rId37" Type="http://schemas.openxmlformats.org/officeDocument/2006/relationships/image" Target="media/image25.png"/><Relationship Id="rId40" Type="http://schemas.microsoft.com/office/2007/relationships/hdphoto" Target="media/hdphoto7.wdp"/><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4.png"/><Relationship Id="rId14" Type="http://schemas.openxmlformats.org/officeDocument/2006/relationships/header" Target="header2.xml"/><Relationship Id="rId22" Type="http://schemas.openxmlformats.org/officeDocument/2006/relationships/image" Target="media/image16.jp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5.jpe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3.png"/><Relationship Id="rId38" Type="http://schemas.microsoft.com/office/2007/relationships/hdphoto" Target="media/hdphoto6.wdp"/><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hyperlink" Target="https://fr.wikipedia.org/wiki/Fibre_optique" TargetMode="External"/><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9.jpeg"/><Relationship Id="rId28" Type="http://schemas.microsoft.com/office/2007/relationships/hdphoto" Target="media/hdphoto2.wdp"/><Relationship Id="rId36" Type="http://schemas.microsoft.com/office/2007/relationships/hdphoto" Target="media/hdphoto5.wdp"/><Relationship Id="rId49" Type="http://schemas.openxmlformats.org/officeDocument/2006/relationships/image" Target="media/image32.png"/><Relationship Id="rId57" Type="http://schemas.openxmlformats.org/officeDocument/2006/relationships/image" Target="media/image41.png"/><Relationship Id="rId10" Type="http://schemas.openxmlformats.org/officeDocument/2006/relationships/image" Target="media/image5.jpeg"/><Relationship Id="rId31" Type="http://schemas.openxmlformats.org/officeDocument/2006/relationships/image" Target="media/image22.png"/><Relationship Id="rId44" Type="http://schemas.microsoft.com/office/2007/relationships/hdphoto" Target="media/hdphoto9.wdp"/><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image" Target="media/image13.pn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D7FD3-AFB8-0140-B8A6-AAD0EBF3D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TotalTime>
  <Pages>9</Pages>
  <Words>1499</Words>
  <Characters>8247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4</cp:revision>
  <cp:lastPrinted>2018-11-01T14:19:00Z</cp:lastPrinted>
  <dcterms:created xsi:type="dcterms:W3CDTF">2019-09-28T19:53:00Z</dcterms:created>
  <dcterms:modified xsi:type="dcterms:W3CDTF">2019-09-29T13:32:00Z</dcterms:modified>
  <cp:category>Découverte des éclairages publiques</cp:category>
</cp:coreProperties>
</file>