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CDA9EA" w14:textId="77777777" w:rsidR="007F336F" w:rsidRDefault="007F336F" w:rsidP="007F336F">
      <w:pPr>
        <w:spacing w:after="0"/>
      </w:pPr>
    </w:p>
    <w:tbl>
      <w:tblPr>
        <w:tblW w:w="107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076"/>
        <w:gridCol w:w="6590"/>
        <w:gridCol w:w="2034"/>
      </w:tblGrid>
      <w:tr w:rsidR="007F336F" w:rsidRPr="00170370" w14:paraId="1B697AB1" w14:textId="77777777" w:rsidTr="00B31A72">
        <w:trPr>
          <w:trHeight w:val="679"/>
        </w:trPr>
        <w:tc>
          <w:tcPr>
            <w:tcW w:w="1070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2FC7D8E" w14:textId="000254C6" w:rsidR="007F336F" w:rsidRDefault="00BF6FEA" w:rsidP="00FA0FC4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>VIDEOPROTECTION URBAINE</w:t>
            </w:r>
            <w:r w:rsidR="007F336F">
              <w:rPr>
                <w:b/>
                <w:caps/>
                <w:color w:val="000080"/>
                <w:sz w:val="28"/>
                <w:szCs w:val="28"/>
              </w:rPr>
              <w:t xml:space="preserve"> </w:t>
            </w:r>
            <w:r>
              <w:rPr>
                <w:b/>
                <w:caps/>
                <w:color w:val="000080"/>
                <w:sz w:val="28"/>
                <w:szCs w:val="28"/>
              </w:rPr>
              <w:t>VT</w:t>
            </w:r>
            <w:r w:rsidR="007F336F">
              <w:rPr>
                <w:b/>
                <w:caps/>
                <w:color w:val="000080"/>
                <w:sz w:val="28"/>
                <w:szCs w:val="28"/>
              </w:rPr>
              <w:t>10</w:t>
            </w:r>
          </w:p>
        </w:tc>
      </w:tr>
      <w:tr w:rsidR="007F336F" w:rsidRPr="00170370" w14:paraId="1EEC4591" w14:textId="77777777" w:rsidTr="00B31A72">
        <w:trPr>
          <w:trHeight w:val="899"/>
        </w:trPr>
        <w:tc>
          <w:tcPr>
            <w:tcW w:w="2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894A46E" w14:textId="684D914D" w:rsidR="007F336F" w:rsidRPr="00170370" w:rsidRDefault="007F336F" w:rsidP="00FA0FC4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 xml:space="preserve">Bac Pro </w:t>
            </w:r>
            <w:r w:rsidR="00602B29">
              <w:rPr>
                <w:b/>
                <w:caps/>
                <w:color w:val="000080"/>
                <w:sz w:val="28"/>
                <w:szCs w:val="28"/>
              </w:rPr>
              <w:t>SN</w:t>
            </w:r>
          </w:p>
        </w:tc>
        <w:tc>
          <w:tcPr>
            <w:tcW w:w="65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974D86B" w14:textId="5414832C" w:rsidR="007F336F" w:rsidRPr="00170370" w:rsidRDefault="007F336F" w:rsidP="00FA0FC4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 xml:space="preserve">Activite de </w:t>
            </w:r>
            <w:r w:rsidR="0041237C">
              <w:rPr>
                <w:b/>
                <w:caps/>
                <w:color w:val="000080"/>
                <w:sz w:val="28"/>
                <w:szCs w:val="28"/>
              </w:rPr>
              <w:t>MISE EN SERVICE</w:t>
            </w:r>
          </w:p>
        </w:tc>
        <w:tc>
          <w:tcPr>
            <w:tcW w:w="20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29F4D26" w14:textId="13B1BACF" w:rsidR="007F336F" w:rsidRDefault="00A27DC2" w:rsidP="00FA0FC4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>PREMIERE</w:t>
            </w:r>
          </w:p>
          <w:p w14:paraId="445F8132" w14:textId="2BFCFCE5" w:rsidR="007F336F" w:rsidRPr="00170370" w:rsidRDefault="00A27DC2" w:rsidP="00FA0FC4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4"/>
              </w:rPr>
              <w:t>1</w:t>
            </w:r>
            <w:r w:rsidR="007F336F" w:rsidRPr="00FD50CD">
              <w:rPr>
                <w:b/>
                <w:caps/>
                <w:color w:val="000080"/>
                <w:sz w:val="24"/>
                <w:vertAlign w:val="superscript"/>
              </w:rPr>
              <w:t>e</w:t>
            </w:r>
            <w:r>
              <w:rPr>
                <w:b/>
                <w:caps/>
                <w:color w:val="000080"/>
                <w:sz w:val="24"/>
                <w:vertAlign w:val="superscript"/>
              </w:rPr>
              <w:t>R</w:t>
            </w:r>
            <w:r w:rsidR="007F336F" w:rsidRPr="00FD50CD">
              <w:rPr>
                <w:b/>
                <w:caps/>
                <w:color w:val="000080"/>
                <w:sz w:val="24"/>
                <w:vertAlign w:val="superscript"/>
              </w:rPr>
              <w:t xml:space="preserve"> </w:t>
            </w:r>
            <w:r w:rsidR="007F336F">
              <w:rPr>
                <w:b/>
                <w:caps/>
                <w:color w:val="000080"/>
                <w:sz w:val="24"/>
              </w:rPr>
              <w:t>TRIMESTRE</w:t>
            </w:r>
          </w:p>
        </w:tc>
      </w:tr>
      <w:tr w:rsidR="007F336F" w:rsidRPr="00170370" w14:paraId="43F4517F" w14:textId="77777777" w:rsidTr="00B31A72">
        <w:trPr>
          <w:trHeight w:val="899"/>
        </w:trPr>
        <w:tc>
          <w:tcPr>
            <w:tcW w:w="1070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9357C74" w14:textId="2FFA5739" w:rsidR="007F336F" w:rsidRPr="00025ABE" w:rsidRDefault="00407E3D" w:rsidP="00FA0FC4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rFonts w:cs="Arial"/>
                <w:color w:val="000080"/>
                <w:sz w:val="28"/>
                <w:szCs w:val="28"/>
              </w:rPr>
              <w:t>LIVRAISON</w:t>
            </w:r>
            <w:r w:rsidR="007F336F">
              <w:rPr>
                <w:rFonts w:cs="Arial"/>
                <w:color w:val="000080"/>
                <w:sz w:val="28"/>
                <w:szCs w:val="28"/>
              </w:rPr>
              <w:t xml:space="preserve"> DU SYSTEME </w:t>
            </w:r>
            <w:r w:rsidR="00BF6FEA">
              <w:rPr>
                <w:rFonts w:cs="Arial"/>
                <w:color w:val="000080"/>
                <w:sz w:val="28"/>
                <w:szCs w:val="28"/>
              </w:rPr>
              <w:t>DE VIDEOPROTECTION</w:t>
            </w:r>
          </w:p>
        </w:tc>
      </w:tr>
    </w:tbl>
    <w:p w14:paraId="11F6F417" w14:textId="77777777" w:rsidR="00AE7A91" w:rsidRDefault="00315FB8" w:rsidP="007F336F">
      <w:pPr>
        <w:pStyle w:val="TM1"/>
        <w:pBdr>
          <w:bottom w:val="single" w:sz="4" w:space="1" w:color="auto"/>
        </w:pBdr>
        <w:tabs>
          <w:tab w:val="left" w:pos="1771"/>
          <w:tab w:val="right" w:leader="dot" w:pos="10762"/>
        </w:tabs>
        <w:rPr>
          <w:noProof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7216" behindDoc="0" locked="1" layoutInCell="1" allowOverlap="1" wp14:anchorId="39755E11" wp14:editId="414E939C">
                <wp:simplePos x="0" y="0"/>
                <wp:positionH relativeFrom="margin">
                  <wp:posOffset>635</wp:posOffset>
                </wp:positionH>
                <wp:positionV relativeFrom="paragraph">
                  <wp:posOffset>4765040</wp:posOffset>
                </wp:positionV>
                <wp:extent cx="6840220" cy="2628900"/>
                <wp:effectExtent l="12700" t="12700" r="30480" b="25400"/>
                <wp:wrapNone/>
                <wp:docPr id="40" name="Zone de dessin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31750" cap="flat" cmpd="sng" algn="ctr">
                          <a:solidFill>
                            <a:srgbClr val="969696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3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759835" y="160020"/>
                            <a:ext cx="284099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6E29C" w14:textId="77777777" w:rsidR="00CB37E0" w:rsidRPr="00CC0759" w:rsidRDefault="00CB37E0" w:rsidP="0060389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ACTIVITE / SCENARIO</w:t>
                              </w:r>
                            </w:p>
                            <w:p w14:paraId="2C904D05" w14:textId="0EF05367" w:rsidR="00CB37E0" w:rsidRPr="00AF7330" w:rsidRDefault="00CB37E0" w:rsidP="0060389F">
                              <w:pPr>
                                <w:pStyle w:val="Fxpagedegarde"/>
                              </w:pPr>
                              <w:r>
                                <w:t>Livraison de la vidéoprotection urbaine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69" descr=" Fiche techniqu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6085" y="1029335"/>
                            <a:ext cx="1845310" cy="1377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5400000">
                            <a:off x="730220" y="456883"/>
                            <a:ext cx="2374265" cy="178054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55E11" id="Zone de dessin 32" o:spid="_x0000_s1026" editas="canvas" style="position:absolute;left:0;text-align:left;margin-left:.05pt;margin-top:375.2pt;width:538.6pt;height:207pt;z-index:251657216;mso-position-horizontal-relative:margin" coordsize="68402,2628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">
                <v:shape id="_x0000_s1027" type="#_x0000_t75" style="position:absolute;width:68402;height:26289;visibility:visible;mso-wrap-style:square" stroked="t" strokecolor="#969696" strokeweight="2.5pt">
                  <v:fill o:detectmouseclick="t"/>
                  <v:path o:connecttype="none"/>
                </v:shape>
                <v:rect id="Rectangle 68" o:spid="_x0000_s1028" style="position:absolute;left:37598;top:1600;width:28410;height:9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" filled="f" stroked="f">
                  <v:textbox inset="0,0,0,0">
                    <w:txbxContent>
                      <w:p w14:paraId="58E6E29C" w14:textId="77777777" w:rsidR="00CB37E0" w:rsidRPr="00CC0759" w:rsidRDefault="00CB37E0" w:rsidP="0060389F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  <w:u w:val="single"/>
                          </w:rPr>
                          <w:t>ACTIVITE / SCENARIO</w:t>
                        </w:r>
                      </w:p>
                      <w:p w14:paraId="2C904D05" w14:textId="0EF05367" w:rsidR="00CB37E0" w:rsidRPr="00AF7330" w:rsidRDefault="00CB37E0" w:rsidP="0060389F">
                        <w:pPr>
                          <w:pStyle w:val="Fxpagedegarde"/>
                        </w:pPr>
                        <w:r>
                          <w:t>Livraison de la vidéoprotection urbaine</w:t>
                        </w:r>
                      </w:p>
                    </w:txbxContent>
                  </v:textbox>
                </v:rect>
                <v:shape id="Picture 69" o:spid="_x0000_s1029" type="#_x0000_t75" alt=" Fiche technique" style="position:absolute;left:42360;top:10293;width:18453;height:13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">
                  <v:imagedata r:id="rId10" o:title=" Fiche technique"/>
                </v:shape>
                <v:shape id="Image 56" o:spid="_x0000_s1030" type="#_x0000_t75" style="position:absolute;left:7302;top:4568;width:23742;height:17806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">
                  <v:imagedata r:id="rId11" o:title=""/>
                </v:shape>
                <w10:wrap anchorx="margin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0" allowOverlap="0" wp14:anchorId="1FAC57BD" wp14:editId="07304437">
                <wp:simplePos x="0" y="0"/>
                <wp:positionH relativeFrom="column">
                  <wp:posOffset>-2312035</wp:posOffset>
                </wp:positionH>
                <wp:positionV relativeFrom="margin">
                  <wp:posOffset>3223260</wp:posOffset>
                </wp:positionV>
                <wp:extent cx="5039995" cy="631190"/>
                <wp:effectExtent l="2173605" t="0" r="2162810" b="0"/>
                <wp:wrapNone/>
                <wp:docPr id="36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-5400000">
                          <a:off x="0" y="0"/>
                          <a:ext cx="5039995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741A9" w14:textId="77777777" w:rsidR="00CB37E0" w:rsidRPr="007F336F" w:rsidRDefault="00CB37E0" w:rsidP="006038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b/>
                                <w:sz w:val="60"/>
                                <w:szCs w:val="60"/>
                              </w:rPr>
                            </w:pPr>
                            <w:r w:rsidRPr="007F336F">
                              <w:rPr>
                                <w:rFonts w:ascii="Arial Narrow" w:eastAsia="Arial Unicode MS" w:hAnsi="Arial Narrow" w:cs="Arial Unicode MS"/>
                                <w:b/>
                                <w:color w:val="000000"/>
                                <w:sz w:val="60"/>
                                <w:szCs w:val="60"/>
                              </w:rPr>
                              <w:t>DOSSIER PEDAGOGIQUE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AC57BD"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31" type="#_x0000_t202" style="position:absolute;left:0;text-align:left;margin-left:-182.05pt;margin-top:253.8pt;width:396.85pt;height:49.7pt;rotation:-90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" o:allowincell="f" o:allowoverlap="f" filled="f" stroked="f">
                <o:lock v:ext="edit" shapetype="t"/>
                <v:textbox style="layout-flow:vertical;mso-layout-flow-alt:bottom-to-top;mso-fit-shape-to-text:t">
                  <w:txbxContent>
                    <w:p w14:paraId="6AC741A9" w14:textId="77777777" w:rsidR="00CB37E0" w:rsidRPr="007F336F" w:rsidRDefault="00CB37E0" w:rsidP="0060389F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b/>
                          <w:sz w:val="60"/>
                          <w:szCs w:val="60"/>
                        </w:rPr>
                      </w:pPr>
                      <w:r w:rsidRPr="007F336F">
                        <w:rPr>
                          <w:rFonts w:ascii="Arial Narrow" w:eastAsia="Arial Unicode MS" w:hAnsi="Arial Narrow" w:cs="Arial Unicode MS"/>
                          <w:b/>
                          <w:color w:val="000000"/>
                          <w:sz w:val="60"/>
                          <w:szCs w:val="60"/>
                        </w:rPr>
                        <w:t>DOSSIER PEDAGOGIQUE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  <w:r w:rsidR="00A36516">
        <w:rPr>
          <w:rFonts w:asciiTheme="majorHAnsi" w:hAnsiTheme="majorHAnsi"/>
          <w:b w:val="0"/>
          <w:bCs w:val="0"/>
          <w:caps w:val="0"/>
        </w:rPr>
        <w:fldChar w:fldCharType="begin"/>
      </w:r>
      <w:r w:rsidR="00470955">
        <w:rPr>
          <w:rFonts w:asciiTheme="majorHAnsi" w:hAnsiTheme="majorHAnsi"/>
          <w:b w:val="0"/>
          <w:bCs w:val="0"/>
          <w:caps w:val="0"/>
        </w:rPr>
        <w:instrText xml:space="preserve"> TOC \o "1-5" \h \z \u </w:instrText>
      </w:r>
      <w:r w:rsidR="00A36516">
        <w:rPr>
          <w:rFonts w:asciiTheme="majorHAnsi" w:hAnsiTheme="majorHAnsi"/>
          <w:b w:val="0"/>
          <w:bCs w:val="0"/>
          <w:caps w:val="0"/>
        </w:rPr>
        <w:fldChar w:fldCharType="separate"/>
      </w:r>
    </w:p>
    <w:p w14:paraId="49FECCFA" w14:textId="5FAE12DB" w:rsidR="00AE7A91" w:rsidRDefault="00A82018">
      <w:pPr>
        <w:pStyle w:val="TM1"/>
        <w:tabs>
          <w:tab w:val="left" w:pos="179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</w:rPr>
      </w:pPr>
      <w:hyperlink w:anchor="_Toc20582016" w:history="1">
        <w:r w:rsidR="00AE7A91" w:rsidRPr="00801707">
          <w:rPr>
            <w:rStyle w:val="Lienhypertexte"/>
            <w:noProof/>
          </w:rPr>
          <w:t>1</w:t>
        </w:r>
        <w:r w:rsidR="00AE7A91">
          <w:rPr>
            <w:rFonts w:asciiTheme="minorHAnsi" w:hAnsiTheme="minorHAnsi"/>
            <w:b w:val="0"/>
            <w:bCs w:val="0"/>
            <w:caps w:val="0"/>
            <w:noProof/>
          </w:rPr>
          <w:tab/>
        </w:r>
        <w:r w:rsidR="00AE7A91" w:rsidRPr="00801707">
          <w:rPr>
            <w:rStyle w:val="Lienhypertexte"/>
            <w:noProof/>
          </w:rPr>
          <w:t>ORGANISATION PEDAGOGIQUE :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_Toc20582016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1</w:t>
        </w:r>
        <w:r w:rsidR="00AE7A91">
          <w:rPr>
            <w:noProof/>
            <w:webHidden/>
          </w:rPr>
          <w:fldChar w:fldCharType="end"/>
        </w:r>
      </w:hyperlink>
    </w:p>
    <w:p w14:paraId="4F0A7C9E" w14:textId="32E9675F" w:rsidR="00AE7A91" w:rsidRDefault="00A82018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17" w:history="1">
        <w:r w:rsidR="00AE7A91" w:rsidRPr="00801707">
          <w:rPr>
            <w:rStyle w:val="Lienhypertexte"/>
            <w:noProof/>
          </w:rPr>
          <w:t>1.1</w:t>
        </w:r>
        <w:r w:rsidR="00AE7A9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Données pédagogiques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_Toc20582017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1</w:t>
        </w:r>
        <w:r w:rsidR="00AE7A91">
          <w:rPr>
            <w:noProof/>
            <w:webHidden/>
          </w:rPr>
          <w:fldChar w:fldCharType="end"/>
        </w:r>
      </w:hyperlink>
    </w:p>
    <w:p w14:paraId="605BA585" w14:textId="3E7862FD" w:rsidR="00AE7A91" w:rsidRDefault="00A82018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18" w:history="1">
        <w:r w:rsidR="00AE7A91" w:rsidRPr="00801707">
          <w:rPr>
            <w:rStyle w:val="Lienhypertexte"/>
            <w:noProof/>
          </w:rPr>
          <w:t>1.2</w:t>
        </w:r>
        <w:r w:rsidR="00AE7A9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Mise en situation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_Toc20582018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1</w:t>
        </w:r>
        <w:r w:rsidR="00AE7A91">
          <w:rPr>
            <w:noProof/>
            <w:webHidden/>
          </w:rPr>
          <w:fldChar w:fldCharType="end"/>
        </w:r>
      </w:hyperlink>
    </w:p>
    <w:p w14:paraId="36E9BD47" w14:textId="1B28F011" w:rsidR="00AE7A91" w:rsidRDefault="00A82018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19" w:history="1">
        <w:r w:rsidR="00AE7A91" w:rsidRPr="00801707">
          <w:rPr>
            <w:rStyle w:val="Lienhypertexte"/>
            <w:noProof/>
          </w:rPr>
          <w:t>1.3</w:t>
        </w:r>
        <w:r w:rsidR="00AE7A9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Secteur d’activité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_Toc20582019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1</w:t>
        </w:r>
        <w:r w:rsidR="00AE7A91">
          <w:rPr>
            <w:noProof/>
            <w:webHidden/>
          </w:rPr>
          <w:fldChar w:fldCharType="end"/>
        </w:r>
      </w:hyperlink>
    </w:p>
    <w:p w14:paraId="400F1E17" w14:textId="1EBB39DB" w:rsidR="00AE7A91" w:rsidRDefault="00A82018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20" w:history="1">
        <w:r w:rsidR="00AE7A91" w:rsidRPr="00801707">
          <w:rPr>
            <w:rStyle w:val="Lienhypertexte"/>
            <w:noProof/>
          </w:rPr>
          <w:t>1.4</w:t>
        </w:r>
        <w:r w:rsidR="00AE7A9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Objectifs pédagogiques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_Toc20582020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1</w:t>
        </w:r>
        <w:r w:rsidR="00AE7A91">
          <w:rPr>
            <w:noProof/>
            <w:webHidden/>
          </w:rPr>
          <w:fldChar w:fldCharType="end"/>
        </w:r>
      </w:hyperlink>
    </w:p>
    <w:p w14:paraId="1F023545" w14:textId="108D8424" w:rsidR="00AE7A91" w:rsidRDefault="00A82018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21" w:history="1">
        <w:r w:rsidR="00AE7A91" w:rsidRPr="00801707">
          <w:rPr>
            <w:rStyle w:val="Lienhypertexte"/>
            <w:noProof/>
          </w:rPr>
          <w:t>1.5</w:t>
        </w:r>
        <w:r w:rsidR="00AE7A9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CRITERES D’EVALUATION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_Toc20582021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1</w:t>
        </w:r>
        <w:r w:rsidR="00AE7A91">
          <w:rPr>
            <w:noProof/>
            <w:webHidden/>
          </w:rPr>
          <w:fldChar w:fldCharType="end"/>
        </w:r>
      </w:hyperlink>
    </w:p>
    <w:p w14:paraId="32C25489" w14:textId="30612AC5" w:rsidR="00AE7A91" w:rsidRDefault="00A82018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22" w:history="1">
        <w:r w:rsidR="00AE7A91" w:rsidRPr="00801707">
          <w:rPr>
            <w:rStyle w:val="Lienhypertexte"/>
            <w:noProof/>
          </w:rPr>
          <w:t>1.6</w:t>
        </w:r>
        <w:r w:rsidR="00AE7A9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COMPETENCES EVALUEES sur CPro STI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_Toc20582022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2</w:t>
        </w:r>
        <w:r w:rsidR="00AE7A91">
          <w:rPr>
            <w:noProof/>
            <w:webHidden/>
          </w:rPr>
          <w:fldChar w:fldCharType="end"/>
        </w:r>
      </w:hyperlink>
    </w:p>
    <w:p w14:paraId="6431D5A6" w14:textId="20FDB29D" w:rsidR="00AE7A91" w:rsidRDefault="00A82018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23" w:history="1">
        <w:r w:rsidR="00AE7A91" w:rsidRPr="00801707">
          <w:rPr>
            <w:rStyle w:val="Lienhypertexte"/>
            <w:noProof/>
          </w:rPr>
          <w:t>1.7</w:t>
        </w:r>
        <w:r w:rsidR="00AE7A9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OBSERVATIONS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_Toc20582023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2</w:t>
        </w:r>
        <w:r w:rsidR="00AE7A91">
          <w:rPr>
            <w:noProof/>
            <w:webHidden/>
          </w:rPr>
          <w:fldChar w:fldCharType="end"/>
        </w:r>
      </w:hyperlink>
    </w:p>
    <w:p w14:paraId="66DE1EE3" w14:textId="123C93A3" w:rsidR="00AE7A91" w:rsidRDefault="00A82018">
      <w:pPr>
        <w:pStyle w:val="TM1"/>
        <w:tabs>
          <w:tab w:val="left" w:pos="179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</w:rPr>
      </w:pPr>
      <w:hyperlink w:anchor="_Toc20582024" w:history="1">
        <w:r w:rsidR="00AE7A91" w:rsidRPr="00801707">
          <w:rPr>
            <w:rStyle w:val="Lienhypertexte"/>
            <w:noProof/>
          </w:rPr>
          <w:t>2</w:t>
        </w:r>
        <w:r w:rsidR="00AE7A91">
          <w:rPr>
            <w:rFonts w:asciiTheme="minorHAnsi" w:hAnsiTheme="minorHAnsi"/>
            <w:b w:val="0"/>
            <w:bCs w:val="0"/>
            <w:caps w:val="0"/>
            <w:noProof/>
          </w:rPr>
          <w:tab/>
        </w:r>
        <w:r w:rsidR="00AE7A91" w:rsidRPr="00801707">
          <w:rPr>
            <w:rStyle w:val="Lienhypertexte"/>
            <w:noProof/>
          </w:rPr>
          <w:t>contrôle electrique du coffret de rue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_Toc20582024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3</w:t>
        </w:r>
        <w:r w:rsidR="00AE7A91">
          <w:rPr>
            <w:noProof/>
            <w:webHidden/>
          </w:rPr>
          <w:fldChar w:fldCharType="end"/>
        </w:r>
      </w:hyperlink>
    </w:p>
    <w:p w14:paraId="7253E5A5" w14:textId="56CEF871" w:rsidR="00AE7A91" w:rsidRDefault="00A82018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25" w:history="1">
        <w:r w:rsidR="00AE7A91" w:rsidRPr="00801707">
          <w:rPr>
            <w:rStyle w:val="Lienhypertexte"/>
            <w:noProof/>
          </w:rPr>
          <w:t>Contrôle Hors Tension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_Toc20582025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3</w:t>
        </w:r>
        <w:r w:rsidR="00AE7A91">
          <w:rPr>
            <w:noProof/>
            <w:webHidden/>
          </w:rPr>
          <w:fldChar w:fldCharType="end"/>
        </w:r>
      </w:hyperlink>
    </w:p>
    <w:p w14:paraId="1E1F558A" w14:textId="37278A53" w:rsidR="00AE7A91" w:rsidRPr="00AE7A91" w:rsidRDefault="00A82018" w:rsidP="00AE7A91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26" w:history="1">
        <w:r w:rsidR="00AE7A91" w:rsidRPr="00801707">
          <w:rPr>
            <w:rStyle w:val="Lienhypertexte"/>
            <w:noProof/>
          </w:rPr>
          <w:t>2.1</w:t>
        </w:r>
        <w:r w:rsidR="00AE7A9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Contrôle visuel de l’installation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_Toc20582026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3</w:t>
        </w:r>
        <w:r w:rsidR="00AE7A91">
          <w:rPr>
            <w:noProof/>
            <w:webHidden/>
          </w:rPr>
          <w:fldChar w:fldCharType="end"/>
        </w:r>
      </w:hyperlink>
    </w:p>
    <w:p w14:paraId="33214B3A" w14:textId="20D03A51" w:rsidR="00AE7A91" w:rsidRDefault="00A82018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28" w:history="1">
        <w:r w:rsidR="00AE7A91" w:rsidRPr="00801707">
          <w:rPr>
            <w:rStyle w:val="Lienhypertexte"/>
            <w:noProof/>
          </w:rPr>
          <w:t>2.2</w:t>
        </w:r>
        <w:r w:rsidR="00AE7A9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Contrôle de l’absence de court-circuit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_Toc20582028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3</w:t>
        </w:r>
        <w:r w:rsidR="00AE7A91">
          <w:rPr>
            <w:noProof/>
            <w:webHidden/>
          </w:rPr>
          <w:fldChar w:fldCharType="end"/>
        </w:r>
      </w:hyperlink>
    </w:p>
    <w:p w14:paraId="1F4FBD79" w14:textId="50B13934" w:rsidR="00AE7A91" w:rsidRDefault="00A82018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29" w:history="1">
        <w:r w:rsidR="00AE7A91" w:rsidRPr="00801707">
          <w:rPr>
            <w:rStyle w:val="Lienhypertexte"/>
            <w:noProof/>
          </w:rPr>
          <w:t>2.3</w:t>
        </w:r>
        <w:r w:rsidR="00AE7A9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Contrôle de l’équipotentialité des masses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_Toc20582029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3</w:t>
        </w:r>
        <w:r w:rsidR="00AE7A91">
          <w:rPr>
            <w:noProof/>
            <w:webHidden/>
          </w:rPr>
          <w:fldChar w:fldCharType="end"/>
        </w:r>
      </w:hyperlink>
    </w:p>
    <w:p w14:paraId="512496C9" w14:textId="00C45CEF" w:rsidR="00AE7A91" w:rsidRDefault="00A82018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30" w:history="1">
        <w:r w:rsidR="00AE7A91" w:rsidRPr="00801707">
          <w:rPr>
            <w:rStyle w:val="Lienhypertexte"/>
            <w:noProof/>
          </w:rPr>
          <w:t>Contrôle Sous Tension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_Toc20582030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4</w:t>
        </w:r>
        <w:r w:rsidR="00AE7A91">
          <w:rPr>
            <w:noProof/>
            <w:webHidden/>
          </w:rPr>
          <w:fldChar w:fldCharType="end"/>
        </w:r>
      </w:hyperlink>
    </w:p>
    <w:p w14:paraId="03B96FF8" w14:textId="40CF125A" w:rsidR="00AE7A91" w:rsidRDefault="00A82018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31" w:history="1">
        <w:r w:rsidR="00AE7A91" w:rsidRPr="00801707">
          <w:rPr>
            <w:rStyle w:val="Lienhypertexte"/>
            <w:noProof/>
          </w:rPr>
          <w:t>2.4</w:t>
        </w:r>
        <w:r w:rsidR="00AE7A9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Contrôle du disjoncteur différentiel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_Toc20582031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4</w:t>
        </w:r>
        <w:r w:rsidR="00AE7A91">
          <w:rPr>
            <w:noProof/>
            <w:webHidden/>
          </w:rPr>
          <w:fldChar w:fldCharType="end"/>
        </w:r>
      </w:hyperlink>
    </w:p>
    <w:p w14:paraId="7C09337D" w14:textId="1FD433B3" w:rsidR="00AE7A91" w:rsidRDefault="00A82018">
      <w:pPr>
        <w:pStyle w:val="TM1"/>
        <w:tabs>
          <w:tab w:val="left" w:pos="179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</w:rPr>
      </w:pPr>
      <w:hyperlink w:anchor="_Toc20582032" w:history="1">
        <w:r w:rsidR="00AE7A91" w:rsidRPr="00801707">
          <w:rPr>
            <w:rStyle w:val="Lienhypertexte"/>
            <w:noProof/>
          </w:rPr>
          <w:t>3</w:t>
        </w:r>
        <w:r w:rsidR="00AE7A91">
          <w:rPr>
            <w:rFonts w:asciiTheme="minorHAnsi" w:hAnsiTheme="minorHAnsi"/>
            <w:b w:val="0"/>
            <w:bCs w:val="0"/>
            <w:caps w:val="0"/>
            <w:noProof/>
          </w:rPr>
          <w:tab/>
        </w:r>
        <w:r w:rsidR="00AE7A91" w:rsidRPr="00801707">
          <w:rPr>
            <w:rStyle w:val="Lienhypertexte"/>
            <w:noProof/>
          </w:rPr>
          <w:t>Mise en service de la videoprotection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_Toc20582032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5</w:t>
        </w:r>
        <w:r w:rsidR="00AE7A91">
          <w:rPr>
            <w:noProof/>
            <w:webHidden/>
          </w:rPr>
          <w:fldChar w:fldCharType="end"/>
        </w:r>
      </w:hyperlink>
    </w:p>
    <w:p w14:paraId="08093DAC" w14:textId="10D76922" w:rsidR="00AE7A91" w:rsidRDefault="00A82018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33" w:history="1">
        <w:r w:rsidR="00AE7A91" w:rsidRPr="00801707">
          <w:rPr>
            <w:rStyle w:val="Lienhypertexte"/>
            <w:noProof/>
          </w:rPr>
          <w:t>3.1</w:t>
        </w:r>
        <w:r w:rsidR="00AE7A9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Connexion à l’enregistreur NVR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_Toc20582033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5</w:t>
        </w:r>
        <w:r w:rsidR="00AE7A91">
          <w:rPr>
            <w:noProof/>
            <w:webHidden/>
          </w:rPr>
          <w:fldChar w:fldCharType="end"/>
        </w:r>
      </w:hyperlink>
    </w:p>
    <w:p w14:paraId="658F9B51" w14:textId="65072F0E" w:rsidR="00AE7A91" w:rsidRDefault="00A82018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34" w:history="1">
        <w:r w:rsidR="00AE7A91" w:rsidRPr="00801707">
          <w:rPr>
            <w:rStyle w:val="Lienhypertexte"/>
            <w:noProof/>
          </w:rPr>
          <w:t>3.2</w:t>
        </w:r>
        <w:r w:rsidR="00AE7A9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Connexion au système par le serveur web embarqué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_Toc20582034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8</w:t>
        </w:r>
        <w:r w:rsidR="00AE7A91">
          <w:rPr>
            <w:noProof/>
            <w:webHidden/>
          </w:rPr>
          <w:fldChar w:fldCharType="end"/>
        </w:r>
      </w:hyperlink>
    </w:p>
    <w:p w14:paraId="5146563B" w14:textId="5E503067" w:rsidR="00AE7A91" w:rsidRDefault="00A82018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35" w:history="1">
        <w:r w:rsidR="00AE7A91" w:rsidRPr="00801707">
          <w:rPr>
            <w:rStyle w:val="Lienhypertexte"/>
            <w:noProof/>
          </w:rPr>
          <w:t>3.3</w:t>
        </w:r>
        <w:r w:rsidR="00AE7A9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Réinitialisation et conclusion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_Toc20582035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9</w:t>
        </w:r>
        <w:r w:rsidR="00AE7A91">
          <w:rPr>
            <w:noProof/>
            <w:webHidden/>
          </w:rPr>
          <w:fldChar w:fldCharType="end"/>
        </w:r>
      </w:hyperlink>
    </w:p>
    <w:p w14:paraId="1266ED2D" w14:textId="617864CC" w:rsidR="00AE7A91" w:rsidRDefault="00A82018">
      <w:pPr>
        <w:pStyle w:val="TM3"/>
        <w:tabs>
          <w:tab w:val="left" w:pos="2298"/>
          <w:tab w:val="right" w:leader="dot" w:pos="10762"/>
        </w:tabs>
        <w:rPr>
          <w:rFonts w:asciiTheme="minorHAnsi" w:hAnsiTheme="minorHAnsi"/>
          <w:noProof/>
          <w:sz w:val="24"/>
          <w:szCs w:val="24"/>
        </w:rPr>
      </w:pPr>
      <w:hyperlink w:anchor="_Toc20582036" w:history="1">
        <w:r w:rsidR="00AE7A91" w:rsidRPr="00801707">
          <w:rPr>
            <w:rStyle w:val="Lienhypertexte"/>
            <w:noProof/>
          </w:rPr>
          <w:t>3.3.1</w:t>
        </w:r>
        <w:r w:rsidR="00AE7A91">
          <w:rPr>
            <w:rFonts w:asciiTheme="minorHAnsi" w:hAnsiTheme="minorHAnsi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Enregistreur NVR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_Toc20582036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10</w:t>
        </w:r>
        <w:r w:rsidR="00AE7A91">
          <w:rPr>
            <w:noProof/>
            <w:webHidden/>
          </w:rPr>
          <w:fldChar w:fldCharType="end"/>
        </w:r>
      </w:hyperlink>
    </w:p>
    <w:p w14:paraId="11A5A5BA" w14:textId="2F00E685" w:rsidR="00AE7A91" w:rsidRDefault="00A82018">
      <w:pPr>
        <w:pStyle w:val="TM3"/>
        <w:tabs>
          <w:tab w:val="left" w:pos="2298"/>
          <w:tab w:val="right" w:leader="dot" w:pos="10762"/>
        </w:tabs>
        <w:rPr>
          <w:rFonts w:asciiTheme="minorHAnsi" w:hAnsiTheme="minorHAnsi"/>
          <w:noProof/>
          <w:sz w:val="24"/>
          <w:szCs w:val="24"/>
        </w:rPr>
      </w:pPr>
      <w:hyperlink w:anchor="_Toc20582037" w:history="1">
        <w:r w:rsidR="00AE7A91" w:rsidRPr="00801707">
          <w:rPr>
            <w:rStyle w:val="Lienhypertexte"/>
            <w:noProof/>
          </w:rPr>
          <w:t>3.3.2</w:t>
        </w:r>
        <w:r w:rsidR="00AE7A91">
          <w:rPr>
            <w:rFonts w:asciiTheme="minorHAnsi" w:hAnsiTheme="minorHAnsi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Caméras IP (Bullet et PTZ)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_Toc20582037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11</w:t>
        </w:r>
        <w:r w:rsidR="00AE7A91">
          <w:rPr>
            <w:noProof/>
            <w:webHidden/>
          </w:rPr>
          <w:fldChar w:fldCharType="end"/>
        </w:r>
      </w:hyperlink>
    </w:p>
    <w:p w14:paraId="1AD383E6" w14:textId="65709084" w:rsidR="00AE7A91" w:rsidRDefault="00A82018">
      <w:pPr>
        <w:pStyle w:val="TM3"/>
        <w:tabs>
          <w:tab w:val="left" w:pos="2298"/>
          <w:tab w:val="right" w:leader="dot" w:pos="10762"/>
        </w:tabs>
        <w:rPr>
          <w:rFonts w:asciiTheme="minorHAnsi" w:hAnsiTheme="minorHAnsi"/>
          <w:noProof/>
          <w:sz w:val="24"/>
          <w:szCs w:val="24"/>
        </w:rPr>
      </w:pPr>
      <w:hyperlink w:anchor="_Toc20582038" w:history="1">
        <w:r w:rsidR="00AE7A91" w:rsidRPr="00801707">
          <w:rPr>
            <w:rStyle w:val="Lienhypertexte"/>
            <w:noProof/>
          </w:rPr>
          <w:t>3.3.3</w:t>
        </w:r>
        <w:r w:rsidR="00AE7A91">
          <w:rPr>
            <w:rFonts w:asciiTheme="minorHAnsi" w:hAnsiTheme="minorHAnsi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Conclure auprès de la hierarchie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_Toc20582038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11</w:t>
        </w:r>
        <w:r w:rsidR="00AE7A91">
          <w:rPr>
            <w:noProof/>
            <w:webHidden/>
          </w:rPr>
          <w:fldChar w:fldCharType="end"/>
        </w:r>
      </w:hyperlink>
    </w:p>
    <w:p w14:paraId="01D0504C" w14:textId="77777777" w:rsidR="00D13D23" w:rsidRDefault="00A36516" w:rsidP="00D13D23">
      <w:pPr>
        <w:ind w:left="1418"/>
        <w:jc w:val="left"/>
        <w:rPr>
          <w:rFonts w:asciiTheme="majorHAnsi" w:hAnsiTheme="majorHAnsi"/>
          <w:b/>
          <w:bCs/>
          <w:caps/>
          <w:sz w:val="24"/>
          <w:szCs w:val="24"/>
        </w:rPr>
        <w:sectPr w:rsidR="00D13D23" w:rsidSect="00DC3B4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/>
          <w:b/>
          <w:bCs/>
          <w:caps/>
          <w:sz w:val="24"/>
          <w:szCs w:val="24"/>
        </w:rPr>
        <w:fldChar w:fldCharType="end"/>
      </w:r>
    </w:p>
    <w:p w14:paraId="2FA52570" w14:textId="77777777" w:rsidR="00470955" w:rsidRDefault="00470955" w:rsidP="00D13D23">
      <w:pPr>
        <w:pBdr>
          <w:top w:val="single" w:sz="4" w:space="1" w:color="auto"/>
        </w:pBdr>
        <w:ind w:left="1418"/>
        <w:jc w:val="left"/>
      </w:pPr>
    </w:p>
    <w:p w14:paraId="6D9A0B82" w14:textId="77777777" w:rsidR="00984CAC" w:rsidRPr="00984CAC" w:rsidRDefault="008206D2">
      <w:pPr>
        <w:jc w:val="left"/>
      </w:pPr>
      <w:r>
        <w:br w:type="page"/>
      </w:r>
    </w:p>
    <w:p w14:paraId="49B8788E" w14:textId="77777777" w:rsidR="007F336F" w:rsidRPr="00BE2751" w:rsidRDefault="007F336F" w:rsidP="007F336F">
      <w:pPr>
        <w:pStyle w:val="Titre1"/>
        <w:spacing w:line="240" w:lineRule="auto"/>
      </w:pPr>
      <w:bookmarkStart w:id="1" w:name="_Toc526094743"/>
      <w:bookmarkStart w:id="2" w:name="_Toc20582016"/>
      <w:r>
        <w:lastRenderedPageBreak/>
        <w:t>ORGANISATION PEDAGOGIQUE :</w:t>
      </w:r>
      <w:bookmarkEnd w:id="1"/>
      <w:bookmarkEnd w:id="2"/>
      <w:r>
        <w:t xml:space="preserve"> </w:t>
      </w:r>
    </w:p>
    <w:p w14:paraId="44F5C304" w14:textId="77777777" w:rsidR="007F336F" w:rsidRDefault="007F336F" w:rsidP="007F336F">
      <w:pPr>
        <w:pStyle w:val="Titre2"/>
        <w:spacing w:line="240" w:lineRule="auto"/>
      </w:pPr>
      <w:bookmarkStart w:id="3" w:name="_Toc526094744"/>
      <w:bookmarkStart w:id="4" w:name="_Toc20582017"/>
      <w:r>
        <w:t>Données pédagogiques</w:t>
      </w:r>
      <w:bookmarkEnd w:id="3"/>
      <w:bookmarkEnd w:id="4"/>
    </w:p>
    <w:p w14:paraId="23474BB8" w14:textId="3DE8875B" w:rsidR="007F336F" w:rsidRPr="00966ACA" w:rsidRDefault="00B15EF7" w:rsidP="007F336F">
      <w:bookmarkStart w:id="5" w:name="_GoBack"/>
      <w:r>
        <w:rPr>
          <w:noProof/>
        </w:rPr>
        <w:drawing>
          <wp:inline distT="0" distB="0" distL="0" distR="0" wp14:anchorId="52E98488" wp14:editId="6C171202">
            <wp:extent cx="6840220" cy="2967916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8-09-30 à 14.41.0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6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14:paraId="01308E77" w14:textId="77777777" w:rsidR="007F336F" w:rsidRPr="00775A57" w:rsidRDefault="007F336F" w:rsidP="007F336F">
      <w:pPr>
        <w:pStyle w:val="Titre2"/>
        <w:spacing w:line="240" w:lineRule="auto"/>
      </w:pPr>
      <w:bookmarkStart w:id="6" w:name="_Toc526094745"/>
      <w:bookmarkStart w:id="7" w:name="_Toc20582018"/>
      <w:r w:rsidRPr="00775A57">
        <w:t>Mise en situation</w:t>
      </w:r>
      <w:bookmarkEnd w:id="6"/>
      <w:bookmarkEnd w:id="7"/>
      <w:r w:rsidRPr="00775A57">
        <w:t xml:space="preserve"> </w:t>
      </w:r>
    </w:p>
    <w:p w14:paraId="69F82D4E" w14:textId="77777777" w:rsidR="00BF6FEA" w:rsidRPr="00BF6FEA" w:rsidRDefault="00BF6FEA" w:rsidP="00BF6FEA">
      <w:pPr>
        <w:spacing w:after="0" w:line="240" w:lineRule="auto"/>
        <w:ind w:right="340"/>
      </w:pPr>
      <w:r w:rsidRPr="00BF6FEA">
        <w:t>Il est possible d'installer des caméras dans les lieux publics depuis le 17 octobre 1996.</w:t>
      </w:r>
    </w:p>
    <w:p w14:paraId="523BFBE6" w14:textId="00ED9865" w:rsidR="00BF6FEA" w:rsidRDefault="00BF6FEA" w:rsidP="00BF6FEA">
      <w:pPr>
        <w:spacing w:after="0" w:line="240" w:lineRule="auto"/>
        <w:ind w:right="340"/>
      </w:pPr>
      <w:r w:rsidRPr="00BF6FEA">
        <w:t>La vid</w:t>
      </w:r>
      <w:r>
        <w:t>é</w:t>
      </w:r>
      <w:r w:rsidRPr="00BF6FEA">
        <w:t>o</w:t>
      </w:r>
      <w:r w:rsidR="0089054B">
        <w:t xml:space="preserve">protection </w:t>
      </w:r>
      <w:r w:rsidRPr="00BF6FEA">
        <w:t>est un procédé technique qui peut être utilisé à différentes fins : surveiller son domicile, sécuriser une entreprise, garder un œil sur son bébé et même assurer la sécurité dans les villes via la vid</w:t>
      </w:r>
      <w:r w:rsidR="0089054B">
        <w:t>é</w:t>
      </w:r>
      <w:r w:rsidRPr="00BF6FEA">
        <w:t>o</w:t>
      </w:r>
      <w:r w:rsidR="0089054B">
        <w:t>protection</w:t>
      </w:r>
      <w:r w:rsidRPr="00BF6FEA">
        <w:t xml:space="preserve"> urbaine.</w:t>
      </w:r>
    </w:p>
    <w:p w14:paraId="4C3AC7B3" w14:textId="454E968B" w:rsidR="00BF6FEA" w:rsidRPr="00BF6FEA" w:rsidRDefault="00BF6FEA" w:rsidP="00BF6FEA">
      <w:pPr>
        <w:spacing w:after="0" w:line="240" w:lineRule="auto"/>
        <w:ind w:right="340"/>
      </w:pPr>
      <w:r w:rsidRPr="00BF6FEA">
        <w:t>Vid</w:t>
      </w:r>
      <w:r>
        <w:t>é</w:t>
      </w:r>
      <w:r w:rsidRPr="00BF6FEA">
        <w:t>o</w:t>
      </w:r>
      <w:r w:rsidR="0089054B">
        <w:t>protection</w:t>
      </w:r>
      <w:r w:rsidRPr="00BF6FEA">
        <w:t xml:space="preserve"> urbaine : sécuriser les villes</w:t>
      </w:r>
    </w:p>
    <w:p w14:paraId="060BEF54" w14:textId="77777777" w:rsidR="00BF6FEA" w:rsidRPr="00BF6FEA" w:rsidRDefault="00BF6FEA" w:rsidP="00BF6FEA">
      <w:pPr>
        <w:spacing w:after="0" w:line="240" w:lineRule="auto"/>
        <w:ind w:right="340"/>
      </w:pPr>
      <w:r w:rsidRPr="00BF6FEA">
        <w:t>L'objectif de ce type d'installation étant la prévention des risques de délinquance et la protection des personnes :</w:t>
      </w:r>
    </w:p>
    <w:p w14:paraId="147FE8A5" w14:textId="4D63637A" w:rsidR="00BF6FEA" w:rsidRPr="00BF6FEA" w:rsidRDefault="00BF6FEA" w:rsidP="00BF6FEA">
      <w:pPr>
        <w:spacing w:after="0" w:line="240" w:lineRule="auto"/>
        <w:ind w:right="340"/>
      </w:pPr>
      <w:r w:rsidRPr="00BF6FEA">
        <w:t>à proximité ou devant les lieux, bâtiments et installations publics</w:t>
      </w:r>
      <w:r w:rsidR="003F26F6">
        <w:t xml:space="preserve">, </w:t>
      </w:r>
      <w:r w:rsidRPr="00BF6FEA">
        <w:t>sur la voie publique.</w:t>
      </w:r>
    </w:p>
    <w:p w14:paraId="5B7B0B51" w14:textId="50C11F13" w:rsidR="00BF6FEA" w:rsidRPr="00BF6FEA" w:rsidRDefault="00BF6FEA" w:rsidP="00BF6FEA">
      <w:pPr>
        <w:spacing w:after="0" w:line="240" w:lineRule="auto"/>
        <w:ind w:right="340"/>
      </w:pPr>
      <w:r w:rsidRPr="00BF6FEA">
        <w:t>La vidéo</w:t>
      </w:r>
      <w:r w:rsidR="0089054B">
        <w:t>protection</w:t>
      </w:r>
      <w:r w:rsidRPr="00BF6FEA">
        <w:t xml:space="preserve"> urbaine peut être utilisée</w:t>
      </w:r>
      <w:r w:rsidR="0089054B">
        <w:t xml:space="preserve"> </w:t>
      </w:r>
      <w:r w:rsidRPr="00BF6FEA">
        <w:t>pour la protection des biens et des personnes dans les lieux particulièrement exposés à la délinquance (vols, agressions)</w:t>
      </w:r>
      <w:r w:rsidR="00B510A9">
        <w:t xml:space="preserve">, </w:t>
      </w:r>
      <w:r w:rsidRPr="00BF6FEA">
        <w:t>pour la défense nationale et en prévention d'actes terroristes</w:t>
      </w:r>
      <w:r w:rsidR="00B510A9">
        <w:t xml:space="preserve">, </w:t>
      </w:r>
      <w:r w:rsidRPr="00BF6FEA">
        <w:t>pour le contrôle du trafic routier et la constatation d'infractions au Code de la route.</w:t>
      </w:r>
    </w:p>
    <w:p w14:paraId="1A6E0363" w14:textId="04AC8968" w:rsidR="00BF6FEA" w:rsidRPr="00BF6FEA" w:rsidRDefault="00BF6FEA" w:rsidP="00BF6FEA">
      <w:pPr>
        <w:spacing w:after="0" w:line="240" w:lineRule="auto"/>
        <w:ind w:right="340"/>
      </w:pPr>
      <w:r w:rsidRPr="00BF6FEA">
        <w:rPr>
          <w:b/>
          <w:bCs/>
        </w:rPr>
        <w:t>On utilisera donc souvent la vid</w:t>
      </w:r>
      <w:r w:rsidR="00905DCA">
        <w:rPr>
          <w:b/>
          <w:bCs/>
        </w:rPr>
        <w:t>é</w:t>
      </w:r>
      <w:r w:rsidRPr="00BF6FEA">
        <w:rPr>
          <w:b/>
          <w:bCs/>
        </w:rPr>
        <w:t>o</w:t>
      </w:r>
      <w:r w:rsidR="0089054B">
        <w:rPr>
          <w:b/>
          <w:bCs/>
        </w:rPr>
        <w:t>protection</w:t>
      </w:r>
      <w:r w:rsidRPr="00BF6FEA">
        <w:rPr>
          <w:b/>
          <w:bCs/>
        </w:rPr>
        <w:t xml:space="preserve"> pour la sécurité des parkings, des stations de transport en commun, des rues (aussi bien les rues commerçantes que les rues souvent désertes), des routes, etc.</w:t>
      </w:r>
    </w:p>
    <w:p w14:paraId="0984A218" w14:textId="770557C7" w:rsidR="00BF6FEA" w:rsidRPr="00BF6FEA" w:rsidRDefault="00BF6FEA" w:rsidP="00BF6FEA">
      <w:pPr>
        <w:pStyle w:val="NormalWeb"/>
        <w:spacing w:before="0" w:beforeAutospacing="0" w:after="0" w:afterAutospacing="0"/>
        <w:rPr>
          <w:rFonts w:ascii="Arial" w:hAnsi="Arial" w:cstheme="minorBidi"/>
          <w:sz w:val="20"/>
          <w:szCs w:val="22"/>
        </w:rPr>
      </w:pPr>
      <w:r w:rsidRPr="00BF6FEA">
        <w:rPr>
          <w:rFonts w:ascii="Arial" w:hAnsi="Arial" w:cstheme="minorBidi"/>
          <w:sz w:val="20"/>
          <w:szCs w:val="22"/>
        </w:rPr>
        <w:t>En revanche, la vid</w:t>
      </w:r>
      <w:r w:rsidR="00905DCA">
        <w:rPr>
          <w:rFonts w:ascii="Arial" w:hAnsi="Arial" w:cstheme="minorBidi"/>
          <w:sz w:val="20"/>
          <w:szCs w:val="22"/>
        </w:rPr>
        <w:t>é</w:t>
      </w:r>
      <w:r w:rsidRPr="00BF6FEA">
        <w:rPr>
          <w:rFonts w:ascii="Arial" w:hAnsi="Arial" w:cstheme="minorBidi"/>
          <w:sz w:val="20"/>
          <w:szCs w:val="22"/>
        </w:rPr>
        <w:t>o</w:t>
      </w:r>
      <w:r w:rsidR="0089054B">
        <w:rPr>
          <w:rFonts w:ascii="Arial" w:hAnsi="Arial" w:cstheme="minorBidi"/>
          <w:sz w:val="20"/>
          <w:szCs w:val="22"/>
        </w:rPr>
        <w:t>protection</w:t>
      </w:r>
      <w:r w:rsidRPr="00BF6FEA">
        <w:rPr>
          <w:rFonts w:ascii="Arial" w:hAnsi="Arial" w:cstheme="minorBidi"/>
          <w:sz w:val="20"/>
          <w:szCs w:val="22"/>
        </w:rPr>
        <w:t xml:space="preserve"> ne peut pas être utilisée pour filmer l'entrée ou l'intérieur d'immeubles</w:t>
      </w:r>
      <w:r>
        <w:rPr>
          <w:rFonts w:ascii="Arial" w:hAnsi="Arial" w:cs="Arial"/>
          <w:color w:val="333333"/>
          <w:sz w:val="23"/>
          <w:szCs w:val="23"/>
        </w:rPr>
        <w:t xml:space="preserve"> </w:t>
      </w:r>
      <w:r w:rsidRPr="00BF6FEA">
        <w:rPr>
          <w:rFonts w:ascii="Arial" w:hAnsi="Arial" w:cstheme="minorBidi"/>
          <w:sz w:val="20"/>
          <w:szCs w:val="22"/>
        </w:rPr>
        <w:t>d'habitation.</w:t>
      </w:r>
    </w:p>
    <w:p w14:paraId="71FC2F1E" w14:textId="77777777" w:rsidR="007F336F" w:rsidRPr="00775A57" w:rsidRDefault="007F336F" w:rsidP="007F336F">
      <w:pPr>
        <w:pStyle w:val="Titre2"/>
        <w:spacing w:line="240" w:lineRule="auto"/>
      </w:pPr>
      <w:bookmarkStart w:id="8" w:name="_Toc526094746"/>
      <w:bookmarkStart w:id="9" w:name="_Toc20582019"/>
      <w:r>
        <w:t>Secteur d’activité</w:t>
      </w:r>
      <w:bookmarkEnd w:id="8"/>
      <w:bookmarkEnd w:id="9"/>
    </w:p>
    <w:p w14:paraId="46F14D17" w14:textId="29F49159" w:rsidR="007F336F" w:rsidRPr="007916BC" w:rsidRDefault="007F336F" w:rsidP="007916BC">
      <w:pPr>
        <w:ind w:right="340"/>
      </w:pPr>
      <w:r w:rsidRPr="000120EB">
        <w:t>Secteurs</w:t>
      </w:r>
      <w:r>
        <w:t xml:space="preserve"> : </w:t>
      </w:r>
      <w:r w:rsidR="0086538C" w:rsidRPr="0086538C">
        <w:t>Avenue technique, rue pédagogique</w:t>
      </w:r>
    </w:p>
    <w:p w14:paraId="3227474B" w14:textId="77777777" w:rsidR="007F336F" w:rsidRPr="006F1FE5" w:rsidRDefault="007F336F" w:rsidP="007F336F">
      <w:pPr>
        <w:pStyle w:val="Titre2"/>
        <w:spacing w:line="240" w:lineRule="auto"/>
      </w:pPr>
      <w:bookmarkStart w:id="10" w:name="_Toc526094747"/>
      <w:bookmarkStart w:id="11" w:name="_Toc20582020"/>
      <w:r w:rsidRPr="00AC3447">
        <w:t>Objectifs pédagogiques</w:t>
      </w:r>
      <w:bookmarkEnd w:id="10"/>
      <w:bookmarkEnd w:id="11"/>
    </w:p>
    <w:p w14:paraId="4DF1E818" w14:textId="35D2C3F0" w:rsidR="00BF6FEA" w:rsidRDefault="007F336F" w:rsidP="007F336F">
      <w:r w:rsidRPr="00075808">
        <w:t xml:space="preserve">L’élève </w:t>
      </w:r>
      <w:r w:rsidR="007916BC">
        <w:t>met en service le système de vidéoprotection, fait les mesures de protection</w:t>
      </w:r>
      <w:r w:rsidR="00BF6FEA">
        <w:t>.</w:t>
      </w:r>
    </w:p>
    <w:p w14:paraId="3B8F6B41" w14:textId="77777777" w:rsidR="007F336F" w:rsidRPr="004B068D" w:rsidRDefault="007F336F" w:rsidP="007F336F">
      <w:pPr>
        <w:pStyle w:val="Titre2"/>
        <w:spacing w:line="240" w:lineRule="auto"/>
      </w:pPr>
      <w:bookmarkStart w:id="12" w:name="_Toc526094748"/>
      <w:bookmarkStart w:id="13" w:name="_Toc20582021"/>
      <w:r>
        <w:t>CRITERES D’EVALUATION</w:t>
      </w:r>
      <w:bookmarkEnd w:id="12"/>
      <w:bookmarkEnd w:id="13"/>
    </w:p>
    <w:tbl>
      <w:tblPr>
        <w:tblStyle w:val="Grilledutableau"/>
        <w:tblW w:w="9782" w:type="dxa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6094"/>
        <w:gridCol w:w="992"/>
        <w:gridCol w:w="993"/>
        <w:gridCol w:w="993"/>
      </w:tblGrid>
      <w:tr w:rsidR="007F336F" w:rsidRPr="002B18CB" w14:paraId="69112B66" w14:textId="77777777" w:rsidTr="00B31A72">
        <w:trPr>
          <w:jc w:val="center"/>
        </w:trPr>
        <w:tc>
          <w:tcPr>
            <w:tcW w:w="6804" w:type="dxa"/>
            <w:gridSpan w:val="2"/>
            <w:vAlign w:val="center"/>
          </w:tcPr>
          <w:p w14:paraId="47B30DAD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APTITUDES PROFESSIONNELLES</w:t>
            </w:r>
          </w:p>
        </w:tc>
        <w:tc>
          <w:tcPr>
            <w:tcW w:w="992" w:type="dxa"/>
            <w:vAlign w:val="center"/>
          </w:tcPr>
          <w:p w14:paraId="3B206E74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A0EB217" wp14:editId="115422C6">
                  <wp:extent cx="327872" cy="314747"/>
                  <wp:effectExtent l="0" t="0" r="2540" b="3175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pture d’écran 2018-03-05 à 08.30.49.png"/>
                          <pic:cNvPicPr/>
                        </pic:nvPicPr>
                        <pic:blipFill rotWithShape="1">
                          <a:blip r:embed="rId19"/>
                          <a:srcRect l="13776" t="13298" r="8562" b="14636"/>
                          <a:stretch/>
                        </pic:blipFill>
                        <pic:spPr bwMode="auto">
                          <a:xfrm>
                            <a:off x="0" y="0"/>
                            <a:ext cx="335155" cy="321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14:paraId="663A325A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D68D237" wp14:editId="63C6B9A1">
                  <wp:extent cx="327258" cy="320587"/>
                  <wp:effectExtent l="0" t="0" r="3175" b="0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18-03-05 à 08.30.53.png"/>
                          <pic:cNvPicPr/>
                        </pic:nvPicPr>
                        <pic:blipFill rotWithShape="1">
                          <a:blip r:embed="rId20"/>
                          <a:srcRect l="8357" t="9269" r="8244" b="9030"/>
                          <a:stretch/>
                        </pic:blipFill>
                        <pic:spPr bwMode="auto">
                          <a:xfrm>
                            <a:off x="0" y="0"/>
                            <a:ext cx="332421" cy="325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14:paraId="61AA9B35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E45880D" wp14:editId="59CC3C10">
                  <wp:extent cx="313020" cy="313301"/>
                  <wp:effectExtent l="0" t="0" r="5080" b="444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pture d’écran 2018-03-05 à 08.31.00.png"/>
                          <pic:cNvPicPr/>
                        </pic:nvPicPr>
                        <pic:blipFill rotWithShape="1">
                          <a:blip r:embed="rId21"/>
                          <a:srcRect l="13801" t="8605" r="7141" b="9101"/>
                          <a:stretch/>
                        </pic:blipFill>
                        <pic:spPr bwMode="auto">
                          <a:xfrm>
                            <a:off x="0" y="0"/>
                            <a:ext cx="322223" cy="322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36F" w:rsidRPr="002B18CB" w14:paraId="11E37846" w14:textId="77777777" w:rsidTr="00B31A72">
        <w:trPr>
          <w:jc w:val="center"/>
        </w:trPr>
        <w:tc>
          <w:tcPr>
            <w:tcW w:w="710" w:type="dxa"/>
            <w:vAlign w:val="center"/>
          </w:tcPr>
          <w:p w14:paraId="52BADE84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AP1</w:t>
            </w:r>
          </w:p>
        </w:tc>
        <w:tc>
          <w:tcPr>
            <w:tcW w:w="6094" w:type="dxa"/>
            <w:vAlign w:val="center"/>
          </w:tcPr>
          <w:p w14:paraId="65F74E75" w14:textId="77777777" w:rsidR="007F336F" w:rsidRPr="00A26862" w:rsidRDefault="007F336F" w:rsidP="00B31A72">
            <w:r w:rsidRPr="00A26862">
              <w:t>F</w:t>
            </w:r>
            <w:r>
              <w:t>aire preuve de rigueur et de précision</w:t>
            </w:r>
          </w:p>
        </w:tc>
        <w:tc>
          <w:tcPr>
            <w:tcW w:w="992" w:type="dxa"/>
            <w:vAlign w:val="center"/>
          </w:tcPr>
          <w:p w14:paraId="5B89DCE8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52EC9A87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59F11C9C" w14:textId="77777777" w:rsidR="007F336F" w:rsidRPr="00A26862" w:rsidRDefault="007F336F" w:rsidP="00B31A72">
            <w:pPr>
              <w:jc w:val="center"/>
            </w:pPr>
          </w:p>
        </w:tc>
      </w:tr>
      <w:tr w:rsidR="007F336F" w:rsidRPr="002B18CB" w14:paraId="46975FA5" w14:textId="77777777" w:rsidTr="00B31A72">
        <w:trPr>
          <w:jc w:val="center"/>
        </w:trPr>
        <w:tc>
          <w:tcPr>
            <w:tcW w:w="710" w:type="dxa"/>
            <w:vAlign w:val="center"/>
          </w:tcPr>
          <w:p w14:paraId="5E89C29C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AP2</w:t>
            </w:r>
          </w:p>
        </w:tc>
        <w:tc>
          <w:tcPr>
            <w:tcW w:w="6094" w:type="dxa"/>
            <w:vAlign w:val="center"/>
          </w:tcPr>
          <w:p w14:paraId="65FBC8D1" w14:textId="77777777" w:rsidR="007F336F" w:rsidRPr="00A26862" w:rsidRDefault="007F336F" w:rsidP="00B31A72">
            <w:r>
              <w:t>Faire preuve d’esprit d’équipe</w:t>
            </w:r>
          </w:p>
        </w:tc>
        <w:tc>
          <w:tcPr>
            <w:tcW w:w="992" w:type="dxa"/>
            <w:vAlign w:val="center"/>
          </w:tcPr>
          <w:p w14:paraId="0753D438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3601171A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62E0011B" w14:textId="77777777" w:rsidR="007F336F" w:rsidRPr="00A26862" w:rsidRDefault="007F336F" w:rsidP="00B31A72">
            <w:pPr>
              <w:jc w:val="center"/>
            </w:pPr>
          </w:p>
        </w:tc>
      </w:tr>
      <w:tr w:rsidR="007F336F" w:rsidRPr="002B18CB" w14:paraId="6F5BE63B" w14:textId="77777777" w:rsidTr="00B31A72">
        <w:trPr>
          <w:jc w:val="center"/>
        </w:trPr>
        <w:tc>
          <w:tcPr>
            <w:tcW w:w="710" w:type="dxa"/>
            <w:vAlign w:val="center"/>
          </w:tcPr>
          <w:p w14:paraId="383D19EE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AP3</w:t>
            </w:r>
          </w:p>
        </w:tc>
        <w:tc>
          <w:tcPr>
            <w:tcW w:w="6094" w:type="dxa"/>
            <w:vAlign w:val="center"/>
          </w:tcPr>
          <w:p w14:paraId="1B1882E6" w14:textId="77777777" w:rsidR="007F336F" w:rsidRPr="00A26862" w:rsidRDefault="007F336F" w:rsidP="00B31A72">
            <w:r>
              <w:t>Faire preuve de curiosité et d’écoute</w:t>
            </w:r>
          </w:p>
        </w:tc>
        <w:tc>
          <w:tcPr>
            <w:tcW w:w="992" w:type="dxa"/>
            <w:vAlign w:val="center"/>
          </w:tcPr>
          <w:p w14:paraId="16627751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5A881605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31C1B57A" w14:textId="77777777" w:rsidR="007F336F" w:rsidRPr="00A26862" w:rsidRDefault="007F336F" w:rsidP="00B31A72">
            <w:pPr>
              <w:jc w:val="center"/>
            </w:pPr>
          </w:p>
        </w:tc>
      </w:tr>
      <w:tr w:rsidR="007F336F" w:rsidRPr="002B18CB" w14:paraId="21A104D3" w14:textId="77777777" w:rsidTr="00B31A72">
        <w:trPr>
          <w:jc w:val="center"/>
        </w:trPr>
        <w:tc>
          <w:tcPr>
            <w:tcW w:w="710" w:type="dxa"/>
            <w:vAlign w:val="center"/>
          </w:tcPr>
          <w:p w14:paraId="339C4844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AP4</w:t>
            </w:r>
          </w:p>
        </w:tc>
        <w:tc>
          <w:tcPr>
            <w:tcW w:w="6094" w:type="dxa"/>
            <w:vAlign w:val="center"/>
          </w:tcPr>
          <w:p w14:paraId="0D8D22A9" w14:textId="77777777" w:rsidR="007F336F" w:rsidRPr="00A26862" w:rsidRDefault="007F336F" w:rsidP="00B31A72">
            <w:r>
              <w:t>Faire preuve d’initiative</w:t>
            </w:r>
          </w:p>
        </w:tc>
        <w:tc>
          <w:tcPr>
            <w:tcW w:w="992" w:type="dxa"/>
            <w:vAlign w:val="center"/>
          </w:tcPr>
          <w:p w14:paraId="7A776B95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52672A30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5ACA6567" w14:textId="77777777" w:rsidR="007F336F" w:rsidRPr="00A26862" w:rsidRDefault="007F336F" w:rsidP="00B31A72">
            <w:pPr>
              <w:jc w:val="center"/>
            </w:pPr>
          </w:p>
        </w:tc>
      </w:tr>
      <w:tr w:rsidR="007F336F" w:rsidRPr="002B18CB" w14:paraId="2698EE79" w14:textId="77777777" w:rsidTr="00B31A72">
        <w:trPr>
          <w:jc w:val="center"/>
        </w:trPr>
        <w:tc>
          <w:tcPr>
            <w:tcW w:w="710" w:type="dxa"/>
            <w:vAlign w:val="center"/>
          </w:tcPr>
          <w:p w14:paraId="3942D56A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AP5</w:t>
            </w:r>
          </w:p>
        </w:tc>
        <w:tc>
          <w:tcPr>
            <w:tcW w:w="6094" w:type="dxa"/>
            <w:vAlign w:val="center"/>
          </w:tcPr>
          <w:p w14:paraId="54021747" w14:textId="77777777" w:rsidR="007F336F" w:rsidRPr="00A26862" w:rsidRDefault="007F336F" w:rsidP="00B31A72">
            <w:r>
              <w:t>Faire preuve d’analyse critique</w:t>
            </w:r>
          </w:p>
        </w:tc>
        <w:tc>
          <w:tcPr>
            <w:tcW w:w="992" w:type="dxa"/>
            <w:vAlign w:val="center"/>
          </w:tcPr>
          <w:p w14:paraId="6F43DB7A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1947CB9D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725AF5E9" w14:textId="77777777" w:rsidR="007F336F" w:rsidRPr="00A26862" w:rsidRDefault="007F336F" w:rsidP="00B31A72">
            <w:pPr>
              <w:jc w:val="center"/>
            </w:pPr>
          </w:p>
        </w:tc>
      </w:tr>
    </w:tbl>
    <w:p w14:paraId="5192292B" w14:textId="77777777" w:rsidR="007F336F" w:rsidRPr="004B068D" w:rsidRDefault="007F336F" w:rsidP="007F336F">
      <w:pPr>
        <w:pStyle w:val="Titre2"/>
        <w:spacing w:line="240" w:lineRule="auto"/>
      </w:pPr>
      <w:bookmarkStart w:id="14" w:name="_Toc526094749"/>
      <w:bookmarkStart w:id="15" w:name="_Toc20582022"/>
      <w:r>
        <w:lastRenderedPageBreak/>
        <w:t>COMPETENCES EVALUEES sur CPro STI</w:t>
      </w:r>
      <w:bookmarkEnd w:id="14"/>
      <w:bookmarkEnd w:id="15"/>
    </w:p>
    <w:p w14:paraId="6F4229B7" w14:textId="60B767C8" w:rsidR="007F336F" w:rsidRDefault="00B15EF7" w:rsidP="00B15EF7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502DE88" wp14:editId="4A1FC72C">
            <wp:extent cx="5771866" cy="5630545"/>
            <wp:effectExtent l="0" t="0" r="0" b="0"/>
            <wp:docPr id="1" name="Image 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valCProA8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866" cy="563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4F738" w14:textId="77777777" w:rsidR="007F336F" w:rsidRPr="00966ACA" w:rsidRDefault="007F336F" w:rsidP="007F336F">
      <w:pPr>
        <w:pStyle w:val="Titre2"/>
        <w:spacing w:line="240" w:lineRule="auto"/>
      </w:pPr>
      <w:bookmarkStart w:id="16" w:name="_Toc526094750"/>
      <w:bookmarkStart w:id="17" w:name="_Toc20582023"/>
      <w:r>
        <w:t>OBSERVATIONS</w:t>
      </w:r>
      <w:bookmarkEnd w:id="16"/>
      <w:bookmarkEnd w:id="17"/>
    </w:p>
    <w:p w14:paraId="496D077E" w14:textId="77777777" w:rsidR="007F336F" w:rsidRDefault="007F336F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76C55931" w14:textId="77777777" w:rsidR="007F336F" w:rsidRDefault="007F336F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0BFBA6A3" w14:textId="77777777" w:rsidR="007F336F" w:rsidRDefault="007F336F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50347C2D" w14:textId="77777777" w:rsidR="007F336F" w:rsidRDefault="007F336F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1949972B" w14:textId="77777777" w:rsidR="007F336F" w:rsidRDefault="007F336F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3739118E" w14:textId="77777777" w:rsidR="007F336F" w:rsidRDefault="007F336F" w:rsidP="007F336F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br w:type="page"/>
      </w:r>
    </w:p>
    <w:p w14:paraId="2363529F" w14:textId="4F3093D4" w:rsidR="007F336F" w:rsidRDefault="00763418" w:rsidP="007F336F">
      <w:pPr>
        <w:pStyle w:val="Titre1"/>
        <w:spacing w:line="240" w:lineRule="auto"/>
      </w:pPr>
      <w:bookmarkStart w:id="18" w:name="_Toc20582024"/>
      <w:r>
        <w:lastRenderedPageBreak/>
        <w:t xml:space="preserve">contrôle </w:t>
      </w:r>
      <w:r w:rsidR="000168C7">
        <w:t>electrique du coffret de rue</w:t>
      </w:r>
      <w:bookmarkEnd w:id="18"/>
    </w:p>
    <w:p w14:paraId="35A5F7E2" w14:textId="1087B074" w:rsidR="000168C7" w:rsidRDefault="000168C7" w:rsidP="000168C7">
      <w:pPr>
        <w:pStyle w:val="Titre2"/>
        <w:numPr>
          <w:ilvl w:val="0"/>
          <w:numId w:val="0"/>
        </w:numPr>
        <w:spacing w:line="240" w:lineRule="auto"/>
        <w:ind w:left="576" w:hanging="576"/>
      </w:pPr>
      <w:bookmarkStart w:id="19" w:name="_Toc20582025"/>
      <w:r>
        <w:t>Contrôle Hors Tension</w:t>
      </w:r>
      <w:bookmarkEnd w:id="19"/>
    </w:p>
    <w:p w14:paraId="40890F22" w14:textId="77777777" w:rsidR="000168C7" w:rsidRPr="000168C7" w:rsidRDefault="000168C7" w:rsidP="000168C7"/>
    <w:p w14:paraId="14EB7716" w14:textId="5E7EE28D" w:rsidR="007F336F" w:rsidRDefault="000168C7" w:rsidP="007F336F">
      <w:pPr>
        <w:pStyle w:val="Titre2"/>
        <w:spacing w:line="240" w:lineRule="auto"/>
      </w:pPr>
      <w:bookmarkStart w:id="20" w:name="_Toc20582026"/>
      <w:r>
        <w:t>Contrôle visuel de l’installation</w:t>
      </w:r>
      <w:bookmarkEnd w:id="20"/>
      <w:r w:rsidR="007F336F">
        <w:t xml:space="preserve"> </w:t>
      </w:r>
    </w:p>
    <w:p w14:paraId="44C6203A" w14:textId="77777777" w:rsidR="000168C7" w:rsidRPr="000168C7" w:rsidRDefault="000168C7" w:rsidP="000168C7"/>
    <w:p w14:paraId="25316AD7" w14:textId="29D48731" w:rsidR="000168C7" w:rsidRPr="00351DA6" w:rsidRDefault="000168C7" w:rsidP="000168C7">
      <w:pPr>
        <w:pStyle w:val="Titre3"/>
        <w:numPr>
          <w:ilvl w:val="0"/>
          <w:numId w:val="0"/>
        </w:numPr>
        <w:spacing w:after="0"/>
        <w:rPr>
          <w:sz w:val="20"/>
          <w:szCs w:val="20"/>
        </w:rPr>
      </w:pPr>
      <w:bookmarkStart w:id="21" w:name="_Toc526105701"/>
      <w:bookmarkStart w:id="22" w:name="_Toc526107187"/>
      <w:bookmarkStart w:id="23" w:name="_Toc526107668"/>
      <w:bookmarkStart w:id="24" w:name="_Toc526107758"/>
      <w:bookmarkStart w:id="25" w:name="_Toc526108042"/>
      <w:bookmarkStart w:id="26" w:name="_Toc528223194"/>
      <w:bookmarkStart w:id="27" w:name="_Toc20574781"/>
      <w:bookmarkStart w:id="28" w:name="_Toc20575196"/>
      <w:bookmarkStart w:id="29" w:name="_Toc20577393"/>
      <w:bookmarkStart w:id="30" w:name="_Toc20580372"/>
      <w:bookmarkStart w:id="31" w:name="_Toc20581986"/>
      <w:bookmarkStart w:id="32" w:name="_Toc20582027"/>
      <w:r w:rsidRPr="00351DA6">
        <w:rPr>
          <w:rFonts w:eastAsia="Times New Roman" w:cs="Arial"/>
          <w:sz w:val="20"/>
          <w:szCs w:val="20"/>
        </w:rPr>
        <w:t>Aucun conducteur tendu, conducteurs bien rangés, appareillages et conducteurs repérés et les couleurs respectées, Aucune partie de cuivre n’est visible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tbl>
      <w:tblPr>
        <w:tblpPr w:leftFromText="141" w:rightFromText="141" w:vertAnchor="text" w:horzAnchor="margin" w:tblpXSpec="center" w:tblpY="154"/>
        <w:tblW w:w="8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6576"/>
      </w:tblGrid>
      <w:tr w:rsidR="000168C7" w:rsidRPr="00A121D0" w14:paraId="7F0F9CF7" w14:textId="77777777" w:rsidTr="000168C7">
        <w:tc>
          <w:tcPr>
            <w:tcW w:w="1866" w:type="dxa"/>
            <w:shd w:val="clear" w:color="auto" w:fill="D9D9D9"/>
          </w:tcPr>
          <w:p w14:paraId="6C7886E0" w14:textId="77777777" w:rsidR="000168C7" w:rsidRPr="00E52159" w:rsidRDefault="000168C7" w:rsidP="00777DE7">
            <w:pPr>
              <w:spacing w:after="0"/>
              <w:jc w:val="center"/>
              <w:rPr>
                <w:rFonts w:cs="Arial"/>
              </w:rPr>
            </w:pPr>
            <w:r w:rsidRPr="00E52159">
              <w:rPr>
                <w:rFonts w:cs="Arial"/>
              </w:rPr>
              <w:t>Conforme</w:t>
            </w:r>
          </w:p>
        </w:tc>
        <w:tc>
          <w:tcPr>
            <w:tcW w:w="6576" w:type="dxa"/>
            <w:shd w:val="clear" w:color="auto" w:fill="D9D9D9"/>
          </w:tcPr>
          <w:p w14:paraId="66DB1DB5" w14:textId="77777777" w:rsidR="000168C7" w:rsidRPr="00E52159" w:rsidRDefault="000168C7" w:rsidP="00777DE7">
            <w:pPr>
              <w:spacing w:after="0"/>
              <w:jc w:val="center"/>
              <w:rPr>
                <w:rFonts w:cs="Arial"/>
              </w:rPr>
            </w:pPr>
            <w:r w:rsidRPr="00E52159">
              <w:rPr>
                <w:rFonts w:cs="Arial"/>
              </w:rPr>
              <w:t>Identifier les défauts</w:t>
            </w:r>
          </w:p>
        </w:tc>
      </w:tr>
      <w:tr w:rsidR="000168C7" w:rsidRPr="00452BAC" w14:paraId="723E0A75" w14:textId="77777777" w:rsidTr="000168C7">
        <w:trPr>
          <w:trHeight w:val="455"/>
        </w:trPr>
        <w:tc>
          <w:tcPr>
            <w:tcW w:w="1866" w:type="dxa"/>
            <w:vAlign w:val="center"/>
          </w:tcPr>
          <w:p w14:paraId="14A5E7E2" w14:textId="77777777" w:rsidR="000168C7" w:rsidRPr="00452BAC" w:rsidRDefault="000168C7" w:rsidP="00777DE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452BAC">
              <w:rPr>
                <w:rFonts w:ascii="Segoe UI Symbol" w:eastAsia="MS Gothic" w:hAnsi="Segoe UI Symbol" w:cs="Segoe UI Symbol"/>
                <w:color w:val="000000"/>
                <w:szCs w:val="20"/>
              </w:rPr>
              <w:t>☐</w:t>
            </w:r>
            <w:r w:rsidRPr="00452BAC">
              <w:rPr>
                <w:rFonts w:eastAsia="MS Gothic" w:cs="Arial"/>
                <w:color w:val="000000"/>
                <w:szCs w:val="20"/>
              </w:rPr>
              <w:t xml:space="preserve"> </w:t>
            </w:r>
            <w:r w:rsidRPr="00452BAC">
              <w:rPr>
                <w:rFonts w:cs="Arial"/>
                <w:b/>
                <w:i/>
                <w:szCs w:val="20"/>
              </w:rPr>
              <w:t xml:space="preserve">OUI    </w:t>
            </w:r>
            <w:r w:rsidRPr="00452BAC">
              <w:rPr>
                <w:rFonts w:ascii="Segoe UI Symbol" w:eastAsia="MS Gothic" w:hAnsi="Segoe UI Symbol" w:cs="Segoe UI Symbol"/>
                <w:color w:val="000000"/>
                <w:szCs w:val="20"/>
              </w:rPr>
              <w:t>☐</w:t>
            </w:r>
            <w:r w:rsidRPr="00452BAC">
              <w:rPr>
                <w:rFonts w:cs="Arial"/>
                <w:i/>
                <w:szCs w:val="20"/>
              </w:rPr>
              <w:t xml:space="preserve"> </w:t>
            </w:r>
            <w:r w:rsidRPr="00452BAC">
              <w:rPr>
                <w:rFonts w:cs="Arial"/>
                <w:b/>
                <w:i/>
                <w:szCs w:val="20"/>
              </w:rPr>
              <w:t>NON</w:t>
            </w:r>
          </w:p>
        </w:tc>
        <w:tc>
          <w:tcPr>
            <w:tcW w:w="6576" w:type="dxa"/>
          </w:tcPr>
          <w:p w14:paraId="3BBD8FAF" w14:textId="77777777" w:rsidR="000168C7" w:rsidRPr="00452BAC" w:rsidRDefault="000168C7" w:rsidP="00777DE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14:paraId="0B17AC84" w14:textId="63873650" w:rsidR="00EF6373" w:rsidRDefault="00EF6373" w:rsidP="000168C7">
      <w:pPr>
        <w:rPr>
          <w:rFonts w:cs="Arial"/>
          <w:color w:val="FF0000"/>
        </w:rPr>
      </w:pPr>
    </w:p>
    <w:p w14:paraId="553B9771" w14:textId="516C8A9E" w:rsidR="000168C7" w:rsidRDefault="000168C7" w:rsidP="000168C7">
      <w:pPr>
        <w:rPr>
          <w:rFonts w:cs="Arial"/>
          <w:color w:val="FF0000"/>
        </w:rPr>
      </w:pPr>
    </w:p>
    <w:p w14:paraId="1B59C31C" w14:textId="77777777" w:rsidR="000168C7" w:rsidRDefault="000168C7" w:rsidP="000168C7">
      <w:pPr>
        <w:rPr>
          <w:rFonts w:cs="Arial"/>
          <w:color w:val="FF0000"/>
        </w:rPr>
      </w:pPr>
    </w:p>
    <w:p w14:paraId="685A878E" w14:textId="1141B629" w:rsidR="000168C7" w:rsidRDefault="000168C7" w:rsidP="000168C7">
      <w:pPr>
        <w:pStyle w:val="Titre2"/>
        <w:spacing w:line="240" w:lineRule="auto"/>
      </w:pPr>
      <w:bookmarkStart w:id="33" w:name="_Toc20582028"/>
      <w:bookmarkStart w:id="34" w:name="_Toc526094756"/>
      <w:r>
        <w:t>Contrôle de l’absence de court-circuit</w:t>
      </w:r>
      <w:bookmarkEnd w:id="33"/>
      <w:r>
        <w:t xml:space="preserve"> </w:t>
      </w:r>
    </w:p>
    <w:p w14:paraId="20F5FF37" w14:textId="77777777" w:rsidR="000168C7" w:rsidRPr="000168C7" w:rsidRDefault="000168C7" w:rsidP="000168C7"/>
    <w:p w14:paraId="75D34700" w14:textId="77777777" w:rsidR="000168C7" w:rsidRPr="006E6A8D" w:rsidRDefault="000168C7" w:rsidP="000168C7">
      <w:pPr>
        <w:spacing w:after="0"/>
        <w:rPr>
          <w:rFonts w:cs="Arial"/>
        </w:rPr>
      </w:pPr>
      <w:r w:rsidRPr="006E6A8D">
        <w:rPr>
          <w:rFonts w:cs="Arial"/>
        </w:rPr>
        <w:t>A l’aide d’un multimètre position</w:t>
      </w:r>
      <w:r>
        <w:rPr>
          <w:rFonts w:cs="Arial"/>
        </w:rPr>
        <w:t>né sur testeur de continuité, protections des mats fermées</w:t>
      </w:r>
      <w:r w:rsidRPr="006E6A8D">
        <w:rPr>
          <w:rFonts w:cs="Arial"/>
        </w:rPr>
        <w:t>, vérifier l’absence de court-circuit de la partie</w:t>
      </w:r>
      <w:r>
        <w:rPr>
          <w:rFonts w:cs="Arial"/>
        </w:rPr>
        <w:t xml:space="preserve"> </w:t>
      </w:r>
      <w:r w:rsidRPr="006E6A8D">
        <w:rPr>
          <w:rFonts w:cs="Arial"/>
        </w:rPr>
        <w:t>alimentation entre les bornes suivantes :</w:t>
      </w:r>
    </w:p>
    <w:p w14:paraId="4557B6D2" w14:textId="77777777" w:rsidR="000168C7" w:rsidRPr="00B37496" w:rsidRDefault="000168C7" w:rsidP="000168C7">
      <w:pPr>
        <w:spacing w:after="0"/>
        <w:rPr>
          <w:rFonts w:cs="Arial"/>
          <w:sz w:val="12"/>
          <w:szCs w:val="12"/>
        </w:rPr>
      </w:pPr>
    </w:p>
    <w:tbl>
      <w:tblPr>
        <w:tblW w:w="90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2"/>
        <w:gridCol w:w="1186"/>
        <w:gridCol w:w="2201"/>
        <w:gridCol w:w="1055"/>
        <w:gridCol w:w="3544"/>
      </w:tblGrid>
      <w:tr w:rsidR="000168C7" w14:paraId="4ADE3938" w14:textId="77777777" w:rsidTr="000168C7">
        <w:trPr>
          <w:jc w:val="center"/>
        </w:trPr>
        <w:tc>
          <w:tcPr>
            <w:tcW w:w="1082" w:type="dxa"/>
            <w:shd w:val="clear" w:color="auto" w:fill="D9D9D9"/>
            <w:vAlign w:val="center"/>
          </w:tcPr>
          <w:p w14:paraId="0DC6DA51" w14:textId="77777777" w:rsidR="000168C7" w:rsidRPr="00E52159" w:rsidRDefault="000168C7" w:rsidP="00777DE7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Borne </w:t>
            </w:r>
          </w:p>
        </w:tc>
        <w:tc>
          <w:tcPr>
            <w:tcW w:w="1186" w:type="dxa"/>
            <w:shd w:val="clear" w:color="auto" w:fill="D9D9D9"/>
            <w:vAlign w:val="center"/>
          </w:tcPr>
          <w:p w14:paraId="20B2065B" w14:textId="77777777" w:rsidR="000168C7" w:rsidRPr="00E52159" w:rsidRDefault="000168C7" w:rsidP="00777DE7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Borne</w:t>
            </w:r>
          </w:p>
        </w:tc>
        <w:tc>
          <w:tcPr>
            <w:tcW w:w="2201" w:type="dxa"/>
            <w:shd w:val="clear" w:color="auto" w:fill="D9D9D9"/>
            <w:vAlign w:val="center"/>
          </w:tcPr>
          <w:p w14:paraId="68AA9BFC" w14:textId="77777777" w:rsidR="000168C7" w:rsidRPr="00E52159" w:rsidRDefault="000168C7" w:rsidP="00777DE7">
            <w:pPr>
              <w:spacing w:after="0"/>
              <w:jc w:val="center"/>
              <w:rPr>
                <w:rFonts w:cs="Arial"/>
              </w:rPr>
            </w:pPr>
            <w:r w:rsidRPr="00E52159">
              <w:rPr>
                <w:rFonts w:cs="Arial"/>
              </w:rPr>
              <w:t>Absence de court-circuit</w:t>
            </w:r>
          </w:p>
        </w:tc>
        <w:tc>
          <w:tcPr>
            <w:tcW w:w="1055" w:type="dxa"/>
            <w:shd w:val="clear" w:color="auto" w:fill="D9D9D9"/>
          </w:tcPr>
          <w:p w14:paraId="7F682DB6" w14:textId="791EA4C3" w:rsidR="000168C7" w:rsidRPr="00E52159" w:rsidRDefault="000168C7" w:rsidP="00777DE7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Valeur en Ohm</w:t>
            </w:r>
          </w:p>
        </w:tc>
        <w:tc>
          <w:tcPr>
            <w:tcW w:w="3544" w:type="dxa"/>
            <w:shd w:val="clear" w:color="auto" w:fill="D9D9D9"/>
            <w:vAlign w:val="center"/>
          </w:tcPr>
          <w:p w14:paraId="742F04F6" w14:textId="5C4FE099" w:rsidR="000168C7" w:rsidRPr="00E52159" w:rsidRDefault="000168C7" w:rsidP="00777DE7">
            <w:pPr>
              <w:spacing w:after="0"/>
              <w:jc w:val="center"/>
              <w:rPr>
                <w:rFonts w:cs="Arial"/>
              </w:rPr>
            </w:pPr>
            <w:r w:rsidRPr="00E52159">
              <w:rPr>
                <w:rFonts w:cs="Arial"/>
              </w:rPr>
              <w:t>Commentaires</w:t>
            </w:r>
          </w:p>
        </w:tc>
      </w:tr>
      <w:tr w:rsidR="000168C7" w14:paraId="14649D03" w14:textId="77777777" w:rsidTr="000168C7">
        <w:trPr>
          <w:trHeight w:val="425"/>
          <w:jc w:val="center"/>
        </w:trPr>
        <w:tc>
          <w:tcPr>
            <w:tcW w:w="1082" w:type="dxa"/>
            <w:vAlign w:val="center"/>
          </w:tcPr>
          <w:p w14:paraId="772AB3C8" w14:textId="6E5B2665" w:rsidR="000168C7" w:rsidRPr="00E52159" w:rsidRDefault="000168C7" w:rsidP="00777DE7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Borne 2 de Q1</w:t>
            </w:r>
          </w:p>
        </w:tc>
        <w:tc>
          <w:tcPr>
            <w:tcW w:w="1186" w:type="dxa"/>
            <w:vAlign w:val="center"/>
          </w:tcPr>
          <w:p w14:paraId="3C3FE556" w14:textId="226D5D4A" w:rsidR="000168C7" w:rsidRPr="00E52159" w:rsidRDefault="000168C7" w:rsidP="00777DE7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Borne 4 de Q</w:t>
            </w:r>
            <w:r w:rsidR="00B60EAA">
              <w:rPr>
                <w:rFonts w:cs="Arial"/>
              </w:rPr>
              <w:t>1</w:t>
            </w:r>
          </w:p>
        </w:tc>
        <w:tc>
          <w:tcPr>
            <w:tcW w:w="2201" w:type="dxa"/>
            <w:vAlign w:val="center"/>
          </w:tcPr>
          <w:p w14:paraId="7A4DDA72" w14:textId="77777777" w:rsidR="000168C7" w:rsidRPr="00E52159" w:rsidRDefault="000168C7" w:rsidP="00777DE7">
            <w:pPr>
              <w:spacing w:after="0"/>
              <w:jc w:val="center"/>
              <w:rPr>
                <w:rFonts w:cs="Arial"/>
              </w:rPr>
            </w:pPr>
            <w:r w:rsidRPr="00E52159">
              <w:rPr>
                <w:rFonts w:ascii="MS Gothic" w:eastAsia="MS Gothic" w:hAnsi="Minion Pro SmBd Ital" w:cs="Minion Pro SmBd Ital" w:hint="eastAsia"/>
                <w:color w:val="000000"/>
              </w:rPr>
              <w:t>☐</w:t>
            </w:r>
            <w:r w:rsidRPr="00E52159">
              <w:rPr>
                <w:rFonts w:ascii="MS Gothic" w:eastAsia="MS Gothic" w:hAnsi="Minion Pro SmBd Ital" w:cs="Minion Pro SmBd Ital"/>
                <w:color w:val="000000"/>
              </w:rPr>
              <w:t xml:space="preserve"> </w:t>
            </w:r>
            <w:r w:rsidRPr="00E52159">
              <w:rPr>
                <w:rFonts w:cs="Arial"/>
                <w:b/>
                <w:i/>
              </w:rPr>
              <w:t xml:space="preserve">OUI    </w:t>
            </w:r>
            <w:r w:rsidRPr="00E52159">
              <w:rPr>
                <w:rFonts w:ascii="MS Gothic" w:eastAsia="MS Gothic" w:hAnsi="Minion Pro SmBd Ital" w:cs="Minion Pro SmBd Ital" w:hint="eastAsia"/>
                <w:color w:val="000000"/>
              </w:rPr>
              <w:t>☐</w:t>
            </w:r>
            <w:r w:rsidRPr="00E52159">
              <w:rPr>
                <w:rFonts w:cs="Arial"/>
                <w:i/>
              </w:rPr>
              <w:t xml:space="preserve"> </w:t>
            </w:r>
            <w:r w:rsidRPr="00E52159">
              <w:rPr>
                <w:rFonts w:cs="Arial"/>
                <w:b/>
                <w:i/>
              </w:rPr>
              <w:t>NON</w:t>
            </w:r>
          </w:p>
        </w:tc>
        <w:tc>
          <w:tcPr>
            <w:tcW w:w="1055" w:type="dxa"/>
            <w:vAlign w:val="center"/>
          </w:tcPr>
          <w:p w14:paraId="7864FBA2" w14:textId="3B9AA61E" w:rsidR="000168C7" w:rsidRPr="000168C7" w:rsidRDefault="000168C7" w:rsidP="000168C7">
            <w:pPr>
              <w:spacing w:after="0"/>
              <w:jc w:val="right"/>
              <w:rPr>
                <w:rFonts w:cs="Arial"/>
                <w:sz w:val="24"/>
                <w:szCs w:val="24"/>
              </w:rPr>
            </w:pPr>
            <w:r w:rsidRPr="000168C7">
              <w:rPr>
                <w:rFonts w:cs="Arial"/>
                <w:sz w:val="24"/>
                <w:szCs w:val="24"/>
              </w:rPr>
              <w:sym w:font="Symbol" w:char="F057"/>
            </w:r>
          </w:p>
        </w:tc>
        <w:tc>
          <w:tcPr>
            <w:tcW w:w="3544" w:type="dxa"/>
            <w:vAlign w:val="center"/>
          </w:tcPr>
          <w:p w14:paraId="17C24F30" w14:textId="5AAEA10B" w:rsidR="000168C7" w:rsidRPr="00A121D0" w:rsidRDefault="000168C7" w:rsidP="00777DE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14:paraId="72E834E2" w14:textId="77777777" w:rsidR="000168C7" w:rsidRDefault="000168C7" w:rsidP="000168C7">
      <w:pPr>
        <w:spacing w:after="0"/>
        <w:rPr>
          <w:rFonts w:cs="Arial"/>
          <w:sz w:val="12"/>
          <w:szCs w:val="12"/>
        </w:rPr>
      </w:pPr>
    </w:p>
    <w:p w14:paraId="5EF7F8E7" w14:textId="77777777" w:rsidR="000168C7" w:rsidRDefault="000168C7" w:rsidP="000168C7"/>
    <w:p w14:paraId="5141B62A" w14:textId="63020147" w:rsidR="000168C7" w:rsidRPr="006E6A8D" w:rsidRDefault="000168C7" w:rsidP="000168C7">
      <w:r w:rsidRPr="006E6A8D">
        <w:t>Quels sont les problèmes rencontrés lors d</w:t>
      </w:r>
      <w:r>
        <w:t>es</w:t>
      </w:r>
      <w:r w:rsidRPr="006E6A8D">
        <w:t xml:space="preserve"> contrôle</w:t>
      </w:r>
      <w:r>
        <w:t>s</w:t>
      </w:r>
      <w:r w:rsidRPr="006E6A8D">
        <w:t xml:space="preserve"> ?</w:t>
      </w:r>
    </w:p>
    <w:p w14:paraId="60F65108" w14:textId="77777777" w:rsidR="000168C7" w:rsidRPr="00B37496" w:rsidRDefault="000168C7" w:rsidP="000168C7">
      <w:pPr>
        <w:spacing w:after="0"/>
        <w:rPr>
          <w:rFonts w:cs="Arial"/>
          <w:sz w:val="12"/>
          <w:szCs w:val="12"/>
        </w:rPr>
      </w:pPr>
    </w:p>
    <w:tbl>
      <w:tblPr>
        <w:tblW w:w="93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11"/>
      </w:tblGrid>
      <w:tr w:rsidR="000168C7" w:rsidRPr="00E52159" w14:paraId="7288A02A" w14:textId="77777777" w:rsidTr="00777DE7">
        <w:trPr>
          <w:jc w:val="center"/>
        </w:trPr>
        <w:tc>
          <w:tcPr>
            <w:tcW w:w="9311" w:type="dxa"/>
            <w:shd w:val="clear" w:color="auto" w:fill="D9D9D9"/>
          </w:tcPr>
          <w:p w14:paraId="648F8FB3" w14:textId="77777777" w:rsidR="000168C7" w:rsidRPr="00E52159" w:rsidRDefault="000168C7" w:rsidP="00777DE7">
            <w:pPr>
              <w:spacing w:after="0"/>
              <w:jc w:val="center"/>
              <w:rPr>
                <w:rFonts w:cs="Arial"/>
              </w:rPr>
            </w:pPr>
            <w:r w:rsidRPr="00E52159">
              <w:rPr>
                <w:rFonts w:cs="Arial"/>
              </w:rPr>
              <w:t>Défaut</w:t>
            </w:r>
            <w:r>
              <w:rPr>
                <w:rFonts w:cs="Arial"/>
              </w:rPr>
              <w:t>s</w:t>
            </w:r>
            <w:r w:rsidRPr="00E52159">
              <w:rPr>
                <w:rFonts w:cs="Arial"/>
              </w:rPr>
              <w:t xml:space="preserve"> </w:t>
            </w:r>
            <w:r>
              <w:rPr>
                <w:rFonts w:cs="Arial"/>
              </w:rPr>
              <w:t>rencontrés</w:t>
            </w:r>
            <w:r w:rsidRPr="00E52159">
              <w:rPr>
                <w:rFonts w:cs="Arial"/>
              </w:rPr>
              <w:t xml:space="preserve"> </w:t>
            </w:r>
          </w:p>
        </w:tc>
      </w:tr>
      <w:tr w:rsidR="000168C7" w:rsidRPr="00E52159" w14:paraId="4C043624" w14:textId="77777777" w:rsidTr="00777DE7">
        <w:trPr>
          <w:trHeight w:val="1286"/>
          <w:jc w:val="center"/>
        </w:trPr>
        <w:tc>
          <w:tcPr>
            <w:tcW w:w="9311" w:type="dxa"/>
            <w:vAlign w:val="center"/>
          </w:tcPr>
          <w:p w14:paraId="7E7558CD" w14:textId="77777777" w:rsidR="000168C7" w:rsidRPr="00E52159" w:rsidRDefault="000168C7" w:rsidP="00777DE7">
            <w:pPr>
              <w:spacing w:before="60" w:after="0"/>
              <w:jc w:val="center"/>
              <w:rPr>
                <w:rFonts w:cs="Arial"/>
              </w:rPr>
            </w:pPr>
            <w:r w:rsidRPr="00E52159">
              <w:rPr>
                <w:rFonts w:cs="Arial"/>
              </w:rPr>
              <w:t>…………………………………………………………………………………………………</w:t>
            </w:r>
          </w:p>
          <w:p w14:paraId="76DC9FE3" w14:textId="77777777" w:rsidR="000168C7" w:rsidRPr="00E52159" w:rsidRDefault="000168C7" w:rsidP="00777DE7">
            <w:pPr>
              <w:spacing w:before="60" w:after="0"/>
              <w:jc w:val="center"/>
              <w:rPr>
                <w:rFonts w:cs="Arial"/>
              </w:rPr>
            </w:pPr>
            <w:r w:rsidRPr="00E52159">
              <w:rPr>
                <w:rFonts w:cs="Arial"/>
              </w:rPr>
              <w:t>…………………………………………………………………………………………………</w:t>
            </w:r>
          </w:p>
          <w:p w14:paraId="08EECB91" w14:textId="77777777" w:rsidR="000168C7" w:rsidRPr="00E52159" w:rsidRDefault="000168C7" w:rsidP="00777DE7">
            <w:pPr>
              <w:spacing w:before="60" w:after="0"/>
              <w:jc w:val="center"/>
              <w:rPr>
                <w:rFonts w:cs="Arial"/>
              </w:rPr>
            </w:pPr>
            <w:r w:rsidRPr="00E52159">
              <w:rPr>
                <w:rFonts w:cs="Arial"/>
              </w:rPr>
              <w:t>…………………………………………………………………………………………………</w:t>
            </w:r>
          </w:p>
        </w:tc>
      </w:tr>
    </w:tbl>
    <w:p w14:paraId="589DF352" w14:textId="77777777" w:rsidR="000168C7" w:rsidRDefault="000168C7" w:rsidP="000168C7">
      <w:pPr>
        <w:spacing w:after="0"/>
      </w:pPr>
    </w:p>
    <w:p w14:paraId="6D65FDD4" w14:textId="03D83F6D" w:rsidR="000168C7" w:rsidRDefault="000168C7" w:rsidP="000168C7">
      <w:pPr>
        <w:pStyle w:val="Titre2"/>
        <w:spacing w:line="240" w:lineRule="auto"/>
      </w:pPr>
      <w:bookmarkStart w:id="35" w:name="_Toc20582029"/>
      <w:r>
        <w:t>Contrôle de l’équipotentialité des masses</w:t>
      </w:r>
      <w:bookmarkEnd w:id="35"/>
      <w:r>
        <w:t xml:space="preserve"> </w:t>
      </w:r>
    </w:p>
    <w:p w14:paraId="1A05ED33" w14:textId="77777777" w:rsidR="000168C7" w:rsidRPr="000168C7" w:rsidRDefault="000168C7" w:rsidP="000168C7"/>
    <w:p w14:paraId="61593C2C" w14:textId="77777777" w:rsidR="000168C7" w:rsidRDefault="000168C7" w:rsidP="000168C7">
      <w:pPr>
        <w:spacing w:after="0"/>
        <w:rPr>
          <w:rFonts w:cs="Arial"/>
        </w:rPr>
      </w:pPr>
      <w:r w:rsidRPr="006E6A8D">
        <w:rPr>
          <w:rFonts w:cs="Arial"/>
        </w:rPr>
        <w:t>A l’aide d’un multimètre positionné sur testeur de continuité vérifier que l’ensemble des masses et des conducteurs PE sont bien interconnectés.</w:t>
      </w:r>
    </w:p>
    <w:p w14:paraId="37664192" w14:textId="77777777" w:rsidR="000168C7" w:rsidRPr="00B37496" w:rsidRDefault="000168C7" w:rsidP="000168C7">
      <w:pPr>
        <w:spacing w:after="0"/>
        <w:rPr>
          <w:rFonts w:cs="Arial"/>
          <w:sz w:val="12"/>
          <w:szCs w:val="12"/>
        </w:rPr>
      </w:pPr>
    </w:p>
    <w:tbl>
      <w:tblPr>
        <w:tblW w:w="6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68"/>
        <w:gridCol w:w="3402"/>
      </w:tblGrid>
      <w:tr w:rsidR="005C3972" w:rsidRPr="00E52159" w14:paraId="73B70992" w14:textId="77777777" w:rsidTr="005C3972">
        <w:trPr>
          <w:jc w:val="center"/>
        </w:trPr>
        <w:tc>
          <w:tcPr>
            <w:tcW w:w="2768" w:type="dxa"/>
            <w:shd w:val="clear" w:color="auto" w:fill="D9D9D9"/>
            <w:vAlign w:val="center"/>
          </w:tcPr>
          <w:p w14:paraId="34F6BD69" w14:textId="77777777" w:rsidR="005C3972" w:rsidRPr="00E52159" w:rsidRDefault="005C3972" w:rsidP="00777DE7">
            <w:pPr>
              <w:spacing w:after="0"/>
              <w:jc w:val="center"/>
              <w:rPr>
                <w:rFonts w:cs="Arial"/>
              </w:rPr>
            </w:pPr>
            <w:r w:rsidRPr="00E52159">
              <w:rPr>
                <w:rFonts w:cs="Arial"/>
              </w:rPr>
              <w:t>Continuité</w:t>
            </w:r>
          </w:p>
        </w:tc>
        <w:tc>
          <w:tcPr>
            <w:tcW w:w="3402" w:type="dxa"/>
            <w:shd w:val="clear" w:color="auto" w:fill="D9D9D9"/>
            <w:vAlign w:val="center"/>
          </w:tcPr>
          <w:p w14:paraId="78CD36AA" w14:textId="77777777" w:rsidR="005C3972" w:rsidRPr="00E52159" w:rsidRDefault="005C3972" w:rsidP="00777DE7">
            <w:pPr>
              <w:spacing w:after="0"/>
              <w:jc w:val="center"/>
              <w:rPr>
                <w:rFonts w:cs="Arial"/>
              </w:rPr>
            </w:pPr>
            <w:r w:rsidRPr="00E52159">
              <w:rPr>
                <w:rFonts w:cs="Arial"/>
              </w:rPr>
              <w:t>Commentaires</w:t>
            </w:r>
          </w:p>
        </w:tc>
      </w:tr>
      <w:tr w:rsidR="005C3972" w:rsidRPr="00E52159" w14:paraId="36713BE4" w14:textId="77777777" w:rsidTr="005C3972">
        <w:trPr>
          <w:trHeight w:val="733"/>
          <w:jc w:val="center"/>
        </w:trPr>
        <w:tc>
          <w:tcPr>
            <w:tcW w:w="2768" w:type="dxa"/>
            <w:shd w:val="clear" w:color="auto" w:fill="auto"/>
            <w:vAlign w:val="center"/>
          </w:tcPr>
          <w:p w14:paraId="46240BC8" w14:textId="77777777" w:rsidR="005C3972" w:rsidRPr="00E52159" w:rsidRDefault="005C3972" w:rsidP="00777DE7">
            <w:pPr>
              <w:spacing w:after="0"/>
              <w:jc w:val="center"/>
              <w:rPr>
                <w:rFonts w:cs="Arial"/>
              </w:rPr>
            </w:pPr>
            <w:r w:rsidRPr="00E52159">
              <w:rPr>
                <w:rFonts w:ascii="MS Gothic" w:eastAsia="MS Gothic" w:hAnsi="Minion Pro SmBd Ital" w:cs="Minion Pro SmBd Ital" w:hint="eastAsia"/>
                <w:color w:val="000000"/>
              </w:rPr>
              <w:t>☐</w:t>
            </w:r>
            <w:r w:rsidRPr="00E52159">
              <w:rPr>
                <w:rFonts w:ascii="MS Gothic" w:eastAsia="MS Gothic" w:hAnsi="Minion Pro SmBd Ital" w:cs="Minion Pro SmBd Ital"/>
                <w:color w:val="000000"/>
              </w:rPr>
              <w:t xml:space="preserve"> </w:t>
            </w:r>
            <w:r w:rsidRPr="00E52159">
              <w:rPr>
                <w:rFonts w:cs="Arial"/>
                <w:b/>
                <w:i/>
              </w:rPr>
              <w:t xml:space="preserve">OUI    </w:t>
            </w:r>
            <w:r w:rsidRPr="00E52159">
              <w:rPr>
                <w:rFonts w:ascii="MS Gothic" w:eastAsia="MS Gothic" w:hAnsi="Minion Pro SmBd Ital" w:cs="Minion Pro SmBd Ital" w:hint="eastAsia"/>
                <w:color w:val="000000"/>
              </w:rPr>
              <w:t>☐</w:t>
            </w:r>
            <w:r w:rsidRPr="00E52159">
              <w:rPr>
                <w:rFonts w:cs="Arial"/>
                <w:i/>
              </w:rPr>
              <w:t xml:space="preserve"> </w:t>
            </w:r>
            <w:r w:rsidRPr="00E52159">
              <w:rPr>
                <w:rFonts w:cs="Arial"/>
                <w:b/>
                <w:i/>
              </w:rPr>
              <w:t>NON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FE4C548" w14:textId="77777777" w:rsidR="005C3972" w:rsidRPr="00E52159" w:rsidRDefault="005C3972" w:rsidP="00777DE7">
            <w:pPr>
              <w:spacing w:after="0"/>
              <w:jc w:val="center"/>
              <w:rPr>
                <w:rFonts w:cs="Arial"/>
              </w:rPr>
            </w:pPr>
          </w:p>
        </w:tc>
      </w:tr>
    </w:tbl>
    <w:p w14:paraId="5278C31D" w14:textId="5AC6C600" w:rsidR="000168C7" w:rsidRDefault="000168C7">
      <w:pPr>
        <w:jc w:val="left"/>
        <w:rPr>
          <w:rFonts w:eastAsiaTheme="majorEastAsia" w:cstheme="majorBidi"/>
          <w:b/>
          <w:bCs/>
          <w:caps/>
          <w:sz w:val="32"/>
          <w:szCs w:val="28"/>
          <w:u w:val="single"/>
        </w:rPr>
      </w:pPr>
    </w:p>
    <w:p w14:paraId="66B873C0" w14:textId="2FBE958C" w:rsidR="000168C7" w:rsidRDefault="000168C7" w:rsidP="000168C7">
      <w:pPr>
        <w:pStyle w:val="Titre2"/>
        <w:numPr>
          <w:ilvl w:val="0"/>
          <w:numId w:val="0"/>
        </w:numPr>
        <w:spacing w:line="240" w:lineRule="auto"/>
        <w:ind w:left="576" w:hanging="576"/>
      </w:pPr>
      <w:bookmarkStart w:id="36" w:name="_Toc20582030"/>
      <w:r>
        <w:lastRenderedPageBreak/>
        <w:t>Contrôle Sous Tension</w:t>
      </w:r>
      <w:bookmarkEnd w:id="36"/>
    </w:p>
    <w:p w14:paraId="111D39BE" w14:textId="77777777" w:rsidR="000168C7" w:rsidRPr="000168C7" w:rsidRDefault="000168C7" w:rsidP="000168C7">
      <w:pPr>
        <w:pStyle w:val="Annotationimportante"/>
        <w:numPr>
          <w:ilvl w:val="0"/>
          <w:numId w:val="0"/>
        </w:numPr>
        <w:ind w:left="720"/>
        <w:rPr>
          <w:szCs w:val="24"/>
        </w:rPr>
      </w:pPr>
    </w:p>
    <w:p w14:paraId="2A74E262" w14:textId="08102177" w:rsidR="000168C7" w:rsidRDefault="000168C7" w:rsidP="003200EB">
      <w:pPr>
        <w:pStyle w:val="Annotationimportante"/>
        <w:jc w:val="center"/>
        <w:rPr>
          <w:szCs w:val="24"/>
        </w:rPr>
      </w:pPr>
      <w:r>
        <w:t xml:space="preserve">ATTENTION : Phase de contrôle </w:t>
      </w:r>
      <w:r w:rsidR="00777DE7">
        <w:t>sous</w:t>
      </w:r>
      <w:r>
        <w:t xml:space="preserve"> tension. </w:t>
      </w:r>
      <w:r w:rsidR="00777DE7">
        <w:t>PORT DES EPI OBLIGATOIRE</w:t>
      </w:r>
      <w:r>
        <w:t>.</w:t>
      </w:r>
    </w:p>
    <w:p w14:paraId="3D7BD900" w14:textId="77777777" w:rsidR="000168C7" w:rsidRPr="000168C7" w:rsidRDefault="000168C7" w:rsidP="000168C7"/>
    <w:p w14:paraId="4D3D7C18" w14:textId="15D2F893" w:rsidR="000168C7" w:rsidRDefault="000168C7" w:rsidP="000168C7">
      <w:pPr>
        <w:pStyle w:val="Titre2"/>
        <w:spacing w:line="240" w:lineRule="auto"/>
      </w:pPr>
      <w:bookmarkStart w:id="37" w:name="_Toc20582031"/>
      <w:r>
        <w:t xml:space="preserve">Contrôle </w:t>
      </w:r>
      <w:r w:rsidR="00A27DC2">
        <w:t>du disjoncteur différentiel</w:t>
      </w:r>
      <w:bookmarkEnd w:id="37"/>
      <w:r>
        <w:t xml:space="preserve"> </w:t>
      </w:r>
    </w:p>
    <w:p w14:paraId="0736432A" w14:textId="0602A4DF" w:rsidR="00FF5B6F" w:rsidRDefault="00FF5B6F" w:rsidP="00FF5B6F">
      <w:pPr>
        <w:rPr>
          <w:rFonts w:cstheme="minorHAnsi"/>
          <w:szCs w:val="20"/>
        </w:rPr>
      </w:pPr>
      <w:r>
        <w:rPr>
          <w:rFonts w:cstheme="minorHAnsi"/>
          <w:szCs w:val="20"/>
        </w:rPr>
        <w:t>le coffret de rue est protégé par un disjoncteur différentiel 30 mA de type AC.</w:t>
      </w:r>
    </w:p>
    <w:p w14:paraId="47BB5D4D" w14:textId="5230AD8B" w:rsidR="00FF5B6F" w:rsidRPr="00E0716A" w:rsidRDefault="00FF5B6F" w:rsidP="00FF5B6F">
      <w:pPr>
        <w:rPr>
          <w:rFonts w:cstheme="minorHAnsi"/>
          <w:sz w:val="10"/>
          <w:szCs w:val="10"/>
        </w:rPr>
      </w:pPr>
    </w:p>
    <w:p w14:paraId="79F731E7" w14:textId="2E7BAE71" w:rsidR="00FF5B6F" w:rsidRDefault="00FF5B6F" w:rsidP="00FF5B6F">
      <w:pPr>
        <w:rPr>
          <w:rFonts w:cstheme="minorHAnsi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200232" wp14:editId="7F13D1C9">
            <wp:simplePos x="0" y="0"/>
            <wp:positionH relativeFrom="column">
              <wp:posOffset>2654858</wp:posOffset>
            </wp:positionH>
            <wp:positionV relativeFrom="paragraph">
              <wp:posOffset>33078</wp:posOffset>
            </wp:positionV>
            <wp:extent cx="3878580" cy="825500"/>
            <wp:effectExtent l="12700" t="38100" r="7620" b="38100"/>
            <wp:wrapSquare wrapText="bothSides"/>
            <wp:docPr id="2666" name="Image 2666" descr="msoA41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6" descr="msoA41C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20"/>
                    <a:stretch/>
                  </pic:blipFill>
                  <pic:spPr bwMode="auto">
                    <a:xfrm rot="60000">
                      <a:off x="0" y="0"/>
                      <a:ext cx="387858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2EF7">
        <w:rPr>
          <w:rFonts w:cstheme="minorHAnsi"/>
          <w:szCs w:val="20"/>
        </w:rPr>
        <w:t>Donner ci-dessous les résultats des tests de déclenchement en temps et en intensité et conclure sur la conformité du déclenchement en justifiant par rapport aux données règlementaires</w:t>
      </w:r>
      <w:r>
        <w:rPr>
          <w:rFonts w:cstheme="minorHAnsi"/>
          <w:szCs w:val="20"/>
        </w:rPr>
        <w:t>.</w:t>
      </w:r>
    </w:p>
    <w:p w14:paraId="1B427071" w14:textId="77777777" w:rsidR="00FF5B6F" w:rsidRPr="00E0716A" w:rsidRDefault="00FF5B6F" w:rsidP="00FF5B6F">
      <w:pPr>
        <w:rPr>
          <w:rFonts w:cstheme="minorHAnsi"/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11"/>
        <w:gridCol w:w="2011"/>
        <w:gridCol w:w="2011"/>
        <w:gridCol w:w="2011"/>
        <w:gridCol w:w="2011"/>
      </w:tblGrid>
      <w:tr w:rsidR="00FF5B6F" w14:paraId="533B979C" w14:textId="77777777" w:rsidTr="00777DE7">
        <w:tc>
          <w:tcPr>
            <w:tcW w:w="2011" w:type="dxa"/>
            <w:vMerge w:val="restart"/>
            <w:shd w:val="clear" w:color="auto" w:fill="D9D9D9" w:themeFill="background1" w:themeFillShade="D9"/>
            <w:vAlign w:val="center"/>
          </w:tcPr>
          <w:p w14:paraId="5EE06CE6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Type de DDRHS</w:t>
            </w:r>
          </w:p>
        </w:tc>
        <w:tc>
          <w:tcPr>
            <w:tcW w:w="6033" w:type="dxa"/>
            <w:gridSpan w:val="3"/>
            <w:shd w:val="clear" w:color="auto" w:fill="D9D9D9" w:themeFill="background1" w:themeFillShade="D9"/>
            <w:vAlign w:val="center"/>
          </w:tcPr>
          <w:p w14:paraId="62BEA931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Réglage du contrôleur d’installation C.A 6117</w:t>
            </w:r>
          </w:p>
        </w:tc>
        <w:tc>
          <w:tcPr>
            <w:tcW w:w="2011" w:type="dxa"/>
            <w:shd w:val="clear" w:color="auto" w:fill="D9D9D9" w:themeFill="background1" w:themeFillShade="D9"/>
            <w:vAlign w:val="center"/>
          </w:tcPr>
          <w:p w14:paraId="476D9D62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FF5B6F" w14:paraId="00ECF004" w14:textId="77777777" w:rsidTr="00777DE7">
        <w:tc>
          <w:tcPr>
            <w:tcW w:w="201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3421CD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011" w:type="dxa"/>
            <w:shd w:val="clear" w:color="auto" w:fill="D9D9D9" w:themeFill="background1" w:themeFillShade="D9"/>
            <w:vAlign w:val="center"/>
          </w:tcPr>
          <w:p w14:paraId="5B017F0D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Type de courant injecté par le contrôleur</w:t>
            </w:r>
          </w:p>
        </w:tc>
        <w:tc>
          <w:tcPr>
            <w:tcW w:w="2011" w:type="dxa"/>
            <w:shd w:val="clear" w:color="auto" w:fill="D9D9D9" w:themeFill="background1" w:themeFillShade="D9"/>
            <w:vAlign w:val="center"/>
          </w:tcPr>
          <w:p w14:paraId="6373FDCC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Valeur de contrôle</w:t>
            </w:r>
          </w:p>
        </w:tc>
        <w:tc>
          <w:tcPr>
            <w:tcW w:w="2011" w:type="dxa"/>
            <w:shd w:val="clear" w:color="auto" w:fill="D9D9D9" w:themeFill="background1" w:themeFillShade="D9"/>
            <w:vAlign w:val="center"/>
          </w:tcPr>
          <w:p w14:paraId="73DC6069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Phase</w:t>
            </w:r>
          </w:p>
        </w:tc>
        <w:tc>
          <w:tcPr>
            <w:tcW w:w="2011" w:type="dxa"/>
            <w:shd w:val="clear" w:color="auto" w:fill="D9D9D9" w:themeFill="background1" w:themeFillShade="D9"/>
            <w:vAlign w:val="center"/>
          </w:tcPr>
          <w:p w14:paraId="686B8C29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Résultats (les tests se feront avec un courant de défaut de 5 x </w:t>
            </w:r>
            <w:r w:rsidRPr="00CC2F9D">
              <w:rPr>
                <w:rFonts w:cstheme="minorHAnsi"/>
                <w:szCs w:val="20"/>
              </w:rPr>
              <w:t>I</w:t>
            </w:r>
            <w:r w:rsidRPr="00CC2F9D">
              <w:rPr>
                <w:rFonts w:cstheme="minorHAnsi"/>
                <w:szCs w:val="20"/>
              </w:rPr>
              <w:sym w:font="Symbol" w:char="F044"/>
            </w:r>
            <w:r w:rsidRPr="00CC2F9D">
              <w:rPr>
                <w:rFonts w:cstheme="minorHAnsi"/>
                <w:szCs w:val="20"/>
              </w:rPr>
              <w:t>n</w:t>
            </w:r>
          </w:p>
        </w:tc>
      </w:tr>
      <w:tr w:rsidR="00FF5B6F" w14:paraId="6DA0678E" w14:textId="77777777" w:rsidTr="00FF5B6F">
        <w:trPr>
          <w:trHeight w:val="567"/>
        </w:trPr>
        <w:tc>
          <w:tcPr>
            <w:tcW w:w="2011" w:type="dxa"/>
            <w:tcBorders>
              <w:bottom w:val="nil"/>
            </w:tcBorders>
            <w:vAlign w:val="center"/>
          </w:tcPr>
          <w:p w14:paraId="1CC08B3E" w14:textId="77777777" w:rsidR="00FF5B6F" w:rsidRPr="00CC2F9D" w:rsidRDefault="00FF5B6F" w:rsidP="00777DE7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DD5A6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DD5A66">
              <w:rPr>
                <w:rFonts w:cstheme="minorHAnsi"/>
                <w:i/>
                <w:sz w:val="16"/>
                <w:szCs w:val="16"/>
              </w:rPr>
              <w:t xml:space="preserve"> </w:t>
            </w:r>
            <w:r>
              <w:rPr>
                <w:rFonts w:cstheme="minorHAnsi"/>
                <w:b/>
                <w:i/>
                <w:sz w:val="16"/>
                <w:szCs w:val="16"/>
              </w:rPr>
              <w:t>AC</w:t>
            </w:r>
          </w:p>
        </w:tc>
        <w:tc>
          <w:tcPr>
            <w:tcW w:w="2011" w:type="dxa"/>
            <w:vAlign w:val="center"/>
          </w:tcPr>
          <w:p w14:paraId="21AA8F6F" w14:textId="77777777" w:rsidR="00FF5B6F" w:rsidRPr="00CC2F9D" w:rsidRDefault="00FF5B6F" w:rsidP="00777DE7">
            <w:pPr>
              <w:jc w:val="center"/>
              <w:rPr>
                <w:rFonts w:cstheme="minorHAnsi"/>
                <w:b/>
                <w:i/>
                <w:sz w:val="16"/>
                <w:szCs w:val="16"/>
                <w:lang w:val="en-US"/>
              </w:rPr>
            </w:pPr>
            <w:r w:rsidRPr="00CC2F9D">
              <w:rPr>
                <w:rFonts w:ascii="Segoe UI Symbol" w:eastAsia="MS Gothic" w:hAnsi="Segoe UI Symbol" w:cs="Segoe UI Symbol"/>
                <w:color w:val="000000"/>
                <w:sz w:val="16"/>
                <w:szCs w:val="16"/>
                <w:lang w:val="en-US"/>
              </w:rPr>
              <w:t>☐</w:t>
            </w:r>
            <w:r w:rsidRPr="00CC2F9D">
              <w:rPr>
                <w:rFonts w:cstheme="minorHAnsi"/>
                <w:i/>
                <w:sz w:val="16"/>
                <w:szCs w:val="16"/>
                <w:lang w:val="en-US"/>
              </w:rPr>
              <w:t xml:space="preserve"> </w:t>
            </w:r>
            <w:r w:rsidRPr="00CC2F9D">
              <w:rPr>
                <w:rFonts w:cstheme="minorHAnsi"/>
                <w:b/>
                <w:i/>
                <w:sz w:val="16"/>
                <w:szCs w:val="16"/>
                <w:lang w:val="en-US"/>
              </w:rPr>
              <w:t>AC</w:t>
            </w:r>
          </w:p>
        </w:tc>
        <w:tc>
          <w:tcPr>
            <w:tcW w:w="2011" w:type="dxa"/>
            <w:vAlign w:val="center"/>
          </w:tcPr>
          <w:p w14:paraId="274D665C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  <w:r w:rsidRPr="00CC2F9D">
              <w:rPr>
                <w:rFonts w:cstheme="minorHAnsi"/>
                <w:szCs w:val="20"/>
              </w:rPr>
              <w:sym w:font="Symbol" w:char="F044"/>
            </w:r>
            <w:r w:rsidRPr="00CC2F9D">
              <w:rPr>
                <w:rFonts w:cstheme="minorHAnsi"/>
                <w:szCs w:val="20"/>
              </w:rPr>
              <w:t>t</w:t>
            </w:r>
          </w:p>
        </w:tc>
        <w:tc>
          <w:tcPr>
            <w:tcW w:w="2011" w:type="dxa"/>
            <w:vMerge w:val="restart"/>
            <w:vAlign w:val="center"/>
          </w:tcPr>
          <w:p w14:paraId="5F5CAF20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0°</w:t>
            </w:r>
          </w:p>
        </w:tc>
        <w:tc>
          <w:tcPr>
            <w:tcW w:w="2011" w:type="dxa"/>
            <w:vAlign w:val="center"/>
          </w:tcPr>
          <w:p w14:paraId="01B73CB4" w14:textId="08F267F0" w:rsidR="00FF5B6F" w:rsidRPr="00186C30" w:rsidRDefault="00FF5B6F" w:rsidP="00FF5B6F">
            <w:pPr>
              <w:jc w:val="left"/>
              <w:rPr>
                <w:rFonts w:cstheme="minorHAnsi"/>
                <w:color w:val="FF0000"/>
                <w:szCs w:val="20"/>
              </w:rPr>
            </w:pPr>
            <w:r w:rsidRPr="00CC2F9D">
              <w:rPr>
                <w:rFonts w:cstheme="minorHAnsi"/>
                <w:szCs w:val="20"/>
              </w:rPr>
              <w:sym w:font="Symbol" w:char="F044"/>
            </w:r>
            <w:r w:rsidRPr="00CC2F9D">
              <w:rPr>
                <w:rFonts w:cstheme="minorHAnsi"/>
                <w:szCs w:val="20"/>
              </w:rPr>
              <w:t>t</w:t>
            </w:r>
            <w:r>
              <w:rPr>
                <w:rFonts w:cstheme="minorHAnsi"/>
                <w:szCs w:val="20"/>
              </w:rPr>
              <w:t xml:space="preserve"> = </w:t>
            </w:r>
            <w:r>
              <w:rPr>
                <w:rFonts w:cstheme="minorHAnsi"/>
                <w:color w:val="FF0000"/>
                <w:szCs w:val="20"/>
              </w:rPr>
              <w:t xml:space="preserve">    </w:t>
            </w:r>
          </w:p>
        </w:tc>
      </w:tr>
      <w:tr w:rsidR="00FF5B6F" w14:paraId="59321887" w14:textId="77777777" w:rsidTr="00FF5B6F">
        <w:trPr>
          <w:trHeight w:val="567"/>
        </w:trPr>
        <w:tc>
          <w:tcPr>
            <w:tcW w:w="2011" w:type="dxa"/>
            <w:tcBorders>
              <w:top w:val="nil"/>
              <w:bottom w:val="nil"/>
            </w:tcBorders>
            <w:vAlign w:val="center"/>
          </w:tcPr>
          <w:p w14:paraId="3DB1AC33" w14:textId="77777777" w:rsidR="00FF5B6F" w:rsidRPr="00CC2F9D" w:rsidRDefault="00FF5B6F" w:rsidP="00777DE7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DD5A6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DD5A66">
              <w:rPr>
                <w:rFonts w:cstheme="minorHAnsi"/>
                <w:i/>
                <w:sz w:val="16"/>
                <w:szCs w:val="16"/>
              </w:rPr>
              <w:t xml:space="preserve"> </w:t>
            </w:r>
            <w:r>
              <w:rPr>
                <w:rFonts w:cstheme="minorHAnsi"/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2011" w:type="dxa"/>
            <w:vAlign w:val="center"/>
          </w:tcPr>
          <w:p w14:paraId="6427E370" w14:textId="77777777" w:rsidR="00FF5B6F" w:rsidRPr="00CC2F9D" w:rsidRDefault="00FF5B6F" w:rsidP="00777DE7">
            <w:pPr>
              <w:jc w:val="center"/>
              <w:rPr>
                <w:rFonts w:cstheme="minorHAnsi"/>
                <w:b/>
                <w:i/>
                <w:sz w:val="16"/>
                <w:szCs w:val="16"/>
                <w:lang w:val="en-US"/>
              </w:rPr>
            </w:pPr>
            <w:r w:rsidRPr="00CC2F9D">
              <w:rPr>
                <w:rFonts w:ascii="Segoe UI Symbol" w:eastAsia="MS Gothic" w:hAnsi="Segoe UI Symbol" w:cs="Segoe UI Symbol"/>
                <w:color w:val="000000"/>
                <w:sz w:val="16"/>
                <w:szCs w:val="16"/>
                <w:lang w:val="en-US"/>
              </w:rPr>
              <w:t>☐</w:t>
            </w:r>
            <w:r w:rsidRPr="00CC2F9D">
              <w:rPr>
                <w:rFonts w:cstheme="minorHAnsi"/>
                <w:i/>
                <w:sz w:val="16"/>
                <w:szCs w:val="16"/>
                <w:lang w:val="en-US"/>
              </w:rPr>
              <w:t xml:space="preserve"> </w:t>
            </w:r>
            <w:r w:rsidRPr="00CC2F9D">
              <w:rPr>
                <w:rFonts w:cstheme="minorHAnsi"/>
                <w:b/>
                <w:i/>
                <w:sz w:val="16"/>
                <w:szCs w:val="16"/>
                <w:lang w:val="en-US"/>
              </w:rPr>
              <w:t>AC + DC</w:t>
            </w:r>
          </w:p>
        </w:tc>
        <w:tc>
          <w:tcPr>
            <w:tcW w:w="2011" w:type="dxa"/>
            <w:vAlign w:val="center"/>
          </w:tcPr>
          <w:p w14:paraId="694D2164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  <w:r w:rsidRPr="00CC2F9D">
              <w:rPr>
                <w:rFonts w:cstheme="minorHAnsi"/>
                <w:szCs w:val="20"/>
              </w:rPr>
              <w:t>I</w:t>
            </w:r>
            <w:r w:rsidRPr="00CC2F9D">
              <w:rPr>
                <w:rFonts w:cstheme="minorHAnsi"/>
                <w:szCs w:val="20"/>
              </w:rPr>
              <w:sym w:font="Symbol" w:char="F044"/>
            </w:r>
            <w:r w:rsidRPr="00CC2F9D">
              <w:rPr>
                <w:rFonts w:cstheme="minorHAnsi"/>
                <w:szCs w:val="20"/>
              </w:rPr>
              <w:t>n</w:t>
            </w:r>
          </w:p>
        </w:tc>
        <w:tc>
          <w:tcPr>
            <w:tcW w:w="2011" w:type="dxa"/>
            <w:vMerge/>
            <w:vAlign w:val="center"/>
          </w:tcPr>
          <w:p w14:paraId="4F06F423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011" w:type="dxa"/>
            <w:vAlign w:val="center"/>
          </w:tcPr>
          <w:p w14:paraId="58D0B163" w14:textId="78FE59F5" w:rsidR="00FF5B6F" w:rsidRPr="00186C30" w:rsidRDefault="00FF5B6F" w:rsidP="00FF5B6F">
            <w:pPr>
              <w:rPr>
                <w:rFonts w:cstheme="minorHAnsi"/>
                <w:color w:val="FF0000"/>
                <w:szCs w:val="20"/>
              </w:rPr>
            </w:pPr>
            <w:r w:rsidRPr="00CC2F9D">
              <w:rPr>
                <w:rFonts w:cstheme="minorHAnsi"/>
                <w:szCs w:val="20"/>
              </w:rPr>
              <w:t>I</w:t>
            </w:r>
            <w:r w:rsidRPr="00CC2F9D">
              <w:rPr>
                <w:rFonts w:cstheme="minorHAnsi"/>
                <w:szCs w:val="20"/>
              </w:rPr>
              <w:sym w:font="Symbol" w:char="F044"/>
            </w:r>
            <w:r w:rsidRPr="00CC2F9D">
              <w:rPr>
                <w:rFonts w:cstheme="minorHAnsi"/>
                <w:szCs w:val="20"/>
              </w:rPr>
              <w:t>n</w:t>
            </w:r>
            <w:r>
              <w:rPr>
                <w:rFonts w:cstheme="minorHAnsi"/>
                <w:szCs w:val="20"/>
              </w:rPr>
              <w:t xml:space="preserve"> = </w:t>
            </w:r>
          </w:p>
        </w:tc>
      </w:tr>
      <w:tr w:rsidR="00FF5B6F" w14:paraId="6571E187" w14:textId="77777777" w:rsidTr="00FF5B6F">
        <w:trPr>
          <w:trHeight w:val="567"/>
        </w:trPr>
        <w:tc>
          <w:tcPr>
            <w:tcW w:w="2011" w:type="dxa"/>
            <w:tcBorders>
              <w:top w:val="nil"/>
              <w:bottom w:val="nil"/>
            </w:tcBorders>
            <w:vAlign w:val="center"/>
          </w:tcPr>
          <w:p w14:paraId="71E3CCA8" w14:textId="77777777" w:rsidR="00FF5B6F" w:rsidRPr="00CC2F9D" w:rsidRDefault="00FF5B6F" w:rsidP="00777DE7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DD5A6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DD5A66">
              <w:rPr>
                <w:rFonts w:cstheme="minorHAnsi"/>
                <w:i/>
                <w:sz w:val="16"/>
                <w:szCs w:val="16"/>
              </w:rPr>
              <w:t xml:space="preserve"> </w:t>
            </w:r>
            <w:r>
              <w:rPr>
                <w:rFonts w:cstheme="minorHAnsi"/>
                <w:b/>
                <w:i/>
                <w:sz w:val="16"/>
                <w:szCs w:val="16"/>
              </w:rPr>
              <w:t>F</w:t>
            </w:r>
          </w:p>
        </w:tc>
        <w:tc>
          <w:tcPr>
            <w:tcW w:w="2011" w:type="dxa"/>
            <w:vAlign w:val="center"/>
          </w:tcPr>
          <w:p w14:paraId="4B2F2C29" w14:textId="3AC2FCE0" w:rsidR="00FF5B6F" w:rsidRPr="00CC2F9D" w:rsidRDefault="00FF5B6F" w:rsidP="00777DE7">
            <w:pPr>
              <w:jc w:val="center"/>
              <w:rPr>
                <w:rFonts w:cstheme="minorHAnsi"/>
                <w:b/>
                <w:i/>
                <w:sz w:val="16"/>
                <w:szCs w:val="16"/>
                <w:lang w:val="en-US"/>
              </w:rPr>
            </w:pPr>
            <w:r w:rsidRPr="00CC2F9D">
              <w:rPr>
                <w:rFonts w:ascii="Segoe UI Symbol" w:eastAsia="MS Gothic" w:hAnsi="Segoe UI Symbol" w:cs="Segoe UI Symbol"/>
                <w:color w:val="000000"/>
                <w:sz w:val="16"/>
                <w:szCs w:val="16"/>
                <w:lang w:val="en-US"/>
              </w:rPr>
              <w:t>☐</w:t>
            </w:r>
            <w:r w:rsidRPr="00CC2F9D">
              <w:rPr>
                <w:rFonts w:cstheme="minorHAnsi"/>
                <w:i/>
                <w:sz w:val="16"/>
                <w:szCs w:val="16"/>
                <w:lang w:val="en-US"/>
              </w:rPr>
              <w:t xml:space="preserve"> </w:t>
            </w:r>
            <w:r w:rsidRPr="00CC2F9D">
              <w:rPr>
                <w:rFonts w:cstheme="minorHAnsi"/>
                <w:b/>
                <w:i/>
                <w:sz w:val="16"/>
                <w:szCs w:val="16"/>
                <w:lang w:val="en-US"/>
              </w:rPr>
              <w:t>AC + DC +</w:t>
            </w:r>
            <w:r w:rsidR="001E2A13">
              <w:rPr>
                <w:rFonts w:cstheme="minorHAnsi"/>
                <w:b/>
                <w:i/>
                <w:sz w:val="16"/>
                <w:szCs w:val="16"/>
                <w:lang w:val="en-US"/>
              </w:rPr>
              <w:t xml:space="preserve"> </w:t>
            </w:r>
            <w:r w:rsidRPr="00CC2F9D">
              <w:rPr>
                <w:rFonts w:cstheme="minorHAnsi"/>
                <w:b/>
                <w:i/>
                <w:sz w:val="16"/>
                <w:szCs w:val="16"/>
                <w:lang w:val="en-US"/>
              </w:rPr>
              <w:t>S</w:t>
            </w:r>
          </w:p>
        </w:tc>
        <w:tc>
          <w:tcPr>
            <w:tcW w:w="2011" w:type="dxa"/>
            <w:vAlign w:val="center"/>
          </w:tcPr>
          <w:p w14:paraId="6BBE06B8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  <w:r w:rsidRPr="00CC2F9D">
              <w:rPr>
                <w:rFonts w:cstheme="minorHAnsi"/>
                <w:szCs w:val="20"/>
              </w:rPr>
              <w:sym w:font="Symbol" w:char="F044"/>
            </w:r>
            <w:r w:rsidRPr="00CC2F9D">
              <w:rPr>
                <w:rFonts w:cstheme="minorHAnsi"/>
                <w:szCs w:val="20"/>
              </w:rPr>
              <w:t>t</w:t>
            </w:r>
          </w:p>
        </w:tc>
        <w:tc>
          <w:tcPr>
            <w:tcW w:w="2011" w:type="dxa"/>
            <w:vMerge w:val="restart"/>
            <w:vAlign w:val="center"/>
          </w:tcPr>
          <w:p w14:paraId="7414BB46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180°</w:t>
            </w:r>
          </w:p>
        </w:tc>
        <w:tc>
          <w:tcPr>
            <w:tcW w:w="2011" w:type="dxa"/>
            <w:vAlign w:val="center"/>
          </w:tcPr>
          <w:p w14:paraId="5A616523" w14:textId="4FBC43EF" w:rsidR="00FF5B6F" w:rsidRPr="00186C30" w:rsidRDefault="00FF5B6F" w:rsidP="00FF5B6F">
            <w:pPr>
              <w:jc w:val="left"/>
              <w:rPr>
                <w:rFonts w:cstheme="minorHAnsi"/>
                <w:color w:val="FF0000"/>
                <w:szCs w:val="20"/>
              </w:rPr>
            </w:pPr>
            <w:r w:rsidRPr="00CC2F9D">
              <w:rPr>
                <w:rFonts w:cstheme="minorHAnsi"/>
                <w:szCs w:val="20"/>
              </w:rPr>
              <w:sym w:font="Symbol" w:char="F044"/>
            </w:r>
            <w:r w:rsidRPr="00CC2F9D">
              <w:rPr>
                <w:rFonts w:cstheme="minorHAnsi"/>
                <w:szCs w:val="20"/>
              </w:rPr>
              <w:t>t</w:t>
            </w:r>
            <w:r>
              <w:rPr>
                <w:rFonts w:cstheme="minorHAnsi"/>
                <w:szCs w:val="20"/>
              </w:rPr>
              <w:t xml:space="preserve"> = </w:t>
            </w:r>
          </w:p>
        </w:tc>
      </w:tr>
      <w:tr w:rsidR="00FF5B6F" w14:paraId="4069488A" w14:textId="77777777" w:rsidTr="00FF5B6F">
        <w:trPr>
          <w:trHeight w:val="567"/>
        </w:trPr>
        <w:tc>
          <w:tcPr>
            <w:tcW w:w="2011" w:type="dxa"/>
            <w:tcBorders>
              <w:top w:val="nil"/>
            </w:tcBorders>
            <w:vAlign w:val="center"/>
          </w:tcPr>
          <w:p w14:paraId="5CE5F4DF" w14:textId="5BBB6035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  <w:r w:rsidRPr="00DD5A6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DD5A66">
              <w:rPr>
                <w:rFonts w:cstheme="minorHAnsi"/>
                <w:i/>
                <w:sz w:val="16"/>
                <w:szCs w:val="16"/>
              </w:rPr>
              <w:t xml:space="preserve"> </w:t>
            </w:r>
            <w:r w:rsidRPr="00FF5B6F">
              <w:rPr>
                <w:rFonts w:cstheme="minorHAnsi"/>
                <w:b/>
                <w:bCs/>
                <w:i/>
                <w:sz w:val="16"/>
                <w:szCs w:val="16"/>
              </w:rPr>
              <w:t>B</w:t>
            </w:r>
          </w:p>
        </w:tc>
        <w:tc>
          <w:tcPr>
            <w:tcW w:w="2011" w:type="dxa"/>
            <w:vAlign w:val="center"/>
          </w:tcPr>
          <w:p w14:paraId="7CF00060" w14:textId="4FE07D9D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  <w:r w:rsidRPr="00DD5A6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DD5A66">
              <w:rPr>
                <w:rFonts w:cstheme="minorHAnsi"/>
                <w:i/>
                <w:sz w:val="16"/>
                <w:szCs w:val="16"/>
              </w:rPr>
              <w:t xml:space="preserve"> </w:t>
            </w:r>
            <w:r w:rsidRPr="00FF5B6F">
              <w:rPr>
                <w:rFonts w:cstheme="minorHAnsi"/>
                <w:b/>
                <w:bCs/>
                <w:i/>
                <w:sz w:val="16"/>
                <w:szCs w:val="16"/>
              </w:rPr>
              <w:t>B</w:t>
            </w:r>
          </w:p>
        </w:tc>
        <w:tc>
          <w:tcPr>
            <w:tcW w:w="2011" w:type="dxa"/>
            <w:vAlign w:val="center"/>
          </w:tcPr>
          <w:p w14:paraId="1E4B5C43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  <w:r w:rsidRPr="00CC2F9D">
              <w:rPr>
                <w:rFonts w:cstheme="minorHAnsi"/>
                <w:szCs w:val="20"/>
              </w:rPr>
              <w:t>I</w:t>
            </w:r>
            <w:r w:rsidRPr="00CC2F9D">
              <w:rPr>
                <w:rFonts w:cstheme="minorHAnsi"/>
                <w:szCs w:val="20"/>
              </w:rPr>
              <w:sym w:font="Symbol" w:char="F044"/>
            </w:r>
            <w:r w:rsidRPr="00CC2F9D">
              <w:rPr>
                <w:rFonts w:cstheme="minorHAnsi"/>
                <w:szCs w:val="20"/>
              </w:rPr>
              <w:t>n</w:t>
            </w:r>
          </w:p>
        </w:tc>
        <w:tc>
          <w:tcPr>
            <w:tcW w:w="2011" w:type="dxa"/>
            <w:vMerge/>
            <w:vAlign w:val="center"/>
          </w:tcPr>
          <w:p w14:paraId="4C1F33B5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011" w:type="dxa"/>
            <w:vAlign w:val="center"/>
          </w:tcPr>
          <w:p w14:paraId="640F7786" w14:textId="19195872" w:rsidR="00FF5B6F" w:rsidRDefault="00FF5B6F" w:rsidP="00FF5B6F">
            <w:pPr>
              <w:rPr>
                <w:rFonts w:cstheme="minorHAnsi"/>
                <w:szCs w:val="20"/>
              </w:rPr>
            </w:pPr>
            <w:r w:rsidRPr="00CC2F9D">
              <w:rPr>
                <w:rFonts w:cstheme="minorHAnsi"/>
                <w:szCs w:val="20"/>
              </w:rPr>
              <w:t>I</w:t>
            </w:r>
            <w:r w:rsidRPr="00CC2F9D">
              <w:rPr>
                <w:rFonts w:cstheme="minorHAnsi"/>
                <w:szCs w:val="20"/>
              </w:rPr>
              <w:sym w:font="Symbol" w:char="F044"/>
            </w:r>
            <w:r w:rsidRPr="00CC2F9D">
              <w:rPr>
                <w:rFonts w:cstheme="minorHAnsi"/>
                <w:szCs w:val="20"/>
              </w:rPr>
              <w:t>n</w:t>
            </w:r>
            <w:r>
              <w:rPr>
                <w:rFonts w:cstheme="minorHAnsi"/>
                <w:szCs w:val="20"/>
              </w:rPr>
              <w:t xml:space="preserve"> = </w:t>
            </w:r>
          </w:p>
        </w:tc>
      </w:tr>
    </w:tbl>
    <w:p w14:paraId="2210AF73" w14:textId="77777777" w:rsidR="00FF5B6F" w:rsidRDefault="00FF5B6F" w:rsidP="00FF5B6F">
      <w:pPr>
        <w:rPr>
          <w:rFonts w:cstheme="minorHAnsi"/>
          <w:szCs w:val="20"/>
        </w:rPr>
      </w:pPr>
    </w:p>
    <w:p w14:paraId="75279608" w14:textId="77777777" w:rsidR="00FF5B6F" w:rsidRDefault="00FF5B6F" w:rsidP="00FF5B6F">
      <w:pPr>
        <w:rPr>
          <w:rFonts w:cstheme="minorHAnsi"/>
          <w:szCs w:val="20"/>
        </w:rPr>
      </w:pPr>
      <w:r w:rsidRPr="00CC2F9D">
        <w:rPr>
          <w:rFonts w:cstheme="minorHAnsi"/>
          <w:szCs w:val="20"/>
        </w:rPr>
        <w:t>Tracé des points de déclenchements et de la zone de conformité</w:t>
      </w:r>
    </w:p>
    <w:p w14:paraId="0AB3A726" w14:textId="0C6195F6" w:rsidR="00FF5B6F" w:rsidRDefault="00FF5B6F" w:rsidP="00FF5B6F">
      <w:pPr>
        <w:rPr>
          <w:rFonts w:cstheme="minorHAnsi"/>
          <w:szCs w:val="20"/>
        </w:rPr>
      </w:pPr>
      <w:r>
        <w:rPr>
          <w:rFonts w:cs="Arial"/>
          <w:b/>
          <w:bCs/>
          <w:noProof/>
          <w:color w:val="0000FF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F0681C" wp14:editId="6419EAE4">
                <wp:simplePos x="0" y="0"/>
                <wp:positionH relativeFrom="column">
                  <wp:posOffset>4263910</wp:posOffset>
                </wp:positionH>
                <wp:positionV relativeFrom="paragraph">
                  <wp:posOffset>275705</wp:posOffset>
                </wp:positionV>
                <wp:extent cx="2637155" cy="1984664"/>
                <wp:effectExtent l="0" t="0" r="17145" b="9525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7155" cy="19846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073984" w14:textId="28D2B2B3" w:rsidR="00CB37E0" w:rsidRPr="006229B6" w:rsidRDefault="00CB37E0" w:rsidP="00FF5B6F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CC2F9D">
                              <w:rPr>
                                <w:szCs w:val="20"/>
                              </w:rPr>
                              <w:t>Conclure :</w:t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0681C" id="Zone de texte 138" o:spid="_x0000_s1032" type="#_x0000_t202" style="position:absolute;left:0;text-align:left;margin-left:335.75pt;margin-top:21.7pt;width:207.65pt;height:1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" fillcolor="white [3201]" strokeweight=".5pt">
                <v:textbox>
                  <w:txbxContent>
                    <w:p w14:paraId="43073984" w14:textId="28D2B2B3" w:rsidR="00CB37E0" w:rsidRPr="006229B6" w:rsidRDefault="00CB37E0" w:rsidP="00FF5B6F">
                      <w:pPr>
                        <w:rPr>
                          <w:color w:val="FF0000"/>
                          <w:szCs w:val="20"/>
                        </w:rPr>
                      </w:pPr>
                      <w:r w:rsidRPr="00CC2F9D">
                        <w:rPr>
                          <w:szCs w:val="20"/>
                        </w:rPr>
                        <w:t>Conclure :</w:t>
                      </w:r>
                      <w:r>
                        <w:rPr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Cs w:val="20"/>
        </w:rPr>
        <w:drawing>
          <wp:inline distT="0" distB="0" distL="0" distR="0" wp14:anchorId="2F5A023D" wp14:editId="337E61FA">
            <wp:extent cx="4677369" cy="2774373"/>
            <wp:effectExtent l="0" t="0" r="0" b="0"/>
            <wp:docPr id="20" name="Image 20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ispositifs-Différentiels_Illustration1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" t="2703" r="3189" b="2694"/>
                    <a:stretch/>
                  </pic:blipFill>
                  <pic:spPr bwMode="auto">
                    <a:xfrm>
                      <a:off x="0" y="0"/>
                      <a:ext cx="4746351" cy="2815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43071" w14:textId="7EDEA99F" w:rsidR="00FF5B6F" w:rsidRDefault="00FF5B6F" w:rsidP="00FF5B6F">
      <w:pPr>
        <w:pStyle w:val="Titre1"/>
        <w:spacing w:line="240" w:lineRule="auto"/>
      </w:pPr>
      <w:bookmarkStart w:id="38" w:name="_Toc20582032"/>
      <w:r>
        <w:lastRenderedPageBreak/>
        <w:t>Mise en service de la videoprotection</w:t>
      </w:r>
      <w:bookmarkEnd w:id="38"/>
    </w:p>
    <w:p w14:paraId="16C2B2AC" w14:textId="047056B8" w:rsidR="00FF5B6F" w:rsidRDefault="008E6DA7" w:rsidP="00FF5B6F">
      <w:pPr>
        <w:rPr>
          <w:rFonts w:cstheme="minorHAnsi"/>
          <w:szCs w:val="20"/>
        </w:rPr>
      </w:pPr>
      <w:r>
        <w:rPr>
          <w:rFonts w:cstheme="minorHAnsi"/>
          <w:szCs w:val="20"/>
        </w:rPr>
        <w:t>Après avoir raccordé la prise2 P+ T de la baie à une prise de courant protégée de l’atelier, m</w:t>
      </w:r>
      <w:r w:rsidR="005C3972">
        <w:rPr>
          <w:rFonts w:cstheme="minorHAnsi"/>
          <w:szCs w:val="20"/>
        </w:rPr>
        <w:t xml:space="preserve">ettre </w:t>
      </w:r>
      <w:r>
        <w:rPr>
          <w:rFonts w:cstheme="minorHAnsi"/>
          <w:szCs w:val="20"/>
        </w:rPr>
        <w:t>l’interrupteur de la multiprise de la baie de brassage sur on (le voyant s’allume), allumer l’écran 32 pouces.</w:t>
      </w:r>
    </w:p>
    <w:p w14:paraId="5A34C69F" w14:textId="57ABC575" w:rsidR="008E6DA7" w:rsidRDefault="008E6DA7" w:rsidP="00FF5B6F">
      <w:pPr>
        <w:rPr>
          <w:rFonts w:cstheme="minorHAnsi"/>
          <w:szCs w:val="20"/>
        </w:rPr>
      </w:pPr>
      <w:r>
        <w:rPr>
          <w:rFonts w:cstheme="minorHAnsi"/>
          <w:szCs w:val="20"/>
        </w:rPr>
        <w:t>Dans l’armoire, enclencher le disjoncteur différentiel Q1, le système s’allume et l’écran d’affichage montre les images filmées.</w:t>
      </w:r>
    </w:p>
    <w:p w14:paraId="1BBA898D" w14:textId="77777777" w:rsidR="00B14989" w:rsidRDefault="00B14989" w:rsidP="00B14989">
      <w:pPr>
        <w:pStyle w:val="Titre2"/>
        <w:spacing w:line="240" w:lineRule="auto"/>
      </w:pPr>
      <w:bookmarkStart w:id="39" w:name="_Toc20582033"/>
      <w:r>
        <w:t>Connexion à l’enregistreur NVR</w:t>
      </w:r>
      <w:bookmarkEnd w:id="39"/>
    </w:p>
    <w:p w14:paraId="55275268" w14:textId="0300079D" w:rsidR="00B14989" w:rsidRDefault="00B14989" w:rsidP="00B14989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A l’aide de la souris et du clavier fournis dans la baie, exécuter les actions suivantes</w:t>
      </w:r>
    </w:p>
    <w:p w14:paraId="2DACB24D" w14:textId="35E9607C" w:rsidR="008E6DA7" w:rsidRDefault="008E6DA7" w:rsidP="008E6DA7">
      <w:pPr>
        <w:jc w:val="center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drawing>
          <wp:inline distT="0" distB="0" distL="0" distR="0" wp14:anchorId="5750ED0C" wp14:editId="6B0B39F5">
            <wp:extent cx="4148260" cy="3111196"/>
            <wp:effectExtent l="0" t="0" r="5080" b="635"/>
            <wp:docPr id="28" name="Image 28" descr="Une image contenant intérieur, plafond, ordinateur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7843.HEIC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214" cy="311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8C618" w14:textId="46A5C622" w:rsidR="008E6DA7" w:rsidRDefault="008E6DA7" w:rsidP="008E6DA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Cliquer sur OK</w:t>
      </w:r>
      <w:r w:rsidR="008A4467">
        <w:rPr>
          <w:rFonts w:cstheme="minorHAnsi"/>
          <w:szCs w:val="20"/>
        </w:rPr>
        <w:t xml:space="preserve"> pour choisir « francais », l’enregistreur redémarre</w:t>
      </w:r>
    </w:p>
    <w:p w14:paraId="63CF836A" w14:textId="72B42D7F" w:rsidR="008E6DA7" w:rsidRDefault="008E6DA7" w:rsidP="008E6DA7">
      <w:pPr>
        <w:jc w:val="center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drawing>
          <wp:inline distT="0" distB="0" distL="0" distR="0" wp14:anchorId="05426324" wp14:editId="15331BBC">
            <wp:extent cx="4091352" cy="3068513"/>
            <wp:effectExtent l="0" t="0" r="0" b="5080"/>
            <wp:docPr id="30" name="Image 30" descr="Une image contenant intérieur, plafond, table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7844.HEIC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132" cy="308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A2D3B" w14:textId="4EAE19A1" w:rsidR="008E6DA7" w:rsidRDefault="008A4467" w:rsidP="008E6DA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lastRenderedPageBreak/>
        <w:t>Cliquer sur Quitter</w:t>
      </w:r>
    </w:p>
    <w:p w14:paraId="6C165C75" w14:textId="6A43E633" w:rsidR="008E6DA7" w:rsidRDefault="008A4467" w:rsidP="008E6DA7">
      <w:pPr>
        <w:jc w:val="center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drawing>
          <wp:inline distT="0" distB="0" distL="0" distR="0" wp14:anchorId="54C2EA6E" wp14:editId="45237865">
            <wp:extent cx="4328055" cy="3246041"/>
            <wp:effectExtent l="0" t="0" r="3175" b="5715"/>
            <wp:docPr id="31" name="Image 31" descr="Une image contenant intérieur, mur, plafond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7845.HEIC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311" cy="326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31F3F" w14:textId="3E957662" w:rsidR="008A4467" w:rsidRDefault="008A4467" w:rsidP="008A446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Cliquer sur Oui</w:t>
      </w:r>
    </w:p>
    <w:p w14:paraId="06EB5670" w14:textId="07726ADC" w:rsidR="008A4467" w:rsidRDefault="008A4467" w:rsidP="008A4467">
      <w:pPr>
        <w:jc w:val="center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drawing>
          <wp:inline distT="0" distB="0" distL="0" distR="0" wp14:anchorId="4B7A2CF3" wp14:editId="417FDBF1">
            <wp:extent cx="4312364" cy="3234273"/>
            <wp:effectExtent l="0" t="0" r="5715" b="4445"/>
            <wp:docPr id="32" name="Image 32" descr="Une image contenant intérieur, plafond, mur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7846.HEIC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168" cy="324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48A3D" w14:textId="6943C0D4" w:rsidR="008A4467" w:rsidRDefault="008A4467" w:rsidP="008A446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Cliquer avec le bouton droit de la souris, sélectionner Menu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68"/>
        <w:gridCol w:w="2268"/>
      </w:tblGrid>
      <w:tr w:rsidR="008A4467" w14:paraId="052EF411" w14:textId="77777777" w:rsidTr="007B1DD3">
        <w:trPr>
          <w:trHeight w:val="567"/>
          <w:jc w:val="center"/>
        </w:trPr>
        <w:tc>
          <w:tcPr>
            <w:tcW w:w="2268" w:type="dxa"/>
            <w:vAlign w:val="center"/>
          </w:tcPr>
          <w:p w14:paraId="603A9F09" w14:textId="58CDCB4C" w:rsidR="008A4467" w:rsidRDefault="008A4467" w:rsidP="008A4467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Nom d’utilisateur</w:t>
            </w:r>
          </w:p>
        </w:tc>
        <w:tc>
          <w:tcPr>
            <w:tcW w:w="2268" w:type="dxa"/>
            <w:vAlign w:val="center"/>
          </w:tcPr>
          <w:p w14:paraId="43F410A2" w14:textId="5E95EE6A" w:rsidR="008A4467" w:rsidRDefault="008A4467" w:rsidP="008A4467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admin</w:t>
            </w:r>
          </w:p>
        </w:tc>
      </w:tr>
      <w:tr w:rsidR="008A4467" w14:paraId="5E6F5054" w14:textId="77777777" w:rsidTr="007B1DD3">
        <w:trPr>
          <w:trHeight w:val="567"/>
          <w:jc w:val="center"/>
        </w:trPr>
        <w:tc>
          <w:tcPr>
            <w:tcW w:w="2268" w:type="dxa"/>
            <w:vAlign w:val="center"/>
          </w:tcPr>
          <w:p w14:paraId="7555E226" w14:textId="7B4543CA" w:rsidR="008A4467" w:rsidRDefault="008A4467" w:rsidP="008A4467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Mot de passe</w:t>
            </w:r>
          </w:p>
        </w:tc>
        <w:tc>
          <w:tcPr>
            <w:tcW w:w="2268" w:type="dxa"/>
            <w:vAlign w:val="center"/>
          </w:tcPr>
          <w:p w14:paraId="7AD1D1EC" w14:textId="484C8028" w:rsidR="008A4467" w:rsidRDefault="008A4467" w:rsidP="008A4467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123456</w:t>
            </w:r>
          </w:p>
        </w:tc>
      </w:tr>
    </w:tbl>
    <w:p w14:paraId="67496812" w14:textId="5B3EC73C" w:rsidR="008A4467" w:rsidRDefault="008A4467" w:rsidP="008A4467">
      <w:pPr>
        <w:jc w:val="left"/>
        <w:rPr>
          <w:rFonts w:cstheme="minorHAnsi"/>
          <w:szCs w:val="20"/>
        </w:rPr>
      </w:pPr>
    </w:p>
    <w:p w14:paraId="1E0317D0" w14:textId="3269F804" w:rsidR="008A4467" w:rsidRDefault="008A4467" w:rsidP="008A4467">
      <w:pPr>
        <w:jc w:val="center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lastRenderedPageBreak/>
        <w:drawing>
          <wp:inline distT="0" distB="0" distL="0" distR="0" wp14:anchorId="265C6EF9" wp14:editId="31514A2B">
            <wp:extent cx="4369676" cy="3277257"/>
            <wp:effectExtent l="0" t="0" r="0" b="0"/>
            <wp:docPr id="34" name="Image 34" descr="Une image contenant moniteur, intérieur, ordinateur,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7847.HEIC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934" cy="328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F69D5" w14:textId="4D33B28B" w:rsidR="008A4467" w:rsidRDefault="008A4467" w:rsidP="008A4467">
      <w:pPr>
        <w:jc w:val="left"/>
        <w:rPr>
          <w:rFonts w:cstheme="minorHAnsi"/>
          <w:szCs w:val="20"/>
        </w:rPr>
      </w:pPr>
    </w:p>
    <w:p w14:paraId="5355527D" w14:textId="0719D387" w:rsidR="008A4467" w:rsidRDefault="008A4467" w:rsidP="008A446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Dans l’onglet « Système », « Information réseau », « TCP /IP », vérifier l’adressage IP de l’enregistreur NVR  </w:t>
      </w:r>
    </w:p>
    <w:p w14:paraId="04D48E68" w14:textId="1FC66C89" w:rsidR="008A4467" w:rsidRDefault="008A4467" w:rsidP="008A4467">
      <w:pPr>
        <w:jc w:val="left"/>
        <w:rPr>
          <w:rFonts w:cstheme="minorHAnsi"/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4111"/>
      </w:tblGrid>
      <w:tr w:rsidR="008A4467" w14:paraId="0A64135B" w14:textId="77777777" w:rsidTr="004F5ED3">
        <w:trPr>
          <w:trHeight w:val="680"/>
          <w:jc w:val="center"/>
        </w:trPr>
        <w:tc>
          <w:tcPr>
            <w:tcW w:w="3397" w:type="dxa"/>
            <w:vAlign w:val="center"/>
          </w:tcPr>
          <w:p w14:paraId="0A6AE8B3" w14:textId="6C0CD54E" w:rsidR="008A4467" w:rsidRDefault="004F5ED3" w:rsidP="008A4467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Adresse IPV4</w:t>
            </w:r>
          </w:p>
        </w:tc>
        <w:tc>
          <w:tcPr>
            <w:tcW w:w="4111" w:type="dxa"/>
            <w:vAlign w:val="center"/>
          </w:tcPr>
          <w:p w14:paraId="426DD3D3" w14:textId="183D1D07" w:rsidR="008A4467" w:rsidRDefault="004F5ED3" w:rsidP="004F5ED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__ __ __ . __ __ __ . __ __ __ . __ __ __</w:t>
            </w:r>
          </w:p>
        </w:tc>
      </w:tr>
      <w:tr w:rsidR="004F5ED3" w14:paraId="094B8837" w14:textId="77777777" w:rsidTr="004F5ED3">
        <w:trPr>
          <w:trHeight w:val="680"/>
          <w:jc w:val="center"/>
        </w:trPr>
        <w:tc>
          <w:tcPr>
            <w:tcW w:w="3397" w:type="dxa"/>
            <w:vAlign w:val="center"/>
          </w:tcPr>
          <w:p w14:paraId="3C474B66" w14:textId="543C4468" w:rsidR="004F5ED3" w:rsidRDefault="004F5ED3" w:rsidP="004F5ED3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Masque de sous réseau (IPV4)</w:t>
            </w:r>
          </w:p>
        </w:tc>
        <w:tc>
          <w:tcPr>
            <w:tcW w:w="4111" w:type="dxa"/>
            <w:vAlign w:val="center"/>
          </w:tcPr>
          <w:p w14:paraId="16244A85" w14:textId="17443E03" w:rsidR="004F5ED3" w:rsidRDefault="004F5ED3" w:rsidP="004F5ED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__ __ __ . __ __ __ . __ __ __ . __ __ __</w:t>
            </w:r>
          </w:p>
        </w:tc>
      </w:tr>
      <w:tr w:rsidR="004F5ED3" w14:paraId="6A84E287" w14:textId="77777777" w:rsidTr="004F5ED3">
        <w:trPr>
          <w:trHeight w:val="680"/>
          <w:jc w:val="center"/>
        </w:trPr>
        <w:tc>
          <w:tcPr>
            <w:tcW w:w="3397" w:type="dxa"/>
            <w:vAlign w:val="center"/>
          </w:tcPr>
          <w:p w14:paraId="31B56CCA" w14:textId="3AB58B4E" w:rsidR="004F5ED3" w:rsidRDefault="004F5ED3" w:rsidP="004F5ED3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Passerelle</w:t>
            </w:r>
          </w:p>
        </w:tc>
        <w:tc>
          <w:tcPr>
            <w:tcW w:w="4111" w:type="dxa"/>
            <w:vAlign w:val="center"/>
          </w:tcPr>
          <w:p w14:paraId="181B4DD0" w14:textId="58C1EE7F" w:rsidR="004F5ED3" w:rsidRDefault="004F5ED3" w:rsidP="004F5ED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__ __ __ . __ __ __ . __ __ __ . __ __ __</w:t>
            </w:r>
          </w:p>
        </w:tc>
      </w:tr>
      <w:tr w:rsidR="004F5ED3" w14:paraId="09872030" w14:textId="77777777" w:rsidTr="004F5ED3">
        <w:trPr>
          <w:trHeight w:val="680"/>
          <w:jc w:val="center"/>
        </w:trPr>
        <w:tc>
          <w:tcPr>
            <w:tcW w:w="3397" w:type="dxa"/>
            <w:vAlign w:val="center"/>
          </w:tcPr>
          <w:p w14:paraId="06F33734" w14:textId="5E949D30" w:rsidR="004F5ED3" w:rsidRDefault="004F5ED3" w:rsidP="004F5ED3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Adresse MAC</w:t>
            </w:r>
          </w:p>
        </w:tc>
        <w:tc>
          <w:tcPr>
            <w:tcW w:w="4111" w:type="dxa"/>
            <w:vAlign w:val="center"/>
          </w:tcPr>
          <w:p w14:paraId="3B99776B" w14:textId="2B317F8E" w:rsidR="004F5ED3" w:rsidRDefault="004F5ED3" w:rsidP="004F5ED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__ __ : __ __ : __ __ : __ __ : __ __ : __ __</w:t>
            </w:r>
          </w:p>
        </w:tc>
      </w:tr>
      <w:tr w:rsidR="004F5ED3" w14:paraId="06DF56DA" w14:textId="77777777" w:rsidTr="004F5ED3">
        <w:trPr>
          <w:trHeight w:val="680"/>
          <w:jc w:val="center"/>
        </w:trPr>
        <w:tc>
          <w:tcPr>
            <w:tcW w:w="3397" w:type="dxa"/>
            <w:vAlign w:val="center"/>
          </w:tcPr>
          <w:p w14:paraId="1FEA7C86" w14:textId="7A463C88" w:rsidR="004F5ED3" w:rsidRDefault="004F5ED3" w:rsidP="004F5ED3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MTU</w:t>
            </w:r>
          </w:p>
        </w:tc>
        <w:tc>
          <w:tcPr>
            <w:tcW w:w="4111" w:type="dxa"/>
            <w:vAlign w:val="center"/>
          </w:tcPr>
          <w:p w14:paraId="01B7E52B" w14:textId="77777777" w:rsidR="004F5ED3" w:rsidRDefault="004F5ED3" w:rsidP="004F5ED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4F5ED3" w14:paraId="3AD5B067" w14:textId="77777777" w:rsidTr="004F5ED3">
        <w:trPr>
          <w:trHeight w:val="680"/>
          <w:jc w:val="center"/>
        </w:trPr>
        <w:tc>
          <w:tcPr>
            <w:tcW w:w="3397" w:type="dxa"/>
            <w:vAlign w:val="center"/>
          </w:tcPr>
          <w:p w14:paraId="41138D77" w14:textId="0DCCEDBC" w:rsidR="004F5ED3" w:rsidRDefault="004F5ED3" w:rsidP="004F5ED3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Serveur DNS préféré</w:t>
            </w:r>
          </w:p>
        </w:tc>
        <w:tc>
          <w:tcPr>
            <w:tcW w:w="4111" w:type="dxa"/>
            <w:vAlign w:val="center"/>
          </w:tcPr>
          <w:p w14:paraId="2626D568" w14:textId="1F21C74B" w:rsidR="004F5ED3" w:rsidRDefault="004F5ED3" w:rsidP="004F5ED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__ __ __ . __ __ __ . __ __ __ . __ __ __</w:t>
            </w:r>
          </w:p>
        </w:tc>
      </w:tr>
      <w:tr w:rsidR="004F5ED3" w14:paraId="6434CF84" w14:textId="77777777" w:rsidTr="004F5ED3">
        <w:trPr>
          <w:trHeight w:val="680"/>
          <w:jc w:val="center"/>
        </w:trPr>
        <w:tc>
          <w:tcPr>
            <w:tcW w:w="3397" w:type="dxa"/>
            <w:vAlign w:val="center"/>
          </w:tcPr>
          <w:p w14:paraId="32DD2D0B" w14:textId="41EC586A" w:rsidR="004F5ED3" w:rsidRDefault="004F5ED3" w:rsidP="004F5ED3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Autre serveur DNS</w:t>
            </w:r>
          </w:p>
        </w:tc>
        <w:tc>
          <w:tcPr>
            <w:tcW w:w="4111" w:type="dxa"/>
            <w:vAlign w:val="center"/>
          </w:tcPr>
          <w:p w14:paraId="6A15DFBA" w14:textId="66D8DF5A" w:rsidR="004F5ED3" w:rsidRDefault="004F5ED3" w:rsidP="004F5ED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__ __ __ . __ __ __ . __ __ __ . __ __ __</w:t>
            </w:r>
          </w:p>
        </w:tc>
      </w:tr>
      <w:tr w:rsidR="004F5ED3" w14:paraId="7DF5D55A" w14:textId="77777777" w:rsidTr="004F5ED3">
        <w:trPr>
          <w:trHeight w:val="680"/>
          <w:jc w:val="center"/>
        </w:trPr>
        <w:tc>
          <w:tcPr>
            <w:tcW w:w="3397" w:type="dxa"/>
            <w:vAlign w:val="center"/>
          </w:tcPr>
          <w:p w14:paraId="5909D8D6" w14:textId="0370B8B7" w:rsidR="004F5ED3" w:rsidRDefault="004F5ED3" w:rsidP="004F5ED3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NIC interne IPV4 adresse</w:t>
            </w:r>
          </w:p>
        </w:tc>
        <w:tc>
          <w:tcPr>
            <w:tcW w:w="4111" w:type="dxa"/>
            <w:vAlign w:val="center"/>
          </w:tcPr>
          <w:p w14:paraId="69D07A6F" w14:textId="6C2D8149" w:rsidR="004F5ED3" w:rsidRDefault="004F5ED3" w:rsidP="004F5ED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__ __ __ . __ __ __ . __ __ __ . __ __ __</w:t>
            </w:r>
          </w:p>
        </w:tc>
      </w:tr>
    </w:tbl>
    <w:p w14:paraId="1A3E8DA7" w14:textId="77777777" w:rsidR="008A4467" w:rsidRDefault="008A4467" w:rsidP="008A4467">
      <w:pPr>
        <w:jc w:val="left"/>
        <w:rPr>
          <w:rFonts w:cstheme="minorHAnsi"/>
          <w:szCs w:val="20"/>
        </w:rPr>
      </w:pPr>
    </w:p>
    <w:p w14:paraId="301C5F42" w14:textId="1DCC32E9" w:rsidR="008A4467" w:rsidRDefault="008A4467" w:rsidP="008A4467">
      <w:pPr>
        <w:jc w:val="left"/>
        <w:rPr>
          <w:rFonts w:cstheme="minorHAnsi"/>
          <w:szCs w:val="20"/>
        </w:rPr>
      </w:pPr>
    </w:p>
    <w:p w14:paraId="210438D1" w14:textId="72BA5711" w:rsidR="00B14989" w:rsidRDefault="00B14989" w:rsidP="00B14989">
      <w:pPr>
        <w:pStyle w:val="Titre2"/>
        <w:spacing w:line="240" w:lineRule="auto"/>
      </w:pPr>
      <w:bookmarkStart w:id="40" w:name="_Toc20582034"/>
      <w:r>
        <w:lastRenderedPageBreak/>
        <w:t xml:space="preserve">Connexion au système </w:t>
      </w:r>
      <w:r w:rsidR="000D73B7">
        <w:t xml:space="preserve">par le </w:t>
      </w:r>
      <w:r>
        <w:t>serveur web embarqué</w:t>
      </w:r>
      <w:bookmarkEnd w:id="40"/>
    </w:p>
    <w:p w14:paraId="3DC9DCA7" w14:textId="61CE2E9B" w:rsidR="00B14989" w:rsidRDefault="00B14989" w:rsidP="008A446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L’enregistreur NVR dispose d’un serveur web permettant des connexions à distance en utilisant un ordinateur déporté.</w:t>
      </w:r>
    </w:p>
    <w:p w14:paraId="3DDECE7E" w14:textId="3B5D0C09" w:rsidR="00B14989" w:rsidRDefault="00B14989" w:rsidP="008A446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Pour cela raccord</w:t>
      </w:r>
      <w:r w:rsidR="005A19DF">
        <w:rPr>
          <w:rFonts w:cstheme="minorHAnsi"/>
          <w:szCs w:val="20"/>
        </w:rPr>
        <w:t>er</w:t>
      </w:r>
      <w:r>
        <w:rPr>
          <w:rFonts w:cstheme="minorHAnsi"/>
          <w:szCs w:val="20"/>
        </w:rPr>
        <w:t xml:space="preserve"> l’ordinateur au réseau </w:t>
      </w:r>
      <w:r w:rsidR="005A19DF">
        <w:rPr>
          <w:rFonts w:cstheme="minorHAnsi"/>
          <w:szCs w:val="20"/>
        </w:rPr>
        <w:t>du système de vidéoprotection pour un accès LAN, ou créer une redirection de port pour un accès WAN.</w:t>
      </w:r>
    </w:p>
    <w:p w14:paraId="3079EF8F" w14:textId="7A5347B6" w:rsidR="005A19DF" w:rsidRDefault="005A19DF" w:rsidP="008A446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Dans notre cas, nous utiliserons l’accès LAN. A l’aide de la vérification de l’adressage IP précédente, ouvrir un navigateur Web, et taper l’adresse IP dans la barre de recherche</w:t>
      </w:r>
    </w:p>
    <w:p w14:paraId="67F318A9" w14:textId="2613F499" w:rsidR="005A19DF" w:rsidRDefault="005A19DF" w:rsidP="005A19DF">
      <w:pPr>
        <w:jc w:val="center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drawing>
          <wp:inline distT="0" distB="0" distL="0" distR="0" wp14:anchorId="669B57A3" wp14:editId="0FCA1CB1">
            <wp:extent cx="3911600" cy="711200"/>
            <wp:effectExtent l="0" t="0" r="0" b="0"/>
            <wp:docPr id="35" name="Image 35" descr="Une image contenant objet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pture d’écran 2019-09-28 à 16.07.20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EA659" w14:textId="5EDAC4F8" w:rsidR="008A4467" w:rsidRDefault="005A19DF" w:rsidP="008A446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La demande du nom d’utilisateur et du mot de passe, saisir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68"/>
        <w:gridCol w:w="2268"/>
      </w:tblGrid>
      <w:tr w:rsidR="007B1DD3" w14:paraId="5BE9C08B" w14:textId="77777777" w:rsidTr="007B1DD3">
        <w:trPr>
          <w:trHeight w:val="567"/>
          <w:jc w:val="center"/>
        </w:trPr>
        <w:tc>
          <w:tcPr>
            <w:tcW w:w="2268" w:type="dxa"/>
            <w:vAlign w:val="center"/>
          </w:tcPr>
          <w:p w14:paraId="18AF7A9F" w14:textId="77777777" w:rsidR="007B1DD3" w:rsidRDefault="007B1DD3" w:rsidP="007B1DD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Nom d’utilisateur</w:t>
            </w:r>
          </w:p>
        </w:tc>
        <w:tc>
          <w:tcPr>
            <w:tcW w:w="2268" w:type="dxa"/>
            <w:vAlign w:val="center"/>
          </w:tcPr>
          <w:p w14:paraId="1EFFF1BE" w14:textId="77777777" w:rsidR="007B1DD3" w:rsidRDefault="007B1DD3" w:rsidP="007B1DD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admin</w:t>
            </w:r>
          </w:p>
        </w:tc>
      </w:tr>
      <w:tr w:rsidR="007B1DD3" w14:paraId="552F4E29" w14:textId="77777777" w:rsidTr="007B1DD3">
        <w:trPr>
          <w:trHeight w:val="567"/>
          <w:jc w:val="center"/>
        </w:trPr>
        <w:tc>
          <w:tcPr>
            <w:tcW w:w="2268" w:type="dxa"/>
            <w:vAlign w:val="center"/>
          </w:tcPr>
          <w:p w14:paraId="318C6904" w14:textId="77777777" w:rsidR="007B1DD3" w:rsidRDefault="007B1DD3" w:rsidP="007B1DD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Mot de passe</w:t>
            </w:r>
          </w:p>
        </w:tc>
        <w:tc>
          <w:tcPr>
            <w:tcW w:w="2268" w:type="dxa"/>
            <w:vAlign w:val="center"/>
          </w:tcPr>
          <w:p w14:paraId="72A59418" w14:textId="77777777" w:rsidR="007B1DD3" w:rsidRDefault="007B1DD3" w:rsidP="007B1DD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123456</w:t>
            </w:r>
          </w:p>
        </w:tc>
      </w:tr>
    </w:tbl>
    <w:p w14:paraId="442AD7D7" w14:textId="77777777" w:rsidR="007B1DD3" w:rsidRDefault="007B1DD3" w:rsidP="008A4467">
      <w:pPr>
        <w:jc w:val="left"/>
        <w:rPr>
          <w:rFonts w:cstheme="minorHAnsi"/>
          <w:szCs w:val="20"/>
        </w:rPr>
      </w:pPr>
    </w:p>
    <w:p w14:paraId="16F28464" w14:textId="52318412" w:rsidR="005A19DF" w:rsidRDefault="007B1DD3" w:rsidP="008A446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A l’ouverture du serveur web cliquer sur « Réglages »</w:t>
      </w:r>
    </w:p>
    <w:p w14:paraId="06C7E54C" w14:textId="21F4A806" w:rsidR="007B1DD3" w:rsidRDefault="007B1DD3" w:rsidP="008A4467">
      <w:pPr>
        <w:jc w:val="left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drawing>
          <wp:inline distT="0" distB="0" distL="0" distR="0" wp14:anchorId="41DEB091" wp14:editId="2973BBAC">
            <wp:extent cx="6840220" cy="4275455"/>
            <wp:effectExtent l="0" t="0" r="5080" b="4445"/>
            <wp:docPr id="38" name="Image 38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ture d’écran 2019-08-27 à 11.03.0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FBA5F" w14:textId="0C119CA9" w:rsidR="008A4467" w:rsidRDefault="007B1DD3" w:rsidP="008A446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Aller dans « caméra »</w:t>
      </w:r>
    </w:p>
    <w:p w14:paraId="1AB3C5C1" w14:textId="1A77D7F3" w:rsidR="007B1DD3" w:rsidRDefault="007B1DD3" w:rsidP="00B361BA">
      <w:pPr>
        <w:jc w:val="center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drawing>
          <wp:inline distT="0" distB="0" distL="0" distR="0" wp14:anchorId="68DD5CCC" wp14:editId="6095B9D3">
            <wp:extent cx="5359290" cy="3349805"/>
            <wp:effectExtent l="0" t="0" r="635" b="3175"/>
            <wp:docPr id="41" name="Image 41" descr="Une image contenant capture d’écran, monite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apture d’écran 2019-08-27 à 11.03.5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110" cy="335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43CF4" w14:textId="346ABD28" w:rsidR="007B1DD3" w:rsidRDefault="007B1DD3" w:rsidP="008A446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Relevé l’adressage IP des </w:t>
      </w:r>
      <w:r w:rsidR="00E6524E">
        <w:rPr>
          <w:rFonts w:cstheme="minorHAnsi"/>
          <w:szCs w:val="20"/>
        </w:rPr>
        <w:t>t</w:t>
      </w:r>
      <w:r>
        <w:rPr>
          <w:rFonts w:cstheme="minorHAnsi"/>
          <w:szCs w:val="20"/>
        </w:rPr>
        <w:t>rois caméras défini</w:t>
      </w:r>
      <w:r w:rsidR="00E6524E">
        <w:rPr>
          <w:rFonts w:cstheme="minorHAnsi"/>
          <w:szCs w:val="20"/>
        </w:rPr>
        <w:t>e</w:t>
      </w:r>
      <w:r>
        <w:rPr>
          <w:rFonts w:cstheme="minorHAnsi"/>
          <w:szCs w:val="20"/>
        </w:rPr>
        <w:t>s</w:t>
      </w:r>
      <w:r w:rsidR="00E6524E">
        <w:rPr>
          <w:rFonts w:cstheme="minorHAnsi"/>
          <w:szCs w:val="20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8"/>
        <w:gridCol w:w="1194"/>
        <w:gridCol w:w="3969"/>
        <w:gridCol w:w="708"/>
        <w:gridCol w:w="1276"/>
        <w:gridCol w:w="2687"/>
      </w:tblGrid>
      <w:tr w:rsidR="00F96165" w14:paraId="18BACDDB" w14:textId="77777777" w:rsidTr="00B361BA">
        <w:trPr>
          <w:trHeight w:val="510"/>
        </w:trPr>
        <w:tc>
          <w:tcPr>
            <w:tcW w:w="928" w:type="dxa"/>
            <w:vAlign w:val="center"/>
          </w:tcPr>
          <w:p w14:paraId="2F4BAE91" w14:textId="4BC1085E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Numéro</w:t>
            </w:r>
          </w:p>
        </w:tc>
        <w:tc>
          <w:tcPr>
            <w:tcW w:w="1194" w:type="dxa"/>
            <w:vAlign w:val="center"/>
          </w:tcPr>
          <w:p w14:paraId="0574ADF9" w14:textId="0F1F5733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ID caméra</w:t>
            </w:r>
          </w:p>
        </w:tc>
        <w:tc>
          <w:tcPr>
            <w:tcW w:w="3969" w:type="dxa"/>
            <w:vAlign w:val="center"/>
          </w:tcPr>
          <w:p w14:paraId="6842CCE5" w14:textId="2CC99F38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Adresse</w:t>
            </w:r>
          </w:p>
        </w:tc>
        <w:tc>
          <w:tcPr>
            <w:tcW w:w="708" w:type="dxa"/>
            <w:vAlign w:val="center"/>
          </w:tcPr>
          <w:p w14:paraId="65BB6A2B" w14:textId="016BE740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Port</w:t>
            </w:r>
          </w:p>
        </w:tc>
        <w:tc>
          <w:tcPr>
            <w:tcW w:w="1276" w:type="dxa"/>
            <w:vAlign w:val="center"/>
          </w:tcPr>
          <w:p w14:paraId="61E4F2EC" w14:textId="4C729719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Vendeur</w:t>
            </w:r>
          </w:p>
        </w:tc>
        <w:tc>
          <w:tcPr>
            <w:tcW w:w="2687" w:type="dxa"/>
            <w:vAlign w:val="center"/>
          </w:tcPr>
          <w:p w14:paraId="274838E1" w14:textId="149C19F3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Modèle</w:t>
            </w:r>
          </w:p>
        </w:tc>
      </w:tr>
      <w:tr w:rsidR="00F96165" w14:paraId="10B21500" w14:textId="77777777" w:rsidTr="00B361BA">
        <w:trPr>
          <w:trHeight w:val="510"/>
        </w:trPr>
        <w:tc>
          <w:tcPr>
            <w:tcW w:w="928" w:type="dxa"/>
            <w:vAlign w:val="center"/>
          </w:tcPr>
          <w:p w14:paraId="5178144A" w14:textId="3E047444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</w:t>
            </w:r>
          </w:p>
        </w:tc>
        <w:tc>
          <w:tcPr>
            <w:tcW w:w="1194" w:type="dxa"/>
            <w:vAlign w:val="center"/>
          </w:tcPr>
          <w:p w14:paraId="06AF2A89" w14:textId="77777777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08FF8079" w14:textId="3585F497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__ __ __ . __ __ __ . __ __ __ . __ __ __</w:t>
            </w:r>
          </w:p>
        </w:tc>
        <w:tc>
          <w:tcPr>
            <w:tcW w:w="708" w:type="dxa"/>
            <w:vAlign w:val="center"/>
          </w:tcPr>
          <w:p w14:paraId="4CF045FF" w14:textId="77777777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8BA2FA3" w14:textId="77777777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687" w:type="dxa"/>
            <w:vAlign w:val="center"/>
          </w:tcPr>
          <w:p w14:paraId="59C25E8C" w14:textId="77777777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F96165" w14:paraId="13E7F2F9" w14:textId="77777777" w:rsidTr="00B361BA">
        <w:trPr>
          <w:trHeight w:val="510"/>
        </w:trPr>
        <w:tc>
          <w:tcPr>
            <w:tcW w:w="928" w:type="dxa"/>
            <w:vAlign w:val="center"/>
          </w:tcPr>
          <w:p w14:paraId="1ADC694F" w14:textId="057177D2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2</w:t>
            </w:r>
          </w:p>
        </w:tc>
        <w:tc>
          <w:tcPr>
            <w:tcW w:w="1194" w:type="dxa"/>
            <w:vAlign w:val="center"/>
          </w:tcPr>
          <w:p w14:paraId="14C0BA0B" w14:textId="77777777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40ADF044" w14:textId="4D439E91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__ __ __ . __ __ __ . __ __ __ . __ __ __</w:t>
            </w:r>
          </w:p>
        </w:tc>
        <w:tc>
          <w:tcPr>
            <w:tcW w:w="708" w:type="dxa"/>
            <w:vAlign w:val="center"/>
          </w:tcPr>
          <w:p w14:paraId="6BE74A5A" w14:textId="77777777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31C3CE2" w14:textId="77777777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687" w:type="dxa"/>
            <w:vAlign w:val="center"/>
          </w:tcPr>
          <w:p w14:paraId="0D586A05" w14:textId="77777777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F96165" w14:paraId="224380F2" w14:textId="77777777" w:rsidTr="00B361BA">
        <w:trPr>
          <w:trHeight w:val="510"/>
        </w:trPr>
        <w:tc>
          <w:tcPr>
            <w:tcW w:w="928" w:type="dxa"/>
            <w:vAlign w:val="center"/>
          </w:tcPr>
          <w:p w14:paraId="4460F3ED" w14:textId="12812664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</w:t>
            </w:r>
          </w:p>
        </w:tc>
        <w:tc>
          <w:tcPr>
            <w:tcW w:w="1194" w:type="dxa"/>
            <w:vAlign w:val="center"/>
          </w:tcPr>
          <w:p w14:paraId="567AB126" w14:textId="77777777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3BEAE7C8" w14:textId="0B5FC650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__ __ __ . __ __ __ . __ __ __ . __ __ __</w:t>
            </w:r>
          </w:p>
        </w:tc>
        <w:tc>
          <w:tcPr>
            <w:tcW w:w="708" w:type="dxa"/>
            <w:vAlign w:val="center"/>
          </w:tcPr>
          <w:p w14:paraId="3DCAA97D" w14:textId="77777777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2D50557" w14:textId="77777777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687" w:type="dxa"/>
            <w:vAlign w:val="center"/>
          </w:tcPr>
          <w:p w14:paraId="613AA7C8" w14:textId="77777777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</w:p>
        </w:tc>
      </w:tr>
    </w:tbl>
    <w:p w14:paraId="7DE78676" w14:textId="7AEFFACA" w:rsidR="00F96165" w:rsidRDefault="00F96165" w:rsidP="008A4467">
      <w:pPr>
        <w:jc w:val="left"/>
        <w:rPr>
          <w:rFonts w:cstheme="minorHAnsi"/>
          <w:szCs w:val="20"/>
        </w:rPr>
      </w:pPr>
    </w:p>
    <w:p w14:paraId="59FE0586" w14:textId="249A69A1" w:rsidR="00B361BA" w:rsidRDefault="00F96165" w:rsidP="008A446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Il est possible d’accéder au serveur web de chaque caméra en cliquant sur le lien « </w:t>
      </w:r>
      <w:r w:rsidRPr="00F96165">
        <w:rPr>
          <w:rFonts w:cstheme="minorHAnsi"/>
          <w:b/>
          <w:bCs/>
          <w:color w:val="548DD4" w:themeColor="text2" w:themeTint="99"/>
          <w:szCs w:val="20"/>
        </w:rPr>
        <w:t>Accès</w:t>
      </w:r>
      <w:r w:rsidRPr="00F96165">
        <w:rPr>
          <w:rFonts w:cstheme="minorHAnsi"/>
          <w:color w:val="548DD4" w:themeColor="text2" w:themeTint="99"/>
          <w:szCs w:val="20"/>
        </w:rPr>
        <w:t> </w:t>
      </w:r>
      <w:r>
        <w:rPr>
          <w:rFonts w:cstheme="minorHAnsi"/>
          <w:szCs w:val="20"/>
        </w:rPr>
        <w:t>» en bout de chaque ligne</w:t>
      </w:r>
      <w:r w:rsidR="00B361BA">
        <w:rPr>
          <w:rFonts w:cstheme="minorHAnsi"/>
          <w:szCs w:val="20"/>
        </w:rPr>
        <w:t>, permettant de modifier l’ensemble des paramètres de chaque caméra.</w:t>
      </w:r>
    </w:p>
    <w:p w14:paraId="43E08EAF" w14:textId="367B0EDC" w:rsidR="000D73B7" w:rsidRDefault="00720EB1" w:rsidP="000D73B7">
      <w:pPr>
        <w:pStyle w:val="Titre2"/>
        <w:spacing w:line="240" w:lineRule="auto"/>
      </w:pPr>
      <w:bookmarkStart w:id="41" w:name="_Toc20582035"/>
      <w:r>
        <w:t>Réinitialisation et c</w:t>
      </w:r>
      <w:r w:rsidR="000D73B7">
        <w:t>onclusion</w:t>
      </w:r>
      <w:bookmarkEnd w:id="41"/>
    </w:p>
    <w:p w14:paraId="617603B4" w14:textId="0D19E313" w:rsidR="00B361BA" w:rsidRDefault="00B361BA" w:rsidP="008A446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Dans le cas, ou les configurations ne seraient pas correctes, vous pouvez importer les configurations d’origines, elles sont stockées dans le dossier suivant</w:t>
      </w:r>
      <w:r w:rsidR="00C73796">
        <w:rPr>
          <w:rFonts w:cstheme="minorHAnsi"/>
          <w:szCs w:val="20"/>
        </w:rPr>
        <w:t>, il est préférable de les réinjecter après chaque activités</w:t>
      </w:r>
      <w:r>
        <w:rPr>
          <w:rFonts w:cstheme="minorHAnsi"/>
          <w:szCs w:val="20"/>
        </w:rPr>
        <w:t> :</w:t>
      </w:r>
    </w:p>
    <w:p w14:paraId="667103E5" w14:textId="341C261A" w:rsidR="00B361BA" w:rsidRDefault="00B361BA" w:rsidP="00B361BA">
      <w:pPr>
        <w:jc w:val="center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drawing>
          <wp:inline distT="0" distB="0" distL="0" distR="0" wp14:anchorId="749C5F3D" wp14:editId="3009A389">
            <wp:extent cx="4979158" cy="2023187"/>
            <wp:effectExtent l="0" t="0" r="0" b="0"/>
            <wp:docPr id="45" name="Image 45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apture d’écran 2019-09-28 à 16.32.0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678" cy="202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E947A" w14:textId="05E1BEDA" w:rsidR="00CB37E0" w:rsidRDefault="00CB37E0" w:rsidP="00CB37E0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Choisir votre version du VT10 par rapport à son numéro de série VT100xx, les fichiers .tgz de chaque caméra </w:t>
      </w:r>
      <w:r w:rsidR="00C73796">
        <w:rPr>
          <w:rFonts w:cstheme="minorHAnsi"/>
          <w:szCs w:val="20"/>
        </w:rPr>
        <w:t xml:space="preserve">(caméra 1 : </w:t>
      </w:r>
      <w:r w:rsidR="00C73796" w:rsidRPr="00C73796">
        <w:rPr>
          <w:rFonts w:cstheme="minorHAnsi"/>
          <w:szCs w:val="20"/>
        </w:rPr>
        <w:t>IPC2325EBR5-DUPZ_192.168.1.41_config</w:t>
      </w:r>
      <w:r w:rsidR="00C73796">
        <w:rPr>
          <w:rFonts w:cstheme="minorHAnsi"/>
          <w:szCs w:val="20"/>
        </w:rPr>
        <w:t xml:space="preserve">.tgz, caméra 2 : </w:t>
      </w:r>
      <w:r w:rsidR="00C73796" w:rsidRPr="00C73796">
        <w:rPr>
          <w:rFonts w:cstheme="minorHAnsi"/>
          <w:szCs w:val="20"/>
        </w:rPr>
        <w:t>IPC2325EBR5-DUPZ_192.168.1.42_config</w:t>
      </w:r>
      <w:r w:rsidR="00C73796">
        <w:rPr>
          <w:rFonts w:cstheme="minorHAnsi"/>
          <w:szCs w:val="20"/>
        </w:rPr>
        <w:t xml:space="preserve">.tgz, caméra 3 : </w:t>
      </w:r>
      <w:r w:rsidR="00C73796" w:rsidRPr="00C73796">
        <w:rPr>
          <w:rFonts w:cstheme="minorHAnsi"/>
          <w:szCs w:val="20"/>
        </w:rPr>
        <w:t>IPC2325EBR5-DUPZ_192.168.1.42_config</w:t>
      </w:r>
      <w:r w:rsidR="00C73796">
        <w:rPr>
          <w:rFonts w:cstheme="minorHAnsi"/>
          <w:szCs w:val="20"/>
        </w:rPr>
        <w:t>.tgz )</w:t>
      </w:r>
      <w:r>
        <w:rPr>
          <w:rFonts w:cstheme="minorHAnsi"/>
          <w:szCs w:val="20"/>
        </w:rPr>
        <w:t>et le fichier config.xml du NVR sont la sauvegarde des paramètres d’origine de la vidéoprotection.</w:t>
      </w:r>
    </w:p>
    <w:p w14:paraId="4246AFC3" w14:textId="30F4500F" w:rsidR="00C73796" w:rsidRDefault="00C73796" w:rsidP="00C73796">
      <w:pPr>
        <w:pStyle w:val="Titre3"/>
      </w:pPr>
      <w:bookmarkStart w:id="42" w:name="_Toc20582036"/>
      <w:bookmarkEnd w:id="34"/>
      <w:r>
        <w:t>Enregistreur NVR</w:t>
      </w:r>
      <w:bookmarkEnd w:id="42"/>
    </w:p>
    <w:p w14:paraId="333E6E19" w14:textId="77777777" w:rsidR="00C73796" w:rsidRPr="00C054A8" w:rsidRDefault="00C73796" w:rsidP="00C73796">
      <w:pPr>
        <w:jc w:val="left"/>
        <w:rPr>
          <w:szCs w:val="20"/>
        </w:rPr>
      </w:pPr>
      <w:r w:rsidRPr="00C054A8">
        <w:rPr>
          <w:szCs w:val="20"/>
        </w:rPr>
        <w:t>Se rendre sur la page de configuration web : 192.168.1.45</w:t>
      </w:r>
    </w:p>
    <w:p w14:paraId="7D127EF5" w14:textId="77777777" w:rsidR="00C73796" w:rsidRDefault="00C73796" w:rsidP="00C73796">
      <w:pPr>
        <w:pStyle w:val="Paragraphedeliste"/>
        <w:jc w:val="left"/>
        <w:rPr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68"/>
        <w:gridCol w:w="2268"/>
      </w:tblGrid>
      <w:tr w:rsidR="00C73796" w14:paraId="4356230B" w14:textId="77777777" w:rsidTr="003E59FB">
        <w:trPr>
          <w:trHeight w:val="567"/>
          <w:jc w:val="center"/>
        </w:trPr>
        <w:tc>
          <w:tcPr>
            <w:tcW w:w="2268" w:type="dxa"/>
            <w:vAlign w:val="center"/>
          </w:tcPr>
          <w:p w14:paraId="76A9A8E5" w14:textId="77777777" w:rsidR="00C73796" w:rsidRDefault="00C73796" w:rsidP="003E59FB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Nom d’utilisateur</w:t>
            </w:r>
          </w:p>
        </w:tc>
        <w:tc>
          <w:tcPr>
            <w:tcW w:w="2268" w:type="dxa"/>
            <w:vAlign w:val="center"/>
          </w:tcPr>
          <w:p w14:paraId="65C14A8E" w14:textId="77777777" w:rsidR="00C73796" w:rsidRDefault="00C73796" w:rsidP="003E59FB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admin</w:t>
            </w:r>
          </w:p>
        </w:tc>
      </w:tr>
      <w:tr w:rsidR="00C73796" w14:paraId="382BAA4C" w14:textId="77777777" w:rsidTr="003E59FB">
        <w:trPr>
          <w:trHeight w:val="567"/>
          <w:jc w:val="center"/>
        </w:trPr>
        <w:tc>
          <w:tcPr>
            <w:tcW w:w="2268" w:type="dxa"/>
            <w:vAlign w:val="center"/>
          </w:tcPr>
          <w:p w14:paraId="5A8B47B1" w14:textId="77777777" w:rsidR="00C73796" w:rsidRDefault="00C73796" w:rsidP="003E59FB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Mot de passe</w:t>
            </w:r>
          </w:p>
        </w:tc>
        <w:tc>
          <w:tcPr>
            <w:tcW w:w="2268" w:type="dxa"/>
            <w:vAlign w:val="center"/>
          </w:tcPr>
          <w:p w14:paraId="2C4A4451" w14:textId="77777777" w:rsidR="00C73796" w:rsidRDefault="00C73796" w:rsidP="003E59FB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123456</w:t>
            </w:r>
          </w:p>
        </w:tc>
      </w:tr>
    </w:tbl>
    <w:p w14:paraId="044C29E0" w14:textId="545EDED3" w:rsidR="00CB37E0" w:rsidRDefault="00CB37E0" w:rsidP="00CB37E0">
      <w:pPr>
        <w:jc w:val="left"/>
        <w:rPr>
          <w:rFonts w:cstheme="minorHAnsi"/>
          <w:szCs w:val="20"/>
        </w:rPr>
      </w:pPr>
    </w:p>
    <w:p w14:paraId="569736FE" w14:textId="735DA8E2" w:rsidR="00C73796" w:rsidRDefault="00C73796" w:rsidP="00C73796">
      <w:pPr>
        <w:jc w:val="center"/>
        <w:rPr>
          <w:rFonts w:cstheme="minorHAnsi"/>
          <w:szCs w:val="20"/>
        </w:rPr>
      </w:pPr>
      <w:r w:rsidRPr="004E4482">
        <w:rPr>
          <w:noProof/>
        </w:rPr>
        <w:drawing>
          <wp:inline distT="0" distB="0" distL="0" distR="0" wp14:anchorId="1F662A22" wp14:editId="618D0A7E">
            <wp:extent cx="2788613" cy="1944754"/>
            <wp:effectExtent l="0" t="0" r="5715" b="0"/>
            <wp:docPr id="23" name="Image 23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08666" cy="195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4E0AF" w14:textId="07DB18A8" w:rsidR="00C73796" w:rsidRDefault="00C73796" w:rsidP="00C73796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Aller dans le menu « Setup », « Maintenance », </w:t>
      </w:r>
    </w:p>
    <w:p w14:paraId="7B4DA564" w14:textId="1167CFE1" w:rsidR="00C73796" w:rsidRDefault="00C73796" w:rsidP="00C73796">
      <w:pPr>
        <w:jc w:val="center"/>
        <w:rPr>
          <w:rFonts w:cstheme="minorHAnsi"/>
          <w:szCs w:val="20"/>
        </w:rPr>
      </w:pPr>
      <w:r w:rsidRPr="004E4482">
        <w:rPr>
          <w:noProof/>
          <w:sz w:val="24"/>
          <w:szCs w:val="24"/>
        </w:rPr>
        <w:drawing>
          <wp:inline distT="0" distB="0" distL="0" distR="0" wp14:anchorId="7504233C" wp14:editId="5CE4218C">
            <wp:extent cx="3967648" cy="2836138"/>
            <wp:effectExtent l="0" t="0" r="0" b="0"/>
            <wp:docPr id="27" name="Image 27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90331" cy="285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6B7AE" w14:textId="081B4BE5" w:rsidR="00C73796" w:rsidRDefault="00C73796" w:rsidP="00C73796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Cliquer sur « Browse » dans la ligne « Import Configuration », sélectionner le </w:t>
      </w:r>
      <w:r w:rsidR="00C054A8">
        <w:rPr>
          <w:rFonts w:cstheme="minorHAnsi"/>
          <w:szCs w:val="20"/>
        </w:rPr>
        <w:t>f</w:t>
      </w:r>
      <w:r>
        <w:rPr>
          <w:rFonts w:cstheme="minorHAnsi"/>
          <w:szCs w:val="20"/>
        </w:rPr>
        <w:t>ichier « config.xml » de votre VT10, puis cliquer sur « Import »</w:t>
      </w:r>
    </w:p>
    <w:p w14:paraId="587B559C" w14:textId="77777777" w:rsidR="00C73796" w:rsidRDefault="00C73796" w:rsidP="00C73796">
      <w:pPr>
        <w:jc w:val="left"/>
        <w:rPr>
          <w:rFonts w:cstheme="minorHAnsi"/>
          <w:szCs w:val="20"/>
        </w:rPr>
      </w:pPr>
    </w:p>
    <w:p w14:paraId="761B2665" w14:textId="554E0C8D" w:rsidR="005E49A1" w:rsidRDefault="00C73796" w:rsidP="005E49A1">
      <w:pPr>
        <w:pStyle w:val="Titre3"/>
      </w:pPr>
      <w:r>
        <w:rPr>
          <w:rFonts w:cstheme="minorHAnsi"/>
          <w:szCs w:val="20"/>
        </w:rPr>
        <w:t xml:space="preserve"> </w:t>
      </w:r>
      <w:bookmarkStart w:id="43" w:name="_Toc20582037"/>
      <w:r w:rsidR="005E49A1">
        <w:t>Caméras IP (Bullet et PTZ)</w:t>
      </w:r>
      <w:bookmarkEnd w:id="43"/>
    </w:p>
    <w:p w14:paraId="569EA9C0" w14:textId="65D8F1A7" w:rsidR="00C73796" w:rsidRDefault="005E49A1" w:rsidP="00C73796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Les caméras possèdent les adresses IP suivantes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2976"/>
      </w:tblGrid>
      <w:tr w:rsidR="005E49A1" w14:paraId="51B9C39C" w14:textId="77777777" w:rsidTr="005E49A1">
        <w:trPr>
          <w:trHeight w:val="454"/>
          <w:jc w:val="center"/>
        </w:trPr>
        <w:tc>
          <w:tcPr>
            <w:tcW w:w="2122" w:type="dxa"/>
            <w:vAlign w:val="center"/>
          </w:tcPr>
          <w:p w14:paraId="03484531" w14:textId="40660613" w:rsidR="005E49A1" w:rsidRDefault="005E49A1" w:rsidP="005E49A1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Caméra 1 Bullet</w:t>
            </w:r>
          </w:p>
        </w:tc>
        <w:tc>
          <w:tcPr>
            <w:tcW w:w="2976" w:type="dxa"/>
            <w:vAlign w:val="center"/>
          </w:tcPr>
          <w:p w14:paraId="06930880" w14:textId="712BF321" w:rsidR="005E49A1" w:rsidRDefault="005E49A1" w:rsidP="005E49A1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192.168.1.41</w:t>
            </w:r>
          </w:p>
        </w:tc>
      </w:tr>
      <w:tr w:rsidR="005E49A1" w14:paraId="5DF7F77E" w14:textId="77777777" w:rsidTr="005E49A1">
        <w:trPr>
          <w:trHeight w:val="454"/>
          <w:jc w:val="center"/>
        </w:trPr>
        <w:tc>
          <w:tcPr>
            <w:tcW w:w="2122" w:type="dxa"/>
            <w:vAlign w:val="center"/>
          </w:tcPr>
          <w:p w14:paraId="5E920F7A" w14:textId="347A3C0E" w:rsidR="005E49A1" w:rsidRDefault="005E49A1" w:rsidP="005E49A1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Caméra 2 Bullet</w:t>
            </w:r>
          </w:p>
        </w:tc>
        <w:tc>
          <w:tcPr>
            <w:tcW w:w="2976" w:type="dxa"/>
            <w:vAlign w:val="center"/>
          </w:tcPr>
          <w:p w14:paraId="2468A7BE" w14:textId="4FD41E7A" w:rsidR="005E49A1" w:rsidRDefault="005E49A1" w:rsidP="005E49A1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192.168.1.42</w:t>
            </w:r>
          </w:p>
        </w:tc>
      </w:tr>
      <w:tr w:rsidR="005E49A1" w14:paraId="38E4454A" w14:textId="77777777" w:rsidTr="005E49A1">
        <w:trPr>
          <w:trHeight w:val="454"/>
          <w:jc w:val="center"/>
        </w:trPr>
        <w:tc>
          <w:tcPr>
            <w:tcW w:w="2122" w:type="dxa"/>
            <w:vAlign w:val="center"/>
          </w:tcPr>
          <w:p w14:paraId="6542036B" w14:textId="550F8C2A" w:rsidR="005E49A1" w:rsidRDefault="005E49A1" w:rsidP="005E49A1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Caméra 3 PTZ</w:t>
            </w:r>
          </w:p>
        </w:tc>
        <w:tc>
          <w:tcPr>
            <w:tcW w:w="2976" w:type="dxa"/>
            <w:vAlign w:val="center"/>
          </w:tcPr>
          <w:p w14:paraId="3089FE0F" w14:textId="33B02A7C" w:rsidR="005E49A1" w:rsidRDefault="005E49A1" w:rsidP="005E49A1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192.168.1.43</w:t>
            </w:r>
          </w:p>
        </w:tc>
      </w:tr>
    </w:tbl>
    <w:p w14:paraId="0BE0831A" w14:textId="77777777" w:rsidR="00C054A8" w:rsidRDefault="00C054A8" w:rsidP="00C054A8">
      <w:pPr>
        <w:jc w:val="left"/>
        <w:rPr>
          <w:szCs w:val="20"/>
        </w:rPr>
      </w:pPr>
    </w:p>
    <w:p w14:paraId="45ADB06B" w14:textId="646D6465" w:rsidR="00C054A8" w:rsidRDefault="00C054A8" w:rsidP="00C054A8">
      <w:pPr>
        <w:jc w:val="left"/>
        <w:rPr>
          <w:szCs w:val="20"/>
        </w:rPr>
      </w:pPr>
      <w:r w:rsidRPr="00C054A8">
        <w:rPr>
          <w:szCs w:val="20"/>
        </w:rPr>
        <w:t>Se rendre sur la page de configuration web : 192.168.1.4</w:t>
      </w:r>
      <w:r>
        <w:rPr>
          <w:szCs w:val="20"/>
        </w:rPr>
        <w:t xml:space="preserve">1, </w:t>
      </w:r>
      <w:r w:rsidRPr="00C054A8">
        <w:rPr>
          <w:szCs w:val="20"/>
        </w:rPr>
        <w:t>192.168.1.4</w:t>
      </w:r>
      <w:r>
        <w:rPr>
          <w:szCs w:val="20"/>
        </w:rPr>
        <w:t xml:space="preserve">2, </w:t>
      </w:r>
      <w:r w:rsidRPr="00C054A8">
        <w:rPr>
          <w:szCs w:val="20"/>
        </w:rPr>
        <w:t>192.168.1.4</w:t>
      </w:r>
      <w:r>
        <w:rPr>
          <w:szCs w:val="20"/>
        </w:rPr>
        <w:t>3 suivant la caméra à reconfigurer</w:t>
      </w:r>
    </w:p>
    <w:p w14:paraId="53B16BA7" w14:textId="5D9A5AB5" w:rsidR="00C054A8" w:rsidRPr="00C054A8" w:rsidRDefault="00C054A8" w:rsidP="00C054A8">
      <w:pPr>
        <w:jc w:val="left"/>
        <w:rPr>
          <w:szCs w:val="20"/>
        </w:rPr>
      </w:pPr>
      <w:r>
        <w:rPr>
          <w:rFonts w:cstheme="minorHAnsi"/>
          <w:szCs w:val="20"/>
        </w:rPr>
        <w:t>Aller dans le menu « Setup », « System », « Maintenance »,</w:t>
      </w:r>
    </w:p>
    <w:p w14:paraId="4EBB8662" w14:textId="0890C294" w:rsidR="005E49A1" w:rsidRDefault="00C054A8" w:rsidP="00C73796">
      <w:pPr>
        <w:jc w:val="left"/>
        <w:rPr>
          <w:rFonts w:cstheme="minorHAnsi"/>
          <w:szCs w:val="20"/>
        </w:rPr>
      </w:pPr>
      <w:r w:rsidRPr="00646597">
        <w:rPr>
          <w:noProof/>
          <w:sz w:val="24"/>
          <w:szCs w:val="24"/>
        </w:rPr>
        <w:drawing>
          <wp:inline distT="0" distB="0" distL="0" distR="0" wp14:anchorId="34856B21" wp14:editId="7D6B8FC6">
            <wp:extent cx="6835908" cy="3019425"/>
            <wp:effectExtent l="0" t="0" r="3175" b="0"/>
            <wp:docPr id="46" name="Image 46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42161" cy="302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B9646" w14:textId="67B2FB9D" w:rsidR="00C054A8" w:rsidRDefault="00C054A8" w:rsidP="00C054A8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Cliquer sur « Browse » dans la ligne « Importing », sélectionner le fichier « xxxxxx.tgz » correspondant à la caméra à réinitialiser, puis cliquer sur « Import »</w:t>
      </w:r>
    </w:p>
    <w:p w14:paraId="586BA441" w14:textId="5E276FB1" w:rsidR="00C054A8" w:rsidRDefault="00C054A8" w:rsidP="00C054A8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Faire de même avec les deux autres caméras</w:t>
      </w:r>
    </w:p>
    <w:p w14:paraId="29F4BC95" w14:textId="0D941868" w:rsidR="00C054A8" w:rsidRDefault="00C054A8" w:rsidP="00C054A8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L’ensemble du système est de nouveau aux paramètres initiaux d’arrivée.</w:t>
      </w:r>
    </w:p>
    <w:p w14:paraId="66B1A66B" w14:textId="1C67E721" w:rsidR="00D405F5" w:rsidRDefault="00D405F5" w:rsidP="00D405F5">
      <w:pPr>
        <w:pStyle w:val="Titre3"/>
      </w:pPr>
      <w:bookmarkStart w:id="44" w:name="_Toc20582038"/>
      <w:r>
        <w:t>Conclure auprès de la hi</w:t>
      </w:r>
      <w:r w:rsidR="00AE7A91">
        <w:t>é</w:t>
      </w:r>
      <w:r>
        <w:t>rarchie</w:t>
      </w:r>
      <w:bookmarkEnd w:id="44"/>
    </w:p>
    <w:p w14:paraId="09476C27" w14:textId="4AC60FCA" w:rsidR="00C054A8" w:rsidRDefault="00C054A8" w:rsidP="00C05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cstheme="minorHAnsi"/>
          <w:szCs w:val="20"/>
        </w:rPr>
      </w:pPr>
    </w:p>
    <w:p w14:paraId="2B58A195" w14:textId="42D6BCFA" w:rsidR="00C054A8" w:rsidRDefault="00C054A8" w:rsidP="00C05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cstheme="minorHAnsi"/>
          <w:szCs w:val="20"/>
        </w:rPr>
      </w:pPr>
    </w:p>
    <w:p w14:paraId="431C88BB" w14:textId="41715553" w:rsidR="00C054A8" w:rsidRDefault="00C054A8" w:rsidP="00C05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cstheme="minorHAnsi"/>
          <w:szCs w:val="20"/>
        </w:rPr>
      </w:pPr>
    </w:p>
    <w:p w14:paraId="33E337E1" w14:textId="00075F91" w:rsidR="00C054A8" w:rsidRDefault="00C054A8" w:rsidP="00C05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cstheme="minorHAnsi"/>
          <w:szCs w:val="20"/>
        </w:rPr>
      </w:pPr>
    </w:p>
    <w:p w14:paraId="35E9E1B8" w14:textId="77777777" w:rsidR="00C054A8" w:rsidRDefault="00C054A8" w:rsidP="00C05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cstheme="minorHAnsi"/>
          <w:szCs w:val="20"/>
        </w:rPr>
      </w:pPr>
    </w:p>
    <w:sectPr w:rsidR="00C054A8" w:rsidSect="007F336F">
      <w:headerReference w:type="default" r:id="rId37"/>
      <w:footerReference w:type="default" r:id="rId38"/>
      <w:type w:val="continuous"/>
      <w:pgSz w:w="11906" w:h="16838" w:code="9"/>
      <w:pgMar w:top="397" w:right="567" w:bottom="851" w:left="56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079E38" w14:textId="77777777" w:rsidR="00A82018" w:rsidRDefault="00A82018" w:rsidP="00CD447F">
      <w:pPr>
        <w:spacing w:after="0"/>
      </w:pPr>
      <w:r>
        <w:separator/>
      </w:r>
    </w:p>
  </w:endnote>
  <w:endnote w:type="continuationSeparator" w:id="0">
    <w:p w14:paraId="3D232702" w14:textId="77777777" w:rsidR="00A82018" w:rsidRDefault="00A82018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altName w:val="Sylfaen"/>
    <w:panose1 w:val="020B0604020202020204"/>
    <w:charset w:val="00"/>
    <w:family w:val="modern"/>
    <w:pitch w:val="fixed"/>
    <w:sig w:usb0="E60026FF" w:usb1="D000F1FB" w:usb2="00000028" w:usb3="00000000" w:csb0="000001D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 SmBd Ital">
    <w:altName w:val="Constantia"/>
    <w:panose1 w:val="020B0604020202020204"/>
    <w:charset w:val="00"/>
    <w:family w:val="auto"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CD8F0" w14:textId="77777777" w:rsidR="000E5811" w:rsidRDefault="000E581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05EEB" w14:textId="77777777" w:rsidR="00CB37E0" w:rsidRDefault="00CB37E0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CB37E0" w14:paraId="34AF4F92" w14:textId="77777777" w:rsidTr="00155991">
      <w:trPr>
        <w:trHeight w:val="847"/>
        <w:jc w:val="center"/>
      </w:trPr>
      <w:tc>
        <w:tcPr>
          <w:tcW w:w="1667" w:type="pct"/>
          <w:vAlign w:val="center"/>
        </w:tcPr>
        <w:p w14:paraId="79A64166" w14:textId="77777777" w:rsidR="00CB37E0" w:rsidRDefault="00CB37E0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57F5DCA3" wp14:editId="0E1E499C">
                <wp:extent cx="1375200" cy="468000"/>
                <wp:effectExtent l="0" t="0" r="0" b="8255"/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7A27D2B3" w14:textId="5C2F7B15" w:rsidR="00CB37E0" w:rsidRDefault="00CB37E0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1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instrText>10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9</w:t>
          </w:r>
          <w:r>
            <w:rPr>
              <w:rFonts w:ascii="Arial Narrow" w:hAnsi="Arial Narrow"/>
            </w:rPr>
            <w:fldChar w:fldCharType="end"/>
          </w:r>
        </w:p>
        <w:p w14:paraId="64CB058D" w14:textId="77777777" w:rsidR="00CB37E0" w:rsidRDefault="00CB37E0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5BA0DB0C" w14:textId="77777777" w:rsidR="00CB37E0" w:rsidRDefault="00A82018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CB37E0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4500399F" w14:textId="77777777" w:rsidR="00CB37E0" w:rsidRDefault="00CB37E0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448C6077" w14:textId="77777777" w:rsidR="00CB37E0" w:rsidRDefault="00CB37E0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E6846" w14:textId="77777777" w:rsidR="000E5811" w:rsidRDefault="000E5811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pPr w:leftFromText="142" w:rightFromText="142" w:vertAnchor="text" w:horzAnchor="margin" w:tblpY="1"/>
      <w:tblOverlap w:val="never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CB37E0" w14:paraId="0A12DC39" w14:textId="77777777" w:rsidTr="0070255E">
      <w:trPr>
        <w:trHeight w:val="847"/>
      </w:trPr>
      <w:tc>
        <w:tcPr>
          <w:tcW w:w="1667" w:type="pct"/>
          <w:vAlign w:val="center"/>
        </w:tcPr>
        <w:p w14:paraId="7239B318" w14:textId="77777777" w:rsidR="00CB37E0" w:rsidRDefault="00CB37E0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4119C1DA" wp14:editId="142E91C7">
                <wp:extent cx="1375200" cy="468000"/>
                <wp:effectExtent l="0" t="0" r="0" b="8255"/>
                <wp:docPr id="69" name="Imag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2A989BF4" w14:textId="7B18830D" w:rsidR="00CB37E0" w:rsidRDefault="00CB37E0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8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F31997">
            <w:rPr>
              <w:rFonts w:ascii="Arial Narrow" w:hAnsi="Arial Narrow"/>
              <w:noProof/>
            </w:rPr>
            <w:instrText>9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F31997">
            <w:rPr>
              <w:rFonts w:ascii="Arial Narrow" w:hAnsi="Arial Narrow"/>
              <w:noProof/>
            </w:rPr>
            <w:t>8</w:t>
          </w:r>
          <w:r>
            <w:rPr>
              <w:rFonts w:ascii="Arial Narrow" w:hAnsi="Arial Narrow"/>
            </w:rPr>
            <w:fldChar w:fldCharType="end"/>
          </w:r>
        </w:p>
        <w:p w14:paraId="3BA39969" w14:textId="77777777" w:rsidR="00CB37E0" w:rsidRDefault="00CB37E0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0E412CB6" w14:textId="77777777" w:rsidR="00CB37E0" w:rsidRDefault="00A82018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CB37E0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755CF43E" w14:textId="77777777" w:rsidR="00CB37E0" w:rsidRDefault="00CB37E0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10972730" w14:textId="77777777" w:rsidR="00CB37E0" w:rsidRDefault="00CB37E0" w:rsidP="004C4254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162E05" w14:textId="77777777" w:rsidR="00A82018" w:rsidRDefault="00A82018" w:rsidP="00CD447F">
      <w:pPr>
        <w:spacing w:after="0"/>
      </w:pPr>
      <w:r>
        <w:separator/>
      </w:r>
    </w:p>
  </w:footnote>
  <w:footnote w:type="continuationSeparator" w:id="0">
    <w:p w14:paraId="4DF5661F" w14:textId="77777777" w:rsidR="00A82018" w:rsidRDefault="00A82018" w:rsidP="00CD4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84584" w14:textId="77777777" w:rsidR="000E5811" w:rsidRDefault="000E581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CB37E0" w14:paraId="5C6FEA66" w14:textId="77777777" w:rsidTr="00521F84">
      <w:tc>
        <w:tcPr>
          <w:tcW w:w="1219" w:type="pct"/>
        </w:tcPr>
        <w:p w14:paraId="1D8A1837" w14:textId="77777777" w:rsidR="00CB37E0" w:rsidRDefault="00CB37E0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55CFB764" w14:textId="77777777" w:rsidR="00CB37E0" w:rsidRDefault="00CB37E0" w:rsidP="0075678E">
          <w:pPr>
            <w:spacing w:before="240"/>
            <w:jc w:val="center"/>
          </w:pPr>
          <w:bookmarkStart w:id="0" w:name="RepetitionNomDeMachine"/>
          <w:r>
            <w:rPr>
              <w:rFonts w:cs="Arial"/>
              <w:b/>
              <w:bCs/>
              <w:szCs w:val="20"/>
            </w:rPr>
            <w:t>Insérer nom de machine</w:t>
          </w:r>
          <w:bookmarkEnd w:id="0"/>
        </w:p>
      </w:tc>
      <w:tc>
        <w:tcPr>
          <w:tcW w:w="1053" w:type="pct"/>
        </w:tcPr>
        <w:p w14:paraId="1CBB6720" w14:textId="671AC72F" w:rsidR="00CB37E0" w:rsidRDefault="00CB37E0" w:rsidP="0075678E">
          <w:pPr>
            <w:spacing w:before="240"/>
            <w:jc w:val="right"/>
          </w:pPr>
          <w:r>
            <w:fldChar w:fldCharType="begin"/>
          </w:r>
          <w:r>
            <w:instrText xml:space="preserve"> REF RepetitionFx  \* MERGEFORMAT </w:instrText>
          </w:r>
          <w:r>
            <w:fldChar w:fldCharType="separate"/>
          </w:r>
          <w:r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4C803899" w14:textId="77777777" w:rsidR="00CB37E0" w:rsidRDefault="00CB37E0" w:rsidP="009864B3">
    <w:pPr>
      <w:pStyle w:val="En-tte"/>
      <w:spacing w:before="2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8E51C" w14:textId="77777777" w:rsidR="00CB37E0" w:rsidRDefault="00CB37E0">
    <w:pPr>
      <w:pStyle w:val="En-tte"/>
    </w:pPr>
    <w:r>
      <w:rPr>
        <w:noProof/>
      </w:rPr>
      <mc:AlternateContent>
        <mc:Choice Requires="wpg">
          <w:drawing>
            <wp:inline distT="0" distB="0" distL="0" distR="0" wp14:anchorId="3AFAAAD5" wp14:editId="3D7879F5">
              <wp:extent cx="6823710" cy="755015"/>
              <wp:effectExtent l="0" t="0" r="7620" b="2540"/>
              <wp:docPr id="2" name="Group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710" cy="755015"/>
                        <a:chOff x="433" y="278"/>
                        <a:chExt cx="10746" cy="1189"/>
                      </a:xfrm>
                    </wpg:grpSpPr>
                    <wps:wsp>
                      <wps:cNvPr id="3" name="Text Box 95"/>
                      <wps:cNvSpPr txBox="1">
                        <a:spLocks noChangeArrowheads="1"/>
                      </wps:cNvSpPr>
                      <wps:spPr bwMode="auto">
                        <a:xfrm>
                          <a:off x="7556" y="301"/>
                          <a:ext cx="3623" cy="11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C69B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195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20E57C" w14:textId="77777777" w:rsidR="00CB37E0" w:rsidRDefault="00CB37E0" w:rsidP="00780930">
                            <w:pPr>
                              <w:tabs>
                                <w:tab w:val="left" w:pos="426"/>
                              </w:tabs>
                              <w:spacing w:after="0"/>
                              <w:ind w:left="57"/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ERM AUTOMATISMES INDUSTRIELS</w:t>
                            </w:r>
                          </w:p>
                          <w:p w14:paraId="3910AA9A" w14:textId="77777777" w:rsidR="00CB37E0" w:rsidRPr="00C866AD" w:rsidRDefault="00CB37E0" w:rsidP="008E2F2E">
                            <w:pPr>
                              <w:tabs>
                                <w:tab w:val="left" w:pos="426"/>
                                <w:tab w:val="left" w:pos="567"/>
                                <w:tab w:val="left" w:pos="1701"/>
                              </w:tabs>
                              <w:spacing w:after="0" w:line="240" w:lineRule="auto"/>
                              <w:ind w:left="57"/>
                              <w:rPr>
                                <w:rFonts w:ascii="Arial Narrow" w:hAnsi="Arial Narrow" w:cs="Arial"/>
                                <w:sz w:val="18"/>
                              </w:rPr>
                            </w:pP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561, allée de Bellecour</w:t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84200 Carpentras</w:t>
                            </w:r>
                          </w:p>
                          <w:p w14:paraId="4F6DA6CB" w14:textId="77777777" w:rsidR="00CB37E0" w:rsidRDefault="00CB37E0" w:rsidP="008E2F2E">
                            <w:pPr>
                              <w:tabs>
                                <w:tab w:val="left" w:pos="284"/>
                                <w:tab w:val="left" w:pos="426"/>
                                <w:tab w:val="left" w:pos="2127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>Tél : 04 90 60 05 68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Fax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 xml:space="preserve"> </w:t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04 90 60 66 26</w:t>
                            </w:r>
                          </w:p>
                          <w:p w14:paraId="3CA49336" w14:textId="77777777" w:rsidR="00CB37E0" w:rsidRDefault="00CB37E0" w:rsidP="008E2F2E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</w:rPr>
                              <w:t>Site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8"/>
                              </w:rPr>
                              <w:tab/>
                            </w:r>
                            <w:r w:rsidRPr="00566AF6">
                              <w:rPr>
                                <w:rFonts w:ascii="Courier New" w:hAnsi="Courier New" w:cs="Courier New"/>
                                <w:color w:val="3366FF"/>
                                <w:sz w:val="16"/>
                                <w:u w:val="single"/>
                              </w:rPr>
                              <w:t>www.erm-automatismes.com</w:t>
                            </w:r>
                          </w:p>
                          <w:p w14:paraId="10B053D0" w14:textId="77777777" w:rsidR="00CB37E0" w:rsidRPr="00C430F1" w:rsidRDefault="00CB37E0" w:rsidP="008E2F2E">
                            <w:pPr>
                              <w:spacing w:after="0" w:line="240" w:lineRule="auto"/>
                              <w:ind w:left="57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E-m</w:t>
                            </w: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ail :</w:t>
                            </w:r>
                            <w:r>
                              <w:rPr>
                                <w:rFonts w:cs="Arial"/>
                                <w:sz w:val="18"/>
                                <w:lang w:val="fr-BE"/>
                              </w:rPr>
                              <w:tab/>
                            </w:r>
                            <w:hyperlink r:id="rId1" w:history="1">
                              <w:r w:rsidRPr="00657858">
                                <w:rPr>
                                  <w:rStyle w:val="Lienhypertexte"/>
                                  <w:rFonts w:ascii="Courier New" w:hAnsi="Courier New" w:cs="Courier New"/>
                                  <w:sz w:val="16"/>
                                  <w:lang w:val="de-DE"/>
                                </w:rPr>
                                <w:t>contact@erm-automatismes.com</w:t>
                              </w:r>
                            </w:hyperlink>
                          </w:p>
                          <w:p w14:paraId="578C1A31" w14:textId="77777777" w:rsidR="00CB37E0" w:rsidRDefault="00CB37E0" w:rsidP="00231A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148" descr="logo-erm-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" y="278"/>
                          <a:ext cx="3438" cy="11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" name="Group 163"/>
                      <wpg:cNvGrpSpPr>
                        <a:grpSpLocks/>
                      </wpg:cNvGrpSpPr>
                      <wpg:grpSpPr bwMode="auto">
                        <a:xfrm>
                          <a:off x="3683" y="294"/>
                          <a:ext cx="3725" cy="1173"/>
                          <a:chOff x="3683" y="294"/>
                          <a:chExt cx="3725" cy="1173"/>
                        </a:xfrm>
                      </wpg:grpSpPr>
                      <pic:pic xmlns:pic="http://schemas.openxmlformats.org/drawingml/2006/picture">
                        <pic:nvPicPr>
                          <pic:cNvPr id="6" name="Picture 160" descr="Diapositiv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6" t="32234" r="25333" b="42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" y="294"/>
                            <a:ext cx="3725" cy="1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4445" y="602"/>
                            <a:ext cx="2374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ADF151" w14:textId="77777777" w:rsidR="00CB37E0" w:rsidRPr="00DB621D" w:rsidRDefault="00CB37E0" w:rsidP="00231A82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</w:pPr>
                              <w:r w:rsidRPr="00DB621D"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  <w:t>Concepteur de solutions didactiques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3AFAAAD5" id="Group 164" o:spid="_x0000_s1033" style="width:537.3pt;height:59.45pt;mso-position-horizontal-relative:char;mso-position-vertical-relative:line" coordorigin="433,278" coordsize="10746,11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34" type="#_x0000_t202" style="position:absolute;left:7556;top:301;width:3623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" filled="f" strokecolor="#2c69b2">
                <v:fill opacity="32896f"/>
                <v:textbox inset="0,0,0,0">
                  <w:txbxContent>
                    <w:p w14:paraId="7020E57C" w14:textId="77777777" w:rsidR="00CB37E0" w:rsidRDefault="00CB37E0" w:rsidP="00780930">
                      <w:pPr>
                        <w:tabs>
                          <w:tab w:val="left" w:pos="426"/>
                        </w:tabs>
                        <w:spacing w:after="0"/>
                        <w:ind w:left="57"/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ERM AUTOMATISMES INDUSTRIELS</w:t>
                      </w:r>
                    </w:p>
                    <w:p w14:paraId="3910AA9A" w14:textId="77777777" w:rsidR="00CB37E0" w:rsidRPr="00C866AD" w:rsidRDefault="00CB37E0" w:rsidP="008E2F2E">
                      <w:pPr>
                        <w:tabs>
                          <w:tab w:val="left" w:pos="426"/>
                          <w:tab w:val="left" w:pos="567"/>
                          <w:tab w:val="left" w:pos="1701"/>
                        </w:tabs>
                        <w:spacing w:after="0" w:line="240" w:lineRule="auto"/>
                        <w:ind w:left="57"/>
                        <w:rPr>
                          <w:rFonts w:ascii="Arial Narrow" w:hAnsi="Arial Narrow" w:cs="Arial"/>
                          <w:sz w:val="18"/>
                        </w:rPr>
                      </w:pP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561, allée de Bellecour</w:t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84200 Carpentras</w:t>
                      </w:r>
                    </w:p>
                    <w:p w14:paraId="4F6DA6CB" w14:textId="77777777" w:rsidR="00CB37E0" w:rsidRDefault="00CB37E0" w:rsidP="008E2F2E">
                      <w:pPr>
                        <w:tabs>
                          <w:tab w:val="left" w:pos="284"/>
                          <w:tab w:val="left" w:pos="426"/>
                          <w:tab w:val="left" w:pos="2127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</w:rPr>
                        <w:t>Tél : 04 90 60 05 68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Fax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 xml:space="preserve"> </w:t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04 90 60 66 26</w:t>
                      </w:r>
                    </w:p>
                    <w:p w14:paraId="3CA49336" w14:textId="77777777" w:rsidR="00CB37E0" w:rsidRDefault="00CB37E0" w:rsidP="008E2F2E">
                      <w:pPr>
                        <w:tabs>
                          <w:tab w:val="left" w:pos="426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 w:rsidRPr="007D2779">
                        <w:rPr>
                          <w:rFonts w:ascii="Arial Narrow" w:hAnsi="Arial Narrow" w:cs="Arial"/>
                          <w:sz w:val="18"/>
                        </w:rPr>
                        <w:t>Site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cs="Arial"/>
                          <w:sz w:val="18"/>
                        </w:rPr>
                        <w:tab/>
                      </w:r>
                      <w:r w:rsidRPr="00566AF6">
                        <w:rPr>
                          <w:rFonts w:ascii="Courier New" w:hAnsi="Courier New" w:cs="Courier New"/>
                          <w:color w:val="3366FF"/>
                          <w:sz w:val="16"/>
                          <w:u w:val="single"/>
                        </w:rPr>
                        <w:t>www.erm-automatismes.com</w:t>
                      </w:r>
                    </w:p>
                    <w:p w14:paraId="10B053D0" w14:textId="77777777" w:rsidR="00CB37E0" w:rsidRPr="00C430F1" w:rsidRDefault="00CB37E0" w:rsidP="008E2F2E">
                      <w:pPr>
                        <w:spacing w:after="0" w:line="240" w:lineRule="auto"/>
                        <w:ind w:left="57"/>
                        <w:rPr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E-m</w:t>
                      </w:r>
                      <w:r w:rsidRPr="007D2779"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ail :</w:t>
                      </w:r>
                      <w:r>
                        <w:rPr>
                          <w:rFonts w:cs="Arial"/>
                          <w:sz w:val="18"/>
                          <w:lang w:val="fr-BE"/>
                        </w:rPr>
                        <w:tab/>
                      </w:r>
                      <w:hyperlink r:id="rId4" w:history="1">
                        <w:r w:rsidRPr="00657858">
                          <w:rPr>
                            <w:rStyle w:val="Lienhypertexte"/>
                            <w:rFonts w:ascii="Courier New" w:hAnsi="Courier New" w:cs="Courier New"/>
                            <w:sz w:val="16"/>
                            <w:lang w:val="de-DE"/>
                          </w:rPr>
                          <w:t>contact@erm-automatismes.com</w:t>
                        </w:r>
                      </w:hyperlink>
                    </w:p>
                    <w:p w14:paraId="578C1A31" w14:textId="77777777" w:rsidR="00CB37E0" w:rsidRDefault="00CB37E0" w:rsidP="00231A82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8" o:spid="_x0000_s1035" type="#_x0000_t75" alt="logo-erm-2015" style="position:absolute;left:433;top:278;width:3438;height:11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">
                <v:imagedata r:id="rId5" o:title="logo-erm-2015"/>
              </v:shape>
              <v:group id="Group 163" o:spid="_x0000_s1036" style="position:absolute;left:3683;top:294;width:3725;height:1173" coordorigin="3683,294" coordsize="3725,11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<v:shape id="Picture 160" o:spid="_x0000_s1037" type="#_x0000_t75" alt="Diapositive1" style="position:absolute;left:3683;top:294;width:3725;height:11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">
                  <v:imagedata r:id="rId6" o:title="Diapositive1" croptop="21125f" cropbottom="27712f" cropleft="9153f" cropright="16602f" chromakey="white"/>
                </v:shape>
                <v:shape id="Text Box 149" o:spid="_x0000_s1038" type="#_x0000_t202" style="position:absolute;left:4445;top:602;width:2374;height:7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" filled="f" stroked="f">
                  <v:textbox>
                    <w:txbxContent>
                      <w:p w14:paraId="06ADF151" w14:textId="77777777" w:rsidR="00CB37E0" w:rsidRPr="00DB621D" w:rsidRDefault="00CB37E0" w:rsidP="00231A82">
                        <w:pPr>
                          <w:jc w:val="center"/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</w:pPr>
                        <w:r w:rsidRPr="00DB621D"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  <w:t>Concepteur de solutions didactiques</w:t>
                        </w:r>
                      </w:p>
                    </w:txbxContent>
                  </v:textbox>
                </v:shape>
              </v:group>
              <w10:anchorlock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313"/>
      <w:gridCol w:w="2833"/>
    </w:tblGrid>
    <w:tr w:rsidR="00CB37E0" w14:paraId="4CE7B6A0" w14:textId="77777777" w:rsidTr="00A63DA8">
      <w:trPr>
        <w:trHeight w:val="510"/>
      </w:trPr>
      <w:tc>
        <w:tcPr>
          <w:tcW w:w="1219" w:type="pct"/>
          <w:vAlign w:val="center"/>
        </w:tcPr>
        <w:p w14:paraId="3958F357" w14:textId="75E4AFBF" w:rsidR="00CB37E0" w:rsidRDefault="00CB37E0" w:rsidP="00A63DA8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 xml:space="preserve">DOSSIER </w:t>
          </w:r>
          <w:r>
            <w:rPr>
              <w:b/>
              <w:bCs/>
              <w:color w:val="3366CC"/>
              <w:sz w:val="24"/>
              <w:szCs w:val="24"/>
            </w:rPr>
            <w:t>PEDAGOGIQUE</w:t>
          </w:r>
        </w:p>
      </w:tc>
      <w:tc>
        <w:tcPr>
          <w:tcW w:w="2466" w:type="pct"/>
          <w:vAlign w:val="center"/>
        </w:tcPr>
        <w:p w14:paraId="247C220E" w14:textId="2BAB440C" w:rsidR="00CB37E0" w:rsidRDefault="00CB37E0" w:rsidP="00A63DA8">
          <w:pPr>
            <w:jc w:val="center"/>
          </w:pPr>
          <w:r>
            <w:rPr>
              <w:rFonts w:cs="Arial"/>
              <w:b/>
              <w:bCs/>
              <w:szCs w:val="20"/>
            </w:rPr>
            <w:t>VIDEOPROTECTION URBAINE VT10</w:t>
          </w:r>
        </w:p>
      </w:tc>
      <w:tc>
        <w:tcPr>
          <w:tcW w:w="1315" w:type="pct"/>
          <w:vAlign w:val="center"/>
        </w:tcPr>
        <w:p w14:paraId="49333792" w14:textId="1785886C" w:rsidR="00CB37E0" w:rsidRDefault="00CB37E0" w:rsidP="00A63DA8">
          <w:pPr>
            <w:jc w:val="right"/>
          </w:pPr>
          <w:r>
            <w:t xml:space="preserve">Livraison de la vidéoprotection urbaine </w:t>
          </w:r>
        </w:p>
      </w:tc>
    </w:tr>
  </w:tbl>
  <w:p w14:paraId="7056091D" w14:textId="77777777" w:rsidR="00CB37E0" w:rsidRDefault="00CB37E0" w:rsidP="009801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4" type="#_x0000_t75" style="width:26pt;height:21.5pt" o:bullet="t">
        <v:imagedata r:id="rId1" o:title="icone_attention"/>
      </v:shape>
    </w:pict>
  </w:numPicBullet>
  <w:numPicBullet w:numPicBulletId="1">
    <w:pict>
      <v:shape id="_x0000_i1305" type="#_x0000_t75" style="width:128pt;height:128pt" o:bullet="t">
        <v:imagedata r:id="rId2" o:title="green_globe_exclamation_point_570"/>
      </v:shape>
    </w:pict>
  </w:numPicBullet>
  <w:abstractNum w:abstractNumId="0" w15:restartNumberingAfterBreak="0">
    <w:nsid w:val="0517713B"/>
    <w:multiLevelType w:val="hybridMultilevel"/>
    <w:tmpl w:val="7196FD2E"/>
    <w:lvl w:ilvl="0" w:tplc="F7BEDF5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EFE5706"/>
    <w:multiLevelType w:val="multilevel"/>
    <w:tmpl w:val="7D1E8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2035EE"/>
    <w:multiLevelType w:val="hybridMultilevel"/>
    <w:tmpl w:val="64A6AE94"/>
    <w:lvl w:ilvl="0" w:tplc="5D0AAE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9619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3DF0B08"/>
    <w:multiLevelType w:val="hybridMultilevel"/>
    <w:tmpl w:val="411408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9A2F6B"/>
    <w:multiLevelType w:val="hybridMultilevel"/>
    <w:tmpl w:val="B4CEE0F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A26E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5C94A32"/>
    <w:multiLevelType w:val="hybridMultilevel"/>
    <w:tmpl w:val="7FFC4D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7C1CBD"/>
    <w:multiLevelType w:val="hybridMultilevel"/>
    <w:tmpl w:val="15F47B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54751"/>
    <w:multiLevelType w:val="hybridMultilevel"/>
    <w:tmpl w:val="84985EBC"/>
    <w:lvl w:ilvl="0" w:tplc="B2F869E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EF702C"/>
    <w:multiLevelType w:val="multilevel"/>
    <w:tmpl w:val="6E1CB7E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40634577"/>
    <w:multiLevelType w:val="hybridMultilevel"/>
    <w:tmpl w:val="4E6A9A6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5E6517B"/>
    <w:multiLevelType w:val="hybridMultilevel"/>
    <w:tmpl w:val="4E2A1D7E"/>
    <w:lvl w:ilvl="0" w:tplc="815C181C">
      <w:start w:val="3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584D48"/>
    <w:multiLevelType w:val="hybridMultilevel"/>
    <w:tmpl w:val="9872F06C"/>
    <w:lvl w:ilvl="0" w:tplc="DA465A46">
      <w:start w:val="192"/>
      <w:numFmt w:val="bullet"/>
      <w:lvlText w:val="-"/>
      <w:lvlJc w:val="left"/>
      <w:pPr>
        <w:ind w:left="1656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6" w15:restartNumberingAfterBreak="0">
    <w:nsid w:val="51CE0E65"/>
    <w:multiLevelType w:val="multilevel"/>
    <w:tmpl w:val="EDB0146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58004AA0"/>
    <w:multiLevelType w:val="multilevel"/>
    <w:tmpl w:val="393AE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663686"/>
    <w:multiLevelType w:val="multilevel"/>
    <w:tmpl w:val="C37AB6E0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upperLetter"/>
      <w:pStyle w:val="Titre4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68025E0B"/>
    <w:multiLevelType w:val="hybridMultilevel"/>
    <w:tmpl w:val="437AF5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E72477"/>
    <w:multiLevelType w:val="hybridMultilevel"/>
    <w:tmpl w:val="BD8E739E"/>
    <w:lvl w:ilvl="0" w:tplc="FFFFFFFF">
      <w:start w:val="7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6BE9164E"/>
    <w:multiLevelType w:val="hybridMultilevel"/>
    <w:tmpl w:val="D812CD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B1396C"/>
    <w:multiLevelType w:val="hybridMultilevel"/>
    <w:tmpl w:val="411C33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8F1F01"/>
    <w:multiLevelType w:val="hybridMultilevel"/>
    <w:tmpl w:val="4F8AF084"/>
    <w:lvl w:ilvl="0" w:tplc="3C52A13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5343A"/>
    <w:multiLevelType w:val="hybridMultilevel"/>
    <w:tmpl w:val="0E32F2A4"/>
    <w:lvl w:ilvl="0" w:tplc="67E084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6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1"/>
  </w:num>
  <w:num w:numId="8">
    <w:abstractNumId w:val="2"/>
  </w:num>
  <w:num w:numId="9">
    <w:abstractNumId w:val="10"/>
  </w:num>
  <w:num w:numId="10">
    <w:abstractNumId w:val="18"/>
  </w:num>
  <w:num w:numId="11">
    <w:abstractNumId w:val="13"/>
  </w:num>
  <w:num w:numId="12">
    <w:abstractNumId w:val="20"/>
  </w:num>
  <w:num w:numId="13">
    <w:abstractNumId w:val="19"/>
  </w:num>
  <w:num w:numId="14">
    <w:abstractNumId w:val="7"/>
  </w:num>
  <w:num w:numId="15">
    <w:abstractNumId w:val="22"/>
  </w:num>
  <w:num w:numId="16">
    <w:abstractNumId w:val="5"/>
  </w:num>
  <w:num w:numId="17">
    <w:abstractNumId w:val="23"/>
  </w:num>
  <w:num w:numId="18">
    <w:abstractNumId w:val="8"/>
  </w:num>
  <w:num w:numId="19">
    <w:abstractNumId w:val="21"/>
  </w:num>
  <w:num w:numId="20">
    <w:abstractNumId w:val="24"/>
  </w:num>
  <w:num w:numId="21">
    <w:abstractNumId w:val="14"/>
  </w:num>
  <w:num w:numId="22">
    <w:abstractNumId w:val="9"/>
  </w:num>
  <w:num w:numId="23">
    <w:abstractNumId w:val="0"/>
  </w:num>
  <w:num w:numId="24">
    <w:abstractNumId w:val="17"/>
  </w:num>
  <w:num w:numId="25">
    <w:abstractNumId w:val="1"/>
  </w:num>
  <w:num w:numId="26">
    <w:abstractNumId w:val="4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9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FB8"/>
    <w:rsid w:val="00002FFE"/>
    <w:rsid w:val="00007D3A"/>
    <w:rsid w:val="0001494D"/>
    <w:rsid w:val="00014953"/>
    <w:rsid w:val="000168C7"/>
    <w:rsid w:val="00022CBC"/>
    <w:rsid w:val="000236EA"/>
    <w:rsid w:val="00026967"/>
    <w:rsid w:val="00026A0F"/>
    <w:rsid w:val="0003567A"/>
    <w:rsid w:val="000537A5"/>
    <w:rsid w:val="00080670"/>
    <w:rsid w:val="00080A03"/>
    <w:rsid w:val="00083C3B"/>
    <w:rsid w:val="00091B50"/>
    <w:rsid w:val="00096569"/>
    <w:rsid w:val="000A1B9C"/>
    <w:rsid w:val="000A4DB7"/>
    <w:rsid w:val="000A794F"/>
    <w:rsid w:val="000D669A"/>
    <w:rsid w:val="000D73B7"/>
    <w:rsid w:val="000E4D65"/>
    <w:rsid w:val="000E5811"/>
    <w:rsid w:val="0010237B"/>
    <w:rsid w:val="00104856"/>
    <w:rsid w:val="001060D5"/>
    <w:rsid w:val="001147A8"/>
    <w:rsid w:val="001158F0"/>
    <w:rsid w:val="00131C63"/>
    <w:rsid w:val="00137666"/>
    <w:rsid w:val="00142345"/>
    <w:rsid w:val="00146921"/>
    <w:rsid w:val="00155991"/>
    <w:rsid w:val="00157A3C"/>
    <w:rsid w:val="00161946"/>
    <w:rsid w:val="001728ED"/>
    <w:rsid w:val="0018123A"/>
    <w:rsid w:val="001B13D3"/>
    <w:rsid w:val="001C23A3"/>
    <w:rsid w:val="001C59C8"/>
    <w:rsid w:val="001E2A13"/>
    <w:rsid w:val="001F58E2"/>
    <w:rsid w:val="00214F47"/>
    <w:rsid w:val="002268E0"/>
    <w:rsid w:val="00231A82"/>
    <w:rsid w:val="00241A18"/>
    <w:rsid w:val="00244710"/>
    <w:rsid w:val="00251A7E"/>
    <w:rsid w:val="00252F5B"/>
    <w:rsid w:val="00281935"/>
    <w:rsid w:val="00281A98"/>
    <w:rsid w:val="002A3185"/>
    <w:rsid w:val="002A335E"/>
    <w:rsid w:val="002D199A"/>
    <w:rsid w:val="002D2C06"/>
    <w:rsid w:val="002D4465"/>
    <w:rsid w:val="00301F3A"/>
    <w:rsid w:val="0030262D"/>
    <w:rsid w:val="00305345"/>
    <w:rsid w:val="00315FB8"/>
    <w:rsid w:val="003200EB"/>
    <w:rsid w:val="0032416C"/>
    <w:rsid w:val="00330A77"/>
    <w:rsid w:val="00353BF8"/>
    <w:rsid w:val="00392371"/>
    <w:rsid w:val="003A4780"/>
    <w:rsid w:val="003B2406"/>
    <w:rsid w:val="003D6844"/>
    <w:rsid w:val="003F26F6"/>
    <w:rsid w:val="003F7750"/>
    <w:rsid w:val="00407E3D"/>
    <w:rsid w:val="0041237C"/>
    <w:rsid w:val="00432F05"/>
    <w:rsid w:val="00435582"/>
    <w:rsid w:val="00436427"/>
    <w:rsid w:val="00444694"/>
    <w:rsid w:val="00470579"/>
    <w:rsid w:val="00470955"/>
    <w:rsid w:val="00472F35"/>
    <w:rsid w:val="004762D7"/>
    <w:rsid w:val="00481235"/>
    <w:rsid w:val="004816CE"/>
    <w:rsid w:val="0048425E"/>
    <w:rsid w:val="004A2DF2"/>
    <w:rsid w:val="004A6518"/>
    <w:rsid w:val="004C4254"/>
    <w:rsid w:val="004D0252"/>
    <w:rsid w:val="004D1E13"/>
    <w:rsid w:val="004D2422"/>
    <w:rsid w:val="004D4FDA"/>
    <w:rsid w:val="004D57C9"/>
    <w:rsid w:val="004D5F6D"/>
    <w:rsid w:val="004E11D7"/>
    <w:rsid w:val="004E6545"/>
    <w:rsid w:val="004F5ED3"/>
    <w:rsid w:val="005058CE"/>
    <w:rsid w:val="00507C7B"/>
    <w:rsid w:val="00521F84"/>
    <w:rsid w:val="00533FE8"/>
    <w:rsid w:val="00535D12"/>
    <w:rsid w:val="00540A41"/>
    <w:rsid w:val="00544F21"/>
    <w:rsid w:val="00545420"/>
    <w:rsid w:val="00554C97"/>
    <w:rsid w:val="00561147"/>
    <w:rsid w:val="00564090"/>
    <w:rsid w:val="00566AF6"/>
    <w:rsid w:val="005A0026"/>
    <w:rsid w:val="005A0A78"/>
    <w:rsid w:val="005A19DF"/>
    <w:rsid w:val="005A6C31"/>
    <w:rsid w:val="005B2438"/>
    <w:rsid w:val="005B3666"/>
    <w:rsid w:val="005B5162"/>
    <w:rsid w:val="005B6BA2"/>
    <w:rsid w:val="005C3972"/>
    <w:rsid w:val="005D76B6"/>
    <w:rsid w:val="005E06FF"/>
    <w:rsid w:val="005E49A1"/>
    <w:rsid w:val="005F45B7"/>
    <w:rsid w:val="00602B29"/>
    <w:rsid w:val="0060389F"/>
    <w:rsid w:val="00604A36"/>
    <w:rsid w:val="00631AA8"/>
    <w:rsid w:val="0063462F"/>
    <w:rsid w:val="006507A3"/>
    <w:rsid w:val="0065159F"/>
    <w:rsid w:val="00653473"/>
    <w:rsid w:val="00672874"/>
    <w:rsid w:val="0068321E"/>
    <w:rsid w:val="006A73EF"/>
    <w:rsid w:val="006B3AA7"/>
    <w:rsid w:val="006C12E9"/>
    <w:rsid w:val="006C1BBB"/>
    <w:rsid w:val="006C278E"/>
    <w:rsid w:val="006D1484"/>
    <w:rsid w:val="006F242E"/>
    <w:rsid w:val="006F32E8"/>
    <w:rsid w:val="006F70D1"/>
    <w:rsid w:val="00701D0A"/>
    <w:rsid w:val="0070255E"/>
    <w:rsid w:val="00720EB1"/>
    <w:rsid w:val="007228A1"/>
    <w:rsid w:val="00726FD6"/>
    <w:rsid w:val="00741E59"/>
    <w:rsid w:val="00741FA1"/>
    <w:rsid w:val="007424F0"/>
    <w:rsid w:val="00747D13"/>
    <w:rsid w:val="0075678E"/>
    <w:rsid w:val="00763418"/>
    <w:rsid w:val="00763F81"/>
    <w:rsid w:val="007778A0"/>
    <w:rsid w:val="00777DE7"/>
    <w:rsid w:val="00780930"/>
    <w:rsid w:val="007916BC"/>
    <w:rsid w:val="00792A03"/>
    <w:rsid w:val="007B1DD3"/>
    <w:rsid w:val="007B3D95"/>
    <w:rsid w:val="007C5857"/>
    <w:rsid w:val="007D2779"/>
    <w:rsid w:val="007D29D9"/>
    <w:rsid w:val="007E4A8F"/>
    <w:rsid w:val="007E75E6"/>
    <w:rsid w:val="007F336F"/>
    <w:rsid w:val="007F4B3A"/>
    <w:rsid w:val="007F54C5"/>
    <w:rsid w:val="007F5C1C"/>
    <w:rsid w:val="007F6027"/>
    <w:rsid w:val="007F6CA2"/>
    <w:rsid w:val="00812DE7"/>
    <w:rsid w:val="008206D2"/>
    <w:rsid w:val="00826759"/>
    <w:rsid w:val="00832E28"/>
    <w:rsid w:val="00842485"/>
    <w:rsid w:val="008515B7"/>
    <w:rsid w:val="00863AB9"/>
    <w:rsid w:val="0086538C"/>
    <w:rsid w:val="00865E17"/>
    <w:rsid w:val="00867183"/>
    <w:rsid w:val="00871F2F"/>
    <w:rsid w:val="008741B8"/>
    <w:rsid w:val="00886AC9"/>
    <w:rsid w:val="0089054B"/>
    <w:rsid w:val="00892AEF"/>
    <w:rsid w:val="008A29E3"/>
    <w:rsid w:val="008A4467"/>
    <w:rsid w:val="008A6924"/>
    <w:rsid w:val="008B3693"/>
    <w:rsid w:val="008D2C79"/>
    <w:rsid w:val="008E2F2E"/>
    <w:rsid w:val="008E454A"/>
    <w:rsid w:val="008E6DA7"/>
    <w:rsid w:val="008F577D"/>
    <w:rsid w:val="00905DCA"/>
    <w:rsid w:val="0090602E"/>
    <w:rsid w:val="0091479B"/>
    <w:rsid w:val="009151F8"/>
    <w:rsid w:val="009205BE"/>
    <w:rsid w:val="009244CB"/>
    <w:rsid w:val="00976055"/>
    <w:rsid w:val="009801EB"/>
    <w:rsid w:val="00984CAC"/>
    <w:rsid w:val="009864B3"/>
    <w:rsid w:val="0098681C"/>
    <w:rsid w:val="00986DC5"/>
    <w:rsid w:val="009A02D2"/>
    <w:rsid w:val="009A70F6"/>
    <w:rsid w:val="009B41D7"/>
    <w:rsid w:val="009C2667"/>
    <w:rsid w:val="009C5C84"/>
    <w:rsid w:val="009D7A3E"/>
    <w:rsid w:val="009F570D"/>
    <w:rsid w:val="009F679B"/>
    <w:rsid w:val="00A17536"/>
    <w:rsid w:val="00A26600"/>
    <w:rsid w:val="00A27DC2"/>
    <w:rsid w:val="00A36516"/>
    <w:rsid w:val="00A52258"/>
    <w:rsid w:val="00A52A13"/>
    <w:rsid w:val="00A5549E"/>
    <w:rsid w:val="00A62748"/>
    <w:rsid w:val="00A63DA8"/>
    <w:rsid w:val="00A82018"/>
    <w:rsid w:val="00A85A3A"/>
    <w:rsid w:val="00A97925"/>
    <w:rsid w:val="00AB45D9"/>
    <w:rsid w:val="00AC4636"/>
    <w:rsid w:val="00AD5539"/>
    <w:rsid w:val="00AE7A91"/>
    <w:rsid w:val="00AF7330"/>
    <w:rsid w:val="00B07C61"/>
    <w:rsid w:val="00B110C2"/>
    <w:rsid w:val="00B14989"/>
    <w:rsid w:val="00B15EF7"/>
    <w:rsid w:val="00B266CB"/>
    <w:rsid w:val="00B26C84"/>
    <w:rsid w:val="00B30A15"/>
    <w:rsid w:val="00B31A72"/>
    <w:rsid w:val="00B34EE2"/>
    <w:rsid w:val="00B351E1"/>
    <w:rsid w:val="00B361BA"/>
    <w:rsid w:val="00B510A9"/>
    <w:rsid w:val="00B5472D"/>
    <w:rsid w:val="00B56DF7"/>
    <w:rsid w:val="00B5771B"/>
    <w:rsid w:val="00B60EAA"/>
    <w:rsid w:val="00B91F53"/>
    <w:rsid w:val="00B97AAE"/>
    <w:rsid w:val="00BA2155"/>
    <w:rsid w:val="00BB049B"/>
    <w:rsid w:val="00BC1B7B"/>
    <w:rsid w:val="00BD308E"/>
    <w:rsid w:val="00BE353B"/>
    <w:rsid w:val="00BE4B31"/>
    <w:rsid w:val="00BF6FEA"/>
    <w:rsid w:val="00C0120C"/>
    <w:rsid w:val="00C03E2E"/>
    <w:rsid w:val="00C054A8"/>
    <w:rsid w:val="00C06A48"/>
    <w:rsid w:val="00C135D4"/>
    <w:rsid w:val="00C22ACB"/>
    <w:rsid w:val="00C332F1"/>
    <w:rsid w:val="00C47478"/>
    <w:rsid w:val="00C62826"/>
    <w:rsid w:val="00C7247E"/>
    <w:rsid w:val="00C73796"/>
    <w:rsid w:val="00C866AD"/>
    <w:rsid w:val="00C9021F"/>
    <w:rsid w:val="00C93508"/>
    <w:rsid w:val="00CA1519"/>
    <w:rsid w:val="00CB0271"/>
    <w:rsid w:val="00CB37E0"/>
    <w:rsid w:val="00CC48ED"/>
    <w:rsid w:val="00CC7E37"/>
    <w:rsid w:val="00CD447F"/>
    <w:rsid w:val="00CF2E4F"/>
    <w:rsid w:val="00CF4079"/>
    <w:rsid w:val="00D13D23"/>
    <w:rsid w:val="00D22FE0"/>
    <w:rsid w:val="00D405F5"/>
    <w:rsid w:val="00D512E8"/>
    <w:rsid w:val="00D559B8"/>
    <w:rsid w:val="00DB2642"/>
    <w:rsid w:val="00DB54C3"/>
    <w:rsid w:val="00DB6C50"/>
    <w:rsid w:val="00DC3B4E"/>
    <w:rsid w:val="00DD13A2"/>
    <w:rsid w:val="00DD52C5"/>
    <w:rsid w:val="00DF0A08"/>
    <w:rsid w:val="00E04C68"/>
    <w:rsid w:val="00E10707"/>
    <w:rsid w:val="00E3106F"/>
    <w:rsid w:val="00E6524E"/>
    <w:rsid w:val="00E829E0"/>
    <w:rsid w:val="00E86FAC"/>
    <w:rsid w:val="00E87904"/>
    <w:rsid w:val="00E94996"/>
    <w:rsid w:val="00EB1C65"/>
    <w:rsid w:val="00EB351D"/>
    <w:rsid w:val="00EC2C06"/>
    <w:rsid w:val="00EC4BA2"/>
    <w:rsid w:val="00EE6D72"/>
    <w:rsid w:val="00EF202D"/>
    <w:rsid w:val="00EF6373"/>
    <w:rsid w:val="00F05472"/>
    <w:rsid w:val="00F16E27"/>
    <w:rsid w:val="00F31997"/>
    <w:rsid w:val="00F42735"/>
    <w:rsid w:val="00F50695"/>
    <w:rsid w:val="00F945C5"/>
    <w:rsid w:val="00F946C3"/>
    <w:rsid w:val="00F96165"/>
    <w:rsid w:val="00FA0FC4"/>
    <w:rsid w:val="00FF2D66"/>
    <w:rsid w:val="00FF4988"/>
    <w:rsid w:val="00FF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C89ECC"/>
  <w15:docId w15:val="{3CFF9D23-5D0B-4DE9-A37F-C282C6FEF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03E2E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qFormat/>
    <w:rsid w:val="008B3693"/>
    <w:pPr>
      <w:keepNext/>
      <w:keepLines/>
      <w:numPr>
        <w:numId w:val="10"/>
      </w:numPr>
      <w:spacing w:before="480" w:after="240"/>
      <w:jc w:val="left"/>
      <w:outlineLvl w:val="0"/>
    </w:pPr>
    <w:rPr>
      <w:rFonts w:eastAsiaTheme="majorEastAsia" w:cstheme="majorBidi"/>
      <w:b/>
      <w:bCs/>
      <w:caps/>
      <w:sz w:val="32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qFormat/>
    <w:rsid w:val="00014953"/>
    <w:pPr>
      <w:keepNext/>
      <w:keepLines/>
      <w:numPr>
        <w:ilvl w:val="1"/>
        <w:numId w:val="10"/>
      </w:numPr>
      <w:spacing w:before="200" w:after="120"/>
      <w:jc w:val="left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qFormat/>
    <w:rsid w:val="00014953"/>
    <w:pPr>
      <w:keepNext/>
      <w:keepLines/>
      <w:numPr>
        <w:ilvl w:val="2"/>
        <w:numId w:val="10"/>
      </w:numPr>
      <w:spacing w:before="200" w:after="120"/>
      <w:jc w:val="left"/>
      <w:outlineLvl w:val="2"/>
    </w:pPr>
    <w:rPr>
      <w:rFonts w:eastAsiaTheme="majorEastAsia" w:cstheme="majorBidi"/>
      <w:bCs/>
      <w:sz w:val="24"/>
    </w:rPr>
  </w:style>
  <w:style w:type="paragraph" w:styleId="Titre4">
    <w:name w:val="heading 4"/>
    <w:basedOn w:val="Normal"/>
    <w:next w:val="Normal"/>
    <w:link w:val="Titre4Car"/>
    <w:autoRedefine/>
    <w:qFormat/>
    <w:rsid w:val="008B3693"/>
    <w:pPr>
      <w:keepNext/>
      <w:keepLines/>
      <w:numPr>
        <w:ilvl w:val="3"/>
        <w:numId w:val="10"/>
      </w:numPr>
      <w:spacing w:before="200" w:after="120"/>
      <w:jc w:val="left"/>
      <w:outlineLvl w:val="3"/>
    </w:pPr>
    <w:rPr>
      <w:rFonts w:eastAsiaTheme="majorEastAsia" w:cstheme="majorBidi"/>
      <w:bCs/>
      <w:iCs/>
    </w:rPr>
  </w:style>
  <w:style w:type="paragraph" w:styleId="Titre5">
    <w:name w:val="heading 5"/>
    <w:basedOn w:val="Normal"/>
    <w:next w:val="Normal"/>
    <w:link w:val="Titre5Car"/>
    <w:autoRedefine/>
    <w:qFormat/>
    <w:rsid w:val="008B3693"/>
    <w:pPr>
      <w:keepNext/>
      <w:keepLines/>
      <w:numPr>
        <w:ilvl w:val="4"/>
        <w:numId w:val="10"/>
      </w:numPr>
      <w:spacing w:before="200" w:after="120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nhideWhenUsed/>
    <w:qFormat/>
    <w:rsid w:val="008741B8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nhideWhenUsed/>
    <w:qFormat/>
    <w:rsid w:val="008741B8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nhideWhenUsed/>
    <w:qFormat/>
    <w:rsid w:val="008741B8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nhideWhenUsed/>
    <w:qFormat/>
    <w:rsid w:val="008741B8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B3693"/>
    <w:rPr>
      <w:rFonts w:ascii="Arial" w:eastAsiaTheme="majorEastAsia" w:hAnsi="Arial" w:cstheme="majorBidi"/>
      <w:b/>
      <w:bCs/>
      <w:caps/>
      <w:sz w:val="32"/>
      <w:szCs w:val="28"/>
      <w:u w:val="single"/>
    </w:rPr>
  </w:style>
  <w:style w:type="character" w:customStyle="1" w:styleId="Titre2Car">
    <w:name w:val="Titre 2 Car"/>
    <w:basedOn w:val="Policepardfaut"/>
    <w:link w:val="Titre2"/>
    <w:rsid w:val="00014953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rsid w:val="00014953"/>
    <w:rPr>
      <w:rFonts w:ascii="Arial" w:eastAsiaTheme="majorEastAsia" w:hAnsi="Arial" w:cstheme="majorBidi"/>
      <w:bCs/>
      <w:sz w:val="24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rsid w:val="008B3693"/>
    <w:rPr>
      <w:rFonts w:ascii="Arial" w:eastAsiaTheme="majorEastAsia" w:hAnsi="Arial" w:cstheme="majorBidi"/>
      <w:bCs/>
      <w:iCs/>
      <w:sz w:val="20"/>
    </w:rPr>
  </w:style>
  <w:style w:type="character" w:customStyle="1" w:styleId="Titre5Car">
    <w:name w:val="Titre 5 Car"/>
    <w:basedOn w:val="Policepardfaut"/>
    <w:link w:val="Titre5"/>
    <w:rsid w:val="008B3693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TM6">
    <w:name w:val="toc 6"/>
    <w:basedOn w:val="Normal"/>
    <w:next w:val="Normal"/>
    <w:autoRedefine/>
    <w:uiPriority w:val="39"/>
    <w:unhideWhenUsed/>
    <w:rsid w:val="007F54C5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F54C5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F54C5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F54C5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En-tte">
    <w:name w:val="header"/>
    <w:basedOn w:val="Normal"/>
    <w:link w:val="En-tt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9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7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lgre">
    <w:name w:val="Subtle Emphasis"/>
    <w:aliases w:val="win term"/>
    <w:uiPriority w:val="19"/>
    <w:qFormat/>
    <w:rsid w:val="00741FA1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customStyle="1" w:styleId="code">
    <w:name w:val="code"/>
    <w:basedOn w:val="Normal"/>
    <w:autoRedefine/>
    <w:qFormat/>
    <w:rsid w:val="00BB04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color w:val="000000"/>
      <w:szCs w:val="20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styleId="Sansinterligne">
    <w:name w:val="No Spacing"/>
    <w:uiPriority w:val="1"/>
    <w:qFormat/>
    <w:rsid w:val="008D2C79"/>
    <w:pPr>
      <w:spacing w:after="0" w:line="240" w:lineRule="auto"/>
      <w:ind w:firstLine="284"/>
      <w:jc w:val="both"/>
    </w:pPr>
    <w:rPr>
      <w:rFonts w:ascii="Calibri" w:eastAsia="Calibri" w:hAnsi="Calibri" w:cs="Times New Roman"/>
      <w:lang w:eastAsia="en-US"/>
    </w:rPr>
  </w:style>
  <w:style w:type="paragraph" w:styleId="NormalWeb">
    <w:name w:val="Normal (Web)"/>
    <w:basedOn w:val="Normal"/>
    <w:uiPriority w:val="99"/>
    <w:unhideWhenUsed/>
    <w:rsid w:val="0060389F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sstitre">
    <w:name w:val="sstitre"/>
    <w:basedOn w:val="Normal"/>
    <w:rsid w:val="00BF6FE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BF6FEA"/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BF6FE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05DC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5B5162"/>
  </w:style>
  <w:style w:type="character" w:customStyle="1" w:styleId="lang-en">
    <w:name w:val="lang-en"/>
    <w:basedOn w:val="Policepardfaut"/>
    <w:rsid w:val="00EF63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6.jpg"/><Relationship Id="rId32" Type="http://schemas.openxmlformats.org/officeDocument/2006/relationships/image" Target="media/image24.png"/><Relationship Id="rId37" Type="http://schemas.openxmlformats.org/officeDocument/2006/relationships/header" Target="header4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5.jpeg"/><Relationship Id="rId19" Type="http://schemas.openxmlformats.org/officeDocument/2006/relationships/image" Target="media/image9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oter" Target="footer1.xml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hyperlink" Target="mailto:contact@erm-automatismes.com" TargetMode="External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hyperlink" Target="mailto:contact@erm-automatism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ba\AppData\Roaming\Microsoft\Templates\ERM_Cahier_des%20_charges_pedagogique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F56AB-F681-9446-BD7A-1E03BC81F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C:\Users\ba\AppData\Roaming\Microsoft\Templates\ERM_Cahier_des _charges_pedagogique_B.dotm</Template>
  <TotalTime>15</TotalTime>
  <Pages>9</Pages>
  <Words>1522</Words>
  <Characters>8374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DPXX100000XA</vt:lpstr>
    </vt:vector>
  </TitlesOfParts>
  <Company>Microsoft</Company>
  <LinksUpToDate>false</LinksUpToDate>
  <CharactersWithSpaces>9877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DPXX100000XA</dc:title>
  <dc:creator>ba</dc:creator>
  <cp:keywords>SMART STREET CY10</cp:keywords>
  <cp:lastModifiedBy>sf sf</cp:lastModifiedBy>
  <cp:revision>8</cp:revision>
  <cp:lastPrinted>2018-11-01T14:19:00Z</cp:lastPrinted>
  <dcterms:created xsi:type="dcterms:W3CDTF">2019-09-28T14:55:00Z</dcterms:created>
  <dcterms:modified xsi:type="dcterms:W3CDTF">2019-09-29T13:30:00Z</dcterms:modified>
  <cp:category>Découverte des éclairages publiques</cp:category>
</cp:coreProperties>
</file>