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CC3EF" w14:textId="77777777" w:rsidR="0030262D" w:rsidRDefault="003B3153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0" locked="1" layoutInCell="1" allowOverlap="1" wp14:anchorId="6B22604E" wp14:editId="20D57724">
                <wp:simplePos x="0" y="0"/>
                <wp:positionH relativeFrom="column">
                  <wp:posOffset>635</wp:posOffset>
                </wp:positionH>
                <wp:positionV relativeFrom="paragraph">
                  <wp:posOffset>6451600</wp:posOffset>
                </wp:positionV>
                <wp:extent cx="6840220" cy="2628900"/>
                <wp:effectExtent l="19050" t="19050" r="17780" b="19050"/>
                <wp:wrapNone/>
                <wp:docPr id="21" name="Zone de dessi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C243E" w14:textId="77777777" w:rsidR="00176FF3" w:rsidRPr="00CC0759" w:rsidRDefault="00176FF3" w:rsidP="0050363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32F725DB" w14:textId="77777777" w:rsidR="00176FF3" w:rsidRPr="00AF7330" w:rsidRDefault="00F131C2" w:rsidP="00503636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176FF3">
                                  <w:t>F2.3 - Utilisation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97" descr="Utilisatio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445" y="1050925"/>
                            <a:ext cx="2216785" cy="1543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900" y="72050"/>
                            <a:ext cx="2175510" cy="2413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2604E" id="Zone de dessin 19" o:spid="_x0000_s1026" editas="canvas" style="position:absolute;left:0;text-align:left;margin-left:.05pt;margin-top:508pt;width:538.6pt;height:207pt;z-index:251660800" coordsize="68402,26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CAC243E" w14:textId="77777777" w:rsidR="00176FF3" w:rsidRPr="00CC0759" w:rsidRDefault="00176FF3" w:rsidP="00503636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14:paraId="32F725DB" w14:textId="77777777" w:rsidR="00176FF3" w:rsidRPr="00AF7330" w:rsidRDefault="00F131C2" w:rsidP="00503636">
                        <w:pPr>
                          <w:pStyle w:val="Fxpagedegarde"/>
                        </w:pPr>
                        <w:fldSimple w:instr=" DOCPROPERTY  Category  \* MERGEFORMAT ">
                          <w:r w:rsidR="00176FF3">
                            <w:t>F2.3 - Utilisation</w:t>
                          </w:r>
                        </w:fldSimple>
                      </w:p>
                    </w:txbxContent>
                  </v:textbox>
                </v:rect>
                <v:shape id="Image 97" o:spid="_x0000_s1029" type="#_x0000_t75" alt="Utilisation" style="position:absolute;left:40684;top:10509;width:22168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">
                  <v:imagedata r:id="rId10" o:title="Utilisation"/>
                </v:shape>
                <v:shape id="Image 37" o:spid="_x0000_s1030" type="#_x0000_t75" style="position:absolute;left:6499;top:720;width:21755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0" wp14:anchorId="38485BA6" wp14:editId="4AF0B24A">
                <wp:simplePos x="0" y="0"/>
                <wp:positionH relativeFrom="column">
                  <wp:posOffset>-2249805</wp:posOffset>
                </wp:positionH>
                <wp:positionV relativeFrom="margin">
                  <wp:posOffset>2375535</wp:posOffset>
                </wp:positionV>
                <wp:extent cx="5039995" cy="810895"/>
                <wp:effectExtent l="0" t="3810" r="2540" b="4445"/>
                <wp:wrapNone/>
                <wp:docPr id="1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F4BE6" w14:textId="77777777" w:rsidR="00176FF3" w:rsidRPr="007C0102" w:rsidRDefault="00176FF3" w:rsidP="00C62E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85BA6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15pt;margin-top:187.05pt;width:396.85pt;height:63.8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56FF4BE6" w14:textId="77777777" w:rsidR="00176FF3" w:rsidRPr="007C0102" w:rsidRDefault="00176FF3" w:rsidP="00C62E37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11CC2B7F" w14:textId="303D55C0" w:rsidR="00CE6D21" w:rsidRDefault="004777A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296062" w:history="1">
        <w:r w:rsidR="00CE6D21" w:rsidRPr="0068080E">
          <w:rPr>
            <w:rStyle w:val="Lienhypertexte"/>
            <w:noProof/>
          </w:rPr>
          <w:t>1</w:t>
        </w:r>
        <w:r w:rsidR="00CE6D21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CE6D21" w:rsidRPr="0068080E">
          <w:rPr>
            <w:rStyle w:val="Lienhypertexte"/>
            <w:noProof/>
          </w:rPr>
          <w:t>Preambule</w:t>
        </w:r>
        <w:r w:rsidR="00CE6D21">
          <w:rPr>
            <w:noProof/>
            <w:webHidden/>
          </w:rPr>
          <w:tab/>
        </w:r>
        <w:r w:rsidR="00CE6D21">
          <w:rPr>
            <w:noProof/>
            <w:webHidden/>
          </w:rPr>
          <w:fldChar w:fldCharType="begin"/>
        </w:r>
        <w:r w:rsidR="00CE6D21">
          <w:rPr>
            <w:noProof/>
            <w:webHidden/>
          </w:rPr>
          <w:instrText xml:space="preserve"> PAGEREF _Toc20296062 \h </w:instrText>
        </w:r>
        <w:r w:rsidR="00CE6D21">
          <w:rPr>
            <w:noProof/>
            <w:webHidden/>
          </w:rPr>
        </w:r>
        <w:r w:rsidR="00CE6D21"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</w:t>
        </w:r>
        <w:r w:rsidR="00CE6D21">
          <w:rPr>
            <w:noProof/>
            <w:webHidden/>
          </w:rPr>
          <w:fldChar w:fldCharType="end"/>
        </w:r>
      </w:hyperlink>
    </w:p>
    <w:p w14:paraId="60AD5E6F" w14:textId="66BDB425" w:rsidR="00CE6D21" w:rsidRDefault="00CE6D2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96063" w:history="1">
        <w:r w:rsidRPr="0068080E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Contre indications et securité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60CA41C" w14:textId="32D6A718" w:rsidR="00CE6D21" w:rsidRDefault="00CE6D2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96064" w:history="1">
        <w:r w:rsidRPr="0068080E">
          <w:rPr>
            <w:rStyle w:val="Lienhypertexte"/>
            <w:noProof/>
          </w:rPr>
          <w:t>3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vuE d’ensemble du produit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E00B391" w14:textId="5B9FC25B" w:rsidR="00CE6D21" w:rsidRDefault="00CE6D2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96065" w:history="1">
        <w:r w:rsidRPr="0068080E">
          <w:rPr>
            <w:rStyle w:val="Lienhypertexte"/>
            <w:noProof/>
          </w:rPr>
          <w:t>3.1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Détail du coffret de raccordement (pied de mât)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BF5A302" w14:textId="04FC0EEB" w:rsidR="00CE6D21" w:rsidRDefault="00CE6D2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96066" w:history="1">
        <w:r w:rsidRPr="0068080E">
          <w:rPr>
            <w:rStyle w:val="Lienhypertexte"/>
            <w:noProof/>
          </w:rPr>
          <w:t>3.2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Détail de la baie de vidéoprotection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97B5BB0" w14:textId="095DA437" w:rsidR="00CE6D21" w:rsidRDefault="00CE6D2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96067" w:history="1">
        <w:r w:rsidRPr="0068080E">
          <w:rPr>
            <w:rStyle w:val="Lienhypertexte"/>
            <w:noProof/>
          </w:rPr>
          <w:t>3.3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Détail du mât de vidéoprotection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C797896" w14:textId="68419258" w:rsidR="00CE6D21" w:rsidRDefault="00CE6D21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296068" w:history="1">
        <w:r w:rsidRPr="0068080E">
          <w:rPr>
            <w:rStyle w:val="Lienhypertexte"/>
            <w:noProof/>
          </w:rPr>
          <w:t>4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Instructions d’utilisation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B13B988" w14:textId="055365D2" w:rsidR="00CE6D21" w:rsidRDefault="00CE6D2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96069" w:history="1">
        <w:r w:rsidRPr="0068080E">
          <w:rPr>
            <w:rStyle w:val="Lienhypertexte"/>
            <w:noProof/>
          </w:rPr>
          <w:t>4.1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Mise en route du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EC1623C" w14:textId="23AE9C5C" w:rsidR="00CE6D21" w:rsidRDefault="00CE6D2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96070" w:history="1">
        <w:r w:rsidRPr="0068080E">
          <w:rPr>
            <w:rStyle w:val="Lienhypertexte"/>
            <w:noProof/>
          </w:rPr>
          <w:t>4.2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Arrêt du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BE26ABE" w14:textId="36B6ABFB" w:rsidR="00CE6D21" w:rsidRDefault="00CE6D21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296071" w:history="1">
        <w:r w:rsidRPr="0068080E">
          <w:rPr>
            <w:rStyle w:val="Lienhypertexte"/>
            <w:noProof/>
          </w:rPr>
          <w:t>4.3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Utilisation du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825D7C9" w14:textId="6108B23B" w:rsidR="00CE6D21" w:rsidRDefault="00CE6D21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2" w:history="1">
        <w:r w:rsidRPr="0068080E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4.3.1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Mise en situation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ED40EE9" w14:textId="135F9F66" w:rsidR="00CE6D21" w:rsidRDefault="00CE6D21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3" w:history="1">
        <w:r w:rsidRPr="0068080E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4.3.2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Configuration des caméras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4CF921" w14:textId="0B8691F1" w:rsidR="00CE6D21" w:rsidRDefault="00CE6D21">
      <w:pPr>
        <w:pStyle w:val="TM4"/>
        <w:tabs>
          <w:tab w:val="left" w:pos="255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4" w:history="1">
        <w:r w:rsidRPr="0068080E">
          <w:rPr>
            <w:rStyle w:val="Lienhypertexte"/>
            <w:noProof/>
          </w:rPr>
          <w:t>4.3.2.1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Option franchissement de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BFE43D4" w14:textId="52AF3FBE" w:rsidR="00CE6D21" w:rsidRDefault="00CE6D21">
      <w:pPr>
        <w:pStyle w:val="TM4"/>
        <w:tabs>
          <w:tab w:val="left" w:pos="255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5" w:history="1">
        <w:r w:rsidRPr="0068080E">
          <w:rPr>
            <w:rStyle w:val="Lienhypertexte"/>
            <w:noProof/>
          </w:rPr>
          <w:t>4.3.2.2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Option détection intrusion périmètre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7CD185" w14:textId="6D7782EA" w:rsidR="00CE6D21" w:rsidRDefault="00CE6D21">
      <w:pPr>
        <w:pStyle w:val="TM4"/>
        <w:tabs>
          <w:tab w:val="left" w:pos="255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6" w:history="1">
        <w:r w:rsidRPr="0068080E">
          <w:rPr>
            <w:rStyle w:val="Lienhypertexte"/>
            <w:noProof/>
          </w:rPr>
          <w:t>4.3.2.3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Option détection de mouvement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37E82F4" w14:textId="486A792D" w:rsidR="00CE6D21" w:rsidRDefault="00CE6D21">
      <w:pPr>
        <w:pStyle w:val="TM4"/>
        <w:tabs>
          <w:tab w:val="left" w:pos="255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7" w:history="1">
        <w:r w:rsidRPr="0068080E">
          <w:rPr>
            <w:rStyle w:val="Lienhypertexte"/>
            <w:noProof/>
          </w:rPr>
          <w:t>4.3.2.4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Option « Auto-Tracking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772A7D9" w14:textId="18769330" w:rsidR="00CE6D21" w:rsidRDefault="00CE6D21">
      <w:pPr>
        <w:pStyle w:val="TM4"/>
        <w:tabs>
          <w:tab w:val="left" w:pos="255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8" w:history="1">
        <w:r w:rsidRPr="0068080E">
          <w:rPr>
            <w:rStyle w:val="Lienhypertexte"/>
            <w:noProof/>
          </w:rPr>
          <w:t>4.3.2.5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Configuration alerte par email et photo en pièce jointe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49E2E89" w14:textId="55321B87" w:rsidR="00CE6D21" w:rsidRDefault="00CE6D21">
      <w:pPr>
        <w:pStyle w:val="TM4"/>
        <w:tabs>
          <w:tab w:val="left" w:pos="255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79" w:history="1">
        <w:r w:rsidRPr="0068080E">
          <w:rPr>
            <w:rStyle w:val="Lienhypertexte"/>
            <w:noProof/>
          </w:rPr>
          <w:t>4.3.2.6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Pilotage caméra PTZ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36C1D87" w14:textId="6828F2FC" w:rsidR="00CE6D21" w:rsidRDefault="00CE6D21">
      <w:pPr>
        <w:pStyle w:val="TM4"/>
        <w:tabs>
          <w:tab w:val="left" w:pos="2552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80" w:history="1">
        <w:r w:rsidRPr="0068080E">
          <w:rPr>
            <w:rStyle w:val="Lienhypertexte"/>
            <w:noProof/>
          </w:rPr>
          <w:t>4.3.2.7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Application EZView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5B5A320" w14:textId="13CD0DE9" w:rsidR="00CE6D21" w:rsidRDefault="00CE6D21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20296081" w:history="1">
        <w:r w:rsidRPr="0068080E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4.3.3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8080E">
          <w:rPr>
            <w:rStyle w:val="Lienhypertexte"/>
            <w:noProof/>
          </w:rPr>
          <w:t>Configuration réseau (sortie d’usine ERM)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_Toc20296081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D3FE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485D6C6" w14:textId="2C6B75D3" w:rsidR="00D13D23" w:rsidRDefault="004777A4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6D8D1443" w14:textId="77777777" w:rsidR="00B935A3" w:rsidRDefault="00B935A3" w:rsidP="00B935A3">
      <w:pPr>
        <w:pBdr>
          <w:top w:val="single" w:sz="4" w:space="1" w:color="auto"/>
        </w:pBdr>
        <w:ind w:left="1418"/>
        <w:jc w:val="left"/>
      </w:pPr>
    </w:p>
    <w:p w14:paraId="584F403B" w14:textId="77777777" w:rsidR="00B935A3" w:rsidRPr="00984CAC" w:rsidRDefault="00B935A3" w:rsidP="00B935A3">
      <w:pPr>
        <w:jc w:val="left"/>
      </w:pPr>
      <w:r>
        <w:br w:type="page"/>
      </w:r>
    </w:p>
    <w:p w14:paraId="735FF4DE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5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bookmarkStart w:id="1" w:name="_GoBack"/>
      <w:bookmarkEnd w:id="1"/>
    </w:p>
    <w:p w14:paraId="4341D5E5" w14:textId="77777777" w:rsidR="00096569" w:rsidRDefault="00D552C3" w:rsidP="00CB7C9F">
      <w:pPr>
        <w:pStyle w:val="Titre1"/>
      </w:pPr>
      <w:bookmarkStart w:id="2" w:name="_Toc20296062"/>
      <w:r>
        <w:lastRenderedPageBreak/>
        <w:t>Preambule</w:t>
      </w:r>
      <w:bookmarkEnd w:id="2"/>
    </w:p>
    <w:p w14:paraId="4FB785BC" w14:textId="77777777" w:rsidR="007837A9" w:rsidRDefault="00034FEA" w:rsidP="00C62E37">
      <w:r>
        <w:rPr>
          <w:noProof/>
        </w:rPr>
        <mc:AlternateContent>
          <mc:Choice Requires="wpc">
            <w:drawing>
              <wp:inline distT="0" distB="0" distL="0" distR="0" wp14:anchorId="19F9C044" wp14:editId="1D51C364">
                <wp:extent cx="6840220" cy="1379855"/>
                <wp:effectExtent l="0" t="0" r="0" b="0"/>
                <wp:docPr id="10" name="Zone de dessi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36391" y="146347"/>
                            <a:ext cx="5054604" cy="1130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6F17B" w14:textId="77777777" w:rsidR="00176FF3" w:rsidRDefault="00176FF3" w:rsidP="00034FEA">
                              <w:r>
                                <w:t xml:space="preserve">Le dossier technique de la machine est livré par la mise à disposition d’un lien de téléchargement temporaire. </w:t>
                              </w:r>
                            </w:p>
                            <w:p w14:paraId="2B2AE137" w14:textId="77777777" w:rsidR="00176FF3" w:rsidRDefault="00176FF3" w:rsidP="00034FE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t>Une fois le dossier technique téléchargé, il est donc fortement conseillé d’archiver ce dossier sur un serveur incluant une copie de sauvegarde vous permettant ainsi une mise à disposition de ces fichiers pour les utilisateurs du système en toute sécurité.</w:t>
                              </w:r>
                            </w:p>
                            <w:p w14:paraId="270EB32E" w14:textId="77777777" w:rsidR="00176FF3" w:rsidRDefault="00176FF3" w:rsidP="00034FEA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 descr="j03463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53" y="240385"/>
                            <a:ext cx="1167130" cy="83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9F9C044" id="Zone de dessin 10" o:spid="_x0000_s1032" editas="canvas" style="width:538.6pt;height:108.65pt;mso-position-horizontal-relative:char;mso-position-vertical-relative:line" coordsize="68402,1379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">
                <v:shape id="_x0000_s1033" type="#_x0000_t75" style="position:absolute;width:68402;height:13798;visibility:visible;mso-wrap-style:square">
                  <v:fill o:detectmouseclick="t"/>
                  <v:path o:connecttype="none"/>
                </v:shape>
                <v:shape id="Text Box 7" o:spid="_x0000_s1034" type="#_x0000_t202" style="position:absolute;left:16363;top:1463;width:50546;height:1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" strokecolor="#36f" strokeweight="2.25pt">
                  <v:textbox>
                    <w:txbxContent>
                      <w:p w14:paraId="40C6F17B" w14:textId="77777777" w:rsidR="00176FF3" w:rsidRDefault="00176FF3" w:rsidP="00034FEA">
                        <w:r>
                          <w:t xml:space="preserve">Le dossier technique de la machine est livré par la mise à disposition d’un lien de téléchargement temporaire. </w:t>
                        </w:r>
                      </w:p>
                      <w:p w14:paraId="2B2AE137" w14:textId="77777777" w:rsidR="00176FF3" w:rsidRDefault="00176FF3" w:rsidP="00034FEA">
                        <w:pPr>
                          <w:rPr>
                            <w:sz w:val="24"/>
                          </w:rPr>
                        </w:pPr>
                        <w:r>
                          <w:t>Une fois le dossier technique téléchargé, il est donc fortement conseillé d’archiver ce dossier sur un serveur incluant une copie de sauvegarde vous permettant ainsi une mise à disposition de ces fichiers pour les utilisateurs du système en toute sécurité.</w:t>
                        </w:r>
                      </w:p>
                      <w:p w14:paraId="270EB32E" w14:textId="77777777" w:rsidR="00176FF3" w:rsidRDefault="00176FF3" w:rsidP="00034FEA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6" o:spid="_x0000_s1035" type="#_x0000_t75" alt="j0346317" style="position:absolute;left:1972;top:2403;width:11671;height:8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">
                  <v:imagedata r:id="rId17" o:title="j0346317"/>
                </v:shape>
                <w10:anchorlock/>
              </v:group>
            </w:pict>
          </mc:Fallback>
        </mc:AlternateContent>
      </w:r>
    </w:p>
    <w:p w14:paraId="4E926B71" w14:textId="77777777" w:rsidR="00D552C3" w:rsidRDefault="00D552C3" w:rsidP="00CB7C9F">
      <w:pPr>
        <w:pStyle w:val="Titre1"/>
      </w:pPr>
      <w:bookmarkStart w:id="3" w:name="_Toc20296063"/>
      <w:r>
        <w:t>Contre indications et securité</w:t>
      </w:r>
      <w:bookmarkEnd w:id="3"/>
    </w:p>
    <w:p w14:paraId="6230A856" w14:textId="77777777" w:rsidR="007837A9" w:rsidRDefault="007837A9" w:rsidP="007837A9">
      <w:r w:rsidRPr="003B3153">
        <w:t xml:space="preserve">Le </w:t>
      </w:r>
      <w:r w:rsidR="003B3153" w:rsidRPr="003B3153">
        <w:rPr>
          <w:iCs/>
        </w:rPr>
        <w:t>sy</w:t>
      </w:r>
      <w:r w:rsidR="003B3153">
        <w:rPr>
          <w:iCs/>
        </w:rPr>
        <w:t>s</w:t>
      </w:r>
      <w:r w:rsidR="003B3153" w:rsidRPr="003B3153">
        <w:rPr>
          <w:iCs/>
        </w:rPr>
        <w:t>tème</w:t>
      </w:r>
      <w:r w:rsidR="003B3153" w:rsidRPr="003B3153">
        <w:rPr>
          <w:i/>
        </w:rPr>
        <w:t xml:space="preserve"> </w:t>
      </w:r>
      <w:r w:rsidR="003B3153" w:rsidRPr="003B3153">
        <w:rPr>
          <w:b/>
          <w:bCs/>
          <w:iCs/>
        </w:rPr>
        <w:t>VT10</w:t>
      </w:r>
      <w:r w:rsidR="00E5787F">
        <w:rPr>
          <w:b/>
          <w:bCs/>
          <w:iCs/>
        </w:rPr>
        <w:t xml:space="preserve"> </w:t>
      </w:r>
      <w:r w:rsidR="003B3153" w:rsidRPr="003B3153">
        <w:rPr>
          <w:b/>
          <w:bCs/>
          <w:iCs/>
        </w:rPr>
        <w:t>-</w:t>
      </w:r>
      <w:r w:rsidR="00E5787F">
        <w:rPr>
          <w:b/>
          <w:bCs/>
          <w:iCs/>
        </w:rPr>
        <w:t xml:space="preserve"> Système de vidéo</w:t>
      </w:r>
      <w:r w:rsidR="00495C07">
        <w:rPr>
          <w:b/>
          <w:bCs/>
          <w:iCs/>
        </w:rPr>
        <w:t>protection</w:t>
      </w:r>
      <w:r w:rsidR="00E5787F">
        <w:rPr>
          <w:b/>
          <w:bCs/>
          <w:iCs/>
        </w:rPr>
        <w:t xml:space="preserve"> urbaine</w:t>
      </w:r>
      <w:r>
        <w:rPr>
          <w:i/>
        </w:rPr>
        <w:t xml:space="preserve"> </w:t>
      </w:r>
      <w:r>
        <w:t>est prévu pour être utilisé dans les conditions définies par le présent dossier technique, toute autre utilisation de l’équipement est à proscrire.</w:t>
      </w:r>
    </w:p>
    <w:p w14:paraId="7FB6E6B8" w14:textId="77777777" w:rsidR="006A7F5B" w:rsidRDefault="007837A9" w:rsidP="007837A9">
      <w:pPr>
        <w:rPr>
          <w:i/>
        </w:rPr>
      </w:pPr>
      <w:r>
        <w:t xml:space="preserve">L’ensemble des consignes de sécurités, des contre-indications d’emploi et procédures de consignation sont détaillées dans le document </w:t>
      </w:r>
      <w:r w:rsidR="008C0082" w:rsidRPr="008C0082">
        <w:rPr>
          <w:i/>
        </w:rPr>
        <w:t>DTVT1000005</w:t>
      </w:r>
      <w:r w:rsidR="00E5787F">
        <w:rPr>
          <w:i/>
        </w:rPr>
        <w:t>x</w:t>
      </w:r>
      <w:r w:rsidR="008C0082" w:rsidRPr="008C0082">
        <w:rPr>
          <w:i/>
        </w:rPr>
        <w:t xml:space="preserve"> - SecuriteContreIndications</w:t>
      </w:r>
      <w:r w:rsidRPr="008C0082">
        <w:rPr>
          <w:i/>
        </w:rPr>
        <w:t>.pdf.</w:t>
      </w:r>
    </w:p>
    <w:p w14:paraId="26BE2E3C" w14:textId="77777777" w:rsidR="006A7F5B" w:rsidRDefault="006A7F5B" w:rsidP="006A7F5B"/>
    <w:p w14:paraId="69008458" w14:textId="77777777" w:rsidR="006A7F5B" w:rsidRDefault="006A7F5B" w:rsidP="006A7F5B">
      <w:pPr>
        <w:sectPr w:rsidR="006A7F5B" w:rsidSect="006A7F5B">
          <w:headerReference w:type="default" r:id="rId18"/>
          <w:footerReference w:type="default" r:id="rId19"/>
          <w:pgSz w:w="11906" w:h="16838" w:code="9"/>
          <w:pgMar w:top="397" w:right="567" w:bottom="851" w:left="567" w:header="397" w:footer="1134" w:gutter="0"/>
          <w:cols w:space="708"/>
          <w:docGrid w:linePitch="360"/>
        </w:sectPr>
      </w:pPr>
      <w:r>
        <w:t>.</w:t>
      </w:r>
    </w:p>
    <w:bookmarkStart w:id="4" w:name="_Toc20296064"/>
    <w:p w14:paraId="53E207EC" w14:textId="77777777" w:rsidR="006A7F5B" w:rsidRDefault="006A7F5B" w:rsidP="006A7F5B">
      <w:pPr>
        <w:pStyle w:val="Titre1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61824" behindDoc="0" locked="0" layoutInCell="1" allowOverlap="1" wp14:anchorId="64C18484" wp14:editId="6F05B273">
                <wp:simplePos x="0" y="0"/>
                <wp:positionH relativeFrom="margin">
                  <wp:posOffset>647065</wp:posOffset>
                </wp:positionH>
                <wp:positionV relativeFrom="margin">
                  <wp:posOffset>566420</wp:posOffset>
                </wp:positionV>
                <wp:extent cx="8728075" cy="4452620"/>
                <wp:effectExtent l="0" t="0" r="0" b="5080"/>
                <wp:wrapSquare wrapText="bothSides"/>
                <wp:docPr id="23" name="Zone de dessi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6628713" cy="445262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96572" id="Zone de dessin 23" o:spid="_x0000_s1026" editas="canvas" style="position:absolute;margin-left:50.95pt;margin-top:44.6pt;width:687.25pt;height:350.6pt;z-index:251661824;mso-position-horizontal-relative:margin;mso-position-vertical-relative:margin;mso-width-relative:margin;mso-height-relative:margin" coordsize="87280,44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">
                <v:shape id="_x0000_s1027" type="#_x0000_t75" style="position:absolute;width:87280;height:44526;visibility:visible;mso-wrap-style:square">
                  <v:fill o:detectmouseclick="t"/>
                  <v:path o:connecttype="none"/>
                </v:shape>
                <v:shape id="Image 25" o:spid="_x0000_s1028" type="#_x0000_t75" style="position:absolute;left:10668;width:66287;height:44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32tbBAAAA2wAAAA8AAABkcnMvZG93bnJldi54bWxEj8FqwzAQRO+B/IPYQm+J5EBNcCObUkhb&#10;yMlJP2CxNrawtXItNXH+PioUchxm5g2zq2Y3iAtNwXrWkK0VCOLGG8uthu/TfrUFESKywcEzabhR&#10;gKpcLnZYGH/lmi7H2IoE4VCghi7GsZAyNB05DGs/Eifv7CeHMcmplWbCa4K7QW6UyqVDy2mhw5He&#10;O2r646/TcGB1bnP7+aHoxLc+2B+V1aj189P89goi0hwf4f/2l9GweYG/L+kHy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32tbBAAAA2wAAAA8AAAAAAAAAAAAAAAAAnwIA&#10;AGRycy9kb3ducmV2LnhtbFBLBQYAAAAABAAEAPcAAACNAwAAAAA=&#10;">
                  <v:imagedata r:id="rId24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564C75">
        <w:t>vu</w:t>
      </w:r>
      <w:r w:rsidR="00176FF3">
        <w:t>E</w:t>
      </w:r>
      <w:r w:rsidR="00564C75">
        <w:t xml:space="preserve"> d’ensemble du produit</w:t>
      </w:r>
      <w:bookmarkEnd w:id="4"/>
    </w:p>
    <w:p w14:paraId="2156CE6A" w14:textId="77777777" w:rsidR="006A7F5B" w:rsidRDefault="006A7F5B" w:rsidP="006A7F5B"/>
    <w:p w14:paraId="1A397EA5" w14:textId="77777777" w:rsidR="006A7F5B" w:rsidRDefault="006A7F5B" w:rsidP="006A7F5B"/>
    <w:p w14:paraId="2ABC3405" w14:textId="77777777" w:rsidR="006A7F5B" w:rsidRDefault="006A7F5B" w:rsidP="006A7F5B">
      <w:pPr>
        <w:sectPr w:rsidR="006A7F5B" w:rsidSect="008F577D">
          <w:headerReference w:type="default" r:id="rId25"/>
          <w:footerReference w:type="default" r:id="rId26"/>
          <w:pgSz w:w="16838" w:h="11906" w:orient="landscape" w:code="9"/>
          <w:pgMar w:top="567" w:right="397" w:bottom="567" w:left="851" w:header="397" w:footer="1134" w:gutter="0"/>
          <w:cols w:space="708"/>
          <w:docGrid w:linePitch="360"/>
        </w:sectPr>
      </w:pPr>
    </w:p>
    <w:p w14:paraId="11246083" w14:textId="77777777" w:rsidR="00FB2A25" w:rsidRDefault="00FB2A25" w:rsidP="00564C75">
      <w:pPr>
        <w:pStyle w:val="Titre2"/>
      </w:pPr>
      <w:bookmarkStart w:id="5" w:name="_Toc20296065"/>
      <w:r>
        <w:lastRenderedPageBreak/>
        <w:t>Détail du coffret de raccordement</w:t>
      </w:r>
      <w:r w:rsidR="00176FF3">
        <w:t xml:space="preserve"> (pied de mât)</w:t>
      </w:r>
      <w:r>
        <w:t> :</w:t>
      </w:r>
      <w:bookmarkEnd w:id="5"/>
      <w:r>
        <w:t xml:space="preserve"> </w:t>
      </w:r>
    </w:p>
    <w:p w14:paraId="3B973A03" w14:textId="77777777" w:rsidR="00034FEA" w:rsidRDefault="00176FF3" w:rsidP="00096933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89BDCEA" wp14:editId="1E76CFA8">
            <wp:simplePos x="0" y="0"/>
            <wp:positionH relativeFrom="margin">
              <wp:posOffset>1898125</wp:posOffset>
            </wp:positionH>
            <wp:positionV relativeFrom="paragraph">
              <wp:posOffset>517718</wp:posOffset>
            </wp:positionV>
            <wp:extent cx="2941983" cy="5751830"/>
            <wp:effectExtent l="0" t="0" r="0" b="1270"/>
            <wp:wrapNone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 rotWithShape="1">
                    <a:blip r:embed="rId27"/>
                    <a:srcRect r="3294"/>
                    <a:stretch/>
                  </pic:blipFill>
                  <pic:spPr bwMode="auto">
                    <a:xfrm>
                      <a:off x="0" y="0"/>
                      <a:ext cx="2942050" cy="575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A25">
        <w:rPr>
          <w:noProof/>
        </w:rPr>
        <mc:AlternateContent>
          <mc:Choice Requires="wpc">
            <w:drawing>
              <wp:inline distT="0" distB="0" distL="0" distR="0" wp14:anchorId="4F0920EB" wp14:editId="2C40BCC0">
                <wp:extent cx="6678295" cy="7781924"/>
                <wp:effectExtent l="0" t="0" r="0" b="0"/>
                <wp:docPr id="27" name="Zone de dessi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6FE6E5D2" id="Zone de dessin 27" o:spid="_x0000_s1026" editas="canvas" style="width:525.85pt;height:612.75pt;mso-position-horizontal-relative:char;mso-position-vertical-relative:line" coordsize="66782,77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">
                <v:shape id="_x0000_s1027" type="#_x0000_t75" style="position:absolute;width:66782;height:7781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33995650" w14:textId="77777777" w:rsidR="00FD6748" w:rsidRPr="00FD6748" w:rsidRDefault="00564C75" w:rsidP="00564C75">
      <w:pPr>
        <w:pStyle w:val="Titre2"/>
      </w:pPr>
      <w:bookmarkStart w:id="6" w:name="_Toc20296066"/>
      <w:r w:rsidRPr="00FD6748">
        <w:lastRenderedPageBreak/>
        <w:t>Dét</w:t>
      </w:r>
      <w:r w:rsidR="00FD6748" w:rsidRPr="00FD6748">
        <w:t>ail de la baie de vidéoprotection</w:t>
      </w:r>
      <w:bookmarkEnd w:id="6"/>
      <w:r w:rsidR="00176FF3">
        <w:br/>
      </w:r>
    </w:p>
    <w:p w14:paraId="1C911102" w14:textId="77777777" w:rsidR="00FD6748" w:rsidRDefault="00FD6748">
      <w:pPr>
        <w:jc w:val="left"/>
        <w:rPr>
          <w:highlight w:val="yellow"/>
        </w:rPr>
      </w:pPr>
      <w:r>
        <w:rPr>
          <w:noProof/>
        </w:rPr>
        <mc:AlternateContent>
          <mc:Choice Requires="wpc">
            <w:drawing>
              <wp:inline distT="0" distB="0" distL="0" distR="0" wp14:anchorId="4A95E25F" wp14:editId="731A416E">
                <wp:extent cx="6678295" cy="5787897"/>
                <wp:effectExtent l="0" t="0" r="8255" b="3810"/>
                <wp:docPr id="39" name="Zone de dessi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2902" y="0"/>
                            <a:ext cx="6505393" cy="578739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D6E7F12" id="Zone de dessin 39" o:spid="_x0000_s1026" editas="canvas" style="width:525.85pt;height:455.75pt;mso-position-horizontal-relative:char;mso-position-vertical-relative:line" coordsize="66782,57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">
                <v:shape id="_x0000_s1027" type="#_x0000_t75" style="position:absolute;width:66782;height:57873;visibility:visible;mso-wrap-style:square">
                  <v:fill o:detectmouseclick="t"/>
                  <v:path o:connecttype="none"/>
                </v:shape>
                <v:shape id="Image 47" o:spid="_x0000_s1028" type="#_x0000_t75" style="position:absolute;left:1729;width:65053;height:57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04463A52" w14:textId="77777777" w:rsidR="00FD6748" w:rsidRDefault="00FD6748">
      <w:pPr>
        <w:jc w:val="left"/>
        <w:rPr>
          <w:highlight w:val="yellow"/>
        </w:rPr>
      </w:pPr>
      <w:r>
        <w:rPr>
          <w:highlight w:val="yellow"/>
        </w:rPr>
        <w:br w:type="page"/>
      </w:r>
    </w:p>
    <w:p w14:paraId="1537FEEF" w14:textId="77777777" w:rsidR="00FD6748" w:rsidRDefault="00FD6748" w:rsidP="00FD6748">
      <w:pPr>
        <w:pStyle w:val="Titre2"/>
      </w:pPr>
      <w:bookmarkStart w:id="7" w:name="_Toc20296067"/>
      <w:r w:rsidRPr="00FD6748">
        <w:lastRenderedPageBreak/>
        <w:t>Détail du mât de vidéoprotection</w:t>
      </w:r>
      <w:bookmarkEnd w:id="7"/>
    </w:p>
    <w:p w14:paraId="203BD192" w14:textId="77777777" w:rsidR="00176FF3" w:rsidRDefault="00176FF3" w:rsidP="00176FF3"/>
    <w:p w14:paraId="31E3911A" w14:textId="77777777" w:rsidR="00176FF3" w:rsidRPr="00176FF3" w:rsidRDefault="00176FF3" w:rsidP="00176FF3">
      <w:r>
        <w:t>Il est équipé de 3 caméras : 2 caméras tube et une caméra PTZ (Pan Tilt Zoom). Cette dernière est motorisée suivant 2 axes et possède un zoom optique.</w:t>
      </w:r>
    </w:p>
    <w:p w14:paraId="02425BBB" w14:textId="77777777" w:rsidR="00FD6748" w:rsidRDefault="00FD6748" w:rsidP="00FD6748">
      <w:pPr>
        <w:rPr>
          <w:highlight w:val="yellow"/>
        </w:rPr>
      </w:pPr>
      <w:r>
        <w:rPr>
          <w:noProof/>
        </w:rPr>
        <mc:AlternateContent>
          <mc:Choice Requires="wpc">
            <w:drawing>
              <wp:inline distT="0" distB="0" distL="0" distR="0" wp14:anchorId="514D20E1" wp14:editId="16F344C3">
                <wp:extent cx="6819900" cy="2895600"/>
                <wp:effectExtent l="0" t="0" r="0" b="0"/>
                <wp:docPr id="54" name="Zone de dessin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761150" y="133695"/>
                            <a:ext cx="3266667" cy="27619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79FA170" id="Zone de dessin 54" o:spid="_x0000_s1026" editas="canvas" style="width:537pt;height:228pt;mso-position-horizontal-relative:char;mso-position-vertical-relative:line" coordsize="68199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">
                <v:shape id="_x0000_s1027" type="#_x0000_t75" style="position:absolute;width:68199;height:28956;visibility:visible;mso-wrap-style:square">
                  <v:fill o:detectmouseclick="t"/>
                  <v:path o:connecttype="none"/>
                </v:shape>
                <v:shape id="Image 55" o:spid="_x0000_s1028" type="#_x0000_t75" style="position:absolute;left:17611;top:1336;width:32667;height:2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">
                  <v:imagedata r:id="rId31" o:title=""/>
                </v:shape>
                <w10:anchorlock/>
              </v:group>
            </w:pict>
          </mc:Fallback>
        </mc:AlternateContent>
      </w:r>
    </w:p>
    <w:p w14:paraId="46C5BAC6" w14:textId="77777777" w:rsidR="00FD6748" w:rsidRDefault="00FD6748" w:rsidP="00FD6748">
      <w:pPr>
        <w:rPr>
          <w:rFonts w:eastAsiaTheme="majorEastAsia"/>
          <w:b/>
          <w:bCs/>
          <w:highlight w:val="yellow"/>
        </w:rPr>
      </w:pPr>
      <w:r>
        <w:rPr>
          <w:highlight w:val="yellow"/>
        </w:rPr>
        <w:br w:type="page"/>
      </w:r>
    </w:p>
    <w:p w14:paraId="2A9B0D5C" w14:textId="77777777" w:rsidR="009111FD" w:rsidRDefault="00AA0FC0" w:rsidP="0011056C">
      <w:pPr>
        <w:pStyle w:val="Titre1"/>
      </w:pPr>
      <w:bookmarkStart w:id="8" w:name="_Toc20296068"/>
      <w:r>
        <w:lastRenderedPageBreak/>
        <w:t>Instructions d’utilisation</w:t>
      </w:r>
      <w:bookmarkEnd w:id="8"/>
    </w:p>
    <w:p w14:paraId="195C3B38" w14:textId="77777777" w:rsidR="0033347E" w:rsidRDefault="0033347E" w:rsidP="0033347E">
      <w:pPr>
        <w:ind w:left="576"/>
      </w:pPr>
      <w:r>
        <w:t xml:space="preserve">Les interventions sur le système </w:t>
      </w:r>
      <w:r w:rsidRPr="002134D9">
        <w:rPr>
          <w:b/>
        </w:rPr>
        <w:t>VT10</w:t>
      </w:r>
      <w:r w:rsidR="00E5787F" w:rsidRPr="002134D9">
        <w:rPr>
          <w:b/>
        </w:rPr>
        <w:t xml:space="preserve"> </w:t>
      </w:r>
      <w:r w:rsidRPr="002134D9">
        <w:rPr>
          <w:b/>
        </w:rPr>
        <w:t>-</w:t>
      </w:r>
      <w:r w:rsidR="00E5787F" w:rsidRPr="002134D9">
        <w:rPr>
          <w:b/>
        </w:rPr>
        <w:t xml:space="preserve"> </w:t>
      </w:r>
      <w:r w:rsidR="002134D9" w:rsidRPr="002134D9">
        <w:rPr>
          <w:b/>
        </w:rPr>
        <w:t>Système de vidéo</w:t>
      </w:r>
      <w:r w:rsidR="00176FF3">
        <w:rPr>
          <w:b/>
        </w:rPr>
        <w:t>protection</w:t>
      </w:r>
      <w:r w:rsidR="002134D9" w:rsidRPr="002134D9">
        <w:rPr>
          <w:b/>
        </w:rPr>
        <w:t xml:space="preserve"> urbaine</w:t>
      </w:r>
      <w:r>
        <w:t xml:space="preserve"> sont à réaliser uniquement en présence d’un professeur.</w:t>
      </w:r>
    </w:p>
    <w:p w14:paraId="0258A10C" w14:textId="77777777" w:rsidR="00470FE6" w:rsidRDefault="00AA0FC0" w:rsidP="00594ED6">
      <w:pPr>
        <w:pStyle w:val="Titre2"/>
      </w:pPr>
      <w:bookmarkStart w:id="9" w:name="_Toc20296069"/>
      <w:r>
        <w:t>Mise en route du système</w:t>
      </w:r>
      <w:bookmarkEnd w:id="9"/>
    </w:p>
    <w:p w14:paraId="1D270AB3" w14:textId="77777777" w:rsidR="00096933" w:rsidRPr="003E2168" w:rsidRDefault="00096933" w:rsidP="005E24DD">
      <w:pPr>
        <w:pStyle w:val="Paragraphedeliste"/>
        <w:numPr>
          <w:ilvl w:val="0"/>
          <w:numId w:val="12"/>
        </w:numPr>
      </w:pPr>
      <w:r w:rsidRPr="003E2168">
        <w:t>Veillez à avoir fait l’activité de raccordement entre la baie de brassage et</w:t>
      </w:r>
      <w:r w:rsidR="00C812F6" w:rsidRPr="003E2168">
        <w:t xml:space="preserve"> le coffret de rue</w:t>
      </w:r>
      <w:r w:rsidR="00176FF3">
        <w:t xml:space="preserve"> (liaison avec cordon RJ45 ou fibre ou câble en cuivre)</w:t>
      </w:r>
    </w:p>
    <w:p w14:paraId="7DD2377D" w14:textId="77777777" w:rsidR="00C812F6" w:rsidRPr="003E2168" w:rsidRDefault="00C812F6" w:rsidP="005E24DD">
      <w:pPr>
        <w:pStyle w:val="Paragraphedeliste"/>
        <w:numPr>
          <w:ilvl w:val="0"/>
          <w:numId w:val="12"/>
        </w:numPr>
      </w:pPr>
      <w:r w:rsidRPr="003E2168">
        <w:t xml:space="preserve">Basculer l’interrupteur d’alimentation du bandeau d’alimentation </w:t>
      </w:r>
      <w:r w:rsidR="00176FF3">
        <w:t xml:space="preserve">de la baie de vidéoprotection </w:t>
      </w:r>
      <w:r w:rsidRPr="003E2168">
        <w:t>sur « ON »</w:t>
      </w:r>
    </w:p>
    <w:p w14:paraId="04A7ABAD" w14:textId="77777777" w:rsidR="004B6AD2" w:rsidRPr="003E2168" w:rsidRDefault="00C812F6" w:rsidP="005E24DD">
      <w:pPr>
        <w:pStyle w:val="Paragraphedeliste"/>
        <w:numPr>
          <w:ilvl w:val="0"/>
          <w:numId w:val="12"/>
        </w:numPr>
      </w:pPr>
      <w:r w:rsidRPr="003E2168">
        <w:t>Allumer l’é</w:t>
      </w:r>
      <w:r w:rsidR="004B6AD2" w:rsidRPr="003E2168">
        <w:t>cran 32 pouces</w:t>
      </w:r>
      <w:r w:rsidRPr="003E2168">
        <w:t xml:space="preserve"> (derrière en bas à droite)</w:t>
      </w:r>
    </w:p>
    <w:p w14:paraId="2F71C9AA" w14:textId="77777777" w:rsidR="00383277" w:rsidRDefault="00685140" w:rsidP="005E24DD">
      <w:pPr>
        <w:pStyle w:val="Paragraphedeliste"/>
        <w:numPr>
          <w:ilvl w:val="0"/>
          <w:numId w:val="12"/>
        </w:numPr>
      </w:pPr>
      <w:r w:rsidRPr="00383277">
        <w:t>Basculer</w:t>
      </w:r>
      <w:r w:rsidR="00CB7C9F" w:rsidRPr="00383277">
        <w:t xml:space="preserve"> le disjoncteur différentiel </w:t>
      </w:r>
      <w:r w:rsidRPr="00383277">
        <w:t xml:space="preserve">Q0 </w:t>
      </w:r>
      <w:r w:rsidR="00CB7C9F" w:rsidRPr="00383277">
        <w:t xml:space="preserve">en position « ON » </w:t>
      </w:r>
      <w:r w:rsidRPr="00383277">
        <w:t>dans le coffret de rue</w:t>
      </w:r>
      <w:r w:rsidR="00176FF3">
        <w:t xml:space="preserve"> (pied de mât)</w:t>
      </w:r>
    </w:p>
    <w:p w14:paraId="3B5252FA" w14:textId="77777777" w:rsidR="00176FF3" w:rsidRDefault="00176FF3" w:rsidP="005E24DD">
      <w:pPr>
        <w:pStyle w:val="Paragraphedeliste"/>
        <w:numPr>
          <w:ilvl w:val="0"/>
          <w:numId w:val="12"/>
        </w:numPr>
      </w:pPr>
      <w:r>
        <w:t>L’enregistreur démarre et l’écran affiche une mosaïque avec les 3 flux vidéo des trois caméras</w:t>
      </w:r>
    </w:p>
    <w:p w14:paraId="604620F4" w14:textId="77777777" w:rsidR="00176FF3" w:rsidRDefault="00D70668" w:rsidP="00176FF3">
      <w:r>
        <w:t>Remarque : les menus de configurations de l’afficheur sont accessibles à l’aide de la souris branchée sur l’enregistreur :</w:t>
      </w:r>
    </w:p>
    <w:p w14:paraId="7D6B0C33" w14:textId="77777777" w:rsidR="00D70668" w:rsidRDefault="00D70668" w:rsidP="00D70668">
      <w:pPr>
        <w:ind w:left="360"/>
      </w:pPr>
      <w:r>
        <w:t xml:space="preserve">Clic droit </w:t>
      </w:r>
      <w:r>
        <w:sym w:font="Wingdings" w:char="F0E0"/>
      </w:r>
      <w:r>
        <w:t xml:space="preserve"> Menu </w:t>
      </w:r>
      <w:r>
        <w:sym w:font="Wingdings" w:char="F0E0"/>
      </w:r>
      <w:r>
        <w:t xml:space="preserve"> (mot de passe : 123456)</w:t>
      </w:r>
    </w:p>
    <w:p w14:paraId="0EBFFF62" w14:textId="77777777" w:rsidR="00D70668" w:rsidRDefault="00D70668" w:rsidP="00176FF3"/>
    <w:p w14:paraId="76B51A01" w14:textId="77777777" w:rsidR="00D70668" w:rsidRPr="00383277" w:rsidRDefault="00D70668" w:rsidP="00176FF3"/>
    <w:p w14:paraId="1CB39C8A" w14:textId="77777777" w:rsidR="00AA0FC0" w:rsidRDefault="00AA0FC0" w:rsidP="00594ED6">
      <w:pPr>
        <w:pStyle w:val="Titre2"/>
      </w:pPr>
      <w:bookmarkStart w:id="10" w:name="_Toc20296070"/>
      <w:r>
        <w:t xml:space="preserve">Arrêt du </w:t>
      </w:r>
      <w:r w:rsidR="00380909">
        <w:t>système</w:t>
      </w:r>
      <w:bookmarkEnd w:id="10"/>
    </w:p>
    <w:p w14:paraId="31891D7F" w14:textId="77777777" w:rsidR="00E4448C" w:rsidRDefault="00E4448C" w:rsidP="00E4448C">
      <w:r>
        <w:t>Il faut commencer par é</w:t>
      </w:r>
      <w:r w:rsidR="00165CEE">
        <w:t>teindre l’enregistreur numérique (NVR) à l’aide de l’interface</w:t>
      </w:r>
      <w:r w:rsidR="00D70668">
        <w:t xml:space="preserve"> et de la souris</w:t>
      </w:r>
      <w:r w:rsidR="0052593E">
        <w:t>.</w:t>
      </w:r>
    </w:p>
    <w:p w14:paraId="743D4FEC" w14:textId="77777777" w:rsidR="0052593E" w:rsidRDefault="007E556C" w:rsidP="005E24DD">
      <w:pPr>
        <w:pStyle w:val="Paragraphedeliste"/>
        <w:numPr>
          <w:ilvl w:val="0"/>
          <w:numId w:val="13"/>
        </w:numPr>
      </w:pPr>
      <w:r>
        <w:t>Clic</w:t>
      </w:r>
      <w:r w:rsidR="0052593E">
        <w:t xml:space="preserve"> droit </w:t>
      </w:r>
      <w:r w:rsidR="0052593E">
        <w:sym w:font="Wingdings" w:char="F0E0"/>
      </w:r>
      <w:r w:rsidR="0052593E">
        <w:t xml:space="preserve"> Menu </w:t>
      </w:r>
      <w:r w:rsidR="0052593E">
        <w:sym w:font="Wingdings" w:char="F0E0"/>
      </w:r>
      <w:r w:rsidR="0052593E">
        <w:t xml:space="preserve"> (mot de passe</w:t>
      </w:r>
      <w:r w:rsidR="00D70668">
        <w:t> : 123456</w:t>
      </w:r>
      <w:r w:rsidR="0052593E">
        <w:t>)</w:t>
      </w:r>
      <w:r w:rsidR="0052593E">
        <w:sym w:font="Wingdings" w:char="F0E0"/>
      </w:r>
      <w:r w:rsidR="0052593E">
        <w:t xml:space="preserve"> Alimentation </w:t>
      </w:r>
      <w:r w:rsidR="0052593E">
        <w:sym w:font="Wingdings" w:char="F0E0"/>
      </w:r>
      <w:r w:rsidR="0052593E">
        <w:t xml:space="preserve"> Arrêter</w:t>
      </w:r>
    </w:p>
    <w:p w14:paraId="6F30192D" w14:textId="77777777" w:rsidR="0052593E" w:rsidRDefault="0052593E" w:rsidP="005E24DD">
      <w:pPr>
        <w:pStyle w:val="Paragraphedeliste"/>
        <w:numPr>
          <w:ilvl w:val="0"/>
          <w:numId w:val="13"/>
        </w:numPr>
      </w:pPr>
      <w:r>
        <w:t xml:space="preserve">Basculer sur « OFF » le disjoncteur différentiel </w:t>
      </w:r>
      <w:r w:rsidR="00685140">
        <w:t>Q0 du coffret de rue</w:t>
      </w:r>
      <w:r w:rsidR="008C0082">
        <w:t xml:space="preserve"> ou débrancher la fiche 2P+T</w:t>
      </w:r>
    </w:p>
    <w:p w14:paraId="2342CAB6" w14:textId="77777777" w:rsidR="0052593E" w:rsidRDefault="0052593E" w:rsidP="005E24DD">
      <w:pPr>
        <w:pStyle w:val="Paragraphedeliste"/>
        <w:numPr>
          <w:ilvl w:val="0"/>
          <w:numId w:val="13"/>
        </w:numPr>
      </w:pPr>
      <w:r>
        <w:t>Basculer sur « 0 » l’interrupteur du bandeau d’alimentation de la baie de brassage.</w:t>
      </w:r>
    </w:p>
    <w:p w14:paraId="5467693B" w14:textId="77777777" w:rsidR="00756F8E" w:rsidRDefault="00756F8E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  <w:r>
        <w:br w:type="page"/>
      </w:r>
    </w:p>
    <w:p w14:paraId="1E3CD05B" w14:textId="77777777" w:rsidR="00DA178E" w:rsidRPr="00DA178E" w:rsidRDefault="00380909" w:rsidP="00DA178E">
      <w:pPr>
        <w:pStyle w:val="Titre2"/>
      </w:pPr>
      <w:bookmarkStart w:id="11" w:name="_Toc20296071"/>
      <w:r>
        <w:lastRenderedPageBreak/>
        <w:t>Utilisation du système</w:t>
      </w:r>
      <w:bookmarkStart w:id="12" w:name="_Toc16081295"/>
      <w:bookmarkStart w:id="13" w:name="_Toc16172922"/>
      <w:bookmarkStart w:id="14" w:name="_Toc16081296"/>
      <w:bookmarkStart w:id="15" w:name="_Toc16172923"/>
      <w:bookmarkStart w:id="16" w:name="_Toc16081297"/>
      <w:bookmarkStart w:id="17" w:name="_Toc16172924"/>
      <w:bookmarkStart w:id="18" w:name="_Toc16081298"/>
      <w:bookmarkStart w:id="19" w:name="_Toc16172925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11"/>
    </w:p>
    <w:p w14:paraId="1E11F752" w14:textId="77777777" w:rsidR="00160120" w:rsidRDefault="00160120" w:rsidP="00DA178E">
      <w:pPr>
        <w:pStyle w:val="Titre3"/>
      </w:pPr>
      <w:bookmarkStart w:id="20" w:name="_Toc20296072"/>
      <w:r>
        <w:t xml:space="preserve">Mise </w:t>
      </w:r>
      <w:r w:rsidRPr="009057C9">
        <w:t>en</w:t>
      </w:r>
      <w:r>
        <w:t xml:space="preserve"> </w:t>
      </w:r>
      <w:r w:rsidRPr="005F05D0">
        <w:t>situation</w:t>
      </w:r>
      <w:r>
        <w:t> :</w:t>
      </w:r>
      <w:bookmarkEnd w:id="20"/>
    </w:p>
    <w:p w14:paraId="3249CA79" w14:textId="77777777" w:rsidR="00160120" w:rsidRDefault="00160120" w:rsidP="00756F8E">
      <w:r>
        <w:t xml:space="preserve">La </w:t>
      </w:r>
      <w:r w:rsidR="00627103">
        <w:t xml:space="preserve">ville </w:t>
      </w:r>
      <w:r w:rsidR="00B74EE7">
        <w:t>« </w:t>
      </w:r>
      <w:proofErr w:type="spellStart"/>
      <w:r w:rsidR="00193630">
        <w:t>Smartcity</w:t>
      </w:r>
      <w:proofErr w:type="spellEnd"/>
      <w:r w:rsidR="00B74EE7">
        <w:t> »</w:t>
      </w:r>
      <w:r>
        <w:t xml:space="preserve"> a reçu</w:t>
      </w:r>
      <w:r w:rsidR="00B74EE7">
        <w:t xml:space="preserve"> le système de vidéoprotection, l</w:t>
      </w:r>
      <w:r>
        <w:t>a configuration initiale et les raccordements réseaux ont préalablement ét</w:t>
      </w:r>
      <w:r w:rsidR="00B74EE7">
        <w:t>é</w:t>
      </w:r>
      <w:r>
        <w:t xml:space="preserve"> </w:t>
      </w:r>
      <w:r w:rsidR="00B74EE7">
        <w:t>réalisés</w:t>
      </w:r>
      <w:r>
        <w:t xml:space="preserve"> par </w:t>
      </w:r>
      <w:r w:rsidR="00627103">
        <w:t>les techniciens de la ville</w:t>
      </w:r>
      <w:r>
        <w:t>.</w:t>
      </w:r>
    </w:p>
    <w:p w14:paraId="53E95AF3" w14:textId="77777777" w:rsidR="00160120" w:rsidRDefault="00160120" w:rsidP="00756F8E">
      <w:r>
        <w:t xml:space="preserve">L’enjeu est donc d’assurer une protection maximale sur les zones sensibles de </w:t>
      </w:r>
      <w:r w:rsidR="00627103">
        <w:t>la ville</w:t>
      </w:r>
      <w:r w:rsidR="005D3FA3">
        <w:t>, notamment la mairie, le parc de jeux pour enfant et le parking publique.</w:t>
      </w:r>
    </w:p>
    <w:p w14:paraId="3A52F1B2" w14:textId="77777777" w:rsidR="00160120" w:rsidRDefault="00160120" w:rsidP="00756F8E">
      <w:r>
        <w:t xml:space="preserve">Le système de vidéoprotection </w:t>
      </w:r>
      <w:r w:rsidR="00B74EE7">
        <w:t>équipé</w:t>
      </w:r>
      <w:r w:rsidR="005D3FA3">
        <w:t xml:space="preserve"> de trois caméras </w:t>
      </w:r>
      <w:r>
        <w:t>propose plusieurs modes de détection</w:t>
      </w:r>
      <w:r w:rsidR="00CC0CA0">
        <w:t>s</w:t>
      </w:r>
      <w:r>
        <w:t> :</w:t>
      </w:r>
    </w:p>
    <w:p w14:paraId="1B0F1634" w14:textId="77777777" w:rsidR="00160120" w:rsidRDefault="00160120" w:rsidP="005E24DD">
      <w:pPr>
        <w:pStyle w:val="Paragraphedeliste"/>
        <w:numPr>
          <w:ilvl w:val="0"/>
          <w:numId w:val="5"/>
        </w:numPr>
      </w:pPr>
      <w:r>
        <w:t>Franchissement de ligne</w:t>
      </w:r>
    </w:p>
    <w:p w14:paraId="2CD388E2" w14:textId="77777777" w:rsidR="00160120" w:rsidRDefault="00160120" w:rsidP="005E24DD">
      <w:pPr>
        <w:pStyle w:val="Paragraphedeliste"/>
        <w:numPr>
          <w:ilvl w:val="0"/>
          <w:numId w:val="5"/>
        </w:numPr>
      </w:pPr>
      <w:r>
        <w:t>Détection d’intrusion</w:t>
      </w:r>
      <w:r w:rsidR="00B74EE7">
        <w:t>s</w:t>
      </w:r>
    </w:p>
    <w:p w14:paraId="4A36FE39" w14:textId="77777777" w:rsidR="00160120" w:rsidRDefault="00160120" w:rsidP="005E24DD">
      <w:pPr>
        <w:pStyle w:val="Paragraphedeliste"/>
        <w:numPr>
          <w:ilvl w:val="0"/>
          <w:numId w:val="5"/>
        </w:numPr>
      </w:pPr>
      <w:r>
        <w:t>Comptage des personnes</w:t>
      </w:r>
    </w:p>
    <w:p w14:paraId="3AC3AC6B" w14:textId="77777777" w:rsidR="00160120" w:rsidRDefault="00160120" w:rsidP="005E24DD">
      <w:pPr>
        <w:pStyle w:val="Paragraphedeliste"/>
        <w:numPr>
          <w:ilvl w:val="0"/>
          <w:numId w:val="5"/>
        </w:numPr>
      </w:pPr>
      <w:r>
        <w:t>Reconnaissance faciale</w:t>
      </w:r>
    </w:p>
    <w:p w14:paraId="7FBA6B4B" w14:textId="77777777" w:rsidR="00160120" w:rsidRDefault="00160120" w:rsidP="005E24DD">
      <w:pPr>
        <w:pStyle w:val="Paragraphedeliste"/>
        <w:numPr>
          <w:ilvl w:val="0"/>
          <w:numId w:val="5"/>
        </w:numPr>
      </w:pPr>
      <w:r>
        <w:t>Détection de mouvements</w:t>
      </w:r>
    </w:p>
    <w:p w14:paraId="2DB32810" w14:textId="77777777" w:rsidR="00627103" w:rsidRDefault="00E259BC" w:rsidP="00436FD3">
      <w:pPr>
        <w:pStyle w:val="Annotationimportante"/>
      </w:pPr>
      <w:r w:rsidRPr="00B125E4">
        <w:t>La fonction de comptage ne</w:t>
      </w:r>
      <w:r w:rsidR="00E328AE">
        <w:t xml:space="preserve"> peut pas être activée</w:t>
      </w:r>
      <w:r w:rsidRPr="00B125E4">
        <w:t xml:space="preserve"> en même temps que les autres détections.</w:t>
      </w:r>
    </w:p>
    <w:p w14:paraId="4D14C58E" w14:textId="77777777" w:rsidR="00436FD3" w:rsidRDefault="00436FD3" w:rsidP="00436FD3">
      <w:pPr>
        <w:pStyle w:val="Annotationimportante"/>
        <w:numPr>
          <w:ilvl w:val="0"/>
          <w:numId w:val="0"/>
        </w:numPr>
        <w:ind w:left="720" w:hanging="360"/>
      </w:pPr>
    </w:p>
    <w:p w14:paraId="30EBA6F6" w14:textId="77777777" w:rsidR="00160120" w:rsidRDefault="00196FAD" w:rsidP="00756F8E">
      <w:r>
        <w:t>Le système dispose</w:t>
      </w:r>
      <w:r w:rsidR="00627103">
        <w:t xml:space="preserve"> de deux caméras « tube » et d’une caméra « </w:t>
      </w:r>
      <w:r w:rsidR="00D70668">
        <w:t>PTZ</w:t>
      </w:r>
      <w:r w:rsidR="00627103">
        <w:t> »</w:t>
      </w:r>
      <w:r w:rsidR="00D70668">
        <w:t xml:space="preserve"> en forme de dôme</w:t>
      </w:r>
      <w:r w:rsidR="00627103">
        <w:t xml:space="preserve"> pour assurer l</w:t>
      </w:r>
      <w:r w:rsidR="00D70668">
        <w:t>a vidéoprotection</w:t>
      </w:r>
      <w:r w:rsidR="00627103">
        <w:t>.</w:t>
      </w:r>
    </w:p>
    <w:p w14:paraId="5B71050E" w14:textId="77777777" w:rsidR="00627103" w:rsidRDefault="0011056C" w:rsidP="00E259BC">
      <w:r>
        <w:rPr>
          <w:noProof/>
        </w:rPr>
        <mc:AlternateContent>
          <mc:Choice Requires="wpc">
            <w:drawing>
              <wp:inline distT="0" distB="0" distL="0" distR="0" wp14:anchorId="0DA1AB55" wp14:editId="0E36A217">
                <wp:extent cx="6819900" cy="1971675"/>
                <wp:effectExtent l="0" t="0" r="0" b="0"/>
                <wp:docPr id="59" name="Zone de dessin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8" name="Image 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85026" y="62935"/>
                            <a:ext cx="2201250" cy="186111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6408F43" id="Zone de dessin 59" o:spid="_x0000_s1026" editas="canvas" style="width:537pt;height:155.25pt;mso-position-horizontal-relative:char;mso-position-vertical-relative:line" coordsize="6819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">
                <v:shape id="_x0000_s1027" type="#_x0000_t75" style="position:absolute;width:68199;height:19716;visibility:visible;mso-wrap-style:square">
                  <v:fill o:detectmouseclick="t"/>
                  <v:path o:connecttype="none"/>
                </v:shape>
                <v:shape id="Image 58" o:spid="_x0000_s1028" type="#_x0000_t75" style="position:absolute;left:22850;top:629;width:22012;height:1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NK/AAAAA2wAAAA8AAABkcnMvZG93bnJldi54bWxET89rwjAUvg/8H8ITvM204lyppmUMBmO3&#10;1e2w26N5NsXmpTZRM/96cxjs+PH93tXRDuJCk+8dK8iXGQji1umeOwVf+7fHAoQPyBoHx6TglzzU&#10;1exhh6V2V/6kSxM6kULYl6jAhDCWUvrWkEW/dCNx4g5ushgSnDqpJ7ymcDvIVZZtpMWeU4PBkV4N&#10;tcfmbBU8mzbkp3iTcfj5sEVuG/m97pVazOPLFkSgGP7Ff+53reApjU1f0g+Q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k0r8AAAADbAAAADwAAAAAAAAAAAAAAAACfAgAA&#10;ZHJzL2Rvd25yZXYueG1sUEsFBgAAAAAEAAQA9wAAAIwDAAAAAA==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  <w:r w:rsidR="005D3FA3">
        <w:t xml:space="preserve">Choisir la caméra la mieux adaptée pour correspondre aux différents lieux </w:t>
      </w:r>
      <w:r w:rsidR="00495C07">
        <w:t>à protéger</w:t>
      </w:r>
      <w:r w:rsidR="005D3FA3">
        <w:t>.</w:t>
      </w:r>
    </w:p>
    <w:p w14:paraId="19DBD430" w14:textId="77777777" w:rsidR="00495C07" w:rsidRDefault="00495C07">
      <w:pPr>
        <w:jc w:val="left"/>
      </w:pPr>
      <w:r>
        <w:br w:type="page"/>
      </w:r>
    </w:p>
    <w:p w14:paraId="2B8A1D3B" w14:textId="77777777" w:rsidR="00193630" w:rsidRDefault="00193630" w:rsidP="00DA178E">
      <w:pPr>
        <w:pStyle w:val="Titre3"/>
      </w:pPr>
      <w:bookmarkStart w:id="21" w:name="_Toc20296073"/>
      <w:r>
        <w:lastRenderedPageBreak/>
        <w:t>Configuration des caméras</w:t>
      </w:r>
      <w:bookmarkEnd w:id="21"/>
      <w:r>
        <w:t xml:space="preserve"> </w:t>
      </w:r>
    </w:p>
    <w:p w14:paraId="6C90333A" w14:textId="77777777" w:rsidR="005D3FA3" w:rsidRDefault="008E0699" w:rsidP="00B74EE7">
      <w:pPr>
        <w:pStyle w:val="Remarque"/>
      </w:pPr>
      <w:r>
        <w:t xml:space="preserve">Configurable aussi directement depuis l’enregistreur vidéo </w:t>
      </w:r>
      <w:r w:rsidR="00E328AE">
        <w:t>(</w:t>
      </w:r>
      <w:r w:rsidR="002C24FA">
        <w:t xml:space="preserve">à l’aide de la </w:t>
      </w:r>
      <w:r>
        <w:t>souris livré</w:t>
      </w:r>
      <w:r w:rsidR="00B74EE7">
        <w:t>e</w:t>
      </w:r>
      <w:r w:rsidR="00E328AE">
        <w:t xml:space="preserve"> avec la machine)</w:t>
      </w:r>
      <w:r w:rsidR="00B74EE7">
        <w:t>.</w:t>
      </w:r>
    </w:p>
    <w:p w14:paraId="730A2D41" w14:textId="77777777" w:rsidR="002C24FA" w:rsidRDefault="002C24FA" w:rsidP="00756F8E">
      <w:r>
        <w:t>Mettre en place un PC :</w:t>
      </w:r>
    </w:p>
    <w:p w14:paraId="68771A1C" w14:textId="77777777" w:rsidR="002C24FA" w:rsidRDefault="002C24FA" w:rsidP="002C24FA">
      <w:pPr>
        <w:pStyle w:val="Paragraphedeliste"/>
        <w:numPr>
          <w:ilvl w:val="3"/>
          <w:numId w:val="5"/>
        </w:numPr>
      </w:pPr>
      <w:r>
        <w:t>Mettre en place un câble RJ45 entre le PC et le switch de la baie de vidéoprotection</w:t>
      </w:r>
    </w:p>
    <w:p w14:paraId="3C319BFC" w14:textId="77777777" w:rsidR="002C24FA" w:rsidRDefault="002C24FA" w:rsidP="002C24FA">
      <w:pPr>
        <w:pStyle w:val="Paragraphedeliste"/>
        <w:numPr>
          <w:ilvl w:val="3"/>
          <w:numId w:val="5"/>
        </w:numPr>
      </w:pPr>
      <w:r>
        <w:t>Paramétrer la carte réseau du PC de la manière suivante :</w:t>
      </w:r>
    </w:p>
    <w:p w14:paraId="5639D708" w14:textId="77777777" w:rsidR="002C24FA" w:rsidRPr="002C24FA" w:rsidRDefault="002C24FA" w:rsidP="002C24FA">
      <w:pPr>
        <w:pStyle w:val="Paragraphedeliste"/>
        <w:numPr>
          <w:ilvl w:val="4"/>
          <w:numId w:val="5"/>
        </w:numPr>
      </w:pPr>
      <w:r w:rsidRPr="002C24FA">
        <w:t>Adresse IP </w:t>
      </w:r>
      <w:r>
        <w:t>PC</w:t>
      </w:r>
      <w:r w:rsidRPr="002C24FA">
        <w:t xml:space="preserve"> : 192.168.1.</w:t>
      </w:r>
      <w:r w:rsidR="00495C07">
        <w:t>10</w:t>
      </w:r>
    </w:p>
    <w:p w14:paraId="03FB2880" w14:textId="77777777" w:rsidR="002C24FA" w:rsidRDefault="002C24FA" w:rsidP="002C24FA">
      <w:pPr>
        <w:pStyle w:val="Paragraphedeliste"/>
        <w:numPr>
          <w:ilvl w:val="4"/>
          <w:numId w:val="5"/>
        </w:numPr>
      </w:pPr>
      <w:r w:rsidRPr="002C24FA">
        <w:t>Masque : 255.255.255.0</w:t>
      </w:r>
    </w:p>
    <w:p w14:paraId="554D5AC4" w14:textId="77777777" w:rsidR="00495C07" w:rsidRDefault="00495C07" w:rsidP="00495C07"/>
    <w:p w14:paraId="139FE7C0" w14:textId="77777777" w:rsidR="00E259BC" w:rsidRDefault="00495C07" w:rsidP="00495C07">
      <w:r>
        <w:t xml:space="preserve">Lancer un navigateur </w:t>
      </w:r>
      <w:r w:rsidR="00B70942">
        <w:t xml:space="preserve">internet (Internet Explorer + </w:t>
      </w:r>
      <w:r w:rsidR="00B70942" w:rsidRPr="00771C0A">
        <w:t>Plugin</w:t>
      </w:r>
      <w:r w:rsidR="00B70942">
        <w:t>) à l’adresse 192.168.1.45</w:t>
      </w:r>
      <w:r w:rsidR="00E259BC">
        <w:t xml:space="preserve"> </w:t>
      </w:r>
      <w:r w:rsidR="00196FAD">
        <w:sym w:font="Wingdings" w:char="F0E0"/>
      </w:r>
      <w:r w:rsidR="00196FAD">
        <w:t xml:space="preserve"> Installer le Plugin</w:t>
      </w:r>
      <w:r>
        <w:t xml:space="preserve"> si besoin</w:t>
      </w:r>
    </w:p>
    <w:p w14:paraId="788A5C5B" w14:textId="77777777" w:rsidR="00E902DE" w:rsidRDefault="00E902DE" w:rsidP="00756F8E">
      <w:pPr>
        <w:jc w:val="left"/>
        <w:rPr>
          <w:noProof/>
        </w:rPr>
      </w:pPr>
      <w:r>
        <w:rPr>
          <w:noProof/>
        </w:rPr>
        <w:t xml:space="preserve">Se rendre sur la page de configuration </w:t>
      </w:r>
      <w:r w:rsidRPr="00E902DE">
        <w:rPr>
          <w:b/>
          <w:bCs/>
          <w:noProof/>
        </w:rPr>
        <w:t>« Analyse VCA »</w:t>
      </w:r>
      <w:r>
        <w:rPr>
          <w:noProof/>
        </w:rPr>
        <w:t xml:space="preserve"> via le menu </w:t>
      </w:r>
      <w:r w:rsidRPr="00E902DE">
        <w:rPr>
          <w:b/>
          <w:bCs/>
          <w:noProof/>
        </w:rPr>
        <w:t>« Réglages »</w:t>
      </w:r>
      <w:r>
        <w:rPr>
          <w:b/>
          <w:bCs/>
          <w:noProof/>
        </w:rPr>
        <w:t xml:space="preserve"> </w:t>
      </w:r>
      <w:r w:rsidRPr="00E902DE">
        <w:rPr>
          <w:noProof/>
        </w:rPr>
        <w:t>et choisir dans la</w:t>
      </w:r>
      <w:r>
        <w:rPr>
          <w:noProof/>
        </w:rPr>
        <w:t xml:space="preserve"> liste l’une des options disponible</w:t>
      </w:r>
      <w:r w:rsidR="00E328AE">
        <w:rPr>
          <w:noProof/>
        </w:rPr>
        <w:t>s</w:t>
      </w:r>
      <w:r>
        <w:rPr>
          <w:noProof/>
        </w:rPr>
        <w:t>.</w:t>
      </w:r>
    </w:p>
    <w:p w14:paraId="6F060452" w14:textId="77777777" w:rsidR="00495C07" w:rsidRDefault="00495C07" w:rsidP="00756F8E">
      <w:pPr>
        <w:jc w:val="left"/>
        <w:rPr>
          <w:noProof/>
        </w:rPr>
      </w:pPr>
      <w:r>
        <w:rPr>
          <w:noProof/>
        </w:rPr>
        <w:t>Quelques une de ces options sont détaillés dans les parapgraphes suivants.</w:t>
      </w:r>
    </w:p>
    <w:p w14:paraId="54E0A1F8" w14:textId="77777777" w:rsidR="00756F8E" w:rsidRDefault="00756F8E">
      <w:pPr>
        <w:jc w:val="left"/>
        <w:rPr>
          <w:rFonts w:eastAsiaTheme="majorEastAsia" w:cstheme="majorBidi"/>
          <w:b/>
          <w:bCs/>
          <w:iCs/>
          <w:u w:val="single"/>
        </w:rPr>
      </w:pPr>
      <w:r>
        <w:br w:type="page"/>
      </w:r>
    </w:p>
    <w:p w14:paraId="48B27B63" w14:textId="77777777" w:rsidR="0010513C" w:rsidRDefault="00495C07" w:rsidP="00DA178E">
      <w:pPr>
        <w:pStyle w:val="Titre4"/>
      </w:pPr>
      <w:bookmarkStart w:id="22" w:name="_Toc20296074"/>
      <w:r>
        <w:lastRenderedPageBreak/>
        <w:t>Option f</w:t>
      </w:r>
      <w:r w:rsidR="001A3005" w:rsidRPr="008E4F04">
        <w:t>ranchissement de ligne</w:t>
      </w:r>
      <w:bookmarkEnd w:id="22"/>
    </w:p>
    <w:p w14:paraId="02346C12" w14:textId="77777777" w:rsidR="00E259BC" w:rsidRPr="00E259BC" w:rsidRDefault="00E259BC" w:rsidP="005E24DD">
      <w:pPr>
        <w:pStyle w:val="Paragraphedeliste"/>
        <w:numPr>
          <w:ilvl w:val="0"/>
          <w:numId w:val="14"/>
        </w:numPr>
      </w:pPr>
      <w:r>
        <w:t xml:space="preserve">Cocher « Activé » pour </w:t>
      </w:r>
      <w:r w:rsidR="00406CF4">
        <w:t>sélectionner le mode de détection.</w:t>
      </w:r>
    </w:p>
    <w:p w14:paraId="30229F9E" w14:textId="77777777" w:rsidR="00E259BC" w:rsidRDefault="00E902DE" w:rsidP="005E24DD">
      <w:pPr>
        <w:pStyle w:val="Paragraphedeliste"/>
        <w:numPr>
          <w:ilvl w:val="0"/>
          <w:numId w:val="14"/>
        </w:numPr>
      </w:pPr>
      <w:r>
        <w:t>Dessine</w:t>
      </w:r>
      <w:r w:rsidR="00E259BC">
        <w:t>r</w:t>
      </w:r>
      <w:r w:rsidR="00B74EE7">
        <w:t xml:space="preserve"> </w:t>
      </w:r>
      <w:r>
        <w:t>une à quatre ligne</w:t>
      </w:r>
      <w:r w:rsidR="008E0699">
        <w:t>s</w:t>
      </w:r>
      <w:r>
        <w:t xml:space="preserve"> de détection avec l’outil</w:t>
      </w:r>
      <w:r w:rsidR="00406CF4">
        <w:t>.</w:t>
      </w:r>
    </w:p>
    <w:p w14:paraId="3B524944" w14:textId="77777777" w:rsidR="00B74EE7" w:rsidRDefault="00406CF4" w:rsidP="005E24DD">
      <w:pPr>
        <w:pStyle w:val="Paragraphedeliste"/>
        <w:numPr>
          <w:ilvl w:val="0"/>
          <w:numId w:val="14"/>
        </w:numPr>
      </w:pPr>
      <w:r>
        <w:t>Configurer les paramètres de détection</w:t>
      </w:r>
      <w:r w:rsidR="00B74EE7">
        <w:t> :</w:t>
      </w:r>
    </w:p>
    <w:p w14:paraId="5ED19084" w14:textId="77777777" w:rsidR="00B74EE7" w:rsidRDefault="00406CF4" w:rsidP="005E24DD">
      <w:pPr>
        <w:pStyle w:val="Paragraphedeliste"/>
        <w:numPr>
          <w:ilvl w:val="0"/>
          <w:numId w:val="9"/>
        </w:numPr>
      </w:pPr>
      <w:r>
        <w:t>Direction de décl</w:t>
      </w:r>
      <w:r w:rsidR="00732E88">
        <w:t>e</w:t>
      </w:r>
      <w:r>
        <w:t>nchement</w:t>
      </w:r>
    </w:p>
    <w:p w14:paraId="28A1F77D" w14:textId="77777777" w:rsidR="00406CF4" w:rsidRDefault="00B74EE7" w:rsidP="005E24DD">
      <w:pPr>
        <w:pStyle w:val="Paragraphedeliste"/>
        <w:numPr>
          <w:ilvl w:val="0"/>
          <w:numId w:val="9"/>
        </w:numPr>
      </w:pPr>
      <w:r>
        <w:t>S</w:t>
      </w:r>
      <w:r w:rsidR="00406CF4">
        <w:t>ensibilité</w:t>
      </w:r>
    </w:p>
    <w:p w14:paraId="68A04096" w14:textId="77777777" w:rsidR="00E259BC" w:rsidRDefault="00E259BC" w:rsidP="005E24DD">
      <w:pPr>
        <w:pStyle w:val="Paragraphedeliste"/>
        <w:numPr>
          <w:ilvl w:val="0"/>
          <w:numId w:val="14"/>
        </w:numPr>
      </w:pPr>
      <w:r>
        <w:t>C</w:t>
      </w:r>
      <w:r w:rsidR="008E0699">
        <w:t>onfigurer le planning d’activation</w:t>
      </w:r>
      <w:r w:rsidR="00406CF4">
        <w:t>.</w:t>
      </w:r>
    </w:p>
    <w:p w14:paraId="66DAB3F3" w14:textId="77777777" w:rsidR="00E902DE" w:rsidRDefault="00E259BC" w:rsidP="005E24DD">
      <w:pPr>
        <w:pStyle w:val="Paragraphedeliste"/>
        <w:numPr>
          <w:ilvl w:val="0"/>
          <w:numId w:val="14"/>
        </w:numPr>
      </w:pPr>
      <w:r>
        <w:t>Choisir une a</w:t>
      </w:r>
      <w:r w:rsidR="008E0699">
        <w:t>ction à déclench</w:t>
      </w:r>
      <w:r w:rsidR="00196FAD">
        <w:t>er</w:t>
      </w:r>
      <w:r>
        <w:t xml:space="preserve"> en cas de détection (Alarme, email, enregistrement…)</w:t>
      </w:r>
    </w:p>
    <w:p w14:paraId="6F365BF9" w14:textId="77777777" w:rsidR="00CC0CA0" w:rsidRDefault="008E0699" w:rsidP="00B74EE7">
      <w:pPr>
        <w:jc w:val="center"/>
      </w:pPr>
      <w:r w:rsidRPr="008E0699">
        <w:rPr>
          <w:noProof/>
        </w:rPr>
        <w:drawing>
          <wp:inline distT="0" distB="0" distL="0" distR="0" wp14:anchorId="60F50766" wp14:editId="3329B2FD">
            <wp:extent cx="6776183" cy="4934309"/>
            <wp:effectExtent l="0" t="0" r="571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95203" cy="494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527A" w14:textId="77777777" w:rsidR="00795B54" w:rsidRDefault="00795B54" w:rsidP="00EC70C5"/>
    <w:p w14:paraId="4A2FBEE7" w14:textId="77777777" w:rsidR="00756F8E" w:rsidRDefault="00756F8E">
      <w:pPr>
        <w:jc w:val="left"/>
        <w:rPr>
          <w:rFonts w:eastAsiaTheme="majorEastAsia" w:cstheme="majorBidi"/>
          <w:b/>
          <w:bCs/>
          <w:iCs/>
          <w:u w:val="single"/>
        </w:rPr>
      </w:pPr>
      <w:r>
        <w:br w:type="page"/>
      </w:r>
    </w:p>
    <w:p w14:paraId="24BB80AE" w14:textId="77777777" w:rsidR="001A3005" w:rsidRDefault="00495C07" w:rsidP="00DA178E">
      <w:pPr>
        <w:pStyle w:val="Titre4"/>
      </w:pPr>
      <w:bookmarkStart w:id="23" w:name="_Toc20296075"/>
      <w:r>
        <w:lastRenderedPageBreak/>
        <w:t>Option d</w:t>
      </w:r>
      <w:r w:rsidR="001A3005" w:rsidRPr="00EC70C5">
        <w:t>étection intrusion périmètre</w:t>
      </w:r>
      <w:bookmarkEnd w:id="23"/>
    </w:p>
    <w:p w14:paraId="4844681B" w14:textId="77777777" w:rsidR="00406CF4" w:rsidRPr="00E259BC" w:rsidRDefault="00406CF4" w:rsidP="005E24DD">
      <w:pPr>
        <w:pStyle w:val="Paragraphedeliste"/>
        <w:numPr>
          <w:ilvl w:val="0"/>
          <w:numId w:val="15"/>
        </w:numPr>
      </w:pPr>
      <w:r>
        <w:t>Cocher « Activé » pour sélectionner le mode de détection.</w:t>
      </w:r>
    </w:p>
    <w:p w14:paraId="035AA5EF" w14:textId="77777777" w:rsidR="00406CF4" w:rsidRDefault="00B74EE7" w:rsidP="005E24DD">
      <w:pPr>
        <w:pStyle w:val="Paragraphedeliste"/>
        <w:numPr>
          <w:ilvl w:val="0"/>
          <w:numId w:val="15"/>
        </w:numPr>
      </w:pPr>
      <w:r>
        <w:t xml:space="preserve">Dessiner </w:t>
      </w:r>
      <w:r w:rsidR="00406CF4">
        <w:t>une à quatre zones de détection avec l’outil.</w:t>
      </w:r>
    </w:p>
    <w:p w14:paraId="479C784C" w14:textId="77777777" w:rsidR="00B74EE7" w:rsidRDefault="00406CF4" w:rsidP="005E24DD">
      <w:pPr>
        <w:pStyle w:val="Paragraphedeliste"/>
        <w:numPr>
          <w:ilvl w:val="0"/>
          <w:numId w:val="15"/>
        </w:numPr>
      </w:pPr>
      <w:r>
        <w:t>Configurer les paramètres de détection</w:t>
      </w:r>
      <w:r w:rsidR="00B74EE7">
        <w:t xml:space="preserve"> : </w:t>
      </w:r>
    </w:p>
    <w:p w14:paraId="58BFD778" w14:textId="77777777" w:rsidR="00B74EE7" w:rsidRDefault="00406CF4" w:rsidP="005E24DD">
      <w:pPr>
        <w:pStyle w:val="Paragraphedeliste"/>
        <w:numPr>
          <w:ilvl w:val="0"/>
          <w:numId w:val="8"/>
        </w:numPr>
      </w:pPr>
      <w:r>
        <w:t>Durée</w:t>
      </w:r>
    </w:p>
    <w:p w14:paraId="52BA0AF5" w14:textId="77777777" w:rsidR="00B74EE7" w:rsidRDefault="00B74EE7" w:rsidP="005E24DD">
      <w:pPr>
        <w:pStyle w:val="Paragraphedeliste"/>
        <w:numPr>
          <w:ilvl w:val="0"/>
          <w:numId w:val="8"/>
        </w:numPr>
      </w:pPr>
      <w:r>
        <w:t>S</w:t>
      </w:r>
      <w:r w:rsidR="00406CF4">
        <w:t>ensibilité</w:t>
      </w:r>
    </w:p>
    <w:p w14:paraId="46433637" w14:textId="77777777" w:rsidR="00406CF4" w:rsidRDefault="00B74EE7" w:rsidP="005E24DD">
      <w:pPr>
        <w:pStyle w:val="Paragraphedeliste"/>
        <w:numPr>
          <w:ilvl w:val="0"/>
          <w:numId w:val="8"/>
        </w:numPr>
      </w:pPr>
      <w:r>
        <w:t>P</w:t>
      </w:r>
      <w:r w:rsidR="00406CF4">
        <w:t>ourcentage d’intrusion</w:t>
      </w:r>
    </w:p>
    <w:p w14:paraId="1B83B453" w14:textId="77777777" w:rsidR="00406CF4" w:rsidRDefault="00406CF4" w:rsidP="005E24DD">
      <w:pPr>
        <w:pStyle w:val="Paragraphedeliste"/>
        <w:numPr>
          <w:ilvl w:val="0"/>
          <w:numId w:val="15"/>
        </w:numPr>
      </w:pPr>
      <w:r>
        <w:t>Configurer le planning d’activation.</w:t>
      </w:r>
    </w:p>
    <w:p w14:paraId="26A98D8D" w14:textId="77777777" w:rsidR="00406CF4" w:rsidRDefault="00406CF4" w:rsidP="005E24DD">
      <w:pPr>
        <w:pStyle w:val="Paragraphedeliste"/>
        <w:numPr>
          <w:ilvl w:val="0"/>
          <w:numId w:val="15"/>
        </w:numPr>
        <w:jc w:val="left"/>
      </w:pPr>
      <w:r>
        <w:t>Choisir une action à déclench</w:t>
      </w:r>
      <w:r w:rsidR="00196FAD">
        <w:t>er</w:t>
      </w:r>
      <w:r>
        <w:t xml:space="preserve"> en cas de détection (Alarme, email, enregistrement…).</w:t>
      </w:r>
    </w:p>
    <w:p w14:paraId="51A812F1" w14:textId="77777777" w:rsidR="00EC70C5" w:rsidRPr="00EC70C5" w:rsidRDefault="00EC70C5" w:rsidP="00196FAD">
      <w:pPr>
        <w:jc w:val="center"/>
      </w:pPr>
      <w:r w:rsidRPr="00EC70C5">
        <w:rPr>
          <w:noProof/>
        </w:rPr>
        <w:drawing>
          <wp:inline distT="0" distB="0" distL="0" distR="0" wp14:anchorId="61C47311" wp14:editId="487F473D">
            <wp:extent cx="6752829" cy="4830793"/>
            <wp:effectExtent l="0" t="0" r="0" b="825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66106" cy="484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F643" w14:textId="5A7E0B43" w:rsidR="00756F8E" w:rsidRDefault="00756F8E" w:rsidP="00756F8E">
      <w:pPr>
        <w:jc w:val="left"/>
        <w:rPr>
          <w:rFonts w:eastAsiaTheme="majorEastAsia" w:cstheme="majorBidi"/>
          <w:b/>
          <w:bCs/>
          <w:iCs/>
          <w:u w:val="single"/>
        </w:rPr>
      </w:pPr>
      <w:r>
        <w:br w:type="page"/>
      </w:r>
    </w:p>
    <w:p w14:paraId="7D2E2242" w14:textId="77777777" w:rsidR="001A3005" w:rsidRDefault="00495C07" w:rsidP="00DA178E">
      <w:pPr>
        <w:pStyle w:val="Titre4"/>
      </w:pPr>
      <w:bookmarkStart w:id="24" w:name="_Toc20296076"/>
      <w:r>
        <w:lastRenderedPageBreak/>
        <w:t>Option d</w:t>
      </w:r>
      <w:r w:rsidR="001A3005" w:rsidRPr="000F714B">
        <w:t>étection de mouvement</w:t>
      </w:r>
      <w:bookmarkEnd w:id="24"/>
    </w:p>
    <w:p w14:paraId="6DE52779" w14:textId="77777777" w:rsidR="00004253" w:rsidRPr="00E259BC" w:rsidRDefault="00004253" w:rsidP="005E24DD">
      <w:pPr>
        <w:pStyle w:val="Paragraphedeliste"/>
        <w:numPr>
          <w:ilvl w:val="0"/>
          <w:numId w:val="18"/>
        </w:numPr>
      </w:pPr>
      <w:r>
        <w:t>Cocher « Activé » pour sélectionner le mode de détection.</w:t>
      </w:r>
    </w:p>
    <w:p w14:paraId="0B284392" w14:textId="77777777" w:rsidR="00004253" w:rsidRDefault="00196FAD" w:rsidP="005E24DD">
      <w:pPr>
        <w:pStyle w:val="Paragraphedeliste"/>
        <w:numPr>
          <w:ilvl w:val="0"/>
          <w:numId w:val="18"/>
        </w:numPr>
      </w:pPr>
      <w:r>
        <w:t>Dessiner</w:t>
      </w:r>
      <w:r w:rsidR="00004253">
        <w:t xml:space="preserve"> avec l’outil les zones de détections </w:t>
      </w:r>
      <w:r w:rsidR="00320721">
        <w:t>et supprimer les zones indésirables ou trop sensible</w:t>
      </w:r>
      <w:r>
        <w:t>s</w:t>
      </w:r>
      <w:r w:rsidR="00320721">
        <w:t>.</w:t>
      </w:r>
    </w:p>
    <w:p w14:paraId="22B50032" w14:textId="77777777" w:rsidR="00004253" w:rsidRDefault="00004253" w:rsidP="005E24DD">
      <w:pPr>
        <w:pStyle w:val="Paragraphedeliste"/>
        <w:numPr>
          <w:ilvl w:val="0"/>
          <w:numId w:val="18"/>
        </w:numPr>
      </w:pPr>
      <w:r>
        <w:t>Configurer les paramètres de détection (sensibilité).</w:t>
      </w:r>
    </w:p>
    <w:p w14:paraId="14D554EF" w14:textId="77777777" w:rsidR="00004253" w:rsidRDefault="00004253" w:rsidP="005E24DD">
      <w:pPr>
        <w:pStyle w:val="Paragraphedeliste"/>
        <w:numPr>
          <w:ilvl w:val="0"/>
          <w:numId w:val="18"/>
        </w:numPr>
      </w:pPr>
      <w:r>
        <w:t>Configurer le planning d’activation.</w:t>
      </w:r>
    </w:p>
    <w:p w14:paraId="57281556" w14:textId="77777777" w:rsidR="000F714B" w:rsidRDefault="00004253" w:rsidP="005E24DD">
      <w:pPr>
        <w:pStyle w:val="Paragraphedeliste"/>
        <w:numPr>
          <w:ilvl w:val="0"/>
          <w:numId w:val="18"/>
        </w:numPr>
        <w:jc w:val="left"/>
      </w:pPr>
      <w:r>
        <w:t>Choisir une action à déclench</w:t>
      </w:r>
      <w:r w:rsidR="00196FAD">
        <w:t>er</w:t>
      </w:r>
      <w:r>
        <w:t xml:space="preserve"> en cas de détection (Alarme, email, enregistrement…).</w:t>
      </w:r>
    </w:p>
    <w:p w14:paraId="37C76D25" w14:textId="77777777" w:rsidR="005E5A3D" w:rsidRPr="00320721" w:rsidRDefault="00135A25" w:rsidP="00196FAD">
      <w:pPr>
        <w:jc w:val="center"/>
      </w:pPr>
      <w:r w:rsidRPr="00135A25">
        <w:rPr>
          <w:noProof/>
        </w:rPr>
        <w:drawing>
          <wp:inline distT="0" distB="0" distL="0" distR="0" wp14:anchorId="50B185E5" wp14:editId="456A8120">
            <wp:extent cx="6694827" cy="524486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43927" cy="528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E34E" w14:textId="77777777" w:rsidR="00756F8E" w:rsidRDefault="00756F8E" w:rsidP="00756F8E">
      <w:pPr>
        <w:jc w:val="left"/>
        <w:rPr>
          <w:rFonts w:eastAsiaTheme="majorEastAsia" w:cstheme="majorBidi"/>
          <w:b/>
          <w:bCs/>
          <w:iCs/>
          <w:u w:val="single"/>
        </w:rPr>
      </w:pPr>
      <w:r>
        <w:br w:type="page"/>
      </w:r>
    </w:p>
    <w:p w14:paraId="01C71064" w14:textId="77777777" w:rsidR="005E5A3D" w:rsidRPr="005E5A3D" w:rsidRDefault="00495C07" w:rsidP="00DA178E">
      <w:pPr>
        <w:pStyle w:val="Titre4"/>
      </w:pPr>
      <w:bookmarkStart w:id="25" w:name="_Toc20296077"/>
      <w:r>
        <w:lastRenderedPageBreak/>
        <w:t xml:space="preserve">Option </w:t>
      </w:r>
      <w:r w:rsidR="00196FAD">
        <w:t>« </w:t>
      </w:r>
      <w:r w:rsidR="005E5A3D">
        <w:t>Auto-</w:t>
      </w:r>
      <w:proofErr w:type="spellStart"/>
      <w:r w:rsidR="005E5A3D">
        <w:t>Tracking</w:t>
      </w:r>
      <w:proofErr w:type="spellEnd"/>
      <w:r w:rsidR="00196FAD">
        <w:t> »</w:t>
      </w:r>
      <w:bookmarkEnd w:id="25"/>
    </w:p>
    <w:p w14:paraId="4CCC72EA" w14:textId="77777777" w:rsidR="00320721" w:rsidRPr="00E259BC" w:rsidRDefault="00320721" w:rsidP="005E24DD">
      <w:pPr>
        <w:pStyle w:val="Paragraphedeliste"/>
        <w:numPr>
          <w:ilvl w:val="0"/>
          <w:numId w:val="19"/>
        </w:numPr>
      </w:pPr>
      <w:r>
        <w:t>Cocher « Activé » pour sélectionner le mode de détection.</w:t>
      </w:r>
    </w:p>
    <w:p w14:paraId="5A6169C1" w14:textId="77777777" w:rsidR="00196FAD" w:rsidRDefault="00320721" w:rsidP="005E24DD">
      <w:pPr>
        <w:pStyle w:val="Paragraphedeliste"/>
        <w:numPr>
          <w:ilvl w:val="0"/>
          <w:numId w:val="19"/>
        </w:numPr>
      </w:pPr>
      <w:r>
        <w:t>Configur</w:t>
      </w:r>
      <w:r w:rsidR="00196FAD">
        <w:t xml:space="preserve">er les paramètres de détection : </w:t>
      </w:r>
    </w:p>
    <w:p w14:paraId="6622ED6C" w14:textId="77777777" w:rsidR="00196FAD" w:rsidRDefault="00320721" w:rsidP="005E24DD">
      <w:pPr>
        <w:pStyle w:val="Paragraphedeliste"/>
        <w:numPr>
          <w:ilvl w:val="0"/>
          <w:numId w:val="10"/>
        </w:numPr>
      </w:pPr>
      <w:r>
        <w:t xml:space="preserve">Délai de </w:t>
      </w:r>
      <w:r w:rsidR="00196FAD">
        <w:t>« </w:t>
      </w:r>
      <w:proofErr w:type="spellStart"/>
      <w:r>
        <w:t>tracking</w:t>
      </w:r>
      <w:proofErr w:type="spellEnd"/>
      <w:r w:rsidR="00196FAD">
        <w:t> »</w:t>
      </w:r>
      <w:r>
        <w:t xml:space="preserve"> </w:t>
      </w:r>
      <w:r w:rsidR="00196FAD">
        <w:t>(</w:t>
      </w:r>
      <w:r>
        <w:t>1 à 300 secondes</w:t>
      </w:r>
      <w:r w:rsidR="00196FAD">
        <w:t>)</w:t>
      </w:r>
    </w:p>
    <w:p w14:paraId="64FB400B" w14:textId="77777777" w:rsidR="00320721" w:rsidRDefault="00196FAD" w:rsidP="005E24DD">
      <w:pPr>
        <w:pStyle w:val="Paragraphedeliste"/>
        <w:numPr>
          <w:ilvl w:val="0"/>
          <w:numId w:val="10"/>
        </w:numPr>
      </w:pPr>
      <w:r>
        <w:t>M</w:t>
      </w:r>
      <w:r w:rsidR="00320721">
        <w:t>ode de zoom</w:t>
      </w:r>
    </w:p>
    <w:p w14:paraId="15D4D0D9" w14:textId="77777777" w:rsidR="00320721" w:rsidRDefault="00320721" w:rsidP="005E24DD">
      <w:pPr>
        <w:pStyle w:val="Paragraphedeliste"/>
        <w:numPr>
          <w:ilvl w:val="0"/>
          <w:numId w:val="19"/>
        </w:numPr>
      </w:pPr>
      <w:r>
        <w:t>Configurer le planning d’activation.</w:t>
      </w:r>
    </w:p>
    <w:p w14:paraId="205CC90F" w14:textId="77777777" w:rsidR="00320721" w:rsidRPr="00004253" w:rsidRDefault="00320721" w:rsidP="005E24DD">
      <w:pPr>
        <w:pStyle w:val="Paragraphedeliste"/>
        <w:numPr>
          <w:ilvl w:val="0"/>
          <w:numId w:val="19"/>
        </w:numPr>
        <w:jc w:val="left"/>
      </w:pPr>
      <w:r>
        <w:t>Choisir une action à déclench</w:t>
      </w:r>
      <w:r w:rsidR="00196FAD">
        <w:t>er</w:t>
      </w:r>
      <w:r>
        <w:t xml:space="preserve"> en cas de détection (Alarme, email, enregistrement…).</w:t>
      </w:r>
    </w:p>
    <w:p w14:paraId="229A0F14" w14:textId="77777777" w:rsidR="00DE086D" w:rsidRPr="00320721" w:rsidRDefault="005E5A3D" w:rsidP="00320721">
      <w:pPr>
        <w:ind w:firstLine="708"/>
        <w:jc w:val="left"/>
      </w:pPr>
      <w:r w:rsidRPr="005E5A3D">
        <w:rPr>
          <w:noProof/>
        </w:rPr>
        <w:drawing>
          <wp:inline distT="0" distB="0" distL="0" distR="0" wp14:anchorId="21E887C9" wp14:editId="70ADF7B8">
            <wp:extent cx="6349155" cy="518447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63834" cy="51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48D0" w14:textId="77777777" w:rsidR="00756F8E" w:rsidRDefault="00756F8E" w:rsidP="00756F8E">
      <w:pPr>
        <w:jc w:val="left"/>
        <w:rPr>
          <w:rFonts w:eastAsiaTheme="majorEastAsia" w:cstheme="majorBidi"/>
          <w:b/>
          <w:bCs/>
          <w:iCs/>
          <w:u w:val="single"/>
        </w:rPr>
      </w:pPr>
      <w:r>
        <w:br w:type="page"/>
      </w:r>
    </w:p>
    <w:p w14:paraId="6292FF2B" w14:textId="77777777" w:rsidR="006B4865" w:rsidRDefault="006B4865" w:rsidP="00DA178E">
      <w:pPr>
        <w:pStyle w:val="Titre4"/>
      </w:pPr>
      <w:bookmarkStart w:id="26" w:name="_Toc20296078"/>
      <w:r w:rsidRPr="00DE086D">
        <w:lastRenderedPageBreak/>
        <w:t xml:space="preserve">Configuration </w:t>
      </w:r>
      <w:r w:rsidR="00196FAD">
        <w:t>a</w:t>
      </w:r>
      <w:r w:rsidRPr="00DE086D">
        <w:t xml:space="preserve">lerte par </w:t>
      </w:r>
      <w:r w:rsidR="00196FAD">
        <w:t>e</w:t>
      </w:r>
      <w:r w:rsidRPr="00DE086D">
        <w:t>mail et photo en pièce jointe</w:t>
      </w:r>
      <w:bookmarkEnd w:id="26"/>
    </w:p>
    <w:p w14:paraId="3C5409E2" w14:textId="77777777" w:rsidR="007E556C" w:rsidRDefault="00196FAD" w:rsidP="00CB5F0F">
      <w:r>
        <w:t>Aller</w:t>
      </w:r>
      <w:r w:rsidR="00DE086D">
        <w:t xml:space="preserve"> dans la section</w:t>
      </w:r>
      <w:r w:rsidR="007E556C">
        <w:t xml:space="preserve"> : </w:t>
      </w:r>
    </w:p>
    <w:p w14:paraId="7F0C0734" w14:textId="77777777" w:rsidR="00DE086D" w:rsidRPr="00CB5F0F" w:rsidRDefault="00DE086D" w:rsidP="00CB5F0F">
      <w:pPr>
        <w:pStyle w:val="Paragraphedeliste"/>
        <w:numPr>
          <w:ilvl w:val="0"/>
          <w:numId w:val="22"/>
        </w:numPr>
        <w:rPr>
          <w:bCs/>
        </w:rPr>
      </w:pPr>
      <w:r w:rsidRPr="00CB5F0F">
        <w:rPr>
          <w:bCs/>
        </w:rPr>
        <w:t>« Information réseau »</w:t>
      </w:r>
      <w:r w:rsidR="00196FAD" w:rsidRPr="0028280A">
        <w:t xml:space="preserve"> </w:t>
      </w:r>
      <w:r w:rsidR="00196FAD" w:rsidRPr="0028280A">
        <w:sym w:font="Wingdings" w:char="F0E0"/>
      </w:r>
      <w:r w:rsidRPr="0028280A">
        <w:t xml:space="preserve"> « </w:t>
      </w:r>
      <w:r w:rsidRPr="00CB5F0F">
        <w:rPr>
          <w:bCs/>
        </w:rPr>
        <w:t>Email »</w:t>
      </w:r>
    </w:p>
    <w:p w14:paraId="0B7D4982" w14:textId="77777777" w:rsidR="00CB5F0F" w:rsidRDefault="00DE086D" w:rsidP="00CB5F0F">
      <w:pPr>
        <w:pStyle w:val="Paragraphedeliste"/>
        <w:numPr>
          <w:ilvl w:val="0"/>
          <w:numId w:val="22"/>
        </w:numPr>
      </w:pPr>
      <w:r>
        <w:t>Configurer</w:t>
      </w:r>
      <w:r w:rsidR="00D8605F">
        <w:t xml:space="preserve"> selon les paramètres de votre hébergeur </w:t>
      </w:r>
      <w:r w:rsidR="00196FAD">
        <w:t>d’e</w:t>
      </w:r>
      <w:r w:rsidR="00D8605F">
        <w:t>mail</w:t>
      </w:r>
    </w:p>
    <w:p w14:paraId="6079BE31" w14:textId="77777777" w:rsidR="00DE086D" w:rsidRPr="00DE086D" w:rsidRDefault="00CB5F0F" w:rsidP="00CB5F0F">
      <w:r>
        <w:t>C</w:t>
      </w:r>
      <w:r w:rsidR="00D8605F">
        <w:t>i-dess</w:t>
      </w:r>
      <w:r w:rsidR="00196FAD">
        <w:t>ous un exemple de configuration :</w:t>
      </w:r>
    </w:p>
    <w:p w14:paraId="39823FF5" w14:textId="77777777" w:rsidR="00D03FAD" w:rsidRDefault="00DE086D" w:rsidP="00756F8E">
      <w:pPr>
        <w:jc w:val="center"/>
      </w:pPr>
      <w:r w:rsidRPr="00DE086D">
        <w:rPr>
          <w:noProof/>
        </w:rPr>
        <w:drawing>
          <wp:inline distT="0" distB="0" distL="0" distR="0" wp14:anchorId="5D05358B" wp14:editId="2BE3FE53">
            <wp:extent cx="6486525" cy="4902831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5141" cy="49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71E5" w14:textId="77777777" w:rsidR="00196FAD" w:rsidRDefault="00D8605F" w:rsidP="00756F8E">
      <w:pPr>
        <w:jc w:val="left"/>
      </w:pPr>
      <w:r>
        <w:t>D’autres fonction</w:t>
      </w:r>
      <w:r w:rsidR="00196FAD">
        <w:t>s</w:t>
      </w:r>
      <w:r>
        <w:t xml:space="preserve"> son</w:t>
      </w:r>
      <w:r w:rsidR="00196FAD">
        <w:t>t</w:t>
      </w:r>
      <w:r>
        <w:t xml:space="preserve"> disponible</w:t>
      </w:r>
      <w:r w:rsidR="00196FAD">
        <w:t>s</w:t>
      </w:r>
      <w:r>
        <w:t xml:space="preserve"> et configurable</w:t>
      </w:r>
      <w:r w:rsidR="00196FAD">
        <w:t>s</w:t>
      </w:r>
      <w:r>
        <w:t xml:space="preserve"> comme</w:t>
      </w:r>
      <w:r w:rsidR="00196FAD">
        <w:t> :</w:t>
      </w:r>
    </w:p>
    <w:p w14:paraId="280A3A81" w14:textId="77777777" w:rsidR="00196FAD" w:rsidRDefault="00235265" w:rsidP="005E24DD">
      <w:pPr>
        <w:pStyle w:val="Paragraphedeliste"/>
        <w:numPr>
          <w:ilvl w:val="0"/>
          <w:numId w:val="11"/>
        </w:numPr>
        <w:jc w:val="left"/>
      </w:pPr>
      <w:r>
        <w:t>L</w:t>
      </w:r>
      <w:r w:rsidR="006A4E7F">
        <w:t>a détection</w:t>
      </w:r>
    </w:p>
    <w:p w14:paraId="2B733850" w14:textId="77777777" w:rsidR="00196FAD" w:rsidRDefault="00235265" w:rsidP="005E24DD">
      <w:pPr>
        <w:pStyle w:val="Paragraphedeliste"/>
        <w:numPr>
          <w:ilvl w:val="0"/>
          <w:numId w:val="11"/>
        </w:numPr>
        <w:jc w:val="left"/>
      </w:pPr>
      <w:r>
        <w:t>D</w:t>
      </w:r>
      <w:r w:rsidR="006A4E7F">
        <w:t>éréglage de focus</w:t>
      </w:r>
    </w:p>
    <w:p w14:paraId="7E44198B" w14:textId="77777777" w:rsidR="00196FAD" w:rsidRDefault="00235265" w:rsidP="005E24DD">
      <w:pPr>
        <w:pStyle w:val="Paragraphedeliste"/>
        <w:numPr>
          <w:ilvl w:val="0"/>
          <w:numId w:val="11"/>
        </w:numPr>
        <w:jc w:val="left"/>
      </w:pPr>
      <w:r>
        <w:t>C</w:t>
      </w:r>
      <w:r w:rsidR="006A4E7F">
        <w:t>hangement de scène</w:t>
      </w:r>
    </w:p>
    <w:p w14:paraId="1594EA73" w14:textId="77777777" w:rsidR="00196FAD" w:rsidRDefault="00235265" w:rsidP="005E24DD">
      <w:pPr>
        <w:pStyle w:val="Paragraphedeliste"/>
        <w:numPr>
          <w:ilvl w:val="0"/>
          <w:numId w:val="11"/>
        </w:numPr>
        <w:jc w:val="left"/>
      </w:pPr>
      <w:r>
        <w:t>O</w:t>
      </w:r>
      <w:r w:rsidR="006A4E7F">
        <w:t>bjet abandonné</w:t>
      </w:r>
    </w:p>
    <w:p w14:paraId="0CF3087C" w14:textId="77777777" w:rsidR="00196FAD" w:rsidRDefault="00235265" w:rsidP="005E24DD">
      <w:pPr>
        <w:pStyle w:val="Paragraphedeliste"/>
        <w:numPr>
          <w:ilvl w:val="0"/>
          <w:numId w:val="11"/>
        </w:numPr>
        <w:jc w:val="left"/>
      </w:pPr>
      <w:r>
        <w:t>O</w:t>
      </w:r>
      <w:r w:rsidR="006A4E7F">
        <w:t xml:space="preserve">bjet retiré </w:t>
      </w:r>
    </w:p>
    <w:p w14:paraId="62993431" w14:textId="77777777" w:rsidR="00D8605F" w:rsidRDefault="00235265" w:rsidP="005E24DD">
      <w:pPr>
        <w:pStyle w:val="Paragraphedeliste"/>
        <w:numPr>
          <w:ilvl w:val="0"/>
          <w:numId w:val="11"/>
        </w:numPr>
        <w:jc w:val="left"/>
      </w:pPr>
      <w:r>
        <w:t>E</w:t>
      </w:r>
      <w:r w:rsidR="006A4E7F">
        <w:t>vènements standard</w:t>
      </w:r>
      <w:r w:rsidR="00196FAD">
        <w:t>s,</w:t>
      </w:r>
      <w:r w:rsidR="006A4E7F">
        <w:t xml:space="preserve"> comme la perte de flux vidéo, conflit IP, disque dur hors ligne etc…. </w:t>
      </w:r>
    </w:p>
    <w:p w14:paraId="2A743004" w14:textId="77777777" w:rsidR="00756F8E" w:rsidRDefault="004F67BA" w:rsidP="005E24DD">
      <w:pPr>
        <w:pStyle w:val="Remarque"/>
        <w:rPr>
          <w:rFonts w:eastAsiaTheme="majorEastAsia" w:cstheme="majorBidi"/>
          <w:b/>
          <w:bCs/>
          <w:iCs/>
          <w:u w:val="single"/>
        </w:rPr>
      </w:pPr>
      <w:r>
        <w:t xml:space="preserve">Afin de pouvoir </w:t>
      </w:r>
      <w:r w:rsidR="00235265">
        <w:t>relier le réseau à</w:t>
      </w:r>
      <w:r>
        <w:t xml:space="preserve"> internet</w:t>
      </w:r>
      <w:r w:rsidR="00235265">
        <w:t>,</w:t>
      </w:r>
      <w:r>
        <w:t xml:space="preserve"> il vous faudra configurer correctement la passerelle sur le</w:t>
      </w:r>
      <w:r w:rsidR="00320721">
        <w:t>s équipements réseaux</w:t>
      </w:r>
      <w:r>
        <w:t>.</w:t>
      </w:r>
      <w:r w:rsidR="00756F8E">
        <w:br w:type="page"/>
      </w:r>
    </w:p>
    <w:p w14:paraId="4662D8BA" w14:textId="77777777" w:rsidR="004F67BA" w:rsidRPr="008E4F04" w:rsidRDefault="00F65862" w:rsidP="00DA178E">
      <w:pPr>
        <w:pStyle w:val="Titre4"/>
      </w:pPr>
      <w:bookmarkStart w:id="27" w:name="_Toc20296079"/>
      <w:r w:rsidRPr="008E4F04">
        <w:lastRenderedPageBreak/>
        <w:t>Pilotage caméra PTZ</w:t>
      </w:r>
      <w:r w:rsidR="008808DF">
        <w:rPr>
          <w:rStyle w:val="Appelnotedebasdep"/>
        </w:rPr>
        <w:footnoteReference w:id="1"/>
      </w:r>
      <w:bookmarkEnd w:id="27"/>
    </w:p>
    <w:p w14:paraId="59213827" w14:textId="77777777" w:rsidR="001E5D16" w:rsidRDefault="001E5D16" w:rsidP="00756F8E">
      <w:pPr>
        <w:jc w:val="left"/>
      </w:pPr>
      <w:r>
        <w:t>Utiliser les contrôles de l’interface :</w:t>
      </w:r>
      <w:r w:rsidR="00495C07">
        <w:t xml:space="preserve"> </w:t>
      </w:r>
    </w:p>
    <w:p w14:paraId="6A740F2D" w14:textId="77777777" w:rsidR="00235265" w:rsidRDefault="00235265" w:rsidP="00756F8E">
      <w:pPr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64A06E0C" wp14:editId="79AAAF87">
                <wp:extent cx="6762750" cy="3702050"/>
                <wp:effectExtent l="0" t="38100" r="19050" b="0"/>
                <wp:docPr id="38" name="Zone de dessin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15607"/>
                            <a:ext cx="4923129" cy="281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AutoShape 30"/>
                        <wps:cNvSpPr>
                          <a:spLocks/>
                        </wps:cNvSpPr>
                        <wps:spPr bwMode="auto">
                          <a:xfrm>
                            <a:off x="5318322" y="10"/>
                            <a:ext cx="1049407" cy="330190"/>
                          </a:xfrm>
                          <a:prstGeom prst="accentCallout2">
                            <a:avLst>
                              <a:gd name="adj1" fmla="val 30981"/>
                              <a:gd name="adj2" fmla="val -7106"/>
                              <a:gd name="adj3" fmla="val 30981"/>
                              <a:gd name="adj4" fmla="val -29546"/>
                              <a:gd name="adj5" fmla="val 311323"/>
                              <a:gd name="adj6" fmla="val -78164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6F6D9" w14:textId="77777777" w:rsidR="00176FF3" w:rsidRDefault="00176FF3" w:rsidP="002352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</w:rPr>
                                <w:t>Zoom : agrandir ou réduire l’image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" name="AutoShape 30"/>
                        <wps:cNvSpPr>
                          <a:spLocks/>
                        </wps:cNvSpPr>
                        <wps:spPr bwMode="auto">
                          <a:xfrm>
                            <a:off x="5342212" y="558100"/>
                            <a:ext cx="1420538" cy="166295"/>
                          </a:xfrm>
                          <a:prstGeom prst="accentCallout2">
                            <a:avLst>
                              <a:gd name="adj1" fmla="val 30981"/>
                              <a:gd name="adj2" fmla="val -7106"/>
                              <a:gd name="adj3" fmla="val 30952"/>
                              <a:gd name="adj4" fmla="val -26202"/>
                              <a:gd name="adj5" fmla="val 372367"/>
                              <a:gd name="adj6" fmla="val -58524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6CF8B" w14:textId="77777777" w:rsidR="00176FF3" w:rsidRDefault="00176FF3" w:rsidP="002352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</w:rPr>
                                <w:t>Réglage de la focale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5" name="AutoShape 30"/>
                        <wps:cNvSpPr>
                          <a:spLocks/>
                        </wps:cNvSpPr>
                        <wps:spPr bwMode="auto">
                          <a:xfrm>
                            <a:off x="5342212" y="939468"/>
                            <a:ext cx="1405941" cy="343535"/>
                          </a:xfrm>
                          <a:prstGeom prst="accentCallout2">
                            <a:avLst>
                              <a:gd name="adj1" fmla="val 30981"/>
                              <a:gd name="adj2" fmla="val -7106"/>
                              <a:gd name="adj3" fmla="val 30981"/>
                              <a:gd name="adj4" fmla="val -29546"/>
                              <a:gd name="adj5" fmla="val 106455"/>
                              <a:gd name="adj6" fmla="val -59885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BD54C" w14:textId="77777777" w:rsidR="00176FF3" w:rsidRDefault="00176FF3" w:rsidP="0023526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</w:rPr>
                                <w:t>Réglage du diaphragme (lumière)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5347822" y="2053251"/>
                            <a:ext cx="1405890" cy="167436"/>
                          </a:xfrm>
                          <a:prstGeom prst="accentCallout2">
                            <a:avLst>
                              <a:gd name="adj1" fmla="val 30981"/>
                              <a:gd name="adj2" fmla="val -7106"/>
                              <a:gd name="adj3" fmla="val 30981"/>
                              <a:gd name="adj4" fmla="val -29546"/>
                              <a:gd name="adj5" fmla="val -166017"/>
                              <a:gd name="adj6" fmla="val -39162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398A4" w14:textId="77777777" w:rsidR="00176FF3" w:rsidRDefault="00176FF3" w:rsidP="008808D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</w:rPr>
                                <w:t>Vitesse du PTZ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" name="AutoShape 30"/>
                        <wps:cNvSpPr>
                          <a:spLocks/>
                        </wps:cNvSpPr>
                        <wps:spPr bwMode="auto">
                          <a:xfrm>
                            <a:off x="5342263" y="1502058"/>
                            <a:ext cx="1405890" cy="154549"/>
                          </a:xfrm>
                          <a:prstGeom prst="accentCallout2">
                            <a:avLst>
                              <a:gd name="adj1" fmla="val 30981"/>
                              <a:gd name="adj2" fmla="val -7106"/>
                              <a:gd name="adj3" fmla="val 30981"/>
                              <a:gd name="adj4" fmla="val -29546"/>
                              <a:gd name="adj5" fmla="val 120648"/>
                              <a:gd name="adj6" fmla="val -54934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ACB7B" w14:textId="77777777" w:rsidR="00176FF3" w:rsidRDefault="00176FF3" w:rsidP="008808D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</w:rPr>
                                <w:t>Rotations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" name="AutoShape 30"/>
                        <wps:cNvSpPr>
                          <a:spLocks/>
                        </wps:cNvSpPr>
                        <wps:spPr bwMode="auto">
                          <a:xfrm>
                            <a:off x="5345640" y="2460063"/>
                            <a:ext cx="1405890" cy="518750"/>
                          </a:xfrm>
                          <a:prstGeom prst="accentCallout2">
                            <a:avLst>
                              <a:gd name="adj1" fmla="val 30981"/>
                              <a:gd name="adj2" fmla="val -7106"/>
                              <a:gd name="adj3" fmla="val 30981"/>
                              <a:gd name="adj4" fmla="val -29546"/>
                              <a:gd name="adj5" fmla="val -34158"/>
                              <a:gd name="adj6" fmla="val -65953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828B4" w14:textId="77777777" w:rsidR="00176FF3" w:rsidRDefault="00176FF3" w:rsidP="008808D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 w:rsidRPr="008808DF"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</w:rPr>
                                <w:t>Lumière / Dégivrage / Chauffage / Essuie-glace si équipé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" name="Rectangle à coins arrondis 40"/>
                        <wps:cNvSpPr/>
                        <wps:spPr>
                          <a:xfrm>
                            <a:off x="3990109" y="2161309"/>
                            <a:ext cx="872837" cy="124691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AutoShape 30"/>
                        <wps:cNvSpPr>
                          <a:spLocks/>
                        </wps:cNvSpPr>
                        <wps:spPr bwMode="auto">
                          <a:xfrm>
                            <a:off x="5351250" y="3191985"/>
                            <a:ext cx="1405890" cy="167865"/>
                          </a:xfrm>
                          <a:prstGeom prst="accentCallout2">
                            <a:avLst>
                              <a:gd name="adj1" fmla="val 30981"/>
                              <a:gd name="adj2" fmla="val -7106"/>
                              <a:gd name="adj3" fmla="val 30981"/>
                              <a:gd name="adj4" fmla="val -29546"/>
                              <a:gd name="adj5" fmla="val -191224"/>
                              <a:gd name="adj6" fmla="val -69545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B05E5" w14:textId="77777777" w:rsidR="00176FF3" w:rsidRDefault="00176FF3" w:rsidP="008808D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</w:rPr>
                                <w:t>Positions définies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A06E0C" id="Zone de dessin 38" o:spid="_x0000_s1036" editas="canvas" style="width:532.5pt;height:291.5pt;mso-position-horizontal-relative:char;mso-position-vertical-relative:line" coordsize="67627,37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">
                <v:shape id="_x0000_s1037" type="#_x0000_t75" style="position:absolute;width:67627;height:37020;visibility:visible;mso-wrap-style:square">
                  <v:fill o:detectmouseclick="t"/>
                  <v:path o:connecttype="none"/>
                </v:shape>
                <v:shape id="Image 42" o:spid="_x0000_s1038" type="#_x0000_t75" style="position:absolute;top:8156;width:49231;height:2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">
                  <v:imagedata r:id="rId39" o:title=""/>
                </v:shape>
                <v:shapetype id="_x0000_t45" coordsize="21600,21600" o:spt="45" adj="-10080,24300,-3600,4050,-1800,4050" path="m@0@1l@2@3@4@5nfem@4,l@4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 textborder="f"/>
                </v:shapetype>
                <v:shape id="AutoShape 30" o:spid="_x0000_s1039" type="#_x0000_t45" style="position:absolute;left:53183;width:10494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" adj="-16883,67246,-6382,6692,-1535,6692" fillcolor="white [3201]" strokecolor="red" strokeweight="1.5pt">
                  <v:textbox inset="0,0,0,0">
                    <w:txbxContent>
                      <w:p w14:paraId="6CC6F6D9" w14:textId="77777777" w:rsidR="00176FF3" w:rsidRDefault="00176FF3" w:rsidP="0023526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Zoom : agrandir ou réduire l’image</w:t>
                        </w:r>
                      </w:p>
                    </w:txbxContent>
                  </v:textbox>
                  <o:callout v:ext="edit" minusy="t"/>
                </v:shape>
                <v:shape id="AutoShape 30" o:spid="_x0000_s1040" type="#_x0000_t45" style="position:absolute;left:53422;top:5581;width:14205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" adj="-12641,80431,-5660,6686,-1535,6692" fillcolor="white [3201]" strokecolor="red" strokeweight="1.5pt">
                  <v:textbox inset="0,0,0,0">
                    <w:txbxContent>
                      <w:p w14:paraId="0E36CF8B" w14:textId="77777777" w:rsidR="00176FF3" w:rsidRDefault="00176FF3" w:rsidP="0023526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Réglage de la focale</w:t>
                        </w:r>
                      </w:p>
                    </w:txbxContent>
                  </v:textbox>
                  <o:callout v:ext="edit" minusy="t"/>
                </v:shape>
                <v:shape id="AutoShape 30" o:spid="_x0000_s1041" type="#_x0000_t45" style="position:absolute;left:53422;top:9394;width:14059;height:3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" adj="-12935,22994,-6382,6692,-1535,6692" fillcolor="white [3201]" strokecolor="red" strokeweight="1.5pt">
                  <v:textbox inset="0,0,0,0">
                    <w:txbxContent>
                      <w:p w14:paraId="012BD54C" w14:textId="77777777" w:rsidR="00176FF3" w:rsidRDefault="00176FF3" w:rsidP="0023526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Réglage du diaphragme (lumière)</w:t>
                        </w:r>
                      </w:p>
                    </w:txbxContent>
                  </v:textbox>
                  <o:callout v:ext="edit" minusy="t"/>
                </v:shape>
                <v:shape id="AutoShape 30" o:spid="_x0000_s1042" type="#_x0000_t45" style="position:absolute;left:53478;top:20532;width:14059;height:1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" adj="-8459,-35860,-6382,6692,-1535,6692" fillcolor="white [3201]" strokecolor="red" strokeweight="1.5pt">
                  <v:textbox inset="0,0,0,0">
                    <w:txbxContent>
                      <w:p w14:paraId="38A398A4" w14:textId="77777777" w:rsidR="00176FF3" w:rsidRDefault="00176FF3" w:rsidP="008808D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Vitesse du PTZ</w:t>
                        </w:r>
                      </w:p>
                    </w:txbxContent>
                  </v:textbox>
                </v:shape>
                <v:shape id="AutoShape 30" o:spid="_x0000_s1043" type="#_x0000_t45" style="position:absolute;left:53422;top:15020;width:14059;height:1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" adj="-11866,26060,-6382,6692,-1535,6692" fillcolor="white [3201]" strokecolor="red" strokeweight="1.5pt">
                  <v:textbox inset="0,0,0,0">
                    <w:txbxContent>
                      <w:p w14:paraId="2C2ACB7B" w14:textId="77777777" w:rsidR="00176FF3" w:rsidRDefault="00176FF3" w:rsidP="008808D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Rotations</w:t>
                        </w:r>
                      </w:p>
                    </w:txbxContent>
                  </v:textbox>
                  <o:callout v:ext="edit" minusy="t"/>
                </v:shape>
                <v:shape id="AutoShape 30" o:spid="_x0000_s1044" type="#_x0000_t45" style="position:absolute;left:53456;top:24600;width:14059;height:5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" adj="-14246,-7378,-6382,6692,-1535,6692" fillcolor="white [3201]" strokecolor="red" strokeweight="1.5pt">
                  <v:textbox inset="0,0,0,0">
                    <w:txbxContent>
                      <w:p w14:paraId="4FD828B4" w14:textId="77777777" w:rsidR="00176FF3" w:rsidRDefault="00176FF3" w:rsidP="008808D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 w:rsidRPr="008808DF"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Lumière / Dégivrage / Chauffage / Essuie-glace si équipé</w:t>
                        </w:r>
                      </w:p>
                    </w:txbxContent>
                  </v:textbox>
                </v:shape>
                <v:roundrect id="Rectangle à coins arrondis 40" o:spid="_x0000_s1045" style="position:absolute;left:39901;top:21613;width:8728;height:12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" filled="f" strokecolor="red" strokeweight="1.5pt"/>
                <v:shape id="AutoShape 30" o:spid="_x0000_s1046" type="#_x0000_t45" style="position:absolute;left:53512;top:31919;width:14059;height:1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" adj="-15022,-41304,-6382,6692,-1535,6692" fillcolor="white [3201]" strokecolor="red" strokeweight="1.5pt">
                  <v:textbox inset="0,0,0,0">
                    <w:txbxContent>
                      <w:p w14:paraId="7FEB05E5" w14:textId="77777777" w:rsidR="00176FF3" w:rsidRDefault="00176FF3" w:rsidP="008808D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Positions définies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7177B" w14:textId="77777777" w:rsidR="00B72E85" w:rsidRDefault="00B72E85" w:rsidP="006A4E7F">
      <w:pPr>
        <w:ind w:left="1410"/>
        <w:jc w:val="left"/>
      </w:pPr>
    </w:p>
    <w:p w14:paraId="50CC6CE6" w14:textId="77777777" w:rsidR="004F67BA" w:rsidRPr="001B076E" w:rsidRDefault="001E5D16" w:rsidP="00DA178E">
      <w:pPr>
        <w:pStyle w:val="Titre4"/>
      </w:pPr>
      <w:bookmarkStart w:id="28" w:name="_Toc20296080"/>
      <w:r w:rsidRPr="001B076E">
        <w:t xml:space="preserve">Application </w:t>
      </w:r>
      <w:proofErr w:type="spellStart"/>
      <w:r w:rsidRPr="001B076E">
        <w:t>EZView</w:t>
      </w:r>
      <w:proofErr w:type="spellEnd"/>
      <w:r w:rsidRPr="001B076E">
        <w:t> :</w:t>
      </w:r>
      <w:bookmarkEnd w:id="28"/>
    </w:p>
    <w:p w14:paraId="4D7A9BA1" w14:textId="77777777" w:rsidR="007E556C" w:rsidRDefault="00196FAD" w:rsidP="00756F8E">
      <w:pPr>
        <w:jc w:val="left"/>
      </w:pPr>
      <w:r>
        <w:t>Il est</w:t>
      </w:r>
      <w:r w:rsidR="001B076E">
        <w:t xml:space="preserve"> possib</w:t>
      </w:r>
      <w:r>
        <w:t>le</w:t>
      </w:r>
      <w:r w:rsidR="001B076E">
        <w:t xml:space="preserve"> de créer un compte avec l’application</w:t>
      </w:r>
      <w:r w:rsidR="005F7481">
        <w:t xml:space="preserve"> « </w:t>
      </w:r>
      <w:proofErr w:type="spellStart"/>
      <w:r w:rsidR="005F7481">
        <w:t>EZView</w:t>
      </w:r>
      <w:proofErr w:type="spellEnd"/>
      <w:r w:rsidR="005F7481">
        <w:t> »</w:t>
      </w:r>
      <w:r w:rsidR="001B076E">
        <w:t xml:space="preserve"> et </w:t>
      </w:r>
      <w:r w:rsidR="00C05DDB">
        <w:t>d’y associer votre enregistreur</w:t>
      </w:r>
      <w:r w:rsidR="001B076E">
        <w:t xml:space="preserve"> soit en saisissant le numéro de série de l’appareil</w:t>
      </w:r>
      <w:r w:rsidR="00C05DDB">
        <w:t>,</w:t>
      </w:r>
      <w:r w:rsidR="001B076E">
        <w:t xml:space="preserve"> soit en lisant le QR code disponible dans l’interface de gestion</w:t>
      </w:r>
      <w:r w:rsidR="007E556C">
        <w:t xml:space="preserve"> : </w:t>
      </w:r>
    </w:p>
    <w:p w14:paraId="73B16041" w14:textId="77777777" w:rsidR="00C05DDB" w:rsidRPr="0028280A" w:rsidRDefault="001B076E" w:rsidP="00756F8E">
      <w:pPr>
        <w:jc w:val="left"/>
      </w:pPr>
      <w:r w:rsidRPr="0028280A">
        <w:rPr>
          <w:bCs/>
        </w:rPr>
        <w:t xml:space="preserve">« Menu » </w:t>
      </w:r>
      <w:r w:rsidR="00196FAD" w:rsidRPr="0028280A">
        <w:sym w:font="Wingdings" w:char="F0E0"/>
      </w:r>
      <w:r w:rsidR="00196FAD" w:rsidRPr="0028280A">
        <w:rPr>
          <w:bCs/>
        </w:rPr>
        <w:t xml:space="preserve"> </w:t>
      </w:r>
      <w:r w:rsidRPr="0028280A">
        <w:rPr>
          <w:bCs/>
        </w:rPr>
        <w:t xml:space="preserve">« Système » </w:t>
      </w:r>
      <w:r w:rsidR="00196FAD" w:rsidRPr="0028280A">
        <w:sym w:font="Wingdings" w:char="F0E0"/>
      </w:r>
      <w:r w:rsidRPr="0028280A">
        <w:rPr>
          <w:bCs/>
        </w:rPr>
        <w:t xml:space="preserve"> « Information réseau » </w:t>
      </w:r>
      <w:r w:rsidR="00196FAD" w:rsidRPr="0028280A">
        <w:sym w:font="Wingdings" w:char="F0E0"/>
      </w:r>
      <w:r w:rsidRPr="0028280A">
        <w:rPr>
          <w:bCs/>
        </w:rPr>
        <w:t xml:space="preserve"> « </w:t>
      </w:r>
      <w:proofErr w:type="spellStart"/>
      <w:r w:rsidRPr="0028280A">
        <w:rPr>
          <w:bCs/>
        </w:rPr>
        <w:t>EZCloud</w:t>
      </w:r>
      <w:proofErr w:type="spellEnd"/>
      <w:r w:rsidRPr="0028280A">
        <w:rPr>
          <w:bCs/>
        </w:rPr>
        <w:t> »</w:t>
      </w:r>
    </w:p>
    <w:p w14:paraId="76C6859C" w14:textId="77777777" w:rsidR="001B076E" w:rsidRDefault="00C05DDB" w:rsidP="005E24DD">
      <w:pPr>
        <w:pStyle w:val="Remarque"/>
      </w:pPr>
      <w:r>
        <w:t>Cela peut être p</w:t>
      </w:r>
      <w:r w:rsidR="001B076E">
        <w:t>ratique en cas de perte du mot de passe</w:t>
      </w:r>
      <w:r>
        <w:t xml:space="preserve"> et p</w:t>
      </w:r>
      <w:r w:rsidR="001B076E">
        <w:t>ermet la visualisation des caméras en temps réel</w:t>
      </w:r>
      <w:r>
        <w:t>.</w:t>
      </w:r>
    </w:p>
    <w:p w14:paraId="3900B65F" w14:textId="77777777" w:rsidR="00C05DDB" w:rsidRDefault="00C05DDB" w:rsidP="00756F8E">
      <w:pPr>
        <w:jc w:val="left"/>
      </w:pPr>
    </w:p>
    <w:p w14:paraId="6B61285C" w14:textId="77777777" w:rsidR="00C05DDB" w:rsidRDefault="00C05DDB">
      <w:pPr>
        <w:jc w:val="left"/>
      </w:pPr>
      <w:r>
        <w:br w:type="page"/>
      </w:r>
    </w:p>
    <w:p w14:paraId="09564710" w14:textId="77777777" w:rsidR="004F67BA" w:rsidRDefault="004F67BA" w:rsidP="00DA178E">
      <w:pPr>
        <w:pStyle w:val="Titre3"/>
      </w:pPr>
      <w:bookmarkStart w:id="29" w:name="_Toc20296081"/>
      <w:r>
        <w:lastRenderedPageBreak/>
        <w:t>Configuration réseau (sortie d’usine</w:t>
      </w:r>
      <w:r w:rsidR="002C24FA">
        <w:t xml:space="preserve"> ERM</w:t>
      </w:r>
      <w:r>
        <w:t>)</w:t>
      </w:r>
      <w:bookmarkEnd w:id="29"/>
    </w:p>
    <w:p w14:paraId="4DF0EB2E" w14:textId="77777777" w:rsidR="004F67BA" w:rsidRDefault="004F67BA" w:rsidP="005E24DD">
      <w:pPr>
        <w:pStyle w:val="Paragraphedeliste"/>
        <w:numPr>
          <w:ilvl w:val="0"/>
          <w:numId w:val="4"/>
        </w:numPr>
        <w:rPr>
          <w:szCs w:val="20"/>
        </w:rPr>
      </w:pPr>
      <w:r>
        <w:rPr>
          <w:szCs w:val="20"/>
        </w:rPr>
        <w:t xml:space="preserve">Baie de </w:t>
      </w:r>
      <w:r w:rsidR="002C24FA">
        <w:rPr>
          <w:szCs w:val="20"/>
        </w:rPr>
        <w:t>vidéoprotection</w:t>
      </w:r>
      <w:r>
        <w:rPr>
          <w:szCs w:val="20"/>
        </w:rPr>
        <w:t> :</w:t>
      </w:r>
    </w:p>
    <w:p w14:paraId="2E7B30A8" w14:textId="77777777" w:rsidR="004F67BA" w:rsidRPr="00EE2587" w:rsidRDefault="002C24FA" w:rsidP="005E24DD">
      <w:pPr>
        <w:pStyle w:val="Paragraphedeliste"/>
        <w:numPr>
          <w:ilvl w:val="1"/>
          <w:numId w:val="4"/>
        </w:numPr>
        <w:rPr>
          <w:szCs w:val="20"/>
        </w:rPr>
      </w:pPr>
      <w:r>
        <w:rPr>
          <w:szCs w:val="20"/>
        </w:rPr>
        <w:t xml:space="preserve">Switch </w:t>
      </w:r>
      <w:proofErr w:type="spellStart"/>
      <w:r w:rsidR="004F67BA" w:rsidRPr="00EE2587">
        <w:rPr>
          <w:szCs w:val="20"/>
        </w:rPr>
        <w:t>EdgeSwitch</w:t>
      </w:r>
      <w:proofErr w:type="spellEnd"/>
      <w:r w:rsidR="004F67BA" w:rsidRPr="00EE2587">
        <w:rPr>
          <w:szCs w:val="20"/>
        </w:rPr>
        <w:t xml:space="preserve"> 12 Fibre</w:t>
      </w:r>
      <w:r>
        <w:rPr>
          <w:szCs w:val="20"/>
        </w:rPr>
        <w:t>s</w:t>
      </w:r>
    </w:p>
    <w:p w14:paraId="47067AEB" w14:textId="77777777" w:rsidR="004F67BA" w:rsidRDefault="004F67BA" w:rsidP="005E24DD">
      <w:pPr>
        <w:pStyle w:val="Paragraphedeliste"/>
        <w:numPr>
          <w:ilvl w:val="2"/>
          <w:numId w:val="4"/>
        </w:numPr>
        <w:rPr>
          <w:szCs w:val="20"/>
        </w:rPr>
      </w:pPr>
      <w:r w:rsidRPr="00EE2587">
        <w:rPr>
          <w:szCs w:val="20"/>
        </w:rPr>
        <w:t>IP : 192.168.1.46</w:t>
      </w:r>
    </w:p>
    <w:p w14:paraId="5EA653B3" w14:textId="77777777" w:rsidR="004F67BA" w:rsidRDefault="004F67BA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Masque sous réseau : 255.255.255.0</w:t>
      </w:r>
    </w:p>
    <w:p w14:paraId="2DE5DB10" w14:textId="77777777" w:rsidR="001B15CF" w:rsidRPr="00EE2587" w:rsidRDefault="001B15CF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Passerelle : 192.168.1.1</w:t>
      </w:r>
    </w:p>
    <w:p w14:paraId="6611B0E7" w14:textId="77777777" w:rsidR="004F67BA" w:rsidRPr="00EE2587" w:rsidRDefault="002C24FA" w:rsidP="005E24DD">
      <w:pPr>
        <w:pStyle w:val="Paragraphedeliste"/>
        <w:numPr>
          <w:ilvl w:val="1"/>
          <w:numId w:val="4"/>
        </w:numPr>
        <w:rPr>
          <w:szCs w:val="20"/>
        </w:rPr>
      </w:pPr>
      <w:r>
        <w:rPr>
          <w:szCs w:val="20"/>
        </w:rPr>
        <w:t xml:space="preserve">Enregistreur </w:t>
      </w:r>
      <w:r w:rsidR="004F67BA" w:rsidRPr="00EE2587">
        <w:rPr>
          <w:szCs w:val="20"/>
        </w:rPr>
        <w:t xml:space="preserve">NVR </w:t>
      </w:r>
      <w:proofErr w:type="spellStart"/>
      <w:r w:rsidR="004F67BA" w:rsidRPr="00EE2587">
        <w:rPr>
          <w:szCs w:val="20"/>
        </w:rPr>
        <w:t>Uniview</w:t>
      </w:r>
      <w:proofErr w:type="spellEnd"/>
    </w:p>
    <w:p w14:paraId="4FBC81AE" w14:textId="77777777" w:rsidR="004F67BA" w:rsidRDefault="004F67BA" w:rsidP="005E24DD">
      <w:pPr>
        <w:pStyle w:val="Paragraphedeliste"/>
        <w:numPr>
          <w:ilvl w:val="2"/>
          <w:numId w:val="4"/>
        </w:numPr>
        <w:rPr>
          <w:szCs w:val="20"/>
        </w:rPr>
      </w:pPr>
      <w:r w:rsidRPr="00EE2587">
        <w:rPr>
          <w:szCs w:val="20"/>
        </w:rPr>
        <w:t>IP : 192.168.1.45</w:t>
      </w:r>
    </w:p>
    <w:p w14:paraId="0DC7E268" w14:textId="77777777" w:rsidR="004F67BA" w:rsidRDefault="004F67BA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Masque sous réseau : 255.255.255.0</w:t>
      </w:r>
    </w:p>
    <w:p w14:paraId="48455C5D" w14:textId="77777777" w:rsidR="001B15CF" w:rsidRPr="001B15CF" w:rsidRDefault="001B15CF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Passerelle : 192.168.1.1</w:t>
      </w:r>
    </w:p>
    <w:p w14:paraId="27F5388C" w14:textId="77777777" w:rsidR="004F67BA" w:rsidRPr="004F67BA" w:rsidRDefault="004F67BA" w:rsidP="005E24DD">
      <w:pPr>
        <w:pStyle w:val="Paragraphedeliste"/>
        <w:numPr>
          <w:ilvl w:val="0"/>
          <w:numId w:val="4"/>
        </w:numPr>
        <w:rPr>
          <w:szCs w:val="20"/>
        </w:rPr>
      </w:pPr>
      <w:r>
        <w:rPr>
          <w:szCs w:val="20"/>
        </w:rPr>
        <w:t>Poteau caméras :</w:t>
      </w:r>
    </w:p>
    <w:p w14:paraId="058727C2" w14:textId="77777777" w:rsidR="00E3569B" w:rsidRDefault="004F67BA" w:rsidP="005E24DD">
      <w:pPr>
        <w:pStyle w:val="Paragraphedeliste"/>
        <w:numPr>
          <w:ilvl w:val="1"/>
          <w:numId w:val="4"/>
        </w:numPr>
        <w:rPr>
          <w:szCs w:val="20"/>
        </w:rPr>
      </w:pPr>
      <w:r>
        <w:rPr>
          <w:szCs w:val="20"/>
        </w:rPr>
        <w:t>Caméra tube</w:t>
      </w:r>
      <w:r w:rsidRPr="00EE2587">
        <w:rPr>
          <w:szCs w:val="20"/>
        </w:rPr>
        <w:t xml:space="preserve"> </w:t>
      </w:r>
      <w:r w:rsidR="002C24FA">
        <w:rPr>
          <w:szCs w:val="20"/>
        </w:rPr>
        <w:t>N°</w:t>
      </w:r>
      <w:r w:rsidRPr="00EE2587">
        <w:rPr>
          <w:szCs w:val="20"/>
        </w:rPr>
        <w:t>1</w:t>
      </w:r>
      <w:r w:rsidR="00E3569B">
        <w:rPr>
          <w:szCs w:val="20"/>
        </w:rPr>
        <w:t> :</w:t>
      </w:r>
    </w:p>
    <w:p w14:paraId="2D0CE93C" w14:textId="77777777" w:rsidR="004F67BA" w:rsidRDefault="00E3569B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IP</w:t>
      </w:r>
      <w:r w:rsidR="004F67BA" w:rsidRPr="00EE2587">
        <w:rPr>
          <w:szCs w:val="20"/>
        </w:rPr>
        <w:t xml:space="preserve"> : 192.168.1.41</w:t>
      </w:r>
    </w:p>
    <w:p w14:paraId="635C7FA2" w14:textId="77777777" w:rsidR="001B15CF" w:rsidRDefault="00E3569B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Masque sous réseau : 255.255.255.0</w:t>
      </w:r>
    </w:p>
    <w:p w14:paraId="6E9945B6" w14:textId="77777777" w:rsidR="001B15CF" w:rsidRPr="001B15CF" w:rsidRDefault="001B15CF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Passerelle : 192.168.1.1</w:t>
      </w:r>
    </w:p>
    <w:p w14:paraId="09144B7C" w14:textId="77777777" w:rsidR="00E3569B" w:rsidRDefault="004F67BA" w:rsidP="005E24DD">
      <w:pPr>
        <w:pStyle w:val="Paragraphedeliste"/>
        <w:numPr>
          <w:ilvl w:val="1"/>
          <w:numId w:val="4"/>
        </w:numPr>
        <w:rPr>
          <w:szCs w:val="20"/>
        </w:rPr>
      </w:pPr>
      <w:r>
        <w:rPr>
          <w:szCs w:val="20"/>
        </w:rPr>
        <w:t>Caméra tube</w:t>
      </w:r>
      <w:r w:rsidRPr="00EE2587">
        <w:rPr>
          <w:szCs w:val="20"/>
        </w:rPr>
        <w:t xml:space="preserve"> </w:t>
      </w:r>
      <w:r w:rsidR="002C24FA">
        <w:rPr>
          <w:szCs w:val="20"/>
        </w:rPr>
        <w:t xml:space="preserve">N° </w:t>
      </w:r>
      <w:r w:rsidRPr="00EE2587">
        <w:rPr>
          <w:szCs w:val="20"/>
        </w:rPr>
        <w:t>2 :</w:t>
      </w:r>
    </w:p>
    <w:p w14:paraId="6AA08AF8" w14:textId="77777777" w:rsidR="004F67BA" w:rsidRDefault="00E3569B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IP :</w:t>
      </w:r>
      <w:r w:rsidR="004F67BA" w:rsidRPr="00EE2587">
        <w:rPr>
          <w:szCs w:val="20"/>
        </w:rPr>
        <w:t xml:space="preserve"> 192.168.1.42</w:t>
      </w:r>
    </w:p>
    <w:p w14:paraId="2C002B67" w14:textId="77777777" w:rsidR="00E3569B" w:rsidRDefault="00E3569B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Masque sous réseau : 255.255.255.0</w:t>
      </w:r>
    </w:p>
    <w:p w14:paraId="1D8DEA0F" w14:textId="77777777" w:rsidR="00320721" w:rsidRDefault="001B15CF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Passerelle : 192.168.1.1</w:t>
      </w:r>
    </w:p>
    <w:p w14:paraId="6858FA8B" w14:textId="77777777" w:rsidR="002C24FA" w:rsidRDefault="002C24FA" w:rsidP="002C24FA">
      <w:pPr>
        <w:pStyle w:val="Paragraphedeliste"/>
        <w:numPr>
          <w:ilvl w:val="1"/>
          <w:numId w:val="4"/>
        </w:numPr>
        <w:rPr>
          <w:szCs w:val="20"/>
        </w:rPr>
      </w:pPr>
      <w:r>
        <w:rPr>
          <w:szCs w:val="20"/>
        </w:rPr>
        <w:t>Caméra PTZ N°3 :</w:t>
      </w:r>
    </w:p>
    <w:p w14:paraId="38909012" w14:textId="77777777" w:rsidR="002C24FA" w:rsidRDefault="002C24FA" w:rsidP="002C24FA">
      <w:pPr>
        <w:pStyle w:val="Paragraphedeliste"/>
        <w:numPr>
          <w:ilvl w:val="2"/>
          <w:numId w:val="4"/>
        </w:numPr>
        <w:rPr>
          <w:szCs w:val="20"/>
        </w:rPr>
      </w:pPr>
      <w:r w:rsidRPr="00EE2587">
        <w:rPr>
          <w:szCs w:val="20"/>
        </w:rPr>
        <w:t xml:space="preserve"> IP : 192.168.1.4</w:t>
      </w:r>
      <w:r>
        <w:rPr>
          <w:szCs w:val="20"/>
        </w:rPr>
        <w:t>3</w:t>
      </w:r>
    </w:p>
    <w:p w14:paraId="1CF3D9C2" w14:textId="77777777" w:rsidR="002C24FA" w:rsidRDefault="002C24FA" w:rsidP="002C24FA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Masque sous réseau : 255.255.255.0</w:t>
      </w:r>
    </w:p>
    <w:p w14:paraId="51F5AB70" w14:textId="77777777" w:rsidR="002C24FA" w:rsidRPr="001B15CF" w:rsidRDefault="002C24FA" w:rsidP="002C24FA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>Passerelle : 192.168.1.1</w:t>
      </w:r>
    </w:p>
    <w:p w14:paraId="58BEB7DC" w14:textId="77777777" w:rsidR="00320721" w:rsidRPr="00320721" w:rsidRDefault="00320721" w:rsidP="00320721">
      <w:pPr>
        <w:pStyle w:val="Paragraphedeliste"/>
        <w:ind w:left="2508"/>
        <w:rPr>
          <w:szCs w:val="20"/>
        </w:rPr>
      </w:pPr>
    </w:p>
    <w:p w14:paraId="27A05A66" w14:textId="77777777" w:rsidR="00E3569B" w:rsidRDefault="001B15CF" w:rsidP="005E24DD">
      <w:pPr>
        <w:pStyle w:val="Paragraphedeliste"/>
        <w:numPr>
          <w:ilvl w:val="0"/>
          <w:numId w:val="4"/>
        </w:numPr>
        <w:rPr>
          <w:szCs w:val="20"/>
        </w:rPr>
      </w:pPr>
      <w:r>
        <w:rPr>
          <w:szCs w:val="20"/>
        </w:rPr>
        <w:t>Fichiers de configuration rapide :</w:t>
      </w:r>
      <w:r w:rsidR="002C24FA">
        <w:rPr>
          <w:szCs w:val="20"/>
        </w:rPr>
        <w:t xml:space="preserve"> il est possible de faire des sauvegardes des différents paramétrages</w:t>
      </w:r>
    </w:p>
    <w:p w14:paraId="4DB8CEF9" w14:textId="77777777" w:rsidR="001B15CF" w:rsidRDefault="001B15CF" w:rsidP="005E24DD">
      <w:pPr>
        <w:pStyle w:val="Paragraphedeliste"/>
        <w:numPr>
          <w:ilvl w:val="1"/>
          <w:numId w:val="4"/>
        </w:numPr>
        <w:rPr>
          <w:szCs w:val="20"/>
        </w:rPr>
      </w:pPr>
      <w:r>
        <w:rPr>
          <w:szCs w:val="20"/>
        </w:rPr>
        <w:t>Sauvegarde de la configuration du NVR :</w:t>
      </w:r>
    </w:p>
    <w:p w14:paraId="45E91114" w14:textId="77777777" w:rsidR="001B15CF" w:rsidRDefault="001B15CF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 xml:space="preserve">Menu </w:t>
      </w:r>
      <w:r w:rsidRPr="001B15CF">
        <w:rPr>
          <w:b/>
          <w:bCs/>
          <w:szCs w:val="20"/>
        </w:rPr>
        <w:t xml:space="preserve">« Maintenance » </w:t>
      </w:r>
      <w:r w:rsidRPr="001B15CF">
        <w:rPr>
          <w:szCs w:val="20"/>
        </w:rPr>
        <w:sym w:font="Wingdings" w:char="F0E0"/>
      </w:r>
      <w:r>
        <w:rPr>
          <w:szCs w:val="20"/>
        </w:rPr>
        <w:t xml:space="preserve"> </w:t>
      </w:r>
      <w:r w:rsidRPr="001B15CF">
        <w:rPr>
          <w:b/>
          <w:bCs/>
          <w:szCs w:val="20"/>
        </w:rPr>
        <w:t>« Maintenance »</w:t>
      </w:r>
      <w:r>
        <w:rPr>
          <w:szCs w:val="20"/>
        </w:rPr>
        <w:t xml:space="preserve"> </w:t>
      </w:r>
      <w:r w:rsidRPr="001B15CF">
        <w:rPr>
          <w:szCs w:val="20"/>
        </w:rPr>
        <w:sym w:font="Wingdings" w:char="F0E0"/>
      </w:r>
      <w:r>
        <w:rPr>
          <w:szCs w:val="20"/>
        </w:rPr>
        <w:t xml:space="preserve"> </w:t>
      </w:r>
      <w:r w:rsidRPr="001B15CF">
        <w:rPr>
          <w:b/>
          <w:bCs/>
          <w:szCs w:val="20"/>
        </w:rPr>
        <w:t>Export</w:t>
      </w:r>
    </w:p>
    <w:p w14:paraId="19411851" w14:textId="77777777" w:rsidR="001B15CF" w:rsidRDefault="001B15CF" w:rsidP="002C24FA">
      <w:pPr>
        <w:pStyle w:val="Paragraphedeliste"/>
        <w:numPr>
          <w:ilvl w:val="3"/>
          <w:numId w:val="4"/>
        </w:numPr>
        <w:jc w:val="left"/>
        <w:rPr>
          <w:szCs w:val="20"/>
        </w:rPr>
      </w:pPr>
      <w:r>
        <w:rPr>
          <w:szCs w:val="20"/>
        </w:rPr>
        <w:t xml:space="preserve">Fichier de sortie </w:t>
      </w:r>
      <w:proofErr w:type="spellStart"/>
      <w:r>
        <w:rPr>
          <w:szCs w:val="20"/>
        </w:rPr>
        <w:t>Config.xlm</w:t>
      </w:r>
      <w:proofErr w:type="spellEnd"/>
      <w:r w:rsidR="002C24FA">
        <w:rPr>
          <w:szCs w:val="20"/>
        </w:rPr>
        <w:br/>
      </w:r>
    </w:p>
    <w:p w14:paraId="714E8C0D" w14:textId="77777777" w:rsidR="001B15CF" w:rsidRDefault="001B15CF" w:rsidP="005E24DD">
      <w:pPr>
        <w:pStyle w:val="Paragraphedeliste"/>
        <w:numPr>
          <w:ilvl w:val="1"/>
          <w:numId w:val="4"/>
        </w:numPr>
        <w:rPr>
          <w:szCs w:val="20"/>
        </w:rPr>
      </w:pPr>
      <w:r>
        <w:rPr>
          <w:szCs w:val="20"/>
        </w:rPr>
        <w:t>Sauvegarde de la configuration des caméras :</w:t>
      </w:r>
    </w:p>
    <w:p w14:paraId="6D5FCA80" w14:textId="77777777" w:rsidR="001B15CF" w:rsidRPr="001B15CF" w:rsidRDefault="001B15CF" w:rsidP="005E24DD">
      <w:pPr>
        <w:pStyle w:val="Paragraphedeliste"/>
        <w:numPr>
          <w:ilvl w:val="2"/>
          <w:numId w:val="4"/>
        </w:numPr>
        <w:rPr>
          <w:szCs w:val="20"/>
        </w:rPr>
      </w:pPr>
      <w:r>
        <w:rPr>
          <w:szCs w:val="20"/>
        </w:rPr>
        <w:t xml:space="preserve">Menu </w:t>
      </w:r>
      <w:r w:rsidRPr="001B15CF">
        <w:rPr>
          <w:b/>
          <w:bCs/>
          <w:szCs w:val="20"/>
        </w:rPr>
        <w:t xml:space="preserve">« Setup » </w:t>
      </w:r>
      <w:r w:rsidRPr="001B15CF">
        <w:rPr>
          <w:b/>
          <w:bCs/>
          <w:szCs w:val="20"/>
        </w:rPr>
        <w:sym w:font="Wingdings" w:char="F0E0"/>
      </w:r>
      <w:r w:rsidRPr="001B15CF">
        <w:rPr>
          <w:b/>
          <w:bCs/>
          <w:szCs w:val="20"/>
        </w:rPr>
        <w:t xml:space="preserve"> « System » </w:t>
      </w:r>
      <w:r w:rsidRPr="001B15CF">
        <w:rPr>
          <w:b/>
          <w:bCs/>
          <w:szCs w:val="20"/>
        </w:rPr>
        <w:sym w:font="Wingdings" w:char="F0E0"/>
      </w:r>
      <w:r w:rsidRPr="001B15CF">
        <w:rPr>
          <w:b/>
          <w:bCs/>
          <w:szCs w:val="20"/>
        </w:rPr>
        <w:t xml:space="preserve"> « Maintenance » </w:t>
      </w:r>
      <w:r w:rsidRPr="001B15CF">
        <w:rPr>
          <w:b/>
          <w:bCs/>
          <w:szCs w:val="20"/>
        </w:rPr>
        <w:sym w:font="Wingdings" w:char="F0E0"/>
      </w:r>
      <w:r w:rsidRPr="001B15CF">
        <w:rPr>
          <w:b/>
          <w:bCs/>
          <w:szCs w:val="20"/>
        </w:rPr>
        <w:t xml:space="preserve"> « Config management » </w:t>
      </w:r>
      <w:r w:rsidRPr="001B15CF">
        <w:rPr>
          <w:b/>
          <w:bCs/>
          <w:szCs w:val="20"/>
        </w:rPr>
        <w:sym w:font="Wingdings" w:char="F0E0"/>
      </w:r>
      <w:r w:rsidRPr="001B15CF">
        <w:rPr>
          <w:b/>
          <w:bCs/>
          <w:szCs w:val="20"/>
        </w:rPr>
        <w:t xml:space="preserve"> « Export »</w:t>
      </w:r>
    </w:p>
    <w:p w14:paraId="0EE89367" w14:textId="77777777" w:rsidR="003319AC" w:rsidRPr="003319AC" w:rsidRDefault="003319AC" w:rsidP="003319AC">
      <w:pPr>
        <w:pStyle w:val="Paragraphedeliste"/>
        <w:ind w:left="1068"/>
        <w:rPr>
          <w:szCs w:val="20"/>
        </w:rPr>
      </w:pPr>
    </w:p>
    <w:p w14:paraId="0B6B967C" w14:textId="77777777" w:rsidR="000E50E4" w:rsidRDefault="002C24FA" w:rsidP="000E50E4">
      <w:pPr>
        <w:pStyle w:val="Annotationimportante"/>
      </w:pPr>
      <w:r>
        <w:t xml:space="preserve">Remarque : </w:t>
      </w:r>
      <w:r w:rsidR="000E50E4" w:rsidRPr="005F7481">
        <w:t>Seule</w:t>
      </w:r>
      <w:r w:rsidR="001B15CF" w:rsidRPr="005F7481">
        <w:t xml:space="preserve"> la configuration réseau est à réaliser sur les caméra</w:t>
      </w:r>
      <w:r w:rsidR="003319AC" w:rsidRPr="005F7481">
        <w:t>s</w:t>
      </w:r>
      <w:r w:rsidR="000E50E4">
        <w:t xml:space="preserve">. </w:t>
      </w:r>
    </w:p>
    <w:p w14:paraId="3978D223" w14:textId="77777777" w:rsidR="001B15CF" w:rsidRPr="001B15CF" w:rsidRDefault="000E50E4" w:rsidP="000E50E4">
      <w:pPr>
        <w:pStyle w:val="Annotationimportante"/>
      </w:pPr>
      <w:r>
        <w:t>L’</w:t>
      </w:r>
      <w:r w:rsidR="001B15CF" w:rsidRPr="005F7481">
        <w:t>enregistreur communique avec les caméra</w:t>
      </w:r>
      <w:r w:rsidR="003319AC" w:rsidRPr="005F7481">
        <w:t>s</w:t>
      </w:r>
      <w:r w:rsidR="001B15CF" w:rsidRPr="005F7481">
        <w:t xml:space="preserve"> </w:t>
      </w:r>
      <w:r>
        <w:t xml:space="preserve">et permet ainsi le paramétrage de ces dernières. </w:t>
      </w:r>
    </w:p>
    <w:sectPr w:rsidR="001B15CF" w:rsidRPr="001B15CF" w:rsidSect="004762D7">
      <w:headerReference w:type="default" r:id="rId40"/>
      <w:footerReference w:type="default" r:id="rId41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331E5" w14:textId="77777777" w:rsidR="00176FF3" w:rsidRDefault="00176FF3" w:rsidP="00CD447F">
      <w:pPr>
        <w:spacing w:after="0"/>
      </w:pPr>
      <w:r>
        <w:separator/>
      </w:r>
    </w:p>
  </w:endnote>
  <w:endnote w:type="continuationSeparator" w:id="0">
    <w:p w14:paraId="5A4E0B0C" w14:textId="77777777" w:rsidR="00176FF3" w:rsidRDefault="00176FF3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Arial"/>
    <w:panose1 w:val="020B0609030804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A5D91" w14:textId="77777777" w:rsidR="00176FF3" w:rsidRDefault="00176FF3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176FF3" w14:paraId="292B3100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6144879F" w14:textId="77777777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5C666C9" wp14:editId="6762001D">
                <wp:extent cx="1375200" cy="468000"/>
                <wp:effectExtent l="0" t="0" r="0" b="8255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1D13DA05" w14:textId="1D6424A5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instrText>16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t>15</w:t>
          </w:r>
          <w:r>
            <w:rPr>
              <w:rFonts w:ascii="Arial Narrow" w:hAnsi="Arial Narrow"/>
            </w:rPr>
            <w:fldChar w:fldCharType="end"/>
          </w:r>
        </w:p>
        <w:p w14:paraId="1D9FC3F1" w14:textId="77777777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52CAB07" w14:textId="77777777" w:rsidR="00176FF3" w:rsidRDefault="00DD3FED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176FF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6DA9E10A" w14:textId="77777777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790383EB" w14:textId="77777777" w:rsidR="00176FF3" w:rsidRDefault="00176FF3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ADE00" w14:textId="77777777" w:rsidR="00176FF3" w:rsidRDefault="00176FF3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176FF3" w14:paraId="12F41194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25F3AA07" w14:textId="77777777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3EF30BA6" wp14:editId="0D12B51A">
                <wp:extent cx="1375200" cy="468000"/>
                <wp:effectExtent l="0" t="0" r="0" b="8255"/>
                <wp:docPr id="71" name="Imag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0FCE841F" w14:textId="34FA34BC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F131C2"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instrText>16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t>15</w:t>
          </w:r>
          <w:r>
            <w:rPr>
              <w:rFonts w:ascii="Arial Narrow" w:hAnsi="Arial Narrow"/>
            </w:rPr>
            <w:fldChar w:fldCharType="end"/>
          </w:r>
        </w:p>
        <w:p w14:paraId="00AF47DF" w14:textId="77777777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F64E8BD" w14:textId="77777777" w:rsidR="00176FF3" w:rsidRDefault="00DD3FED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176FF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3D417360" w14:textId="77777777" w:rsidR="00176FF3" w:rsidRDefault="00176FF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38531D3A" w14:textId="77777777" w:rsidR="00176FF3" w:rsidRDefault="00176FF3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C44A2" w14:textId="77777777" w:rsidR="00176FF3" w:rsidRDefault="00176FF3" w:rsidP="006507A3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97"/>
      <w:gridCol w:w="5198"/>
      <w:gridCol w:w="5195"/>
    </w:tblGrid>
    <w:tr w:rsidR="00176FF3" w14:paraId="50A169D7" w14:textId="77777777" w:rsidTr="008F577D">
      <w:trPr>
        <w:trHeight w:val="847"/>
        <w:jc w:val="center"/>
      </w:trPr>
      <w:tc>
        <w:tcPr>
          <w:tcW w:w="1667" w:type="pct"/>
          <w:vAlign w:val="center"/>
        </w:tcPr>
        <w:p w14:paraId="10E1E255" w14:textId="77777777" w:rsidR="00176FF3" w:rsidRDefault="00176FF3" w:rsidP="00176FF3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21BA5919" wp14:editId="04F8E5D5">
                <wp:extent cx="1375200" cy="468000"/>
                <wp:effectExtent l="0" t="0" r="0" b="8255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44B4846F" w14:textId="061BCE8F" w:rsidR="00176FF3" w:rsidRDefault="00176FF3" w:rsidP="00176FF3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F131C2">
            <w:rPr>
              <w:rFonts w:ascii="Arial Narrow" w:hAnsi="Arial Narrow"/>
              <w:noProof/>
            </w:rPr>
            <w:t>2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instrText>16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t>15</w:t>
          </w:r>
          <w:r>
            <w:rPr>
              <w:rFonts w:ascii="Arial Narrow" w:hAnsi="Arial Narrow"/>
            </w:rPr>
            <w:fldChar w:fldCharType="end"/>
          </w:r>
        </w:p>
        <w:p w14:paraId="5C4980F2" w14:textId="77777777" w:rsidR="00176FF3" w:rsidRDefault="00176FF3" w:rsidP="00176FF3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AE4AFF7" w14:textId="77777777" w:rsidR="00176FF3" w:rsidRDefault="00DD3FED" w:rsidP="00176FF3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176FF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023F475D" w14:textId="77777777" w:rsidR="00176FF3" w:rsidRDefault="00176FF3" w:rsidP="00176FF3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5B6639A5" w14:textId="77777777" w:rsidR="00176FF3" w:rsidRDefault="00176FF3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176FF3" w14:paraId="1762C7FA" w14:textId="77777777" w:rsidTr="00165CEE">
      <w:trPr>
        <w:trHeight w:val="847"/>
      </w:trPr>
      <w:tc>
        <w:tcPr>
          <w:tcW w:w="1667" w:type="pct"/>
          <w:vAlign w:val="center"/>
        </w:tcPr>
        <w:p w14:paraId="00AE32BD" w14:textId="77777777" w:rsidR="00176FF3" w:rsidRDefault="00176FF3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05F0A479" wp14:editId="7BE273C5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35DD2DE4" w14:textId="367C7987" w:rsidR="00176FF3" w:rsidRDefault="00176FF3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F131C2">
            <w:rPr>
              <w:rFonts w:ascii="Arial Narrow" w:hAnsi="Arial Narrow"/>
              <w:noProof/>
            </w:rPr>
            <w:t>18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instrText>16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D3FED">
            <w:rPr>
              <w:rFonts w:ascii="Arial Narrow" w:hAnsi="Arial Narrow"/>
              <w:noProof/>
            </w:rPr>
            <w:t>15</w:t>
          </w:r>
          <w:r>
            <w:rPr>
              <w:rFonts w:ascii="Arial Narrow" w:hAnsi="Arial Narrow"/>
            </w:rPr>
            <w:fldChar w:fldCharType="end"/>
          </w:r>
        </w:p>
        <w:p w14:paraId="01364446" w14:textId="77777777" w:rsidR="00176FF3" w:rsidRDefault="00176FF3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9E5D21A" w14:textId="77777777" w:rsidR="00176FF3" w:rsidRDefault="00DD3FED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176FF3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0B9EA6B" w14:textId="77777777" w:rsidR="00176FF3" w:rsidRDefault="00176FF3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39E8D63" w14:textId="77777777" w:rsidR="00176FF3" w:rsidRDefault="00176FF3" w:rsidP="00495C07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CC0D6" w14:textId="77777777" w:rsidR="00176FF3" w:rsidRDefault="00176FF3" w:rsidP="00CD447F">
      <w:pPr>
        <w:spacing w:after="0"/>
      </w:pPr>
      <w:r>
        <w:separator/>
      </w:r>
    </w:p>
  </w:footnote>
  <w:footnote w:type="continuationSeparator" w:id="0">
    <w:p w14:paraId="757BF4E8" w14:textId="77777777" w:rsidR="00176FF3" w:rsidRDefault="00176FF3" w:rsidP="00CD447F">
      <w:pPr>
        <w:spacing w:after="0"/>
      </w:pPr>
      <w:r>
        <w:continuationSeparator/>
      </w:r>
    </w:p>
  </w:footnote>
  <w:footnote w:id="1">
    <w:p w14:paraId="09365CF1" w14:textId="77777777" w:rsidR="00176FF3" w:rsidRDefault="00176FF3" w:rsidP="008808D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196FAD">
        <w:t>PTZ</w:t>
      </w:r>
      <w:r>
        <w:t xml:space="preserve"> = </w:t>
      </w:r>
      <w:r w:rsidRPr="00196FAD">
        <w:rPr>
          <w:b/>
        </w:rPr>
        <w:t>P</w:t>
      </w:r>
      <w:r>
        <w:t xml:space="preserve">an </w:t>
      </w:r>
      <w:r w:rsidRPr="00196FAD">
        <w:rPr>
          <w:b/>
        </w:rPr>
        <w:t>T</w:t>
      </w:r>
      <w:r>
        <w:t xml:space="preserve">ilt </w:t>
      </w:r>
      <w:r w:rsidRPr="00CF2165">
        <w:rPr>
          <w:b/>
        </w:rPr>
        <w:t>Z</w:t>
      </w:r>
      <w:r w:rsidRPr="00CF2165">
        <w:t>oom, caméra capable d’être pilotée et de zoomer par elle-même.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176FF3" w14:paraId="0B00A614" w14:textId="77777777" w:rsidTr="00521F84">
      <w:tc>
        <w:tcPr>
          <w:tcW w:w="1219" w:type="pct"/>
        </w:tcPr>
        <w:p w14:paraId="558D516A" w14:textId="77777777" w:rsidR="00176FF3" w:rsidRDefault="00176FF3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29793BA2" w14:textId="77777777" w:rsidR="00176FF3" w:rsidRDefault="00176FF3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2AF16D73" w14:textId="1B3A850B" w:rsidR="00176FF3" w:rsidRDefault="00176FF3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DD3FED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32F003D1" w14:textId="77777777" w:rsidR="00176FF3" w:rsidRDefault="00176FF3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B85A1" w14:textId="77777777" w:rsidR="00176FF3" w:rsidRDefault="00176FF3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5AB433C" wp14:editId="063F2174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7E5153" w14:textId="77777777" w:rsidR="00176FF3" w:rsidRDefault="00176FF3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6102A1A3" w14:textId="77777777" w:rsidR="00176FF3" w:rsidRPr="00C866AD" w:rsidRDefault="00176FF3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3CFFC4CE" w14:textId="77777777" w:rsidR="00176FF3" w:rsidRDefault="00176FF3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B2DDD77" w14:textId="77777777" w:rsidR="00176FF3" w:rsidRDefault="00176FF3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6995F4C5" w14:textId="77777777" w:rsidR="00176FF3" w:rsidRPr="00C430F1" w:rsidRDefault="00176FF3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38DC21E7" w14:textId="77777777" w:rsidR="00176FF3" w:rsidRDefault="00176FF3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15B08" w14:textId="77777777" w:rsidR="00176FF3" w:rsidRPr="00DB621D" w:rsidRDefault="00176FF3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5AB433C" id="Group 164" o:spid="_x0000_s1047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48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14:paraId="387E5153" w14:textId="77777777" w:rsidR="00176FF3" w:rsidRDefault="00176FF3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6102A1A3" w14:textId="77777777" w:rsidR="00176FF3" w:rsidRPr="00C866AD" w:rsidRDefault="00176FF3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3CFFC4CE" w14:textId="77777777" w:rsidR="00176FF3" w:rsidRDefault="00176FF3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B2DDD77" w14:textId="77777777" w:rsidR="00176FF3" w:rsidRDefault="00176FF3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6995F4C5" w14:textId="77777777" w:rsidR="00176FF3" w:rsidRPr="00C430F1" w:rsidRDefault="00176FF3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38DC21E7" w14:textId="77777777" w:rsidR="00176FF3" w:rsidRDefault="00176FF3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49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50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51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52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DA15B08" w14:textId="77777777" w:rsidR="00176FF3" w:rsidRPr="00DB621D" w:rsidRDefault="00176FF3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176FF3" w14:paraId="26491049" w14:textId="77777777" w:rsidTr="008F577D">
      <w:tc>
        <w:tcPr>
          <w:tcW w:w="1219" w:type="pct"/>
        </w:tcPr>
        <w:p w14:paraId="4207FB6C" w14:textId="77777777" w:rsidR="00176FF3" w:rsidRDefault="00176FF3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47454363" w14:textId="77777777" w:rsidR="00176FF3" w:rsidRDefault="00176FF3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47370F0C" w14:textId="169BA693" w:rsidR="00176FF3" w:rsidRDefault="00176FF3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DD3FED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C027A96" w14:textId="77777777" w:rsidR="00176FF3" w:rsidRDefault="00176FF3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176FF3" w14:paraId="52499BD8" w14:textId="77777777" w:rsidTr="00A86D6E">
      <w:trPr>
        <w:trHeight w:val="510"/>
      </w:trPr>
      <w:tc>
        <w:tcPr>
          <w:tcW w:w="1219" w:type="pct"/>
          <w:vAlign w:val="center"/>
        </w:tcPr>
        <w:p w14:paraId="51DA4977" w14:textId="77777777" w:rsidR="00176FF3" w:rsidRDefault="00176FF3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3E41496D" w14:textId="234244DE" w:rsidR="00176FF3" w:rsidRDefault="00176FF3" w:rsidP="00A86D6E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DD3FED">
            <w:rPr>
              <w:rFonts w:cs="Arial"/>
              <w:b/>
              <w:bCs/>
              <w:szCs w:val="20"/>
            </w:rPr>
            <w:t>VT10 - Système de vidéoprotection urbaine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69AAA35A" w14:textId="28177389" w:rsidR="00176FF3" w:rsidRDefault="00F131C2" w:rsidP="00A86D6E">
          <w:pPr>
            <w:jc w:val="right"/>
          </w:pPr>
          <w:fldSimple w:instr=" DOCPROPERTY  Category  \* MERGEFORMAT ">
            <w:r w:rsidR="00DD3FED">
              <w:t>F2.3 - Utilisation</w:t>
            </w:r>
          </w:fldSimple>
        </w:p>
      </w:tc>
    </w:tr>
  </w:tbl>
  <w:p w14:paraId="6CEC99BD" w14:textId="77777777" w:rsidR="00176FF3" w:rsidRDefault="00176FF3" w:rsidP="009864B3">
    <w:pPr>
      <w:pStyle w:val="En-tte"/>
      <w:spacing w:before="24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176FF3" w14:paraId="7CBDF1B0" w14:textId="77777777" w:rsidTr="00A86D6E">
      <w:trPr>
        <w:trHeight w:val="510"/>
      </w:trPr>
      <w:tc>
        <w:tcPr>
          <w:tcW w:w="1219" w:type="pct"/>
          <w:vAlign w:val="center"/>
        </w:tcPr>
        <w:p w14:paraId="5DD33BAF" w14:textId="77777777" w:rsidR="00176FF3" w:rsidRDefault="00176FF3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0BA59B5E" w14:textId="74C4D7AD" w:rsidR="00176FF3" w:rsidRDefault="00176FF3" w:rsidP="00A86D6E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DD3FED">
            <w:rPr>
              <w:rFonts w:cs="Arial"/>
              <w:b/>
              <w:bCs/>
              <w:szCs w:val="20"/>
            </w:rPr>
            <w:t>VT10 - Système de vidéoprotection urbaine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6B46231D" w14:textId="288EF925" w:rsidR="00176FF3" w:rsidRDefault="00F131C2" w:rsidP="00A86D6E">
          <w:pPr>
            <w:jc w:val="right"/>
          </w:pPr>
          <w:fldSimple w:instr=" DOCPROPERTY  Category  \* MERGEFORMAT ">
            <w:r w:rsidR="00DD3FED">
              <w:t>F2.3 - Utilisation</w:t>
            </w:r>
          </w:fldSimple>
        </w:p>
      </w:tc>
    </w:tr>
  </w:tbl>
  <w:p w14:paraId="1DEDEB58" w14:textId="77777777" w:rsidR="00176FF3" w:rsidRDefault="00176FF3" w:rsidP="009864B3">
    <w:pPr>
      <w:pStyle w:val="En-tte"/>
      <w:spacing w:before="24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01"/>
      <w:gridCol w:w="8506"/>
      <w:gridCol w:w="3283"/>
    </w:tblGrid>
    <w:tr w:rsidR="00176FF3" w14:paraId="771639F4" w14:textId="77777777" w:rsidTr="00A86D6E">
      <w:trPr>
        <w:trHeight w:val="510"/>
      </w:trPr>
      <w:tc>
        <w:tcPr>
          <w:tcW w:w="1219" w:type="pct"/>
          <w:vAlign w:val="center"/>
        </w:tcPr>
        <w:p w14:paraId="4D8DB73E" w14:textId="77777777" w:rsidR="00176FF3" w:rsidRDefault="00176FF3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50BBA20F" w14:textId="288B2C59" w:rsidR="00176FF3" w:rsidRDefault="00176FF3" w:rsidP="00A86D6E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DD3FED">
            <w:rPr>
              <w:rFonts w:cs="Arial"/>
              <w:b/>
              <w:bCs/>
              <w:szCs w:val="20"/>
            </w:rPr>
            <w:t>VT10 - Système de vidéoprotection urbaine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4944FFCD" w14:textId="3D507E7D" w:rsidR="00176FF3" w:rsidRDefault="00F131C2" w:rsidP="00A86D6E">
          <w:pPr>
            <w:jc w:val="right"/>
          </w:pPr>
          <w:fldSimple w:instr=" DOCPROPERTY  Category  \* MERGEFORMAT ">
            <w:r w:rsidR="00DD3FED">
              <w:t>F2.3 - Utilisation</w:t>
            </w:r>
          </w:fldSimple>
        </w:p>
      </w:tc>
    </w:tr>
  </w:tbl>
  <w:p w14:paraId="2ABA47B8" w14:textId="77777777" w:rsidR="00176FF3" w:rsidRDefault="00176FF3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8485B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2.25pt" o:bullet="t">
        <v:imagedata r:id="rId1" o:title="icone_attention"/>
      </v:shape>
    </w:pict>
  </w:numPicBullet>
  <w:numPicBullet w:numPicBulletId="1">
    <w:pict>
      <v:shape id="_x0000_i1027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8E440AC"/>
    <w:multiLevelType w:val="hybridMultilevel"/>
    <w:tmpl w:val="9526729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B056492"/>
    <w:multiLevelType w:val="hybridMultilevel"/>
    <w:tmpl w:val="1806EC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104D6"/>
    <w:multiLevelType w:val="hybridMultilevel"/>
    <w:tmpl w:val="78F2767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657908"/>
    <w:multiLevelType w:val="hybridMultilevel"/>
    <w:tmpl w:val="12B620A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DE462D"/>
    <w:multiLevelType w:val="hybridMultilevel"/>
    <w:tmpl w:val="EE6AF50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3D917D5"/>
    <w:multiLevelType w:val="hybridMultilevel"/>
    <w:tmpl w:val="F3CC8F30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2556F"/>
    <w:multiLevelType w:val="hybridMultilevel"/>
    <w:tmpl w:val="92AC47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56029"/>
    <w:multiLevelType w:val="hybridMultilevel"/>
    <w:tmpl w:val="3ED838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01573"/>
    <w:multiLevelType w:val="hybridMultilevel"/>
    <w:tmpl w:val="039004D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7CD5A60"/>
    <w:multiLevelType w:val="hybridMultilevel"/>
    <w:tmpl w:val="C2D04044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1CE0E65"/>
    <w:multiLevelType w:val="multilevel"/>
    <w:tmpl w:val="39EC6FF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5101A93"/>
    <w:multiLevelType w:val="hybridMultilevel"/>
    <w:tmpl w:val="851AC5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B2177A"/>
    <w:multiLevelType w:val="hybridMultilevel"/>
    <w:tmpl w:val="5B3EEE4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114596C">
      <w:numFmt w:val="bullet"/>
      <w:lvlText w:val="-"/>
      <w:lvlJc w:val="left"/>
      <w:pPr>
        <w:ind w:left="3228" w:hanging="360"/>
      </w:pPr>
      <w:rPr>
        <w:rFonts w:ascii="Arial" w:eastAsiaTheme="minorEastAsia" w:hAnsi="Arial" w:cs="Aria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EA07B38"/>
    <w:multiLevelType w:val="multilevel"/>
    <w:tmpl w:val="B136F8A2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644B6BFB"/>
    <w:multiLevelType w:val="hybridMultilevel"/>
    <w:tmpl w:val="B6C88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377C9"/>
    <w:multiLevelType w:val="hybridMultilevel"/>
    <w:tmpl w:val="1C80AA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48502B"/>
    <w:multiLevelType w:val="hybridMultilevel"/>
    <w:tmpl w:val="AD68F4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57420B"/>
    <w:multiLevelType w:val="hybridMultilevel"/>
    <w:tmpl w:val="066225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05D75"/>
    <w:multiLevelType w:val="hybridMultilevel"/>
    <w:tmpl w:val="412CBC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4B5754"/>
    <w:multiLevelType w:val="hybridMultilevel"/>
    <w:tmpl w:val="D88E57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2"/>
  </w:num>
  <w:num w:numId="5">
    <w:abstractNumId w:val="15"/>
  </w:num>
  <w:num w:numId="6">
    <w:abstractNumId w:val="16"/>
  </w:num>
  <w:num w:numId="7">
    <w:abstractNumId w:val="0"/>
  </w:num>
  <w:num w:numId="8">
    <w:abstractNumId w:val="3"/>
  </w:num>
  <w:num w:numId="9">
    <w:abstractNumId w:val="11"/>
  </w:num>
  <w:num w:numId="10">
    <w:abstractNumId w:val="4"/>
  </w:num>
  <w:num w:numId="11">
    <w:abstractNumId w:val="17"/>
  </w:num>
  <w:num w:numId="12">
    <w:abstractNumId w:val="20"/>
  </w:num>
  <w:num w:numId="13">
    <w:abstractNumId w:val="21"/>
  </w:num>
  <w:num w:numId="14">
    <w:abstractNumId w:val="9"/>
  </w:num>
  <w:num w:numId="15">
    <w:abstractNumId w:val="8"/>
  </w:num>
  <w:num w:numId="16">
    <w:abstractNumId w:val="18"/>
  </w:num>
  <w:num w:numId="17">
    <w:abstractNumId w:val="1"/>
  </w:num>
  <w:num w:numId="18">
    <w:abstractNumId w:val="22"/>
  </w:num>
  <w:num w:numId="19">
    <w:abstractNumId w:val="19"/>
  </w:num>
  <w:num w:numId="20">
    <w:abstractNumId w:val="12"/>
  </w:num>
  <w:num w:numId="21">
    <w:abstractNumId w:val="6"/>
  </w:num>
  <w:num w:numId="22">
    <w:abstractNumId w:val="14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36"/>
    <w:rsid w:val="00003DB9"/>
    <w:rsid w:val="00004253"/>
    <w:rsid w:val="00007D3A"/>
    <w:rsid w:val="0001494D"/>
    <w:rsid w:val="00022CBC"/>
    <w:rsid w:val="000236EA"/>
    <w:rsid w:val="00026967"/>
    <w:rsid w:val="00031CFC"/>
    <w:rsid w:val="00034FEA"/>
    <w:rsid w:val="00042955"/>
    <w:rsid w:val="0004719E"/>
    <w:rsid w:val="00080670"/>
    <w:rsid w:val="00096569"/>
    <w:rsid w:val="00096933"/>
    <w:rsid w:val="000A1B9C"/>
    <w:rsid w:val="000A7C6B"/>
    <w:rsid w:val="000E4D65"/>
    <w:rsid w:val="000E50E4"/>
    <w:rsid w:val="000E74F5"/>
    <w:rsid w:val="000F714B"/>
    <w:rsid w:val="0010513C"/>
    <w:rsid w:val="0010606C"/>
    <w:rsid w:val="0011056C"/>
    <w:rsid w:val="00111B08"/>
    <w:rsid w:val="001158F0"/>
    <w:rsid w:val="00121F04"/>
    <w:rsid w:val="00131C63"/>
    <w:rsid w:val="00135A25"/>
    <w:rsid w:val="00137666"/>
    <w:rsid w:val="00155991"/>
    <w:rsid w:val="00157A3C"/>
    <w:rsid w:val="00160120"/>
    <w:rsid w:val="00165CEE"/>
    <w:rsid w:val="001728ED"/>
    <w:rsid w:val="00176FF3"/>
    <w:rsid w:val="00193630"/>
    <w:rsid w:val="00196FAD"/>
    <w:rsid w:val="001A3005"/>
    <w:rsid w:val="001B076E"/>
    <w:rsid w:val="001B15CF"/>
    <w:rsid w:val="001C59C8"/>
    <w:rsid w:val="001D4453"/>
    <w:rsid w:val="001E5D16"/>
    <w:rsid w:val="00200CD6"/>
    <w:rsid w:val="0020307A"/>
    <w:rsid w:val="002134D9"/>
    <w:rsid w:val="00231A82"/>
    <w:rsid w:val="00235265"/>
    <w:rsid w:val="00241A18"/>
    <w:rsid w:val="00244710"/>
    <w:rsid w:val="00252F5B"/>
    <w:rsid w:val="00281A98"/>
    <w:rsid w:val="0028280A"/>
    <w:rsid w:val="00291A71"/>
    <w:rsid w:val="002B7B62"/>
    <w:rsid w:val="002C24FA"/>
    <w:rsid w:val="002D199A"/>
    <w:rsid w:val="0030262D"/>
    <w:rsid w:val="00305345"/>
    <w:rsid w:val="003107F4"/>
    <w:rsid w:val="00320721"/>
    <w:rsid w:val="0032416C"/>
    <w:rsid w:val="00325585"/>
    <w:rsid w:val="00330A77"/>
    <w:rsid w:val="003319AC"/>
    <w:rsid w:val="0033347E"/>
    <w:rsid w:val="003427F9"/>
    <w:rsid w:val="00353BF8"/>
    <w:rsid w:val="00372157"/>
    <w:rsid w:val="00380909"/>
    <w:rsid w:val="00383277"/>
    <w:rsid w:val="00386DFB"/>
    <w:rsid w:val="00392371"/>
    <w:rsid w:val="003B3153"/>
    <w:rsid w:val="003D21F4"/>
    <w:rsid w:val="003D576F"/>
    <w:rsid w:val="003D6659"/>
    <w:rsid w:val="003D6844"/>
    <w:rsid w:val="003E090F"/>
    <w:rsid w:val="003E1D56"/>
    <w:rsid w:val="003E2168"/>
    <w:rsid w:val="00406CF4"/>
    <w:rsid w:val="00432F05"/>
    <w:rsid w:val="00435582"/>
    <w:rsid w:val="00436FD3"/>
    <w:rsid w:val="0045397A"/>
    <w:rsid w:val="00454BF3"/>
    <w:rsid w:val="00470955"/>
    <w:rsid w:val="00470FE6"/>
    <w:rsid w:val="004762D7"/>
    <w:rsid w:val="004777A4"/>
    <w:rsid w:val="00481235"/>
    <w:rsid w:val="00495C07"/>
    <w:rsid w:val="004A6518"/>
    <w:rsid w:val="004B6AD2"/>
    <w:rsid w:val="004C4254"/>
    <w:rsid w:val="004D57C9"/>
    <w:rsid w:val="004F047D"/>
    <w:rsid w:val="004F67BA"/>
    <w:rsid w:val="00503636"/>
    <w:rsid w:val="00507C7B"/>
    <w:rsid w:val="00521F84"/>
    <w:rsid w:val="0052593E"/>
    <w:rsid w:val="00532217"/>
    <w:rsid w:val="005578D4"/>
    <w:rsid w:val="00561147"/>
    <w:rsid w:val="00564C75"/>
    <w:rsid w:val="00566AF6"/>
    <w:rsid w:val="0057728D"/>
    <w:rsid w:val="00594ED6"/>
    <w:rsid w:val="005A6C31"/>
    <w:rsid w:val="005D3FA3"/>
    <w:rsid w:val="005E06FF"/>
    <w:rsid w:val="005E24DD"/>
    <w:rsid w:val="005E5A3D"/>
    <w:rsid w:val="005F05D0"/>
    <w:rsid w:val="005F45B7"/>
    <w:rsid w:val="005F7481"/>
    <w:rsid w:val="00604A36"/>
    <w:rsid w:val="00627103"/>
    <w:rsid w:val="0062729C"/>
    <w:rsid w:val="006507A3"/>
    <w:rsid w:val="0065159F"/>
    <w:rsid w:val="0068321E"/>
    <w:rsid w:val="00683C7B"/>
    <w:rsid w:val="00685140"/>
    <w:rsid w:val="006A4E7F"/>
    <w:rsid w:val="006A7F5B"/>
    <w:rsid w:val="006B4865"/>
    <w:rsid w:val="006C12E9"/>
    <w:rsid w:val="006C278E"/>
    <w:rsid w:val="006D1484"/>
    <w:rsid w:val="006E2038"/>
    <w:rsid w:val="006F242E"/>
    <w:rsid w:val="006F32E8"/>
    <w:rsid w:val="00701D0A"/>
    <w:rsid w:val="00732E88"/>
    <w:rsid w:val="00741FA1"/>
    <w:rsid w:val="007424F0"/>
    <w:rsid w:val="0075678E"/>
    <w:rsid w:val="00756F8E"/>
    <w:rsid w:val="00765CB0"/>
    <w:rsid w:val="00771C0A"/>
    <w:rsid w:val="00780930"/>
    <w:rsid w:val="007837A9"/>
    <w:rsid w:val="00792A4A"/>
    <w:rsid w:val="00795B54"/>
    <w:rsid w:val="007C5857"/>
    <w:rsid w:val="007D2779"/>
    <w:rsid w:val="007D3996"/>
    <w:rsid w:val="007E556C"/>
    <w:rsid w:val="007F4B3A"/>
    <w:rsid w:val="007F54C5"/>
    <w:rsid w:val="007F6CA2"/>
    <w:rsid w:val="008206D2"/>
    <w:rsid w:val="00830870"/>
    <w:rsid w:val="00842485"/>
    <w:rsid w:val="008515B7"/>
    <w:rsid w:val="00865E17"/>
    <w:rsid w:val="00867183"/>
    <w:rsid w:val="00871F2F"/>
    <w:rsid w:val="008741B8"/>
    <w:rsid w:val="008808DF"/>
    <w:rsid w:val="00892AEF"/>
    <w:rsid w:val="008B3693"/>
    <w:rsid w:val="008B4F22"/>
    <w:rsid w:val="008B52E4"/>
    <w:rsid w:val="008C0082"/>
    <w:rsid w:val="008E0699"/>
    <w:rsid w:val="008E2F2E"/>
    <w:rsid w:val="008E4F04"/>
    <w:rsid w:val="008F577D"/>
    <w:rsid w:val="009036B5"/>
    <w:rsid w:val="009057C9"/>
    <w:rsid w:val="009111FD"/>
    <w:rsid w:val="0091479B"/>
    <w:rsid w:val="009151F8"/>
    <w:rsid w:val="00917507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E32F3"/>
    <w:rsid w:val="009F679B"/>
    <w:rsid w:val="00A01BC3"/>
    <w:rsid w:val="00A05434"/>
    <w:rsid w:val="00A1093D"/>
    <w:rsid w:val="00A13F32"/>
    <w:rsid w:val="00A52258"/>
    <w:rsid w:val="00A62748"/>
    <w:rsid w:val="00A77CCC"/>
    <w:rsid w:val="00A86D6E"/>
    <w:rsid w:val="00A97925"/>
    <w:rsid w:val="00AA0FC0"/>
    <w:rsid w:val="00AB45D9"/>
    <w:rsid w:val="00AC4636"/>
    <w:rsid w:val="00AD5539"/>
    <w:rsid w:val="00AE1C5F"/>
    <w:rsid w:val="00AF6A71"/>
    <w:rsid w:val="00AF7330"/>
    <w:rsid w:val="00B07C61"/>
    <w:rsid w:val="00B110C2"/>
    <w:rsid w:val="00B125E4"/>
    <w:rsid w:val="00B24FE5"/>
    <w:rsid w:val="00B26C84"/>
    <w:rsid w:val="00B374E2"/>
    <w:rsid w:val="00B5472D"/>
    <w:rsid w:val="00B56DF7"/>
    <w:rsid w:val="00B70942"/>
    <w:rsid w:val="00B72E85"/>
    <w:rsid w:val="00B74EE7"/>
    <w:rsid w:val="00B8767B"/>
    <w:rsid w:val="00B87FF3"/>
    <w:rsid w:val="00B91F53"/>
    <w:rsid w:val="00B935A3"/>
    <w:rsid w:val="00B97AAE"/>
    <w:rsid w:val="00BA2155"/>
    <w:rsid w:val="00BB604E"/>
    <w:rsid w:val="00BD308E"/>
    <w:rsid w:val="00BE353B"/>
    <w:rsid w:val="00C03E2E"/>
    <w:rsid w:val="00C05DDB"/>
    <w:rsid w:val="00C06A48"/>
    <w:rsid w:val="00C135D4"/>
    <w:rsid w:val="00C22ACB"/>
    <w:rsid w:val="00C47478"/>
    <w:rsid w:val="00C62E37"/>
    <w:rsid w:val="00C66FB2"/>
    <w:rsid w:val="00C7247E"/>
    <w:rsid w:val="00C812F6"/>
    <w:rsid w:val="00C83C38"/>
    <w:rsid w:val="00C866AD"/>
    <w:rsid w:val="00C9021F"/>
    <w:rsid w:val="00CA1519"/>
    <w:rsid w:val="00CA72B6"/>
    <w:rsid w:val="00CB5F0F"/>
    <w:rsid w:val="00CB7C9F"/>
    <w:rsid w:val="00CC0CA0"/>
    <w:rsid w:val="00CC103D"/>
    <w:rsid w:val="00CC3A8E"/>
    <w:rsid w:val="00CC7E37"/>
    <w:rsid w:val="00CD447F"/>
    <w:rsid w:val="00CE6D21"/>
    <w:rsid w:val="00CF2165"/>
    <w:rsid w:val="00D03FAD"/>
    <w:rsid w:val="00D13D23"/>
    <w:rsid w:val="00D273B2"/>
    <w:rsid w:val="00D552C3"/>
    <w:rsid w:val="00D559B8"/>
    <w:rsid w:val="00D70668"/>
    <w:rsid w:val="00D8605F"/>
    <w:rsid w:val="00D90AD1"/>
    <w:rsid w:val="00D94FC3"/>
    <w:rsid w:val="00DA178E"/>
    <w:rsid w:val="00DB2642"/>
    <w:rsid w:val="00DB54C3"/>
    <w:rsid w:val="00DD3FED"/>
    <w:rsid w:val="00DE086D"/>
    <w:rsid w:val="00E04C68"/>
    <w:rsid w:val="00E16EA0"/>
    <w:rsid w:val="00E259BC"/>
    <w:rsid w:val="00E2681B"/>
    <w:rsid w:val="00E328AE"/>
    <w:rsid w:val="00E3569B"/>
    <w:rsid w:val="00E4448C"/>
    <w:rsid w:val="00E5787F"/>
    <w:rsid w:val="00E87904"/>
    <w:rsid w:val="00E902DE"/>
    <w:rsid w:val="00EB24D5"/>
    <w:rsid w:val="00EC70C5"/>
    <w:rsid w:val="00EE2587"/>
    <w:rsid w:val="00EF202D"/>
    <w:rsid w:val="00F05472"/>
    <w:rsid w:val="00F131C2"/>
    <w:rsid w:val="00F16D6F"/>
    <w:rsid w:val="00F3410B"/>
    <w:rsid w:val="00F50695"/>
    <w:rsid w:val="00F57214"/>
    <w:rsid w:val="00F65862"/>
    <w:rsid w:val="00F75B2A"/>
    <w:rsid w:val="00F8783D"/>
    <w:rsid w:val="00F945C5"/>
    <w:rsid w:val="00F97AD7"/>
    <w:rsid w:val="00FA7BF7"/>
    <w:rsid w:val="00FB2A25"/>
    <w:rsid w:val="00FD6748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DC506B"/>
  <w15:docId w15:val="{603C1F0F-F29F-49E5-A3D1-C2847F0C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B7C9F"/>
    <w:pPr>
      <w:keepNext/>
      <w:keepLines/>
      <w:numPr>
        <w:numId w:val="6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594ED6"/>
    <w:pPr>
      <w:keepNext/>
      <w:keepLines/>
      <w:numPr>
        <w:ilvl w:val="1"/>
        <w:numId w:val="6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DA178E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/>
      <w:sz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DA178E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/>
      <w:bCs/>
      <w:iCs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470FE6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B7C9F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4ED6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A178E"/>
    <w:rPr>
      <w:rFonts w:ascii="Arial" w:eastAsiaTheme="majorEastAsia" w:hAnsi="Arial" w:cstheme="majorBidi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DA178E"/>
    <w:rPr>
      <w:rFonts w:ascii="Arial" w:eastAsiaTheme="majorEastAsia" w:hAnsi="Arial" w:cstheme="majorBidi"/>
      <w:b/>
      <w:bCs/>
      <w:iCs/>
      <w:sz w:val="20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470FE6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3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2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454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Date">
    <w:name w:val="Date"/>
    <w:basedOn w:val="Normal"/>
    <w:next w:val="Normal"/>
    <w:link w:val="DateCar"/>
    <w:semiHidden/>
    <w:unhideWhenUsed/>
    <w:rsid w:val="007837A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ar">
    <w:name w:val="Date Car"/>
    <w:basedOn w:val="Policepardfaut"/>
    <w:link w:val="Date"/>
    <w:semiHidden/>
    <w:rsid w:val="007837A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E3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4865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5787F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5787F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5787F"/>
    <w:rPr>
      <w:vertAlign w:val="superscript"/>
    </w:rPr>
  </w:style>
  <w:style w:type="character" w:styleId="lev">
    <w:name w:val="Strong"/>
    <w:basedOn w:val="Policepardfaut"/>
    <w:uiPriority w:val="22"/>
    <w:qFormat/>
    <w:rsid w:val="00B87F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footer" Target="footer3.xm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3.wmf"/><Relationship Id="rId25" Type="http://schemas.openxmlformats.org/officeDocument/2006/relationships/header" Target="header5.xm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4.png"/><Relationship Id="rId29" Type="http://schemas.openxmlformats.org/officeDocument/2006/relationships/image" Target="media/image18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\AppData\Roaming\Microsoft\Templates\ERM_F2_3_Utilisation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837B4-3910-4B58-A080-087591838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ERM_F2_3_Utilisation_B.dotm</Template>
  <TotalTime>348</TotalTime>
  <Pages>16</Pages>
  <Words>1401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DTVT1000006A - F2.3_Utilisation</vt:lpstr>
    </vt:vector>
  </TitlesOfParts>
  <Company>Microsoft</Company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DTVT1000006A - F2.3_Utilisation</dc:title>
  <dc:creator>nc</dc:creator>
  <cp:keywords>VT10 - Système de vidéoprotection urbaine</cp:keywords>
  <cp:lastModifiedBy>MG</cp:lastModifiedBy>
  <cp:revision>31</cp:revision>
  <cp:lastPrinted>2019-09-25T07:28:00Z</cp:lastPrinted>
  <dcterms:created xsi:type="dcterms:W3CDTF">2019-08-09T12:41:00Z</dcterms:created>
  <dcterms:modified xsi:type="dcterms:W3CDTF">2019-09-25T07:28:00Z</dcterms:modified>
  <cp:category>F2.3 - Utilisation</cp:category>
</cp:coreProperties>
</file>