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7380382"/>
    <w:bookmarkEnd w:id="0"/>
    <w:p w14:paraId="6E1F71E1" w14:textId="77777777" w:rsidR="0030262D" w:rsidRDefault="003B3153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0A88322A" wp14:editId="25F935B3">
                <wp:simplePos x="0" y="0"/>
                <wp:positionH relativeFrom="column">
                  <wp:posOffset>635</wp:posOffset>
                </wp:positionH>
                <wp:positionV relativeFrom="paragraph">
                  <wp:posOffset>6451600</wp:posOffset>
                </wp:positionV>
                <wp:extent cx="6840220" cy="2628900"/>
                <wp:effectExtent l="19050" t="19050" r="17780" b="19050"/>
                <wp:wrapNone/>
                <wp:docPr id="21" name="Zone de dessi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88065" w14:textId="77777777" w:rsidR="008A273C" w:rsidRPr="00CC0759" w:rsidRDefault="008A273C" w:rsidP="005036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2D62879F" w14:textId="77777777" w:rsidR="008A273C" w:rsidRPr="00AF7330" w:rsidRDefault="00AC03EF" w:rsidP="00503636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8A273C">
                                  <w:t>Configuration départ usine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97" descr="Utilisatio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445" y="1050925"/>
                            <a:ext cx="2216785" cy="154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815" y="76483"/>
                            <a:ext cx="2175510" cy="2413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322A"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9F88065" w14:textId="77777777" w:rsidR="008A273C" w:rsidRPr="00CC0759" w:rsidRDefault="008A273C" w:rsidP="00503636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2D62879F" w14:textId="77777777" w:rsidR="008A273C" w:rsidRPr="00AF7330" w:rsidRDefault="008A273C" w:rsidP="00503636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Configuration départ usine</w:t>
                          </w:r>
                        </w:fldSimple>
                      </w:p>
                    </w:txbxContent>
                  </v:textbox>
                </v:rect>
                <v:shape id="Image 97" o:spid="_x0000_s1029" type="#_x0000_t75" alt="Utilisation" style="position:absolute;left:40684;top:1050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    <v:imagedata r:id="rId11" o:title="Utilisation"/>
                </v:shape>
                <v:shape id="Image 25" o:spid="_x0000_s1030" type="#_x0000_t75" style="position:absolute;left:5768;top:764;width:21755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648DCF98" wp14:editId="2F61E392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5F37A" w14:textId="77777777" w:rsidR="008A273C" w:rsidRPr="007C0102" w:rsidRDefault="008A273C" w:rsidP="00C62E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DCF98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0045F37A" w14:textId="77777777" w:rsidR="008A273C" w:rsidRPr="007C0102" w:rsidRDefault="008A273C" w:rsidP="00C62E3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4A5108E4" w14:textId="601839BA" w:rsidR="00E532B3" w:rsidRDefault="004777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34911" w:history="1">
        <w:r w:rsidR="00E532B3" w:rsidRPr="00FF038E">
          <w:rPr>
            <w:rStyle w:val="Lienhypertexte"/>
            <w:noProof/>
          </w:rPr>
          <w:t>1</w:t>
        </w:r>
        <w:r w:rsidR="00E532B3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E532B3" w:rsidRPr="00FF038E">
          <w:rPr>
            <w:rStyle w:val="Lienhypertexte"/>
            <w:noProof/>
          </w:rPr>
          <w:t>Configuration CaméraS (interface web)</w:t>
        </w:r>
        <w:r w:rsidR="00E532B3">
          <w:rPr>
            <w:noProof/>
            <w:webHidden/>
          </w:rPr>
          <w:tab/>
        </w:r>
        <w:r w:rsidR="00E532B3">
          <w:rPr>
            <w:noProof/>
            <w:webHidden/>
          </w:rPr>
          <w:fldChar w:fldCharType="begin"/>
        </w:r>
        <w:r w:rsidR="00E532B3">
          <w:rPr>
            <w:noProof/>
            <w:webHidden/>
          </w:rPr>
          <w:instrText xml:space="preserve"> PAGEREF _Toc20234911 \h </w:instrText>
        </w:r>
        <w:r w:rsidR="00E532B3">
          <w:rPr>
            <w:noProof/>
            <w:webHidden/>
          </w:rPr>
        </w:r>
        <w:r w:rsidR="00E532B3"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1</w:t>
        </w:r>
        <w:r w:rsidR="00E532B3">
          <w:rPr>
            <w:noProof/>
            <w:webHidden/>
          </w:rPr>
          <w:fldChar w:fldCharType="end"/>
        </w:r>
      </w:hyperlink>
    </w:p>
    <w:p w14:paraId="21CEF97B" w14:textId="57A052BF" w:rsidR="00E532B3" w:rsidRDefault="00E532B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912" w:history="1">
        <w:r w:rsidRPr="00FF038E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Configuration ADRESSE IP SWITCH 12 FIBRES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45B7AE" w14:textId="78C8F6C4" w:rsidR="00E532B3" w:rsidRDefault="00E532B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913" w:history="1">
        <w:r w:rsidRPr="00FF038E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Configuration de l’Enregistreur NVR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A45971" w14:textId="7E3C1065" w:rsidR="00E532B3" w:rsidRDefault="00E532B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914" w:history="1">
        <w:r w:rsidRPr="00FF038E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DECLARER LEs caméras dans l’enregistreur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08059C" w14:textId="03ABCCB4" w:rsidR="00E532B3" w:rsidRDefault="00E532B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34915" w:history="1">
        <w:r w:rsidRPr="00FF038E">
          <w:rPr>
            <w:rStyle w:val="Lienhypertexte"/>
            <w:noProof/>
          </w:rPr>
          <w:t>5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Import / Export de la configuration (pour information)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CC2F66" w14:textId="45B8F42D" w:rsidR="00E532B3" w:rsidRDefault="00E532B3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34916" w:history="1">
        <w:r w:rsidRPr="00FF038E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Enregistreur NVR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435477" w14:textId="30F2858A" w:rsidR="00E532B3" w:rsidRDefault="00E532B3">
      <w:pPr>
        <w:pStyle w:val="TM3"/>
        <w:tabs>
          <w:tab w:val="left" w:pos="232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34917" w:history="1">
        <w:r w:rsidRPr="00FF038E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FF038E">
          <w:rPr>
            <w:rStyle w:val="Lienhypertexte"/>
            <w:noProof/>
          </w:rPr>
          <w:t>Caméra IP (Tube et PTZ)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_Toc20234917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04AE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138FA38" w14:textId="202BC5D4" w:rsidR="00D13D23" w:rsidRDefault="004777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3"/>
          <w:footerReference w:type="default" r:id="rId14"/>
          <w:headerReference w:type="first" r:id="rId15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5853B54C" w14:textId="77777777" w:rsidR="00AC03EF" w:rsidRDefault="00AC03EF" w:rsidP="00AC03EF">
      <w:pPr>
        <w:pStyle w:val="Titre1"/>
      </w:pPr>
      <w:bookmarkStart w:id="2" w:name="_Toc20234911"/>
      <w:r>
        <w:lastRenderedPageBreak/>
        <w:t>Configuration CaméraS (interface web)</w:t>
      </w:r>
      <w:bookmarkEnd w:id="2"/>
    </w:p>
    <w:p w14:paraId="31E42EE8" w14:textId="0F33348C" w:rsidR="0033347E" w:rsidRDefault="0033347E" w:rsidP="00FC7EE8">
      <w:r>
        <w:t xml:space="preserve">Les interventions sur le système </w:t>
      </w:r>
      <w:r w:rsidRPr="0030216F">
        <w:rPr>
          <w:b/>
        </w:rPr>
        <w:t>VT10</w:t>
      </w:r>
      <w:r w:rsidR="0030216F" w:rsidRPr="0030216F">
        <w:rPr>
          <w:b/>
        </w:rPr>
        <w:t xml:space="preserve"> </w:t>
      </w:r>
      <w:r w:rsidRPr="0030216F">
        <w:rPr>
          <w:b/>
        </w:rPr>
        <w:t>-</w:t>
      </w:r>
      <w:r w:rsidR="0030216F" w:rsidRPr="0030216F">
        <w:rPr>
          <w:b/>
        </w:rPr>
        <w:t xml:space="preserve"> Système de vidéo</w:t>
      </w:r>
      <w:r w:rsidR="00E72BCE">
        <w:rPr>
          <w:b/>
        </w:rPr>
        <w:t xml:space="preserve">protection </w:t>
      </w:r>
      <w:r w:rsidR="0030216F" w:rsidRPr="0030216F">
        <w:rPr>
          <w:b/>
        </w:rPr>
        <w:t>urbaine</w:t>
      </w:r>
      <w:r>
        <w:t xml:space="preserve"> sont à réaliser uniquement en présence d’un professeur.</w:t>
      </w:r>
    </w:p>
    <w:p w14:paraId="444DABA3" w14:textId="1A96DE26" w:rsidR="00A52C7D" w:rsidRDefault="00A52C7D" w:rsidP="00FC7EE8">
      <w:pPr>
        <w:pStyle w:val="Annotationimportante"/>
      </w:pPr>
      <w:r>
        <w:t xml:space="preserve">Attention il est impératif de vérifier </w:t>
      </w:r>
      <w:r w:rsidR="00661E49">
        <w:t xml:space="preserve">la position du </w:t>
      </w:r>
      <w:r w:rsidR="00661E49" w:rsidRPr="00A52C7D">
        <w:t>micro</w:t>
      </w:r>
      <w:r w:rsidR="00661E49">
        <w:t>-</w:t>
      </w:r>
      <w:r w:rsidR="00661E49" w:rsidRPr="00A52C7D">
        <w:t>switch</w:t>
      </w:r>
      <w:r w:rsidR="00125453">
        <w:t xml:space="preserve">  </w:t>
      </w:r>
      <w:r>
        <w:t xml:space="preserve">sur le switch POE Mod 2 </w:t>
      </w:r>
      <w:r w:rsidR="00E72BCE">
        <w:t>q</w:t>
      </w:r>
      <w:r w:rsidR="00D52318">
        <w:t xml:space="preserve">ui est </w:t>
      </w:r>
      <w:r>
        <w:t>dans coffret de rue</w:t>
      </w:r>
      <w:r w:rsidR="00661E49">
        <w:t xml:space="preserve"> </w:t>
      </w:r>
      <w:r w:rsidR="00E72BCE">
        <w:t>:</w:t>
      </w:r>
      <w:r w:rsidR="00D52318">
        <w:t xml:space="preserve"> </w:t>
      </w:r>
      <w:r w:rsidR="00661E49">
        <w:t>en </w:t>
      </w:r>
      <w:r w:rsidR="00E72BCE">
        <w:t>p</w:t>
      </w:r>
      <w:r>
        <w:t xml:space="preserve">osition </w:t>
      </w:r>
      <w:r w:rsidR="00661E49">
        <w:t>« </w:t>
      </w:r>
      <w:r>
        <w:t>Default</w:t>
      </w:r>
      <w:r w:rsidR="00661E49">
        <w:t> »</w:t>
      </w:r>
      <w:r>
        <w:t xml:space="preserve">. </w:t>
      </w:r>
    </w:p>
    <w:p w14:paraId="72BE5365" w14:textId="22A0EACE" w:rsidR="00A52C7D" w:rsidRDefault="00125453" w:rsidP="00125453">
      <w:pPr>
        <w:pStyle w:val="Annotationimportante"/>
        <w:numPr>
          <w:ilvl w:val="0"/>
          <w:numId w:val="0"/>
        </w:numPr>
        <w:ind w:left="720" w:hanging="360"/>
        <w:jc w:val="center"/>
      </w:pPr>
      <w:r>
        <w:rPr>
          <w:noProof/>
        </w:rPr>
        <w:drawing>
          <wp:inline distT="0" distB="0" distL="0" distR="0" wp14:anchorId="125CAEFD" wp14:editId="08B1E4B3">
            <wp:extent cx="1492301" cy="1329041"/>
            <wp:effectExtent l="0" t="0" r="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13567" r="39730" b="29656"/>
                    <a:stretch/>
                  </pic:blipFill>
                  <pic:spPr bwMode="auto">
                    <a:xfrm>
                      <a:off x="0" y="0"/>
                      <a:ext cx="1492301" cy="132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30741" w14:textId="77777777" w:rsidR="008D51AB" w:rsidRPr="00952EAE" w:rsidRDefault="007435B8" w:rsidP="00FC7EE8">
      <w:pPr>
        <w:rPr>
          <w:b/>
          <w:bCs/>
          <w:u w:val="single"/>
        </w:rPr>
      </w:pPr>
      <w:r w:rsidRPr="00952EAE">
        <w:rPr>
          <w:b/>
          <w:bCs/>
          <w:u w:val="single"/>
        </w:rPr>
        <w:t xml:space="preserve">Configuration </w:t>
      </w:r>
      <w:r w:rsidR="00661E49">
        <w:rPr>
          <w:b/>
          <w:bCs/>
          <w:u w:val="single"/>
        </w:rPr>
        <w:t xml:space="preserve">du </w:t>
      </w:r>
      <w:r w:rsidRPr="00952EAE">
        <w:rPr>
          <w:b/>
          <w:bCs/>
          <w:u w:val="single"/>
        </w:rPr>
        <w:t>PC </w:t>
      </w:r>
      <w:r w:rsidR="008D51AB" w:rsidRPr="00952EAE">
        <w:rPr>
          <w:b/>
          <w:bCs/>
          <w:u w:val="single"/>
        </w:rPr>
        <w:t xml:space="preserve">de programmation </w:t>
      </w:r>
      <w:r w:rsidRPr="00952EAE">
        <w:rPr>
          <w:b/>
          <w:bCs/>
          <w:u w:val="single"/>
        </w:rPr>
        <w:t xml:space="preserve">: </w:t>
      </w:r>
    </w:p>
    <w:p w14:paraId="7D6A3123" w14:textId="77777777" w:rsidR="00AE7019" w:rsidRDefault="006E59EC" w:rsidP="00EB27CA">
      <w:pPr>
        <w:pStyle w:val="Paragraphedeliste"/>
        <w:numPr>
          <w:ilvl w:val="0"/>
          <w:numId w:val="5"/>
        </w:numPr>
        <w:spacing w:after="0" w:line="240" w:lineRule="auto"/>
      </w:pPr>
      <w:r>
        <w:t xml:space="preserve">Raccorder votre ordinateur au switch </w:t>
      </w:r>
      <w:r w:rsidR="008D51AB">
        <w:t xml:space="preserve">POE Mod 2 dans le coffret de rue </w:t>
      </w:r>
      <w:r>
        <w:t xml:space="preserve">et configurer </w:t>
      </w:r>
      <w:r w:rsidR="00AE7019">
        <w:t>la</w:t>
      </w:r>
      <w:r>
        <w:t xml:space="preserve"> carte réseau </w:t>
      </w:r>
    </w:p>
    <w:p w14:paraId="6DEBF476" w14:textId="77777777" w:rsidR="00AE7019" w:rsidRDefault="00AE7019" w:rsidP="00AE7019">
      <w:pPr>
        <w:pStyle w:val="Paragraphedeliste"/>
        <w:ind w:left="1296"/>
      </w:pPr>
    </w:p>
    <w:p w14:paraId="100E50AD" w14:textId="28A5D0D3" w:rsidR="008D51AB" w:rsidRDefault="006E59EC" w:rsidP="00EB27CA">
      <w:pPr>
        <w:pStyle w:val="Paragraphedeliste"/>
        <w:numPr>
          <w:ilvl w:val="0"/>
          <w:numId w:val="14"/>
        </w:numPr>
      </w:pPr>
      <w:r>
        <w:t>IP</w:t>
      </w:r>
      <w:r w:rsidR="00AE7019">
        <w:t xml:space="preserve"> </w:t>
      </w:r>
      <w:r w:rsidR="00125453">
        <w:t>: 192.168.1.50</w:t>
      </w:r>
      <w:r>
        <w:t xml:space="preserve"> </w:t>
      </w:r>
    </w:p>
    <w:p w14:paraId="1039AF6D" w14:textId="3F0F2C74" w:rsidR="007435B8" w:rsidRPr="00952EAE" w:rsidRDefault="007435B8" w:rsidP="00FC7EE8">
      <w:pPr>
        <w:rPr>
          <w:b/>
          <w:bCs/>
          <w:u w:val="single"/>
        </w:rPr>
      </w:pPr>
      <w:r w:rsidRPr="00952EAE">
        <w:rPr>
          <w:b/>
          <w:bCs/>
          <w:u w:val="single"/>
        </w:rPr>
        <w:t xml:space="preserve">Configuration des </w:t>
      </w:r>
      <w:r w:rsidR="00FC7EE8" w:rsidRPr="00952EAE">
        <w:rPr>
          <w:b/>
          <w:bCs/>
          <w:u w:val="single"/>
        </w:rPr>
        <w:t>caméras</w:t>
      </w:r>
      <w:r w:rsidRPr="00952EAE">
        <w:rPr>
          <w:b/>
          <w:bCs/>
          <w:u w:val="single"/>
        </w:rPr>
        <w:t xml:space="preserve"> :</w:t>
      </w:r>
    </w:p>
    <w:p w14:paraId="100BB361" w14:textId="71199227" w:rsidR="00AE7019" w:rsidRDefault="007435B8" w:rsidP="00D52318">
      <w:pPr>
        <w:pStyle w:val="Annotationimportante"/>
        <w:spacing w:line="240" w:lineRule="auto"/>
      </w:pPr>
      <w:r>
        <w:t>Attention il est impératif de configurer</w:t>
      </w:r>
      <w:r w:rsidR="008D51AB">
        <w:t xml:space="preserve"> les cam</w:t>
      </w:r>
      <w:r w:rsidR="00E532B3">
        <w:t>é</w:t>
      </w:r>
      <w:r w:rsidR="008D51AB">
        <w:t>ras une</w:t>
      </w:r>
      <w:r w:rsidR="00605C86">
        <w:t xml:space="preserve"> par une,</w:t>
      </w:r>
      <w:r w:rsidR="00AE7019">
        <w:t xml:space="preserve"> pour cela</w:t>
      </w:r>
      <w:r w:rsidR="00605C86">
        <w:t> :</w:t>
      </w:r>
      <w:r w:rsidR="00AE7019">
        <w:t xml:space="preserve"> déconnecter les 3 câbles WS2 / WS3 / WS4 du switch POE Mod 2 dans le coffret de rue.</w:t>
      </w:r>
    </w:p>
    <w:p w14:paraId="2BED4E5B" w14:textId="77777777" w:rsidR="007435B8" w:rsidRDefault="007435B8" w:rsidP="007435B8">
      <w:pPr>
        <w:ind w:left="576"/>
      </w:pPr>
    </w:p>
    <w:p w14:paraId="49E3C2CA" w14:textId="77777777" w:rsidR="00005AC1" w:rsidRDefault="00005AC1" w:rsidP="007435B8">
      <w:pPr>
        <w:ind w:left="576"/>
      </w:pPr>
      <w:r>
        <w:t xml:space="preserve">Récapitulatif des adresses IP utilisées sur le système </w:t>
      </w:r>
    </w:p>
    <w:p w14:paraId="41B48F08" w14:textId="77777777" w:rsidR="00661E49" w:rsidRPr="00661E49" w:rsidRDefault="00661E49" w:rsidP="00EB27CA">
      <w:pPr>
        <w:pStyle w:val="Paragraphedeliste"/>
        <w:numPr>
          <w:ilvl w:val="0"/>
          <w:numId w:val="8"/>
        </w:numPr>
        <w:spacing w:line="240" w:lineRule="auto"/>
        <w:rPr>
          <w:color w:val="FF0000"/>
        </w:rPr>
      </w:pPr>
      <w:r w:rsidRPr="00661E49">
        <w:rPr>
          <w:color w:val="FF0000"/>
        </w:rPr>
        <w:t>192.168.1.</w:t>
      </w:r>
      <w:r w:rsidRPr="00661E49">
        <w:rPr>
          <w:b/>
          <w:bCs/>
          <w:color w:val="FF0000"/>
        </w:rPr>
        <w:t>12 : </w:t>
      </w:r>
      <w:r w:rsidRPr="00661E49">
        <w:rPr>
          <w:b/>
          <w:color w:val="FF0000"/>
        </w:rPr>
        <w:t>switch baie 12 fibres avant configuration</w:t>
      </w:r>
    </w:p>
    <w:p w14:paraId="46E002F8" w14:textId="77777777" w:rsidR="00952EAE" w:rsidRPr="00661E49" w:rsidRDefault="00952EAE" w:rsidP="00EB27CA">
      <w:pPr>
        <w:pStyle w:val="Paragraphedeliste"/>
        <w:numPr>
          <w:ilvl w:val="0"/>
          <w:numId w:val="8"/>
        </w:numPr>
        <w:spacing w:line="240" w:lineRule="auto"/>
        <w:rPr>
          <w:color w:val="FF0000"/>
        </w:rPr>
      </w:pPr>
      <w:r w:rsidRPr="00661E49">
        <w:rPr>
          <w:color w:val="FF0000"/>
        </w:rPr>
        <w:t>192.168.1.</w:t>
      </w:r>
      <w:r w:rsidR="00E304F4" w:rsidRPr="00661E49">
        <w:rPr>
          <w:b/>
          <w:color w:val="FF0000"/>
        </w:rPr>
        <w:t>30</w:t>
      </w:r>
      <w:r w:rsidRPr="00661E49">
        <w:rPr>
          <w:color w:val="FF0000"/>
        </w:rPr>
        <w:t> : </w:t>
      </w:r>
      <w:r w:rsidRPr="00661E49">
        <w:rPr>
          <w:b/>
          <w:color w:val="FF0000"/>
        </w:rPr>
        <w:t xml:space="preserve">enregistreur vidéo baie avant configuration </w:t>
      </w:r>
    </w:p>
    <w:p w14:paraId="1ADEAE80" w14:textId="43FD888C" w:rsidR="00952EAE" w:rsidRPr="00E532B3" w:rsidRDefault="00952EAE" w:rsidP="00EB27CA">
      <w:pPr>
        <w:pStyle w:val="Paragraphedeliste"/>
        <w:numPr>
          <w:ilvl w:val="0"/>
          <w:numId w:val="8"/>
        </w:numPr>
        <w:spacing w:line="240" w:lineRule="auto"/>
        <w:rPr>
          <w:color w:val="00B050"/>
        </w:rPr>
      </w:pPr>
      <w:r w:rsidRPr="00E532B3">
        <w:rPr>
          <w:color w:val="00B050"/>
        </w:rPr>
        <w:t>192.168.1.</w:t>
      </w:r>
      <w:r w:rsidR="00E532B3" w:rsidRPr="00E532B3">
        <w:rPr>
          <w:b/>
          <w:bCs/>
          <w:color w:val="00B050"/>
        </w:rPr>
        <w:t>45</w:t>
      </w:r>
      <w:r w:rsidRPr="00E532B3">
        <w:rPr>
          <w:color w:val="00B050"/>
        </w:rPr>
        <w:t> </w:t>
      </w:r>
      <w:r w:rsidRPr="00E532B3">
        <w:rPr>
          <w:b/>
          <w:bCs/>
          <w:color w:val="00B050"/>
        </w:rPr>
        <w:t>: enregistreur vidéo baie après configuration</w:t>
      </w:r>
    </w:p>
    <w:p w14:paraId="6BD92623" w14:textId="682A9D5D" w:rsidR="00952EAE" w:rsidRPr="00661E49" w:rsidRDefault="00952EAE" w:rsidP="00EB27CA">
      <w:pPr>
        <w:pStyle w:val="Paragraphedeliste"/>
        <w:numPr>
          <w:ilvl w:val="0"/>
          <w:numId w:val="8"/>
        </w:numPr>
        <w:spacing w:line="240" w:lineRule="auto"/>
        <w:rPr>
          <w:color w:val="00B050"/>
        </w:rPr>
      </w:pPr>
      <w:r w:rsidRPr="00661E49">
        <w:rPr>
          <w:color w:val="00B050"/>
        </w:rPr>
        <w:t>192.168.1.</w:t>
      </w:r>
      <w:r w:rsidRPr="00661E49">
        <w:rPr>
          <w:b/>
          <w:color w:val="00B050"/>
        </w:rPr>
        <w:t>41 : caméra tube N°1 sur poteau</w:t>
      </w:r>
      <w:r w:rsidR="00E532B3">
        <w:rPr>
          <w:b/>
          <w:color w:val="00B050"/>
        </w:rPr>
        <w:t xml:space="preserve"> après configuration</w:t>
      </w:r>
    </w:p>
    <w:p w14:paraId="0498EB0E" w14:textId="12245406" w:rsidR="00952EAE" w:rsidRPr="00661E49" w:rsidRDefault="00952EAE" w:rsidP="00EB27CA">
      <w:pPr>
        <w:pStyle w:val="Paragraphedeliste"/>
        <w:numPr>
          <w:ilvl w:val="0"/>
          <w:numId w:val="8"/>
        </w:numPr>
        <w:spacing w:line="240" w:lineRule="auto"/>
        <w:rPr>
          <w:color w:val="00B050"/>
        </w:rPr>
      </w:pPr>
      <w:r w:rsidRPr="00661E49">
        <w:rPr>
          <w:color w:val="00B050"/>
        </w:rPr>
        <w:t>192.168.1.</w:t>
      </w:r>
      <w:r w:rsidRPr="00661E49">
        <w:rPr>
          <w:b/>
          <w:color w:val="00B050"/>
        </w:rPr>
        <w:t>42 : caméra tube N°2 sur poteau</w:t>
      </w:r>
      <w:r w:rsidR="00E532B3">
        <w:rPr>
          <w:b/>
          <w:color w:val="00B050"/>
        </w:rPr>
        <w:t xml:space="preserve"> après configuration</w:t>
      </w:r>
    </w:p>
    <w:p w14:paraId="797E1F92" w14:textId="3923CE9B" w:rsidR="00E72BCE" w:rsidRPr="00661E49" w:rsidRDefault="00E72BCE" w:rsidP="00E72BCE">
      <w:pPr>
        <w:pStyle w:val="Paragraphedeliste"/>
        <w:numPr>
          <w:ilvl w:val="0"/>
          <w:numId w:val="8"/>
        </w:numPr>
        <w:spacing w:line="240" w:lineRule="auto"/>
        <w:rPr>
          <w:color w:val="00B050"/>
        </w:rPr>
      </w:pPr>
      <w:r w:rsidRPr="00661E49">
        <w:rPr>
          <w:color w:val="00B050"/>
        </w:rPr>
        <w:t>192.168.1.</w:t>
      </w:r>
      <w:r w:rsidRPr="00661E49">
        <w:rPr>
          <w:b/>
          <w:color w:val="00B050"/>
        </w:rPr>
        <w:t xml:space="preserve">43 : caméra </w:t>
      </w:r>
      <w:r w:rsidR="00661E49" w:rsidRPr="00661E49">
        <w:rPr>
          <w:b/>
          <w:color w:val="00B050"/>
        </w:rPr>
        <w:t xml:space="preserve">N°3 PTZ </w:t>
      </w:r>
      <w:r w:rsidRPr="00661E49">
        <w:rPr>
          <w:b/>
          <w:color w:val="00B050"/>
        </w:rPr>
        <w:t>sur poteau</w:t>
      </w:r>
      <w:r w:rsidR="00E532B3">
        <w:rPr>
          <w:b/>
          <w:color w:val="00B050"/>
        </w:rPr>
        <w:t xml:space="preserve"> après configuration</w:t>
      </w:r>
    </w:p>
    <w:p w14:paraId="768E19AC" w14:textId="46943F28" w:rsidR="00952EAE" w:rsidRPr="00661E49" w:rsidRDefault="00952EAE" w:rsidP="00EB27CA">
      <w:pPr>
        <w:pStyle w:val="Paragraphedeliste"/>
        <w:numPr>
          <w:ilvl w:val="0"/>
          <w:numId w:val="8"/>
        </w:numPr>
        <w:spacing w:line="240" w:lineRule="auto"/>
        <w:rPr>
          <w:color w:val="00B050"/>
        </w:rPr>
      </w:pPr>
      <w:r w:rsidRPr="00661E49">
        <w:rPr>
          <w:color w:val="00B050"/>
        </w:rPr>
        <w:t>192.168.1.</w:t>
      </w:r>
      <w:r w:rsidRPr="00661E49">
        <w:rPr>
          <w:b/>
          <w:color w:val="00B050"/>
        </w:rPr>
        <w:t>46 : switch baie 12 fibr</w:t>
      </w:r>
      <w:r w:rsidR="00D52318" w:rsidRPr="00661E49">
        <w:rPr>
          <w:b/>
          <w:color w:val="00B050"/>
        </w:rPr>
        <w:t>e</w:t>
      </w:r>
      <w:r w:rsidR="00661E49" w:rsidRPr="00661E49">
        <w:rPr>
          <w:b/>
          <w:color w:val="00B050"/>
        </w:rPr>
        <w:t>s</w:t>
      </w:r>
      <w:r w:rsidR="00E532B3">
        <w:rPr>
          <w:b/>
          <w:color w:val="00B050"/>
        </w:rPr>
        <w:t xml:space="preserve"> après configuration</w:t>
      </w:r>
    </w:p>
    <w:p w14:paraId="447BE295" w14:textId="77777777" w:rsidR="00D52318" w:rsidRPr="00FC7EE8" w:rsidRDefault="00D52318" w:rsidP="00D52318">
      <w:pPr>
        <w:pStyle w:val="Paragraphedeliste"/>
        <w:spacing w:line="240" w:lineRule="auto"/>
        <w:ind w:left="1656"/>
        <w:rPr>
          <w:b/>
          <w:bCs/>
          <w:u w:val="single"/>
        </w:rPr>
      </w:pPr>
    </w:p>
    <w:p w14:paraId="5FB034C9" w14:textId="228F6522" w:rsidR="008D51AB" w:rsidRPr="00605C86" w:rsidRDefault="00AE7019" w:rsidP="00605C86">
      <w:pPr>
        <w:jc w:val="left"/>
        <w:rPr>
          <w:szCs w:val="20"/>
        </w:rPr>
      </w:pPr>
      <w:r w:rsidRPr="00FC7EE8">
        <w:rPr>
          <w:b/>
          <w:bCs/>
          <w:u w:val="single"/>
        </w:rPr>
        <w:t>Config</w:t>
      </w:r>
      <w:r w:rsidR="00605C86" w:rsidRPr="00FC7EE8">
        <w:rPr>
          <w:b/>
          <w:bCs/>
          <w:u w:val="single"/>
        </w:rPr>
        <w:t>uration</w:t>
      </w:r>
      <w:r w:rsidR="00AD730A" w:rsidRPr="00FC7EE8">
        <w:rPr>
          <w:b/>
          <w:bCs/>
          <w:u w:val="single"/>
        </w:rPr>
        <w:t xml:space="preserve"> </w:t>
      </w:r>
      <w:r w:rsidRPr="00FC7EE8">
        <w:rPr>
          <w:b/>
          <w:bCs/>
          <w:u w:val="single"/>
        </w:rPr>
        <w:t xml:space="preserve">Camera tube N°1 </w:t>
      </w:r>
      <w:r w:rsidR="00125453" w:rsidRPr="00FC7EE8">
        <w:rPr>
          <w:b/>
          <w:bCs/>
          <w:u w:val="single"/>
        </w:rPr>
        <w:t>:</w:t>
      </w:r>
      <w:r w:rsidRPr="00605C86">
        <w:rPr>
          <w:szCs w:val="20"/>
        </w:rPr>
        <w:t xml:space="preserve"> R</w:t>
      </w:r>
      <w:r w:rsidR="008D51AB" w:rsidRPr="00605C86">
        <w:rPr>
          <w:szCs w:val="20"/>
        </w:rPr>
        <w:t>accorder le</w:t>
      </w:r>
      <w:r w:rsidRPr="00605C86">
        <w:rPr>
          <w:szCs w:val="20"/>
        </w:rPr>
        <w:t xml:space="preserve"> câble</w:t>
      </w:r>
      <w:r w:rsidR="008D51AB" w:rsidRPr="00605C86">
        <w:rPr>
          <w:szCs w:val="20"/>
        </w:rPr>
        <w:t xml:space="preserve"> RJ45 WS</w:t>
      </w:r>
      <w:r w:rsidR="00952EAE" w:rsidRPr="00605C86">
        <w:rPr>
          <w:szCs w:val="20"/>
        </w:rPr>
        <w:t>3</w:t>
      </w:r>
      <w:r w:rsidR="008D51AB" w:rsidRPr="00605C86">
        <w:rPr>
          <w:szCs w:val="20"/>
        </w:rPr>
        <w:t xml:space="preserve"> sur le switch POE Mod 2 dans coffret de rue</w:t>
      </w:r>
    </w:p>
    <w:p w14:paraId="05E5E7E0" w14:textId="77777777" w:rsidR="00F4272F" w:rsidRDefault="00F4272F" w:rsidP="00F4272F">
      <w:pPr>
        <w:pStyle w:val="Paragraphedeliste"/>
        <w:ind w:left="1296"/>
      </w:pPr>
    </w:p>
    <w:p w14:paraId="5FFD4295" w14:textId="77777777" w:rsidR="00605C86" w:rsidRDefault="00F4272F" w:rsidP="00F4272F">
      <w:pPr>
        <w:pStyle w:val="Paragraphedeliste"/>
        <w:spacing w:after="0"/>
        <w:ind w:left="1296"/>
        <w:rPr>
          <w:b/>
          <w:bCs/>
          <w:u w:val="single"/>
        </w:rPr>
      </w:pPr>
      <w:r w:rsidRPr="00AE7019">
        <w:rPr>
          <w:b/>
          <w:bCs/>
          <w:u w:val="single"/>
        </w:rPr>
        <w:t>Config</w:t>
      </w:r>
      <w:r w:rsidR="00605C86">
        <w:rPr>
          <w:b/>
          <w:bCs/>
          <w:u w:val="single"/>
        </w:rPr>
        <w:t>uration</w:t>
      </w:r>
      <w:r>
        <w:rPr>
          <w:b/>
          <w:bCs/>
          <w:u w:val="single"/>
        </w:rPr>
        <w:t xml:space="preserve"> IP</w:t>
      </w:r>
      <w:r w:rsidRPr="00AE7019">
        <w:rPr>
          <w:b/>
          <w:bCs/>
          <w:u w:val="single"/>
        </w:rPr>
        <w:t xml:space="preserve"> </w:t>
      </w:r>
      <w:r w:rsidR="00605C86">
        <w:rPr>
          <w:b/>
          <w:bCs/>
          <w:u w:val="single"/>
        </w:rPr>
        <w:t>à paramétrer pour c</w:t>
      </w:r>
      <w:r w:rsidRPr="00AE7019">
        <w:rPr>
          <w:b/>
          <w:bCs/>
          <w:u w:val="single"/>
        </w:rPr>
        <w:t>amera tube N°1</w:t>
      </w:r>
    </w:p>
    <w:p w14:paraId="11F02F8A" w14:textId="77777777" w:rsidR="00605C86" w:rsidRDefault="00952EAE" w:rsidP="00605C86">
      <w:pPr>
        <w:pStyle w:val="Paragraphedeliste"/>
        <w:spacing w:after="0"/>
        <w:ind w:left="1296"/>
        <w:rPr>
          <w:b/>
          <w:bCs/>
          <w:color w:val="00B050"/>
        </w:rPr>
      </w:pPr>
      <w:r w:rsidRPr="00605C86">
        <w:rPr>
          <w:color w:val="00B050"/>
        </w:rPr>
        <w:t xml:space="preserve">Adresse IP Camera tube N°1 : </w:t>
      </w:r>
      <w:r w:rsidRPr="00605C86">
        <w:rPr>
          <w:b/>
          <w:bCs/>
          <w:color w:val="00B050"/>
        </w:rPr>
        <w:t>192.168.1.41</w:t>
      </w:r>
    </w:p>
    <w:p w14:paraId="465C79B4" w14:textId="77777777" w:rsidR="00952EAE" w:rsidRPr="00605C86" w:rsidRDefault="00952EAE" w:rsidP="00605C86">
      <w:pPr>
        <w:pStyle w:val="Paragraphedeliste"/>
        <w:spacing w:after="0"/>
        <w:ind w:left="1296"/>
        <w:rPr>
          <w:color w:val="00B050"/>
        </w:rPr>
      </w:pPr>
      <w:r w:rsidRPr="00605C86">
        <w:rPr>
          <w:color w:val="00B050"/>
        </w:rPr>
        <w:t>Masque : 255.255.255.0</w:t>
      </w:r>
    </w:p>
    <w:p w14:paraId="64B5CD8C" w14:textId="77777777" w:rsidR="00952EAE" w:rsidRPr="00952EAE" w:rsidRDefault="00952EAE" w:rsidP="0076370B">
      <w:pPr>
        <w:spacing w:line="240" w:lineRule="auto"/>
        <w:ind w:left="576"/>
      </w:pPr>
    </w:p>
    <w:p w14:paraId="2D9B67ED" w14:textId="77777777" w:rsidR="0049316F" w:rsidRPr="0049316F" w:rsidRDefault="0049316F" w:rsidP="00EB27CA">
      <w:pPr>
        <w:pStyle w:val="Paragraphedeliste"/>
        <w:numPr>
          <w:ilvl w:val="0"/>
          <w:numId w:val="5"/>
        </w:numPr>
      </w:pPr>
      <w:r w:rsidRPr="0049316F">
        <w:t>Ouvrir un navigateur internet et y saisir l’adresse IP : 192.168.1.13</w:t>
      </w:r>
    </w:p>
    <w:p w14:paraId="3DEEB070" w14:textId="77777777" w:rsidR="0049316F" w:rsidRPr="0049316F" w:rsidRDefault="0049316F" w:rsidP="00EB27CA">
      <w:pPr>
        <w:pStyle w:val="Paragraphedeliste"/>
        <w:numPr>
          <w:ilvl w:val="0"/>
          <w:numId w:val="5"/>
        </w:numPr>
      </w:pPr>
      <w:r w:rsidRPr="0049316F">
        <w:t xml:space="preserve">Nom d’utilisateur </w:t>
      </w:r>
      <w:r w:rsidRPr="0049316F">
        <w:rPr>
          <w:b/>
          <w:bCs/>
        </w:rPr>
        <w:t>admin</w:t>
      </w:r>
      <w:r w:rsidRPr="0049316F">
        <w:t xml:space="preserve"> et mot de passe par défaut </w:t>
      </w:r>
      <w:r w:rsidRPr="0049316F">
        <w:rPr>
          <w:b/>
          <w:bCs/>
        </w:rPr>
        <w:t>123456.</w:t>
      </w:r>
    </w:p>
    <w:p w14:paraId="08F37B27" w14:textId="77777777" w:rsidR="0049316F" w:rsidRPr="0049316F" w:rsidRDefault="0049316F" w:rsidP="00EB27CA">
      <w:pPr>
        <w:pStyle w:val="Paragraphedeliste"/>
        <w:numPr>
          <w:ilvl w:val="0"/>
          <w:numId w:val="5"/>
        </w:numPr>
      </w:pPr>
      <w:r w:rsidRPr="0049316F">
        <w:rPr>
          <w:bCs/>
        </w:rPr>
        <w:t>Cliquer sur « Enter »</w:t>
      </w:r>
      <w:r w:rsidRPr="0049316F">
        <w:t xml:space="preserve"> </w:t>
      </w:r>
      <w:r w:rsidRPr="0049316F">
        <w:sym w:font="Wingdings" w:char="F0E0"/>
      </w:r>
      <w:r w:rsidRPr="0049316F">
        <w:t xml:space="preserve"> Connexion</w:t>
      </w:r>
    </w:p>
    <w:p w14:paraId="7FC83F10" w14:textId="77777777" w:rsidR="0049316F" w:rsidRPr="00F5058A" w:rsidRDefault="0049316F" w:rsidP="00EB27CA">
      <w:pPr>
        <w:pStyle w:val="Paragraphedeliste"/>
        <w:numPr>
          <w:ilvl w:val="0"/>
          <w:numId w:val="5"/>
        </w:numPr>
        <w:rPr>
          <w:lang w:val="en-GB"/>
        </w:rPr>
      </w:pPr>
      <w:r w:rsidRPr="00F5058A">
        <w:rPr>
          <w:bCs/>
          <w:lang w:val="en-GB"/>
        </w:rPr>
        <w:t xml:space="preserve">Accepter la politique de </w:t>
      </w:r>
      <w:proofErr w:type="spellStart"/>
      <w:r w:rsidRPr="00F5058A">
        <w:rPr>
          <w:bCs/>
          <w:lang w:val="en-GB"/>
        </w:rPr>
        <w:t>confidentialité</w:t>
      </w:r>
      <w:proofErr w:type="spellEnd"/>
      <w:r w:rsidRPr="00F5058A">
        <w:rPr>
          <w:bCs/>
          <w:lang w:val="en-GB"/>
        </w:rPr>
        <w:t xml:space="preserve"> </w:t>
      </w:r>
      <w:proofErr w:type="spellStart"/>
      <w:r w:rsidRPr="00F5058A">
        <w:rPr>
          <w:bCs/>
          <w:lang w:val="en-GB"/>
        </w:rPr>
        <w:t>en</w:t>
      </w:r>
      <w:proofErr w:type="spellEnd"/>
      <w:r w:rsidRPr="00F5058A">
        <w:rPr>
          <w:bCs/>
          <w:lang w:val="en-GB"/>
        </w:rPr>
        <w:t xml:space="preserve"> </w:t>
      </w:r>
      <w:proofErr w:type="spellStart"/>
      <w:r w:rsidRPr="00F5058A">
        <w:rPr>
          <w:bCs/>
          <w:lang w:val="en-GB"/>
        </w:rPr>
        <w:t>cochant</w:t>
      </w:r>
      <w:proofErr w:type="spellEnd"/>
      <w:r w:rsidRPr="00F5058A">
        <w:rPr>
          <w:bCs/>
          <w:lang w:val="en-GB"/>
        </w:rPr>
        <w:t xml:space="preserve"> « I have read and agree the above policy »</w:t>
      </w:r>
    </w:p>
    <w:p w14:paraId="402835FC" w14:textId="7C48E832" w:rsidR="00952EAE" w:rsidRPr="0049316F" w:rsidRDefault="00952EAE" w:rsidP="00EB27CA">
      <w:pPr>
        <w:pStyle w:val="Paragraphedeliste"/>
        <w:numPr>
          <w:ilvl w:val="0"/>
          <w:numId w:val="5"/>
        </w:numPr>
      </w:pPr>
      <w:r>
        <w:rPr>
          <w:bCs/>
        </w:rPr>
        <w:t>Sur le message « </w:t>
      </w:r>
      <w:proofErr w:type="spellStart"/>
      <w:r>
        <w:rPr>
          <w:bCs/>
        </w:rPr>
        <w:t>Please</w:t>
      </w:r>
      <w:proofErr w:type="spellEnd"/>
      <w:r>
        <w:rPr>
          <w:bCs/>
        </w:rPr>
        <w:t xml:space="preserve"> change </w:t>
      </w:r>
      <w:proofErr w:type="spellStart"/>
      <w:r>
        <w:rPr>
          <w:bCs/>
        </w:rPr>
        <w:t>your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password</w:t>
      </w:r>
      <w:proofErr w:type="spellEnd"/>
      <w:r>
        <w:rPr>
          <w:bCs/>
        </w:rPr>
        <w:t> »</w:t>
      </w:r>
      <w:r w:rsidR="00125453">
        <w:rPr>
          <w:bCs/>
        </w:rPr>
        <w:t>,</w:t>
      </w:r>
      <w:r>
        <w:rPr>
          <w:bCs/>
        </w:rPr>
        <w:t xml:space="preserve"> sélectionner OFF</w:t>
      </w:r>
    </w:p>
    <w:p w14:paraId="61ABD10C" w14:textId="77777777" w:rsidR="0049316F" w:rsidRPr="0049316F" w:rsidRDefault="0049316F" w:rsidP="00EB27CA">
      <w:pPr>
        <w:pStyle w:val="Paragraphedeliste"/>
        <w:numPr>
          <w:ilvl w:val="0"/>
          <w:numId w:val="5"/>
        </w:numPr>
      </w:pPr>
      <w:r w:rsidRPr="0049316F">
        <w:lastRenderedPageBreak/>
        <w:t xml:space="preserve">Menu « Setup » </w:t>
      </w:r>
      <w:r w:rsidRPr="0049316F">
        <w:sym w:font="Wingdings" w:char="F0E0"/>
      </w:r>
      <w:r w:rsidRPr="0049316F">
        <w:t xml:space="preserve"> « Network » </w:t>
      </w:r>
      <w:r w:rsidRPr="0049316F">
        <w:sym w:font="Wingdings" w:char="F0E0"/>
      </w:r>
      <w:r w:rsidRPr="0049316F">
        <w:t xml:space="preserve"> « Network »</w:t>
      </w:r>
    </w:p>
    <w:p w14:paraId="177FA4A9" w14:textId="1E5EFFCD" w:rsidR="00005AC1" w:rsidRPr="00F5058A" w:rsidRDefault="0049316F" w:rsidP="00EB27CA">
      <w:pPr>
        <w:pStyle w:val="Paragraphedeliste"/>
        <w:numPr>
          <w:ilvl w:val="0"/>
          <w:numId w:val="5"/>
        </w:numPr>
        <w:rPr>
          <w:lang w:val="en-GB"/>
        </w:rPr>
      </w:pPr>
      <w:proofErr w:type="spellStart"/>
      <w:r w:rsidRPr="00F5058A">
        <w:rPr>
          <w:lang w:val="en-GB"/>
        </w:rPr>
        <w:t>Choisir</w:t>
      </w:r>
      <w:proofErr w:type="spellEnd"/>
      <w:r w:rsidRPr="00F5058A">
        <w:rPr>
          <w:lang w:val="en-GB"/>
        </w:rPr>
        <w:t xml:space="preserve"> « Obtain IP </w:t>
      </w:r>
      <w:proofErr w:type="spellStart"/>
      <w:r w:rsidRPr="00F5058A">
        <w:rPr>
          <w:lang w:val="en-GB"/>
        </w:rPr>
        <w:t>Adress</w:t>
      </w:r>
      <w:proofErr w:type="spellEnd"/>
      <w:r w:rsidRPr="00F5058A">
        <w:rPr>
          <w:lang w:val="en-GB"/>
        </w:rPr>
        <w:t xml:space="preserve"> » </w:t>
      </w:r>
      <w:r w:rsidRPr="0049316F">
        <w:sym w:font="Wingdings" w:char="F0E0"/>
      </w:r>
      <w:r w:rsidRPr="00F5058A">
        <w:rPr>
          <w:lang w:val="en-GB"/>
        </w:rPr>
        <w:t xml:space="preserve"> (Static)</w:t>
      </w:r>
    </w:p>
    <w:p w14:paraId="28CF2771" w14:textId="77777777" w:rsidR="0049316F" w:rsidRDefault="0076370B" w:rsidP="002959CA">
      <w:pPr>
        <w:ind w:left="1416"/>
        <w:jc w:val="center"/>
      </w:pPr>
      <w:r>
        <w:rPr>
          <w:noProof/>
        </w:rPr>
        <w:drawing>
          <wp:inline distT="0" distB="0" distL="0" distR="0" wp14:anchorId="39C084B1" wp14:editId="29AF5C75">
            <wp:extent cx="5040000" cy="202320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F2D8" w14:textId="77777777" w:rsidR="00AE7019" w:rsidRDefault="000A1266" w:rsidP="002959CA">
      <w:pPr>
        <w:ind w:left="1296"/>
        <w:jc w:val="center"/>
      </w:pPr>
      <w:r>
        <w:rPr>
          <w:noProof/>
        </w:rPr>
        <w:drawing>
          <wp:inline distT="0" distB="0" distL="0" distR="0" wp14:anchorId="477ACC65" wp14:editId="4D001B01">
            <wp:extent cx="5040000" cy="2545200"/>
            <wp:effectExtent l="0" t="0" r="825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054F" w14:textId="77777777" w:rsidR="00605C86" w:rsidRDefault="00605C86" w:rsidP="00605C86">
      <w:pPr>
        <w:ind w:left="1296"/>
        <w:jc w:val="left"/>
      </w:pPr>
      <w:r>
        <w:t>Configurer la caméra et cliquer sur « SAVE » :</w:t>
      </w:r>
    </w:p>
    <w:p w14:paraId="334D946C" w14:textId="77777777" w:rsidR="003E35B3" w:rsidRDefault="000A1266" w:rsidP="00605C86">
      <w:pPr>
        <w:ind w:left="1296"/>
        <w:jc w:val="center"/>
      </w:pPr>
      <w:r>
        <w:rPr>
          <w:noProof/>
        </w:rPr>
        <w:drawing>
          <wp:inline distT="0" distB="0" distL="0" distR="0" wp14:anchorId="1818C6D0" wp14:editId="098FDE0D">
            <wp:extent cx="5040000" cy="2696400"/>
            <wp:effectExtent l="0" t="0" r="8255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5B3">
        <w:br w:type="page"/>
      </w:r>
    </w:p>
    <w:p w14:paraId="4243BC4A" w14:textId="77777777" w:rsidR="00F4272F" w:rsidRDefault="00F4272F" w:rsidP="00F4272F"/>
    <w:p w14:paraId="3B9B408B" w14:textId="77777777" w:rsidR="00F4272F" w:rsidRDefault="00F4272F" w:rsidP="00EB27CA">
      <w:pPr>
        <w:pStyle w:val="Paragraphedeliste"/>
        <w:numPr>
          <w:ilvl w:val="0"/>
          <w:numId w:val="13"/>
        </w:numPr>
      </w:pPr>
      <w:r w:rsidRPr="00F4272F">
        <w:rPr>
          <w:b/>
          <w:bCs/>
          <w:u w:val="single"/>
        </w:rPr>
        <w:t>Config date et heure Camera tube N°1 sur poteau</w:t>
      </w:r>
      <w:r>
        <w:t xml:space="preserve"> :  </w:t>
      </w:r>
    </w:p>
    <w:p w14:paraId="4E07F048" w14:textId="77777777" w:rsidR="00F4272F" w:rsidRDefault="00F4272F" w:rsidP="00F4272F"/>
    <w:p w14:paraId="2199E78E" w14:textId="77777777" w:rsidR="00040C29" w:rsidRPr="00040C29" w:rsidRDefault="00040C29" w:rsidP="00040C29">
      <w:pPr>
        <w:pStyle w:val="Paragraphedeliste"/>
        <w:numPr>
          <w:ilvl w:val="0"/>
          <w:numId w:val="5"/>
        </w:numPr>
        <w:rPr>
          <w:lang w:val="en-GB"/>
        </w:rPr>
      </w:pPr>
      <w:proofErr w:type="spellStart"/>
      <w:r w:rsidRPr="00040C29">
        <w:rPr>
          <w:lang w:val="en-GB"/>
        </w:rPr>
        <w:t>Choisir</w:t>
      </w:r>
      <w:proofErr w:type="spellEnd"/>
      <w:r w:rsidRPr="00040C29">
        <w:rPr>
          <w:lang w:val="en-GB"/>
        </w:rPr>
        <w:t xml:space="preserve"> « Setup » </w:t>
      </w:r>
      <w:r w:rsidRPr="0049316F">
        <w:sym w:font="Wingdings" w:char="F0E0"/>
      </w:r>
      <w:r w:rsidRPr="00040C29">
        <w:rPr>
          <w:lang w:val="en-GB"/>
        </w:rPr>
        <w:t xml:space="preserve"> « System » </w:t>
      </w:r>
      <w:r w:rsidRPr="0049316F">
        <w:sym w:font="Wingdings" w:char="F0E0"/>
      </w:r>
      <w:r w:rsidRPr="00040C29">
        <w:rPr>
          <w:lang w:val="en-GB"/>
        </w:rPr>
        <w:t xml:space="preserve"> « Time » </w:t>
      </w:r>
      <w:r>
        <w:sym w:font="Wingdings" w:char="F0E0"/>
      </w:r>
      <w:r w:rsidRPr="00040C29">
        <w:rPr>
          <w:lang w:val="en-GB"/>
        </w:rPr>
        <w:t xml:space="preserve"> « Sync with management server »</w:t>
      </w:r>
    </w:p>
    <w:p w14:paraId="2854ED8E" w14:textId="77777777" w:rsidR="00F4272F" w:rsidRPr="00040C29" w:rsidRDefault="00F4272F" w:rsidP="00F4272F">
      <w:pPr>
        <w:pStyle w:val="Paragraphedeliste"/>
        <w:ind w:left="1296"/>
        <w:rPr>
          <w:lang w:val="en-GB"/>
        </w:rPr>
      </w:pPr>
    </w:p>
    <w:p w14:paraId="5D2A388D" w14:textId="77777777" w:rsidR="00F4272F" w:rsidRDefault="00040C29" w:rsidP="00F4272F">
      <w:pPr>
        <w:pStyle w:val="Paragraphedeliste"/>
        <w:ind w:left="12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464CF2" wp14:editId="7702D0E7">
                <wp:simplePos x="0" y="0"/>
                <wp:positionH relativeFrom="column">
                  <wp:posOffset>2402205</wp:posOffset>
                </wp:positionH>
                <wp:positionV relativeFrom="paragraph">
                  <wp:posOffset>814705</wp:posOffset>
                </wp:positionV>
                <wp:extent cx="603250" cy="6350"/>
                <wp:effectExtent l="0" t="19050" r="44450" b="508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635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F1748" id="Connecteur droit 8" o:spid="_x0000_s1026" style="position:absolute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64.15pt" to="236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" strokecolor="black [3213]" strokeweight="4pt"/>
            </w:pict>
          </mc:Fallback>
        </mc:AlternateContent>
      </w:r>
      <w:r w:rsidR="00F4272F">
        <w:rPr>
          <w:noProof/>
        </w:rPr>
        <w:drawing>
          <wp:inline distT="0" distB="0" distL="0" distR="0" wp14:anchorId="42152AD3" wp14:editId="4118B2B3">
            <wp:extent cx="5040000" cy="2678400"/>
            <wp:effectExtent l="0" t="0" r="8255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5C81" w14:textId="77777777" w:rsidR="00F4272F" w:rsidRDefault="00F4272F" w:rsidP="00F4272F">
      <w:pPr>
        <w:pStyle w:val="Paragraphedeliste"/>
      </w:pPr>
    </w:p>
    <w:p w14:paraId="1C918E31" w14:textId="77777777" w:rsidR="00F4272F" w:rsidRDefault="00F4272F" w:rsidP="00F4272F">
      <w:pPr>
        <w:pStyle w:val="Paragraphedeliste"/>
      </w:pPr>
    </w:p>
    <w:p w14:paraId="1708B2AA" w14:textId="77777777" w:rsidR="00F4272F" w:rsidRDefault="00F4272F" w:rsidP="00EB27CA">
      <w:pPr>
        <w:pStyle w:val="Paragraphedeliste"/>
        <w:numPr>
          <w:ilvl w:val="0"/>
          <w:numId w:val="13"/>
        </w:numPr>
      </w:pPr>
      <w:r w:rsidRPr="00F4272F">
        <w:rPr>
          <w:b/>
          <w:bCs/>
          <w:u w:val="single"/>
        </w:rPr>
        <w:t xml:space="preserve">Config </w:t>
      </w:r>
      <w:r>
        <w:rPr>
          <w:b/>
          <w:bCs/>
          <w:u w:val="single"/>
        </w:rPr>
        <w:t xml:space="preserve">affichage </w:t>
      </w:r>
      <w:r w:rsidRPr="00F4272F">
        <w:rPr>
          <w:b/>
          <w:bCs/>
          <w:u w:val="single"/>
        </w:rPr>
        <w:t>date et heure Camera tube N°1 sur poteau</w:t>
      </w:r>
      <w:r>
        <w:t xml:space="preserve"> :  </w:t>
      </w:r>
    </w:p>
    <w:p w14:paraId="43BAD476" w14:textId="77777777" w:rsidR="00F4272F" w:rsidRPr="0049316F" w:rsidRDefault="00F4272F" w:rsidP="00F4272F"/>
    <w:p w14:paraId="71758F40" w14:textId="77777777" w:rsidR="00F4272F" w:rsidRDefault="00F4272F" w:rsidP="00EB27CA">
      <w:pPr>
        <w:pStyle w:val="Paragraphedeliste"/>
        <w:numPr>
          <w:ilvl w:val="0"/>
          <w:numId w:val="5"/>
        </w:numPr>
      </w:pPr>
      <w:r w:rsidRPr="0049316F">
        <w:t xml:space="preserve">Choisir « Setup » </w:t>
      </w:r>
      <w:r w:rsidRPr="0049316F">
        <w:sym w:font="Wingdings" w:char="F0E0"/>
      </w:r>
      <w:r w:rsidRPr="0049316F">
        <w:t xml:space="preserve"> « </w:t>
      </w:r>
      <w:r>
        <w:t>Image</w:t>
      </w:r>
      <w:r w:rsidRPr="0049316F">
        <w:t xml:space="preserve"> » </w:t>
      </w:r>
      <w:r w:rsidRPr="0049316F">
        <w:sym w:font="Wingdings" w:char="F0E0"/>
      </w:r>
      <w:r w:rsidRPr="0049316F">
        <w:t xml:space="preserve"> « </w:t>
      </w:r>
      <w:r>
        <w:t xml:space="preserve">OSD </w:t>
      </w:r>
      <w:r w:rsidRPr="0049316F">
        <w:t>»</w:t>
      </w:r>
    </w:p>
    <w:p w14:paraId="46058907" w14:textId="77777777" w:rsidR="00F4272F" w:rsidRPr="00040C29" w:rsidRDefault="00F4272F" w:rsidP="00F4272F">
      <w:pPr>
        <w:pStyle w:val="Paragraphedeliste"/>
        <w:ind w:left="1296"/>
      </w:pPr>
    </w:p>
    <w:p w14:paraId="5D66B845" w14:textId="77777777" w:rsidR="00F4272F" w:rsidRDefault="00F4272F" w:rsidP="00F4272F">
      <w:pPr>
        <w:pStyle w:val="Paragraphedeliste"/>
        <w:ind w:left="1296"/>
      </w:pPr>
      <w:r>
        <w:rPr>
          <w:noProof/>
        </w:rPr>
        <w:drawing>
          <wp:inline distT="0" distB="0" distL="0" distR="0" wp14:anchorId="6B8C52E5" wp14:editId="0154FB2E">
            <wp:extent cx="5040000" cy="2678400"/>
            <wp:effectExtent l="0" t="0" r="8255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0A07" w14:textId="79E6F700" w:rsidR="00F4272F" w:rsidRDefault="00F4272F" w:rsidP="00040C29">
      <w:pPr>
        <w:jc w:val="left"/>
      </w:pPr>
      <w:r>
        <w:br w:type="page"/>
      </w:r>
      <w:r w:rsidRPr="00B57644">
        <w:rPr>
          <w:b/>
          <w:bCs/>
          <w:sz w:val="22"/>
          <w:u w:val="single"/>
        </w:rPr>
        <w:t>Config</w:t>
      </w:r>
      <w:r w:rsidR="00605C86">
        <w:rPr>
          <w:b/>
          <w:bCs/>
          <w:sz w:val="22"/>
          <w:u w:val="single"/>
        </w:rPr>
        <w:t>uration</w:t>
      </w:r>
      <w:r w:rsidRPr="00B57644">
        <w:rPr>
          <w:b/>
          <w:bCs/>
          <w:sz w:val="22"/>
          <w:u w:val="single"/>
        </w:rPr>
        <w:t xml:space="preserve"> Camera tube N°2 </w:t>
      </w:r>
      <w:r w:rsidRPr="00B57644">
        <w:rPr>
          <w:sz w:val="22"/>
        </w:rPr>
        <w:t>:</w:t>
      </w:r>
      <w:r w:rsidR="00125453">
        <w:t xml:space="preserve"> </w:t>
      </w:r>
      <w:r>
        <w:t>Raccorder le câble RJ45 WS4 sur le switch POE Mod 2 dans coffret de rue</w:t>
      </w:r>
    </w:p>
    <w:p w14:paraId="57659C03" w14:textId="77777777" w:rsidR="00F4272F" w:rsidRDefault="00F4272F" w:rsidP="00F4272F">
      <w:pPr>
        <w:pStyle w:val="Paragraphedeliste"/>
        <w:ind w:left="1296"/>
      </w:pPr>
    </w:p>
    <w:p w14:paraId="701F0763" w14:textId="77777777" w:rsidR="00F4272F" w:rsidRDefault="00F4272F" w:rsidP="00F4272F">
      <w:pPr>
        <w:pStyle w:val="Paragraphedeliste"/>
        <w:ind w:left="1296"/>
      </w:pPr>
    </w:p>
    <w:p w14:paraId="716B5B2C" w14:textId="77777777" w:rsidR="00605C86" w:rsidRPr="00605C86" w:rsidRDefault="00F4272F" w:rsidP="00F4272F">
      <w:pPr>
        <w:pStyle w:val="Paragraphedeliste"/>
        <w:spacing w:after="0"/>
        <w:ind w:left="1296"/>
        <w:rPr>
          <w:b/>
          <w:bCs/>
        </w:rPr>
      </w:pPr>
      <w:r w:rsidRPr="00605C86">
        <w:rPr>
          <w:b/>
          <w:bCs/>
          <w:u w:val="single"/>
        </w:rPr>
        <w:t>Config</w:t>
      </w:r>
      <w:r w:rsidR="00605C86" w:rsidRPr="00605C86">
        <w:rPr>
          <w:b/>
          <w:bCs/>
          <w:u w:val="single"/>
        </w:rPr>
        <w:t>uration</w:t>
      </w:r>
      <w:r w:rsidRPr="00605C86">
        <w:rPr>
          <w:b/>
          <w:bCs/>
          <w:u w:val="single"/>
        </w:rPr>
        <w:t xml:space="preserve"> IP </w:t>
      </w:r>
      <w:r w:rsidR="00605C86" w:rsidRPr="00605C86">
        <w:rPr>
          <w:b/>
          <w:bCs/>
          <w:u w:val="single"/>
        </w:rPr>
        <w:t xml:space="preserve">à paramétrer </w:t>
      </w:r>
      <w:r w:rsidRPr="00605C86">
        <w:rPr>
          <w:b/>
          <w:bCs/>
          <w:u w:val="single"/>
        </w:rPr>
        <w:t>Cam</w:t>
      </w:r>
      <w:r w:rsidR="00605C86" w:rsidRPr="00605C86">
        <w:rPr>
          <w:b/>
          <w:bCs/>
          <w:u w:val="single"/>
        </w:rPr>
        <w:t>é</w:t>
      </w:r>
      <w:r w:rsidRPr="00605C86">
        <w:rPr>
          <w:b/>
          <w:bCs/>
          <w:u w:val="single"/>
        </w:rPr>
        <w:t>ra tube N°2</w:t>
      </w:r>
      <w:r w:rsidR="00B57644" w:rsidRPr="00605C86">
        <w:rPr>
          <w:b/>
          <w:bCs/>
        </w:rPr>
        <w:t> :</w:t>
      </w:r>
      <w:r w:rsidRPr="00605C86">
        <w:rPr>
          <w:b/>
          <w:bCs/>
        </w:rPr>
        <w:t xml:space="preserve">   </w:t>
      </w:r>
    </w:p>
    <w:p w14:paraId="3E958AB7" w14:textId="77777777" w:rsidR="00605C86" w:rsidRPr="00605C86" w:rsidRDefault="00F4272F" w:rsidP="00605C86">
      <w:pPr>
        <w:pStyle w:val="Paragraphedeliste"/>
        <w:spacing w:after="0"/>
        <w:ind w:left="1296"/>
        <w:rPr>
          <w:b/>
          <w:bCs/>
          <w:color w:val="00B050"/>
        </w:rPr>
      </w:pPr>
      <w:r w:rsidRPr="00605C86">
        <w:rPr>
          <w:color w:val="00B050"/>
        </w:rPr>
        <w:t xml:space="preserve">Adresse IP Camera tube N°1 : </w:t>
      </w:r>
      <w:r w:rsidRPr="00605C86">
        <w:rPr>
          <w:b/>
          <w:bCs/>
          <w:color w:val="00B050"/>
        </w:rPr>
        <w:t>192.168.1.42</w:t>
      </w:r>
    </w:p>
    <w:p w14:paraId="09F75F55" w14:textId="77777777" w:rsidR="00F4272F" w:rsidRPr="00605C86" w:rsidRDefault="00F4272F" w:rsidP="00605C86">
      <w:pPr>
        <w:pStyle w:val="Paragraphedeliste"/>
        <w:spacing w:after="0"/>
        <w:ind w:left="1296"/>
        <w:rPr>
          <w:color w:val="00B050"/>
        </w:rPr>
      </w:pPr>
      <w:r w:rsidRPr="00605C86">
        <w:rPr>
          <w:color w:val="00B050"/>
        </w:rPr>
        <w:t>Masque : 255.255.255.0</w:t>
      </w:r>
    </w:p>
    <w:p w14:paraId="7210F2FA" w14:textId="77777777" w:rsidR="00AE7019" w:rsidRDefault="00AE7019" w:rsidP="00F4272F"/>
    <w:p w14:paraId="0F465C61" w14:textId="77777777" w:rsidR="00AE7019" w:rsidRDefault="00B01EA4" w:rsidP="009E73B9">
      <w:pPr>
        <w:ind w:left="2004" w:firstLine="120"/>
      </w:pPr>
      <w:r>
        <w:t>Pour configurer la caméra répéter l</w:t>
      </w:r>
      <w:r w:rsidR="00040C29">
        <w:t>’</w:t>
      </w:r>
      <w:r>
        <w:t xml:space="preserve">action </w:t>
      </w:r>
      <w:r w:rsidR="00040C29">
        <w:t>8</w:t>
      </w:r>
      <w:r>
        <w:t xml:space="preserve"> ci-dessus </w:t>
      </w:r>
    </w:p>
    <w:p w14:paraId="1952BCF3" w14:textId="77777777" w:rsidR="00F4272F" w:rsidRPr="00B57644" w:rsidRDefault="00F4272F" w:rsidP="00F4272F">
      <w:pPr>
        <w:pStyle w:val="Paragraphedeliste"/>
        <w:ind w:left="1296"/>
      </w:pPr>
      <w:r w:rsidRPr="00B57644">
        <w:rPr>
          <w:u w:val="single"/>
        </w:rPr>
        <w:t>Config date et heure Camera tube N°2 sur poteau</w:t>
      </w:r>
      <w:r w:rsidRPr="00B57644">
        <w:t xml:space="preserve"> :  </w:t>
      </w:r>
    </w:p>
    <w:p w14:paraId="1627633D" w14:textId="77777777" w:rsidR="00F4272F" w:rsidRDefault="00F4272F" w:rsidP="00F4272F">
      <w:pPr>
        <w:pStyle w:val="Paragraphedeliste"/>
        <w:ind w:left="1296"/>
      </w:pPr>
    </w:p>
    <w:p w14:paraId="0016CE0A" w14:textId="77777777" w:rsidR="00F4272F" w:rsidRDefault="00F4272F" w:rsidP="009E73B9">
      <w:pPr>
        <w:pStyle w:val="Paragraphedeliste"/>
        <w:ind w:left="2004" w:firstLine="120"/>
      </w:pPr>
      <w:r>
        <w:t>Pour configurer la caméra répéter les actions 9</w:t>
      </w:r>
      <w:r w:rsidR="00040C29">
        <w:t xml:space="preserve"> </w:t>
      </w:r>
      <w:r>
        <w:t xml:space="preserve">ci-dessus </w:t>
      </w:r>
    </w:p>
    <w:p w14:paraId="05EB15ED" w14:textId="77777777" w:rsidR="00F4272F" w:rsidRDefault="00F4272F" w:rsidP="00F4272F">
      <w:pPr>
        <w:pStyle w:val="Paragraphedeliste"/>
        <w:ind w:left="1296"/>
      </w:pPr>
    </w:p>
    <w:p w14:paraId="26B4D2BB" w14:textId="77777777" w:rsidR="00F4272F" w:rsidRPr="00B57644" w:rsidRDefault="00F4272F" w:rsidP="00F4272F">
      <w:pPr>
        <w:pStyle w:val="Paragraphedeliste"/>
        <w:ind w:left="1296"/>
        <w:rPr>
          <w:b/>
          <w:bCs/>
        </w:rPr>
      </w:pPr>
    </w:p>
    <w:p w14:paraId="020528D2" w14:textId="77777777" w:rsidR="00F4272F" w:rsidRPr="00B57644" w:rsidRDefault="00F4272F" w:rsidP="00F4272F">
      <w:pPr>
        <w:pStyle w:val="Paragraphedeliste"/>
        <w:ind w:left="1296"/>
      </w:pPr>
      <w:r w:rsidRPr="00B57644">
        <w:rPr>
          <w:u w:val="single"/>
        </w:rPr>
        <w:t>Config affichage date et heure Camera tube N°2 sur poteau</w:t>
      </w:r>
      <w:r w:rsidRPr="00B57644">
        <w:t xml:space="preserve"> :  </w:t>
      </w:r>
    </w:p>
    <w:p w14:paraId="1AFBBC3C" w14:textId="77777777" w:rsidR="00F4272F" w:rsidRDefault="00F4272F" w:rsidP="00F4272F">
      <w:pPr>
        <w:pStyle w:val="Paragraphedeliste"/>
        <w:ind w:left="1296"/>
      </w:pPr>
    </w:p>
    <w:p w14:paraId="46710943" w14:textId="77777777" w:rsidR="00F4272F" w:rsidRDefault="00F4272F" w:rsidP="009E73B9">
      <w:pPr>
        <w:pStyle w:val="Paragraphedeliste"/>
        <w:ind w:left="2004" w:firstLine="120"/>
      </w:pPr>
      <w:r>
        <w:t xml:space="preserve">Pour configurer la caméra répéter les actions 10 ci-dessus </w:t>
      </w:r>
    </w:p>
    <w:p w14:paraId="797D3A69" w14:textId="77777777" w:rsidR="00F4272F" w:rsidRDefault="00F4272F" w:rsidP="00F4272F">
      <w:pPr>
        <w:pStyle w:val="Paragraphedeliste"/>
        <w:ind w:left="1296"/>
      </w:pPr>
    </w:p>
    <w:p w14:paraId="5436BDA3" w14:textId="77777777" w:rsidR="002959CA" w:rsidRDefault="002959CA" w:rsidP="00F4272F">
      <w:pPr>
        <w:pStyle w:val="Paragraphedeliste"/>
        <w:ind w:left="1296"/>
      </w:pPr>
    </w:p>
    <w:p w14:paraId="5315FAD8" w14:textId="77777777" w:rsidR="00F4272F" w:rsidRDefault="00F4272F" w:rsidP="00F4272F">
      <w:pPr>
        <w:spacing w:after="0" w:line="240" w:lineRule="auto"/>
      </w:pPr>
    </w:p>
    <w:p w14:paraId="0D450823" w14:textId="5E9AC191" w:rsidR="00F4272F" w:rsidRPr="00040C29" w:rsidRDefault="00F4272F" w:rsidP="00040C29">
      <w:pPr>
        <w:jc w:val="left"/>
        <w:rPr>
          <w:b/>
          <w:bCs/>
          <w:sz w:val="22"/>
          <w:u w:val="single"/>
        </w:rPr>
      </w:pPr>
      <w:r w:rsidRPr="00B57644">
        <w:rPr>
          <w:b/>
          <w:bCs/>
          <w:sz w:val="22"/>
          <w:u w:val="single"/>
        </w:rPr>
        <w:t>Config</w:t>
      </w:r>
      <w:r w:rsidR="00605C86">
        <w:rPr>
          <w:b/>
          <w:bCs/>
          <w:sz w:val="22"/>
          <w:u w:val="single"/>
        </w:rPr>
        <w:t>uration C</w:t>
      </w:r>
      <w:r w:rsidRPr="00B57644">
        <w:rPr>
          <w:b/>
          <w:bCs/>
          <w:sz w:val="22"/>
          <w:u w:val="single"/>
        </w:rPr>
        <w:t xml:space="preserve">améra </w:t>
      </w:r>
      <w:r w:rsidR="00605C86">
        <w:rPr>
          <w:b/>
          <w:bCs/>
          <w:sz w:val="22"/>
          <w:u w:val="single"/>
        </w:rPr>
        <w:t xml:space="preserve">PTZ </w:t>
      </w:r>
      <w:r w:rsidR="00040C29">
        <w:rPr>
          <w:b/>
          <w:bCs/>
          <w:sz w:val="22"/>
          <w:u w:val="single"/>
        </w:rPr>
        <w:t>N°3</w:t>
      </w:r>
      <w:r w:rsidRPr="00040C29">
        <w:rPr>
          <w:b/>
          <w:bCs/>
          <w:sz w:val="22"/>
          <w:u w:val="single"/>
        </w:rPr>
        <w:t> :</w:t>
      </w:r>
      <w:r w:rsidR="00125453">
        <w:t xml:space="preserve"> </w:t>
      </w:r>
      <w:r w:rsidRPr="00040C29">
        <w:t>Raccorder le câble RJ45 WS2 sur le switch POE Mod 2 dans coffret de rue</w:t>
      </w:r>
    </w:p>
    <w:p w14:paraId="2C55EE1F" w14:textId="77777777" w:rsidR="00F4272F" w:rsidRDefault="00F4272F" w:rsidP="00F4272F">
      <w:pPr>
        <w:pStyle w:val="Paragraphedeliste"/>
        <w:ind w:left="1296"/>
      </w:pPr>
    </w:p>
    <w:p w14:paraId="779CF912" w14:textId="77777777" w:rsidR="00F4272F" w:rsidRDefault="00F4272F" w:rsidP="00F4272F">
      <w:pPr>
        <w:pStyle w:val="Paragraphedeliste"/>
        <w:ind w:left="1296"/>
      </w:pPr>
    </w:p>
    <w:p w14:paraId="5C0C1143" w14:textId="77777777" w:rsidR="002959CA" w:rsidRPr="002959CA" w:rsidRDefault="00F4272F" w:rsidP="00F4272F">
      <w:pPr>
        <w:pStyle w:val="Paragraphedeliste"/>
        <w:spacing w:after="0"/>
        <w:ind w:left="1296"/>
        <w:rPr>
          <w:b/>
          <w:bCs/>
        </w:rPr>
      </w:pPr>
      <w:r w:rsidRPr="002959CA">
        <w:rPr>
          <w:b/>
          <w:bCs/>
          <w:u w:val="single"/>
        </w:rPr>
        <w:t xml:space="preserve">Config IP </w:t>
      </w:r>
      <w:r w:rsidR="00605C86" w:rsidRPr="002959CA">
        <w:rPr>
          <w:b/>
          <w:bCs/>
          <w:u w:val="single"/>
        </w:rPr>
        <w:t>à paramétrer C</w:t>
      </w:r>
      <w:r w:rsidRPr="002959CA">
        <w:rPr>
          <w:b/>
          <w:bCs/>
          <w:u w:val="single"/>
        </w:rPr>
        <w:t xml:space="preserve">améra </w:t>
      </w:r>
      <w:r w:rsidR="00605C86" w:rsidRPr="002959CA">
        <w:rPr>
          <w:b/>
          <w:bCs/>
          <w:u w:val="single"/>
        </w:rPr>
        <w:t>PTZ N°3</w:t>
      </w:r>
      <w:r w:rsidR="00B57644" w:rsidRPr="002959CA">
        <w:rPr>
          <w:b/>
          <w:bCs/>
        </w:rPr>
        <w:t> :</w:t>
      </w:r>
      <w:r w:rsidRPr="002959CA">
        <w:rPr>
          <w:b/>
          <w:bCs/>
        </w:rPr>
        <w:t xml:space="preserve">  </w:t>
      </w:r>
    </w:p>
    <w:p w14:paraId="55FF1C91" w14:textId="77777777" w:rsidR="002959CA" w:rsidRPr="002959CA" w:rsidRDefault="00F4272F" w:rsidP="002959CA">
      <w:pPr>
        <w:pStyle w:val="Paragraphedeliste"/>
        <w:spacing w:after="0"/>
        <w:ind w:left="1296"/>
        <w:rPr>
          <w:b/>
          <w:bCs/>
          <w:color w:val="00B050"/>
        </w:rPr>
      </w:pPr>
      <w:r w:rsidRPr="002959CA">
        <w:rPr>
          <w:color w:val="00B050"/>
        </w:rPr>
        <w:t xml:space="preserve">Adresse IP Camera tube N°1 : </w:t>
      </w:r>
      <w:r w:rsidRPr="002959CA">
        <w:rPr>
          <w:b/>
          <w:bCs/>
          <w:color w:val="00B050"/>
        </w:rPr>
        <w:t>192.168.1.43</w:t>
      </w:r>
    </w:p>
    <w:p w14:paraId="36F7CFBA" w14:textId="77777777" w:rsidR="00F4272F" w:rsidRPr="002959CA" w:rsidRDefault="00F4272F" w:rsidP="002959CA">
      <w:pPr>
        <w:pStyle w:val="Paragraphedeliste"/>
        <w:spacing w:after="0"/>
        <w:ind w:left="1296"/>
        <w:rPr>
          <w:color w:val="00B050"/>
        </w:rPr>
      </w:pPr>
      <w:r w:rsidRPr="002959CA">
        <w:rPr>
          <w:color w:val="00B050"/>
        </w:rPr>
        <w:t>Masque : 255.255.255.0</w:t>
      </w:r>
    </w:p>
    <w:p w14:paraId="5BE8DF5F" w14:textId="77777777" w:rsidR="00F4272F" w:rsidRDefault="00F4272F" w:rsidP="00B01EA4">
      <w:pPr>
        <w:spacing w:after="0" w:line="240" w:lineRule="auto"/>
        <w:ind w:left="576"/>
      </w:pPr>
    </w:p>
    <w:p w14:paraId="0FCE2053" w14:textId="77777777" w:rsidR="00B01EA4" w:rsidRDefault="00B01EA4" w:rsidP="00B01EA4">
      <w:pPr>
        <w:ind w:left="1296"/>
      </w:pPr>
    </w:p>
    <w:p w14:paraId="71BAB756" w14:textId="77777777" w:rsidR="00B01EA4" w:rsidRDefault="00B01EA4" w:rsidP="009E73B9">
      <w:pPr>
        <w:ind w:left="2004" w:firstLine="120"/>
      </w:pPr>
      <w:r>
        <w:t>Pour configurer la caméra répéter l</w:t>
      </w:r>
      <w:r w:rsidR="00036891">
        <w:t>’</w:t>
      </w:r>
      <w:r>
        <w:t xml:space="preserve">action 8 ci-dessus </w:t>
      </w:r>
    </w:p>
    <w:p w14:paraId="23185E5F" w14:textId="77777777" w:rsidR="009E73B9" w:rsidRDefault="009E73B9" w:rsidP="009E73B9">
      <w:pPr>
        <w:ind w:left="2004" w:firstLine="120"/>
      </w:pPr>
    </w:p>
    <w:p w14:paraId="78E92D5D" w14:textId="77777777" w:rsidR="009E73B9" w:rsidRPr="00B57644" w:rsidRDefault="009E73B9" w:rsidP="009E73B9">
      <w:pPr>
        <w:pStyle w:val="Paragraphedeliste"/>
        <w:ind w:left="1296"/>
        <w:rPr>
          <w:u w:val="single"/>
        </w:rPr>
      </w:pPr>
      <w:r w:rsidRPr="00B57644">
        <w:rPr>
          <w:u w:val="single"/>
        </w:rPr>
        <w:t xml:space="preserve">Config date et heure caméra dôme :  </w:t>
      </w:r>
    </w:p>
    <w:p w14:paraId="247E343C" w14:textId="77777777" w:rsidR="009E73B9" w:rsidRDefault="009E73B9" w:rsidP="009E73B9">
      <w:pPr>
        <w:pStyle w:val="Paragraphedeliste"/>
        <w:ind w:left="1296"/>
      </w:pPr>
    </w:p>
    <w:p w14:paraId="18A6A78F" w14:textId="77777777" w:rsidR="009E73B9" w:rsidRDefault="009E73B9" w:rsidP="009E73B9">
      <w:pPr>
        <w:pStyle w:val="Paragraphedeliste"/>
        <w:ind w:left="2004" w:firstLine="120"/>
      </w:pPr>
      <w:r>
        <w:t xml:space="preserve">Pour configurer la caméra répéter les actions 9 ci-dessus </w:t>
      </w:r>
    </w:p>
    <w:p w14:paraId="4C76D08C" w14:textId="77777777" w:rsidR="009E73B9" w:rsidRDefault="009E73B9" w:rsidP="009E73B9">
      <w:pPr>
        <w:pStyle w:val="Paragraphedeliste"/>
        <w:ind w:left="1296"/>
      </w:pPr>
    </w:p>
    <w:p w14:paraId="052B5C29" w14:textId="77777777" w:rsidR="009E73B9" w:rsidRDefault="009E73B9" w:rsidP="009E73B9">
      <w:pPr>
        <w:pStyle w:val="Paragraphedeliste"/>
        <w:ind w:left="1296"/>
      </w:pPr>
    </w:p>
    <w:p w14:paraId="6B7B4771" w14:textId="77777777" w:rsidR="009E73B9" w:rsidRPr="00B57644" w:rsidRDefault="009E73B9" w:rsidP="009E73B9">
      <w:pPr>
        <w:pStyle w:val="Paragraphedeliste"/>
        <w:ind w:left="1296"/>
      </w:pPr>
      <w:r w:rsidRPr="00B57644">
        <w:rPr>
          <w:u w:val="single"/>
        </w:rPr>
        <w:t>Config affichage date et heure caméra dôme</w:t>
      </w:r>
      <w:r w:rsidRPr="00B57644">
        <w:t xml:space="preserve"> :  </w:t>
      </w:r>
    </w:p>
    <w:p w14:paraId="73709CE1" w14:textId="77777777" w:rsidR="009E73B9" w:rsidRDefault="009E73B9" w:rsidP="009E73B9">
      <w:pPr>
        <w:pStyle w:val="Paragraphedeliste"/>
        <w:ind w:left="1296"/>
      </w:pPr>
    </w:p>
    <w:p w14:paraId="423F540E" w14:textId="77777777" w:rsidR="009E73B9" w:rsidRDefault="009E73B9" w:rsidP="009E73B9">
      <w:pPr>
        <w:pStyle w:val="Paragraphedeliste"/>
        <w:ind w:left="2004" w:firstLine="120"/>
      </w:pPr>
      <w:r>
        <w:t xml:space="preserve">Pour configurer la caméra répéter les actions 10 ci-dessus </w:t>
      </w:r>
    </w:p>
    <w:p w14:paraId="128881B8" w14:textId="77777777" w:rsidR="00DA65B1" w:rsidRDefault="00DA65B1">
      <w:pPr>
        <w:jc w:val="left"/>
      </w:pPr>
      <w:r>
        <w:br w:type="page"/>
      </w:r>
    </w:p>
    <w:p w14:paraId="19E52126" w14:textId="77777777" w:rsidR="00B85764" w:rsidRDefault="00B85764" w:rsidP="00B85764">
      <w:pPr>
        <w:pStyle w:val="Titre1"/>
      </w:pPr>
      <w:bookmarkStart w:id="3" w:name="_Toc20234912"/>
      <w:r>
        <w:t>Configuration ADRESSE IP SWITCH 12 FIBRES</w:t>
      </w:r>
      <w:bookmarkEnd w:id="3"/>
    </w:p>
    <w:p w14:paraId="06357637" w14:textId="77777777" w:rsidR="00B85764" w:rsidRPr="00B85764" w:rsidRDefault="00B85764" w:rsidP="00B85764">
      <w:pPr>
        <w:pStyle w:val="Paragraphedeliste"/>
        <w:numPr>
          <w:ilvl w:val="0"/>
          <w:numId w:val="14"/>
        </w:numPr>
        <w:jc w:val="left"/>
      </w:pPr>
      <w:r>
        <w:rPr>
          <w:szCs w:val="20"/>
        </w:rPr>
        <w:t>Ouvrir un navigateur à l’adresse suivante : 192.168.1.12</w:t>
      </w:r>
      <w:r>
        <w:rPr>
          <w:szCs w:val="20"/>
        </w:rPr>
        <w:br/>
      </w:r>
    </w:p>
    <w:p w14:paraId="4C04D36D" w14:textId="77777777" w:rsidR="00B85764" w:rsidRDefault="00B85764" w:rsidP="00B85764">
      <w:pPr>
        <w:pStyle w:val="Paragraphedeliste"/>
        <w:numPr>
          <w:ilvl w:val="0"/>
          <w:numId w:val="14"/>
        </w:numPr>
      </w:pPr>
      <w:r>
        <w:t xml:space="preserve">Se connecter : </w:t>
      </w:r>
      <w:r>
        <w:tab/>
      </w:r>
    </w:p>
    <w:p w14:paraId="702FE652" w14:textId="77777777" w:rsidR="00F17625" w:rsidRDefault="00B85764" w:rsidP="00B85764">
      <w:pPr>
        <w:pStyle w:val="Paragraphedeliste"/>
        <w:numPr>
          <w:ilvl w:val="3"/>
          <w:numId w:val="14"/>
        </w:numPr>
      </w:pPr>
      <w:r>
        <w:t xml:space="preserve">Admin : </w:t>
      </w:r>
      <w:proofErr w:type="spellStart"/>
      <w:r>
        <w:t>ubnt</w:t>
      </w:r>
      <w:proofErr w:type="spellEnd"/>
    </w:p>
    <w:p w14:paraId="78A3BCF0" w14:textId="77777777" w:rsidR="00B85764" w:rsidRDefault="00B85764" w:rsidP="00B85764">
      <w:pPr>
        <w:pStyle w:val="Paragraphedeliste"/>
        <w:numPr>
          <w:ilvl w:val="3"/>
          <w:numId w:val="14"/>
        </w:numPr>
        <w:jc w:val="left"/>
      </w:pPr>
      <w:r>
        <w:t xml:space="preserve">Mot de passe : </w:t>
      </w:r>
      <w:proofErr w:type="spellStart"/>
      <w:r>
        <w:t>ubnt</w:t>
      </w:r>
      <w:proofErr w:type="spellEnd"/>
      <w:r>
        <w:br/>
      </w:r>
    </w:p>
    <w:p w14:paraId="3C944BC8" w14:textId="77777777" w:rsidR="00B85764" w:rsidRDefault="00B85764" w:rsidP="00B85764">
      <w:pPr>
        <w:pStyle w:val="Paragraphedeliste"/>
        <w:numPr>
          <w:ilvl w:val="0"/>
          <w:numId w:val="14"/>
        </w:numPr>
        <w:rPr>
          <w:lang w:val="en-GB"/>
        </w:rPr>
      </w:pPr>
      <w:proofErr w:type="spellStart"/>
      <w:r w:rsidRPr="00B85764">
        <w:rPr>
          <w:lang w:val="en-GB"/>
        </w:rPr>
        <w:t>Choisir</w:t>
      </w:r>
      <w:proofErr w:type="spellEnd"/>
      <w:r w:rsidRPr="00B85764">
        <w:rPr>
          <w:lang w:val="en-GB"/>
        </w:rPr>
        <w:t xml:space="preserve"> : </w:t>
      </w:r>
      <w:r w:rsidR="002959CA">
        <w:rPr>
          <w:lang w:val="en-GB"/>
        </w:rPr>
        <w:t>“</w:t>
      </w:r>
      <w:r w:rsidRPr="00B85764">
        <w:rPr>
          <w:lang w:val="en-GB"/>
        </w:rPr>
        <w:t>System</w:t>
      </w:r>
      <w:r w:rsidR="002959CA">
        <w:rPr>
          <w:lang w:val="en-GB"/>
        </w:rPr>
        <w:t xml:space="preserve">” </w:t>
      </w:r>
      <w:r w:rsidR="002959CA" w:rsidRPr="002959CA">
        <w:rPr>
          <w:lang w:val="en-GB"/>
        </w:rPr>
        <w:sym w:font="Wingdings" w:char="F0E0"/>
      </w:r>
      <w:r w:rsidR="002959CA">
        <w:rPr>
          <w:lang w:val="en-GB"/>
        </w:rPr>
        <w:t xml:space="preserve"> “</w:t>
      </w:r>
      <w:r w:rsidRPr="00B85764">
        <w:rPr>
          <w:lang w:val="en-GB"/>
        </w:rPr>
        <w:t>Connectivity</w:t>
      </w:r>
      <w:r w:rsidR="002959CA">
        <w:rPr>
          <w:lang w:val="en-GB"/>
        </w:rPr>
        <w:t xml:space="preserve">” </w:t>
      </w:r>
      <w:r w:rsidR="002959CA" w:rsidRPr="002959CA">
        <w:rPr>
          <w:lang w:val="en-GB"/>
        </w:rPr>
        <w:sym w:font="Wingdings" w:char="F0E0"/>
      </w:r>
      <w:r w:rsidR="002959CA">
        <w:rPr>
          <w:lang w:val="en-GB"/>
        </w:rPr>
        <w:t xml:space="preserve"> ”</w:t>
      </w:r>
      <w:r w:rsidRPr="00B85764">
        <w:rPr>
          <w:lang w:val="en-GB"/>
        </w:rPr>
        <w:t>IPV4</w:t>
      </w:r>
      <w:r w:rsidR="002959CA">
        <w:rPr>
          <w:lang w:val="en-GB"/>
        </w:rPr>
        <w:t>”</w:t>
      </w:r>
      <w:r w:rsidRPr="00B85764">
        <w:rPr>
          <w:lang w:val="en-GB"/>
        </w:rPr>
        <w:t xml:space="preserve"> </w:t>
      </w:r>
      <w:r w:rsidR="002959CA" w:rsidRPr="002959CA">
        <w:rPr>
          <w:lang w:val="en-GB"/>
        </w:rPr>
        <w:sym w:font="Wingdings" w:char="F0E0"/>
      </w:r>
      <w:r w:rsidR="002959CA">
        <w:rPr>
          <w:lang w:val="en-GB"/>
        </w:rPr>
        <w:t xml:space="preserve"> “</w:t>
      </w:r>
      <w:r w:rsidRPr="00B85764">
        <w:rPr>
          <w:lang w:val="en-GB"/>
        </w:rPr>
        <w:t>n</w:t>
      </w:r>
      <w:r>
        <w:rPr>
          <w:lang w:val="en-GB"/>
        </w:rPr>
        <w:t>etworks configuration protocol</w:t>
      </w:r>
      <w:r w:rsidR="002959CA">
        <w:rPr>
          <w:lang w:val="en-GB"/>
        </w:rPr>
        <w:t>”</w:t>
      </w:r>
    </w:p>
    <w:p w14:paraId="202C1698" w14:textId="77777777" w:rsidR="00B85764" w:rsidRPr="00B85764" w:rsidRDefault="00B85764" w:rsidP="00B85764">
      <w:pPr>
        <w:pStyle w:val="Paragraphedeliste"/>
        <w:numPr>
          <w:ilvl w:val="2"/>
          <w:numId w:val="14"/>
        </w:numPr>
        <w:rPr>
          <w:lang w:val="en-GB"/>
        </w:rPr>
      </w:pPr>
      <w:proofErr w:type="spellStart"/>
      <w:r>
        <w:rPr>
          <w:lang w:val="en-GB"/>
        </w:rPr>
        <w:t>Cocher</w:t>
      </w:r>
      <w:proofErr w:type="spellEnd"/>
      <w:r>
        <w:rPr>
          <w:lang w:val="en-GB"/>
        </w:rPr>
        <w:t xml:space="preserve"> None</w:t>
      </w:r>
    </w:p>
    <w:p w14:paraId="566B7E03" w14:textId="77777777" w:rsidR="00B85764" w:rsidRDefault="00B85764" w:rsidP="00B85764">
      <w:pPr>
        <w:pStyle w:val="Paragraphedeliste"/>
        <w:numPr>
          <w:ilvl w:val="2"/>
          <w:numId w:val="14"/>
        </w:numPr>
        <w:jc w:val="left"/>
        <w:rPr>
          <w:lang w:val="en-GB"/>
        </w:rPr>
      </w:pPr>
      <w:r>
        <w:rPr>
          <w:lang w:val="en-GB"/>
        </w:rPr>
        <w:t xml:space="preserve">IP address: </w:t>
      </w:r>
      <w:proofErr w:type="spellStart"/>
      <w:r>
        <w:rPr>
          <w:lang w:val="en-GB"/>
        </w:rPr>
        <w:t>saisir</w:t>
      </w:r>
      <w:proofErr w:type="spellEnd"/>
      <w:r>
        <w:rPr>
          <w:lang w:val="en-GB"/>
        </w:rPr>
        <w:t xml:space="preserve"> 192.168.1.46</w:t>
      </w:r>
      <w:r>
        <w:rPr>
          <w:lang w:val="en-GB"/>
        </w:rPr>
        <w:br/>
      </w:r>
    </w:p>
    <w:p w14:paraId="74CE2D27" w14:textId="77777777" w:rsidR="00B85764" w:rsidRDefault="00B85764" w:rsidP="00B85764">
      <w:pPr>
        <w:pStyle w:val="Paragraphedeliste"/>
        <w:numPr>
          <w:ilvl w:val="0"/>
          <w:numId w:val="14"/>
        </w:numPr>
      </w:pPr>
      <w:r w:rsidRPr="00B85764">
        <w:t>Puis enregistrer en cliq</w:t>
      </w:r>
      <w:r>
        <w:t>uant sur « </w:t>
      </w:r>
      <w:proofErr w:type="spellStart"/>
      <w:r>
        <w:t>Submit</w:t>
      </w:r>
      <w:proofErr w:type="spellEnd"/>
      <w:r>
        <w:t> »</w:t>
      </w:r>
    </w:p>
    <w:p w14:paraId="24A718DF" w14:textId="77777777" w:rsidR="00B85764" w:rsidRDefault="00B85764" w:rsidP="00B85764"/>
    <w:p w14:paraId="3971E579" w14:textId="77777777" w:rsidR="00B85764" w:rsidRDefault="00B85764" w:rsidP="00B85764"/>
    <w:p w14:paraId="617D3137" w14:textId="77777777" w:rsidR="00B85764" w:rsidRPr="00B85764" w:rsidRDefault="00B85764" w:rsidP="00B85764"/>
    <w:p w14:paraId="1AD5F827" w14:textId="77777777" w:rsidR="002045CC" w:rsidRDefault="002045CC" w:rsidP="00F92BA3">
      <w:pPr>
        <w:pStyle w:val="Titre1"/>
      </w:pPr>
      <w:bookmarkStart w:id="4" w:name="_Toc20234913"/>
      <w:r>
        <w:t xml:space="preserve">Configuration </w:t>
      </w:r>
      <w:r w:rsidR="0057503E">
        <w:t>de l’</w:t>
      </w:r>
      <w:r>
        <w:t>Enregistreur NVR</w:t>
      </w:r>
      <w:bookmarkEnd w:id="4"/>
      <w:r>
        <w:t xml:space="preserve"> </w:t>
      </w:r>
    </w:p>
    <w:p w14:paraId="1D9DBC99" w14:textId="77777777" w:rsidR="009D1872" w:rsidRDefault="009D1872" w:rsidP="00EB27CA">
      <w:pPr>
        <w:pStyle w:val="Paragraphedeliste"/>
        <w:numPr>
          <w:ilvl w:val="0"/>
          <w:numId w:val="7"/>
        </w:numPr>
        <w:rPr>
          <w:szCs w:val="20"/>
        </w:rPr>
      </w:pPr>
      <w:r>
        <w:rPr>
          <w:szCs w:val="20"/>
        </w:rPr>
        <w:t xml:space="preserve">Raccorder un câble Ethernet entre le port 14 du switch de marque </w:t>
      </w:r>
      <w:proofErr w:type="spellStart"/>
      <w:r>
        <w:rPr>
          <w:szCs w:val="20"/>
        </w:rPr>
        <w:t>Ubiquiti</w:t>
      </w:r>
      <w:proofErr w:type="spellEnd"/>
      <w:r>
        <w:rPr>
          <w:szCs w:val="20"/>
        </w:rPr>
        <w:t xml:space="preserve"> « Edge switch 12 FIBER » étiqueté « SWITCH OPTIQUE » et le port 9 du switch </w:t>
      </w:r>
      <w:r w:rsidR="00A52C7D">
        <w:rPr>
          <w:szCs w:val="20"/>
        </w:rPr>
        <w:t xml:space="preserve">Mod 2 </w:t>
      </w:r>
      <w:r>
        <w:rPr>
          <w:szCs w:val="20"/>
        </w:rPr>
        <w:t>se trouvant dans le coffret de rue.</w:t>
      </w:r>
    </w:p>
    <w:p w14:paraId="4758F78C" w14:textId="77777777" w:rsidR="00A52C7D" w:rsidRDefault="00A52C7D" w:rsidP="00F92BA3">
      <w:pPr>
        <w:pStyle w:val="Paragraphedeliste"/>
        <w:ind w:left="936"/>
        <w:rPr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434BB0D" wp14:editId="65F8A30F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2223028" cy="2597330"/>
            <wp:effectExtent l="0" t="0" r="635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28" cy="25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9804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795DA957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19367148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58A4A89A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3FE506CB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50427455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2075D1DF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63012E8D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3F63CF8F" w14:textId="77777777" w:rsidR="00661E49" w:rsidRDefault="00661E49" w:rsidP="00C86295">
      <w:pPr>
        <w:rPr>
          <w:b/>
          <w:bCs/>
          <w:szCs w:val="20"/>
          <w:u w:val="single"/>
        </w:rPr>
      </w:pPr>
    </w:p>
    <w:p w14:paraId="731E6FD9" w14:textId="77777777" w:rsidR="002959CA" w:rsidRDefault="002959CA" w:rsidP="00C86295">
      <w:pPr>
        <w:rPr>
          <w:b/>
          <w:bCs/>
          <w:szCs w:val="20"/>
          <w:u w:val="single"/>
        </w:rPr>
      </w:pPr>
    </w:p>
    <w:p w14:paraId="15F46F0A" w14:textId="77777777" w:rsidR="00E532B3" w:rsidRDefault="00E532B3">
      <w:pPr>
        <w:jc w:val="left"/>
        <w:rPr>
          <w:b/>
          <w:bCs/>
          <w:szCs w:val="20"/>
          <w:u w:val="single"/>
        </w:rPr>
      </w:pPr>
      <w:r>
        <w:rPr>
          <w:b/>
          <w:bCs/>
          <w:szCs w:val="20"/>
          <w:u w:val="single"/>
        </w:rPr>
        <w:br w:type="page"/>
      </w:r>
    </w:p>
    <w:p w14:paraId="71B5BBEF" w14:textId="79F70E81" w:rsidR="009D1872" w:rsidRDefault="00A52C7D" w:rsidP="00C86295">
      <w:pPr>
        <w:rPr>
          <w:b/>
          <w:bCs/>
          <w:szCs w:val="20"/>
        </w:rPr>
      </w:pPr>
      <w:r>
        <w:rPr>
          <w:b/>
          <w:bCs/>
          <w:szCs w:val="20"/>
          <w:u w:val="single"/>
        </w:rPr>
        <w:t>Sur l’e</w:t>
      </w:r>
      <w:r w:rsidRPr="00A52C7D">
        <w:rPr>
          <w:b/>
          <w:bCs/>
          <w:szCs w:val="20"/>
          <w:u w:val="single"/>
        </w:rPr>
        <w:t xml:space="preserve">nregistreur vidéo </w:t>
      </w:r>
      <w:r w:rsidR="00661E49">
        <w:rPr>
          <w:b/>
          <w:bCs/>
          <w:szCs w:val="20"/>
          <w:u w:val="single"/>
        </w:rPr>
        <w:t>NVR</w:t>
      </w:r>
      <w:r>
        <w:rPr>
          <w:b/>
          <w:bCs/>
          <w:szCs w:val="20"/>
          <w:u w:val="single"/>
        </w:rPr>
        <w:t> </w:t>
      </w:r>
      <w:r>
        <w:rPr>
          <w:b/>
          <w:bCs/>
          <w:szCs w:val="20"/>
        </w:rPr>
        <w:t xml:space="preserve">: </w:t>
      </w:r>
    </w:p>
    <w:p w14:paraId="30ABB405" w14:textId="77777777" w:rsidR="0088030F" w:rsidRDefault="0088030F" w:rsidP="00661E49">
      <w:pPr>
        <w:pStyle w:val="Paragraphedeliste"/>
        <w:numPr>
          <w:ilvl w:val="0"/>
          <w:numId w:val="7"/>
        </w:numPr>
        <w:jc w:val="left"/>
      </w:pPr>
      <w:r>
        <w:t>Mettre l’enregistreur vidéo sous tension : bouton sur bloc multiprise</w:t>
      </w:r>
    </w:p>
    <w:p w14:paraId="4625DF9C" w14:textId="77777777" w:rsidR="00891933" w:rsidRDefault="00891933" w:rsidP="00661E49">
      <w:r>
        <w:t>Utiliser la souris </w:t>
      </w:r>
      <w:r w:rsidR="00C77697">
        <w:t xml:space="preserve">du NVR </w:t>
      </w:r>
      <w:r>
        <w:t>:</w:t>
      </w:r>
    </w:p>
    <w:p w14:paraId="36003B90" w14:textId="77777777" w:rsidR="00430B00" w:rsidRDefault="002045CC" w:rsidP="00EB27CA">
      <w:pPr>
        <w:pStyle w:val="Paragraphedeliste"/>
        <w:numPr>
          <w:ilvl w:val="0"/>
          <w:numId w:val="7"/>
        </w:numPr>
      </w:pPr>
      <w:r>
        <w:t xml:space="preserve">Choisir la langue du système </w:t>
      </w:r>
      <w:r w:rsidR="00430B00" w:rsidRPr="00382A86">
        <w:sym w:font="Wingdings" w:char="F0E0"/>
      </w:r>
      <w:r>
        <w:t xml:space="preserve"> </w:t>
      </w:r>
      <w:r w:rsidR="002959CA">
        <w:t>« </w:t>
      </w:r>
      <w:r>
        <w:t>Français</w:t>
      </w:r>
      <w:r w:rsidR="002959CA">
        <w:t> »</w:t>
      </w:r>
      <w:r>
        <w:t xml:space="preserve"> </w:t>
      </w:r>
      <w:r w:rsidR="00430B00" w:rsidRPr="00382A86">
        <w:sym w:font="Wingdings" w:char="F0E0"/>
      </w:r>
      <w:r w:rsidR="009D1872">
        <w:t xml:space="preserve"> </w:t>
      </w:r>
      <w:r w:rsidR="002959CA">
        <w:t>« </w:t>
      </w:r>
      <w:r w:rsidR="009D1872">
        <w:t>OK</w:t>
      </w:r>
      <w:r w:rsidR="002959CA">
        <w:t> »</w:t>
      </w:r>
      <w:r>
        <w:t xml:space="preserve"> </w:t>
      </w:r>
    </w:p>
    <w:p w14:paraId="41F9DFA0" w14:textId="77777777" w:rsidR="002045CC" w:rsidRDefault="009D1872" w:rsidP="00430B00">
      <w:pPr>
        <w:pStyle w:val="Paragraphedeliste"/>
        <w:ind w:left="936"/>
      </w:pPr>
      <w:r>
        <w:t xml:space="preserve">Le </w:t>
      </w:r>
      <w:r w:rsidR="002045CC">
        <w:t>périphérique</w:t>
      </w:r>
      <w:r>
        <w:t xml:space="preserve"> redémarre.</w:t>
      </w:r>
    </w:p>
    <w:p w14:paraId="2A04CE93" w14:textId="77777777" w:rsidR="009D1872" w:rsidRDefault="009D1872" w:rsidP="009D1872">
      <w:pPr>
        <w:pStyle w:val="Remarque"/>
      </w:pPr>
      <w:r>
        <w:t>Le reboot prend quelques minutes.</w:t>
      </w:r>
    </w:p>
    <w:p w14:paraId="1575A1E4" w14:textId="77777777" w:rsidR="009D1872" w:rsidRDefault="008B5E33" w:rsidP="00EB27CA">
      <w:pPr>
        <w:pStyle w:val="Paragraphedeliste"/>
        <w:numPr>
          <w:ilvl w:val="0"/>
          <w:numId w:val="7"/>
        </w:numPr>
      </w:pPr>
      <w:r>
        <w:t>Passer le tutoriel</w:t>
      </w:r>
    </w:p>
    <w:p w14:paraId="5CD05C0D" w14:textId="77777777" w:rsidR="00A52C7D" w:rsidRDefault="00A52C7D" w:rsidP="00A52C7D">
      <w:pPr>
        <w:pStyle w:val="Paragraphedeliste"/>
        <w:ind w:left="936"/>
      </w:pPr>
    </w:p>
    <w:p w14:paraId="40684FB7" w14:textId="77777777" w:rsidR="009D1872" w:rsidRDefault="002045CC" w:rsidP="00EB27CA">
      <w:pPr>
        <w:pStyle w:val="Paragraphedeliste"/>
        <w:numPr>
          <w:ilvl w:val="0"/>
          <w:numId w:val="7"/>
        </w:numPr>
      </w:pPr>
      <w:r>
        <w:t xml:space="preserve">Clique droit « Menu » </w:t>
      </w:r>
      <w:r w:rsidR="00430B00" w:rsidRPr="00382A86">
        <w:sym w:font="Wingdings" w:char="F0E0"/>
      </w:r>
      <w:r>
        <w:t xml:space="preserve"> utilisateur : admin </w:t>
      </w:r>
      <w:r w:rsidR="00430B00" w:rsidRPr="00382A86">
        <w:sym w:font="Wingdings" w:char="F0E0"/>
      </w:r>
      <w:r>
        <w:t xml:space="preserve"> mot de passe : 123456 </w:t>
      </w:r>
      <w:r w:rsidR="00430B00" w:rsidRPr="00382A86">
        <w:sym w:font="Wingdings" w:char="F0E0"/>
      </w:r>
      <w:r>
        <w:t xml:space="preserve"> </w:t>
      </w:r>
      <w:r w:rsidR="009D1872">
        <w:t xml:space="preserve">Cliquer sur « Enter » </w:t>
      </w:r>
      <w:r w:rsidR="00430B00" w:rsidRPr="00382A86">
        <w:sym w:font="Wingdings" w:char="F0E0"/>
      </w:r>
      <w:r w:rsidR="009D1872">
        <w:t xml:space="preserve"> « Connexion » </w:t>
      </w:r>
    </w:p>
    <w:p w14:paraId="7CC6F605" w14:textId="77777777" w:rsidR="002045CC" w:rsidRDefault="002045CC" w:rsidP="009D1872">
      <w:pPr>
        <w:pStyle w:val="Annotationimportante"/>
      </w:pPr>
      <w:r>
        <w:t>Ne pas changer le mot de passe par défaut.</w:t>
      </w:r>
    </w:p>
    <w:p w14:paraId="77D91626" w14:textId="77777777" w:rsidR="009D1872" w:rsidRDefault="009D1872" w:rsidP="009D1872">
      <w:pPr>
        <w:pStyle w:val="Annotationimportante"/>
        <w:numPr>
          <w:ilvl w:val="0"/>
          <w:numId w:val="0"/>
        </w:numPr>
        <w:ind w:left="720" w:hanging="360"/>
      </w:pPr>
    </w:p>
    <w:p w14:paraId="5E33A537" w14:textId="77777777" w:rsidR="002045CC" w:rsidRDefault="00CC44AB" w:rsidP="00EB27CA">
      <w:pPr>
        <w:pStyle w:val="Paragraphedeliste"/>
        <w:numPr>
          <w:ilvl w:val="0"/>
          <w:numId w:val="7"/>
        </w:numPr>
      </w:pPr>
      <w:r>
        <w:t>Dans l’onglet</w:t>
      </w:r>
      <w:r w:rsidR="002045CC">
        <w:t xml:space="preserve"> « Système » </w:t>
      </w:r>
      <w:r w:rsidR="00430B00" w:rsidRPr="00382A86">
        <w:sym w:font="Wingdings" w:char="F0E0"/>
      </w:r>
      <w:r w:rsidR="002045CC">
        <w:t xml:space="preserve"> Information réseau </w:t>
      </w:r>
      <w:r w:rsidR="00430B00" w:rsidRPr="00382A86">
        <w:sym w:font="Wingdings" w:char="F0E0"/>
      </w:r>
      <w:r w:rsidR="002045CC">
        <w:t xml:space="preserve"> TCP/IP </w:t>
      </w:r>
      <w:r w:rsidR="00430B00" w:rsidRPr="00382A86">
        <w:sym w:font="Wingdings" w:char="F0E0"/>
      </w:r>
      <w:r w:rsidR="002045CC">
        <w:t xml:space="preserve"> Décocher « Activer DHCP »</w:t>
      </w:r>
    </w:p>
    <w:p w14:paraId="7E562118" w14:textId="77777777" w:rsidR="00C86295" w:rsidRDefault="002045CC" w:rsidP="00EB27CA">
      <w:pPr>
        <w:pStyle w:val="Paragraphedeliste"/>
        <w:numPr>
          <w:ilvl w:val="0"/>
          <w:numId w:val="12"/>
        </w:numPr>
      </w:pPr>
      <w:r>
        <w:t>Saisir l’adresse IP</w:t>
      </w:r>
      <w:r w:rsidR="009D1872">
        <w:t>v4</w:t>
      </w:r>
      <w:r>
        <w:t> : 192.168.1.45</w:t>
      </w:r>
    </w:p>
    <w:p w14:paraId="4940880F" w14:textId="77777777" w:rsidR="002045CC" w:rsidRDefault="002045CC" w:rsidP="00EB27CA">
      <w:pPr>
        <w:pStyle w:val="Paragraphedeliste"/>
        <w:numPr>
          <w:ilvl w:val="0"/>
          <w:numId w:val="12"/>
        </w:numPr>
      </w:pPr>
      <w:r>
        <w:t>Masque de sous réseau : 255.255.255.0</w:t>
      </w:r>
    </w:p>
    <w:p w14:paraId="4BB0887B" w14:textId="77777777" w:rsidR="00430B00" w:rsidRDefault="002045CC" w:rsidP="00EB27CA">
      <w:pPr>
        <w:pStyle w:val="Paragraphedeliste"/>
        <w:numPr>
          <w:ilvl w:val="0"/>
          <w:numId w:val="12"/>
        </w:numPr>
      </w:pPr>
      <w:r>
        <w:t>Passerelle : 192.168.1.</w:t>
      </w:r>
      <w:r w:rsidR="004D15F0">
        <w:t>46</w:t>
      </w:r>
    </w:p>
    <w:p w14:paraId="4E70B924" w14:textId="77777777" w:rsidR="009D1872" w:rsidRDefault="0088030F" w:rsidP="00CC44AB">
      <w:pPr>
        <w:pStyle w:val="Paragraphedeliste"/>
        <w:ind w:left="936"/>
      </w:pPr>
      <w:r>
        <w:t>Cliquer sur « </w:t>
      </w:r>
      <w:r w:rsidR="009D1872">
        <w:t>Appliquer</w:t>
      </w:r>
      <w:r>
        <w:t> »</w:t>
      </w:r>
    </w:p>
    <w:p w14:paraId="557B677A" w14:textId="77777777" w:rsidR="00430B00" w:rsidRDefault="00430B00" w:rsidP="00430B00">
      <w:pPr>
        <w:pStyle w:val="Paragraphedeliste"/>
        <w:ind w:left="936"/>
      </w:pPr>
    </w:p>
    <w:p w14:paraId="7A3DA582" w14:textId="77777777" w:rsidR="0088030F" w:rsidRDefault="00C77697" w:rsidP="00C77697">
      <w:r>
        <w:t>Utiliser un PC et un navigateur :</w:t>
      </w:r>
    </w:p>
    <w:p w14:paraId="2A03658A" w14:textId="77777777" w:rsidR="0088030F" w:rsidRDefault="0088030F" w:rsidP="0088030F">
      <w:pPr>
        <w:pStyle w:val="Paragraphedeliste"/>
        <w:numPr>
          <w:ilvl w:val="0"/>
          <w:numId w:val="7"/>
        </w:numPr>
        <w:jc w:val="left"/>
      </w:pPr>
      <w:r>
        <w:t xml:space="preserve">Mettre à jour le </w:t>
      </w:r>
      <w:proofErr w:type="spellStart"/>
      <w:r>
        <w:t>Firmware</w:t>
      </w:r>
      <w:proofErr w:type="spellEnd"/>
      <w:r>
        <w:t xml:space="preserve"> : </w:t>
      </w:r>
      <w:r>
        <w:br/>
        <w:t>Lancer le navigateur à l’adresse : 192.168.1.45</w:t>
      </w:r>
    </w:p>
    <w:p w14:paraId="5F5B159B" w14:textId="77777777" w:rsidR="00891933" w:rsidRDefault="00891933" w:rsidP="00891933">
      <w:pPr>
        <w:pStyle w:val="Paragraphedeliste"/>
        <w:numPr>
          <w:ilvl w:val="1"/>
          <w:numId w:val="7"/>
        </w:numPr>
        <w:jc w:val="left"/>
      </w:pPr>
      <w:r>
        <w:t xml:space="preserve">Se connecter : </w:t>
      </w:r>
    </w:p>
    <w:p w14:paraId="4458B72C" w14:textId="77777777" w:rsidR="00891933" w:rsidRDefault="00891933" w:rsidP="00891933">
      <w:pPr>
        <w:pStyle w:val="Paragraphedeliste"/>
        <w:numPr>
          <w:ilvl w:val="2"/>
          <w:numId w:val="7"/>
        </w:numPr>
        <w:jc w:val="left"/>
      </w:pPr>
      <w:proofErr w:type="spellStart"/>
      <w:r>
        <w:t>Username</w:t>
      </w:r>
      <w:proofErr w:type="spellEnd"/>
      <w:r>
        <w:t> : admin</w:t>
      </w:r>
    </w:p>
    <w:p w14:paraId="1A77E0FD" w14:textId="77777777" w:rsidR="00891933" w:rsidRDefault="00891933" w:rsidP="00891933">
      <w:pPr>
        <w:pStyle w:val="Paragraphedeliste"/>
        <w:numPr>
          <w:ilvl w:val="2"/>
          <w:numId w:val="7"/>
        </w:numPr>
        <w:jc w:val="left"/>
      </w:pPr>
      <w:proofErr w:type="spellStart"/>
      <w:r>
        <w:t>Password</w:t>
      </w:r>
      <w:proofErr w:type="spellEnd"/>
      <w:r>
        <w:t> : 123456</w:t>
      </w:r>
    </w:p>
    <w:p w14:paraId="03FF00C3" w14:textId="77777777" w:rsidR="00891933" w:rsidRDefault="00891933" w:rsidP="00891933">
      <w:pPr>
        <w:pStyle w:val="Paragraphedeliste"/>
        <w:numPr>
          <w:ilvl w:val="1"/>
          <w:numId w:val="7"/>
        </w:numPr>
        <w:jc w:val="left"/>
      </w:pPr>
      <w:r>
        <w:t xml:space="preserve">Choisir : </w:t>
      </w:r>
      <w:r w:rsidR="002959CA">
        <w:t>« </w:t>
      </w:r>
      <w:r>
        <w:t>maintenance</w:t>
      </w:r>
      <w:r w:rsidR="002959CA">
        <w:t xml:space="preserve"> » </w:t>
      </w:r>
      <w:r w:rsidR="002959CA">
        <w:sym w:font="Wingdings" w:char="F0E0"/>
      </w:r>
      <w:r>
        <w:t xml:space="preserve"> </w:t>
      </w:r>
      <w:r w:rsidR="002959CA">
        <w:t>« </w:t>
      </w:r>
      <w:r>
        <w:t>maintenance</w:t>
      </w:r>
      <w:r w:rsidR="002959CA">
        <w:t xml:space="preserve"> » </w:t>
      </w:r>
      <w:r w:rsidR="002959CA">
        <w:sym w:font="Wingdings" w:char="F0E0"/>
      </w:r>
      <w:r w:rsidR="002959CA">
        <w:t xml:space="preserve"> « </w:t>
      </w:r>
      <w:r>
        <w:t xml:space="preserve">mise à jour du </w:t>
      </w:r>
      <w:proofErr w:type="spellStart"/>
      <w:r>
        <w:t>Firmware</w:t>
      </w:r>
      <w:proofErr w:type="spellEnd"/>
      <w:r w:rsidR="002959CA">
        <w:t> »</w:t>
      </w:r>
    </w:p>
    <w:p w14:paraId="68CCEAD1" w14:textId="77777777" w:rsidR="00891933" w:rsidRDefault="00891933" w:rsidP="00891933">
      <w:pPr>
        <w:pStyle w:val="Paragraphedeliste"/>
        <w:numPr>
          <w:ilvl w:val="1"/>
          <w:numId w:val="7"/>
        </w:numPr>
        <w:jc w:val="left"/>
      </w:pPr>
      <w:r>
        <w:t xml:space="preserve">Parcourir et aller chercher le fichier sous </w:t>
      </w:r>
      <w:r w:rsidRPr="00891933">
        <w:t>PGVT10\PGVT1000001</w:t>
      </w:r>
      <w:r>
        <w:t xml:space="preserve">_ </w:t>
      </w:r>
      <w:r w:rsidRPr="00891933">
        <w:t>_FIRMWARE NVR</w:t>
      </w:r>
    </w:p>
    <w:p w14:paraId="185933B0" w14:textId="77777777" w:rsidR="00891933" w:rsidRDefault="00891933" w:rsidP="00891933">
      <w:pPr>
        <w:pStyle w:val="Paragraphedeliste"/>
        <w:numPr>
          <w:ilvl w:val="1"/>
          <w:numId w:val="7"/>
        </w:numPr>
        <w:jc w:val="left"/>
      </w:pPr>
      <w:r>
        <w:t>Cliquer sur « Apply »</w:t>
      </w:r>
    </w:p>
    <w:p w14:paraId="31209FA9" w14:textId="77777777" w:rsidR="00891933" w:rsidRDefault="00891933" w:rsidP="00891933">
      <w:pPr>
        <w:pStyle w:val="Paragraphedeliste"/>
        <w:numPr>
          <w:ilvl w:val="1"/>
          <w:numId w:val="7"/>
        </w:numPr>
        <w:jc w:val="left"/>
      </w:pPr>
      <w:r>
        <w:t>Le NVR redémarre (environ 2 mn)</w:t>
      </w:r>
    </w:p>
    <w:p w14:paraId="4B99DD20" w14:textId="77777777" w:rsidR="00665405" w:rsidRDefault="00665405" w:rsidP="00665405">
      <w:pPr>
        <w:jc w:val="left"/>
      </w:pPr>
    </w:p>
    <w:p w14:paraId="68C50072" w14:textId="77777777" w:rsidR="00665405" w:rsidRDefault="00665405" w:rsidP="00665405">
      <w:pPr>
        <w:pStyle w:val="Paragraphedeliste"/>
        <w:numPr>
          <w:ilvl w:val="0"/>
          <w:numId w:val="7"/>
        </w:numPr>
        <w:jc w:val="left"/>
      </w:pPr>
      <w:r>
        <w:t>Relancer le navigateur à l’adresse : 192.168.1.45</w:t>
      </w:r>
    </w:p>
    <w:p w14:paraId="68AEFDDD" w14:textId="77777777" w:rsidR="00665405" w:rsidRDefault="00665405" w:rsidP="00665405">
      <w:pPr>
        <w:pStyle w:val="Paragraphedeliste"/>
        <w:numPr>
          <w:ilvl w:val="1"/>
          <w:numId w:val="7"/>
        </w:numPr>
        <w:jc w:val="left"/>
      </w:pPr>
      <w:r>
        <w:t xml:space="preserve">Se connecter : </w:t>
      </w:r>
    </w:p>
    <w:p w14:paraId="1C4DE912" w14:textId="77777777" w:rsidR="00665405" w:rsidRDefault="00665405" w:rsidP="00665405">
      <w:pPr>
        <w:pStyle w:val="Paragraphedeliste"/>
        <w:numPr>
          <w:ilvl w:val="2"/>
          <w:numId w:val="7"/>
        </w:numPr>
        <w:jc w:val="left"/>
      </w:pPr>
      <w:proofErr w:type="spellStart"/>
      <w:r>
        <w:t>Username</w:t>
      </w:r>
      <w:proofErr w:type="spellEnd"/>
      <w:r>
        <w:t> : admin</w:t>
      </w:r>
    </w:p>
    <w:p w14:paraId="73F30C96" w14:textId="77777777" w:rsidR="00665405" w:rsidRDefault="00665405" w:rsidP="00665405">
      <w:pPr>
        <w:pStyle w:val="Paragraphedeliste"/>
        <w:numPr>
          <w:ilvl w:val="2"/>
          <w:numId w:val="7"/>
        </w:numPr>
        <w:jc w:val="left"/>
      </w:pPr>
      <w:proofErr w:type="spellStart"/>
      <w:r>
        <w:t>Password</w:t>
      </w:r>
      <w:proofErr w:type="spellEnd"/>
      <w:r>
        <w:t> : 123456</w:t>
      </w:r>
    </w:p>
    <w:p w14:paraId="4E36C769" w14:textId="77777777" w:rsidR="00665405" w:rsidRDefault="00665405" w:rsidP="00665405">
      <w:pPr>
        <w:pStyle w:val="Paragraphedeliste"/>
        <w:numPr>
          <w:ilvl w:val="1"/>
          <w:numId w:val="7"/>
        </w:numPr>
        <w:jc w:val="left"/>
      </w:pPr>
      <w:r>
        <w:t xml:space="preserve">Choisir : </w:t>
      </w:r>
      <w:r w:rsidR="002959CA">
        <w:t>« </w:t>
      </w:r>
      <w:r>
        <w:t>Caméra</w:t>
      </w:r>
      <w:r w:rsidR="002959CA">
        <w:t xml:space="preserve"> » </w:t>
      </w:r>
      <w:r w:rsidR="002959CA">
        <w:sym w:font="Wingdings" w:char="F0E0"/>
      </w:r>
      <w:r w:rsidR="002959CA">
        <w:t xml:space="preserve"> « </w:t>
      </w:r>
      <w:r>
        <w:t>OSD</w:t>
      </w:r>
      <w:r w:rsidR="002959CA">
        <w:t xml:space="preserve"> » </w:t>
      </w:r>
      <w:r w:rsidR="002959CA">
        <w:sym w:font="Wingdings" w:char="F0E0"/>
      </w:r>
      <w:r w:rsidR="002959CA">
        <w:t xml:space="preserve"> « </w:t>
      </w:r>
      <w:r>
        <w:t>Nom de la caméra</w:t>
      </w:r>
      <w:r w:rsidR="002959CA">
        <w:t> »</w:t>
      </w:r>
    </w:p>
    <w:p w14:paraId="268CD6CC" w14:textId="77777777" w:rsidR="00665405" w:rsidRDefault="00665405" w:rsidP="00665405">
      <w:pPr>
        <w:pStyle w:val="Paragraphedeliste"/>
        <w:numPr>
          <w:ilvl w:val="1"/>
          <w:numId w:val="7"/>
        </w:numPr>
        <w:jc w:val="left"/>
      </w:pPr>
      <w:r>
        <w:t xml:space="preserve">Editer le nom de chaque caméra et saisir correctement </w:t>
      </w:r>
      <w:r w:rsidR="00C77697">
        <w:t>le nom de chaque caméra avec un « é » : « </w:t>
      </w:r>
      <w:r w:rsidR="00C77697" w:rsidRPr="00C77697">
        <w:rPr>
          <w:color w:val="00B050"/>
        </w:rPr>
        <w:t>Caméra x </w:t>
      </w:r>
      <w:r w:rsidR="00C77697">
        <w:t>»</w:t>
      </w:r>
    </w:p>
    <w:p w14:paraId="041906D0" w14:textId="77777777" w:rsidR="00C77697" w:rsidRDefault="00C77697" w:rsidP="00665405">
      <w:pPr>
        <w:pStyle w:val="Paragraphedeliste"/>
        <w:numPr>
          <w:ilvl w:val="1"/>
          <w:numId w:val="7"/>
        </w:numPr>
        <w:jc w:val="left"/>
      </w:pPr>
      <w:r>
        <w:t>Cliquer à chaque fois sur « Save »</w:t>
      </w:r>
    </w:p>
    <w:p w14:paraId="4F26FD9A" w14:textId="77777777" w:rsidR="00C77697" w:rsidRDefault="00C77697" w:rsidP="00665405">
      <w:pPr>
        <w:pStyle w:val="Paragraphedeliste"/>
        <w:numPr>
          <w:ilvl w:val="1"/>
          <w:numId w:val="7"/>
        </w:numPr>
        <w:jc w:val="left"/>
      </w:pPr>
      <w:r>
        <w:t xml:space="preserve">Retourner dans l’onglet maintenance : </w:t>
      </w:r>
    </w:p>
    <w:p w14:paraId="25DBE4F3" w14:textId="77777777" w:rsidR="00C77697" w:rsidRDefault="002959CA" w:rsidP="00C77697">
      <w:pPr>
        <w:pStyle w:val="Paragraphedeliste"/>
        <w:numPr>
          <w:ilvl w:val="2"/>
          <w:numId w:val="7"/>
        </w:numPr>
        <w:jc w:val="left"/>
      </w:pPr>
      <w:r>
        <w:t>« </w:t>
      </w:r>
      <w:r w:rsidR="00C77697">
        <w:t>Maintenance</w:t>
      </w:r>
      <w:r>
        <w:t xml:space="preserve"> » </w:t>
      </w:r>
      <w:r>
        <w:sym w:font="Wingdings" w:char="F0E0"/>
      </w:r>
      <w:r>
        <w:t xml:space="preserve"> « </w:t>
      </w:r>
      <w:r w:rsidR="00C77697">
        <w:t>Maintenanc</w:t>
      </w:r>
      <w:r>
        <w:t xml:space="preserve">e » </w:t>
      </w:r>
      <w:r>
        <w:sym w:font="Wingdings" w:char="F0E0"/>
      </w:r>
      <w:r>
        <w:t xml:space="preserve"> « </w:t>
      </w:r>
      <w:r w:rsidR="00C77697">
        <w:t>Redémarrage auto</w:t>
      </w:r>
      <w:r>
        <w:t> »</w:t>
      </w:r>
      <w:r w:rsidR="00C77697">
        <w:t xml:space="preserve"> </w:t>
      </w:r>
    </w:p>
    <w:p w14:paraId="7FEAF63F" w14:textId="77777777" w:rsidR="00C77697" w:rsidRDefault="00C77697" w:rsidP="00C77697">
      <w:pPr>
        <w:pStyle w:val="Paragraphedeliste"/>
        <w:numPr>
          <w:ilvl w:val="3"/>
          <w:numId w:val="7"/>
        </w:numPr>
        <w:jc w:val="left"/>
      </w:pPr>
      <w:r>
        <w:t xml:space="preserve">Tous les jours </w:t>
      </w:r>
    </w:p>
    <w:p w14:paraId="73F5C306" w14:textId="77777777" w:rsidR="00C77697" w:rsidRDefault="00C77697" w:rsidP="00C77697">
      <w:pPr>
        <w:pStyle w:val="Paragraphedeliste"/>
        <w:numPr>
          <w:ilvl w:val="3"/>
          <w:numId w:val="7"/>
        </w:numPr>
        <w:jc w:val="left"/>
      </w:pPr>
      <w:r>
        <w:t xml:space="preserve">Heure : 2.00 </w:t>
      </w:r>
    </w:p>
    <w:p w14:paraId="3647AC00" w14:textId="77777777" w:rsidR="00C77697" w:rsidRDefault="00C77697" w:rsidP="00C77697">
      <w:pPr>
        <w:jc w:val="left"/>
      </w:pPr>
    </w:p>
    <w:p w14:paraId="126C3984" w14:textId="77777777" w:rsidR="00C77697" w:rsidRDefault="00C77697" w:rsidP="00C77697">
      <w:r>
        <w:t>Utiliser la souris du NVR :</w:t>
      </w:r>
    </w:p>
    <w:p w14:paraId="5CE73C0B" w14:textId="77777777" w:rsidR="00CC44AB" w:rsidRDefault="00CC44AB" w:rsidP="00EB27CA">
      <w:pPr>
        <w:pStyle w:val="Paragraphedeliste"/>
        <w:numPr>
          <w:ilvl w:val="0"/>
          <w:numId w:val="7"/>
        </w:numPr>
      </w:pPr>
      <w:r>
        <w:t>Dans l’onglet</w:t>
      </w:r>
      <w:r w:rsidR="005012B2">
        <w:t xml:space="preserve"> </w:t>
      </w:r>
      <w:r w:rsidR="009D1872">
        <w:t>« </w:t>
      </w:r>
      <w:r w:rsidR="005012B2">
        <w:t>Caméra</w:t>
      </w:r>
      <w:r w:rsidR="009D1872">
        <w:t> »</w:t>
      </w:r>
      <w:r w:rsidR="005012B2">
        <w:t xml:space="preserve"> </w:t>
      </w:r>
      <w:r w:rsidR="00430B00" w:rsidRPr="00382A86">
        <w:sym w:font="Wingdings" w:char="F0E0"/>
      </w:r>
      <w:r w:rsidR="005012B2">
        <w:t xml:space="preserve"> vous devriez voir les</w:t>
      </w:r>
      <w:r w:rsidR="009D1872">
        <w:t xml:space="preserve"> 3 </w:t>
      </w:r>
      <w:r w:rsidR="005012B2">
        <w:t xml:space="preserve">caméras et leurs IP </w:t>
      </w:r>
      <w:r w:rsidR="009D1872">
        <w:t>dans la fenêtre en bas de liste</w:t>
      </w:r>
    </w:p>
    <w:p w14:paraId="2DF74997" w14:textId="77777777" w:rsidR="00CC44AB" w:rsidRDefault="00CC44AB" w:rsidP="00CC44AB">
      <w:pPr>
        <w:pStyle w:val="Paragraphedeliste"/>
        <w:ind w:left="936"/>
      </w:pPr>
    </w:p>
    <w:p w14:paraId="02CEE64C" w14:textId="77777777" w:rsidR="00CC44AB" w:rsidRDefault="00CC44AB" w:rsidP="00EB27CA">
      <w:pPr>
        <w:pStyle w:val="Paragraphedeliste"/>
        <w:numPr>
          <w:ilvl w:val="0"/>
          <w:numId w:val="8"/>
        </w:numPr>
        <w:spacing w:line="240" w:lineRule="auto"/>
      </w:pPr>
      <w:r>
        <w:rPr>
          <w:b/>
        </w:rPr>
        <w:t xml:space="preserve">Caméra tube N°1 sur poteau : </w:t>
      </w:r>
      <w:r>
        <w:t>192.168.1.</w:t>
      </w:r>
      <w:r w:rsidRPr="008279B0">
        <w:rPr>
          <w:b/>
        </w:rPr>
        <w:t>41</w:t>
      </w:r>
      <w:r>
        <w:rPr>
          <w:b/>
        </w:rPr>
        <w:t> </w:t>
      </w:r>
    </w:p>
    <w:p w14:paraId="5665AD2D" w14:textId="77777777" w:rsidR="00C77697" w:rsidRPr="00C77697" w:rsidRDefault="00CC44AB" w:rsidP="00C77697">
      <w:pPr>
        <w:pStyle w:val="Paragraphedeliste"/>
        <w:numPr>
          <w:ilvl w:val="0"/>
          <w:numId w:val="8"/>
        </w:numPr>
        <w:spacing w:line="240" w:lineRule="auto"/>
      </w:pPr>
      <w:r>
        <w:rPr>
          <w:b/>
        </w:rPr>
        <w:t xml:space="preserve">Caméra tube N°2 sur poteau : </w:t>
      </w:r>
      <w:r>
        <w:t>192.168.1.</w:t>
      </w:r>
      <w:r w:rsidRPr="008279B0">
        <w:rPr>
          <w:b/>
        </w:rPr>
        <w:t>42</w:t>
      </w:r>
      <w:r>
        <w:rPr>
          <w:b/>
        </w:rPr>
        <w:t> </w:t>
      </w:r>
    </w:p>
    <w:p w14:paraId="15B180B4" w14:textId="77777777" w:rsidR="00C77697" w:rsidRDefault="00C77697" w:rsidP="00C77697">
      <w:pPr>
        <w:pStyle w:val="Paragraphedeliste"/>
        <w:numPr>
          <w:ilvl w:val="0"/>
          <w:numId w:val="8"/>
        </w:numPr>
        <w:spacing w:line="240" w:lineRule="auto"/>
      </w:pPr>
      <w:r>
        <w:rPr>
          <w:b/>
        </w:rPr>
        <w:t xml:space="preserve">Caméra N°3 PTZ sur poteau : </w:t>
      </w:r>
      <w:r>
        <w:t>192.168.1.</w:t>
      </w:r>
      <w:r w:rsidRPr="008279B0">
        <w:rPr>
          <w:b/>
        </w:rPr>
        <w:t>4</w:t>
      </w:r>
      <w:r>
        <w:rPr>
          <w:b/>
        </w:rPr>
        <w:t>3 </w:t>
      </w:r>
    </w:p>
    <w:p w14:paraId="55A32C57" w14:textId="77777777" w:rsidR="00CC44AB" w:rsidRDefault="000A7682" w:rsidP="000A7682">
      <w:pPr>
        <w:ind w:firstLine="708"/>
      </w:pPr>
      <w:r>
        <w:t xml:space="preserve">Si </w:t>
      </w:r>
      <w:r w:rsidRPr="000A7682">
        <w:t>ce n'est pas le cas</w:t>
      </w:r>
      <w:r>
        <w:t xml:space="preserve"> sélectionner l’onglet « Recherche LAN »   </w:t>
      </w:r>
      <w:r w:rsidRPr="00382A86">
        <w:sym w:font="Wingdings" w:char="F0E0"/>
      </w:r>
      <w:r>
        <w:t xml:space="preserve">  IP de Début : 192.168.1.1</w:t>
      </w:r>
    </w:p>
    <w:p w14:paraId="6FE8F339" w14:textId="77777777" w:rsidR="00CC44AB" w:rsidRDefault="000A7682" w:rsidP="00CC44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82A86">
        <w:sym w:font="Wingdings" w:char="F0E0"/>
      </w:r>
      <w:r>
        <w:t xml:space="preserve"> IP de </w:t>
      </w:r>
      <w:r w:rsidR="00F92BA3">
        <w:t>Fin :</w:t>
      </w:r>
      <w:r>
        <w:t xml:space="preserve"> 192.168.1.255</w:t>
      </w:r>
    </w:p>
    <w:p w14:paraId="56C7C7F1" w14:textId="77777777" w:rsidR="00F92BA3" w:rsidRDefault="00F92BA3" w:rsidP="00F92BA3">
      <w:pPr>
        <w:pStyle w:val="Paragraphedeliste"/>
        <w:ind w:left="936"/>
      </w:pPr>
    </w:p>
    <w:p w14:paraId="494E5AAB" w14:textId="77777777" w:rsidR="00F92BA3" w:rsidRDefault="00F92BA3" w:rsidP="00F92BA3"/>
    <w:p w14:paraId="5DF91E19" w14:textId="77777777" w:rsidR="00FB6364" w:rsidRDefault="00FB6364" w:rsidP="00FB6364"/>
    <w:p w14:paraId="390485F7" w14:textId="77777777" w:rsidR="00FB6364" w:rsidRDefault="00FB6364" w:rsidP="00FB6364"/>
    <w:p w14:paraId="7D94293F" w14:textId="77777777" w:rsidR="00EB27CA" w:rsidRDefault="00EB27CA" w:rsidP="00EB27CA">
      <w:pPr>
        <w:pStyle w:val="Paragraphedeliste"/>
        <w:numPr>
          <w:ilvl w:val="0"/>
          <w:numId w:val="7"/>
        </w:numPr>
      </w:pPr>
      <w:r>
        <w:t xml:space="preserve">Dans l’onglet « Système » </w:t>
      </w:r>
      <w:r w:rsidRPr="00382A86">
        <w:sym w:font="Wingdings" w:char="F0E0"/>
      </w:r>
      <w:r>
        <w:t xml:space="preserve"> </w:t>
      </w:r>
      <w:r w:rsidR="002959CA">
        <w:t>« </w:t>
      </w:r>
      <w:r>
        <w:t>Aperçu</w:t>
      </w:r>
      <w:r w:rsidR="002959CA">
        <w:t> »</w:t>
      </w:r>
      <w:r>
        <w:t xml:space="preserve"> </w:t>
      </w:r>
      <w:r w:rsidRPr="00382A86">
        <w:sym w:font="Wingdings" w:char="F0E0"/>
      </w:r>
      <w:r>
        <w:t xml:space="preserve"> </w:t>
      </w:r>
      <w:r w:rsidR="002959CA">
        <w:t>« </w:t>
      </w:r>
      <w:r>
        <w:t>Résolution</w:t>
      </w:r>
      <w:r w:rsidR="002959CA">
        <w:t> »</w:t>
      </w:r>
      <w:r>
        <w:t xml:space="preserve"> </w:t>
      </w:r>
      <w:r w:rsidRPr="00382A86">
        <w:sym w:font="Wingdings" w:char="F0E0"/>
      </w:r>
      <w:r>
        <w:t xml:space="preserve"> 1920*1080 /60Hz (1080p)</w:t>
      </w:r>
    </w:p>
    <w:p w14:paraId="37FF51E5" w14:textId="77777777" w:rsidR="00FB6364" w:rsidRDefault="00EB27CA" w:rsidP="00EB27CA">
      <w:pPr>
        <w:ind w:left="4248"/>
      </w:pPr>
      <w:r w:rsidRPr="00382A86">
        <w:sym w:font="Wingdings" w:char="F0E0"/>
      </w:r>
      <w:r>
        <w:t xml:space="preserve"> </w:t>
      </w:r>
      <w:r w:rsidR="002959CA">
        <w:t>« </w:t>
      </w:r>
      <w:r>
        <w:t>Fenêtre d’aperçu</w:t>
      </w:r>
      <w:r w:rsidR="002959CA">
        <w:t> »</w:t>
      </w:r>
      <w:r>
        <w:t xml:space="preserve">  </w:t>
      </w:r>
      <w:r w:rsidRPr="00382A86">
        <w:sym w:font="Wingdings" w:char="F0E0"/>
      </w:r>
      <w:r>
        <w:t xml:space="preserve"> 4 Fenêtres </w:t>
      </w:r>
    </w:p>
    <w:p w14:paraId="58F58958" w14:textId="77777777" w:rsidR="00EB27CA" w:rsidRDefault="00EB27CA" w:rsidP="00EB27CA">
      <w:pPr>
        <w:ind w:left="4248"/>
      </w:pPr>
      <w:r w:rsidRPr="00382A86">
        <w:sym w:font="Wingdings" w:char="F0E0"/>
      </w:r>
      <w:r w:rsidRPr="00EB27CA">
        <w:t xml:space="preserve"> </w:t>
      </w:r>
      <w:r w:rsidR="002959CA">
        <w:t>« </w:t>
      </w:r>
      <w:r>
        <w:t>Max. Fenêtre directe d’alarme</w:t>
      </w:r>
      <w:r w:rsidR="002959CA">
        <w:t> »</w:t>
      </w:r>
      <w:r>
        <w:t xml:space="preserve"> </w:t>
      </w:r>
      <w:r w:rsidRPr="00382A86">
        <w:sym w:font="Wingdings" w:char="F0E0"/>
      </w:r>
      <w:r>
        <w:t xml:space="preserve"> 4 Fenêtres</w:t>
      </w:r>
    </w:p>
    <w:p w14:paraId="5EA2D5ED" w14:textId="77777777" w:rsidR="00EB27CA" w:rsidRDefault="00EB27CA" w:rsidP="00EB27CA"/>
    <w:p w14:paraId="27F5C096" w14:textId="77777777" w:rsidR="00EB27CA" w:rsidRDefault="00EB27CA" w:rsidP="00EB27CA">
      <w:pPr>
        <w:pStyle w:val="Paragraphedeliste"/>
        <w:numPr>
          <w:ilvl w:val="0"/>
          <w:numId w:val="7"/>
        </w:numPr>
      </w:pPr>
      <w:r>
        <w:t>Appliquer les paramètres et confirmer la bonne résolution</w:t>
      </w:r>
    </w:p>
    <w:p w14:paraId="19EA0C04" w14:textId="77777777" w:rsidR="00C77697" w:rsidRDefault="00C77697" w:rsidP="00EB27CA">
      <w:pPr>
        <w:pStyle w:val="Paragraphedeliste"/>
        <w:numPr>
          <w:ilvl w:val="0"/>
          <w:numId w:val="7"/>
        </w:numPr>
      </w:pPr>
      <w:r>
        <w:t xml:space="preserve">Dans l’onglet « Système » </w:t>
      </w:r>
      <w:r w:rsidRPr="00382A86">
        <w:sym w:font="Wingdings" w:char="F0E0"/>
      </w:r>
      <w:r>
        <w:t xml:space="preserve"> </w:t>
      </w:r>
      <w:r w:rsidR="002959CA">
        <w:t>« </w:t>
      </w:r>
      <w:r>
        <w:t>Information de base</w:t>
      </w:r>
      <w:r w:rsidR="002959CA">
        <w:t> »</w:t>
      </w:r>
      <w:r>
        <w:t xml:space="preserve"> </w:t>
      </w:r>
      <w:r w:rsidRPr="00382A86">
        <w:sym w:font="Wingdings" w:char="F0E0"/>
      </w:r>
      <w:r>
        <w:t xml:space="preserve"> </w:t>
      </w:r>
      <w:r w:rsidR="002959CA">
        <w:t>« </w:t>
      </w:r>
      <w:r>
        <w:t>Désactiver assistant de démarrage</w:t>
      </w:r>
      <w:r w:rsidR="002959CA">
        <w:t> »</w:t>
      </w:r>
    </w:p>
    <w:p w14:paraId="42DBC0E8" w14:textId="77777777" w:rsidR="00C77697" w:rsidRDefault="00C77697" w:rsidP="00C77697">
      <w:pPr>
        <w:pStyle w:val="Paragraphedeliste"/>
        <w:numPr>
          <w:ilvl w:val="0"/>
          <w:numId w:val="7"/>
        </w:numPr>
        <w:jc w:val="left"/>
      </w:pPr>
      <w:r>
        <w:t>Cliquer sur « Appliquer »</w:t>
      </w:r>
      <w:r>
        <w:br/>
      </w:r>
    </w:p>
    <w:p w14:paraId="03845AC1" w14:textId="77777777" w:rsidR="00C77697" w:rsidRDefault="00C77697" w:rsidP="00C77697">
      <w:pPr>
        <w:pStyle w:val="Paragraphedeliste"/>
        <w:numPr>
          <w:ilvl w:val="0"/>
          <w:numId w:val="7"/>
        </w:numPr>
      </w:pPr>
      <w:r>
        <w:t xml:space="preserve">Dans l’onglet « Système » </w:t>
      </w:r>
      <w:r w:rsidRPr="00382A86">
        <w:sym w:font="Wingdings" w:char="F0E0"/>
      </w:r>
      <w:r>
        <w:t xml:space="preserve"> </w:t>
      </w:r>
      <w:r w:rsidR="002959CA">
        <w:t>« </w:t>
      </w:r>
      <w:r>
        <w:t>Aperçu</w:t>
      </w:r>
      <w:r w:rsidR="002959CA">
        <w:t> »</w:t>
      </w:r>
      <w:r>
        <w:t xml:space="preserve"> </w:t>
      </w:r>
      <w:r w:rsidRPr="00382A86">
        <w:sym w:font="Wingdings" w:char="F0E0"/>
      </w:r>
      <w:r>
        <w:t xml:space="preserve"> </w:t>
      </w:r>
      <w:r w:rsidR="002959CA">
        <w:t>« </w:t>
      </w:r>
      <w:r>
        <w:t>Décocher D4 IPCaméra04</w:t>
      </w:r>
      <w:r w:rsidR="002959CA">
        <w:t> »</w:t>
      </w:r>
    </w:p>
    <w:p w14:paraId="079A42C2" w14:textId="77777777" w:rsidR="00C77697" w:rsidRDefault="00C77697" w:rsidP="00C77697">
      <w:pPr>
        <w:pStyle w:val="Paragraphedeliste"/>
        <w:numPr>
          <w:ilvl w:val="0"/>
          <w:numId w:val="7"/>
        </w:numPr>
        <w:jc w:val="left"/>
      </w:pPr>
      <w:r>
        <w:t>Cliquer sur « Appliquer »</w:t>
      </w:r>
      <w:r>
        <w:br/>
      </w:r>
    </w:p>
    <w:p w14:paraId="43FFB922" w14:textId="77777777" w:rsidR="00C77697" w:rsidRDefault="00EB27CA" w:rsidP="00EB27CA">
      <w:pPr>
        <w:pStyle w:val="Paragraphedeliste"/>
        <w:numPr>
          <w:ilvl w:val="0"/>
          <w:numId w:val="7"/>
        </w:numPr>
      </w:pPr>
      <w:r>
        <w:t xml:space="preserve">Redémarrer en faisant clic droit </w:t>
      </w:r>
      <w:r w:rsidRPr="00382A86">
        <w:sym w:font="Wingdings" w:char="F0E0"/>
      </w:r>
      <w:r>
        <w:t xml:space="preserve"> Menu </w:t>
      </w:r>
      <w:r w:rsidRPr="00382A86">
        <w:sym w:font="Wingdings" w:char="F0E0"/>
      </w:r>
      <w:r>
        <w:t xml:space="preserve"> onglet « Eteindre » </w:t>
      </w:r>
      <w:r w:rsidRPr="00382A86">
        <w:sym w:font="Wingdings" w:char="F0E0"/>
      </w:r>
      <w:r>
        <w:t xml:space="preserve"> Redémarrage </w:t>
      </w:r>
      <w:r w:rsidRPr="00382A86">
        <w:sym w:font="Wingdings" w:char="F0E0"/>
      </w:r>
      <w:r>
        <w:t xml:space="preserve"> valider</w:t>
      </w:r>
    </w:p>
    <w:p w14:paraId="446E3115" w14:textId="77777777" w:rsidR="00C77697" w:rsidRDefault="00C77697">
      <w:pPr>
        <w:jc w:val="left"/>
      </w:pPr>
      <w:r>
        <w:br w:type="page"/>
      </w:r>
    </w:p>
    <w:p w14:paraId="525DC367" w14:textId="77777777" w:rsidR="00FB3175" w:rsidRDefault="00FB3175" w:rsidP="00FB3175">
      <w:pPr>
        <w:pStyle w:val="Titre1"/>
      </w:pPr>
      <w:bookmarkStart w:id="5" w:name="_Toc20234914"/>
      <w:r>
        <w:t>DECLARER LE</w:t>
      </w:r>
      <w:r w:rsidR="00C9309A">
        <w:t>s caméras dans l’enregistreur</w:t>
      </w:r>
      <w:bookmarkEnd w:id="5"/>
    </w:p>
    <w:p w14:paraId="721E18E9" w14:textId="77777777" w:rsidR="00C77697" w:rsidRDefault="00C77697" w:rsidP="00C77697">
      <w:r>
        <w:t>Utiliser la souris du NVR :</w:t>
      </w:r>
    </w:p>
    <w:p w14:paraId="07AEA253" w14:textId="77777777" w:rsidR="00FB3175" w:rsidRPr="00FB3175" w:rsidRDefault="00FB3175" w:rsidP="00FB3175">
      <w:pPr>
        <w:pStyle w:val="Paragraphedeliste"/>
        <w:numPr>
          <w:ilvl w:val="0"/>
          <w:numId w:val="14"/>
        </w:numPr>
        <w:rPr>
          <w:sz w:val="24"/>
          <w:szCs w:val="24"/>
          <w:u w:val="single"/>
        </w:rPr>
      </w:pPr>
      <w:r w:rsidRPr="00FB3175">
        <w:rPr>
          <w:sz w:val="24"/>
          <w:szCs w:val="24"/>
          <w:u w:val="single"/>
        </w:rPr>
        <w:t>Cam</w:t>
      </w:r>
      <w:r w:rsidR="00C77697">
        <w:rPr>
          <w:sz w:val="24"/>
          <w:szCs w:val="24"/>
          <w:u w:val="single"/>
        </w:rPr>
        <w:t>é</w:t>
      </w:r>
      <w:r w:rsidRPr="00FB3175">
        <w:rPr>
          <w:sz w:val="24"/>
          <w:szCs w:val="24"/>
          <w:u w:val="single"/>
        </w:rPr>
        <w:t xml:space="preserve">ra N°1 </w:t>
      </w:r>
    </w:p>
    <w:p w14:paraId="51961169" w14:textId="77777777" w:rsidR="00FB3175" w:rsidRPr="00FB3175" w:rsidRDefault="00FB3175" w:rsidP="00FB3175">
      <w:pPr>
        <w:pStyle w:val="Paragraphedeliste"/>
        <w:ind w:left="1656"/>
        <w:rPr>
          <w:u w:val="single"/>
        </w:rPr>
      </w:pPr>
    </w:p>
    <w:p w14:paraId="0526B906" w14:textId="77777777" w:rsidR="00C9309A" w:rsidRDefault="00B83EEC" w:rsidP="00EB27CA">
      <w:pPr>
        <w:pStyle w:val="Paragraphedeliste"/>
        <w:numPr>
          <w:ilvl w:val="0"/>
          <w:numId w:val="6"/>
        </w:numPr>
      </w:pPr>
      <w:r>
        <w:t xml:space="preserve">Clic droit </w:t>
      </w:r>
      <w:r w:rsidR="00430B00" w:rsidRPr="00382A86">
        <w:sym w:font="Wingdings" w:char="F0E0"/>
      </w:r>
      <w:r>
        <w:t xml:space="preserve"> </w:t>
      </w:r>
      <w:r w:rsidR="004D15F0">
        <w:t xml:space="preserve">« Menu » </w:t>
      </w:r>
      <w:r w:rsidR="00430B00" w:rsidRPr="00382A86">
        <w:sym w:font="Wingdings" w:char="F0E0"/>
      </w:r>
      <w:r w:rsidR="004D15F0">
        <w:t xml:space="preserve"> </w:t>
      </w:r>
      <w:r>
        <w:t>onglet « </w:t>
      </w:r>
      <w:r w:rsidR="004D15F0">
        <w:t>Caméra</w:t>
      </w:r>
      <w:r>
        <w:t> »</w:t>
      </w:r>
      <w:r w:rsidR="004D15F0">
        <w:t xml:space="preserve"> </w:t>
      </w:r>
      <w:r w:rsidR="00430B00" w:rsidRPr="00382A86">
        <w:sym w:font="Wingdings" w:char="F0E0"/>
      </w:r>
      <w:r w:rsidR="004D15F0">
        <w:t xml:space="preserve"> </w:t>
      </w:r>
      <w:r>
        <w:t>c</w:t>
      </w:r>
      <w:r w:rsidR="004D15F0">
        <w:t xml:space="preserve">liquer sur l’engrenage </w:t>
      </w:r>
      <w:r w:rsidR="00FB3175">
        <w:t xml:space="preserve">ou Config CAM </w:t>
      </w:r>
      <w:r w:rsidR="004D15F0">
        <w:t xml:space="preserve">de </w:t>
      </w:r>
      <w:r w:rsidR="00FB3175">
        <w:t xml:space="preserve">la </w:t>
      </w:r>
      <w:r w:rsidR="004D15F0">
        <w:t>caméra D1.</w:t>
      </w:r>
    </w:p>
    <w:p w14:paraId="3994C06B" w14:textId="77777777" w:rsidR="004D15F0" w:rsidRDefault="004D15F0" w:rsidP="00EB27CA">
      <w:pPr>
        <w:pStyle w:val="Paragraphedeliste"/>
        <w:numPr>
          <w:ilvl w:val="0"/>
          <w:numId w:val="6"/>
        </w:numPr>
      </w:pPr>
      <w:r>
        <w:t>Choisir la caméra dans la liste en haut de la fenêtre</w:t>
      </w:r>
      <w:r w:rsidR="00FB3175">
        <w:t xml:space="preserve"> 192.168.1.41</w:t>
      </w:r>
    </w:p>
    <w:p w14:paraId="1AA6AD47" w14:textId="77777777" w:rsidR="004D15F0" w:rsidRDefault="004D15F0" w:rsidP="00EB27CA">
      <w:pPr>
        <w:pStyle w:val="Paragraphedeliste"/>
        <w:numPr>
          <w:ilvl w:val="0"/>
          <w:numId w:val="6"/>
        </w:numPr>
      </w:pPr>
      <w:r>
        <w:t>Ne pas changer les paramètres par défaut.</w:t>
      </w:r>
    </w:p>
    <w:p w14:paraId="07523F8F" w14:textId="77777777" w:rsidR="00113B2D" w:rsidRDefault="00113B2D" w:rsidP="00113B2D">
      <w:pPr>
        <w:pStyle w:val="Paragraphedeliste"/>
        <w:numPr>
          <w:ilvl w:val="0"/>
          <w:numId w:val="6"/>
        </w:numPr>
      </w:pPr>
      <w:r>
        <w:t>Cliquer sur « Appliquer »</w:t>
      </w:r>
    </w:p>
    <w:p w14:paraId="795CFE5A" w14:textId="77777777" w:rsidR="00FB3175" w:rsidRDefault="00FB3175" w:rsidP="00FB3175"/>
    <w:p w14:paraId="7F96C5BE" w14:textId="77777777" w:rsidR="00FB3175" w:rsidRDefault="00FB3175" w:rsidP="00FB3175">
      <w:pPr>
        <w:pStyle w:val="Paragraphedeliste"/>
        <w:numPr>
          <w:ilvl w:val="0"/>
          <w:numId w:val="14"/>
        </w:numPr>
        <w:rPr>
          <w:sz w:val="24"/>
          <w:szCs w:val="24"/>
          <w:u w:val="single"/>
        </w:rPr>
      </w:pPr>
      <w:r w:rsidRPr="00FB3175">
        <w:rPr>
          <w:sz w:val="24"/>
          <w:szCs w:val="24"/>
          <w:u w:val="single"/>
        </w:rPr>
        <w:t>Cam</w:t>
      </w:r>
      <w:r w:rsidR="00C77697">
        <w:rPr>
          <w:sz w:val="24"/>
          <w:szCs w:val="24"/>
          <w:u w:val="single"/>
        </w:rPr>
        <w:t>é</w:t>
      </w:r>
      <w:r w:rsidRPr="00FB3175">
        <w:rPr>
          <w:sz w:val="24"/>
          <w:szCs w:val="24"/>
          <w:u w:val="single"/>
        </w:rPr>
        <w:t>ra N°</w:t>
      </w:r>
      <w:r>
        <w:rPr>
          <w:sz w:val="24"/>
          <w:szCs w:val="24"/>
          <w:u w:val="single"/>
        </w:rPr>
        <w:t>2</w:t>
      </w:r>
    </w:p>
    <w:p w14:paraId="562CFE63" w14:textId="77777777" w:rsidR="00FB3175" w:rsidRPr="00FB3175" w:rsidRDefault="00FB3175" w:rsidP="00FB3175">
      <w:pPr>
        <w:pStyle w:val="Paragraphedeliste"/>
        <w:ind w:left="1656"/>
        <w:rPr>
          <w:u w:val="single"/>
        </w:rPr>
      </w:pPr>
    </w:p>
    <w:p w14:paraId="1727F941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 xml:space="preserve">Clic droit </w:t>
      </w:r>
      <w:r w:rsidRPr="00382A86">
        <w:sym w:font="Wingdings" w:char="F0E0"/>
      </w:r>
      <w:r>
        <w:t xml:space="preserve"> « Menu » </w:t>
      </w:r>
      <w:r w:rsidRPr="00382A86">
        <w:sym w:font="Wingdings" w:char="F0E0"/>
      </w:r>
      <w:r>
        <w:t xml:space="preserve"> onglet « Caméra » </w:t>
      </w:r>
      <w:r w:rsidRPr="00382A86">
        <w:sym w:font="Wingdings" w:char="F0E0"/>
      </w:r>
      <w:r>
        <w:t xml:space="preserve"> cliquer sur l’engrenage ou Config CAM de la caméra D1.</w:t>
      </w:r>
    </w:p>
    <w:p w14:paraId="7391EB8E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>Choisir la caméra dans la liste en haut de la fenêtre 192.168.1.42</w:t>
      </w:r>
    </w:p>
    <w:p w14:paraId="4006A896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>Ne pas changer les paramètres par défaut.</w:t>
      </w:r>
    </w:p>
    <w:p w14:paraId="5A7E6206" w14:textId="77777777" w:rsidR="00113B2D" w:rsidRDefault="00113B2D" w:rsidP="00113B2D">
      <w:pPr>
        <w:pStyle w:val="Paragraphedeliste"/>
        <w:numPr>
          <w:ilvl w:val="0"/>
          <w:numId w:val="6"/>
        </w:numPr>
      </w:pPr>
      <w:r>
        <w:t>Cliquer sur « Appliquer »</w:t>
      </w:r>
    </w:p>
    <w:p w14:paraId="3D8370B9" w14:textId="77777777" w:rsidR="00FB3175" w:rsidRDefault="00FB3175" w:rsidP="00FB3175">
      <w:pPr>
        <w:rPr>
          <w:sz w:val="24"/>
          <w:szCs w:val="24"/>
          <w:u w:val="single"/>
        </w:rPr>
      </w:pPr>
    </w:p>
    <w:p w14:paraId="76883C4D" w14:textId="77777777" w:rsidR="00FB3175" w:rsidRPr="00FB3175" w:rsidRDefault="00FB3175" w:rsidP="00FB3175">
      <w:pPr>
        <w:pStyle w:val="Paragraphedeliste"/>
        <w:numPr>
          <w:ilvl w:val="0"/>
          <w:numId w:val="14"/>
        </w:numPr>
        <w:rPr>
          <w:sz w:val="24"/>
          <w:szCs w:val="24"/>
          <w:u w:val="single"/>
        </w:rPr>
      </w:pPr>
      <w:r w:rsidRPr="00FB3175">
        <w:rPr>
          <w:sz w:val="24"/>
          <w:szCs w:val="24"/>
          <w:u w:val="single"/>
        </w:rPr>
        <w:t>Cam</w:t>
      </w:r>
      <w:r w:rsidR="00C77697">
        <w:rPr>
          <w:sz w:val="24"/>
          <w:szCs w:val="24"/>
          <w:u w:val="single"/>
        </w:rPr>
        <w:t>é</w:t>
      </w:r>
      <w:r w:rsidRPr="00FB3175">
        <w:rPr>
          <w:sz w:val="24"/>
          <w:szCs w:val="24"/>
          <w:u w:val="single"/>
        </w:rPr>
        <w:t>ra N°</w:t>
      </w:r>
      <w:r>
        <w:rPr>
          <w:sz w:val="24"/>
          <w:szCs w:val="24"/>
          <w:u w:val="single"/>
        </w:rPr>
        <w:t>3</w:t>
      </w:r>
      <w:r w:rsidR="00C77697">
        <w:rPr>
          <w:sz w:val="24"/>
          <w:szCs w:val="24"/>
          <w:u w:val="single"/>
        </w:rPr>
        <w:t xml:space="preserve"> PTZ</w:t>
      </w:r>
    </w:p>
    <w:p w14:paraId="637E40AB" w14:textId="77777777" w:rsidR="00FB3175" w:rsidRPr="00FB3175" w:rsidRDefault="00FB3175" w:rsidP="00FB3175">
      <w:pPr>
        <w:pStyle w:val="Paragraphedeliste"/>
        <w:ind w:left="1656"/>
        <w:rPr>
          <w:u w:val="single"/>
        </w:rPr>
      </w:pPr>
    </w:p>
    <w:p w14:paraId="7D83D322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 xml:space="preserve">Clic droit </w:t>
      </w:r>
      <w:r w:rsidRPr="00382A86">
        <w:sym w:font="Wingdings" w:char="F0E0"/>
      </w:r>
      <w:r>
        <w:t xml:space="preserve"> « Menu » </w:t>
      </w:r>
      <w:r w:rsidRPr="00382A86">
        <w:sym w:font="Wingdings" w:char="F0E0"/>
      </w:r>
      <w:r>
        <w:t xml:space="preserve"> onglet « Caméra » </w:t>
      </w:r>
      <w:r w:rsidRPr="00382A86">
        <w:sym w:font="Wingdings" w:char="F0E0"/>
      </w:r>
      <w:r>
        <w:t xml:space="preserve"> cliquer sur l’engrenage ou Config CAM de la caméra D1.</w:t>
      </w:r>
    </w:p>
    <w:p w14:paraId="4547B896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>Choisir la caméra dans la liste en haut de la fenêtre 192.168.1.43</w:t>
      </w:r>
    </w:p>
    <w:p w14:paraId="6B81286F" w14:textId="77777777" w:rsidR="00FB3175" w:rsidRDefault="00FB3175" w:rsidP="00FB3175">
      <w:pPr>
        <w:pStyle w:val="Paragraphedeliste"/>
        <w:numPr>
          <w:ilvl w:val="0"/>
          <w:numId w:val="6"/>
        </w:numPr>
      </w:pPr>
      <w:r>
        <w:t>Ne pas changer les paramètres par défaut.</w:t>
      </w:r>
    </w:p>
    <w:p w14:paraId="54F91146" w14:textId="77777777" w:rsidR="00113B2D" w:rsidRDefault="00113B2D" w:rsidP="00113B2D">
      <w:pPr>
        <w:pStyle w:val="Paragraphedeliste"/>
        <w:numPr>
          <w:ilvl w:val="0"/>
          <w:numId w:val="6"/>
        </w:numPr>
      </w:pPr>
      <w:r>
        <w:t>Cliquer sur « Appliquer »</w:t>
      </w:r>
    </w:p>
    <w:p w14:paraId="72189A72" w14:textId="77777777" w:rsidR="00C77697" w:rsidRDefault="00C77697" w:rsidP="00C77697"/>
    <w:p w14:paraId="34E9F675" w14:textId="77777777" w:rsidR="00C77697" w:rsidRPr="00FB3175" w:rsidRDefault="00C77697" w:rsidP="00C77697">
      <w:pPr>
        <w:pStyle w:val="Paragraphedeliste"/>
        <w:numPr>
          <w:ilvl w:val="0"/>
          <w:numId w:val="14"/>
        </w:numPr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Pour les 3 </w:t>
      </w:r>
      <w:r w:rsidRPr="00FB3175">
        <w:rPr>
          <w:sz w:val="24"/>
          <w:szCs w:val="24"/>
          <w:u w:val="single"/>
        </w:rPr>
        <w:t>Cam</w:t>
      </w:r>
      <w:r>
        <w:rPr>
          <w:sz w:val="24"/>
          <w:szCs w:val="24"/>
          <w:u w:val="single"/>
        </w:rPr>
        <w:t>é</w:t>
      </w:r>
      <w:r w:rsidRPr="00FB3175">
        <w:rPr>
          <w:sz w:val="24"/>
          <w:szCs w:val="24"/>
          <w:u w:val="single"/>
        </w:rPr>
        <w:t>ra</w:t>
      </w:r>
      <w:r>
        <w:rPr>
          <w:sz w:val="24"/>
          <w:szCs w:val="24"/>
          <w:u w:val="single"/>
        </w:rPr>
        <w:t>s</w:t>
      </w:r>
      <w:r>
        <w:rPr>
          <w:sz w:val="24"/>
          <w:szCs w:val="24"/>
          <w:u w:val="single"/>
        </w:rPr>
        <w:br/>
      </w:r>
    </w:p>
    <w:p w14:paraId="0EA0C7D7" w14:textId="77777777" w:rsidR="00C77697" w:rsidRDefault="00C77697" w:rsidP="00FB3175">
      <w:pPr>
        <w:pStyle w:val="Paragraphedeliste"/>
        <w:numPr>
          <w:ilvl w:val="0"/>
          <w:numId w:val="6"/>
        </w:numPr>
      </w:pPr>
      <w:r>
        <w:t>Sélectionner : Caméra/OSD/</w:t>
      </w:r>
      <w:r w:rsidR="00113B2D">
        <w:t> : cocher la case « Afficher nom » et passer la taille de police en « Grand »</w:t>
      </w:r>
    </w:p>
    <w:p w14:paraId="491F34B5" w14:textId="77777777" w:rsidR="00113B2D" w:rsidRDefault="00113B2D" w:rsidP="00FB3175">
      <w:pPr>
        <w:pStyle w:val="Paragraphedeliste"/>
        <w:numPr>
          <w:ilvl w:val="0"/>
          <w:numId w:val="6"/>
        </w:numPr>
      </w:pPr>
      <w:r>
        <w:t>Cliquer sur « Appliquer »</w:t>
      </w:r>
    </w:p>
    <w:p w14:paraId="4D35E709" w14:textId="77777777" w:rsidR="00FB3175" w:rsidRPr="00FB3175" w:rsidRDefault="00FB3175" w:rsidP="00FB3175">
      <w:pPr>
        <w:rPr>
          <w:sz w:val="24"/>
          <w:szCs w:val="24"/>
          <w:u w:val="single"/>
        </w:rPr>
      </w:pPr>
    </w:p>
    <w:p w14:paraId="27ED1199" w14:textId="77777777" w:rsidR="002A4F3B" w:rsidRDefault="00FB3175" w:rsidP="00605C86">
      <w:pPr>
        <w:jc w:val="left"/>
      </w:pPr>
      <w:r>
        <w:br w:type="page"/>
      </w:r>
    </w:p>
    <w:p w14:paraId="4CC8DF71" w14:textId="77777777" w:rsidR="002045CC" w:rsidRPr="002045CC" w:rsidRDefault="00C307BA" w:rsidP="00F17625">
      <w:pPr>
        <w:pStyle w:val="Titre1"/>
      </w:pPr>
      <w:bookmarkStart w:id="6" w:name="_Toc20234915"/>
      <w:r>
        <w:t xml:space="preserve">Import / </w:t>
      </w:r>
      <w:r w:rsidR="00B51640">
        <w:t>Export de la configuration</w:t>
      </w:r>
      <w:r w:rsidR="006E59EC">
        <w:t xml:space="preserve"> (pour information)</w:t>
      </w:r>
      <w:bookmarkEnd w:id="6"/>
    </w:p>
    <w:p w14:paraId="5130C91E" w14:textId="77777777" w:rsidR="00B374E2" w:rsidRPr="00B51640" w:rsidRDefault="00382A86" w:rsidP="001536E2">
      <w:pPr>
        <w:pStyle w:val="Titre3"/>
      </w:pPr>
      <w:bookmarkStart w:id="7" w:name="_Toc20234916"/>
      <w:r w:rsidRPr="00B51640">
        <w:t>Enregistreur NVR</w:t>
      </w:r>
      <w:bookmarkEnd w:id="7"/>
    </w:p>
    <w:p w14:paraId="57A06049" w14:textId="77777777" w:rsidR="00646597" w:rsidRDefault="00646597" w:rsidP="00646597">
      <w:pPr>
        <w:pStyle w:val="Paragraphedeliste"/>
        <w:ind w:left="1068"/>
        <w:rPr>
          <w:sz w:val="24"/>
          <w:szCs w:val="24"/>
        </w:rPr>
      </w:pPr>
      <w:bookmarkStart w:id="8" w:name="_GoBack"/>
      <w:bookmarkEnd w:id="8"/>
    </w:p>
    <w:p w14:paraId="3E9AA8EF" w14:textId="77777777" w:rsidR="00382A86" w:rsidRDefault="00382A86" w:rsidP="00EB27CA">
      <w:pPr>
        <w:pStyle w:val="Paragraphedeliste"/>
        <w:numPr>
          <w:ilvl w:val="0"/>
          <w:numId w:val="9"/>
        </w:numPr>
        <w:jc w:val="left"/>
        <w:rPr>
          <w:szCs w:val="20"/>
        </w:rPr>
      </w:pPr>
      <w:r w:rsidRPr="008B5E33">
        <w:rPr>
          <w:szCs w:val="20"/>
        </w:rPr>
        <w:t>Se rendre sur la page de configuration web : 192.168.1.45</w:t>
      </w:r>
    </w:p>
    <w:p w14:paraId="4E4FBF8D" w14:textId="77777777" w:rsidR="00CA70B0" w:rsidRDefault="00CA70B0" w:rsidP="00CA70B0">
      <w:pPr>
        <w:pStyle w:val="Paragraphedeliste"/>
        <w:jc w:val="left"/>
        <w:rPr>
          <w:szCs w:val="20"/>
        </w:rPr>
      </w:pPr>
    </w:p>
    <w:p w14:paraId="64745F2F" w14:textId="50640D09" w:rsidR="00CA70B0" w:rsidRDefault="00CA70B0" w:rsidP="00CA70B0">
      <w:pPr>
        <w:pStyle w:val="Paragraphedeliste"/>
        <w:numPr>
          <w:ilvl w:val="0"/>
          <w:numId w:val="14"/>
        </w:numPr>
        <w:jc w:val="left"/>
        <w:rPr>
          <w:szCs w:val="20"/>
        </w:rPr>
      </w:pPr>
      <w:proofErr w:type="spellStart"/>
      <w:r w:rsidRPr="00CA70B0">
        <w:rPr>
          <w:szCs w:val="20"/>
        </w:rPr>
        <w:t>User</w:t>
      </w:r>
      <w:r w:rsidR="00E532B3">
        <w:rPr>
          <w:szCs w:val="20"/>
        </w:rPr>
        <w:t>n</w:t>
      </w:r>
      <w:r w:rsidRPr="00CA70B0">
        <w:rPr>
          <w:szCs w:val="20"/>
        </w:rPr>
        <w:t>ame</w:t>
      </w:r>
      <w:proofErr w:type="spellEnd"/>
      <w:r>
        <w:rPr>
          <w:szCs w:val="20"/>
        </w:rPr>
        <w:t> : admin</w:t>
      </w:r>
    </w:p>
    <w:p w14:paraId="5F747B8B" w14:textId="545F347A" w:rsidR="00CA70B0" w:rsidRPr="00CA70B0" w:rsidRDefault="00CA70B0" w:rsidP="00CA70B0">
      <w:pPr>
        <w:pStyle w:val="Paragraphedeliste"/>
        <w:numPr>
          <w:ilvl w:val="0"/>
          <w:numId w:val="14"/>
        </w:numPr>
        <w:jc w:val="left"/>
        <w:rPr>
          <w:szCs w:val="20"/>
        </w:rPr>
      </w:pPr>
      <w:proofErr w:type="spellStart"/>
      <w:r>
        <w:rPr>
          <w:szCs w:val="20"/>
        </w:rPr>
        <w:t>Pass</w:t>
      </w:r>
      <w:r w:rsidR="00E532B3">
        <w:rPr>
          <w:szCs w:val="20"/>
        </w:rPr>
        <w:t>w</w:t>
      </w:r>
      <w:r>
        <w:rPr>
          <w:szCs w:val="20"/>
        </w:rPr>
        <w:t>ord</w:t>
      </w:r>
      <w:proofErr w:type="spellEnd"/>
      <w:r>
        <w:rPr>
          <w:szCs w:val="20"/>
        </w:rPr>
        <w:t> : 123456</w:t>
      </w:r>
    </w:p>
    <w:p w14:paraId="12B46BCD" w14:textId="77777777" w:rsidR="00CA70B0" w:rsidRDefault="004E4482" w:rsidP="004E4482">
      <w:pPr>
        <w:jc w:val="center"/>
        <w:rPr>
          <w:sz w:val="24"/>
          <w:szCs w:val="24"/>
        </w:rPr>
      </w:pPr>
      <w:r w:rsidRPr="004E4482">
        <w:rPr>
          <w:noProof/>
        </w:rPr>
        <w:drawing>
          <wp:inline distT="0" distB="0" distL="0" distR="0" wp14:anchorId="0E946AC7" wp14:editId="6ED11ADF">
            <wp:extent cx="4698367" cy="3276600"/>
            <wp:effectExtent l="0" t="0" r="698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2499" cy="32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44F5" w14:textId="77777777" w:rsidR="00CA70B0" w:rsidRDefault="00CA70B0" w:rsidP="00CA70B0">
      <w:r>
        <w:br w:type="page"/>
      </w:r>
    </w:p>
    <w:p w14:paraId="229A284C" w14:textId="77777777" w:rsidR="004E4482" w:rsidRDefault="004E4482" w:rsidP="004E4482">
      <w:pPr>
        <w:jc w:val="center"/>
        <w:rPr>
          <w:sz w:val="24"/>
          <w:szCs w:val="24"/>
        </w:rPr>
      </w:pPr>
    </w:p>
    <w:p w14:paraId="0F08B56B" w14:textId="77777777" w:rsidR="00382A86" w:rsidRDefault="00382A86" w:rsidP="00EB27CA">
      <w:pPr>
        <w:pStyle w:val="Paragraphedeliste"/>
        <w:numPr>
          <w:ilvl w:val="0"/>
          <w:numId w:val="9"/>
        </w:numPr>
      </w:pPr>
      <w:r>
        <w:t xml:space="preserve">Menu « Setup » </w:t>
      </w:r>
      <w:r w:rsidRPr="00382A86">
        <w:sym w:font="Wingdings" w:char="F0E0"/>
      </w:r>
      <w:r>
        <w:t xml:space="preserve"> « Maintenance »</w:t>
      </w:r>
      <w:r w:rsidR="00B3706B">
        <w:t xml:space="preserve"> </w:t>
      </w:r>
      <w:r w:rsidR="00B3706B" w:rsidRPr="00B3706B">
        <w:sym w:font="Wingdings" w:char="F0E0"/>
      </w:r>
      <w:r w:rsidR="00B3706B">
        <w:t xml:space="preserve"> « Maintenance</w:t>
      </w:r>
      <w:r>
        <w:t xml:space="preserve"> </w:t>
      </w:r>
      <w:r w:rsidRPr="00382A86">
        <w:sym w:font="Wingdings" w:char="F0E0"/>
      </w:r>
      <w:r>
        <w:t xml:space="preserve"> </w:t>
      </w:r>
      <w:r w:rsidR="00B3706B">
        <w:t>« </w:t>
      </w:r>
      <w:r>
        <w:t>Export</w:t>
      </w:r>
      <w:r w:rsidR="00B3706B">
        <w:t> »</w:t>
      </w:r>
    </w:p>
    <w:p w14:paraId="5C247A20" w14:textId="77777777" w:rsidR="004E4482" w:rsidRPr="004E4482" w:rsidRDefault="004E4482" w:rsidP="004E4482">
      <w:pPr>
        <w:jc w:val="center"/>
        <w:rPr>
          <w:sz w:val="24"/>
          <w:szCs w:val="24"/>
        </w:rPr>
      </w:pPr>
      <w:r w:rsidRPr="004E4482">
        <w:rPr>
          <w:noProof/>
          <w:sz w:val="24"/>
          <w:szCs w:val="24"/>
        </w:rPr>
        <w:drawing>
          <wp:inline distT="0" distB="0" distL="0" distR="0" wp14:anchorId="6700E142" wp14:editId="27CE91BF">
            <wp:extent cx="4677112" cy="3343275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8226" cy="33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F690" w14:textId="77777777" w:rsidR="00382A86" w:rsidRPr="008B5E33" w:rsidRDefault="00382A86" w:rsidP="00EB27CA">
      <w:pPr>
        <w:pStyle w:val="Paragraphedeliste"/>
        <w:numPr>
          <w:ilvl w:val="0"/>
          <w:numId w:val="9"/>
        </w:numPr>
        <w:rPr>
          <w:szCs w:val="20"/>
        </w:rPr>
      </w:pPr>
      <w:r w:rsidRPr="008B5E33">
        <w:rPr>
          <w:szCs w:val="20"/>
        </w:rPr>
        <w:t>Enregistrer le fichiers « Config.XML »</w:t>
      </w:r>
    </w:p>
    <w:p w14:paraId="5B98E374" w14:textId="77777777" w:rsidR="00646597" w:rsidRPr="00B51640" w:rsidRDefault="00646597" w:rsidP="00B51640">
      <w:pPr>
        <w:pStyle w:val="Remarque"/>
      </w:pPr>
      <w:r>
        <w:t>Sauvegarder le fichier de configuration dans le dossier de l’affaire en cours au format VI-10-</w:t>
      </w:r>
      <w:r w:rsidR="00E8185B">
        <w:t>XXX</w:t>
      </w:r>
      <w:r>
        <w:t>_config</w:t>
      </w:r>
      <w:r w:rsidR="000D5114">
        <w:t>_192.168.1.45_</w:t>
      </w:r>
      <w:r>
        <w:t>NVR.xml</w:t>
      </w:r>
    </w:p>
    <w:p w14:paraId="135ABDC6" w14:textId="77777777" w:rsidR="00646597" w:rsidRPr="008B5E33" w:rsidRDefault="00382A86" w:rsidP="00EB27CA">
      <w:pPr>
        <w:pStyle w:val="Paragraphedeliste"/>
        <w:numPr>
          <w:ilvl w:val="0"/>
          <w:numId w:val="9"/>
        </w:numPr>
      </w:pPr>
      <w:r w:rsidRPr="008B5E33">
        <w:t xml:space="preserve">Menu « Setup » </w:t>
      </w:r>
      <w:r w:rsidRPr="00382A86">
        <w:sym w:font="Wingdings" w:char="F0E0"/>
      </w:r>
      <w:r w:rsidRPr="008B5E33">
        <w:t xml:space="preserve"> « Maintenance » </w:t>
      </w:r>
      <w:r w:rsidRPr="00382A86">
        <w:sym w:font="Wingdings" w:char="F0E0"/>
      </w:r>
      <w:r w:rsidR="004E4482" w:rsidRPr="008B5E33">
        <w:t xml:space="preserve"> « </w:t>
      </w:r>
      <w:proofErr w:type="spellStart"/>
      <w:r w:rsidR="004E4482" w:rsidRPr="008B5E33">
        <w:t>Browse</w:t>
      </w:r>
      <w:proofErr w:type="spellEnd"/>
      <w:r w:rsidR="004E4482" w:rsidRPr="008B5E33">
        <w:t> »</w:t>
      </w:r>
      <w:r w:rsidR="008B5E33">
        <w:t xml:space="preserve"> </w:t>
      </w:r>
    </w:p>
    <w:p w14:paraId="1B2F063C" w14:textId="77777777" w:rsidR="004E4482" w:rsidRPr="008B5E33" w:rsidRDefault="00382A86" w:rsidP="00EB27CA">
      <w:pPr>
        <w:pStyle w:val="Paragraphedeliste"/>
        <w:numPr>
          <w:ilvl w:val="0"/>
          <w:numId w:val="9"/>
        </w:numPr>
      </w:pPr>
      <w:r w:rsidRPr="008B5E33">
        <w:t>Choisir un fichier de configuration au format « .XML »</w:t>
      </w:r>
      <w:r w:rsidR="008B5E33">
        <w:t xml:space="preserve"> </w:t>
      </w:r>
      <w:r w:rsidR="008B5E33" w:rsidRPr="00382A86">
        <w:sym w:font="Wingdings" w:char="F0E0"/>
      </w:r>
      <w:r w:rsidR="008B5E33">
        <w:t xml:space="preserve"> </w:t>
      </w:r>
      <w:r w:rsidR="004E4482" w:rsidRPr="008B5E33">
        <w:t>« Import »</w:t>
      </w:r>
    </w:p>
    <w:p w14:paraId="760EF333" w14:textId="77777777" w:rsidR="00A67089" w:rsidRDefault="00A67089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694EFB4" w14:textId="77777777" w:rsidR="00382A86" w:rsidRPr="00B51640" w:rsidRDefault="00382A86" w:rsidP="001536E2">
      <w:pPr>
        <w:pStyle w:val="Titre3"/>
      </w:pPr>
      <w:bookmarkStart w:id="9" w:name="_Toc20234917"/>
      <w:r w:rsidRPr="00B51640">
        <w:t xml:space="preserve">Caméra IP </w:t>
      </w:r>
      <w:r w:rsidR="004E4482" w:rsidRPr="00B51640">
        <w:t xml:space="preserve">(Tube et </w:t>
      </w:r>
      <w:r w:rsidR="004A0E77">
        <w:t>PTZ</w:t>
      </w:r>
      <w:r w:rsidR="004E4482" w:rsidRPr="00B51640">
        <w:t>)</w:t>
      </w:r>
      <w:bookmarkEnd w:id="9"/>
    </w:p>
    <w:p w14:paraId="0ABC8FC1" w14:textId="77777777" w:rsidR="00646597" w:rsidRDefault="00646597" w:rsidP="008B5E33"/>
    <w:p w14:paraId="7EE39DE6" w14:textId="77777777" w:rsidR="00EF73F6" w:rsidRDefault="00EF73F6" w:rsidP="00EF73F6">
      <w:pPr>
        <w:pStyle w:val="Paragraphedeliste"/>
        <w:numPr>
          <w:ilvl w:val="0"/>
          <w:numId w:val="14"/>
        </w:numPr>
      </w:pPr>
      <w:r>
        <w:t>Camera N°1 : IP 192.168.1.41</w:t>
      </w:r>
    </w:p>
    <w:p w14:paraId="7D2D88FF" w14:textId="77777777" w:rsidR="00EF73F6" w:rsidRDefault="00EF73F6" w:rsidP="00EF73F6">
      <w:pPr>
        <w:pStyle w:val="Paragraphedeliste"/>
        <w:numPr>
          <w:ilvl w:val="0"/>
          <w:numId w:val="14"/>
        </w:numPr>
      </w:pPr>
      <w:r>
        <w:t>Camera N°2 :</w:t>
      </w:r>
      <w:r w:rsidRPr="00EF73F6">
        <w:t xml:space="preserve"> </w:t>
      </w:r>
      <w:r>
        <w:t>IP 192.168.1.42</w:t>
      </w:r>
    </w:p>
    <w:p w14:paraId="56ED95FF" w14:textId="77777777" w:rsidR="00EF73F6" w:rsidRDefault="00EF73F6" w:rsidP="00EF73F6">
      <w:pPr>
        <w:pStyle w:val="Paragraphedeliste"/>
        <w:numPr>
          <w:ilvl w:val="0"/>
          <w:numId w:val="14"/>
        </w:numPr>
      </w:pPr>
      <w:r>
        <w:t xml:space="preserve">Camera </w:t>
      </w:r>
      <w:r w:rsidR="004A0E77">
        <w:t xml:space="preserve">PTZ </w:t>
      </w:r>
      <w:r>
        <w:t>N°3 :</w:t>
      </w:r>
      <w:r w:rsidRPr="00EF73F6">
        <w:t xml:space="preserve"> </w:t>
      </w:r>
      <w:r>
        <w:t>IP 192.168.1.43</w:t>
      </w:r>
    </w:p>
    <w:p w14:paraId="73A03F1C" w14:textId="77777777" w:rsidR="00EF73F6" w:rsidRDefault="00EF73F6" w:rsidP="00EF73F6">
      <w:pPr>
        <w:pStyle w:val="Paragraphedeliste"/>
        <w:ind w:left="1656"/>
      </w:pPr>
    </w:p>
    <w:p w14:paraId="65A20F74" w14:textId="77777777" w:rsidR="00646597" w:rsidRDefault="00382A86" w:rsidP="00EB27CA">
      <w:pPr>
        <w:pStyle w:val="Paragraphedeliste"/>
        <w:numPr>
          <w:ilvl w:val="0"/>
          <w:numId w:val="10"/>
        </w:numPr>
      </w:pPr>
      <w:r>
        <w:t>Se rendre sur la page de configuration web : 192.168.1.X</w:t>
      </w:r>
    </w:p>
    <w:p w14:paraId="1537BFC4" w14:textId="77777777" w:rsidR="00382A86" w:rsidRDefault="00382A86" w:rsidP="00EB27CA">
      <w:pPr>
        <w:pStyle w:val="Paragraphedeliste"/>
        <w:numPr>
          <w:ilvl w:val="0"/>
          <w:numId w:val="4"/>
        </w:numPr>
      </w:pPr>
      <w:r>
        <w:t xml:space="preserve">Menu « Setup » </w:t>
      </w:r>
      <w:r w:rsidRPr="00382A86">
        <w:sym w:font="Wingdings" w:char="F0E0"/>
      </w:r>
      <w:r>
        <w:t xml:space="preserve"> « Système » </w:t>
      </w:r>
      <w:r w:rsidRPr="00382A86">
        <w:sym w:font="Wingdings" w:char="F0E0"/>
      </w:r>
      <w:r>
        <w:t xml:space="preserve"> « Maintenance » </w:t>
      </w:r>
      <w:r w:rsidRPr="00382A86">
        <w:sym w:font="Wingdings" w:char="F0E0"/>
      </w:r>
      <w:r w:rsidR="00EF73F6">
        <w:t xml:space="preserve"> « Config Management » </w:t>
      </w:r>
      <w:r w:rsidR="00EF73F6" w:rsidRPr="00382A86">
        <w:sym w:font="Wingdings" w:char="F0E0"/>
      </w:r>
      <w:r w:rsidR="00EF73F6">
        <w:t xml:space="preserve"> </w:t>
      </w:r>
      <w:r>
        <w:t xml:space="preserve"> Export</w:t>
      </w:r>
    </w:p>
    <w:p w14:paraId="16C487E4" w14:textId="77777777" w:rsidR="00646597" w:rsidRPr="00646597" w:rsidRDefault="00646597" w:rsidP="00646597">
      <w:pPr>
        <w:jc w:val="center"/>
        <w:rPr>
          <w:sz w:val="24"/>
          <w:szCs w:val="24"/>
        </w:rPr>
      </w:pPr>
      <w:r w:rsidRPr="00646597">
        <w:rPr>
          <w:noProof/>
          <w:sz w:val="24"/>
          <w:szCs w:val="24"/>
        </w:rPr>
        <w:drawing>
          <wp:inline distT="0" distB="0" distL="0" distR="0" wp14:anchorId="7F229777" wp14:editId="6D19AA49">
            <wp:extent cx="6835908" cy="3019425"/>
            <wp:effectExtent l="0" t="0" r="317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2161" cy="30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E676" w14:textId="77777777" w:rsidR="004E4482" w:rsidRPr="008B5E33" w:rsidRDefault="00382A86" w:rsidP="00EB27CA">
      <w:pPr>
        <w:pStyle w:val="Paragraphedeliste"/>
        <w:numPr>
          <w:ilvl w:val="0"/>
          <w:numId w:val="4"/>
        </w:numPr>
      </w:pPr>
      <w:r w:rsidRPr="008B5E33">
        <w:t xml:space="preserve">Enregistrer le fichier </w:t>
      </w:r>
      <w:r w:rsidR="004E4482" w:rsidRPr="008B5E33">
        <w:t>compressé au format :</w:t>
      </w:r>
    </w:p>
    <w:p w14:paraId="209EEBED" w14:textId="77777777" w:rsidR="004E4482" w:rsidRPr="008B5E33" w:rsidRDefault="004E4482" w:rsidP="00EB27CA">
      <w:pPr>
        <w:pStyle w:val="Paragraphedeliste"/>
        <w:numPr>
          <w:ilvl w:val="0"/>
          <w:numId w:val="11"/>
        </w:numPr>
      </w:pPr>
      <w:r w:rsidRPr="008B5E33">
        <w:t>NuméroDeSerie_IpCaméra_config.tgz</w:t>
      </w:r>
    </w:p>
    <w:p w14:paraId="0BCD9946" w14:textId="77777777" w:rsidR="008B5E33" w:rsidRDefault="004E4482" w:rsidP="00EB27CA">
      <w:pPr>
        <w:pStyle w:val="Paragraphedeliste"/>
        <w:numPr>
          <w:ilvl w:val="0"/>
          <w:numId w:val="11"/>
        </w:numPr>
      </w:pPr>
      <w:r w:rsidRPr="008B5E33">
        <w:t>Exemple : IPC6222ER-X30P-B_192.168.1.40_config.tgz</w:t>
      </w:r>
    </w:p>
    <w:p w14:paraId="697DD26B" w14:textId="77777777" w:rsidR="008B5E33" w:rsidRPr="008B5E33" w:rsidRDefault="008B5E33" w:rsidP="008B5E33">
      <w:pPr>
        <w:pStyle w:val="Paragraphedeliste"/>
        <w:ind w:left="1428"/>
      </w:pPr>
    </w:p>
    <w:p w14:paraId="1AFE315C" w14:textId="77777777" w:rsidR="00E8185B" w:rsidRPr="00646597" w:rsidRDefault="00646597" w:rsidP="00EB27CA">
      <w:pPr>
        <w:pStyle w:val="Paragraphedeliste"/>
        <w:numPr>
          <w:ilvl w:val="0"/>
          <w:numId w:val="4"/>
        </w:numPr>
      </w:pPr>
      <w:r>
        <w:t>Sauvegarder le fichier de configuration dans le dossier de l’affaire en cours au format VI-10-</w:t>
      </w:r>
      <w:r w:rsidR="00E8185B">
        <w:t>XXX</w:t>
      </w:r>
      <w:r>
        <w:t>_config</w:t>
      </w:r>
      <w:r w:rsidR="00E8185B">
        <w:t>CaméraX</w:t>
      </w:r>
      <w:r>
        <w:t>.xml</w:t>
      </w:r>
    </w:p>
    <w:p w14:paraId="24B84BC6" w14:textId="77777777" w:rsidR="008B5E33" w:rsidRDefault="00382A86" w:rsidP="00EB27CA">
      <w:pPr>
        <w:pStyle w:val="Paragraphedeliste"/>
        <w:numPr>
          <w:ilvl w:val="0"/>
          <w:numId w:val="4"/>
        </w:numPr>
      </w:pPr>
      <w:r w:rsidRPr="008B5E33">
        <w:t xml:space="preserve">Menu « Setup » </w:t>
      </w:r>
      <w:r w:rsidRPr="00382A86">
        <w:sym w:font="Wingdings" w:char="F0E0"/>
      </w:r>
      <w:r w:rsidRPr="008B5E33">
        <w:t xml:space="preserve"> « Système » </w:t>
      </w:r>
      <w:r w:rsidRPr="00382A86">
        <w:sym w:font="Wingdings" w:char="F0E0"/>
      </w:r>
      <w:r w:rsidRPr="008B5E33">
        <w:t xml:space="preserve"> « Maintenance » </w:t>
      </w:r>
      <w:r w:rsidRPr="00382A86">
        <w:sym w:font="Wingdings" w:char="F0E0"/>
      </w:r>
      <w:r w:rsidRPr="008B5E33">
        <w:t xml:space="preserve"> Import </w:t>
      </w:r>
    </w:p>
    <w:p w14:paraId="4D3FAAFE" w14:textId="77777777" w:rsidR="00382A86" w:rsidRPr="00382A86" w:rsidRDefault="00382A86" w:rsidP="00EB27CA">
      <w:pPr>
        <w:pStyle w:val="Paragraphedeliste"/>
        <w:numPr>
          <w:ilvl w:val="0"/>
          <w:numId w:val="4"/>
        </w:numPr>
      </w:pPr>
      <w:r>
        <w:t>Choisir un fichier de configuration au format « .</w:t>
      </w:r>
      <w:r w:rsidR="004E4482">
        <w:t>TGZ</w:t>
      </w:r>
      <w:r>
        <w:t> »</w:t>
      </w:r>
    </w:p>
    <w:p w14:paraId="1E8FB7BB" w14:textId="77777777" w:rsidR="007F4B3A" w:rsidRDefault="007F4B3A" w:rsidP="007F4B3A"/>
    <w:sectPr w:rsidR="007F4B3A" w:rsidSect="004762D7">
      <w:headerReference w:type="default" r:id="rId27"/>
      <w:footerReference w:type="default" r:id="rId28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F1DDC" w14:textId="77777777" w:rsidR="008A273C" w:rsidRDefault="008A273C" w:rsidP="00CD447F">
      <w:pPr>
        <w:spacing w:after="0"/>
      </w:pPr>
      <w:r>
        <w:separator/>
      </w:r>
    </w:p>
  </w:endnote>
  <w:endnote w:type="continuationSeparator" w:id="0">
    <w:p w14:paraId="70037218" w14:textId="77777777" w:rsidR="008A273C" w:rsidRDefault="008A273C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B7472" w14:textId="77777777" w:rsidR="008A273C" w:rsidRDefault="008A273C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8A273C" w14:paraId="7ED94AFB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101EF762" w14:textId="77777777" w:rsidR="008A273C" w:rsidRDefault="008A273C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47398BF" wp14:editId="31B79295">
                <wp:extent cx="1375200" cy="468000"/>
                <wp:effectExtent l="0" t="0" r="0" b="8255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0F052666" w14:textId="37C8620D" w:rsidR="008A273C" w:rsidRDefault="008A273C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504AEA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504AEA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539EC895" w14:textId="77777777" w:rsidR="008A273C" w:rsidRDefault="008A273C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D81D872" w14:textId="77777777" w:rsidR="008A273C" w:rsidRDefault="00504AE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A273C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959387F" w14:textId="77777777" w:rsidR="008A273C" w:rsidRDefault="008A273C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11E8022" w14:textId="77777777" w:rsidR="008A273C" w:rsidRDefault="008A273C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8A273C" w14:paraId="6C4FF8E0" w14:textId="77777777" w:rsidTr="00165CEE">
      <w:trPr>
        <w:trHeight w:val="847"/>
      </w:trPr>
      <w:tc>
        <w:tcPr>
          <w:tcW w:w="1667" w:type="pct"/>
          <w:vAlign w:val="center"/>
        </w:tcPr>
        <w:p w14:paraId="6112AFC6" w14:textId="77777777" w:rsidR="008A273C" w:rsidRDefault="008A273C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5D324CF" wp14:editId="6037DBCF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4EE3851" w14:textId="2221502F" w:rsidR="008A273C" w:rsidRDefault="008A273C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AC03EF">
            <w:rPr>
              <w:rFonts w:ascii="Arial Narrow" w:hAnsi="Arial Narrow"/>
              <w:noProof/>
            </w:rPr>
            <w:t>2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504AEA">
            <w:rPr>
              <w:rFonts w:ascii="Arial Narrow" w:hAnsi="Arial Narrow"/>
              <w:noProof/>
            </w:rPr>
            <w:instrText>13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504AEA">
            <w:rPr>
              <w:rFonts w:ascii="Arial Narrow" w:hAnsi="Arial Narrow"/>
              <w:noProof/>
            </w:rPr>
            <w:t>12</w:t>
          </w:r>
          <w:r>
            <w:rPr>
              <w:rFonts w:ascii="Arial Narrow" w:hAnsi="Arial Narrow"/>
            </w:rPr>
            <w:fldChar w:fldCharType="end"/>
          </w:r>
        </w:p>
        <w:p w14:paraId="61F338CA" w14:textId="77777777" w:rsidR="008A273C" w:rsidRDefault="008A273C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4AD69485" w14:textId="77777777" w:rsidR="008A273C" w:rsidRDefault="00504AEA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A273C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50C84D0" w14:textId="77777777" w:rsidR="008A273C" w:rsidRDefault="008A273C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30B96FF" w14:textId="77777777" w:rsidR="008A273C" w:rsidRDefault="008A273C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A0E06" w14:textId="77777777" w:rsidR="008A273C" w:rsidRDefault="008A273C" w:rsidP="00CD447F">
      <w:pPr>
        <w:spacing w:after="0"/>
      </w:pPr>
      <w:r>
        <w:separator/>
      </w:r>
    </w:p>
  </w:footnote>
  <w:footnote w:type="continuationSeparator" w:id="0">
    <w:p w14:paraId="64A3C7BA" w14:textId="77777777" w:rsidR="008A273C" w:rsidRDefault="008A273C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A273C" w14:paraId="7E9F514E" w14:textId="77777777" w:rsidTr="00521F84">
      <w:tc>
        <w:tcPr>
          <w:tcW w:w="1219" w:type="pct"/>
        </w:tcPr>
        <w:p w14:paraId="6E98383D" w14:textId="77777777" w:rsidR="008A273C" w:rsidRDefault="008A273C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60B28162" w14:textId="77777777" w:rsidR="008A273C" w:rsidRDefault="008A273C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3B1A64F1" w14:textId="27889530" w:rsidR="008A273C" w:rsidRDefault="008A273C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504AEA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0FF22C9" w14:textId="77777777" w:rsidR="008A273C" w:rsidRDefault="008A273C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2AB74" w14:textId="77777777" w:rsidR="008A273C" w:rsidRDefault="008A273C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6A7F24A2" wp14:editId="2AAD5822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8BDB6F" w14:textId="77777777" w:rsidR="008A273C" w:rsidRDefault="008A273C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5C6DF79B" w14:textId="77777777" w:rsidR="008A273C" w:rsidRPr="00C866AD" w:rsidRDefault="008A273C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01C0DDB0" w14:textId="77777777" w:rsidR="008A273C" w:rsidRDefault="008A273C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F055D63" w14:textId="77777777" w:rsidR="008A273C" w:rsidRDefault="008A273C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6BDC7E80" w14:textId="77777777" w:rsidR="008A273C" w:rsidRPr="00C430F1" w:rsidRDefault="008A273C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4EDD5B0" w14:textId="77777777" w:rsidR="008A273C" w:rsidRDefault="008A273C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23357" w14:textId="77777777" w:rsidR="008A273C" w:rsidRPr="00DB621D" w:rsidRDefault="008A273C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6A7F24A2" id="Group 164" o:spid="_x0000_s1032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3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3C8BDB6F" w14:textId="77777777" w:rsidR="008A273C" w:rsidRDefault="008A273C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5C6DF79B" w14:textId="77777777" w:rsidR="008A273C" w:rsidRPr="00C866AD" w:rsidRDefault="008A273C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01C0DDB0" w14:textId="77777777" w:rsidR="008A273C" w:rsidRDefault="008A273C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5F055D63" w14:textId="77777777" w:rsidR="008A273C" w:rsidRDefault="008A273C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6BDC7E80" w14:textId="77777777" w:rsidR="008A273C" w:rsidRPr="00C430F1" w:rsidRDefault="008A273C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04EDD5B0" w14:textId="77777777" w:rsidR="008A273C" w:rsidRDefault="008A273C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4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35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36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37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2C23357" w14:textId="77777777" w:rsidR="008A273C" w:rsidRPr="00DB621D" w:rsidRDefault="008A273C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A273C" w14:paraId="4957F1D2" w14:textId="77777777" w:rsidTr="00A86D6E">
      <w:trPr>
        <w:trHeight w:val="510"/>
      </w:trPr>
      <w:tc>
        <w:tcPr>
          <w:tcW w:w="1219" w:type="pct"/>
          <w:vAlign w:val="center"/>
        </w:tcPr>
        <w:p w14:paraId="5936474E" w14:textId="77777777" w:rsidR="008A273C" w:rsidRDefault="008A273C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125A5C4C" w14:textId="78774227" w:rsidR="008A273C" w:rsidRDefault="008A273C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504AEA">
            <w:rPr>
              <w:rFonts w:cs="Arial"/>
              <w:b/>
              <w:bCs/>
              <w:szCs w:val="20"/>
            </w:rPr>
            <w:t>VT10 - Système de vidéoprotection urbaine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2F9384BC" w14:textId="1891E407" w:rsidR="008A273C" w:rsidRDefault="00AC03EF" w:rsidP="00A86D6E">
          <w:pPr>
            <w:jc w:val="right"/>
          </w:pPr>
          <w:fldSimple w:instr=" DOCPROPERTY  Category  \* MERGEFORMAT ">
            <w:r w:rsidR="00504AEA">
              <w:t>Configuration départ usine</w:t>
            </w:r>
          </w:fldSimple>
        </w:p>
      </w:tc>
    </w:tr>
  </w:tbl>
  <w:p w14:paraId="4DE4D0BE" w14:textId="77777777" w:rsidR="008A273C" w:rsidRDefault="008A273C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39pt;height:32.25pt" o:bullet="t">
        <v:imagedata r:id="rId1" o:title="icone_attention"/>
      </v:shape>
    </w:pict>
  </w:numPicBullet>
  <w:numPicBullet w:numPicBulletId="1">
    <w:pict>
      <v:shape id="_x0000_i1196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4229D"/>
    <w:multiLevelType w:val="hybridMultilevel"/>
    <w:tmpl w:val="8B0CC4EA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" w15:restartNumberingAfterBreak="0">
    <w:nsid w:val="44FD5FEA"/>
    <w:multiLevelType w:val="hybridMultilevel"/>
    <w:tmpl w:val="AA9E10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6" w15:restartNumberingAfterBreak="0">
    <w:nsid w:val="51CE0E65"/>
    <w:multiLevelType w:val="multilevel"/>
    <w:tmpl w:val="0FD23CF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034135"/>
    <w:multiLevelType w:val="hybridMultilevel"/>
    <w:tmpl w:val="AB88141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548F4976"/>
    <w:multiLevelType w:val="hybridMultilevel"/>
    <w:tmpl w:val="15E671AC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9" w15:restartNumberingAfterBreak="0">
    <w:nsid w:val="5C352612"/>
    <w:multiLevelType w:val="hybridMultilevel"/>
    <w:tmpl w:val="71D8EA56"/>
    <w:lvl w:ilvl="0" w:tplc="040C000F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 w15:restartNumberingAfterBreak="0">
    <w:nsid w:val="5EA07B38"/>
    <w:multiLevelType w:val="multilevel"/>
    <w:tmpl w:val="8F1A6A1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1" w15:restartNumberingAfterBreak="0">
    <w:nsid w:val="6C9D1892"/>
    <w:multiLevelType w:val="hybridMultilevel"/>
    <w:tmpl w:val="ACE083F6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" w15:restartNumberingAfterBreak="0">
    <w:nsid w:val="753E10B6"/>
    <w:multiLevelType w:val="hybridMultilevel"/>
    <w:tmpl w:val="7DB2A6C2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0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7"/>
  </w:num>
  <w:num w:numId="13">
    <w:abstractNumId w:val="12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36"/>
    <w:rsid w:val="00003DB9"/>
    <w:rsid w:val="00004253"/>
    <w:rsid w:val="00005AC1"/>
    <w:rsid w:val="00007D3A"/>
    <w:rsid w:val="0001494D"/>
    <w:rsid w:val="00022CBC"/>
    <w:rsid w:val="000236EA"/>
    <w:rsid w:val="00026967"/>
    <w:rsid w:val="00031CFC"/>
    <w:rsid w:val="00036891"/>
    <w:rsid w:val="00040C29"/>
    <w:rsid w:val="00042955"/>
    <w:rsid w:val="000725DC"/>
    <w:rsid w:val="00080670"/>
    <w:rsid w:val="00096569"/>
    <w:rsid w:val="000A1266"/>
    <w:rsid w:val="000A1B9C"/>
    <w:rsid w:val="000A7682"/>
    <w:rsid w:val="000D5114"/>
    <w:rsid w:val="000E4D65"/>
    <w:rsid w:val="000E74F5"/>
    <w:rsid w:val="000F13EA"/>
    <w:rsid w:val="000F714B"/>
    <w:rsid w:val="0010513C"/>
    <w:rsid w:val="00113B2D"/>
    <w:rsid w:val="001158F0"/>
    <w:rsid w:val="00121F04"/>
    <w:rsid w:val="00125453"/>
    <w:rsid w:val="00131C63"/>
    <w:rsid w:val="00135A25"/>
    <w:rsid w:val="00137666"/>
    <w:rsid w:val="001536E2"/>
    <w:rsid w:val="00155991"/>
    <w:rsid w:val="00157A3C"/>
    <w:rsid w:val="00160120"/>
    <w:rsid w:val="00165CEE"/>
    <w:rsid w:val="001728ED"/>
    <w:rsid w:val="00184B38"/>
    <w:rsid w:val="00193630"/>
    <w:rsid w:val="001A3005"/>
    <w:rsid w:val="001B076E"/>
    <w:rsid w:val="001B15CF"/>
    <w:rsid w:val="001C3F31"/>
    <w:rsid w:val="001C59C8"/>
    <w:rsid w:val="001E5D16"/>
    <w:rsid w:val="002045CC"/>
    <w:rsid w:val="00227599"/>
    <w:rsid w:val="00231A82"/>
    <w:rsid w:val="00241A18"/>
    <w:rsid w:val="00244710"/>
    <w:rsid w:val="00252F5B"/>
    <w:rsid w:val="00281A98"/>
    <w:rsid w:val="002959CA"/>
    <w:rsid w:val="00296997"/>
    <w:rsid w:val="002A4F3B"/>
    <w:rsid w:val="002D199A"/>
    <w:rsid w:val="0030216F"/>
    <w:rsid w:val="0030262D"/>
    <w:rsid w:val="00305345"/>
    <w:rsid w:val="00320721"/>
    <w:rsid w:val="0032416C"/>
    <w:rsid w:val="00330A77"/>
    <w:rsid w:val="003319AC"/>
    <w:rsid w:val="0033347E"/>
    <w:rsid w:val="003427F9"/>
    <w:rsid w:val="00353BF8"/>
    <w:rsid w:val="00372157"/>
    <w:rsid w:val="00380909"/>
    <w:rsid w:val="00382A86"/>
    <w:rsid w:val="00386DFB"/>
    <w:rsid w:val="00392371"/>
    <w:rsid w:val="003B3153"/>
    <w:rsid w:val="003D21F4"/>
    <w:rsid w:val="003D576F"/>
    <w:rsid w:val="003D6659"/>
    <w:rsid w:val="003D6844"/>
    <w:rsid w:val="003E090F"/>
    <w:rsid w:val="003E1D56"/>
    <w:rsid w:val="003E35B3"/>
    <w:rsid w:val="00406CF4"/>
    <w:rsid w:val="00430B00"/>
    <w:rsid w:val="00432F05"/>
    <w:rsid w:val="00435582"/>
    <w:rsid w:val="0045397A"/>
    <w:rsid w:val="00454BF3"/>
    <w:rsid w:val="00470955"/>
    <w:rsid w:val="00470FE6"/>
    <w:rsid w:val="004762D7"/>
    <w:rsid w:val="004777A4"/>
    <w:rsid w:val="004801CA"/>
    <w:rsid w:val="00481235"/>
    <w:rsid w:val="0049316F"/>
    <w:rsid w:val="004A0E77"/>
    <w:rsid w:val="004A6518"/>
    <w:rsid w:val="004B6AD2"/>
    <w:rsid w:val="004C4254"/>
    <w:rsid w:val="004D15F0"/>
    <w:rsid w:val="004D57C9"/>
    <w:rsid w:val="004E4482"/>
    <w:rsid w:val="004F67BA"/>
    <w:rsid w:val="005012B2"/>
    <w:rsid w:val="00503636"/>
    <w:rsid w:val="00504AEA"/>
    <w:rsid w:val="00507C7B"/>
    <w:rsid w:val="00521F84"/>
    <w:rsid w:val="0052593E"/>
    <w:rsid w:val="00532217"/>
    <w:rsid w:val="00561147"/>
    <w:rsid w:val="00566AF6"/>
    <w:rsid w:val="0057503E"/>
    <w:rsid w:val="0057728D"/>
    <w:rsid w:val="00594ED6"/>
    <w:rsid w:val="005973F3"/>
    <w:rsid w:val="005A6C31"/>
    <w:rsid w:val="005D3FA3"/>
    <w:rsid w:val="005E06FF"/>
    <w:rsid w:val="005E5A3D"/>
    <w:rsid w:val="005F45B7"/>
    <w:rsid w:val="00604A36"/>
    <w:rsid w:val="00605C86"/>
    <w:rsid w:val="00627103"/>
    <w:rsid w:val="00646597"/>
    <w:rsid w:val="006507A3"/>
    <w:rsid w:val="0065159F"/>
    <w:rsid w:val="00661E49"/>
    <w:rsid w:val="00665405"/>
    <w:rsid w:val="0068321E"/>
    <w:rsid w:val="00683C7B"/>
    <w:rsid w:val="00685140"/>
    <w:rsid w:val="006A4E7F"/>
    <w:rsid w:val="006B4865"/>
    <w:rsid w:val="006C12E9"/>
    <w:rsid w:val="006C278E"/>
    <w:rsid w:val="006D1484"/>
    <w:rsid w:val="006E2038"/>
    <w:rsid w:val="006E59EC"/>
    <w:rsid w:val="006F242E"/>
    <w:rsid w:val="006F32E8"/>
    <w:rsid w:val="00701D0A"/>
    <w:rsid w:val="00741FA1"/>
    <w:rsid w:val="007424F0"/>
    <w:rsid w:val="007435B8"/>
    <w:rsid w:val="0075678E"/>
    <w:rsid w:val="00756F8E"/>
    <w:rsid w:val="0076370B"/>
    <w:rsid w:val="00765CB0"/>
    <w:rsid w:val="00780930"/>
    <w:rsid w:val="007837A9"/>
    <w:rsid w:val="00792A4A"/>
    <w:rsid w:val="00795B54"/>
    <w:rsid w:val="007C5857"/>
    <w:rsid w:val="007D2779"/>
    <w:rsid w:val="007D3996"/>
    <w:rsid w:val="007F4B3A"/>
    <w:rsid w:val="007F54C5"/>
    <w:rsid w:val="007F6CA2"/>
    <w:rsid w:val="008206D2"/>
    <w:rsid w:val="008279B0"/>
    <w:rsid w:val="00830870"/>
    <w:rsid w:val="00842485"/>
    <w:rsid w:val="008515B7"/>
    <w:rsid w:val="00865E17"/>
    <w:rsid w:val="00867183"/>
    <w:rsid w:val="00871F2F"/>
    <w:rsid w:val="008741B8"/>
    <w:rsid w:val="0088030F"/>
    <w:rsid w:val="00891933"/>
    <w:rsid w:val="00892AEF"/>
    <w:rsid w:val="008A273C"/>
    <w:rsid w:val="008B3693"/>
    <w:rsid w:val="008B5E33"/>
    <w:rsid w:val="008C0082"/>
    <w:rsid w:val="008D51AB"/>
    <w:rsid w:val="008E0699"/>
    <w:rsid w:val="008E1111"/>
    <w:rsid w:val="008E2F2E"/>
    <w:rsid w:val="008E4F04"/>
    <w:rsid w:val="008F577D"/>
    <w:rsid w:val="009111FD"/>
    <w:rsid w:val="0091479B"/>
    <w:rsid w:val="009151F8"/>
    <w:rsid w:val="00917507"/>
    <w:rsid w:val="009244CB"/>
    <w:rsid w:val="00935053"/>
    <w:rsid w:val="00952EAE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D1872"/>
    <w:rsid w:val="009D57A5"/>
    <w:rsid w:val="009E73B9"/>
    <w:rsid w:val="009F679B"/>
    <w:rsid w:val="00A01BC3"/>
    <w:rsid w:val="00A1093D"/>
    <w:rsid w:val="00A13F32"/>
    <w:rsid w:val="00A52258"/>
    <w:rsid w:val="00A52C7D"/>
    <w:rsid w:val="00A62748"/>
    <w:rsid w:val="00A67089"/>
    <w:rsid w:val="00A77CCC"/>
    <w:rsid w:val="00A86D6E"/>
    <w:rsid w:val="00A97925"/>
    <w:rsid w:val="00AA0FC0"/>
    <w:rsid w:val="00AB45D9"/>
    <w:rsid w:val="00AC03EF"/>
    <w:rsid w:val="00AC4636"/>
    <w:rsid w:val="00AD5539"/>
    <w:rsid w:val="00AD730A"/>
    <w:rsid w:val="00AE7019"/>
    <w:rsid w:val="00AF7330"/>
    <w:rsid w:val="00B01EA4"/>
    <w:rsid w:val="00B07C61"/>
    <w:rsid w:val="00B110C2"/>
    <w:rsid w:val="00B125E4"/>
    <w:rsid w:val="00B24FE5"/>
    <w:rsid w:val="00B26C84"/>
    <w:rsid w:val="00B36452"/>
    <w:rsid w:val="00B3706B"/>
    <w:rsid w:val="00B374E2"/>
    <w:rsid w:val="00B51640"/>
    <w:rsid w:val="00B5472D"/>
    <w:rsid w:val="00B56DF7"/>
    <w:rsid w:val="00B57644"/>
    <w:rsid w:val="00B70942"/>
    <w:rsid w:val="00B83EEC"/>
    <w:rsid w:val="00B85764"/>
    <w:rsid w:val="00B8767B"/>
    <w:rsid w:val="00B91F53"/>
    <w:rsid w:val="00B97AAE"/>
    <w:rsid w:val="00BA2155"/>
    <w:rsid w:val="00BD308E"/>
    <w:rsid w:val="00BE353B"/>
    <w:rsid w:val="00C03E2E"/>
    <w:rsid w:val="00C06A48"/>
    <w:rsid w:val="00C135D4"/>
    <w:rsid w:val="00C22ACB"/>
    <w:rsid w:val="00C307BA"/>
    <w:rsid w:val="00C414B6"/>
    <w:rsid w:val="00C47478"/>
    <w:rsid w:val="00C62E37"/>
    <w:rsid w:val="00C7247E"/>
    <w:rsid w:val="00C77697"/>
    <w:rsid w:val="00C83C38"/>
    <w:rsid w:val="00C86295"/>
    <w:rsid w:val="00C866AD"/>
    <w:rsid w:val="00C9021F"/>
    <w:rsid w:val="00C9309A"/>
    <w:rsid w:val="00CA1519"/>
    <w:rsid w:val="00CA70B0"/>
    <w:rsid w:val="00CB7C9F"/>
    <w:rsid w:val="00CC0CA0"/>
    <w:rsid w:val="00CC103D"/>
    <w:rsid w:val="00CC3A8E"/>
    <w:rsid w:val="00CC44AB"/>
    <w:rsid w:val="00CC7E37"/>
    <w:rsid w:val="00CD447F"/>
    <w:rsid w:val="00D03FAD"/>
    <w:rsid w:val="00D13D23"/>
    <w:rsid w:val="00D273B2"/>
    <w:rsid w:val="00D52318"/>
    <w:rsid w:val="00D552C3"/>
    <w:rsid w:val="00D559B8"/>
    <w:rsid w:val="00D8605F"/>
    <w:rsid w:val="00D91D5C"/>
    <w:rsid w:val="00DA65B1"/>
    <w:rsid w:val="00DB1B9E"/>
    <w:rsid w:val="00DB2642"/>
    <w:rsid w:val="00DB54C3"/>
    <w:rsid w:val="00DE086D"/>
    <w:rsid w:val="00E04C68"/>
    <w:rsid w:val="00E16731"/>
    <w:rsid w:val="00E259BC"/>
    <w:rsid w:val="00E2681B"/>
    <w:rsid w:val="00E304F4"/>
    <w:rsid w:val="00E3569B"/>
    <w:rsid w:val="00E532B3"/>
    <w:rsid w:val="00E72BCE"/>
    <w:rsid w:val="00E8185B"/>
    <w:rsid w:val="00E87904"/>
    <w:rsid w:val="00E902DE"/>
    <w:rsid w:val="00EB24D5"/>
    <w:rsid w:val="00EB27CA"/>
    <w:rsid w:val="00EC70C5"/>
    <w:rsid w:val="00EE2587"/>
    <w:rsid w:val="00EF202D"/>
    <w:rsid w:val="00EF73F6"/>
    <w:rsid w:val="00F05472"/>
    <w:rsid w:val="00F16D6F"/>
    <w:rsid w:val="00F17625"/>
    <w:rsid w:val="00F3410B"/>
    <w:rsid w:val="00F4272F"/>
    <w:rsid w:val="00F5058A"/>
    <w:rsid w:val="00F50695"/>
    <w:rsid w:val="00F57214"/>
    <w:rsid w:val="00F65862"/>
    <w:rsid w:val="00F75B2A"/>
    <w:rsid w:val="00F8783D"/>
    <w:rsid w:val="00F92BA3"/>
    <w:rsid w:val="00F945C5"/>
    <w:rsid w:val="00F97AD7"/>
    <w:rsid w:val="00FA61B0"/>
    <w:rsid w:val="00FB3175"/>
    <w:rsid w:val="00FB6364"/>
    <w:rsid w:val="00FC7EE8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4ABEF9"/>
  <w15:docId w15:val="{603C1F0F-F29F-49E5-A3D1-C2847F0C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7625"/>
    <w:pPr>
      <w:keepNext/>
      <w:keepLines/>
      <w:numPr>
        <w:numId w:val="1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1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1536E2"/>
    <w:pPr>
      <w:keepNext/>
      <w:keepLines/>
      <w:numPr>
        <w:ilvl w:val="2"/>
        <w:numId w:val="4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594ED6"/>
    <w:pPr>
      <w:keepNext/>
      <w:keepLines/>
      <w:numPr>
        <w:ilvl w:val="3"/>
        <w:numId w:val="1"/>
      </w:numPr>
      <w:spacing w:before="200" w:after="120"/>
      <w:ind w:left="2988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1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7625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536E2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594ED6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microsoft.com/office/2007/relationships/hdphoto" Target="media/hdphoto1.wdp"/><Relationship Id="rId28" Type="http://schemas.openxmlformats.org/officeDocument/2006/relationships/footer" Target="foot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A2CCF-3485-44A2-9D13-F0FAD997B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365</TotalTime>
  <Pages>13</Pages>
  <Words>1361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DTVT1000009A - Configuration</vt:lpstr>
    </vt:vector>
  </TitlesOfParts>
  <Company>Microsoft</Company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DTVT1000009A - Configuration</dc:title>
  <dc:creator>nc</dc:creator>
  <cp:keywords>VT10 - Système de vidéoprotection urbaine</cp:keywords>
  <cp:lastModifiedBy>RP</cp:lastModifiedBy>
  <cp:revision>43</cp:revision>
  <cp:lastPrinted>2019-09-24T14:32:00Z</cp:lastPrinted>
  <dcterms:created xsi:type="dcterms:W3CDTF">2019-08-09T09:34:00Z</dcterms:created>
  <dcterms:modified xsi:type="dcterms:W3CDTF">2019-09-24T14:32:00Z</dcterms:modified>
  <cp:category>Configuration départ usine</cp:category>
</cp:coreProperties>
</file>